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26DC824" w14:textId="77777777" w:rsidR="00883144" w:rsidRPr="003A6219" w:rsidRDefault="00714534" w:rsidP="00883144">
      <w:pPr>
        <w:pStyle w:val="Title-klients"/>
      </w:pPr>
      <w:r>
        <w:fldChar w:fldCharType="begin"/>
      </w:r>
      <w:r>
        <w:instrText xml:space="preserve"> DOCPROPERTY  _CustomerTitle  \* MERGEFORMAT </w:instrText>
      </w:r>
      <w:r>
        <w:fldChar w:fldCharType="separate"/>
      </w:r>
      <w:r>
        <w:t>Valsts reģionālās attīstības aģentūra</w:t>
      </w:r>
      <w:r>
        <w:fldChar w:fldCharType="end"/>
      </w:r>
    </w:p>
    <w:p w14:paraId="526DC825" w14:textId="77777777" w:rsidR="00F26364" w:rsidRPr="003A6219" w:rsidRDefault="00F26364" w:rsidP="00883144">
      <w:pPr>
        <w:pStyle w:val="Title-klients"/>
      </w:pPr>
      <w:r w:rsidRPr="003A6219">
        <w:rPr>
          <w:noProof/>
          <w:lang w:eastAsia="lv-LV"/>
        </w:rPr>
        <w:drawing>
          <wp:inline distT="0" distB="0" distL="0" distR="0" wp14:anchorId="526DCC24" wp14:editId="526DCC25">
            <wp:extent cx="960120" cy="960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jpg"/>
                    <pic:cNvPicPr/>
                  </pic:nvPicPr>
                  <pic:blipFill>
                    <a:blip r:embed="rId12">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266B0" w:rsidRPr="003A6219" w14:paraId="526DC828" w14:textId="77777777" w:rsidTr="005C1B82">
        <w:trPr>
          <w:trHeight w:val="1070"/>
        </w:trPr>
        <w:tc>
          <w:tcPr>
            <w:tcW w:w="4199" w:type="dxa"/>
          </w:tcPr>
          <w:p w14:paraId="526DC826" w14:textId="77777777" w:rsidR="009266B0" w:rsidRPr="003A6219" w:rsidRDefault="009266B0" w:rsidP="009266B0">
            <w:pPr>
              <w:pStyle w:val="Tablebody"/>
              <w:jc w:val="left"/>
            </w:pPr>
            <w:r w:rsidRPr="003A6219">
              <w:rPr>
                <w:noProof/>
                <w:lang w:eastAsia="lv-LV"/>
              </w:rPr>
              <w:drawing>
                <wp:inline distT="0" distB="0" distL="0" distR="0" wp14:anchorId="526DCC26" wp14:editId="526DCC27">
                  <wp:extent cx="995380" cy="595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tc>
        <w:tc>
          <w:tcPr>
            <w:tcW w:w="4165" w:type="dxa"/>
          </w:tcPr>
          <w:p w14:paraId="526DC827" w14:textId="77777777" w:rsidR="009266B0" w:rsidRPr="003A6219" w:rsidRDefault="009266B0" w:rsidP="009266B0">
            <w:pPr>
              <w:pStyle w:val="Tablebody"/>
              <w:jc w:val="right"/>
            </w:pPr>
            <w:r w:rsidRPr="003A6219">
              <w:rPr>
                <w:noProof/>
                <w:lang w:eastAsia="lv-LV"/>
              </w:rPr>
              <w:drawing>
                <wp:inline distT="0" distB="0" distL="0" distR="0" wp14:anchorId="526DCC28" wp14:editId="526DCC29">
                  <wp:extent cx="9906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xtehn.jpg"/>
                          <pic:cNvPicPr/>
                        </pic:nvPicPr>
                        <pic:blipFill>
                          <a:blip r:embed="rId14">
                            <a:extLst>
                              <a:ext uri="{28A0092B-C50C-407E-A947-70E740481C1C}">
                                <a14:useLocalDpi xmlns:a14="http://schemas.microsoft.com/office/drawing/2010/main" val="0"/>
                              </a:ext>
                            </a:extLst>
                          </a:blip>
                          <a:stretch>
                            <a:fillRect/>
                          </a:stretch>
                        </pic:blipFill>
                        <pic:spPr>
                          <a:xfrm>
                            <a:off x="0" y="0"/>
                            <a:ext cx="990600" cy="590550"/>
                          </a:xfrm>
                          <a:prstGeom prst="rect">
                            <a:avLst/>
                          </a:prstGeom>
                        </pic:spPr>
                      </pic:pic>
                    </a:graphicData>
                  </a:graphic>
                </wp:inline>
              </w:drawing>
            </w:r>
          </w:p>
        </w:tc>
      </w:tr>
    </w:tbl>
    <w:p w14:paraId="526DC829" w14:textId="77777777" w:rsidR="00294D3E" w:rsidRPr="003A6219" w:rsidRDefault="00714534" w:rsidP="002916C2">
      <w:pPr>
        <w:pStyle w:val="Titlearatstarpi"/>
      </w:pPr>
      <w:fldSimple w:instr=" DOCPROPERTY  Title  \* MERGEFORMAT ">
        <w:r>
          <w:t>Par Valsts informācijas sistēmu savietotāja, Latvijas valsts portāla www.latvija.lv un elektronisko pakalpojumu izstrāde un uzturēšana</w:t>
        </w:r>
      </w:fldSimple>
    </w:p>
    <w:p w14:paraId="526DC82A" w14:textId="0C368C24" w:rsidR="00E82D2D" w:rsidRPr="003A6219" w:rsidRDefault="0051039B" w:rsidP="00E82D2D">
      <w:pPr>
        <w:pStyle w:val="TitleDala"/>
      </w:pPr>
      <w:r>
        <w:fldChar w:fldCharType="begin"/>
      </w:r>
      <w:r>
        <w:instrText xml:space="preserve"> DOCPROPERTY  _TitleDala  \* MERGEFORMAT </w:instrText>
      </w:r>
      <w:r>
        <w:fldChar w:fldCharType="separate"/>
      </w:r>
      <w:r w:rsidR="00714534">
        <w:t>3.da</w:t>
      </w:r>
      <w:r w:rsidR="00714534">
        <w:rPr>
          <w:rFonts w:hint="eastAsia"/>
        </w:rPr>
        <w:t>ļ</w:t>
      </w:r>
      <w:r w:rsidR="00714534">
        <w:t>a "VISS un Port</w:t>
      </w:r>
      <w:r w:rsidR="00714534">
        <w:rPr>
          <w:rFonts w:hint="eastAsia"/>
        </w:rPr>
        <w:t>ā</w:t>
      </w:r>
      <w:r w:rsidR="00714534">
        <w:t>la jaunu un eso</w:t>
      </w:r>
      <w:r w:rsidR="00714534">
        <w:rPr>
          <w:rFonts w:hint="eastAsia"/>
        </w:rPr>
        <w:t>š</w:t>
      </w:r>
      <w:r w:rsidR="00714534">
        <w:t>o modu</w:t>
      </w:r>
      <w:r w:rsidR="00714534">
        <w:rPr>
          <w:rFonts w:hint="eastAsia"/>
        </w:rPr>
        <w:t>ļ</w:t>
      </w:r>
      <w:r w:rsidR="00714534">
        <w:t>u papildin</w:t>
      </w:r>
      <w:r w:rsidR="00714534">
        <w:rPr>
          <w:rFonts w:hint="eastAsia"/>
        </w:rPr>
        <w:t>ā</w:t>
      </w:r>
      <w:r w:rsidR="00714534">
        <w:t>jumu izstr</w:t>
      </w:r>
      <w:r w:rsidR="00714534">
        <w:rPr>
          <w:rFonts w:hint="eastAsia"/>
        </w:rPr>
        <w:t>ā</w:t>
      </w:r>
      <w:r w:rsidR="00714534">
        <w:t>de, ievie</w:t>
      </w:r>
      <w:r w:rsidR="00714534">
        <w:rPr>
          <w:rFonts w:hint="eastAsia"/>
        </w:rPr>
        <w:t>š</w:t>
      </w:r>
      <w:r w:rsidR="00714534">
        <w:t>ana, garantijas apkalpo</w:t>
      </w:r>
      <w:r w:rsidR="00714534">
        <w:rPr>
          <w:rFonts w:hint="eastAsia"/>
        </w:rPr>
        <w:t>š</w:t>
      </w:r>
      <w:r w:rsidR="00714534">
        <w:t>ana un uztur</w:t>
      </w:r>
      <w:r w:rsidR="00714534">
        <w:rPr>
          <w:rFonts w:hint="eastAsia"/>
        </w:rPr>
        <w:t>ēš</w:t>
      </w:r>
      <w:r w:rsidR="00714534">
        <w:t>ana saska</w:t>
      </w:r>
      <w:r w:rsidR="00714534">
        <w:rPr>
          <w:rFonts w:hint="eastAsia"/>
        </w:rPr>
        <w:t>ņā</w:t>
      </w:r>
      <w:r w:rsidR="00714534">
        <w:t xml:space="preserve"> ar tehnisko specifik</w:t>
      </w:r>
      <w:r w:rsidR="00714534">
        <w:rPr>
          <w:rFonts w:hint="eastAsia"/>
        </w:rPr>
        <w:t>ā</w:t>
      </w:r>
      <w:r w:rsidR="00714534">
        <w:t>ciju"</w:t>
      </w:r>
      <w:r>
        <w:fldChar w:fldCharType="end"/>
      </w:r>
    </w:p>
    <w:p w14:paraId="526DC82B" w14:textId="77777777" w:rsidR="00883144" w:rsidRPr="003A6219" w:rsidRDefault="00714534" w:rsidP="00021632">
      <w:pPr>
        <w:pStyle w:val="Titleapakprojekta"/>
      </w:pPr>
      <w:fldSimple w:instr=" DOCPROPERTY  Subject  \* MERGEFORMAT ">
        <w:r>
          <w:t>Izmaiņas Latvija.lv portālā</w:t>
        </w:r>
      </w:fldSimple>
    </w:p>
    <w:p w14:paraId="526DC82C" w14:textId="77777777" w:rsidR="00883144" w:rsidRPr="003A6219" w:rsidRDefault="0051039B" w:rsidP="00883144">
      <w:pPr>
        <w:pStyle w:val="Titledokumenta"/>
      </w:pPr>
      <w:r>
        <w:fldChar w:fldCharType="begin"/>
      </w:r>
      <w:r>
        <w:instrText xml:space="preserve"> DOCPROPERTY  Category  \* MERGEFORMAT </w:instrText>
      </w:r>
      <w:r>
        <w:fldChar w:fldCharType="separate"/>
      </w:r>
      <w:r w:rsidR="00714534">
        <w:t>Vadlīnijas</w:t>
      </w:r>
      <w:r>
        <w:fldChar w:fldCharType="end"/>
      </w:r>
    </w:p>
    <w:p w14:paraId="526DC82D" w14:textId="77777777" w:rsidR="00883144" w:rsidRPr="003A6219" w:rsidRDefault="0051039B" w:rsidP="00883144">
      <w:pPr>
        <w:pStyle w:val="Titledokumentakods"/>
      </w:pPr>
      <w:r>
        <w:fldChar w:fldCharType="begin"/>
      </w:r>
      <w:r>
        <w:instrText xml:space="preserve"> DOCPROPERTY  _CustomerID  \* MERGEFORMAT </w:instrText>
      </w:r>
      <w:r>
        <w:fldChar w:fldCharType="separate"/>
      </w:r>
      <w:r w:rsidR="00714534">
        <w:t>VRAA</w:t>
      </w:r>
      <w:r>
        <w:fldChar w:fldCharType="end"/>
      </w:r>
      <w:r w:rsidR="00B91FCD" w:rsidRPr="003A6219">
        <w:t>-</w:t>
      </w:r>
      <w:r>
        <w:fldChar w:fldCharType="begin"/>
      </w:r>
      <w:r>
        <w:instrText xml:space="preserve"> DOCPROPERTY  _ContractNumber  \* MERGEFORMAT </w:instrText>
      </w:r>
      <w:r>
        <w:fldChar w:fldCharType="separate"/>
      </w:r>
      <w:r w:rsidR="00714534">
        <w:t>6_15_11_58</w:t>
      </w:r>
      <w:r>
        <w:fldChar w:fldCharType="end"/>
      </w:r>
      <w:r w:rsidR="00B91FCD" w:rsidRPr="003A6219">
        <w:t>-</w:t>
      </w:r>
      <w:r>
        <w:fldChar w:fldCharType="begin"/>
      </w:r>
      <w:r>
        <w:instrText xml:space="preserve"> DOCPROPERTY  _ProjectID  \* MERGEFORMAT </w:instrText>
      </w:r>
      <w:r>
        <w:fldChar w:fldCharType="separate"/>
      </w:r>
      <w:r w:rsidR="00714534">
        <w:t>VISS_2010</w:t>
      </w:r>
      <w:r>
        <w:fldChar w:fldCharType="end"/>
      </w:r>
      <w:r w:rsidR="00B91FCD" w:rsidRPr="003A6219">
        <w:t>-</w:t>
      </w:r>
      <w:r>
        <w:fldChar w:fldCharType="begin"/>
      </w:r>
      <w:r>
        <w:instrText xml:space="preserve"> DOCPROPERTY  _SubjectID  \* MERGEFORMAT </w:instrText>
      </w:r>
      <w:r>
        <w:fldChar w:fldCharType="separate"/>
      </w:r>
      <w:r w:rsidR="00714534">
        <w:t>LVP</w:t>
      </w:r>
      <w:r>
        <w:fldChar w:fldCharType="end"/>
      </w:r>
      <w:r w:rsidR="00B91FCD" w:rsidRPr="003A6219">
        <w:t>-</w:t>
      </w:r>
      <w:r>
        <w:fldChar w:fldCharType="begin"/>
      </w:r>
      <w:r>
        <w:instrText xml:space="preserve"> DOCPROPERTY  _CategoryID  \* MERGEFORMAT </w:instrText>
      </w:r>
      <w:r>
        <w:fldChar w:fldCharType="separate"/>
      </w:r>
      <w:r w:rsidR="00714534">
        <w:t>VDL</w:t>
      </w:r>
      <w:r>
        <w:fldChar w:fldCharType="end"/>
      </w:r>
    </w:p>
    <w:p w14:paraId="526DC82E" w14:textId="23C55377" w:rsidR="00083961" w:rsidRPr="003A6219" w:rsidRDefault="0051039B" w:rsidP="00083961">
      <w:pPr>
        <w:pStyle w:val="Titleversija"/>
      </w:pPr>
      <w:r>
        <w:fldChar w:fldCharType="begin"/>
      </w:r>
      <w:r>
        <w:instrText xml:space="preserve"> DOCPROPERTY  _Date  \* MERGEFORMAT </w:instrText>
      </w:r>
      <w:r>
        <w:fldChar w:fldCharType="separate"/>
      </w:r>
      <w:r w:rsidR="00714534">
        <w:t>07.04.2014.</w:t>
      </w:r>
      <w:r>
        <w:fldChar w:fldCharType="end"/>
      </w:r>
      <w:r w:rsidR="000E3167" w:rsidRPr="003A6219">
        <w:t xml:space="preserve"> versija</w:t>
      </w:r>
      <w:r w:rsidR="006C4173" w:rsidRPr="003A6219">
        <w:t xml:space="preserve"> </w:t>
      </w:r>
      <w:r>
        <w:fldChar w:fldCharType="begin"/>
      </w:r>
      <w:r>
        <w:instrText xml:space="preserve"> DOCPROPERTY  _Version  \* MERGEFORMAT </w:instrText>
      </w:r>
      <w:r>
        <w:fldChar w:fldCharType="separate"/>
      </w:r>
      <w:r w:rsidR="00714534">
        <w:t>1.01</w:t>
      </w:r>
      <w:r>
        <w:fldChar w:fldCharType="end"/>
      </w:r>
      <w:r w:rsidR="00083961" w:rsidRPr="003A6219">
        <w:t xml:space="preserve"> </w:t>
      </w:r>
    </w:p>
    <w:p w14:paraId="526DC82F" w14:textId="77777777" w:rsidR="00FB6D52" w:rsidRPr="003A6219" w:rsidRDefault="00FB6D52" w:rsidP="00083961">
      <w:pPr>
        <w:pStyle w:val="Vieta"/>
      </w:pPr>
    </w:p>
    <w:p w14:paraId="526DC830" w14:textId="641FB433" w:rsidR="000E3167" w:rsidRPr="003A6219" w:rsidRDefault="00083961" w:rsidP="00083961">
      <w:pPr>
        <w:pStyle w:val="Vieta"/>
      </w:pPr>
      <w:r w:rsidRPr="003A6219">
        <w:t>Rīgā 201</w:t>
      </w:r>
      <w:r w:rsidR="00714534">
        <w:t>4</w:t>
      </w:r>
    </w:p>
    <w:tbl>
      <w:tblPr>
        <w:tblW w:w="0" w:type="auto"/>
        <w:jc w:val="center"/>
        <w:tblInd w:w="-1646" w:type="dxa"/>
        <w:tblLayout w:type="fixed"/>
        <w:tblLook w:val="01E0" w:firstRow="1" w:lastRow="1" w:firstColumn="1" w:lastColumn="1" w:noHBand="0" w:noVBand="0"/>
      </w:tblPr>
      <w:tblGrid>
        <w:gridCol w:w="2057"/>
        <w:gridCol w:w="5060"/>
        <w:gridCol w:w="1292"/>
      </w:tblGrid>
      <w:tr w:rsidR="00F26364" w:rsidRPr="003A6219" w14:paraId="526DC834" w14:textId="77777777" w:rsidTr="00F26364">
        <w:trPr>
          <w:trHeight w:val="1040"/>
          <w:jc w:val="center"/>
        </w:trPr>
        <w:tc>
          <w:tcPr>
            <w:tcW w:w="2057" w:type="dxa"/>
            <w:vAlign w:val="center"/>
          </w:tcPr>
          <w:p w14:paraId="526DC831" w14:textId="77777777" w:rsidR="00F26364" w:rsidRPr="003A6219" w:rsidRDefault="00F26364" w:rsidP="00F26364">
            <w:pPr>
              <w:pStyle w:val="Centered"/>
            </w:pPr>
            <w:r w:rsidRPr="003A6219">
              <w:rPr>
                <w:noProof/>
                <w:lang w:eastAsia="lv-LV"/>
              </w:rPr>
              <w:drawing>
                <wp:inline distT="0" distB="0" distL="0" distR="0" wp14:anchorId="526DCC2A" wp14:editId="526DCC2B">
                  <wp:extent cx="1114425" cy="619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p>
        </w:tc>
        <w:tc>
          <w:tcPr>
            <w:tcW w:w="5060" w:type="dxa"/>
            <w:vAlign w:val="center"/>
          </w:tcPr>
          <w:p w14:paraId="526DC832" w14:textId="77777777" w:rsidR="00F26364" w:rsidRPr="003A6219" w:rsidRDefault="00F26364" w:rsidP="00F26364">
            <w:pPr>
              <w:pStyle w:val="Centered"/>
              <w:rPr>
                <w:color w:val="808080"/>
                <w:sz w:val="20"/>
                <w:szCs w:val="20"/>
              </w:rPr>
            </w:pPr>
            <w:r w:rsidRPr="003A6219">
              <w:rPr>
                <w:b/>
                <w:color w:val="17365D"/>
                <w:sz w:val="28"/>
                <w:szCs w:val="48"/>
              </w:rPr>
              <w:t>IEGULDĪJUMS TAVĀ NĀKOTNĒ</w:t>
            </w:r>
          </w:p>
        </w:tc>
        <w:tc>
          <w:tcPr>
            <w:tcW w:w="1292" w:type="dxa"/>
          </w:tcPr>
          <w:p w14:paraId="526DC833" w14:textId="77777777" w:rsidR="00F26364" w:rsidRPr="003A6219" w:rsidRDefault="00F26364" w:rsidP="00F26364">
            <w:pPr>
              <w:pStyle w:val="Centered"/>
              <w:rPr>
                <w:rFonts w:ascii="Verdana" w:hAnsi="Verdana"/>
                <w:color w:val="333333"/>
              </w:rPr>
            </w:pPr>
            <w:r w:rsidRPr="003A6219">
              <w:rPr>
                <w:rFonts w:ascii="Verdana" w:hAnsi="Verdana"/>
                <w:noProof/>
                <w:color w:val="333333"/>
                <w:lang w:eastAsia="lv-LV"/>
              </w:rPr>
              <w:drawing>
                <wp:inline distT="0" distB="0" distL="0" distR="0" wp14:anchorId="526DCC2C" wp14:editId="526DCC2D">
                  <wp:extent cx="685800" cy="56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r>
      <w:tr w:rsidR="00083961" w:rsidRPr="003A6219" w14:paraId="526DC836" w14:textId="77777777" w:rsidTr="00083961">
        <w:trPr>
          <w:trHeight w:val="326"/>
          <w:jc w:val="center"/>
        </w:trPr>
        <w:tc>
          <w:tcPr>
            <w:tcW w:w="8409" w:type="dxa"/>
            <w:gridSpan w:val="3"/>
            <w:vAlign w:val="center"/>
          </w:tcPr>
          <w:p w14:paraId="526DC835" w14:textId="54EE0C5D" w:rsidR="00083961" w:rsidRPr="003A6219" w:rsidRDefault="00083961" w:rsidP="00C404DC">
            <w:pPr>
              <w:pStyle w:val="Tablebody"/>
              <w:jc w:val="center"/>
            </w:pPr>
          </w:p>
        </w:tc>
      </w:tr>
    </w:tbl>
    <w:p w14:paraId="526DC837" w14:textId="77777777" w:rsidR="002916C2" w:rsidRPr="003A6219" w:rsidRDefault="002916C2" w:rsidP="00FB6D52">
      <w:pPr>
        <w:sectPr w:rsidR="002916C2" w:rsidRPr="003A6219" w:rsidSect="00066E1C">
          <w:headerReference w:type="default" r:id="rId17"/>
          <w:footerReference w:type="default" r:id="rId18"/>
          <w:type w:val="continuous"/>
          <w:pgSz w:w="11906" w:h="16838" w:code="9"/>
          <w:pgMar w:top="357" w:right="567" w:bottom="539" w:left="720" w:header="340" w:footer="170" w:gutter="0"/>
          <w:cols w:space="708"/>
          <w:titlePg/>
          <w:docGrid w:linePitch="360"/>
        </w:sectPr>
      </w:pPr>
    </w:p>
    <w:p w14:paraId="526DC838" w14:textId="77777777" w:rsidR="007D2574" w:rsidRPr="003A6219" w:rsidRDefault="007D3BB3" w:rsidP="007D2574">
      <w:pPr>
        <w:pStyle w:val="Titleapakprojekta"/>
        <w:tabs>
          <w:tab w:val="left" w:pos="2160"/>
          <w:tab w:val="center" w:pos="4819"/>
        </w:tabs>
        <w:jc w:val="left"/>
      </w:pPr>
      <w:r w:rsidRPr="003A6219">
        <w:lastRenderedPageBreak/>
        <w:tab/>
      </w:r>
      <w:r w:rsidR="007D2574" w:rsidRPr="003A6219">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76"/>
        <w:gridCol w:w="7478"/>
      </w:tblGrid>
      <w:tr w:rsidR="003F72C3" w:rsidRPr="003A6219" w14:paraId="526DC83B" w14:textId="77777777" w:rsidTr="006C4173">
        <w:trPr>
          <w:trHeight w:val="838"/>
        </w:trPr>
        <w:tc>
          <w:tcPr>
            <w:tcW w:w="2376" w:type="dxa"/>
          </w:tcPr>
          <w:p w14:paraId="526DC839" w14:textId="77777777" w:rsidR="003F72C3" w:rsidRPr="003A6219" w:rsidRDefault="003F72C3" w:rsidP="00021632">
            <w:pPr>
              <w:pStyle w:val="Bold"/>
            </w:pPr>
            <w:r w:rsidRPr="003A6219">
              <w:t>Dokumenta ID:</w:t>
            </w:r>
          </w:p>
        </w:tc>
        <w:tc>
          <w:tcPr>
            <w:tcW w:w="7478" w:type="dxa"/>
          </w:tcPr>
          <w:p w14:paraId="526DC83A" w14:textId="50F9F46D" w:rsidR="003F72C3" w:rsidRPr="003A6219" w:rsidRDefault="0051039B" w:rsidP="00FB6D52">
            <w:pPr>
              <w:pStyle w:val="Tablebody"/>
            </w:pPr>
            <w:r>
              <w:fldChar w:fldCharType="begin"/>
            </w:r>
            <w:r>
              <w:instrText xml:space="preserve"> DOCPROPERTY  _CustomerID  \* MERGEFORMAT </w:instrText>
            </w:r>
            <w:r>
              <w:fldChar w:fldCharType="separate"/>
            </w:r>
            <w:r w:rsidR="00714534">
              <w:t>VRAA</w:t>
            </w:r>
            <w:r>
              <w:fldChar w:fldCharType="end"/>
            </w:r>
            <w:r w:rsidR="003F72C3" w:rsidRPr="003A6219">
              <w:t>-</w:t>
            </w:r>
            <w:r>
              <w:fldChar w:fldCharType="begin"/>
            </w:r>
            <w:r>
              <w:instrText xml:space="preserve"> DOCPROPERTY  _ContractNumber  \* MERGEFORMAT </w:instrText>
            </w:r>
            <w:r>
              <w:fldChar w:fldCharType="separate"/>
            </w:r>
            <w:r w:rsidR="00714534">
              <w:t>6_15_11_58</w:t>
            </w:r>
            <w:r>
              <w:fldChar w:fldCharType="end"/>
            </w:r>
            <w:r w:rsidR="003F72C3" w:rsidRPr="003A6219">
              <w:t>-</w:t>
            </w:r>
            <w:r>
              <w:fldChar w:fldCharType="begin"/>
            </w:r>
            <w:r>
              <w:instrText xml:space="preserve"> DOCPROPERTY  _ProjectID  \* MERGEFORMAT </w:instrText>
            </w:r>
            <w:r>
              <w:fldChar w:fldCharType="separate"/>
            </w:r>
            <w:r w:rsidR="00714534">
              <w:t>VISS_2010</w:t>
            </w:r>
            <w:r>
              <w:fldChar w:fldCharType="end"/>
            </w:r>
            <w:r w:rsidR="003F72C3" w:rsidRPr="003A6219">
              <w:t>-</w:t>
            </w:r>
            <w:r>
              <w:fldChar w:fldCharType="begin"/>
            </w:r>
            <w:r>
              <w:instrText xml:space="preserve"> DOCPROPERTY  _SubjectID  \* MERGEFORMAT </w:instrText>
            </w:r>
            <w:r>
              <w:fldChar w:fldCharType="separate"/>
            </w:r>
            <w:r w:rsidR="00714534">
              <w:t>LVP</w:t>
            </w:r>
            <w:r>
              <w:fldChar w:fldCharType="end"/>
            </w:r>
            <w:r w:rsidR="003F72C3" w:rsidRPr="003A6219">
              <w:t>-</w:t>
            </w:r>
            <w:r>
              <w:fldChar w:fldCharType="begin"/>
            </w:r>
            <w:r>
              <w:instrText xml:space="preserve"> DOCPROPERTY  _CategoryID  \* MERGEFORMAT </w:instrText>
            </w:r>
            <w:r>
              <w:fldChar w:fldCharType="separate"/>
            </w:r>
            <w:r w:rsidR="00714534">
              <w:t>VDL</w:t>
            </w:r>
            <w:r>
              <w:fldChar w:fldCharType="end"/>
            </w:r>
            <w:r w:rsidR="003F72C3" w:rsidRPr="003A6219">
              <w:t>-V</w:t>
            </w:r>
            <w:r>
              <w:fldChar w:fldCharType="begin"/>
            </w:r>
            <w:r>
              <w:instrText xml:space="preserve"> DOCPROPERTY  _Version  \* MERGEFORMAT </w:instrText>
            </w:r>
            <w:r>
              <w:fldChar w:fldCharType="separate"/>
            </w:r>
            <w:r w:rsidR="00714534">
              <w:t>1.01</w:t>
            </w:r>
            <w:r>
              <w:fldChar w:fldCharType="end"/>
            </w:r>
            <w:r w:rsidR="00196AFB" w:rsidRPr="003A6219">
              <w:t>-</w:t>
            </w:r>
            <w:r>
              <w:fldChar w:fldCharType="begin"/>
            </w:r>
            <w:r>
              <w:instrText xml:space="preserve"> DOCPROPERTY  _Date  \* MERGEFORMAT </w:instrText>
            </w:r>
            <w:r>
              <w:fldChar w:fldCharType="separate"/>
            </w:r>
            <w:r w:rsidR="00714534">
              <w:t>07.04.2014.</w:t>
            </w:r>
            <w:r>
              <w:fldChar w:fldCharType="end"/>
            </w:r>
          </w:p>
        </w:tc>
      </w:tr>
      <w:tr w:rsidR="003F72C3" w:rsidRPr="003A6219" w14:paraId="526DC841" w14:textId="77777777" w:rsidTr="00561FBB">
        <w:trPr>
          <w:trHeight w:val="2145"/>
        </w:trPr>
        <w:tc>
          <w:tcPr>
            <w:tcW w:w="2376" w:type="dxa"/>
          </w:tcPr>
          <w:p w14:paraId="526DC83C" w14:textId="77777777" w:rsidR="003F72C3" w:rsidRPr="003A6219" w:rsidRDefault="003F72C3" w:rsidP="00021632">
            <w:pPr>
              <w:pStyle w:val="Bold"/>
            </w:pPr>
            <w:r w:rsidRPr="003A6219">
              <w:t>Dokumenta nosaukums:</w:t>
            </w:r>
          </w:p>
        </w:tc>
        <w:tc>
          <w:tcPr>
            <w:tcW w:w="7478" w:type="dxa"/>
          </w:tcPr>
          <w:p w14:paraId="526DC83D" w14:textId="77777777" w:rsidR="003F72C3" w:rsidRPr="003A6219" w:rsidRDefault="00714534" w:rsidP="00FB6D52">
            <w:pPr>
              <w:pStyle w:val="Tablebody"/>
            </w:pPr>
            <w:fldSimple w:instr=" DOCPROPERTY  Title  \* MERGEFORMAT ">
              <w:r>
                <w:t>Par Valsts informācijas sistēmu savietotāja, Latvijas valsts portāla www.latvija.lv un elektronisko pakalpojumu izstrāde un uzturēšana</w:t>
              </w:r>
            </w:fldSimple>
            <w:r w:rsidR="003F72C3" w:rsidRPr="003A6219">
              <w:t>.</w:t>
            </w:r>
          </w:p>
          <w:p w14:paraId="526DC83E" w14:textId="77777777" w:rsidR="00561FBB" w:rsidRPr="003A6219" w:rsidRDefault="0051039B" w:rsidP="00FB6D52">
            <w:pPr>
              <w:pStyle w:val="Tablebody"/>
            </w:pPr>
            <w:r>
              <w:fldChar w:fldCharType="begin"/>
            </w:r>
            <w:r>
              <w:instrText xml:space="preserve"> DOCP</w:instrText>
            </w:r>
            <w:r>
              <w:instrText xml:space="preserve">ROPERTY  _TitleDala  \* MERGEFORMAT </w:instrText>
            </w:r>
            <w:r>
              <w:fldChar w:fldCharType="separate"/>
            </w:r>
            <w:r w:rsidR="00714534">
              <w:t>3.daļa "VISS un Portāla jaunu un esošo moduļu papildinājumu izstrāde, ieviešana, garantijas apkalpošana un uzturēšana saskaņā ar tehnisko specifikāciju"</w:t>
            </w:r>
            <w:r>
              <w:fldChar w:fldCharType="end"/>
            </w:r>
            <w:r w:rsidR="00561FBB" w:rsidRPr="003A6219">
              <w:t>.</w:t>
            </w:r>
          </w:p>
          <w:p w14:paraId="526DC83F" w14:textId="77777777" w:rsidR="003F72C3" w:rsidRPr="003A6219" w:rsidRDefault="00714534" w:rsidP="00FB6D52">
            <w:pPr>
              <w:pStyle w:val="Tablebody"/>
            </w:pPr>
            <w:fldSimple w:instr=" DOCPROPERTY  Subject  \* MERGEFORMAT ">
              <w:r>
                <w:t>Izmaiņas Latvija.lv portālā</w:t>
              </w:r>
            </w:fldSimple>
            <w:r w:rsidR="003F72C3" w:rsidRPr="003A6219">
              <w:t>.</w:t>
            </w:r>
          </w:p>
          <w:p w14:paraId="526DC840" w14:textId="77777777" w:rsidR="003F72C3" w:rsidRPr="003A6219" w:rsidRDefault="0051039B" w:rsidP="00FB6D52">
            <w:pPr>
              <w:pStyle w:val="Tablebody"/>
            </w:pPr>
            <w:r>
              <w:fldChar w:fldCharType="begin"/>
            </w:r>
            <w:r>
              <w:instrText xml:space="preserve"> DOCPROPERTY  Category  \* MERGEFORMAT </w:instrText>
            </w:r>
            <w:r>
              <w:fldChar w:fldCharType="separate"/>
            </w:r>
            <w:r w:rsidR="00714534">
              <w:t>Vadlīnijas</w:t>
            </w:r>
            <w:r>
              <w:fldChar w:fldCharType="end"/>
            </w:r>
            <w:r w:rsidR="003F72C3" w:rsidRPr="003A6219">
              <w:t>.</w:t>
            </w:r>
          </w:p>
        </w:tc>
      </w:tr>
      <w:tr w:rsidR="003F72C3" w:rsidRPr="003A6219" w14:paraId="526DC844" w14:textId="77777777" w:rsidTr="006C4173">
        <w:trPr>
          <w:trHeight w:val="855"/>
        </w:trPr>
        <w:tc>
          <w:tcPr>
            <w:tcW w:w="2376" w:type="dxa"/>
          </w:tcPr>
          <w:p w14:paraId="526DC842" w14:textId="77777777" w:rsidR="003F72C3" w:rsidRPr="003A6219" w:rsidRDefault="003F72C3" w:rsidP="00021632">
            <w:pPr>
              <w:pStyle w:val="Bold"/>
            </w:pPr>
            <w:r w:rsidRPr="003A6219">
              <w:t>Dokumenta kods:</w:t>
            </w:r>
          </w:p>
        </w:tc>
        <w:tc>
          <w:tcPr>
            <w:tcW w:w="7478" w:type="dxa"/>
          </w:tcPr>
          <w:p w14:paraId="526DC843" w14:textId="77777777" w:rsidR="003F72C3" w:rsidRPr="003A6219" w:rsidRDefault="0051039B" w:rsidP="00FB6D52">
            <w:pPr>
              <w:pStyle w:val="Tablebody"/>
            </w:pPr>
            <w:r>
              <w:fldChar w:fldCharType="begin"/>
            </w:r>
            <w:r>
              <w:instrText xml:space="preserve"> DOCPROPERTY  _CustomerID  \* MERGEFORMAT </w:instrText>
            </w:r>
            <w:r>
              <w:fldChar w:fldCharType="separate"/>
            </w:r>
            <w:r w:rsidR="00714534">
              <w:t>VRAA</w:t>
            </w:r>
            <w:r>
              <w:fldChar w:fldCharType="end"/>
            </w:r>
            <w:r w:rsidR="003F72C3" w:rsidRPr="003A6219">
              <w:t>-</w:t>
            </w:r>
            <w:r>
              <w:fldChar w:fldCharType="begin"/>
            </w:r>
            <w:r>
              <w:instrText xml:space="preserve"> DOCPROPERTY  _ContractNumber  \* MERGEFORMAT </w:instrText>
            </w:r>
            <w:r>
              <w:fldChar w:fldCharType="separate"/>
            </w:r>
            <w:r w:rsidR="00714534">
              <w:t>6_15_11_58</w:t>
            </w:r>
            <w:r>
              <w:fldChar w:fldCharType="end"/>
            </w:r>
            <w:r w:rsidR="003F72C3" w:rsidRPr="003A6219">
              <w:t>-</w:t>
            </w:r>
            <w:r>
              <w:fldChar w:fldCharType="begin"/>
            </w:r>
            <w:r>
              <w:instrText xml:space="preserve"> DOCPROPERTY  _ProjectID  \* MERGEFORMAT </w:instrText>
            </w:r>
            <w:r>
              <w:fldChar w:fldCharType="separate"/>
            </w:r>
            <w:r w:rsidR="00714534">
              <w:t>VISS_2010</w:t>
            </w:r>
            <w:r>
              <w:fldChar w:fldCharType="end"/>
            </w:r>
            <w:r w:rsidR="003F72C3" w:rsidRPr="003A6219">
              <w:t>-</w:t>
            </w:r>
            <w:r>
              <w:fldChar w:fldCharType="begin"/>
            </w:r>
            <w:r>
              <w:instrText xml:space="preserve"> DOCPROPERTY  _SubjectID  \* MERGEFORMAT </w:instrText>
            </w:r>
            <w:r>
              <w:fldChar w:fldCharType="separate"/>
            </w:r>
            <w:r w:rsidR="00714534">
              <w:t>LVP</w:t>
            </w:r>
            <w:r>
              <w:fldChar w:fldCharType="end"/>
            </w:r>
            <w:r w:rsidR="003F72C3" w:rsidRPr="003A6219">
              <w:t>-</w:t>
            </w:r>
            <w:r>
              <w:fldChar w:fldCharType="begin"/>
            </w:r>
            <w:r>
              <w:instrText xml:space="preserve"> DOCPROPERTY  _CategoryID  \* MERGEFORMAT </w:instrText>
            </w:r>
            <w:r>
              <w:fldChar w:fldCharType="separate"/>
            </w:r>
            <w:r w:rsidR="00714534">
              <w:t>VDL</w:t>
            </w:r>
            <w:r>
              <w:fldChar w:fldCharType="end"/>
            </w:r>
          </w:p>
        </w:tc>
      </w:tr>
      <w:tr w:rsidR="003F72C3" w:rsidRPr="003A6219" w14:paraId="526DC847" w14:textId="77777777" w:rsidTr="006C4173">
        <w:trPr>
          <w:trHeight w:val="853"/>
        </w:trPr>
        <w:tc>
          <w:tcPr>
            <w:tcW w:w="2376" w:type="dxa"/>
          </w:tcPr>
          <w:p w14:paraId="526DC845" w14:textId="77777777" w:rsidR="003F72C3" w:rsidRPr="003A6219" w:rsidRDefault="003F72C3" w:rsidP="00021632">
            <w:pPr>
              <w:pStyle w:val="Bold"/>
            </w:pPr>
            <w:r w:rsidRPr="003A6219">
              <w:t>Versija:</w:t>
            </w:r>
          </w:p>
        </w:tc>
        <w:tc>
          <w:tcPr>
            <w:tcW w:w="7478" w:type="dxa"/>
          </w:tcPr>
          <w:p w14:paraId="526DC846" w14:textId="0F944A58" w:rsidR="003F72C3" w:rsidRPr="003A6219" w:rsidRDefault="003F72C3" w:rsidP="00FB6D52">
            <w:pPr>
              <w:pStyle w:val="Tablebody"/>
            </w:pPr>
            <w:r w:rsidRPr="003A6219">
              <w:t xml:space="preserve">Versija </w:t>
            </w:r>
            <w:r w:rsidR="0051039B">
              <w:fldChar w:fldCharType="begin"/>
            </w:r>
            <w:r w:rsidR="0051039B">
              <w:instrText xml:space="preserve"> DOCPROPERTY  _Version  \* MERGEFORMAT </w:instrText>
            </w:r>
            <w:r w:rsidR="0051039B">
              <w:fldChar w:fldCharType="separate"/>
            </w:r>
            <w:r w:rsidR="00714534">
              <w:t>1.01</w:t>
            </w:r>
            <w:r w:rsidR="0051039B">
              <w:fldChar w:fldCharType="end"/>
            </w:r>
            <w:r w:rsidRPr="003A6219">
              <w:t xml:space="preserve">, Laidiens </w:t>
            </w:r>
            <w:r w:rsidR="0051039B">
              <w:fldChar w:fldCharType="begin"/>
            </w:r>
            <w:r w:rsidR="0051039B">
              <w:instrText xml:space="preserve"> DOCPROPERTY  _Date  \* MERGEFORMAT </w:instrText>
            </w:r>
            <w:r w:rsidR="0051039B">
              <w:fldChar w:fldCharType="separate"/>
            </w:r>
            <w:r w:rsidR="00714534">
              <w:t>07.04.2014.</w:t>
            </w:r>
            <w:r w:rsidR="0051039B">
              <w:fldChar w:fldCharType="end"/>
            </w:r>
            <w:r w:rsidRPr="003A6219">
              <w:t xml:space="preserve"> (saīsināti V</w:t>
            </w:r>
            <w:r w:rsidR="0051039B">
              <w:fldChar w:fldCharType="begin"/>
            </w:r>
            <w:r w:rsidR="0051039B">
              <w:instrText xml:space="preserve"> DOCPROPERTY  _Version  \* MERGEFORMAT </w:instrText>
            </w:r>
            <w:r w:rsidR="0051039B">
              <w:fldChar w:fldCharType="separate"/>
            </w:r>
            <w:r w:rsidR="00714534">
              <w:t>1.01</w:t>
            </w:r>
            <w:r w:rsidR="0051039B">
              <w:fldChar w:fldCharType="end"/>
            </w:r>
            <w:r w:rsidRPr="003A6219">
              <w:t xml:space="preserve"> </w:t>
            </w:r>
            <w:r w:rsidR="0051039B">
              <w:fldChar w:fldCharType="begin"/>
            </w:r>
            <w:r w:rsidR="0051039B">
              <w:instrText xml:space="preserve"> DOCPROPERTY  _Date  \* MERGEFORMAT </w:instrText>
            </w:r>
            <w:r w:rsidR="0051039B">
              <w:fldChar w:fldCharType="separate"/>
            </w:r>
            <w:r w:rsidR="00714534">
              <w:t>07.04.2014.</w:t>
            </w:r>
            <w:r w:rsidR="0051039B">
              <w:fldChar w:fldCharType="end"/>
            </w:r>
            <w:r w:rsidRPr="003A6219">
              <w:t>)</w:t>
            </w:r>
          </w:p>
        </w:tc>
      </w:tr>
    </w:tbl>
    <w:p w14:paraId="526DC848" w14:textId="77777777" w:rsidR="007D2574" w:rsidRPr="003A6219" w:rsidRDefault="007D2574" w:rsidP="003F72C3">
      <w:pPr>
        <w:pStyle w:val="TitleSaskanosana"/>
      </w:pPr>
      <w:r w:rsidRPr="003A6219">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3A6219" w14:paraId="526DC84D" w14:textId="77777777" w:rsidTr="006C4173">
        <w:tc>
          <w:tcPr>
            <w:tcW w:w="2376" w:type="dxa"/>
            <w:tcBorders>
              <w:bottom w:val="single" w:sz="6" w:space="0" w:color="000000"/>
              <w:right w:val="single" w:sz="6" w:space="0" w:color="000000"/>
            </w:tcBorders>
            <w:shd w:val="clear" w:color="auto" w:fill="auto"/>
            <w:vAlign w:val="center"/>
          </w:tcPr>
          <w:p w14:paraId="526DC849" w14:textId="77777777" w:rsidR="007D2574" w:rsidRPr="003A6219" w:rsidRDefault="007D2574" w:rsidP="00021632">
            <w:pPr>
              <w:pStyle w:val="Bold"/>
            </w:pPr>
            <w:r w:rsidRPr="003A6219">
              <w:t>Organizācija</w:t>
            </w:r>
          </w:p>
        </w:tc>
        <w:tc>
          <w:tcPr>
            <w:tcW w:w="3852" w:type="dxa"/>
            <w:tcBorders>
              <w:bottom w:val="single" w:sz="6" w:space="0" w:color="000000"/>
              <w:right w:val="single" w:sz="4" w:space="0" w:color="auto"/>
            </w:tcBorders>
            <w:shd w:val="clear" w:color="auto" w:fill="auto"/>
            <w:vAlign w:val="center"/>
          </w:tcPr>
          <w:p w14:paraId="526DC84A" w14:textId="77777777" w:rsidR="007D2574" w:rsidRPr="003A6219" w:rsidRDefault="007D2574" w:rsidP="00021632">
            <w:pPr>
              <w:pStyle w:val="Bold"/>
            </w:pPr>
            <w:r w:rsidRPr="003A6219">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526DC84B" w14:textId="77777777" w:rsidR="007D2574" w:rsidRPr="003A6219" w:rsidRDefault="007D2574" w:rsidP="00021632">
            <w:pPr>
              <w:pStyle w:val="Bold"/>
            </w:pPr>
            <w:r w:rsidRPr="003A6219">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526DC84C" w14:textId="77777777" w:rsidR="007D2574" w:rsidRPr="003A6219" w:rsidRDefault="007D2574" w:rsidP="00021632">
            <w:pPr>
              <w:pStyle w:val="Bold"/>
            </w:pPr>
            <w:r w:rsidRPr="003A6219">
              <w:t>Paraksts</w:t>
            </w:r>
          </w:p>
        </w:tc>
      </w:tr>
      <w:tr w:rsidR="007D2574" w:rsidRPr="003A6219" w14:paraId="526DC852" w14:textId="77777777" w:rsidTr="006C4173">
        <w:trPr>
          <w:trHeight w:val="877"/>
        </w:trPr>
        <w:tc>
          <w:tcPr>
            <w:tcW w:w="2376" w:type="dxa"/>
            <w:tcBorders>
              <w:right w:val="single" w:sz="6" w:space="0" w:color="000000"/>
            </w:tcBorders>
            <w:shd w:val="clear" w:color="auto" w:fill="auto"/>
          </w:tcPr>
          <w:p w14:paraId="526DC84E" w14:textId="77777777" w:rsidR="007D2574" w:rsidRPr="003A6219" w:rsidRDefault="0051039B" w:rsidP="00FB6D52">
            <w:pPr>
              <w:pStyle w:val="Tablebody"/>
            </w:pPr>
            <w:r>
              <w:fldChar w:fldCharType="begin"/>
            </w:r>
            <w:r>
              <w:instrText xml:space="preserve"> DOCPROPERTY  _CustomerTitle  \* MERGEFORMAT </w:instrText>
            </w:r>
            <w:r>
              <w:fldChar w:fldCharType="separate"/>
            </w:r>
            <w:r w:rsidR="00714534">
              <w:t>Valsts reģionālās attīstības aģentūra</w:t>
            </w:r>
            <w:r>
              <w:fldChar w:fldCharType="end"/>
            </w:r>
          </w:p>
        </w:tc>
        <w:tc>
          <w:tcPr>
            <w:tcW w:w="3852" w:type="dxa"/>
            <w:tcBorders>
              <w:right w:val="single" w:sz="4" w:space="0" w:color="auto"/>
            </w:tcBorders>
            <w:shd w:val="clear" w:color="auto" w:fill="auto"/>
          </w:tcPr>
          <w:p w14:paraId="526DC84F" w14:textId="75B2EC6F" w:rsidR="007D2574" w:rsidRPr="003A6219" w:rsidRDefault="00714534" w:rsidP="00FB6D52">
            <w:pPr>
              <w:pStyle w:val="Tablebody"/>
            </w:pPr>
            <w:r>
              <w:t xml:space="preserve">Atbildīgā persona no </w:t>
            </w:r>
            <w:r w:rsidR="007D2574" w:rsidRPr="003A6219">
              <w:t xml:space="preserve"> Pasūtītāja puses</w:t>
            </w:r>
          </w:p>
        </w:tc>
        <w:tc>
          <w:tcPr>
            <w:tcW w:w="1512" w:type="dxa"/>
            <w:tcBorders>
              <w:left w:val="single" w:sz="4" w:space="0" w:color="auto"/>
              <w:right w:val="single" w:sz="4" w:space="0" w:color="auto"/>
            </w:tcBorders>
            <w:shd w:val="clear" w:color="auto" w:fill="auto"/>
          </w:tcPr>
          <w:p w14:paraId="526DC850" w14:textId="77777777" w:rsidR="007D2574" w:rsidRPr="003A6219" w:rsidRDefault="007D2574" w:rsidP="00021632">
            <w:pPr>
              <w:pStyle w:val="Tablebody"/>
            </w:pPr>
          </w:p>
        </w:tc>
        <w:tc>
          <w:tcPr>
            <w:tcW w:w="2094" w:type="dxa"/>
            <w:tcBorders>
              <w:left w:val="single" w:sz="4" w:space="0" w:color="auto"/>
              <w:right w:val="nil"/>
            </w:tcBorders>
            <w:shd w:val="clear" w:color="auto" w:fill="auto"/>
          </w:tcPr>
          <w:p w14:paraId="526DC851" w14:textId="77777777" w:rsidR="007D2574" w:rsidRPr="003A6219" w:rsidRDefault="007D2574" w:rsidP="00021632">
            <w:pPr>
              <w:pStyle w:val="Tablebody"/>
            </w:pPr>
          </w:p>
        </w:tc>
      </w:tr>
      <w:tr w:rsidR="007D2574" w:rsidRPr="003A6219" w14:paraId="526DC857" w14:textId="77777777" w:rsidTr="006C4173">
        <w:trPr>
          <w:trHeight w:val="1005"/>
        </w:trPr>
        <w:tc>
          <w:tcPr>
            <w:tcW w:w="2376" w:type="dxa"/>
            <w:tcBorders>
              <w:right w:val="single" w:sz="6" w:space="0" w:color="000000"/>
            </w:tcBorders>
            <w:shd w:val="clear" w:color="auto" w:fill="auto"/>
          </w:tcPr>
          <w:p w14:paraId="526DC853" w14:textId="77777777" w:rsidR="007D2574" w:rsidRPr="003A6219" w:rsidRDefault="00714534" w:rsidP="00FB6D52">
            <w:pPr>
              <w:pStyle w:val="Tablebody"/>
            </w:pPr>
            <w:fldSimple w:instr=" DOCPROPERTY  Company  \* MERGEFORMAT ">
              <w:r>
                <w:t>SIA "ABC software"</w:t>
              </w:r>
            </w:fldSimple>
          </w:p>
        </w:tc>
        <w:tc>
          <w:tcPr>
            <w:tcW w:w="3852" w:type="dxa"/>
            <w:tcBorders>
              <w:right w:val="single" w:sz="4" w:space="0" w:color="auto"/>
            </w:tcBorders>
            <w:shd w:val="clear" w:color="auto" w:fill="auto"/>
          </w:tcPr>
          <w:p w14:paraId="526DC854" w14:textId="77777777" w:rsidR="007D2574" w:rsidRPr="003A6219" w:rsidRDefault="0051039B" w:rsidP="00FB6D52">
            <w:pPr>
              <w:pStyle w:val="Tablebody"/>
            </w:pPr>
            <w:r>
              <w:fldChar w:fldCharType="begin"/>
            </w:r>
            <w:r>
              <w:instrText xml:space="preserve"> DOCPROPERTY  Manager  \* MERGEFORMAT </w:instrText>
            </w:r>
            <w:r>
              <w:fldChar w:fldCharType="separate"/>
            </w:r>
            <w:r w:rsidR="00714534">
              <w:t>J.Korņijenko</w:t>
            </w:r>
            <w:r>
              <w:fldChar w:fldCharType="end"/>
            </w:r>
            <w:r w:rsidR="007D2574" w:rsidRPr="003A6219">
              <w:t xml:space="preserve">, projekta vadītājs </w:t>
            </w:r>
            <w:r w:rsidR="00561FBB" w:rsidRPr="003A6219">
              <w:t xml:space="preserve">par tehniskiem jautājumiem </w:t>
            </w:r>
            <w:r w:rsidR="007D2574" w:rsidRPr="003A6219">
              <w:t>no Izpildītāja puses</w:t>
            </w:r>
          </w:p>
        </w:tc>
        <w:tc>
          <w:tcPr>
            <w:tcW w:w="1512" w:type="dxa"/>
            <w:tcBorders>
              <w:left w:val="single" w:sz="4" w:space="0" w:color="auto"/>
              <w:right w:val="single" w:sz="4" w:space="0" w:color="auto"/>
            </w:tcBorders>
            <w:shd w:val="clear" w:color="auto" w:fill="auto"/>
          </w:tcPr>
          <w:p w14:paraId="526DC855" w14:textId="6C25438D" w:rsidR="007D2574" w:rsidRPr="003A6219" w:rsidRDefault="0051039B" w:rsidP="00FB6D52">
            <w:pPr>
              <w:pStyle w:val="Tablebody"/>
            </w:pPr>
            <w:r>
              <w:fldChar w:fldCharType="begin"/>
            </w:r>
            <w:r>
              <w:instrText xml:space="preserve"> DOCPROPERTY  _Date  \* MERGEFORMAT </w:instrText>
            </w:r>
            <w:r>
              <w:fldChar w:fldCharType="separate"/>
            </w:r>
            <w:r w:rsidR="00714534">
              <w:t>07.04.2014.</w:t>
            </w:r>
            <w:r>
              <w:fldChar w:fldCharType="end"/>
            </w:r>
          </w:p>
        </w:tc>
        <w:tc>
          <w:tcPr>
            <w:tcW w:w="2094" w:type="dxa"/>
            <w:tcBorders>
              <w:left w:val="single" w:sz="4" w:space="0" w:color="auto"/>
              <w:right w:val="nil"/>
            </w:tcBorders>
            <w:shd w:val="clear" w:color="auto" w:fill="auto"/>
          </w:tcPr>
          <w:p w14:paraId="526DC856" w14:textId="77777777" w:rsidR="007D2574" w:rsidRPr="003A6219" w:rsidRDefault="007D2574" w:rsidP="00021632">
            <w:pPr>
              <w:pStyle w:val="Tablebody"/>
            </w:pPr>
          </w:p>
        </w:tc>
      </w:tr>
      <w:tr w:rsidR="007D2574" w:rsidRPr="003A6219" w14:paraId="526DC85C" w14:textId="77777777" w:rsidTr="006C4173">
        <w:trPr>
          <w:trHeight w:val="991"/>
        </w:trPr>
        <w:tc>
          <w:tcPr>
            <w:tcW w:w="2376" w:type="dxa"/>
            <w:tcBorders>
              <w:top w:val="nil"/>
              <w:left w:val="nil"/>
              <w:bottom w:val="nil"/>
              <w:right w:val="single" w:sz="4" w:space="0" w:color="auto"/>
              <w:tl2br w:val="nil"/>
              <w:tr2bl w:val="nil"/>
            </w:tcBorders>
            <w:shd w:val="clear" w:color="auto" w:fill="auto"/>
          </w:tcPr>
          <w:p w14:paraId="526DC858" w14:textId="77777777" w:rsidR="007D2574" w:rsidRPr="003A6219" w:rsidRDefault="00714534" w:rsidP="00FB6D52">
            <w:pPr>
              <w:pStyle w:val="Tablebody"/>
            </w:pPr>
            <w:fldSimple w:instr=" DOCPROPERTY  Company  \* MERGEFORMAT ">
              <w:r>
                <w:t>SIA "ABC software"</w:t>
              </w:r>
            </w:fldSimple>
          </w:p>
        </w:tc>
        <w:tc>
          <w:tcPr>
            <w:tcW w:w="3852" w:type="dxa"/>
            <w:tcBorders>
              <w:top w:val="nil"/>
              <w:left w:val="single" w:sz="4" w:space="0" w:color="auto"/>
              <w:bottom w:val="nil"/>
              <w:right w:val="single" w:sz="4" w:space="0" w:color="auto"/>
              <w:tl2br w:val="nil"/>
              <w:tr2bl w:val="nil"/>
            </w:tcBorders>
            <w:shd w:val="clear" w:color="auto" w:fill="auto"/>
          </w:tcPr>
          <w:p w14:paraId="526DC859" w14:textId="0678A963" w:rsidR="007D2574" w:rsidRPr="003A6219" w:rsidRDefault="00954D62" w:rsidP="00FB6D52">
            <w:pPr>
              <w:pStyle w:val="Tablebody"/>
            </w:pPr>
            <w:r>
              <w:t>M.Pētersons</w:t>
            </w:r>
            <w:r w:rsidR="007D2574" w:rsidRPr="003A6219">
              <w:t>,</w:t>
            </w:r>
            <w:r w:rsidR="00561FBB" w:rsidRPr="003A6219">
              <w:t xml:space="preserve">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526DC85A" w14:textId="6C9D6158" w:rsidR="007D2574" w:rsidRPr="003A6219" w:rsidRDefault="0051039B" w:rsidP="00FB6D52">
            <w:pPr>
              <w:pStyle w:val="Tablebody"/>
            </w:pPr>
            <w:r>
              <w:fldChar w:fldCharType="begin"/>
            </w:r>
            <w:r>
              <w:instrText xml:space="preserve"> DOCPROPERTY  _Date  \* MERGEFORMAT </w:instrText>
            </w:r>
            <w:r>
              <w:fldChar w:fldCharType="separate"/>
            </w:r>
            <w:r w:rsidR="00714534">
              <w:t>07.04.2014.</w:t>
            </w:r>
            <w:r>
              <w:fldChar w:fldCharType="end"/>
            </w:r>
          </w:p>
        </w:tc>
        <w:tc>
          <w:tcPr>
            <w:tcW w:w="2094" w:type="dxa"/>
            <w:tcBorders>
              <w:top w:val="nil"/>
              <w:left w:val="single" w:sz="4" w:space="0" w:color="auto"/>
              <w:bottom w:val="nil"/>
              <w:right w:val="nil"/>
              <w:tl2br w:val="nil"/>
              <w:tr2bl w:val="nil"/>
            </w:tcBorders>
            <w:shd w:val="clear" w:color="auto" w:fill="auto"/>
          </w:tcPr>
          <w:p w14:paraId="526DC85B" w14:textId="77777777" w:rsidR="007D2574" w:rsidRPr="003A6219" w:rsidRDefault="007D2574" w:rsidP="00021632">
            <w:pPr>
              <w:pStyle w:val="Tablebody"/>
            </w:pPr>
          </w:p>
        </w:tc>
      </w:tr>
      <w:tr w:rsidR="007D2574" w:rsidRPr="003A6219" w14:paraId="526DC861" w14:textId="77777777" w:rsidTr="006C4173">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526DC85D" w14:textId="77777777" w:rsidR="007D2574" w:rsidRPr="003A6219" w:rsidRDefault="00714534" w:rsidP="00FB6D52">
            <w:pPr>
              <w:pStyle w:val="Tablebody"/>
            </w:pPr>
            <w:fldSimple w:instr=" DOCPROPERTY  Company  \* MERGEFORMAT ">
              <w:r>
                <w:t>SIA "ABC software"</w:t>
              </w:r>
            </w:fldSimple>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526DC85E" w14:textId="77777777" w:rsidR="007D2574" w:rsidRPr="003A6219" w:rsidRDefault="007D2574" w:rsidP="00FB6D52">
            <w:pPr>
              <w:pStyle w:val="Tablebody"/>
            </w:pPr>
            <w:r w:rsidRPr="003A6219">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526DC85F" w14:textId="6CAC672D" w:rsidR="007D2574" w:rsidRPr="003A6219" w:rsidRDefault="0051039B" w:rsidP="00FB6D52">
            <w:pPr>
              <w:pStyle w:val="Tablebody"/>
            </w:pPr>
            <w:r>
              <w:fldChar w:fldCharType="begin"/>
            </w:r>
            <w:r>
              <w:instrText xml:space="preserve"> DOCPROPERTY  _Date  \* MERGEFORMAT </w:instrText>
            </w:r>
            <w:r>
              <w:fldChar w:fldCharType="separate"/>
            </w:r>
            <w:r w:rsidR="00714534">
              <w:t>07.04.2014.</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526DC860" w14:textId="77777777" w:rsidR="007D2574" w:rsidRPr="003A6219" w:rsidRDefault="007D2574" w:rsidP="00021632">
            <w:pPr>
              <w:pStyle w:val="Tablebody"/>
            </w:pPr>
          </w:p>
        </w:tc>
      </w:tr>
    </w:tbl>
    <w:p w14:paraId="526DC862" w14:textId="77777777" w:rsidR="00196AFB" w:rsidRPr="003A6219" w:rsidRDefault="00196AFB" w:rsidP="00196AFB">
      <w:pPr>
        <w:pStyle w:val="Atstarpe"/>
      </w:pPr>
    </w:p>
    <w:p w14:paraId="526DC863" w14:textId="77777777" w:rsidR="007D2574" w:rsidRPr="003A6219" w:rsidRDefault="007D2574" w:rsidP="00196AFB">
      <w:pPr>
        <w:pStyle w:val="Titleapakprojekta"/>
      </w:pPr>
      <w:r w:rsidRPr="003A6219">
        <w:br w:type="page"/>
      </w:r>
      <w:r w:rsidRPr="003A6219">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43"/>
        <w:gridCol w:w="1312"/>
        <w:gridCol w:w="3958"/>
        <w:gridCol w:w="1980"/>
        <w:gridCol w:w="1561"/>
      </w:tblGrid>
      <w:tr w:rsidR="00E85433" w:rsidRPr="003A6219" w14:paraId="526DC869" w14:textId="77777777" w:rsidTr="00954D62">
        <w:trPr>
          <w:jc w:val="center"/>
        </w:trPr>
        <w:tc>
          <w:tcPr>
            <w:tcW w:w="1043" w:type="dxa"/>
            <w:tcBorders>
              <w:bottom w:val="single" w:sz="6" w:space="0" w:color="000000"/>
              <w:right w:val="single" w:sz="6" w:space="0" w:color="000000"/>
            </w:tcBorders>
            <w:shd w:val="clear" w:color="auto" w:fill="auto"/>
            <w:vAlign w:val="center"/>
          </w:tcPr>
          <w:p w14:paraId="526DC864" w14:textId="77777777" w:rsidR="00E85433" w:rsidRPr="003A6219" w:rsidRDefault="00E85433" w:rsidP="00021632">
            <w:pPr>
              <w:pStyle w:val="Bold"/>
            </w:pPr>
            <w:r w:rsidRPr="003A6219">
              <w:t>Versija</w:t>
            </w:r>
          </w:p>
        </w:tc>
        <w:tc>
          <w:tcPr>
            <w:tcW w:w="1312" w:type="dxa"/>
            <w:tcBorders>
              <w:bottom w:val="single" w:sz="6" w:space="0" w:color="000000"/>
              <w:right w:val="single" w:sz="4" w:space="0" w:color="auto"/>
            </w:tcBorders>
            <w:shd w:val="clear" w:color="auto" w:fill="auto"/>
            <w:vAlign w:val="center"/>
          </w:tcPr>
          <w:p w14:paraId="526DC865" w14:textId="77777777" w:rsidR="00E85433" w:rsidRPr="003A6219" w:rsidRDefault="00E85433" w:rsidP="00021632">
            <w:pPr>
              <w:pStyle w:val="Bold"/>
            </w:pPr>
            <w:r w:rsidRPr="003A6219">
              <w:t>Datums</w:t>
            </w:r>
          </w:p>
        </w:tc>
        <w:tc>
          <w:tcPr>
            <w:tcW w:w="3958" w:type="dxa"/>
            <w:tcBorders>
              <w:top w:val="single" w:sz="12" w:space="0" w:color="000000"/>
              <w:left w:val="single" w:sz="4" w:space="0" w:color="auto"/>
              <w:bottom w:val="single" w:sz="6" w:space="0" w:color="000000"/>
              <w:right w:val="single" w:sz="4" w:space="0" w:color="auto"/>
            </w:tcBorders>
            <w:shd w:val="clear" w:color="auto" w:fill="auto"/>
            <w:vAlign w:val="center"/>
          </w:tcPr>
          <w:p w14:paraId="526DC866" w14:textId="77777777" w:rsidR="00E85433" w:rsidRPr="003A6219" w:rsidRDefault="00E85433" w:rsidP="00021632">
            <w:pPr>
              <w:pStyle w:val="Bold"/>
            </w:pPr>
            <w:r w:rsidRPr="003A6219">
              <w:t>Apraksts</w:t>
            </w:r>
          </w:p>
        </w:tc>
        <w:tc>
          <w:tcPr>
            <w:tcW w:w="1980" w:type="dxa"/>
            <w:tcBorders>
              <w:left w:val="single" w:sz="4" w:space="0" w:color="auto"/>
              <w:bottom w:val="single" w:sz="6" w:space="0" w:color="000000"/>
            </w:tcBorders>
            <w:shd w:val="clear" w:color="auto" w:fill="auto"/>
          </w:tcPr>
          <w:p w14:paraId="526DC867" w14:textId="77777777" w:rsidR="00E85433" w:rsidRPr="003A6219" w:rsidRDefault="00E85433" w:rsidP="005C1B82">
            <w:pPr>
              <w:pStyle w:val="Bold"/>
            </w:pPr>
            <w:r w:rsidRPr="003A6219">
              <w:t>Organizācija</w:t>
            </w:r>
          </w:p>
        </w:tc>
        <w:tc>
          <w:tcPr>
            <w:tcW w:w="1561" w:type="dxa"/>
            <w:tcBorders>
              <w:left w:val="single" w:sz="4" w:space="0" w:color="auto"/>
              <w:bottom w:val="single" w:sz="6" w:space="0" w:color="000000"/>
            </w:tcBorders>
            <w:vAlign w:val="center"/>
          </w:tcPr>
          <w:p w14:paraId="526DC868" w14:textId="77777777" w:rsidR="00E85433" w:rsidRPr="003A6219" w:rsidRDefault="00E85433" w:rsidP="005C1B82">
            <w:pPr>
              <w:pStyle w:val="Bold"/>
            </w:pPr>
            <w:r w:rsidRPr="003A6219">
              <w:t>Autors</w:t>
            </w:r>
          </w:p>
        </w:tc>
      </w:tr>
      <w:tr w:rsidR="00294646" w:rsidRPr="003A6219" w14:paraId="526DC86F" w14:textId="77777777" w:rsidTr="00954D62">
        <w:trPr>
          <w:jc w:val="center"/>
        </w:trPr>
        <w:tc>
          <w:tcPr>
            <w:tcW w:w="1043" w:type="dxa"/>
            <w:tcBorders>
              <w:top w:val="nil"/>
              <w:left w:val="nil"/>
              <w:bottom w:val="nil"/>
              <w:right w:val="single" w:sz="4" w:space="0" w:color="auto"/>
              <w:tl2br w:val="nil"/>
              <w:tr2bl w:val="nil"/>
            </w:tcBorders>
            <w:shd w:val="clear" w:color="auto" w:fill="auto"/>
          </w:tcPr>
          <w:p w14:paraId="526DC86A" w14:textId="30C7DE08" w:rsidR="00294646" w:rsidRPr="003A6219" w:rsidRDefault="00954D62" w:rsidP="00294646">
            <w:pPr>
              <w:pStyle w:val="Tablebody"/>
            </w:pPr>
            <w:r>
              <w:t>1.00</w:t>
            </w:r>
          </w:p>
        </w:tc>
        <w:tc>
          <w:tcPr>
            <w:tcW w:w="1312" w:type="dxa"/>
            <w:tcBorders>
              <w:top w:val="nil"/>
              <w:left w:val="single" w:sz="4" w:space="0" w:color="auto"/>
              <w:bottom w:val="nil"/>
              <w:right w:val="single" w:sz="4" w:space="0" w:color="auto"/>
              <w:tl2br w:val="nil"/>
              <w:tr2bl w:val="nil"/>
            </w:tcBorders>
            <w:shd w:val="clear" w:color="auto" w:fill="auto"/>
          </w:tcPr>
          <w:p w14:paraId="526DC86B" w14:textId="5731ACBF" w:rsidR="00294646" w:rsidRPr="003A6219" w:rsidRDefault="00954D62" w:rsidP="00294646">
            <w:pPr>
              <w:pStyle w:val="Tablebody"/>
            </w:pPr>
            <w:r>
              <w:t>11.10.2012.</w:t>
            </w:r>
          </w:p>
        </w:tc>
        <w:tc>
          <w:tcPr>
            <w:tcW w:w="3958" w:type="dxa"/>
            <w:tcBorders>
              <w:top w:val="nil"/>
              <w:left w:val="single" w:sz="4" w:space="0" w:color="auto"/>
              <w:bottom w:val="nil"/>
              <w:right w:val="single" w:sz="4" w:space="0" w:color="auto"/>
              <w:tl2br w:val="nil"/>
              <w:tr2bl w:val="nil"/>
            </w:tcBorders>
            <w:shd w:val="clear" w:color="auto" w:fill="auto"/>
          </w:tcPr>
          <w:p w14:paraId="526DC86C" w14:textId="77777777" w:rsidR="00294646" w:rsidRPr="003A6219" w:rsidRDefault="00294646" w:rsidP="00294646">
            <w:pPr>
              <w:pStyle w:val="Tablebody"/>
            </w:pPr>
            <w:r w:rsidRPr="003A6219">
              <w:t xml:space="preserve">Izveidota dokumenta sākotnējā versija. </w:t>
            </w:r>
          </w:p>
        </w:tc>
        <w:tc>
          <w:tcPr>
            <w:tcW w:w="1980" w:type="dxa"/>
            <w:tcBorders>
              <w:top w:val="nil"/>
              <w:left w:val="single" w:sz="4" w:space="0" w:color="auto"/>
              <w:bottom w:val="nil"/>
              <w:right w:val="nil"/>
              <w:tl2br w:val="nil"/>
              <w:tr2bl w:val="nil"/>
            </w:tcBorders>
            <w:shd w:val="clear" w:color="auto" w:fill="auto"/>
          </w:tcPr>
          <w:p w14:paraId="526DC86D" w14:textId="77777777" w:rsidR="00294646" w:rsidRPr="003A6219" w:rsidRDefault="00294646" w:rsidP="00FB6D52">
            <w:pPr>
              <w:pStyle w:val="Tablebody"/>
            </w:pPr>
            <w:r w:rsidRPr="003A6219">
              <w:t>SIA „ABC software”</w:t>
            </w:r>
          </w:p>
        </w:tc>
        <w:tc>
          <w:tcPr>
            <w:tcW w:w="1561" w:type="dxa"/>
            <w:tcBorders>
              <w:top w:val="nil"/>
              <w:left w:val="single" w:sz="4" w:space="0" w:color="auto"/>
              <w:bottom w:val="nil"/>
              <w:right w:val="nil"/>
              <w:tl2br w:val="nil"/>
              <w:tr2bl w:val="nil"/>
            </w:tcBorders>
          </w:tcPr>
          <w:p w14:paraId="526DC86E" w14:textId="49C595DC" w:rsidR="00294646" w:rsidRPr="003A6219" w:rsidRDefault="00954D62" w:rsidP="00294646">
            <w:pPr>
              <w:pStyle w:val="Tablebody"/>
            </w:pPr>
            <w:r>
              <w:t>M.Gasparoviča</w:t>
            </w:r>
          </w:p>
        </w:tc>
      </w:tr>
      <w:tr w:rsidR="00714534" w:rsidRPr="003A6219" w14:paraId="3F274BC3" w14:textId="77777777" w:rsidTr="00424CE1">
        <w:trPr>
          <w:jc w:val="center"/>
        </w:trPr>
        <w:tc>
          <w:tcPr>
            <w:tcW w:w="1043" w:type="dxa"/>
            <w:tcBorders>
              <w:top w:val="nil"/>
              <w:left w:val="nil"/>
              <w:bottom w:val="nil"/>
              <w:right w:val="single" w:sz="4" w:space="0" w:color="auto"/>
              <w:tl2br w:val="nil"/>
              <w:tr2bl w:val="nil"/>
            </w:tcBorders>
            <w:shd w:val="clear" w:color="auto" w:fill="auto"/>
          </w:tcPr>
          <w:p w14:paraId="3BF6D2F4" w14:textId="10460AF4" w:rsidR="00714534" w:rsidRPr="003A6219" w:rsidRDefault="00714534" w:rsidP="00424CE1">
            <w:pPr>
              <w:pStyle w:val="Tablebody"/>
            </w:pPr>
            <w:r>
              <w:t>1.01</w:t>
            </w:r>
          </w:p>
        </w:tc>
        <w:tc>
          <w:tcPr>
            <w:tcW w:w="1312" w:type="dxa"/>
            <w:tcBorders>
              <w:top w:val="nil"/>
              <w:left w:val="single" w:sz="4" w:space="0" w:color="auto"/>
              <w:bottom w:val="nil"/>
              <w:right w:val="single" w:sz="4" w:space="0" w:color="auto"/>
              <w:tl2br w:val="nil"/>
              <w:tr2bl w:val="nil"/>
            </w:tcBorders>
            <w:shd w:val="clear" w:color="auto" w:fill="auto"/>
          </w:tcPr>
          <w:p w14:paraId="0707A187" w14:textId="17F4D1B8" w:rsidR="00714534" w:rsidRPr="003A6219" w:rsidRDefault="00714534" w:rsidP="00714534">
            <w:pPr>
              <w:pStyle w:val="Tablebody"/>
            </w:pPr>
            <w:r>
              <w:t>07.04.2014.</w:t>
            </w:r>
          </w:p>
        </w:tc>
        <w:tc>
          <w:tcPr>
            <w:tcW w:w="3958" w:type="dxa"/>
            <w:tcBorders>
              <w:top w:val="nil"/>
              <w:left w:val="single" w:sz="4" w:space="0" w:color="auto"/>
              <w:bottom w:val="nil"/>
              <w:right w:val="single" w:sz="4" w:space="0" w:color="auto"/>
              <w:tl2br w:val="nil"/>
              <w:tr2bl w:val="nil"/>
            </w:tcBorders>
            <w:shd w:val="clear" w:color="auto" w:fill="auto"/>
          </w:tcPr>
          <w:p w14:paraId="4ACC6513" w14:textId="682B2912" w:rsidR="00714534" w:rsidRPr="003A6219" w:rsidRDefault="00714534" w:rsidP="00424CE1">
            <w:pPr>
              <w:pStyle w:val="Tablebody"/>
            </w:pPr>
            <w:r>
              <w:t>Veikta dokumenta pārstrāde</w:t>
            </w:r>
            <w:r w:rsidRPr="003A6219">
              <w:t xml:space="preserve"> </w:t>
            </w:r>
          </w:p>
        </w:tc>
        <w:tc>
          <w:tcPr>
            <w:tcW w:w="1980" w:type="dxa"/>
            <w:tcBorders>
              <w:top w:val="nil"/>
              <w:left w:val="single" w:sz="4" w:space="0" w:color="auto"/>
              <w:bottom w:val="nil"/>
              <w:right w:val="nil"/>
              <w:tl2br w:val="nil"/>
              <w:tr2bl w:val="nil"/>
            </w:tcBorders>
            <w:shd w:val="clear" w:color="auto" w:fill="auto"/>
          </w:tcPr>
          <w:p w14:paraId="1E4E6A1D" w14:textId="77777777" w:rsidR="00714534" w:rsidRPr="003A6219" w:rsidRDefault="00714534" w:rsidP="00424CE1">
            <w:pPr>
              <w:pStyle w:val="Tablebody"/>
            </w:pPr>
            <w:r w:rsidRPr="003A6219">
              <w:t>SIA „ABC software”</w:t>
            </w:r>
          </w:p>
        </w:tc>
        <w:tc>
          <w:tcPr>
            <w:tcW w:w="1561" w:type="dxa"/>
            <w:tcBorders>
              <w:top w:val="nil"/>
              <w:left w:val="single" w:sz="4" w:space="0" w:color="auto"/>
              <w:bottom w:val="nil"/>
              <w:right w:val="nil"/>
              <w:tl2br w:val="nil"/>
              <w:tr2bl w:val="nil"/>
            </w:tcBorders>
          </w:tcPr>
          <w:p w14:paraId="414996B4" w14:textId="7372169E" w:rsidR="00714534" w:rsidRPr="003A6219" w:rsidRDefault="00714534" w:rsidP="00424CE1">
            <w:pPr>
              <w:pStyle w:val="Tablebody"/>
            </w:pPr>
            <w:r>
              <w:t>V.Nazaruks</w:t>
            </w:r>
          </w:p>
        </w:tc>
      </w:tr>
      <w:tr w:rsidR="00C27156" w:rsidRPr="003A6219" w14:paraId="2BAE0E24" w14:textId="77777777" w:rsidTr="00954D62">
        <w:trPr>
          <w:jc w:val="center"/>
        </w:trPr>
        <w:tc>
          <w:tcPr>
            <w:tcW w:w="1043" w:type="dxa"/>
            <w:tcBorders>
              <w:top w:val="nil"/>
              <w:left w:val="nil"/>
              <w:bottom w:val="single" w:sz="4" w:space="0" w:color="auto"/>
              <w:right w:val="single" w:sz="4" w:space="0" w:color="auto"/>
              <w:tl2br w:val="nil"/>
              <w:tr2bl w:val="nil"/>
            </w:tcBorders>
            <w:shd w:val="clear" w:color="auto" w:fill="auto"/>
          </w:tcPr>
          <w:p w14:paraId="24EF2961" w14:textId="1BDA6CFF" w:rsidR="00C27156" w:rsidRPr="003A6219" w:rsidRDefault="00C27156" w:rsidP="00294646">
            <w:pPr>
              <w:pStyle w:val="Tablebody"/>
            </w:pPr>
          </w:p>
        </w:tc>
        <w:tc>
          <w:tcPr>
            <w:tcW w:w="1312" w:type="dxa"/>
            <w:tcBorders>
              <w:top w:val="nil"/>
              <w:left w:val="single" w:sz="4" w:space="0" w:color="auto"/>
              <w:bottom w:val="single" w:sz="4" w:space="0" w:color="auto"/>
              <w:right w:val="single" w:sz="4" w:space="0" w:color="auto"/>
              <w:tl2br w:val="nil"/>
              <w:tr2bl w:val="nil"/>
            </w:tcBorders>
            <w:shd w:val="clear" w:color="auto" w:fill="auto"/>
          </w:tcPr>
          <w:p w14:paraId="06134203" w14:textId="1F18F778" w:rsidR="00C27156" w:rsidRPr="003A6219" w:rsidRDefault="00C27156" w:rsidP="00294646">
            <w:pPr>
              <w:pStyle w:val="Tablebody"/>
            </w:pPr>
          </w:p>
        </w:tc>
        <w:tc>
          <w:tcPr>
            <w:tcW w:w="3958" w:type="dxa"/>
            <w:tcBorders>
              <w:top w:val="nil"/>
              <w:left w:val="single" w:sz="4" w:space="0" w:color="auto"/>
              <w:bottom w:val="single" w:sz="4" w:space="0" w:color="auto"/>
              <w:right w:val="single" w:sz="4" w:space="0" w:color="auto"/>
              <w:tl2br w:val="nil"/>
              <w:tr2bl w:val="nil"/>
            </w:tcBorders>
            <w:shd w:val="clear" w:color="auto" w:fill="auto"/>
          </w:tcPr>
          <w:p w14:paraId="2BD8236A" w14:textId="130AC44A" w:rsidR="00C27156" w:rsidRPr="003A6219" w:rsidRDefault="00C27156" w:rsidP="00C27156">
            <w:pPr>
              <w:pStyle w:val="Tablebody"/>
            </w:pPr>
          </w:p>
        </w:tc>
        <w:tc>
          <w:tcPr>
            <w:tcW w:w="1980" w:type="dxa"/>
            <w:tcBorders>
              <w:top w:val="nil"/>
              <w:left w:val="single" w:sz="4" w:space="0" w:color="auto"/>
              <w:bottom w:val="single" w:sz="4" w:space="0" w:color="auto"/>
              <w:right w:val="nil"/>
              <w:tl2br w:val="nil"/>
              <w:tr2bl w:val="nil"/>
            </w:tcBorders>
            <w:shd w:val="clear" w:color="auto" w:fill="auto"/>
          </w:tcPr>
          <w:p w14:paraId="1DD36770" w14:textId="6360C8F8" w:rsidR="00C27156" w:rsidRPr="003A6219" w:rsidRDefault="00C27156" w:rsidP="00FB6D52">
            <w:pPr>
              <w:pStyle w:val="Tablebody"/>
            </w:pPr>
          </w:p>
        </w:tc>
        <w:tc>
          <w:tcPr>
            <w:tcW w:w="1561" w:type="dxa"/>
            <w:tcBorders>
              <w:top w:val="nil"/>
              <w:left w:val="single" w:sz="4" w:space="0" w:color="auto"/>
              <w:bottom w:val="single" w:sz="4" w:space="0" w:color="auto"/>
              <w:right w:val="nil"/>
              <w:tl2br w:val="nil"/>
              <w:tr2bl w:val="nil"/>
            </w:tcBorders>
          </w:tcPr>
          <w:p w14:paraId="5233E391" w14:textId="29DECCBA" w:rsidR="008A0AA8" w:rsidRPr="003A6219" w:rsidRDefault="008A0AA8" w:rsidP="00B5464E">
            <w:pPr>
              <w:pStyle w:val="Tablebody"/>
            </w:pPr>
          </w:p>
        </w:tc>
      </w:tr>
    </w:tbl>
    <w:p w14:paraId="526DC88B" w14:textId="7F174382" w:rsidR="007D2574" w:rsidRPr="003A6219" w:rsidRDefault="007D2574" w:rsidP="007D2574">
      <w:pPr>
        <w:pStyle w:val="Titleversija"/>
        <w:jc w:val="left"/>
      </w:pPr>
      <w:r w:rsidRPr="003A6219">
        <w:br w:type="page"/>
      </w:r>
    </w:p>
    <w:p w14:paraId="526DC88C" w14:textId="77777777" w:rsidR="007D2574" w:rsidRPr="003A6219" w:rsidRDefault="007D2574" w:rsidP="00021632">
      <w:pPr>
        <w:pStyle w:val="Saturs"/>
        <w:rPr>
          <w:rStyle w:val="Strong"/>
          <w:bCs w:val="0"/>
        </w:rPr>
      </w:pPr>
      <w:r w:rsidRPr="003A6219">
        <w:rPr>
          <w:rStyle w:val="Strong"/>
          <w:bCs w:val="0"/>
        </w:rPr>
        <w:lastRenderedPageBreak/>
        <w:t>Satura rādītājs</w:t>
      </w:r>
    </w:p>
    <w:p w14:paraId="6F239151" w14:textId="77777777" w:rsidR="00714534" w:rsidRDefault="007D2574">
      <w:pPr>
        <w:pStyle w:val="TOC1"/>
        <w:rPr>
          <w:rFonts w:asciiTheme="minorHAnsi" w:eastAsiaTheme="minorEastAsia" w:hAnsiTheme="minorHAnsi"/>
          <w:b w:val="0"/>
          <w:caps w:val="0"/>
          <w:noProof/>
          <w:lang w:eastAsia="lv-LV"/>
        </w:rPr>
      </w:pPr>
      <w:r w:rsidRPr="003A6219">
        <w:fldChar w:fldCharType="begin"/>
      </w:r>
      <w:r w:rsidRPr="003A6219">
        <w:instrText xml:space="preserve"> TOC \o "1-4" \h \z \u </w:instrText>
      </w:r>
      <w:r w:rsidRPr="003A6219">
        <w:fldChar w:fldCharType="separate"/>
      </w:r>
      <w:hyperlink w:anchor="_Toc386458633" w:history="1">
        <w:r w:rsidR="00714534" w:rsidRPr="004161AC">
          <w:rPr>
            <w:rStyle w:val="Hyperlink"/>
            <w:rFonts w:cs="Tahoma"/>
            <w:noProof/>
            <w:u w:color="000000"/>
          </w:rPr>
          <w:t>1.</w:t>
        </w:r>
        <w:r w:rsidR="00714534">
          <w:rPr>
            <w:rFonts w:asciiTheme="minorHAnsi" w:eastAsiaTheme="minorEastAsia" w:hAnsiTheme="minorHAnsi"/>
            <w:b w:val="0"/>
            <w:caps w:val="0"/>
            <w:noProof/>
            <w:lang w:eastAsia="lv-LV"/>
          </w:rPr>
          <w:tab/>
        </w:r>
        <w:r w:rsidR="00714534" w:rsidRPr="004161AC">
          <w:rPr>
            <w:rStyle w:val="Hyperlink"/>
            <w:noProof/>
          </w:rPr>
          <w:t>Ievads</w:t>
        </w:r>
        <w:r w:rsidR="00714534">
          <w:rPr>
            <w:noProof/>
            <w:webHidden/>
          </w:rPr>
          <w:tab/>
        </w:r>
        <w:r w:rsidR="00714534">
          <w:rPr>
            <w:noProof/>
            <w:webHidden/>
          </w:rPr>
          <w:fldChar w:fldCharType="begin"/>
        </w:r>
        <w:r w:rsidR="00714534">
          <w:rPr>
            <w:noProof/>
            <w:webHidden/>
          </w:rPr>
          <w:instrText xml:space="preserve"> PAGEREF _Toc386458633 \h </w:instrText>
        </w:r>
        <w:r w:rsidR="00714534">
          <w:rPr>
            <w:noProof/>
            <w:webHidden/>
          </w:rPr>
        </w:r>
        <w:r w:rsidR="00714534">
          <w:rPr>
            <w:noProof/>
            <w:webHidden/>
          </w:rPr>
          <w:fldChar w:fldCharType="separate"/>
        </w:r>
        <w:r w:rsidR="00714534">
          <w:rPr>
            <w:noProof/>
            <w:webHidden/>
          </w:rPr>
          <w:t>7</w:t>
        </w:r>
        <w:r w:rsidR="00714534">
          <w:rPr>
            <w:noProof/>
            <w:webHidden/>
          </w:rPr>
          <w:fldChar w:fldCharType="end"/>
        </w:r>
      </w:hyperlink>
    </w:p>
    <w:p w14:paraId="428AC491" w14:textId="77777777" w:rsidR="00714534" w:rsidRDefault="0051039B">
      <w:pPr>
        <w:pStyle w:val="TOC2"/>
        <w:rPr>
          <w:rFonts w:asciiTheme="minorHAnsi" w:eastAsiaTheme="minorEastAsia" w:hAnsiTheme="minorHAnsi"/>
          <w:b w:val="0"/>
          <w:noProof/>
          <w:lang w:eastAsia="lv-LV"/>
        </w:rPr>
      </w:pPr>
      <w:hyperlink w:anchor="_Toc386458634" w:history="1">
        <w:r w:rsidR="00714534" w:rsidRPr="004161AC">
          <w:rPr>
            <w:rStyle w:val="Hyperlink"/>
            <w:rFonts w:cs="Times New Roman"/>
            <w:noProof/>
          </w:rPr>
          <w:t>1.1.</w:t>
        </w:r>
        <w:r w:rsidR="00714534">
          <w:rPr>
            <w:rFonts w:asciiTheme="minorHAnsi" w:eastAsiaTheme="minorEastAsia" w:hAnsiTheme="minorHAnsi"/>
            <w:b w:val="0"/>
            <w:noProof/>
            <w:lang w:eastAsia="lv-LV"/>
          </w:rPr>
          <w:tab/>
        </w:r>
        <w:r w:rsidR="00714534" w:rsidRPr="004161AC">
          <w:rPr>
            <w:rStyle w:val="Hyperlink"/>
            <w:noProof/>
          </w:rPr>
          <w:t>Dokumenta nolūks</w:t>
        </w:r>
        <w:r w:rsidR="00714534">
          <w:rPr>
            <w:noProof/>
            <w:webHidden/>
          </w:rPr>
          <w:tab/>
        </w:r>
        <w:r w:rsidR="00714534">
          <w:rPr>
            <w:noProof/>
            <w:webHidden/>
          </w:rPr>
          <w:fldChar w:fldCharType="begin"/>
        </w:r>
        <w:r w:rsidR="00714534">
          <w:rPr>
            <w:noProof/>
            <w:webHidden/>
          </w:rPr>
          <w:instrText xml:space="preserve"> PAGEREF _Toc386458634 \h </w:instrText>
        </w:r>
        <w:r w:rsidR="00714534">
          <w:rPr>
            <w:noProof/>
            <w:webHidden/>
          </w:rPr>
        </w:r>
        <w:r w:rsidR="00714534">
          <w:rPr>
            <w:noProof/>
            <w:webHidden/>
          </w:rPr>
          <w:fldChar w:fldCharType="separate"/>
        </w:r>
        <w:r w:rsidR="00714534">
          <w:rPr>
            <w:noProof/>
            <w:webHidden/>
          </w:rPr>
          <w:t>7</w:t>
        </w:r>
        <w:r w:rsidR="00714534">
          <w:rPr>
            <w:noProof/>
            <w:webHidden/>
          </w:rPr>
          <w:fldChar w:fldCharType="end"/>
        </w:r>
      </w:hyperlink>
    </w:p>
    <w:p w14:paraId="60A3B721" w14:textId="77777777" w:rsidR="00714534" w:rsidRDefault="0051039B">
      <w:pPr>
        <w:pStyle w:val="TOC2"/>
        <w:rPr>
          <w:rFonts w:asciiTheme="minorHAnsi" w:eastAsiaTheme="minorEastAsia" w:hAnsiTheme="minorHAnsi"/>
          <w:b w:val="0"/>
          <w:noProof/>
          <w:lang w:eastAsia="lv-LV"/>
        </w:rPr>
      </w:pPr>
      <w:hyperlink w:anchor="_Toc386458635" w:history="1">
        <w:r w:rsidR="00714534" w:rsidRPr="004161AC">
          <w:rPr>
            <w:rStyle w:val="Hyperlink"/>
            <w:rFonts w:cs="Times New Roman"/>
            <w:noProof/>
          </w:rPr>
          <w:t>1.2.</w:t>
        </w:r>
        <w:r w:rsidR="00714534">
          <w:rPr>
            <w:rFonts w:asciiTheme="minorHAnsi" w:eastAsiaTheme="minorEastAsia" w:hAnsiTheme="minorHAnsi"/>
            <w:b w:val="0"/>
            <w:noProof/>
            <w:lang w:eastAsia="lv-LV"/>
          </w:rPr>
          <w:tab/>
        </w:r>
        <w:r w:rsidR="00714534" w:rsidRPr="004161AC">
          <w:rPr>
            <w:rStyle w:val="Hyperlink"/>
            <w:noProof/>
          </w:rPr>
          <w:t>Termini un pieņemtie apzīmējumi</w:t>
        </w:r>
        <w:r w:rsidR="00714534">
          <w:rPr>
            <w:noProof/>
            <w:webHidden/>
          </w:rPr>
          <w:tab/>
        </w:r>
        <w:r w:rsidR="00714534">
          <w:rPr>
            <w:noProof/>
            <w:webHidden/>
          </w:rPr>
          <w:fldChar w:fldCharType="begin"/>
        </w:r>
        <w:r w:rsidR="00714534">
          <w:rPr>
            <w:noProof/>
            <w:webHidden/>
          </w:rPr>
          <w:instrText xml:space="preserve"> PAGEREF _Toc386458635 \h </w:instrText>
        </w:r>
        <w:r w:rsidR="00714534">
          <w:rPr>
            <w:noProof/>
            <w:webHidden/>
          </w:rPr>
        </w:r>
        <w:r w:rsidR="00714534">
          <w:rPr>
            <w:noProof/>
            <w:webHidden/>
          </w:rPr>
          <w:fldChar w:fldCharType="separate"/>
        </w:r>
        <w:r w:rsidR="00714534">
          <w:rPr>
            <w:noProof/>
            <w:webHidden/>
          </w:rPr>
          <w:t>7</w:t>
        </w:r>
        <w:r w:rsidR="00714534">
          <w:rPr>
            <w:noProof/>
            <w:webHidden/>
          </w:rPr>
          <w:fldChar w:fldCharType="end"/>
        </w:r>
      </w:hyperlink>
    </w:p>
    <w:p w14:paraId="03B55FA2" w14:textId="77777777" w:rsidR="00714534" w:rsidRDefault="0051039B">
      <w:pPr>
        <w:pStyle w:val="TOC2"/>
        <w:rPr>
          <w:rFonts w:asciiTheme="minorHAnsi" w:eastAsiaTheme="minorEastAsia" w:hAnsiTheme="minorHAnsi"/>
          <w:b w:val="0"/>
          <w:noProof/>
          <w:lang w:eastAsia="lv-LV"/>
        </w:rPr>
      </w:pPr>
      <w:hyperlink w:anchor="_Toc386458636" w:history="1">
        <w:r w:rsidR="00714534" w:rsidRPr="004161AC">
          <w:rPr>
            <w:rStyle w:val="Hyperlink"/>
            <w:rFonts w:cs="Times New Roman"/>
            <w:noProof/>
          </w:rPr>
          <w:t>1.3.</w:t>
        </w:r>
        <w:r w:rsidR="00714534">
          <w:rPr>
            <w:rFonts w:asciiTheme="minorHAnsi" w:eastAsiaTheme="minorEastAsia" w:hAnsiTheme="minorHAnsi"/>
            <w:b w:val="0"/>
            <w:noProof/>
            <w:lang w:eastAsia="lv-LV"/>
          </w:rPr>
          <w:tab/>
        </w:r>
        <w:r w:rsidR="00714534" w:rsidRPr="004161AC">
          <w:rPr>
            <w:rStyle w:val="Hyperlink"/>
            <w:noProof/>
          </w:rPr>
          <w:t>Saistītie dokumenti</w:t>
        </w:r>
        <w:r w:rsidR="00714534">
          <w:rPr>
            <w:noProof/>
            <w:webHidden/>
          </w:rPr>
          <w:tab/>
        </w:r>
        <w:r w:rsidR="00714534">
          <w:rPr>
            <w:noProof/>
            <w:webHidden/>
          </w:rPr>
          <w:fldChar w:fldCharType="begin"/>
        </w:r>
        <w:r w:rsidR="00714534">
          <w:rPr>
            <w:noProof/>
            <w:webHidden/>
          </w:rPr>
          <w:instrText xml:space="preserve"> PAGEREF _Toc386458636 \h </w:instrText>
        </w:r>
        <w:r w:rsidR="00714534">
          <w:rPr>
            <w:noProof/>
            <w:webHidden/>
          </w:rPr>
        </w:r>
        <w:r w:rsidR="00714534">
          <w:rPr>
            <w:noProof/>
            <w:webHidden/>
          </w:rPr>
          <w:fldChar w:fldCharType="separate"/>
        </w:r>
        <w:r w:rsidR="00714534">
          <w:rPr>
            <w:noProof/>
            <w:webHidden/>
          </w:rPr>
          <w:t>7</w:t>
        </w:r>
        <w:r w:rsidR="00714534">
          <w:rPr>
            <w:noProof/>
            <w:webHidden/>
          </w:rPr>
          <w:fldChar w:fldCharType="end"/>
        </w:r>
      </w:hyperlink>
    </w:p>
    <w:p w14:paraId="602279E1" w14:textId="77777777" w:rsidR="00714534" w:rsidRDefault="0051039B">
      <w:pPr>
        <w:pStyle w:val="TOC2"/>
        <w:rPr>
          <w:rFonts w:asciiTheme="minorHAnsi" w:eastAsiaTheme="minorEastAsia" w:hAnsiTheme="minorHAnsi"/>
          <w:b w:val="0"/>
          <w:noProof/>
          <w:lang w:eastAsia="lv-LV"/>
        </w:rPr>
      </w:pPr>
      <w:hyperlink w:anchor="_Toc386458637" w:history="1">
        <w:r w:rsidR="00714534" w:rsidRPr="004161AC">
          <w:rPr>
            <w:rStyle w:val="Hyperlink"/>
            <w:rFonts w:cs="Times New Roman"/>
            <w:noProof/>
          </w:rPr>
          <w:t>1.4.</w:t>
        </w:r>
        <w:r w:rsidR="00714534">
          <w:rPr>
            <w:rFonts w:asciiTheme="minorHAnsi" w:eastAsiaTheme="minorEastAsia" w:hAnsiTheme="minorHAnsi"/>
            <w:b w:val="0"/>
            <w:noProof/>
            <w:lang w:eastAsia="lv-LV"/>
          </w:rPr>
          <w:tab/>
        </w:r>
        <w:r w:rsidR="00714534" w:rsidRPr="004161AC">
          <w:rPr>
            <w:rStyle w:val="Hyperlink"/>
            <w:noProof/>
          </w:rPr>
          <w:t>Citu nosaukumu piešķiršanas noteikumu lietošana</w:t>
        </w:r>
        <w:r w:rsidR="00714534">
          <w:rPr>
            <w:noProof/>
            <w:webHidden/>
          </w:rPr>
          <w:tab/>
        </w:r>
        <w:r w:rsidR="00714534">
          <w:rPr>
            <w:noProof/>
            <w:webHidden/>
          </w:rPr>
          <w:fldChar w:fldCharType="begin"/>
        </w:r>
        <w:r w:rsidR="00714534">
          <w:rPr>
            <w:noProof/>
            <w:webHidden/>
          </w:rPr>
          <w:instrText xml:space="preserve"> PAGEREF _Toc386458637 \h </w:instrText>
        </w:r>
        <w:r w:rsidR="00714534">
          <w:rPr>
            <w:noProof/>
            <w:webHidden/>
          </w:rPr>
        </w:r>
        <w:r w:rsidR="00714534">
          <w:rPr>
            <w:noProof/>
            <w:webHidden/>
          </w:rPr>
          <w:fldChar w:fldCharType="separate"/>
        </w:r>
        <w:r w:rsidR="00714534">
          <w:rPr>
            <w:noProof/>
            <w:webHidden/>
          </w:rPr>
          <w:t>7</w:t>
        </w:r>
        <w:r w:rsidR="00714534">
          <w:rPr>
            <w:noProof/>
            <w:webHidden/>
          </w:rPr>
          <w:fldChar w:fldCharType="end"/>
        </w:r>
      </w:hyperlink>
    </w:p>
    <w:p w14:paraId="25AA9723" w14:textId="77777777" w:rsidR="00714534" w:rsidRDefault="0051039B">
      <w:pPr>
        <w:pStyle w:val="TOC2"/>
        <w:rPr>
          <w:rFonts w:asciiTheme="minorHAnsi" w:eastAsiaTheme="minorEastAsia" w:hAnsiTheme="minorHAnsi"/>
          <w:b w:val="0"/>
          <w:noProof/>
          <w:lang w:eastAsia="lv-LV"/>
        </w:rPr>
      </w:pPr>
      <w:hyperlink w:anchor="_Toc386458638" w:history="1">
        <w:r w:rsidR="00714534" w:rsidRPr="004161AC">
          <w:rPr>
            <w:rStyle w:val="Hyperlink"/>
            <w:rFonts w:cs="Times New Roman"/>
            <w:noProof/>
          </w:rPr>
          <w:t>1.5.</w:t>
        </w:r>
        <w:r w:rsidR="00714534">
          <w:rPr>
            <w:rFonts w:asciiTheme="minorHAnsi" w:eastAsiaTheme="minorEastAsia" w:hAnsiTheme="minorHAnsi"/>
            <w:b w:val="0"/>
            <w:noProof/>
            <w:lang w:eastAsia="lv-LV"/>
          </w:rPr>
          <w:tab/>
        </w:r>
        <w:r w:rsidR="00714534" w:rsidRPr="004161AC">
          <w:rPr>
            <w:rStyle w:val="Hyperlink"/>
            <w:noProof/>
          </w:rPr>
          <w:t>Aprakstu uzmetums</w:t>
        </w:r>
        <w:r w:rsidR="00714534">
          <w:rPr>
            <w:noProof/>
            <w:webHidden/>
          </w:rPr>
          <w:tab/>
        </w:r>
        <w:r w:rsidR="00714534">
          <w:rPr>
            <w:noProof/>
            <w:webHidden/>
          </w:rPr>
          <w:fldChar w:fldCharType="begin"/>
        </w:r>
        <w:r w:rsidR="00714534">
          <w:rPr>
            <w:noProof/>
            <w:webHidden/>
          </w:rPr>
          <w:instrText xml:space="preserve"> PAGEREF _Toc386458638 \h </w:instrText>
        </w:r>
        <w:r w:rsidR="00714534">
          <w:rPr>
            <w:noProof/>
            <w:webHidden/>
          </w:rPr>
        </w:r>
        <w:r w:rsidR="00714534">
          <w:rPr>
            <w:noProof/>
            <w:webHidden/>
          </w:rPr>
          <w:fldChar w:fldCharType="separate"/>
        </w:r>
        <w:r w:rsidR="00714534">
          <w:rPr>
            <w:noProof/>
            <w:webHidden/>
          </w:rPr>
          <w:t>7</w:t>
        </w:r>
        <w:r w:rsidR="00714534">
          <w:rPr>
            <w:noProof/>
            <w:webHidden/>
          </w:rPr>
          <w:fldChar w:fldCharType="end"/>
        </w:r>
      </w:hyperlink>
    </w:p>
    <w:p w14:paraId="1C74F0DC" w14:textId="77777777" w:rsidR="00714534" w:rsidRDefault="0051039B">
      <w:pPr>
        <w:pStyle w:val="TOC1"/>
        <w:rPr>
          <w:rFonts w:asciiTheme="minorHAnsi" w:eastAsiaTheme="minorEastAsia" w:hAnsiTheme="minorHAnsi"/>
          <w:b w:val="0"/>
          <w:caps w:val="0"/>
          <w:noProof/>
          <w:lang w:eastAsia="lv-LV"/>
        </w:rPr>
      </w:pPr>
      <w:hyperlink w:anchor="_Toc386458639" w:history="1">
        <w:r w:rsidR="00714534" w:rsidRPr="004161AC">
          <w:rPr>
            <w:rStyle w:val="Hyperlink"/>
            <w:rFonts w:cs="Tahoma"/>
            <w:noProof/>
            <w:u w:color="000000"/>
          </w:rPr>
          <w:t>2.</w:t>
        </w:r>
        <w:r w:rsidR="00714534">
          <w:rPr>
            <w:rFonts w:asciiTheme="minorHAnsi" w:eastAsiaTheme="minorEastAsia" w:hAnsiTheme="minorHAnsi"/>
            <w:b w:val="0"/>
            <w:caps w:val="0"/>
            <w:noProof/>
            <w:lang w:eastAsia="lv-LV"/>
          </w:rPr>
          <w:tab/>
        </w:r>
        <w:r w:rsidR="00714534" w:rsidRPr="004161AC">
          <w:rPr>
            <w:rStyle w:val="Hyperlink"/>
            <w:noProof/>
          </w:rPr>
          <w:t>Latvija.lv vizuālā dizaina vadlīnijas</w:t>
        </w:r>
        <w:r w:rsidR="00714534">
          <w:rPr>
            <w:noProof/>
            <w:webHidden/>
          </w:rPr>
          <w:tab/>
        </w:r>
        <w:r w:rsidR="00714534">
          <w:rPr>
            <w:noProof/>
            <w:webHidden/>
          </w:rPr>
          <w:fldChar w:fldCharType="begin"/>
        </w:r>
        <w:r w:rsidR="00714534">
          <w:rPr>
            <w:noProof/>
            <w:webHidden/>
          </w:rPr>
          <w:instrText xml:space="preserve"> PAGEREF _Toc386458639 \h </w:instrText>
        </w:r>
        <w:r w:rsidR="00714534">
          <w:rPr>
            <w:noProof/>
            <w:webHidden/>
          </w:rPr>
        </w:r>
        <w:r w:rsidR="00714534">
          <w:rPr>
            <w:noProof/>
            <w:webHidden/>
          </w:rPr>
          <w:fldChar w:fldCharType="separate"/>
        </w:r>
        <w:r w:rsidR="00714534">
          <w:rPr>
            <w:noProof/>
            <w:webHidden/>
          </w:rPr>
          <w:t>9</w:t>
        </w:r>
        <w:r w:rsidR="00714534">
          <w:rPr>
            <w:noProof/>
            <w:webHidden/>
          </w:rPr>
          <w:fldChar w:fldCharType="end"/>
        </w:r>
      </w:hyperlink>
    </w:p>
    <w:p w14:paraId="4D48E4EA" w14:textId="77777777" w:rsidR="00714534" w:rsidRDefault="0051039B">
      <w:pPr>
        <w:pStyle w:val="TOC2"/>
        <w:rPr>
          <w:rFonts w:asciiTheme="minorHAnsi" w:eastAsiaTheme="minorEastAsia" w:hAnsiTheme="minorHAnsi"/>
          <w:b w:val="0"/>
          <w:noProof/>
          <w:lang w:eastAsia="lv-LV"/>
        </w:rPr>
      </w:pPr>
      <w:hyperlink w:anchor="_Toc386458640" w:history="1">
        <w:r w:rsidR="00714534" w:rsidRPr="004161AC">
          <w:rPr>
            <w:rStyle w:val="Hyperlink"/>
            <w:rFonts w:cs="Times New Roman"/>
            <w:noProof/>
          </w:rPr>
          <w:t>2.1.</w:t>
        </w:r>
        <w:r w:rsidR="00714534">
          <w:rPr>
            <w:rFonts w:asciiTheme="minorHAnsi" w:eastAsiaTheme="minorEastAsia" w:hAnsiTheme="minorHAnsi"/>
            <w:b w:val="0"/>
            <w:noProof/>
            <w:lang w:eastAsia="lv-LV"/>
          </w:rPr>
          <w:tab/>
        </w:r>
        <w:r w:rsidR="00714534" w:rsidRPr="004161AC">
          <w:rPr>
            <w:rStyle w:val="Hyperlink"/>
            <w:noProof/>
          </w:rPr>
          <w:t>Latvija.lv portāla krāsu un fontu informācija</w:t>
        </w:r>
        <w:r w:rsidR="00714534">
          <w:rPr>
            <w:noProof/>
            <w:webHidden/>
          </w:rPr>
          <w:tab/>
        </w:r>
        <w:r w:rsidR="00714534">
          <w:rPr>
            <w:noProof/>
            <w:webHidden/>
          </w:rPr>
          <w:fldChar w:fldCharType="begin"/>
        </w:r>
        <w:r w:rsidR="00714534">
          <w:rPr>
            <w:noProof/>
            <w:webHidden/>
          </w:rPr>
          <w:instrText xml:space="preserve"> PAGEREF _Toc386458640 \h </w:instrText>
        </w:r>
        <w:r w:rsidR="00714534">
          <w:rPr>
            <w:noProof/>
            <w:webHidden/>
          </w:rPr>
        </w:r>
        <w:r w:rsidR="00714534">
          <w:rPr>
            <w:noProof/>
            <w:webHidden/>
          </w:rPr>
          <w:fldChar w:fldCharType="separate"/>
        </w:r>
        <w:r w:rsidR="00714534">
          <w:rPr>
            <w:noProof/>
            <w:webHidden/>
          </w:rPr>
          <w:t>9</w:t>
        </w:r>
        <w:r w:rsidR="00714534">
          <w:rPr>
            <w:noProof/>
            <w:webHidden/>
          </w:rPr>
          <w:fldChar w:fldCharType="end"/>
        </w:r>
      </w:hyperlink>
    </w:p>
    <w:p w14:paraId="0082B94E" w14:textId="77777777" w:rsidR="00714534" w:rsidRDefault="0051039B">
      <w:pPr>
        <w:pStyle w:val="TOC3"/>
        <w:rPr>
          <w:rFonts w:asciiTheme="minorHAnsi" w:eastAsiaTheme="minorEastAsia" w:hAnsiTheme="minorHAnsi"/>
          <w:noProof/>
          <w:lang w:eastAsia="lv-LV"/>
        </w:rPr>
      </w:pPr>
      <w:hyperlink w:anchor="_Toc386458641" w:history="1">
        <w:r w:rsidR="00714534" w:rsidRPr="004161AC">
          <w:rPr>
            <w:rStyle w:val="Hyperlink"/>
            <w:rFonts w:cs="Times New Roman"/>
            <w:noProof/>
          </w:rPr>
          <w:t>2.1.1.</w:t>
        </w:r>
        <w:r w:rsidR="00714534">
          <w:rPr>
            <w:rFonts w:asciiTheme="minorHAnsi" w:eastAsiaTheme="minorEastAsia" w:hAnsiTheme="minorHAnsi"/>
            <w:noProof/>
            <w:lang w:eastAsia="lv-LV"/>
          </w:rPr>
          <w:tab/>
        </w:r>
        <w:r w:rsidR="00714534" w:rsidRPr="004161AC">
          <w:rPr>
            <w:rStyle w:val="Hyperlink"/>
            <w:noProof/>
          </w:rPr>
          <w:t>Fontu ģimene</w:t>
        </w:r>
        <w:r w:rsidR="00714534">
          <w:rPr>
            <w:noProof/>
            <w:webHidden/>
          </w:rPr>
          <w:tab/>
        </w:r>
        <w:r w:rsidR="00714534">
          <w:rPr>
            <w:noProof/>
            <w:webHidden/>
          </w:rPr>
          <w:fldChar w:fldCharType="begin"/>
        </w:r>
        <w:r w:rsidR="00714534">
          <w:rPr>
            <w:noProof/>
            <w:webHidden/>
          </w:rPr>
          <w:instrText xml:space="preserve"> PAGEREF _Toc386458641 \h </w:instrText>
        </w:r>
        <w:r w:rsidR="00714534">
          <w:rPr>
            <w:noProof/>
            <w:webHidden/>
          </w:rPr>
        </w:r>
        <w:r w:rsidR="00714534">
          <w:rPr>
            <w:noProof/>
            <w:webHidden/>
          </w:rPr>
          <w:fldChar w:fldCharType="separate"/>
        </w:r>
        <w:r w:rsidR="00714534">
          <w:rPr>
            <w:noProof/>
            <w:webHidden/>
          </w:rPr>
          <w:t>9</w:t>
        </w:r>
        <w:r w:rsidR="00714534">
          <w:rPr>
            <w:noProof/>
            <w:webHidden/>
          </w:rPr>
          <w:fldChar w:fldCharType="end"/>
        </w:r>
      </w:hyperlink>
    </w:p>
    <w:p w14:paraId="320BA613" w14:textId="77777777" w:rsidR="00714534" w:rsidRDefault="0051039B">
      <w:pPr>
        <w:pStyle w:val="TOC3"/>
        <w:rPr>
          <w:rFonts w:asciiTheme="minorHAnsi" w:eastAsiaTheme="minorEastAsia" w:hAnsiTheme="minorHAnsi"/>
          <w:noProof/>
          <w:lang w:eastAsia="lv-LV"/>
        </w:rPr>
      </w:pPr>
      <w:hyperlink w:anchor="_Toc386458642" w:history="1">
        <w:r w:rsidR="00714534" w:rsidRPr="004161AC">
          <w:rPr>
            <w:rStyle w:val="Hyperlink"/>
            <w:rFonts w:cs="Times New Roman"/>
            <w:noProof/>
          </w:rPr>
          <w:t>2.1.2.</w:t>
        </w:r>
        <w:r w:rsidR="00714534">
          <w:rPr>
            <w:rFonts w:asciiTheme="minorHAnsi" w:eastAsiaTheme="minorEastAsia" w:hAnsiTheme="minorHAnsi"/>
            <w:noProof/>
            <w:lang w:eastAsia="lv-LV"/>
          </w:rPr>
          <w:tab/>
        </w:r>
        <w:r w:rsidR="00714534" w:rsidRPr="004161AC">
          <w:rPr>
            <w:rStyle w:val="Hyperlink"/>
            <w:noProof/>
          </w:rPr>
          <w:t>Fontu pamata izmēri</w:t>
        </w:r>
        <w:r w:rsidR="00714534">
          <w:rPr>
            <w:noProof/>
            <w:webHidden/>
          </w:rPr>
          <w:tab/>
        </w:r>
        <w:r w:rsidR="00714534">
          <w:rPr>
            <w:noProof/>
            <w:webHidden/>
          </w:rPr>
          <w:fldChar w:fldCharType="begin"/>
        </w:r>
        <w:r w:rsidR="00714534">
          <w:rPr>
            <w:noProof/>
            <w:webHidden/>
          </w:rPr>
          <w:instrText xml:space="preserve"> PAGEREF _Toc386458642 \h </w:instrText>
        </w:r>
        <w:r w:rsidR="00714534">
          <w:rPr>
            <w:noProof/>
            <w:webHidden/>
          </w:rPr>
        </w:r>
        <w:r w:rsidR="00714534">
          <w:rPr>
            <w:noProof/>
            <w:webHidden/>
          </w:rPr>
          <w:fldChar w:fldCharType="separate"/>
        </w:r>
        <w:r w:rsidR="00714534">
          <w:rPr>
            <w:noProof/>
            <w:webHidden/>
          </w:rPr>
          <w:t>9</w:t>
        </w:r>
        <w:r w:rsidR="00714534">
          <w:rPr>
            <w:noProof/>
            <w:webHidden/>
          </w:rPr>
          <w:fldChar w:fldCharType="end"/>
        </w:r>
      </w:hyperlink>
    </w:p>
    <w:p w14:paraId="03EEFE59" w14:textId="77777777" w:rsidR="00714534" w:rsidRDefault="0051039B">
      <w:pPr>
        <w:pStyle w:val="TOC3"/>
        <w:rPr>
          <w:rFonts w:asciiTheme="minorHAnsi" w:eastAsiaTheme="minorEastAsia" w:hAnsiTheme="minorHAnsi"/>
          <w:noProof/>
          <w:lang w:eastAsia="lv-LV"/>
        </w:rPr>
      </w:pPr>
      <w:hyperlink w:anchor="_Toc386458643" w:history="1">
        <w:r w:rsidR="00714534" w:rsidRPr="004161AC">
          <w:rPr>
            <w:rStyle w:val="Hyperlink"/>
            <w:rFonts w:cs="Times New Roman"/>
            <w:noProof/>
          </w:rPr>
          <w:t>2.1.3.</w:t>
        </w:r>
        <w:r w:rsidR="00714534">
          <w:rPr>
            <w:rFonts w:asciiTheme="minorHAnsi" w:eastAsiaTheme="minorEastAsia" w:hAnsiTheme="minorHAnsi"/>
            <w:noProof/>
            <w:lang w:eastAsia="lv-LV"/>
          </w:rPr>
          <w:tab/>
        </w:r>
        <w:r w:rsidR="00714534" w:rsidRPr="004161AC">
          <w:rPr>
            <w:rStyle w:val="Hyperlink"/>
            <w:noProof/>
          </w:rPr>
          <w:t>Pamata Krāsas</w:t>
        </w:r>
        <w:r w:rsidR="00714534">
          <w:rPr>
            <w:noProof/>
            <w:webHidden/>
          </w:rPr>
          <w:tab/>
        </w:r>
        <w:r w:rsidR="00714534">
          <w:rPr>
            <w:noProof/>
            <w:webHidden/>
          </w:rPr>
          <w:fldChar w:fldCharType="begin"/>
        </w:r>
        <w:r w:rsidR="00714534">
          <w:rPr>
            <w:noProof/>
            <w:webHidden/>
          </w:rPr>
          <w:instrText xml:space="preserve"> PAGEREF _Toc386458643 \h </w:instrText>
        </w:r>
        <w:r w:rsidR="00714534">
          <w:rPr>
            <w:noProof/>
            <w:webHidden/>
          </w:rPr>
        </w:r>
        <w:r w:rsidR="00714534">
          <w:rPr>
            <w:noProof/>
            <w:webHidden/>
          </w:rPr>
          <w:fldChar w:fldCharType="separate"/>
        </w:r>
        <w:r w:rsidR="00714534">
          <w:rPr>
            <w:noProof/>
            <w:webHidden/>
          </w:rPr>
          <w:t>9</w:t>
        </w:r>
        <w:r w:rsidR="00714534">
          <w:rPr>
            <w:noProof/>
            <w:webHidden/>
          </w:rPr>
          <w:fldChar w:fldCharType="end"/>
        </w:r>
      </w:hyperlink>
    </w:p>
    <w:p w14:paraId="02A05A57" w14:textId="77777777" w:rsidR="00714534" w:rsidRDefault="0051039B">
      <w:pPr>
        <w:pStyle w:val="TOC2"/>
        <w:rPr>
          <w:rFonts w:asciiTheme="minorHAnsi" w:eastAsiaTheme="minorEastAsia" w:hAnsiTheme="minorHAnsi"/>
          <w:b w:val="0"/>
          <w:noProof/>
          <w:lang w:eastAsia="lv-LV"/>
        </w:rPr>
      </w:pPr>
      <w:hyperlink w:anchor="_Toc386458644" w:history="1">
        <w:r w:rsidR="00714534" w:rsidRPr="004161AC">
          <w:rPr>
            <w:rStyle w:val="Hyperlink"/>
            <w:rFonts w:cs="Times New Roman"/>
            <w:noProof/>
          </w:rPr>
          <w:t>2.2.</w:t>
        </w:r>
        <w:r w:rsidR="00714534">
          <w:rPr>
            <w:rFonts w:asciiTheme="minorHAnsi" w:eastAsiaTheme="minorEastAsia" w:hAnsiTheme="minorHAnsi"/>
            <w:b w:val="0"/>
            <w:noProof/>
            <w:lang w:eastAsia="lv-LV"/>
          </w:rPr>
          <w:tab/>
        </w:r>
        <w:r w:rsidR="00714534" w:rsidRPr="004161AC">
          <w:rPr>
            <w:rStyle w:val="Hyperlink"/>
            <w:noProof/>
          </w:rPr>
          <w:t>Vispārīgas prasības</w:t>
        </w:r>
        <w:r w:rsidR="00714534">
          <w:rPr>
            <w:noProof/>
            <w:webHidden/>
          </w:rPr>
          <w:tab/>
        </w:r>
        <w:r w:rsidR="00714534">
          <w:rPr>
            <w:noProof/>
            <w:webHidden/>
          </w:rPr>
          <w:fldChar w:fldCharType="begin"/>
        </w:r>
        <w:r w:rsidR="00714534">
          <w:rPr>
            <w:noProof/>
            <w:webHidden/>
          </w:rPr>
          <w:instrText xml:space="preserve"> PAGEREF _Toc386458644 \h </w:instrText>
        </w:r>
        <w:r w:rsidR="00714534">
          <w:rPr>
            <w:noProof/>
            <w:webHidden/>
          </w:rPr>
        </w:r>
        <w:r w:rsidR="00714534">
          <w:rPr>
            <w:noProof/>
            <w:webHidden/>
          </w:rPr>
          <w:fldChar w:fldCharType="separate"/>
        </w:r>
        <w:r w:rsidR="00714534">
          <w:rPr>
            <w:noProof/>
            <w:webHidden/>
          </w:rPr>
          <w:t>9</w:t>
        </w:r>
        <w:r w:rsidR="00714534">
          <w:rPr>
            <w:noProof/>
            <w:webHidden/>
          </w:rPr>
          <w:fldChar w:fldCharType="end"/>
        </w:r>
      </w:hyperlink>
    </w:p>
    <w:p w14:paraId="5CB667B3" w14:textId="77777777" w:rsidR="00714534" w:rsidRDefault="0051039B">
      <w:pPr>
        <w:pStyle w:val="TOC2"/>
        <w:rPr>
          <w:rFonts w:asciiTheme="minorHAnsi" w:eastAsiaTheme="minorEastAsia" w:hAnsiTheme="minorHAnsi"/>
          <w:b w:val="0"/>
          <w:noProof/>
          <w:lang w:eastAsia="lv-LV"/>
        </w:rPr>
      </w:pPr>
      <w:hyperlink w:anchor="_Toc386458645" w:history="1">
        <w:r w:rsidR="00714534" w:rsidRPr="004161AC">
          <w:rPr>
            <w:rStyle w:val="Hyperlink"/>
            <w:rFonts w:cs="Times New Roman"/>
            <w:noProof/>
          </w:rPr>
          <w:t>2.3.</w:t>
        </w:r>
        <w:r w:rsidR="00714534">
          <w:rPr>
            <w:rFonts w:asciiTheme="minorHAnsi" w:eastAsiaTheme="minorEastAsia" w:hAnsiTheme="minorHAnsi"/>
            <w:b w:val="0"/>
            <w:noProof/>
            <w:lang w:eastAsia="lv-LV"/>
          </w:rPr>
          <w:tab/>
        </w:r>
        <w:r w:rsidR="00714534" w:rsidRPr="004161AC">
          <w:rPr>
            <w:rStyle w:val="Hyperlink"/>
            <w:noProof/>
          </w:rPr>
          <w:t>Radiopoga</w:t>
        </w:r>
        <w:r w:rsidR="00714534">
          <w:rPr>
            <w:noProof/>
            <w:webHidden/>
          </w:rPr>
          <w:tab/>
        </w:r>
        <w:r w:rsidR="00714534">
          <w:rPr>
            <w:noProof/>
            <w:webHidden/>
          </w:rPr>
          <w:fldChar w:fldCharType="begin"/>
        </w:r>
        <w:r w:rsidR="00714534">
          <w:rPr>
            <w:noProof/>
            <w:webHidden/>
          </w:rPr>
          <w:instrText xml:space="preserve"> PAGEREF _Toc386458645 \h </w:instrText>
        </w:r>
        <w:r w:rsidR="00714534">
          <w:rPr>
            <w:noProof/>
            <w:webHidden/>
          </w:rPr>
        </w:r>
        <w:r w:rsidR="00714534">
          <w:rPr>
            <w:noProof/>
            <w:webHidden/>
          </w:rPr>
          <w:fldChar w:fldCharType="separate"/>
        </w:r>
        <w:r w:rsidR="00714534">
          <w:rPr>
            <w:noProof/>
            <w:webHidden/>
          </w:rPr>
          <w:t>10</w:t>
        </w:r>
        <w:r w:rsidR="00714534">
          <w:rPr>
            <w:noProof/>
            <w:webHidden/>
          </w:rPr>
          <w:fldChar w:fldCharType="end"/>
        </w:r>
      </w:hyperlink>
    </w:p>
    <w:p w14:paraId="5CB5270A" w14:textId="77777777" w:rsidR="00714534" w:rsidRDefault="0051039B">
      <w:pPr>
        <w:pStyle w:val="TOC3"/>
        <w:rPr>
          <w:rFonts w:asciiTheme="minorHAnsi" w:eastAsiaTheme="minorEastAsia" w:hAnsiTheme="minorHAnsi"/>
          <w:noProof/>
          <w:lang w:eastAsia="lv-LV"/>
        </w:rPr>
      </w:pPr>
      <w:hyperlink w:anchor="_Toc386458646" w:history="1">
        <w:r w:rsidR="00714534" w:rsidRPr="004161AC">
          <w:rPr>
            <w:rStyle w:val="Hyperlink"/>
            <w:rFonts w:cs="Times New Roman"/>
            <w:noProof/>
          </w:rPr>
          <w:t>2.3.1.</w:t>
        </w:r>
        <w:r w:rsidR="00714534">
          <w:rPr>
            <w:rFonts w:asciiTheme="minorHAnsi" w:eastAsiaTheme="minorEastAsia" w:hAnsiTheme="minorHAnsi"/>
            <w:noProof/>
            <w:lang w:eastAsia="lv-LV"/>
          </w:rPr>
          <w:tab/>
        </w:r>
        <w:r w:rsidR="00714534" w:rsidRPr="004161AC">
          <w:rPr>
            <w:rStyle w:val="Hyperlink"/>
            <w:noProof/>
          </w:rPr>
          <w:t>Izmantošanas nolūks</w:t>
        </w:r>
        <w:r w:rsidR="00714534">
          <w:rPr>
            <w:noProof/>
            <w:webHidden/>
          </w:rPr>
          <w:tab/>
        </w:r>
        <w:r w:rsidR="00714534">
          <w:rPr>
            <w:noProof/>
            <w:webHidden/>
          </w:rPr>
          <w:fldChar w:fldCharType="begin"/>
        </w:r>
        <w:r w:rsidR="00714534">
          <w:rPr>
            <w:noProof/>
            <w:webHidden/>
          </w:rPr>
          <w:instrText xml:space="preserve"> PAGEREF _Toc386458646 \h </w:instrText>
        </w:r>
        <w:r w:rsidR="00714534">
          <w:rPr>
            <w:noProof/>
            <w:webHidden/>
          </w:rPr>
        </w:r>
        <w:r w:rsidR="00714534">
          <w:rPr>
            <w:noProof/>
            <w:webHidden/>
          </w:rPr>
          <w:fldChar w:fldCharType="separate"/>
        </w:r>
        <w:r w:rsidR="00714534">
          <w:rPr>
            <w:noProof/>
            <w:webHidden/>
          </w:rPr>
          <w:t>10</w:t>
        </w:r>
        <w:r w:rsidR="00714534">
          <w:rPr>
            <w:noProof/>
            <w:webHidden/>
          </w:rPr>
          <w:fldChar w:fldCharType="end"/>
        </w:r>
      </w:hyperlink>
    </w:p>
    <w:p w14:paraId="2CA79E19" w14:textId="77777777" w:rsidR="00714534" w:rsidRDefault="0051039B">
      <w:pPr>
        <w:pStyle w:val="TOC3"/>
        <w:rPr>
          <w:rFonts w:asciiTheme="minorHAnsi" w:eastAsiaTheme="minorEastAsia" w:hAnsiTheme="minorHAnsi"/>
          <w:noProof/>
          <w:lang w:eastAsia="lv-LV"/>
        </w:rPr>
      </w:pPr>
      <w:hyperlink w:anchor="_Toc386458647" w:history="1">
        <w:r w:rsidR="00714534" w:rsidRPr="004161AC">
          <w:rPr>
            <w:rStyle w:val="Hyperlink"/>
            <w:rFonts w:cs="Times New Roman"/>
            <w:noProof/>
          </w:rPr>
          <w:t>2.3.2.</w:t>
        </w:r>
        <w:r w:rsidR="00714534">
          <w:rPr>
            <w:rFonts w:asciiTheme="minorHAnsi" w:eastAsiaTheme="minorEastAsia" w:hAnsiTheme="minorHAnsi"/>
            <w:noProof/>
            <w:lang w:eastAsia="lv-LV"/>
          </w:rPr>
          <w:tab/>
        </w:r>
        <w:r w:rsidR="00714534" w:rsidRPr="004161AC">
          <w:rPr>
            <w:rStyle w:val="Hyperlink"/>
            <w:noProof/>
          </w:rPr>
          <w:t>Konceptuāls apraksts</w:t>
        </w:r>
        <w:r w:rsidR="00714534">
          <w:rPr>
            <w:noProof/>
            <w:webHidden/>
          </w:rPr>
          <w:tab/>
        </w:r>
        <w:r w:rsidR="00714534">
          <w:rPr>
            <w:noProof/>
            <w:webHidden/>
          </w:rPr>
          <w:fldChar w:fldCharType="begin"/>
        </w:r>
        <w:r w:rsidR="00714534">
          <w:rPr>
            <w:noProof/>
            <w:webHidden/>
          </w:rPr>
          <w:instrText xml:space="preserve"> PAGEREF _Toc386458647 \h </w:instrText>
        </w:r>
        <w:r w:rsidR="00714534">
          <w:rPr>
            <w:noProof/>
            <w:webHidden/>
          </w:rPr>
        </w:r>
        <w:r w:rsidR="00714534">
          <w:rPr>
            <w:noProof/>
            <w:webHidden/>
          </w:rPr>
          <w:fldChar w:fldCharType="separate"/>
        </w:r>
        <w:r w:rsidR="00714534">
          <w:rPr>
            <w:noProof/>
            <w:webHidden/>
          </w:rPr>
          <w:t>10</w:t>
        </w:r>
        <w:r w:rsidR="00714534">
          <w:rPr>
            <w:noProof/>
            <w:webHidden/>
          </w:rPr>
          <w:fldChar w:fldCharType="end"/>
        </w:r>
      </w:hyperlink>
    </w:p>
    <w:p w14:paraId="3568FB67" w14:textId="77777777" w:rsidR="00714534" w:rsidRDefault="0051039B">
      <w:pPr>
        <w:pStyle w:val="TOC3"/>
        <w:rPr>
          <w:rFonts w:asciiTheme="minorHAnsi" w:eastAsiaTheme="minorEastAsia" w:hAnsiTheme="minorHAnsi"/>
          <w:noProof/>
          <w:lang w:eastAsia="lv-LV"/>
        </w:rPr>
      </w:pPr>
      <w:hyperlink w:anchor="_Toc386458648" w:history="1">
        <w:r w:rsidR="00714534" w:rsidRPr="004161AC">
          <w:rPr>
            <w:rStyle w:val="Hyperlink"/>
            <w:rFonts w:cs="Times New Roman"/>
            <w:noProof/>
          </w:rPr>
          <w:t>2.3.3.</w:t>
        </w:r>
        <w:r w:rsidR="00714534">
          <w:rPr>
            <w:rFonts w:asciiTheme="minorHAnsi" w:eastAsiaTheme="minorEastAsia" w:hAnsiTheme="minorHAnsi"/>
            <w:noProof/>
            <w:lang w:eastAsia="lv-LV"/>
          </w:rPr>
          <w:tab/>
        </w:r>
        <w:r w:rsidR="00714534" w:rsidRPr="004161AC">
          <w:rPr>
            <w:rStyle w:val="Hyperlink"/>
            <w:noProof/>
          </w:rPr>
          <w:t>Lietošanas rekomendācijas</w:t>
        </w:r>
        <w:r w:rsidR="00714534">
          <w:rPr>
            <w:noProof/>
            <w:webHidden/>
          </w:rPr>
          <w:tab/>
        </w:r>
        <w:r w:rsidR="00714534">
          <w:rPr>
            <w:noProof/>
            <w:webHidden/>
          </w:rPr>
          <w:fldChar w:fldCharType="begin"/>
        </w:r>
        <w:r w:rsidR="00714534">
          <w:rPr>
            <w:noProof/>
            <w:webHidden/>
          </w:rPr>
          <w:instrText xml:space="preserve"> PAGEREF _Toc386458648 \h </w:instrText>
        </w:r>
        <w:r w:rsidR="00714534">
          <w:rPr>
            <w:noProof/>
            <w:webHidden/>
          </w:rPr>
        </w:r>
        <w:r w:rsidR="00714534">
          <w:rPr>
            <w:noProof/>
            <w:webHidden/>
          </w:rPr>
          <w:fldChar w:fldCharType="separate"/>
        </w:r>
        <w:r w:rsidR="00714534">
          <w:rPr>
            <w:noProof/>
            <w:webHidden/>
          </w:rPr>
          <w:t>10</w:t>
        </w:r>
        <w:r w:rsidR="00714534">
          <w:rPr>
            <w:noProof/>
            <w:webHidden/>
          </w:rPr>
          <w:fldChar w:fldCharType="end"/>
        </w:r>
      </w:hyperlink>
    </w:p>
    <w:p w14:paraId="17815B7D" w14:textId="77777777" w:rsidR="00714534" w:rsidRDefault="0051039B">
      <w:pPr>
        <w:pStyle w:val="TOC3"/>
        <w:rPr>
          <w:rFonts w:asciiTheme="minorHAnsi" w:eastAsiaTheme="minorEastAsia" w:hAnsiTheme="minorHAnsi"/>
          <w:noProof/>
          <w:lang w:eastAsia="lv-LV"/>
        </w:rPr>
      </w:pPr>
      <w:hyperlink w:anchor="_Toc386458649" w:history="1">
        <w:r w:rsidR="00714534" w:rsidRPr="004161AC">
          <w:rPr>
            <w:rStyle w:val="Hyperlink"/>
            <w:rFonts w:cs="Times New Roman"/>
            <w:noProof/>
          </w:rPr>
          <w:t>2.3.4.</w:t>
        </w:r>
        <w:r w:rsidR="00714534">
          <w:rPr>
            <w:rFonts w:asciiTheme="minorHAnsi" w:eastAsiaTheme="minorEastAsia" w:hAnsiTheme="minorHAnsi"/>
            <w:noProof/>
            <w:lang w:eastAsia="lv-LV"/>
          </w:rPr>
          <w:tab/>
        </w:r>
        <w:r w:rsidR="00714534" w:rsidRPr="004161AC">
          <w:rPr>
            <w:rStyle w:val="Hyperlink"/>
            <w:noProof/>
          </w:rPr>
          <w:t>Lietošanas piemēri</w:t>
        </w:r>
        <w:r w:rsidR="00714534">
          <w:rPr>
            <w:noProof/>
            <w:webHidden/>
          </w:rPr>
          <w:tab/>
        </w:r>
        <w:r w:rsidR="00714534">
          <w:rPr>
            <w:noProof/>
            <w:webHidden/>
          </w:rPr>
          <w:fldChar w:fldCharType="begin"/>
        </w:r>
        <w:r w:rsidR="00714534">
          <w:rPr>
            <w:noProof/>
            <w:webHidden/>
          </w:rPr>
          <w:instrText xml:space="preserve"> PAGEREF _Toc386458649 \h </w:instrText>
        </w:r>
        <w:r w:rsidR="00714534">
          <w:rPr>
            <w:noProof/>
            <w:webHidden/>
          </w:rPr>
        </w:r>
        <w:r w:rsidR="00714534">
          <w:rPr>
            <w:noProof/>
            <w:webHidden/>
          </w:rPr>
          <w:fldChar w:fldCharType="separate"/>
        </w:r>
        <w:r w:rsidR="00714534">
          <w:rPr>
            <w:noProof/>
            <w:webHidden/>
          </w:rPr>
          <w:t>10</w:t>
        </w:r>
        <w:r w:rsidR="00714534">
          <w:rPr>
            <w:noProof/>
            <w:webHidden/>
          </w:rPr>
          <w:fldChar w:fldCharType="end"/>
        </w:r>
      </w:hyperlink>
    </w:p>
    <w:p w14:paraId="589F7F4F" w14:textId="77777777" w:rsidR="00714534" w:rsidRDefault="0051039B">
      <w:pPr>
        <w:pStyle w:val="TOC2"/>
        <w:rPr>
          <w:rFonts w:asciiTheme="minorHAnsi" w:eastAsiaTheme="minorEastAsia" w:hAnsiTheme="minorHAnsi"/>
          <w:b w:val="0"/>
          <w:noProof/>
          <w:lang w:eastAsia="lv-LV"/>
        </w:rPr>
      </w:pPr>
      <w:hyperlink w:anchor="_Toc386458650" w:history="1">
        <w:r w:rsidR="00714534" w:rsidRPr="004161AC">
          <w:rPr>
            <w:rStyle w:val="Hyperlink"/>
            <w:rFonts w:cs="Times New Roman"/>
            <w:noProof/>
          </w:rPr>
          <w:t>2.4.</w:t>
        </w:r>
        <w:r w:rsidR="00714534">
          <w:rPr>
            <w:rFonts w:asciiTheme="minorHAnsi" w:eastAsiaTheme="minorEastAsia" w:hAnsiTheme="minorHAnsi"/>
            <w:b w:val="0"/>
            <w:noProof/>
            <w:lang w:eastAsia="lv-LV"/>
          </w:rPr>
          <w:tab/>
        </w:r>
        <w:r w:rsidR="00714534" w:rsidRPr="004161AC">
          <w:rPr>
            <w:rStyle w:val="Hyperlink"/>
            <w:noProof/>
          </w:rPr>
          <w:t>Hipersaite</w:t>
        </w:r>
        <w:r w:rsidR="00714534">
          <w:rPr>
            <w:noProof/>
            <w:webHidden/>
          </w:rPr>
          <w:tab/>
        </w:r>
        <w:r w:rsidR="00714534">
          <w:rPr>
            <w:noProof/>
            <w:webHidden/>
          </w:rPr>
          <w:fldChar w:fldCharType="begin"/>
        </w:r>
        <w:r w:rsidR="00714534">
          <w:rPr>
            <w:noProof/>
            <w:webHidden/>
          </w:rPr>
          <w:instrText xml:space="preserve"> PAGEREF _Toc386458650 \h </w:instrText>
        </w:r>
        <w:r w:rsidR="00714534">
          <w:rPr>
            <w:noProof/>
            <w:webHidden/>
          </w:rPr>
        </w:r>
        <w:r w:rsidR="00714534">
          <w:rPr>
            <w:noProof/>
            <w:webHidden/>
          </w:rPr>
          <w:fldChar w:fldCharType="separate"/>
        </w:r>
        <w:r w:rsidR="00714534">
          <w:rPr>
            <w:noProof/>
            <w:webHidden/>
          </w:rPr>
          <w:t>12</w:t>
        </w:r>
        <w:r w:rsidR="00714534">
          <w:rPr>
            <w:noProof/>
            <w:webHidden/>
          </w:rPr>
          <w:fldChar w:fldCharType="end"/>
        </w:r>
      </w:hyperlink>
    </w:p>
    <w:p w14:paraId="79E3DCAD" w14:textId="77777777" w:rsidR="00714534" w:rsidRDefault="0051039B">
      <w:pPr>
        <w:pStyle w:val="TOC3"/>
        <w:rPr>
          <w:rFonts w:asciiTheme="minorHAnsi" w:eastAsiaTheme="minorEastAsia" w:hAnsiTheme="minorHAnsi"/>
          <w:noProof/>
          <w:lang w:eastAsia="lv-LV"/>
        </w:rPr>
      </w:pPr>
      <w:hyperlink w:anchor="_Toc386458651" w:history="1">
        <w:r w:rsidR="00714534" w:rsidRPr="004161AC">
          <w:rPr>
            <w:rStyle w:val="Hyperlink"/>
            <w:rFonts w:cs="Times New Roman"/>
            <w:noProof/>
          </w:rPr>
          <w:t>2.4.1.</w:t>
        </w:r>
        <w:r w:rsidR="00714534">
          <w:rPr>
            <w:rFonts w:asciiTheme="minorHAnsi" w:eastAsiaTheme="minorEastAsia" w:hAnsiTheme="minorHAnsi"/>
            <w:noProof/>
            <w:lang w:eastAsia="lv-LV"/>
          </w:rPr>
          <w:tab/>
        </w:r>
        <w:r w:rsidR="00714534" w:rsidRPr="004161AC">
          <w:rPr>
            <w:rStyle w:val="Hyperlink"/>
            <w:noProof/>
          </w:rPr>
          <w:t>Izmantošanas nolūks</w:t>
        </w:r>
        <w:r w:rsidR="00714534">
          <w:rPr>
            <w:noProof/>
            <w:webHidden/>
          </w:rPr>
          <w:tab/>
        </w:r>
        <w:r w:rsidR="00714534">
          <w:rPr>
            <w:noProof/>
            <w:webHidden/>
          </w:rPr>
          <w:fldChar w:fldCharType="begin"/>
        </w:r>
        <w:r w:rsidR="00714534">
          <w:rPr>
            <w:noProof/>
            <w:webHidden/>
          </w:rPr>
          <w:instrText xml:space="preserve"> PAGEREF _Toc386458651 \h </w:instrText>
        </w:r>
        <w:r w:rsidR="00714534">
          <w:rPr>
            <w:noProof/>
            <w:webHidden/>
          </w:rPr>
        </w:r>
        <w:r w:rsidR="00714534">
          <w:rPr>
            <w:noProof/>
            <w:webHidden/>
          </w:rPr>
          <w:fldChar w:fldCharType="separate"/>
        </w:r>
        <w:r w:rsidR="00714534">
          <w:rPr>
            <w:noProof/>
            <w:webHidden/>
          </w:rPr>
          <w:t>12</w:t>
        </w:r>
        <w:r w:rsidR="00714534">
          <w:rPr>
            <w:noProof/>
            <w:webHidden/>
          </w:rPr>
          <w:fldChar w:fldCharType="end"/>
        </w:r>
      </w:hyperlink>
    </w:p>
    <w:p w14:paraId="3595D707" w14:textId="77777777" w:rsidR="00714534" w:rsidRDefault="0051039B">
      <w:pPr>
        <w:pStyle w:val="TOC3"/>
        <w:rPr>
          <w:rFonts w:asciiTheme="minorHAnsi" w:eastAsiaTheme="minorEastAsia" w:hAnsiTheme="minorHAnsi"/>
          <w:noProof/>
          <w:lang w:eastAsia="lv-LV"/>
        </w:rPr>
      </w:pPr>
      <w:hyperlink w:anchor="_Toc386458652" w:history="1">
        <w:r w:rsidR="00714534" w:rsidRPr="004161AC">
          <w:rPr>
            <w:rStyle w:val="Hyperlink"/>
            <w:rFonts w:cs="Times New Roman"/>
            <w:noProof/>
          </w:rPr>
          <w:t>2.4.2.</w:t>
        </w:r>
        <w:r w:rsidR="00714534">
          <w:rPr>
            <w:rFonts w:asciiTheme="minorHAnsi" w:eastAsiaTheme="minorEastAsia" w:hAnsiTheme="minorHAnsi"/>
            <w:noProof/>
            <w:lang w:eastAsia="lv-LV"/>
          </w:rPr>
          <w:tab/>
        </w:r>
        <w:r w:rsidR="00714534" w:rsidRPr="004161AC">
          <w:rPr>
            <w:rStyle w:val="Hyperlink"/>
            <w:noProof/>
          </w:rPr>
          <w:t>Konceptuāls apraksts</w:t>
        </w:r>
        <w:r w:rsidR="00714534">
          <w:rPr>
            <w:noProof/>
            <w:webHidden/>
          </w:rPr>
          <w:tab/>
        </w:r>
        <w:r w:rsidR="00714534">
          <w:rPr>
            <w:noProof/>
            <w:webHidden/>
          </w:rPr>
          <w:fldChar w:fldCharType="begin"/>
        </w:r>
        <w:r w:rsidR="00714534">
          <w:rPr>
            <w:noProof/>
            <w:webHidden/>
          </w:rPr>
          <w:instrText xml:space="preserve"> PAGEREF _Toc386458652 \h </w:instrText>
        </w:r>
        <w:r w:rsidR="00714534">
          <w:rPr>
            <w:noProof/>
            <w:webHidden/>
          </w:rPr>
        </w:r>
        <w:r w:rsidR="00714534">
          <w:rPr>
            <w:noProof/>
            <w:webHidden/>
          </w:rPr>
          <w:fldChar w:fldCharType="separate"/>
        </w:r>
        <w:r w:rsidR="00714534">
          <w:rPr>
            <w:noProof/>
            <w:webHidden/>
          </w:rPr>
          <w:t>12</w:t>
        </w:r>
        <w:r w:rsidR="00714534">
          <w:rPr>
            <w:noProof/>
            <w:webHidden/>
          </w:rPr>
          <w:fldChar w:fldCharType="end"/>
        </w:r>
      </w:hyperlink>
    </w:p>
    <w:p w14:paraId="5066FCE3" w14:textId="77777777" w:rsidR="00714534" w:rsidRDefault="0051039B">
      <w:pPr>
        <w:pStyle w:val="TOC3"/>
        <w:rPr>
          <w:rFonts w:asciiTheme="minorHAnsi" w:eastAsiaTheme="minorEastAsia" w:hAnsiTheme="minorHAnsi"/>
          <w:noProof/>
          <w:lang w:eastAsia="lv-LV"/>
        </w:rPr>
      </w:pPr>
      <w:hyperlink w:anchor="_Toc386458653" w:history="1">
        <w:r w:rsidR="00714534" w:rsidRPr="004161AC">
          <w:rPr>
            <w:rStyle w:val="Hyperlink"/>
            <w:rFonts w:cs="Times New Roman"/>
            <w:noProof/>
          </w:rPr>
          <w:t>2.4.3.</w:t>
        </w:r>
        <w:r w:rsidR="00714534">
          <w:rPr>
            <w:rFonts w:asciiTheme="minorHAnsi" w:eastAsiaTheme="minorEastAsia" w:hAnsiTheme="minorHAnsi"/>
            <w:noProof/>
            <w:lang w:eastAsia="lv-LV"/>
          </w:rPr>
          <w:tab/>
        </w:r>
        <w:r w:rsidR="00714534" w:rsidRPr="004161AC">
          <w:rPr>
            <w:rStyle w:val="Hyperlink"/>
            <w:noProof/>
          </w:rPr>
          <w:t>Lietošanas rekomendācijas</w:t>
        </w:r>
        <w:r w:rsidR="00714534">
          <w:rPr>
            <w:noProof/>
            <w:webHidden/>
          </w:rPr>
          <w:tab/>
        </w:r>
        <w:r w:rsidR="00714534">
          <w:rPr>
            <w:noProof/>
            <w:webHidden/>
          </w:rPr>
          <w:fldChar w:fldCharType="begin"/>
        </w:r>
        <w:r w:rsidR="00714534">
          <w:rPr>
            <w:noProof/>
            <w:webHidden/>
          </w:rPr>
          <w:instrText xml:space="preserve"> PAGEREF _Toc386458653 \h </w:instrText>
        </w:r>
        <w:r w:rsidR="00714534">
          <w:rPr>
            <w:noProof/>
            <w:webHidden/>
          </w:rPr>
        </w:r>
        <w:r w:rsidR="00714534">
          <w:rPr>
            <w:noProof/>
            <w:webHidden/>
          </w:rPr>
          <w:fldChar w:fldCharType="separate"/>
        </w:r>
        <w:r w:rsidR="00714534">
          <w:rPr>
            <w:noProof/>
            <w:webHidden/>
          </w:rPr>
          <w:t>12</w:t>
        </w:r>
        <w:r w:rsidR="00714534">
          <w:rPr>
            <w:noProof/>
            <w:webHidden/>
          </w:rPr>
          <w:fldChar w:fldCharType="end"/>
        </w:r>
      </w:hyperlink>
    </w:p>
    <w:p w14:paraId="1A006609" w14:textId="77777777" w:rsidR="00714534" w:rsidRDefault="0051039B">
      <w:pPr>
        <w:pStyle w:val="TOC3"/>
        <w:rPr>
          <w:rFonts w:asciiTheme="minorHAnsi" w:eastAsiaTheme="minorEastAsia" w:hAnsiTheme="minorHAnsi"/>
          <w:noProof/>
          <w:lang w:eastAsia="lv-LV"/>
        </w:rPr>
      </w:pPr>
      <w:hyperlink w:anchor="_Toc386458654" w:history="1">
        <w:r w:rsidR="00714534" w:rsidRPr="004161AC">
          <w:rPr>
            <w:rStyle w:val="Hyperlink"/>
            <w:rFonts w:cs="Times New Roman"/>
            <w:noProof/>
          </w:rPr>
          <w:t>2.4.4.</w:t>
        </w:r>
        <w:r w:rsidR="00714534">
          <w:rPr>
            <w:rFonts w:asciiTheme="minorHAnsi" w:eastAsiaTheme="minorEastAsia" w:hAnsiTheme="minorHAnsi"/>
            <w:noProof/>
            <w:lang w:eastAsia="lv-LV"/>
          </w:rPr>
          <w:tab/>
        </w:r>
        <w:r w:rsidR="00714534" w:rsidRPr="004161AC">
          <w:rPr>
            <w:rStyle w:val="Hyperlink"/>
            <w:noProof/>
          </w:rPr>
          <w:t>Lietošanas piemēri</w:t>
        </w:r>
        <w:r w:rsidR="00714534">
          <w:rPr>
            <w:noProof/>
            <w:webHidden/>
          </w:rPr>
          <w:tab/>
        </w:r>
        <w:r w:rsidR="00714534">
          <w:rPr>
            <w:noProof/>
            <w:webHidden/>
          </w:rPr>
          <w:fldChar w:fldCharType="begin"/>
        </w:r>
        <w:r w:rsidR="00714534">
          <w:rPr>
            <w:noProof/>
            <w:webHidden/>
          </w:rPr>
          <w:instrText xml:space="preserve"> PAGEREF _Toc386458654 \h </w:instrText>
        </w:r>
        <w:r w:rsidR="00714534">
          <w:rPr>
            <w:noProof/>
            <w:webHidden/>
          </w:rPr>
        </w:r>
        <w:r w:rsidR="00714534">
          <w:rPr>
            <w:noProof/>
            <w:webHidden/>
          </w:rPr>
          <w:fldChar w:fldCharType="separate"/>
        </w:r>
        <w:r w:rsidR="00714534">
          <w:rPr>
            <w:noProof/>
            <w:webHidden/>
          </w:rPr>
          <w:t>12</w:t>
        </w:r>
        <w:r w:rsidR="00714534">
          <w:rPr>
            <w:noProof/>
            <w:webHidden/>
          </w:rPr>
          <w:fldChar w:fldCharType="end"/>
        </w:r>
      </w:hyperlink>
    </w:p>
    <w:p w14:paraId="1C572B62" w14:textId="77777777" w:rsidR="00714534" w:rsidRDefault="0051039B">
      <w:pPr>
        <w:pStyle w:val="TOC2"/>
        <w:rPr>
          <w:rFonts w:asciiTheme="minorHAnsi" w:eastAsiaTheme="minorEastAsia" w:hAnsiTheme="minorHAnsi"/>
          <w:b w:val="0"/>
          <w:noProof/>
          <w:lang w:eastAsia="lv-LV"/>
        </w:rPr>
      </w:pPr>
      <w:hyperlink w:anchor="_Toc386458655" w:history="1">
        <w:r w:rsidR="00714534" w:rsidRPr="004161AC">
          <w:rPr>
            <w:rStyle w:val="Hyperlink"/>
            <w:rFonts w:cs="Times New Roman"/>
            <w:noProof/>
          </w:rPr>
          <w:t>2.5.</w:t>
        </w:r>
        <w:r w:rsidR="00714534">
          <w:rPr>
            <w:rFonts w:asciiTheme="minorHAnsi" w:eastAsiaTheme="minorEastAsia" w:hAnsiTheme="minorHAnsi"/>
            <w:b w:val="0"/>
            <w:noProof/>
            <w:lang w:eastAsia="lv-LV"/>
          </w:rPr>
          <w:tab/>
        </w:r>
        <w:r w:rsidR="00714534" w:rsidRPr="004161AC">
          <w:rPr>
            <w:rStyle w:val="Hyperlink"/>
            <w:noProof/>
          </w:rPr>
          <w:t>Izvēles rūtiņa</w:t>
        </w:r>
        <w:r w:rsidR="00714534">
          <w:rPr>
            <w:noProof/>
            <w:webHidden/>
          </w:rPr>
          <w:tab/>
        </w:r>
        <w:r w:rsidR="00714534">
          <w:rPr>
            <w:noProof/>
            <w:webHidden/>
          </w:rPr>
          <w:fldChar w:fldCharType="begin"/>
        </w:r>
        <w:r w:rsidR="00714534">
          <w:rPr>
            <w:noProof/>
            <w:webHidden/>
          </w:rPr>
          <w:instrText xml:space="preserve"> PAGEREF _Toc386458655 \h </w:instrText>
        </w:r>
        <w:r w:rsidR="00714534">
          <w:rPr>
            <w:noProof/>
            <w:webHidden/>
          </w:rPr>
        </w:r>
        <w:r w:rsidR="00714534">
          <w:rPr>
            <w:noProof/>
            <w:webHidden/>
          </w:rPr>
          <w:fldChar w:fldCharType="separate"/>
        </w:r>
        <w:r w:rsidR="00714534">
          <w:rPr>
            <w:noProof/>
            <w:webHidden/>
          </w:rPr>
          <w:t>13</w:t>
        </w:r>
        <w:r w:rsidR="00714534">
          <w:rPr>
            <w:noProof/>
            <w:webHidden/>
          </w:rPr>
          <w:fldChar w:fldCharType="end"/>
        </w:r>
      </w:hyperlink>
    </w:p>
    <w:p w14:paraId="57280659" w14:textId="77777777" w:rsidR="00714534" w:rsidRDefault="0051039B">
      <w:pPr>
        <w:pStyle w:val="TOC3"/>
        <w:rPr>
          <w:rFonts w:asciiTheme="minorHAnsi" w:eastAsiaTheme="minorEastAsia" w:hAnsiTheme="minorHAnsi"/>
          <w:noProof/>
          <w:lang w:eastAsia="lv-LV"/>
        </w:rPr>
      </w:pPr>
      <w:hyperlink w:anchor="_Toc386458656" w:history="1">
        <w:r w:rsidR="00714534" w:rsidRPr="004161AC">
          <w:rPr>
            <w:rStyle w:val="Hyperlink"/>
            <w:rFonts w:cs="Times New Roman"/>
            <w:noProof/>
          </w:rPr>
          <w:t>2.5.1.</w:t>
        </w:r>
        <w:r w:rsidR="00714534">
          <w:rPr>
            <w:rFonts w:asciiTheme="minorHAnsi" w:eastAsiaTheme="minorEastAsia" w:hAnsiTheme="minorHAnsi"/>
            <w:noProof/>
            <w:lang w:eastAsia="lv-LV"/>
          </w:rPr>
          <w:tab/>
        </w:r>
        <w:r w:rsidR="00714534" w:rsidRPr="004161AC">
          <w:rPr>
            <w:rStyle w:val="Hyperlink"/>
            <w:noProof/>
          </w:rPr>
          <w:t>Izmantošanas nolūks</w:t>
        </w:r>
        <w:r w:rsidR="00714534">
          <w:rPr>
            <w:noProof/>
            <w:webHidden/>
          </w:rPr>
          <w:tab/>
        </w:r>
        <w:r w:rsidR="00714534">
          <w:rPr>
            <w:noProof/>
            <w:webHidden/>
          </w:rPr>
          <w:fldChar w:fldCharType="begin"/>
        </w:r>
        <w:r w:rsidR="00714534">
          <w:rPr>
            <w:noProof/>
            <w:webHidden/>
          </w:rPr>
          <w:instrText xml:space="preserve"> PAGEREF _Toc386458656 \h </w:instrText>
        </w:r>
        <w:r w:rsidR="00714534">
          <w:rPr>
            <w:noProof/>
            <w:webHidden/>
          </w:rPr>
        </w:r>
        <w:r w:rsidR="00714534">
          <w:rPr>
            <w:noProof/>
            <w:webHidden/>
          </w:rPr>
          <w:fldChar w:fldCharType="separate"/>
        </w:r>
        <w:r w:rsidR="00714534">
          <w:rPr>
            <w:noProof/>
            <w:webHidden/>
          </w:rPr>
          <w:t>13</w:t>
        </w:r>
        <w:r w:rsidR="00714534">
          <w:rPr>
            <w:noProof/>
            <w:webHidden/>
          </w:rPr>
          <w:fldChar w:fldCharType="end"/>
        </w:r>
      </w:hyperlink>
    </w:p>
    <w:p w14:paraId="35886391" w14:textId="77777777" w:rsidR="00714534" w:rsidRDefault="0051039B">
      <w:pPr>
        <w:pStyle w:val="TOC3"/>
        <w:rPr>
          <w:rFonts w:asciiTheme="minorHAnsi" w:eastAsiaTheme="minorEastAsia" w:hAnsiTheme="minorHAnsi"/>
          <w:noProof/>
          <w:lang w:eastAsia="lv-LV"/>
        </w:rPr>
      </w:pPr>
      <w:hyperlink w:anchor="_Toc386458657" w:history="1">
        <w:r w:rsidR="00714534" w:rsidRPr="004161AC">
          <w:rPr>
            <w:rStyle w:val="Hyperlink"/>
            <w:rFonts w:cs="Times New Roman"/>
            <w:noProof/>
          </w:rPr>
          <w:t>2.5.2.</w:t>
        </w:r>
        <w:r w:rsidR="00714534">
          <w:rPr>
            <w:rFonts w:asciiTheme="minorHAnsi" w:eastAsiaTheme="minorEastAsia" w:hAnsiTheme="minorHAnsi"/>
            <w:noProof/>
            <w:lang w:eastAsia="lv-LV"/>
          </w:rPr>
          <w:tab/>
        </w:r>
        <w:r w:rsidR="00714534" w:rsidRPr="004161AC">
          <w:rPr>
            <w:rStyle w:val="Hyperlink"/>
            <w:noProof/>
          </w:rPr>
          <w:t>Konceptuāls apraksts</w:t>
        </w:r>
        <w:r w:rsidR="00714534">
          <w:rPr>
            <w:noProof/>
            <w:webHidden/>
          </w:rPr>
          <w:tab/>
        </w:r>
        <w:r w:rsidR="00714534">
          <w:rPr>
            <w:noProof/>
            <w:webHidden/>
          </w:rPr>
          <w:fldChar w:fldCharType="begin"/>
        </w:r>
        <w:r w:rsidR="00714534">
          <w:rPr>
            <w:noProof/>
            <w:webHidden/>
          </w:rPr>
          <w:instrText xml:space="preserve"> PAGEREF _Toc386458657 \h </w:instrText>
        </w:r>
        <w:r w:rsidR="00714534">
          <w:rPr>
            <w:noProof/>
            <w:webHidden/>
          </w:rPr>
        </w:r>
        <w:r w:rsidR="00714534">
          <w:rPr>
            <w:noProof/>
            <w:webHidden/>
          </w:rPr>
          <w:fldChar w:fldCharType="separate"/>
        </w:r>
        <w:r w:rsidR="00714534">
          <w:rPr>
            <w:noProof/>
            <w:webHidden/>
          </w:rPr>
          <w:t>13</w:t>
        </w:r>
        <w:r w:rsidR="00714534">
          <w:rPr>
            <w:noProof/>
            <w:webHidden/>
          </w:rPr>
          <w:fldChar w:fldCharType="end"/>
        </w:r>
      </w:hyperlink>
    </w:p>
    <w:p w14:paraId="4C608658" w14:textId="77777777" w:rsidR="00714534" w:rsidRDefault="0051039B">
      <w:pPr>
        <w:pStyle w:val="TOC3"/>
        <w:rPr>
          <w:rFonts w:asciiTheme="minorHAnsi" w:eastAsiaTheme="minorEastAsia" w:hAnsiTheme="minorHAnsi"/>
          <w:noProof/>
          <w:lang w:eastAsia="lv-LV"/>
        </w:rPr>
      </w:pPr>
      <w:hyperlink w:anchor="_Toc386458658" w:history="1">
        <w:r w:rsidR="00714534" w:rsidRPr="004161AC">
          <w:rPr>
            <w:rStyle w:val="Hyperlink"/>
            <w:rFonts w:cs="Times New Roman"/>
            <w:noProof/>
          </w:rPr>
          <w:t>2.5.3.</w:t>
        </w:r>
        <w:r w:rsidR="00714534">
          <w:rPr>
            <w:rFonts w:asciiTheme="minorHAnsi" w:eastAsiaTheme="minorEastAsia" w:hAnsiTheme="minorHAnsi"/>
            <w:noProof/>
            <w:lang w:eastAsia="lv-LV"/>
          </w:rPr>
          <w:tab/>
        </w:r>
        <w:r w:rsidR="00714534" w:rsidRPr="004161AC">
          <w:rPr>
            <w:rStyle w:val="Hyperlink"/>
            <w:noProof/>
          </w:rPr>
          <w:t>Lietošanas rekomendācijas</w:t>
        </w:r>
        <w:r w:rsidR="00714534">
          <w:rPr>
            <w:noProof/>
            <w:webHidden/>
          </w:rPr>
          <w:tab/>
        </w:r>
        <w:r w:rsidR="00714534">
          <w:rPr>
            <w:noProof/>
            <w:webHidden/>
          </w:rPr>
          <w:fldChar w:fldCharType="begin"/>
        </w:r>
        <w:r w:rsidR="00714534">
          <w:rPr>
            <w:noProof/>
            <w:webHidden/>
          </w:rPr>
          <w:instrText xml:space="preserve"> PAGEREF _Toc386458658 \h </w:instrText>
        </w:r>
        <w:r w:rsidR="00714534">
          <w:rPr>
            <w:noProof/>
            <w:webHidden/>
          </w:rPr>
        </w:r>
        <w:r w:rsidR="00714534">
          <w:rPr>
            <w:noProof/>
            <w:webHidden/>
          </w:rPr>
          <w:fldChar w:fldCharType="separate"/>
        </w:r>
        <w:r w:rsidR="00714534">
          <w:rPr>
            <w:noProof/>
            <w:webHidden/>
          </w:rPr>
          <w:t>13</w:t>
        </w:r>
        <w:r w:rsidR="00714534">
          <w:rPr>
            <w:noProof/>
            <w:webHidden/>
          </w:rPr>
          <w:fldChar w:fldCharType="end"/>
        </w:r>
      </w:hyperlink>
    </w:p>
    <w:p w14:paraId="2E0EC18D" w14:textId="77777777" w:rsidR="00714534" w:rsidRDefault="0051039B">
      <w:pPr>
        <w:pStyle w:val="TOC3"/>
        <w:rPr>
          <w:rFonts w:asciiTheme="minorHAnsi" w:eastAsiaTheme="minorEastAsia" w:hAnsiTheme="minorHAnsi"/>
          <w:noProof/>
          <w:lang w:eastAsia="lv-LV"/>
        </w:rPr>
      </w:pPr>
      <w:hyperlink w:anchor="_Toc386458659" w:history="1">
        <w:r w:rsidR="00714534" w:rsidRPr="004161AC">
          <w:rPr>
            <w:rStyle w:val="Hyperlink"/>
            <w:rFonts w:cs="Times New Roman"/>
            <w:noProof/>
          </w:rPr>
          <w:t>2.5.4.</w:t>
        </w:r>
        <w:r w:rsidR="00714534">
          <w:rPr>
            <w:rFonts w:asciiTheme="minorHAnsi" w:eastAsiaTheme="minorEastAsia" w:hAnsiTheme="minorHAnsi"/>
            <w:noProof/>
            <w:lang w:eastAsia="lv-LV"/>
          </w:rPr>
          <w:tab/>
        </w:r>
        <w:r w:rsidR="00714534" w:rsidRPr="004161AC">
          <w:rPr>
            <w:rStyle w:val="Hyperlink"/>
            <w:noProof/>
          </w:rPr>
          <w:t>Lietošanas piemēri</w:t>
        </w:r>
        <w:r w:rsidR="00714534">
          <w:rPr>
            <w:noProof/>
            <w:webHidden/>
          </w:rPr>
          <w:tab/>
        </w:r>
        <w:r w:rsidR="00714534">
          <w:rPr>
            <w:noProof/>
            <w:webHidden/>
          </w:rPr>
          <w:fldChar w:fldCharType="begin"/>
        </w:r>
        <w:r w:rsidR="00714534">
          <w:rPr>
            <w:noProof/>
            <w:webHidden/>
          </w:rPr>
          <w:instrText xml:space="preserve"> PAGEREF _Toc386458659 \h </w:instrText>
        </w:r>
        <w:r w:rsidR="00714534">
          <w:rPr>
            <w:noProof/>
            <w:webHidden/>
          </w:rPr>
        </w:r>
        <w:r w:rsidR="00714534">
          <w:rPr>
            <w:noProof/>
            <w:webHidden/>
          </w:rPr>
          <w:fldChar w:fldCharType="separate"/>
        </w:r>
        <w:r w:rsidR="00714534">
          <w:rPr>
            <w:noProof/>
            <w:webHidden/>
          </w:rPr>
          <w:t>13</w:t>
        </w:r>
        <w:r w:rsidR="00714534">
          <w:rPr>
            <w:noProof/>
            <w:webHidden/>
          </w:rPr>
          <w:fldChar w:fldCharType="end"/>
        </w:r>
      </w:hyperlink>
    </w:p>
    <w:p w14:paraId="07240110" w14:textId="77777777" w:rsidR="00714534" w:rsidRDefault="0051039B">
      <w:pPr>
        <w:pStyle w:val="TOC2"/>
        <w:rPr>
          <w:rFonts w:asciiTheme="minorHAnsi" w:eastAsiaTheme="minorEastAsia" w:hAnsiTheme="minorHAnsi"/>
          <w:b w:val="0"/>
          <w:noProof/>
          <w:lang w:eastAsia="lv-LV"/>
        </w:rPr>
      </w:pPr>
      <w:hyperlink w:anchor="_Toc386458660" w:history="1">
        <w:r w:rsidR="00714534" w:rsidRPr="004161AC">
          <w:rPr>
            <w:rStyle w:val="Hyperlink"/>
            <w:rFonts w:cs="Times New Roman"/>
            <w:noProof/>
          </w:rPr>
          <w:t>2.6.</w:t>
        </w:r>
        <w:r w:rsidR="00714534">
          <w:rPr>
            <w:rFonts w:asciiTheme="minorHAnsi" w:eastAsiaTheme="minorEastAsia" w:hAnsiTheme="minorHAnsi"/>
            <w:b w:val="0"/>
            <w:noProof/>
            <w:lang w:eastAsia="lv-LV"/>
          </w:rPr>
          <w:tab/>
        </w:r>
        <w:r w:rsidR="00714534" w:rsidRPr="004161AC">
          <w:rPr>
            <w:rStyle w:val="Hyperlink"/>
            <w:noProof/>
          </w:rPr>
          <w:t>Pogas</w:t>
        </w:r>
        <w:r w:rsidR="00714534">
          <w:rPr>
            <w:noProof/>
            <w:webHidden/>
          </w:rPr>
          <w:tab/>
        </w:r>
        <w:r w:rsidR="00714534">
          <w:rPr>
            <w:noProof/>
            <w:webHidden/>
          </w:rPr>
          <w:fldChar w:fldCharType="begin"/>
        </w:r>
        <w:r w:rsidR="00714534">
          <w:rPr>
            <w:noProof/>
            <w:webHidden/>
          </w:rPr>
          <w:instrText xml:space="preserve"> PAGEREF _Toc386458660 \h </w:instrText>
        </w:r>
        <w:r w:rsidR="00714534">
          <w:rPr>
            <w:noProof/>
            <w:webHidden/>
          </w:rPr>
        </w:r>
        <w:r w:rsidR="00714534">
          <w:rPr>
            <w:noProof/>
            <w:webHidden/>
          </w:rPr>
          <w:fldChar w:fldCharType="separate"/>
        </w:r>
        <w:r w:rsidR="00714534">
          <w:rPr>
            <w:noProof/>
            <w:webHidden/>
          </w:rPr>
          <w:t>14</w:t>
        </w:r>
        <w:r w:rsidR="00714534">
          <w:rPr>
            <w:noProof/>
            <w:webHidden/>
          </w:rPr>
          <w:fldChar w:fldCharType="end"/>
        </w:r>
      </w:hyperlink>
    </w:p>
    <w:p w14:paraId="0B497731" w14:textId="77777777" w:rsidR="00714534" w:rsidRDefault="0051039B">
      <w:pPr>
        <w:pStyle w:val="TOC3"/>
        <w:rPr>
          <w:rFonts w:asciiTheme="minorHAnsi" w:eastAsiaTheme="minorEastAsia" w:hAnsiTheme="minorHAnsi"/>
          <w:noProof/>
          <w:lang w:eastAsia="lv-LV"/>
        </w:rPr>
      </w:pPr>
      <w:hyperlink w:anchor="_Toc386458661" w:history="1">
        <w:r w:rsidR="00714534" w:rsidRPr="004161AC">
          <w:rPr>
            <w:rStyle w:val="Hyperlink"/>
            <w:rFonts w:cs="Times New Roman"/>
            <w:noProof/>
          </w:rPr>
          <w:t>2.6.1.</w:t>
        </w:r>
        <w:r w:rsidR="00714534">
          <w:rPr>
            <w:rFonts w:asciiTheme="minorHAnsi" w:eastAsiaTheme="minorEastAsia" w:hAnsiTheme="minorHAnsi"/>
            <w:noProof/>
            <w:lang w:eastAsia="lv-LV"/>
          </w:rPr>
          <w:tab/>
        </w:r>
        <w:r w:rsidR="00714534" w:rsidRPr="004161AC">
          <w:rPr>
            <w:rStyle w:val="Hyperlink"/>
            <w:noProof/>
          </w:rPr>
          <w:t>Izmantošanas nolūks</w:t>
        </w:r>
        <w:r w:rsidR="00714534">
          <w:rPr>
            <w:noProof/>
            <w:webHidden/>
          </w:rPr>
          <w:tab/>
        </w:r>
        <w:r w:rsidR="00714534">
          <w:rPr>
            <w:noProof/>
            <w:webHidden/>
          </w:rPr>
          <w:fldChar w:fldCharType="begin"/>
        </w:r>
        <w:r w:rsidR="00714534">
          <w:rPr>
            <w:noProof/>
            <w:webHidden/>
          </w:rPr>
          <w:instrText xml:space="preserve"> PAGEREF _Toc386458661 \h </w:instrText>
        </w:r>
        <w:r w:rsidR="00714534">
          <w:rPr>
            <w:noProof/>
            <w:webHidden/>
          </w:rPr>
        </w:r>
        <w:r w:rsidR="00714534">
          <w:rPr>
            <w:noProof/>
            <w:webHidden/>
          </w:rPr>
          <w:fldChar w:fldCharType="separate"/>
        </w:r>
        <w:r w:rsidR="00714534">
          <w:rPr>
            <w:noProof/>
            <w:webHidden/>
          </w:rPr>
          <w:t>14</w:t>
        </w:r>
        <w:r w:rsidR="00714534">
          <w:rPr>
            <w:noProof/>
            <w:webHidden/>
          </w:rPr>
          <w:fldChar w:fldCharType="end"/>
        </w:r>
      </w:hyperlink>
    </w:p>
    <w:p w14:paraId="1C6E4501" w14:textId="77777777" w:rsidR="00714534" w:rsidRDefault="0051039B">
      <w:pPr>
        <w:pStyle w:val="TOC3"/>
        <w:rPr>
          <w:rFonts w:asciiTheme="minorHAnsi" w:eastAsiaTheme="minorEastAsia" w:hAnsiTheme="minorHAnsi"/>
          <w:noProof/>
          <w:lang w:eastAsia="lv-LV"/>
        </w:rPr>
      </w:pPr>
      <w:hyperlink w:anchor="_Toc386458662" w:history="1">
        <w:r w:rsidR="00714534" w:rsidRPr="004161AC">
          <w:rPr>
            <w:rStyle w:val="Hyperlink"/>
            <w:rFonts w:cs="Times New Roman"/>
            <w:noProof/>
          </w:rPr>
          <w:t>2.6.2.</w:t>
        </w:r>
        <w:r w:rsidR="00714534">
          <w:rPr>
            <w:rFonts w:asciiTheme="minorHAnsi" w:eastAsiaTheme="minorEastAsia" w:hAnsiTheme="minorHAnsi"/>
            <w:noProof/>
            <w:lang w:eastAsia="lv-LV"/>
          </w:rPr>
          <w:tab/>
        </w:r>
        <w:r w:rsidR="00714534" w:rsidRPr="004161AC">
          <w:rPr>
            <w:rStyle w:val="Hyperlink"/>
            <w:noProof/>
          </w:rPr>
          <w:t>Konceptuāls apraksts</w:t>
        </w:r>
        <w:r w:rsidR="00714534">
          <w:rPr>
            <w:noProof/>
            <w:webHidden/>
          </w:rPr>
          <w:tab/>
        </w:r>
        <w:r w:rsidR="00714534">
          <w:rPr>
            <w:noProof/>
            <w:webHidden/>
          </w:rPr>
          <w:fldChar w:fldCharType="begin"/>
        </w:r>
        <w:r w:rsidR="00714534">
          <w:rPr>
            <w:noProof/>
            <w:webHidden/>
          </w:rPr>
          <w:instrText xml:space="preserve"> PAGEREF _Toc386458662 \h </w:instrText>
        </w:r>
        <w:r w:rsidR="00714534">
          <w:rPr>
            <w:noProof/>
            <w:webHidden/>
          </w:rPr>
        </w:r>
        <w:r w:rsidR="00714534">
          <w:rPr>
            <w:noProof/>
            <w:webHidden/>
          </w:rPr>
          <w:fldChar w:fldCharType="separate"/>
        </w:r>
        <w:r w:rsidR="00714534">
          <w:rPr>
            <w:noProof/>
            <w:webHidden/>
          </w:rPr>
          <w:t>14</w:t>
        </w:r>
        <w:r w:rsidR="00714534">
          <w:rPr>
            <w:noProof/>
            <w:webHidden/>
          </w:rPr>
          <w:fldChar w:fldCharType="end"/>
        </w:r>
      </w:hyperlink>
    </w:p>
    <w:p w14:paraId="4D5A05AA" w14:textId="77777777" w:rsidR="00714534" w:rsidRDefault="0051039B">
      <w:pPr>
        <w:pStyle w:val="TOC3"/>
        <w:rPr>
          <w:rFonts w:asciiTheme="minorHAnsi" w:eastAsiaTheme="minorEastAsia" w:hAnsiTheme="minorHAnsi"/>
          <w:noProof/>
          <w:lang w:eastAsia="lv-LV"/>
        </w:rPr>
      </w:pPr>
      <w:hyperlink w:anchor="_Toc386458663" w:history="1">
        <w:r w:rsidR="00714534" w:rsidRPr="004161AC">
          <w:rPr>
            <w:rStyle w:val="Hyperlink"/>
            <w:rFonts w:cs="Times New Roman"/>
            <w:noProof/>
          </w:rPr>
          <w:t>2.6.3.</w:t>
        </w:r>
        <w:r w:rsidR="00714534">
          <w:rPr>
            <w:rFonts w:asciiTheme="minorHAnsi" w:eastAsiaTheme="minorEastAsia" w:hAnsiTheme="minorHAnsi"/>
            <w:noProof/>
            <w:lang w:eastAsia="lv-LV"/>
          </w:rPr>
          <w:tab/>
        </w:r>
        <w:r w:rsidR="00714534" w:rsidRPr="004161AC">
          <w:rPr>
            <w:rStyle w:val="Hyperlink"/>
            <w:noProof/>
          </w:rPr>
          <w:t>Lietošanas rekomendācijas</w:t>
        </w:r>
        <w:r w:rsidR="00714534">
          <w:rPr>
            <w:noProof/>
            <w:webHidden/>
          </w:rPr>
          <w:tab/>
        </w:r>
        <w:r w:rsidR="00714534">
          <w:rPr>
            <w:noProof/>
            <w:webHidden/>
          </w:rPr>
          <w:fldChar w:fldCharType="begin"/>
        </w:r>
        <w:r w:rsidR="00714534">
          <w:rPr>
            <w:noProof/>
            <w:webHidden/>
          </w:rPr>
          <w:instrText xml:space="preserve"> PAGEREF _Toc386458663 \h </w:instrText>
        </w:r>
        <w:r w:rsidR="00714534">
          <w:rPr>
            <w:noProof/>
            <w:webHidden/>
          </w:rPr>
        </w:r>
        <w:r w:rsidR="00714534">
          <w:rPr>
            <w:noProof/>
            <w:webHidden/>
          </w:rPr>
          <w:fldChar w:fldCharType="separate"/>
        </w:r>
        <w:r w:rsidR="00714534">
          <w:rPr>
            <w:noProof/>
            <w:webHidden/>
          </w:rPr>
          <w:t>15</w:t>
        </w:r>
        <w:r w:rsidR="00714534">
          <w:rPr>
            <w:noProof/>
            <w:webHidden/>
          </w:rPr>
          <w:fldChar w:fldCharType="end"/>
        </w:r>
      </w:hyperlink>
    </w:p>
    <w:p w14:paraId="11981D7B" w14:textId="77777777" w:rsidR="00714534" w:rsidRDefault="0051039B">
      <w:pPr>
        <w:pStyle w:val="TOC3"/>
        <w:rPr>
          <w:rFonts w:asciiTheme="minorHAnsi" w:eastAsiaTheme="minorEastAsia" w:hAnsiTheme="minorHAnsi"/>
          <w:noProof/>
          <w:lang w:eastAsia="lv-LV"/>
        </w:rPr>
      </w:pPr>
      <w:hyperlink w:anchor="_Toc386458664" w:history="1">
        <w:r w:rsidR="00714534" w:rsidRPr="004161AC">
          <w:rPr>
            <w:rStyle w:val="Hyperlink"/>
            <w:rFonts w:cs="Times New Roman"/>
            <w:noProof/>
          </w:rPr>
          <w:t>2.6.4.</w:t>
        </w:r>
        <w:r w:rsidR="00714534">
          <w:rPr>
            <w:rFonts w:asciiTheme="minorHAnsi" w:eastAsiaTheme="minorEastAsia" w:hAnsiTheme="minorHAnsi"/>
            <w:noProof/>
            <w:lang w:eastAsia="lv-LV"/>
          </w:rPr>
          <w:tab/>
        </w:r>
        <w:r w:rsidR="00714534" w:rsidRPr="004161AC">
          <w:rPr>
            <w:rStyle w:val="Hyperlink"/>
            <w:noProof/>
          </w:rPr>
          <w:t>Pogu izkārtojuma rekomendācijas</w:t>
        </w:r>
        <w:r w:rsidR="00714534">
          <w:rPr>
            <w:noProof/>
            <w:webHidden/>
          </w:rPr>
          <w:tab/>
        </w:r>
        <w:r w:rsidR="00714534">
          <w:rPr>
            <w:noProof/>
            <w:webHidden/>
          </w:rPr>
          <w:fldChar w:fldCharType="begin"/>
        </w:r>
        <w:r w:rsidR="00714534">
          <w:rPr>
            <w:noProof/>
            <w:webHidden/>
          </w:rPr>
          <w:instrText xml:space="preserve"> PAGEREF _Toc386458664 \h </w:instrText>
        </w:r>
        <w:r w:rsidR="00714534">
          <w:rPr>
            <w:noProof/>
            <w:webHidden/>
          </w:rPr>
        </w:r>
        <w:r w:rsidR="00714534">
          <w:rPr>
            <w:noProof/>
            <w:webHidden/>
          </w:rPr>
          <w:fldChar w:fldCharType="separate"/>
        </w:r>
        <w:r w:rsidR="00714534">
          <w:rPr>
            <w:noProof/>
            <w:webHidden/>
          </w:rPr>
          <w:t>15</w:t>
        </w:r>
        <w:r w:rsidR="00714534">
          <w:rPr>
            <w:noProof/>
            <w:webHidden/>
          </w:rPr>
          <w:fldChar w:fldCharType="end"/>
        </w:r>
      </w:hyperlink>
    </w:p>
    <w:p w14:paraId="13AFBF8B" w14:textId="77777777" w:rsidR="00714534" w:rsidRDefault="0051039B">
      <w:pPr>
        <w:pStyle w:val="TOC3"/>
        <w:rPr>
          <w:rFonts w:asciiTheme="minorHAnsi" w:eastAsiaTheme="minorEastAsia" w:hAnsiTheme="minorHAnsi"/>
          <w:noProof/>
          <w:lang w:eastAsia="lv-LV"/>
        </w:rPr>
      </w:pPr>
      <w:hyperlink w:anchor="_Toc386458665" w:history="1">
        <w:r w:rsidR="00714534" w:rsidRPr="004161AC">
          <w:rPr>
            <w:rStyle w:val="Hyperlink"/>
            <w:rFonts w:cs="Times New Roman"/>
            <w:noProof/>
          </w:rPr>
          <w:t>2.6.5.</w:t>
        </w:r>
        <w:r w:rsidR="00714534">
          <w:rPr>
            <w:rFonts w:asciiTheme="minorHAnsi" w:eastAsiaTheme="minorEastAsia" w:hAnsiTheme="minorHAnsi"/>
            <w:noProof/>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_Toc386458665 \h </w:instrText>
        </w:r>
        <w:r w:rsidR="00714534">
          <w:rPr>
            <w:noProof/>
            <w:webHidden/>
          </w:rPr>
        </w:r>
        <w:r w:rsidR="00714534">
          <w:rPr>
            <w:noProof/>
            <w:webHidden/>
          </w:rPr>
          <w:fldChar w:fldCharType="separate"/>
        </w:r>
        <w:r w:rsidR="00714534">
          <w:rPr>
            <w:noProof/>
            <w:webHidden/>
          </w:rPr>
          <w:t>15</w:t>
        </w:r>
        <w:r w:rsidR="00714534">
          <w:rPr>
            <w:noProof/>
            <w:webHidden/>
          </w:rPr>
          <w:fldChar w:fldCharType="end"/>
        </w:r>
      </w:hyperlink>
    </w:p>
    <w:p w14:paraId="5853F263" w14:textId="77777777" w:rsidR="00714534" w:rsidRDefault="0051039B">
      <w:pPr>
        <w:pStyle w:val="TOC2"/>
        <w:rPr>
          <w:rFonts w:asciiTheme="minorHAnsi" w:eastAsiaTheme="minorEastAsia" w:hAnsiTheme="minorHAnsi"/>
          <w:b w:val="0"/>
          <w:noProof/>
          <w:lang w:eastAsia="lv-LV"/>
        </w:rPr>
      </w:pPr>
      <w:hyperlink w:anchor="_Toc386458666" w:history="1">
        <w:r w:rsidR="00714534" w:rsidRPr="004161AC">
          <w:rPr>
            <w:rStyle w:val="Hyperlink"/>
            <w:rFonts w:cs="Times New Roman"/>
            <w:noProof/>
          </w:rPr>
          <w:t>2.7.</w:t>
        </w:r>
        <w:r w:rsidR="00714534">
          <w:rPr>
            <w:rFonts w:asciiTheme="minorHAnsi" w:eastAsiaTheme="minorEastAsia" w:hAnsiTheme="minorHAnsi"/>
            <w:b w:val="0"/>
            <w:noProof/>
            <w:lang w:eastAsia="lv-LV"/>
          </w:rPr>
          <w:tab/>
        </w:r>
        <w:r w:rsidR="00714534" w:rsidRPr="004161AC">
          <w:rPr>
            <w:rStyle w:val="Hyperlink"/>
            <w:noProof/>
          </w:rPr>
          <w:t>Režģis</w:t>
        </w:r>
        <w:r w:rsidR="00714534">
          <w:rPr>
            <w:noProof/>
            <w:webHidden/>
          </w:rPr>
          <w:tab/>
        </w:r>
        <w:r w:rsidR="00714534">
          <w:rPr>
            <w:noProof/>
            <w:webHidden/>
          </w:rPr>
          <w:fldChar w:fldCharType="begin"/>
        </w:r>
        <w:r w:rsidR="00714534">
          <w:rPr>
            <w:noProof/>
            <w:webHidden/>
          </w:rPr>
          <w:instrText xml:space="preserve"> PAGEREF _Toc386458666 \h </w:instrText>
        </w:r>
        <w:r w:rsidR="00714534">
          <w:rPr>
            <w:noProof/>
            <w:webHidden/>
          </w:rPr>
        </w:r>
        <w:r w:rsidR="00714534">
          <w:rPr>
            <w:noProof/>
            <w:webHidden/>
          </w:rPr>
          <w:fldChar w:fldCharType="separate"/>
        </w:r>
        <w:r w:rsidR="00714534">
          <w:rPr>
            <w:noProof/>
            <w:webHidden/>
          </w:rPr>
          <w:t>16</w:t>
        </w:r>
        <w:r w:rsidR="00714534">
          <w:rPr>
            <w:noProof/>
            <w:webHidden/>
          </w:rPr>
          <w:fldChar w:fldCharType="end"/>
        </w:r>
      </w:hyperlink>
    </w:p>
    <w:p w14:paraId="2786B754" w14:textId="77777777" w:rsidR="00714534" w:rsidRDefault="0051039B">
      <w:pPr>
        <w:pStyle w:val="TOC3"/>
        <w:rPr>
          <w:rFonts w:asciiTheme="minorHAnsi" w:eastAsiaTheme="minorEastAsia" w:hAnsiTheme="minorHAnsi"/>
          <w:noProof/>
          <w:lang w:eastAsia="lv-LV"/>
        </w:rPr>
      </w:pPr>
      <w:hyperlink w:anchor="_Toc386458667" w:history="1">
        <w:r w:rsidR="00714534" w:rsidRPr="004161AC">
          <w:rPr>
            <w:rStyle w:val="Hyperlink"/>
            <w:rFonts w:cs="Times New Roman"/>
            <w:noProof/>
          </w:rPr>
          <w:t>2.7.1.</w:t>
        </w:r>
        <w:r w:rsidR="00714534">
          <w:rPr>
            <w:rFonts w:asciiTheme="minorHAnsi" w:eastAsiaTheme="minorEastAsia" w:hAnsiTheme="minorHAnsi"/>
            <w:noProof/>
            <w:lang w:eastAsia="lv-LV"/>
          </w:rPr>
          <w:tab/>
        </w:r>
        <w:r w:rsidR="00714534" w:rsidRPr="004161AC">
          <w:rPr>
            <w:rStyle w:val="Hyperlink"/>
            <w:noProof/>
          </w:rPr>
          <w:t>Lapošana</w:t>
        </w:r>
        <w:r w:rsidR="00714534">
          <w:rPr>
            <w:noProof/>
            <w:webHidden/>
          </w:rPr>
          <w:tab/>
        </w:r>
        <w:r w:rsidR="00714534">
          <w:rPr>
            <w:noProof/>
            <w:webHidden/>
          </w:rPr>
          <w:fldChar w:fldCharType="begin"/>
        </w:r>
        <w:r w:rsidR="00714534">
          <w:rPr>
            <w:noProof/>
            <w:webHidden/>
          </w:rPr>
          <w:instrText xml:space="preserve"> PAGEREF _Toc386458667 \h </w:instrText>
        </w:r>
        <w:r w:rsidR="00714534">
          <w:rPr>
            <w:noProof/>
            <w:webHidden/>
          </w:rPr>
        </w:r>
        <w:r w:rsidR="00714534">
          <w:rPr>
            <w:noProof/>
            <w:webHidden/>
          </w:rPr>
          <w:fldChar w:fldCharType="separate"/>
        </w:r>
        <w:r w:rsidR="00714534">
          <w:rPr>
            <w:noProof/>
            <w:webHidden/>
          </w:rPr>
          <w:t>16</w:t>
        </w:r>
        <w:r w:rsidR="00714534">
          <w:rPr>
            <w:noProof/>
            <w:webHidden/>
          </w:rPr>
          <w:fldChar w:fldCharType="end"/>
        </w:r>
      </w:hyperlink>
    </w:p>
    <w:p w14:paraId="7633D28D" w14:textId="77777777" w:rsidR="00714534" w:rsidRDefault="0051039B">
      <w:pPr>
        <w:pStyle w:val="TOC4"/>
        <w:rPr>
          <w:rFonts w:asciiTheme="minorHAnsi" w:eastAsiaTheme="minorEastAsia" w:hAnsiTheme="minorHAnsi"/>
          <w:i w:val="0"/>
          <w:noProof/>
          <w:sz w:val="22"/>
          <w:lang w:eastAsia="lv-LV"/>
        </w:rPr>
      </w:pPr>
      <w:hyperlink w:anchor="_Toc386458668" w:history="1">
        <w:r w:rsidR="00714534" w:rsidRPr="004161AC">
          <w:rPr>
            <w:rStyle w:val="Hyperlink"/>
            <w:rFonts w:cs="Times New Roman"/>
            <w:noProof/>
          </w:rPr>
          <w:t>2.7.1.1.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_Toc386458668 \h </w:instrText>
        </w:r>
        <w:r w:rsidR="00714534">
          <w:rPr>
            <w:noProof/>
            <w:webHidden/>
          </w:rPr>
        </w:r>
        <w:r w:rsidR="00714534">
          <w:rPr>
            <w:noProof/>
            <w:webHidden/>
          </w:rPr>
          <w:fldChar w:fldCharType="separate"/>
        </w:r>
        <w:r w:rsidR="00714534">
          <w:rPr>
            <w:noProof/>
            <w:webHidden/>
          </w:rPr>
          <w:t>17</w:t>
        </w:r>
        <w:r w:rsidR="00714534">
          <w:rPr>
            <w:noProof/>
            <w:webHidden/>
          </w:rPr>
          <w:fldChar w:fldCharType="end"/>
        </w:r>
      </w:hyperlink>
    </w:p>
    <w:p w14:paraId="3D215E8A" w14:textId="77777777" w:rsidR="00714534" w:rsidRDefault="0051039B">
      <w:pPr>
        <w:pStyle w:val="TOC3"/>
        <w:rPr>
          <w:rFonts w:asciiTheme="minorHAnsi" w:eastAsiaTheme="minorEastAsia" w:hAnsiTheme="minorHAnsi"/>
          <w:noProof/>
          <w:lang w:eastAsia="lv-LV"/>
        </w:rPr>
      </w:pPr>
      <w:hyperlink w:anchor="_Toc386458669" w:history="1">
        <w:r w:rsidR="00714534" w:rsidRPr="004161AC">
          <w:rPr>
            <w:rStyle w:val="Hyperlink"/>
            <w:rFonts w:cs="Times New Roman"/>
            <w:noProof/>
          </w:rPr>
          <w:t>2.7.2.</w:t>
        </w:r>
        <w:r w:rsidR="00714534">
          <w:rPr>
            <w:rFonts w:asciiTheme="minorHAnsi" w:eastAsiaTheme="minorEastAsia" w:hAnsiTheme="minorHAnsi"/>
            <w:noProof/>
            <w:lang w:eastAsia="lv-LV"/>
          </w:rPr>
          <w:tab/>
        </w:r>
        <w:r w:rsidR="00714534" w:rsidRPr="004161AC">
          <w:rPr>
            <w:rStyle w:val="Hyperlink"/>
            <w:noProof/>
          </w:rPr>
          <w:t>Cilne</w:t>
        </w:r>
        <w:r w:rsidR="00714534">
          <w:rPr>
            <w:noProof/>
            <w:webHidden/>
          </w:rPr>
          <w:tab/>
        </w:r>
        <w:r w:rsidR="00714534">
          <w:rPr>
            <w:noProof/>
            <w:webHidden/>
          </w:rPr>
          <w:fldChar w:fldCharType="begin"/>
        </w:r>
        <w:r w:rsidR="00714534">
          <w:rPr>
            <w:noProof/>
            <w:webHidden/>
          </w:rPr>
          <w:instrText xml:space="preserve"> PAGEREF _Toc386458669 \h </w:instrText>
        </w:r>
        <w:r w:rsidR="00714534">
          <w:rPr>
            <w:noProof/>
            <w:webHidden/>
          </w:rPr>
        </w:r>
        <w:r w:rsidR="00714534">
          <w:rPr>
            <w:noProof/>
            <w:webHidden/>
          </w:rPr>
          <w:fldChar w:fldCharType="separate"/>
        </w:r>
        <w:r w:rsidR="00714534">
          <w:rPr>
            <w:noProof/>
            <w:webHidden/>
          </w:rPr>
          <w:t>18</w:t>
        </w:r>
        <w:r w:rsidR="00714534">
          <w:rPr>
            <w:noProof/>
            <w:webHidden/>
          </w:rPr>
          <w:fldChar w:fldCharType="end"/>
        </w:r>
      </w:hyperlink>
    </w:p>
    <w:p w14:paraId="44349C97" w14:textId="77777777" w:rsidR="00714534" w:rsidRDefault="0051039B">
      <w:pPr>
        <w:pStyle w:val="TOC4"/>
        <w:rPr>
          <w:rFonts w:asciiTheme="minorHAnsi" w:eastAsiaTheme="minorEastAsia" w:hAnsiTheme="minorHAnsi"/>
          <w:i w:val="0"/>
          <w:noProof/>
          <w:sz w:val="22"/>
          <w:lang w:eastAsia="lv-LV"/>
        </w:rPr>
      </w:pPr>
      <w:hyperlink w:anchor="_Toc386458670" w:history="1">
        <w:r w:rsidR="00714534" w:rsidRPr="004161AC">
          <w:rPr>
            <w:rStyle w:val="Hyperlink"/>
            <w:rFonts w:cs="Times New Roman"/>
            <w:noProof/>
          </w:rPr>
          <w:t>2.7.2.1.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_Toc386458670 \h </w:instrText>
        </w:r>
        <w:r w:rsidR="00714534">
          <w:rPr>
            <w:noProof/>
            <w:webHidden/>
          </w:rPr>
        </w:r>
        <w:r w:rsidR="00714534">
          <w:rPr>
            <w:noProof/>
            <w:webHidden/>
          </w:rPr>
          <w:fldChar w:fldCharType="separate"/>
        </w:r>
        <w:r w:rsidR="00714534">
          <w:rPr>
            <w:noProof/>
            <w:webHidden/>
          </w:rPr>
          <w:t>19</w:t>
        </w:r>
        <w:r w:rsidR="00714534">
          <w:rPr>
            <w:noProof/>
            <w:webHidden/>
          </w:rPr>
          <w:fldChar w:fldCharType="end"/>
        </w:r>
      </w:hyperlink>
    </w:p>
    <w:p w14:paraId="31681922" w14:textId="77777777" w:rsidR="00714534" w:rsidRDefault="0051039B">
      <w:pPr>
        <w:pStyle w:val="TOC3"/>
        <w:rPr>
          <w:rFonts w:asciiTheme="minorHAnsi" w:eastAsiaTheme="minorEastAsia" w:hAnsiTheme="minorHAnsi"/>
          <w:noProof/>
          <w:lang w:eastAsia="lv-LV"/>
        </w:rPr>
      </w:pPr>
      <w:hyperlink w:anchor="_Toc386458671" w:history="1">
        <w:r w:rsidR="00714534" w:rsidRPr="004161AC">
          <w:rPr>
            <w:rStyle w:val="Hyperlink"/>
            <w:rFonts w:cs="Times New Roman"/>
            <w:noProof/>
          </w:rPr>
          <w:t>2.7.3.</w:t>
        </w:r>
        <w:r w:rsidR="00714534">
          <w:rPr>
            <w:rFonts w:asciiTheme="minorHAnsi" w:eastAsiaTheme="minorEastAsia" w:hAnsiTheme="minorHAnsi"/>
            <w:noProof/>
            <w:lang w:eastAsia="lv-LV"/>
          </w:rPr>
          <w:tab/>
        </w:r>
        <w:r w:rsidR="00714534" w:rsidRPr="004161AC">
          <w:rPr>
            <w:rStyle w:val="Hyperlink"/>
            <w:noProof/>
          </w:rPr>
          <w:t>Cita funkcionalitāte</w:t>
        </w:r>
        <w:r w:rsidR="00714534">
          <w:rPr>
            <w:noProof/>
            <w:webHidden/>
          </w:rPr>
          <w:tab/>
        </w:r>
        <w:r w:rsidR="00714534">
          <w:rPr>
            <w:noProof/>
            <w:webHidden/>
          </w:rPr>
          <w:fldChar w:fldCharType="begin"/>
        </w:r>
        <w:r w:rsidR="00714534">
          <w:rPr>
            <w:noProof/>
            <w:webHidden/>
          </w:rPr>
          <w:instrText xml:space="preserve"> PAGEREF _Toc386458671 \h </w:instrText>
        </w:r>
        <w:r w:rsidR="00714534">
          <w:rPr>
            <w:noProof/>
            <w:webHidden/>
          </w:rPr>
        </w:r>
        <w:r w:rsidR="00714534">
          <w:rPr>
            <w:noProof/>
            <w:webHidden/>
          </w:rPr>
          <w:fldChar w:fldCharType="separate"/>
        </w:r>
        <w:r w:rsidR="00714534">
          <w:rPr>
            <w:noProof/>
            <w:webHidden/>
          </w:rPr>
          <w:t>21</w:t>
        </w:r>
        <w:r w:rsidR="00714534">
          <w:rPr>
            <w:noProof/>
            <w:webHidden/>
          </w:rPr>
          <w:fldChar w:fldCharType="end"/>
        </w:r>
      </w:hyperlink>
    </w:p>
    <w:p w14:paraId="019903BF" w14:textId="77777777" w:rsidR="00714534" w:rsidRDefault="0051039B">
      <w:pPr>
        <w:pStyle w:val="TOC4"/>
        <w:rPr>
          <w:rFonts w:asciiTheme="minorHAnsi" w:eastAsiaTheme="minorEastAsia" w:hAnsiTheme="minorHAnsi"/>
          <w:i w:val="0"/>
          <w:noProof/>
          <w:sz w:val="22"/>
          <w:lang w:eastAsia="lv-LV"/>
        </w:rPr>
      </w:pPr>
      <w:hyperlink w:anchor="_Toc386458672" w:history="1">
        <w:r w:rsidR="00714534" w:rsidRPr="004161AC">
          <w:rPr>
            <w:rStyle w:val="Hyperlink"/>
            <w:rFonts w:cs="Times New Roman"/>
            <w:noProof/>
          </w:rPr>
          <w:t>2.7.3.1.</w:t>
        </w:r>
        <w:r w:rsidR="00714534">
          <w:rPr>
            <w:rFonts w:asciiTheme="minorHAnsi" w:eastAsiaTheme="minorEastAsia" w:hAnsiTheme="minorHAnsi"/>
            <w:i w:val="0"/>
            <w:noProof/>
            <w:sz w:val="22"/>
            <w:lang w:eastAsia="lv-LV"/>
          </w:rPr>
          <w:tab/>
        </w:r>
        <w:r w:rsidR="00714534" w:rsidRPr="004161AC">
          <w:rPr>
            <w:rStyle w:val="Hyperlink"/>
            <w:noProof/>
          </w:rPr>
          <w:t>Datu rediģēšana</w:t>
        </w:r>
        <w:r w:rsidR="00714534">
          <w:rPr>
            <w:noProof/>
            <w:webHidden/>
          </w:rPr>
          <w:tab/>
        </w:r>
        <w:r w:rsidR="00714534">
          <w:rPr>
            <w:noProof/>
            <w:webHidden/>
          </w:rPr>
          <w:fldChar w:fldCharType="begin"/>
        </w:r>
        <w:r w:rsidR="00714534">
          <w:rPr>
            <w:noProof/>
            <w:webHidden/>
          </w:rPr>
          <w:instrText xml:space="preserve"> PAGEREF _Toc386458672 \h </w:instrText>
        </w:r>
        <w:r w:rsidR="00714534">
          <w:rPr>
            <w:noProof/>
            <w:webHidden/>
          </w:rPr>
        </w:r>
        <w:r w:rsidR="00714534">
          <w:rPr>
            <w:noProof/>
            <w:webHidden/>
          </w:rPr>
          <w:fldChar w:fldCharType="separate"/>
        </w:r>
        <w:r w:rsidR="00714534">
          <w:rPr>
            <w:noProof/>
            <w:webHidden/>
          </w:rPr>
          <w:t>21</w:t>
        </w:r>
        <w:r w:rsidR="00714534">
          <w:rPr>
            <w:noProof/>
            <w:webHidden/>
          </w:rPr>
          <w:fldChar w:fldCharType="end"/>
        </w:r>
      </w:hyperlink>
    </w:p>
    <w:p w14:paraId="66317A6B" w14:textId="77777777" w:rsidR="00714534" w:rsidRDefault="0051039B">
      <w:pPr>
        <w:pStyle w:val="TOC4"/>
        <w:rPr>
          <w:rFonts w:asciiTheme="minorHAnsi" w:eastAsiaTheme="minorEastAsia" w:hAnsiTheme="minorHAnsi"/>
          <w:i w:val="0"/>
          <w:noProof/>
          <w:sz w:val="22"/>
          <w:lang w:eastAsia="lv-LV"/>
        </w:rPr>
      </w:pPr>
      <w:hyperlink w:anchor="_Toc386458673" w:history="1">
        <w:r w:rsidR="00714534" w:rsidRPr="004161AC">
          <w:rPr>
            <w:rStyle w:val="Hyperlink"/>
            <w:rFonts w:cs="Times New Roman"/>
            <w:noProof/>
          </w:rPr>
          <w:t>2.7.3.2.</w:t>
        </w:r>
        <w:r w:rsidR="00714534">
          <w:rPr>
            <w:rFonts w:asciiTheme="minorHAnsi" w:eastAsiaTheme="minorEastAsia" w:hAnsiTheme="minorHAnsi"/>
            <w:i w:val="0"/>
            <w:noProof/>
            <w:sz w:val="22"/>
            <w:lang w:eastAsia="lv-LV"/>
          </w:rPr>
          <w:tab/>
        </w:r>
        <w:r w:rsidR="00714534" w:rsidRPr="004161AC">
          <w:rPr>
            <w:rStyle w:val="Hyperlink"/>
            <w:noProof/>
          </w:rPr>
          <w:t>Izvēršana/savēršana</w:t>
        </w:r>
        <w:r w:rsidR="00714534">
          <w:rPr>
            <w:noProof/>
            <w:webHidden/>
          </w:rPr>
          <w:tab/>
        </w:r>
        <w:r w:rsidR="00714534">
          <w:rPr>
            <w:noProof/>
            <w:webHidden/>
          </w:rPr>
          <w:fldChar w:fldCharType="begin"/>
        </w:r>
        <w:r w:rsidR="00714534">
          <w:rPr>
            <w:noProof/>
            <w:webHidden/>
          </w:rPr>
          <w:instrText xml:space="preserve"> PAGEREF _Toc386458673 \h </w:instrText>
        </w:r>
        <w:r w:rsidR="00714534">
          <w:rPr>
            <w:noProof/>
            <w:webHidden/>
          </w:rPr>
        </w:r>
        <w:r w:rsidR="00714534">
          <w:rPr>
            <w:noProof/>
            <w:webHidden/>
          </w:rPr>
          <w:fldChar w:fldCharType="separate"/>
        </w:r>
        <w:r w:rsidR="00714534">
          <w:rPr>
            <w:noProof/>
            <w:webHidden/>
          </w:rPr>
          <w:t>22</w:t>
        </w:r>
        <w:r w:rsidR="00714534">
          <w:rPr>
            <w:noProof/>
            <w:webHidden/>
          </w:rPr>
          <w:fldChar w:fldCharType="end"/>
        </w:r>
      </w:hyperlink>
    </w:p>
    <w:p w14:paraId="13325861" w14:textId="77777777" w:rsidR="00714534" w:rsidRDefault="0051039B">
      <w:pPr>
        <w:pStyle w:val="TOC4"/>
        <w:rPr>
          <w:rFonts w:asciiTheme="minorHAnsi" w:eastAsiaTheme="minorEastAsia" w:hAnsiTheme="minorHAnsi"/>
          <w:i w:val="0"/>
          <w:noProof/>
          <w:sz w:val="22"/>
          <w:lang w:eastAsia="lv-LV"/>
        </w:rPr>
      </w:pPr>
      <w:hyperlink w:anchor="_Toc386458674" w:history="1">
        <w:r w:rsidR="00714534" w:rsidRPr="004161AC">
          <w:rPr>
            <w:rStyle w:val="Hyperlink"/>
            <w:rFonts w:cs="Times New Roman"/>
            <w:noProof/>
          </w:rPr>
          <w:t>2.7.3.3.</w:t>
        </w:r>
        <w:r w:rsidR="00714534">
          <w:rPr>
            <w:rFonts w:asciiTheme="minorHAnsi" w:eastAsiaTheme="minorEastAsia" w:hAnsiTheme="minorHAnsi"/>
            <w:i w:val="0"/>
            <w:noProof/>
            <w:sz w:val="22"/>
            <w:lang w:eastAsia="lv-LV"/>
          </w:rPr>
          <w:tab/>
        </w:r>
        <w:r w:rsidR="00714534" w:rsidRPr="004161AC">
          <w:rPr>
            <w:rStyle w:val="Hyperlink"/>
            <w:noProof/>
          </w:rPr>
          <w:t>Vairāku mezglu izvēle</w:t>
        </w:r>
        <w:r w:rsidR="00714534">
          <w:rPr>
            <w:noProof/>
            <w:webHidden/>
          </w:rPr>
          <w:tab/>
        </w:r>
        <w:r w:rsidR="00714534">
          <w:rPr>
            <w:noProof/>
            <w:webHidden/>
          </w:rPr>
          <w:fldChar w:fldCharType="begin"/>
        </w:r>
        <w:r w:rsidR="00714534">
          <w:rPr>
            <w:noProof/>
            <w:webHidden/>
          </w:rPr>
          <w:instrText xml:space="preserve"> PAGEREF _Toc386458674 \h </w:instrText>
        </w:r>
        <w:r w:rsidR="00714534">
          <w:rPr>
            <w:noProof/>
            <w:webHidden/>
          </w:rPr>
        </w:r>
        <w:r w:rsidR="00714534">
          <w:rPr>
            <w:noProof/>
            <w:webHidden/>
          </w:rPr>
          <w:fldChar w:fldCharType="separate"/>
        </w:r>
        <w:r w:rsidR="00714534">
          <w:rPr>
            <w:noProof/>
            <w:webHidden/>
          </w:rPr>
          <w:t>22</w:t>
        </w:r>
        <w:r w:rsidR="00714534">
          <w:rPr>
            <w:noProof/>
            <w:webHidden/>
          </w:rPr>
          <w:fldChar w:fldCharType="end"/>
        </w:r>
      </w:hyperlink>
    </w:p>
    <w:p w14:paraId="0D7549B3" w14:textId="77777777" w:rsidR="00714534" w:rsidRDefault="0051039B">
      <w:pPr>
        <w:pStyle w:val="TOC4"/>
        <w:rPr>
          <w:rFonts w:asciiTheme="minorHAnsi" w:eastAsiaTheme="minorEastAsia" w:hAnsiTheme="minorHAnsi"/>
          <w:i w:val="0"/>
          <w:noProof/>
          <w:sz w:val="22"/>
          <w:lang w:eastAsia="lv-LV"/>
        </w:rPr>
      </w:pPr>
      <w:hyperlink w:anchor="_Toc386458675" w:history="1">
        <w:r w:rsidR="00714534" w:rsidRPr="004161AC">
          <w:rPr>
            <w:rStyle w:val="Hyperlink"/>
            <w:rFonts w:cs="Times New Roman"/>
            <w:noProof/>
          </w:rPr>
          <w:t>2.7.3.4.</w:t>
        </w:r>
        <w:r w:rsidR="00714534">
          <w:rPr>
            <w:rFonts w:asciiTheme="minorHAnsi" w:eastAsiaTheme="minorEastAsia" w:hAnsiTheme="minorHAnsi"/>
            <w:i w:val="0"/>
            <w:noProof/>
            <w:sz w:val="22"/>
            <w:lang w:eastAsia="lv-LV"/>
          </w:rPr>
          <w:tab/>
        </w:r>
        <w:r w:rsidR="00714534" w:rsidRPr="004161AC">
          <w:rPr>
            <w:rStyle w:val="Hyperlink"/>
            <w:noProof/>
          </w:rPr>
          <w:t>Režģis ar attēliem</w:t>
        </w:r>
        <w:r w:rsidR="00714534">
          <w:rPr>
            <w:noProof/>
            <w:webHidden/>
          </w:rPr>
          <w:tab/>
        </w:r>
        <w:r w:rsidR="00714534">
          <w:rPr>
            <w:noProof/>
            <w:webHidden/>
          </w:rPr>
          <w:fldChar w:fldCharType="begin"/>
        </w:r>
        <w:r w:rsidR="00714534">
          <w:rPr>
            <w:noProof/>
            <w:webHidden/>
          </w:rPr>
          <w:instrText xml:space="preserve"> PAGEREF _Toc386458675 \h </w:instrText>
        </w:r>
        <w:r w:rsidR="00714534">
          <w:rPr>
            <w:noProof/>
            <w:webHidden/>
          </w:rPr>
        </w:r>
        <w:r w:rsidR="00714534">
          <w:rPr>
            <w:noProof/>
            <w:webHidden/>
          </w:rPr>
          <w:fldChar w:fldCharType="separate"/>
        </w:r>
        <w:r w:rsidR="00714534">
          <w:rPr>
            <w:noProof/>
            <w:webHidden/>
          </w:rPr>
          <w:t>23</w:t>
        </w:r>
        <w:r w:rsidR="00714534">
          <w:rPr>
            <w:noProof/>
            <w:webHidden/>
          </w:rPr>
          <w:fldChar w:fldCharType="end"/>
        </w:r>
      </w:hyperlink>
    </w:p>
    <w:p w14:paraId="6798FDF0" w14:textId="77777777" w:rsidR="00714534" w:rsidRDefault="0051039B">
      <w:pPr>
        <w:pStyle w:val="TOC4"/>
        <w:rPr>
          <w:rFonts w:asciiTheme="minorHAnsi" w:eastAsiaTheme="minorEastAsia" w:hAnsiTheme="minorHAnsi"/>
          <w:i w:val="0"/>
          <w:noProof/>
          <w:sz w:val="22"/>
          <w:lang w:eastAsia="lv-LV"/>
        </w:rPr>
      </w:pPr>
      <w:hyperlink w:anchor="_Toc386458676" w:history="1">
        <w:r w:rsidR="00714534" w:rsidRPr="004161AC">
          <w:rPr>
            <w:rStyle w:val="Hyperlink"/>
            <w:rFonts w:cs="Times New Roman"/>
            <w:noProof/>
          </w:rPr>
          <w:t>2.7.3.5.</w:t>
        </w:r>
        <w:r w:rsidR="00714534">
          <w:rPr>
            <w:rFonts w:asciiTheme="minorHAnsi" w:eastAsiaTheme="minorEastAsia" w:hAnsiTheme="minorHAnsi"/>
            <w:i w:val="0"/>
            <w:noProof/>
            <w:sz w:val="22"/>
            <w:lang w:eastAsia="lv-LV"/>
          </w:rPr>
          <w:tab/>
        </w:r>
        <w:r w:rsidR="00714534" w:rsidRPr="004161AC">
          <w:rPr>
            <w:rStyle w:val="Hyperlink"/>
            <w:noProof/>
          </w:rPr>
          <w:t>Sortēšana un grupēšana</w:t>
        </w:r>
        <w:r w:rsidR="00714534">
          <w:rPr>
            <w:noProof/>
            <w:webHidden/>
          </w:rPr>
          <w:tab/>
        </w:r>
        <w:r w:rsidR="00714534">
          <w:rPr>
            <w:noProof/>
            <w:webHidden/>
          </w:rPr>
          <w:fldChar w:fldCharType="begin"/>
        </w:r>
        <w:r w:rsidR="00714534">
          <w:rPr>
            <w:noProof/>
            <w:webHidden/>
          </w:rPr>
          <w:instrText xml:space="preserve"> PAGEREF _Toc386458676 \h </w:instrText>
        </w:r>
        <w:r w:rsidR="00714534">
          <w:rPr>
            <w:noProof/>
            <w:webHidden/>
          </w:rPr>
        </w:r>
        <w:r w:rsidR="00714534">
          <w:rPr>
            <w:noProof/>
            <w:webHidden/>
          </w:rPr>
          <w:fldChar w:fldCharType="separate"/>
        </w:r>
        <w:r w:rsidR="00714534">
          <w:rPr>
            <w:noProof/>
            <w:webHidden/>
          </w:rPr>
          <w:t>23</w:t>
        </w:r>
        <w:r w:rsidR="00714534">
          <w:rPr>
            <w:noProof/>
            <w:webHidden/>
          </w:rPr>
          <w:fldChar w:fldCharType="end"/>
        </w:r>
      </w:hyperlink>
    </w:p>
    <w:p w14:paraId="7352DCF1" w14:textId="77777777" w:rsidR="00714534" w:rsidRDefault="0051039B">
      <w:pPr>
        <w:pStyle w:val="TOC3"/>
        <w:rPr>
          <w:rFonts w:asciiTheme="minorHAnsi" w:eastAsiaTheme="minorEastAsia" w:hAnsiTheme="minorHAnsi"/>
          <w:noProof/>
          <w:lang w:eastAsia="lv-LV"/>
        </w:rPr>
      </w:pPr>
      <w:hyperlink w:anchor="_Toc386458677" w:history="1">
        <w:r w:rsidR="00714534" w:rsidRPr="004161AC">
          <w:rPr>
            <w:rStyle w:val="Hyperlink"/>
            <w:rFonts w:cs="Times New Roman"/>
            <w:noProof/>
          </w:rPr>
          <w:t>2.7.4.</w:t>
        </w:r>
        <w:r w:rsidR="00714534">
          <w:rPr>
            <w:rFonts w:asciiTheme="minorHAnsi" w:eastAsiaTheme="minorEastAsia" w:hAnsiTheme="minorHAnsi"/>
            <w:noProof/>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_Toc386458677 \h </w:instrText>
        </w:r>
        <w:r w:rsidR="00714534">
          <w:rPr>
            <w:noProof/>
            <w:webHidden/>
          </w:rPr>
        </w:r>
        <w:r w:rsidR="00714534">
          <w:rPr>
            <w:noProof/>
            <w:webHidden/>
          </w:rPr>
          <w:fldChar w:fldCharType="separate"/>
        </w:r>
        <w:r w:rsidR="00714534">
          <w:rPr>
            <w:noProof/>
            <w:webHidden/>
          </w:rPr>
          <w:t>24</w:t>
        </w:r>
        <w:r w:rsidR="00714534">
          <w:rPr>
            <w:noProof/>
            <w:webHidden/>
          </w:rPr>
          <w:fldChar w:fldCharType="end"/>
        </w:r>
      </w:hyperlink>
    </w:p>
    <w:p w14:paraId="4CF2F3F3" w14:textId="77777777" w:rsidR="00714534" w:rsidRDefault="0051039B">
      <w:pPr>
        <w:pStyle w:val="TOC2"/>
        <w:rPr>
          <w:rFonts w:asciiTheme="minorHAnsi" w:eastAsiaTheme="minorEastAsia" w:hAnsiTheme="minorHAnsi"/>
          <w:b w:val="0"/>
          <w:noProof/>
          <w:lang w:eastAsia="lv-LV"/>
        </w:rPr>
      </w:pPr>
      <w:hyperlink w:anchor="_Toc386458678" w:history="1">
        <w:r w:rsidR="00714534" w:rsidRPr="004161AC">
          <w:rPr>
            <w:rStyle w:val="Hyperlink"/>
            <w:rFonts w:cs="Times New Roman"/>
            <w:noProof/>
          </w:rPr>
          <w:t>2.8.</w:t>
        </w:r>
        <w:r w:rsidR="00714534">
          <w:rPr>
            <w:rFonts w:asciiTheme="minorHAnsi" w:eastAsiaTheme="minorEastAsia" w:hAnsiTheme="minorHAnsi"/>
            <w:b w:val="0"/>
            <w:noProof/>
            <w:lang w:eastAsia="lv-LV"/>
          </w:rPr>
          <w:tab/>
        </w:r>
        <w:r w:rsidR="00714534" w:rsidRPr="004161AC">
          <w:rPr>
            <w:rStyle w:val="Hyperlink"/>
            <w:noProof/>
          </w:rPr>
          <w:t>Paziņojumi</w:t>
        </w:r>
        <w:r w:rsidR="00714534">
          <w:rPr>
            <w:noProof/>
            <w:webHidden/>
          </w:rPr>
          <w:tab/>
        </w:r>
        <w:r w:rsidR="00714534">
          <w:rPr>
            <w:noProof/>
            <w:webHidden/>
          </w:rPr>
          <w:fldChar w:fldCharType="begin"/>
        </w:r>
        <w:r w:rsidR="00714534">
          <w:rPr>
            <w:noProof/>
            <w:webHidden/>
          </w:rPr>
          <w:instrText xml:space="preserve"> PAGEREF _Toc386458678 \h </w:instrText>
        </w:r>
        <w:r w:rsidR="00714534">
          <w:rPr>
            <w:noProof/>
            <w:webHidden/>
          </w:rPr>
        </w:r>
        <w:r w:rsidR="00714534">
          <w:rPr>
            <w:noProof/>
            <w:webHidden/>
          </w:rPr>
          <w:fldChar w:fldCharType="separate"/>
        </w:r>
        <w:r w:rsidR="00714534">
          <w:rPr>
            <w:noProof/>
            <w:webHidden/>
          </w:rPr>
          <w:t>33</w:t>
        </w:r>
        <w:r w:rsidR="00714534">
          <w:rPr>
            <w:noProof/>
            <w:webHidden/>
          </w:rPr>
          <w:fldChar w:fldCharType="end"/>
        </w:r>
      </w:hyperlink>
    </w:p>
    <w:p w14:paraId="1F85886C" w14:textId="77777777" w:rsidR="00714534" w:rsidRDefault="0051039B">
      <w:pPr>
        <w:pStyle w:val="TOC3"/>
        <w:rPr>
          <w:rFonts w:asciiTheme="minorHAnsi" w:eastAsiaTheme="minorEastAsia" w:hAnsiTheme="minorHAnsi"/>
          <w:noProof/>
          <w:lang w:eastAsia="lv-LV"/>
        </w:rPr>
      </w:pPr>
      <w:hyperlink w:anchor="_Toc386458679" w:history="1">
        <w:r w:rsidR="00714534" w:rsidRPr="004161AC">
          <w:rPr>
            <w:rStyle w:val="Hyperlink"/>
            <w:rFonts w:cs="Times New Roman"/>
            <w:noProof/>
          </w:rPr>
          <w:t>2.8.1.</w:t>
        </w:r>
        <w:r w:rsidR="00714534">
          <w:rPr>
            <w:rFonts w:asciiTheme="minorHAnsi" w:eastAsiaTheme="minorEastAsia" w:hAnsiTheme="minorHAnsi"/>
            <w:noProof/>
            <w:lang w:eastAsia="lv-LV"/>
          </w:rPr>
          <w:tab/>
        </w:r>
        <w:r w:rsidR="00714534" w:rsidRPr="004161AC">
          <w:rPr>
            <w:rStyle w:val="Hyperlink"/>
            <w:noProof/>
          </w:rPr>
          <w:t>Izmantošanas nolūks</w:t>
        </w:r>
        <w:r w:rsidR="00714534">
          <w:rPr>
            <w:noProof/>
            <w:webHidden/>
          </w:rPr>
          <w:tab/>
        </w:r>
        <w:r w:rsidR="00714534">
          <w:rPr>
            <w:noProof/>
            <w:webHidden/>
          </w:rPr>
          <w:fldChar w:fldCharType="begin"/>
        </w:r>
        <w:r w:rsidR="00714534">
          <w:rPr>
            <w:noProof/>
            <w:webHidden/>
          </w:rPr>
          <w:instrText xml:space="preserve"> PAGEREF _Toc386458679 \h </w:instrText>
        </w:r>
        <w:r w:rsidR="00714534">
          <w:rPr>
            <w:noProof/>
            <w:webHidden/>
          </w:rPr>
        </w:r>
        <w:r w:rsidR="00714534">
          <w:rPr>
            <w:noProof/>
            <w:webHidden/>
          </w:rPr>
          <w:fldChar w:fldCharType="separate"/>
        </w:r>
        <w:r w:rsidR="00714534">
          <w:rPr>
            <w:noProof/>
            <w:webHidden/>
          </w:rPr>
          <w:t>33</w:t>
        </w:r>
        <w:r w:rsidR="00714534">
          <w:rPr>
            <w:noProof/>
            <w:webHidden/>
          </w:rPr>
          <w:fldChar w:fldCharType="end"/>
        </w:r>
      </w:hyperlink>
    </w:p>
    <w:p w14:paraId="60CF5439" w14:textId="77777777" w:rsidR="00714534" w:rsidRDefault="0051039B">
      <w:pPr>
        <w:pStyle w:val="TOC3"/>
        <w:rPr>
          <w:rFonts w:asciiTheme="minorHAnsi" w:eastAsiaTheme="minorEastAsia" w:hAnsiTheme="minorHAnsi"/>
          <w:noProof/>
          <w:lang w:eastAsia="lv-LV"/>
        </w:rPr>
      </w:pPr>
      <w:hyperlink w:anchor="_Toc386458680" w:history="1">
        <w:r w:rsidR="00714534" w:rsidRPr="004161AC">
          <w:rPr>
            <w:rStyle w:val="Hyperlink"/>
            <w:rFonts w:cs="Times New Roman"/>
            <w:noProof/>
          </w:rPr>
          <w:t>2.8.2.</w:t>
        </w:r>
        <w:r w:rsidR="00714534">
          <w:rPr>
            <w:rFonts w:asciiTheme="minorHAnsi" w:eastAsiaTheme="minorEastAsia" w:hAnsiTheme="minorHAnsi"/>
            <w:noProof/>
            <w:lang w:eastAsia="lv-LV"/>
          </w:rPr>
          <w:tab/>
        </w:r>
        <w:r w:rsidR="00714534" w:rsidRPr="004161AC">
          <w:rPr>
            <w:rStyle w:val="Hyperlink"/>
            <w:noProof/>
          </w:rPr>
          <w:t>Konceptuāls apraksts</w:t>
        </w:r>
        <w:r w:rsidR="00714534">
          <w:rPr>
            <w:noProof/>
            <w:webHidden/>
          </w:rPr>
          <w:tab/>
        </w:r>
        <w:r w:rsidR="00714534">
          <w:rPr>
            <w:noProof/>
            <w:webHidden/>
          </w:rPr>
          <w:fldChar w:fldCharType="begin"/>
        </w:r>
        <w:r w:rsidR="00714534">
          <w:rPr>
            <w:noProof/>
            <w:webHidden/>
          </w:rPr>
          <w:instrText xml:space="preserve"> PAGEREF _Toc386458680 \h </w:instrText>
        </w:r>
        <w:r w:rsidR="00714534">
          <w:rPr>
            <w:noProof/>
            <w:webHidden/>
          </w:rPr>
        </w:r>
        <w:r w:rsidR="00714534">
          <w:rPr>
            <w:noProof/>
            <w:webHidden/>
          </w:rPr>
          <w:fldChar w:fldCharType="separate"/>
        </w:r>
        <w:r w:rsidR="00714534">
          <w:rPr>
            <w:noProof/>
            <w:webHidden/>
          </w:rPr>
          <w:t>33</w:t>
        </w:r>
        <w:r w:rsidR="00714534">
          <w:rPr>
            <w:noProof/>
            <w:webHidden/>
          </w:rPr>
          <w:fldChar w:fldCharType="end"/>
        </w:r>
      </w:hyperlink>
    </w:p>
    <w:p w14:paraId="0CDF095E" w14:textId="77777777" w:rsidR="00714534" w:rsidRDefault="0051039B">
      <w:pPr>
        <w:pStyle w:val="TOC3"/>
        <w:rPr>
          <w:rFonts w:asciiTheme="minorHAnsi" w:eastAsiaTheme="minorEastAsia" w:hAnsiTheme="minorHAnsi"/>
          <w:noProof/>
          <w:lang w:eastAsia="lv-LV"/>
        </w:rPr>
      </w:pPr>
      <w:hyperlink w:anchor="_Toc386458681" w:history="1">
        <w:r w:rsidR="00714534" w:rsidRPr="004161AC">
          <w:rPr>
            <w:rStyle w:val="Hyperlink"/>
            <w:rFonts w:cs="Times New Roman"/>
            <w:noProof/>
          </w:rPr>
          <w:t>2.8.3.</w:t>
        </w:r>
        <w:r w:rsidR="00714534">
          <w:rPr>
            <w:rFonts w:asciiTheme="minorHAnsi" w:eastAsiaTheme="minorEastAsia" w:hAnsiTheme="minorHAnsi"/>
            <w:noProof/>
            <w:lang w:eastAsia="lv-LV"/>
          </w:rPr>
          <w:tab/>
        </w:r>
        <w:r w:rsidR="00714534" w:rsidRPr="004161AC">
          <w:rPr>
            <w:rStyle w:val="Hyperlink"/>
            <w:noProof/>
          </w:rPr>
          <w:t>Lietošanas rekomendācijas</w:t>
        </w:r>
        <w:r w:rsidR="00714534">
          <w:rPr>
            <w:noProof/>
            <w:webHidden/>
          </w:rPr>
          <w:tab/>
        </w:r>
        <w:r w:rsidR="00714534">
          <w:rPr>
            <w:noProof/>
            <w:webHidden/>
          </w:rPr>
          <w:fldChar w:fldCharType="begin"/>
        </w:r>
        <w:r w:rsidR="00714534">
          <w:rPr>
            <w:noProof/>
            <w:webHidden/>
          </w:rPr>
          <w:instrText xml:space="preserve"> PAGEREF _Toc386458681 \h </w:instrText>
        </w:r>
        <w:r w:rsidR="00714534">
          <w:rPr>
            <w:noProof/>
            <w:webHidden/>
          </w:rPr>
        </w:r>
        <w:r w:rsidR="00714534">
          <w:rPr>
            <w:noProof/>
            <w:webHidden/>
          </w:rPr>
          <w:fldChar w:fldCharType="separate"/>
        </w:r>
        <w:r w:rsidR="00714534">
          <w:rPr>
            <w:noProof/>
            <w:webHidden/>
          </w:rPr>
          <w:t>34</w:t>
        </w:r>
        <w:r w:rsidR="00714534">
          <w:rPr>
            <w:noProof/>
            <w:webHidden/>
          </w:rPr>
          <w:fldChar w:fldCharType="end"/>
        </w:r>
      </w:hyperlink>
    </w:p>
    <w:p w14:paraId="63771BE2" w14:textId="77777777" w:rsidR="00714534" w:rsidRDefault="0051039B">
      <w:pPr>
        <w:pStyle w:val="TOC3"/>
        <w:rPr>
          <w:rFonts w:asciiTheme="minorHAnsi" w:eastAsiaTheme="minorEastAsia" w:hAnsiTheme="minorHAnsi"/>
          <w:noProof/>
          <w:lang w:eastAsia="lv-LV"/>
        </w:rPr>
      </w:pPr>
      <w:hyperlink w:anchor="_Toc386458682" w:history="1">
        <w:r w:rsidR="00714534" w:rsidRPr="004161AC">
          <w:rPr>
            <w:rStyle w:val="Hyperlink"/>
            <w:rFonts w:cs="Times New Roman"/>
            <w:noProof/>
          </w:rPr>
          <w:t>2.8.4.</w:t>
        </w:r>
        <w:r w:rsidR="00714534">
          <w:rPr>
            <w:rFonts w:asciiTheme="minorHAnsi" w:eastAsiaTheme="minorEastAsia" w:hAnsiTheme="minorHAnsi"/>
            <w:noProof/>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_Toc386458682 \h </w:instrText>
        </w:r>
        <w:r w:rsidR="00714534">
          <w:rPr>
            <w:noProof/>
            <w:webHidden/>
          </w:rPr>
        </w:r>
        <w:r w:rsidR="00714534">
          <w:rPr>
            <w:noProof/>
            <w:webHidden/>
          </w:rPr>
          <w:fldChar w:fldCharType="separate"/>
        </w:r>
        <w:r w:rsidR="00714534">
          <w:rPr>
            <w:noProof/>
            <w:webHidden/>
          </w:rPr>
          <w:t>35</w:t>
        </w:r>
        <w:r w:rsidR="00714534">
          <w:rPr>
            <w:noProof/>
            <w:webHidden/>
          </w:rPr>
          <w:fldChar w:fldCharType="end"/>
        </w:r>
      </w:hyperlink>
    </w:p>
    <w:p w14:paraId="6B75AAE7" w14:textId="77777777" w:rsidR="00714534" w:rsidRDefault="0051039B">
      <w:pPr>
        <w:pStyle w:val="TOC2"/>
        <w:rPr>
          <w:rFonts w:asciiTheme="minorHAnsi" w:eastAsiaTheme="minorEastAsia" w:hAnsiTheme="minorHAnsi"/>
          <w:b w:val="0"/>
          <w:noProof/>
          <w:lang w:eastAsia="lv-LV"/>
        </w:rPr>
      </w:pPr>
      <w:hyperlink w:anchor="_Toc386458683" w:history="1">
        <w:r w:rsidR="00714534" w:rsidRPr="004161AC">
          <w:rPr>
            <w:rStyle w:val="Hyperlink"/>
            <w:rFonts w:cs="Times New Roman"/>
            <w:noProof/>
          </w:rPr>
          <w:t>2.9.</w:t>
        </w:r>
        <w:r w:rsidR="00714534">
          <w:rPr>
            <w:rFonts w:asciiTheme="minorHAnsi" w:eastAsiaTheme="minorEastAsia" w:hAnsiTheme="minorHAnsi"/>
            <w:b w:val="0"/>
            <w:noProof/>
            <w:lang w:eastAsia="lv-LV"/>
          </w:rPr>
          <w:tab/>
        </w:r>
        <w:r w:rsidR="00714534" w:rsidRPr="004161AC">
          <w:rPr>
            <w:rStyle w:val="Hyperlink"/>
            <w:noProof/>
          </w:rPr>
          <w:t>Paskaidre</w:t>
        </w:r>
        <w:r w:rsidR="00714534">
          <w:rPr>
            <w:noProof/>
            <w:webHidden/>
          </w:rPr>
          <w:tab/>
        </w:r>
        <w:r w:rsidR="00714534">
          <w:rPr>
            <w:noProof/>
            <w:webHidden/>
          </w:rPr>
          <w:fldChar w:fldCharType="begin"/>
        </w:r>
        <w:r w:rsidR="00714534">
          <w:rPr>
            <w:noProof/>
            <w:webHidden/>
          </w:rPr>
          <w:instrText xml:space="preserve"> PAGEREF _Toc386458683 \h </w:instrText>
        </w:r>
        <w:r w:rsidR="00714534">
          <w:rPr>
            <w:noProof/>
            <w:webHidden/>
          </w:rPr>
        </w:r>
        <w:r w:rsidR="00714534">
          <w:rPr>
            <w:noProof/>
            <w:webHidden/>
          </w:rPr>
          <w:fldChar w:fldCharType="separate"/>
        </w:r>
        <w:r w:rsidR="00714534">
          <w:rPr>
            <w:noProof/>
            <w:webHidden/>
          </w:rPr>
          <w:t>36</w:t>
        </w:r>
        <w:r w:rsidR="00714534">
          <w:rPr>
            <w:noProof/>
            <w:webHidden/>
          </w:rPr>
          <w:fldChar w:fldCharType="end"/>
        </w:r>
      </w:hyperlink>
    </w:p>
    <w:p w14:paraId="1C2A5F26" w14:textId="77777777" w:rsidR="00714534" w:rsidRDefault="0051039B">
      <w:pPr>
        <w:pStyle w:val="TOC3"/>
        <w:rPr>
          <w:rFonts w:asciiTheme="minorHAnsi" w:eastAsiaTheme="minorEastAsia" w:hAnsiTheme="minorHAnsi"/>
          <w:noProof/>
          <w:lang w:eastAsia="lv-LV"/>
        </w:rPr>
      </w:pPr>
      <w:hyperlink w:anchor="_Toc386458684" w:history="1">
        <w:r w:rsidR="00714534" w:rsidRPr="004161AC">
          <w:rPr>
            <w:rStyle w:val="Hyperlink"/>
            <w:rFonts w:cs="Times New Roman"/>
            <w:noProof/>
          </w:rPr>
          <w:t>2.9.1.</w:t>
        </w:r>
        <w:r w:rsidR="00714534">
          <w:rPr>
            <w:rFonts w:asciiTheme="minorHAnsi" w:eastAsiaTheme="minorEastAsia" w:hAnsiTheme="minorHAnsi"/>
            <w:noProof/>
            <w:lang w:eastAsia="lv-LV"/>
          </w:rPr>
          <w:tab/>
        </w:r>
        <w:r w:rsidR="00714534" w:rsidRPr="004161AC">
          <w:rPr>
            <w:rStyle w:val="Hyperlink"/>
            <w:noProof/>
          </w:rPr>
          <w:t>Izmantošanas nolūks</w:t>
        </w:r>
        <w:r w:rsidR="00714534">
          <w:rPr>
            <w:noProof/>
            <w:webHidden/>
          </w:rPr>
          <w:tab/>
        </w:r>
        <w:r w:rsidR="00714534">
          <w:rPr>
            <w:noProof/>
            <w:webHidden/>
          </w:rPr>
          <w:fldChar w:fldCharType="begin"/>
        </w:r>
        <w:r w:rsidR="00714534">
          <w:rPr>
            <w:noProof/>
            <w:webHidden/>
          </w:rPr>
          <w:instrText xml:space="preserve"> PAGEREF _Toc386458684 \h </w:instrText>
        </w:r>
        <w:r w:rsidR="00714534">
          <w:rPr>
            <w:noProof/>
            <w:webHidden/>
          </w:rPr>
        </w:r>
        <w:r w:rsidR="00714534">
          <w:rPr>
            <w:noProof/>
            <w:webHidden/>
          </w:rPr>
          <w:fldChar w:fldCharType="separate"/>
        </w:r>
        <w:r w:rsidR="00714534">
          <w:rPr>
            <w:noProof/>
            <w:webHidden/>
          </w:rPr>
          <w:t>36</w:t>
        </w:r>
        <w:r w:rsidR="00714534">
          <w:rPr>
            <w:noProof/>
            <w:webHidden/>
          </w:rPr>
          <w:fldChar w:fldCharType="end"/>
        </w:r>
      </w:hyperlink>
    </w:p>
    <w:p w14:paraId="2090F8C4" w14:textId="77777777" w:rsidR="00714534" w:rsidRDefault="0051039B">
      <w:pPr>
        <w:pStyle w:val="TOC3"/>
        <w:rPr>
          <w:rFonts w:asciiTheme="minorHAnsi" w:eastAsiaTheme="minorEastAsia" w:hAnsiTheme="minorHAnsi"/>
          <w:noProof/>
          <w:lang w:eastAsia="lv-LV"/>
        </w:rPr>
      </w:pPr>
      <w:hyperlink w:anchor="_Toc386458685" w:history="1">
        <w:r w:rsidR="00714534" w:rsidRPr="004161AC">
          <w:rPr>
            <w:rStyle w:val="Hyperlink"/>
            <w:rFonts w:cs="Times New Roman"/>
            <w:noProof/>
          </w:rPr>
          <w:t>2.9.2.</w:t>
        </w:r>
        <w:r w:rsidR="00714534">
          <w:rPr>
            <w:rFonts w:asciiTheme="minorHAnsi" w:eastAsiaTheme="minorEastAsia" w:hAnsiTheme="minorHAnsi"/>
            <w:noProof/>
            <w:lang w:eastAsia="lv-LV"/>
          </w:rPr>
          <w:tab/>
        </w:r>
        <w:r w:rsidR="00714534" w:rsidRPr="004161AC">
          <w:rPr>
            <w:rStyle w:val="Hyperlink"/>
            <w:noProof/>
          </w:rPr>
          <w:t>Konceptuāls apraksts</w:t>
        </w:r>
        <w:r w:rsidR="00714534">
          <w:rPr>
            <w:noProof/>
            <w:webHidden/>
          </w:rPr>
          <w:tab/>
        </w:r>
        <w:r w:rsidR="00714534">
          <w:rPr>
            <w:noProof/>
            <w:webHidden/>
          </w:rPr>
          <w:fldChar w:fldCharType="begin"/>
        </w:r>
        <w:r w:rsidR="00714534">
          <w:rPr>
            <w:noProof/>
            <w:webHidden/>
          </w:rPr>
          <w:instrText xml:space="preserve"> PAGEREF _Toc386458685 \h </w:instrText>
        </w:r>
        <w:r w:rsidR="00714534">
          <w:rPr>
            <w:noProof/>
            <w:webHidden/>
          </w:rPr>
        </w:r>
        <w:r w:rsidR="00714534">
          <w:rPr>
            <w:noProof/>
            <w:webHidden/>
          </w:rPr>
          <w:fldChar w:fldCharType="separate"/>
        </w:r>
        <w:r w:rsidR="00714534">
          <w:rPr>
            <w:noProof/>
            <w:webHidden/>
          </w:rPr>
          <w:t>36</w:t>
        </w:r>
        <w:r w:rsidR="00714534">
          <w:rPr>
            <w:noProof/>
            <w:webHidden/>
          </w:rPr>
          <w:fldChar w:fldCharType="end"/>
        </w:r>
      </w:hyperlink>
    </w:p>
    <w:p w14:paraId="74A44760" w14:textId="77777777" w:rsidR="00714534" w:rsidRDefault="0051039B">
      <w:pPr>
        <w:pStyle w:val="TOC3"/>
        <w:rPr>
          <w:rFonts w:asciiTheme="minorHAnsi" w:eastAsiaTheme="minorEastAsia" w:hAnsiTheme="minorHAnsi"/>
          <w:noProof/>
          <w:lang w:eastAsia="lv-LV"/>
        </w:rPr>
      </w:pPr>
      <w:hyperlink w:anchor="_Toc386458686" w:history="1">
        <w:r w:rsidR="00714534" w:rsidRPr="004161AC">
          <w:rPr>
            <w:rStyle w:val="Hyperlink"/>
            <w:rFonts w:cs="Times New Roman"/>
            <w:noProof/>
          </w:rPr>
          <w:t>2.9.3.</w:t>
        </w:r>
        <w:r w:rsidR="00714534">
          <w:rPr>
            <w:rFonts w:asciiTheme="minorHAnsi" w:eastAsiaTheme="minorEastAsia" w:hAnsiTheme="minorHAnsi"/>
            <w:noProof/>
            <w:lang w:eastAsia="lv-LV"/>
          </w:rPr>
          <w:tab/>
        </w:r>
        <w:r w:rsidR="00714534" w:rsidRPr="004161AC">
          <w:rPr>
            <w:rStyle w:val="Hyperlink"/>
            <w:noProof/>
          </w:rPr>
          <w:t>Lietošanas rekomendācijas</w:t>
        </w:r>
        <w:r w:rsidR="00714534">
          <w:rPr>
            <w:noProof/>
            <w:webHidden/>
          </w:rPr>
          <w:tab/>
        </w:r>
        <w:r w:rsidR="00714534">
          <w:rPr>
            <w:noProof/>
            <w:webHidden/>
          </w:rPr>
          <w:fldChar w:fldCharType="begin"/>
        </w:r>
        <w:r w:rsidR="00714534">
          <w:rPr>
            <w:noProof/>
            <w:webHidden/>
          </w:rPr>
          <w:instrText xml:space="preserve"> PAGEREF _Toc386458686 \h </w:instrText>
        </w:r>
        <w:r w:rsidR="00714534">
          <w:rPr>
            <w:noProof/>
            <w:webHidden/>
          </w:rPr>
        </w:r>
        <w:r w:rsidR="00714534">
          <w:rPr>
            <w:noProof/>
            <w:webHidden/>
          </w:rPr>
          <w:fldChar w:fldCharType="separate"/>
        </w:r>
        <w:r w:rsidR="00714534">
          <w:rPr>
            <w:noProof/>
            <w:webHidden/>
          </w:rPr>
          <w:t>36</w:t>
        </w:r>
        <w:r w:rsidR="00714534">
          <w:rPr>
            <w:noProof/>
            <w:webHidden/>
          </w:rPr>
          <w:fldChar w:fldCharType="end"/>
        </w:r>
      </w:hyperlink>
    </w:p>
    <w:p w14:paraId="5D531559" w14:textId="77777777" w:rsidR="00714534" w:rsidRDefault="0051039B">
      <w:pPr>
        <w:pStyle w:val="TOC3"/>
        <w:rPr>
          <w:rFonts w:asciiTheme="minorHAnsi" w:eastAsiaTheme="minorEastAsia" w:hAnsiTheme="minorHAnsi"/>
          <w:noProof/>
          <w:lang w:eastAsia="lv-LV"/>
        </w:rPr>
      </w:pPr>
      <w:hyperlink w:anchor="_Toc386458687" w:history="1">
        <w:r w:rsidR="00714534" w:rsidRPr="004161AC">
          <w:rPr>
            <w:rStyle w:val="Hyperlink"/>
            <w:rFonts w:cs="Times New Roman"/>
            <w:noProof/>
          </w:rPr>
          <w:t>2.9.4.</w:t>
        </w:r>
        <w:r w:rsidR="00714534">
          <w:rPr>
            <w:rFonts w:asciiTheme="minorHAnsi" w:eastAsiaTheme="minorEastAsia" w:hAnsiTheme="minorHAnsi"/>
            <w:noProof/>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_Toc386458687 \h </w:instrText>
        </w:r>
        <w:r w:rsidR="00714534">
          <w:rPr>
            <w:noProof/>
            <w:webHidden/>
          </w:rPr>
        </w:r>
        <w:r w:rsidR="00714534">
          <w:rPr>
            <w:noProof/>
            <w:webHidden/>
          </w:rPr>
          <w:fldChar w:fldCharType="separate"/>
        </w:r>
        <w:r w:rsidR="00714534">
          <w:rPr>
            <w:noProof/>
            <w:webHidden/>
          </w:rPr>
          <w:t>37</w:t>
        </w:r>
        <w:r w:rsidR="00714534">
          <w:rPr>
            <w:noProof/>
            <w:webHidden/>
          </w:rPr>
          <w:fldChar w:fldCharType="end"/>
        </w:r>
      </w:hyperlink>
    </w:p>
    <w:p w14:paraId="5766F1B0" w14:textId="77777777" w:rsidR="00714534" w:rsidRDefault="0051039B">
      <w:pPr>
        <w:pStyle w:val="TOC2"/>
        <w:rPr>
          <w:rFonts w:asciiTheme="minorHAnsi" w:eastAsiaTheme="minorEastAsia" w:hAnsiTheme="minorHAnsi"/>
          <w:b w:val="0"/>
          <w:noProof/>
          <w:lang w:eastAsia="lv-LV"/>
        </w:rPr>
      </w:pPr>
      <w:hyperlink w:anchor="_Toc386458688" w:history="1">
        <w:r w:rsidR="00714534" w:rsidRPr="004161AC">
          <w:rPr>
            <w:rStyle w:val="Hyperlink"/>
            <w:rFonts w:cs="Times New Roman"/>
            <w:noProof/>
          </w:rPr>
          <w:t>2.10.</w:t>
        </w:r>
        <w:r w:rsidR="00714534">
          <w:rPr>
            <w:rFonts w:asciiTheme="minorHAnsi" w:eastAsiaTheme="minorEastAsia" w:hAnsiTheme="minorHAnsi"/>
            <w:b w:val="0"/>
            <w:noProof/>
            <w:lang w:eastAsia="lv-LV"/>
          </w:rPr>
          <w:tab/>
        </w:r>
        <w:r w:rsidR="00714534" w:rsidRPr="004161AC">
          <w:rPr>
            <w:rStyle w:val="Hyperlink"/>
            <w:noProof/>
          </w:rPr>
          <w:t>Tekstlodziņš</w:t>
        </w:r>
        <w:r w:rsidR="00714534">
          <w:rPr>
            <w:noProof/>
            <w:webHidden/>
          </w:rPr>
          <w:tab/>
        </w:r>
        <w:r w:rsidR="00714534">
          <w:rPr>
            <w:noProof/>
            <w:webHidden/>
          </w:rPr>
          <w:fldChar w:fldCharType="begin"/>
        </w:r>
        <w:r w:rsidR="00714534">
          <w:rPr>
            <w:noProof/>
            <w:webHidden/>
          </w:rPr>
          <w:instrText xml:space="preserve"> PAGEREF _Toc386458688 \h </w:instrText>
        </w:r>
        <w:r w:rsidR="00714534">
          <w:rPr>
            <w:noProof/>
            <w:webHidden/>
          </w:rPr>
        </w:r>
        <w:r w:rsidR="00714534">
          <w:rPr>
            <w:noProof/>
            <w:webHidden/>
          </w:rPr>
          <w:fldChar w:fldCharType="separate"/>
        </w:r>
        <w:r w:rsidR="00714534">
          <w:rPr>
            <w:noProof/>
            <w:webHidden/>
          </w:rPr>
          <w:t>37</w:t>
        </w:r>
        <w:r w:rsidR="00714534">
          <w:rPr>
            <w:noProof/>
            <w:webHidden/>
          </w:rPr>
          <w:fldChar w:fldCharType="end"/>
        </w:r>
      </w:hyperlink>
    </w:p>
    <w:p w14:paraId="2352DE88" w14:textId="77777777" w:rsidR="00714534" w:rsidRDefault="0051039B">
      <w:pPr>
        <w:pStyle w:val="TOC3"/>
        <w:rPr>
          <w:rFonts w:asciiTheme="minorHAnsi" w:eastAsiaTheme="minorEastAsia" w:hAnsiTheme="minorHAnsi"/>
          <w:noProof/>
          <w:lang w:eastAsia="lv-LV"/>
        </w:rPr>
      </w:pPr>
      <w:hyperlink w:anchor="_Toc386458689" w:history="1">
        <w:r w:rsidR="00714534" w:rsidRPr="004161AC">
          <w:rPr>
            <w:rStyle w:val="Hyperlink"/>
            <w:rFonts w:cs="Times New Roman"/>
            <w:noProof/>
          </w:rPr>
          <w:t>2.10.1.</w:t>
        </w:r>
        <w:r w:rsidR="00714534">
          <w:rPr>
            <w:rFonts w:asciiTheme="minorHAnsi" w:eastAsiaTheme="minorEastAsia" w:hAnsiTheme="minorHAnsi"/>
            <w:noProof/>
            <w:lang w:eastAsia="lv-LV"/>
          </w:rPr>
          <w:tab/>
        </w:r>
        <w:r w:rsidR="00714534" w:rsidRPr="004161AC">
          <w:rPr>
            <w:rStyle w:val="Hyperlink"/>
            <w:noProof/>
          </w:rPr>
          <w:t>Izmantošanas nolūks</w:t>
        </w:r>
        <w:r w:rsidR="00714534">
          <w:rPr>
            <w:noProof/>
            <w:webHidden/>
          </w:rPr>
          <w:tab/>
        </w:r>
        <w:r w:rsidR="00714534">
          <w:rPr>
            <w:noProof/>
            <w:webHidden/>
          </w:rPr>
          <w:fldChar w:fldCharType="begin"/>
        </w:r>
        <w:r w:rsidR="00714534">
          <w:rPr>
            <w:noProof/>
            <w:webHidden/>
          </w:rPr>
          <w:instrText xml:space="preserve"> PAGEREF _Toc386458689 \h </w:instrText>
        </w:r>
        <w:r w:rsidR="00714534">
          <w:rPr>
            <w:noProof/>
            <w:webHidden/>
          </w:rPr>
        </w:r>
        <w:r w:rsidR="00714534">
          <w:rPr>
            <w:noProof/>
            <w:webHidden/>
          </w:rPr>
          <w:fldChar w:fldCharType="separate"/>
        </w:r>
        <w:r w:rsidR="00714534">
          <w:rPr>
            <w:noProof/>
            <w:webHidden/>
          </w:rPr>
          <w:t>37</w:t>
        </w:r>
        <w:r w:rsidR="00714534">
          <w:rPr>
            <w:noProof/>
            <w:webHidden/>
          </w:rPr>
          <w:fldChar w:fldCharType="end"/>
        </w:r>
      </w:hyperlink>
    </w:p>
    <w:p w14:paraId="3D2FC8F8" w14:textId="77777777" w:rsidR="00714534" w:rsidRDefault="0051039B">
      <w:pPr>
        <w:pStyle w:val="TOC3"/>
        <w:rPr>
          <w:rFonts w:asciiTheme="minorHAnsi" w:eastAsiaTheme="minorEastAsia" w:hAnsiTheme="minorHAnsi"/>
          <w:noProof/>
          <w:lang w:eastAsia="lv-LV"/>
        </w:rPr>
      </w:pPr>
      <w:hyperlink w:anchor="_Toc386458690" w:history="1">
        <w:r w:rsidR="00714534" w:rsidRPr="004161AC">
          <w:rPr>
            <w:rStyle w:val="Hyperlink"/>
            <w:rFonts w:cs="Times New Roman"/>
            <w:noProof/>
          </w:rPr>
          <w:t>2.10.2.</w:t>
        </w:r>
        <w:r w:rsidR="00714534">
          <w:rPr>
            <w:rFonts w:asciiTheme="minorHAnsi" w:eastAsiaTheme="minorEastAsia" w:hAnsiTheme="minorHAnsi"/>
            <w:noProof/>
            <w:lang w:eastAsia="lv-LV"/>
          </w:rPr>
          <w:tab/>
        </w:r>
        <w:r w:rsidR="00714534" w:rsidRPr="004161AC">
          <w:rPr>
            <w:rStyle w:val="Hyperlink"/>
            <w:noProof/>
          </w:rPr>
          <w:t>Konceptuāls apraksts</w:t>
        </w:r>
        <w:r w:rsidR="00714534">
          <w:rPr>
            <w:noProof/>
            <w:webHidden/>
          </w:rPr>
          <w:tab/>
        </w:r>
        <w:r w:rsidR="00714534">
          <w:rPr>
            <w:noProof/>
            <w:webHidden/>
          </w:rPr>
          <w:fldChar w:fldCharType="begin"/>
        </w:r>
        <w:r w:rsidR="00714534">
          <w:rPr>
            <w:noProof/>
            <w:webHidden/>
          </w:rPr>
          <w:instrText xml:space="preserve"> PAGEREF _Toc386458690 \h </w:instrText>
        </w:r>
        <w:r w:rsidR="00714534">
          <w:rPr>
            <w:noProof/>
            <w:webHidden/>
          </w:rPr>
        </w:r>
        <w:r w:rsidR="00714534">
          <w:rPr>
            <w:noProof/>
            <w:webHidden/>
          </w:rPr>
          <w:fldChar w:fldCharType="separate"/>
        </w:r>
        <w:r w:rsidR="00714534">
          <w:rPr>
            <w:noProof/>
            <w:webHidden/>
          </w:rPr>
          <w:t>38</w:t>
        </w:r>
        <w:r w:rsidR="00714534">
          <w:rPr>
            <w:noProof/>
            <w:webHidden/>
          </w:rPr>
          <w:fldChar w:fldCharType="end"/>
        </w:r>
      </w:hyperlink>
    </w:p>
    <w:p w14:paraId="6D3DA975" w14:textId="77777777" w:rsidR="00714534" w:rsidRDefault="0051039B">
      <w:pPr>
        <w:pStyle w:val="TOC3"/>
        <w:rPr>
          <w:rFonts w:asciiTheme="minorHAnsi" w:eastAsiaTheme="minorEastAsia" w:hAnsiTheme="minorHAnsi"/>
          <w:noProof/>
          <w:lang w:eastAsia="lv-LV"/>
        </w:rPr>
      </w:pPr>
      <w:hyperlink w:anchor="_Toc386458691" w:history="1">
        <w:r w:rsidR="00714534" w:rsidRPr="004161AC">
          <w:rPr>
            <w:rStyle w:val="Hyperlink"/>
            <w:rFonts w:cs="Times New Roman"/>
            <w:noProof/>
          </w:rPr>
          <w:t>2.10.3.</w:t>
        </w:r>
        <w:r w:rsidR="00714534">
          <w:rPr>
            <w:rFonts w:asciiTheme="minorHAnsi" w:eastAsiaTheme="minorEastAsia" w:hAnsiTheme="minorHAnsi"/>
            <w:noProof/>
            <w:lang w:eastAsia="lv-LV"/>
          </w:rPr>
          <w:tab/>
        </w:r>
        <w:r w:rsidR="00714534" w:rsidRPr="004161AC">
          <w:rPr>
            <w:rStyle w:val="Hyperlink"/>
            <w:noProof/>
          </w:rPr>
          <w:t>Lietošanas rekomendācijas</w:t>
        </w:r>
        <w:r w:rsidR="00714534">
          <w:rPr>
            <w:noProof/>
            <w:webHidden/>
          </w:rPr>
          <w:tab/>
        </w:r>
        <w:r w:rsidR="00714534">
          <w:rPr>
            <w:noProof/>
            <w:webHidden/>
          </w:rPr>
          <w:fldChar w:fldCharType="begin"/>
        </w:r>
        <w:r w:rsidR="00714534">
          <w:rPr>
            <w:noProof/>
            <w:webHidden/>
          </w:rPr>
          <w:instrText xml:space="preserve"> PAGEREF _Toc386458691 \h </w:instrText>
        </w:r>
        <w:r w:rsidR="00714534">
          <w:rPr>
            <w:noProof/>
            <w:webHidden/>
          </w:rPr>
        </w:r>
        <w:r w:rsidR="00714534">
          <w:rPr>
            <w:noProof/>
            <w:webHidden/>
          </w:rPr>
          <w:fldChar w:fldCharType="separate"/>
        </w:r>
        <w:r w:rsidR="00714534">
          <w:rPr>
            <w:noProof/>
            <w:webHidden/>
          </w:rPr>
          <w:t>38</w:t>
        </w:r>
        <w:r w:rsidR="00714534">
          <w:rPr>
            <w:noProof/>
            <w:webHidden/>
          </w:rPr>
          <w:fldChar w:fldCharType="end"/>
        </w:r>
      </w:hyperlink>
    </w:p>
    <w:p w14:paraId="719AE5C3" w14:textId="77777777" w:rsidR="00714534" w:rsidRDefault="0051039B">
      <w:pPr>
        <w:pStyle w:val="TOC3"/>
        <w:rPr>
          <w:rFonts w:asciiTheme="minorHAnsi" w:eastAsiaTheme="minorEastAsia" w:hAnsiTheme="minorHAnsi"/>
          <w:noProof/>
          <w:lang w:eastAsia="lv-LV"/>
        </w:rPr>
      </w:pPr>
      <w:hyperlink w:anchor="_Toc386458692" w:history="1">
        <w:r w:rsidR="00714534" w:rsidRPr="004161AC">
          <w:rPr>
            <w:rStyle w:val="Hyperlink"/>
            <w:rFonts w:cs="Times New Roman"/>
            <w:noProof/>
          </w:rPr>
          <w:t>2.10.4.</w:t>
        </w:r>
        <w:r w:rsidR="00714534">
          <w:rPr>
            <w:rFonts w:asciiTheme="minorHAnsi" w:eastAsiaTheme="minorEastAsia" w:hAnsiTheme="minorHAnsi"/>
            <w:noProof/>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_Toc386458692 \h </w:instrText>
        </w:r>
        <w:r w:rsidR="00714534">
          <w:rPr>
            <w:noProof/>
            <w:webHidden/>
          </w:rPr>
        </w:r>
        <w:r w:rsidR="00714534">
          <w:rPr>
            <w:noProof/>
            <w:webHidden/>
          </w:rPr>
          <w:fldChar w:fldCharType="separate"/>
        </w:r>
        <w:r w:rsidR="00714534">
          <w:rPr>
            <w:noProof/>
            <w:webHidden/>
          </w:rPr>
          <w:t>38</w:t>
        </w:r>
        <w:r w:rsidR="00714534">
          <w:rPr>
            <w:noProof/>
            <w:webHidden/>
          </w:rPr>
          <w:fldChar w:fldCharType="end"/>
        </w:r>
      </w:hyperlink>
    </w:p>
    <w:p w14:paraId="5E6D5835" w14:textId="77777777" w:rsidR="00714534" w:rsidRDefault="0051039B">
      <w:pPr>
        <w:pStyle w:val="TOC2"/>
        <w:rPr>
          <w:rFonts w:asciiTheme="minorHAnsi" w:eastAsiaTheme="minorEastAsia" w:hAnsiTheme="minorHAnsi"/>
          <w:b w:val="0"/>
          <w:noProof/>
          <w:lang w:eastAsia="lv-LV"/>
        </w:rPr>
      </w:pPr>
      <w:hyperlink w:anchor="_Toc386458693" w:history="1">
        <w:r w:rsidR="00714534" w:rsidRPr="004161AC">
          <w:rPr>
            <w:rStyle w:val="Hyperlink"/>
            <w:rFonts w:cs="Times New Roman"/>
            <w:noProof/>
          </w:rPr>
          <w:t>2.11.</w:t>
        </w:r>
        <w:r w:rsidR="00714534">
          <w:rPr>
            <w:rFonts w:asciiTheme="minorHAnsi" w:eastAsiaTheme="minorEastAsia" w:hAnsiTheme="minorHAnsi"/>
            <w:b w:val="0"/>
            <w:noProof/>
            <w:lang w:eastAsia="lv-LV"/>
          </w:rPr>
          <w:tab/>
        </w:r>
        <w:r w:rsidR="00714534" w:rsidRPr="004161AC">
          <w:rPr>
            <w:rStyle w:val="Hyperlink"/>
            <w:noProof/>
          </w:rPr>
          <w:t>Gaitas līnija un ielāde</w:t>
        </w:r>
        <w:r w:rsidR="00714534">
          <w:rPr>
            <w:noProof/>
            <w:webHidden/>
          </w:rPr>
          <w:tab/>
        </w:r>
        <w:r w:rsidR="00714534">
          <w:rPr>
            <w:noProof/>
            <w:webHidden/>
          </w:rPr>
          <w:fldChar w:fldCharType="begin"/>
        </w:r>
        <w:r w:rsidR="00714534">
          <w:rPr>
            <w:noProof/>
            <w:webHidden/>
          </w:rPr>
          <w:instrText xml:space="preserve"> PAGEREF _Toc386458693 \h </w:instrText>
        </w:r>
        <w:r w:rsidR="00714534">
          <w:rPr>
            <w:noProof/>
            <w:webHidden/>
          </w:rPr>
        </w:r>
        <w:r w:rsidR="00714534">
          <w:rPr>
            <w:noProof/>
            <w:webHidden/>
          </w:rPr>
          <w:fldChar w:fldCharType="separate"/>
        </w:r>
        <w:r w:rsidR="00714534">
          <w:rPr>
            <w:noProof/>
            <w:webHidden/>
          </w:rPr>
          <w:t>39</w:t>
        </w:r>
        <w:r w:rsidR="00714534">
          <w:rPr>
            <w:noProof/>
            <w:webHidden/>
          </w:rPr>
          <w:fldChar w:fldCharType="end"/>
        </w:r>
      </w:hyperlink>
    </w:p>
    <w:p w14:paraId="23DDD886" w14:textId="77777777" w:rsidR="00714534" w:rsidRDefault="0051039B">
      <w:pPr>
        <w:pStyle w:val="TOC3"/>
        <w:rPr>
          <w:rFonts w:asciiTheme="minorHAnsi" w:eastAsiaTheme="minorEastAsia" w:hAnsiTheme="minorHAnsi"/>
          <w:noProof/>
          <w:lang w:eastAsia="lv-LV"/>
        </w:rPr>
      </w:pPr>
      <w:hyperlink w:anchor="_Toc386458694" w:history="1">
        <w:r w:rsidR="00714534" w:rsidRPr="004161AC">
          <w:rPr>
            <w:rStyle w:val="Hyperlink"/>
            <w:rFonts w:cs="Times New Roman"/>
            <w:noProof/>
          </w:rPr>
          <w:t>2.11.1.</w:t>
        </w:r>
        <w:r w:rsidR="00714534">
          <w:rPr>
            <w:rFonts w:asciiTheme="minorHAnsi" w:eastAsiaTheme="minorEastAsia" w:hAnsiTheme="minorHAnsi"/>
            <w:noProof/>
            <w:lang w:eastAsia="lv-LV"/>
          </w:rPr>
          <w:tab/>
        </w:r>
        <w:r w:rsidR="00714534" w:rsidRPr="004161AC">
          <w:rPr>
            <w:rStyle w:val="Hyperlink"/>
            <w:noProof/>
          </w:rPr>
          <w:t>Izmantošanas nolūks</w:t>
        </w:r>
        <w:r w:rsidR="00714534">
          <w:rPr>
            <w:noProof/>
            <w:webHidden/>
          </w:rPr>
          <w:tab/>
        </w:r>
        <w:r w:rsidR="00714534">
          <w:rPr>
            <w:noProof/>
            <w:webHidden/>
          </w:rPr>
          <w:fldChar w:fldCharType="begin"/>
        </w:r>
        <w:r w:rsidR="00714534">
          <w:rPr>
            <w:noProof/>
            <w:webHidden/>
          </w:rPr>
          <w:instrText xml:space="preserve"> PAGEREF _Toc386458694 \h </w:instrText>
        </w:r>
        <w:r w:rsidR="00714534">
          <w:rPr>
            <w:noProof/>
            <w:webHidden/>
          </w:rPr>
        </w:r>
        <w:r w:rsidR="00714534">
          <w:rPr>
            <w:noProof/>
            <w:webHidden/>
          </w:rPr>
          <w:fldChar w:fldCharType="separate"/>
        </w:r>
        <w:r w:rsidR="00714534">
          <w:rPr>
            <w:noProof/>
            <w:webHidden/>
          </w:rPr>
          <w:t>39</w:t>
        </w:r>
        <w:r w:rsidR="00714534">
          <w:rPr>
            <w:noProof/>
            <w:webHidden/>
          </w:rPr>
          <w:fldChar w:fldCharType="end"/>
        </w:r>
      </w:hyperlink>
    </w:p>
    <w:p w14:paraId="10C85C68" w14:textId="77777777" w:rsidR="00714534" w:rsidRDefault="0051039B">
      <w:pPr>
        <w:pStyle w:val="TOC3"/>
        <w:rPr>
          <w:rFonts w:asciiTheme="minorHAnsi" w:eastAsiaTheme="minorEastAsia" w:hAnsiTheme="minorHAnsi"/>
          <w:noProof/>
          <w:lang w:eastAsia="lv-LV"/>
        </w:rPr>
      </w:pPr>
      <w:hyperlink w:anchor="_Toc386458695" w:history="1">
        <w:r w:rsidR="00714534" w:rsidRPr="004161AC">
          <w:rPr>
            <w:rStyle w:val="Hyperlink"/>
            <w:rFonts w:cs="Times New Roman"/>
            <w:noProof/>
          </w:rPr>
          <w:t>2.11.2.</w:t>
        </w:r>
        <w:r w:rsidR="00714534">
          <w:rPr>
            <w:rFonts w:asciiTheme="minorHAnsi" w:eastAsiaTheme="minorEastAsia" w:hAnsiTheme="minorHAnsi"/>
            <w:noProof/>
            <w:lang w:eastAsia="lv-LV"/>
          </w:rPr>
          <w:tab/>
        </w:r>
        <w:r w:rsidR="00714534" w:rsidRPr="004161AC">
          <w:rPr>
            <w:rStyle w:val="Hyperlink"/>
            <w:noProof/>
          </w:rPr>
          <w:t>Konceptuāls apraksts</w:t>
        </w:r>
        <w:r w:rsidR="00714534">
          <w:rPr>
            <w:noProof/>
            <w:webHidden/>
          </w:rPr>
          <w:tab/>
        </w:r>
        <w:r w:rsidR="00714534">
          <w:rPr>
            <w:noProof/>
            <w:webHidden/>
          </w:rPr>
          <w:fldChar w:fldCharType="begin"/>
        </w:r>
        <w:r w:rsidR="00714534">
          <w:rPr>
            <w:noProof/>
            <w:webHidden/>
          </w:rPr>
          <w:instrText xml:space="preserve"> PAGEREF _Toc386458695 \h </w:instrText>
        </w:r>
        <w:r w:rsidR="00714534">
          <w:rPr>
            <w:noProof/>
            <w:webHidden/>
          </w:rPr>
        </w:r>
        <w:r w:rsidR="00714534">
          <w:rPr>
            <w:noProof/>
            <w:webHidden/>
          </w:rPr>
          <w:fldChar w:fldCharType="separate"/>
        </w:r>
        <w:r w:rsidR="00714534">
          <w:rPr>
            <w:noProof/>
            <w:webHidden/>
          </w:rPr>
          <w:t>40</w:t>
        </w:r>
        <w:r w:rsidR="00714534">
          <w:rPr>
            <w:noProof/>
            <w:webHidden/>
          </w:rPr>
          <w:fldChar w:fldCharType="end"/>
        </w:r>
      </w:hyperlink>
    </w:p>
    <w:p w14:paraId="718DBF72" w14:textId="77777777" w:rsidR="00714534" w:rsidRDefault="0051039B">
      <w:pPr>
        <w:pStyle w:val="TOC3"/>
        <w:rPr>
          <w:rFonts w:asciiTheme="minorHAnsi" w:eastAsiaTheme="minorEastAsia" w:hAnsiTheme="minorHAnsi"/>
          <w:noProof/>
          <w:lang w:eastAsia="lv-LV"/>
        </w:rPr>
      </w:pPr>
      <w:hyperlink w:anchor="_Toc386458696" w:history="1">
        <w:r w:rsidR="00714534" w:rsidRPr="004161AC">
          <w:rPr>
            <w:rStyle w:val="Hyperlink"/>
            <w:rFonts w:cs="Times New Roman"/>
            <w:noProof/>
          </w:rPr>
          <w:t>2.11.3.</w:t>
        </w:r>
        <w:r w:rsidR="00714534">
          <w:rPr>
            <w:rFonts w:asciiTheme="minorHAnsi" w:eastAsiaTheme="minorEastAsia" w:hAnsiTheme="minorHAnsi"/>
            <w:noProof/>
            <w:lang w:eastAsia="lv-LV"/>
          </w:rPr>
          <w:tab/>
        </w:r>
        <w:r w:rsidR="00714534" w:rsidRPr="004161AC">
          <w:rPr>
            <w:rStyle w:val="Hyperlink"/>
            <w:noProof/>
          </w:rPr>
          <w:t>Lietošanas rekomendācijas</w:t>
        </w:r>
        <w:r w:rsidR="00714534">
          <w:rPr>
            <w:noProof/>
            <w:webHidden/>
          </w:rPr>
          <w:tab/>
        </w:r>
        <w:r w:rsidR="00714534">
          <w:rPr>
            <w:noProof/>
            <w:webHidden/>
          </w:rPr>
          <w:fldChar w:fldCharType="begin"/>
        </w:r>
        <w:r w:rsidR="00714534">
          <w:rPr>
            <w:noProof/>
            <w:webHidden/>
          </w:rPr>
          <w:instrText xml:space="preserve"> PAGEREF _Toc386458696 \h </w:instrText>
        </w:r>
        <w:r w:rsidR="00714534">
          <w:rPr>
            <w:noProof/>
            <w:webHidden/>
          </w:rPr>
        </w:r>
        <w:r w:rsidR="00714534">
          <w:rPr>
            <w:noProof/>
            <w:webHidden/>
          </w:rPr>
          <w:fldChar w:fldCharType="separate"/>
        </w:r>
        <w:r w:rsidR="00714534">
          <w:rPr>
            <w:noProof/>
            <w:webHidden/>
          </w:rPr>
          <w:t>40</w:t>
        </w:r>
        <w:r w:rsidR="00714534">
          <w:rPr>
            <w:noProof/>
            <w:webHidden/>
          </w:rPr>
          <w:fldChar w:fldCharType="end"/>
        </w:r>
      </w:hyperlink>
    </w:p>
    <w:p w14:paraId="65F6650F" w14:textId="77777777" w:rsidR="00714534" w:rsidRDefault="0051039B">
      <w:pPr>
        <w:pStyle w:val="TOC3"/>
        <w:rPr>
          <w:rFonts w:asciiTheme="minorHAnsi" w:eastAsiaTheme="minorEastAsia" w:hAnsiTheme="minorHAnsi"/>
          <w:noProof/>
          <w:lang w:eastAsia="lv-LV"/>
        </w:rPr>
      </w:pPr>
      <w:hyperlink w:anchor="_Toc386458697" w:history="1">
        <w:r w:rsidR="00714534" w:rsidRPr="004161AC">
          <w:rPr>
            <w:rStyle w:val="Hyperlink"/>
            <w:rFonts w:cs="Times New Roman"/>
            <w:noProof/>
          </w:rPr>
          <w:t>2.11.4.</w:t>
        </w:r>
        <w:r w:rsidR="00714534">
          <w:rPr>
            <w:rFonts w:asciiTheme="minorHAnsi" w:eastAsiaTheme="minorEastAsia" w:hAnsiTheme="minorHAnsi"/>
            <w:noProof/>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_Toc386458697 \h </w:instrText>
        </w:r>
        <w:r w:rsidR="00714534">
          <w:rPr>
            <w:noProof/>
            <w:webHidden/>
          </w:rPr>
        </w:r>
        <w:r w:rsidR="00714534">
          <w:rPr>
            <w:noProof/>
            <w:webHidden/>
          </w:rPr>
          <w:fldChar w:fldCharType="separate"/>
        </w:r>
        <w:r w:rsidR="00714534">
          <w:rPr>
            <w:noProof/>
            <w:webHidden/>
          </w:rPr>
          <w:t>40</w:t>
        </w:r>
        <w:r w:rsidR="00714534">
          <w:rPr>
            <w:noProof/>
            <w:webHidden/>
          </w:rPr>
          <w:fldChar w:fldCharType="end"/>
        </w:r>
      </w:hyperlink>
    </w:p>
    <w:p w14:paraId="388FD8FA" w14:textId="77777777" w:rsidR="00714534" w:rsidRDefault="0051039B">
      <w:pPr>
        <w:pStyle w:val="TOC2"/>
        <w:rPr>
          <w:rFonts w:asciiTheme="minorHAnsi" w:eastAsiaTheme="minorEastAsia" w:hAnsiTheme="minorHAnsi"/>
          <w:b w:val="0"/>
          <w:noProof/>
          <w:lang w:eastAsia="lv-LV"/>
        </w:rPr>
      </w:pPr>
      <w:hyperlink w:anchor="_Toc386458698" w:history="1">
        <w:r w:rsidR="00714534" w:rsidRPr="004161AC">
          <w:rPr>
            <w:rStyle w:val="Hyperlink"/>
            <w:rFonts w:cs="Times New Roman"/>
            <w:noProof/>
          </w:rPr>
          <w:t>2.12.</w:t>
        </w:r>
        <w:r w:rsidR="00714534">
          <w:rPr>
            <w:rFonts w:asciiTheme="minorHAnsi" w:eastAsiaTheme="minorEastAsia" w:hAnsiTheme="minorHAnsi"/>
            <w:b w:val="0"/>
            <w:noProof/>
            <w:lang w:eastAsia="lv-LV"/>
          </w:rPr>
          <w:tab/>
        </w:r>
        <w:r w:rsidR="00714534" w:rsidRPr="004161AC">
          <w:rPr>
            <w:rStyle w:val="Hyperlink"/>
            <w:noProof/>
          </w:rPr>
          <w:t>Citi elementi</w:t>
        </w:r>
        <w:r w:rsidR="00714534">
          <w:rPr>
            <w:noProof/>
            <w:webHidden/>
          </w:rPr>
          <w:tab/>
        </w:r>
        <w:r w:rsidR="00714534">
          <w:rPr>
            <w:noProof/>
            <w:webHidden/>
          </w:rPr>
          <w:fldChar w:fldCharType="begin"/>
        </w:r>
        <w:r w:rsidR="00714534">
          <w:rPr>
            <w:noProof/>
            <w:webHidden/>
          </w:rPr>
          <w:instrText xml:space="preserve"> PAGEREF _Toc386458698 \h </w:instrText>
        </w:r>
        <w:r w:rsidR="00714534">
          <w:rPr>
            <w:noProof/>
            <w:webHidden/>
          </w:rPr>
        </w:r>
        <w:r w:rsidR="00714534">
          <w:rPr>
            <w:noProof/>
            <w:webHidden/>
          </w:rPr>
          <w:fldChar w:fldCharType="separate"/>
        </w:r>
        <w:r w:rsidR="00714534">
          <w:rPr>
            <w:noProof/>
            <w:webHidden/>
          </w:rPr>
          <w:t>40</w:t>
        </w:r>
        <w:r w:rsidR="00714534">
          <w:rPr>
            <w:noProof/>
            <w:webHidden/>
          </w:rPr>
          <w:fldChar w:fldCharType="end"/>
        </w:r>
      </w:hyperlink>
    </w:p>
    <w:p w14:paraId="0183B136" w14:textId="77777777" w:rsidR="00714534" w:rsidRDefault="0051039B">
      <w:pPr>
        <w:pStyle w:val="TOC3"/>
        <w:rPr>
          <w:rFonts w:asciiTheme="minorHAnsi" w:eastAsiaTheme="minorEastAsia" w:hAnsiTheme="minorHAnsi"/>
          <w:noProof/>
          <w:lang w:eastAsia="lv-LV"/>
        </w:rPr>
      </w:pPr>
      <w:hyperlink w:anchor="_Toc386458699" w:history="1">
        <w:r w:rsidR="00714534" w:rsidRPr="004161AC">
          <w:rPr>
            <w:rStyle w:val="Hyperlink"/>
            <w:rFonts w:cs="Times New Roman"/>
            <w:noProof/>
          </w:rPr>
          <w:t>2.12.1.</w:t>
        </w:r>
        <w:r w:rsidR="00714534">
          <w:rPr>
            <w:rFonts w:asciiTheme="minorHAnsi" w:eastAsiaTheme="minorEastAsia" w:hAnsiTheme="minorHAnsi"/>
            <w:noProof/>
            <w:lang w:eastAsia="lv-LV"/>
          </w:rPr>
          <w:tab/>
        </w:r>
        <w:r w:rsidR="00714534" w:rsidRPr="004161AC">
          <w:rPr>
            <w:rStyle w:val="Hyperlink"/>
            <w:noProof/>
          </w:rPr>
          <w:t>Datums un laiks</w:t>
        </w:r>
        <w:r w:rsidR="00714534">
          <w:rPr>
            <w:noProof/>
            <w:webHidden/>
          </w:rPr>
          <w:tab/>
        </w:r>
        <w:r w:rsidR="00714534">
          <w:rPr>
            <w:noProof/>
            <w:webHidden/>
          </w:rPr>
          <w:fldChar w:fldCharType="begin"/>
        </w:r>
        <w:r w:rsidR="00714534">
          <w:rPr>
            <w:noProof/>
            <w:webHidden/>
          </w:rPr>
          <w:instrText xml:space="preserve"> PAGEREF _Toc386458699 \h </w:instrText>
        </w:r>
        <w:r w:rsidR="00714534">
          <w:rPr>
            <w:noProof/>
            <w:webHidden/>
          </w:rPr>
        </w:r>
        <w:r w:rsidR="00714534">
          <w:rPr>
            <w:noProof/>
            <w:webHidden/>
          </w:rPr>
          <w:fldChar w:fldCharType="separate"/>
        </w:r>
        <w:r w:rsidR="00714534">
          <w:rPr>
            <w:noProof/>
            <w:webHidden/>
          </w:rPr>
          <w:t>40</w:t>
        </w:r>
        <w:r w:rsidR="00714534">
          <w:rPr>
            <w:noProof/>
            <w:webHidden/>
          </w:rPr>
          <w:fldChar w:fldCharType="end"/>
        </w:r>
      </w:hyperlink>
    </w:p>
    <w:p w14:paraId="3432158C" w14:textId="77777777" w:rsidR="00714534" w:rsidRDefault="0051039B">
      <w:pPr>
        <w:pStyle w:val="TOC4"/>
        <w:rPr>
          <w:rFonts w:asciiTheme="minorHAnsi" w:eastAsiaTheme="minorEastAsia" w:hAnsiTheme="minorHAnsi"/>
          <w:i w:val="0"/>
          <w:noProof/>
          <w:sz w:val="22"/>
          <w:lang w:eastAsia="lv-LV"/>
        </w:rPr>
      </w:pPr>
      <w:hyperlink w:anchor="_Toc386458700" w:history="1">
        <w:r w:rsidR="00714534" w:rsidRPr="004161AC">
          <w:rPr>
            <w:rStyle w:val="Hyperlink"/>
            <w:rFonts w:cs="Times New Roman"/>
            <w:noProof/>
          </w:rPr>
          <w:t>2.12.1.1.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_Toc386458700 \h </w:instrText>
        </w:r>
        <w:r w:rsidR="00714534">
          <w:rPr>
            <w:noProof/>
            <w:webHidden/>
          </w:rPr>
        </w:r>
        <w:r w:rsidR="00714534">
          <w:rPr>
            <w:noProof/>
            <w:webHidden/>
          </w:rPr>
          <w:fldChar w:fldCharType="separate"/>
        </w:r>
        <w:r w:rsidR="00714534">
          <w:rPr>
            <w:noProof/>
            <w:webHidden/>
          </w:rPr>
          <w:t>41</w:t>
        </w:r>
        <w:r w:rsidR="00714534">
          <w:rPr>
            <w:noProof/>
            <w:webHidden/>
          </w:rPr>
          <w:fldChar w:fldCharType="end"/>
        </w:r>
      </w:hyperlink>
    </w:p>
    <w:p w14:paraId="007166CB" w14:textId="77777777" w:rsidR="00714534" w:rsidRDefault="0051039B">
      <w:pPr>
        <w:pStyle w:val="TOC3"/>
        <w:rPr>
          <w:rFonts w:asciiTheme="minorHAnsi" w:eastAsiaTheme="minorEastAsia" w:hAnsiTheme="minorHAnsi"/>
          <w:noProof/>
          <w:lang w:eastAsia="lv-LV"/>
        </w:rPr>
      </w:pPr>
      <w:hyperlink w:anchor="_Toc386458701" w:history="1">
        <w:r w:rsidR="00714534" w:rsidRPr="004161AC">
          <w:rPr>
            <w:rStyle w:val="Hyperlink"/>
            <w:rFonts w:cs="Times New Roman"/>
            <w:noProof/>
          </w:rPr>
          <w:t>2.12.2.</w:t>
        </w:r>
        <w:r w:rsidR="00714534">
          <w:rPr>
            <w:rFonts w:asciiTheme="minorHAnsi" w:eastAsiaTheme="minorEastAsia" w:hAnsiTheme="minorHAnsi"/>
            <w:noProof/>
            <w:lang w:eastAsia="lv-LV"/>
          </w:rPr>
          <w:tab/>
        </w:r>
        <w:r w:rsidR="00714534" w:rsidRPr="004161AC">
          <w:rPr>
            <w:rStyle w:val="Hyperlink"/>
            <w:noProof/>
          </w:rPr>
          <w:t>Pārtinēji</w:t>
        </w:r>
        <w:r w:rsidR="00714534">
          <w:rPr>
            <w:noProof/>
            <w:webHidden/>
          </w:rPr>
          <w:tab/>
        </w:r>
        <w:r w:rsidR="00714534">
          <w:rPr>
            <w:noProof/>
            <w:webHidden/>
          </w:rPr>
          <w:fldChar w:fldCharType="begin"/>
        </w:r>
        <w:r w:rsidR="00714534">
          <w:rPr>
            <w:noProof/>
            <w:webHidden/>
          </w:rPr>
          <w:instrText xml:space="preserve"> PAGEREF _Toc386458701 \h </w:instrText>
        </w:r>
        <w:r w:rsidR="00714534">
          <w:rPr>
            <w:noProof/>
            <w:webHidden/>
          </w:rPr>
        </w:r>
        <w:r w:rsidR="00714534">
          <w:rPr>
            <w:noProof/>
            <w:webHidden/>
          </w:rPr>
          <w:fldChar w:fldCharType="separate"/>
        </w:r>
        <w:r w:rsidR="00714534">
          <w:rPr>
            <w:noProof/>
            <w:webHidden/>
          </w:rPr>
          <w:t>41</w:t>
        </w:r>
        <w:r w:rsidR="00714534">
          <w:rPr>
            <w:noProof/>
            <w:webHidden/>
          </w:rPr>
          <w:fldChar w:fldCharType="end"/>
        </w:r>
      </w:hyperlink>
    </w:p>
    <w:p w14:paraId="19812AF0" w14:textId="77777777" w:rsidR="00714534" w:rsidRDefault="0051039B">
      <w:pPr>
        <w:pStyle w:val="TOC4"/>
        <w:rPr>
          <w:rFonts w:asciiTheme="minorHAnsi" w:eastAsiaTheme="minorEastAsia" w:hAnsiTheme="minorHAnsi"/>
          <w:i w:val="0"/>
          <w:noProof/>
          <w:sz w:val="22"/>
          <w:lang w:eastAsia="lv-LV"/>
        </w:rPr>
      </w:pPr>
      <w:hyperlink w:anchor="_Toc386458702" w:history="1">
        <w:r w:rsidR="00714534" w:rsidRPr="004161AC">
          <w:rPr>
            <w:rStyle w:val="Hyperlink"/>
            <w:rFonts w:cs="Times New Roman"/>
            <w:noProof/>
          </w:rPr>
          <w:t>2.12.2.1.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_Toc386458702 \h </w:instrText>
        </w:r>
        <w:r w:rsidR="00714534">
          <w:rPr>
            <w:noProof/>
            <w:webHidden/>
          </w:rPr>
        </w:r>
        <w:r w:rsidR="00714534">
          <w:rPr>
            <w:noProof/>
            <w:webHidden/>
          </w:rPr>
          <w:fldChar w:fldCharType="separate"/>
        </w:r>
        <w:r w:rsidR="00714534">
          <w:rPr>
            <w:noProof/>
            <w:webHidden/>
          </w:rPr>
          <w:t>42</w:t>
        </w:r>
        <w:r w:rsidR="00714534">
          <w:rPr>
            <w:noProof/>
            <w:webHidden/>
          </w:rPr>
          <w:fldChar w:fldCharType="end"/>
        </w:r>
      </w:hyperlink>
    </w:p>
    <w:p w14:paraId="0B590954" w14:textId="77777777" w:rsidR="00714534" w:rsidRDefault="0051039B">
      <w:pPr>
        <w:pStyle w:val="TOC3"/>
        <w:rPr>
          <w:rFonts w:asciiTheme="minorHAnsi" w:eastAsiaTheme="minorEastAsia" w:hAnsiTheme="minorHAnsi"/>
          <w:noProof/>
          <w:lang w:eastAsia="lv-LV"/>
        </w:rPr>
      </w:pPr>
      <w:hyperlink w:anchor="_Toc386458703" w:history="1">
        <w:r w:rsidR="00714534" w:rsidRPr="004161AC">
          <w:rPr>
            <w:rStyle w:val="Hyperlink"/>
            <w:rFonts w:cs="Times New Roman"/>
            <w:noProof/>
          </w:rPr>
          <w:t>2.12.3.</w:t>
        </w:r>
        <w:r w:rsidR="00714534">
          <w:rPr>
            <w:rFonts w:asciiTheme="minorHAnsi" w:eastAsiaTheme="minorEastAsia" w:hAnsiTheme="minorHAnsi"/>
            <w:noProof/>
            <w:lang w:eastAsia="lv-LV"/>
          </w:rPr>
          <w:tab/>
        </w:r>
        <w:r w:rsidR="00714534" w:rsidRPr="004161AC">
          <w:rPr>
            <w:rStyle w:val="Hyperlink"/>
            <w:noProof/>
          </w:rPr>
          <w:t>Izbraucošā izvēle</w:t>
        </w:r>
        <w:r w:rsidR="00714534">
          <w:rPr>
            <w:noProof/>
            <w:webHidden/>
          </w:rPr>
          <w:tab/>
        </w:r>
        <w:r w:rsidR="00714534">
          <w:rPr>
            <w:noProof/>
            <w:webHidden/>
          </w:rPr>
          <w:fldChar w:fldCharType="begin"/>
        </w:r>
        <w:r w:rsidR="00714534">
          <w:rPr>
            <w:noProof/>
            <w:webHidden/>
          </w:rPr>
          <w:instrText xml:space="preserve"> PAGEREF _Toc386458703 \h </w:instrText>
        </w:r>
        <w:r w:rsidR="00714534">
          <w:rPr>
            <w:noProof/>
            <w:webHidden/>
          </w:rPr>
        </w:r>
        <w:r w:rsidR="00714534">
          <w:rPr>
            <w:noProof/>
            <w:webHidden/>
          </w:rPr>
          <w:fldChar w:fldCharType="separate"/>
        </w:r>
        <w:r w:rsidR="00714534">
          <w:rPr>
            <w:noProof/>
            <w:webHidden/>
          </w:rPr>
          <w:t>42</w:t>
        </w:r>
        <w:r w:rsidR="00714534">
          <w:rPr>
            <w:noProof/>
            <w:webHidden/>
          </w:rPr>
          <w:fldChar w:fldCharType="end"/>
        </w:r>
      </w:hyperlink>
    </w:p>
    <w:p w14:paraId="71C79176" w14:textId="77777777" w:rsidR="00714534" w:rsidRDefault="0051039B">
      <w:pPr>
        <w:pStyle w:val="TOC4"/>
        <w:rPr>
          <w:rFonts w:asciiTheme="minorHAnsi" w:eastAsiaTheme="minorEastAsia" w:hAnsiTheme="minorHAnsi"/>
          <w:i w:val="0"/>
          <w:noProof/>
          <w:sz w:val="22"/>
          <w:lang w:eastAsia="lv-LV"/>
        </w:rPr>
      </w:pPr>
      <w:hyperlink w:anchor="_Toc386458704" w:history="1">
        <w:r w:rsidR="00714534" w:rsidRPr="004161AC">
          <w:rPr>
            <w:rStyle w:val="Hyperlink"/>
            <w:rFonts w:cs="Times New Roman"/>
            <w:noProof/>
          </w:rPr>
          <w:t>2.12.3.1.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_Toc386458704 \h </w:instrText>
        </w:r>
        <w:r w:rsidR="00714534">
          <w:rPr>
            <w:noProof/>
            <w:webHidden/>
          </w:rPr>
        </w:r>
        <w:r w:rsidR="00714534">
          <w:rPr>
            <w:noProof/>
            <w:webHidden/>
          </w:rPr>
          <w:fldChar w:fldCharType="separate"/>
        </w:r>
        <w:r w:rsidR="00714534">
          <w:rPr>
            <w:noProof/>
            <w:webHidden/>
          </w:rPr>
          <w:t>43</w:t>
        </w:r>
        <w:r w:rsidR="00714534">
          <w:rPr>
            <w:noProof/>
            <w:webHidden/>
          </w:rPr>
          <w:fldChar w:fldCharType="end"/>
        </w:r>
      </w:hyperlink>
    </w:p>
    <w:p w14:paraId="102453AE" w14:textId="77777777" w:rsidR="00714534" w:rsidRDefault="0051039B">
      <w:pPr>
        <w:pStyle w:val="TOC3"/>
        <w:rPr>
          <w:rFonts w:asciiTheme="minorHAnsi" w:eastAsiaTheme="minorEastAsia" w:hAnsiTheme="minorHAnsi"/>
          <w:noProof/>
          <w:lang w:eastAsia="lv-LV"/>
        </w:rPr>
      </w:pPr>
      <w:hyperlink w:anchor="_Toc386458705" w:history="1">
        <w:r w:rsidR="00714534" w:rsidRPr="004161AC">
          <w:rPr>
            <w:rStyle w:val="Hyperlink"/>
            <w:rFonts w:cs="Times New Roman"/>
            <w:noProof/>
          </w:rPr>
          <w:t>2.12.4.</w:t>
        </w:r>
        <w:r w:rsidR="00714534">
          <w:rPr>
            <w:rFonts w:asciiTheme="minorHAnsi" w:eastAsiaTheme="minorEastAsia" w:hAnsiTheme="minorHAnsi"/>
            <w:noProof/>
            <w:lang w:eastAsia="lv-LV"/>
          </w:rPr>
          <w:tab/>
        </w:r>
        <w:r w:rsidR="00714534" w:rsidRPr="004161AC">
          <w:rPr>
            <w:rStyle w:val="Hyperlink"/>
            <w:noProof/>
          </w:rPr>
          <w:t>Izkrītošais saraksts</w:t>
        </w:r>
        <w:r w:rsidR="00714534">
          <w:rPr>
            <w:noProof/>
            <w:webHidden/>
          </w:rPr>
          <w:tab/>
        </w:r>
        <w:r w:rsidR="00714534">
          <w:rPr>
            <w:noProof/>
            <w:webHidden/>
          </w:rPr>
          <w:fldChar w:fldCharType="begin"/>
        </w:r>
        <w:r w:rsidR="00714534">
          <w:rPr>
            <w:noProof/>
            <w:webHidden/>
          </w:rPr>
          <w:instrText xml:space="preserve"> PAGEREF _Toc386458705 \h </w:instrText>
        </w:r>
        <w:r w:rsidR="00714534">
          <w:rPr>
            <w:noProof/>
            <w:webHidden/>
          </w:rPr>
        </w:r>
        <w:r w:rsidR="00714534">
          <w:rPr>
            <w:noProof/>
            <w:webHidden/>
          </w:rPr>
          <w:fldChar w:fldCharType="separate"/>
        </w:r>
        <w:r w:rsidR="00714534">
          <w:rPr>
            <w:noProof/>
            <w:webHidden/>
          </w:rPr>
          <w:t>43</w:t>
        </w:r>
        <w:r w:rsidR="00714534">
          <w:rPr>
            <w:noProof/>
            <w:webHidden/>
          </w:rPr>
          <w:fldChar w:fldCharType="end"/>
        </w:r>
      </w:hyperlink>
    </w:p>
    <w:p w14:paraId="5CAAFEC5" w14:textId="77777777" w:rsidR="00714534" w:rsidRDefault="0051039B">
      <w:pPr>
        <w:pStyle w:val="TOC4"/>
        <w:rPr>
          <w:rFonts w:asciiTheme="minorHAnsi" w:eastAsiaTheme="minorEastAsia" w:hAnsiTheme="minorHAnsi"/>
          <w:i w:val="0"/>
          <w:noProof/>
          <w:sz w:val="22"/>
          <w:lang w:eastAsia="lv-LV"/>
        </w:rPr>
      </w:pPr>
      <w:hyperlink w:anchor="_Toc386458706" w:history="1">
        <w:r w:rsidR="00714534" w:rsidRPr="004161AC">
          <w:rPr>
            <w:rStyle w:val="Hyperlink"/>
            <w:rFonts w:cs="Times New Roman"/>
            <w:noProof/>
          </w:rPr>
          <w:t>2.12.4.1.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_Toc386458706 \h </w:instrText>
        </w:r>
        <w:r w:rsidR="00714534">
          <w:rPr>
            <w:noProof/>
            <w:webHidden/>
          </w:rPr>
        </w:r>
        <w:r w:rsidR="00714534">
          <w:rPr>
            <w:noProof/>
            <w:webHidden/>
          </w:rPr>
          <w:fldChar w:fldCharType="separate"/>
        </w:r>
        <w:r w:rsidR="00714534">
          <w:rPr>
            <w:noProof/>
            <w:webHidden/>
          </w:rPr>
          <w:t>44</w:t>
        </w:r>
        <w:r w:rsidR="00714534">
          <w:rPr>
            <w:noProof/>
            <w:webHidden/>
          </w:rPr>
          <w:fldChar w:fldCharType="end"/>
        </w:r>
      </w:hyperlink>
    </w:p>
    <w:p w14:paraId="26FCAD20" w14:textId="77777777" w:rsidR="00714534" w:rsidRDefault="0051039B">
      <w:pPr>
        <w:pStyle w:val="TOC3"/>
        <w:rPr>
          <w:rFonts w:asciiTheme="minorHAnsi" w:eastAsiaTheme="minorEastAsia" w:hAnsiTheme="minorHAnsi"/>
          <w:noProof/>
          <w:lang w:eastAsia="lv-LV"/>
        </w:rPr>
      </w:pPr>
      <w:hyperlink w:anchor="_Toc386458707" w:history="1">
        <w:r w:rsidR="00714534" w:rsidRPr="004161AC">
          <w:rPr>
            <w:rStyle w:val="Hyperlink"/>
            <w:rFonts w:cs="Times New Roman"/>
            <w:noProof/>
          </w:rPr>
          <w:t>2.12.5.</w:t>
        </w:r>
        <w:r w:rsidR="00714534">
          <w:rPr>
            <w:rFonts w:asciiTheme="minorHAnsi" w:eastAsiaTheme="minorEastAsia" w:hAnsiTheme="minorHAnsi"/>
            <w:noProof/>
            <w:lang w:eastAsia="lv-LV"/>
          </w:rPr>
          <w:tab/>
        </w:r>
        <w:r w:rsidR="00714534" w:rsidRPr="004161AC">
          <w:rPr>
            <w:rStyle w:val="Hyperlink"/>
            <w:noProof/>
          </w:rPr>
          <w:t>Sarakstlodziņš</w:t>
        </w:r>
        <w:r w:rsidR="00714534">
          <w:rPr>
            <w:noProof/>
            <w:webHidden/>
          </w:rPr>
          <w:tab/>
        </w:r>
        <w:r w:rsidR="00714534">
          <w:rPr>
            <w:noProof/>
            <w:webHidden/>
          </w:rPr>
          <w:fldChar w:fldCharType="begin"/>
        </w:r>
        <w:r w:rsidR="00714534">
          <w:rPr>
            <w:noProof/>
            <w:webHidden/>
          </w:rPr>
          <w:instrText xml:space="preserve"> PAGEREF _Toc386458707 \h </w:instrText>
        </w:r>
        <w:r w:rsidR="00714534">
          <w:rPr>
            <w:noProof/>
            <w:webHidden/>
          </w:rPr>
        </w:r>
        <w:r w:rsidR="00714534">
          <w:rPr>
            <w:noProof/>
            <w:webHidden/>
          </w:rPr>
          <w:fldChar w:fldCharType="separate"/>
        </w:r>
        <w:r w:rsidR="00714534">
          <w:rPr>
            <w:noProof/>
            <w:webHidden/>
          </w:rPr>
          <w:t>45</w:t>
        </w:r>
        <w:r w:rsidR="00714534">
          <w:rPr>
            <w:noProof/>
            <w:webHidden/>
          </w:rPr>
          <w:fldChar w:fldCharType="end"/>
        </w:r>
      </w:hyperlink>
    </w:p>
    <w:p w14:paraId="468A6B22" w14:textId="77777777" w:rsidR="00714534" w:rsidRDefault="0051039B">
      <w:pPr>
        <w:pStyle w:val="TOC4"/>
        <w:rPr>
          <w:rFonts w:asciiTheme="minorHAnsi" w:eastAsiaTheme="minorEastAsia" w:hAnsiTheme="minorHAnsi"/>
          <w:i w:val="0"/>
          <w:noProof/>
          <w:sz w:val="22"/>
          <w:lang w:eastAsia="lv-LV"/>
        </w:rPr>
      </w:pPr>
      <w:hyperlink w:anchor="_Toc386458708" w:history="1">
        <w:r w:rsidR="00714534" w:rsidRPr="004161AC">
          <w:rPr>
            <w:rStyle w:val="Hyperlink"/>
            <w:rFonts w:cs="Times New Roman"/>
            <w:noProof/>
          </w:rPr>
          <w:t>2.12.5.1.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_Toc386458708 \h </w:instrText>
        </w:r>
        <w:r w:rsidR="00714534">
          <w:rPr>
            <w:noProof/>
            <w:webHidden/>
          </w:rPr>
        </w:r>
        <w:r w:rsidR="00714534">
          <w:rPr>
            <w:noProof/>
            <w:webHidden/>
          </w:rPr>
          <w:fldChar w:fldCharType="separate"/>
        </w:r>
        <w:r w:rsidR="00714534">
          <w:rPr>
            <w:noProof/>
            <w:webHidden/>
          </w:rPr>
          <w:t>45</w:t>
        </w:r>
        <w:r w:rsidR="00714534">
          <w:rPr>
            <w:noProof/>
            <w:webHidden/>
          </w:rPr>
          <w:fldChar w:fldCharType="end"/>
        </w:r>
      </w:hyperlink>
    </w:p>
    <w:p w14:paraId="473CCE45" w14:textId="77777777" w:rsidR="00714534" w:rsidRDefault="0051039B">
      <w:pPr>
        <w:pStyle w:val="TOC3"/>
        <w:rPr>
          <w:rFonts w:asciiTheme="minorHAnsi" w:eastAsiaTheme="minorEastAsia" w:hAnsiTheme="minorHAnsi"/>
          <w:noProof/>
          <w:lang w:eastAsia="lv-LV"/>
        </w:rPr>
      </w:pPr>
      <w:hyperlink w:anchor="_Toc386458709" w:history="1">
        <w:r w:rsidR="00714534" w:rsidRPr="004161AC">
          <w:rPr>
            <w:rStyle w:val="Hyperlink"/>
            <w:rFonts w:cs="Times New Roman"/>
            <w:noProof/>
          </w:rPr>
          <w:t>2.12.6.</w:t>
        </w:r>
        <w:r w:rsidR="00714534">
          <w:rPr>
            <w:rFonts w:asciiTheme="minorHAnsi" w:eastAsiaTheme="minorEastAsia" w:hAnsiTheme="minorHAnsi"/>
            <w:noProof/>
            <w:lang w:eastAsia="lv-LV"/>
          </w:rPr>
          <w:tab/>
        </w:r>
        <w:r w:rsidR="00714534" w:rsidRPr="004161AC">
          <w:rPr>
            <w:rStyle w:val="Hyperlink"/>
            <w:noProof/>
          </w:rPr>
          <w:t>Kaskadējušie saraksti</w:t>
        </w:r>
        <w:r w:rsidR="00714534">
          <w:rPr>
            <w:noProof/>
            <w:webHidden/>
          </w:rPr>
          <w:tab/>
        </w:r>
        <w:r w:rsidR="00714534">
          <w:rPr>
            <w:noProof/>
            <w:webHidden/>
          </w:rPr>
          <w:fldChar w:fldCharType="begin"/>
        </w:r>
        <w:r w:rsidR="00714534">
          <w:rPr>
            <w:noProof/>
            <w:webHidden/>
          </w:rPr>
          <w:instrText xml:space="preserve"> PAGEREF _Toc386458709 \h </w:instrText>
        </w:r>
        <w:r w:rsidR="00714534">
          <w:rPr>
            <w:noProof/>
            <w:webHidden/>
          </w:rPr>
        </w:r>
        <w:r w:rsidR="00714534">
          <w:rPr>
            <w:noProof/>
            <w:webHidden/>
          </w:rPr>
          <w:fldChar w:fldCharType="separate"/>
        </w:r>
        <w:r w:rsidR="00714534">
          <w:rPr>
            <w:noProof/>
            <w:webHidden/>
          </w:rPr>
          <w:t>46</w:t>
        </w:r>
        <w:r w:rsidR="00714534">
          <w:rPr>
            <w:noProof/>
            <w:webHidden/>
          </w:rPr>
          <w:fldChar w:fldCharType="end"/>
        </w:r>
      </w:hyperlink>
    </w:p>
    <w:p w14:paraId="02C1FB85" w14:textId="77777777" w:rsidR="00714534" w:rsidRDefault="0051039B">
      <w:pPr>
        <w:pStyle w:val="TOC4"/>
        <w:rPr>
          <w:rFonts w:asciiTheme="minorHAnsi" w:eastAsiaTheme="minorEastAsia" w:hAnsiTheme="minorHAnsi"/>
          <w:i w:val="0"/>
          <w:noProof/>
          <w:sz w:val="22"/>
          <w:lang w:eastAsia="lv-LV"/>
        </w:rPr>
      </w:pPr>
      <w:hyperlink w:anchor="_Toc386458710" w:history="1">
        <w:r w:rsidR="00714534" w:rsidRPr="004161AC">
          <w:rPr>
            <w:rStyle w:val="Hyperlink"/>
            <w:rFonts w:cs="Times New Roman"/>
            <w:noProof/>
          </w:rPr>
          <w:t>2.12.6.1.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_Toc386458710 \h </w:instrText>
        </w:r>
        <w:r w:rsidR="00714534">
          <w:rPr>
            <w:noProof/>
            <w:webHidden/>
          </w:rPr>
        </w:r>
        <w:r w:rsidR="00714534">
          <w:rPr>
            <w:noProof/>
            <w:webHidden/>
          </w:rPr>
          <w:fldChar w:fldCharType="separate"/>
        </w:r>
        <w:r w:rsidR="00714534">
          <w:rPr>
            <w:noProof/>
            <w:webHidden/>
          </w:rPr>
          <w:t>46</w:t>
        </w:r>
        <w:r w:rsidR="00714534">
          <w:rPr>
            <w:noProof/>
            <w:webHidden/>
          </w:rPr>
          <w:fldChar w:fldCharType="end"/>
        </w:r>
      </w:hyperlink>
    </w:p>
    <w:p w14:paraId="66DAD79C" w14:textId="77777777" w:rsidR="00714534" w:rsidRDefault="0051039B">
      <w:pPr>
        <w:pStyle w:val="TOC3"/>
        <w:rPr>
          <w:rFonts w:asciiTheme="minorHAnsi" w:eastAsiaTheme="minorEastAsia" w:hAnsiTheme="minorHAnsi"/>
          <w:noProof/>
          <w:lang w:eastAsia="lv-LV"/>
        </w:rPr>
      </w:pPr>
      <w:hyperlink w:anchor="_Toc386458711" w:history="1">
        <w:r w:rsidR="00714534" w:rsidRPr="004161AC">
          <w:rPr>
            <w:rStyle w:val="Hyperlink"/>
            <w:rFonts w:cs="Times New Roman"/>
            <w:noProof/>
          </w:rPr>
          <w:t>2.12.7.</w:t>
        </w:r>
        <w:r w:rsidR="00714534">
          <w:rPr>
            <w:rFonts w:asciiTheme="minorHAnsi" w:eastAsiaTheme="minorEastAsia" w:hAnsiTheme="minorHAnsi"/>
            <w:noProof/>
            <w:lang w:eastAsia="lv-LV"/>
          </w:rPr>
          <w:tab/>
        </w:r>
        <w:r w:rsidR="00714534" w:rsidRPr="004161AC">
          <w:rPr>
            <w:rStyle w:val="Hyperlink"/>
            <w:noProof/>
          </w:rPr>
          <w:t>HIP un Captcha</w:t>
        </w:r>
        <w:r w:rsidR="00714534">
          <w:rPr>
            <w:noProof/>
            <w:webHidden/>
          </w:rPr>
          <w:tab/>
        </w:r>
        <w:r w:rsidR="00714534">
          <w:rPr>
            <w:noProof/>
            <w:webHidden/>
          </w:rPr>
          <w:fldChar w:fldCharType="begin"/>
        </w:r>
        <w:r w:rsidR="00714534">
          <w:rPr>
            <w:noProof/>
            <w:webHidden/>
          </w:rPr>
          <w:instrText xml:space="preserve"> PAGEREF _Toc386458711 \h </w:instrText>
        </w:r>
        <w:r w:rsidR="00714534">
          <w:rPr>
            <w:noProof/>
            <w:webHidden/>
          </w:rPr>
        </w:r>
        <w:r w:rsidR="00714534">
          <w:rPr>
            <w:noProof/>
            <w:webHidden/>
          </w:rPr>
          <w:fldChar w:fldCharType="separate"/>
        </w:r>
        <w:r w:rsidR="00714534">
          <w:rPr>
            <w:noProof/>
            <w:webHidden/>
          </w:rPr>
          <w:t>47</w:t>
        </w:r>
        <w:r w:rsidR="00714534">
          <w:rPr>
            <w:noProof/>
            <w:webHidden/>
          </w:rPr>
          <w:fldChar w:fldCharType="end"/>
        </w:r>
      </w:hyperlink>
    </w:p>
    <w:p w14:paraId="748E61A6" w14:textId="77777777" w:rsidR="00714534" w:rsidRDefault="0051039B">
      <w:pPr>
        <w:pStyle w:val="TOC4"/>
        <w:rPr>
          <w:rFonts w:asciiTheme="minorHAnsi" w:eastAsiaTheme="minorEastAsia" w:hAnsiTheme="minorHAnsi"/>
          <w:i w:val="0"/>
          <w:noProof/>
          <w:sz w:val="22"/>
          <w:lang w:eastAsia="lv-LV"/>
        </w:rPr>
      </w:pPr>
      <w:hyperlink w:anchor="_Toc386458712" w:history="1">
        <w:r w:rsidR="00714534" w:rsidRPr="004161AC">
          <w:rPr>
            <w:rStyle w:val="Hyperlink"/>
            <w:rFonts w:cs="Times New Roman"/>
            <w:noProof/>
          </w:rPr>
          <w:t>2.12.7.1.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_Toc386458712 \h </w:instrText>
        </w:r>
        <w:r w:rsidR="00714534">
          <w:rPr>
            <w:noProof/>
            <w:webHidden/>
          </w:rPr>
        </w:r>
        <w:r w:rsidR="00714534">
          <w:rPr>
            <w:noProof/>
            <w:webHidden/>
          </w:rPr>
          <w:fldChar w:fldCharType="separate"/>
        </w:r>
        <w:r w:rsidR="00714534">
          <w:rPr>
            <w:noProof/>
            <w:webHidden/>
          </w:rPr>
          <w:t>47</w:t>
        </w:r>
        <w:r w:rsidR="00714534">
          <w:rPr>
            <w:noProof/>
            <w:webHidden/>
          </w:rPr>
          <w:fldChar w:fldCharType="end"/>
        </w:r>
      </w:hyperlink>
    </w:p>
    <w:p w14:paraId="15451651" w14:textId="77777777" w:rsidR="00714534" w:rsidRDefault="0051039B">
      <w:pPr>
        <w:pStyle w:val="TOC3"/>
        <w:rPr>
          <w:rFonts w:asciiTheme="minorHAnsi" w:eastAsiaTheme="minorEastAsia" w:hAnsiTheme="minorHAnsi"/>
          <w:noProof/>
          <w:lang w:eastAsia="lv-LV"/>
        </w:rPr>
      </w:pPr>
      <w:hyperlink w:anchor="_Toc386458713" w:history="1">
        <w:r w:rsidR="00714534" w:rsidRPr="004161AC">
          <w:rPr>
            <w:rStyle w:val="Hyperlink"/>
            <w:rFonts w:cs="Times New Roman"/>
            <w:noProof/>
          </w:rPr>
          <w:t>2.12.8.</w:t>
        </w:r>
        <w:r w:rsidR="00714534">
          <w:rPr>
            <w:rFonts w:asciiTheme="minorHAnsi" w:eastAsiaTheme="minorEastAsia" w:hAnsiTheme="minorHAnsi"/>
            <w:noProof/>
            <w:lang w:eastAsia="lv-LV"/>
          </w:rPr>
          <w:tab/>
        </w:r>
        <w:r w:rsidR="00714534" w:rsidRPr="004161AC">
          <w:rPr>
            <w:rStyle w:val="Hyperlink"/>
            <w:noProof/>
          </w:rPr>
          <w:t>Papildinformācijas bloks</w:t>
        </w:r>
        <w:r w:rsidR="00714534">
          <w:rPr>
            <w:noProof/>
            <w:webHidden/>
          </w:rPr>
          <w:tab/>
        </w:r>
        <w:r w:rsidR="00714534">
          <w:rPr>
            <w:noProof/>
            <w:webHidden/>
          </w:rPr>
          <w:fldChar w:fldCharType="begin"/>
        </w:r>
        <w:r w:rsidR="00714534">
          <w:rPr>
            <w:noProof/>
            <w:webHidden/>
          </w:rPr>
          <w:instrText xml:space="preserve"> PAGEREF _Toc386458713 \h </w:instrText>
        </w:r>
        <w:r w:rsidR="00714534">
          <w:rPr>
            <w:noProof/>
            <w:webHidden/>
          </w:rPr>
        </w:r>
        <w:r w:rsidR="00714534">
          <w:rPr>
            <w:noProof/>
            <w:webHidden/>
          </w:rPr>
          <w:fldChar w:fldCharType="separate"/>
        </w:r>
        <w:r w:rsidR="00714534">
          <w:rPr>
            <w:noProof/>
            <w:webHidden/>
          </w:rPr>
          <w:t>48</w:t>
        </w:r>
        <w:r w:rsidR="00714534">
          <w:rPr>
            <w:noProof/>
            <w:webHidden/>
          </w:rPr>
          <w:fldChar w:fldCharType="end"/>
        </w:r>
      </w:hyperlink>
    </w:p>
    <w:p w14:paraId="1675E264" w14:textId="77777777" w:rsidR="00714534" w:rsidRDefault="0051039B">
      <w:pPr>
        <w:pStyle w:val="TOC4"/>
        <w:rPr>
          <w:rFonts w:asciiTheme="minorHAnsi" w:eastAsiaTheme="minorEastAsia" w:hAnsiTheme="minorHAnsi"/>
          <w:i w:val="0"/>
          <w:noProof/>
          <w:sz w:val="22"/>
          <w:lang w:eastAsia="lv-LV"/>
        </w:rPr>
      </w:pPr>
      <w:hyperlink w:anchor="_Toc386458714" w:history="1">
        <w:r w:rsidR="00714534" w:rsidRPr="004161AC">
          <w:rPr>
            <w:rStyle w:val="Hyperlink"/>
            <w:rFonts w:cs="Times New Roman"/>
            <w:noProof/>
          </w:rPr>
          <w:t>2.12.8.1.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_Toc386458714 \h </w:instrText>
        </w:r>
        <w:r w:rsidR="00714534">
          <w:rPr>
            <w:noProof/>
            <w:webHidden/>
          </w:rPr>
        </w:r>
        <w:r w:rsidR="00714534">
          <w:rPr>
            <w:noProof/>
            <w:webHidden/>
          </w:rPr>
          <w:fldChar w:fldCharType="separate"/>
        </w:r>
        <w:r w:rsidR="00714534">
          <w:rPr>
            <w:noProof/>
            <w:webHidden/>
          </w:rPr>
          <w:t>48</w:t>
        </w:r>
        <w:r w:rsidR="00714534">
          <w:rPr>
            <w:noProof/>
            <w:webHidden/>
          </w:rPr>
          <w:fldChar w:fldCharType="end"/>
        </w:r>
      </w:hyperlink>
    </w:p>
    <w:p w14:paraId="437ADC50" w14:textId="77777777" w:rsidR="00714534" w:rsidRDefault="0051039B">
      <w:pPr>
        <w:pStyle w:val="TOC3"/>
        <w:rPr>
          <w:rFonts w:asciiTheme="minorHAnsi" w:eastAsiaTheme="minorEastAsia" w:hAnsiTheme="minorHAnsi"/>
          <w:noProof/>
          <w:lang w:eastAsia="lv-LV"/>
        </w:rPr>
      </w:pPr>
      <w:hyperlink w:anchor="_Toc386458715" w:history="1">
        <w:r w:rsidR="00714534" w:rsidRPr="004161AC">
          <w:rPr>
            <w:rStyle w:val="Hyperlink"/>
            <w:rFonts w:cs="Times New Roman"/>
            <w:noProof/>
          </w:rPr>
          <w:t>2.12.9.</w:t>
        </w:r>
        <w:r w:rsidR="00714534">
          <w:rPr>
            <w:rFonts w:asciiTheme="minorHAnsi" w:eastAsiaTheme="minorEastAsia" w:hAnsiTheme="minorHAnsi"/>
            <w:noProof/>
            <w:lang w:eastAsia="lv-LV"/>
          </w:rPr>
          <w:tab/>
        </w:r>
        <w:r w:rsidR="00714534" w:rsidRPr="004161AC">
          <w:rPr>
            <w:rStyle w:val="Hyperlink"/>
            <w:noProof/>
          </w:rPr>
          <w:t>Vērtēšana</w:t>
        </w:r>
        <w:r w:rsidR="00714534">
          <w:rPr>
            <w:noProof/>
            <w:webHidden/>
          </w:rPr>
          <w:tab/>
        </w:r>
        <w:r w:rsidR="00714534">
          <w:rPr>
            <w:noProof/>
            <w:webHidden/>
          </w:rPr>
          <w:fldChar w:fldCharType="begin"/>
        </w:r>
        <w:r w:rsidR="00714534">
          <w:rPr>
            <w:noProof/>
            <w:webHidden/>
          </w:rPr>
          <w:instrText xml:space="preserve"> PAGEREF _Toc386458715 \h </w:instrText>
        </w:r>
        <w:r w:rsidR="00714534">
          <w:rPr>
            <w:noProof/>
            <w:webHidden/>
          </w:rPr>
        </w:r>
        <w:r w:rsidR="00714534">
          <w:rPr>
            <w:noProof/>
            <w:webHidden/>
          </w:rPr>
          <w:fldChar w:fldCharType="separate"/>
        </w:r>
        <w:r w:rsidR="00714534">
          <w:rPr>
            <w:noProof/>
            <w:webHidden/>
          </w:rPr>
          <w:t>48</w:t>
        </w:r>
        <w:r w:rsidR="00714534">
          <w:rPr>
            <w:noProof/>
            <w:webHidden/>
          </w:rPr>
          <w:fldChar w:fldCharType="end"/>
        </w:r>
      </w:hyperlink>
    </w:p>
    <w:p w14:paraId="5B62B590" w14:textId="77777777" w:rsidR="00714534" w:rsidRDefault="0051039B">
      <w:pPr>
        <w:pStyle w:val="TOC4"/>
        <w:rPr>
          <w:rFonts w:asciiTheme="minorHAnsi" w:eastAsiaTheme="minorEastAsia" w:hAnsiTheme="minorHAnsi"/>
          <w:i w:val="0"/>
          <w:noProof/>
          <w:sz w:val="22"/>
          <w:lang w:eastAsia="lv-LV"/>
        </w:rPr>
      </w:pPr>
      <w:hyperlink w:anchor="_Toc386458716" w:history="1">
        <w:r w:rsidR="00714534" w:rsidRPr="004161AC">
          <w:rPr>
            <w:rStyle w:val="Hyperlink"/>
            <w:rFonts w:cs="Times New Roman"/>
            <w:noProof/>
          </w:rPr>
          <w:t>2.12.9.1.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_Toc386458716 \h </w:instrText>
        </w:r>
        <w:r w:rsidR="00714534">
          <w:rPr>
            <w:noProof/>
            <w:webHidden/>
          </w:rPr>
        </w:r>
        <w:r w:rsidR="00714534">
          <w:rPr>
            <w:noProof/>
            <w:webHidden/>
          </w:rPr>
          <w:fldChar w:fldCharType="separate"/>
        </w:r>
        <w:r w:rsidR="00714534">
          <w:rPr>
            <w:noProof/>
            <w:webHidden/>
          </w:rPr>
          <w:t>49</w:t>
        </w:r>
        <w:r w:rsidR="00714534">
          <w:rPr>
            <w:noProof/>
            <w:webHidden/>
          </w:rPr>
          <w:fldChar w:fldCharType="end"/>
        </w:r>
      </w:hyperlink>
    </w:p>
    <w:p w14:paraId="74DC409B" w14:textId="77777777" w:rsidR="00714534" w:rsidRDefault="0051039B">
      <w:pPr>
        <w:pStyle w:val="TOC3"/>
        <w:rPr>
          <w:rFonts w:asciiTheme="minorHAnsi" w:eastAsiaTheme="minorEastAsia" w:hAnsiTheme="minorHAnsi"/>
          <w:noProof/>
          <w:lang w:eastAsia="lv-LV"/>
        </w:rPr>
      </w:pPr>
      <w:hyperlink w:anchor="_Toc386458717" w:history="1">
        <w:r w:rsidR="00714534" w:rsidRPr="004161AC">
          <w:rPr>
            <w:rStyle w:val="Hyperlink"/>
            <w:rFonts w:cs="Times New Roman"/>
            <w:noProof/>
          </w:rPr>
          <w:t>2.12.10.</w:t>
        </w:r>
        <w:r w:rsidR="00714534">
          <w:rPr>
            <w:rFonts w:asciiTheme="minorHAnsi" w:eastAsiaTheme="minorEastAsia" w:hAnsiTheme="minorHAnsi"/>
            <w:noProof/>
            <w:lang w:eastAsia="lv-LV"/>
          </w:rPr>
          <w:tab/>
        </w:r>
        <w:r w:rsidR="00714534" w:rsidRPr="004161AC">
          <w:rPr>
            <w:rStyle w:val="Hyperlink"/>
            <w:noProof/>
          </w:rPr>
          <w:t>Sortēšana</w:t>
        </w:r>
        <w:r w:rsidR="00714534">
          <w:rPr>
            <w:noProof/>
            <w:webHidden/>
          </w:rPr>
          <w:tab/>
        </w:r>
        <w:r w:rsidR="00714534">
          <w:rPr>
            <w:noProof/>
            <w:webHidden/>
          </w:rPr>
          <w:fldChar w:fldCharType="begin"/>
        </w:r>
        <w:r w:rsidR="00714534">
          <w:rPr>
            <w:noProof/>
            <w:webHidden/>
          </w:rPr>
          <w:instrText xml:space="preserve"> PAGEREF _Toc386458717 \h </w:instrText>
        </w:r>
        <w:r w:rsidR="00714534">
          <w:rPr>
            <w:noProof/>
            <w:webHidden/>
          </w:rPr>
        </w:r>
        <w:r w:rsidR="00714534">
          <w:rPr>
            <w:noProof/>
            <w:webHidden/>
          </w:rPr>
          <w:fldChar w:fldCharType="separate"/>
        </w:r>
        <w:r w:rsidR="00714534">
          <w:rPr>
            <w:noProof/>
            <w:webHidden/>
          </w:rPr>
          <w:t>49</w:t>
        </w:r>
        <w:r w:rsidR="00714534">
          <w:rPr>
            <w:noProof/>
            <w:webHidden/>
          </w:rPr>
          <w:fldChar w:fldCharType="end"/>
        </w:r>
      </w:hyperlink>
    </w:p>
    <w:p w14:paraId="40A77EB5" w14:textId="77777777" w:rsidR="00714534" w:rsidRDefault="0051039B">
      <w:pPr>
        <w:pStyle w:val="TOC4"/>
        <w:tabs>
          <w:tab w:val="left" w:pos="3062"/>
        </w:tabs>
        <w:rPr>
          <w:rFonts w:asciiTheme="minorHAnsi" w:eastAsiaTheme="minorEastAsia" w:hAnsiTheme="minorHAnsi"/>
          <w:i w:val="0"/>
          <w:noProof/>
          <w:sz w:val="22"/>
          <w:lang w:eastAsia="lv-LV"/>
        </w:rPr>
      </w:pPr>
      <w:hyperlink w:anchor="_Toc386458718" w:history="1">
        <w:r w:rsidR="00714534" w:rsidRPr="004161AC">
          <w:rPr>
            <w:rStyle w:val="Hyperlink"/>
            <w:rFonts w:cs="Times New Roman"/>
            <w:noProof/>
          </w:rPr>
          <w:t>2.12.10.1.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_Toc386458718 \h </w:instrText>
        </w:r>
        <w:r w:rsidR="00714534">
          <w:rPr>
            <w:noProof/>
            <w:webHidden/>
          </w:rPr>
        </w:r>
        <w:r w:rsidR="00714534">
          <w:rPr>
            <w:noProof/>
            <w:webHidden/>
          </w:rPr>
          <w:fldChar w:fldCharType="separate"/>
        </w:r>
        <w:r w:rsidR="00714534">
          <w:rPr>
            <w:noProof/>
            <w:webHidden/>
          </w:rPr>
          <w:t>50</w:t>
        </w:r>
        <w:r w:rsidR="00714534">
          <w:rPr>
            <w:noProof/>
            <w:webHidden/>
          </w:rPr>
          <w:fldChar w:fldCharType="end"/>
        </w:r>
      </w:hyperlink>
    </w:p>
    <w:p w14:paraId="74B4BE17" w14:textId="77777777" w:rsidR="00714534" w:rsidRDefault="0051039B">
      <w:pPr>
        <w:pStyle w:val="TOC3"/>
        <w:rPr>
          <w:rFonts w:asciiTheme="minorHAnsi" w:eastAsiaTheme="minorEastAsia" w:hAnsiTheme="minorHAnsi"/>
          <w:noProof/>
          <w:lang w:eastAsia="lv-LV"/>
        </w:rPr>
      </w:pPr>
      <w:hyperlink w:anchor="_Toc386458719" w:history="1">
        <w:r w:rsidR="00714534" w:rsidRPr="004161AC">
          <w:rPr>
            <w:rStyle w:val="Hyperlink"/>
            <w:rFonts w:cs="Times New Roman"/>
            <w:noProof/>
          </w:rPr>
          <w:t>2.12.11.</w:t>
        </w:r>
        <w:r w:rsidR="00714534">
          <w:rPr>
            <w:rFonts w:asciiTheme="minorHAnsi" w:eastAsiaTheme="minorEastAsia" w:hAnsiTheme="minorHAnsi"/>
            <w:noProof/>
            <w:lang w:eastAsia="lv-LV"/>
          </w:rPr>
          <w:tab/>
        </w:r>
        <w:r w:rsidR="00714534" w:rsidRPr="004161AC">
          <w:rPr>
            <w:rStyle w:val="Hyperlink"/>
            <w:noProof/>
          </w:rPr>
          <w:t>Komandrinda</w:t>
        </w:r>
        <w:r w:rsidR="00714534">
          <w:rPr>
            <w:noProof/>
            <w:webHidden/>
          </w:rPr>
          <w:tab/>
        </w:r>
        <w:r w:rsidR="00714534">
          <w:rPr>
            <w:noProof/>
            <w:webHidden/>
          </w:rPr>
          <w:fldChar w:fldCharType="begin"/>
        </w:r>
        <w:r w:rsidR="00714534">
          <w:rPr>
            <w:noProof/>
            <w:webHidden/>
          </w:rPr>
          <w:instrText xml:space="preserve"> PAGEREF _Toc386458719 \h </w:instrText>
        </w:r>
        <w:r w:rsidR="00714534">
          <w:rPr>
            <w:noProof/>
            <w:webHidden/>
          </w:rPr>
        </w:r>
        <w:r w:rsidR="00714534">
          <w:rPr>
            <w:noProof/>
            <w:webHidden/>
          </w:rPr>
          <w:fldChar w:fldCharType="separate"/>
        </w:r>
        <w:r w:rsidR="00714534">
          <w:rPr>
            <w:noProof/>
            <w:webHidden/>
          </w:rPr>
          <w:t>52</w:t>
        </w:r>
        <w:r w:rsidR="00714534">
          <w:rPr>
            <w:noProof/>
            <w:webHidden/>
          </w:rPr>
          <w:fldChar w:fldCharType="end"/>
        </w:r>
      </w:hyperlink>
    </w:p>
    <w:p w14:paraId="54ED7E7A" w14:textId="77777777" w:rsidR="00714534" w:rsidRDefault="0051039B">
      <w:pPr>
        <w:pStyle w:val="TOC4"/>
        <w:tabs>
          <w:tab w:val="left" w:pos="3062"/>
        </w:tabs>
        <w:rPr>
          <w:rFonts w:asciiTheme="minorHAnsi" w:eastAsiaTheme="minorEastAsia" w:hAnsiTheme="minorHAnsi"/>
          <w:i w:val="0"/>
          <w:noProof/>
          <w:sz w:val="22"/>
          <w:lang w:eastAsia="lv-LV"/>
        </w:rPr>
      </w:pPr>
      <w:hyperlink w:anchor="_Toc386458720" w:history="1">
        <w:r w:rsidR="00714534" w:rsidRPr="004161AC">
          <w:rPr>
            <w:rStyle w:val="Hyperlink"/>
            <w:rFonts w:cs="Times New Roman"/>
            <w:noProof/>
          </w:rPr>
          <w:t>2.12.11.1.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_Toc386458720 \h </w:instrText>
        </w:r>
        <w:r w:rsidR="00714534">
          <w:rPr>
            <w:noProof/>
            <w:webHidden/>
          </w:rPr>
        </w:r>
        <w:r w:rsidR="00714534">
          <w:rPr>
            <w:noProof/>
            <w:webHidden/>
          </w:rPr>
          <w:fldChar w:fldCharType="separate"/>
        </w:r>
        <w:r w:rsidR="00714534">
          <w:rPr>
            <w:noProof/>
            <w:webHidden/>
          </w:rPr>
          <w:t>52</w:t>
        </w:r>
        <w:r w:rsidR="00714534">
          <w:rPr>
            <w:noProof/>
            <w:webHidden/>
          </w:rPr>
          <w:fldChar w:fldCharType="end"/>
        </w:r>
      </w:hyperlink>
    </w:p>
    <w:p w14:paraId="3619ED8E" w14:textId="77777777" w:rsidR="00714534" w:rsidRDefault="0051039B">
      <w:pPr>
        <w:pStyle w:val="TOC3"/>
        <w:rPr>
          <w:rFonts w:asciiTheme="minorHAnsi" w:eastAsiaTheme="minorEastAsia" w:hAnsiTheme="minorHAnsi"/>
          <w:noProof/>
          <w:lang w:eastAsia="lv-LV"/>
        </w:rPr>
      </w:pPr>
      <w:hyperlink w:anchor="_Toc386458721" w:history="1">
        <w:r w:rsidR="00714534" w:rsidRPr="004161AC">
          <w:rPr>
            <w:rStyle w:val="Hyperlink"/>
            <w:rFonts w:cs="Times New Roman"/>
            <w:noProof/>
          </w:rPr>
          <w:t>2.12.12.</w:t>
        </w:r>
        <w:r w:rsidR="00714534">
          <w:rPr>
            <w:rFonts w:asciiTheme="minorHAnsi" w:eastAsiaTheme="minorEastAsia" w:hAnsiTheme="minorHAnsi"/>
            <w:noProof/>
            <w:lang w:eastAsia="lv-LV"/>
          </w:rPr>
          <w:tab/>
        </w:r>
        <w:r w:rsidR="00714534" w:rsidRPr="004161AC">
          <w:rPr>
            <w:rStyle w:val="Hyperlink"/>
            <w:noProof/>
          </w:rPr>
          <w:t>Modāls logs</w:t>
        </w:r>
        <w:r w:rsidR="00714534">
          <w:rPr>
            <w:noProof/>
            <w:webHidden/>
          </w:rPr>
          <w:tab/>
        </w:r>
        <w:r w:rsidR="00714534">
          <w:rPr>
            <w:noProof/>
            <w:webHidden/>
          </w:rPr>
          <w:fldChar w:fldCharType="begin"/>
        </w:r>
        <w:r w:rsidR="00714534">
          <w:rPr>
            <w:noProof/>
            <w:webHidden/>
          </w:rPr>
          <w:instrText xml:space="preserve"> PAGEREF _Toc386458721 \h </w:instrText>
        </w:r>
        <w:r w:rsidR="00714534">
          <w:rPr>
            <w:noProof/>
            <w:webHidden/>
          </w:rPr>
        </w:r>
        <w:r w:rsidR="00714534">
          <w:rPr>
            <w:noProof/>
            <w:webHidden/>
          </w:rPr>
          <w:fldChar w:fldCharType="separate"/>
        </w:r>
        <w:r w:rsidR="00714534">
          <w:rPr>
            <w:noProof/>
            <w:webHidden/>
          </w:rPr>
          <w:t>54</w:t>
        </w:r>
        <w:r w:rsidR="00714534">
          <w:rPr>
            <w:noProof/>
            <w:webHidden/>
          </w:rPr>
          <w:fldChar w:fldCharType="end"/>
        </w:r>
      </w:hyperlink>
    </w:p>
    <w:p w14:paraId="1BBB3542" w14:textId="77777777" w:rsidR="00714534" w:rsidRDefault="0051039B">
      <w:pPr>
        <w:pStyle w:val="TOC4"/>
        <w:tabs>
          <w:tab w:val="left" w:pos="3062"/>
        </w:tabs>
        <w:rPr>
          <w:rFonts w:asciiTheme="minorHAnsi" w:eastAsiaTheme="minorEastAsia" w:hAnsiTheme="minorHAnsi"/>
          <w:i w:val="0"/>
          <w:noProof/>
          <w:sz w:val="22"/>
          <w:lang w:eastAsia="lv-LV"/>
        </w:rPr>
      </w:pPr>
      <w:hyperlink w:anchor="_Toc386458722" w:history="1">
        <w:r w:rsidR="00714534" w:rsidRPr="004161AC">
          <w:rPr>
            <w:rStyle w:val="Hyperlink"/>
            <w:rFonts w:cs="Times New Roman"/>
            <w:noProof/>
          </w:rPr>
          <w:t>2.12.12.1.</w:t>
        </w:r>
        <w:r w:rsidR="00714534">
          <w:rPr>
            <w:rFonts w:asciiTheme="minorHAnsi" w:eastAsiaTheme="minorEastAsia" w:hAnsiTheme="minorHAnsi"/>
            <w:i w:val="0"/>
            <w:noProof/>
            <w:sz w:val="22"/>
            <w:lang w:eastAsia="lv-LV"/>
          </w:rPr>
          <w:tab/>
        </w:r>
        <w:r w:rsidR="00714534" w:rsidRPr="004161AC">
          <w:rPr>
            <w:rStyle w:val="Hyperlink"/>
            <w:noProof/>
          </w:rPr>
          <w:t>Lietošanas piemērs</w:t>
        </w:r>
        <w:r w:rsidR="00714534">
          <w:rPr>
            <w:noProof/>
            <w:webHidden/>
          </w:rPr>
          <w:tab/>
        </w:r>
        <w:r w:rsidR="00714534">
          <w:rPr>
            <w:noProof/>
            <w:webHidden/>
          </w:rPr>
          <w:fldChar w:fldCharType="begin"/>
        </w:r>
        <w:r w:rsidR="00714534">
          <w:rPr>
            <w:noProof/>
            <w:webHidden/>
          </w:rPr>
          <w:instrText xml:space="preserve"> PAGEREF _Toc386458722 \h </w:instrText>
        </w:r>
        <w:r w:rsidR="00714534">
          <w:rPr>
            <w:noProof/>
            <w:webHidden/>
          </w:rPr>
        </w:r>
        <w:r w:rsidR="00714534">
          <w:rPr>
            <w:noProof/>
            <w:webHidden/>
          </w:rPr>
          <w:fldChar w:fldCharType="separate"/>
        </w:r>
        <w:r w:rsidR="00714534">
          <w:rPr>
            <w:noProof/>
            <w:webHidden/>
          </w:rPr>
          <w:t>54</w:t>
        </w:r>
        <w:r w:rsidR="00714534">
          <w:rPr>
            <w:noProof/>
            <w:webHidden/>
          </w:rPr>
          <w:fldChar w:fldCharType="end"/>
        </w:r>
      </w:hyperlink>
    </w:p>
    <w:p w14:paraId="77F6E231" w14:textId="77777777" w:rsidR="00714534" w:rsidRDefault="0051039B">
      <w:pPr>
        <w:pStyle w:val="TOC1"/>
        <w:rPr>
          <w:rFonts w:asciiTheme="minorHAnsi" w:eastAsiaTheme="minorEastAsia" w:hAnsiTheme="minorHAnsi"/>
          <w:b w:val="0"/>
          <w:caps w:val="0"/>
          <w:noProof/>
          <w:lang w:eastAsia="lv-LV"/>
        </w:rPr>
      </w:pPr>
      <w:hyperlink w:anchor="_Toc386458723" w:history="1">
        <w:r w:rsidR="00714534" w:rsidRPr="004161AC">
          <w:rPr>
            <w:rStyle w:val="Hyperlink"/>
            <w:rFonts w:cs="Tahoma"/>
            <w:noProof/>
            <w:u w:color="000000"/>
          </w:rPr>
          <w:t>3.</w:t>
        </w:r>
        <w:r w:rsidR="00714534">
          <w:rPr>
            <w:rFonts w:asciiTheme="minorHAnsi" w:eastAsiaTheme="minorEastAsia" w:hAnsiTheme="minorHAnsi"/>
            <w:b w:val="0"/>
            <w:caps w:val="0"/>
            <w:noProof/>
            <w:lang w:eastAsia="lv-LV"/>
          </w:rPr>
          <w:tab/>
        </w:r>
        <w:r w:rsidR="00714534" w:rsidRPr="004161AC">
          <w:rPr>
            <w:rStyle w:val="Hyperlink"/>
            <w:noProof/>
          </w:rPr>
          <w:t>VISS koplietojamo komponenšu izmantošana</w:t>
        </w:r>
        <w:r w:rsidR="00714534">
          <w:rPr>
            <w:noProof/>
            <w:webHidden/>
          </w:rPr>
          <w:tab/>
        </w:r>
        <w:r w:rsidR="00714534">
          <w:rPr>
            <w:noProof/>
            <w:webHidden/>
          </w:rPr>
          <w:fldChar w:fldCharType="begin"/>
        </w:r>
        <w:r w:rsidR="00714534">
          <w:rPr>
            <w:noProof/>
            <w:webHidden/>
          </w:rPr>
          <w:instrText xml:space="preserve"> PAGEREF _Toc386458723 \h </w:instrText>
        </w:r>
        <w:r w:rsidR="00714534">
          <w:rPr>
            <w:noProof/>
            <w:webHidden/>
          </w:rPr>
        </w:r>
        <w:r w:rsidR="00714534">
          <w:rPr>
            <w:noProof/>
            <w:webHidden/>
          </w:rPr>
          <w:fldChar w:fldCharType="separate"/>
        </w:r>
        <w:r w:rsidR="00714534">
          <w:rPr>
            <w:noProof/>
            <w:webHidden/>
          </w:rPr>
          <w:t>58</w:t>
        </w:r>
        <w:r w:rsidR="00714534">
          <w:rPr>
            <w:noProof/>
            <w:webHidden/>
          </w:rPr>
          <w:fldChar w:fldCharType="end"/>
        </w:r>
      </w:hyperlink>
    </w:p>
    <w:p w14:paraId="55505B00" w14:textId="77777777" w:rsidR="00714534" w:rsidRDefault="0051039B">
      <w:pPr>
        <w:pStyle w:val="TOC2"/>
        <w:rPr>
          <w:rFonts w:asciiTheme="minorHAnsi" w:eastAsiaTheme="minorEastAsia" w:hAnsiTheme="minorHAnsi"/>
          <w:b w:val="0"/>
          <w:noProof/>
          <w:lang w:eastAsia="lv-LV"/>
        </w:rPr>
      </w:pPr>
      <w:hyperlink w:anchor="_Toc386458724" w:history="1">
        <w:r w:rsidR="00714534" w:rsidRPr="004161AC">
          <w:rPr>
            <w:rStyle w:val="Hyperlink"/>
            <w:rFonts w:cs="Times New Roman"/>
            <w:noProof/>
          </w:rPr>
          <w:t>3.1.</w:t>
        </w:r>
        <w:r w:rsidR="00714534">
          <w:rPr>
            <w:rFonts w:asciiTheme="minorHAnsi" w:eastAsiaTheme="minorEastAsia" w:hAnsiTheme="minorHAnsi"/>
            <w:b w:val="0"/>
            <w:noProof/>
            <w:lang w:eastAsia="lv-LV"/>
          </w:rPr>
          <w:tab/>
        </w:r>
        <w:r w:rsidR="00714534" w:rsidRPr="004161AC">
          <w:rPr>
            <w:rStyle w:val="Hyperlink"/>
            <w:noProof/>
          </w:rPr>
          <w:t>No pārlūka izmantojamu (AJAX) tīmekļa pakalpju izstrāde (AJAX enabled services)</w:t>
        </w:r>
        <w:r w:rsidR="00714534">
          <w:rPr>
            <w:noProof/>
            <w:webHidden/>
          </w:rPr>
          <w:tab/>
        </w:r>
        <w:r w:rsidR="00714534">
          <w:rPr>
            <w:noProof/>
            <w:webHidden/>
          </w:rPr>
          <w:fldChar w:fldCharType="begin"/>
        </w:r>
        <w:r w:rsidR="00714534">
          <w:rPr>
            <w:noProof/>
            <w:webHidden/>
          </w:rPr>
          <w:instrText xml:space="preserve"> PAGEREF _Toc386458724 \h </w:instrText>
        </w:r>
        <w:r w:rsidR="00714534">
          <w:rPr>
            <w:noProof/>
            <w:webHidden/>
          </w:rPr>
        </w:r>
        <w:r w:rsidR="00714534">
          <w:rPr>
            <w:noProof/>
            <w:webHidden/>
          </w:rPr>
          <w:fldChar w:fldCharType="separate"/>
        </w:r>
        <w:r w:rsidR="00714534">
          <w:rPr>
            <w:noProof/>
            <w:webHidden/>
          </w:rPr>
          <w:t>58</w:t>
        </w:r>
        <w:r w:rsidR="00714534">
          <w:rPr>
            <w:noProof/>
            <w:webHidden/>
          </w:rPr>
          <w:fldChar w:fldCharType="end"/>
        </w:r>
      </w:hyperlink>
    </w:p>
    <w:p w14:paraId="06BFE9BE" w14:textId="77777777" w:rsidR="00714534" w:rsidRDefault="0051039B">
      <w:pPr>
        <w:pStyle w:val="TOC3"/>
        <w:rPr>
          <w:rFonts w:asciiTheme="minorHAnsi" w:eastAsiaTheme="minorEastAsia" w:hAnsiTheme="minorHAnsi"/>
          <w:noProof/>
          <w:lang w:eastAsia="lv-LV"/>
        </w:rPr>
      </w:pPr>
      <w:hyperlink w:anchor="_Toc386458725" w:history="1">
        <w:r w:rsidR="00714534" w:rsidRPr="004161AC">
          <w:rPr>
            <w:rStyle w:val="Hyperlink"/>
            <w:rFonts w:cs="Times New Roman"/>
            <w:noProof/>
          </w:rPr>
          <w:t>3.1.1.</w:t>
        </w:r>
        <w:r w:rsidR="00714534">
          <w:rPr>
            <w:rFonts w:asciiTheme="minorHAnsi" w:eastAsiaTheme="minorEastAsia" w:hAnsiTheme="minorHAnsi"/>
            <w:noProof/>
            <w:lang w:eastAsia="lv-LV"/>
          </w:rPr>
          <w:tab/>
        </w:r>
        <w:r w:rsidR="00714534" w:rsidRPr="004161AC">
          <w:rPr>
            <w:rStyle w:val="Hyperlink"/>
            <w:noProof/>
          </w:rPr>
          <w:t>Risinājuma arhitektūra</w:t>
        </w:r>
        <w:r w:rsidR="00714534">
          <w:rPr>
            <w:noProof/>
            <w:webHidden/>
          </w:rPr>
          <w:tab/>
        </w:r>
        <w:r w:rsidR="00714534">
          <w:rPr>
            <w:noProof/>
            <w:webHidden/>
          </w:rPr>
          <w:fldChar w:fldCharType="begin"/>
        </w:r>
        <w:r w:rsidR="00714534">
          <w:rPr>
            <w:noProof/>
            <w:webHidden/>
          </w:rPr>
          <w:instrText xml:space="preserve"> PAGEREF _Toc386458725 \h </w:instrText>
        </w:r>
        <w:r w:rsidR="00714534">
          <w:rPr>
            <w:noProof/>
            <w:webHidden/>
          </w:rPr>
        </w:r>
        <w:r w:rsidR="00714534">
          <w:rPr>
            <w:noProof/>
            <w:webHidden/>
          </w:rPr>
          <w:fldChar w:fldCharType="separate"/>
        </w:r>
        <w:r w:rsidR="00714534">
          <w:rPr>
            <w:noProof/>
            <w:webHidden/>
          </w:rPr>
          <w:t>58</w:t>
        </w:r>
        <w:r w:rsidR="00714534">
          <w:rPr>
            <w:noProof/>
            <w:webHidden/>
          </w:rPr>
          <w:fldChar w:fldCharType="end"/>
        </w:r>
      </w:hyperlink>
    </w:p>
    <w:p w14:paraId="0B76D03B" w14:textId="77777777" w:rsidR="00714534" w:rsidRDefault="0051039B">
      <w:pPr>
        <w:pStyle w:val="TOC3"/>
        <w:rPr>
          <w:rFonts w:asciiTheme="minorHAnsi" w:eastAsiaTheme="minorEastAsia" w:hAnsiTheme="minorHAnsi"/>
          <w:noProof/>
          <w:lang w:eastAsia="lv-LV"/>
        </w:rPr>
      </w:pPr>
      <w:hyperlink w:anchor="_Toc386458726" w:history="1">
        <w:r w:rsidR="00714534" w:rsidRPr="004161AC">
          <w:rPr>
            <w:rStyle w:val="Hyperlink"/>
            <w:rFonts w:cs="Times New Roman"/>
            <w:noProof/>
          </w:rPr>
          <w:t>3.1.2.</w:t>
        </w:r>
        <w:r w:rsidR="00714534">
          <w:rPr>
            <w:rFonts w:asciiTheme="minorHAnsi" w:eastAsiaTheme="minorEastAsia" w:hAnsiTheme="minorHAnsi"/>
            <w:noProof/>
            <w:lang w:eastAsia="lv-LV"/>
          </w:rPr>
          <w:tab/>
        </w:r>
        <w:r w:rsidR="00714534" w:rsidRPr="004161AC">
          <w:rPr>
            <w:rStyle w:val="Hyperlink"/>
            <w:noProof/>
          </w:rPr>
          <w:t>ajaxCallProcessor Sitecore konfigurācija</w:t>
        </w:r>
        <w:r w:rsidR="00714534">
          <w:rPr>
            <w:noProof/>
            <w:webHidden/>
          </w:rPr>
          <w:tab/>
        </w:r>
        <w:r w:rsidR="00714534">
          <w:rPr>
            <w:noProof/>
            <w:webHidden/>
          </w:rPr>
          <w:fldChar w:fldCharType="begin"/>
        </w:r>
        <w:r w:rsidR="00714534">
          <w:rPr>
            <w:noProof/>
            <w:webHidden/>
          </w:rPr>
          <w:instrText xml:space="preserve"> PAGEREF _Toc386458726 \h </w:instrText>
        </w:r>
        <w:r w:rsidR="00714534">
          <w:rPr>
            <w:noProof/>
            <w:webHidden/>
          </w:rPr>
        </w:r>
        <w:r w:rsidR="00714534">
          <w:rPr>
            <w:noProof/>
            <w:webHidden/>
          </w:rPr>
          <w:fldChar w:fldCharType="separate"/>
        </w:r>
        <w:r w:rsidR="00714534">
          <w:rPr>
            <w:noProof/>
            <w:webHidden/>
          </w:rPr>
          <w:t>59</w:t>
        </w:r>
        <w:r w:rsidR="00714534">
          <w:rPr>
            <w:noProof/>
            <w:webHidden/>
          </w:rPr>
          <w:fldChar w:fldCharType="end"/>
        </w:r>
      </w:hyperlink>
    </w:p>
    <w:p w14:paraId="681F0F5E" w14:textId="77777777" w:rsidR="00714534" w:rsidRDefault="0051039B">
      <w:pPr>
        <w:pStyle w:val="TOC3"/>
        <w:rPr>
          <w:rFonts w:asciiTheme="minorHAnsi" w:eastAsiaTheme="minorEastAsia" w:hAnsiTheme="minorHAnsi"/>
          <w:noProof/>
          <w:lang w:eastAsia="lv-LV"/>
        </w:rPr>
      </w:pPr>
      <w:hyperlink w:anchor="_Toc386458727" w:history="1">
        <w:r w:rsidR="00714534" w:rsidRPr="004161AC">
          <w:rPr>
            <w:rStyle w:val="Hyperlink"/>
            <w:rFonts w:cs="Times New Roman"/>
            <w:noProof/>
          </w:rPr>
          <w:t>3.1.3.</w:t>
        </w:r>
        <w:r w:rsidR="00714534">
          <w:rPr>
            <w:rFonts w:asciiTheme="minorHAnsi" w:eastAsiaTheme="minorEastAsia" w:hAnsiTheme="minorHAnsi"/>
            <w:noProof/>
            <w:lang w:eastAsia="lv-LV"/>
          </w:rPr>
          <w:tab/>
        </w:r>
        <w:r w:rsidR="00714534" w:rsidRPr="004161AC">
          <w:rPr>
            <w:rStyle w:val="Hyperlink"/>
            <w:noProof/>
          </w:rPr>
          <w:t>Servisu izstrāde</w:t>
        </w:r>
        <w:r w:rsidR="00714534">
          <w:rPr>
            <w:noProof/>
            <w:webHidden/>
          </w:rPr>
          <w:tab/>
        </w:r>
        <w:r w:rsidR="00714534">
          <w:rPr>
            <w:noProof/>
            <w:webHidden/>
          </w:rPr>
          <w:fldChar w:fldCharType="begin"/>
        </w:r>
        <w:r w:rsidR="00714534">
          <w:rPr>
            <w:noProof/>
            <w:webHidden/>
          </w:rPr>
          <w:instrText xml:space="preserve"> PAGEREF _Toc386458727 \h </w:instrText>
        </w:r>
        <w:r w:rsidR="00714534">
          <w:rPr>
            <w:noProof/>
            <w:webHidden/>
          </w:rPr>
        </w:r>
        <w:r w:rsidR="00714534">
          <w:rPr>
            <w:noProof/>
            <w:webHidden/>
          </w:rPr>
          <w:fldChar w:fldCharType="separate"/>
        </w:r>
        <w:r w:rsidR="00714534">
          <w:rPr>
            <w:noProof/>
            <w:webHidden/>
          </w:rPr>
          <w:t>61</w:t>
        </w:r>
        <w:r w:rsidR="00714534">
          <w:rPr>
            <w:noProof/>
            <w:webHidden/>
          </w:rPr>
          <w:fldChar w:fldCharType="end"/>
        </w:r>
      </w:hyperlink>
    </w:p>
    <w:p w14:paraId="0A9D823C" w14:textId="77777777" w:rsidR="00714534" w:rsidRDefault="0051039B">
      <w:pPr>
        <w:pStyle w:val="TOC4"/>
        <w:rPr>
          <w:rFonts w:asciiTheme="minorHAnsi" w:eastAsiaTheme="minorEastAsia" w:hAnsiTheme="minorHAnsi"/>
          <w:i w:val="0"/>
          <w:noProof/>
          <w:sz w:val="22"/>
          <w:lang w:eastAsia="lv-LV"/>
        </w:rPr>
      </w:pPr>
      <w:hyperlink w:anchor="_Toc386458728" w:history="1">
        <w:r w:rsidR="00714534" w:rsidRPr="004161AC">
          <w:rPr>
            <w:rStyle w:val="Hyperlink"/>
            <w:rFonts w:cs="Times New Roman"/>
            <w:noProof/>
          </w:rPr>
          <w:t>3.1.3.1.</w:t>
        </w:r>
        <w:r w:rsidR="00714534">
          <w:rPr>
            <w:rFonts w:asciiTheme="minorHAnsi" w:eastAsiaTheme="minorEastAsia" w:hAnsiTheme="minorHAnsi"/>
            <w:i w:val="0"/>
            <w:noProof/>
            <w:sz w:val="22"/>
            <w:lang w:eastAsia="lv-LV"/>
          </w:rPr>
          <w:tab/>
        </w:r>
        <w:r w:rsidR="00714534" w:rsidRPr="004161AC">
          <w:rPr>
            <w:rStyle w:val="Hyperlink"/>
            <w:noProof/>
          </w:rPr>
          <w:t>REST serviss</w:t>
        </w:r>
        <w:r w:rsidR="00714534">
          <w:rPr>
            <w:noProof/>
            <w:webHidden/>
          </w:rPr>
          <w:tab/>
        </w:r>
        <w:r w:rsidR="00714534">
          <w:rPr>
            <w:noProof/>
            <w:webHidden/>
          </w:rPr>
          <w:fldChar w:fldCharType="begin"/>
        </w:r>
        <w:r w:rsidR="00714534">
          <w:rPr>
            <w:noProof/>
            <w:webHidden/>
          </w:rPr>
          <w:instrText xml:space="preserve"> PAGEREF _Toc386458728 \h </w:instrText>
        </w:r>
        <w:r w:rsidR="00714534">
          <w:rPr>
            <w:noProof/>
            <w:webHidden/>
          </w:rPr>
        </w:r>
        <w:r w:rsidR="00714534">
          <w:rPr>
            <w:noProof/>
            <w:webHidden/>
          </w:rPr>
          <w:fldChar w:fldCharType="separate"/>
        </w:r>
        <w:r w:rsidR="00714534">
          <w:rPr>
            <w:noProof/>
            <w:webHidden/>
          </w:rPr>
          <w:t>61</w:t>
        </w:r>
        <w:r w:rsidR="00714534">
          <w:rPr>
            <w:noProof/>
            <w:webHidden/>
          </w:rPr>
          <w:fldChar w:fldCharType="end"/>
        </w:r>
      </w:hyperlink>
    </w:p>
    <w:p w14:paraId="5799FFA7" w14:textId="77777777" w:rsidR="00714534" w:rsidRDefault="0051039B">
      <w:pPr>
        <w:pStyle w:val="TOC4"/>
        <w:rPr>
          <w:rFonts w:asciiTheme="minorHAnsi" w:eastAsiaTheme="minorEastAsia" w:hAnsiTheme="minorHAnsi"/>
          <w:i w:val="0"/>
          <w:noProof/>
          <w:sz w:val="22"/>
          <w:lang w:eastAsia="lv-LV"/>
        </w:rPr>
      </w:pPr>
      <w:hyperlink w:anchor="_Toc386458729" w:history="1">
        <w:r w:rsidR="00714534" w:rsidRPr="004161AC">
          <w:rPr>
            <w:rStyle w:val="Hyperlink"/>
            <w:rFonts w:cs="Times New Roman"/>
            <w:noProof/>
          </w:rPr>
          <w:t>3.1.3.2.</w:t>
        </w:r>
        <w:r w:rsidR="00714534">
          <w:rPr>
            <w:rFonts w:asciiTheme="minorHAnsi" w:eastAsiaTheme="minorEastAsia" w:hAnsiTheme="minorHAnsi"/>
            <w:i w:val="0"/>
            <w:noProof/>
            <w:sz w:val="22"/>
            <w:lang w:eastAsia="lv-LV"/>
          </w:rPr>
          <w:tab/>
        </w:r>
        <w:r w:rsidR="00714534" w:rsidRPr="004161AC">
          <w:rPr>
            <w:rStyle w:val="Hyperlink"/>
            <w:noProof/>
          </w:rPr>
          <w:t>SOAP serviss</w:t>
        </w:r>
        <w:r w:rsidR="00714534">
          <w:rPr>
            <w:noProof/>
            <w:webHidden/>
          </w:rPr>
          <w:tab/>
        </w:r>
        <w:r w:rsidR="00714534">
          <w:rPr>
            <w:noProof/>
            <w:webHidden/>
          </w:rPr>
          <w:fldChar w:fldCharType="begin"/>
        </w:r>
        <w:r w:rsidR="00714534">
          <w:rPr>
            <w:noProof/>
            <w:webHidden/>
          </w:rPr>
          <w:instrText xml:space="preserve"> PAGEREF _Toc386458729 \h </w:instrText>
        </w:r>
        <w:r w:rsidR="00714534">
          <w:rPr>
            <w:noProof/>
            <w:webHidden/>
          </w:rPr>
        </w:r>
        <w:r w:rsidR="00714534">
          <w:rPr>
            <w:noProof/>
            <w:webHidden/>
          </w:rPr>
          <w:fldChar w:fldCharType="separate"/>
        </w:r>
        <w:r w:rsidR="00714534">
          <w:rPr>
            <w:noProof/>
            <w:webHidden/>
          </w:rPr>
          <w:t>61</w:t>
        </w:r>
        <w:r w:rsidR="00714534">
          <w:rPr>
            <w:noProof/>
            <w:webHidden/>
          </w:rPr>
          <w:fldChar w:fldCharType="end"/>
        </w:r>
      </w:hyperlink>
    </w:p>
    <w:p w14:paraId="49F18AED" w14:textId="77777777" w:rsidR="00714534" w:rsidRDefault="0051039B">
      <w:pPr>
        <w:pStyle w:val="TOC3"/>
        <w:rPr>
          <w:rFonts w:asciiTheme="minorHAnsi" w:eastAsiaTheme="minorEastAsia" w:hAnsiTheme="minorHAnsi"/>
          <w:noProof/>
          <w:lang w:eastAsia="lv-LV"/>
        </w:rPr>
      </w:pPr>
      <w:hyperlink w:anchor="_Toc386458730" w:history="1">
        <w:r w:rsidR="00714534" w:rsidRPr="004161AC">
          <w:rPr>
            <w:rStyle w:val="Hyperlink"/>
            <w:rFonts w:cs="Times New Roman"/>
            <w:noProof/>
          </w:rPr>
          <w:t>3.1.4.</w:t>
        </w:r>
        <w:r w:rsidR="00714534">
          <w:rPr>
            <w:rFonts w:asciiTheme="minorHAnsi" w:eastAsiaTheme="minorEastAsia" w:hAnsiTheme="minorHAnsi"/>
            <w:noProof/>
            <w:lang w:eastAsia="lv-LV"/>
          </w:rPr>
          <w:tab/>
        </w:r>
        <w:r w:rsidR="00714534" w:rsidRPr="004161AC">
          <w:rPr>
            <w:rStyle w:val="Hyperlink"/>
            <w:noProof/>
          </w:rPr>
          <w:t>Piemēri</w:t>
        </w:r>
        <w:r w:rsidR="00714534">
          <w:rPr>
            <w:noProof/>
            <w:webHidden/>
          </w:rPr>
          <w:tab/>
        </w:r>
        <w:r w:rsidR="00714534">
          <w:rPr>
            <w:noProof/>
            <w:webHidden/>
          </w:rPr>
          <w:fldChar w:fldCharType="begin"/>
        </w:r>
        <w:r w:rsidR="00714534">
          <w:rPr>
            <w:noProof/>
            <w:webHidden/>
          </w:rPr>
          <w:instrText xml:space="preserve"> PAGEREF _Toc386458730 \h </w:instrText>
        </w:r>
        <w:r w:rsidR="00714534">
          <w:rPr>
            <w:noProof/>
            <w:webHidden/>
          </w:rPr>
        </w:r>
        <w:r w:rsidR="00714534">
          <w:rPr>
            <w:noProof/>
            <w:webHidden/>
          </w:rPr>
          <w:fldChar w:fldCharType="separate"/>
        </w:r>
        <w:r w:rsidR="00714534">
          <w:rPr>
            <w:noProof/>
            <w:webHidden/>
          </w:rPr>
          <w:t>63</w:t>
        </w:r>
        <w:r w:rsidR="00714534">
          <w:rPr>
            <w:noProof/>
            <w:webHidden/>
          </w:rPr>
          <w:fldChar w:fldCharType="end"/>
        </w:r>
      </w:hyperlink>
    </w:p>
    <w:p w14:paraId="526DC8C7" w14:textId="77777777" w:rsidR="007D2574" w:rsidRPr="003A6219" w:rsidRDefault="007D2574" w:rsidP="007D2574">
      <w:pPr>
        <w:pStyle w:val="Titleversija"/>
        <w:jc w:val="left"/>
      </w:pPr>
      <w:r w:rsidRPr="003A6219">
        <w:rPr>
          <w:rFonts w:ascii="Arial Bold" w:hAnsi="Arial Bold"/>
          <w:b/>
          <w:caps/>
          <w:sz w:val="22"/>
        </w:rPr>
        <w:fldChar w:fldCharType="end"/>
      </w:r>
      <w:r w:rsidRPr="003A6219">
        <w:br w:type="page"/>
      </w:r>
    </w:p>
    <w:p w14:paraId="526DC8C8" w14:textId="77777777" w:rsidR="00294646" w:rsidRPr="00714534" w:rsidRDefault="00294646" w:rsidP="00294646">
      <w:pPr>
        <w:pStyle w:val="Heading1"/>
      </w:pPr>
      <w:bookmarkStart w:id="1" w:name="_Toc21077434"/>
      <w:bookmarkStart w:id="2" w:name="_Toc28766184"/>
      <w:bookmarkStart w:id="3" w:name="_Toc29354285"/>
      <w:bookmarkStart w:id="4" w:name="_Toc65487054"/>
      <w:bookmarkStart w:id="5" w:name="_Toc109037442"/>
      <w:bookmarkStart w:id="6" w:name="_Toc259006194"/>
      <w:bookmarkStart w:id="7" w:name="_Toc260998521"/>
      <w:bookmarkStart w:id="8" w:name="_Toc386458633"/>
      <w:r w:rsidRPr="00714534">
        <w:lastRenderedPageBreak/>
        <w:t>Ievads</w:t>
      </w:r>
      <w:bookmarkEnd w:id="1"/>
      <w:bookmarkEnd w:id="2"/>
      <w:bookmarkEnd w:id="3"/>
      <w:bookmarkEnd w:id="4"/>
      <w:bookmarkEnd w:id="5"/>
      <w:bookmarkEnd w:id="6"/>
      <w:bookmarkEnd w:id="7"/>
      <w:bookmarkEnd w:id="8"/>
    </w:p>
    <w:p w14:paraId="526DC8C9" w14:textId="77777777" w:rsidR="00294646" w:rsidRPr="00714534" w:rsidRDefault="00294646" w:rsidP="00294646">
      <w:pPr>
        <w:pStyle w:val="Heading2"/>
      </w:pPr>
      <w:bookmarkStart w:id="9" w:name="_Toc21077435"/>
      <w:bookmarkStart w:id="10" w:name="_Toc28766185"/>
      <w:bookmarkStart w:id="11" w:name="_Toc29354286"/>
      <w:bookmarkStart w:id="12" w:name="_Toc65487055"/>
      <w:bookmarkStart w:id="13" w:name="_Toc109037443"/>
      <w:bookmarkStart w:id="14" w:name="_Toc259006195"/>
      <w:bookmarkStart w:id="15" w:name="_Toc260998522"/>
      <w:bookmarkStart w:id="16" w:name="_Toc386458634"/>
      <w:r w:rsidRPr="00714534">
        <w:t>Dokumenta nol</w:t>
      </w:r>
      <w:r w:rsidRPr="00714534">
        <w:rPr>
          <w:rFonts w:hint="eastAsia"/>
        </w:rPr>
        <w:t>ū</w:t>
      </w:r>
      <w:r w:rsidRPr="00714534">
        <w:t>ks</w:t>
      </w:r>
      <w:bookmarkEnd w:id="9"/>
      <w:bookmarkEnd w:id="10"/>
      <w:bookmarkEnd w:id="11"/>
      <w:bookmarkEnd w:id="12"/>
      <w:bookmarkEnd w:id="13"/>
      <w:bookmarkEnd w:id="14"/>
      <w:bookmarkEnd w:id="15"/>
      <w:bookmarkEnd w:id="16"/>
    </w:p>
    <w:p w14:paraId="526DC8CA" w14:textId="0BB06E8F" w:rsidR="00294646" w:rsidRPr="00714534" w:rsidRDefault="00294646" w:rsidP="00294646">
      <w:pPr>
        <w:rPr>
          <w:b/>
        </w:rPr>
      </w:pPr>
      <w:r w:rsidRPr="00714534">
        <w:t>Dokuments „</w:t>
      </w:r>
      <w:fldSimple w:instr=" DOCPROPERTY  Subject  \* MERGEFORMAT ">
        <w:r w:rsidR="00714534">
          <w:t>Izmaiņas Latvija.lv portālā</w:t>
        </w:r>
      </w:fldSimple>
      <w:r w:rsidRPr="00714534">
        <w:t xml:space="preserve">” satur vadlīnijas un noteikumus, kas ir obligāti jāņem vērā, izstrādājot </w:t>
      </w:r>
      <w:r w:rsidR="00C23F3B" w:rsidRPr="00714534">
        <w:t>Latvija.lv</w:t>
      </w:r>
      <w:r w:rsidRPr="00714534">
        <w:t xml:space="preserve">projekta programmnodrošinājumus izstrādātajiem. Aprakstītās vadlīnijas un noteikumi ietver obligātus nosacījumus, kas ņemami vērā, piešķirot nosaukumus, kā arī izstrādes rekomendācijas. Šis dokuments ir paredzēts SIA „ABC software” izstrādātājiem, kā arī citiem iesaistītajiem izstrādātājiem, kas līdzdarbojas ar SIA „ABC software” </w:t>
      </w:r>
      <w:r w:rsidR="00C23F3B" w:rsidRPr="00714534">
        <w:t xml:space="preserve">Latvija.lv </w:t>
      </w:r>
      <w:r w:rsidRPr="00714534">
        <w:t>programmnodrošinājumu izstrādē un pilnveidošanā.</w:t>
      </w:r>
    </w:p>
    <w:p w14:paraId="02671E4E" w14:textId="77777777" w:rsidR="00714534" w:rsidRDefault="00714534" w:rsidP="002C62AE">
      <w:pPr>
        <w:pStyle w:val="Heading2"/>
        <w:numPr>
          <w:ilvl w:val="1"/>
          <w:numId w:val="29"/>
        </w:numPr>
      </w:pPr>
      <w:bookmarkStart w:id="17" w:name="_Dokumenta_nolūks"/>
      <w:bookmarkStart w:id="18" w:name="_Darbības_sfēra"/>
      <w:bookmarkStart w:id="19" w:name="_Definīcijas_un_saīsinājumi"/>
      <w:bookmarkStart w:id="20" w:name="_Toc305756201"/>
      <w:bookmarkStart w:id="21" w:name="_Toc314232667"/>
      <w:bookmarkStart w:id="22" w:name="_Toc385254061"/>
      <w:bookmarkStart w:id="23" w:name="_Toc386458635"/>
      <w:bookmarkStart w:id="24" w:name="_Toc21077437"/>
      <w:bookmarkStart w:id="25" w:name="_Toc28766187"/>
      <w:bookmarkStart w:id="26" w:name="_Toc29354288"/>
      <w:bookmarkStart w:id="27" w:name="_Toc65487057"/>
      <w:bookmarkEnd w:id="17"/>
      <w:bookmarkEnd w:id="18"/>
      <w:bookmarkEnd w:id="19"/>
      <w:r w:rsidRPr="00767C79">
        <w:t>Termini un pieņemtie apzīmējumi</w:t>
      </w:r>
      <w:bookmarkEnd w:id="20"/>
      <w:bookmarkEnd w:id="21"/>
      <w:bookmarkEnd w:id="22"/>
      <w:bookmarkEnd w:id="23"/>
    </w:p>
    <w:p w14:paraId="367F3541" w14:textId="25AD2814" w:rsidR="00714534" w:rsidRPr="00817C0E" w:rsidRDefault="00714534" w:rsidP="00714534">
      <w:r w:rsidRPr="00817C0E">
        <w:t>Visi šajā dokumentā izmantotie termini un apzīmējumi ir apkopoti Terminu un saīsinājumu indeksā.</w:t>
      </w:r>
    </w:p>
    <w:p w14:paraId="526DC8EC" w14:textId="77777777" w:rsidR="00294646" w:rsidRPr="00714534" w:rsidRDefault="00294646" w:rsidP="00294646">
      <w:pPr>
        <w:pStyle w:val="Heading2"/>
      </w:pPr>
      <w:bookmarkStart w:id="28" w:name="_Toc56996900"/>
      <w:bookmarkStart w:id="29" w:name="_Toc57167719"/>
      <w:bookmarkStart w:id="30" w:name="_Toc56996901"/>
      <w:bookmarkStart w:id="31" w:name="_Toc57167720"/>
      <w:bookmarkStart w:id="32" w:name="_Toc56996902"/>
      <w:bookmarkStart w:id="33" w:name="_Toc57167721"/>
      <w:bookmarkStart w:id="34" w:name="_Toc56996903"/>
      <w:bookmarkStart w:id="35" w:name="_Toc57167722"/>
      <w:bookmarkStart w:id="36" w:name="_Toc56996904"/>
      <w:bookmarkStart w:id="37" w:name="_Toc57167723"/>
      <w:bookmarkStart w:id="38" w:name="_Saistītie_dokumenti"/>
      <w:bookmarkStart w:id="39" w:name="_Toc28766189"/>
      <w:bookmarkStart w:id="40" w:name="_Toc29354290"/>
      <w:bookmarkStart w:id="41" w:name="_Toc65487059"/>
      <w:bookmarkStart w:id="42" w:name="_Toc109037448"/>
      <w:bookmarkStart w:id="43" w:name="_Toc259006199"/>
      <w:bookmarkStart w:id="44" w:name="_Toc260998526"/>
      <w:bookmarkStart w:id="45" w:name="_Toc38645863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714534">
        <w:t>Saist</w:t>
      </w:r>
      <w:r w:rsidRPr="00714534">
        <w:rPr>
          <w:rFonts w:hint="eastAsia"/>
        </w:rPr>
        <w:t>ī</w:t>
      </w:r>
      <w:r w:rsidRPr="00714534">
        <w:t>tie dokumenti</w:t>
      </w:r>
      <w:bookmarkEnd w:id="39"/>
      <w:bookmarkEnd w:id="40"/>
      <w:bookmarkEnd w:id="41"/>
      <w:bookmarkEnd w:id="42"/>
      <w:bookmarkEnd w:id="43"/>
      <w:bookmarkEnd w:id="44"/>
      <w:bookmarkEnd w:id="45"/>
    </w:p>
    <w:p w14:paraId="526DC8ED" w14:textId="77777777" w:rsidR="00294646" w:rsidRPr="00714534" w:rsidRDefault="00294646" w:rsidP="00294646">
      <w:r w:rsidRPr="00714534">
        <w:t>Dokuments ir izstrādāts, balstoties uz šādiem dokumentiem:</w:t>
      </w:r>
    </w:p>
    <w:p w14:paraId="526DC8EE" w14:textId="77777777" w:rsidR="00294646" w:rsidRPr="00714534" w:rsidRDefault="00294646" w:rsidP="003A6219">
      <w:pPr>
        <w:pStyle w:val="Atsauce"/>
      </w:pPr>
      <w:r w:rsidRPr="00714534">
        <w:t xml:space="preserve">.NET Programming Standards and Naming Conventions (atrodams: </w:t>
      </w:r>
      <w:hyperlink r:id="rId19" w:history="1">
        <w:r w:rsidRPr="00714534">
          <w:t>http://www.irritatedvowel.com/Programming/Standards.aspx</w:t>
        </w:r>
      </w:hyperlink>
      <w:r w:rsidRPr="00714534">
        <w:t>).</w:t>
      </w:r>
    </w:p>
    <w:p w14:paraId="526DC8EF" w14:textId="77777777" w:rsidR="00294646" w:rsidRPr="00714534" w:rsidRDefault="00294646" w:rsidP="003A6219">
      <w:pPr>
        <w:pStyle w:val="Atsauce"/>
      </w:pPr>
      <w:r w:rsidRPr="00714534">
        <w:t xml:space="preserve">Database object naming conventions (atrodams: </w:t>
      </w:r>
      <w:hyperlink r:id="rId20" w:history="1">
        <w:r w:rsidRPr="00714534">
          <w:t>http://vyaskn.tripod.com/object_naming.htm</w:t>
        </w:r>
      </w:hyperlink>
      <w:r w:rsidRPr="00714534">
        <w:t>).</w:t>
      </w:r>
    </w:p>
    <w:p w14:paraId="526DC8F0" w14:textId="77777777" w:rsidR="00294646" w:rsidRPr="00714534" w:rsidRDefault="00294646" w:rsidP="003A6219">
      <w:pPr>
        <w:pStyle w:val="Atsauce"/>
      </w:pPr>
      <w:bookmarkStart w:id="46" w:name="_Ref213489970"/>
      <w:r w:rsidRPr="00714534">
        <w:t>Koplietojumo bibliotēku apraksts</w:t>
      </w:r>
      <w:bookmarkEnd w:id="46"/>
    </w:p>
    <w:bookmarkStart w:id="47" w:name="_Ref259004635"/>
    <w:p w14:paraId="526DC8F1" w14:textId="57619487" w:rsidR="00294646" w:rsidRPr="00714534" w:rsidRDefault="008C1CC0" w:rsidP="003A6219">
      <w:pPr>
        <w:pStyle w:val="Atsauce"/>
      </w:pPr>
      <w:r w:rsidRPr="00714534">
        <w:fldChar w:fldCharType="begin"/>
      </w:r>
      <w:r w:rsidRPr="00714534">
        <w:instrText xml:space="preserve"> HYPERLINK "http://code.msdn.microsoft.com/sourceanalysis" </w:instrText>
      </w:r>
      <w:r w:rsidRPr="00714534">
        <w:fldChar w:fldCharType="separate"/>
      </w:r>
      <w:r w:rsidRPr="00714534">
        <w:rPr>
          <w:rStyle w:val="Hyperlink"/>
        </w:rPr>
        <w:t>http://code.msdn.microsoft.com/sourceanalysis</w:t>
      </w:r>
      <w:bookmarkEnd w:id="47"/>
      <w:r w:rsidRPr="00714534">
        <w:fldChar w:fldCharType="end"/>
      </w:r>
    </w:p>
    <w:p w14:paraId="171097FA" w14:textId="5D27F4BE" w:rsidR="008C1CC0" w:rsidRPr="00714534" w:rsidRDefault="008C1CC0" w:rsidP="008C1CC0">
      <w:pPr>
        <w:pStyle w:val="Atsauce"/>
      </w:pPr>
      <w:bookmarkStart w:id="48" w:name="_Ref337553905"/>
      <w:r w:rsidRPr="00714534">
        <w:t>3.daļa "VISS un Portāla jaunu un esošo moduļu papildinājumu izstrāde, ieviešana, garantijas apkalpošana un uzturēšana saskaņā ar tehnisko specifikāciju". Metadatu un e-pakalpojumu identifikācija. Standarts.</w:t>
      </w:r>
      <w:bookmarkEnd w:id="48"/>
    </w:p>
    <w:p w14:paraId="4CD37774" w14:textId="2D883933" w:rsidR="008C1CC0" w:rsidRPr="00714534" w:rsidRDefault="008C1CC0" w:rsidP="008C1CC0">
      <w:pPr>
        <w:pStyle w:val="Atsauce"/>
      </w:pPr>
      <w:bookmarkStart w:id="49" w:name="_Ref337553897"/>
      <w:r w:rsidRPr="00714534">
        <w:t>http://www.clusterpoint.com/</w:t>
      </w:r>
      <w:bookmarkEnd w:id="49"/>
    </w:p>
    <w:p w14:paraId="526DC8F2" w14:textId="77777777" w:rsidR="00294646" w:rsidRPr="00714534" w:rsidRDefault="00294646" w:rsidP="00294646">
      <w:pPr>
        <w:pStyle w:val="Heading2"/>
      </w:pPr>
      <w:bookmarkStart w:id="50" w:name="_Dokumenta_pārskats"/>
      <w:bookmarkStart w:id="51" w:name="_Toc122263155"/>
      <w:bookmarkStart w:id="52" w:name="_Toc259006200"/>
      <w:bookmarkStart w:id="53" w:name="_Toc260998527"/>
      <w:bookmarkStart w:id="54" w:name="_Toc386458637"/>
      <w:bookmarkEnd w:id="50"/>
      <w:r w:rsidRPr="00714534">
        <w:t>Citu nosaukumu pieš</w:t>
      </w:r>
      <w:r w:rsidRPr="00714534">
        <w:rPr>
          <w:rFonts w:hint="eastAsia"/>
        </w:rPr>
        <w:t>ķ</w:t>
      </w:r>
      <w:r w:rsidRPr="00714534">
        <w:t>iršanas noteikumu lietošana</w:t>
      </w:r>
      <w:bookmarkEnd w:id="51"/>
      <w:bookmarkEnd w:id="52"/>
      <w:bookmarkEnd w:id="53"/>
      <w:bookmarkEnd w:id="54"/>
    </w:p>
    <w:p w14:paraId="526DC8F3" w14:textId="77777777" w:rsidR="00294646" w:rsidRPr="00714534" w:rsidRDefault="00294646" w:rsidP="00294646">
      <w:r w:rsidRPr="00714534">
        <w:t>Atsevišķos gadījumos, veicot programmatūras izstrādi, varētu tikt definētas citas izstrādes rekomendācijas vai nosaukumu piešķiršanas noteikumi. Ja tas netiek darīts, tad jāizmanto vadlīnijas, kas ir apkopotas šajā dokumentā.</w:t>
      </w:r>
    </w:p>
    <w:p w14:paraId="526DC8F4" w14:textId="77777777" w:rsidR="00294646" w:rsidRPr="00714534" w:rsidRDefault="00294646" w:rsidP="00294646">
      <w:pPr>
        <w:pStyle w:val="Heading2"/>
      </w:pPr>
      <w:bookmarkStart w:id="55" w:name="_Toc259006201"/>
      <w:bookmarkStart w:id="56" w:name="_Toc260998528"/>
      <w:bookmarkStart w:id="57" w:name="_Toc386458638"/>
      <w:r w:rsidRPr="00714534">
        <w:t>Aprakstu uzmetums</w:t>
      </w:r>
      <w:bookmarkEnd w:id="55"/>
      <w:bookmarkEnd w:id="56"/>
      <w:bookmarkEnd w:id="57"/>
    </w:p>
    <w:p w14:paraId="526DC8F5" w14:textId="77777777" w:rsidR="00294646" w:rsidRPr="00714534" w:rsidRDefault="00294646" w:rsidP="00294646">
      <w:r w:rsidRPr="00714534">
        <w:t>Vadlīnijas, kas saistītas ar dažādiem IVIS risinājumu izveides aspektiem, tiek iedalītas vairākās grupās:</w:t>
      </w:r>
    </w:p>
    <w:p w14:paraId="526DC8F6" w14:textId="77777777" w:rsidR="00294646" w:rsidRPr="00714534" w:rsidRDefault="00294646" w:rsidP="003A6219">
      <w:pPr>
        <w:pStyle w:val="ListBullet"/>
      </w:pPr>
      <w:r w:rsidRPr="00714534">
        <w:t>Kodēšanas vadlīnijas.</w:t>
      </w:r>
    </w:p>
    <w:p w14:paraId="526DC8F7" w14:textId="77777777" w:rsidR="00294646" w:rsidRPr="00714534" w:rsidRDefault="00294646" w:rsidP="003A6219">
      <w:pPr>
        <w:pStyle w:val="ListBullet"/>
        <w:rPr>
          <w:sz w:val="24"/>
          <w:szCs w:val="24"/>
        </w:rPr>
      </w:pPr>
      <w:r w:rsidRPr="00714534">
        <w:t>.NET programmēšanas standarti un vienošanās par nosaukumu piešķiršanu.</w:t>
      </w:r>
    </w:p>
    <w:p w14:paraId="526DC8F8" w14:textId="77777777" w:rsidR="00294646" w:rsidRPr="00714534" w:rsidRDefault="00294646" w:rsidP="003A6219">
      <w:pPr>
        <w:pStyle w:val="ListBullet"/>
        <w:rPr>
          <w:sz w:val="24"/>
          <w:szCs w:val="24"/>
        </w:rPr>
      </w:pPr>
      <w:r w:rsidRPr="00714534">
        <w:t>Vienošanās par nosaukumu piešķiršanu MS SQL datu bāzes objektiem.</w:t>
      </w:r>
    </w:p>
    <w:p w14:paraId="526DC8F9" w14:textId="77777777" w:rsidR="00294646" w:rsidRPr="00714534" w:rsidRDefault="00294646" w:rsidP="003A6219">
      <w:pPr>
        <w:pStyle w:val="ListBullet"/>
        <w:rPr>
          <w:sz w:val="24"/>
          <w:szCs w:val="24"/>
        </w:rPr>
      </w:pPr>
      <w:r w:rsidRPr="00714534">
        <w:lastRenderedPageBreak/>
        <w:t>MS SQL Serveru programmēšanas vadlīnijas.</w:t>
      </w:r>
    </w:p>
    <w:p w14:paraId="526DCC23" w14:textId="163538EA" w:rsidR="00FB6D52" w:rsidRDefault="003455C4" w:rsidP="00C332D4">
      <w:pPr>
        <w:pStyle w:val="Heading1"/>
      </w:pPr>
      <w:bookmarkStart w:id="58" w:name="_Toc213489045"/>
      <w:bookmarkStart w:id="59" w:name="_Toc213489184"/>
      <w:bookmarkStart w:id="60" w:name="_Toc213489841"/>
      <w:bookmarkStart w:id="61" w:name="_Toc213489047"/>
      <w:bookmarkStart w:id="62" w:name="_Toc213489186"/>
      <w:bookmarkStart w:id="63" w:name="_Toc213489843"/>
      <w:bookmarkStart w:id="64" w:name="_Toc386458639"/>
      <w:bookmarkEnd w:id="58"/>
      <w:bookmarkEnd w:id="59"/>
      <w:bookmarkEnd w:id="60"/>
      <w:bookmarkEnd w:id="61"/>
      <w:bookmarkEnd w:id="62"/>
      <w:bookmarkEnd w:id="63"/>
      <w:r>
        <w:lastRenderedPageBreak/>
        <w:t>Latvija.lv</w:t>
      </w:r>
      <w:r w:rsidR="00F072AD">
        <w:t xml:space="preserve"> vizuālā dizaina vadlīnijas</w:t>
      </w:r>
      <w:bookmarkEnd w:id="64"/>
    </w:p>
    <w:p w14:paraId="50C191A9" w14:textId="77777777" w:rsidR="008B6243" w:rsidRDefault="008B6243" w:rsidP="008B6243">
      <w:pPr>
        <w:pStyle w:val="Heading2"/>
      </w:pPr>
      <w:bookmarkStart w:id="65" w:name="_Toc341278697"/>
      <w:bookmarkStart w:id="66" w:name="_Toc386458640"/>
      <w:r>
        <w:t>Latvija.lv portāla krāsu un fontu informācija</w:t>
      </w:r>
      <w:bookmarkEnd w:id="65"/>
      <w:bookmarkEnd w:id="66"/>
    </w:p>
    <w:p w14:paraId="2CFDCE2C" w14:textId="77777777" w:rsidR="008B6243" w:rsidRDefault="008B6243" w:rsidP="008B6243">
      <w:pPr>
        <w:pStyle w:val="Heading3"/>
      </w:pPr>
      <w:bookmarkStart w:id="67" w:name="_Toc341278698"/>
      <w:bookmarkStart w:id="68" w:name="_Toc386458641"/>
      <w:r>
        <w:t>Fontu ģimene</w:t>
      </w:r>
      <w:bookmarkEnd w:id="67"/>
      <w:bookmarkEnd w:id="68"/>
    </w:p>
    <w:p w14:paraId="1FDB364B" w14:textId="77777777" w:rsidR="008B6243" w:rsidRDefault="008B6243" w:rsidP="008B6243">
      <w:r>
        <w:t>Ubuntu Light (font-weight: 300)</w:t>
      </w:r>
    </w:p>
    <w:p w14:paraId="37BE9996" w14:textId="77777777" w:rsidR="008B6243" w:rsidRDefault="008B6243" w:rsidP="008B6243">
      <w:r>
        <w:t>Ubuntu Regular (font-weight: 400)</w:t>
      </w:r>
    </w:p>
    <w:p w14:paraId="2616EE21" w14:textId="77777777" w:rsidR="008B6243" w:rsidRDefault="008B6243" w:rsidP="008B6243">
      <w:r>
        <w:t>Ubuntu Bold (font-weight: 700)</w:t>
      </w:r>
    </w:p>
    <w:p w14:paraId="58BA2B46" w14:textId="77777777" w:rsidR="008B6243" w:rsidRDefault="008B6243" w:rsidP="008B6243">
      <w:pPr>
        <w:pStyle w:val="Heading3"/>
      </w:pPr>
      <w:bookmarkStart w:id="69" w:name="_Toc341278699"/>
      <w:bookmarkStart w:id="70" w:name="_Toc386458642"/>
      <w:r>
        <w:t>Fontu pamata izmēri</w:t>
      </w:r>
      <w:bookmarkEnd w:id="69"/>
      <w:bookmarkEnd w:id="70"/>
    </w:p>
    <w:p w14:paraId="791AFA9D" w14:textId="77777777" w:rsidR="008B6243" w:rsidRDefault="008B6243" w:rsidP="008B6243">
      <w:r>
        <w:t>Vispārējais izmērs – 100% (16px pēc pārlūka noklusējuma)</w:t>
      </w:r>
    </w:p>
    <w:p w14:paraId="1B0D3F3D" w14:textId="77777777" w:rsidR="008B6243" w:rsidRDefault="008B6243" w:rsidP="008B6243">
      <w:r>
        <w:t>H1 virsraksts 26px (1.625em)</w:t>
      </w:r>
    </w:p>
    <w:p w14:paraId="663FD7B5" w14:textId="77777777" w:rsidR="008B6243" w:rsidRDefault="008B6243" w:rsidP="008B6243">
      <w:r>
        <w:t>H2 virsraksts 14px (0.875em)</w:t>
      </w:r>
    </w:p>
    <w:p w14:paraId="3A431EB5" w14:textId="77777777" w:rsidR="008B6243" w:rsidRDefault="008B6243" w:rsidP="008B6243">
      <w:r>
        <w:t>H3 virsraksts 12px (0.75em)</w:t>
      </w:r>
    </w:p>
    <w:p w14:paraId="3BFDEB6F" w14:textId="77777777" w:rsidR="008B6243" w:rsidRDefault="008B6243" w:rsidP="008B6243">
      <w:r>
        <w:t>Sākumlapas satura pamata izmērs 14px ( 0.875em)</w:t>
      </w:r>
    </w:p>
    <w:p w14:paraId="173DC776" w14:textId="77777777" w:rsidR="008B6243" w:rsidRDefault="008B6243" w:rsidP="008B6243">
      <w:r>
        <w:t>Iekšskatu satura pamata izmērs 13px (0.813em)</w:t>
      </w:r>
    </w:p>
    <w:p w14:paraId="3819ADF1" w14:textId="77777777" w:rsidR="008B6243" w:rsidRDefault="008B6243" w:rsidP="008B6243">
      <w:pPr>
        <w:pStyle w:val="Heading3"/>
      </w:pPr>
      <w:bookmarkStart w:id="71" w:name="_Toc341278700"/>
      <w:bookmarkStart w:id="72" w:name="_Toc386458643"/>
      <w:r>
        <w:t>Pamata Krāsas</w:t>
      </w:r>
      <w:bookmarkEnd w:id="71"/>
      <w:bookmarkEnd w:id="72"/>
    </w:p>
    <w:p w14:paraId="4C32D99B" w14:textId="77777777" w:rsidR="008B6243" w:rsidRDefault="008B6243" w:rsidP="008B6243">
      <w:r>
        <w:t>Pamata teksta krāsa tumši pelēka (#3b3b3b)</w:t>
      </w:r>
    </w:p>
    <w:p w14:paraId="55D2EE18" w14:textId="77777777" w:rsidR="008B6243" w:rsidRDefault="008B6243" w:rsidP="008B6243">
      <w:r>
        <w:t>Sekundārā teksta krāsa pelēka (#9c9c9c)</w:t>
      </w:r>
    </w:p>
    <w:p w14:paraId="1804DFF2" w14:textId="77777777" w:rsidR="008B6243" w:rsidRDefault="008B6243" w:rsidP="008B6243">
      <w:r>
        <w:t>Pamata hipersaišu krāsa tumši pelēka (#3b3b3b)</w:t>
      </w:r>
    </w:p>
    <w:p w14:paraId="0E0FF67F" w14:textId="77777777" w:rsidR="008B6243" w:rsidRDefault="008B6243" w:rsidP="008B6243">
      <w:r>
        <w:t>Pamata fona krāsa balta (#ffffff)</w:t>
      </w:r>
    </w:p>
    <w:p w14:paraId="157026BA" w14:textId="77777777" w:rsidR="008B6243" w:rsidRDefault="008B6243" w:rsidP="008B6243">
      <w:r>
        <w:t>Sekundārā fona krāsa pelēka (#eaeaea)</w:t>
      </w:r>
    </w:p>
    <w:p w14:paraId="0A8A7714" w14:textId="77777777" w:rsidR="008B6243" w:rsidRDefault="008B6243" w:rsidP="008B6243">
      <w:r>
        <w:t>Akcentējošā fona krāsa dzeltena (#fbec1d)</w:t>
      </w:r>
    </w:p>
    <w:p w14:paraId="7D06F502" w14:textId="77777777" w:rsidR="008B6243" w:rsidRDefault="008B6243" w:rsidP="008B6243">
      <w:r>
        <w:t>Akcentējošā fona krāsa gaiši zila (#cae3f5)</w:t>
      </w:r>
    </w:p>
    <w:p w14:paraId="0EF23727" w14:textId="77777777" w:rsidR="008B6243" w:rsidRDefault="008B6243" w:rsidP="008B6243">
      <w:r>
        <w:t>Akcentējošā fona krāsa gaiši zaļa (#a2d299)</w:t>
      </w:r>
    </w:p>
    <w:p w14:paraId="7D3A9C85" w14:textId="77777777" w:rsidR="008B6243" w:rsidRPr="00B64462" w:rsidRDefault="008B6243" w:rsidP="008B6243">
      <w:r>
        <w:t>Pamata malu (border) krāsa pelēka (#cacaca)</w:t>
      </w:r>
    </w:p>
    <w:p w14:paraId="0CFCAF6D" w14:textId="1AE28127" w:rsidR="003334D2" w:rsidRDefault="003334D2" w:rsidP="00C332D4">
      <w:pPr>
        <w:pStyle w:val="Heading2"/>
      </w:pPr>
      <w:bookmarkStart w:id="73" w:name="_Toc386458644"/>
      <w:bookmarkStart w:id="74" w:name="_Ref319488018"/>
      <w:r>
        <w:t>Vispārīgas prasības</w:t>
      </w:r>
      <w:bookmarkEnd w:id="73"/>
    </w:p>
    <w:p w14:paraId="0C57A61B" w14:textId="630DDDF5" w:rsidR="003334D2" w:rsidRDefault="003334D2" w:rsidP="00BD7970">
      <w:pPr>
        <w:pStyle w:val="ListNumber"/>
      </w:pPr>
      <w:r>
        <w:t xml:space="preserve">Izstrādājot konkrētu lietojumu nepieciešams norādīt, kas šajā lietojumā notiks nospiežot </w:t>
      </w:r>
      <w:r w:rsidR="00AB196A">
        <w:t xml:space="preserve">klaviatūras taustiņu </w:t>
      </w:r>
      <w:r w:rsidR="00E9184E">
        <w:t>„</w:t>
      </w:r>
      <w:r>
        <w:t>Enter”</w:t>
      </w:r>
      <w:r w:rsidR="00876E16">
        <w:t>, t.i. norādīt vai ar šo taustiņu notiek, piemēram, meklēšanas aktualizācija</w:t>
      </w:r>
      <w:r>
        <w:t>.</w:t>
      </w:r>
    </w:p>
    <w:p w14:paraId="07B2E9B3" w14:textId="69CA410A" w:rsidR="003334D2" w:rsidRDefault="003334D2" w:rsidP="00BD7970">
      <w:pPr>
        <w:pStyle w:val="ListNumber"/>
      </w:pPr>
      <w:r>
        <w:t xml:space="preserve">Visiem teksta laukiem jābūt rediģējamiem (tie nedrīkst būt </w:t>
      </w:r>
      <w:r w:rsidRPr="003334D2">
        <w:rPr>
          <w:i/>
        </w:rPr>
        <w:t>hard</w:t>
      </w:r>
      <w:r>
        <w:rPr>
          <w:i/>
        </w:rPr>
        <w:t xml:space="preserve"> - </w:t>
      </w:r>
      <w:r w:rsidRPr="00BD7970">
        <w:rPr>
          <w:i/>
        </w:rPr>
        <w:t>coded</w:t>
      </w:r>
      <w:r>
        <w:t>)</w:t>
      </w:r>
      <w:r w:rsidR="002E66A5">
        <w:t>.</w:t>
      </w:r>
    </w:p>
    <w:p w14:paraId="17030457" w14:textId="6F3ECA89" w:rsidR="002E66A5" w:rsidRDefault="002E66A5" w:rsidP="00BD7970">
      <w:pPr>
        <w:pStyle w:val="ListNumber"/>
      </w:pPr>
      <w:r>
        <w:t>Ja tiek ņemts sadaļu saturs no kāda ārēja resursa un netiek izmantota Sitecore vārdnīca, tad nepieciešams paredzēt resursa lokalizāciju un mehānismu kā notiks pārslēgšanās daudzvalodu režīmā</w:t>
      </w:r>
      <w:r w:rsidR="00E9184E">
        <w:t xml:space="preserve"> katrai valodai, ko atbalsta portāls</w:t>
      </w:r>
      <w:r>
        <w:t xml:space="preserve">. </w:t>
      </w:r>
    </w:p>
    <w:p w14:paraId="406DDE4E" w14:textId="2835DF8F" w:rsidR="007076EE" w:rsidRDefault="00E81609" w:rsidP="00BD7970">
      <w:pPr>
        <w:pStyle w:val="ListNumber"/>
      </w:pPr>
      <w:r>
        <w:t>D</w:t>
      </w:r>
      <w:r w:rsidR="0016220C">
        <w:t>ecimālatdalītāj</w:t>
      </w:r>
      <w:r>
        <w:t>a uzstādījumi jāņem no ASP.NET lokalizācijas uzstādījumiem.</w:t>
      </w:r>
    </w:p>
    <w:p w14:paraId="6C3CD9D7" w14:textId="18A29FED" w:rsidR="00EC76B7" w:rsidRDefault="00EC76B7" w:rsidP="00EC76B7">
      <w:pPr>
        <w:pStyle w:val="ListNumber"/>
      </w:pPr>
      <w:r>
        <w:t>Datu izvēles risinājumiem, piemēram, kad nepieciešams izvēlēties kādu elementu no liela saraksta, ir jāveido modālā forma izvēlei, kas regulē šī saraksta atspoguļošanu un nodrošina ērtu informācijas meklēšanu datu sarakstā.</w:t>
      </w:r>
    </w:p>
    <w:p w14:paraId="36ECCF7F" w14:textId="77777777" w:rsidR="00B14B34" w:rsidRPr="00EC7DA8" w:rsidRDefault="00B14B34" w:rsidP="00B14B34">
      <w:pPr>
        <w:pStyle w:val="ListNumber"/>
      </w:pPr>
      <w:r w:rsidRPr="00EC7DA8">
        <w:lastRenderedPageBreak/>
        <w:t xml:space="preserve">Jāizmanto DevExpress pieejamo funkcionalitāti (skat. </w:t>
      </w:r>
      <w:hyperlink r:id="rId21" w:history="1">
        <w:r w:rsidRPr="00EC7DA8">
          <w:rPr>
            <w:rStyle w:val="Hyperlink"/>
          </w:rPr>
          <w:t>http://www.devexpress.com/</w:t>
        </w:r>
      </w:hyperlink>
      <w:r w:rsidRPr="00EC7DA8">
        <w:t xml:space="preserve">). Ja ir vajadzības izmantot citas komponentes, par to atsevišķi jāvienojas ar Pasūtītāju. </w:t>
      </w:r>
    </w:p>
    <w:p w14:paraId="150BF1DE" w14:textId="780F3E2F" w:rsidR="00EA19F2" w:rsidRPr="00510D5E" w:rsidRDefault="00EA19F2" w:rsidP="00C332D4">
      <w:pPr>
        <w:pStyle w:val="Heading2"/>
      </w:pPr>
      <w:bookmarkStart w:id="75" w:name="_Toc386458645"/>
      <w:r w:rsidRPr="00510D5E">
        <w:t>Radiopoga</w:t>
      </w:r>
      <w:bookmarkEnd w:id="74"/>
      <w:bookmarkEnd w:id="75"/>
    </w:p>
    <w:p w14:paraId="08D52529" w14:textId="4DECB3C1" w:rsidR="00231609" w:rsidRDefault="00231609" w:rsidP="00C332D4">
      <w:pPr>
        <w:pStyle w:val="Heading3"/>
      </w:pPr>
      <w:bookmarkStart w:id="76" w:name="_Toc386458646"/>
      <w:r>
        <w:t>Izmantošanas nolūks</w:t>
      </w:r>
      <w:bookmarkEnd w:id="76"/>
    </w:p>
    <w:p w14:paraId="10B98CBF" w14:textId="1A290C0C" w:rsidR="00231609" w:rsidRDefault="00D0414A" w:rsidP="00C332D4">
      <w:r>
        <w:t>Lietotāj</w:t>
      </w:r>
      <w:r w:rsidR="00862D97">
        <w:t>am</w:t>
      </w:r>
      <w:r>
        <w:t xml:space="preserve"> </w:t>
      </w:r>
      <w:r w:rsidR="00862D97">
        <w:t xml:space="preserve">jāizvēlas </w:t>
      </w:r>
      <w:r>
        <w:t>vienu no piedāvātajiem variantiem no grupā esošām radiopogām, kas</w:t>
      </w:r>
      <w:r w:rsidR="0024081A">
        <w:t xml:space="preserve"> parasti ir savstarpēji izslēdzošas: vienlaikus var izvēlēties tikai vienu no tām. Ja kāds elements ir jau izvēlēts, jaunā izvēle atcels iepriekšējo. </w:t>
      </w:r>
    </w:p>
    <w:p w14:paraId="2FA3AC39" w14:textId="2E012645" w:rsidR="00231609" w:rsidRDefault="00231609" w:rsidP="00C332D4">
      <w:pPr>
        <w:pStyle w:val="Heading3"/>
      </w:pPr>
      <w:bookmarkStart w:id="77" w:name="_Toc386458647"/>
      <w:r>
        <w:t>Konceptuāls apraksts</w:t>
      </w:r>
      <w:bookmarkEnd w:id="77"/>
    </w:p>
    <w:p w14:paraId="3BF946BC" w14:textId="597A18C2" w:rsidR="007C2AB2" w:rsidRPr="00D01997" w:rsidRDefault="007C2AB2" w:rsidP="00C332D4">
      <w:r>
        <w:t xml:space="preserve">Izvēlētais elements tiek apzīmēts ar </w:t>
      </w:r>
      <w:r w:rsidR="00E91A0F">
        <w:t>zaļu</w:t>
      </w:r>
      <w:r>
        <w:t xml:space="preserve"> punktu (skat. </w:t>
      </w:r>
      <w:r>
        <w:fldChar w:fldCharType="begin"/>
      </w:r>
      <w:r>
        <w:instrText xml:space="preserve"> REF _Ref319485766 \h </w:instrText>
      </w:r>
      <w:r>
        <w:fldChar w:fldCharType="separate"/>
      </w:r>
      <w:r w:rsidR="00714534">
        <w:rPr>
          <w:noProof/>
        </w:rPr>
        <w:t>1</w:t>
      </w:r>
      <w:r>
        <w:fldChar w:fldCharType="end"/>
      </w:r>
      <w:r>
        <w:t>.attēlu</w:t>
      </w:r>
      <w:r w:rsidR="00E91A0F">
        <w:t xml:space="preserve"> poga „Aktīvs (atzīmēts))</w:t>
      </w:r>
      <w:r>
        <w:t xml:space="preserve">. Neatļautie elementi ir pelēkā krāsā (skat. </w:t>
      </w:r>
      <w:r>
        <w:fldChar w:fldCharType="begin"/>
      </w:r>
      <w:r>
        <w:instrText xml:space="preserve"> REF _Ref319485766 \h </w:instrText>
      </w:r>
      <w:r>
        <w:fldChar w:fldCharType="separate"/>
      </w:r>
      <w:r w:rsidR="00714534">
        <w:rPr>
          <w:noProof/>
        </w:rPr>
        <w:t>1</w:t>
      </w:r>
      <w:r>
        <w:fldChar w:fldCharType="end"/>
      </w:r>
      <w:r>
        <w:t>.attēlu radiopogu „</w:t>
      </w:r>
      <w:r w:rsidR="00E91A0F">
        <w:t>Neaktīvs</w:t>
      </w:r>
      <w:r>
        <w:t>”</w:t>
      </w:r>
      <w:r w:rsidR="00E91A0F">
        <w:t>)</w:t>
      </w:r>
      <w:r>
        <w:t>.</w:t>
      </w:r>
      <w:r w:rsidR="00DD745F">
        <w:t xml:space="preserve"> Iespējams neatļautos elementus neizvadīt ekrānā.</w:t>
      </w:r>
      <w:r w:rsidR="00E91A0F">
        <w:t xml:space="preserve"> Akt</w:t>
      </w:r>
      <w:r w:rsidR="00525B88">
        <w:t>īva</w:t>
      </w:r>
      <w:r w:rsidR="00E91A0F">
        <w:t>, bet neatzīm</w:t>
      </w:r>
      <w:r w:rsidR="00525B88">
        <w:t>ēta</w:t>
      </w:r>
      <w:r w:rsidR="00E91A0F">
        <w:t xml:space="preserve"> </w:t>
      </w:r>
      <w:r w:rsidR="00510D5E">
        <w:t xml:space="preserve">radiopoga (ar tukšu vidu, </w:t>
      </w:r>
      <w:r w:rsidR="00E91A0F">
        <w:t xml:space="preserve">skat. </w:t>
      </w:r>
      <w:r w:rsidR="00E91A0F">
        <w:fldChar w:fldCharType="begin"/>
      </w:r>
      <w:r w:rsidR="00E91A0F">
        <w:instrText xml:space="preserve"> REF _Ref319485766 \h </w:instrText>
      </w:r>
      <w:r w:rsidR="00E91A0F">
        <w:fldChar w:fldCharType="separate"/>
      </w:r>
      <w:r w:rsidR="00714534">
        <w:rPr>
          <w:noProof/>
        </w:rPr>
        <w:t>1</w:t>
      </w:r>
      <w:r w:rsidR="00E91A0F">
        <w:fldChar w:fldCharType="end"/>
      </w:r>
      <w:r w:rsidR="00E91A0F">
        <w:t>.attēlu pogu „Aktīvs (neatzīmēts)”).</w:t>
      </w:r>
    </w:p>
    <w:p w14:paraId="7F543ADC" w14:textId="192088B1" w:rsidR="00D0414A" w:rsidRDefault="00E91A0F">
      <w:pPr>
        <w:pStyle w:val="Pictureposition"/>
      </w:pPr>
      <w:r>
        <w:rPr>
          <w:noProof/>
          <w:lang w:eastAsia="lv-LV"/>
        </w:rPr>
        <w:drawing>
          <wp:inline distT="0" distB="0" distL="0" distR="0" wp14:anchorId="4457D725" wp14:editId="78E58B5E">
            <wp:extent cx="1419225" cy="72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19225" cy="723900"/>
                    </a:xfrm>
                    <a:prstGeom prst="rect">
                      <a:avLst/>
                    </a:prstGeom>
                  </pic:spPr>
                </pic:pic>
              </a:graphicData>
            </a:graphic>
          </wp:inline>
        </w:drawing>
      </w:r>
    </w:p>
    <w:p w14:paraId="10248D57" w14:textId="73A0D6E1" w:rsidR="00D0414A" w:rsidRDefault="0051039B" w:rsidP="00C332D4">
      <w:pPr>
        <w:pStyle w:val="Picturecaption"/>
      </w:pPr>
      <w:r>
        <w:fldChar w:fldCharType="begin"/>
      </w:r>
      <w:r>
        <w:instrText xml:space="preserve"> SEQ Attēls \* ARABIC </w:instrText>
      </w:r>
      <w:r>
        <w:fldChar w:fldCharType="separate"/>
      </w:r>
      <w:bookmarkStart w:id="78" w:name="_Ref319485766"/>
      <w:r w:rsidR="00714534">
        <w:rPr>
          <w:noProof/>
        </w:rPr>
        <w:t>1</w:t>
      </w:r>
      <w:bookmarkEnd w:id="78"/>
      <w:r>
        <w:rPr>
          <w:noProof/>
        </w:rPr>
        <w:fldChar w:fldCharType="end"/>
      </w:r>
      <w:r w:rsidR="00D0414A">
        <w:t>.att</w:t>
      </w:r>
      <w:r w:rsidR="00A4300C">
        <w:t>ēls. R</w:t>
      </w:r>
      <w:r w:rsidR="00D0414A">
        <w:t>adiopogas vizuāl</w:t>
      </w:r>
      <w:r w:rsidR="00A4300C">
        <w:t>ai</w:t>
      </w:r>
      <w:r w:rsidR="00D0414A">
        <w:t>s izskats</w:t>
      </w:r>
    </w:p>
    <w:p w14:paraId="467B698E" w14:textId="3F83B045" w:rsidR="00D0414A" w:rsidRDefault="00A4300C">
      <w:r>
        <w:t>Ja nepieciešams un ir vairākas sarežģīti nosauktas radiopogas, tad tām iespējams pievienot arī paskaidres</w:t>
      </w:r>
      <w:r w:rsidR="00AB196A">
        <w:t>,</w:t>
      </w:r>
      <w:r>
        <w:t xml:space="preserve"> (skat. </w:t>
      </w:r>
      <w:r>
        <w:fldChar w:fldCharType="begin"/>
      </w:r>
      <w:r>
        <w:instrText xml:space="preserve"> REF _Ref319486291 \r \h </w:instrText>
      </w:r>
      <w:r>
        <w:fldChar w:fldCharType="separate"/>
      </w:r>
      <w:r w:rsidR="00714534">
        <w:t>2.9</w:t>
      </w:r>
      <w:r>
        <w:fldChar w:fldCharType="end"/>
      </w:r>
      <w:r>
        <w:t>. nodaļu).</w:t>
      </w:r>
    </w:p>
    <w:p w14:paraId="2331BF0F" w14:textId="1048C282" w:rsidR="00D0414A" w:rsidRPr="00EC76B7" w:rsidRDefault="00510D5E" w:rsidP="00C332D4">
      <w:pPr>
        <w:pStyle w:val="Pictureposition"/>
        <w:rPr>
          <w:b/>
        </w:rPr>
      </w:pPr>
      <w:r>
        <w:rPr>
          <w:noProof/>
          <w:lang w:eastAsia="lv-LV"/>
        </w:rPr>
        <w:drawing>
          <wp:inline distT="0" distB="0" distL="0" distR="0" wp14:anchorId="525A9D03" wp14:editId="7946673C">
            <wp:extent cx="1885950" cy="43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85950" cy="438150"/>
                    </a:xfrm>
                    <a:prstGeom prst="rect">
                      <a:avLst/>
                    </a:prstGeom>
                  </pic:spPr>
                </pic:pic>
              </a:graphicData>
            </a:graphic>
          </wp:inline>
        </w:drawing>
      </w:r>
    </w:p>
    <w:p w14:paraId="2E22C945" w14:textId="57BD4688" w:rsidR="00A4300C" w:rsidRDefault="0051039B" w:rsidP="00A4300C">
      <w:pPr>
        <w:pStyle w:val="Picturecaption"/>
      </w:pPr>
      <w:r>
        <w:fldChar w:fldCharType="begin"/>
      </w:r>
      <w:r>
        <w:instrText xml:space="preserve"> SEQ Attēls \* ARABIC </w:instrText>
      </w:r>
      <w:r>
        <w:fldChar w:fldCharType="separate"/>
      </w:r>
      <w:r w:rsidR="00714534">
        <w:rPr>
          <w:noProof/>
        </w:rPr>
        <w:t>2</w:t>
      </w:r>
      <w:r>
        <w:rPr>
          <w:noProof/>
        </w:rPr>
        <w:fldChar w:fldCharType="end"/>
      </w:r>
      <w:r w:rsidR="00A4300C" w:rsidRPr="00510D5E">
        <w:t>.attēls. Radiopogas ar paskaidri</w:t>
      </w:r>
    </w:p>
    <w:p w14:paraId="320AA5FC" w14:textId="2AFDC113" w:rsidR="00231609" w:rsidRPr="00220868" w:rsidRDefault="00231609" w:rsidP="00C332D4">
      <w:pPr>
        <w:pStyle w:val="Heading3"/>
      </w:pPr>
      <w:bookmarkStart w:id="79" w:name="_Toc386458648"/>
      <w:r w:rsidRPr="00220868">
        <w:t>Lietošanas rekomendācijas</w:t>
      </w:r>
      <w:bookmarkEnd w:id="79"/>
    </w:p>
    <w:p w14:paraId="63E4B165" w14:textId="3D2EEB0B" w:rsidR="00231609" w:rsidRDefault="00AB196A" w:rsidP="00C332D4">
      <w:r w:rsidRPr="00220868">
        <w:t xml:space="preserve">Lietojama tad, ja ir vismaz divas atšķirīgas izvēles, savstarpēji izslēdzošas, kas nav izsakāmas jautājuma formā ar atbildi „JĀ/NĒ”. </w:t>
      </w:r>
      <w:r w:rsidR="00D0414A" w:rsidRPr="00220868">
        <w:t xml:space="preserve">Vienas izvēles gadījumā jālieto izvēles rūtiņa (skat. </w:t>
      </w:r>
      <w:r w:rsidR="00D0414A" w:rsidRPr="00220868">
        <w:fldChar w:fldCharType="begin"/>
      </w:r>
      <w:r w:rsidR="00D0414A" w:rsidRPr="00220868">
        <w:instrText xml:space="preserve"> REF _Ref319483554 \r \h </w:instrText>
      </w:r>
      <w:r w:rsidR="00510D5E" w:rsidRPr="00220868">
        <w:instrText xml:space="preserve"> \* MERGEFORMAT </w:instrText>
      </w:r>
      <w:r w:rsidR="00D0414A" w:rsidRPr="00220868">
        <w:fldChar w:fldCharType="separate"/>
      </w:r>
      <w:r w:rsidR="00714534">
        <w:t>2.5</w:t>
      </w:r>
      <w:r w:rsidR="00D0414A" w:rsidRPr="00220868">
        <w:fldChar w:fldCharType="end"/>
      </w:r>
      <w:r w:rsidR="00D0414A" w:rsidRPr="00220868">
        <w:t xml:space="preserve">. nodaļu). </w:t>
      </w:r>
    </w:p>
    <w:p w14:paraId="469E7223" w14:textId="4BFBE4FB" w:rsidR="00D22DA6" w:rsidRPr="00D95A90" w:rsidRDefault="00D22DA6" w:rsidP="00D22DA6">
      <w:pPr>
        <w:pStyle w:val="Heading3"/>
      </w:pPr>
      <w:bookmarkStart w:id="80" w:name="_Toc386458649"/>
      <w:r w:rsidRPr="00D95A90">
        <w:t>Lietošanas piem</w:t>
      </w:r>
      <w:r w:rsidRPr="00D95A90">
        <w:rPr>
          <w:rFonts w:hint="eastAsia"/>
        </w:rPr>
        <w:t>ē</w:t>
      </w:r>
      <w:r w:rsidRPr="00D95A90">
        <w:t>r</w:t>
      </w:r>
      <w:r w:rsidR="006B04F7" w:rsidRPr="00714534">
        <w:t>i</w:t>
      </w:r>
      <w:bookmarkEnd w:id="80"/>
    </w:p>
    <w:p w14:paraId="6B481019" w14:textId="198C3ED0" w:rsidR="00D22DA6" w:rsidRDefault="00D22DA6" w:rsidP="00C332D4"/>
    <w:tbl>
      <w:tblPr>
        <w:tblStyle w:val="TableGrid"/>
        <w:tblW w:w="0" w:type="auto"/>
        <w:tblLook w:val="04A0" w:firstRow="1" w:lastRow="0" w:firstColumn="1" w:lastColumn="0" w:noHBand="0" w:noVBand="1"/>
      </w:tblPr>
      <w:tblGrid>
        <w:gridCol w:w="1384"/>
        <w:gridCol w:w="8470"/>
      </w:tblGrid>
      <w:tr w:rsidR="007D6860" w14:paraId="25F742B3" w14:textId="77777777" w:rsidTr="007D6860">
        <w:tc>
          <w:tcPr>
            <w:tcW w:w="9854" w:type="dxa"/>
            <w:gridSpan w:val="2"/>
          </w:tcPr>
          <w:p w14:paraId="3E7B945B" w14:textId="6D09B282" w:rsidR="007D6860" w:rsidRDefault="007D6860" w:rsidP="00714534">
            <w:pPr>
              <w:pStyle w:val="MessageHeader"/>
            </w:pPr>
            <w:r>
              <w:t>Piemērs 1</w:t>
            </w:r>
          </w:p>
        </w:tc>
      </w:tr>
      <w:tr w:rsidR="007D6860" w14:paraId="536EB4F5" w14:textId="77777777" w:rsidTr="00714534">
        <w:tc>
          <w:tcPr>
            <w:tcW w:w="1384" w:type="dxa"/>
          </w:tcPr>
          <w:p w14:paraId="19C68620" w14:textId="281224AE" w:rsidR="007D6860" w:rsidRDefault="007D6860" w:rsidP="00714534">
            <w:pPr>
              <w:pStyle w:val="Bold"/>
            </w:pPr>
            <w:r>
              <w:t>Kods</w:t>
            </w:r>
          </w:p>
        </w:tc>
        <w:tc>
          <w:tcPr>
            <w:tcW w:w="8470" w:type="dxa"/>
          </w:tcPr>
          <w:p w14:paraId="1819E93A" w14:textId="77777777" w:rsidR="007D6860" w:rsidRPr="00F44D22" w:rsidRDefault="007D6860" w:rsidP="00714534">
            <w:pPr>
              <w:pStyle w:val="Code2"/>
            </w:pPr>
            <w:r w:rsidRPr="00F44D22">
              <w:t>&lt;asp:RadioButtonList ID="uxRadioButtons" runat="server"&gt;</w:t>
            </w:r>
          </w:p>
          <w:p w14:paraId="3515135D" w14:textId="77777777" w:rsidR="007D6860" w:rsidRPr="00F44D22" w:rsidRDefault="007D6860" w:rsidP="00714534">
            <w:pPr>
              <w:pStyle w:val="Code2"/>
            </w:pPr>
            <w:r w:rsidRPr="00F44D22">
              <w:tab/>
              <w:t xml:space="preserve">&lt;asp:ListItem Selected="True" Text="Aktīvs (atzīmēts)" Value="1" /&gt;                </w:t>
            </w:r>
          </w:p>
          <w:p w14:paraId="0494A098" w14:textId="77777777" w:rsidR="007D6860" w:rsidRPr="00F44D22" w:rsidRDefault="007D6860" w:rsidP="00714534">
            <w:pPr>
              <w:pStyle w:val="Code2"/>
            </w:pPr>
            <w:r w:rsidRPr="00F44D22">
              <w:tab/>
              <w:t>&lt;asp:ListItem Selected="False" Text="Aktīvs (neatzīmēts)" Value="2" /&gt;</w:t>
            </w:r>
          </w:p>
          <w:p w14:paraId="70143CD5" w14:textId="54E19779" w:rsidR="007D6860" w:rsidRDefault="007D6860" w:rsidP="00714534">
            <w:pPr>
              <w:pStyle w:val="Code2"/>
            </w:pPr>
            <w:r w:rsidRPr="00F44D22">
              <w:t>&lt;/asp:RadioButtonList&gt;</w:t>
            </w:r>
          </w:p>
        </w:tc>
      </w:tr>
      <w:tr w:rsidR="007D6860" w14:paraId="4F23426A" w14:textId="77777777" w:rsidTr="00714534">
        <w:tc>
          <w:tcPr>
            <w:tcW w:w="1384" w:type="dxa"/>
          </w:tcPr>
          <w:p w14:paraId="59210553" w14:textId="5B160000" w:rsidR="007D6860" w:rsidRDefault="007D6860" w:rsidP="00714534">
            <w:pPr>
              <w:pStyle w:val="Bold"/>
            </w:pPr>
            <w:r>
              <w:t>Rezultāts</w:t>
            </w:r>
          </w:p>
        </w:tc>
        <w:tc>
          <w:tcPr>
            <w:tcW w:w="8470" w:type="dxa"/>
          </w:tcPr>
          <w:p w14:paraId="62D637B0" w14:textId="46DE0015" w:rsidR="007D6860" w:rsidRDefault="007D6860" w:rsidP="007D6860">
            <w:pPr>
              <w:pStyle w:val="Tablebody"/>
            </w:pPr>
            <w:r>
              <w:object w:dxaOrig="2175" w:dyaOrig="645" w14:anchorId="2B145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pt;height:31.9pt" o:ole="">
                  <v:imagedata r:id="rId24" o:title=""/>
                </v:shape>
                <o:OLEObject Type="Embed" ProgID="PBrush" ShapeID="_x0000_i1025" DrawAspect="Content" ObjectID="_1460201210" r:id="rId25"/>
              </w:object>
            </w:r>
          </w:p>
        </w:tc>
      </w:tr>
      <w:tr w:rsidR="007D6860" w14:paraId="300C8BFB" w14:textId="77777777" w:rsidTr="007D6860">
        <w:tc>
          <w:tcPr>
            <w:tcW w:w="9854" w:type="dxa"/>
            <w:gridSpan w:val="2"/>
          </w:tcPr>
          <w:p w14:paraId="3BFE90FA" w14:textId="1179247B" w:rsidR="007D6860" w:rsidRDefault="007D6860" w:rsidP="007D6860">
            <w:pPr>
              <w:pStyle w:val="MessageHeader"/>
            </w:pPr>
            <w:r>
              <w:lastRenderedPageBreak/>
              <w:t>Piemērs 2</w:t>
            </w:r>
          </w:p>
        </w:tc>
      </w:tr>
      <w:tr w:rsidR="007D6860" w14:paraId="14522E53" w14:textId="77777777" w:rsidTr="007D6860">
        <w:tc>
          <w:tcPr>
            <w:tcW w:w="1384" w:type="dxa"/>
          </w:tcPr>
          <w:p w14:paraId="6C62E8C2" w14:textId="77777777" w:rsidR="007D6860" w:rsidRDefault="007D6860" w:rsidP="007D6860">
            <w:pPr>
              <w:pStyle w:val="Bold"/>
            </w:pPr>
            <w:r>
              <w:t>Kods</w:t>
            </w:r>
          </w:p>
        </w:tc>
        <w:tc>
          <w:tcPr>
            <w:tcW w:w="8470" w:type="dxa"/>
          </w:tcPr>
          <w:p w14:paraId="099DB2BE" w14:textId="77777777" w:rsidR="007D6860" w:rsidRPr="00782E63" w:rsidRDefault="007D6860" w:rsidP="00714534">
            <w:pPr>
              <w:pStyle w:val="Code2"/>
            </w:pPr>
            <w:r w:rsidRPr="00782E63">
              <w:t>&lt;asp:RadioButtonList ID="uxDisabledRadioButtons" runat="server"&gt;</w:t>
            </w:r>
          </w:p>
          <w:p w14:paraId="01DEDD79" w14:textId="77777777" w:rsidR="007D6860" w:rsidRPr="00782E63" w:rsidRDefault="007D6860" w:rsidP="00714534">
            <w:pPr>
              <w:pStyle w:val="Code2"/>
            </w:pPr>
            <w:r w:rsidRPr="00782E63">
              <w:tab/>
              <w:t>&lt;asp:ListItem Selected="True" Text="Neaktīvs (atzīmēts)" Enabled="false" Value="3" /&gt;</w:t>
            </w:r>
          </w:p>
          <w:p w14:paraId="5DE31225" w14:textId="77777777" w:rsidR="007D6860" w:rsidRPr="00782E63" w:rsidRDefault="007D6860" w:rsidP="00714534">
            <w:pPr>
              <w:pStyle w:val="Code2"/>
            </w:pPr>
            <w:r w:rsidRPr="00782E63">
              <w:tab/>
              <w:t>&lt;asp:ListItem Selected="False" Text="Neaktīvs (neatzīmēts)" Enabled="false" Value="4" /&gt;</w:t>
            </w:r>
          </w:p>
          <w:p w14:paraId="1AED152D" w14:textId="6B3BEF35" w:rsidR="007D6860" w:rsidRDefault="007D6860" w:rsidP="00714534">
            <w:pPr>
              <w:pStyle w:val="Code2"/>
            </w:pPr>
            <w:r w:rsidRPr="00782E63">
              <w:t>&lt;/asp:RadioButtonList&gt;</w:t>
            </w:r>
          </w:p>
        </w:tc>
      </w:tr>
      <w:tr w:rsidR="007D6860" w14:paraId="7CCC6C22" w14:textId="77777777" w:rsidTr="007D6860">
        <w:tc>
          <w:tcPr>
            <w:tcW w:w="1384" w:type="dxa"/>
          </w:tcPr>
          <w:p w14:paraId="2FC7EADD" w14:textId="77777777" w:rsidR="007D6860" w:rsidRDefault="007D6860" w:rsidP="007D6860">
            <w:pPr>
              <w:pStyle w:val="Bold"/>
            </w:pPr>
            <w:r>
              <w:t>Rezultāts</w:t>
            </w:r>
          </w:p>
        </w:tc>
        <w:tc>
          <w:tcPr>
            <w:tcW w:w="8470" w:type="dxa"/>
          </w:tcPr>
          <w:p w14:paraId="2389E96B" w14:textId="6D4BE794" w:rsidR="007D6860" w:rsidRDefault="007D6860" w:rsidP="007D6860">
            <w:pPr>
              <w:pStyle w:val="Tablebody"/>
            </w:pPr>
            <w:r>
              <w:object w:dxaOrig="2370" w:dyaOrig="660" w14:anchorId="6F7EC4AC">
                <v:shape id="_x0000_i1026" type="#_x0000_t75" style="width:118.2pt;height:33.3pt" o:ole="">
                  <v:imagedata r:id="rId26" o:title=""/>
                </v:shape>
                <o:OLEObject Type="Embed" ProgID="PBrush" ShapeID="_x0000_i1026" DrawAspect="Content" ObjectID="_1460201211" r:id="rId27"/>
              </w:object>
            </w:r>
          </w:p>
        </w:tc>
      </w:tr>
      <w:tr w:rsidR="007D6860" w14:paraId="005B6B39" w14:textId="77777777" w:rsidTr="007D6860">
        <w:tc>
          <w:tcPr>
            <w:tcW w:w="9854" w:type="dxa"/>
            <w:gridSpan w:val="2"/>
          </w:tcPr>
          <w:p w14:paraId="772FD06A" w14:textId="14000497" w:rsidR="007D6860" w:rsidRDefault="007D6860" w:rsidP="007D6860">
            <w:pPr>
              <w:pStyle w:val="MessageHeader"/>
            </w:pPr>
            <w:r>
              <w:t>Piemērs 3</w:t>
            </w:r>
          </w:p>
        </w:tc>
      </w:tr>
      <w:tr w:rsidR="007D6860" w14:paraId="020DCD29" w14:textId="77777777" w:rsidTr="007D6860">
        <w:tc>
          <w:tcPr>
            <w:tcW w:w="1384" w:type="dxa"/>
          </w:tcPr>
          <w:p w14:paraId="4E2D0ECC" w14:textId="77777777" w:rsidR="007D6860" w:rsidRDefault="007D6860" w:rsidP="007D6860">
            <w:pPr>
              <w:pStyle w:val="Bold"/>
            </w:pPr>
            <w:r>
              <w:t>Kods</w:t>
            </w:r>
          </w:p>
        </w:tc>
        <w:tc>
          <w:tcPr>
            <w:tcW w:w="8470" w:type="dxa"/>
          </w:tcPr>
          <w:p w14:paraId="3B71AF42" w14:textId="77777777" w:rsidR="007D6860" w:rsidRPr="009A1E01" w:rsidRDefault="007D6860" w:rsidP="00714534">
            <w:pPr>
              <w:pStyle w:val="Code2"/>
            </w:pPr>
            <w:r w:rsidRPr="009A1E01">
              <w:t>&lt;asp:RadioButton runat="server" GroupName="radio" Text="Citas grupas radio poga 1" /&gt;</w:t>
            </w:r>
          </w:p>
          <w:p w14:paraId="135D510B" w14:textId="77777777" w:rsidR="007D6860" w:rsidRDefault="007D6860" w:rsidP="00714534">
            <w:pPr>
              <w:pStyle w:val="Code2"/>
            </w:pPr>
            <w:r w:rsidRPr="009A1E01">
              <w:t>&lt;lvp:LvpTooltip runat="server" CssClass="option" Text="Lorem ipsum dolor sit amet, consecdipiscing elit, sed diam nummy nibh euismod tincidunt ut laoreet dolore magna." /&gt;</w:t>
            </w:r>
          </w:p>
          <w:p w14:paraId="7DFAD335" w14:textId="77777777" w:rsidR="007D6860" w:rsidRPr="009A1E01" w:rsidRDefault="007D6860" w:rsidP="00714534">
            <w:pPr>
              <w:pStyle w:val="Code2"/>
            </w:pPr>
            <w:r w:rsidRPr="009A1E01">
              <w:t>&lt;asp:RadioButton runat="server" GroupName="radio" Text="Citas grupas radio poga 2" /&gt;</w:t>
            </w:r>
          </w:p>
          <w:p w14:paraId="319D7E94" w14:textId="1A858BA5" w:rsidR="007D6860" w:rsidRDefault="007D6860" w:rsidP="00714534">
            <w:pPr>
              <w:pStyle w:val="Code2"/>
            </w:pPr>
            <w:r w:rsidRPr="009A1E01">
              <w:t>&lt;lvp:LvpTooltip runat="server" CssClass="option warning" Text="Lorem ipsum dolor sit amet, consecdipiscing elit, sed diam nummy nibh euismod tincidunt ut laoreet dolore magna." /&gt;</w:t>
            </w:r>
          </w:p>
        </w:tc>
      </w:tr>
      <w:tr w:rsidR="007D6860" w14:paraId="500A8D6A" w14:textId="77777777" w:rsidTr="007D6860">
        <w:tc>
          <w:tcPr>
            <w:tcW w:w="1384" w:type="dxa"/>
          </w:tcPr>
          <w:p w14:paraId="668445C1" w14:textId="77777777" w:rsidR="007D6860" w:rsidRDefault="007D6860" w:rsidP="007D6860">
            <w:pPr>
              <w:pStyle w:val="Bold"/>
            </w:pPr>
            <w:r>
              <w:t>Rezultāts</w:t>
            </w:r>
          </w:p>
        </w:tc>
        <w:tc>
          <w:tcPr>
            <w:tcW w:w="8470" w:type="dxa"/>
          </w:tcPr>
          <w:p w14:paraId="4A02EA4D" w14:textId="77777777" w:rsidR="007D6860" w:rsidRDefault="007D6860" w:rsidP="007D6860">
            <w:pPr>
              <w:pStyle w:val="Tablebody"/>
              <w:pBdr>
                <w:bottom w:val="single" w:sz="6" w:space="1" w:color="auto"/>
              </w:pBdr>
            </w:pPr>
            <w:r>
              <w:object w:dxaOrig="3075" w:dyaOrig="645" w14:anchorId="240E15B6">
                <v:shape id="_x0000_i1027" type="#_x0000_t75" style="width:153.5pt;height:31.9pt" o:ole="">
                  <v:imagedata r:id="rId28" o:title=""/>
                </v:shape>
                <o:OLEObject Type="Embed" ProgID="PBrush" ShapeID="_x0000_i1027" DrawAspect="Content" ObjectID="_1460201212" r:id="rId29"/>
              </w:object>
            </w:r>
          </w:p>
          <w:p w14:paraId="7B74EF3A" w14:textId="23BAE8E8" w:rsidR="007D6860" w:rsidRDefault="007D6860" w:rsidP="007D6860">
            <w:pPr>
              <w:pStyle w:val="Tablebody"/>
            </w:pPr>
            <w:r>
              <w:object w:dxaOrig="6555" w:dyaOrig="1770" w14:anchorId="36B047B0">
                <v:shape id="_x0000_i1028" type="#_x0000_t75" style="width:328.1pt;height:88.3pt" o:ole="">
                  <v:imagedata r:id="rId30" o:title=""/>
                </v:shape>
                <o:OLEObject Type="Embed" ProgID="PBrush" ShapeID="_x0000_i1028" DrawAspect="Content" ObjectID="_1460201213" r:id="rId31"/>
              </w:object>
            </w:r>
          </w:p>
        </w:tc>
      </w:tr>
      <w:tr w:rsidR="006B04F7" w14:paraId="1CB6D178" w14:textId="77777777" w:rsidTr="006B04F7">
        <w:tc>
          <w:tcPr>
            <w:tcW w:w="9854" w:type="dxa"/>
            <w:gridSpan w:val="2"/>
          </w:tcPr>
          <w:p w14:paraId="26260C69" w14:textId="7F15E317" w:rsidR="006B04F7" w:rsidRDefault="006B04F7" w:rsidP="006B04F7">
            <w:pPr>
              <w:pStyle w:val="MessageHeader"/>
            </w:pPr>
            <w:r>
              <w:t>Piemērs 4 (DevExpress)</w:t>
            </w:r>
          </w:p>
        </w:tc>
      </w:tr>
      <w:tr w:rsidR="006B04F7" w14:paraId="7E20DD85" w14:textId="77777777" w:rsidTr="006B04F7">
        <w:tc>
          <w:tcPr>
            <w:tcW w:w="1384" w:type="dxa"/>
          </w:tcPr>
          <w:p w14:paraId="2C8E9A59" w14:textId="77777777" w:rsidR="006B04F7" w:rsidRDefault="006B04F7" w:rsidP="006B04F7">
            <w:pPr>
              <w:pStyle w:val="Bold"/>
            </w:pPr>
            <w:r>
              <w:t>Kods</w:t>
            </w:r>
          </w:p>
        </w:tc>
        <w:tc>
          <w:tcPr>
            <w:tcW w:w="8470" w:type="dxa"/>
          </w:tcPr>
          <w:p w14:paraId="649D3892" w14:textId="77777777" w:rsidR="006B04F7" w:rsidRPr="006C6FC5" w:rsidRDefault="006B04F7" w:rsidP="00714534">
            <w:pPr>
              <w:pStyle w:val="Code2"/>
            </w:pPr>
            <w:r w:rsidRPr="00D43887">
              <w:t>&lt;dx:ASPxRadioButton runat="server" Text="Aktīvs (atzīmēts)" Checked="true" GroupName="dxRadio" /&gt;</w:t>
            </w:r>
          </w:p>
          <w:p w14:paraId="75C4132F" w14:textId="61F91191" w:rsidR="006B04F7" w:rsidRPr="00D95A90" w:rsidRDefault="006B04F7" w:rsidP="00714534">
            <w:pPr>
              <w:pStyle w:val="Code2"/>
            </w:pPr>
            <w:r w:rsidRPr="0046070C">
              <w:t>&lt;dx:ASPxRadioButton runat="server" Text="Aktīvs (neatzīmēts)" GroupName="dxRadio</w:t>
            </w:r>
            <w:r w:rsidRPr="00D95A90">
              <w:t>" /&gt;</w:t>
            </w:r>
          </w:p>
        </w:tc>
      </w:tr>
      <w:tr w:rsidR="006B04F7" w14:paraId="599B5A79" w14:textId="77777777" w:rsidTr="006B04F7">
        <w:tc>
          <w:tcPr>
            <w:tcW w:w="1384" w:type="dxa"/>
          </w:tcPr>
          <w:p w14:paraId="4DDF2370" w14:textId="77777777" w:rsidR="006B04F7" w:rsidRDefault="006B04F7" w:rsidP="006B04F7">
            <w:pPr>
              <w:pStyle w:val="Bold"/>
            </w:pPr>
            <w:r>
              <w:t>Rezultāts</w:t>
            </w:r>
          </w:p>
        </w:tc>
        <w:tc>
          <w:tcPr>
            <w:tcW w:w="8470" w:type="dxa"/>
          </w:tcPr>
          <w:p w14:paraId="045F5DBA" w14:textId="0FF99E15" w:rsidR="006B04F7" w:rsidRDefault="006B04F7" w:rsidP="006B04F7">
            <w:pPr>
              <w:pStyle w:val="Tablebody"/>
            </w:pPr>
            <w:r>
              <w:object w:dxaOrig="2205" w:dyaOrig="720" w14:anchorId="6A7119DA">
                <v:shape id="_x0000_i1029" type="#_x0000_t75" style="width:110.05pt;height:36pt" o:ole="">
                  <v:imagedata r:id="rId32" o:title=""/>
                </v:shape>
                <o:OLEObject Type="Embed" ProgID="PBrush" ShapeID="_x0000_i1029" DrawAspect="Content" ObjectID="_1460201214" r:id="rId33"/>
              </w:object>
            </w:r>
          </w:p>
        </w:tc>
      </w:tr>
      <w:tr w:rsidR="006B04F7" w14:paraId="1EC0D394" w14:textId="77777777" w:rsidTr="006B04F7">
        <w:tc>
          <w:tcPr>
            <w:tcW w:w="9854" w:type="dxa"/>
            <w:gridSpan w:val="2"/>
          </w:tcPr>
          <w:p w14:paraId="40F1FE98" w14:textId="05B5E118" w:rsidR="006B04F7" w:rsidRDefault="006B04F7" w:rsidP="006B04F7">
            <w:pPr>
              <w:pStyle w:val="MessageHeader"/>
            </w:pPr>
            <w:r>
              <w:t>Piemērs 5 (DevExpress)</w:t>
            </w:r>
          </w:p>
        </w:tc>
      </w:tr>
      <w:tr w:rsidR="006B04F7" w14:paraId="7051022C" w14:textId="77777777" w:rsidTr="006B04F7">
        <w:tc>
          <w:tcPr>
            <w:tcW w:w="1384" w:type="dxa"/>
          </w:tcPr>
          <w:p w14:paraId="66819DBE" w14:textId="77777777" w:rsidR="006B04F7" w:rsidRDefault="006B04F7" w:rsidP="006B04F7">
            <w:pPr>
              <w:pStyle w:val="Bold"/>
            </w:pPr>
            <w:r>
              <w:t>Kods</w:t>
            </w:r>
          </w:p>
        </w:tc>
        <w:tc>
          <w:tcPr>
            <w:tcW w:w="8470" w:type="dxa"/>
          </w:tcPr>
          <w:p w14:paraId="18016FAE" w14:textId="77777777" w:rsidR="006B04F7" w:rsidRPr="006C6FC5" w:rsidRDefault="006B04F7" w:rsidP="00714534">
            <w:pPr>
              <w:pStyle w:val="Code2"/>
            </w:pPr>
            <w:r w:rsidRPr="00D43887">
              <w:t>&lt;dx:ASPxRadioButton runat="server" Text="Neaktīvs (atzīmēts)" Enabled="false" Checked="true" GroupName="dxRadio" /&gt;</w:t>
            </w:r>
          </w:p>
          <w:p w14:paraId="158D7F15" w14:textId="499BC2C6" w:rsidR="006B04F7" w:rsidRDefault="006B04F7" w:rsidP="00714534">
            <w:pPr>
              <w:pStyle w:val="Code2"/>
            </w:pPr>
            <w:r w:rsidRPr="0046070C">
              <w:t>&lt;dx:ASPxRadioButton runat="server" Text="Neaktīvs (neatzīmēts)" Enabled="fa</w:t>
            </w:r>
            <w:r w:rsidRPr="00D95A90">
              <w:t>lse" GroupName="dxRadio" /&gt;</w:t>
            </w:r>
          </w:p>
        </w:tc>
      </w:tr>
      <w:tr w:rsidR="006B04F7" w14:paraId="6620807F" w14:textId="77777777" w:rsidTr="006B04F7">
        <w:tc>
          <w:tcPr>
            <w:tcW w:w="1384" w:type="dxa"/>
          </w:tcPr>
          <w:p w14:paraId="6ECD3F01" w14:textId="77777777" w:rsidR="006B04F7" w:rsidRDefault="006B04F7" w:rsidP="006B04F7">
            <w:pPr>
              <w:pStyle w:val="Bold"/>
            </w:pPr>
            <w:r>
              <w:t>Rezultāts</w:t>
            </w:r>
          </w:p>
        </w:tc>
        <w:tc>
          <w:tcPr>
            <w:tcW w:w="8470" w:type="dxa"/>
          </w:tcPr>
          <w:p w14:paraId="52F6EE4A" w14:textId="0E940B0D" w:rsidR="006B04F7" w:rsidRDefault="006B04F7" w:rsidP="006B04F7">
            <w:pPr>
              <w:pStyle w:val="Tablebody"/>
            </w:pPr>
            <w:r>
              <w:object w:dxaOrig="2430" w:dyaOrig="780" w14:anchorId="2D7C2494">
                <v:shape id="_x0000_i1030" type="#_x0000_t75" style="width:121.6pt;height:38.7pt" o:ole="">
                  <v:imagedata r:id="rId34" o:title=""/>
                </v:shape>
                <o:OLEObject Type="Embed" ProgID="PBrush" ShapeID="_x0000_i1030" DrawAspect="Content" ObjectID="_1460201215" r:id="rId35"/>
              </w:object>
            </w:r>
          </w:p>
        </w:tc>
      </w:tr>
      <w:tr w:rsidR="006B04F7" w14:paraId="60C11384" w14:textId="77777777" w:rsidTr="006B04F7">
        <w:tc>
          <w:tcPr>
            <w:tcW w:w="9854" w:type="dxa"/>
            <w:gridSpan w:val="2"/>
          </w:tcPr>
          <w:p w14:paraId="07EE6C65" w14:textId="2D891363" w:rsidR="006B04F7" w:rsidRDefault="006B04F7" w:rsidP="006B04F7">
            <w:pPr>
              <w:pStyle w:val="MessageHeader"/>
            </w:pPr>
            <w:r>
              <w:t>Piemērs 6 (DevExpress)</w:t>
            </w:r>
          </w:p>
        </w:tc>
      </w:tr>
      <w:tr w:rsidR="006B04F7" w14:paraId="48F2D217" w14:textId="77777777" w:rsidTr="006B04F7">
        <w:tc>
          <w:tcPr>
            <w:tcW w:w="1384" w:type="dxa"/>
          </w:tcPr>
          <w:p w14:paraId="6A168AF6" w14:textId="77777777" w:rsidR="006B04F7" w:rsidRDefault="006B04F7" w:rsidP="006B04F7">
            <w:pPr>
              <w:pStyle w:val="Bold"/>
            </w:pPr>
            <w:r>
              <w:t>Kods</w:t>
            </w:r>
          </w:p>
        </w:tc>
        <w:tc>
          <w:tcPr>
            <w:tcW w:w="8470" w:type="dxa"/>
          </w:tcPr>
          <w:p w14:paraId="69679B81" w14:textId="77777777" w:rsidR="00620C63" w:rsidRPr="006C6FC5" w:rsidRDefault="00620C63" w:rsidP="00714534">
            <w:pPr>
              <w:pStyle w:val="Code2"/>
            </w:pPr>
            <w:r w:rsidRPr="00D43887">
              <w:t>&lt;dx:ASPxRadioButtonList runat="server"&gt;</w:t>
            </w:r>
          </w:p>
          <w:p w14:paraId="46C59B13" w14:textId="77777777" w:rsidR="00620C63" w:rsidRPr="0046070C" w:rsidRDefault="00620C63" w:rsidP="00714534">
            <w:pPr>
              <w:pStyle w:val="Code2"/>
            </w:pPr>
            <w:r w:rsidRPr="0046070C">
              <w:tab/>
              <w:t>&lt;Items&gt;</w:t>
            </w:r>
          </w:p>
          <w:p w14:paraId="25DB015E" w14:textId="77777777" w:rsidR="00620C63" w:rsidRPr="00D95A90" w:rsidRDefault="00620C63" w:rsidP="00714534">
            <w:pPr>
              <w:pStyle w:val="Code2"/>
            </w:pPr>
            <w:r w:rsidRPr="00D95A90">
              <w:tab/>
            </w:r>
            <w:r w:rsidRPr="00D95A90">
              <w:tab/>
              <w:t>&lt;dx:ListEditItem Text="Citas grupas radio poga 1" Value="1" Selected="true" /&gt;</w:t>
            </w:r>
          </w:p>
          <w:p w14:paraId="5DD04857" w14:textId="77777777" w:rsidR="00620C63" w:rsidRPr="00D95A90" w:rsidRDefault="00620C63" w:rsidP="00714534">
            <w:pPr>
              <w:pStyle w:val="Code2"/>
            </w:pPr>
            <w:r w:rsidRPr="00D95A90">
              <w:lastRenderedPageBreak/>
              <w:tab/>
            </w:r>
            <w:r w:rsidRPr="00D95A90">
              <w:tab/>
              <w:t>&lt;dx:ListEditItem Text="Citas grupas radio poga 2" Value="2" /&gt;</w:t>
            </w:r>
          </w:p>
          <w:p w14:paraId="1A741F9A" w14:textId="77777777" w:rsidR="00620C63" w:rsidRPr="00997B03" w:rsidRDefault="00620C63" w:rsidP="00714534">
            <w:pPr>
              <w:pStyle w:val="Code2"/>
            </w:pPr>
            <w:r w:rsidRPr="00997B03">
              <w:tab/>
              <w:t>&lt;/Items&gt;</w:t>
            </w:r>
          </w:p>
          <w:p w14:paraId="7DDE01AA" w14:textId="73ED234B" w:rsidR="006B04F7" w:rsidRPr="009433A3" w:rsidRDefault="00620C63" w:rsidP="00714534">
            <w:pPr>
              <w:pStyle w:val="Code2"/>
            </w:pPr>
            <w:r w:rsidRPr="009433A3">
              <w:t xml:space="preserve">&lt;/dx:ASPxRadioButtonList&gt;                                </w:t>
            </w:r>
          </w:p>
        </w:tc>
      </w:tr>
      <w:tr w:rsidR="006B04F7" w14:paraId="35CA1502" w14:textId="77777777" w:rsidTr="006B04F7">
        <w:tc>
          <w:tcPr>
            <w:tcW w:w="1384" w:type="dxa"/>
          </w:tcPr>
          <w:p w14:paraId="26729599" w14:textId="77777777" w:rsidR="006B04F7" w:rsidRDefault="006B04F7" w:rsidP="006B04F7">
            <w:pPr>
              <w:pStyle w:val="Bold"/>
            </w:pPr>
            <w:r>
              <w:lastRenderedPageBreak/>
              <w:t>Rezultāts</w:t>
            </w:r>
          </w:p>
        </w:tc>
        <w:tc>
          <w:tcPr>
            <w:tcW w:w="8470" w:type="dxa"/>
          </w:tcPr>
          <w:p w14:paraId="14E1CEE0" w14:textId="321C3479" w:rsidR="006B04F7" w:rsidRDefault="006B04F7" w:rsidP="006B04F7">
            <w:pPr>
              <w:pStyle w:val="Tablebody"/>
            </w:pPr>
            <w:r>
              <w:object w:dxaOrig="3030" w:dyaOrig="1020" w14:anchorId="056295DF">
                <v:shape id="_x0000_i1031" type="#_x0000_t75" style="width:151.45pt;height:50.95pt" o:ole="">
                  <v:imagedata r:id="rId36" o:title=""/>
                </v:shape>
                <o:OLEObject Type="Embed" ProgID="PBrush" ShapeID="_x0000_i1031" DrawAspect="Content" ObjectID="_1460201216" r:id="rId37"/>
              </w:object>
            </w:r>
          </w:p>
        </w:tc>
      </w:tr>
    </w:tbl>
    <w:p w14:paraId="4B142640" w14:textId="16701C0F" w:rsidR="00F50077" w:rsidRPr="00220868" w:rsidRDefault="00620C63" w:rsidP="00C332D4">
      <w:r>
        <w:t>Vairāk informācijas par atbilstoš</w:t>
      </w:r>
      <w:r w:rsidR="0045537D">
        <w:t>o DevExpress vadīklu lietošanas piemēriem</w:t>
      </w:r>
      <w:r>
        <w:t xml:space="preserve"> </w:t>
      </w:r>
      <w:r w:rsidRPr="00D95A90">
        <w:t>s</w:t>
      </w:r>
      <w:r w:rsidRPr="00714534">
        <w:t xml:space="preserve">kat. </w:t>
      </w:r>
      <w:hyperlink r:id="rId38" w:history="1">
        <w:r w:rsidRPr="00714534">
          <w:rPr>
            <w:rStyle w:val="Hyperlink"/>
          </w:rPr>
          <w:t>http://demos.devexpress.com/ASPxEditorsDemos/ListEditors/RadioButtonList.aspx</w:t>
        </w:r>
      </w:hyperlink>
      <w:r w:rsidR="0045537D" w:rsidRPr="00D95A90">
        <w:t>.</w:t>
      </w:r>
    </w:p>
    <w:p w14:paraId="15299995" w14:textId="2F17F035" w:rsidR="00EA19F2" w:rsidRPr="00220868" w:rsidRDefault="00EA19F2" w:rsidP="00B829DD">
      <w:pPr>
        <w:pStyle w:val="Heading2"/>
      </w:pPr>
      <w:bookmarkStart w:id="81" w:name="_Toc386458650"/>
      <w:r w:rsidRPr="00220868">
        <w:t>Hipersaite</w:t>
      </w:r>
      <w:bookmarkEnd w:id="81"/>
    </w:p>
    <w:p w14:paraId="6220FD01" w14:textId="77777777" w:rsidR="00231609" w:rsidRPr="00220868" w:rsidRDefault="00231609" w:rsidP="00231609">
      <w:pPr>
        <w:pStyle w:val="Heading3"/>
      </w:pPr>
      <w:bookmarkStart w:id="82" w:name="_Toc386458651"/>
      <w:r w:rsidRPr="00220868">
        <w:t>Izmantošanas nolūks</w:t>
      </w:r>
      <w:bookmarkEnd w:id="82"/>
    </w:p>
    <w:p w14:paraId="111A3F3C" w14:textId="52FA8825" w:rsidR="005F193D" w:rsidRPr="00220868" w:rsidRDefault="005F193D" w:rsidP="00B829DD">
      <w:r w:rsidRPr="00220868">
        <w:t xml:space="preserve">Izmanto, lai norādītu, ka </w:t>
      </w:r>
      <w:r w:rsidR="00AB196A" w:rsidRPr="00220868">
        <w:t xml:space="preserve">notiks pāreja uz citu informācijas avotu/ dokumentu/ dokumenta daļu. </w:t>
      </w:r>
    </w:p>
    <w:p w14:paraId="5917378D" w14:textId="77777777" w:rsidR="005F193D" w:rsidRPr="00220868" w:rsidRDefault="005F193D" w:rsidP="005F193D">
      <w:pPr>
        <w:pStyle w:val="Heading3"/>
      </w:pPr>
      <w:bookmarkStart w:id="83" w:name="_Toc386458652"/>
      <w:r w:rsidRPr="00220868">
        <w:t>Konceptuāls apraksts</w:t>
      </w:r>
      <w:bookmarkEnd w:id="83"/>
    </w:p>
    <w:p w14:paraId="3CBBF106" w14:textId="0C83078A" w:rsidR="005F193D" w:rsidRPr="00220868" w:rsidRDefault="00697F67" w:rsidP="005F193D">
      <w:r w:rsidRPr="00220868">
        <w:t xml:space="preserve">Hipersaite redzama uzbraucot uz to ar peli, skat. </w:t>
      </w:r>
      <w:r w:rsidRPr="00220868">
        <w:fldChar w:fldCharType="begin"/>
      </w:r>
      <w:r w:rsidRPr="00220868">
        <w:instrText xml:space="preserve"> REF _Ref338086626 \h </w:instrText>
      </w:r>
      <w:r w:rsidR="00510D5E" w:rsidRPr="00220868">
        <w:instrText xml:space="preserve"> \* MERGEFORMAT </w:instrText>
      </w:r>
      <w:r w:rsidRPr="00220868">
        <w:fldChar w:fldCharType="separate"/>
      </w:r>
      <w:r w:rsidR="00714534">
        <w:rPr>
          <w:noProof/>
        </w:rPr>
        <w:t>4</w:t>
      </w:r>
      <w:r w:rsidRPr="00220868">
        <w:fldChar w:fldCharType="end"/>
      </w:r>
      <w:r w:rsidRPr="00220868">
        <w:t>.attēlu. Uz šī vārda</w:t>
      </w:r>
      <w:r w:rsidR="005F193D" w:rsidRPr="00220868">
        <w:t xml:space="preserve"> vai frāze</w:t>
      </w:r>
      <w:r w:rsidRPr="00220868">
        <w:t xml:space="preserve">s </w:t>
      </w:r>
      <w:r w:rsidR="005F193D" w:rsidRPr="00220868">
        <w:t xml:space="preserve">noklikšķinot peli, tiek parādīts kāds cits dokuments vai atvērta kāda cita interneta lapa. </w:t>
      </w:r>
    </w:p>
    <w:p w14:paraId="35F0270F" w14:textId="6F3BE0B3" w:rsidR="005F193D" w:rsidRPr="00220868" w:rsidRDefault="00943737" w:rsidP="00943737">
      <w:pPr>
        <w:pStyle w:val="Pictureposition"/>
      </w:pPr>
      <w:r w:rsidRPr="00220868">
        <w:rPr>
          <w:noProof/>
          <w:lang w:eastAsia="lv-LV"/>
        </w:rPr>
        <w:drawing>
          <wp:inline distT="0" distB="0" distL="0" distR="0" wp14:anchorId="54C1D83C" wp14:editId="2B9145BF">
            <wp:extent cx="552450" cy="161925"/>
            <wp:effectExtent l="0" t="0" r="0" b="9525"/>
            <wp:docPr id="39" name="Picture 39" descr="C:\Users\madara.gasparovica\Desktop\Latvija.lv dizaina skices\ScreenHunter_03 Oct. 10 1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adara.gasparovica\Desktop\Latvija.lv dizaina skices\ScreenHunter_03 Oct. 10 10.00.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p>
    <w:p w14:paraId="54F5D866" w14:textId="73BE569C" w:rsidR="005F193D" w:rsidRPr="00220868" w:rsidRDefault="0051039B" w:rsidP="005F193D">
      <w:pPr>
        <w:pStyle w:val="Picturecaption"/>
      </w:pPr>
      <w:r>
        <w:fldChar w:fldCharType="begin"/>
      </w:r>
      <w:r>
        <w:instrText xml:space="preserve"> SEQ Attēls \* ARABIC </w:instrText>
      </w:r>
      <w:r>
        <w:fldChar w:fldCharType="separate"/>
      </w:r>
      <w:r w:rsidR="00714534">
        <w:rPr>
          <w:noProof/>
        </w:rPr>
        <w:t>3</w:t>
      </w:r>
      <w:r>
        <w:rPr>
          <w:noProof/>
        </w:rPr>
        <w:fldChar w:fldCharType="end"/>
      </w:r>
      <w:r w:rsidR="005F193D" w:rsidRPr="00220868">
        <w:t>.attēls. Hipersaite</w:t>
      </w:r>
      <w:r w:rsidR="00943737" w:rsidRPr="00220868">
        <w:t xml:space="preserve"> neaktivizēta</w:t>
      </w:r>
    </w:p>
    <w:p w14:paraId="672832A1" w14:textId="0C2B3138" w:rsidR="00943737" w:rsidRPr="00220868" w:rsidRDefault="00943737" w:rsidP="00483C6B">
      <w:pPr>
        <w:pStyle w:val="Pictureposition"/>
      </w:pPr>
      <w:r w:rsidRPr="00220868">
        <w:rPr>
          <w:noProof/>
          <w:lang w:eastAsia="lv-LV"/>
        </w:rPr>
        <w:drawing>
          <wp:inline distT="0" distB="0" distL="0" distR="0" wp14:anchorId="700BE5F1" wp14:editId="13813C06">
            <wp:extent cx="609600" cy="409575"/>
            <wp:effectExtent l="0" t="0" r="0" b="9525"/>
            <wp:docPr id="40" name="Picture 40" descr="C:\Users\madara.gasparovica\Desktop\Latvija.lv dizaina skices\ScreenHunter_04 Oct. 10 1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adara.gasparovica\Desktop\Latvija.lv dizaina skices\ScreenHunter_04 Oct. 10 10.01.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 cy="409575"/>
                    </a:xfrm>
                    <a:prstGeom prst="rect">
                      <a:avLst/>
                    </a:prstGeom>
                    <a:noFill/>
                    <a:ln>
                      <a:noFill/>
                    </a:ln>
                  </pic:spPr>
                </pic:pic>
              </a:graphicData>
            </a:graphic>
          </wp:inline>
        </w:drawing>
      </w:r>
    </w:p>
    <w:bookmarkStart w:id="84" w:name="_Ref338086621"/>
    <w:p w14:paraId="680DA491" w14:textId="3FEC75F5" w:rsidR="00943737" w:rsidRPr="00220868" w:rsidRDefault="00943737" w:rsidP="00697F67">
      <w:pPr>
        <w:pStyle w:val="Picturecaption"/>
      </w:pPr>
      <w:r w:rsidRPr="00220868">
        <w:fldChar w:fldCharType="begin"/>
      </w:r>
      <w:r w:rsidRPr="00220868">
        <w:instrText xml:space="preserve"> SEQ Attēls \* ARABIC </w:instrText>
      </w:r>
      <w:r w:rsidRPr="00220868">
        <w:fldChar w:fldCharType="separate"/>
      </w:r>
      <w:bookmarkStart w:id="85" w:name="_Ref338086626"/>
      <w:r w:rsidR="00714534">
        <w:rPr>
          <w:noProof/>
        </w:rPr>
        <w:t>4</w:t>
      </w:r>
      <w:bookmarkEnd w:id="85"/>
      <w:r w:rsidRPr="00220868">
        <w:rPr>
          <w:noProof/>
        </w:rPr>
        <w:fldChar w:fldCharType="end"/>
      </w:r>
      <w:r w:rsidRPr="00220868">
        <w:t>.attēls. Hipersaite aktivizēta, uzbraucot ar peli</w:t>
      </w:r>
      <w:bookmarkEnd w:id="84"/>
    </w:p>
    <w:p w14:paraId="70BD0D56" w14:textId="77777777" w:rsidR="00231609" w:rsidRPr="00220868" w:rsidRDefault="00231609" w:rsidP="00231609">
      <w:pPr>
        <w:pStyle w:val="Heading3"/>
      </w:pPr>
      <w:bookmarkStart w:id="86" w:name="_Toc386458653"/>
      <w:r w:rsidRPr="00220868">
        <w:t>Lietošanas rekomend</w:t>
      </w:r>
      <w:r w:rsidRPr="00220868">
        <w:rPr>
          <w:rFonts w:hint="eastAsia"/>
        </w:rPr>
        <w:t>ā</w:t>
      </w:r>
      <w:r w:rsidRPr="00220868">
        <w:t>cijas</w:t>
      </w:r>
      <w:bookmarkEnd w:id="86"/>
    </w:p>
    <w:p w14:paraId="5FC4313A" w14:textId="487CC862" w:rsidR="00EA19F2" w:rsidRDefault="00C332D4" w:rsidP="00B829DD">
      <w:r w:rsidRPr="00220868">
        <w:t xml:space="preserve">Jāizmanto visur, kur pēc lietojuma uzbūves nav iespējams izmantot parastās pogas. Piemēram </w:t>
      </w:r>
      <w:r w:rsidR="00483C6B" w:rsidRPr="00220868">
        <w:t>režģa</w:t>
      </w:r>
      <w:r w:rsidR="00483C6B" w:rsidRPr="00220868">
        <w:rPr>
          <w:i/>
        </w:rPr>
        <w:t xml:space="preserve"> (grid) </w:t>
      </w:r>
      <w:r w:rsidRPr="00220868">
        <w:t>satura izvadē.</w:t>
      </w:r>
      <w:r w:rsidR="0016220C" w:rsidRPr="00220868">
        <w:t xml:space="preserve"> Izmantošana atkarīga no analīzes fāzes rezultātiem.</w:t>
      </w:r>
    </w:p>
    <w:p w14:paraId="0CEBE02F" w14:textId="34526BEF" w:rsidR="00D22DA6" w:rsidRPr="00D95A90" w:rsidRDefault="00D22DA6" w:rsidP="00D22DA6">
      <w:pPr>
        <w:pStyle w:val="Heading3"/>
      </w:pPr>
      <w:bookmarkStart w:id="87" w:name="_Toc386458654"/>
      <w:r w:rsidRPr="00D95A90">
        <w:t>Lietošanas piem</w:t>
      </w:r>
      <w:r w:rsidRPr="00D95A90">
        <w:rPr>
          <w:rFonts w:hint="eastAsia"/>
        </w:rPr>
        <w:t>ē</w:t>
      </w:r>
      <w:r w:rsidRPr="00D95A90">
        <w:t>r</w:t>
      </w:r>
      <w:r w:rsidR="001305A0" w:rsidRPr="00714534">
        <w:t>i</w:t>
      </w:r>
      <w:bookmarkEnd w:id="87"/>
    </w:p>
    <w:tbl>
      <w:tblPr>
        <w:tblStyle w:val="TableGrid"/>
        <w:tblW w:w="0" w:type="auto"/>
        <w:tblLook w:val="04A0" w:firstRow="1" w:lastRow="0" w:firstColumn="1" w:lastColumn="0" w:noHBand="0" w:noVBand="1"/>
      </w:tblPr>
      <w:tblGrid>
        <w:gridCol w:w="1384"/>
        <w:gridCol w:w="8470"/>
      </w:tblGrid>
      <w:tr w:rsidR="0045537D" w14:paraId="04EB5723" w14:textId="77777777" w:rsidTr="00832840">
        <w:tc>
          <w:tcPr>
            <w:tcW w:w="9854" w:type="dxa"/>
            <w:gridSpan w:val="2"/>
          </w:tcPr>
          <w:p w14:paraId="46FD77D7" w14:textId="747C84BA" w:rsidR="0045537D" w:rsidRDefault="0045537D" w:rsidP="00832840">
            <w:pPr>
              <w:pStyle w:val="MessageHeader"/>
            </w:pPr>
            <w:r>
              <w:t xml:space="preserve">Piemērs </w:t>
            </w:r>
            <w:r w:rsidR="00832840">
              <w:t>1</w:t>
            </w:r>
          </w:p>
        </w:tc>
      </w:tr>
      <w:tr w:rsidR="0045537D" w14:paraId="46E367E7" w14:textId="77777777" w:rsidTr="00832840">
        <w:tc>
          <w:tcPr>
            <w:tcW w:w="1384" w:type="dxa"/>
          </w:tcPr>
          <w:p w14:paraId="537A9FFF" w14:textId="77777777" w:rsidR="0045537D" w:rsidRDefault="0045537D" w:rsidP="00832840">
            <w:pPr>
              <w:pStyle w:val="Bold"/>
            </w:pPr>
            <w:r>
              <w:t>Kods</w:t>
            </w:r>
          </w:p>
        </w:tc>
        <w:tc>
          <w:tcPr>
            <w:tcW w:w="8470" w:type="dxa"/>
          </w:tcPr>
          <w:p w14:paraId="2258E204" w14:textId="5BDF380E" w:rsidR="0045537D" w:rsidRDefault="00832840" w:rsidP="00714534">
            <w:pPr>
              <w:pStyle w:val="Code2"/>
            </w:pPr>
            <w:r w:rsidRPr="00832840">
              <w:t>&lt;a href="#"&gt;Parasta&lt;/a&gt;</w:t>
            </w:r>
          </w:p>
        </w:tc>
      </w:tr>
      <w:tr w:rsidR="0045537D" w14:paraId="0A1240E3" w14:textId="77777777" w:rsidTr="00832840">
        <w:tc>
          <w:tcPr>
            <w:tcW w:w="1384" w:type="dxa"/>
          </w:tcPr>
          <w:p w14:paraId="1D15E874" w14:textId="77777777" w:rsidR="0045537D" w:rsidRDefault="0045537D" w:rsidP="00832840">
            <w:pPr>
              <w:pStyle w:val="Bold"/>
            </w:pPr>
            <w:r>
              <w:t>Rezultāts</w:t>
            </w:r>
          </w:p>
        </w:tc>
        <w:tc>
          <w:tcPr>
            <w:tcW w:w="8470" w:type="dxa"/>
          </w:tcPr>
          <w:p w14:paraId="6C837451" w14:textId="4EE3B4B7" w:rsidR="0045537D" w:rsidRDefault="00832840" w:rsidP="00832840">
            <w:pPr>
              <w:pStyle w:val="Tablebody"/>
            </w:pPr>
            <w:r>
              <w:object w:dxaOrig="795" w:dyaOrig="270" w14:anchorId="02A6AA66">
                <v:shape id="_x0000_i1032" type="#_x0000_t75" style="width:40.1pt;height:13.6pt" o:ole="">
                  <v:imagedata r:id="rId41" o:title=""/>
                </v:shape>
                <o:OLEObject Type="Embed" ProgID="PBrush" ShapeID="_x0000_i1032" DrawAspect="Content" ObjectID="_1460201217" r:id="rId42"/>
              </w:object>
            </w:r>
          </w:p>
        </w:tc>
      </w:tr>
      <w:tr w:rsidR="00832840" w14:paraId="0D31607F" w14:textId="77777777" w:rsidTr="00832840">
        <w:tc>
          <w:tcPr>
            <w:tcW w:w="9854" w:type="dxa"/>
            <w:gridSpan w:val="2"/>
          </w:tcPr>
          <w:p w14:paraId="5ABFDA95" w14:textId="67FCD1AC" w:rsidR="00832840" w:rsidRDefault="00832840" w:rsidP="00832840">
            <w:pPr>
              <w:pStyle w:val="MessageHeader"/>
            </w:pPr>
            <w:r>
              <w:t>Piemērs 2</w:t>
            </w:r>
          </w:p>
        </w:tc>
      </w:tr>
      <w:tr w:rsidR="00832840" w14:paraId="7B9C0CDC" w14:textId="77777777" w:rsidTr="00832840">
        <w:tc>
          <w:tcPr>
            <w:tcW w:w="1384" w:type="dxa"/>
          </w:tcPr>
          <w:p w14:paraId="3A4F9DDC" w14:textId="77777777" w:rsidR="00832840" w:rsidRDefault="00832840" w:rsidP="00832840">
            <w:pPr>
              <w:pStyle w:val="Bold"/>
            </w:pPr>
            <w:r>
              <w:t>Kods</w:t>
            </w:r>
          </w:p>
        </w:tc>
        <w:tc>
          <w:tcPr>
            <w:tcW w:w="8470" w:type="dxa"/>
          </w:tcPr>
          <w:p w14:paraId="1B67E3D4" w14:textId="5A8E0625" w:rsidR="00832840" w:rsidRDefault="00832840" w:rsidP="00714534">
            <w:pPr>
              <w:pStyle w:val="Code2"/>
            </w:pPr>
            <w:r w:rsidRPr="00832840">
              <w:t>&lt;asp:LinkButton runat="server" PostBackUrl="#"&gt;Asp.net&lt;/asp:LinkButton&gt;</w:t>
            </w:r>
          </w:p>
        </w:tc>
      </w:tr>
      <w:tr w:rsidR="00832840" w14:paraId="6D0DE849" w14:textId="77777777" w:rsidTr="00832840">
        <w:tc>
          <w:tcPr>
            <w:tcW w:w="1384" w:type="dxa"/>
          </w:tcPr>
          <w:p w14:paraId="2CA653C0" w14:textId="77777777" w:rsidR="00832840" w:rsidRDefault="00832840" w:rsidP="00832840">
            <w:pPr>
              <w:pStyle w:val="Bold"/>
            </w:pPr>
            <w:r>
              <w:t>Rezultāts</w:t>
            </w:r>
          </w:p>
        </w:tc>
        <w:tc>
          <w:tcPr>
            <w:tcW w:w="8470" w:type="dxa"/>
          </w:tcPr>
          <w:p w14:paraId="03E7C219" w14:textId="749DDA31" w:rsidR="00832840" w:rsidRDefault="00832840" w:rsidP="00832840">
            <w:pPr>
              <w:pStyle w:val="Tablebody"/>
            </w:pPr>
            <w:r>
              <w:object w:dxaOrig="825" w:dyaOrig="300" w14:anchorId="0BA92FDD">
                <v:shape id="_x0000_i1033" type="#_x0000_t75" style="width:41.45pt;height:14.95pt" o:ole="">
                  <v:imagedata r:id="rId43" o:title=""/>
                </v:shape>
                <o:OLEObject Type="Embed" ProgID="PBrush" ShapeID="_x0000_i1033" DrawAspect="Content" ObjectID="_1460201218" r:id="rId44"/>
              </w:object>
            </w:r>
          </w:p>
        </w:tc>
      </w:tr>
      <w:tr w:rsidR="00832840" w14:paraId="796C4875" w14:textId="77777777" w:rsidTr="00832840">
        <w:tc>
          <w:tcPr>
            <w:tcW w:w="9854" w:type="dxa"/>
            <w:gridSpan w:val="2"/>
          </w:tcPr>
          <w:p w14:paraId="499522FE" w14:textId="72B94C44" w:rsidR="00832840" w:rsidRDefault="00832840" w:rsidP="00832840">
            <w:pPr>
              <w:pStyle w:val="MessageHeader"/>
            </w:pPr>
            <w:r>
              <w:t>Piemērs 3 (DevExpress)</w:t>
            </w:r>
          </w:p>
        </w:tc>
      </w:tr>
      <w:tr w:rsidR="00832840" w14:paraId="09B263EE" w14:textId="77777777" w:rsidTr="00832840">
        <w:tc>
          <w:tcPr>
            <w:tcW w:w="1384" w:type="dxa"/>
          </w:tcPr>
          <w:p w14:paraId="4A2496B5" w14:textId="77777777" w:rsidR="00832840" w:rsidRDefault="00832840" w:rsidP="00832840">
            <w:pPr>
              <w:pStyle w:val="Bold"/>
            </w:pPr>
            <w:r>
              <w:t>Kods</w:t>
            </w:r>
          </w:p>
        </w:tc>
        <w:tc>
          <w:tcPr>
            <w:tcW w:w="8470" w:type="dxa"/>
          </w:tcPr>
          <w:p w14:paraId="78B66E4C" w14:textId="281F9850" w:rsidR="00832840" w:rsidRDefault="00832840" w:rsidP="00714534">
            <w:pPr>
              <w:pStyle w:val="Code2"/>
            </w:pPr>
            <w:r w:rsidRPr="00832840">
              <w:t>&lt;dx:ASPxHyperLink runat="server" Text="DevExpress" NavigateUrl="#"&gt;&lt;/dx:ASPxHyperLink&gt;</w:t>
            </w:r>
          </w:p>
        </w:tc>
      </w:tr>
      <w:tr w:rsidR="00832840" w14:paraId="3D0E9BD1" w14:textId="77777777" w:rsidTr="00832840">
        <w:tc>
          <w:tcPr>
            <w:tcW w:w="1384" w:type="dxa"/>
          </w:tcPr>
          <w:p w14:paraId="1BB060EE" w14:textId="77777777" w:rsidR="00832840" w:rsidRDefault="00832840" w:rsidP="00832840">
            <w:pPr>
              <w:pStyle w:val="Bold"/>
            </w:pPr>
            <w:r>
              <w:t>Rezultāts</w:t>
            </w:r>
          </w:p>
        </w:tc>
        <w:tc>
          <w:tcPr>
            <w:tcW w:w="8470" w:type="dxa"/>
          </w:tcPr>
          <w:p w14:paraId="5883382B" w14:textId="3BABDDC8" w:rsidR="00832840" w:rsidRDefault="00832840" w:rsidP="00832840">
            <w:pPr>
              <w:pStyle w:val="Tablebody"/>
            </w:pPr>
            <w:r>
              <w:object w:dxaOrig="1140" w:dyaOrig="255" w14:anchorId="331159B9">
                <v:shape id="_x0000_i1034" type="#_x0000_t75" style="width:57.05pt;height:12.9pt" o:ole="">
                  <v:imagedata r:id="rId45" o:title=""/>
                </v:shape>
                <o:OLEObject Type="Embed" ProgID="PBrush" ShapeID="_x0000_i1034" DrawAspect="Content" ObjectID="_1460201219" r:id="rId46"/>
              </w:object>
            </w:r>
          </w:p>
        </w:tc>
      </w:tr>
    </w:tbl>
    <w:p w14:paraId="04A15704" w14:textId="4A15EC25" w:rsidR="00EA19F2" w:rsidRPr="00220868" w:rsidRDefault="00EA19F2" w:rsidP="00B829DD">
      <w:pPr>
        <w:pStyle w:val="Heading2"/>
      </w:pPr>
      <w:bookmarkStart w:id="88" w:name="_Ref319483554"/>
      <w:bookmarkStart w:id="89" w:name="_Toc386458655"/>
      <w:r w:rsidRPr="00220868">
        <w:lastRenderedPageBreak/>
        <w:t>Izvēles rūtiņa</w:t>
      </w:r>
      <w:bookmarkEnd w:id="88"/>
      <w:bookmarkEnd w:id="89"/>
    </w:p>
    <w:p w14:paraId="151D14B7" w14:textId="5B2EE226" w:rsidR="00231609" w:rsidRPr="00220868" w:rsidRDefault="00231609" w:rsidP="00231609">
      <w:pPr>
        <w:pStyle w:val="Heading3"/>
      </w:pPr>
      <w:bookmarkStart w:id="90" w:name="_Toc386458656"/>
      <w:r w:rsidRPr="00220868">
        <w:t>Izmantošanas nolūks</w:t>
      </w:r>
      <w:bookmarkEnd w:id="90"/>
    </w:p>
    <w:p w14:paraId="679B0148" w14:textId="7786F073" w:rsidR="00231609" w:rsidRPr="00220868" w:rsidRDefault="005F193D" w:rsidP="00B829DD">
      <w:r w:rsidRPr="00220868">
        <w:t>Izvēles rūtiņa (</w:t>
      </w:r>
      <w:r w:rsidRPr="00220868">
        <w:rPr>
          <w:i/>
          <w:iCs/>
        </w:rPr>
        <w:t>Check Box</w:t>
      </w:r>
      <w:r w:rsidRPr="00220868">
        <w:t xml:space="preserve">) ir kvadrātiņš </w:t>
      </w:r>
      <w:r w:rsidR="00AB196A" w:rsidRPr="00220868">
        <w:t>blakus</w:t>
      </w:r>
      <w:r w:rsidRPr="00220868">
        <w:t xml:space="preserve"> kāda</w:t>
      </w:r>
      <w:r w:rsidR="00AB196A" w:rsidRPr="00220868">
        <w:t>m</w:t>
      </w:r>
      <w:r w:rsidRPr="00220868">
        <w:t xml:space="preserve"> parametra nosaukuma</w:t>
      </w:r>
      <w:r w:rsidR="00AB196A" w:rsidRPr="00220868">
        <w:t>m</w:t>
      </w:r>
      <w:r w:rsidRPr="00220868">
        <w:t>. Ja š</w:t>
      </w:r>
      <w:r w:rsidR="000726AA" w:rsidRPr="00220868">
        <w:t>is kvadrātiņš</w:t>
      </w:r>
      <w:r w:rsidRPr="00220868">
        <w:t xml:space="preserve"> ir </w:t>
      </w:r>
      <w:r w:rsidR="000726AA" w:rsidRPr="00220868">
        <w:t>iekrāsots</w:t>
      </w:r>
      <w:r w:rsidRPr="00220868">
        <w:t>, parametrs ir uzstādīts.</w:t>
      </w:r>
    </w:p>
    <w:p w14:paraId="28B8BE4F" w14:textId="77777777" w:rsidR="007C2AB2" w:rsidRPr="00220868" w:rsidRDefault="007C2AB2" w:rsidP="007C2AB2">
      <w:pPr>
        <w:pStyle w:val="Heading3"/>
      </w:pPr>
      <w:bookmarkStart w:id="91" w:name="_Toc386458657"/>
      <w:r w:rsidRPr="00220868">
        <w:t>Konceptuāls apraksts</w:t>
      </w:r>
      <w:bookmarkEnd w:id="91"/>
    </w:p>
    <w:p w14:paraId="75898DD9" w14:textId="58819F8C" w:rsidR="007C2AB2" w:rsidRPr="00220868" w:rsidRDefault="007C2AB2" w:rsidP="007C2AB2">
      <w:pPr>
        <w:rPr>
          <w:i/>
        </w:rPr>
      </w:pPr>
      <w:r w:rsidRPr="00220868">
        <w:t>Izvēles rūtiņai, lai norādītu, ka tā tiek ieķeksēta</w:t>
      </w:r>
      <w:r w:rsidR="00B058C6" w:rsidRPr="00220868">
        <w:t>,</w:t>
      </w:r>
      <w:r w:rsidR="005E704E" w:rsidRPr="00220868">
        <w:t xml:space="preserve"> </w:t>
      </w:r>
      <w:r w:rsidR="000726AA" w:rsidRPr="00220868">
        <w:t xml:space="preserve">tai tiek mainīta </w:t>
      </w:r>
      <w:r w:rsidR="00220868" w:rsidRPr="00220868">
        <w:t xml:space="preserve">aizpildījuma </w:t>
      </w:r>
      <w:r w:rsidR="000726AA" w:rsidRPr="00220868">
        <w:t xml:space="preserve">krāsa </w:t>
      </w:r>
      <w:r w:rsidR="00220868" w:rsidRPr="00220868">
        <w:t xml:space="preserve">no baltas </w:t>
      </w:r>
      <w:r w:rsidR="000726AA" w:rsidRPr="00220868">
        <w:t xml:space="preserve">uz zaļu, skat. </w:t>
      </w:r>
      <w:r w:rsidR="005E704E" w:rsidRPr="00220868">
        <w:fldChar w:fldCharType="begin"/>
      </w:r>
      <w:r w:rsidR="005E704E" w:rsidRPr="00220868">
        <w:instrText xml:space="preserve"> REF _Ref319488774 \h </w:instrText>
      </w:r>
      <w:r w:rsidR="00510D5E" w:rsidRPr="00220868">
        <w:instrText xml:space="preserve"> \* MERGEFORMAT </w:instrText>
      </w:r>
      <w:r w:rsidR="005E704E" w:rsidRPr="00220868">
        <w:fldChar w:fldCharType="separate"/>
      </w:r>
      <w:r w:rsidR="00714534">
        <w:rPr>
          <w:noProof/>
        </w:rPr>
        <w:t>5</w:t>
      </w:r>
      <w:r w:rsidR="005E704E" w:rsidRPr="00220868">
        <w:fldChar w:fldCharType="end"/>
      </w:r>
      <w:r w:rsidR="000726AA" w:rsidRPr="00220868">
        <w:t>.attēlu</w:t>
      </w:r>
      <w:r w:rsidR="005E704E" w:rsidRPr="00220868">
        <w:t>.</w:t>
      </w:r>
    </w:p>
    <w:p w14:paraId="3913BCE9" w14:textId="1D7FF7DD" w:rsidR="007C2AB2" w:rsidRPr="00220868" w:rsidRDefault="000726AA" w:rsidP="00B829DD">
      <w:pPr>
        <w:pStyle w:val="Pictureposition"/>
      </w:pPr>
      <w:r w:rsidRPr="00220868">
        <w:rPr>
          <w:noProof/>
          <w:lang w:eastAsia="lv-LV"/>
        </w:rPr>
        <w:drawing>
          <wp:inline distT="0" distB="0" distL="0" distR="0" wp14:anchorId="51549142" wp14:editId="34555EC1">
            <wp:extent cx="1590675" cy="638175"/>
            <wp:effectExtent l="0" t="0" r="9525" b="9525"/>
            <wp:docPr id="44" name="Picture 44" descr="C:\Users\madara.gasparovica\Desktop\Latvija.lv dizaina skices\ScreenHunter_08 Oct. 10 10.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madara.gasparovica\Desktop\Latvija.lv dizaina skices\ScreenHunter_08 Oct. 10 10.28.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a:ln>
                      <a:noFill/>
                    </a:ln>
                  </pic:spPr>
                </pic:pic>
              </a:graphicData>
            </a:graphic>
          </wp:inline>
        </w:drawing>
      </w:r>
    </w:p>
    <w:p w14:paraId="577F2337" w14:textId="455872B8" w:rsidR="005E704E" w:rsidRPr="00220868" w:rsidRDefault="0051039B" w:rsidP="005E704E">
      <w:pPr>
        <w:pStyle w:val="Picturecaption"/>
      </w:pPr>
      <w:r>
        <w:fldChar w:fldCharType="begin"/>
      </w:r>
      <w:r>
        <w:instrText xml:space="preserve"> SEQ Attēls \* ARABIC </w:instrText>
      </w:r>
      <w:r>
        <w:fldChar w:fldCharType="separate"/>
      </w:r>
      <w:bookmarkStart w:id="92" w:name="_Ref319488774"/>
      <w:r w:rsidR="00714534">
        <w:rPr>
          <w:noProof/>
        </w:rPr>
        <w:t>5</w:t>
      </w:r>
      <w:bookmarkEnd w:id="92"/>
      <w:r>
        <w:rPr>
          <w:noProof/>
        </w:rPr>
        <w:fldChar w:fldCharType="end"/>
      </w:r>
      <w:r w:rsidR="005E704E" w:rsidRPr="00220868">
        <w:t>.attēls. Izvēles rūtiņa</w:t>
      </w:r>
    </w:p>
    <w:p w14:paraId="19DF58C0" w14:textId="30C5AB62" w:rsidR="005E704E" w:rsidRPr="00220868" w:rsidRDefault="005E704E" w:rsidP="00D01997">
      <w:r w:rsidRPr="00220868">
        <w:t>Pēc nepieciešamības iespējams lietot arī izvēles rūtiņu sarakstu, kā arī pievienot tām paskaidres, kas palīdz izprast atšķirību starp divām izvēles rūtiņām.</w:t>
      </w:r>
    </w:p>
    <w:p w14:paraId="39383295" w14:textId="7E21F55F" w:rsidR="007C2AB2" w:rsidRPr="00220868" w:rsidRDefault="000726AA" w:rsidP="00B829DD">
      <w:pPr>
        <w:pStyle w:val="Pictureposition"/>
      </w:pPr>
      <w:r w:rsidRPr="00220868">
        <w:object w:dxaOrig="3270" w:dyaOrig="780" w14:anchorId="340D527B">
          <v:shape id="_x0000_i1035" type="#_x0000_t75" style="width:163.7pt;height:38.05pt" o:ole="">
            <v:imagedata r:id="rId48" o:title=""/>
          </v:shape>
          <o:OLEObject Type="Embed" ProgID="PBrush" ShapeID="_x0000_i1035" DrawAspect="Content" ObjectID="_1460201220" r:id="rId49"/>
        </w:object>
      </w:r>
    </w:p>
    <w:p w14:paraId="03FEC65C" w14:textId="21E7A446" w:rsidR="005E704E" w:rsidRPr="00220868" w:rsidRDefault="0051039B" w:rsidP="005E704E">
      <w:pPr>
        <w:pStyle w:val="Picturecaption"/>
      </w:pPr>
      <w:r>
        <w:fldChar w:fldCharType="begin"/>
      </w:r>
      <w:r>
        <w:instrText xml:space="preserve"> SEQ Attēls \* ARABIC </w:instrText>
      </w:r>
      <w:r>
        <w:fldChar w:fldCharType="separate"/>
      </w:r>
      <w:r w:rsidR="00714534">
        <w:rPr>
          <w:noProof/>
        </w:rPr>
        <w:t>6</w:t>
      </w:r>
      <w:r>
        <w:rPr>
          <w:noProof/>
        </w:rPr>
        <w:fldChar w:fldCharType="end"/>
      </w:r>
      <w:r w:rsidR="005E704E" w:rsidRPr="00220868">
        <w:t>.attēls. Izvēles rūtiņa ar paskaidri</w:t>
      </w:r>
    </w:p>
    <w:p w14:paraId="00B3370A" w14:textId="77777777" w:rsidR="00231609" w:rsidRPr="00220868" w:rsidRDefault="00231609" w:rsidP="00231609">
      <w:pPr>
        <w:pStyle w:val="Heading3"/>
      </w:pPr>
      <w:bookmarkStart w:id="93" w:name="_Toc386458658"/>
      <w:r w:rsidRPr="00220868">
        <w:t>Lietošanas rekomendācijas</w:t>
      </w:r>
      <w:bookmarkEnd w:id="93"/>
    </w:p>
    <w:p w14:paraId="62198E76" w14:textId="2963D774" w:rsidR="007C2AB2" w:rsidRDefault="007C2AB2" w:rsidP="007C2AB2">
      <w:r w:rsidRPr="00220868">
        <w:t xml:space="preserve">Vienā dialoga logā var būt vairākas izvēles rūtiņas. Parasti tās ir savstarpēji neatkarīgas, t.i., vienas izvēle neietekmē pārējās, </w:t>
      </w:r>
      <w:r w:rsidR="00AB196A" w:rsidRPr="00220868">
        <w:t>tāpēc</w:t>
      </w:r>
      <w:r w:rsidR="00220868" w:rsidRPr="00220868">
        <w:t>, ja nepieciešams,</w:t>
      </w:r>
      <w:r w:rsidRPr="00220868">
        <w:t xml:space="preserve"> izvēlēties tikai vienu izvēli, tad jālieto radiopogas (skat. </w:t>
      </w:r>
      <w:r w:rsidRPr="00220868">
        <w:fldChar w:fldCharType="begin"/>
      </w:r>
      <w:r w:rsidRPr="00220868">
        <w:instrText xml:space="preserve"> REF _Ref319488018 \r \h </w:instrText>
      </w:r>
      <w:r w:rsidR="00510D5E" w:rsidRPr="00220868">
        <w:instrText xml:space="preserve"> \* MERGEFORMAT </w:instrText>
      </w:r>
      <w:r w:rsidRPr="00220868">
        <w:fldChar w:fldCharType="separate"/>
      </w:r>
      <w:r w:rsidR="00714534">
        <w:t>2.2</w:t>
      </w:r>
      <w:r w:rsidRPr="00220868">
        <w:fldChar w:fldCharType="end"/>
      </w:r>
      <w:r w:rsidRPr="00220868">
        <w:t>.nodaļu).</w:t>
      </w:r>
      <w:r w:rsidR="0016220C" w:rsidRPr="00220868">
        <w:t xml:space="preserve"> Izmantošana atkarīga no analīzes fāzes rezultātiem.</w:t>
      </w:r>
    </w:p>
    <w:p w14:paraId="47460DB7" w14:textId="764D37CE" w:rsidR="00D22DA6" w:rsidRPr="00D95A90" w:rsidRDefault="00D22DA6" w:rsidP="00D22DA6">
      <w:pPr>
        <w:pStyle w:val="Heading3"/>
      </w:pPr>
      <w:bookmarkStart w:id="94" w:name="_Toc386458659"/>
      <w:r w:rsidRPr="00D95A90">
        <w:t>Lietošanas piem</w:t>
      </w:r>
      <w:r w:rsidRPr="00D95A90">
        <w:rPr>
          <w:rFonts w:hint="eastAsia"/>
        </w:rPr>
        <w:t>ē</w:t>
      </w:r>
      <w:r w:rsidRPr="00D95A90">
        <w:t>r</w:t>
      </w:r>
      <w:r w:rsidR="001305A0" w:rsidRPr="00714534">
        <w:t>i</w:t>
      </w:r>
      <w:bookmarkEnd w:id="94"/>
    </w:p>
    <w:tbl>
      <w:tblPr>
        <w:tblStyle w:val="TableGrid"/>
        <w:tblW w:w="0" w:type="auto"/>
        <w:tblLook w:val="04A0" w:firstRow="1" w:lastRow="0" w:firstColumn="1" w:lastColumn="0" w:noHBand="0" w:noVBand="1"/>
      </w:tblPr>
      <w:tblGrid>
        <w:gridCol w:w="1384"/>
        <w:gridCol w:w="8470"/>
      </w:tblGrid>
      <w:tr w:rsidR="0045537D" w14:paraId="0FD310F2" w14:textId="77777777" w:rsidTr="00832840">
        <w:tc>
          <w:tcPr>
            <w:tcW w:w="9854" w:type="dxa"/>
            <w:gridSpan w:val="2"/>
          </w:tcPr>
          <w:p w14:paraId="6F00E160" w14:textId="144B331A" w:rsidR="0045537D" w:rsidRDefault="0045537D" w:rsidP="00832840">
            <w:pPr>
              <w:pStyle w:val="MessageHeader"/>
            </w:pPr>
            <w:r>
              <w:t xml:space="preserve">Piemērs </w:t>
            </w:r>
            <w:r w:rsidR="00225BDF">
              <w:t>1</w:t>
            </w:r>
          </w:p>
        </w:tc>
      </w:tr>
      <w:tr w:rsidR="0045537D" w14:paraId="4AE79CEC" w14:textId="77777777" w:rsidTr="00832840">
        <w:tc>
          <w:tcPr>
            <w:tcW w:w="1384" w:type="dxa"/>
          </w:tcPr>
          <w:p w14:paraId="2F3DCB23" w14:textId="77777777" w:rsidR="0045537D" w:rsidRDefault="0045537D" w:rsidP="00832840">
            <w:pPr>
              <w:pStyle w:val="Bold"/>
            </w:pPr>
            <w:r>
              <w:t>Kods</w:t>
            </w:r>
          </w:p>
        </w:tc>
        <w:tc>
          <w:tcPr>
            <w:tcW w:w="8470" w:type="dxa"/>
          </w:tcPr>
          <w:p w14:paraId="633C61DD" w14:textId="77777777" w:rsidR="00225BDF" w:rsidRDefault="00225BDF" w:rsidP="00714534">
            <w:pPr>
              <w:pStyle w:val="Code2"/>
            </w:pPr>
            <w:r>
              <w:t>&lt;asp:CheckBoxList ID="uxCheckBoxes" runat="server"&gt;</w:t>
            </w:r>
          </w:p>
          <w:p w14:paraId="1E835220" w14:textId="77777777" w:rsidR="00225BDF" w:rsidRDefault="00225BDF" w:rsidP="00714534">
            <w:pPr>
              <w:pStyle w:val="Code2"/>
            </w:pPr>
            <w:r>
              <w:tab/>
              <w:t xml:space="preserve">&lt;asp:ListItem Selected="True" Text="Aktīvs (atzīmēts)" Value="1" /&gt;                </w:t>
            </w:r>
          </w:p>
          <w:p w14:paraId="2EF24C40" w14:textId="77777777" w:rsidR="00225BDF" w:rsidRDefault="00225BDF" w:rsidP="00714534">
            <w:pPr>
              <w:pStyle w:val="Code2"/>
            </w:pPr>
            <w:r>
              <w:tab/>
              <w:t>&lt;asp:ListItem Selected="False" Text="Aktīvs (neatzīmēts)" Value="2" /&gt;</w:t>
            </w:r>
          </w:p>
          <w:p w14:paraId="2063F6B0" w14:textId="77777777" w:rsidR="00225BDF" w:rsidRDefault="00225BDF" w:rsidP="00714534">
            <w:pPr>
              <w:pStyle w:val="Code2"/>
            </w:pPr>
            <w:r>
              <w:tab/>
              <w:t>&lt;asp:ListItem Selected="True" Text="Neaktīvs (atzīmēts)" Enabled="false" Value="3" /&gt;</w:t>
            </w:r>
          </w:p>
          <w:p w14:paraId="35FB83B2" w14:textId="77777777" w:rsidR="00225BDF" w:rsidRDefault="00225BDF" w:rsidP="00714534">
            <w:pPr>
              <w:pStyle w:val="Code2"/>
            </w:pPr>
            <w:r>
              <w:tab/>
              <w:t>&lt;asp:ListItem Selected="False" Text="Neaktīvs (neatzīmēts)" Enabled="false" Value="4" /&gt;</w:t>
            </w:r>
          </w:p>
          <w:p w14:paraId="70A6D288" w14:textId="0CF821A1" w:rsidR="0045537D" w:rsidRDefault="00225BDF" w:rsidP="00714534">
            <w:pPr>
              <w:pStyle w:val="Code2"/>
            </w:pPr>
            <w:r>
              <w:t xml:space="preserve">&lt;/asp:CheckBoxList&gt;             </w:t>
            </w:r>
          </w:p>
        </w:tc>
      </w:tr>
      <w:tr w:rsidR="0045537D" w14:paraId="743277CB" w14:textId="77777777" w:rsidTr="00832840">
        <w:tc>
          <w:tcPr>
            <w:tcW w:w="1384" w:type="dxa"/>
          </w:tcPr>
          <w:p w14:paraId="327BEAC5" w14:textId="77777777" w:rsidR="0045537D" w:rsidRDefault="0045537D" w:rsidP="00832840">
            <w:pPr>
              <w:pStyle w:val="Bold"/>
            </w:pPr>
            <w:r>
              <w:t>Rezultāts</w:t>
            </w:r>
          </w:p>
        </w:tc>
        <w:tc>
          <w:tcPr>
            <w:tcW w:w="8470" w:type="dxa"/>
          </w:tcPr>
          <w:p w14:paraId="56EA43A8" w14:textId="6B5B5268" w:rsidR="0045537D" w:rsidRDefault="00225BDF" w:rsidP="00832840">
            <w:pPr>
              <w:pStyle w:val="Tablebody"/>
            </w:pPr>
            <w:r>
              <w:object w:dxaOrig="2370" w:dyaOrig="1215" w14:anchorId="4D059CC0">
                <v:shape id="_x0000_i1036" type="#_x0000_t75" style="width:118.2pt;height:60.45pt" o:ole="">
                  <v:imagedata r:id="rId50" o:title=""/>
                </v:shape>
                <o:OLEObject Type="Embed" ProgID="PBrush" ShapeID="_x0000_i1036" DrawAspect="Content" ObjectID="_1460201221" r:id="rId51"/>
              </w:object>
            </w:r>
          </w:p>
        </w:tc>
      </w:tr>
      <w:tr w:rsidR="00225BDF" w14:paraId="511C5980" w14:textId="77777777" w:rsidTr="001305A0">
        <w:tc>
          <w:tcPr>
            <w:tcW w:w="9854" w:type="dxa"/>
            <w:gridSpan w:val="2"/>
          </w:tcPr>
          <w:p w14:paraId="1997015F" w14:textId="56C38929" w:rsidR="00225BDF" w:rsidRDefault="00225BDF" w:rsidP="001305A0">
            <w:pPr>
              <w:pStyle w:val="MessageHeader"/>
            </w:pPr>
            <w:r>
              <w:t>Piemērs 2 (DevExpress)</w:t>
            </w:r>
          </w:p>
        </w:tc>
      </w:tr>
      <w:tr w:rsidR="00225BDF" w14:paraId="7F2FB666" w14:textId="77777777" w:rsidTr="001305A0">
        <w:tc>
          <w:tcPr>
            <w:tcW w:w="1384" w:type="dxa"/>
          </w:tcPr>
          <w:p w14:paraId="47A261FC" w14:textId="77777777" w:rsidR="00225BDF" w:rsidRDefault="00225BDF" w:rsidP="001305A0">
            <w:pPr>
              <w:pStyle w:val="Bold"/>
            </w:pPr>
            <w:r>
              <w:t>Kods</w:t>
            </w:r>
          </w:p>
        </w:tc>
        <w:tc>
          <w:tcPr>
            <w:tcW w:w="8470" w:type="dxa"/>
          </w:tcPr>
          <w:p w14:paraId="7FF19161" w14:textId="77777777" w:rsidR="00225BDF" w:rsidRDefault="00225BDF" w:rsidP="00714534">
            <w:pPr>
              <w:pStyle w:val="Code2"/>
            </w:pPr>
            <w:r w:rsidRPr="00225BDF">
              <w:t>&lt;dx:ASPxCheckBox runat="server" Text="Aktīvs (atzīmēts)" Checked="true" /&gt;</w:t>
            </w:r>
          </w:p>
          <w:p w14:paraId="68C7F3D5" w14:textId="77777777" w:rsidR="00225BDF" w:rsidRDefault="00225BDF" w:rsidP="00714534">
            <w:pPr>
              <w:pStyle w:val="Code2"/>
            </w:pPr>
            <w:r w:rsidRPr="00225BDF">
              <w:lastRenderedPageBreak/>
              <w:t>&lt;dx:ASPxCheckBox runat="server" Text="Aktīvs (neatzīmēts)" /&gt;</w:t>
            </w:r>
          </w:p>
          <w:p w14:paraId="5703F65F" w14:textId="77777777" w:rsidR="00225BDF" w:rsidRDefault="00225BDF" w:rsidP="00714534">
            <w:pPr>
              <w:pStyle w:val="Code2"/>
            </w:pPr>
            <w:r w:rsidRPr="00225BDF">
              <w:t>&lt;dx:ASPxCheckBox runat="server" Text="Neaktīvs (atzīmēts)" Enabled="false" Checked="true" /&gt;</w:t>
            </w:r>
          </w:p>
          <w:p w14:paraId="058A887A" w14:textId="77777777" w:rsidR="00225BDF" w:rsidRDefault="00225BDF" w:rsidP="00714534">
            <w:pPr>
              <w:pStyle w:val="Code2"/>
            </w:pPr>
            <w:r w:rsidRPr="00225BDF">
              <w:t>&lt;dx:ASPxCheckBox runat="server" Text="Neaktīvs (neatzīmēts)" Enabled="false" /&gt;</w:t>
            </w:r>
          </w:p>
          <w:p w14:paraId="3DFEA2D2" w14:textId="77777777" w:rsidR="00225BDF" w:rsidRDefault="00225BDF" w:rsidP="00714534">
            <w:pPr>
              <w:pStyle w:val="Code2"/>
            </w:pPr>
            <w:r>
              <w:t xml:space="preserve">&lt;dx:ASPxCheckBox runat="server" Text="Aktīvs (ar paskaidrojumu)" /&gt;  </w:t>
            </w:r>
          </w:p>
          <w:p w14:paraId="3EE597D1" w14:textId="77777777" w:rsidR="00225BDF" w:rsidRDefault="00225BDF" w:rsidP="00714534">
            <w:pPr>
              <w:pStyle w:val="Code2"/>
            </w:pPr>
            <w:r>
              <w:t>&lt;lvp:LvpTooltip runat="server" CssClass="option warning" Text="Lorem ipsum dolor sit amet, consecdipiscing elit, sed diam nummy nibh euismod tincidunt ut laoreet dolore magna." /&gt;</w:t>
            </w:r>
          </w:p>
          <w:p w14:paraId="19CFE7F0" w14:textId="65EC7E7F" w:rsidR="00225BDF" w:rsidRDefault="00225BDF" w:rsidP="00714534">
            <w:pPr>
              <w:pStyle w:val="Code2"/>
            </w:pPr>
            <w:r>
              <w:t>&lt;dx:ASPxCheckBox runat="server" Text="Aktīvs (ar paskaidrojumu)" /&gt;</w:t>
            </w:r>
          </w:p>
          <w:p w14:paraId="3B95DC42" w14:textId="23982883" w:rsidR="00225BDF" w:rsidRDefault="00225BDF" w:rsidP="00714534">
            <w:pPr>
              <w:pStyle w:val="Code2"/>
            </w:pPr>
            <w:r>
              <w:t>&lt;lvp:LvpTooltip runat="server" CssClass="option" Text="Lorem ipsum dolor sit amet, consecdipiscing elit, sed diam nummy nibh euismod tincidunt ut laoreet dolore magna." /&gt;</w:t>
            </w:r>
          </w:p>
        </w:tc>
      </w:tr>
      <w:tr w:rsidR="00225BDF" w14:paraId="7C24367C" w14:textId="77777777" w:rsidTr="001305A0">
        <w:tc>
          <w:tcPr>
            <w:tcW w:w="1384" w:type="dxa"/>
          </w:tcPr>
          <w:p w14:paraId="647572DE" w14:textId="77777777" w:rsidR="00225BDF" w:rsidRDefault="00225BDF" w:rsidP="001305A0">
            <w:pPr>
              <w:pStyle w:val="Bold"/>
            </w:pPr>
            <w:r>
              <w:lastRenderedPageBreak/>
              <w:t>Rezultāts</w:t>
            </w:r>
          </w:p>
        </w:tc>
        <w:tc>
          <w:tcPr>
            <w:tcW w:w="8470" w:type="dxa"/>
          </w:tcPr>
          <w:p w14:paraId="08C4ACC2" w14:textId="68824197" w:rsidR="00225BDF" w:rsidRDefault="00225BDF" w:rsidP="001305A0">
            <w:pPr>
              <w:pStyle w:val="Tablebody"/>
            </w:pPr>
            <w:r>
              <w:object w:dxaOrig="3105" w:dyaOrig="2385" w14:anchorId="2ED62626">
                <v:shape id="_x0000_i1037" type="#_x0000_t75" style="width:155.55pt;height:119.55pt" o:ole="">
                  <v:imagedata r:id="rId52" o:title=""/>
                </v:shape>
                <o:OLEObject Type="Embed" ProgID="PBrush" ShapeID="_x0000_i1037" DrawAspect="Content" ObjectID="_1460201222" r:id="rId53"/>
              </w:object>
            </w:r>
          </w:p>
        </w:tc>
      </w:tr>
    </w:tbl>
    <w:p w14:paraId="5004127C" w14:textId="2A8871E5" w:rsidR="00D22DA6" w:rsidRPr="00220868" w:rsidRDefault="0045537D" w:rsidP="007C2AB2">
      <w:r>
        <w:t xml:space="preserve">Vairāk informācijas par atbilstošo DevExpress vadīklu lietošanas piemēriem </w:t>
      </w:r>
      <w:r w:rsidRPr="00714534">
        <w:t>s</w:t>
      </w:r>
      <w:r w:rsidR="005D2686" w:rsidRPr="00D95A90">
        <w:t xml:space="preserve">kat. </w:t>
      </w:r>
      <w:hyperlink r:id="rId54" w:history="1">
        <w:r w:rsidR="00FD5BD4" w:rsidRPr="00D95A90">
          <w:rPr>
            <w:rStyle w:val="Hyperlink"/>
          </w:rPr>
          <w:t>http://demos.devexpress.com/ASPxEditorsDemos/ASPxCheckBox/Features.aspx</w:t>
        </w:r>
      </w:hyperlink>
      <w:r w:rsidR="006B5561" w:rsidRPr="00D95A90">
        <w:t>.</w:t>
      </w:r>
    </w:p>
    <w:p w14:paraId="309805CA" w14:textId="5322DE8A" w:rsidR="00EA19F2" w:rsidRPr="00BD58F7" w:rsidRDefault="00EA19F2" w:rsidP="00B829DD">
      <w:pPr>
        <w:pStyle w:val="Heading2"/>
      </w:pPr>
      <w:bookmarkStart w:id="95" w:name="_Toc386458660"/>
      <w:r w:rsidRPr="00BD58F7">
        <w:t>Pogas</w:t>
      </w:r>
      <w:bookmarkEnd w:id="95"/>
    </w:p>
    <w:p w14:paraId="7075D5D5" w14:textId="7CF552EB" w:rsidR="00231609" w:rsidRPr="00BD58F7" w:rsidRDefault="00231609" w:rsidP="00231609">
      <w:pPr>
        <w:pStyle w:val="Heading3"/>
      </w:pPr>
      <w:bookmarkStart w:id="96" w:name="_Toc386458661"/>
      <w:r w:rsidRPr="00BD58F7">
        <w:t>Izmantošanas nolūks</w:t>
      </w:r>
      <w:bookmarkEnd w:id="96"/>
    </w:p>
    <w:p w14:paraId="73994B14" w14:textId="389CB29B" w:rsidR="00231609" w:rsidRPr="00BD58F7" w:rsidRDefault="00366381" w:rsidP="00231609">
      <w:r w:rsidRPr="00BD58F7">
        <w:t>Pogas norāda uz izpildāmo darbību, kas aprakstīta uz tām (kas tiks veikta nospiežot šo pogu).</w:t>
      </w:r>
    </w:p>
    <w:p w14:paraId="5AE24476" w14:textId="77777777" w:rsidR="00231609" w:rsidRPr="0029194F" w:rsidRDefault="00231609" w:rsidP="00231609">
      <w:pPr>
        <w:pStyle w:val="Heading3"/>
      </w:pPr>
      <w:bookmarkStart w:id="97" w:name="_Toc386458662"/>
      <w:r w:rsidRPr="0029194F">
        <w:t>Konceptuāls apraksts</w:t>
      </w:r>
      <w:bookmarkEnd w:id="97"/>
    </w:p>
    <w:p w14:paraId="6D1AA0F6" w14:textId="51F9D105" w:rsidR="00366381" w:rsidRPr="0029194F" w:rsidRDefault="00366381" w:rsidP="00366381">
      <w:r w:rsidRPr="0029194F">
        <w:t xml:space="preserve">Iespējams izmantot trīs veidu pogas, kuras aprakstītas un attēlotas turpmāk (skat. </w:t>
      </w:r>
      <w:r w:rsidRPr="0029194F">
        <w:fldChar w:fldCharType="begin"/>
      </w:r>
      <w:r w:rsidRPr="0029194F">
        <w:instrText xml:space="preserve"> REF _Ref319490093 \h </w:instrText>
      </w:r>
      <w:r w:rsidR="00510D5E" w:rsidRPr="0029194F">
        <w:instrText xml:space="preserve"> \* MERGEFORMAT </w:instrText>
      </w:r>
      <w:r w:rsidRPr="0029194F">
        <w:fldChar w:fldCharType="separate"/>
      </w:r>
      <w:r w:rsidR="00714534">
        <w:rPr>
          <w:noProof/>
        </w:rPr>
        <w:t>7</w:t>
      </w:r>
      <w:r w:rsidRPr="0029194F">
        <w:fldChar w:fldCharType="end"/>
      </w:r>
      <w:r w:rsidRPr="0029194F">
        <w:t xml:space="preserve">., </w:t>
      </w:r>
      <w:r w:rsidRPr="0029194F">
        <w:fldChar w:fldCharType="begin"/>
      </w:r>
      <w:r w:rsidRPr="0029194F">
        <w:instrText xml:space="preserve"> REF _Ref319490094 \h </w:instrText>
      </w:r>
      <w:r w:rsidR="00510D5E" w:rsidRPr="0029194F">
        <w:instrText xml:space="preserve"> \* MERGEFORMAT </w:instrText>
      </w:r>
      <w:r w:rsidRPr="0029194F">
        <w:fldChar w:fldCharType="separate"/>
      </w:r>
      <w:r w:rsidR="00714534">
        <w:rPr>
          <w:noProof/>
        </w:rPr>
        <w:t>8</w:t>
      </w:r>
      <w:r w:rsidRPr="0029194F">
        <w:fldChar w:fldCharType="end"/>
      </w:r>
      <w:r w:rsidRPr="0029194F">
        <w:t>.</w:t>
      </w:r>
      <w:r w:rsidR="007721C1" w:rsidRPr="0029194F">
        <w:t xml:space="preserve"> un</w:t>
      </w:r>
      <w:r w:rsidRPr="0029194F">
        <w:t xml:space="preserve"> </w:t>
      </w:r>
      <w:r w:rsidRPr="0029194F">
        <w:fldChar w:fldCharType="begin"/>
      </w:r>
      <w:r w:rsidRPr="0029194F">
        <w:instrText xml:space="preserve"> REF _Ref319490096 \h </w:instrText>
      </w:r>
      <w:r w:rsidR="00510D5E" w:rsidRPr="0029194F">
        <w:instrText xml:space="preserve"> \* MERGEFORMAT </w:instrText>
      </w:r>
      <w:r w:rsidRPr="0029194F">
        <w:fldChar w:fldCharType="separate"/>
      </w:r>
      <w:r w:rsidR="00714534">
        <w:rPr>
          <w:noProof/>
        </w:rPr>
        <w:t>9</w:t>
      </w:r>
      <w:r w:rsidRPr="0029194F">
        <w:fldChar w:fldCharType="end"/>
      </w:r>
      <w:r w:rsidRPr="0029194F">
        <w:t>.</w:t>
      </w:r>
      <w:r w:rsidR="007721C1" w:rsidRPr="0029194F">
        <w:t> </w:t>
      </w:r>
      <w:r w:rsidRPr="0029194F">
        <w:t>attēlus).</w:t>
      </w:r>
      <w:r w:rsidR="007721C1" w:rsidRPr="0029194F">
        <w:t xml:space="preserve"> Ja nepieciešams pievienot arī paskaidrojošu tekstu pogai, to iespējams darīt, ievērojot </w:t>
      </w:r>
      <w:r w:rsidR="007721C1" w:rsidRPr="0029194F">
        <w:fldChar w:fldCharType="begin"/>
      </w:r>
      <w:r w:rsidR="007721C1" w:rsidRPr="0029194F">
        <w:instrText xml:space="preserve"> REF _Ref319490097 \h </w:instrText>
      </w:r>
      <w:r w:rsidR="00510D5E" w:rsidRPr="0029194F">
        <w:instrText xml:space="preserve"> \* MERGEFORMAT </w:instrText>
      </w:r>
      <w:r w:rsidR="007721C1" w:rsidRPr="0029194F">
        <w:fldChar w:fldCharType="separate"/>
      </w:r>
      <w:r w:rsidR="00714534">
        <w:rPr>
          <w:noProof/>
        </w:rPr>
        <w:t>10</w:t>
      </w:r>
      <w:r w:rsidR="007721C1" w:rsidRPr="0029194F">
        <w:fldChar w:fldCharType="end"/>
      </w:r>
      <w:r w:rsidR="007721C1" w:rsidRPr="0029194F">
        <w:t>. attēlā redzamo izskatu.</w:t>
      </w:r>
    </w:p>
    <w:p w14:paraId="319DF0FC" w14:textId="10E51BDD" w:rsidR="00366381" w:rsidRPr="0029194F" w:rsidRDefault="00BD58F7" w:rsidP="00B829DD">
      <w:pPr>
        <w:pStyle w:val="Pictureposition"/>
      </w:pPr>
      <w:r w:rsidRPr="0029194F">
        <w:rPr>
          <w:noProof/>
          <w:lang w:eastAsia="lv-LV"/>
        </w:rPr>
        <w:drawing>
          <wp:inline distT="0" distB="0" distL="0" distR="0" wp14:anchorId="406AABB3" wp14:editId="5749D7A1">
            <wp:extent cx="1009650" cy="33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09650" cy="333375"/>
                    </a:xfrm>
                    <a:prstGeom prst="rect">
                      <a:avLst/>
                    </a:prstGeom>
                  </pic:spPr>
                </pic:pic>
              </a:graphicData>
            </a:graphic>
          </wp:inline>
        </w:drawing>
      </w:r>
    </w:p>
    <w:p w14:paraId="781F8EFF" w14:textId="1621F53C" w:rsidR="00366381" w:rsidRPr="0029194F" w:rsidRDefault="0051039B" w:rsidP="00366381">
      <w:pPr>
        <w:pStyle w:val="Picturecaption"/>
      </w:pPr>
      <w:r>
        <w:fldChar w:fldCharType="begin"/>
      </w:r>
      <w:r>
        <w:instrText xml:space="preserve"> SEQ Attēls \* ARABIC </w:instrText>
      </w:r>
      <w:r>
        <w:fldChar w:fldCharType="separate"/>
      </w:r>
      <w:bookmarkStart w:id="98" w:name="_Ref319490093"/>
      <w:r w:rsidR="00714534">
        <w:rPr>
          <w:noProof/>
        </w:rPr>
        <w:t>7</w:t>
      </w:r>
      <w:bookmarkEnd w:id="98"/>
      <w:r>
        <w:rPr>
          <w:noProof/>
        </w:rPr>
        <w:fldChar w:fldCharType="end"/>
      </w:r>
      <w:r w:rsidR="00366381" w:rsidRPr="0029194F">
        <w:t>.attēls. Svarīgākā poga, aktīva</w:t>
      </w:r>
    </w:p>
    <w:p w14:paraId="1AD0D0C0" w14:textId="23E94E50" w:rsidR="00366381" w:rsidRPr="0029194F" w:rsidRDefault="00BD58F7" w:rsidP="00B829DD">
      <w:pPr>
        <w:pStyle w:val="Pictureposition"/>
      </w:pPr>
      <w:r w:rsidRPr="0029194F">
        <w:rPr>
          <w:noProof/>
          <w:lang w:eastAsia="lv-LV"/>
        </w:rPr>
        <w:drawing>
          <wp:inline distT="0" distB="0" distL="0" distR="0" wp14:anchorId="486E2123" wp14:editId="43FA1FE5">
            <wp:extent cx="1409700"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409700" cy="342900"/>
                    </a:xfrm>
                    <a:prstGeom prst="rect">
                      <a:avLst/>
                    </a:prstGeom>
                  </pic:spPr>
                </pic:pic>
              </a:graphicData>
            </a:graphic>
          </wp:inline>
        </w:drawing>
      </w:r>
    </w:p>
    <w:p w14:paraId="5C6F116B" w14:textId="51D1837C" w:rsidR="00366381" w:rsidRPr="0029194F" w:rsidRDefault="0051039B" w:rsidP="00366381">
      <w:pPr>
        <w:pStyle w:val="Picturecaption"/>
      </w:pPr>
      <w:r>
        <w:fldChar w:fldCharType="begin"/>
      </w:r>
      <w:r>
        <w:instrText xml:space="preserve"> SEQ Attēls \* ARABIC </w:instrText>
      </w:r>
      <w:r>
        <w:fldChar w:fldCharType="separate"/>
      </w:r>
      <w:bookmarkStart w:id="99" w:name="_Ref319490094"/>
      <w:r w:rsidR="00714534">
        <w:rPr>
          <w:noProof/>
        </w:rPr>
        <w:t>8</w:t>
      </w:r>
      <w:bookmarkEnd w:id="99"/>
      <w:r>
        <w:rPr>
          <w:noProof/>
        </w:rPr>
        <w:fldChar w:fldCharType="end"/>
      </w:r>
      <w:r w:rsidR="00366381" w:rsidRPr="0029194F">
        <w:t>.attēls. Mazāk svarīga poga, aktīva</w:t>
      </w:r>
    </w:p>
    <w:p w14:paraId="08550B1C" w14:textId="4B5A45BC" w:rsidR="00366381" w:rsidRPr="0029194F" w:rsidRDefault="00BD58F7" w:rsidP="00B829DD">
      <w:pPr>
        <w:pStyle w:val="Pictureposition"/>
      </w:pPr>
      <w:r w:rsidRPr="0029194F">
        <w:rPr>
          <w:noProof/>
          <w:lang w:eastAsia="lv-LV"/>
        </w:rPr>
        <w:drawing>
          <wp:inline distT="0" distB="0" distL="0" distR="0" wp14:anchorId="613224C5" wp14:editId="5BB993D9">
            <wp:extent cx="1076325" cy="304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76325" cy="304800"/>
                    </a:xfrm>
                    <a:prstGeom prst="rect">
                      <a:avLst/>
                    </a:prstGeom>
                  </pic:spPr>
                </pic:pic>
              </a:graphicData>
            </a:graphic>
          </wp:inline>
        </w:drawing>
      </w:r>
    </w:p>
    <w:p w14:paraId="4793E308" w14:textId="6DAE10D3" w:rsidR="00366381" w:rsidRPr="0029194F" w:rsidRDefault="0051039B" w:rsidP="00366381">
      <w:pPr>
        <w:pStyle w:val="Picturecaption"/>
      </w:pPr>
      <w:r>
        <w:fldChar w:fldCharType="begin"/>
      </w:r>
      <w:r>
        <w:instrText xml:space="preserve"> SEQ Attēls \* ARABIC </w:instrText>
      </w:r>
      <w:r>
        <w:fldChar w:fldCharType="separate"/>
      </w:r>
      <w:bookmarkStart w:id="100" w:name="_Ref319490096"/>
      <w:r w:rsidR="00714534">
        <w:rPr>
          <w:noProof/>
        </w:rPr>
        <w:t>9</w:t>
      </w:r>
      <w:bookmarkEnd w:id="100"/>
      <w:r>
        <w:rPr>
          <w:noProof/>
        </w:rPr>
        <w:fldChar w:fldCharType="end"/>
      </w:r>
      <w:r w:rsidR="00366381" w:rsidRPr="0029194F">
        <w:t>.attēls. Neaktīva poga</w:t>
      </w:r>
    </w:p>
    <w:p w14:paraId="79E99475" w14:textId="7CD53794" w:rsidR="00366381" w:rsidRPr="0029194F" w:rsidRDefault="00BD58F7" w:rsidP="00B829DD">
      <w:pPr>
        <w:pStyle w:val="Pictureposition"/>
      </w:pPr>
      <w:r w:rsidRPr="0029194F">
        <w:rPr>
          <w:noProof/>
          <w:lang w:eastAsia="lv-LV"/>
        </w:rPr>
        <w:drawing>
          <wp:inline distT="0" distB="0" distL="0" distR="0" wp14:anchorId="1AC2247A" wp14:editId="24FE0B9A">
            <wp:extent cx="1104900" cy="57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104900" cy="571500"/>
                    </a:xfrm>
                    <a:prstGeom prst="rect">
                      <a:avLst/>
                    </a:prstGeom>
                  </pic:spPr>
                </pic:pic>
              </a:graphicData>
            </a:graphic>
          </wp:inline>
        </w:drawing>
      </w:r>
    </w:p>
    <w:p w14:paraId="3472269C" w14:textId="67ED5F3A" w:rsidR="00366381" w:rsidRPr="0029194F" w:rsidRDefault="0051039B" w:rsidP="00366381">
      <w:pPr>
        <w:pStyle w:val="Picturecaption"/>
      </w:pPr>
      <w:r>
        <w:fldChar w:fldCharType="begin"/>
      </w:r>
      <w:r>
        <w:instrText xml:space="preserve"> SEQ Attēls \* ARABIC </w:instrText>
      </w:r>
      <w:r>
        <w:fldChar w:fldCharType="separate"/>
      </w:r>
      <w:bookmarkStart w:id="101" w:name="_Ref319490097"/>
      <w:r w:rsidR="00714534">
        <w:rPr>
          <w:noProof/>
        </w:rPr>
        <w:t>10</w:t>
      </w:r>
      <w:bookmarkEnd w:id="101"/>
      <w:r>
        <w:rPr>
          <w:noProof/>
        </w:rPr>
        <w:fldChar w:fldCharType="end"/>
      </w:r>
      <w:r w:rsidR="00366381" w:rsidRPr="0029194F">
        <w:t xml:space="preserve">.attēls. </w:t>
      </w:r>
      <w:r w:rsidR="00BD58F7" w:rsidRPr="0029194F">
        <w:t>Neaktīva</w:t>
      </w:r>
      <w:r w:rsidR="00366381" w:rsidRPr="0029194F">
        <w:t xml:space="preserve"> poga ar paskaidrojošo tekstu</w:t>
      </w:r>
    </w:p>
    <w:p w14:paraId="186B2B95" w14:textId="636D8FD4" w:rsidR="00BD58F7" w:rsidRPr="0029194F" w:rsidRDefault="00BD58F7" w:rsidP="00BD58F7">
      <w:r w:rsidRPr="0029194F">
        <w:lastRenderedPageBreak/>
        <w:t xml:space="preserve">Uz pogas iespējams izvietot arī attēlu ar tekstu, skat. </w:t>
      </w:r>
      <w:r w:rsidR="0029194F" w:rsidRPr="0029194F">
        <w:fldChar w:fldCharType="begin"/>
      </w:r>
      <w:r w:rsidR="0029194F" w:rsidRPr="0029194F">
        <w:instrText xml:space="preserve"> REF _Ref338147676 \h </w:instrText>
      </w:r>
      <w:r w:rsidR="0029194F">
        <w:instrText xml:space="preserve"> \* MERGEFORMAT </w:instrText>
      </w:r>
      <w:r w:rsidR="0029194F" w:rsidRPr="0029194F">
        <w:fldChar w:fldCharType="separate"/>
      </w:r>
      <w:r w:rsidR="00714534">
        <w:rPr>
          <w:noProof/>
        </w:rPr>
        <w:t>11</w:t>
      </w:r>
      <w:r w:rsidR="0029194F" w:rsidRPr="0029194F">
        <w:fldChar w:fldCharType="end"/>
      </w:r>
      <w:r w:rsidR="0029194F" w:rsidRPr="0029194F">
        <w:t>.attēlu.</w:t>
      </w:r>
    </w:p>
    <w:p w14:paraId="323C70BD" w14:textId="4ABC344F" w:rsidR="00BD58F7" w:rsidRPr="0029194F" w:rsidRDefault="0029194F" w:rsidP="0029194F">
      <w:pPr>
        <w:pStyle w:val="Pictureposition"/>
      </w:pPr>
      <w:r w:rsidRPr="0029194F">
        <w:rPr>
          <w:noProof/>
          <w:lang w:eastAsia="lv-LV"/>
        </w:rPr>
        <w:drawing>
          <wp:inline distT="0" distB="0" distL="0" distR="0" wp14:anchorId="312F9524" wp14:editId="09794E3D">
            <wp:extent cx="1371600"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371600" cy="381000"/>
                    </a:xfrm>
                    <a:prstGeom prst="rect">
                      <a:avLst/>
                    </a:prstGeom>
                  </pic:spPr>
                </pic:pic>
              </a:graphicData>
            </a:graphic>
          </wp:inline>
        </w:drawing>
      </w:r>
    </w:p>
    <w:p w14:paraId="109C9F79" w14:textId="7B8B26D4" w:rsidR="0029194F" w:rsidRPr="0029194F" w:rsidRDefault="0051039B" w:rsidP="0029194F">
      <w:pPr>
        <w:pStyle w:val="Picturecaption"/>
      </w:pPr>
      <w:r>
        <w:fldChar w:fldCharType="begin"/>
      </w:r>
      <w:r>
        <w:instrText xml:space="preserve"> SEQ Attēls \* ARABIC </w:instrText>
      </w:r>
      <w:r>
        <w:fldChar w:fldCharType="separate"/>
      </w:r>
      <w:bookmarkStart w:id="102" w:name="_Ref338147676"/>
      <w:r w:rsidR="00714534">
        <w:rPr>
          <w:noProof/>
        </w:rPr>
        <w:t>11</w:t>
      </w:r>
      <w:bookmarkEnd w:id="102"/>
      <w:r>
        <w:rPr>
          <w:noProof/>
        </w:rPr>
        <w:fldChar w:fldCharType="end"/>
      </w:r>
      <w:r w:rsidR="0029194F" w:rsidRPr="0029194F">
        <w:t>.attēls. Poga ar tekstu un attēlu</w:t>
      </w:r>
    </w:p>
    <w:p w14:paraId="23222838" w14:textId="77777777" w:rsidR="00231609" w:rsidRPr="004336CA" w:rsidRDefault="00231609" w:rsidP="00231609">
      <w:pPr>
        <w:pStyle w:val="Heading3"/>
      </w:pPr>
      <w:bookmarkStart w:id="103" w:name="_Toc386458663"/>
      <w:r w:rsidRPr="004336CA">
        <w:t>Lietošanas rekomendācijas</w:t>
      </w:r>
      <w:bookmarkEnd w:id="103"/>
    </w:p>
    <w:p w14:paraId="3CACC713" w14:textId="71C8F4AB" w:rsidR="007721C1" w:rsidRPr="004336CA" w:rsidRDefault="00B829DD" w:rsidP="00260BAA">
      <w:r w:rsidRPr="004336CA">
        <w:t>Turpmāk dots vispārējs pogu sadalījums:</w:t>
      </w:r>
    </w:p>
    <w:p w14:paraId="1634ACAA" w14:textId="04E3E226" w:rsidR="007721C1" w:rsidRPr="004336CA" w:rsidRDefault="004336CA" w:rsidP="00260BAA">
      <w:pPr>
        <w:pStyle w:val="ListBullet"/>
      </w:pPr>
      <w:r w:rsidRPr="004336CA">
        <w:t>Zaļa</w:t>
      </w:r>
      <w:r w:rsidR="007721C1" w:rsidRPr="004336CA">
        <w:t xml:space="preserve"> (Darbojas, pa visu formu, svarīgāka (piemēram, Saglabāt/Atcelt));</w:t>
      </w:r>
    </w:p>
    <w:p w14:paraId="7DD0B020" w14:textId="33741730" w:rsidR="007721C1" w:rsidRPr="004336CA" w:rsidRDefault="007721C1" w:rsidP="00260BAA">
      <w:pPr>
        <w:pStyle w:val="ListBullet"/>
      </w:pPr>
      <w:r w:rsidRPr="004336CA">
        <w:t>Pelēka (Mazāk svarīga poga, lieto visur, kur poga pieejam</w:t>
      </w:r>
      <w:r w:rsidR="00AB196A" w:rsidRPr="004336CA">
        <w:t>a</w:t>
      </w:r>
      <w:r w:rsidRPr="004336CA">
        <w:t>);</w:t>
      </w:r>
    </w:p>
    <w:p w14:paraId="4A01A892" w14:textId="77777777" w:rsidR="007721C1" w:rsidRPr="004336CA" w:rsidRDefault="007721C1" w:rsidP="00260BAA">
      <w:pPr>
        <w:pStyle w:val="ListBullet"/>
      </w:pPr>
      <w:r w:rsidRPr="004336CA">
        <w:t>Balta ar pelēku (neaktīva poga, ko lietotājs nevar nospiest, kamēr nav izpildīti kādi nosacījumi).</w:t>
      </w:r>
    </w:p>
    <w:p w14:paraId="455F461F" w14:textId="4D89933A" w:rsidR="00B829DD" w:rsidRPr="004336CA" w:rsidRDefault="00B829DD" w:rsidP="00260BAA">
      <w:r w:rsidRPr="004336CA">
        <w:t>Konkrētā pogu veida izvēle ir atkarīga no konkrētā lietojuma loģikas</w:t>
      </w:r>
      <w:r w:rsidR="00260BAA" w:rsidRPr="004336CA">
        <w:t xml:space="preserve">. Šīs rekomendācijas vajadzētu ņemt vērā projektējot formas, tomēr nepieciešamības gadījumā ir iespējams šo loģiku </w:t>
      </w:r>
      <w:r w:rsidR="003C1384" w:rsidRPr="004336CA">
        <w:t>mainīt.</w:t>
      </w:r>
    </w:p>
    <w:p w14:paraId="6DC7A05B" w14:textId="20731D1A" w:rsidR="003E3499" w:rsidRPr="00714534" w:rsidRDefault="003E3499" w:rsidP="003E3499">
      <w:pPr>
        <w:pStyle w:val="Heading3"/>
      </w:pPr>
      <w:bookmarkStart w:id="104" w:name="_Toc386458664"/>
      <w:r w:rsidRPr="00714534">
        <w:t>Pogu izkārtojuma rekomendācijas</w:t>
      </w:r>
      <w:bookmarkEnd w:id="104"/>
    </w:p>
    <w:p w14:paraId="30BC8643" w14:textId="48543479" w:rsidR="00EB5992" w:rsidRPr="00714534" w:rsidRDefault="009A697C" w:rsidP="00EB5992">
      <w:r w:rsidRPr="00714534">
        <w:t>Informatīvs bloķējošs paziņojums par izmaiņ</w:t>
      </w:r>
      <w:r w:rsidR="00EB5992" w:rsidRPr="00714534">
        <w:t xml:space="preserve">ām – pogas - </w:t>
      </w:r>
      <w:r w:rsidRPr="00714534">
        <w:t>Jā, Nē, Atcelt</w:t>
      </w:r>
      <w:r w:rsidR="00EB5992" w:rsidRPr="00714534">
        <w:t>.</w:t>
      </w:r>
    </w:p>
    <w:p w14:paraId="4F595416" w14:textId="23C675C8" w:rsidR="009A697C" w:rsidRPr="00714534" w:rsidRDefault="00EB5992" w:rsidP="00FF60E9">
      <w:r w:rsidRPr="00714534">
        <w:t>Vedn</w:t>
      </w:r>
      <w:r w:rsidR="00404127" w:rsidRPr="00714534">
        <w:t>ī – pogas – Uz priekšu, Atpakaļ, Attīrīt</w:t>
      </w:r>
      <w:r w:rsidR="00C5599B" w:rsidRPr="00714534">
        <w:t>.</w:t>
      </w:r>
    </w:p>
    <w:p w14:paraId="3FF755D7" w14:textId="6B6EE91A" w:rsidR="009A697C" w:rsidRPr="00714534" w:rsidRDefault="004B0475" w:rsidP="00FF60E9">
      <w:r w:rsidRPr="00714534">
        <w:t>Rediģēšana – pogas – Saglabāt, Atcelt.</w:t>
      </w:r>
    </w:p>
    <w:p w14:paraId="4F50D7AD" w14:textId="25331E33" w:rsidR="004B0475" w:rsidRPr="00714534" w:rsidRDefault="004B0475" w:rsidP="00FF60E9">
      <w:r w:rsidRPr="00714534">
        <w:t>Rediģēšana – pogas – Saglabāt, Aizvērt.</w:t>
      </w:r>
    </w:p>
    <w:p w14:paraId="2CC1CC0D" w14:textId="3169DA07" w:rsidR="00483C6B" w:rsidRPr="00714534" w:rsidRDefault="004B0475">
      <w:r w:rsidRPr="00714534">
        <w:t>Meklēšana – pogas –Meklēt, Attīrīt</w:t>
      </w:r>
      <w:r w:rsidR="00AB196A" w:rsidRPr="00714534">
        <w:t>, Atcelt,</w:t>
      </w:r>
    </w:p>
    <w:p w14:paraId="55588BB5" w14:textId="77777777" w:rsidR="00D22DA6" w:rsidRPr="00714534" w:rsidRDefault="00D22DA6" w:rsidP="00D22DA6">
      <w:pPr>
        <w:pStyle w:val="Heading3"/>
      </w:pPr>
      <w:bookmarkStart w:id="105" w:name="_Toc386458665"/>
      <w:r w:rsidRPr="00714534">
        <w:t>Lietošanas piem</w:t>
      </w:r>
      <w:r w:rsidRPr="00714534">
        <w:rPr>
          <w:rFonts w:hint="eastAsia"/>
        </w:rPr>
        <w:t>ē</w:t>
      </w:r>
      <w:r w:rsidRPr="00714534">
        <w:t>rs</w:t>
      </w:r>
      <w:bookmarkEnd w:id="105"/>
    </w:p>
    <w:tbl>
      <w:tblPr>
        <w:tblStyle w:val="TableGrid"/>
        <w:tblW w:w="0" w:type="auto"/>
        <w:tblLook w:val="04A0" w:firstRow="1" w:lastRow="0" w:firstColumn="1" w:lastColumn="0" w:noHBand="0" w:noVBand="1"/>
      </w:tblPr>
      <w:tblGrid>
        <w:gridCol w:w="1384"/>
        <w:gridCol w:w="8470"/>
      </w:tblGrid>
      <w:tr w:rsidR="0045537D" w14:paraId="43EA1877" w14:textId="77777777" w:rsidTr="00832840">
        <w:tc>
          <w:tcPr>
            <w:tcW w:w="9854" w:type="dxa"/>
            <w:gridSpan w:val="2"/>
          </w:tcPr>
          <w:p w14:paraId="33B50E15" w14:textId="74AB1626" w:rsidR="0045537D" w:rsidRDefault="0045537D" w:rsidP="00832840">
            <w:pPr>
              <w:pStyle w:val="MessageHeader"/>
            </w:pPr>
            <w:r>
              <w:t xml:space="preserve">Piemērs </w:t>
            </w:r>
            <w:r w:rsidR="00811A31">
              <w:t>1</w:t>
            </w:r>
          </w:p>
        </w:tc>
      </w:tr>
      <w:tr w:rsidR="0045537D" w14:paraId="6059EF0E" w14:textId="77777777" w:rsidTr="00832840">
        <w:tc>
          <w:tcPr>
            <w:tcW w:w="1384" w:type="dxa"/>
          </w:tcPr>
          <w:p w14:paraId="06B96919" w14:textId="77777777" w:rsidR="0045537D" w:rsidRDefault="0045537D" w:rsidP="00832840">
            <w:pPr>
              <w:pStyle w:val="Bold"/>
            </w:pPr>
            <w:r>
              <w:t>Kods</w:t>
            </w:r>
          </w:p>
        </w:tc>
        <w:tc>
          <w:tcPr>
            <w:tcW w:w="8470" w:type="dxa"/>
          </w:tcPr>
          <w:p w14:paraId="210BEBC9" w14:textId="202715D7" w:rsidR="00811A31" w:rsidRDefault="00811A31" w:rsidP="00714534">
            <w:pPr>
              <w:pStyle w:val="Code2"/>
            </w:pPr>
            <w:r>
              <w:t>&lt;asp:Button id="uxImportantButton" runat="server" CssClass="green-button margin-right" Text="Svarīga poga" OnClientClick="return false;" /&gt;</w:t>
            </w:r>
          </w:p>
          <w:p w14:paraId="6CC537FD" w14:textId="6E1EACE7" w:rsidR="00811A31" w:rsidRDefault="00811A31" w:rsidP="00714534">
            <w:pPr>
              <w:pStyle w:val="Code2"/>
            </w:pPr>
            <w:r>
              <w:t>&lt;asp:Button id="uxLessImportantButton" runat="server" CssClass="gray-button margin-right" Text="Mazāk svarīga poga" OnClientClick="return false;" /&gt;</w:t>
            </w:r>
          </w:p>
          <w:p w14:paraId="12018BB9" w14:textId="7C308597" w:rsidR="0045537D" w:rsidRDefault="00811A31" w:rsidP="00714534">
            <w:pPr>
              <w:pStyle w:val="Code2"/>
            </w:pPr>
            <w:r>
              <w:t>&lt;asp:Button id="uxDisabledButton" runat="server" CssClass="gray-button" Text="Neaktīva poga" Enabled="false" OnClientClick="return false;" ToolTip="Lorem ipsum dolor sit amet"/&gt;</w:t>
            </w:r>
          </w:p>
        </w:tc>
      </w:tr>
      <w:tr w:rsidR="0045537D" w14:paraId="01B6A74C" w14:textId="77777777" w:rsidTr="00832840">
        <w:tc>
          <w:tcPr>
            <w:tcW w:w="1384" w:type="dxa"/>
          </w:tcPr>
          <w:p w14:paraId="7534C46C" w14:textId="77777777" w:rsidR="0045537D" w:rsidRDefault="0045537D" w:rsidP="00832840">
            <w:pPr>
              <w:pStyle w:val="Bold"/>
            </w:pPr>
            <w:r>
              <w:t>Rezultāts</w:t>
            </w:r>
          </w:p>
        </w:tc>
        <w:tc>
          <w:tcPr>
            <w:tcW w:w="8470" w:type="dxa"/>
          </w:tcPr>
          <w:p w14:paraId="0460695C" w14:textId="072900CF" w:rsidR="0045537D" w:rsidRDefault="005243B2" w:rsidP="00832840">
            <w:pPr>
              <w:pStyle w:val="Tablebody"/>
            </w:pPr>
            <w:r>
              <w:object w:dxaOrig="6210" w:dyaOrig="810" w14:anchorId="7476A872">
                <v:shape id="_x0000_i1038" type="#_x0000_t75" style="width:310.4pt;height:40.75pt" o:ole="">
                  <v:imagedata r:id="rId60" o:title=""/>
                </v:shape>
                <o:OLEObject Type="Embed" ProgID="PBrush" ShapeID="_x0000_i1038" DrawAspect="Content" ObjectID="_1460201223" r:id="rId61"/>
              </w:object>
            </w:r>
          </w:p>
        </w:tc>
      </w:tr>
      <w:tr w:rsidR="00811A31" w14:paraId="5AE0D8F1" w14:textId="77777777" w:rsidTr="005243B2">
        <w:tc>
          <w:tcPr>
            <w:tcW w:w="9854" w:type="dxa"/>
            <w:gridSpan w:val="2"/>
          </w:tcPr>
          <w:p w14:paraId="6DAE82E7" w14:textId="613F9E61" w:rsidR="00811A31" w:rsidRDefault="00811A31" w:rsidP="005243B2">
            <w:pPr>
              <w:pStyle w:val="MessageHeader"/>
            </w:pPr>
            <w:r>
              <w:t>Piemērs 2 (DevExpress)</w:t>
            </w:r>
          </w:p>
        </w:tc>
      </w:tr>
      <w:tr w:rsidR="00811A31" w14:paraId="5BCAF25E" w14:textId="77777777" w:rsidTr="005243B2">
        <w:tc>
          <w:tcPr>
            <w:tcW w:w="1384" w:type="dxa"/>
          </w:tcPr>
          <w:p w14:paraId="7EEF8DA8" w14:textId="77777777" w:rsidR="00811A31" w:rsidRDefault="00811A31" w:rsidP="005243B2">
            <w:pPr>
              <w:pStyle w:val="Bold"/>
            </w:pPr>
            <w:r>
              <w:t>Kods</w:t>
            </w:r>
          </w:p>
        </w:tc>
        <w:tc>
          <w:tcPr>
            <w:tcW w:w="8470" w:type="dxa"/>
          </w:tcPr>
          <w:p w14:paraId="786D63A7" w14:textId="77777777" w:rsidR="00811A31" w:rsidRDefault="00811A31" w:rsidP="00714534">
            <w:pPr>
              <w:pStyle w:val="Code2"/>
            </w:pPr>
            <w:r>
              <w:t>&lt;dx:ASPxButton runat="server" Text="Svarīga poga" CssClass="margin-right" /&gt;</w:t>
            </w:r>
          </w:p>
          <w:p w14:paraId="1794F33C" w14:textId="77777777" w:rsidR="00811A31" w:rsidRDefault="00811A31" w:rsidP="00714534">
            <w:pPr>
              <w:pStyle w:val="Code2"/>
            </w:pPr>
            <w:r>
              <w:t>&lt;dx:ASPxButton runat="server" Text="Mazāk svarīga poga" CssClass="gray-button margin-right" /&gt;</w:t>
            </w:r>
          </w:p>
          <w:p w14:paraId="471A6CC1" w14:textId="27375B0E" w:rsidR="00811A31" w:rsidRDefault="00811A31" w:rsidP="00714534">
            <w:pPr>
              <w:pStyle w:val="Code2"/>
            </w:pPr>
            <w:r>
              <w:t>&lt;dx:ASPxButton runat="server" Text="Neaktīva poga" CssClass="green-button" Enabled="false" title="Lorem ipsum dolor sit amet" /&gt;</w:t>
            </w:r>
          </w:p>
        </w:tc>
      </w:tr>
      <w:tr w:rsidR="00811A31" w14:paraId="18C5BB31" w14:textId="77777777" w:rsidTr="005243B2">
        <w:tc>
          <w:tcPr>
            <w:tcW w:w="1384" w:type="dxa"/>
          </w:tcPr>
          <w:p w14:paraId="13C0DA37" w14:textId="77777777" w:rsidR="00811A31" w:rsidRDefault="00811A31" w:rsidP="005243B2">
            <w:pPr>
              <w:pStyle w:val="Bold"/>
            </w:pPr>
            <w:r>
              <w:lastRenderedPageBreak/>
              <w:t>Rezultāts</w:t>
            </w:r>
          </w:p>
        </w:tc>
        <w:tc>
          <w:tcPr>
            <w:tcW w:w="8470" w:type="dxa"/>
          </w:tcPr>
          <w:p w14:paraId="68803031" w14:textId="49FC56E0" w:rsidR="00811A31" w:rsidRDefault="005243B2" w:rsidP="005243B2">
            <w:pPr>
              <w:pStyle w:val="Tablebody"/>
            </w:pPr>
            <w:r>
              <w:object w:dxaOrig="5625" w:dyaOrig="1170" w14:anchorId="26E212EA">
                <v:shape id="_x0000_i1039" type="#_x0000_t75" style="width:281.2pt;height:58.4pt" o:ole="">
                  <v:imagedata r:id="rId62" o:title=""/>
                </v:shape>
                <o:OLEObject Type="Embed" ProgID="PBrush" ShapeID="_x0000_i1039" DrawAspect="Content" ObjectID="_1460201224" r:id="rId63"/>
              </w:object>
            </w:r>
          </w:p>
        </w:tc>
      </w:tr>
      <w:tr w:rsidR="00811A31" w14:paraId="49B9DEEB" w14:textId="77777777" w:rsidTr="005243B2">
        <w:tc>
          <w:tcPr>
            <w:tcW w:w="9854" w:type="dxa"/>
            <w:gridSpan w:val="2"/>
          </w:tcPr>
          <w:p w14:paraId="40564C4C" w14:textId="448608AB" w:rsidR="00811A31" w:rsidRDefault="00811A31" w:rsidP="005243B2">
            <w:pPr>
              <w:pStyle w:val="MessageHeader"/>
            </w:pPr>
            <w:r>
              <w:t>Piemērs 3 (DevExpress)</w:t>
            </w:r>
          </w:p>
        </w:tc>
      </w:tr>
      <w:tr w:rsidR="00811A31" w14:paraId="073C31CD" w14:textId="77777777" w:rsidTr="005243B2">
        <w:tc>
          <w:tcPr>
            <w:tcW w:w="1384" w:type="dxa"/>
          </w:tcPr>
          <w:p w14:paraId="7AA9B901" w14:textId="77777777" w:rsidR="00811A31" w:rsidRDefault="00811A31" w:rsidP="005243B2">
            <w:pPr>
              <w:pStyle w:val="Bold"/>
            </w:pPr>
            <w:r>
              <w:t>Kods</w:t>
            </w:r>
          </w:p>
        </w:tc>
        <w:tc>
          <w:tcPr>
            <w:tcW w:w="8470" w:type="dxa"/>
          </w:tcPr>
          <w:p w14:paraId="652018D5" w14:textId="77777777" w:rsidR="00811A31" w:rsidRDefault="00811A31" w:rsidP="00714534">
            <w:pPr>
              <w:pStyle w:val="Code2"/>
            </w:pPr>
            <w:r>
              <w:t xml:space="preserve">&lt;dx:ASPxButton runat="server" style="float:left; margin-right: 10px;" </w:t>
            </w:r>
          </w:p>
          <w:p w14:paraId="1B6587EF" w14:textId="77777777" w:rsidR="00811A31" w:rsidRDefault="00811A31" w:rsidP="00714534">
            <w:pPr>
              <w:pStyle w:val="Code2"/>
            </w:pPr>
            <w:r>
              <w:tab/>
              <w:t xml:space="preserve">AutoPostBack="False" EnableViewState="False" Text="Pogas teksts" </w:t>
            </w:r>
          </w:p>
          <w:p w14:paraId="211CAC86" w14:textId="77777777" w:rsidR="00811A31" w:rsidRDefault="00811A31" w:rsidP="00714534">
            <w:pPr>
              <w:pStyle w:val="Code2"/>
            </w:pPr>
            <w:r>
              <w:tab/>
              <w:t>CssClass="margin-right"&gt;</w:t>
            </w:r>
          </w:p>
          <w:p w14:paraId="64135C35" w14:textId="77777777" w:rsidR="00811A31" w:rsidRDefault="00811A31" w:rsidP="00714534">
            <w:pPr>
              <w:pStyle w:val="Code2"/>
            </w:pPr>
            <w:r>
              <w:tab/>
              <w:t xml:space="preserve">&lt;Image Width="20px" Height="20px" </w:t>
            </w:r>
          </w:p>
          <w:p w14:paraId="55C53AB0" w14:textId="77777777" w:rsidR="00811A31" w:rsidRDefault="00811A31" w:rsidP="00714534">
            <w:pPr>
              <w:pStyle w:val="Code2"/>
            </w:pPr>
            <w:r>
              <w:tab/>
            </w:r>
            <w:r>
              <w:tab/>
              <w:t xml:space="preserve">Url="~/img/icon-e-small.png" </w:t>
            </w:r>
          </w:p>
          <w:p w14:paraId="0A695F30" w14:textId="77777777" w:rsidR="00811A31" w:rsidRDefault="00811A31" w:rsidP="00714534">
            <w:pPr>
              <w:pStyle w:val="Code2"/>
            </w:pPr>
            <w:r>
              <w:tab/>
            </w:r>
            <w:r>
              <w:tab/>
              <w:t>UrlHottracked="~/img/icon-e.png"</w:t>
            </w:r>
          </w:p>
          <w:p w14:paraId="07756179" w14:textId="77777777" w:rsidR="00811A31" w:rsidRDefault="00811A31" w:rsidP="00714534">
            <w:pPr>
              <w:pStyle w:val="Code2"/>
            </w:pPr>
            <w:r>
              <w:tab/>
            </w:r>
            <w:r>
              <w:tab/>
              <w:t>UrlPressed="~/img/icon-g.png" /&gt;</w:t>
            </w:r>
          </w:p>
          <w:p w14:paraId="5C2B612F" w14:textId="3D2918CD" w:rsidR="00811A31" w:rsidRDefault="00811A31" w:rsidP="00714534">
            <w:pPr>
              <w:pStyle w:val="Code2"/>
            </w:pPr>
            <w:r>
              <w:t>&lt;/dx:ASPxButton&gt;</w:t>
            </w:r>
          </w:p>
        </w:tc>
      </w:tr>
      <w:tr w:rsidR="00811A31" w14:paraId="1BE92029" w14:textId="77777777" w:rsidTr="005243B2">
        <w:tc>
          <w:tcPr>
            <w:tcW w:w="1384" w:type="dxa"/>
          </w:tcPr>
          <w:p w14:paraId="2B4F4444" w14:textId="77777777" w:rsidR="00811A31" w:rsidRDefault="00811A31" w:rsidP="005243B2">
            <w:pPr>
              <w:pStyle w:val="Bold"/>
            </w:pPr>
            <w:r>
              <w:t>Rezultāts</w:t>
            </w:r>
          </w:p>
        </w:tc>
        <w:tc>
          <w:tcPr>
            <w:tcW w:w="8470" w:type="dxa"/>
          </w:tcPr>
          <w:p w14:paraId="1AFAA06C" w14:textId="68E2BF87" w:rsidR="00811A31" w:rsidRDefault="005243B2" w:rsidP="005243B2">
            <w:pPr>
              <w:pStyle w:val="Tablebody"/>
            </w:pPr>
            <w:r>
              <w:object w:dxaOrig="2025" w:dyaOrig="555" w14:anchorId="1CB8640B">
                <v:shape id="_x0000_i1040" type="#_x0000_t75" style="width:101.2pt;height:27.85pt" o:ole="">
                  <v:imagedata r:id="rId64" o:title=""/>
                </v:shape>
                <o:OLEObject Type="Embed" ProgID="PBrush" ShapeID="_x0000_i1040" DrawAspect="Content" ObjectID="_1460201225" r:id="rId65"/>
              </w:object>
            </w:r>
          </w:p>
        </w:tc>
      </w:tr>
      <w:tr w:rsidR="00811A31" w14:paraId="24AA9ACE" w14:textId="77777777" w:rsidTr="005243B2">
        <w:tc>
          <w:tcPr>
            <w:tcW w:w="9854" w:type="dxa"/>
            <w:gridSpan w:val="2"/>
          </w:tcPr>
          <w:p w14:paraId="59837EF6" w14:textId="6E6D7A7E" w:rsidR="00811A31" w:rsidRDefault="00811A31" w:rsidP="005243B2">
            <w:pPr>
              <w:pStyle w:val="MessageHeader"/>
            </w:pPr>
            <w:r>
              <w:t>Piemērs 4 (DevExpress)</w:t>
            </w:r>
          </w:p>
        </w:tc>
      </w:tr>
      <w:tr w:rsidR="00811A31" w14:paraId="04C1D5BB" w14:textId="77777777" w:rsidTr="005243B2">
        <w:tc>
          <w:tcPr>
            <w:tcW w:w="1384" w:type="dxa"/>
          </w:tcPr>
          <w:p w14:paraId="400198D8" w14:textId="77777777" w:rsidR="00811A31" w:rsidRDefault="00811A31" w:rsidP="005243B2">
            <w:pPr>
              <w:pStyle w:val="Bold"/>
            </w:pPr>
            <w:r>
              <w:t>Kods</w:t>
            </w:r>
          </w:p>
        </w:tc>
        <w:tc>
          <w:tcPr>
            <w:tcW w:w="8470" w:type="dxa"/>
          </w:tcPr>
          <w:p w14:paraId="42559FA0" w14:textId="77777777" w:rsidR="00811A31" w:rsidRDefault="00811A31" w:rsidP="00714534">
            <w:pPr>
              <w:pStyle w:val="Code2"/>
            </w:pPr>
            <w:r>
              <w:t>&lt;dx:ASPxButton runat="server" EnableTheming="False" EnableDefaultAppearance="False"</w:t>
            </w:r>
          </w:p>
          <w:p w14:paraId="69D99E74" w14:textId="77777777" w:rsidR="00811A31" w:rsidRDefault="00811A31" w:rsidP="00714534">
            <w:pPr>
              <w:pStyle w:val="Code2"/>
            </w:pPr>
            <w:r>
              <w:tab/>
              <w:t>AutoPostBack="False" EnableViewState="False"&gt;</w:t>
            </w:r>
          </w:p>
          <w:p w14:paraId="5CA0C678" w14:textId="77777777" w:rsidR="00811A31" w:rsidRDefault="00811A31" w:rsidP="00714534">
            <w:pPr>
              <w:pStyle w:val="Code2"/>
            </w:pPr>
            <w:r>
              <w:tab/>
              <w:t xml:space="preserve">&lt;Image Width="20px" Height="20px" </w:t>
            </w:r>
          </w:p>
          <w:p w14:paraId="1EEACCE0" w14:textId="77777777" w:rsidR="00811A31" w:rsidRDefault="00811A31" w:rsidP="00714534">
            <w:pPr>
              <w:pStyle w:val="Code2"/>
            </w:pPr>
            <w:r>
              <w:tab/>
            </w:r>
            <w:r>
              <w:tab/>
              <w:t xml:space="preserve">Url="~/img/icon-e-small.png" </w:t>
            </w:r>
          </w:p>
          <w:p w14:paraId="30C27AB4" w14:textId="77777777" w:rsidR="00811A31" w:rsidRDefault="00811A31" w:rsidP="00714534">
            <w:pPr>
              <w:pStyle w:val="Code2"/>
            </w:pPr>
            <w:r>
              <w:tab/>
            </w:r>
            <w:r>
              <w:tab/>
              <w:t>UrlHottracked="~/img/icon-e.png"</w:t>
            </w:r>
          </w:p>
          <w:p w14:paraId="2FEA1040" w14:textId="77777777" w:rsidR="00811A31" w:rsidRDefault="00811A31" w:rsidP="00714534">
            <w:pPr>
              <w:pStyle w:val="Code2"/>
            </w:pPr>
            <w:r>
              <w:tab/>
            </w:r>
            <w:r>
              <w:tab/>
              <w:t>UrlPressed="~/img/icon-g.png" /&gt;</w:t>
            </w:r>
          </w:p>
          <w:p w14:paraId="18515F4D" w14:textId="417E3E51" w:rsidR="00811A31" w:rsidRDefault="00811A31" w:rsidP="00714534">
            <w:pPr>
              <w:pStyle w:val="Code2"/>
            </w:pPr>
            <w:r>
              <w:t>&lt;/dx:ASPxButton&gt;</w:t>
            </w:r>
          </w:p>
        </w:tc>
      </w:tr>
      <w:tr w:rsidR="00811A31" w14:paraId="77C1CF6E" w14:textId="77777777" w:rsidTr="005243B2">
        <w:tc>
          <w:tcPr>
            <w:tcW w:w="1384" w:type="dxa"/>
          </w:tcPr>
          <w:p w14:paraId="1B3128B9" w14:textId="77777777" w:rsidR="00811A31" w:rsidRDefault="00811A31" w:rsidP="005243B2">
            <w:pPr>
              <w:pStyle w:val="Bold"/>
            </w:pPr>
            <w:r>
              <w:t>Rezultāts</w:t>
            </w:r>
          </w:p>
        </w:tc>
        <w:tc>
          <w:tcPr>
            <w:tcW w:w="8470" w:type="dxa"/>
          </w:tcPr>
          <w:p w14:paraId="47F4071D" w14:textId="40F7BB09" w:rsidR="00811A31" w:rsidRDefault="005243B2" w:rsidP="005243B2">
            <w:pPr>
              <w:pStyle w:val="Tablebody"/>
            </w:pPr>
            <w:r>
              <w:object w:dxaOrig="435" w:dyaOrig="405" w14:anchorId="7AC3B4B0">
                <v:shape id="_x0000_i1041" type="#_x0000_t75" style="width:21.75pt;height:20.4pt" o:ole="">
                  <v:imagedata r:id="rId66" o:title=""/>
                </v:shape>
                <o:OLEObject Type="Embed" ProgID="PBrush" ShapeID="_x0000_i1041" DrawAspect="Content" ObjectID="_1460201226" r:id="rId67"/>
              </w:object>
            </w:r>
          </w:p>
        </w:tc>
      </w:tr>
    </w:tbl>
    <w:p w14:paraId="65890A2F" w14:textId="4F86290B" w:rsidR="00D22DA6" w:rsidRPr="00EC7DA8" w:rsidRDefault="0045537D">
      <w:r>
        <w:t xml:space="preserve">Vairāk informācijas par atbilstošo DevExpress vadīklu lietošanas piemēriem </w:t>
      </w:r>
      <w:r w:rsidRPr="00714534">
        <w:t>s</w:t>
      </w:r>
      <w:r w:rsidR="001F2FD8" w:rsidRPr="00D95A90">
        <w:t xml:space="preserve">kat. </w:t>
      </w:r>
      <w:hyperlink r:id="rId68" w:history="1">
        <w:r w:rsidR="001F2FD8" w:rsidRPr="00D95A90">
          <w:rPr>
            <w:rStyle w:val="Hyperlink"/>
          </w:rPr>
          <w:t>http://demos.devexpress.com/ASPxEditorsDemos/ASPxButton/Appearance.aspx</w:t>
        </w:r>
      </w:hyperlink>
      <w:r w:rsidR="001F2FD8" w:rsidRPr="00D95A90">
        <w:t xml:space="preserve">, </w:t>
      </w:r>
      <w:r w:rsidR="00A66077" w:rsidRPr="00D95A90">
        <w:t>http://demos.devexpress.com/ASPxEditorsDemos/ASPxButton/Features.aspx</w:t>
      </w:r>
    </w:p>
    <w:p w14:paraId="21BDE724" w14:textId="7101203F" w:rsidR="00483C6B" w:rsidRPr="00EC7DA8" w:rsidRDefault="00483C6B" w:rsidP="00066592">
      <w:pPr>
        <w:pStyle w:val="Heading2"/>
      </w:pPr>
      <w:bookmarkStart w:id="106" w:name="_Toc320175113"/>
      <w:bookmarkStart w:id="107" w:name="_Toc386458666"/>
      <w:bookmarkEnd w:id="106"/>
      <w:r w:rsidRPr="00EC7DA8">
        <w:t>Režģis</w:t>
      </w:r>
      <w:bookmarkEnd w:id="107"/>
    </w:p>
    <w:p w14:paraId="737A6071" w14:textId="77777777" w:rsidR="003E3499" w:rsidRPr="00A85893" w:rsidRDefault="003E3499" w:rsidP="00066592">
      <w:pPr>
        <w:pStyle w:val="Heading3"/>
      </w:pPr>
      <w:bookmarkStart w:id="108" w:name="_Toc386458667"/>
      <w:r w:rsidRPr="00A85893">
        <w:t>Lapošana</w:t>
      </w:r>
      <w:bookmarkEnd w:id="108"/>
    </w:p>
    <w:p w14:paraId="06581120" w14:textId="2E31587B" w:rsidR="003E3499" w:rsidRPr="00A85893" w:rsidRDefault="003E3499" w:rsidP="003E3499">
      <w:r w:rsidRPr="00A85893">
        <w:t>Jāpielieto, ja lapaspušu skaits lielāks par dažām. Pieejam</w:t>
      </w:r>
      <w:r w:rsidR="00C5599B" w:rsidRPr="00A85893">
        <w:t>ā</w:t>
      </w:r>
      <w:r w:rsidRPr="00A85893">
        <w:t xml:space="preserve"> funkcionalitāte: aiziet uz sākumu, aiziet uz beigām, </w:t>
      </w:r>
      <w:r w:rsidR="00A85893">
        <w:t xml:space="preserve">pārvietoties par vienu vienību, </w:t>
      </w:r>
      <w:r w:rsidRPr="00A85893">
        <w:t>kā arī pārvietoties pa sarakstu</w:t>
      </w:r>
      <w:r w:rsidR="00A85893">
        <w:t xml:space="preserve"> izvēloties konkrētu lapaspusi</w:t>
      </w:r>
      <w:r w:rsidRPr="00A85893">
        <w:t xml:space="preserve"> (skat</w:t>
      </w:r>
      <w:r w:rsidR="00FF60E9" w:rsidRPr="00A85893">
        <w:t xml:space="preserve"> </w:t>
      </w:r>
      <w:r w:rsidR="00FF60E9" w:rsidRPr="00A85893">
        <w:fldChar w:fldCharType="begin"/>
      </w:r>
      <w:r w:rsidR="00FF60E9" w:rsidRPr="00A85893">
        <w:instrText xml:space="preserve"> REF _Ref320175172 \h </w:instrText>
      </w:r>
      <w:r w:rsidR="00510D5E" w:rsidRPr="00A85893">
        <w:instrText xml:space="preserve"> \* MERGEFORMAT </w:instrText>
      </w:r>
      <w:r w:rsidR="00FF60E9" w:rsidRPr="00A85893">
        <w:fldChar w:fldCharType="separate"/>
      </w:r>
      <w:r w:rsidR="00714534">
        <w:rPr>
          <w:noProof/>
        </w:rPr>
        <w:t>12</w:t>
      </w:r>
      <w:r w:rsidR="00FF60E9" w:rsidRPr="00A85893">
        <w:fldChar w:fldCharType="end"/>
      </w:r>
      <w:r w:rsidRPr="00A85893">
        <w:t>.attēlu).</w:t>
      </w:r>
      <w:r w:rsidR="00A85893">
        <w:t xml:space="preserve"> Uzklikšķinot ar klaviatūras peli uz </w:t>
      </w:r>
      <w:r w:rsidR="00DB707B">
        <w:t>punkta simbola – visa tabula tiek attēlota vienā lapā.</w:t>
      </w:r>
    </w:p>
    <w:p w14:paraId="0B4AFD12" w14:textId="77777777" w:rsidR="00A85893" w:rsidRDefault="00A85893" w:rsidP="00A85893">
      <w:pPr>
        <w:pStyle w:val="Tablebody"/>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6DB3FA7" w14:textId="77777777" w:rsidR="00A85893" w:rsidRDefault="00A85893" w:rsidP="00A85893">
      <w:pPr>
        <w:pStyle w:val="Tablebody"/>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425D8A3" w14:textId="77777777" w:rsidR="00A85893" w:rsidRDefault="00A85893" w:rsidP="00A85893">
      <w:pPr>
        <w:pStyle w:val="Tablebody"/>
        <w:jc w:val="center"/>
        <w:rPr>
          <w:noProof/>
          <w:lang w:eastAsia="lv-LV"/>
        </w:rPr>
      </w:pPr>
      <w:r>
        <w:rPr>
          <w:noProof/>
          <w:lang w:eastAsia="lv-LV"/>
        </w:rPr>
        <w:drawing>
          <wp:inline distT="0" distB="0" distL="0" distR="0" wp14:anchorId="39DDF652" wp14:editId="133F77E4">
            <wp:extent cx="4705350" cy="219075"/>
            <wp:effectExtent l="0" t="0" r="0" b="9525"/>
            <wp:docPr id="64" name="Picture 64" descr="C:\Users\madara.gasparovica\Desktop\Latvija.lv dizaina skices\ScreenHunter_34 Oct. 10 10.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madara.gasparovica\Desktop\Latvija.lv dizaina skices\ScreenHunter_34 Oct. 10 10.56.b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05350" cy="219075"/>
                    </a:xfrm>
                    <a:prstGeom prst="rect">
                      <a:avLst/>
                    </a:prstGeom>
                    <a:noFill/>
                    <a:ln>
                      <a:noFill/>
                    </a:ln>
                  </pic:spPr>
                </pic:pic>
              </a:graphicData>
            </a:graphic>
          </wp:inline>
        </w:drawing>
      </w:r>
      <w:r>
        <w:rPr>
          <w:noProof/>
          <w:lang w:eastAsia="lv-LV"/>
        </w:rPr>
        <w:drawing>
          <wp:inline distT="0" distB="0" distL="0" distR="0" wp14:anchorId="04E71FFA" wp14:editId="31C26B80">
            <wp:extent cx="1962150" cy="247650"/>
            <wp:effectExtent l="0" t="0" r="0" b="0"/>
            <wp:docPr id="63" name="Picture 63" descr="C:\Users\madara.gasparovica\Desktop\Latvija.lv dizaina skices\ScreenHunter_32 Oct. 10 10.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madara.gasparovica\Desktop\Latvija.lv dizaina skices\ScreenHunter_32 Oct. 10 10.56.b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62150" cy="247650"/>
                    </a:xfrm>
                    <a:prstGeom prst="rect">
                      <a:avLst/>
                    </a:prstGeom>
                    <a:noFill/>
                    <a:ln>
                      <a:noFill/>
                    </a:ln>
                  </pic:spPr>
                </pic:pic>
              </a:graphicData>
            </a:graphic>
          </wp:inline>
        </w:drawing>
      </w:r>
    </w:p>
    <w:p w14:paraId="38B8CA74" w14:textId="7E7311F7" w:rsidR="003E3499" w:rsidRPr="00A85893" w:rsidRDefault="00A85893" w:rsidP="00A85893">
      <w:pPr>
        <w:pStyle w:val="Tablebody"/>
        <w:jc w:val="center"/>
        <w:rPr>
          <w:noProof/>
          <w:lang w:eastAsia="lv-LV"/>
        </w:rPr>
      </w:pPr>
      <w:r>
        <w:rPr>
          <w:noProof/>
          <w:lang w:eastAsia="lv-LV"/>
        </w:rPr>
        <w:drawing>
          <wp:inline distT="0" distB="0" distL="0" distR="0" wp14:anchorId="0AA2D163" wp14:editId="23478C2C">
            <wp:extent cx="3276600" cy="247650"/>
            <wp:effectExtent l="0" t="0" r="0" b="0"/>
            <wp:docPr id="62" name="Picture 62" descr="C:\Users\madara.gasparovica\Desktop\Latvija.lv dizaina skices\ScreenHunter_31 Oct. 10 10.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madara.gasparovica\Desktop\Latvija.lv dizaina skices\ScreenHunter_31 Oct. 10 10.53.b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6600" cy="247650"/>
                    </a:xfrm>
                    <a:prstGeom prst="rect">
                      <a:avLst/>
                    </a:prstGeom>
                    <a:noFill/>
                    <a:ln>
                      <a:noFill/>
                    </a:ln>
                  </pic:spPr>
                </pic:pic>
              </a:graphicData>
            </a:graphic>
          </wp:inline>
        </w:drawing>
      </w:r>
    </w:p>
    <w:p w14:paraId="243B960A" w14:textId="287854CD" w:rsidR="003E3499" w:rsidRPr="00DB707B" w:rsidRDefault="0051039B" w:rsidP="003E3499">
      <w:pPr>
        <w:pStyle w:val="Picturecaption"/>
      </w:pPr>
      <w:r>
        <w:fldChar w:fldCharType="begin"/>
      </w:r>
      <w:r>
        <w:instrText xml:space="preserve"> SEQ Attēls \* ARABIC </w:instrText>
      </w:r>
      <w:r>
        <w:fldChar w:fldCharType="separate"/>
      </w:r>
      <w:bookmarkStart w:id="109" w:name="_Ref320175172"/>
      <w:r w:rsidR="00714534">
        <w:rPr>
          <w:noProof/>
        </w:rPr>
        <w:t>12</w:t>
      </w:r>
      <w:bookmarkEnd w:id="109"/>
      <w:r>
        <w:rPr>
          <w:noProof/>
        </w:rPr>
        <w:fldChar w:fldCharType="end"/>
      </w:r>
      <w:r w:rsidR="003E3499" w:rsidRPr="00DB707B">
        <w:t>.attēls. Lapošana</w:t>
      </w:r>
    </w:p>
    <w:p w14:paraId="0A0BA695" w14:textId="2FB1A788" w:rsidR="00EC76B7" w:rsidRPr="00DB707B" w:rsidRDefault="003E3499" w:rsidP="00EC76B7">
      <w:r w:rsidRPr="00DB707B">
        <w:t xml:space="preserve">Darbības mehānisms – vienmēr tiek attēloti tikai pieci </w:t>
      </w:r>
      <w:r w:rsidR="00B058C6" w:rsidRPr="00DB707B">
        <w:t xml:space="preserve">vidus </w:t>
      </w:r>
      <w:r w:rsidRPr="00DB707B">
        <w:t xml:space="preserve">elementi, </w:t>
      </w:r>
      <w:r w:rsidR="00B058C6" w:rsidRPr="00DB707B">
        <w:t>kā arī pirmais un pēdējais elements. Vis</w:t>
      </w:r>
      <w:r w:rsidR="009625F7" w:rsidRPr="00DB707B">
        <w:t>i</w:t>
      </w:r>
      <w:r w:rsidR="00B058C6" w:rsidRPr="00DB707B">
        <w:t xml:space="preserve"> elementi</w:t>
      </w:r>
      <w:r w:rsidRPr="00DB707B">
        <w:t xml:space="preserve"> </w:t>
      </w:r>
      <w:r w:rsidR="009625F7" w:rsidRPr="00DB707B">
        <w:t>a</w:t>
      </w:r>
      <w:r w:rsidRPr="00DB707B">
        <w:t>ttiecīgi tiek nobīdīti uz vienu vai otru pusi</w:t>
      </w:r>
      <w:r w:rsidR="00B058C6" w:rsidRPr="00DB707B">
        <w:t>, atkarībā no aktuālās vaļā atvērtās sadaļas</w:t>
      </w:r>
      <w:r w:rsidRPr="00DB707B">
        <w:t xml:space="preserve">. </w:t>
      </w:r>
      <w:r w:rsidR="00BD7970" w:rsidRPr="00DB707B">
        <w:t xml:space="preserve">Mainot apskatāmo lapu (skat. </w:t>
      </w:r>
      <w:r w:rsidR="00066592" w:rsidRPr="00DB707B">
        <w:fldChar w:fldCharType="begin"/>
      </w:r>
      <w:r w:rsidR="00066592" w:rsidRPr="00DB707B">
        <w:instrText xml:space="preserve"> REF _Ref320175173 \h </w:instrText>
      </w:r>
      <w:r w:rsidR="00510D5E" w:rsidRPr="00DB707B">
        <w:instrText xml:space="preserve"> \* MERGEFORMAT </w:instrText>
      </w:r>
      <w:r w:rsidR="00066592" w:rsidRPr="00DB707B">
        <w:fldChar w:fldCharType="separate"/>
      </w:r>
      <w:r w:rsidR="00714534">
        <w:rPr>
          <w:noProof/>
        </w:rPr>
        <w:t>13</w:t>
      </w:r>
      <w:r w:rsidR="00066592" w:rsidRPr="00DB707B">
        <w:fldChar w:fldCharType="end"/>
      </w:r>
      <w:r w:rsidR="00066592" w:rsidRPr="00DB707B">
        <w:t>.attēlu)</w:t>
      </w:r>
      <w:r w:rsidR="00BD7970" w:rsidRPr="00DB707B">
        <w:t xml:space="preserve"> tie</w:t>
      </w:r>
      <w:r w:rsidR="00066592" w:rsidRPr="00DB707B">
        <w:t xml:space="preserve">k pārlādēta tikai konkrētā lapa, </w:t>
      </w:r>
      <w:r w:rsidR="00066592" w:rsidRPr="00DB707B">
        <w:lastRenderedPageBreak/>
        <w:t>piemēram pārejot, uz nākamo lapu – 6, tiks pārlādēts tikai režģis.</w:t>
      </w:r>
      <w:r w:rsidR="00EC76B7" w:rsidRPr="00DB707B">
        <w:t xml:space="preserve"> Jāizmanto visiem sarakstiem, kuru ierakstu skaits ir liels un tos nav iespējams attēlot vienā lapā.</w:t>
      </w:r>
    </w:p>
    <w:p w14:paraId="05F30091" w14:textId="0EF9BAC9" w:rsidR="00E42098" w:rsidRPr="00DB707B" w:rsidRDefault="00DB707B" w:rsidP="00066592">
      <w:pPr>
        <w:pStyle w:val="Pictureposition"/>
      </w:pPr>
      <w:r w:rsidRPr="00DB707B">
        <w:rPr>
          <w:noProof/>
          <w:lang w:eastAsia="lv-LV"/>
        </w:rPr>
        <w:drawing>
          <wp:inline distT="0" distB="0" distL="0" distR="0" wp14:anchorId="1D7F6180" wp14:editId="3ACC32FB">
            <wp:extent cx="4867275" cy="2933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867275" cy="2933700"/>
                    </a:xfrm>
                    <a:prstGeom prst="rect">
                      <a:avLst/>
                    </a:prstGeom>
                  </pic:spPr>
                </pic:pic>
              </a:graphicData>
            </a:graphic>
          </wp:inline>
        </w:drawing>
      </w:r>
    </w:p>
    <w:p w14:paraId="7F268728" w14:textId="44940D1D" w:rsidR="00BD7970" w:rsidRDefault="0051039B" w:rsidP="00BD7970">
      <w:pPr>
        <w:pStyle w:val="Picturecaption"/>
      </w:pPr>
      <w:r>
        <w:fldChar w:fldCharType="begin"/>
      </w:r>
      <w:r>
        <w:instrText xml:space="preserve"> SEQ Attēls \* A</w:instrText>
      </w:r>
      <w:r>
        <w:instrText xml:space="preserve">RABIC </w:instrText>
      </w:r>
      <w:r>
        <w:fldChar w:fldCharType="separate"/>
      </w:r>
      <w:bookmarkStart w:id="110" w:name="_Ref320175173"/>
      <w:r w:rsidR="00714534">
        <w:rPr>
          <w:noProof/>
        </w:rPr>
        <w:t>13</w:t>
      </w:r>
      <w:bookmarkEnd w:id="110"/>
      <w:r>
        <w:rPr>
          <w:noProof/>
        </w:rPr>
        <w:fldChar w:fldCharType="end"/>
      </w:r>
      <w:r w:rsidR="00BD7970" w:rsidRPr="00DB707B">
        <w:t>.attēls. Lapošana tabulā</w:t>
      </w:r>
    </w:p>
    <w:p w14:paraId="4F26AC64" w14:textId="54B66DAF" w:rsidR="00FF5328" w:rsidRPr="00D95A90" w:rsidRDefault="00FF5328" w:rsidP="00714534">
      <w:pPr>
        <w:pStyle w:val="Heading4"/>
      </w:pPr>
      <w:bookmarkStart w:id="111" w:name="_Toc386458668"/>
      <w:r w:rsidRPr="00D95A90">
        <w:t>Lietošanas piemērs</w:t>
      </w:r>
      <w:bookmarkEnd w:id="111"/>
    </w:p>
    <w:tbl>
      <w:tblPr>
        <w:tblStyle w:val="TableGrid"/>
        <w:tblW w:w="0" w:type="auto"/>
        <w:tblLook w:val="04A0" w:firstRow="1" w:lastRow="0" w:firstColumn="1" w:lastColumn="0" w:noHBand="0" w:noVBand="1"/>
      </w:tblPr>
      <w:tblGrid>
        <w:gridCol w:w="1384"/>
        <w:gridCol w:w="8470"/>
      </w:tblGrid>
      <w:tr w:rsidR="0045537D" w14:paraId="310BF114" w14:textId="77777777" w:rsidTr="00832840">
        <w:tc>
          <w:tcPr>
            <w:tcW w:w="9854" w:type="dxa"/>
            <w:gridSpan w:val="2"/>
          </w:tcPr>
          <w:p w14:paraId="1DDC8CA2" w14:textId="50FB01C9" w:rsidR="0045537D" w:rsidRPr="00714534" w:rsidRDefault="0045537D" w:rsidP="00832840">
            <w:pPr>
              <w:pStyle w:val="MessageHeader"/>
              <w:rPr>
                <w:lang w:val="en-US"/>
              </w:rPr>
            </w:pPr>
            <w:r>
              <w:t xml:space="preserve">Piemērs </w:t>
            </w:r>
            <w:r w:rsidR="0046070C">
              <w:t>1 (DevExpress</w:t>
            </w:r>
            <w:r w:rsidR="0046070C">
              <w:rPr>
                <w:lang w:val="en-US"/>
              </w:rPr>
              <w:t>)</w:t>
            </w:r>
          </w:p>
        </w:tc>
      </w:tr>
      <w:tr w:rsidR="0045537D" w14:paraId="3B81E3A1" w14:textId="77777777" w:rsidTr="00832840">
        <w:tc>
          <w:tcPr>
            <w:tcW w:w="1384" w:type="dxa"/>
          </w:tcPr>
          <w:p w14:paraId="322C5805" w14:textId="77777777" w:rsidR="0045537D" w:rsidRDefault="0045537D" w:rsidP="00832840">
            <w:pPr>
              <w:pStyle w:val="Bold"/>
            </w:pPr>
            <w:r>
              <w:t>Kods</w:t>
            </w:r>
          </w:p>
        </w:tc>
        <w:tc>
          <w:tcPr>
            <w:tcW w:w="8470" w:type="dxa"/>
          </w:tcPr>
          <w:p w14:paraId="4114AA9E" w14:textId="77777777" w:rsidR="0046070C" w:rsidRDefault="0046070C" w:rsidP="0046070C">
            <w:pPr>
              <w:pStyle w:val="Code2"/>
            </w:pPr>
            <w:r>
              <w:t>&lt;dx:ASPxGridView ID="uxSimpleGridView" runat="server" AutoGenerateColumns="False" KeyFieldName="Column0"</w:t>
            </w:r>
          </w:p>
          <w:p w14:paraId="50E24D95" w14:textId="77777777" w:rsidR="0046070C" w:rsidRDefault="0046070C" w:rsidP="0046070C">
            <w:pPr>
              <w:pStyle w:val="Code2"/>
            </w:pPr>
            <w:r>
              <w:tab/>
              <w:t>PreviewFieldName="Preview" Width="500px" ClientInstanceName="gv"&gt;</w:t>
            </w:r>
          </w:p>
          <w:p w14:paraId="14C73356" w14:textId="77777777" w:rsidR="0046070C" w:rsidRDefault="0046070C" w:rsidP="0046070C">
            <w:pPr>
              <w:pStyle w:val="Code2"/>
            </w:pPr>
            <w:r>
              <w:tab/>
              <w:t>&lt;Columns&gt;</w:t>
            </w:r>
          </w:p>
          <w:p w14:paraId="3909146D" w14:textId="77777777" w:rsidR="0046070C" w:rsidRDefault="0046070C" w:rsidP="0046070C">
            <w:pPr>
              <w:pStyle w:val="Code2"/>
            </w:pPr>
            <w:r>
              <w:tab/>
            </w:r>
            <w:r>
              <w:tab/>
              <w:t>&lt;dx:GridViewDataTextColumn FieldName="Column0" Caption="Kolonna 1" VisibleIndex="1" SortOrder="Ascending"&gt;</w:t>
            </w:r>
          </w:p>
          <w:p w14:paraId="2C617D8E" w14:textId="77777777" w:rsidR="0046070C" w:rsidRDefault="0046070C" w:rsidP="0046070C">
            <w:pPr>
              <w:pStyle w:val="Code2"/>
            </w:pPr>
            <w:r>
              <w:tab/>
            </w:r>
            <w:r>
              <w:tab/>
              <w:t>&lt;/dx:GridViewDataTextColumn&gt;</w:t>
            </w:r>
          </w:p>
          <w:p w14:paraId="331A6FE7" w14:textId="77777777" w:rsidR="0046070C" w:rsidRDefault="0046070C" w:rsidP="0046070C">
            <w:pPr>
              <w:pStyle w:val="Code2"/>
            </w:pPr>
            <w:r>
              <w:tab/>
            </w:r>
            <w:r>
              <w:tab/>
              <w:t>&lt;dx:GridViewDataTextColumn FieldName="Column1" Caption="Kolonna 2" VisibleIndex="2"&gt;</w:t>
            </w:r>
          </w:p>
          <w:p w14:paraId="1843B70E" w14:textId="77777777" w:rsidR="0046070C" w:rsidRDefault="0046070C" w:rsidP="0046070C">
            <w:pPr>
              <w:pStyle w:val="Code2"/>
            </w:pPr>
            <w:r>
              <w:tab/>
            </w:r>
            <w:r>
              <w:tab/>
              <w:t>&lt;/dx:GridViewDataTextColumn&gt;</w:t>
            </w:r>
          </w:p>
          <w:p w14:paraId="78D24828" w14:textId="77777777" w:rsidR="0046070C" w:rsidRDefault="0046070C" w:rsidP="0046070C">
            <w:pPr>
              <w:pStyle w:val="Code2"/>
            </w:pPr>
            <w:r>
              <w:tab/>
            </w:r>
            <w:r>
              <w:tab/>
              <w:t>&lt;dx:GridViewDataTextColumn FieldName="Column2" Caption="Kolonna 3" VisibleIndex="3"&gt;</w:t>
            </w:r>
          </w:p>
          <w:p w14:paraId="36272FF3" w14:textId="77777777" w:rsidR="0046070C" w:rsidRDefault="0046070C" w:rsidP="0046070C">
            <w:pPr>
              <w:pStyle w:val="Code2"/>
            </w:pPr>
            <w:r>
              <w:tab/>
            </w:r>
            <w:r>
              <w:tab/>
              <w:t>&lt;/dx:GridViewDataTextColumn&gt;</w:t>
            </w:r>
          </w:p>
          <w:p w14:paraId="18675C37" w14:textId="77777777" w:rsidR="0046070C" w:rsidRDefault="0046070C" w:rsidP="0046070C">
            <w:pPr>
              <w:pStyle w:val="Code2"/>
            </w:pPr>
            <w:r>
              <w:tab/>
              <w:t>&lt;/Columns&gt;</w:t>
            </w:r>
          </w:p>
          <w:p w14:paraId="504962C7" w14:textId="77777777" w:rsidR="0046070C" w:rsidRDefault="0046070C" w:rsidP="0046070C">
            <w:pPr>
              <w:pStyle w:val="Code2"/>
            </w:pPr>
            <w:r>
              <w:tab/>
              <w:t>&lt;Templates&gt;</w:t>
            </w:r>
          </w:p>
          <w:p w14:paraId="2A5F39FF" w14:textId="77777777" w:rsidR="0046070C" w:rsidRDefault="0046070C" w:rsidP="0046070C">
            <w:pPr>
              <w:pStyle w:val="Code2"/>
            </w:pPr>
            <w:r>
              <w:tab/>
              <w:t>&lt;/Templates&gt;</w:t>
            </w:r>
          </w:p>
          <w:p w14:paraId="2240ACFA" w14:textId="77777777" w:rsidR="0046070C" w:rsidRPr="00714534" w:rsidRDefault="0046070C" w:rsidP="0046070C">
            <w:pPr>
              <w:pStyle w:val="Code2"/>
              <w:rPr>
                <w:b/>
              </w:rPr>
            </w:pPr>
            <w:r w:rsidRPr="00714534">
              <w:rPr>
                <w:b/>
              </w:rPr>
              <w:tab/>
              <w:t>&lt;SettingsPager PageSize="10" Position="Bottom"&gt;</w:t>
            </w:r>
          </w:p>
          <w:p w14:paraId="2638B549" w14:textId="77777777" w:rsidR="0046070C" w:rsidRPr="00714534" w:rsidRDefault="0046070C" w:rsidP="0046070C">
            <w:pPr>
              <w:pStyle w:val="Code2"/>
              <w:rPr>
                <w:b/>
              </w:rPr>
            </w:pPr>
            <w:r w:rsidRPr="00714534">
              <w:rPr>
                <w:b/>
              </w:rPr>
              <w:tab/>
            </w:r>
            <w:r w:rsidRPr="00714534">
              <w:rPr>
                <w:b/>
              </w:rPr>
              <w:tab/>
              <w:t>&lt;FirstPageButton Visible="true"&gt;&lt;/FirstPageButton&gt;</w:t>
            </w:r>
          </w:p>
          <w:p w14:paraId="688F696A" w14:textId="77777777" w:rsidR="0046070C" w:rsidRPr="00714534" w:rsidRDefault="0046070C" w:rsidP="0046070C">
            <w:pPr>
              <w:pStyle w:val="Code2"/>
              <w:rPr>
                <w:b/>
              </w:rPr>
            </w:pPr>
            <w:r w:rsidRPr="00714534">
              <w:rPr>
                <w:b/>
              </w:rPr>
              <w:tab/>
            </w:r>
            <w:r w:rsidRPr="00714534">
              <w:rPr>
                <w:b/>
              </w:rPr>
              <w:tab/>
              <w:t>&lt;LastPageButton Visible="true"&gt;&lt;/LastPageButton&gt;</w:t>
            </w:r>
          </w:p>
          <w:p w14:paraId="60CBF4AD" w14:textId="77777777" w:rsidR="0046070C" w:rsidRPr="00714534" w:rsidRDefault="0046070C" w:rsidP="0046070C">
            <w:pPr>
              <w:pStyle w:val="Code2"/>
              <w:rPr>
                <w:b/>
              </w:rPr>
            </w:pPr>
            <w:r w:rsidRPr="00714534">
              <w:rPr>
                <w:b/>
              </w:rPr>
              <w:tab/>
              <w:t>&lt;/SettingsPager&gt;</w:t>
            </w:r>
          </w:p>
          <w:p w14:paraId="0B7683A4" w14:textId="77777777" w:rsidR="0046070C" w:rsidRDefault="0046070C" w:rsidP="0046070C">
            <w:pPr>
              <w:pStyle w:val="Code2"/>
            </w:pPr>
            <w:r>
              <w:tab/>
              <w:t>&lt;Styles&gt;</w:t>
            </w:r>
          </w:p>
          <w:p w14:paraId="5CA4E88B" w14:textId="77777777" w:rsidR="0046070C" w:rsidRDefault="0046070C" w:rsidP="0046070C">
            <w:pPr>
              <w:pStyle w:val="Code2"/>
            </w:pPr>
            <w:r>
              <w:tab/>
            </w:r>
            <w:r>
              <w:tab/>
              <w:t>&lt;AlternatingRow Enabled="True" /&gt;</w:t>
            </w:r>
          </w:p>
          <w:p w14:paraId="3D79FEA7" w14:textId="77777777" w:rsidR="0046070C" w:rsidRDefault="0046070C" w:rsidP="0046070C">
            <w:pPr>
              <w:pStyle w:val="Code2"/>
            </w:pPr>
            <w:r>
              <w:tab/>
              <w:t>&lt;/Styles&gt;</w:t>
            </w:r>
          </w:p>
          <w:p w14:paraId="6A3983CB" w14:textId="0C2B2490" w:rsidR="0045537D" w:rsidRDefault="0046070C" w:rsidP="00714534">
            <w:pPr>
              <w:pStyle w:val="Code2"/>
            </w:pPr>
            <w:r>
              <w:t>&lt;/dx:ASPxGridView&gt;</w:t>
            </w:r>
          </w:p>
        </w:tc>
      </w:tr>
      <w:tr w:rsidR="0045537D" w14:paraId="01B32D98" w14:textId="77777777" w:rsidTr="00832840">
        <w:tc>
          <w:tcPr>
            <w:tcW w:w="1384" w:type="dxa"/>
          </w:tcPr>
          <w:p w14:paraId="01066C03" w14:textId="77777777" w:rsidR="0045537D" w:rsidRDefault="0045537D" w:rsidP="00832840">
            <w:pPr>
              <w:pStyle w:val="Bold"/>
            </w:pPr>
            <w:r>
              <w:lastRenderedPageBreak/>
              <w:t>Rezultāts</w:t>
            </w:r>
          </w:p>
        </w:tc>
        <w:tc>
          <w:tcPr>
            <w:tcW w:w="8470" w:type="dxa"/>
          </w:tcPr>
          <w:p w14:paraId="6E6A5E5E" w14:textId="78E080A2" w:rsidR="0045537D" w:rsidRDefault="0046070C" w:rsidP="00832840">
            <w:pPr>
              <w:pStyle w:val="Tablebody"/>
            </w:pPr>
            <w:r>
              <w:object w:dxaOrig="7545" w:dyaOrig="4710" w14:anchorId="252E3629">
                <v:shape id="_x0000_i1042" type="#_x0000_t75" style="width:377pt;height:235.7pt" o:ole="">
                  <v:imagedata r:id="rId73" o:title=""/>
                </v:shape>
                <o:OLEObject Type="Embed" ProgID="PBrush" ShapeID="_x0000_i1042" DrawAspect="Content" ObjectID="_1460201227" r:id="rId74"/>
              </w:object>
            </w:r>
          </w:p>
        </w:tc>
      </w:tr>
    </w:tbl>
    <w:p w14:paraId="1DED1C02" w14:textId="77777777" w:rsidR="006D4C86" w:rsidRPr="00DB707B" w:rsidRDefault="006D4C86" w:rsidP="00B058C6">
      <w:pPr>
        <w:pStyle w:val="Heading3"/>
      </w:pPr>
      <w:bookmarkStart w:id="112" w:name="_Toc386458669"/>
      <w:r w:rsidRPr="00DB707B">
        <w:t>Cilne</w:t>
      </w:r>
      <w:bookmarkEnd w:id="112"/>
    </w:p>
    <w:p w14:paraId="4DA49890" w14:textId="18465363" w:rsidR="006D4C86" w:rsidRDefault="006D4C86" w:rsidP="006D4C86">
      <w:r w:rsidRPr="00DB707B">
        <w:t xml:space="preserve">Cilņu izmantošanas galvenais nolūks ir datu strukturizācija </w:t>
      </w:r>
      <w:r w:rsidR="003A3ADC" w:rsidRPr="00DB707B">
        <w:t xml:space="preserve">vai </w:t>
      </w:r>
      <w:r w:rsidRPr="00DB707B">
        <w:t>apvienošana</w:t>
      </w:r>
      <w:r w:rsidR="004D509A">
        <w:t xml:space="preserve"> (skat. </w:t>
      </w:r>
      <w:r w:rsidR="004D509A">
        <w:fldChar w:fldCharType="begin"/>
      </w:r>
      <w:r w:rsidR="004D509A">
        <w:instrText xml:space="preserve"> REF _Ref338149315 \h </w:instrText>
      </w:r>
      <w:r w:rsidR="004D509A">
        <w:fldChar w:fldCharType="separate"/>
      </w:r>
      <w:r w:rsidR="00714534">
        <w:rPr>
          <w:noProof/>
        </w:rPr>
        <w:t>14</w:t>
      </w:r>
      <w:r w:rsidR="004D509A">
        <w:fldChar w:fldCharType="end"/>
      </w:r>
      <w:r w:rsidR="004D509A">
        <w:t>.attēlu)</w:t>
      </w:r>
      <w:r w:rsidR="003A3ADC" w:rsidRPr="00DB707B">
        <w:t>.</w:t>
      </w:r>
      <w:r w:rsidR="00DB707B">
        <w:t xml:space="preserve"> Lai pārtītu cilnes, jālieto pie cilņu virsraksta esošās bultiņas</w:t>
      </w:r>
      <w:r w:rsidR="004D509A">
        <w:t xml:space="preserve"> (skat.</w:t>
      </w:r>
      <w:r w:rsidR="004D509A">
        <w:fldChar w:fldCharType="begin"/>
      </w:r>
      <w:r w:rsidR="004D509A">
        <w:instrText xml:space="preserve"> REF _Ref338149341 \h </w:instrText>
      </w:r>
      <w:r w:rsidR="004D509A">
        <w:fldChar w:fldCharType="separate"/>
      </w:r>
      <w:r w:rsidR="00714534">
        <w:rPr>
          <w:noProof/>
        </w:rPr>
        <w:t>15</w:t>
      </w:r>
      <w:r w:rsidR="004D509A">
        <w:fldChar w:fldCharType="end"/>
      </w:r>
      <w:r w:rsidR="004D509A">
        <w:t>.attēlu)</w:t>
      </w:r>
      <w:r w:rsidR="00DB707B">
        <w:t>.</w:t>
      </w:r>
    </w:p>
    <w:p w14:paraId="418F8014" w14:textId="77777777" w:rsidR="004D509A" w:rsidRDefault="004D509A" w:rsidP="004D509A">
      <w:pPr>
        <w:pStyle w:val="Pictureposition"/>
      </w:pPr>
      <w:r>
        <w:t xml:space="preserve"> </w:t>
      </w:r>
      <w:r>
        <w:rPr>
          <w:rFonts w:ascii="Times New Roman" w:hAnsi="Times New Roman"/>
          <w:snapToGrid w:val="0"/>
          <w:color w:val="000000"/>
          <w:w w:val="0"/>
          <w:sz w:val="0"/>
          <w:szCs w:val="0"/>
          <w:u w:color="000000"/>
          <w:bdr w:val="none" w:sz="0" w:space="0" w:color="000000"/>
          <w:shd w:val="clear" w:color="000000" w:fill="000000"/>
          <w:lang w:val="x-none" w:bidi="x-none"/>
        </w:rPr>
        <w:t xml:space="preserve"> </w:t>
      </w:r>
      <w:r>
        <w:rPr>
          <w:noProof/>
          <w:lang w:eastAsia="lv-LV"/>
        </w:rPr>
        <w:drawing>
          <wp:inline distT="0" distB="0" distL="0" distR="0" wp14:anchorId="3442BD58" wp14:editId="7F66B341">
            <wp:extent cx="4446646" cy="1409700"/>
            <wp:effectExtent l="0" t="0" r="0" b="0"/>
            <wp:docPr id="57" name="Picture 57" descr="C:\Users\madara.gasparovica\Desktop\Latvija.lv dizaina skices\ScreenHunter_23 Oct. 10 10.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madara.gasparovica\Desktop\Latvija.lv dizaina skices\ScreenHunter_23 Oct. 10 10.48.b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46646" cy="1409700"/>
                    </a:xfrm>
                    <a:prstGeom prst="rect">
                      <a:avLst/>
                    </a:prstGeom>
                    <a:noFill/>
                    <a:ln>
                      <a:noFill/>
                    </a:ln>
                  </pic:spPr>
                </pic:pic>
              </a:graphicData>
            </a:graphic>
          </wp:inline>
        </w:drawing>
      </w:r>
    </w:p>
    <w:p w14:paraId="4A2A2F63" w14:textId="01A44366" w:rsidR="004D509A" w:rsidRPr="00DB707B" w:rsidRDefault="0051039B" w:rsidP="004D509A">
      <w:pPr>
        <w:pStyle w:val="Picturecaption"/>
      </w:pPr>
      <w:r>
        <w:fldChar w:fldCharType="begin"/>
      </w:r>
      <w:r>
        <w:instrText xml:space="preserve"> SEQ Attēls \* ARABIC </w:instrText>
      </w:r>
      <w:r>
        <w:fldChar w:fldCharType="separate"/>
      </w:r>
      <w:bookmarkStart w:id="113" w:name="_Ref338149315"/>
      <w:r w:rsidR="00714534">
        <w:rPr>
          <w:noProof/>
        </w:rPr>
        <w:t>14</w:t>
      </w:r>
      <w:bookmarkEnd w:id="113"/>
      <w:r>
        <w:rPr>
          <w:noProof/>
        </w:rPr>
        <w:fldChar w:fldCharType="end"/>
      </w:r>
      <w:r w:rsidR="004D509A" w:rsidRPr="00DB707B">
        <w:t>.att</w:t>
      </w:r>
      <w:r w:rsidR="004D509A">
        <w:t>ēls. Cilne</w:t>
      </w:r>
    </w:p>
    <w:p w14:paraId="754AB89D" w14:textId="6FDB1BE5" w:rsidR="006D4C86" w:rsidRPr="00510D5E" w:rsidRDefault="00DB707B" w:rsidP="006D4C86">
      <w:pPr>
        <w:pStyle w:val="Pictureposition"/>
        <w:rPr>
          <w:highlight w:val="yellow"/>
        </w:rPr>
      </w:pPr>
      <w:r>
        <w:object w:dxaOrig="7845" w:dyaOrig="3075" w14:anchorId="3F64D941">
          <v:shape id="_x0000_i1043" type="#_x0000_t75" style="width:343.7pt;height:134.5pt" o:ole="">
            <v:imagedata r:id="rId76" o:title=""/>
          </v:shape>
          <o:OLEObject Type="Embed" ProgID="PBrush" ShapeID="_x0000_i1043" DrawAspect="Content" ObjectID="_1460201228" r:id="rId77"/>
        </w:object>
      </w:r>
    </w:p>
    <w:p w14:paraId="4E995126" w14:textId="7145F832" w:rsidR="006D4C86" w:rsidRPr="00DB707B" w:rsidRDefault="0051039B" w:rsidP="006D4C86">
      <w:pPr>
        <w:pStyle w:val="Picturecaption"/>
      </w:pPr>
      <w:r>
        <w:fldChar w:fldCharType="begin"/>
      </w:r>
      <w:r>
        <w:instrText xml:space="preserve"> SEQ Attēls \* ARABIC </w:instrText>
      </w:r>
      <w:r>
        <w:fldChar w:fldCharType="separate"/>
      </w:r>
      <w:bookmarkStart w:id="114" w:name="_Ref338149341"/>
      <w:r w:rsidR="00714534">
        <w:rPr>
          <w:noProof/>
        </w:rPr>
        <w:t>15</w:t>
      </w:r>
      <w:bookmarkEnd w:id="114"/>
      <w:r>
        <w:rPr>
          <w:noProof/>
        </w:rPr>
        <w:fldChar w:fldCharType="end"/>
      </w:r>
      <w:r w:rsidR="006D4C86" w:rsidRPr="00DB707B">
        <w:t>.att</w:t>
      </w:r>
      <w:r w:rsidR="004D509A">
        <w:t>ēls. Cilnes ar attēlu un pārtinēju</w:t>
      </w:r>
    </w:p>
    <w:p w14:paraId="0C995290" w14:textId="723AE60D" w:rsidR="00483C6B" w:rsidRPr="00DB707B" w:rsidRDefault="006D4C86" w:rsidP="003E3499">
      <w:r w:rsidRPr="00DB707B">
        <w:t xml:space="preserve">Pirmā cilne attēlojas un ielādējas vienmēr, pārējās </w:t>
      </w:r>
      <w:r w:rsidR="00DD745F" w:rsidRPr="00DB707B">
        <w:t xml:space="preserve">var ielādēties </w:t>
      </w:r>
      <w:r w:rsidRPr="00DB707B">
        <w:t xml:space="preserve">pa vienai (to atverot). </w:t>
      </w:r>
      <w:r w:rsidR="007076EE" w:rsidRPr="00DB707B">
        <w:t>Cilņu rediģēšanu iespējams realizēt šādi</w:t>
      </w:r>
      <w:r w:rsidR="00DD745F" w:rsidRPr="00DB707B">
        <w:t xml:space="preserve"> (atkarībā no funkcionalitātes)</w:t>
      </w:r>
      <w:r w:rsidR="007076EE" w:rsidRPr="00DB707B">
        <w:t>:</w:t>
      </w:r>
    </w:p>
    <w:p w14:paraId="438CEC73" w14:textId="4B903E91" w:rsidR="007076EE" w:rsidRPr="00DB707B" w:rsidRDefault="007076EE" w:rsidP="002C62AE">
      <w:pPr>
        <w:pStyle w:val="ListParagraph"/>
        <w:numPr>
          <w:ilvl w:val="0"/>
          <w:numId w:val="25"/>
        </w:numPr>
      </w:pPr>
      <w:r w:rsidRPr="00DB707B">
        <w:t xml:space="preserve">Katrā cilnē </w:t>
      </w:r>
      <w:r w:rsidR="004835FD" w:rsidRPr="00DB707B">
        <w:t xml:space="preserve">ievadāmo informāciju iespējams saglabāt ar tajā pašā cilnē izvietotās pogas „Saglabāt” palīdzību. </w:t>
      </w:r>
    </w:p>
    <w:p w14:paraId="61863ACE" w14:textId="68855E3C" w:rsidR="004835FD" w:rsidRDefault="004835FD" w:rsidP="002C62AE">
      <w:pPr>
        <w:pStyle w:val="ListParagraph"/>
        <w:numPr>
          <w:ilvl w:val="0"/>
          <w:numId w:val="25"/>
        </w:numPr>
      </w:pPr>
      <w:r w:rsidRPr="00DB707B">
        <w:t>Ja cilnes izvietotas vedņa veidā – notiek loģiska pāreja no vienas cilnes uz citu, tad pēdējam vedņa solim jābūt visās cilnēs ievadītās informācijas attēlošanai un iespējai to kopīgi saglabāt ar vienas pogas nospiešanu.</w:t>
      </w:r>
    </w:p>
    <w:p w14:paraId="3C094A67" w14:textId="77777777" w:rsidR="00FF5328" w:rsidRPr="00226DD0" w:rsidRDefault="00FF5328" w:rsidP="00FF5328">
      <w:pPr>
        <w:pStyle w:val="Heading4"/>
      </w:pPr>
      <w:bookmarkStart w:id="115" w:name="_Toc386458670"/>
      <w:r w:rsidRPr="00226DD0">
        <w:lastRenderedPageBreak/>
        <w:t>Lietošanas piem</w:t>
      </w:r>
      <w:r w:rsidRPr="00226DD0">
        <w:rPr>
          <w:rFonts w:hint="eastAsia"/>
        </w:rPr>
        <w:t>ē</w:t>
      </w:r>
      <w:r w:rsidRPr="00226DD0">
        <w:t>rs</w:t>
      </w:r>
      <w:bookmarkEnd w:id="115"/>
    </w:p>
    <w:tbl>
      <w:tblPr>
        <w:tblStyle w:val="TableGrid"/>
        <w:tblW w:w="0" w:type="auto"/>
        <w:tblLook w:val="04A0" w:firstRow="1" w:lastRow="0" w:firstColumn="1" w:lastColumn="0" w:noHBand="0" w:noVBand="1"/>
      </w:tblPr>
      <w:tblGrid>
        <w:gridCol w:w="1384"/>
        <w:gridCol w:w="8470"/>
      </w:tblGrid>
      <w:tr w:rsidR="0045537D" w14:paraId="552F9C72" w14:textId="77777777" w:rsidTr="00832840">
        <w:tc>
          <w:tcPr>
            <w:tcW w:w="9854" w:type="dxa"/>
            <w:gridSpan w:val="2"/>
          </w:tcPr>
          <w:p w14:paraId="7449FB03" w14:textId="79DD41B4" w:rsidR="0045537D" w:rsidRDefault="0045537D" w:rsidP="00832840">
            <w:pPr>
              <w:pStyle w:val="MessageHeader"/>
            </w:pPr>
            <w:r>
              <w:t xml:space="preserve">Piemērs </w:t>
            </w:r>
            <w:r w:rsidR="0033407B">
              <w:t>1 (DevExpress)</w:t>
            </w:r>
          </w:p>
        </w:tc>
      </w:tr>
      <w:tr w:rsidR="0045537D" w14:paraId="6BBCF923" w14:textId="77777777" w:rsidTr="00832840">
        <w:tc>
          <w:tcPr>
            <w:tcW w:w="1384" w:type="dxa"/>
          </w:tcPr>
          <w:p w14:paraId="1E91B315" w14:textId="77777777" w:rsidR="0045537D" w:rsidRDefault="0045537D" w:rsidP="00832840">
            <w:pPr>
              <w:pStyle w:val="Bold"/>
            </w:pPr>
            <w:r>
              <w:t>Kods</w:t>
            </w:r>
          </w:p>
        </w:tc>
        <w:tc>
          <w:tcPr>
            <w:tcW w:w="8470" w:type="dxa"/>
          </w:tcPr>
          <w:p w14:paraId="4DADD7F7" w14:textId="0DAC09F2" w:rsidR="005243B2" w:rsidRDefault="005243B2" w:rsidP="00714534">
            <w:pPr>
              <w:pStyle w:val="Code2"/>
            </w:pPr>
            <w:r>
              <w:t>&lt;dx:ASPxPageControl ID="uxPageControl" runat="server" ActiveTabIndex="0" Height="155px" Width="400px" EnableCallBacks="true" EnableTabScrolling="true" TabAlign="Center" ClientInstanceName="pc"&gt;</w:t>
            </w:r>
          </w:p>
          <w:p w14:paraId="2142EAEF" w14:textId="77777777" w:rsidR="005243B2" w:rsidRDefault="005243B2" w:rsidP="00714534">
            <w:pPr>
              <w:pStyle w:val="Code2"/>
            </w:pPr>
            <w:r>
              <w:tab/>
              <w:t>&lt;ClientSideEvents ActiveTabChanged="function(s, e) { onActiveTabChanged(s,e); }" /&gt;</w:t>
            </w:r>
          </w:p>
          <w:p w14:paraId="1F3BA240" w14:textId="77777777" w:rsidR="005243B2" w:rsidRDefault="005243B2" w:rsidP="00714534">
            <w:pPr>
              <w:pStyle w:val="Code2"/>
            </w:pPr>
            <w:r>
              <w:tab/>
              <w:t>&lt;TabPages&gt;</w:t>
            </w:r>
          </w:p>
          <w:p w14:paraId="4DCC3968" w14:textId="77777777" w:rsidR="005243B2" w:rsidRDefault="005243B2" w:rsidP="00714534">
            <w:pPr>
              <w:pStyle w:val="Code2"/>
            </w:pPr>
            <w:r>
              <w:tab/>
            </w:r>
            <w:r>
              <w:tab/>
              <w:t>&lt;dx:TabPage Text="Cilne 1"&gt;</w:t>
            </w:r>
          </w:p>
          <w:p w14:paraId="2EC3218D" w14:textId="77777777" w:rsidR="005243B2" w:rsidRDefault="005243B2" w:rsidP="00714534">
            <w:pPr>
              <w:pStyle w:val="Code2"/>
            </w:pPr>
            <w:r>
              <w:tab/>
            </w:r>
            <w:r>
              <w:tab/>
            </w:r>
            <w:r>
              <w:tab/>
              <w:t>&lt;ContentCollection&gt;</w:t>
            </w:r>
          </w:p>
          <w:p w14:paraId="0EEADEBD" w14:textId="77777777" w:rsidR="005243B2" w:rsidRDefault="005243B2" w:rsidP="00714534">
            <w:pPr>
              <w:pStyle w:val="Code2"/>
            </w:pPr>
            <w:r>
              <w:tab/>
            </w:r>
            <w:r>
              <w:tab/>
            </w:r>
            <w:r>
              <w:tab/>
            </w:r>
            <w:r>
              <w:tab/>
              <w:t>&lt;dx:ContentControl runat="server"&gt;</w:t>
            </w:r>
          </w:p>
          <w:p w14:paraId="636FBB32" w14:textId="77777777" w:rsidR="005243B2" w:rsidRDefault="005243B2" w:rsidP="00714534">
            <w:pPr>
              <w:pStyle w:val="Code2"/>
            </w:pPr>
            <w:r>
              <w:tab/>
            </w:r>
            <w:r>
              <w:tab/>
            </w:r>
            <w:r>
              <w:tab/>
            </w:r>
            <w:r>
              <w:tab/>
            </w:r>
            <w:r>
              <w:tab/>
              <w:t>Pirmās cilnes saturs</w:t>
            </w:r>
          </w:p>
          <w:p w14:paraId="506D5264" w14:textId="77777777" w:rsidR="005243B2" w:rsidRDefault="005243B2" w:rsidP="00714534">
            <w:pPr>
              <w:pStyle w:val="Code2"/>
            </w:pPr>
            <w:r>
              <w:tab/>
            </w:r>
            <w:r>
              <w:tab/>
            </w:r>
            <w:r>
              <w:tab/>
            </w:r>
            <w:r>
              <w:tab/>
              <w:t>&lt;/dx:ContentControl&gt;</w:t>
            </w:r>
          </w:p>
          <w:p w14:paraId="0CFEAF62" w14:textId="77777777" w:rsidR="005243B2" w:rsidRDefault="005243B2" w:rsidP="00714534">
            <w:pPr>
              <w:pStyle w:val="Code2"/>
            </w:pPr>
            <w:r>
              <w:tab/>
            </w:r>
            <w:r>
              <w:tab/>
            </w:r>
            <w:r>
              <w:tab/>
              <w:t>&lt;/ContentCollection&gt;</w:t>
            </w:r>
          </w:p>
          <w:p w14:paraId="219AE90B" w14:textId="77777777" w:rsidR="005243B2" w:rsidRDefault="005243B2" w:rsidP="00714534">
            <w:pPr>
              <w:pStyle w:val="Code2"/>
            </w:pPr>
            <w:r>
              <w:tab/>
            </w:r>
            <w:r>
              <w:tab/>
              <w:t>&lt;/dx:TabPage&gt;</w:t>
            </w:r>
          </w:p>
          <w:p w14:paraId="4EEB0571" w14:textId="77777777" w:rsidR="005243B2" w:rsidRDefault="005243B2" w:rsidP="00714534">
            <w:pPr>
              <w:pStyle w:val="Code2"/>
            </w:pPr>
            <w:r>
              <w:tab/>
            </w:r>
            <w:r>
              <w:tab/>
              <w:t>&lt;dx:TabPage Text="Cilne 2 (ar attēlu)" TabImage-Url="~/img/icon-e-small.png"&gt;</w:t>
            </w:r>
          </w:p>
          <w:p w14:paraId="293C8D9A" w14:textId="77777777" w:rsidR="005243B2" w:rsidRDefault="005243B2" w:rsidP="00714534">
            <w:pPr>
              <w:pStyle w:val="Code2"/>
            </w:pPr>
            <w:r>
              <w:tab/>
            </w:r>
            <w:r>
              <w:tab/>
            </w:r>
            <w:r>
              <w:tab/>
              <w:t>&lt;ContentCollection&gt;</w:t>
            </w:r>
          </w:p>
          <w:p w14:paraId="131126B6" w14:textId="77777777" w:rsidR="005243B2" w:rsidRDefault="005243B2" w:rsidP="00714534">
            <w:pPr>
              <w:pStyle w:val="Code2"/>
            </w:pPr>
            <w:r>
              <w:tab/>
            </w:r>
            <w:r>
              <w:tab/>
            </w:r>
            <w:r>
              <w:tab/>
            </w:r>
            <w:r>
              <w:tab/>
              <w:t>&lt;dx:ContentControl runat="server"&gt;</w:t>
            </w:r>
          </w:p>
          <w:p w14:paraId="1406DED3" w14:textId="77777777" w:rsidR="005243B2" w:rsidRDefault="005243B2" w:rsidP="00714534">
            <w:pPr>
              <w:pStyle w:val="Code2"/>
            </w:pPr>
            <w:r>
              <w:tab/>
            </w:r>
            <w:r>
              <w:tab/>
            </w:r>
            <w:r>
              <w:tab/>
            </w:r>
            <w:r>
              <w:tab/>
            </w:r>
            <w:r>
              <w:tab/>
              <w:t>Otrās cilnes saturs</w:t>
            </w:r>
          </w:p>
          <w:p w14:paraId="669EFBCC" w14:textId="77777777" w:rsidR="005243B2" w:rsidRDefault="005243B2" w:rsidP="00714534">
            <w:pPr>
              <w:pStyle w:val="Code2"/>
            </w:pPr>
            <w:r>
              <w:tab/>
            </w:r>
            <w:r>
              <w:tab/>
            </w:r>
            <w:r>
              <w:tab/>
            </w:r>
            <w:r>
              <w:tab/>
            </w:r>
            <w:r>
              <w:tab/>
              <w:t>&lt;br /&gt;</w:t>
            </w:r>
          </w:p>
          <w:p w14:paraId="7C2EB552" w14:textId="77777777" w:rsidR="005243B2" w:rsidRDefault="005243B2" w:rsidP="00714534">
            <w:pPr>
              <w:pStyle w:val="Code2"/>
            </w:pPr>
            <w:r>
              <w:tab/>
            </w:r>
            <w:r>
              <w:tab/>
            </w:r>
            <w:r>
              <w:tab/>
            </w:r>
            <w:r>
              <w:tab/>
            </w:r>
            <w:r>
              <w:tab/>
              <w:t>&lt;asp:Image ImageUrl="~/img/eraf-logo.png" runat="server" /&gt;</w:t>
            </w:r>
          </w:p>
          <w:p w14:paraId="26EF006E" w14:textId="77777777" w:rsidR="005243B2" w:rsidRDefault="005243B2" w:rsidP="00714534">
            <w:pPr>
              <w:pStyle w:val="Code2"/>
            </w:pPr>
            <w:r>
              <w:tab/>
            </w:r>
            <w:r>
              <w:tab/>
            </w:r>
            <w:r>
              <w:tab/>
            </w:r>
            <w:r>
              <w:tab/>
              <w:t>&lt;/dx:ContentControl&gt;</w:t>
            </w:r>
          </w:p>
          <w:p w14:paraId="39F03655" w14:textId="77777777" w:rsidR="005243B2" w:rsidRDefault="005243B2" w:rsidP="00714534">
            <w:pPr>
              <w:pStyle w:val="Code2"/>
            </w:pPr>
            <w:r>
              <w:tab/>
            </w:r>
            <w:r>
              <w:tab/>
            </w:r>
            <w:r>
              <w:tab/>
              <w:t>&lt;/ContentCollection&gt;</w:t>
            </w:r>
          </w:p>
          <w:p w14:paraId="4F612176" w14:textId="77777777" w:rsidR="005243B2" w:rsidRDefault="005243B2" w:rsidP="00714534">
            <w:pPr>
              <w:pStyle w:val="Code2"/>
            </w:pPr>
            <w:r>
              <w:tab/>
            </w:r>
            <w:r>
              <w:tab/>
              <w:t>&lt;/dx:TabPage&gt;</w:t>
            </w:r>
          </w:p>
          <w:p w14:paraId="5C4D89C0" w14:textId="77777777" w:rsidR="005243B2" w:rsidRDefault="005243B2" w:rsidP="00714534">
            <w:pPr>
              <w:pStyle w:val="Code2"/>
            </w:pPr>
            <w:r>
              <w:tab/>
            </w:r>
            <w:r>
              <w:tab/>
              <w:t>&lt;dx:TabPage Text="Cilne 3 (neaktīva)" Enabled="false"&gt;</w:t>
            </w:r>
          </w:p>
          <w:p w14:paraId="25AA7B72" w14:textId="77777777" w:rsidR="005243B2" w:rsidRDefault="005243B2" w:rsidP="00714534">
            <w:pPr>
              <w:pStyle w:val="Code2"/>
            </w:pPr>
            <w:r>
              <w:tab/>
            </w:r>
            <w:r>
              <w:tab/>
            </w:r>
            <w:r>
              <w:tab/>
              <w:t>&lt;ContentCollection&gt;</w:t>
            </w:r>
          </w:p>
          <w:p w14:paraId="184E7F16" w14:textId="77777777" w:rsidR="005243B2" w:rsidRDefault="005243B2" w:rsidP="00714534">
            <w:pPr>
              <w:pStyle w:val="Code2"/>
            </w:pPr>
            <w:r>
              <w:tab/>
            </w:r>
            <w:r>
              <w:tab/>
            </w:r>
            <w:r>
              <w:tab/>
            </w:r>
            <w:r>
              <w:tab/>
              <w:t>&lt;dx:ContentControl runat="server"&gt;</w:t>
            </w:r>
          </w:p>
          <w:p w14:paraId="166E2B16" w14:textId="77777777" w:rsidR="005243B2" w:rsidRDefault="005243B2" w:rsidP="00714534">
            <w:pPr>
              <w:pStyle w:val="Code2"/>
            </w:pPr>
            <w:r>
              <w:tab/>
            </w:r>
            <w:r>
              <w:tab/>
            </w:r>
            <w:r>
              <w:tab/>
            </w:r>
            <w:r>
              <w:tab/>
            </w:r>
            <w:r>
              <w:tab/>
              <w:t>Nepieejams saturs</w:t>
            </w:r>
          </w:p>
          <w:p w14:paraId="1B77B865" w14:textId="77777777" w:rsidR="005243B2" w:rsidRDefault="005243B2" w:rsidP="00714534">
            <w:pPr>
              <w:pStyle w:val="Code2"/>
            </w:pPr>
            <w:r>
              <w:tab/>
            </w:r>
            <w:r>
              <w:tab/>
            </w:r>
            <w:r>
              <w:tab/>
            </w:r>
            <w:r>
              <w:tab/>
              <w:t>&lt;/dx:ContentControl&gt;</w:t>
            </w:r>
          </w:p>
          <w:p w14:paraId="5AE9C684" w14:textId="77777777" w:rsidR="005243B2" w:rsidRDefault="005243B2" w:rsidP="00714534">
            <w:pPr>
              <w:pStyle w:val="Code2"/>
            </w:pPr>
            <w:r>
              <w:tab/>
            </w:r>
            <w:r>
              <w:tab/>
            </w:r>
            <w:r>
              <w:tab/>
              <w:t>&lt;/ContentCollection&gt;</w:t>
            </w:r>
          </w:p>
          <w:p w14:paraId="5571AF43" w14:textId="77777777" w:rsidR="005243B2" w:rsidRDefault="005243B2" w:rsidP="00714534">
            <w:pPr>
              <w:pStyle w:val="Code2"/>
            </w:pPr>
            <w:r>
              <w:tab/>
            </w:r>
            <w:r>
              <w:tab/>
              <w:t>&lt;/dx:TabPage&gt;</w:t>
            </w:r>
          </w:p>
          <w:p w14:paraId="055D7A1B" w14:textId="77777777" w:rsidR="005243B2" w:rsidRDefault="005243B2" w:rsidP="00714534">
            <w:pPr>
              <w:pStyle w:val="Code2"/>
            </w:pPr>
            <w:r>
              <w:tab/>
            </w:r>
            <w:r>
              <w:tab/>
              <w:t>&lt;dx:TabPage Text="Cilne 4" NewLine="true"&gt;</w:t>
            </w:r>
          </w:p>
          <w:p w14:paraId="6E220C56" w14:textId="77777777" w:rsidR="005243B2" w:rsidRDefault="005243B2" w:rsidP="00714534">
            <w:pPr>
              <w:pStyle w:val="Code2"/>
            </w:pPr>
            <w:r>
              <w:tab/>
            </w:r>
            <w:r>
              <w:tab/>
            </w:r>
            <w:r>
              <w:tab/>
              <w:t>&lt;ContentCollection&gt;</w:t>
            </w:r>
          </w:p>
          <w:p w14:paraId="2B4037BA" w14:textId="77777777" w:rsidR="005243B2" w:rsidRDefault="005243B2" w:rsidP="00714534">
            <w:pPr>
              <w:pStyle w:val="Code2"/>
            </w:pPr>
            <w:r>
              <w:tab/>
            </w:r>
            <w:r>
              <w:tab/>
            </w:r>
            <w:r>
              <w:tab/>
            </w:r>
            <w:r>
              <w:tab/>
              <w:t>&lt;dx:ContentControl runat="server"&gt;</w:t>
            </w:r>
          </w:p>
          <w:p w14:paraId="59A6B768" w14:textId="77777777" w:rsidR="005243B2" w:rsidRDefault="005243B2" w:rsidP="00714534">
            <w:pPr>
              <w:pStyle w:val="Code2"/>
            </w:pPr>
            <w:r>
              <w:tab/>
            </w:r>
            <w:r>
              <w:tab/>
            </w:r>
            <w:r>
              <w:tab/>
            </w:r>
            <w:r>
              <w:tab/>
            </w:r>
            <w:r>
              <w:tab/>
              <w:t>&lt;table class="auto-style"&gt;</w:t>
            </w:r>
          </w:p>
          <w:p w14:paraId="6BD6ECA4" w14:textId="77777777" w:rsidR="005243B2" w:rsidRDefault="005243B2" w:rsidP="00714534">
            <w:pPr>
              <w:pStyle w:val="Code2"/>
            </w:pPr>
            <w:r>
              <w:tab/>
            </w:r>
            <w:r>
              <w:tab/>
            </w:r>
            <w:r>
              <w:tab/>
            </w:r>
            <w:r>
              <w:tab/>
            </w:r>
            <w:r>
              <w:tab/>
            </w:r>
            <w:r>
              <w:tab/>
              <w:t>&lt;tr&gt;</w:t>
            </w:r>
          </w:p>
          <w:p w14:paraId="2F4143F1" w14:textId="77777777" w:rsidR="005243B2" w:rsidRDefault="005243B2" w:rsidP="00714534">
            <w:pPr>
              <w:pStyle w:val="Code2"/>
            </w:pPr>
            <w:r>
              <w:tab/>
            </w:r>
            <w:r>
              <w:tab/>
            </w:r>
            <w:r>
              <w:tab/>
            </w:r>
            <w:r>
              <w:tab/>
            </w:r>
            <w:r>
              <w:tab/>
            </w:r>
            <w:r>
              <w:tab/>
            </w:r>
            <w:r>
              <w:tab/>
              <w:t>&lt;td&gt;</w:t>
            </w:r>
          </w:p>
          <w:p w14:paraId="75D851D5" w14:textId="77777777" w:rsidR="005243B2" w:rsidRDefault="005243B2" w:rsidP="00714534">
            <w:pPr>
              <w:pStyle w:val="Code2"/>
            </w:pPr>
            <w:r>
              <w:tab/>
            </w:r>
            <w:r>
              <w:tab/>
            </w:r>
            <w:r>
              <w:tab/>
            </w:r>
            <w:r>
              <w:tab/>
            </w:r>
            <w:r>
              <w:tab/>
            </w:r>
            <w:r>
              <w:tab/>
            </w:r>
            <w:r>
              <w:tab/>
            </w:r>
            <w:r>
              <w:tab/>
              <w:t>&lt;ul&gt;&lt;li&gt;</w:t>
            </w:r>
          </w:p>
          <w:p w14:paraId="06C85E0E" w14:textId="77777777" w:rsidR="005243B2" w:rsidRDefault="005243B2" w:rsidP="00714534">
            <w:pPr>
              <w:pStyle w:val="Code2"/>
            </w:pPr>
            <w:r>
              <w:tab/>
            </w:r>
            <w:r>
              <w:tab/>
            </w:r>
            <w:r>
              <w:tab/>
            </w:r>
            <w:r>
              <w:tab/>
            </w:r>
            <w:r>
              <w:tab/>
            </w:r>
            <w:r>
              <w:tab/>
            </w:r>
            <w:r>
              <w:tab/>
            </w:r>
            <w:r>
              <w:tab/>
            </w:r>
            <w:r>
              <w:tab/>
              <w:t>&lt;asp:RadioButton runat="server" Text="Radio poga 1" GroupName="www" /&gt;</w:t>
            </w:r>
          </w:p>
          <w:p w14:paraId="4FCCF45C" w14:textId="77777777" w:rsidR="005243B2" w:rsidRDefault="005243B2" w:rsidP="00714534">
            <w:pPr>
              <w:pStyle w:val="Code2"/>
            </w:pPr>
            <w:r>
              <w:tab/>
            </w:r>
            <w:r>
              <w:tab/>
            </w:r>
            <w:r>
              <w:tab/>
            </w:r>
            <w:r>
              <w:tab/>
            </w:r>
            <w:r>
              <w:tab/>
            </w:r>
            <w:r>
              <w:tab/>
            </w:r>
            <w:r>
              <w:tab/>
            </w:r>
            <w:r>
              <w:tab/>
              <w:t>&lt;/li&gt;&lt;li&gt;</w:t>
            </w:r>
          </w:p>
          <w:p w14:paraId="04C74CE2" w14:textId="77777777" w:rsidR="005243B2" w:rsidRDefault="005243B2" w:rsidP="00714534">
            <w:pPr>
              <w:pStyle w:val="Code2"/>
            </w:pPr>
            <w:r>
              <w:tab/>
            </w:r>
            <w:r>
              <w:tab/>
            </w:r>
            <w:r>
              <w:tab/>
            </w:r>
            <w:r>
              <w:tab/>
            </w:r>
            <w:r>
              <w:tab/>
            </w:r>
            <w:r>
              <w:tab/>
            </w:r>
            <w:r>
              <w:tab/>
            </w:r>
            <w:r>
              <w:tab/>
            </w:r>
            <w:r>
              <w:tab/>
              <w:t>&lt;asp:RadioButton runat="server" Text="Radio poga 2" GroupName="www" Checked="true" /&gt;</w:t>
            </w:r>
          </w:p>
          <w:p w14:paraId="6CDD3D4F" w14:textId="77777777" w:rsidR="005243B2" w:rsidRDefault="005243B2" w:rsidP="00714534">
            <w:pPr>
              <w:pStyle w:val="Code2"/>
            </w:pPr>
            <w:r>
              <w:tab/>
            </w:r>
            <w:r>
              <w:tab/>
            </w:r>
            <w:r>
              <w:tab/>
            </w:r>
            <w:r>
              <w:tab/>
            </w:r>
            <w:r>
              <w:tab/>
            </w:r>
            <w:r>
              <w:tab/>
            </w:r>
            <w:r>
              <w:tab/>
            </w:r>
            <w:r>
              <w:tab/>
              <w:t>&lt;/li&gt;&lt;/ul&gt;</w:t>
            </w:r>
          </w:p>
          <w:p w14:paraId="7E85FD47" w14:textId="77777777" w:rsidR="005243B2" w:rsidRDefault="005243B2" w:rsidP="00714534">
            <w:pPr>
              <w:pStyle w:val="Code2"/>
            </w:pPr>
            <w:r>
              <w:tab/>
            </w:r>
            <w:r>
              <w:tab/>
            </w:r>
            <w:r>
              <w:tab/>
            </w:r>
            <w:r>
              <w:tab/>
            </w:r>
            <w:r>
              <w:tab/>
            </w:r>
            <w:r>
              <w:tab/>
            </w:r>
            <w:r>
              <w:tab/>
              <w:t>&lt;/td&gt;</w:t>
            </w:r>
          </w:p>
          <w:p w14:paraId="7552771D" w14:textId="77777777" w:rsidR="005243B2" w:rsidRDefault="005243B2" w:rsidP="00714534">
            <w:pPr>
              <w:pStyle w:val="Code2"/>
            </w:pPr>
            <w:r>
              <w:tab/>
            </w:r>
            <w:r>
              <w:tab/>
            </w:r>
            <w:r>
              <w:tab/>
            </w:r>
            <w:r>
              <w:tab/>
            </w:r>
            <w:r>
              <w:tab/>
            </w:r>
            <w:r>
              <w:tab/>
              <w:t>&lt;/tr&gt;</w:t>
            </w:r>
          </w:p>
          <w:p w14:paraId="77B08A25" w14:textId="77777777" w:rsidR="005243B2" w:rsidRDefault="005243B2" w:rsidP="00714534">
            <w:pPr>
              <w:pStyle w:val="Code2"/>
            </w:pPr>
            <w:r>
              <w:tab/>
            </w:r>
            <w:r>
              <w:tab/>
            </w:r>
            <w:r>
              <w:tab/>
            </w:r>
            <w:r>
              <w:tab/>
            </w:r>
            <w:r>
              <w:tab/>
            </w:r>
            <w:r>
              <w:tab/>
              <w:t>&lt;tr&gt;</w:t>
            </w:r>
          </w:p>
          <w:p w14:paraId="4AB09BF6" w14:textId="77777777" w:rsidR="005243B2" w:rsidRDefault="005243B2" w:rsidP="00714534">
            <w:pPr>
              <w:pStyle w:val="Code2"/>
            </w:pPr>
            <w:r>
              <w:tab/>
            </w:r>
            <w:r>
              <w:tab/>
            </w:r>
            <w:r>
              <w:tab/>
            </w:r>
            <w:r>
              <w:tab/>
            </w:r>
            <w:r>
              <w:tab/>
            </w:r>
            <w:r>
              <w:tab/>
            </w:r>
            <w:r>
              <w:tab/>
              <w:t>&lt;td&gt;</w:t>
            </w:r>
          </w:p>
          <w:p w14:paraId="745C0335" w14:textId="77777777" w:rsidR="005243B2" w:rsidRDefault="005243B2" w:rsidP="00714534">
            <w:pPr>
              <w:pStyle w:val="Code2"/>
            </w:pPr>
            <w:r>
              <w:tab/>
            </w:r>
            <w:r>
              <w:tab/>
            </w:r>
            <w:r>
              <w:tab/>
            </w:r>
            <w:r>
              <w:tab/>
            </w:r>
            <w:r>
              <w:tab/>
            </w:r>
            <w:r>
              <w:tab/>
            </w:r>
            <w:r>
              <w:tab/>
            </w:r>
            <w:r>
              <w:tab/>
              <w:t>&lt;asp:CheckBox runat="server" Text="Izvēles rūtiņa" Checked="true" /&gt;</w:t>
            </w:r>
          </w:p>
          <w:p w14:paraId="08F3F61A" w14:textId="77777777" w:rsidR="005243B2" w:rsidRDefault="005243B2" w:rsidP="00714534">
            <w:pPr>
              <w:pStyle w:val="Code2"/>
            </w:pPr>
            <w:r>
              <w:tab/>
            </w:r>
            <w:r>
              <w:tab/>
            </w:r>
            <w:r>
              <w:tab/>
            </w:r>
            <w:r>
              <w:tab/>
            </w:r>
            <w:r>
              <w:tab/>
            </w:r>
            <w:r>
              <w:tab/>
            </w:r>
            <w:r>
              <w:tab/>
              <w:t>&lt;/td&gt;</w:t>
            </w:r>
          </w:p>
          <w:p w14:paraId="12350203" w14:textId="77777777" w:rsidR="005243B2" w:rsidRDefault="005243B2" w:rsidP="00714534">
            <w:pPr>
              <w:pStyle w:val="Code2"/>
            </w:pPr>
            <w:r>
              <w:tab/>
            </w:r>
            <w:r>
              <w:tab/>
            </w:r>
            <w:r>
              <w:tab/>
            </w:r>
            <w:r>
              <w:tab/>
            </w:r>
            <w:r>
              <w:tab/>
            </w:r>
            <w:r>
              <w:tab/>
              <w:t>&lt;/tr&gt;</w:t>
            </w:r>
          </w:p>
          <w:p w14:paraId="169AFA45" w14:textId="77777777" w:rsidR="005243B2" w:rsidRDefault="005243B2" w:rsidP="00714534">
            <w:pPr>
              <w:pStyle w:val="Code2"/>
            </w:pPr>
            <w:r>
              <w:lastRenderedPageBreak/>
              <w:tab/>
            </w:r>
            <w:r>
              <w:tab/>
            </w:r>
            <w:r>
              <w:tab/>
            </w:r>
            <w:r>
              <w:tab/>
            </w:r>
            <w:r>
              <w:tab/>
            </w:r>
            <w:r>
              <w:tab/>
              <w:t>&lt;tr&gt;</w:t>
            </w:r>
          </w:p>
          <w:p w14:paraId="527FDFFD" w14:textId="77777777" w:rsidR="005243B2" w:rsidRDefault="005243B2" w:rsidP="00714534">
            <w:pPr>
              <w:pStyle w:val="Code2"/>
            </w:pPr>
            <w:r>
              <w:tab/>
            </w:r>
            <w:r>
              <w:tab/>
            </w:r>
            <w:r>
              <w:tab/>
            </w:r>
            <w:r>
              <w:tab/>
            </w:r>
            <w:r>
              <w:tab/>
            </w:r>
            <w:r>
              <w:tab/>
            </w:r>
            <w:r>
              <w:tab/>
              <w:t>&lt;td&gt;</w:t>
            </w:r>
          </w:p>
          <w:p w14:paraId="0EC0CC39" w14:textId="77777777" w:rsidR="005243B2" w:rsidRDefault="005243B2" w:rsidP="00714534">
            <w:pPr>
              <w:pStyle w:val="Code2"/>
            </w:pPr>
            <w:r>
              <w:tab/>
            </w:r>
            <w:r>
              <w:tab/>
            </w:r>
            <w:r>
              <w:tab/>
            </w:r>
            <w:r>
              <w:tab/>
            </w:r>
            <w:r>
              <w:tab/>
            </w:r>
            <w:r>
              <w:tab/>
            </w:r>
            <w:r>
              <w:tab/>
            </w:r>
            <w:r>
              <w:tab/>
              <w:t>&lt;asp:DropDownList runat="server" placeholder="Izvēlieties vērtību ..."&gt;</w:t>
            </w:r>
          </w:p>
          <w:p w14:paraId="15675BFC" w14:textId="77777777" w:rsidR="005243B2" w:rsidRDefault="005243B2" w:rsidP="00714534">
            <w:pPr>
              <w:pStyle w:val="Code2"/>
            </w:pPr>
            <w:r>
              <w:tab/>
            </w:r>
            <w:r>
              <w:tab/>
            </w:r>
            <w:r>
              <w:tab/>
            </w:r>
            <w:r>
              <w:tab/>
            </w:r>
            <w:r>
              <w:tab/>
            </w:r>
            <w:r>
              <w:tab/>
            </w:r>
            <w:r>
              <w:tab/>
            </w:r>
            <w:r>
              <w:tab/>
            </w:r>
            <w:r>
              <w:tab/>
              <w:t>&lt;asp:ListItem Text="" Value="" /&gt;</w:t>
            </w:r>
          </w:p>
          <w:p w14:paraId="39408BA5" w14:textId="77777777" w:rsidR="005243B2" w:rsidRDefault="005243B2" w:rsidP="00714534">
            <w:pPr>
              <w:pStyle w:val="Code2"/>
            </w:pPr>
            <w:r>
              <w:tab/>
            </w:r>
            <w:r>
              <w:tab/>
            </w:r>
            <w:r>
              <w:tab/>
            </w:r>
            <w:r>
              <w:tab/>
            </w:r>
            <w:r>
              <w:tab/>
            </w:r>
            <w:r>
              <w:tab/>
            </w:r>
            <w:r>
              <w:tab/>
            </w:r>
            <w:r>
              <w:tab/>
            </w:r>
            <w:r>
              <w:tab/>
              <w:t>&lt;asp:ListItem Text="Vērtība 1" Value="1" /&gt;</w:t>
            </w:r>
          </w:p>
          <w:p w14:paraId="7C39FC26" w14:textId="77777777" w:rsidR="005243B2" w:rsidRDefault="005243B2" w:rsidP="00714534">
            <w:pPr>
              <w:pStyle w:val="Code2"/>
            </w:pPr>
            <w:r>
              <w:tab/>
            </w:r>
            <w:r>
              <w:tab/>
            </w:r>
            <w:r>
              <w:tab/>
            </w:r>
            <w:r>
              <w:tab/>
            </w:r>
            <w:r>
              <w:tab/>
            </w:r>
            <w:r>
              <w:tab/>
            </w:r>
            <w:r>
              <w:tab/>
            </w:r>
            <w:r>
              <w:tab/>
            </w:r>
            <w:r>
              <w:tab/>
              <w:t>&lt;asp:ListItem Text="Vērtība 2" Value="2" /&gt;</w:t>
            </w:r>
          </w:p>
          <w:p w14:paraId="578B3B62" w14:textId="77777777" w:rsidR="005243B2" w:rsidRDefault="005243B2" w:rsidP="00714534">
            <w:pPr>
              <w:pStyle w:val="Code2"/>
            </w:pPr>
            <w:r>
              <w:tab/>
            </w:r>
            <w:r>
              <w:tab/>
            </w:r>
            <w:r>
              <w:tab/>
            </w:r>
            <w:r>
              <w:tab/>
            </w:r>
            <w:r>
              <w:tab/>
            </w:r>
            <w:r>
              <w:tab/>
            </w:r>
            <w:r>
              <w:tab/>
            </w:r>
            <w:r>
              <w:tab/>
              <w:t>&lt;/asp:DropDownList&gt;</w:t>
            </w:r>
          </w:p>
          <w:p w14:paraId="137208EE" w14:textId="77777777" w:rsidR="005243B2" w:rsidRDefault="005243B2" w:rsidP="00714534">
            <w:pPr>
              <w:pStyle w:val="Code2"/>
            </w:pPr>
            <w:r>
              <w:tab/>
            </w:r>
            <w:r>
              <w:tab/>
            </w:r>
            <w:r>
              <w:tab/>
            </w:r>
            <w:r>
              <w:tab/>
            </w:r>
            <w:r>
              <w:tab/>
            </w:r>
            <w:r>
              <w:tab/>
            </w:r>
            <w:r>
              <w:tab/>
              <w:t>&lt;/td&gt;</w:t>
            </w:r>
          </w:p>
          <w:p w14:paraId="18CD3C46" w14:textId="77777777" w:rsidR="005243B2" w:rsidRDefault="005243B2" w:rsidP="00714534">
            <w:pPr>
              <w:pStyle w:val="Code2"/>
            </w:pPr>
            <w:r>
              <w:tab/>
            </w:r>
            <w:r>
              <w:tab/>
            </w:r>
            <w:r>
              <w:tab/>
            </w:r>
            <w:r>
              <w:tab/>
            </w:r>
            <w:r>
              <w:tab/>
            </w:r>
            <w:r>
              <w:tab/>
              <w:t>&lt;/tr&gt;</w:t>
            </w:r>
          </w:p>
          <w:p w14:paraId="148E0A8C" w14:textId="77777777" w:rsidR="005243B2" w:rsidRDefault="005243B2" w:rsidP="00714534">
            <w:pPr>
              <w:pStyle w:val="Code2"/>
            </w:pPr>
            <w:r>
              <w:tab/>
            </w:r>
            <w:r>
              <w:tab/>
            </w:r>
            <w:r>
              <w:tab/>
            </w:r>
            <w:r>
              <w:tab/>
            </w:r>
            <w:r>
              <w:tab/>
            </w:r>
            <w:r>
              <w:tab/>
              <w:t>&lt;tr&gt;</w:t>
            </w:r>
          </w:p>
          <w:p w14:paraId="28374A6B" w14:textId="77777777" w:rsidR="005243B2" w:rsidRDefault="005243B2" w:rsidP="00714534">
            <w:pPr>
              <w:pStyle w:val="Code2"/>
            </w:pPr>
            <w:r>
              <w:tab/>
            </w:r>
            <w:r>
              <w:tab/>
            </w:r>
            <w:r>
              <w:tab/>
            </w:r>
            <w:r>
              <w:tab/>
            </w:r>
            <w:r>
              <w:tab/>
            </w:r>
            <w:r>
              <w:tab/>
            </w:r>
            <w:r>
              <w:tab/>
              <w:t>&lt;td&gt;</w:t>
            </w:r>
          </w:p>
          <w:p w14:paraId="6C2EAF21" w14:textId="77777777" w:rsidR="005243B2" w:rsidRDefault="005243B2" w:rsidP="00714534">
            <w:pPr>
              <w:pStyle w:val="Code2"/>
            </w:pPr>
            <w:r>
              <w:tab/>
            </w:r>
            <w:r>
              <w:tab/>
            </w:r>
            <w:r>
              <w:tab/>
            </w:r>
            <w:r>
              <w:tab/>
            </w:r>
            <w:r>
              <w:tab/>
            </w:r>
            <w:r>
              <w:tab/>
            </w:r>
            <w:r>
              <w:tab/>
            </w:r>
            <w:r>
              <w:tab/>
              <w:t>&lt;asp:TextBox runat="server" ToolTip="Ievadiet personas kodu" /&gt;</w:t>
            </w:r>
          </w:p>
          <w:p w14:paraId="56017109" w14:textId="77777777" w:rsidR="005243B2" w:rsidRDefault="005243B2" w:rsidP="00714534">
            <w:pPr>
              <w:pStyle w:val="Code2"/>
            </w:pPr>
            <w:r>
              <w:tab/>
            </w:r>
            <w:r>
              <w:tab/>
            </w:r>
            <w:r>
              <w:tab/>
            </w:r>
            <w:r>
              <w:tab/>
            </w:r>
            <w:r>
              <w:tab/>
            </w:r>
            <w:r>
              <w:tab/>
            </w:r>
            <w:r>
              <w:tab/>
              <w:t>&lt;/td&gt;</w:t>
            </w:r>
          </w:p>
          <w:p w14:paraId="105A3D6A" w14:textId="77777777" w:rsidR="005243B2" w:rsidRDefault="005243B2" w:rsidP="00714534">
            <w:pPr>
              <w:pStyle w:val="Code2"/>
            </w:pPr>
            <w:r>
              <w:tab/>
            </w:r>
            <w:r>
              <w:tab/>
            </w:r>
            <w:r>
              <w:tab/>
            </w:r>
            <w:r>
              <w:tab/>
            </w:r>
            <w:r>
              <w:tab/>
            </w:r>
            <w:r>
              <w:tab/>
              <w:t>&lt;/tr&gt;</w:t>
            </w:r>
          </w:p>
          <w:p w14:paraId="70F2C87F" w14:textId="77777777" w:rsidR="005243B2" w:rsidRDefault="005243B2" w:rsidP="00714534">
            <w:pPr>
              <w:pStyle w:val="Code2"/>
            </w:pPr>
            <w:r>
              <w:tab/>
            </w:r>
            <w:r>
              <w:tab/>
            </w:r>
            <w:r>
              <w:tab/>
            </w:r>
            <w:r>
              <w:tab/>
            </w:r>
            <w:r>
              <w:tab/>
            </w:r>
            <w:r>
              <w:tab/>
              <w:t>&lt;tr&gt;</w:t>
            </w:r>
          </w:p>
          <w:p w14:paraId="2D02AACC" w14:textId="77777777" w:rsidR="005243B2" w:rsidRDefault="005243B2" w:rsidP="00714534">
            <w:pPr>
              <w:pStyle w:val="Code2"/>
            </w:pPr>
            <w:r>
              <w:tab/>
            </w:r>
            <w:r>
              <w:tab/>
            </w:r>
            <w:r>
              <w:tab/>
            </w:r>
            <w:r>
              <w:tab/>
            </w:r>
            <w:r>
              <w:tab/>
            </w:r>
            <w:r>
              <w:tab/>
            </w:r>
            <w:r>
              <w:tab/>
              <w:t>&lt;td&gt;</w:t>
            </w:r>
          </w:p>
          <w:p w14:paraId="5A5F14EC" w14:textId="77777777" w:rsidR="005243B2" w:rsidRDefault="005243B2" w:rsidP="00714534">
            <w:pPr>
              <w:pStyle w:val="Code2"/>
            </w:pPr>
            <w:r>
              <w:tab/>
            </w:r>
            <w:r>
              <w:tab/>
            </w:r>
            <w:r>
              <w:tab/>
            </w:r>
            <w:r>
              <w:tab/>
            </w:r>
            <w:r>
              <w:tab/>
            </w:r>
            <w:r>
              <w:tab/>
            </w:r>
            <w:r>
              <w:tab/>
            </w:r>
            <w:r>
              <w:tab/>
              <w:t>&lt;asp:Button runat="server" Text="Nospied mani, ja vari" /&gt;</w:t>
            </w:r>
          </w:p>
          <w:p w14:paraId="0CB28026" w14:textId="77777777" w:rsidR="005243B2" w:rsidRDefault="005243B2" w:rsidP="00714534">
            <w:pPr>
              <w:pStyle w:val="Code2"/>
            </w:pPr>
            <w:r>
              <w:tab/>
            </w:r>
            <w:r>
              <w:tab/>
            </w:r>
            <w:r>
              <w:tab/>
            </w:r>
            <w:r>
              <w:tab/>
            </w:r>
            <w:r>
              <w:tab/>
            </w:r>
            <w:r>
              <w:tab/>
            </w:r>
            <w:r>
              <w:tab/>
              <w:t>&lt;/td&gt;</w:t>
            </w:r>
          </w:p>
          <w:p w14:paraId="36EAE030" w14:textId="77777777" w:rsidR="005243B2" w:rsidRDefault="005243B2" w:rsidP="00714534">
            <w:pPr>
              <w:pStyle w:val="Code2"/>
            </w:pPr>
            <w:r>
              <w:tab/>
            </w:r>
            <w:r>
              <w:tab/>
            </w:r>
            <w:r>
              <w:tab/>
            </w:r>
            <w:r>
              <w:tab/>
            </w:r>
            <w:r>
              <w:tab/>
            </w:r>
            <w:r>
              <w:tab/>
              <w:t>&lt;/tr&gt;</w:t>
            </w:r>
          </w:p>
          <w:p w14:paraId="6BA7559F" w14:textId="77777777" w:rsidR="005243B2" w:rsidRDefault="005243B2" w:rsidP="00714534">
            <w:pPr>
              <w:pStyle w:val="Code2"/>
            </w:pPr>
            <w:r>
              <w:tab/>
            </w:r>
            <w:r>
              <w:tab/>
            </w:r>
            <w:r>
              <w:tab/>
            </w:r>
            <w:r>
              <w:tab/>
            </w:r>
            <w:r>
              <w:tab/>
              <w:t>&lt;/table&gt;</w:t>
            </w:r>
          </w:p>
          <w:p w14:paraId="0D8C99D8" w14:textId="77777777" w:rsidR="005243B2" w:rsidRDefault="005243B2" w:rsidP="00714534">
            <w:pPr>
              <w:pStyle w:val="Code2"/>
            </w:pPr>
            <w:r>
              <w:tab/>
            </w:r>
            <w:r>
              <w:tab/>
            </w:r>
            <w:r>
              <w:tab/>
            </w:r>
            <w:r>
              <w:tab/>
              <w:t>&lt;/dx:ContentControl&gt;</w:t>
            </w:r>
          </w:p>
          <w:p w14:paraId="65F6A84B" w14:textId="77777777" w:rsidR="005243B2" w:rsidRDefault="005243B2" w:rsidP="00714534">
            <w:pPr>
              <w:pStyle w:val="Code2"/>
            </w:pPr>
            <w:r>
              <w:tab/>
            </w:r>
            <w:r>
              <w:tab/>
            </w:r>
            <w:r>
              <w:tab/>
              <w:t>&lt;/ContentCollection&gt;</w:t>
            </w:r>
          </w:p>
          <w:p w14:paraId="42A32142" w14:textId="77777777" w:rsidR="005243B2" w:rsidRDefault="005243B2" w:rsidP="00714534">
            <w:pPr>
              <w:pStyle w:val="Code2"/>
            </w:pPr>
            <w:r>
              <w:tab/>
            </w:r>
            <w:r>
              <w:tab/>
              <w:t>&lt;/dx:TabPage&gt;</w:t>
            </w:r>
          </w:p>
          <w:p w14:paraId="073FBCEB" w14:textId="77777777" w:rsidR="005243B2" w:rsidRDefault="005243B2" w:rsidP="00714534">
            <w:pPr>
              <w:pStyle w:val="Code2"/>
            </w:pPr>
            <w:r>
              <w:tab/>
            </w:r>
            <w:r>
              <w:tab/>
              <w:t>&lt;dx:TabPage Text="Cilne 5"&gt;</w:t>
            </w:r>
          </w:p>
          <w:p w14:paraId="333F31FA" w14:textId="77777777" w:rsidR="005243B2" w:rsidRDefault="005243B2" w:rsidP="00714534">
            <w:pPr>
              <w:pStyle w:val="Code2"/>
            </w:pPr>
            <w:r>
              <w:tab/>
            </w:r>
            <w:r>
              <w:tab/>
            </w:r>
            <w:r>
              <w:tab/>
              <w:t>&lt;ContentCollection&gt;</w:t>
            </w:r>
          </w:p>
          <w:p w14:paraId="1A6D1CEA" w14:textId="77777777" w:rsidR="005243B2" w:rsidRDefault="005243B2" w:rsidP="00714534">
            <w:pPr>
              <w:pStyle w:val="Code2"/>
            </w:pPr>
            <w:r>
              <w:tab/>
            </w:r>
            <w:r>
              <w:tab/>
            </w:r>
            <w:r>
              <w:tab/>
            </w:r>
            <w:r>
              <w:tab/>
              <w:t xml:space="preserve">&lt;dx:ContentControl runat="server"&gt;                                    </w:t>
            </w:r>
          </w:p>
          <w:p w14:paraId="66FAEF5C" w14:textId="77777777" w:rsidR="005243B2" w:rsidRDefault="005243B2" w:rsidP="00714534">
            <w:pPr>
              <w:pStyle w:val="Code2"/>
            </w:pPr>
            <w:r>
              <w:tab/>
            </w:r>
            <w:r>
              <w:tab/>
            </w:r>
            <w:r>
              <w:tab/>
            </w:r>
            <w:r>
              <w:tab/>
              <w:t>&lt;/dx:ContentControl&gt;</w:t>
            </w:r>
          </w:p>
          <w:p w14:paraId="43BD78A9" w14:textId="77777777" w:rsidR="005243B2" w:rsidRDefault="005243B2" w:rsidP="00714534">
            <w:pPr>
              <w:pStyle w:val="Code2"/>
            </w:pPr>
            <w:r>
              <w:tab/>
            </w:r>
            <w:r>
              <w:tab/>
            </w:r>
            <w:r>
              <w:tab/>
              <w:t>&lt;/ContentCollection&gt;</w:t>
            </w:r>
          </w:p>
          <w:p w14:paraId="56CAB5DF" w14:textId="77777777" w:rsidR="005243B2" w:rsidRDefault="005243B2" w:rsidP="00714534">
            <w:pPr>
              <w:pStyle w:val="Code2"/>
            </w:pPr>
            <w:r>
              <w:tab/>
            </w:r>
            <w:r>
              <w:tab/>
              <w:t xml:space="preserve">&lt;/dx:TabPage&gt;                        </w:t>
            </w:r>
          </w:p>
          <w:p w14:paraId="39B01AFB" w14:textId="77777777" w:rsidR="005243B2" w:rsidRDefault="005243B2" w:rsidP="00714534">
            <w:pPr>
              <w:pStyle w:val="Code2"/>
            </w:pPr>
            <w:r>
              <w:tab/>
              <w:t>&lt;/TabPages&gt;</w:t>
            </w:r>
          </w:p>
          <w:p w14:paraId="568FF529" w14:textId="3407E966" w:rsidR="0045537D" w:rsidRDefault="005243B2" w:rsidP="00714534">
            <w:pPr>
              <w:pStyle w:val="Code2"/>
            </w:pPr>
            <w:r>
              <w:t>&lt;/dx:ASPxPageControl&gt;</w:t>
            </w:r>
          </w:p>
        </w:tc>
      </w:tr>
      <w:tr w:rsidR="0045537D" w14:paraId="0E67482C" w14:textId="77777777" w:rsidTr="00832840">
        <w:tc>
          <w:tcPr>
            <w:tcW w:w="1384" w:type="dxa"/>
          </w:tcPr>
          <w:p w14:paraId="4BAEAC59" w14:textId="77777777" w:rsidR="0045537D" w:rsidRDefault="0045537D" w:rsidP="00832840">
            <w:pPr>
              <w:pStyle w:val="Bold"/>
            </w:pPr>
            <w:r>
              <w:lastRenderedPageBreak/>
              <w:t>Rezultāts</w:t>
            </w:r>
          </w:p>
        </w:tc>
        <w:tc>
          <w:tcPr>
            <w:tcW w:w="8470" w:type="dxa"/>
          </w:tcPr>
          <w:p w14:paraId="7D679612" w14:textId="77777777" w:rsidR="0045537D" w:rsidRDefault="005243B2" w:rsidP="00832840">
            <w:pPr>
              <w:pStyle w:val="Tablebody"/>
            </w:pPr>
            <w:r>
              <w:object w:dxaOrig="6060" w:dyaOrig="2385" w14:anchorId="42533C3D">
                <v:shape id="_x0000_i1044" type="#_x0000_t75" style="width:302.95pt;height:119.55pt" o:ole="">
                  <v:imagedata r:id="rId78" o:title=""/>
                </v:shape>
                <o:OLEObject Type="Embed" ProgID="PBrush" ShapeID="_x0000_i1044" DrawAspect="Content" ObjectID="_1460201229" r:id="rId79"/>
              </w:object>
            </w:r>
          </w:p>
          <w:p w14:paraId="0716BD42" w14:textId="00335621" w:rsidR="005243B2" w:rsidRDefault="005243B2" w:rsidP="00832840">
            <w:pPr>
              <w:pStyle w:val="Tablebody"/>
            </w:pPr>
            <w:r>
              <w:object w:dxaOrig="6075" w:dyaOrig="2370" w14:anchorId="6F75405E">
                <v:shape id="_x0000_i1045" type="#_x0000_t75" style="width:303.6pt;height:118.2pt" o:ole="">
                  <v:imagedata r:id="rId80" o:title=""/>
                </v:shape>
                <o:OLEObject Type="Embed" ProgID="PBrush" ShapeID="_x0000_i1045" DrawAspect="Content" ObjectID="_1460201230" r:id="rId81"/>
              </w:object>
            </w:r>
          </w:p>
        </w:tc>
      </w:tr>
    </w:tbl>
    <w:p w14:paraId="4B782663" w14:textId="3A8BEB34" w:rsidR="00FF5328" w:rsidRPr="00FF5328" w:rsidRDefault="0045537D" w:rsidP="00714534">
      <w:r>
        <w:lastRenderedPageBreak/>
        <w:t xml:space="preserve">Vairāk informācijas par atbilstošo DevExpress vadīklu lietošanas piemēriem </w:t>
      </w:r>
      <w:r w:rsidRPr="00714534">
        <w:t>s</w:t>
      </w:r>
      <w:r w:rsidR="00FF5328" w:rsidRPr="00D95A90">
        <w:t xml:space="preserve">kat. </w:t>
      </w:r>
      <w:hyperlink r:id="rId82" w:history="1">
        <w:r w:rsidR="00FF5328" w:rsidRPr="00714534">
          <w:rPr>
            <w:rStyle w:val="Hyperlink"/>
          </w:rPr>
          <w:t>http://demos.devexpress.com/aspxperienceDemos/TabControl/Features.aspx</w:t>
        </w:r>
      </w:hyperlink>
      <w:r w:rsidR="00FF5328" w:rsidRPr="00714534">
        <w:t>,  http://demos.devexpress.com/aspxperienceDemos/TabControl/Templates.aspx.</w:t>
      </w:r>
    </w:p>
    <w:p w14:paraId="6BBAA499" w14:textId="60DC8257" w:rsidR="004D509A" w:rsidRPr="00DB707B" w:rsidRDefault="004D509A" w:rsidP="004D509A">
      <w:pPr>
        <w:pStyle w:val="Heading3"/>
      </w:pPr>
      <w:bookmarkStart w:id="116" w:name="_Toc386458671"/>
      <w:r>
        <w:t>Cita funkcionalitāte</w:t>
      </w:r>
      <w:bookmarkEnd w:id="116"/>
    </w:p>
    <w:p w14:paraId="432B35C5" w14:textId="06FEBBAF" w:rsidR="004D509A" w:rsidRDefault="0081269D" w:rsidP="0081269D">
      <w:pPr>
        <w:pStyle w:val="Heading4"/>
      </w:pPr>
      <w:bookmarkStart w:id="117" w:name="_Toc386458672"/>
      <w:r>
        <w:t>Datu rediģēšana</w:t>
      </w:r>
      <w:bookmarkEnd w:id="117"/>
    </w:p>
    <w:p w14:paraId="384D8469" w14:textId="77777777" w:rsidR="00B54BCE" w:rsidRDefault="0081269D" w:rsidP="0081269D">
      <w:r>
        <w:t xml:space="preserve">Lietotājam režģī pieejama funkcionalitāte, kuru izmantojot iespējams veikt rediģēšanu tieši režģī. Piemēram, skat. </w:t>
      </w:r>
      <w:r w:rsidR="00194309">
        <w:fldChar w:fldCharType="begin"/>
      </w:r>
      <w:r w:rsidR="00194309">
        <w:instrText xml:space="preserve"> REF _Ref338149871 \h </w:instrText>
      </w:r>
      <w:r w:rsidR="00194309">
        <w:fldChar w:fldCharType="separate"/>
      </w:r>
      <w:r w:rsidR="00714534">
        <w:rPr>
          <w:noProof/>
        </w:rPr>
        <w:t>16</w:t>
      </w:r>
      <w:r w:rsidR="00194309">
        <w:fldChar w:fldCharType="end"/>
      </w:r>
      <w:r w:rsidR="00194309">
        <w:t xml:space="preserve">.attēlu, kur katrai režģa rindai ir pieejama funkcionalitāte – Labot, Jauns un Dzēst. </w:t>
      </w:r>
    </w:p>
    <w:p w14:paraId="24455C0D" w14:textId="14376D0A" w:rsidR="00B54BCE" w:rsidRDefault="00A14BD8" w:rsidP="00B54BCE">
      <w:pPr>
        <w:pStyle w:val="ListBullet"/>
      </w:pPr>
      <w:r>
        <w:t>Izvēlo</w:t>
      </w:r>
      <w:r w:rsidR="00194309">
        <w:t xml:space="preserve">ties Labot, lietotājam tiek atvērts </w:t>
      </w:r>
      <w:r w:rsidR="00194309">
        <w:fldChar w:fldCharType="begin"/>
      </w:r>
      <w:r w:rsidR="00194309">
        <w:instrText xml:space="preserve"> REF _Ref338149871 \h </w:instrText>
      </w:r>
      <w:r w:rsidR="00B54BCE">
        <w:instrText xml:space="preserve"> \* MERGEFORMAT </w:instrText>
      </w:r>
      <w:r w:rsidR="00194309">
        <w:fldChar w:fldCharType="separate"/>
      </w:r>
      <w:r w:rsidR="00714534">
        <w:rPr>
          <w:noProof/>
        </w:rPr>
        <w:t>16</w:t>
      </w:r>
      <w:r w:rsidR="00194309">
        <w:fldChar w:fldCharType="end"/>
      </w:r>
      <w:r w:rsidR="00194309">
        <w:t xml:space="preserve">.attēla augšdaļā redzamais rediģēšanas režīms, kur iespējams tieši mainīt ievadītās vērtības. </w:t>
      </w:r>
      <w:r w:rsidR="00B54BCE">
        <w:t xml:space="preserve">Šajā režīmā pieejams arī pogas: </w:t>
      </w:r>
    </w:p>
    <w:p w14:paraId="6F99FE21" w14:textId="4E7976C9" w:rsidR="00B54BCE" w:rsidRDefault="00B54BCE" w:rsidP="00B54BCE">
      <w:pPr>
        <w:pStyle w:val="ListBullet2"/>
      </w:pPr>
      <w:r>
        <w:t>Saglabāt, kas saglabā lietotāja izmaiņas;</w:t>
      </w:r>
    </w:p>
    <w:p w14:paraId="3297DCCF" w14:textId="6F0C85E4" w:rsidR="0081269D" w:rsidRDefault="00B54BCE" w:rsidP="00B54BCE">
      <w:pPr>
        <w:pStyle w:val="ListBullet2"/>
      </w:pPr>
      <w:r>
        <w:t>Atcelt, kas atgriež lietotāju iepriekšējā vietā, nesaglabājot veiktās izmaiņas.</w:t>
      </w:r>
    </w:p>
    <w:p w14:paraId="24CED9B5" w14:textId="65A2E22E" w:rsidR="00B54BCE" w:rsidRDefault="00B54BCE" w:rsidP="00B54BCE">
      <w:pPr>
        <w:pStyle w:val="ListBullet"/>
      </w:pPr>
      <w:r>
        <w:t xml:space="preserve">Izvēloties Jauns, lietotājam tiek atvērta </w:t>
      </w:r>
      <w:r>
        <w:fldChar w:fldCharType="begin"/>
      </w:r>
      <w:r>
        <w:instrText xml:space="preserve"> REF _Ref338150461 \h </w:instrText>
      </w:r>
      <w:r>
        <w:fldChar w:fldCharType="separate"/>
      </w:r>
      <w:r w:rsidR="00714534">
        <w:rPr>
          <w:noProof/>
        </w:rPr>
        <w:t>17</w:t>
      </w:r>
      <w:r>
        <w:fldChar w:fldCharType="end"/>
      </w:r>
      <w:r>
        <w:t>.attēl</w:t>
      </w:r>
      <w:r w:rsidR="002A6E57">
        <w:t xml:space="preserve">ā redzamā datu ievades forma. </w:t>
      </w:r>
    </w:p>
    <w:p w14:paraId="34CBE823" w14:textId="11E3099D" w:rsidR="002A6E57" w:rsidRDefault="002A6E57" w:rsidP="00B54BCE">
      <w:pPr>
        <w:pStyle w:val="ListBullet"/>
      </w:pPr>
      <w:r>
        <w:t>Izvēloties Dzēst, lietotājam no režģa tiek izdzēsta iepriekš izvēlētā vērtība (ieraksts).</w:t>
      </w:r>
    </w:p>
    <w:p w14:paraId="1F55BA64" w14:textId="6046114A" w:rsidR="0081269D" w:rsidRDefault="0081269D" w:rsidP="00194309">
      <w:pPr>
        <w:pStyle w:val="Pictureposition"/>
      </w:pPr>
      <w:r>
        <w:rPr>
          <w:noProof/>
          <w:lang w:eastAsia="lv-LV"/>
        </w:rPr>
        <w:drawing>
          <wp:inline distT="0" distB="0" distL="0" distR="0" wp14:anchorId="7B123B77" wp14:editId="0580408A">
            <wp:extent cx="5486400" cy="37674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86400" cy="3767455"/>
                    </a:xfrm>
                    <a:prstGeom prst="rect">
                      <a:avLst/>
                    </a:prstGeom>
                  </pic:spPr>
                </pic:pic>
              </a:graphicData>
            </a:graphic>
          </wp:inline>
        </w:drawing>
      </w:r>
    </w:p>
    <w:p w14:paraId="38DFCB4C" w14:textId="39C79A20" w:rsidR="00194309" w:rsidRPr="00DB707B" w:rsidRDefault="0051039B" w:rsidP="00194309">
      <w:pPr>
        <w:pStyle w:val="Picturecaption"/>
      </w:pPr>
      <w:r>
        <w:fldChar w:fldCharType="begin"/>
      </w:r>
      <w:r>
        <w:instrText xml:space="preserve"> SEQ Attēls \* ARABIC </w:instrText>
      </w:r>
      <w:r>
        <w:fldChar w:fldCharType="separate"/>
      </w:r>
      <w:bookmarkStart w:id="118" w:name="_Ref338149871"/>
      <w:r w:rsidR="00714534">
        <w:rPr>
          <w:noProof/>
        </w:rPr>
        <w:t>16</w:t>
      </w:r>
      <w:bookmarkEnd w:id="118"/>
      <w:r>
        <w:rPr>
          <w:noProof/>
        </w:rPr>
        <w:fldChar w:fldCharType="end"/>
      </w:r>
      <w:r w:rsidR="00194309" w:rsidRPr="00DB707B">
        <w:t>.att</w:t>
      </w:r>
      <w:r w:rsidR="00194309">
        <w:t>ēls. Rediģējams režģa ieraksts</w:t>
      </w:r>
    </w:p>
    <w:p w14:paraId="51DA258F" w14:textId="4EDD6FA2" w:rsidR="00194309" w:rsidRDefault="00B54BCE" w:rsidP="00B54BCE">
      <w:pPr>
        <w:pStyle w:val="Pictureposition"/>
      </w:pPr>
      <w:r>
        <w:rPr>
          <w:noProof/>
          <w:lang w:eastAsia="lv-LV"/>
        </w:rPr>
        <w:lastRenderedPageBreak/>
        <w:drawing>
          <wp:inline distT="0" distB="0" distL="0" distR="0" wp14:anchorId="20106F1F" wp14:editId="3183C6DD">
            <wp:extent cx="5486400" cy="3784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86400" cy="3784600"/>
                    </a:xfrm>
                    <a:prstGeom prst="rect">
                      <a:avLst/>
                    </a:prstGeom>
                  </pic:spPr>
                </pic:pic>
              </a:graphicData>
            </a:graphic>
          </wp:inline>
        </w:drawing>
      </w:r>
    </w:p>
    <w:p w14:paraId="747D1A92" w14:textId="35D610F9" w:rsidR="00B54BCE" w:rsidRDefault="0051039B" w:rsidP="00B54BCE">
      <w:pPr>
        <w:pStyle w:val="Picturecaption"/>
      </w:pPr>
      <w:r>
        <w:fldChar w:fldCharType="begin"/>
      </w:r>
      <w:r>
        <w:instrText xml:space="preserve"> SEQ Attēls \* ARABIC </w:instrText>
      </w:r>
      <w:r>
        <w:fldChar w:fldCharType="separate"/>
      </w:r>
      <w:bookmarkStart w:id="119" w:name="_Ref338150461"/>
      <w:r w:rsidR="00714534">
        <w:rPr>
          <w:noProof/>
        </w:rPr>
        <w:t>17</w:t>
      </w:r>
      <w:bookmarkEnd w:id="119"/>
      <w:r>
        <w:rPr>
          <w:noProof/>
        </w:rPr>
        <w:fldChar w:fldCharType="end"/>
      </w:r>
      <w:r w:rsidR="00B54BCE" w:rsidRPr="00DB707B">
        <w:t>.att</w:t>
      </w:r>
      <w:r w:rsidR="00B54BCE">
        <w:t>ēls. Jauns režģa ieraksts</w:t>
      </w:r>
    </w:p>
    <w:p w14:paraId="558CC70C" w14:textId="291D07A5" w:rsidR="00CC7CE4" w:rsidRDefault="00CC7CE4" w:rsidP="00CC7CE4">
      <w:r>
        <w:t xml:space="preserve">Iespējams </w:t>
      </w:r>
      <w:r w:rsidR="005844F7">
        <w:t>veikt datu apstrādi arī XPO servera režīmā.</w:t>
      </w:r>
    </w:p>
    <w:p w14:paraId="7487E49D" w14:textId="63D3A523" w:rsidR="005844F7" w:rsidRDefault="005844F7" w:rsidP="005844F7">
      <w:pPr>
        <w:pStyle w:val="Heading4"/>
      </w:pPr>
      <w:bookmarkStart w:id="120" w:name="_Toc386458673"/>
      <w:r>
        <w:t>Izvēršana/savēršana</w:t>
      </w:r>
      <w:bookmarkEnd w:id="120"/>
    </w:p>
    <w:p w14:paraId="2476276F" w14:textId="4749C0A9" w:rsidR="005844F7" w:rsidRDefault="005844F7" w:rsidP="005844F7">
      <w:r>
        <w:t xml:space="preserve">Režģī kolonnas viegli iespējams izvērst un savērst lietojot atbilstošu funkcionalitāti, skat. </w:t>
      </w:r>
      <w:r>
        <w:fldChar w:fldCharType="begin"/>
      </w:r>
      <w:r>
        <w:instrText xml:space="preserve"> REF _Ref338151478 \h </w:instrText>
      </w:r>
      <w:r>
        <w:fldChar w:fldCharType="separate"/>
      </w:r>
      <w:r w:rsidR="00714534">
        <w:rPr>
          <w:noProof/>
        </w:rPr>
        <w:t>18</w:t>
      </w:r>
      <w:r>
        <w:fldChar w:fldCharType="end"/>
      </w:r>
      <w:r>
        <w:t xml:space="preserve">.attēlu, kur </w:t>
      </w:r>
      <w:r w:rsidR="00F82A9F">
        <w:t>rinda „Grāmatvedība” ir izvērsta un arī apakš iespēja „Programmatūras izstrādes nodaļa” ir izvērsta, bet rinda „Testēšanas nodaļa” ir savērsta.</w:t>
      </w:r>
    </w:p>
    <w:p w14:paraId="61462D44" w14:textId="317AE1ED" w:rsidR="005844F7" w:rsidRDefault="005844F7" w:rsidP="005844F7">
      <w:pPr>
        <w:pStyle w:val="Pictureposition"/>
      </w:pPr>
      <w:r>
        <w:rPr>
          <w:noProof/>
          <w:lang w:eastAsia="lv-LV"/>
        </w:rPr>
        <w:drawing>
          <wp:inline distT="0" distB="0" distL="0" distR="0" wp14:anchorId="5239FDB7" wp14:editId="73B5BF07">
            <wp:extent cx="5220461" cy="2269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28814" cy="2273081"/>
                    </a:xfrm>
                    <a:prstGeom prst="rect">
                      <a:avLst/>
                    </a:prstGeom>
                  </pic:spPr>
                </pic:pic>
              </a:graphicData>
            </a:graphic>
          </wp:inline>
        </w:drawing>
      </w:r>
    </w:p>
    <w:p w14:paraId="1C4537AF" w14:textId="7FF27A73" w:rsidR="005844F7" w:rsidRDefault="0051039B" w:rsidP="005844F7">
      <w:pPr>
        <w:pStyle w:val="Picturecaption"/>
      </w:pPr>
      <w:r>
        <w:fldChar w:fldCharType="begin"/>
      </w:r>
      <w:r>
        <w:instrText xml:space="preserve"> SEQ Attēls \* ARABIC </w:instrText>
      </w:r>
      <w:r>
        <w:fldChar w:fldCharType="separate"/>
      </w:r>
      <w:bookmarkStart w:id="121" w:name="_Ref338151478"/>
      <w:r w:rsidR="00714534">
        <w:rPr>
          <w:noProof/>
        </w:rPr>
        <w:t>18</w:t>
      </w:r>
      <w:bookmarkEnd w:id="121"/>
      <w:r>
        <w:rPr>
          <w:noProof/>
        </w:rPr>
        <w:fldChar w:fldCharType="end"/>
      </w:r>
      <w:r w:rsidR="005844F7" w:rsidRPr="00DB707B">
        <w:t>.att</w:t>
      </w:r>
      <w:r w:rsidR="005844F7">
        <w:t>ēls. Savērsts/izvērsts</w:t>
      </w:r>
    </w:p>
    <w:p w14:paraId="3956A52C" w14:textId="13031B55" w:rsidR="00F82A9F" w:rsidRDefault="00F82A9F" w:rsidP="00F82A9F">
      <w:pPr>
        <w:pStyle w:val="Heading4"/>
      </w:pPr>
      <w:bookmarkStart w:id="122" w:name="_Toc386458674"/>
      <w:r>
        <w:t>Vairāku mezglu izvēle</w:t>
      </w:r>
      <w:bookmarkEnd w:id="122"/>
    </w:p>
    <w:p w14:paraId="4FB6F80B" w14:textId="45539E24" w:rsidR="00F82A9F" w:rsidRDefault="00F82A9F" w:rsidP="00F82A9F">
      <w:r>
        <w:t>Režģi papildinot ar izvēles rūtiņām iespējams nodrošināt vairāku rindu vienlaicīgu izv</w:t>
      </w:r>
      <w:r w:rsidR="006F1789">
        <w:t>ēli,</w:t>
      </w:r>
      <w:r>
        <w:t xml:space="preserve"> </w:t>
      </w:r>
      <w:r w:rsidR="006F1789">
        <w:t>p</w:t>
      </w:r>
      <w:r>
        <w:t xml:space="preserve">iemēru, skat. </w:t>
      </w:r>
      <w:r w:rsidR="006F1789">
        <w:fldChar w:fldCharType="begin"/>
      </w:r>
      <w:r w:rsidR="006F1789">
        <w:instrText xml:space="preserve"> REF _Ref338151836 \h </w:instrText>
      </w:r>
      <w:r w:rsidR="006F1789">
        <w:fldChar w:fldCharType="separate"/>
      </w:r>
      <w:r w:rsidR="00714534">
        <w:rPr>
          <w:noProof/>
        </w:rPr>
        <w:t>19</w:t>
      </w:r>
      <w:r w:rsidR="006F1789">
        <w:fldChar w:fldCharType="end"/>
      </w:r>
      <w:r w:rsidR="006F1789">
        <w:t>.attēlu, ieķeksējot atbilstošas izvēles rūtiņas.</w:t>
      </w:r>
    </w:p>
    <w:p w14:paraId="16F357DE" w14:textId="28ECCE6D" w:rsidR="00F82A9F" w:rsidRDefault="00F82A9F" w:rsidP="00F82A9F">
      <w:pPr>
        <w:pStyle w:val="Pictureposition"/>
      </w:pPr>
      <w:r>
        <w:rPr>
          <w:noProof/>
          <w:lang w:eastAsia="lv-LV"/>
        </w:rPr>
        <w:lastRenderedPageBreak/>
        <w:drawing>
          <wp:inline distT="0" distB="0" distL="0" distR="0" wp14:anchorId="1FB7E239" wp14:editId="03487430">
            <wp:extent cx="3762375" cy="16086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762375" cy="1608679"/>
                    </a:xfrm>
                    <a:prstGeom prst="rect">
                      <a:avLst/>
                    </a:prstGeom>
                  </pic:spPr>
                </pic:pic>
              </a:graphicData>
            </a:graphic>
          </wp:inline>
        </w:drawing>
      </w:r>
    </w:p>
    <w:p w14:paraId="035ED18F" w14:textId="7E42DD6F" w:rsidR="00F82A9F" w:rsidRDefault="0051039B" w:rsidP="00F82A9F">
      <w:pPr>
        <w:pStyle w:val="Picturecaption"/>
      </w:pPr>
      <w:r>
        <w:fldChar w:fldCharType="begin"/>
      </w:r>
      <w:r>
        <w:instrText xml:space="preserve"> SEQ Attēls \* ARABIC </w:instrText>
      </w:r>
      <w:r>
        <w:fldChar w:fldCharType="separate"/>
      </w:r>
      <w:bookmarkStart w:id="123" w:name="_Ref338151836"/>
      <w:r w:rsidR="00714534">
        <w:rPr>
          <w:noProof/>
        </w:rPr>
        <w:t>19</w:t>
      </w:r>
      <w:bookmarkEnd w:id="123"/>
      <w:r>
        <w:rPr>
          <w:noProof/>
        </w:rPr>
        <w:fldChar w:fldCharType="end"/>
      </w:r>
      <w:r w:rsidR="00F82A9F" w:rsidRPr="00DB707B">
        <w:t>.att</w:t>
      </w:r>
      <w:r w:rsidR="00F82A9F">
        <w:t xml:space="preserve">ēls. </w:t>
      </w:r>
      <w:r w:rsidR="006F1789">
        <w:t>Vairāku mezglu izvēle</w:t>
      </w:r>
    </w:p>
    <w:p w14:paraId="116C9ECA" w14:textId="719040DC" w:rsidR="003C1051" w:rsidRDefault="003C1051" w:rsidP="003C1051">
      <w:pPr>
        <w:pStyle w:val="Heading4"/>
      </w:pPr>
      <w:bookmarkStart w:id="124" w:name="_Toc386458675"/>
      <w:r>
        <w:t>Režģis ar attēliem</w:t>
      </w:r>
      <w:bookmarkEnd w:id="124"/>
    </w:p>
    <w:p w14:paraId="1D806553" w14:textId="7176E3EB" w:rsidR="003C1051" w:rsidRDefault="003C1051" w:rsidP="003C1051">
      <w:r>
        <w:t>Režģī iespējams izvietot arī a</w:t>
      </w:r>
      <w:r w:rsidR="00FC2286">
        <w:t xml:space="preserve">ttēlus, kā tas redzams </w:t>
      </w:r>
      <w:r w:rsidR="00FC2286">
        <w:fldChar w:fldCharType="begin"/>
      </w:r>
      <w:r w:rsidR="00FC2286">
        <w:instrText xml:space="preserve"> REF _Ref338232268 \h </w:instrText>
      </w:r>
      <w:r w:rsidR="00FC2286">
        <w:fldChar w:fldCharType="separate"/>
      </w:r>
      <w:r w:rsidR="00714534">
        <w:rPr>
          <w:noProof/>
        </w:rPr>
        <w:t>20</w:t>
      </w:r>
      <w:r w:rsidR="00FC2286">
        <w:fldChar w:fldCharType="end"/>
      </w:r>
      <w:r w:rsidR="00FC2286">
        <w:t>.attēla piemērā.</w:t>
      </w:r>
    </w:p>
    <w:p w14:paraId="0EC7B506" w14:textId="1D3A7D22" w:rsidR="003C1051" w:rsidRDefault="003C1051" w:rsidP="00FC2286">
      <w:pPr>
        <w:pStyle w:val="Pictureposition"/>
      </w:pPr>
      <w:r>
        <w:rPr>
          <w:noProof/>
          <w:lang w:eastAsia="lv-LV"/>
        </w:rPr>
        <w:drawing>
          <wp:inline distT="0" distB="0" distL="0" distR="0" wp14:anchorId="67DF4A8E" wp14:editId="57684422">
            <wp:extent cx="1879911" cy="23050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879911" cy="2305050"/>
                    </a:xfrm>
                    <a:prstGeom prst="rect">
                      <a:avLst/>
                    </a:prstGeom>
                  </pic:spPr>
                </pic:pic>
              </a:graphicData>
            </a:graphic>
          </wp:inline>
        </w:drawing>
      </w:r>
    </w:p>
    <w:p w14:paraId="07ED1283" w14:textId="15478EBD" w:rsidR="00FC2286" w:rsidRDefault="0051039B" w:rsidP="00FC2286">
      <w:pPr>
        <w:pStyle w:val="Picturecaption"/>
      </w:pPr>
      <w:r>
        <w:fldChar w:fldCharType="begin"/>
      </w:r>
      <w:r>
        <w:instrText xml:space="preserve"> SEQ Attēls \* ARABIC </w:instrText>
      </w:r>
      <w:r>
        <w:fldChar w:fldCharType="separate"/>
      </w:r>
      <w:bookmarkStart w:id="125" w:name="_Ref338232268"/>
      <w:r w:rsidR="00714534">
        <w:rPr>
          <w:noProof/>
        </w:rPr>
        <w:t>20</w:t>
      </w:r>
      <w:bookmarkEnd w:id="125"/>
      <w:r>
        <w:rPr>
          <w:noProof/>
        </w:rPr>
        <w:fldChar w:fldCharType="end"/>
      </w:r>
      <w:r w:rsidR="00FC2286" w:rsidRPr="00DB707B">
        <w:t>.att</w:t>
      </w:r>
      <w:r w:rsidR="00FC2286">
        <w:t>ēls. Režģis ar attēliem</w:t>
      </w:r>
    </w:p>
    <w:p w14:paraId="024490A3" w14:textId="71641A75" w:rsidR="00FC2286" w:rsidRDefault="00FC2286" w:rsidP="00FC2286">
      <w:pPr>
        <w:pStyle w:val="Heading4"/>
      </w:pPr>
      <w:bookmarkStart w:id="126" w:name="_Toc386458676"/>
      <w:r>
        <w:t>Sortēšana un grupēšana</w:t>
      </w:r>
      <w:bookmarkEnd w:id="126"/>
    </w:p>
    <w:p w14:paraId="75FC76BD" w14:textId="6DF1CF69" w:rsidR="00FC2286" w:rsidRDefault="00FC2286" w:rsidP="00FC2286">
      <w:r>
        <w:t xml:space="preserve">Lai iespējas izmanot arī sortēšanas un grupēšanas funkcionalitāti, kas palīdz </w:t>
      </w:r>
      <w:r w:rsidR="00905287">
        <w:t xml:space="preserve">informāciju attēlot lietotājam ērtākā veidā, skat. </w:t>
      </w:r>
      <w:r w:rsidR="006B2D97">
        <w:fldChar w:fldCharType="begin"/>
      </w:r>
      <w:r w:rsidR="006B2D97">
        <w:instrText xml:space="preserve"> REF _Ref338233267 \h </w:instrText>
      </w:r>
      <w:r w:rsidR="006B2D97">
        <w:fldChar w:fldCharType="separate"/>
      </w:r>
      <w:r w:rsidR="00714534">
        <w:rPr>
          <w:noProof/>
        </w:rPr>
        <w:t>21</w:t>
      </w:r>
      <w:r w:rsidR="006B2D97">
        <w:fldChar w:fldCharType="end"/>
      </w:r>
      <w:r w:rsidR="006B2D97">
        <w:t>.attēlu.</w:t>
      </w:r>
    </w:p>
    <w:p w14:paraId="7AEF8014" w14:textId="3928C095" w:rsidR="00905287" w:rsidRDefault="006B2D97" w:rsidP="006B2D97">
      <w:pPr>
        <w:pStyle w:val="Pictureposition"/>
      </w:pPr>
      <w:r>
        <w:rPr>
          <w:noProof/>
          <w:lang w:eastAsia="lv-LV"/>
        </w:rPr>
        <w:lastRenderedPageBreak/>
        <w:drawing>
          <wp:inline distT="0" distB="0" distL="0" distR="0" wp14:anchorId="6B70EB45" wp14:editId="65FE996B">
            <wp:extent cx="4305300" cy="3239548"/>
            <wp:effectExtent l="0" t="0" r="0" b="0"/>
            <wp:docPr id="115" name="Picture 115" descr="C:\Users\madara.gasparovica\Desktop\Latvija.lv dizaina skices\ScreenHunter_52 Oct. 10 12.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madara.gasparovica\Desktop\Latvija.lv dizaina skices\ScreenHunter_52 Oct. 10 12.13.b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09203" cy="3242485"/>
                    </a:xfrm>
                    <a:prstGeom prst="rect">
                      <a:avLst/>
                    </a:prstGeom>
                    <a:noFill/>
                    <a:ln>
                      <a:noFill/>
                    </a:ln>
                  </pic:spPr>
                </pic:pic>
              </a:graphicData>
            </a:graphic>
          </wp:inline>
        </w:drawing>
      </w:r>
    </w:p>
    <w:p w14:paraId="52775B30" w14:textId="69CA63B9" w:rsidR="006B2D97" w:rsidRDefault="0051039B" w:rsidP="006B2D97">
      <w:pPr>
        <w:pStyle w:val="Picturecaption"/>
      </w:pPr>
      <w:r>
        <w:fldChar w:fldCharType="begin"/>
      </w:r>
      <w:r>
        <w:instrText xml:space="preserve"> SEQ Attēls \* ARABIC </w:instrText>
      </w:r>
      <w:r>
        <w:fldChar w:fldCharType="separate"/>
      </w:r>
      <w:bookmarkStart w:id="127" w:name="_Ref338233267"/>
      <w:r w:rsidR="00714534">
        <w:rPr>
          <w:noProof/>
        </w:rPr>
        <w:t>21</w:t>
      </w:r>
      <w:bookmarkEnd w:id="127"/>
      <w:r>
        <w:rPr>
          <w:noProof/>
        </w:rPr>
        <w:fldChar w:fldCharType="end"/>
      </w:r>
      <w:r w:rsidR="006B2D97" w:rsidRPr="00DB707B">
        <w:t>.att</w:t>
      </w:r>
      <w:r w:rsidR="006B2D97">
        <w:t>ēls. Sortēšana un grupēšana</w:t>
      </w:r>
    </w:p>
    <w:p w14:paraId="0021B59B" w14:textId="77777777" w:rsidR="00D22DA6" w:rsidRPr="007B1982" w:rsidRDefault="00D22DA6" w:rsidP="00D22DA6">
      <w:pPr>
        <w:pStyle w:val="Heading3"/>
      </w:pPr>
      <w:bookmarkStart w:id="128" w:name="_Toc386458677"/>
      <w:r w:rsidRPr="007B1982">
        <w:t>Lietošanas piem</w:t>
      </w:r>
      <w:r w:rsidRPr="007B1982">
        <w:rPr>
          <w:rFonts w:hint="eastAsia"/>
        </w:rPr>
        <w:t>ē</w:t>
      </w:r>
      <w:r w:rsidRPr="007B1982">
        <w:t>rs</w:t>
      </w:r>
      <w:bookmarkEnd w:id="128"/>
    </w:p>
    <w:tbl>
      <w:tblPr>
        <w:tblStyle w:val="TableGrid"/>
        <w:tblW w:w="0" w:type="auto"/>
        <w:tblLook w:val="04A0" w:firstRow="1" w:lastRow="0" w:firstColumn="1" w:lastColumn="0" w:noHBand="0" w:noVBand="1"/>
      </w:tblPr>
      <w:tblGrid>
        <w:gridCol w:w="1384"/>
        <w:gridCol w:w="8470"/>
      </w:tblGrid>
      <w:tr w:rsidR="0045537D" w14:paraId="69E3E37B" w14:textId="77777777" w:rsidTr="00832840">
        <w:tc>
          <w:tcPr>
            <w:tcW w:w="9854" w:type="dxa"/>
            <w:gridSpan w:val="2"/>
          </w:tcPr>
          <w:p w14:paraId="6A44BBC2" w14:textId="7DB273BE" w:rsidR="0045537D" w:rsidRDefault="0045537D" w:rsidP="00032F4E">
            <w:pPr>
              <w:pStyle w:val="MessageHeader"/>
            </w:pPr>
            <w:r>
              <w:t xml:space="preserve">Piemērs </w:t>
            </w:r>
            <w:r w:rsidR="0046070C">
              <w:t>1 (</w:t>
            </w:r>
            <w:r w:rsidR="00032F4E">
              <w:t xml:space="preserve">vienkārša tabula; </w:t>
            </w:r>
            <w:r w:rsidR="0046070C">
              <w:t>DevExpress)</w:t>
            </w:r>
          </w:p>
        </w:tc>
      </w:tr>
      <w:tr w:rsidR="0046070C" w14:paraId="6238F248" w14:textId="77777777" w:rsidTr="00832840">
        <w:tc>
          <w:tcPr>
            <w:tcW w:w="1384" w:type="dxa"/>
          </w:tcPr>
          <w:p w14:paraId="669AD600" w14:textId="77777777" w:rsidR="0046070C" w:rsidRDefault="0046070C" w:rsidP="00832840">
            <w:pPr>
              <w:pStyle w:val="Bold"/>
            </w:pPr>
            <w:r>
              <w:t>Kods</w:t>
            </w:r>
          </w:p>
        </w:tc>
        <w:tc>
          <w:tcPr>
            <w:tcW w:w="8470" w:type="dxa"/>
          </w:tcPr>
          <w:p w14:paraId="54838287" w14:textId="77777777" w:rsidR="0046070C" w:rsidRPr="0046070C" w:rsidRDefault="0046070C" w:rsidP="0046070C">
            <w:pPr>
              <w:pStyle w:val="Code2"/>
            </w:pPr>
            <w:r w:rsidRPr="0046070C">
              <w:t>&lt;dx:ASPxGridView ID="uxSimpleGridView" runat="server" AutoGenerateColumns="False" KeyFieldName="Column0"</w:t>
            </w:r>
          </w:p>
          <w:p w14:paraId="54336296" w14:textId="77777777" w:rsidR="0046070C" w:rsidRPr="0046070C" w:rsidRDefault="0046070C" w:rsidP="0046070C">
            <w:pPr>
              <w:pStyle w:val="Code2"/>
            </w:pPr>
            <w:r w:rsidRPr="0046070C">
              <w:tab/>
              <w:t>PreviewFieldName="Preview" Width="500px" ClientInstanceName="gv"&gt;</w:t>
            </w:r>
          </w:p>
          <w:p w14:paraId="525A03C3" w14:textId="77777777" w:rsidR="0046070C" w:rsidRPr="0046070C" w:rsidRDefault="0046070C" w:rsidP="0046070C">
            <w:pPr>
              <w:pStyle w:val="Code2"/>
            </w:pPr>
            <w:r w:rsidRPr="0046070C">
              <w:tab/>
              <w:t>&lt;Columns&gt;</w:t>
            </w:r>
          </w:p>
          <w:p w14:paraId="624F1F90" w14:textId="77777777" w:rsidR="0046070C" w:rsidRPr="00032F4E" w:rsidRDefault="0046070C" w:rsidP="0046070C">
            <w:pPr>
              <w:pStyle w:val="Code2"/>
            </w:pPr>
            <w:r w:rsidRPr="0046070C">
              <w:tab/>
            </w:r>
            <w:r w:rsidRPr="0046070C">
              <w:tab/>
              <w:t>&lt;dx:GridViewDataTextColumn FieldName="Column0" Caption="Kolonna 1" Visi</w:t>
            </w:r>
            <w:r w:rsidRPr="00032F4E">
              <w:t>bleIndex="1" SortOrder="Ascending"&gt;</w:t>
            </w:r>
          </w:p>
          <w:p w14:paraId="107ABB58" w14:textId="77777777" w:rsidR="0046070C" w:rsidRPr="00032F4E" w:rsidRDefault="0046070C" w:rsidP="0046070C">
            <w:pPr>
              <w:pStyle w:val="Code2"/>
            </w:pPr>
            <w:r w:rsidRPr="00032F4E">
              <w:tab/>
            </w:r>
            <w:r w:rsidRPr="00032F4E">
              <w:tab/>
              <w:t>&lt;/dx:GridViewDataTextColumn&gt;</w:t>
            </w:r>
          </w:p>
          <w:p w14:paraId="4F71E540" w14:textId="77777777" w:rsidR="0046070C" w:rsidRPr="00032F4E" w:rsidRDefault="0046070C" w:rsidP="00032F4E">
            <w:pPr>
              <w:pStyle w:val="Code2"/>
            </w:pPr>
            <w:r w:rsidRPr="00032F4E">
              <w:tab/>
            </w:r>
            <w:r w:rsidRPr="00032F4E">
              <w:tab/>
              <w:t>&lt;dx:GridViewDataTextColumn FieldName="Column1" Caption="Kolonna 2" VisibleIndex="2"&gt;</w:t>
            </w:r>
          </w:p>
          <w:p w14:paraId="5F74B0A0" w14:textId="77777777" w:rsidR="0046070C" w:rsidRPr="00032F4E" w:rsidRDefault="0046070C" w:rsidP="00032F4E">
            <w:pPr>
              <w:pStyle w:val="Code2"/>
            </w:pPr>
            <w:r w:rsidRPr="00032F4E">
              <w:tab/>
            </w:r>
            <w:r w:rsidRPr="00032F4E">
              <w:tab/>
              <w:t>&lt;/dx:GridViewDataTextColumn&gt;</w:t>
            </w:r>
          </w:p>
          <w:p w14:paraId="1AA8C4F1" w14:textId="77777777" w:rsidR="0046070C" w:rsidRPr="00D95A90" w:rsidRDefault="0046070C" w:rsidP="00032F4E">
            <w:pPr>
              <w:pStyle w:val="Code2"/>
            </w:pPr>
            <w:r w:rsidRPr="00512E43">
              <w:tab/>
            </w:r>
            <w:r w:rsidRPr="00512E43">
              <w:tab/>
              <w:t>&lt;dx:GridViewDataTextColumn FieldName="Column2" Caption="Kolonna 3" Vi</w:t>
            </w:r>
            <w:r w:rsidRPr="00D95A90">
              <w:t>sibleIndex="3"&gt;</w:t>
            </w:r>
          </w:p>
          <w:p w14:paraId="57980AB8" w14:textId="77777777" w:rsidR="0046070C" w:rsidRPr="0046070C" w:rsidRDefault="0046070C" w:rsidP="00032F4E">
            <w:pPr>
              <w:pStyle w:val="Code2"/>
            </w:pPr>
            <w:r w:rsidRPr="0046070C">
              <w:tab/>
            </w:r>
            <w:r w:rsidRPr="0046070C">
              <w:tab/>
              <w:t>&lt;/dx:GridViewDataTextColumn&gt;</w:t>
            </w:r>
          </w:p>
          <w:p w14:paraId="7EE02562" w14:textId="77777777" w:rsidR="0046070C" w:rsidRPr="0046070C" w:rsidRDefault="0046070C" w:rsidP="00512E43">
            <w:pPr>
              <w:pStyle w:val="Code2"/>
            </w:pPr>
            <w:r w:rsidRPr="0046070C">
              <w:tab/>
              <w:t>&lt;/Columns&gt;</w:t>
            </w:r>
          </w:p>
          <w:p w14:paraId="78071A0F" w14:textId="77777777" w:rsidR="0046070C" w:rsidRPr="0046070C" w:rsidRDefault="0046070C" w:rsidP="00D95A90">
            <w:pPr>
              <w:pStyle w:val="Code2"/>
            </w:pPr>
            <w:r w:rsidRPr="0046070C">
              <w:tab/>
              <w:t>&lt;Templates&gt;</w:t>
            </w:r>
          </w:p>
          <w:p w14:paraId="437F9C39" w14:textId="77777777" w:rsidR="0046070C" w:rsidRPr="0046070C" w:rsidRDefault="0046070C">
            <w:pPr>
              <w:pStyle w:val="Code2"/>
            </w:pPr>
            <w:r w:rsidRPr="0046070C">
              <w:tab/>
              <w:t>&lt;/Templates&gt;</w:t>
            </w:r>
          </w:p>
          <w:p w14:paraId="11990A68" w14:textId="77777777" w:rsidR="0046070C" w:rsidRPr="00714534" w:rsidRDefault="0046070C">
            <w:pPr>
              <w:pStyle w:val="Code2"/>
            </w:pPr>
            <w:r w:rsidRPr="00714534">
              <w:tab/>
              <w:t>&lt;SettingsPager PageSize="10" Position="Bottom"&gt;</w:t>
            </w:r>
          </w:p>
          <w:p w14:paraId="3730E723" w14:textId="77777777" w:rsidR="0046070C" w:rsidRPr="00714534" w:rsidRDefault="0046070C">
            <w:pPr>
              <w:pStyle w:val="Code2"/>
            </w:pPr>
            <w:r w:rsidRPr="00714534">
              <w:tab/>
            </w:r>
            <w:r w:rsidRPr="00714534">
              <w:tab/>
              <w:t>&lt;FirstPageButton Visible="true"&gt;&lt;/FirstPageButton&gt;</w:t>
            </w:r>
          </w:p>
          <w:p w14:paraId="6A1FFBC2" w14:textId="77777777" w:rsidR="0046070C" w:rsidRPr="00714534" w:rsidRDefault="0046070C">
            <w:pPr>
              <w:pStyle w:val="Code2"/>
            </w:pPr>
            <w:r w:rsidRPr="00714534">
              <w:tab/>
            </w:r>
            <w:r w:rsidRPr="00714534">
              <w:tab/>
              <w:t>&lt;LastPageButton Visible="true"&gt;&lt;/LastPageButton&gt;</w:t>
            </w:r>
          </w:p>
          <w:p w14:paraId="680A3DB5" w14:textId="77777777" w:rsidR="0046070C" w:rsidRPr="00714534" w:rsidRDefault="0046070C">
            <w:pPr>
              <w:pStyle w:val="Code2"/>
            </w:pPr>
            <w:r w:rsidRPr="00714534">
              <w:tab/>
              <w:t>&lt;/SettingsPager&gt;</w:t>
            </w:r>
          </w:p>
          <w:p w14:paraId="6BEE28BC" w14:textId="77777777" w:rsidR="0046070C" w:rsidRPr="0046070C" w:rsidRDefault="0046070C">
            <w:pPr>
              <w:pStyle w:val="Code2"/>
            </w:pPr>
            <w:r w:rsidRPr="0046070C">
              <w:tab/>
              <w:t>&lt;Styles&gt;</w:t>
            </w:r>
          </w:p>
          <w:p w14:paraId="2A9DA84A" w14:textId="77777777" w:rsidR="0046070C" w:rsidRPr="0046070C" w:rsidRDefault="0046070C">
            <w:pPr>
              <w:pStyle w:val="Code2"/>
            </w:pPr>
            <w:r w:rsidRPr="0046070C">
              <w:tab/>
            </w:r>
            <w:r w:rsidRPr="0046070C">
              <w:tab/>
              <w:t>&lt;AlternatingRow Enabled="True" /&gt;</w:t>
            </w:r>
          </w:p>
          <w:p w14:paraId="7D4DD940" w14:textId="77777777" w:rsidR="0046070C" w:rsidRPr="0046070C" w:rsidRDefault="0046070C">
            <w:pPr>
              <w:pStyle w:val="Code2"/>
            </w:pPr>
            <w:r w:rsidRPr="0046070C">
              <w:tab/>
              <w:t>&lt;/Styles&gt;</w:t>
            </w:r>
          </w:p>
          <w:p w14:paraId="5D10A28D" w14:textId="2E945932" w:rsidR="0046070C" w:rsidRPr="0046070C" w:rsidRDefault="0046070C" w:rsidP="00714534">
            <w:pPr>
              <w:pStyle w:val="Code2"/>
            </w:pPr>
            <w:r w:rsidRPr="0046070C">
              <w:t>&lt;/dx:ASPxGridView&gt;</w:t>
            </w:r>
          </w:p>
        </w:tc>
      </w:tr>
      <w:tr w:rsidR="0046070C" w14:paraId="0A3013FF" w14:textId="77777777" w:rsidTr="00832840">
        <w:tc>
          <w:tcPr>
            <w:tcW w:w="1384" w:type="dxa"/>
          </w:tcPr>
          <w:p w14:paraId="3DB3A60C" w14:textId="77777777" w:rsidR="0046070C" w:rsidRDefault="0046070C" w:rsidP="00832840">
            <w:pPr>
              <w:pStyle w:val="Bold"/>
            </w:pPr>
            <w:r>
              <w:lastRenderedPageBreak/>
              <w:t>Rezultāts</w:t>
            </w:r>
          </w:p>
        </w:tc>
        <w:tc>
          <w:tcPr>
            <w:tcW w:w="8470" w:type="dxa"/>
          </w:tcPr>
          <w:p w14:paraId="2FF5F7CC" w14:textId="2DBBF10A" w:rsidR="0046070C" w:rsidRDefault="0046070C" w:rsidP="00832840">
            <w:pPr>
              <w:pStyle w:val="Tablebody"/>
            </w:pPr>
            <w:r>
              <w:object w:dxaOrig="7545" w:dyaOrig="4710" w14:anchorId="0C2EB134">
                <v:shape id="_x0000_i1046" type="#_x0000_t75" style="width:283.25pt;height:176.6pt" o:ole="">
                  <v:imagedata r:id="rId73" o:title=""/>
                </v:shape>
                <o:OLEObject Type="Embed" ProgID="PBrush" ShapeID="_x0000_i1046" DrawAspect="Content" ObjectID="_1460201231" r:id="rId89"/>
              </w:object>
            </w:r>
          </w:p>
        </w:tc>
      </w:tr>
      <w:tr w:rsidR="0046070C" w14:paraId="21B8C499" w14:textId="77777777" w:rsidTr="00D95A90">
        <w:tc>
          <w:tcPr>
            <w:tcW w:w="9854" w:type="dxa"/>
            <w:gridSpan w:val="2"/>
          </w:tcPr>
          <w:p w14:paraId="36E24689" w14:textId="3FA3C4A2" w:rsidR="0046070C" w:rsidRPr="00714534" w:rsidRDefault="0046070C" w:rsidP="00032F4E">
            <w:pPr>
              <w:pStyle w:val="MessageHeader"/>
              <w:rPr>
                <w:lang w:val="ru-RU"/>
              </w:rPr>
            </w:pPr>
            <w:r>
              <w:t>Piemērs 2</w:t>
            </w:r>
            <w:r w:rsidR="00032F4E">
              <w:t xml:space="preserve"> (sarežģīta tabula</w:t>
            </w:r>
            <w:r w:rsidR="00032F4E">
              <w:rPr>
                <w:lang w:val="ru-RU"/>
              </w:rPr>
              <w:t>)</w:t>
            </w:r>
          </w:p>
        </w:tc>
      </w:tr>
      <w:tr w:rsidR="0046070C" w14:paraId="69BD1BD7" w14:textId="77777777" w:rsidTr="00D95A90">
        <w:tc>
          <w:tcPr>
            <w:tcW w:w="1384" w:type="dxa"/>
          </w:tcPr>
          <w:p w14:paraId="485AD85B" w14:textId="77777777" w:rsidR="0046070C" w:rsidRDefault="0046070C" w:rsidP="00D95A90">
            <w:pPr>
              <w:pStyle w:val="Bold"/>
            </w:pPr>
            <w:r>
              <w:t>Kods</w:t>
            </w:r>
          </w:p>
        </w:tc>
        <w:tc>
          <w:tcPr>
            <w:tcW w:w="8470" w:type="dxa"/>
          </w:tcPr>
          <w:p w14:paraId="5A563D4B" w14:textId="77777777" w:rsidR="00512E43" w:rsidRDefault="00512E43" w:rsidP="00512E43">
            <w:pPr>
              <w:pStyle w:val="Code2"/>
            </w:pPr>
            <w:r>
              <w:t>&lt;dx:ASPxGridView ID="uxComplexGridView" runat="server" AutoGenerateColumns="False" KeyFieldName="Column0"</w:t>
            </w:r>
          </w:p>
          <w:p w14:paraId="397A3EE3" w14:textId="77777777" w:rsidR="00512E43" w:rsidRDefault="00512E43" w:rsidP="00512E43">
            <w:pPr>
              <w:pStyle w:val="Code2"/>
            </w:pPr>
            <w:r>
              <w:tab/>
              <w:t>PreviewFieldName="Preview" Width="500px" ClientInstanceName="gv"&gt;</w:t>
            </w:r>
          </w:p>
          <w:p w14:paraId="21CB5FBC" w14:textId="77777777" w:rsidR="00512E43" w:rsidRDefault="00512E43" w:rsidP="00512E43">
            <w:pPr>
              <w:pStyle w:val="Code2"/>
            </w:pPr>
            <w:r>
              <w:tab/>
              <w:t>&lt;Columns&gt;</w:t>
            </w:r>
          </w:p>
          <w:p w14:paraId="12247DE6" w14:textId="77777777" w:rsidR="00512E43" w:rsidRDefault="00512E43" w:rsidP="00512E43">
            <w:pPr>
              <w:pStyle w:val="Code2"/>
            </w:pPr>
            <w:r>
              <w:tab/>
            </w:r>
            <w:r>
              <w:tab/>
              <w:t>&lt;dx:GridViewCommandColumn VisibleIndex="0" ShowSelectCheckbox="true"&gt;</w:t>
            </w:r>
          </w:p>
          <w:p w14:paraId="1CFEA8CA" w14:textId="77777777" w:rsidR="00512E43" w:rsidRDefault="00512E43" w:rsidP="00512E43">
            <w:pPr>
              <w:pStyle w:val="Code2"/>
            </w:pPr>
            <w:r>
              <w:tab/>
            </w:r>
            <w:r>
              <w:tab/>
            </w:r>
            <w:r>
              <w:tab/>
              <w:t>&lt;NewButton Visible="true"&gt;</w:t>
            </w:r>
          </w:p>
          <w:p w14:paraId="709E04C1" w14:textId="77777777" w:rsidR="00512E43" w:rsidRDefault="00512E43" w:rsidP="00512E43">
            <w:pPr>
              <w:pStyle w:val="Code2"/>
            </w:pPr>
            <w:r>
              <w:tab/>
            </w:r>
            <w:r>
              <w:tab/>
            </w:r>
            <w:r>
              <w:tab/>
              <w:t>&lt;/NewButton&gt;</w:t>
            </w:r>
          </w:p>
          <w:p w14:paraId="792942DE" w14:textId="77777777" w:rsidR="00512E43" w:rsidRDefault="00512E43" w:rsidP="00512E43">
            <w:pPr>
              <w:pStyle w:val="Code2"/>
            </w:pPr>
            <w:r>
              <w:tab/>
            </w:r>
            <w:r>
              <w:tab/>
            </w:r>
            <w:r>
              <w:tab/>
              <w:t>&lt;EditButton Visible="true"&gt;</w:t>
            </w:r>
          </w:p>
          <w:p w14:paraId="3EF72813" w14:textId="77777777" w:rsidR="00512E43" w:rsidRDefault="00512E43" w:rsidP="00512E43">
            <w:pPr>
              <w:pStyle w:val="Code2"/>
            </w:pPr>
            <w:r>
              <w:tab/>
            </w:r>
            <w:r>
              <w:tab/>
            </w:r>
            <w:r>
              <w:tab/>
              <w:t>&lt;/EditButton&gt;</w:t>
            </w:r>
          </w:p>
          <w:p w14:paraId="2AC92A42" w14:textId="77777777" w:rsidR="00512E43" w:rsidRDefault="00512E43" w:rsidP="00512E43">
            <w:pPr>
              <w:pStyle w:val="Code2"/>
            </w:pPr>
            <w:r>
              <w:tab/>
            </w:r>
            <w:r>
              <w:tab/>
            </w:r>
            <w:r>
              <w:tab/>
              <w:t>&lt;CancelButton Visible="true"&gt;</w:t>
            </w:r>
          </w:p>
          <w:p w14:paraId="0266F927" w14:textId="77777777" w:rsidR="00512E43" w:rsidRDefault="00512E43" w:rsidP="00512E43">
            <w:pPr>
              <w:pStyle w:val="Code2"/>
            </w:pPr>
            <w:r>
              <w:tab/>
            </w:r>
            <w:r>
              <w:tab/>
            </w:r>
            <w:r>
              <w:tab/>
              <w:t>&lt;/CancelButton&gt;</w:t>
            </w:r>
          </w:p>
          <w:p w14:paraId="4370F21C" w14:textId="77777777" w:rsidR="00512E43" w:rsidRDefault="00512E43" w:rsidP="00512E43">
            <w:pPr>
              <w:pStyle w:val="Code2"/>
            </w:pPr>
            <w:r>
              <w:tab/>
            </w:r>
            <w:r>
              <w:tab/>
              <w:t>&lt;/dx:GridViewCommandColumn&gt;</w:t>
            </w:r>
          </w:p>
          <w:p w14:paraId="5F04E4B4" w14:textId="77777777" w:rsidR="00512E43" w:rsidRDefault="00512E43" w:rsidP="00512E43">
            <w:pPr>
              <w:pStyle w:val="Code2"/>
            </w:pPr>
            <w:r>
              <w:tab/>
            </w:r>
            <w:r>
              <w:tab/>
              <w:t>&lt;dx:GridViewDataTextColumn FieldName="Column0" Caption="Kolonna 1" VisibleIndex="1" SortOrder="Ascending"&gt;</w:t>
            </w:r>
          </w:p>
          <w:p w14:paraId="59C6B7A3" w14:textId="77777777" w:rsidR="00512E43" w:rsidRDefault="00512E43" w:rsidP="00512E43">
            <w:pPr>
              <w:pStyle w:val="Code2"/>
            </w:pPr>
            <w:r>
              <w:tab/>
            </w:r>
            <w:r>
              <w:tab/>
              <w:t>&lt;/dx:GridViewDataTextColumn&gt;</w:t>
            </w:r>
          </w:p>
          <w:p w14:paraId="377FD7C9" w14:textId="77777777" w:rsidR="00512E43" w:rsidRDefault="00512E43" w:rsidP="00512E43">
            <w:pPr>
              <w:pStyle w:val="Code2"/>
            </w:pPr>
            <w:r>
              <w:tab/>
            </w:r>
            <w:r>
              <w:tab/>
              <w:t>&lt;dx:GridViewDataTextColumn FieldName="Column1" Caption="Kolonna 2" VisibleIndex="2"&gt;</w:t>
            </w:r>
          </w:p>
          <w:p w14:paraId="3E85FF41" w14:textId="77777777" w:rsidR="00512E43" w:rsidRDefault="00512E43" w:rsidP="00512E43">
            <w:pPr>
              <w:pStyle w:val="Code2"/>
            </w:pPr>
            <w:r>
              <w:tab/>
            </w:r>
            <w:r>
              <w:tab/>
              <w:t>&lt;/dx:GridViewDataTextColumn&gt;</w:t>
            </w:r>
          </w:p>
          <w:p w14:paraId="359E3429" w14:textId="77777777" w:rsidR="00512E43" w:rsidRDefault="00512E43" w:rsidP="00512E43">
            <w:pPr>
              <w:pStyle w:val="Code2"/>
            </w:pPr>
            <w:r>
              <w:tab/>
            </w:r>
            <w:r>
              <w:tab/>
              <w:t>&lt;dx:GridViewDataTextColumn FieldName="Column2" Caption="Kolonna 3" VisibleIndex="3"</w:t>
            </w:r>
          </w:p>
          <w:p w14:paraId="1143D0AE" w14:textId="77777777" w:rsidR="00512E43" w:rsidRDefault="00512E43" w:rsidP="00512E43">
            <w:pPr>
              <w:pStyle w:val="Code2"/>
            </w:pPr>
            <w:r>
              <w:tab/>
            </w:r>
            <w:r>
              <w:tab/>
            </w:r>
            <w:r>
              <w:tab/>
              <w:t>Visible="false"&gt;</w:t>
            </w:r>
          </w:p>
          <w:p w14:paraId="71A95722" w14:textId="77777777" w:rsidR="00512E43" w:rsidRDefault="00512E43" w:rsidP="00512E43">
            <w:pPr>
              <w:pStyle w:val="Code2"/>
            </w:pPr>
            <w:r>
              <w:tab/>
            </w:r>
            <w:r>
              <w:tab/>
              <w:t>&lt;/dx:GridViewDataTextColumn&gt;</w:t>
            </w:r>
          </w:p>
          <w:p w14:paraId="0880AED6" w14:textId="77777777" w:rsidR="00512E43" w:rsidRDefault="00512E43" w:rsidP="00512E43">
            <w:pPr>
              <w:pStyle w:val="Code2"/>
            </w:pPr>
            <w:r>
              <w:tab/>
            </w:r>
            <w:r>
              <w:tab/>
              <w:t>&lt;dx:GridViewDataTextColumn FieldName="GroupedColumn" Caption="Grupēta kolonna" VisibleIndex="4"</w:t>
            </w:r>
          </w:p>
          <w:p w14:paraId="4BC00868" w14:textId="77777777" w:rsidR="00512E43" w:rsidRDefault="00512E43" w:rsidP="00512E43">
            <w:pPr>
              <w:pStyle w:val="Code2"/>
            </w:pPr>
            <w:r>
              <w:tab/>
            </w:r>
            <w:r>
              <w:tab/>
            </w:r>
            <w:r>
              <w:tab/>
              <w:t>GroupIndex="0" SortOrder="Descending"&gt;</w:t>
            </w:r>
          </w:p>
          <w:p w14:paraId="210F4E42" w14:textId="77777777" w:rsidR="00512E43" w:rsidRDefault="00512E43" w:rsidP="00512E43">
            <w:pPr>
              <w:pStyle w:val="Code2"/>
            </w:pPr>
            <w:r>
              <w:tab/>
            </w:r>
            <w:r>
              <w:tab/>
              <w:t>&lt;/dx:GridViewDataTextColumn&gt;</w:t>
            </w:r>
          </w:p>
          <w:p w14:paraId="6339F099" w14:textId="77777777" w:rsidR="00512E43" w:rsidRDefault="00512E43" w:rsidP="00512E43">
            <w:pPr>
              <w:pStyle w:val="Code2"/>
            </w:pPr>
            <w:r>
              <w:tab/>
              <w:t>&lt;/Columns&gt;</w:t>
            </w:r>
          </w:p>
          <w:p w14:paraId="40D00762" w14:textId="77777777" w:rsidR="00512E43" w:rsidRDefault="00512E43" w:rsidP="00512E43">
            <w:pPr>
              <w:pStyle w:val="Code2"/>
            </w:pPr>
            <w:r>
              <w:tab/>
              <w:t>&lt;Templates&gt;</w:t>
            </w:r>
          </w:p>
          <w:p w14:paraId="07B8005D" w14:textId="77777777" w:rsidR="00512E43" w:rsidRDefault="00512E43" w:rsidP="00512E43">
            <w:pPr>
              <w:pStyle w:val="Code2"/>
            </w:pPr>
            <w:r>
              <w:tab/>
            </w:r>
            <w:r>
              <w:tab/>
              <w:t>&lt;DetailRow&gt;</w:t>
            </w:r>
          </w:p>
          <w:p w14:paraId="38F2A762" w14:textId="77777777" w:rsidR="00512E43" w:rsidRDefault="00512E43" w:rsidP="00512E43">
            <w:pPr>
              <w:pStyle w:val="Code2"/>
            </w:pPr>
            <w:r>
              <w:tab/>
            </w:r>
            <w:r>
              <w:tab/>
            </w:r>
            <w:r>
              <w:tab/>
              <w:t>Detaļas</w:t>
            </w:r>
          </w:p>
          <w:p w14:paraId="500C2BE6" w14:textId="77777777" w:rsidR="00512E43" w:rsidRDefault="00512E43" w:rsidP="00512E43">
            <w:pPr>
              <w:pStyle w:val="Code2"/>
            </w:pPr>
            <w:r>
              <w:tab/>
            </w:r>
            <w:r>
              <w:tab/>
              <w:t>&lt;/DetailRow&gt;</w:t>
            </w:r>
          </w:p>
          <w:p w14:paraId="7DFCF376" w14:textId="77777777" w:rsidR="00512E43" w:rsidRDefault="00512E43" w:rsidP="00512E43">
            <w:pPr>
              <w:pStyle w:val="Code2"/>
            </w:pPr>
            <w:r>
              <w:tab/>
            </w:r>
            <w:r>
              <w:tab/>
              <w:t>&lt;TitlePanel&gt;</w:t>
            </w:r>
          </w:p>
          <w:p w14:paraId="6C14FF0F" w14:textId="77777777" w:rsidR="00512E43" w:rsidRDefault="00512E43" w:rsidP="00512E43">
            <w:pPr>
              <w:pStyle w:val="Code2"/>
            </w:pPr>
            <w:r>
              <w:tab/>
            </w:r>
            <w:r>
              <w:tab/>
            </w:r>
            <w:r>
              <w:tab/>
              <w:t>Sarežģīts saraksts</w:t>
            </w:r>
          </w:p>
          <w:p w14:paraId="7C89D2C3" w14:textId="77777777" w:rsidR="00512E43" w:rsidRDefault="00512E43" w:rsidP="00512E43">
            <w:pPr>
              <w:pStyle w:val="Code2"/>
            </w:pPr>
            <w:r>
              <w:tab/>
            </w:r>
            <w:r>
              <w:tab/>
              <w:t>&lt;/TitlePanel&gt;</w:t>
            </w:r>
          </w:p>
          <w:p w14:paraId="4E678DD5" w14:textId="77777777" w:rsidR="00512E43" w:rsidRDefault="00512E43" w:rsidP="00512E43">
            <w:pPr>
              <w:pStyle w:val="Code2"/>
            </w:pPr>
            <w:r>
              <w:tab/>
              <w:t>&lt;/Templates&gt;</w:t>
            </w:r>
          </w:p>
          <w:p w14:paraId="75B8FC1E" w14:textId="77777777" w:rsidR="00512E43" w:rsidRDefault="00512E43" w:rsidP="00512E43">
            <w:pPr>
              <w:pStyle w:val="Code2"/>
            </w:pPr>
            <w:r>
              <w:tab/>
              <w:t>&lt;GroupSummary&gt;</w:t>
            </w:r>
          </w:p>
          <w:p w14:paraId="54ACFFA3" w14:textId="77777777" w:rsidR="00512E43" w:rsidRDefault="00512E43" w:rsidP="00512E43">
            <w:pPr>
              <w:pStyle w:val="Code2"/>
            </w:pPr>
            <w:r>
              <w:tab/>
            </w:r>
            <w:r>
              <w:tab/>
              <w:t>&lt;dx:ASPxSummaryItem FieldName="Column0" ShowInGroupFooterColumn="Column0" SummaryType="Max" /&gt;</w:t>
            </w:r>
          </w:p>
          <w:p w14:paraId="0BD7EA0F" w14:textId="77777777" w:rsidR="00512E43" w:rsidRDefault="00512E43" w:rsidP="00512E43">
            <w:pPr>
              <w:pStyle w:val="Code2"/>
            </w:pPr>
            <w:r>
              <w:tab/>
              <w:t>&lt;/GroupSummary&gt;</w:t>
            </w:r>
          </w:p>
          <w:p w14:paraId="753AECC1" w14:textId="77777777" w:rsidR="00512E43" w:rsidRDefault="00512E43" w:rsidP="00512E43">
            <w:pPr>
              <w:pStyle w:val="Code2"/>
            </w:pPr>
            <w:r>
              <w:lastRenderedPageBreak/>
              <w:tab/>
              <w:t>&lt;TotalSummary&gt;</w:t>
            </w:r>
          </w:p>
          <w:p w14:paraId="7099A7DD" w14:textId="77777777" w:rsidR="00512E43" w:rsidRDefault="00512E43" w:rsidP="00512E43">
            <w:pPr>
              <w:pStyle w:val="Code2"/>
            </w:pPr>
            <w:r>
              <w:tab/>
            </w:r>
            <w:r>
              <w:tab/>
              <w:t>&lt;dx:ASPxSummaryItem FieldName="Column0" SummaryType="Count" /&gt;</w:t>
            </w:r>
          </w:p>
          <w:p w14:paraId="51C9BDF3" w14:textId="77777777" w:rsidR="00512E43" w:rsidRDefault="00512E43" w:rsidP="00512E43">
            <w:pPr>
              <w:pStyle w:val="Code2"/>
            </w:pPr>
            <w:r>
              <w:tab/>
              <w:t>&lt;/TotalSummary&gt;</w:t>
            </w:r>
          </w:p>
          <w:p w14:paraId="4388E613" w14:textId="77777777" w:rsidR="00512E43" w:rsidRDefault="00512E43" w:rsidP="00512E43">
            <w:pPr>
              <w:pStyle w:val="Code2"/>
            </w:pPr>
            <w:r>
              <w:tab/>
              <w:t>&lt;SettingsBehavior AllowFocusedRow="true"/&gt;</w:t>
            </w:r>
          </w:p>
          <w:p w14:paraId="75EF35B9" w14:textId="77777777" w:rsidR="00512E43" w:rsidRDefault="00512E43" w:rsidP="00512E43">
            <w:pPr>
              <w:pStyle w:val="Code2"/>
            </w:pPr>
            <w:r>
              <w:tab/>
              <w:t>&lt;SettingsDetail ShowDetailRow="true" /&gt;</w:t>
            </w:r>
          </w:p>
          <w:p w14:paraId="74ECFDB4" w14:textId="77777777" w:rsidR="00512E43" w:rsidRDefault="00512E43" w:rsidP="00512E43">
            <w:pPr>
              <w:pStyle w:val="Code2"/>
            </w:pPr>
            <w:r>
              <w:tab/>
              <w:t>&lt;SettingsEditing Mode="EditForm" /&gt;</w:t>
            </w:r>
          </w:p>
          <w:p w14:paraId="42CDDA33" w14:textId="77777777" w:rsidR="00512E43" w:rsidRDefault="00512E43" w:rsidP="00512E43">
            <w:pPr>
              <w:pStyle w:val="Code2"/>
            </w:pPr>
            <w:r>
              <w:tab/>
              <w:t>&lt;SettingsCustomizationWindow Enabled="true" /&gt;</w:t>
            </w:r>
          </w:p>
          <w:p w14:paraId="6E38C173" w14:textId="77777777" w:rsidR="00512E43" w:rsidRDefault="00512E43" w:rsidP="00512E43">
            <w:pPr>
              <w:pStyle w:val="Code2"/>
            </w:pPr>
            <w:r>
              <w:tab/>
              <w:t>&lt;Settings ShowFilterRow="True" ShowGroupPanel="True" ShowPreview="true" ShowFooter="true"</w:t>
            </w:r>
          </w:p>
          <w:p w14:paraId="12623A56" w14:textId="77777777" w:rsidR="00512E43" w:rsidRDefault="00512E43" w:rsidP="00512E43">
            <w:pPr>
              <w:pStyle w:val="Code2"/>
            </w:pPr>
            <w:r>
              <w:tab/>
            </w:r>
            <w:r>
              <w:tab/>
              <w:t>ShowFilterBar="Visible" ShowFilterRowMenu="true" ShowHeaderFilterButton="true" ShowTitlePanel="true"</w:t>
            </w:r>
          </w:p>
          <w:p w14:paraId="5D64BBE6" w14:textId="77777777" w:rsidR="00512E43" w:rsidRDefault="00512E43" w:rsidP="00512E43">
            <w:pPr>
              <w:pStyle w:val="Code2"/>
            </w:pPr>
            <w:r>
              <w:tab/>
            </w:r>
            <w:r>
              <w:tab/>
              <w:t>ShowGroupFooter="VisibleAlways" /&gt;</w:t>
            </w:r>
          </w:p>
          <w:p w14:paraId="7C894B68" w14:textId="77777777" w:rsidR="00512E43" w:rsidRDefault="00512E43" w:rsidP="00512E43">
            <w:pPr>
              <w:pStyle w:val="Code2"/>
            </w:pPr>
            <w:r>
              <w:tab/>
              <w:t>&lt;SettingsPager PageSize="5" Position="TopAndBottom"&gt;</w:t>
            </w:r>
          </w:p>
          <w:p w14:paraId="3A1EC15A" w14:textId="77777777" w:rsidR="00512E43" w:rsidRDefault="00512E43" w:rsidP="00512E43">
            <w:pPr>
              <w:pStyle w:val="Code2"/>
            </w:pPr>
            <w:r>
              <w:tab/>
            </w:r>
            <w:r>
              <w:tab/>
              <w:t>&lt;AllButton Visible="true"&gt;&lt;/AllButton&gt;</w:t>
            </w:r>
          </w:p>
          <w:p w14:paraId="48EC7B2D" w14:textId="77777777" w:rsidR="00512E43" w:rsidRDefault="00512E43" w:rsidP="00512E43">
            <w:pPr>
              <w:pStyle w:val="Code2"/>
            </w:pPr>
            <w:r>
              <w:tab/>
            </w:r>
            <w:r>
              <w:tab/>
              <w:t>&lt;FirstPageButton Visible="true"&gt;&lt;/FirstPageButton&gt;</w:t>
            </w:r>
          </w:p>
          <w:p w14:paraId="333E5340" w14:textId="77777777" w:rsidR="00512E43" w:rsidRDefault="00512E43" w:rsidP="00512E43">
            <w:pPr>
              <w:pStyle w:val="Code2"/>
            </w:pPr>
            <w:r>
              <w:tab/>
            </w:r>
            <w:r>
              <w:tab/>
              <w:t>&lt;LastPageButton Visible="true"&gt;&lt;/LastPageButton&gt;</w:t>
            </w:r>
          </w:p>
          <w:p w14:paraId="790C9949" w14:textId="77777777" w:rsidR="00512E43" w:rsidRDefault="00512E43" w:rsidP="00512E43">
            <w:pPr>
              <w:pStyle w:val="Code2"/>
            </w:pPr>
            <w:r>
              <w:tab/>
            </w:r>
            <w:r>
              <w:tab/>
              <w:t>&lt;PrevPageButton Visible="true"&gt;&lt;/PrevPageButton&gt;</w:t>
            </w:r>
          </w:p>
          <w:p w14:paraId="736179F5" w14:textId="77777777" w:rsidR="00512E43" w:rsidRDefault="00512E43" w:rsidP="00512E43">
            <w:pPr>
              <w:pStyle w:val="Code2"/>
            </w:pPr>
            <w:r>
              <w:tab/>
            </w:r>
            <w:r>
              <w:tab/>
              <w:t>&lt;NextPageButton Visible="true"&gt;&lt;/NextPageButton&gt;</w:t>
            </w:r>
          </w:p>
          <w:p w14:paraId="7D909054" w14:textId="77777777" w:rsidR="00512E43" w:rsidRDefault="00512E43" w:rsidP="00512E43">
            <w:pPr>
              <w:pStyle w:val="Code2"/>
            </w:pPr>
            <w:r>
              <w:tab/>
              <w:t>&lt;/SettingsPager&gt;</w:t>
            </w:r>
          </w:p>
          <w:p w14:paraId="2DFDEF1D" w14:textId="77777777" w:rsidR="00512E43" w:rsidRDefault="00512E43" w:rsidP="00512E43">
            <w:pPr>
              <w:pStyle w:val="Code2"/>
            </w:pPr>
            <w:r>
              <w:tab/>
              <w:t>&lt;Styles&gt;</w:t>
            </w:r>
          </w:p>
          <w:p w14:paraId="01CAE41C" w14:textId="77777777" w:rsidR="00512E43" w:rsidRDefault="00512E43" w:rsidP="00512E43">
            <w:pPr>
              <w:pStyle w:val="Code2"/>
            </w:pPr>
            <w:r>
              <w:tab/>
            </w:r>
            <w:r>
              <w:tab/>
              <w:t>&lt;AlternatingRow Enabled="True"&gt;</w:t>
            </w:r>
          </w:p>
          <w:p w14:paraId="5F9DBEF7" w14:textId="77777777" w:rsidR="00512E43" w:rsidRDefault="00512E43" w:rsidP="00512E43">
            <w:pPr>
              <w:pStyle w:val="Code2"/>
            </w:pPr>
            <w:r>
              <w:tab/>
            </w:r>
            <w:r>
              <w:tab/>
              <w:t>&lt;/AlternatingRow&gt;</w:t>
            </w:r>
          </w:p>
          <w:p w14:paraId="41B3FDCC" w14:textId="77777777" w:rsidR="00512E43" w:rsidRDefault="00512E43" w:rsidP="00512E43">
            <w:pPr>
              <w:pStyle w:val="Code2"/>
            </w:pPr>
            <w:r>
              <w:tab/>
              <w:t>&lt;/Styles&gt;</w:t>
            </w:r>
          </w:p>
          <w:p w14:paraId="602AEC6E" w14:textId="311C5373" w:rsidR="0046070C" w:rsidRDefault="00512E43" w:rsidP="00512E43">
            <w:pPr>
              <w:pStyle w:val="Code2"/>
            </w:pPr>
            <w:r>
              <w:t>&lt;/dx:ASPxGridView&gt;</w:t>
            </w:r>
          </w:p>
        </w:tc>
      </w:tr>
      <w:tr w:rsidR="0046070C" w14:paraId="1EAFB7C7" w14:textId="77777777" w:rsidTr="00D95A90">
        <w:tc>
          <w:tcPr>
            <w:tcW w:w="1384" w:type="dxa"/>
          </w:tcPr>
          <w:p w14:paraId="16E1E5D1" w14:textId="77777777" w:rsidR="0046070C" w:rsidRDefault="0046070C" w:rsidP="00D95A90">
            <w:pPr>
              <w:pStyle w:val="Bold"/>
            </w:pPr>
            <w:r>
              <w:lastRenderedPageBreak/>
              <w:t>Rezultāts</w:t>
            </w:r>
          </w:p>
        </w:tc>
        <w:tc>
          <w:tcPr>
            <w:tcW w:w="8470" w:type="dxa"/>
          </w:tcPr>
          <w:p w14:paraId="733A4D2D" w14:textId="298BE341" w:rsidR="0046070C" w:rsidRDefault="0046070C" w:rsidP="00D95A90">
            <w:pPr>
              <w:pStyle w:val="Tablebody"/>
            </w:pPr>
            <w:r>
              <w:object w:dxaOrig="7590" w:dyaOrig="9615" w14:anchorId="6E28A1B6">
                <v:shape id="_x0000_i1047" type="#_x0000_t75" style="width:284.6pt;height:360.7pt" o:ole="">
                  <v:imagedata r:id="rId90" o:title=""/>
                </v:shape>
                <o:OLEObject Type="Embed" ProgID="PBrush" ShapeID="_x0000_i1047" DrawAspect="Content" ObjectID="_1460201232" r:id="rId91"/>
              </w:object>
            </w:r>
          </w:p>
        </w:tc>
      </w:tr>
      <w:tr w:rsidR="0046070C" w14:paraId="265AC0FF" w14:textId="77777777" w:rsidTr="00D95A90">
        <w:tc>
          <w:tcPr>
            <w:tcW w:w="9854" w:type="dxa"/>
            <w:gridSpan w:val="2"/>
          </w:tcPr>
          <w:p w14:paraId="562A0DA8" w14:textId="78E27C81" w:rsidR="0046070C" w:rsidRPr="00714534" w:rsidRDefault="0046070C" w:rsidP="00032F4E">
            <w:pPr>
              <w:pStyle w:val="MessageHeader"/>
            </w:pPr>
            <w:r>
              <w:t>Piemērs 3</w:t>
            </w:r>
            <w:r w:rsidR="00032F4E">
              <w:t xml:space="preserve"> (</w:t>
            </w:r>
            <w:hyperlink r:id="rId92" w:history="1">
              <w:r w:rsidR="00032F4E">
                <w:rPr>
                  <w:rStyle w:val="Hyperlink"/>
                  <w:rFonts w:eastAsiaTheme="majorEastAsia"/>
                </w:rPr>
                <w:t>k</w:t>
              </w:r>
              <w:r w:rsidR="00032F4E" w:rsidRPr="00032F4E">
                <w:rPr>
                  <w:rStyle w:val="Hyperlink"/>
                  <w:rFonts w:eastAsiaTheme="majorEastAsia"/>
                </w:rPr>
                <w:t>oks no vienkāršiem datiem (savērsts, izvērsts, iezīmēts)</w:t>
              </w:r>
            </w:hyperlink>
            <w:r w:rsidR="00032F4E">
              <w:t>)</w:t>
            </w:r>
          </w:p>
        </w:tc>
      </w:tr>
      <w:tr w:rsidR="0046070C" w14:paraId="461EE600" w14:textId="77777777" w:rsidTr="00D95A90">
        <w:tc>
          <w:tcPr>
            <w:tcW w:w="1384" w:type="dxa"/>
          </w:tcPr>
          <w:p w14:paraId="02AABDBF" w14:textId="77777777" w:rsidR="0046070C" w:rsidRDefault="0046070C" w:rsidP="00D95A90">
            <w:pPr>
              <w:pStyle w:val="Bold"/>
            </w:pPr>
            <w:r>
              <w:t>Kods</w:t>
            </w:r>
          </w:p>
        </w:tc>
        <w:tc>
          <w:tcPr>
            <w:tcW w:w="8470" w:type="dxa"/>
          </w:tcPr>
          <w:p w14:paraId="414E353C" w14:textId="77777777" w:rsidR="00512E43" w:rsidRDefault="00512E43" w:rsidP="00512E43">
            <w:pPr>
              <w:pStyle w:val="Code2"/>
            </w:pPr>
            <w:r>
              <w:t xml:space="preserve">&lt;dx:ASPxTreeList ID="uxSimpleTreeList" runat="server" AutoGenerateColumns="False" </w:t>
            </w:r>
          </w:p>
          <w:p w14:paraId="705D0B99" w14:textId="77777777" w:rsidR="00512E43" w:rsidRDefault="00512E43" w:rsidP="00512E43">
            <w:pPr>
              <w:pStyle w:val="Code2"/>
            </w:pPr>
            <w:r>
              <w:lastRenderedPageBreak/>
              <w:tab/>
              <w:t>KeyFieldName="ID" ParentFieldName="ParentID" ViewStateMode="Enabled"&gt;</w:t>
            </w:r>
          </w:p>
          <w:p w14:paraId="3C92CD64" w14:textId="77777777" w:rsidR="00512E43" w:rsidRDefault="00512E43" w:rsidP="00512E43">
            <w:pPr>
              <w:pStyle w:val="Code2"/>
            </w:pPr>
            <w:r>
              <w:tab/>
              <w:t>&lt;Columns&gt;</w:t>
            </w:r>
          </w:p>
          <w:p w14:paraId="66DE42E0" w14:textId="77777777" w:rsidR="00512E43" w:rsidRDefault="00512E43" w:rsidP="00512E43">
            <w:pPr>
              <w:pStyle w:val="Code2"/>
            </w:pPr>
            <w:r>
              <w:tab/>
            </w:r>
            <w:r>
              <w:tab/>
              <w:t xml:space="preserve">&lt;dx:TreeListDataColumn FieldName="Department" Caption="Nodaļa" VisibleIndex="0" /&gt; </w:t>
            </w:r>
          </w:p>
          <w:p w14:paraId="77B88B80" w14:textId="77777777" w:rsidR="00512E43" w:rsidRDefault="00512E43" w:rsidP="00512E43">
            <w:pPr>
              <w:pStyle w:val="Code2"/>
            </w:pPr>
            <w:r>
              <w:tab/>
            </w:r>
            <w:r>
              <w:tab/>
              <w:t>&lt;dx:TreeListDataColumn FieldName="Budget" Caption="Budžets" VisibleIndex="1" DisplayFormat="{0:C}" /&gt;</w:t>
            </w:r>
          </w:p>
          <w:p w14:paraId="7DCC9E90" w14:textId="77777777" w:rsidR="00512E43" w:rsidRDefault="00512E43" w:rsidP="00512E43">
            <w:pPr>
              <w:pStyle w:val="Code2"/>
            </w:pPr>
            <w:r>
              <w:tab/>
            </w:r>
            <w:r>
              <w:tab/>
              <w:t>&lt;dx:TreeListDataColumn FieldName="Location" Caption="Atrašanās vieta" VisibleIndex="2" /&gt;</w:t>
            </w:r>
          </w:p>
          <w:p w14:paraId="2DEBFE43" w14:textId="77777777" w:rsidR="00512E43" w:rsidRDefault="00512E43" w:rsidP="00512E43">
            <w:pPr>
              <w:pStyle w:val="Code2"/>
            </w:pPr>
            <w:r>
              <w:tab/>
            </w:r>
            <w:r>
              <w:tab/>
              <w:t>&lt;dx:TreeListDataColumn FieldName="Phone1" Caption="Telefons" VisibleIndex="3" /&gt;</w:t>
            </w:r>
          </w:p>
          <w:p w14:paraId="5186253C" w14:textId="77777777" w:rsidR="00512E43" w:rsidRDefault="00512E43" w:rsidP="00512E43">
            <w:pPr>
              <w:pStyle w:val="Code2"/>
            </w:pPr>
            <w:r>
              <w:tab/>
            </w:r>
            <w:r>
              <w:tab/>
              <w:t>&lt;dx:TreeListDataColumn FieldName="ID" VisibleIndex="4" SortIndex="0"&gt;</w:t>
            </w:r>
          </w:p>
          <w:p w14:paraId="224F40EC" w14:textId="77777777" w:rsidR="00512E43" w:rsidRDefault="00512E43" w:rsidP="00512E43">
            <w:pPr>
              <w:pStyle w:val="Code2"/>
            </w:pPr>
            <w:r>
              <w:tab/>
            </w:r>
            <w:r>
              <w:tab/>
            </w:r>
            <w:r>
              <w:tab/>
              <w:t>&lt;CellStyle BackColor="#ffebb1" /&gt;</w:t>
            </w:r>
          </w:p>
          <w:p w14:paraId="557A5435" w14:textId="77777777" w:rsidR="00512E43" w:rsidRDefault="00512E43" w:rsidP="00512E43">
            <w:pPr>
              <w:pStyle w:val="Code2"/>
            </w:pPr>
            <w:r>
              <w:tab/>
            </w:r>
            <w:r>
              <w:tab/>
              <w:t>&lt;/dx:TreeListDataColumn&gt;</w:t>
            </w:r>
          </w:p>
          <w:p w14:paraId="50FD511E" w14:textId="77777777" w:rsidR="00512E43" w:rsidRDefault="00512E43" w:rsidP="00512E43">
            <w:pPr>
              <w:pStyle w:val="Code2"/>
            </w:pPr>
            <w:r>
              <w:tab/>
              <w:t>&lt;/Columns&gt;</w:t>
            </w:r>
          </w:p>
          <w:p w14:paraId="211DB9E7" w14:textId="77777777" w:rsidR="00512E43" w:rsidRDefault="00512E43" w:rsidP="00512E43">
            <w:pPr>
              <w:pStyle w:val="Code2"/>
            </w:pPr>
            <w:r>
              <w:tab/>
              <w:t>&lt;SettingsBehavior ExpandCollapseAction="NodeDblClick" AllowFocusedNode="true" /&gt;</w:t>
            </w:r>
          </w:p>
          <w:p w14:paraId="6B3E0A52" w14:textId="0C7189C5" w:rsidR="0046070C" w:rsidRDefault="00512E43" w:rsidP="00512E43">
            <w:pPr>
              <w:pStyle w:val="Code2"/>
            </w:pPr>
            <w:r>
              <w:t>&lt;/dx:ASPxTreeList&gt;</w:t>
            </w:r>
          </w:p>
        </w:tc>
      </w:tr>
      <w:tr w:rsidR="0046070C" w14:paraId="7E1833C5" w14:textId="77777777" w:rsidTr="00D95A90">
        <w:tc>
          <w:tcPr>
            <w:tcW w:w="1384" w:type="dxa"/>
          </w:tcPr>
          <w:p w14:paraId="2A6A624C" w14:textId="77777777" w:rsidR="0046070C" w:rsidRDefault="0046070C" w:rsidP="00D95A90">
            <w:pPr>
              <w:pStyle w:val="Bold"/>
            </w:pPr>
            <w:r>
              <w:lastRenderedPageBreak/>
              <w:t>Rezultāts</w:t>
            </w:r>
          </w:p>
        </w:tc>
        <w:tc>
          <w:tcPr>
            <w:tcW w:w="8470" w:type="dxa"/>
          </w:tcPr>
          <w:p w14:paraId="4E49BE59" w14:textId="447E0551" w:rsidR="0046070C" w:rsidRDefault="0046070C" w:rsidP="00D95A90">
            <w:pPr>
              <w:pStyle w:val="Tablebody"/>
            </w:pPr>
            <w:r>
              <w:object w:dxaOrig="8460" w:dyaOrig="4275" w14:anchorId="10EF3FF6">
                <v:shape id="_x0000_i1048" type="#_x0000_t75" style="width:317.2pt;height:160.3pt" o:ole="">
                  <v:imagedata r:id="rId93" o:title=""/>
                </v:shape>
                <o:OLEObject Type="Embed" ProgID="PBrush" ShapeID="_x0000_i1048" DrawAspect="Content" ObjectID="_1460201233" r:id="rId94"/>
              </w:object>
            </w:r>
          </w:p>
        </w:tc>
      </w:tr>
      <w:tr w:rsidR="0046070C" w14:paraId="34DC5512" w14:textId="77777777" w:rsidTr="00D95A90">
        <w:tc>
          <w:tcPr>
            <w:tcW w:w="9854" w:type="dxa"/>
            <w:gridSpan w:val="2"/>
          </w:tcPr>
          <w:p w14:paraId="01870BCC" w14:textId="56AE921B" w:rsidR="0046070C" w:rsidRDefault="0046070C" w:rsidP="00D95A90">
            <w:pPr>
              <w:pStyle w:val="MessageHeader"/>
            </w:pPr>
            <w:r>
              <w:t>Piemērs 4</w:t>
            </w:r>
            <w:r w:rsidR="00032F4E">
              <w:t xml:space="preserve"> (k</w:t>
            </w:r>
            <w:r w:rsidR="00032F4E" w:rsidRPr="00032F4E">
              <w:t>oks ar attēliem un saitēm</w:t>
            </w:r>
            <w:r w:rsidR="00032F4E">
              <w:t>)</w:t>
            </w:r>
          </w:p>
        </w:tc>
      </w:tr>
      <w:tr w:rsidR="0046070C" w14:paraId="5AFFEB49" w14:textId="77777777" w:rsidTr="00D95A90">
        <w:tc>
          <w:tcPr>
            <w:tcW w:w="1384" w:type="dxa"/>
          </w:tcPr>
          <w:p w14:paraId="03B863B8" w14:textId="77777777" w:rsidR="0046070C" w:rsidRDefault="0046070C" w:rsidP="00D95A90">
            <w:pPr>
              <w:pStyle w:val="Bold"/>
            </w:pPr>
            <w:r>
              <w:t>Kods</w:t>
            </w:r>
          </w:p>
        </w:tc>
        <w:tc>
          <w:tcPr>
            <w:tcW w:w="8470" w:type="dxa"/>
          </w:tcPr>
          <w:p w14:paraId="0588F9B0" w14:textId="77777777" w:rsidR="00512E43" w:rsidRDefault="00512E43" w:rsidP="00512E43">
            <w:pPr>
              <w:pStyle w:val="Code2"/>
            </w:pPr>
            <w:r>
              <w:t>&lt;dx:ASPxTreeView ID="uxTreeView" runat="server" ShowExpandButtons="True" ShowTreeLines="true" AllowCheckNodes="true"</w:t>
            </w:r>
          </w:p>
          <w:p w14:paraId="72DF875D" w14:textId="77777777" w:rsidR="00512E43" w:rsidRDefault="00512E43" w:rsidP="00512E43">
            <w:pPr>
              <w:pStyle w:val="Code2"/>
            </w:pPr>
            <w:r>
              <w:tab/>
              <w:t>ClientInstanceName="treeView" EnableCallBacks="true" CheckNodesRecursive="true"&gt;</w:t>
            </w:r>
          </w:p>
          <w:p w14:paraId="0458DDFF" w14:textId="77777777" w:rsidR="00512E43" w:rsidRDefault="00512E43" w:rsidP="00512E43">
            <w:pPr>
              <w:pStyle w:val="Code2"/>
            </w:pPr>
            <w:r>
              <w:tab/>
              <w:t>&lt;Nodes&gt;</w:t>
            </w:r>
          </w:p>
          <w:p w14:paraId="60491FA1" w14:textId="77777777" w:rsidR="00512E43" w:rsidRDefault="00512E43" w:rsidP="00512E43">
            <w:pPr>
              <w:pStyle w:val="Code2"/>
            </w:pPr>
            <w:r>
              <w:tab/>
            </w:r>
            <w:r>
              <w:tab/>
            </w:r>
            <w:r>
              <w:tab/>
              <w:t>&lt;dx:TreeViewNode Text="Zars" Expanded="true"&gt;</w:t>
            </w:r>
          </w:p>
          <w:p w14:paraId="704F52D4" w14:textId="77777777" w:rsidR="00512E43" w:rsidRDefault="00512E43" w:rsidP="00512E43">
            <w:pPr>
              <w:pStyle w:val="Code2"/>
            </w:pPr>
            <w:r>
              <w:tab/>
            </w:r>
            <w:r>
              <w:tab/>
            </w:r>
            <w:r>
              <w:tab/>
              <w:t>&lt;Nodes&gt;</w:t>
            </w:r>
          </w:p>
          <w:p w14:paraId="2E298C13" w14:textId="77777777" w:rsidR="00512E43" w:rsidRDefault="00512E43" w:rsidP="00512E43">
            <w:pPr>
              <w:pStyle w:val="Code2"/>
            </w:pPr>
            <w:r>
              <w:tab/>
            </w:r>
            <w:r>
              <w:tab/>
            </w:r>
            <w:r>
              <w:tab/>
            </w:r>
            <w:r>
              <w:tab/>
              <w:t>&lt;dx:TreeViewNode Text="Apakš zars 1" Checked="true"&gt;</w:t>
            </w:r>
          </w:p>
          <w:p w14:paraId="0AEF6E87" w14:textId="77777777" w:rsidR="00512E43" w:rsidRDefault="00512E43" w:rsidP="00512E43">
            <w:pPr>
              <w:pStyle w:val="Code2"/>
            </w:pPr>
            <w:r>
              <w:tab/>
            </w:r>
            <w:r>
              <w:tab/>
            </w:r>
            <w:r>
              <w:tab/>
            </w:r>
            <w:r>
              <w:tab/>
              <w:t>&lt;/dx:TreeViewNode&gt;</w:t>
            </w:r>
          </w:p>
          <w:p w14:paraId="1E6FD84F" w14:textId="77777777" w:rsidR="00512E43" w:rsidRDefault="00512E43" w:rsidP="00512E43">
            <w:pPr>
              <w:pStyle w:val="Code2"/>
            </w:pPr>
            <w:r>
              <w:tab/>
            </w:r>
            <w:r>
              <w:tab/>
            </w:r>
            <w:r>
              <w:tab/>
            </w:r>
            <w:r>
              <w:tab/>
              <w:t>&lt;dx:TreeViewNode Text="Apakš zars 2" Name="NodeForCheck"&gt;</w:t>
            </w:r>
          </w:p>
          <w:p w14:paraId="43CA0912" w14:textId="77777777" w:rsidR="00512E43" w:rsidRDefault="00512E43" w:rsidP="00512E43">
            <w:pPr>
              <w:pStyle w:val="Code2"/>
            </w:pPr>
            <w:r>
              <w:tab/>
            </w:r>
            <w:r>
              <w:tab/>
            </w:r>
            <w:r>
              <w:tab/>
            </w:r>
            <w:r>
              <w:tab/>
              <w:t>&lt;/dx:TreeViewNode&gt;</w:t>
            </w:r>
          </w:p>
          <w:p w14:paraId="38CABE1F" w14:textId="77777777" w:rsidR="00512E43" w:rsidRDefault="00512E43" w:rsidP="00512E43">
            <w:pPr>
              <w:pStyle w:val="Code2"/>
            </w:pPr>
            <w:r>
              <w:tab/>
            </w:r>
            <w:r>
              <w:tab/>
            </w:r>
            <w:r>
              <w:tab/>
            </w:r>
            <w:r>
              <w:tab/>
              <w:t>&lt;dx:TreeViewNode Text="Apakš zars 3"&gt;</w:t>
            </w:r>
          </w:p>
          <w:p w14:paraId="54EC8925" w14:textId="77777777" w:rsidR="00512E43" w:rsidRDefault="00512E43" w:rsidP="00512E43">
            <w:pPr>
              <w:pStyle w:val="Code2"/>
            </w:pPr>
            <w:r>
              <w:tab/>
            </w:r>
            <w:r>
              <w:tab/>
            </w:r>
            <w:r>
              <w:tab/>
            </w:r>
            <w:r>
              <w:tab/>
              <w:t>&lt;/dx:TreeViewNode&gt;</w:t>
            </w:r>
          </w:p>
          <w:p w14:paraId="11564123" w14:textId="77777777" w:rsidR="00512E43" w:rsidRDefault="00512E43" w:rsidP="00512E43">
            <w:pPr>
              <w:pStyle w:val="Code2"/>
            </w:pPr>
            <w:r>
              <w:tab/>
            </w:r>
            <w:r>
              <w:tab/>
            </w:r>
            <w:r>
              <w:tab/>
              <w:t>&lt;/Nodes&gt;</w:t>
            </w:r>
          </w:p>
          <w:p w14:paraId="350D9662" w14:textId="77777777" w:rsidR="00512E43" w:rsidRDefault="00512E43" w:rsidP="00512E43">
            <w:pPr>
              <w:pStyle w:val="Code2"/>
            </w:pPr>
            <w:r>
              <w:tab/>
            </w:r>
            <w:r>
              <w:tab/>
              <w:t>&lt;/dx:TreeViewNode&gt;</w:t>
            </w:r>
          </w:p>
          <w:p w14:paraId="654F100E" w14:textId="77777777" w:rsidR="00512E43" w:rsidRDefault="00512E43" w:rsidP="00512E43">
            <w:pPr>
              <w:pStyle w:val="Code2"/>
            </w:pPr>
            <w:r>
              <w:tab/>
            </w:r>
            <w:r>
              <w:tab/>
              <w:t>&lt;dx:TreeViewNode Text="Zars ar attēlu, sakļauts" Expanded="false" Checked="true" Image-Url="~/img/icon-g-small.png"&gt;</w:t>
            </w:r>
          </w:p>
          <w:p w14:paraId="2527DCDA" w14:textId="77777777" w:rsidR="00512E43" w:rsidRDefault="00512E43" w:rsidP="00512E43">
            <w:pPr>
              <w:pStyle w:val="Code2"/>
            </w:pPr>
            <w:r>
              <w:tab/>
            </w:r>
            <w:r>
              <w:tab/>
            </w:r>
            <w:r>
              <w:tab/>
              <w:t>&lt;Nodes&gt;</w:t>
            </w:r>
          </w:p>
          <w:p w14:paraId="05506307" w14:textId="77777777" w:rsidR="00512E43" w:rsidRDefault="00512E43" w:rsidP="00512E43">
            <w:pPr>
              <w:pStyle w:val="Code2"/>
            </w:pPr>
            <w:r>
              <w:tab/>
            </w:r>
            <w:r>
              <w:tab/>
            </w:r>
            <w:r>
              <w:tab/>
            </w:r>
            <w:r>
              <w:tab/>
              <w:t>&lt;dx:TreeViewNode Text="Apakš zars 1" Checked="true" Image-Url="~/img/icon-g-small.png"&gt;</w:t>
            </w:r>
          </w:p>
          <w:p w14:paraId="77F3B01F" w14:textId="77777777" w:rsidR="00512E43" w:rsidRDefault="00512E43" w:rsidP="00512E43">
            <w:pPr>
              <w:pStyle w:val="Code2"/>
            </w:pPr>
            <w:r>
              <w:tab/>
            </w:r>
            <w:r>
              <w:tab/>
            </w:r>
            <w:r>
              <w:tab/>
            </w:r>
            <w:r>
              <w:tab/>
              <w:t>&lt;/dx:TreeViewNode&gt;</w:t>
            </w:r>
          </w:p>
          <w:p w14:paraId="5AB89863" w14:textId="77777777" w:rsidR="00512E43" w:rsidRDefault="00512E43" w:rsidP="00512E43">
            <w:pPr>
              <w:pStyle w:val="Code2"/>
            </w:pPr>
            <w:r>
              <w:tab/>
            </w:r>
            <w:r>
              <w:tab/>
            </w:r>
            <w:r>
              <w:tab/>
            </w:r>
            <w:r>
              <w:tab/>
              <w:t>&lt;dx:TreeViewNode Text="Apakš zars 2" Image-Url="~/img/icon-e-small.png"&gt;</w:t>
            </w:r>
          </w:p>
          <w:p w14:paraId="76BAE301" w14:textId="77777777" w:rsidR="00512E43" w:rsidRDefault="00512E43" w:rsidP="00512E43">
            <w:pPr>
              <w:pStyle w:val="Code2"/>
            </w:pPr>
            <w:r>
              <w:lastRenderedPageBreak/>
              <w:tab/>
            </w:r>
            <w:r>
              <w:tab/>
            </w:r>
            <w:r>
              <w:tab/>
            </w:r>
            <w:r>
              <w:tab/>
              <w:t>&lt;/dx:TreeViewNode&gt;</w:t>
            </w:r>
          </w:p>
          <w:p w14:paraId="7AA3A3C8" w14:textId="77777777" w:rsidR="00512E43" w:rsidRDefault="00512E43" w:rsidP="00512E43">
            <w:pPr>
              <w:pStyle w:val="Code2"/>
            </w:pPr>
            <w:r>
              <w:tab/>
            </w:r>
            <w:r>
              <w:tab/>
            </w:r>
            <w:r>
              <w:tab/>
            </w:r>
            <w:r>
              <w:tab/>
              <w:t>&lt;dx:TreeViewNode Text="Apakš zars 3" Image-Url="~/img/icon-ie-small.png"&gt;</w:t>
            </w:r>
          </w:p>
          <w:p w14:paraId="72CF2AC3" w14:textId="77777777" w:rsidR="00512E43" w:rsidRDefault="00512E43" w:rsidP="00512E43">
            <w:pPr>
              <w:pStyle w:val="Code2"/>
            </w:pPr>
            <w:r>
              <w:tab/>
            </w:r>
            <w:r>
              <w:tab/>
            </w:r>
            <w:r>
              <w:tab/>
            </w:r>
            <w:r>
              <w:tab/>
              <w:t>&lt;/dx:TreeViewNode&gt;</w:t>
            </w:r>
          </w:p>
          <w:p w14:paraId="10A86577" w14:textId="77777777" w:rsidR="00512E43" w:rsidRDefault="00512E43" w:rsidP="00512E43">
            <w:pPr>
              <w:pStyle w:val="Code2"/>
            </w:pPr>
            <w:r>
              <w:tab/>
            </w:r>
            <w:r>
              <w:tab/>
            </w:r>
            <w:r>
              <w:tab/>
              <w:t>&lt;/Nodes&gt;</w:t>
            </w:r>
          </w:p>
          <w:p w14:paraId="27494BFE" w14:textId="77777777" w:rsidR="00512E43" w:rsidRDefault="00512E43" w:rsidP="00512E43">
            <w:pPr>
              <w:pStyle w:val="Code2"/>
            </w:pPr>
            <w:r>
              <w:tab/>
            </w:r>
            <w:r>
              <w:tab/>
              <w:t>&lt;/dx:TreeViewNode&gt;</w:t>
            </w:r>
          </w:p>
          <w:p w14:paraId="41F506DF" w14:textId="77777777" w:rsidR="00512E43" w:rsidRDefault="00512E43" w:rsidP="00512E43">
            <w:pPr>
              <w:pStyle w:val="Code2"/>
            </w:pPr>
            <w:r>
              <w:tab/>
            </w:r>
            <w:r>
              <w:tab/>
              <w:t>&lt;dx:TreeViewNode Text="Zars - saite, sakļauts" Expanded="false" NavigateUrl="~/" Checked="true"&gt;</w:t>
            </w:r>
          </w:p>
          <w:p w14:paraId="70156A4E" w14:textId="77777777" w:rsidR="00512E43" w:rsidRDefault="00512E43" w:rsidP="00512E43">
            <w:pPr>
              <w:pStyle w:val="Code2"/>
            </w:pPr>
            <w:r>
              <w:tab/>
            </w:r>
            <w:r>
              <w:tab/>
            </w:r>
            <w:r>
              <w:tab/>
              <w:t>&lt;Nodes&gt;</w:t>
            </w:r>
          </w:p>
          <w:p w14:paraId="009C359D" w14:textId="77777777" w:rsidR="00512E43" w:rsidRDefault="00512E43" w:rsidP="00512E43">
            <w:pPr>
              <w:pStyle w:val="Code2"/>
            </w:pPr>
            <w:r>
              <w:tab/>
            </w:r>
            <w:r>
              <w:tab/>
            </w:r>
            <w:r>
              <w:tab/>
            </w:r>
            <w:r>
              <w:tab/>
              <w:t>&lt;dx:TreeViewNode Text="Apakš zars-saite 1" NavigateUrl="~/"&gt;</w:t>
            </w:r>
          </w:p>
          <w:p w14:paraId="03C18482" w14:textId="77777777" w:rsidR="00512E43" w:rsidRDefault="00512E43" w:rsidP="00512E43">
            <w:pPr>
              <w:pStyle w:val="Code2"/>
            </w:pPr>
            <w:r>
              <w:tab/>
            </w:r>
            <w:r>
              <w:tab/>
            </w:r>
            <w:r>
              <w:tab/>
            </w:r>
            <w:r>
              <w:tab/>
              <w:t>&lt;/dx:TreeViewNode&gt;</w:t>
            </w:r>
          </w:p>
          <w:p w14:paraId="320512BF" w14:textId="77777777" w:rsidR="00512E43" w:rsidRDefault="00512E43" w:rsidP="00512E43">
            <w:pPr>
              <w:pStyle w:val="Code2"/>
            </w:pPr>
            <w:r>
              <w:tab/>
            </w:r>
            <w:r>
              <w:tab/>
            </w:r>
            <w:r>
              <w:tab/>
            </w:r>
            <w:r>
              <w:tab/>
              <w:t>&lt;dx:TreeViewNode Text="Apakš zars-saite 2" NavigateUrl="~/"&gt;</w:t>
            </w:r>
          </w:p>
          <w:p w14:paraId="07ACEC1C" w14:textId="77777777" w:rsidR="00512E43" w:rsidRDefault="00512E43" w:rsidP="00512E43">
            <w:pPr>
              <w:pStyle w:val="Code2"/>
            </w:pPr>
            <w:r>
              <w:tab/>
            </w:r>
            <w:r>
              <w:tab/>
            </w:r>
            <w:r>
              <w:tab/>
            </w:r>
            <w:r>
              <w:tab/>
              <w:t>&lt;/dx:TreeViewNode&gt;</w:t>
            </w:r>
          </w:p>
          <w:p w14:paraId="0FEAA3A3" w14:textId="77777777" w:rsidR="00512E43" w:rsidRDefault="00512E43" w:rsidP="00512E43">
            <w:pPr>
              <w:pStyle w:val="Code2"/>
            </w:pPr>
            <w:r>
              <w:tab/>
            </w:r>
            <w:r>
              <w:tab/>
            </w:r>
            <w:r>
              <w:tab/>
            </w:r>
            <w:r>
              <w:tab/>
              <w:t>&lt;dx:TreeViewNode Text="Apakš zars-saite 3" NavigateUrl="~/"&gt;</w:t>
            </w:r>
          </w:p>
          <w:p w14:paraId="37945B8D" w14:textId="77777777" w:rsidR="00512E43" w:rsidRDefault="00512E43" w:rsidP="00512E43">
            <w:pPr>
              <w:pStyle w:val="Code2"/>
            </w:pPr>
            <w:r>
              <w:tab/>
            </w:r>
            <w:r>
              <w:tab/>
            </w:r>
            <w:r>
              <w:tab/>
            </w:r>
            <w:r>
              <w:tab/>
              <w:t>&lt;/dx:TreeViewNode&gt;</w:t>
            </w:r>
          </w:p>
          <w:p w14:paraId="5188FC50" w14:textId="77777777" w:rsidR="00512E43" w:rsidRDefault="00512E43" w:rsidP="00512E43">
            <w:pPr>
              <w:pStyle w:val="Code2"/>
            </w:pPr>
            <w:r>
              <w:tab/>
            </w:r>
            <w:r>
              <w:tab/>
            </w:r>
            <w:r>
              <w:tab/>
              <w:t>&lt;/Nodes&gt;</w:t>
            </w:r>
          </w:p>
          <w:p w14:paraId="0F44612E" w14:textId="77777777" w:rsidR="00512E43" w:rsidRDefault="00512E43" w:rsidP="00512E43">
            <w:pPr>
              <w:pStyle w:val="Code2"/>
            </w:pPr>
            <w:r>
              <w:tab/>
            </w:r>
            <w:r>
              <w:tab/>
              <w:t>&lt;/dx:TreeViewNode&gt;</w:t>
            </w:r>
          </w:p>
          <w:p w14:paraId="4D50EC90" w14:textId="77777777" w:rsidR="00512E43" w:rsidRDefault="00512E43" w:rsidP="00512E43">
            <w:pPr>
              <w:pStyle w:val="Code2"/>
            </w:pPr>
            <w:r>
              <w:tab/>
            </w:r>
            <w:r>
              <w:tab/>
              <w:t>&lt;dx:TreeViewNode Text="Zars-saite ar attēlu, izvērsts" Expanded="true" NavigateUrl="~/" Image-Url="~/img/icon-e-small.png"&gt;</w:t>
            </w:r>
          </w:p>
          <w:p w14:paraId="34903BC3" w14:textId="77777777" w:rsidR="00512E43" w:rsidRDefault="00512E43" w:rsidP="00512E43">
            <w:pPr>
              <w:pStyle w:val="Code2"/>
            </w:pPr>
            <w:r>
              <w:tab/>
            </w:r>
            <w:r>
              <w:tab/>
            </w:r>
            <w:r>
              <w:tab/>
              <w:t>&lt;Nodes&gt;</w:t>
            </w:r>
          </w:p>
          <w:p w14:paraId="1C516D73" w14:textId="77777777" w:rsidR="00512E43" w:rsidRDefault="00512E43" w:rsidP="00512E43">
            <w:pPr>
              <w:pStyle w:val="Code2"/>
            </w:pPr>
            <w:r>
              <w:tab/>
            </w:r>
            <w:r>
              <w:tab/>
            </w:r>
            <w:r>
              <w:tab/>
            </w:r>
            <w:r>
              <w:tab/>
              <w:t>&lt;dx:TreeViewNode Text="Apakš zars-saite 1" NavigateUrl="~/" Image-Url="~/img/icon-g-small.png" Checked="true"&gt;</w:t>
            </w:r>
          </w:p>
          <w:p w14:paraId="7AE0A4CC" w14:textId="77777777" w:rsidR="00512E43" w:rsidRDefault="00512E43" w:rsidP="00512E43">
            <w:pPr>
              <w:pStyle w:val="Code2"/>
            </w:pPr>
            <w:r>
              <w:tab/>
            </w:r>
            <w:r>
              <w:tab/>
            </w:r>
            <w:r>
              <w:tab/>
            </w:r>
            <w:r>
              <w:tab/>
              <w:t>&lt;/dx:TreeViewNode&gt;</w:t>
            </w:r>
          </w:p>
          <w:p w14:paraId="171F2604" w14:textId="77777777" w:rsidR="00512E43" w:rsidRDefault="00512E43" w:rsidP="00512E43">
            <w:pPr>
              <w:pStyle w:val="Code2"/>
            </w:pPr>
            <w:r>
              <w:tab/>
            </w:r>
            <w:r>
              <w:tab/>
            </w:r>
            <w:r>
              <w:tab/>
            </w:r>
            <w:r>
              <w:tab/>
              <w:t>&lt;dx:TreeViewNode Text="Apakš zars-saite 2" NavigateUrl="~/" Image-Url="~/img/icon-ie-small.png"&gt;</w:t>
            </w:r>
          </w:p>
          <w:p w14:paraId="21021D54" w14:textId="77777777" w:rsidR="00512E43" w:rsidRDefault="00512E43" w:rsidP="00512E43">
            <w:pPr>
              <w:pStyle w:val="Code2"/>
            </w:pPr>
            <w:r>
              <w:tab/>
            </w:r>
            <w:r>
              <w:tab/>
            </w:r>
            <w:r>
              <w:tab/>
            </w:r>
            <w:r>
              <w:tab/>
              <w:t>&lt;/dx:TreeViewNode&gt;</w:t>
            </w:r>
          </w:p>
          <w:p w14:paraId="692BE9FE" w14:textId="77777777" w:rsidR="00512E43" w:rsidRDefault="00512E43" w:rsidP="00512E43">
            <w:pPr>
              <w:pStyle w:val="Code2"/>
            </w:pPr>
            <w:r>
              <w:tab/>
            </w:r>
            <w:r>
              <w:tab/>
            </w:r>
            <w:r>
              <w:tab/>
              <w:t>&lt;/Nodes&gt;</w:t>
            </w:r>
          </w:p>
          <w:p w14:paraId="54BCA43E" w14:textId="77777777" w:rsidR="00512E43" w:rsidRDefault="00512E43" w:rsidP="00512E43">
            <w:pPr>
              <w:pStyle w:val="Code2"/>
            </w:pPr>
            <w:r>
              <w:tab/>
            </w:r>
            <w:r>
              <w:tab/>
              <w:t>&lt;/dx:TreeViewNode&gt;</w:t>
            </w:r>
          </w:p>
          <w:p w14:paraId="63F5B8BC" w14:textId="77777777" w:rsidR="00512E43" w:rsidRDefault="00512E43" w:rsidP="00512E43">
            <w:pPr>
              <w:pStyle w:val="Code2"/>
            </w:pPr>
            <w:r>
              <w:tab/>
            </w:r>
            <w:r>
              <w:tab/>
              <w:t>&lt;dx:TreeViewNode Text="Neaktīvs zars" Enabled="false" NavigateUrl="~/"&gt;</w:t>
            </w:r>
          </w:p>
          <w:p w14:paraId="64BCF8CF" w14:textId="77777777" w:rsidR="00512E43" w:rsidRDefault="00512E43" w:rsidP="00512E43">
            <w:pPr>
              <w:pStyle w:val="Code2"/>
            </w:pPr>
            <w:r>
              <w:tab/>
            </w:r>
            <w:r>
              <w:tab/>
              <w:t>&lt;/dx:TreeViewNode&gt;</w:t>
            </w:r>
          </w:p>
          <w:p w14:paraId="40A20859" w14:textId="77777777" w:rsidR="00512E43" w:rsidRDefault="00512E43" w:rsidP="00512E43">
            <w:pPr>
              <w:pStyle w:val="Code2"/>
            </w:pPr>
            <w:r>
              <w:tab/>
              <w:t>&lt;/Nodes&gt;</w:t>
            </w:r>
          </w:p>
          <w:p w14:paraId="53D63018" w14:textId="23270E6F" w:rsidR="0046070C" w:rsidRDefault="00512E43" w:rsidP="00512E43">
            <w:pPr>
              <w:pStyle w:val="Code2"/>
            </w:pPr>
            <w:r>
              <w:t>&lt;/dx:ASPxTreeView&gt;</w:t>
            </w:r>
          </w:p>
        </w:tc>
      </w:tr>
      <w:tr w:rsidR="0046070C" w14:paraId="7F20AB11" w14:textId="77777777" w:rsidTr="00D95A90">
        <w:tc>
          <w:tcPr>
            <w:tcW w:w="1384" w:type="dxa"/>
          </w:tcPr>
          <w:p w14:paraId="26F23A85" w14:textId="77777777" w:rsidR="0046070C" w:rsidRDefault="0046070C" w:rsidP="00D95A90">
            <w:pPr>
              <w:pStyle w:val="Bold"/>
            </w:pPr>
            <w:r>
              <w:lastRenderedPageBreak/>
              <w:t>Rezultāts</w:t>
            </w:r>
          </w:p>
        </w:tc>
        <w:tc>
          <w:tcPr>
            <w:tcW w:w="8470" w:type="dxa"/>
          </w:tcPr>
          <w:p w14:paraId="35BBC27B" w14:textId="390FBC7E" w:rsidR="0046070C" w:rsidRDefault="0046070C" w:rsidP="00D95A90">
            <w:pPr>
              <w:pStyle w:val="Tablebody"/>
            </w:pPr>
            <w:r>
              <w:object w:dxaOrig="3720" w:dyaOrig="4935" w14:anchorId="5FE711E7">
                <v:shape id="_x0000_i1049" type="#_x0000_t75" style="width:139.25pt;height:184.75pt" o:ole="">
                  <v:imagedata r:id="rId95" o:title=""/>
                </v:shape>
                <o:OLEObject Type="Embed" ProgID="PBrush" ShapeID="_x0000_i1049" DrawAspect="Content" ObjectID="_1460201234" r:id="rId96"/>
              </w:object>
            </w:r>
          </w:p>
        </w:tc>
      </w:tr>
      <w:tr w:rsidR="0046070C" w14:paraId="420CBE62" w14:textId="77777777" w:rsidTr="00D95A90">
        <w:tc>
          <w:tcPr>
            <w:tcW w:w="9854" w:type="dxa"/>
            <w:gridSpan w:val="2"/>
          </w:tcPr>
          <w:p w14:paraId="234FA8D5" w14:textId="7784E34B" w:rsidR="0046070C" w:rsidRDefault="0046070C" w:rsidP="00D95A90">
            <w:pPr>
              <w:pStyle w:val="MessageHeader"/>
            </w:pPr>
            <w:r>
              <w:t>Piemērs 5</w:t>
            </w:r>
            <w:r w:rsidR="00032F4E">
              <w:t xml:space="preserve"> (d</w:t>
            </w:r>
            <w:r w:rsidR="00032F4E" w:rsidRPr="00032F4E">
              <w:t>atu koks ar lapošanu</w:t>
            </w:r>
            <w:r w:rsidR="00032F4E">
              <w:t>)</w:t>
            </w:r>
          </w:p>
        </w:tc>
      </w:tr>
      <w:tr w:rsidR="0046070C" w14:paraId="58E2F59F" w14:textId="77777777" w:rsidTr="00D95A90">
        <w:tc>
          <w:tcPr>
            <w:tcW w:w="1384" w:type="dxa"/>
          </w:tcPr>
          <w:p w14:paraId="7DF0889E" w14:textId="77777777" w:rsidR="0046070C" w:rsidRDefault="0046070C" w:rsidP="00D95A90">
            <w:pPr>
              <w:pStyle w:val="Bold"/>
            </w:pPr>
            <w:r>
              <w:t>Kods</w:t>
            </w:r>
          </w:p>
        </w:tc>
        <w:tc>
          <w:tcPr>
            <w:tcW w:w="8470" w:type="dxa"/>
          </w:tcPr>
          <w:p w14:paraId="42D65A39" w14:textId="77777777" w:rsidR="00512E43" w:rsidRDefault="00512E43" w:rsidP="00512E43">
            <w:pPr>
              <w:pStyle w:val="Code2"/>
            </w:pPr>
            <w:r>
              <w:t>&lt;dx:ASPxTreeList ID="uxPagedTreeList" runat="server" AutoGenerateColumns="False"</w:t>
            </w:r>
          </w:p>
          <w:p w14:paraId="345003D1" w14:textId="77777777" w:rsidR="00512E43" w:rsidRDefault="00512E43" w:rsidP="00512E43">
            <w:pPr>
              <w:pStyle w:val="Code2"/>
            </w:pPr>
            <w:r>
              <w:tab/>
              <w:t>ParentFieldName="ParentID" KeyFieldName="ID"&gt;</w:t>
            </w:r>
          </w:p>
          <w:p w14:paraId="7CAF2ADC" w14:textId="77777777" w:rsidR="00512E43" w:rsidRDefault="00512E43" w:rsidP="00512E43">
            <w:pPr>
              <w:pStyle w:val="Code2"/>
            </w:pPr>
            <w:r>
              <w:tab/>
              <w:t>&lt;Columns&gt;</w:t>
            </w:r>
          </w:p>
          <w:p w14:paraId="670C3421" w14:textId="77777777" w:rsidR="00512E43" w:rsidRDefault="00512E43" w:rsidP="00512E43">
            <w:pPr>
              <w:pStyle w:val="Code2"/>
            </w:pPr>
            <w:r>
              <w:lastRenderedPageBreak/>
              <w:tab/>
            </w:r>
            <w:r>
              <w:tab/>
              <w:t>&lt;dx:TreeListDataColumn FieldName="PersonName" VisibleIndex="0" /&gt;</w:t>
            </w:r>
          </w:p>
          <w:p w14:paraId="5A38B9B7" w14:textId="77777777" w:rsidR="00512E43" w:rsidRDefault="00512E43" w:rsidP="00512E43">
            <w:pPr>
              <w:pStyle w:val="Code2"/>
            </w:pPr>
            <w:r>
              <w:tab/>
              <w:t>&lt;/Columns&gt;</w:t>
            </w:r>
          </w:p>
          <w:p w14:paraId="4D39989E" w14:textId="77777777" w:rsidR="00512E43" w:rsidRDefault="00512E43" w:rsidP="00512E43">
            <w:pPr>
              <w:pStyle w:val="Code2"/>
            </w:pPr>
            <w:r>
              <w:tab/>
              <w:t>&lt;Settings ShowColumnHeaders="False" /&gt;</w:t>
            </w:r>
          </w:p>
          <w:p w14:paraId="35A0B7E5" w14:textId="77777777" w:rsidR="00512E43" w:rsidRDefault="00512E43" w:rsidP="00512E43">
            <w:pPr>
              <w:pStyle w:val="Code2"/>
            </w:pPr>
            <w:r>
              <w:tab/>
              <w:t>&lt;SettingsPager Mode="ShowPager"&gt;</w:t>
            </w:r>
          </w:p>
          <w:p w14:paraId="71BBA581" w14:textId="77777777" w:rsidR="00512E43" w:rsidRDefault="00512E43" w:rsidP="00512E43">
            <w:pPr>
              <w:pStyle w:val="Code2"/>
            </w:pPr>
            <w:r>
              <w:tab/>
            </w:r>
            <w:r>
              <w:tab/>
              <w:t>&lt;PageSizeItemSettings Items="10, 20, 50" Visible="true" /&gt;</w:t>
            </w:r>
          </w:p>
          <w:p w14:paraId="46C9337C" w14:textId="77777777" w:rsidR="00512E43" w:rsidRDefault="00512E43" w:rsidP="00512E43">
            <w:pPr>
              <w:pStyle w:val="Code2"/>
            </w:pPr>
            <w:r>
              <w:tab/>
              <w:t>&lt;/SettingsPager&gt;</w:t>
            </w:r>
          </w:p>
          <w:p w14:paraId="2FC8EBFF" w14:textId="77777777" w:rsidR="00512E43" w:rsidRDefault="00512E43" w:rsidP="00512E43">
            <w:pPr>
              <w:pStyle w:val="Code2"/>
            </w:pPr>
            <w:r>
              <w:tab/>
              <w:t>&lt;SettingsBehavior AutoExpandAllNodes="True" ExpandCollapseAction="NodeDblClick" /&gt;</w:t>
            </w:r>
          </w:p>
          <w:p w14:paraId="4A126835" w14:textId="77777777" w:rsidR="00512E43" w:rsidRDefault="00512E43" w:rsidP="00512E43">
            <w:pPr>
              <w:pStyle w:val="Code2"/>
            </w:pPr>
            <w:r>
              <w:tab/>
              <w:t>&lt;Styles&gt;</w:t>
            </w:r>
          </w:p>
          <w:p w14:paraId="3F34998A" w14:textId="77777777" w:rsidR="00512E43" w:rsidRDefault="00512E43" w:rsidP="00512E43">
            <w:pPr>
              <w:pStyle w:val="Code2"/>
            </w:pPr>
            <w:r>
              <w:tab/>
            </w:r>
            <w:r>
              <w:tab/>
              <w:t>&lt;AlternatingNode Enabled="True" /&gt;</w:t>
            </w:r>
          </w:p>
          <w:p w14:paraId="5FF30644" w14:textId="77777777" w:rsidR="00512E43" w:rsidRDefault="00512E43" w:rsidP="00512E43">
            <w:pPr>
              <w:pStyle w:val="Code2"/>
            </w:pPr>
            <w:r>
              <w:tab/>
              <w:t>&lt;/Styles&gt;</w:t>
            </w:r>
          </w:p>
          <w:p w14:paraId="0FB61F7F" w14:textId="09445551" w:rsidR="0046070C" w:rsidRDefault="00512E43" w:rsidP="00512E43">
            <w:pPr>
              <w:pStyle w:val="Code2"/>
            </w:pPr>
            <w:r>
              <w:t>&lt;/dx:ASPxTreeList&gt;</w:t>
            </w:r>
          </w:p>
        </w:tc>
      </w:tr>
      <w:tr w:rsidR="0046070C" w14:paraId="15284456" w14:textId="77777777" w:rsidTr="00D95A90">
        <w:tc>
          <w:tcPr>
            <w:tcW w:w="1384" w:type="dxa"/>
          </w:tcPr>
          <w:p w14:paraId="15F5AE3B" w14:textId="77777777" w:rsidR="0046070C" w:rsidRDefault="0046070C" w:rsidP="00D95A90">
            <w:pPr>
              <w:pStyle w:val="Bold"/>
            </w:pPr>
            <w:r>
              <w:lastRenderedPageBreak/>
              <w:t>Rezultāts</w:t>
            </w:r>
          </w:p>
        </w:tc>
        <w:tc>
          <w:tcPr>
            <w:tcW w:w="8470" w:type="dxa"/>
          </w:tcPr>
          <w:p w14:paraId="0D29BC44" w14:textId="37230FDB" w:rsidR="0046070C" w:rsidRDefault="0046070C" w:rsidP="00D95A90">
            <w:pPr>
              <w:pStyle w:val="Tablebody"/>
            </w:pPr>
            <w:r>
              <w:object w:dxaOrig="10215" w:dyaOrig="4515" w14:anchorId="2AB67D67">
                <v:shape id="_x0000_i1050" type="#_x0000_t75" style="width:383.75pt;height:169.8pt" o:ole="">
                  <v:imagedata r:id="rId97" o:title=""/>
                </v:shape>
                <o:OLEObject Type="Embed" ProgID="PBrush" ShapeID="_x0000_i1050" DrawAspect="Content" ObjectID="_1460201235" r:id="rId98"/>
              </w:object>
            </w:r>
          </w:p>
        </w:tc>
      </w:tr>
      <w:tr w:rsidR="0046070C" w14:paraId="56439B94" w14:textId="77777777" w:rsidTr="00D95A90">
        <w:tc>
          <w:tcPr>
            <w:tcW w:w="9854" w:type="dxa"/>
            <w:gridSpan w:val="2"/>
          </w:tcPr>
          <w:p w14:paraId="44D26398" w14:textId="21BE8778" w:rsidR="0046070C" w:rsidRDefault="0046070C" w:rsidP="00D95A90">
            <w:pPr>
              <w:pStyle w:val="MessageHeader"/>
            </w:pPr>
            <w:r>
              <w:t>Piemērs 6</w:t>
            </w:r>
            <w:r w:rsidR="00032F4E">
              <w:t xml:space="preserve"> (v</w:t>
            </w:r>
            <w:r w:rsidR="00032F4E" w:rsidRPr="00032F4E">
              <w:t>airāku mezglu izvēle</w:t>
            </w:r>
            <w:r w:rsidR="00032F4E">
              <w:t>)</w:t>
            </w:r>
          </w:p>
        </w:tc>
      </w:tr>
      <w:tr w:rsidR="0046070C" w14:paraId="77AAA56C" w14:textId="77777777" w:rsidTr="00D95A90">
        <w:tc>
          <w:tcPr>
            <w:tcW w:w="1384" w:type="dxa"/>
          </w:tcPr>
          <w:p w14:paraId="7AB4630A" w14:textId="77777777" w:rsidR="0046070C" w:rsidRDefault="0046070C" w:rsidP="00D95A90">
            <w:pPr>
              <w:pStyle w:val="Bold"/>
            </w:pPr>
            <w:r>
              <w:t>Kods</w:t>
            </w:r>
          </w:p>
        </w:tc>
        <w:tc>
          <w:tcPr>
            <w:tcW w:w="8470" w:type="dxa"/>
          </w:tcPr>
          <w:p w14:paraId="0708A725" w14:textId="77777777" w:rsidR="00512E43" w:rsidRDefault="00512E43" w:rsidP="00512E43">
            <w:pPr>
              <w:pStyle w:val="Code2"/>
            </w:pPr>
            <w:r>
              <w:t>&lt;dx:ASPxTreeList ID="uxMultiSelectTreeList" runat="server" AutoGenerateColumns="False"</w:t>
            </w:r>
          </w:p>
          <w:p w14:paraId="7200E353" w14:textId="77777777" w:rsidR="00512E43" w:rsidRDefault="00512E43" w:rsidP="00512E43">
            <w:pPr>
              <w:pStyle w:val="Code2"/>
            </w:pPr>
            <w:r>
              <w:tab/>
              <w:t>KeyFieldName="ID" ParentFieldName="ParentID"&gt;</w:t>
            </w:r>
          </w:p>
          <w:p w14:paraId="271DD06B" w14:textId="77777777" w:rsidR="00512E43" w:rsidRDefault="00512E43" w:rsidP="00512E43">
            <w:pPr>
              <w:pStyle w:val="Code2"/>
            </w:pPr>
            <w:r>
              <w:tab/>
              <w:t>&lt;Columns&gt;</w:t>
            </w:r>
          </w:p>
          <w:p w14:paraId="3DD16B5E" w14:textId="77777777" w:rsidR="00512E43" w:rsidRDefault="00512E43" w:rsidP="00512E43">
            <w:pPr>
              <w:pStyle w:val="Code2"/>
            </w:pPr>
            <w:r>
              <w:tab/>
            </w:r>
            <w:r>
              <w:tab/>
              <w:t>&lt;dx:TreeListDataColumn FieldName="Department" Caption="Nosaukums" VisibleIndex="0" /&gt;</w:t>
            </w:r>
          </w:p>
          <w:p w14:paraId="2610CE77" w14:textId="77777777" w:rsidR="00512E43" w:rsidRDefault="00512E43" w:rsidP="00512E43">
            <w:pPr>
              <w:pStyle w:val="Code2"/>
            </w:pPr>
            <w:r>
              <w:tab/>
            </w:r>
            <w:r>
              <w:tab/>
              <w:t>&lt;dx:TreeListDataColumn FieldName="Budget" Caption="Budžets" VisibleIndex="1" DisplayFormat="{0:C}" /&gt;</w:t>
            </w:r>
          </w:p>
          <w:p w14:paraId="6DCD727C" w14:textId="77777777" w:rsidR="00512E43" w:rsidRDefault="00512E43" w:rsidP="00512E43">
            <w:pPr>
              <w:pStyle w:val="Code2"/>
            </w:pPr>
            <w:r>
              <w:tab/>
            </w:r>
            <w:r>
              <w:tab/>
              <w:t>&lt;dx:TreeListDataColumn FieldName="Location" Caption="Adrese" VisibleIndex="2" /&gt;</w:t>
            </w:r>
          </w:p>
          <w:p w14:paraId="7DADF548" w14:textId="77777777" w:rsidR="00512E43" w:rsidRDefault="00512E43" w:rsidP="00512E43">
            <w:pPr>
              <w:pStyle w:val="Code2"/>
            </w:pPr>
            <w:r>
              <w:tab/>
              <w:t>&lt;/Columns&gt;</w:t>
            </w:r>
          </w:p>
          <w:p w14:paraId="15A7BD46" w14:textId="77777777" w:rsidR="00512E43" w:rsidRDefault="00512E43" w:rsidP="00512E43">
            <w:pPr>
              <w:pStyle w:val="Code2"/>
            </w:pPr>
            <w:r>
              <w:tab/>
              <w:t>&lt;SettingsBehavior ExpandCollapseAction="NodeDblClick" /&gt;</w:t>
            </w:r>
          </w:p>
          <w:p w14:paraId="5F14F27B" w14:textId="77777777" w:rsidR="00512E43" w:rsidRDefault="00512E43" w:rsidP="00512E43">
            <w:pPr>
              <w:pStyle w:val="Code2"/>
            </w:pPr>
            <w:r>
              <w:tab/>
              <w:t>&lt;SettingsSelection Enabled="True" /&gt;</w:t>
            </w:r>
          </w:p>
          <w:p w14:paraId="75487482" w14:textId="41A74089" w:rsidR="0046070C" w:rsidRDefault="00512E43" w:rsidP="00512E43">
            <w:pPr>
              <w:pStyle w:val="Code2"/>
            </w:pPr>
            <w:r>
              <w:t>&lt;/dx:ASPxTreeList&gt;</w:t>
            </w:r>
          </w:p>
        </w:tc>
      </w:tr>
      <w:tr w:rsidR="0046070C" w14:paraId="7EDCA2BA" w14:textId="77777777" w:rsidTr="00D95A90">
        <w:tc>
          <w:tcPr>
            <w:tcW w:w="1384" w:type="dxa"/>
          </w:tcPr>
          <w:p w14:paraId="6899065C" w14:textId="77777777" w:rsidR="0046070C" w:rsidRDefault="0046070C" w:rsidP="00D95A90">
            <w:pPr>
              <w:pStyle w:val="Bold"/>
            </w:pPr>
            <w:r>
              <w:t>Rezultāts</w:t>
            </w:r>
          </w:p>
        </w:tc>
        <w:tc>
          <w:tcPr>
            <w:tcW w:w="8470" w:type="dxa"/>
          </w:tcPr>
          <w:p w14:paraId="5195E770" w14:textId="47FFE021" w:rsidR="0046070C" w:rsidRDefault="0046070C" w:rsidP="00D95A90">
            <w:pPr>
              <w:pStyle w:val="Tablebody"/>
            </w:pPr>
            <w:r>
              <w:object w:dxaOrig="6450" w:dyaOrig="2820" w14:anchorId="5A35029C">
                <v:shape id="_x0000_i1051" type="#_x0000_t75" style="width:242.5pt;height:105.95pt" o:ole="">
                  <v:imagedata r:id="rId99" o:title=""/>
                </v:shape>
                <o:OLEObject Type="Embed" ProgID="PBrush" ShapeID="_x0000_i1051" DrawAspect="Content" ObjectID="_1460201236" r:id="rId100"/>
              </w:object>
            </w:r>
          </w:p>
        </w:tc>
      </w:tr>
      <w:tr w:rsidR="0046070C" w14:paraId="680C6600" w14:textId="77777777" w:rsidTr="00D95A90">
        <w:tc>
          <w:tcPr>
            <w:tcW w:w="9854" w:type="dxa"/>
            <w:gridSpan w:val="2"/>
          </w:tcPr>
          <w:p w14:paraId="715BC11D" w14:textId="7620F21E" w:rsidR="0046070C" w:rsidRDefault="0046070C" w:rsidP="00D95A90">
            <w:pPr>
              <w:pStyle w:val="MessageHeader"/>
            </w:pPr>
            <w:r>
              <w:t>Piemērs 7</w:t>
            </w:r>
            <w:r w:rsidR="00032F4E">
              <w:t xml:space="preserve"> (d</w:t>
            </w:r>
            <w:r w:rsidR="00032F4E" w:rsidRPr="00032F4E">
              <w:t>atu rediģēšana</w:t>
            </w:r>
            <w:r w:rsidR="00032F4E">
              <w:t>)</w:t>
            </w:r>
          </w:p>
        </w:tc>
      </w:tr>
      <w:tr w:rsidR="0046070C" w14:paraId="3ADACF9A" w14:textId="77777777" w:rsidTr="00D95A90">
        <w:tc>
          <w:tcPr>
            <w:tcW w:w="1384" w:type="dxa"/>
          </w:tcPr>
          <w:p w14:paraId="3EB20091" w14:textId="77777777" w:rsidR="0046070C" w:rsidRDefault="0046070C" w:rsidP="00D95A90">
            <w:pPr>
              <w:pStyle w:val="Bold"/>
            </w:pPr>
            <w:r>
              <w:t>Kods</w:t>
            </w:r>
          </w:p>
        </w:tc>
        <w:tc>
          <w:tcPr>
            <w:tcW w:w="8470" w:type="dxa"/>
          </w:tcPr>
          <w:p w14:paraId="3333E9CF" w14:textId="77777777" w:rsidR="00512E43" w:rsidRDefault="00512E43" w:rsidP="00512E43">
            <w:pPr>
              <w:pStyle w:val="Code2"/>
            </w:pPr>
            <w:r>
              <w:tab/>
              <w:t>&lt;dx:ASPxTreeList ID="uxTreeListWithEdit" runat="server" AutoGenerateColumns="false"</w:t>
            </w:r>
          </w:p>
          <w:p w14:paraId="699D7DBE" w14:textId="77777777" w:rsidR="00512E43" w:rsidRDefault="00512E43" w:rsidP="00512E43">
            <w:pPr>
              <w:pStyle w:val="Code2"/>
            </w:pPr>
            <w:r>
              <w:tab/>
              <w:t xml:space="preserve">DataSourceID="uxObjectDataSource" KeyFieldName="ID" </w:t>
            </w:r>
            <w:r>
              <w:lastRenderedPageBreak/>
              <w:t>ParentFieldName="ParentID"&gt;</w:t>
            </w:r>
          </w:p>
          <w:p w14:paraId="59EDD02B" w14:textId="77777777" w:rsidR="00512E43" w:rsidRDefault="00512E43" w:rsidP="00512E43">
            <w:pPr>
              <w:pStyle w:val="Code2"/>
            </w:pPr>
            <w:r>
              <w:tab/>
              <w:t>&lt;Settings GridLines="Both" /&gt;</w:t>
            </w:r>
          </w:p>
          <w:p w14:paraId="1357DBEA" w14:textId="77777777" w:rsidR="00512E43" w:rsidRDefault="00512E43" w:rsidP="00512E43">
            <w:pPr>
              <w:pStyle w:val="Code2"/>
            </w:pPr>
            <w:r>
              <w:tab/>
              <w:t>&lt;SettingsBehavior ExpandCollapseAction="NodeDblClick" /&gt;</w:t>
            </w:r>
          </w:p>
          <w:p w14:paraId="2C9C4EC4" w14:textId="77777777" w:rsidR="00512E43" w:rsidRDefault="00512E43" w:rsidP="00512E43">
            <w:pPr>
              <w:pStyle w:val="Code2"/>
            </w:pPr>
            <w:r>
              <w:tab/>
              <w:t>&lt;SettingsEditing Mode="EditFormAndDisplayNode" /&gt;</w:t>
            </w:r>
          </w:p>
          <w:p w14:paraId="038675DF" w14:textId="77777777" w:rsidR="00512E43" w:rsidRDefault="00512E43" w:rsidP="00512E43">
            <w:pPr>
              <w:pStyle w:val="Code2"/>
            </w:pPr>
            <w:r>
              <w:tab/>
              <w:t>&lt;SettingsPopupEditForm Width="500" /&gt;</w:t>
            </w:r>
          </w:p>
          <w:p w14:paraId="5864961F" w14:textId="77777777" w:rsidR="00512E43" w:rsidRDefault="00512E43" w:rsidP="00512E43">
            <w:pPr>
              <w:pStyle w:val="Code2"/>
            </w:pPr>
            <w:r>
              <w:tab/>
              <w:t>&lt;Columns&gt;</w:t>
            </w:r>
          </w:p>
          <w:p w14:paraId="25E00040" w14:textId="77777777" w:rsidR="00512E43" w:rsidRDefault="00512E43" w:rsidP="00512E43">
            <w:pPr>
              <w:pStyle w:val="Code2"/>
            </w:pPr>
            <w:r>
              <w:tab/>
            </w:r>
            <w:r>
              <w:tab/>
              <w:t>&lt;dx:TreeListTextColumn FieldName="Department" Caption="Nosaukums"&gt;</w:t>
            </w:r>
          </w:p>
          <w:p w14:paraId="1D765AB0" w14:textId="77777777" w:rsidR="00512E43" w:rsidRDefault="00512E43" w:rsidP="00512E43">
            <w:pPr>
              <w:pStyle w:val="Code2"/>
            </w:pPr>
            <w:r>
              <w:tab/>
            </w:r>
            <w:r>
              <w:tab/>
            </w:r>
            <w:r>
              <w:tab/>
              <w:t>&lt;EditFormSettings VisibleIndex="0" /&gt;</w:t>
            </w:r>
          </w:p>
          <w:p w14:paraId="6081D7B2" w14:textId="77777777" w:rsidR="00512E43" w:rsidRDefault="00512E43" w:rsidP="00512E43">
            <w:pPr>
              <w:pStyle w:val="Code2"/>
            </w:pPr>
            <w:r>
              <w:tab/>
            </w:r>
            <w:r>
              <w:tab/>
              <w:t>&lt;/dx:TreeListTextColumn&gt;</w:t>
            </w:r>
          </w:p>
          <w:p w14:paraId="703CA59F" w14:textId="77777777" w:rsidR="00512E43" w:rsidRDefault="00512E43" w:rsidP="00512E43">
            <w:pPr>
              <w:pStyle w:val="Code2"/>
            </w:pPr>
            <w:r>
              <w:tab/>
            </w:r>
            <w:r>
              <w:tab/>
              <w:t>&lt;dx:TreeListTextColumn FieldName="Budget" Caption="Budžets"&gt;</w:t>
            </w:r>
          </w:p>
          <w:p w14:paraId="61AABC6C" w14:textId="77777777" w:rsidR="00512E43" w:rsidRDefault="00512E43" w:rsidP="00512E43">
            <w:pPr>
              <w:pStyle w:val="Code2"/>
            </w:pPr>
            <w:r>
              <w:tab/>
            </w:r>
            <w:r>
              <w:tab/>
            </w:r>
            <w:r>
              <w:tab/>
              <w:t>&lt;EditFormSettings VisibleIndex="2" ColumnSpan="2" /&gt;</w:t>
            </w:r>
          </w:p>
          <w:p w14:paraId="6E0B5838" w14:textId="77777777" w:rsidR="00512E43" w:rsidRDefault="00512E43" w:rsidP="00512E43">
            <w:pPr>
              <w:pStyle w:val="Code2"/>
            </w:pPr>
            <w:r>
              <w:tab/>
            </w:r>
            <w:r>
              <w:tab/>
              <w:t xml:space="preserve">&lt;/dx:TreeListTextColumn&gt;                        </w:t>
            </w:r>
          </w:p>
          <w:p w14:paraId="44444624" w14:textId="77777777" w:rsidR="00512E43" w:rsidRDefault="00512E43" w:rsidP="00512E43">
            <w:pPr>
              <w:pStyle w:val="Code2"/>
            </w:pPr>
            <w:r>
              <w:tab/>
            </w:r>
            <w:r>
              <w:tab/>
              <w:t>&lt;dx:TreeListDropDownEditColumn FieldName="Phone1" Caption="Telefons"&gt;</w:t>
            </w:r>
          </w:p>
          <w:p w14:paraId="0A43BF34" w14:textId="77777777" w:rsidR="00512E43" w:rsidRDefault="00512E43" w:rsidP="00512E43">
            <w:pPr>
              <w:pStyle w:val="Code2"/>
            </w:pPr>
            <w:r>
              <w:tab/>
            </w:r>
            <w:r>
              <w:tab/>
            </w:r>
            <w:r>
              <w:tab/>
              <w:t>&lt;EditFormSettings VisibleIndex="1" /&gt;</w:t>
            </w:r>
          </w:p>
          <w:p w14:paraId="640AE57C" w14:textId="77777777" w:rsidR="00512E43" w:rsidRDefault="00512E43" w:rsidP="00512E43">
            <w:pPr>
              <w:pStyle w:val="Code2"/>
            </w:pPr>
            <w:r>
              <w:tab/>
            </w:r>
            <w:r>
              <w:tab/>
              <w:t>&lt;/dx:TreeListDropDownEditColumn&gt;</w:t>
            </w:r>
          </w:p>
          <w:p w14:paraId="1112BDB6" w14:textId="77777777" w:rsidR="00512E43" w:rsidRDefault="00512E43" w:rsidP="00512E43">
            <w:pPr>
              <w:pStyle w:val="Code2"/>
            </w:pPr>
            <w:r>
              <w:tab/>
            </w:r>
            <w:r>
              <w:tab/>
              <w:t>&lt;dx:TreeListDateTimeColumn FieldName="FoundedOn" Caption="Dibināšanas datums" Visible="false"&gt;</w:t>
            </w:r>
          </w:p>
          <w:p w14:paraId="1704A5AB" w14:textId="77777777" w:rsidR="00512E43" w:rsidRDefault="00512E43" w:rsidP="00512E43">
            <w:pPr>
              <w:pStyle w:val="Code2"/>
            </w:pPr>
            <w:r>
              <w:tab/>
            </w:r>
            <w:r>
              <w:tab/>
            </w:r>
            <w:r>
              <w:tab/>
              <w:t>&lt;EditFormSettings VisibleIndex="5" Visible="True" /&gt;</w:t>
            </w:r>
          </w:p>
          <w:p w14:paraId="28544D97" w14:textId="77777777" w:rsidR="00512E43" w:rsidRDefault="00512E43" w:rsidP="00512E43">
            <w:pPr>
              <w:pStyle w:val="Code2"/>
            </w:pPr>
            <w:r>
              <w:tab/>
            </w:r>
            <w:r>
              <w:tab/>
              <w:t>&lt;/dx:TreeListDateTimeColumn&gt;</w:t>
            </w:r>
          </w:p>
          <w:p w14:paraId="453163BC" w14:textId="77777777" w:rsidR="00512E43" w:rsidRDefault="00512E43" w:rsidP="00512E43">
            <w:pPr>
              <w:pStyle w:val="Code2"/>
            </w:pPr>
            <w:r>
              <w:tab/>
            </w:r>
            <w:r>
              <w:tab/>
              <w:t>&lt;dx:TreeListCheckColumn FieldName="HasOpticalInternet" Caption="Ir optiskais internets" Visible="false"&gt;</w:t>
            </w:r>
          </w:p>
          <w:p w14:paraId="12CC00E3" w14:textId="77777777" w:rsidR="00512E43" w:rsidRDefault="00512E43" w:rsidP="00512E43">
            <w:pPr>
              <w:pStyle w:val="Code2"/>
            </w:pPr>
            <w:r>
              <w:tab/>
            </w:r>
            <w:r>
              <w:tab/>
            </w:r>
            <w:r>
              <w:tab/>
              <w:t>&lt;EditFormSettings VisibleIndex="4" Visible="True" /&gt;</w:t>
            </w:r>
          </w:p>
          <w:p w14:paraId="374AB2EC" w14:textId="77777777" w:rsidR="00512E43" w:rsidRDefault="00512E43" w:rsidP="00512E43">
            <w:pPr>
              <w:pStyle w:val="Code2"/>
            </w:pPr>
            <w:r>
              <w:tab/>
            </w:r>
            <w:r>
              <w:tab/>
              <w:t>&lt;/dx:TreeListCheckColumn&gt;</w:t>
            </w:r>
          </w:p>
          <w:p w14:paraId="47BED2E3" w14:textId="77777777" w:rsidR="00512E43" w:rsidRDefault="00512E43" w:rsidP="00512E43">
            <w:pPr>
              <w:pStyle w:val="Code2"/>
            </w:pPr>
            <w:r>
              <w:tab/>
            </w:r>
            <w:r>
              <w:tab/>
              <w:t>&lt;dx:TreeListMemoColumn FieldName="Location" Caption="Adrese"&gt;</w:t>
            </w:r>
          </w:p>
          <w:p w14:paraId="7EAD2F6B" w14:textId="77777777" w:rsidR="00512E43" w:rsidRDefault="00512E43" w:rsidP="00512E43">
            <w:pPr>
              <w:pStyle w:val="Code2"/>
            </w:pPr>
            <w:r>
              <w:tab/>
            </w:r>
            <w:r>
              <w:tab/>
            </w:r>
            <w:r>
              <w:tab/>
              <w:t>&lt;EditFormSettings VisibleIndex="3" ColumnSpan="2" /&gt;</w:t>
            </w:r>
          </w:p>
          <w:p w14:paraId="55011DB9" w14:textId="77777777" w:rsidR="00512E43" w:rsidRDefault="00512E43" w:rsidP="00512E43">
            <w:pPr>
              <w:pStyle w:val="Code2"/>
            </w:pPr>
            <w:r>
              <w:tab/>
            </w:r>
            <w:r>
              <w:tab/>
            </w:r>
            <w:r>
              <w:tab/>
              <w:t>&lt;PropertiesMemo Rows="6" /&gt;</w:t>
            </w:r>
          </w:p>
          <w:p w14:paraId="26DE13CE" w14:textId="77777777" w:rsidR="00512E43" w:rsidRDefault="00512E43" w:rsidP="00512E43">
            <w:pPr>
              <w:pStyle w:val="Code2"/>
            </w:pPr>
            <w:r>
              <w:tab/>
            </w:r>
            <w:r>
              <w:tab/>
            </w:r>
            <w:r>
              <w:tab/>
              <w:t>&lt;EditFormCaptionStyle VerticalAlign="top" /&gt;</w:t>
            </w:r>
          </w:p>
          <w:p w14:paraId="30AA9842" w14:textId="77777777" w:rsidR="00512E43" w:rsidRDefault="00512E43" w:rsidP="00512E43">
            <w:pPr>
              <w:pStyle w:val="Code2"/>
            </w:pPr>
            <w:r>
              <w:tab/>
            </w:r>
            <w:r>
              <w:tab/>
              <w:t>&lt;/dx:TreeListMemoColumn&gt;</w:t>
            </w:r>
          </w:p>
          <w:p w14:paraId="1B9FEE53" w14:textId="77777777" w:rsidR="00512E43" w:rsidRDefault="00512E43" w:rsidP="00512E43">
            <w:pPr>
              <w:pStyle w:val="Code2"/>
            </w:pPr>
            <w:r>
              <w:tab/>
            </w:r>
            <w:r>
              <w:tab/>
              <w:t>&lt;dx:TreeListCommandColumn ShowNewButtonInHeader="true"&gt;</w:t>
            </w:r>
          </w:p>
          <w:p w14:paraId="6186B187" w14:textId="77777777" w:rsidR="00512E43" w:rsidRDefault="00512E43" w:rsidP="00512E43">
            <w:pPr>
              <w:pStyle w:val="Code2"/>
            </w:pPr>
            <w:r>
              <w:tab/>
            </w:r>
            <w:r>
              <w:tab/>
            </w:r>
            <w:r>
              <w:tab/>
              <w:t>&lt;EditButton Visible="true" /&gt;</w:t>
            </w:r>
          </w:p>
          <w:p w14:paraId="07557DE9" w14:textId="77777777" w:rsidR="00512E43" w:rsidRDefault="00512E43" w:rsidP="00512E43">
            <w:pPr>
              <w:pStyle w:val="Code2"/>
            </w:pPr>
            <w:r>
              <w:tab/>
            </w:r>
            <w:r>
              <w:tab/>
            </w:r>
            <w:r>
              <w:tab/>
              <w:t>&lt;NewButton Visible="true" /&gt;</w:t>
            </w:r>
          </w:p>
          <w:p w14:paraId="75CBFC67" w14:textId="77777777" w:rsidR="00512E43" w:rsidRDefault="00512E43" w:rsidP="00512E43">
            <w:pPr>
              <w:pStyle w:val="Code2"/>
            </w:pPr>
            <w:r>
              <w:tab/>
            </w:r>
            <w:r>
              <w:tab/>
            </w:r>
            <w:r>
              <w:tab/>
              <w:t>&lt;DeleteButton Visible="true" /&gt;</w:t>
            </w:r>
          </w:p>
          <w:p w14:paraId="2D9EF46E" w14:textId="77777777" w:rsidR="00512E43" w:rsidRDefault="00512E43" w:rsidP="00512E43">
            <w:pPr>
              <w:pStyle w:val="Code2"/>
            </w:pPr>
            <w:r>
              <w:tab/>
            </w:r>
            <w:r>
              <w:tab/>
              <w:t>&lt;/dx:TreeListCommandColumn&gt;</w:t>
            </w:r>
          </w:p>
          <w:p w14:paraId="4613E0EC" w14:textId="77777777" w:rsidR="00512E43" w:rsidRDefault="00512E43" w:rsidP="00512E43">
            <w:pPr>
              <w:pStyle w:val="Code2"/>
            </w:pPr>
            <w:r>
              <w:tab/>
              <w:t>&lt;/Columns&gt;</w:t>
            </w:r>
          </w:p>
          <w:p w14:paraId="03A8AA16" w14:textId="77777777" w:rsidR="00512E43" w:rsidRDefault="00512E43" w:rsidP="00512E43">
            <w:pPr>
              <w:pStyle w:val="Code2"/>
            </w:pPr>
            <w:r>
              <w:t>&lt;/dx:ASPxTreeList&gt;</w:t>
            </w:r>
          </w:p>
          <w:p w14:paraId="7891B421" w14:textId="77777777" w:rsidR="00512E43" w:rsidRDefault="00512E43" w:rsidP="00512E43">
            <w:pPr>
              <w:pStyle w:val="Code2"/>
            </w:pPr>
            <w:r>
              <w:t>&lt;asp:ObjectDataSource ID="uxObjectDataSource" runat="server"</w:t>
            </w:r>
          </w:p>
          <w:p w14:paraId="08B8414A" w14:textId="77777777" w:rsidR="00512E43" w:rsidRDefault="00512E43" w:rsidP="00512E43">
            <w:pPr>
              <w:pStyle w:val="Code2"/>
            </w:pPr>
            <w:r>
              <w:tab/>
              <w:t>DataObjectTypeName="Abc.Lvp.Kernel.Layouts.DepartmentDataObject"</w:t>
            </w:r>
          </w:p>
          <w:p w14:paraId="1FAD6B8F" w14:textId="77777777" w:rsidR="00512E43" w:rsidRDefault="00512E43" w:rsidP="00512E43">
            <w:pPr>
              <w:pStyle w:val="Code2"/>
            </w:pPr>
            <w:r>
              <w:tab/>
              <w:t>TypeName="Abc.Lvp.Kernel.Layouts.DepartmentDataProvider"</w:t>
            </w:r>
          </w:p>
          <w:p w14:paraId="5B03FEDA" w14:textId="77777777" w:rsidR="00512E43" w:rsidRDefault="00512E43" w:rsidP="00512E43">
            <w:pPr>
              <w:pStyle w:val="Code2"/>
            </w:pPr>
            <w:r>
              <w:tab/>
              <w:t>DeleteMethod="Delete" InsertMethod="Insert"</w:t>
            </w:r>
          </w:p>
          <w:p w14:paraId="4354C9FC" w14:textId="77777777" w:rsidR="00512E43" w:rsidRDefault="00512E43" w:rsidP="00512E43">
            <w:pPr>
              <w:pStyle w:val="Code2"/>
            </w:pPr>
            <w:r>
              <w:tab/>
              <w:t>SelectMethod="Select" UpdateMethod="Update"&gt;</w:t>
            </w:r>
          </w:p>
          <w:p w14:paraId="26D5ABC1" w14:textId="77777777" w:rsidR="00512E43" w:rsidRDefault="00512E43" w:rsidP="00512E43">
            <w:pPr>
              <w:pStyle w:val="Code2"/>
            </w:pPr>
            <w:r>
              <w:tab/>
              <w:t>&lt;UpdateParameters&gt;</w:t>
            </w:r>
          </w:p>
          <w:p w14:paraId="6E2AD178" w14:textId="77777777" w:rsidR="00512E43" w:rsidRDefault="00512E43" w:rsidP="00512E43">
            <w:pPr>
              <w:pStyle w:val="Code2"/>
            </w:pPr>
            <w:r>
              <w:tab/>
            </w:r>
            <w:r>
              <w:tab/>
              <w:t>&lt;asp:Parameter Name="ParentID" /&gt;</w:t>
            </w:r>
          </w:p>
          <w:p w14:paraId="7BB2D7EF" w14:textId="77777777" w:rsidR="00512E43" w:rsidRDefault="00512E43" w:rsidP="00512E43">
            <w:pPr>
              <w:pStyle w:val="Code2"/>
            </w:pPr>
            <w:r>
              <w:tab/>
            </w:r>
            <w:r>
              <w:tab/>
              <w:t>&lt;asp:Parameter Name="Department" /&gt;</w:t>
            </w:r>
          </w:p>
          <w:p w14:paraId="1712E908" w14:textId="77777777" w:rsidR="00512E43" w:rsidRDefault="00512E43" w:rsidP="00512E43">
            <w:pPr>
              <w:pStyle w:val="Code2"/>
            </w:pPr>
            <w:r>
              <w:tab/>
            </w:r>
            <w:r>
              <w:tab/>
              <w:t>&lt;asp:Parameter Name="Budget" /&gt;</w:t>
            </w:r>
          </w:p>
          <w:p w14:paraId="4B829F76" w14:textId="77777777" w:rsidR="00512E43" w:rsidRDefault="00512E43" w:rsidP="00512E43">
            <w:pPr>
              <w:pStyle w:val="Code2"/>
            </w:pPr>
            <w:r>
              <w:tab/>
            </w:r>
            <w:r>
              <w:tab/>
              <w:t>&lt;asp:Parameter Name="Location" /&gt;</w:t>
            </w:r>
          </w:p>
          <w:p w14:paraId="6D2C5D9D" w14:textId="77777777" w:rsidR="00512E43" w:rsidRDefault="00512E43" w:rsidP="00512E43">
            <w:pPr>
              <w:pStyle w:val="Code2"/>
            </w:pPr>
            <w:r>
              <w:tab/>
            </w:r>
            <w:r>
              <w:tab/>
              <w:t>&lt;asp:Parameter Name="Phone1" /&gt;</w:t>
            </w:r>
          </w:p>
          <w:p w14:paraId="5A103184" w14:textId="77777777" w:rsidR="00512E43" w:rsidRDefault="00512E43" w:rsidP="00512E43">
            <w:pPr>
              <w:pStyle w:val="Code2"/>
            </w:pPr>
            <w:r>
              <w:tab/>
            </w:r>
            <w:r>
              <w:tab/>
              <w:t>&lt;asp:Parameter Name="FoundedOn" /&gt;</w:t>
            </w:r>
          </w:p>
          <w:p w14:paraId="3A487AEE" w14:textId="77777777" w:rsidR="00512E43" w:rsidRDefault="00512E43" w:rsidP="00512E43">
            <w:pPr>
              <w:pStyle w:val="Code2"/>
            </w:pPr>
            <w:r>
              <w:tab/>
            </w:r>
            <w:r>
              <w:tab/>
              <w:t xml:space="preserve">&lt;asp:Parameter Name="HasOpticalInternet" /&gt;                        </w:t>
            </w:r>
          </w:p>
          <w:p w14:paraId="09A0DE79" w14:textId="77777777" w:rsidR="00512E43" w:rsidRDefault="00512E43" w:rsidP="00512E43">
            <w:pPr>
              <w:pStyle w:val="Code2"/>
            </w:pPr>
            <w:r>
              <w:tab/>
              <w:t>&lt;/UpdateParameters&gt;</w:t>
            </w:r>
          </w:p>
          <w:p w14:paraId="4DCC8A19" w14:textId="7B836B8B" w:rsidR="0046070C" w:rsidRDefault="00512E43" w:rsidP="00512E43">
            <w:pPr>
              <w:pStyle w:val="Code2"/>
            </w:pPr>
            <w:r>
              <w:t>&lt;/asp:ObjectDataSource&gt;</w:t>
            </w:r>
          </w:p>
        </w:tc>
      </w:tr>
      <w:tr w:rsidR="0046070C" w14:paraId="0D45BA40" w14:textId="77777777" w:rsidTr="00D95A90">
        <w:tc>
          <w:tcPr>
            <w:tcW w:w="1384" w:type="dxa"/>
          </w:tcPr>
          <w:p w14:paraId="775B1DB6" w14:textId="77777777" w:rsidR="0046070C" w:rsidRDefault="0046070C" w:rsidP="00D95A90">
            <w:pPr>
              <w:pStyle w:val="Bold"/>
            </w:pPr>
            <w:r>
              <w:lastRenderedPageBreak/>
              <w:t>Rezultāts</w:t>
            </w:r>
          </w:p>
        </w:tc>
        <w:tc>
          <w:tcPr>
            <w:tcW w:w="8470" w:type="dxa"/>
          </w:tcPr>
          <w:p w14:paraId="7D8FB5FE" w14:textId="38F8064D" w:rsidR="0046070C" w:rsidRDefault="00032F4E" w:rsidP="00D95A90">
            <w:pPr>
              <w:pStyle w:val="Tablebody"/>
            </w:pPr>
            <w:r>
              <w:object w:dxaOrig="8805" w:dyaOrig="2805" w14:anchorId="0C3378E3">
                <v:shape id="_x0000_i1052" type="#_x0000_t75" style="width:329.45pt;height:104.6pt" o:ole="">
                  <v:imagedata r:id="rId101" o:title=""/>
                </v:shape>
                <o:OLEObject Type="Embed" ProgID="PBrush" ShapeID="_x0000_i1052" DrawAspect="Content" ObjectID="_1460201237" r:id="rId102"/>
              </w:object>
            </w:r>
          </w:p>
        </w:tc>
      </w:tr>
      <w:tr w:rsidR="0046070C" w14:paraId="290CA37E" w14:textId="77777777" w:rsidTr="00D95A90">
        <w:tc>
          <w:tcPr>
            <w:tcW w:w="9854" w:type="dxa"/>
            <w:gridSpan w:val="2"/>
          </w:tcPr>
          <w:p w14:paraId="540A452D" w14:textId="408794B5" w:rsidR="0046070C" w:rsidRDefault="0046070C" w:rsidP="00D95A90">
            <w:pPr>
              <w:pStyle w:val="MessageHeader"/>
            </w:pPr>
            <w:r>
              <w:t>Piemērs 8</w:t>
            </w:r>
            <w:r w:rsidR="00032F4E">
              <w:t xml:space="preserve"> (d</w:t>
            </w:r>
            <w:r w:rsidR="00032F4E" w:rsidRPr="00032F4E">
              <w:t>atu filtrēšana</w:t>
            </w:r>
            <w:r w:rsidR="00032F4E">
              <w:t>)</w:t>
            </w:r>
          </w:p>
        </w:tc>
      </w:tr>
      <w:tr w:rsidR="0046070C" w14:paraId="3F823A21" w14:textId="77777777" w:rsidTr="00D95A90">
        <w:tc>
          <w:tcPr>
            <w:tcW w:w="1384" w:type="dxa"/>
          </w:tcPr>
          <w:p w14:paraId="64E8F1F0" w14:textId="77777777" w:rsidR="0046070C" w:rsidRDefault="0046070C" w:rsidP="00D95A90">
            <w:pPr>
              <w:pStyle w:val="Bold"/>
            </w:pPr>
            <w:r>
              <w:t>Kods</w:t>
            </w:r>
          </w:p>
        </w:tc>
        <w:tc>
          <w:tcPr>
            <w:tcW w:w="8470" w:type="dxa"/>
          </w:tcPr>
          <w:p w14:paraId="0A536744" w14:textId="77777777" w:rsidR="00512E43" w:rsidRDefault="00512E43" w:rsidP="00512E43">
            <w:pPr>
              <w:pStyle w:val="Code2"/>
            </w:pPr>
            <w:r>
              <w:t>&lt;dx:ASPxGridView ID="uxFilteredGrid" runat="server"</w:t>
            </w:r>
          </w:p>
          <w:p w14:paraId="3CAD62BC" w14:textId="77777777" w:rsidR="00512E43" w:rsidRDefault="00512E43" w:rsidP="00512E43">
            <w:pPr>
              <w:pStyle w:val="Code2"/>
            </w:pPr>
            <w:r>
              <w:tab/>
              <w:t>KeyFieldName="ID"&gt;</w:t>
            </w:r>
          </w:p>
          <w:p w14:paraId="62B1A7A0" w14:textId="77777777" w:rsidR="00512E43" w:rsidRDefault="00512E43" w:rsidP="00512E43">
            <w:pPr>
              <w:pStyle w:val="Code2"/>
            </w:pPr>
            <w:r>
              <w:tab/>
              <w:t>&lt;Columns&gt;</w:t>
            </w:r>
          </w:p>
          <w:p w14:paraId="5478A374" w14:textId="77777777" w:rsidR="00512E43" w:rsidRDefault="00512E43" w:rsidP="00512E43">
            <w:pPr>
              <w:pStyle w:val="Code2"/>
            </w:pPr>
            <w:r>
              <w:tab/>
            </w:r>
            <w:r>
              <w:tab/>
              <w:t xml:space="preserve">&lt;dx:GridViewDataColumn FieldName="Department" VisibleIndex="1" Caption="Nosaukums" /&gt;                        </w:t>
            </w:r>
          </w:p>
          <w:p w14:paraId="33237C6C" w14:textId="77777777" w:rsidR="00512E43" w:rsidRDefault="00512E43" w:rsidP="00512E43">
            <w:pPr>
              <w:pStyle w:val="Code2"/>
            </w:pPr>
            <w:r>
              <w:tab/>
            </w:r>
            <w:r>
              <w:tab/>
              <w:t>&lt;dx:GridViewDataColumn FieldName="HasOpticalInternet" VisibleIndex="2" Caption="Ir optiskais intenets" /&gt;</w:t>
            </w:r>
          </w:p>
          <w:p w14:paraId="7369088F" w14:textId="77777777" w:rsidR="00512E43" w:rsidRDefault="00512E43" w:rsidP="00512E43">
            <w:pPr>
              <w:pStyle w:val="Code2"/>
            </w:pPr>
            <w:r>
              <w:tab/>
            </w:r>
            <w:r>
              <w:tab/>
              <w:t>&lt;dx:GridViewDataColumn FieldName="FoundedOn" VisibleIndex="3" Caption="Dibināšanas datums" /&gt;</w:t>
            </w:r>
          </w:p>
          <w:p w14:paraId="1F7A412D" w14:textId="77777777" w:rsidR="00512E43" w:rsidRDefault="00512E43" w:rsidP="00512E43">
            <w:pPr>
              <w:pStyle w:val="Code2"/>
            </w:pPr>
            <w:r>
              <w:tab/>
            </w:r>
            <w:r>
              <w:tab/>
              <w:t>&lt;dx:GridViewDataTextColumn FieldName="Budget" VisibleIndex="4" Caption="Budžets"&gt;</w:t>
            </w:r>
          </w:p>
          <w:p w14:paraId="30230C21" w14:textId="77777777" w:rsidR="00512E43" w:rsidRDefault="00512E43" w:rsidP="00512E43">
            <w:pPr>
              <w:pStyle w:val="Code2"/>
            </w:pPr>
            <w:r>
              <w:tab/>
            </w:r>
            <w:r>
              <w:tab/>
            </w:r>
            <w:r>
              <w:tab/>
              <w:t>&lt;PropertiesTextEdit DisplayFormatString="{0:C}"/&gt;</w:t>
            </w:r>
          </w:p>
          <w:p w14:paraId="4B950AFB" w14:textId="77777777" w:rsidR="00512E43" w:rsidRDefault="00512E43" w:rsidP="00512E43">
            <w:pPr>
              <w:pStyle w:val="Code2"/>
            </w:pPr>
            <w:r>
              <w:tab/>
            </w:r>
            <w:r>
              <w:tab/>
              <w:t>&lt;/dx:GridViewDataTextColumn&gt;</w:t>
            </w:r>
          </w:p>
          <w:p w14:paraId="2FD3137B" w14:textId="77777777" w:rsidR="00512E43" w:rsidRDefault="00512E43" w:rsidP="00512E43">
            <w:pPr>
              <w:pStyle w:val="Code2"/>
            </w:pPr>
            <w:r>
              <w:tab/>
              <w:t>&lt;/Columns&gt;</w:t>
            </w:r>
          </w:p>
          <w:p w14:paraId="4F9F166C" w14:textId="77777777" w:rsidR="00512E43" w:rsidRDefault="00512E43" w:rsidP="00512E43">
            <w:pPr>
              <w:pStyle w:val="Code2"/>
            </w:pPr>
            <w:r>
              <w:tab/>
              <w:t>&lt;Settings ShowFilterRow="true" ShowFilterRowMenu="true" ShowFooter="True" /&gt;</w:t>
            </w:r>
          </w:p>
          <w:p w14:paraId="252C04AD" w14:textId="77777777" w:rsidR="00512E43" w:rsidRDefault="00512E43" w:rsidP="00512E43">
            <w:pPr>
              <w:pStyle w:val="Code2"/>
            </w:pPr>
            <w:r>
              <w:tab/>
              <w:t>&lt;TotalSummary&gt;</w:t>
            </w:r>
          </w:p>
          <w:p w14:paraId="24BC39B7" w14:textId="77777777" w:rsidR="00512E43" w:rsidRDefault="00512E43" w:rsidP="00512E43">
            <w:pPr>
              <w:pStyle w:val="Code2"/>
            </w:pPr>
            <w:r>
              <w:tab/>
            </w:r>
            <w:r>
              <w:tab/>
              <w:t xml:space="preserve">&lt;dx:ASPxSummaryItem FieldName="Budget" SummaryType="Sum" /&gt; </w:t>
            </w:r>
          </w:p>
          <w:p w14:paraId="63FEE54A" w14:textId="77777777" w:rsidR="00512E43" w:rsidRDefault="00512E43" w:rsidP="00512E43">
            <w:pPr>
              <w:pStyle w:val="Code2"/>
            </w:pPr>
            <w:r>
              <w:tab/>
              <w:t xml:space="preserve">&lt;/TotalSummary&gt; </w:t>
            </w:r>
          </w:p>
          <w:p w14:paraId="579663DF" w14:textId="44AF307C" w:rsidR="0046070C" w:rsidRDefault="00512E43" w:rsidP="00512E43">
            <w:pPr>
              <w:pStyle w:val="Code2"/>
            </w:pPr>
            <w:r>
              <w:t>&lt;/dx:ASPxGridView&gt;</w:t>
            </w:r>
          </w:p>
        </w:tc>
      </w:tr>
      <w:tr w:rsidR="0046070C" w14:paraId="134D8233" w14:textId="77777777" w:rsidTr="00D95A90">
        <w:tc>
          <w:tcPr>
            <w:tcW w:w="1384" w:type="dxa"/>
          </w:tcPr>
          <w:p w14:paraId="01FCCED9" w14:textId="77777777" w:rsidR="0046070C" w:rsidRDefault="0046070C" w:rsidP="00D95A90">
            <w:pPr>
              <w:pStyle w:val="Bold"/>
            </w:pPr>
            <w:r>
              <w:t>Rezultāts</w:t>
            </w:r>
          </w:p>
        </w:tc>
        <w:tc>
          <w:tcPr>
            <w:tcW w:w="8470" w:type="dxa"/>
          </w:tcPr>
          <w:p w14:paraId="5A97F98D" w14:textId="1CDD3FFD" w:rsidR="0046070C" w:rsidRDefault="00032F4E" w:rsidP="00D95A90">
            <w:pPr>
              <w:pStyle w:val="Tablebody"/>
            </w:pPr>
            <w:r>
              <w:object w:dxaOrig="10545" w:dyaOrig="6270" w14:anchorId="6A3F0FD2">
                <v:shape id="_x0000_i1053" type="#_x0000_t75" style="width:397.35pt;height:235.7pt" o:ole="">
                  <v:imagedata r:id="rId103" o:title=""/>
                </v:shape>
                <o:OLEObject Type="Embed" ProgID="PBrush" ShapeID="_x0000_i1053" DrawAspect="Content" ObjectID="_1460201238" r:id="rId104"/>
              </w:object>
            </w:r>
          </w:p>
        </w:tc>
      </w:tr>
      <w:tr w:rsidR="0046070C" w14:paraId="574FEB46" w14:textId="77777777" w:rsidTr="00D95A90">
        <w:tc>
          <w:tcPr>
            <w:tcW w:w="9854" w:type="dxa"/>
            <w:gridSpan w:val="2"/>
          </w:tcPr>
          <w:p w14:paraId="1F889F31" w14:textId="0998527A" w:rsidR="0046070C" w:rsidRDefault="0046070C" w:rsidP="00D95A90">
            <w:pPr>
              <w:pStyle w:val="MessageHeader"/>
            </w:pPr>
            <w:r>
              <w:t>Piemērs 9</w:t>
            </w:r>
            <w:r w:rsidR="00032F4E">
              <w:t xml:space="preserve"> (s</w:t>
            </w:r>
            <w:r w:rsidR="00032F4E" w:rsidRPr="00032F4E">
              <w:t>ortēšana un grupēšana</w:t>
            </w:r>
            <w:r w:rsidR="00032F4E">
              <w:t>)</w:t>
            </w:r>
          </w:p>
        </w:tc>
      </w:tr>
      <w:tr w:rsidR="0046070C" w14:paraId="38C5F975" w14:textId="77777777" w:rsidTr="00D95A90">
        <w:tc>
          <w:tcPr>
            <w:tcW w:w="1384" w:type="dxa"/>
          </w:tcPr>
          <w:p w14:paraId="3001B96B" w14:textId="77777777" w:rsidR="0046070C" w:rsidRDefault="0046070C" w:rsidP="00D95A90">
            <w:pPr>
              <w:pStyle w:val="Bold"/>
            </w:pPr>
            <w:r>
              <w:t>Kods</w:t>
            </w:r>
          </w:p>
        </w:tc>
        <w:tc>
          <w:tcPr>
            <w:tcW w:w="8470" w:type="dxa"/>
          </w:tcPr>
          <w:p w14:paraId="3B712BE0" w14:textId="77777777" w:rsidR="00512E43" w:rsidRDefault="00512E43" w:rsidP="00512E43">
            <w:pPr>
              <w:pStyle w:val="Code2"/>
            </w:pPr>
            <w:r>
              <w:t>&lt;table&gt;</w:t>
            </w:r>
          </w:p>
          <w:p w14:paraId="7FAD16A6" w14:textId="77777777" w:rsidR="00512E43" w:rsidRDefault="00512E43" w:rsidP="00512E43">
            <w:pPr>
              <w:pStyle w:val="Code2"/>
            </w:pPr>
            <w:r>
              <w:tab/>
              <w:t>&lt;tr&gt;</w:t>
            </w:r>
          </w:p>
          <w:p w14:paraId="2E4ADC30" w14:textId="77777777" w:rsidR="00512E43" w:rsidRDefault="00512E43" w:rsidP="00512E43">
            <w:pPr>
              <w:pStyle w:val="Code2"/>
            </w:pPr>
            <w:r>
              <w:tab/>
            </w:r>
            <w:r>
              <w:tab/>
              <w:t>&lt;td&gt;</w:t>
            </w:r>
          </w:p>
          <w:p w14:paraId="08EDD6E9" w14:textId="77777777" w:rsidR="00512E43" w:rsidRDefault="00512E43" w:rsidP="00512E43">
            <w:pPr>
              <w:pStyle w:val="Code2"/>
            </w:pPr>
            <w:r>
              <w:tab/>
            </w:r>
            <w:r>
              <w:tab/>
            </w:r>
            <w:r>
              <w:tab/>
              <w:t>&lt;dx:ASPxLabel ID="ASPxLabel1" runat="server" Text="Grupēt pēc:" /&gt;</w:t>
            </w:r>
          </w:p>
          <w:p w14:paraId="275A6856" w14:textId="77777777" w:rsidR="00512E43" w:rsidRDefault="00512E43" w:rsidP="00512E43">
            <w:pPr>
              <w:pStyle w:val="Code2"/>
            </w:pPr>
            <w:r>
              <w:lastRenderedPageBreak/>
              <w:tab/>
            </w:r>
            <w:r>
              <w:tab/>
              <w:t>&lt;/td&gt;</w:t>
            </w:r>
          </w:p>
          <w:p w14:paraId="52616DDA" w14:textId="77777777" w:rsidR="00512E43" w:rsidRDefault="00512E43" w:rsidP="00512E43">
            <w:pPr>
              <w:pStyle w:val="Code2"/>
            </w:pPr>
            <w:r>
              <w:tab/>
            </w:r>
            <w:r>
              <w:tab/>
              <w:t>&lt;td&gt;</w:t>
            </w:r>
          </w:p>
          <w:p w14:paraId="7EC03063" w14:textId="77777777" w:rsidR="00512E43" w:rsidRDefault="00512E43" w:rsidP="00512E43">
            <w:pPr>
              <w:pStyle w:val="Code2"/>
            </w:pPr>
            <w:r>
              <w:tab/>
            </w:r>
            <w:r>
              <w:tab/>
            </w:r>
            <w:r>
              <w:tab/>
              <w:t>&lt;dx:ASPxComboBox ID="ASPxComboBox1" runat="server" ValueType="System.Int32" SelectedIndex="0"&gt;</w:t>
            </w:r>
          </w:p>
          <w:p w14:paraId="2E0D5142" w14:textId="77777777" w:rsidR="00512E43" w:rsidRDefault="00512E43" w:rsidP="00512E43">
            <w:pPr>
              <w:pStyle w:val="Code2"/>
            </w:pPr>
            <w:r>
              <w:tab/>
            </w:r>
            <w:r>
              <w:tab/>
            </w:r>
            <w:r>
              <w:tab/>
            </w:r>
            <w:r>
              <w:tab/>
              <w:t>&lt;Items&gt;</w:t>
            </w:r>
          </w:p>
          <w:p w14:paraId="4FF31E3A" w14:textId="77777777" w:rsidR="00512E43" w:rsidRDefault="00512E43" w:rsidP="00512E43">
            <w:pPr>
              <w:pStyle w:val="Code2"/>
            </w:pPr>
            <w:r>
              <w:tab/>
            </w:r>
            <w:r>
              <w:tab/>
            </w:r>
            <w:r>
              <w:tab/>
            </w:r>
            <w:r>
              <w:tab/>
            </w:r>
            <w:r>
              <w:tab/>
              <w:t xml:space="preserve">&lt;dx:ListEditItem Text="Budžets" Value="0" /&gt;                      </w:t>
            </w:r>
          </w:p>
          <w:p w14:paraId="3CDB7B53" w14:textId="77777777" w:rsidR="00512E43" w:rsidRDefault="00512E43" w:rsidP="00512E43">
            <w:pPr>
              <w:pStyle w:val="Code2"/>
            </w:pPr>
            <w:r>
              <w:tab/>
            </w:r>
            <w:r>
              <w:tab/>
            </w:r>
            <w:r>
              <w:tab/>
            </w:r>
            <w:r>
              <w:tab/>
            </w:r>
            <w:r>
              <w:tab/>
              <w:t>&lt;dx:ListEditItem Text="Adrese" Value="1" /&gt;</w:t>
            </w:r>
          </w:p>
          <w:p w14:paraId="4B16FA57" w14:textId="77777777" w:rsidR="00512E43" w:rsidRDefault="00512E43" w:rsidP="00512E43">
            <w:pPr>
              <w:pStyle w:val="Code2"/>
            </w:pPr>
            <w:r>
              <w:tab/>
            </w:r>
            <w:r>
              <w:tab/>
            </w:r>
            <w:r>
              <w:tab/>
            </w:r>
            <w:r>
              <w:tab/>
            </w:r>
            <w:r>
              <w:tab/>
              <w:t>&lt;dx:ListEditItem Text="Adrese, budžets" Value="2" /&gt;</w:t>
            </w:r>
          </w:p>
          <w:p w14:paraId="4B8EB79E" w14:textId="77777777" w:rsidR="00512E43" w:rsidRDefault="00512E43" w:rsidP="00512E43">
            <w:pPr>
              <w:pStyle w:val="Code2"/>
            </w:pPr>
            <w:r>
              <w:tab/>
            </w:r>
            <w:r>
              <w:tab/>
            </w:r>
            <w:r>
              <w:tab/>
            </w:r>
            <w:r>
              <w:tab/>
              <w:t>&lt;/Items&gt;</w:t>
            </w:r>
          </w:p>
          <w:p w14:paraId="3D270456" w14:textId="77777777" w:rsidR="00512E43" w:rsidRDefault="00512E43" w:rsidP="00512E43">
            <w:pPr>
              <w:pStyle w:val="Code2"/>
            </w:pPr>
            <w:r>
              <w:tab/>
            </w:r>
            <w:r>
              <w:tab/>
            </w:r>
            <w:r>
              <w:tab/>
            </w:r>
            <w:r>
              <w:tab/>
              <w:t>&lt;ClientSideEvents SelectedIndexChanged="function(s) { uxSortedGroupedGrid.PerformCallback(s.GetValue()); }" /&gt;</w:t>
            </w:r>
          </w:p>
          <w:p w14:paraId="1CDE2C37" w14:textId="77777777" w:rsidR="00512E43" w:rsidRDefault="00512E43" w:rsidP="00512E43">
            <w:pPr>
              <w:pStyle w:val="Code2"/>
            </w:pPr>
            <w:r>
              <w:tab/>
            </w:r>
            <w:r>
              <w:tab/>
            </w:r>
            <w:r>
              <w:tab/>
              <w:t xml:space="preserve">&lt;/dx:ASPxComboBox&gt;                </w:t>
            </w:r>
          </w:p>
          <w:p w14:paraId="1252ECB6" w14:textId="77777777" w:rsidR="00512E43" w:rsidRDefault="00512E43" w:rsidP="00512E43">
            <w:pPr>
              <w:pStyle w:val="Code2"/>
            </w:pPr>
            <w:r>
              <w:tab/>
            </w:r>
            <w:r>
              <w:tab/>
              <w:t>&lt;/td&gt;</w:t>
            </w:r>
          </w:p>
          <w:p w14:paraId="124FB479" w14:textId="77777777" w:rsidR="00512E43" w:rsidRDefault="00512E43" w:rsidP="00512E43">
            <w:pPr>
              <w:pStyle w:val="Code2"/>
            </w:pPr>
            <w:r>
              <w:tab/>
              <w:t>&lt;/tr&gt;</w:t>
            </w:r>
          </w:p>
          <w:p w14:paraId="16CB3BD5" w14:textId="77777777" w:rsidR="00512E43" w:rsidRDefault="00512E43" w:rsidP="00512E43">
            <w:pPr>
              <w:pStyle w:val="Code2"/>
            </w:pPr>
            <w:r>
              <w:t xml:space="preserve">&lt;/table&gt;                </w:t>
            </w:r>
          </w:p>
          <w:p w14:paraId="0DC324DC" w14:textId="77777777" w:rsidR="00512E43" w:rsidRDefault="00512E43" w:rsidP="00512E43">
            <w:pPr>
              <w:pStyle w:val="Code2"/>
            </w:pPr>
            <w:r>
              <w:t>&lt;dx:ASPxGridView ID="uxSortedGroupedGrid" runat="server"</w:t>
            </w:r>
          </w:p>
          <w:p w14:paraId="1269D488" w14:textId="77777777" w:rsidR="00512E43" w:rsidRDefault="00512E43" w:rsidP="00512E43">
            <w:pPr>
              <w:pStyle w:val="Code2"/>
            </w:pPr>
            <w:r>
              <w:tab/>
              <w:t>KeyFieldName="ID" ClientInstanceName="uxSortedGroupedGrid"</w:t>
            </w:r>
          </w:p>
          <w:p w14:paraId="010B1943" w14:textId="77777777" w:rsidR="00512E43" w:rsidRDefault="00512E43" w:rsidP="00512E43">
            <w:pPr>
              <w:pStyle w:val="Code2"/>
            </w:pPr>
            <w:r>
              <w:tab/>
              <w:t>OnCustomCallback="uxSortedGroupedGrid_CustomCallback"&gt;</w:t>
            </w:r>
          </w:p>
          <w:p w14:paraId="21D4C721" w14:textId="77777777" w:rsidR="00512E43" w:rsidRDefault="00512E43" w:rsidP="00512E43">
            <w:pPr>
              <w:pStyle w:val="Code2"/>
            </w:pPr>
            <w:r>
              <w:tab/>
              <w:t>&lt;Columns&gt;</w:t>
            </w:r>
          </w:p>
          <w:p w14:paraId="7AE801C5" w14:textId="77777777" w:rsidR="00512E43" w:rsidRDefault="00512E43" w:rsidP="00512E43">
            <w:pPr>
              <w:pStyle w:val="Code2"/>
            </w:pPr>
            <w:r>
              <w:tab/>
            </w:r>
            <w:r>
              <w:tab/>
              <w:t>&lt;dx:GridViewDataColumn FieldName="Department" VisibleIndex="1" Caption="Nosaukums" /&gt;</w:t>
            </w:r>
          </w:p>
          <w:p w14:paraId="3198E488" w14:textId="77777777" w:rsidR="00512E43" w:rsidRDefault="00512E43" w:rsidP="00512E43">
            <w:pPr>
              <w:pStyle w:val="Code2"/>
            </w:pPr>
            <w:r>
              <w:tab/>
            </w:r>
            <w:r>
              <w:tab/>
              <w:t>&lt;dx:GridViewDataColumn FieldName="Budget" VisibleIndex="2" Caption="Budžets"/&gt;</w:t>
            </w:r>
          </w:p>
          <w:p w14:paraId="5183FE50" w14:textId="77777777" w:rsidR="00512E43" w:rsidRDefault="00512E43" w:rsidP="00512E43">
            <w:pPr>
              <w:pStyle w:val="Code2"/>
            </w:pPr>
            <w:r>
              <w:tab/>
            </w:r>
            <w:r>
              <w:tab/>
              <w:t>&lt;dx:GridViewDataColumn FieldName="Location" VisibleIndex="3" Caption="Adrese" /&gt;</w:t>
            </w:r>
          </w:p>
          <w:p w14:paraId="4FC012C9" w14:textId="77777777" w:rsidR="00512E43" w:rsidRDefault="00512E43" w:rsidP="00512E43">
            <w:pPr>
              <w:pStyle w:val="Code2"/>
            </w:pPr>
            <w:r>
              <w:tab/>
            </w:r>
            <w:r>
              <w:tab/>
              <w:t>&lt;dx:GridViewDataColumn FieldName="Phone1" VisibleIndex="4" Caption="Telefons" /&gt;</w:t>
            </w:r>
          </w:p>
          <w:p w14:paraId="169D8D0D" w14:textId="77777777" w:rsidR="00512E43" w:rsidRDefault="00512E43" w:rsidP="00512E43">
            <w:pPr>
              <w:pStyle w:val="Code2"/>
            </w:pPr>
            <w:r>
              <w:tab/>
            </w:r>
            <w:r>
              <w:tab/>
              <w:t>&lt;dx:GridViewDataColumn FieldName="FoundedOn" VisibleIndex="5" Caption="Dibināšanas datums" /&gt;</w:t>
            </w:r>
          </w:p>
          <w:p w14:paraId="3538F202" w14:textId="77777777" w:rsidR="00512E43" w:rsidRDefault="00512E43" w:rsidP="00512E43">
            <w:pPr>
              <w:pStyle w:val="Code2"/>
            </w:pPr>
            <w:r>
              <w:tab/>
              <w:t>&lt;/Columns&gt;</w:t>
            </w:r>
          </w:p>
          <w:p w14:paraId="64A8F8BD" w14:textId="77777777" w:rsidR="00512E43" w:rsidRDefault="00512E43" w:rsidP="00512E43">
            <w:pPr>
              <w:pStyle w:val="Code2"/>
            </w:pPr>
            <w:r>
              <w:tab/>
              <w:t>&lt;Settings ShowGroupPanel="True" /&gt;</w:t>
            </w:r>
          </w:p>
          <w:p w14:paraId="4D33014E" w14:textId="415B4579" w:rsidR="0046070C" w:rsidRDefault="00512E43" w:rsidP="00512E43">
            <w:pPr>
              <w:pStyle w:val="Code2"/>
            </w:pPr>
            <w:r>
              <w:t>&lt;/dx:ASPxGridView&gt;</w:t>
            </w:r>
          </w:p>
        </w:tc>
      </w:tr>
      <w:tr w:rsidR="0046070C" w14:paraId="597958F4" w14:textId="77777777" w:rsidTr="00D95A90">
        <w:tc>
          <w:tcPr>
            <w:tcW w:w="1384" w:type="dxa"/>
          </w:tcPr>
          <w:p w14:paraId="1DFFDB77" w14:textId="77777777" w:rsidR="0046070C" w:rsidRDefault="0046070C" w:rsidP="00D95A90">
            <w:pPr>
              <w:pStyle w:val="Bold"/>
            </w:pPr>
            <w:r>
              <w:lastRenderedPageBreak/>
              <w:t>Rezultāts</w:t>
            </w:r>
          </w:p>
        </w:tc>
        <w:tc>
          <w:tcPr>
            <w:tcW w:w="8470" w:type="dxa"/>
          </w:tcPr>
          <w:p w14:paraId="7B933586" w14:textId="68ED410B" w:rsidR="0046070C" w:rsidRDefault="00032F4E" w:rsidP="00D95A90">
            <w:pPr>
              <w:pStyle w:val="Tablebody"/>
            </w:pPr>
            <w:r>
              <w:object w:dxaOrig="7635" w:dyaOrig="5940" w14:anchorId="5DBE05DA">
                <v:shape id="_x0000_i1054" type="#_x0000_t75" style="width:286.65pt;height:222.8pt" o:ole="">
                  <v:imagedata r:id="rId105" o:title=""/>
                </v:shape>
                <o:OLEObject Type="Embed" ProgID="PBrush" ShapeID="_x0000_i1054" DrawAspect="Content" ObjectID="_1460201239" r:id="rId106"/>
              </w:object>
            </w:r>
          </w:p>
        </w:tc>
      </w:tr>
    </w:tbl>
    <w:p w14:paraId="40F48867" w14:textId="72FE2570" w:rsidR="00D22DA6" w:rsidRDefault="0045537D" w:rsidP="00714534">
      <w:r>
        <w:t xml:space="preserve">Vairāk informācijas par atbilstošo DevExpress vadīklu lietošanas piemēriem </w:t>
      </w:r>
      <w:r w:rsidRPr="00714534">
        <w:t>s</w:t>
      </w:r>
      <w:r w:rsidR="00A66077" w:rsidRPr="007B1982">
        <w:t>kat.</w:t>
      </w:r>
      <w:r w:rsidR="00226DD0" w:rsidRPr="00226DD0">
        <w:t xml:space="preserve"> </w:t>
      </w:r>
      <w:hyperlink r:id="rId107" w:history="1">
        <w:r w:rsidR="00226DD0" w:rsidRPr="002460F1">
          <w:rPr>
            <w:rStyle w:val="Hyperlink"/>
          </w:rPr>
          <w:t>http://demos.devexpress.com/ASPxGridViewDemos/</w:t>
        </w:r>
      </w:hyperlink>
      <w:r w:rsidR="00226DD0">
        <w:t xml:space="preserve">, </w:t>
      </w:r>
      <w:hyperlink r:id="rId108" w:history="1">
        <w:r w:rsidR="00226DD0" w:rsidRPr="002460F1">
          <w:rPr>
            <w:rStyle w:val="Hyperlink"/>
          </w:rPr>
          <w:t>http://demos.devexpress.com/ASPxTreeListDemos/</w:t>
        </w:r>
      </w:hyperlink>
      <w:r w:rsidR="00226DD0">
        <w:t>.</w:t>
      </w:r>
    </w:p>
    <w:p w14:paraId="649763A6" w14:textId="3AA0BACE" w:rsidR="004D509A" w:rsidRPr="00DA0E94" w:rsidRDefault="00EA19F2" w:rsidP="004D509A">
      <w:pPr>
        <w:pStyle w:val="Heading2"/>
      </w:pPr>
      <w:bookmarkStart w:id="129" w:name="_Toc386458678"/>
      <w:r w:rsidRPr="00DA0E94">
        <w:lastRenderedPageBreak/>
        <w:t>Paziņojumi</w:t>
      </w:r>
      <w:bookmarkEnd w:id="129"/>
    </w:p>
    <w:p w14:paraId="3ABB3464" w14:textId="0CB69FD1" w:rsidR="00231609" w:rsidRPr="00AB2CCE" w:rsidRDefault="00231609" w:rsidP="00231609">
      <w:pPr>
        <w:pStyle w:val="Heading3"/>
      </w:pPr>
      <w:bookmarkStart w:id="130" w:name="_Toc386458679"/>
      <w:r w:rsidRPr="00AB2CCE">
        <w:t>Izmantošanas nolūks</w:t>
      </w:r>
      <w:bookmarkEnd w:id="130"/>
    </w:p>
    <w:p w14:paraId="3391049C" w14:textId="77777777" w:rsidR="00301584" w:rsidRPr="00AB2CCE" w:rsidRDefault="00301584" w:rsidP="00301584">
      <w:r w:rsidRPr="00AB2CCE">
        <w:t>Lai viegli sakārtotu portāla paziņojumus, tiek ieviesta šāda klasifikācija:</w:t>
      </w:r>
    </w:p>
    <w:p w14:paraId="5D6AA0B9" w14:textId="1AEF39E4" w:rsidR="00301584" w:rsidRPr="00AB2CCE" w:rsidRDefault="00301584" w:rsidP="00301584">
      <w:pPr>
        <w:pStyle w:val="ListBullet"/>
      </w:pPr>
      <w:r w:rsidRPr="00AB2CCE">
        <w:t xml:space="preserve">Bloķējošs paziņojums – informē lietotāju par programmatūras izpildes laikā notikušajām darbībām, kā rezultātā tiek bloķēts lietotāja </w:t>
      </w:r>
      <w:r w:rsidR="003A3ADC" w:rsidRPr="00AB2CCE">
        <w:t>saskarne</w:t>
      </w:r>
      <w:r w:rsidR="0018186C">
        <w:t>,</w:t>
      </w:r>
      <w:r w:rsidR="003A3ADC" w:rsidRPr="00AB2CCE">
        <w:t xml:space="preserve"> </w:t>
      </w:r>
      <w:r w:rsidRPr="00AB2CCE">
        <w:t>lai ierobežotu ievades funkcionalitāti un netraucētu serverī palaistus procesus. Bloķējoš</w:t>
      </w:r>
      <w:r w:rsidR="00AB2CCE">
        <w:t>ais paziņojums redzams</w:t>
      </w:r>
      <w:r w:rsidRPr="00AB2CCE">
        <w:t xml:space="preserve"> </w:t>
      </w:r>
      <w:r w:rsidR="00D01997" w:rsidRPr="00AB2CCE">
        <w:fldChar w:fldCharType="begin"/>
      </w:r>
      <w:r w:rsidR="00D01997" w:rsidRPr="00AB2CCE">
        <w:instrText xml:space="preserve"> REF _Ref319496889 \h </w:instrText>
      </w:r>
      <w:r w:rsidR="00510D5E" w:rsidRPr="00AB2CCE">
        <w:instrText xml:space="preserve"> \* MERGEFORMAT </w:instrText>
      </w:r>
      <w:r w:rsidR="00D01997" w:rsidRPr="00AB2CCE">
        <w:fldChar w:fldCharType="separate"/>
      </w:r>
      <w:r w:rsidR="00714534">
        <w:rPr>
          <w:noProof/>
        </w:rPr>
        <w:t>22</w:t>
      </w:r>
      <w:r w:rsidR="00D01997" w:rsidRPr="00AB2CCE">
        <w:fldChar w:fldCharType="end"/>
      </w:r>
      <w:r w:rsidR="00D01997" w:rsidRPr="00AB2CCE">
        <w:t>.</w:t>
      </w:r>
      <w:r w:rsidRPr="00AB2CCE">
        <w:t xml:space="preserve"> </w:t>
      </w:r>
      <w:r w:rsidR="00AB2CCE" w:rsidRPr="00AB2CCE">
        <w:t>attēlā</w:t>
      </w:r>
      <w:r w:rsidRPr="00AB2CCE">
        <w:t>.</w:t>
      </w:r>
    </w:p>
    <w:p w14:paraId="5EA4C10E" w14:textId="64787136" w:rsidR="00301584" w:rsidRPr="00AB2CCE" w:rsidRDefault="00301584" w:rsidP="00301584">
      <w:pPr>
        <w:pStyle w:val="ListBullet"/>
      </w:pPr>
      <w:r w:rsidRPr="00AB2CCE">
        <w:t>Informatīvs paziņojums – apziņo lietotāju par izmaiņām lietotāja darba vietā, piemēram, tiek iesūtīts paziņojums. Šajā gadījumā paziņojums netraucē veikt citas darbības portālā, t.i. pēc savas būtības šis paziņojums nav bloķējošs, skat.</w:t>
      </w:r>
      <w:r w:rsidR="00D01997" w:rsidRPr="00AB2CCE">
        <w:t xml:space="preserve"> </w:t>
      </w:r>
      <w:r w:rsidR="00D01997" w:rsidRPr="00AB2CCE">
        <w:fldChar w:fldCharType="begin"/>
      </w:r>
      <w:r w:rsidR="00D01997" w:rsidRPr="00AB2CCE">
        <w:instrText xml:space="preserve"> REF _Ref319496891 \h </w:instrText>
      </w:r>
      <w:r w:rsidR="00510D5E" w:rsidRPr="00AB2CCE">
        <w:instrText xml:space="preserve"> \* MERGEFORMAT </w:instrText>
      </w:r>
      <w:r w:rsidR="00D01997" w:rsidRPr="00AB2CCE">
        <w:fldChar w:fldCharType="separate"/>
      </w:r>
      <w:r w:rsidR="00714534">
        <w:rPr>
          <w:noProof/>
        </w:rPr>
        <w:t>23</w:t>
      </w:r>
      <w:r w:rsidR="00D01997" w:rsidRPr="00AB2CCE">
        <w:fldChar w:fldCharType="end"/>
      </w:r>
      <w:r w:rsidRPr="00AB2CCE">
        <w:t xml:space="preserve">.attēlu. Šāda veida paziņojumi </w:t>
      </w:r>
      <w:r w:rsidR="008E1CB8" w:rsidRPr="00AB2CCE">
        <w:t>var ti</w:t>
      </w:r>
      <w:r w:rsidRPr="00AB2CCE">
        <w:t>k</w:t>
      </w:r>
      <w:r w:rsidR="008E1CB8" w:rsidRPr="00AB2CCE">
        <w:t>t</w:t>
      </w:r>
      <w:r w:rsidRPr="00AB2CCE">
        <w:t xml:space="preserve"> attēloti</w:t>
      </w:r>
      <w:r w:rsidR="008E1CB8" w:rsidRPr="00AB2CCE">
        <w:t xml:space="preserve"> tikai uz brīdi un pēc tam pazust</w:t>
      </w:r>
      <w:r w:rsidRPr="00AB2CCE">
        <w:t>.</w:t>
      </w:r>
      <w:r w:rsidR="00D01997" w:rsidRPr="00AB2CCE">
        <w:t xml:space="preserve"> Ir arī citādi informatīvi paziņojumi, ko iespējams attēlot portāla pirmajā un citās lapās, kas piemēram, vari noformēt lietotāju par pašreiz nepieejamām sadaļām (skat. </w:t>
      </w:r>
      <w:r w:rsidR="00D01997" w:rsidRPr="00AB2CCE">
        <w:fldChar w:fldCharType="begin"/>
      </w:r>
      <w:r w:rsidR="00D01997" w:rsidRPr="00AB2CCE">
        <w:instrText xml:space="preserve"> REF _Ref319496991 \h </w:instrText>
      </w:r>
      <w:r w:rsidR="00510D5E" w:rsidRPr="00AB2CCE">
        <w:instrText xml:space="preserve"> \* MERGEFORMAT </w:instrText>
      </w:r>
      <w:r w:rsidR="00D01997" w:rsidRPr="00AB2CCE">
        <w:fldChar w:fldCharType="separate"/>
      </w:r>
      <w:r w:rsidR="00714534">
        <w:rPr>
          <w:noProof/>
        </w:rPr>
        <w:t>24</w:t>
      </w:r>
      <w:r w:rsidR="00D01997" w:rsidRPr="00AB2CCE">
        <w:fldChar w:fldCharType="end"/>
      </w:r>
      <w:r w:rsidR="00D01997" w:rsidRPr="00AB2CCE">
        <w:t>.</w:t>
      </w:r>
      <w:r w:rsidR="00BB46DC">
        <w:t xml:space="preserve"> un </w:t>
      </w:r>
      <w:r w:rsidR="00BB46DC">
        <w:fldChar w:fldCharType="begin"/>
      </w:r>
      <w:r w:rsidR="00BB46DC">
        <w:instrText xml:space="preserve"> REF _Ref338234326 \h </w:instrText>
      </w:r>
      <w:r w:rsidR="00BB46DC">
        <w:fldChar w:fldCharType="separate"/>
      </w:r>
      <w:r w:rsidR="00714534">
        <w:rPr>
          <w:noProof/>
        </w:rPr>
        <w:t>25</w:t>
      </w:r>
      <w:r w:rsidR="00BB46DC">
        <w:fldChar w:fldCharType="end"/>
      </w:r>
      <w:r w:rsidR="00BB46DC">
        <w:t>.</w:t>
      </w:r>
      <w:r w:rsidR="00D01997" w:rsidRPr="00AB2CCE">
        <w:t>attēlu).</w:t>
      </w:r>
    </w:p>
    <w:p w14:paraId="08FB86FF" w14:textId="3E8534C3" w:rsidR="00101D7D" w:rsidRPr="00BB46DC" w:rsidRDefault="00101D7D">
      <w:pPr>
        <w:pStyle w:val="ListBullet"/>
      </w:pPr>
      <w:r w:rsidRPr="00BB46DC">
        <w:t xml:space="preserve">Kļūdas paziņojums par kļūdu portāla sistēmā (bloks ar kļūdas paziņojumu) tiks realizēti gan ar pop-up funkcionalitāti, gan arī ar paziņojuma attēlošanu pašā formā, un tas tiek realizēts, kā atsevišķas formas kontrole. Konkrētā </w:t>
      </w:r>
      <w:r w:rsidR="00421688">
        <w:t xml:space="preserve">Latvija.lv </w:t>
      </w:r>
      <w:r w:rsidR="00421688" w:rsidRPr="00BB46DC">
        <w:t>lietojuma</w:t>
      </w:r>
      <w:r w:rsidRPr="00BB46DC">
        <w:t xml:space="preserve"> izstrādātājs pie tā prasību definēšanas varēs izvēlē</w:t>
      </w:r>
      <w:r w:rsidR="00680F59" w:rsidRPr="00BB46DC">
        <w:t>t</w:t>
      </w:r>
      <w:r w:rsidRPr="00BB46DC">
        <w:t>ies, kuru izmantot. Lauka validācijas kļūda un tās attēlojums pieejams</w:t>
      </w:r>
      <w:r w:rsidR="00066592" w:rsidRPr="00BB46DC">
        <w:t xml:space="preserve"> </w:t>
      </w:r>
      <w:r w:rsidR="00066592" w:rsidRPr="00BB46DC">
        <w:fldChar w:fldCharType="begin"/>
      </w:r>
      <w:r w:rsidR="00066592" w:rsidRPr="00BB46DC">
        <w:instrText xml:space="preserve"> REF _Ref320175232 \h </w:instrText>
      </w:r>
      <w:r w:rsidR="00510D5E" w:rsidRPr="00BB46DC">
        <w:instrText xml:space="preserve"> \* MERGEFORMAT </w:instrText>
      </w:r>
      <w:r w:rsidR="00066592" w:rsidRPr="00BB46DC">
        <w:fldChar w:fldCharType="separate"/>
      </w:r>
      <w:r w:rsidR="00714534">
        <w:rPr>
          <w:noProof/>
        </w:rPr>
        <w:t>29</w:t>
      </w:r>
      <w:r w:rsidR="00066592" w:rsidRPr="00BB46DC">
        <w:fldChar w:fldCharType="end"/>
      </w:r>
      <w:r w:rsidRPr="00BB46DC">
        <w:t xml:space="preserve">.attēlā. </w:t>
      </w:r>
    </w:p>
    <w:p w14:paraId="31E6F13A" w14:textId="77777777" w:rsidR="00231609" w:rsidRPr="00BB46DC" w:rsidRDefault="00231609" w:rsidP="00231609">
      <w:pPr>
        <w:pStyle w:val="Heading3"/>
      </w:pPr>
      <w:bookmarkStart w:id="131" w:name="_Toc386458680"/>
      <w:r w:rsidRPr="00BB46DC">
        <w:t>Konceptuāls apraksts</w:t>
      </w:r>
      <w:bookmarkEnd w:id="131"/>
    </w:p>
    <w:p w14:paraId="2A0A0DC1" w14:textId="77777777" w:rsidR="008E1CB8" w:rsidRPr="00BB46DC" w:rsidRDefault="008E1CB8" w:rsidP="008E1CB8">
      <w:r w:rsidRPr="00BB46DC">
        <w:t>Tehniskās nianses sistēmas lietošanai:</w:t>
      </w:r>
    </w:p>
    <w:p w14:paraId="5EBE7882" w14:textId="7EE8A504" w:rsidR="008E1CB8" w:rsidRPr="00BB46DC" w:rsidRDefault="00101D7D" w:rsidP="008E1CB8">
      <w:pPr>
        <w:pStyle w:val="ListBullet"/>
      </w:pPr>
      <w:r w:rsidRPr="00BB46DC">
        <w:t xml:space="preserve">Bloķējošie </w:t>
      </w:r>
      <w:r w:rsidR="008E1CB8" w:rsidRPr="00BB46DC">
        <w:t>paziņojumi tiks implementēti konkrētā funkcionālā bloka ietvaros, kura bloķēšana ir vajadzīga. Tas nozīmē, ka bloķējošā paziņojuma attēlošana ir atkarīga no bloķējamā funkcionālā bloka real</w:t>
      </w:r>
      <w:r w:rsidRPr="00BB46DC">
        <w:t>izācijas.</w:t>
      </w:r>
    </w:p>
    <w:p w14:paraId="720AC15E" w14:textId="3017CC1E" w:rsidR="004F2D8F" w:rsidRPr="00BB46DC" w:rsidRDefault="00101D7D" w:rsidP="00E037CE">
      <w:pPr>
        <w:pStyle w:val="ListBullet"/>
      </w:pPr>
      <w:r w:rsidRPr="00BB46DC">
        <w:t>Informatīvie</w:t>
      </w:r>
      <w:r w:rsidR="008E1CB8" w:rsidRPr="00BB46DC">
        <w:t xml:space="preserve"> paziņojumi tiks nodrošināti caur vienoto portāla API saskarni, kura </w:t>
      </w:r>
      <w:r w:rsidR="003A3ADC" w:rsidRPr="00BB46DC">
        <w:t xml:space="preserve">nosakot </w:t>
      </w:r>
      <w:r w:rsidR="008E1CB8" w:rsidRPr="00BB46DC">
        <w:t xml:space="preserve">lietotāja pārlūkprogrammas iespējas, pieņēma lēmumu par paziņojuma attēlošanas kārtību. Gadījumā, ja lietotājs izmanto pārlūkprogrammu, kas atbalsta HTML5 standartu, tad tiks veikta apziņošana ar šī standarta atbalstāmo iespēju palīdzību (piemēram, izsaucot metodi window.webkitNotifications.createNotification). Ja lietotāja izmantojamā pārlūkprogramma neatbalsta vajadzīgo iespēju, tad </w:t>
      </w:r>
      <w:r w:rsidR="003E3499" w:rsidRPr="00BB46DC">
        <w:t>izstrādātājam katrā konkrētā lietojumā jāparedz statusa joslu</w:t>
      </w:r>
      <w:r w:rsidR="008E1CB8" w:rsidRPr="00BB46DC">
        <w:t xml:space="preserve">, kurā tiks izvadīts šis paziņojums. Informatīvie paziņojumi lietotājiem var tikt </w:t>
      </w:r>
      <w:r w:rsidR="003A3ADC" w:rsidRPr="00BB46DC">
        <w:t xml:space="preserve">attēloti </w:t>
      </w:r>
      <w:r w:rsidR="008E1CB8" w:rsidRPr="00BB46DC">
        <w:t xml:space="preserve">gan ar šī standarta atbalstāmo iespēju palīdzību (metode </w:t>
      </w:r>
      <w:r w:rsidR="008E1CB8" w:rsidRPr="00BB46DC">
        <w:rPr>
          <w:rFonts w:ascii="Times New Roman" w:hAnsi="Times New Roman"/>
          <w:i/>
        </w:rPr>
        <w:t>window.webkitNotifications.createNotification</w:t>
      </w:r>
      <w:r w:rsidR="008E1CB8" w:rsidRPr="00BB46DC">
        <w:t>), ja to neizmanto, tad paredzēta atsevišķa statusa josla, kurā tiks izvadīts šis paziņojums. Tiks paredzēti abi gadījumi (arī, ja ir HTML5, var attēlot caur joslu), lai pēc vajadzības tos varētu izvēlēties (tie ir konfigurējami).</w:t>
      </w:r>
      <w:r w:rsidR="00E037CE" w:rsidRPr="00BB46DC">
        <w:t xml:space="preserve"> </w:t>
      </w:r>
    </w:p>
    <w:p w14:paraId="596F2214" w14:textId="0EED6843" w:rsidR="004F2D8F" w:rsidRPr="00BB46DC" w:rsidRDefault="004F2D8F" w:rsidP="00E037CE">
      <w:pPr>
        <w:pStyle w:val="ListBullet"/>
      </w:pPr>
      <w:r w:rsidRPr="00BB46DC">
        <w:t>Katram paziņojumam var definēt trīs īpašības:</w:t>
      </w:r>
    </w:p>
    <w:p w14:paraId="6DBD54F5" w14:textId="7A88EB88" w:rsidR="004F2D8F" w:rsidRPr="00BB46DC" w:rsidRDefault="004F2D8F" w:rsidP="004F2D8F">
      <w:pPr>
        <w:pStyle w:val="ListBullet2"/>
      </w:pPr>
      <w:r w:rsidRPr="00BB46DC">
        <w:t>Tekstu;</w:t>
      </w:r>
    </w:p>
    <w:p w14:paraId="13713EF5" w14:textId="0981DFAB" w:rsidR="004F2D8F" w:rsidRPr="00BB46DC" w:rsidRDefault="004F2D8F" w:rsidP="004F2D8F">
      <w:pPr>
        <w:pStyle w:val="ListBullet2"/>
      </w:pPr>
      <w:r w:rsidRPr="00BB46DC">
        <w:t>Redzamību;</w:t>
      </w:r>
    </w:p>
    <w:p w14:paraId="58DDD2AA" w14:textId="624D79A2" w:rsidR="00E037CE" w:rsidRPr="00BB46DC" w:rsidRDefault="00E037CE" w:rsidP="004F2D8F">
      <w:pPr>
        <w:pStyle w:val="ListBullet2"/>
      </w:pPr>
      <w:r w:rsidRPr="00BB46DC">
        <w:t>Informatīvo paziņojumu veid</w:t>
      </w:r>
      <w:r w:rsidR="004F2D8F" w:rsidRPr="00BB46DC">
        <w:t>u</w:t>
      </w:r>
      <w:r w:rsidRPr="00BB46DC">
        <w:t>:</w:t>
      </w:r>
    </w:p>
    <w:p w14:paraId="57689EE3" w14:textId="1A0FC12E" w:rsidR="00E037CE" w:rsidRPr="00BB46DC" w:rsidRDefault="00E037CE" w:rsidP="004F2D8F">
      <w:pPr>
        <w:pStyle w:val="ListBullet3"/>
      </w:pPr>
      <w:r w:rsidRPr="00BB46DC">
        <w:t>Informatīvs paziņojums par veiksmīgi veiktu darbību</w:t>
      </w:r>
      <w:r w:rsidR="00452ACA" w:rsidRPr="00BB46DC">
        <w:t xml:space="preserve"> (skat. </w:t>
      </w:r>
      <w:r w:rsidR="00452ACA" w:rsidRPr="00BB46DC">
        <w:fldChar w:fldCharType="begin"/>
      </w:r>
      <w:r w:rsidR="00452ACA" w:rsidRPr="00BB46DC">
        <w:instrText xml:space="preserve"> REF _Ref319496891 \h </w:instrText>
      </w:r>
      <w:r w:rsidR="004F2D8F" w:rsidRPr="00BB46DC">
        <w:instrText xml:space="preserve"> \* MERGEFORMAT </w:instrText>
      </w:r>
      <w:r w:rsidR="00452ACA" w:rsidRPr="00BB46DC">
        <w:fldChar w:fldCharType="separate"/>
      </w:r>
      <w:r w:rsidR="00714534">
        <w:rPr>
          <w:noProof/>
        </w:rPr>
        <w:t>23</w:t>
      </w:r>
      <w:r w:rsidR="00452ACA" w:rsidRPr="00BB46DC">
        <w:fldChar w:fldCharType="end"/>
      </w:r>
      <w:r w:rsidR="00452ACA" w:rsidRPr="00BB46DC">
        <w:t>.attēlu);</w:t>
      </w:r>
    </w:p>
    <w:p w14:paraId="41A2F5A1" w14:textId="20158926" w:rsidR="00452ACA" w:rsidRPr="00BB46DC" w:rsidRDefault="00452ACA" w:rsidP="004F2D8F">
      <w:pPr>
        <w:pStyle w:val="ListBullet3"/>
      </w:pPr>
      <w:r w:rsidRPr="00BB46DC">
        <w:t xml:space="preserve">Informatīvs paziņojums – brīdinājums (skat. </w:t>
      </w:r>
      <w:r w:rsidR="00BB46DC">
        <w:fldChar w:fldCharType="begin"/>
      </w:r>
      <w:r w:rsidR="00BB46DC">
        <w:instrText xml:space="preserve"> REF _Ref338234326 \h </w:instrText>
      </w:r>
      <w:r w:rsidR="00BB46DC">
        <w:fldChar w:fldCharType="separate"/>
      </w:r>
      <w:r w:rsidR="00714534">
        <w:rPr>
          <w:noProof/>
        </w:rPr>
        <w:t>25</w:t>
      </w:r>
      <w:r w:rsidR="00BB46DC">
        <w:fldChar w:fldCharType="end"/>
      </w:r>
      <w:r w:rsidR="00BB46DC">
        <w:t>.a</w:t>
      </w:r>
      <w:r w:rsidRPr="00BB46DC">
        <w:t>ttēlu);</w:t>
      </w:r>
    </w:p>
    <w:p w14:paraId="26188B42" w14:textId="6C40333C" w:rsidR="00452ACA" w:rsidRPr="00BB46DC" w:rsidRDefault="00452ACA" w:rsidP="004F2D8F">
      <w:pPr>
        <w:pStyle w:val="ListBullet3"/>
      </w:pPr>
      <w:r w:rsidRPr="00BB46DC">
        <w:t xml:space="preserve">Kļūdas paziņojums (skat. </w:t>
      </w:r>
      <w:r w:rsidRPr="00BB46DC">
        <w:fldChar w:fldCharType="begin"/>
      </w:r>
      <w:r w:rsidRPr="00BB46DC">
        <w:instrText xml:space="preserve"> REF _Ref320005113 \h </w:instrText>
      </w:r>
      <w:r w:rsidR="004F2D8F" w:rsidRPr="00BB46DC">
        <w:instrText xml:space="preserve"> \* MERGEFORMAT </w:instrText>
      </w:r>
      <w:r w:rsidRPr="00BB46DC">
        <w:fldChar w:fldCharType="separate"/>
      </w:r>
      <w:r w:rsidR="00714534">
        <w:rPr>
          <w:noProof/>
        </w:rPr>
        <w:t>26</w:t>
      </w:r>
      <w:r w:rsidRPr="00BB46DC">
        <w:fldChar w:fldCharType="end"/>
      </w:r>
      <w:r w:rsidRPr="00BB46DC">
        <w:t>.attēlu);</w:t>
      </w:r>
    </w:p>
    <w:p w14:paraId="7C4AF80C" w14:textId="6B8EBDF8" w:rsidR="00452ACA" w:rsidRPr="00BB46DC" w:rsidRDefault="00452ACA" w:rsidP="004F2D8F">
      <w:pPr>
        <w:pStyle w:val="ListBullet3"/>
      </w:pPr>
      <w:r w:rsidRPr="00BB46DC">
        <w:t>Informatīvs paziņojums (skat.</w:t>
      </w:r>
      <w:r w:rsidR="00BB46DC">
        <w:fldChar w:fldCharType="begin"/>
      </w:r>
      <w:r w:rsidR="00BB46DC">
        <w:instrText xml:space="preserve"> REF _Ref319496991 \h </w:instrText>
      </w:r>
      <w:r w:rsidR="00BB46DC">
        <w:fldChar w:fldCharType="separate"/>
      </w:r>
      <w:r w:rsidR="00714534">
        <w:rPr>
          <w:noProof/>
        </w:rPr>
        <w:t>24</w:t>
      </w:r>
      <w:r w:rsidR="00BB46DC">
        <w:fldChar w:fldCharType="end"/>
      </w:r>
      <w:r w:rsidR="004F2D8F" w:rsidRPr="00BB46DC">
        <w:t>.</w:t>
      </w:r>
      <w:r w:rsidRPr="00BB46DC">
        <w:t>attēlu).</w:t>
      </w:r>
    </w:p>
    <w:p w14:paraId="620A0834" w14:textId="02983C57" w:rsidR="008E1CB8" w:rsidRPr="00510D5E" w:rsidRDefault="00DA0E94" w:rsidP="001445E7">
      <w:pPr>
        <w:pStyle w:val="Pictureposition"/>
        <w:rPr>
          <w:highlight w:val="yellow"/>
        </w:rPr>
      </w:pPr>
      <w:r>
        <w:rPr>
          <w:noProof/>
          <w:lang w:eastAsia="lv-LV"/>
        </w:rPr>
        <w:lastRenderedPageBreak/>
        <w:drawing>
          <wp:inline distT="0" distB="0" distL="0" distR="0" wp14:anchorId="254F8629" wp14:editId="76DAA158">
            <wp:extent cx="2619375" cy="1133475"/>
            <wp:effectExtent l="0" t="0" r="9525" b="9525"/>
            <wp:docPr id="66" name="Picture 66" descr="C:\Users\madara.gasparovica\Desktop\Latvija.lv dizaina skices\ScreenHunter_37 Oct. 10 11.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madara.gasparovica\Desktop\Latvija.lv dizaina skices\ScreenHunter_37 Oct. 10 11.07.b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19375" cy="1133475"/>
                    </a:xfrm>
                    <a:prstGeom prst="rect">
                      <a:avLst/>
                    </a:prstGeom>
                    <a:noFill/>
                    <a:ln>
                      <a:noFill/>
                    </a:ln>
                  </pic:spPr>
                </pic:pic>
              </a:graphicData>
            </a:graphic>
          </wp:inline>
        </w:drawing>
      </w:r>
    </w:p>
    <w:bookmarkStart w:id="132" w:name="_Ref320021159"/>
    <w:p w14:paraId="2E11B43D" w14:textId="42975D71" w:rsidR="008E1CB8" w:rsidRPr="00BB46DC" w:rsidRDefault="00872EAF" w:rsidP="001445E7">
      <w:pPr>
        <w:pStyle w:val="Picturecaption"/>
      </w:pPr>
      <w:r w:rsidRPr="00BB46DC">
        <w:fldChar w:fldCharType="begin"/>
      </w:r>
      <w:r w:rsidRPr="00BB46DC">
        <w:instrText xml:space="preserve"> SEQ Attēls \* ARABIC </w:instrText>
      </w:r>
      <w:r w:rsidRPr="00BB46DC">
        <w:fldChar w:fldCharType="separate"/>
      </w:r>
      <w:bookmarkStart w:id="133" w:name="_Ref319496889"/>
      <w:r w:rsidR="00714534">
        <w:rPr>
          <w:noProof/>
        </w:rPr>
        <w:t>22</w:t>
      </w:r>
      <w:bookmarkEnd w:id="133"/>
      <w:r w:rsidRPr="00BB46DC">
        <w:rPr>
          <w:noProof/>
        </w:rPr>
        <w:fldChar w:fldCharType="end"/>
      </w:r>
      <w:r w:rsidR="008E1CB8" w:rsidRPr="00BB46DC">
        <w:t>.attēls. In</w:t>
      </w:r>
      <w:r w:rsidR="00AB2CCE" w:rsidRPr="00BB46DC">
        <w:t xml:space="preserve">formatīvs bloķējošs paziņojums ar </w:t>
      </w:r>
      <w:r w:rsidR="008E1CB8" w:rsidRPr="00BB46DC">
        <w:t>apstiprinājum</w:t>
      </w:r>
      <w:bookmarkEnd w:id="132"/>
      <w:r w:rsidR="00AB2CCE" w:rsidRPr="00BB46DC">
        <w:t xml:space="preserve">u </w:t>
      </w:r>
      <w:r w:rsidR="008E1CB8" w:rsidRPr="00BB46DC">
        <w:t>(pogas dažādas nozīmības)</w:t>
      </w:r>
    </w:p>
    <w:p w14:paraId="67B30374" w14:textId="0371508E" w:rsidR="0044600F" w:rsidRPr="00BB46DC" w:rsidRDefault="0044600F" w:rsidP="009C1451">
      <w:r w:rsidRPr="00BB46DC">
        <w:t>Katra lietojuma izstrādātājs var savam lietojumam definēt nepieciešamos un a</w:t>
      </w:r>
      <w:r w:rsidR="004F2D8F" w:rsidRPr="00BB46DC">
        <w:t xml:space="preserve">tbilstošos paziņojumus, kā arī </w:t>
      </w:r>
      <w:r w:rsidRPr="00BB46DC">
        <w:t>veidu kā tie jāattēlo. Katrs paziņojums ir kā objekts.</w:t>
      </w:r>
    </w:p>
    <w:p w14:paraId="119E6F15" w14:textId="58986B0B" w:rsidR="003E3499" w:rsidRPr="00BB46DC" w:rsidRDefault="00470F7D" w:rsidP="009C1451">
      <w:r w:rsidRPr="00BB46DC">
        <w:t xml:space="preserve">Ja rediģēšanas ekrānformā tiek atvērta </w:t>
      </w:r>
      <w:r w:rsidR="003A3ADC" w:rsidRPr="00BB46DC">
        <w:t xml:space="preserve">poga (hipersaite) </w:t>
      </w:r>
      <w:r w:rsidRPr="00BB46DC">
        <w:t>uz citu rediģēšanas ekrānformu un pirmajā ir nesaglabātas izmaiņas, tad</w:t>
      </w:r>
      <w:r w:rsidR="003E3499" w:rsidRPr="00BB46DC">
        <w:t xml:space="preserve"> </w:t>
      </w:r>
      <w:r w:rsidR="003A7FC1" w:rsidRPr="00BB46DC">
        <w:t xml:space="preserve">atkarībā no konkrētā lietojuma izstrādātājiem </w:t>
      </w:r>
      <w:r w:rsidR="003E3499" w:rsidRPr="00BB46DC">
        <w:t xml:space="preserve">iespējami </w:t>
      </w:r>
      <w:r w:rsidR="00DD745F" w:rsidRPr="00BB46DC">
        <w:t xml:space="preserve">trīs </w:t>
      </w:r>
      <w:r w:rsidR="003E3499" w:rsidRPr="00BB46DC">
        <w:t>varianti:</w:t>
      </w:r>
    </w:p>
    <w:p w14:paraId="15625AA1" w14:textId="4CD3153D" w:rsidR="008674A1" w:rsidRPr="00BB46DC" w:rsidRDefault="003A7FC1" w:rsidP="002C62AE">
      <w:pPr>
        <w:pStyle w:val="ListNumber"/>
        <w:numPr>
          <w:ilvl w:val="0"/>
          <w:numId w:val="24"/>
        </w:numPr>
      </w:pPr>
      <w:r w:rsidRPr="00BB46DC">
        <w:t>Ievadītās vērtības, pārejot no vienas ekrānformas uz otru, tiek saglabātas automātiski;</w:t>
      </w:r>
    </w:p>
    <w:p w14:paraId="56BCD16F" w14:textId="77777777" w:rsidR="00DD745F" w:rsidRPr="00BB46DC" w:rsidRDefault="003A7FC1" w:rsidP="00A67219">
      <w:pPr>
        <w:pStyle w:val="ListNumber"/>
      </w:pPr>
      <w:r w:rsidRPr="00BB46DC">
        <w:t xml:space="preserve">Ja lietojuma prasībās automātiska saglabāšana netika </w:t>
      </w:r>
      <w:r w:rsidR="00A67219" w:rsidRPr="00BB46DC">
        <w:t>definēta, tad pārejot vai nospiežot pogu t</w:t>
      </w:r>
      <w:r w:rsidR="00C81917" w:rsidRPr="00BB46DC">
        <w:t>iek att</w:t>
      </w:r>
      <w:r w:rsidRPr="00BB46DC">
        <w:t xml:space="preserve">ēlots brīdinošs informatīvs </w:t>
      </w:r>
      <w:r w:rsidR="00C81917" w:rsidRPr="00BB46DC">
        <w:t>p</w:t>
      </w:r>
      <w:r w:rsidRPr="00BB46DC">
        <w:t>a</w:t>
      </w:r>
      <w:r w:rsidR="00C81917" w:rsidRPr="00BB46DC">
        <w:t>ziņojums – „Lūdzu saglabāt izmaiņas” un tikai tad iespējams pāriet uz jaunu ekrānformu.</w:t>
      </w:r>
      <w:r w:rsidRPr="00BB46DC">
        <w:t xml:space="preserve"> Šādā gadījumā formā</w:t>
      </w:r>
      <w:r w:rsidR="00A67219" w:rsidRPr="00BB46DC">
        <w:t>, kurā iespējams labot un rediģēt datus</w:t>
      </w:r>
      <w:r w:rsidRPr="00BB46DC">
        <w:t xml:space="preserve"> jāparedz poga „Saglabāt”</w:t>
      </w:r>
      <w:r w:rsidR="00DD745F" w:rsidRPr="00BB46DC">
        <w:t>;</w:t>
      </w:r>
    </w:p>
    <w:p w14:paraId="11B6C3A9" w14:textId="6A4F7B9B" w:rsidR="00470F7D" w:rsidRPr="00BB46DC" w:rsidRDefault="00DD745F" w:rsidP="00DD745F">
      <w:pPr>
        <w:pStyle w:val="ListNumber"/>
      </w:pPr>
      <w:r w:rsidRPr="00BB46DC">
        <w:t>Iespējams arī nesaglabāt ievadīto informāciju, bet ka tas ir atkarīgs no biznesa procesiem, kuri tiek saskaņoti analīzes laikā.</w:t>
      </w:r>
    </w:p>
    <w:p w14:paraId="22D8CAA5" w14:textId="77777777" w:rsidR="00231609" w:rsidRPr="00BB46DC" w:rsidRDefault="00231609" w:rsidP="00231609">
      <w:pPr>
        <w:pStyle w:val="Heading3"/>
      </w:pPr>
      <w:bookmarkStart w:id="134" w:name="_Toc320175123"/>
      <w:bookmarkStart w:id="135" w:name="_Toc386458681"/>
      <w:bookmarkEnd w:id="134"/>
      <w:r w:rsidRPr="00BB46DC">
        <w:t>Lietošanas rekomendācijas</w:t>
      </w:r>
      <w:bookmarkEnd w:id="135"/>
    </w:p>
    <w:p w14:paraId="671767E4" w14:textId="62D8982B" w:rsidR="0077092D" w:rsidRPr="00BB46DC" w:rsidRDefault="0077092D" w:rsidP="00066592">
      <w:pPr>
        <w:pStyle w:val="ListBullet"/>
      </w:pPr>
      <w:r w:rsidRPr="00BB46DC">
        <w:t xml:space="preserve">Bloķējošie </w:t>
      </w:r>
      <w:r w:rsidR="008E1CB8" w:rsidRPr="00BB46DC">
        <w:t>paziņojumi var</w:t>
      </w:r>
      <w:r w:rsidR="008528F4" w:rsidRPr="00BB46DC">
        <w:t xml:space="preserve"> bloķēt visu mājas lapas saturu (skat.</w:t>
      </w:r>
      <w:r w:rsidR="008528F4" w:rsidRPr="00BB46DC" w:rsidDel="008528F4">
        <w:t xml:space="preserve"> </w:t>
      </w:r>
      <w:r w:rsidR="008528F4" w:rsidRPr="00BB46DC">
        <w:fldChar w:fldCharType="begin"/>
      </w:r>
      <w:r w:rsidR="008528F4" w:rsidRPr="00BB46DC">
        <w:instrText xml:space="preserve"> REF _Ref319496889 \h  \* MERGEFORMAT </w:instrText>
      </w:r>
      <w:r w:rsidR="008528F4" w:rsidRPr="00BB46DC">
        <w:fldChar w:fldCharType="separate"/>
      </w:r>
      <w:r w:rsidR="00714534">
        <w:t>22</w:t>
      </w:r>
      <w:r w:rsidR="008528F4" w:rsidRPr="00BB46DC">
        <w:fldChar w:fldCharType="end"/>
      </w:r>
      <w:r w:rsidR="008528F4" w:rsidRPr="00BB46DC">
        <w:t>.attēlu).</w:t>
      </w:r>
    </w:p>
    <w:p w14:paraId="32C30546" w14:textId="07B8FDC7" w:rsidR="00101D7D" w:rsidRPr="00BB46DC" w:rsidRDefault="0077092D">
      <w:pPr>
        <w:pStyle w:val="ListBullet"/>
      </w:pPr>
      <w:r w:rsidRPr="00BB46DC">
        <w:t>Kļūdu gadījumā nepieciešams lietot sarkanu ikonu</w:t>
      </w:r>
      <w:r w:rsidR="00066592" w:rsidRPr="00BB46DC">
        <w:t xml:space="preserve"> (skat. </w:t>
      </w:r>
      <w:r w:rsidR="00066592" w:rsidRPr="00BB46DC">
        <w:fldChar w:fldCharType="begin"/>
      </w:r>
      <w:r w:rsidR="00066592" w:rsidRPr="00BB46DC">
        <w:instrText xml:space="preserve"> REF _Ref320175293 \h </w:instrText>
      </w:r>
      <w:r w:rsidR="003A3ADC" w:rsidRPr="00BB46DC">
        <w:instrText xml:space="preserve"> \* MERGEFORMAT </w:instrText>
      </w:r>
      <w:r w:rsidR="00066592" w:rsidRPr="00BB46DC">
        <w:fldChar w:fldCharType="separate"/>
      </w:r>
      <w:r w:rsidR="00714534">
        <w:rPr>
          <w:noProof/>
        </w:rPr>
        <w:t>26</w:t>
      </w:r>
      <w:r w:rsidR="00066592" w:rsidRPr="00BB46DC">
        <w:fldChar w:fldCharType="end"/>
      </w:r>
      <w:r w:rsidR="00066592" w:rsidRPr="00BB46DC">
        <w:t>.attēlu)</w:t>
      </w:r>
      <w:r w:rsidRPr="00BB46DC">
        <w:t>, informatīvajiem paziņojumiem – zilu</w:t>
      </w:r>
      <w:r w:rsidR="00066592" w:rsidRPr="00BB46DC">
        <w:t xml:space="preserve"> (skat. </w:t>
      </w:r>
      <w:r w:rsidR="00066592" w:rsidRPr="00BB46DC">
        <w:fldChar w:fldCharType="begin"/>
      </w:r>
      <w:r w:rsidR="00066592" w:rsidRPr="00BB46DC">
        <w:instrText xml:space="preserve"> REF _Ref320175317 \h </w:instrText>
      </w:r>
      <w:r w:rsidR="003A3ADC" w:rsidRPr="00BB46DC">
        <w:instrText xml:space="preserve"> \* MERGEFORMAT </w:instrText>
      </w:r>
      <w:r w:rsidR="00066592" w:rsidRPr="00BB46DC">
        <w:fldChar w:fldCharType="separate"/>
      </w:r>
      <w:r w:rsidR="00714534">
        <w:rPr>
          <w:noProof/>
        </w:rPr>
        <w:t>24</w:t>
      </w:r>
      <w:r w:rsidR="00066592" w:rsidRPr="00BB46DC">
        <w:fldChar w:fldCharType="end"/>
      </w:r>
      <w:r w:rsidR="00066592" w:rsidRPr="00BB46DC">
        <w:t>.attēlu)</w:t>
      </w:r>
      <w:r w:rsidRPr="00BB46DC">
        <w:t xml:space="preserve">. </w:t>
      </w:r>
      <w:r w:rsidR="003A3ADC" w:rsidRPr="00BB46DC">
        <w:t>P</w:t>
      </w:r>
      <w:r w:rsidRPr="00BB46DC">
        <w:t>aziņojumi, kas parādās un pazūd (piemēram, informējot par veiksmīgi izpildītu darbību) var būt krāsaini (piemēram, zaļi, kā</w:t>
      </w:r>
      <w:r w:rsidR="00101D7D" w:rsidRPr="00BB46DC">
        <w:t xml:space="preserve"> </w:t>
      </w:r>
      <w:r w:rsidR="00101D7D" w:rsidRPr="00BB46DC">
        <w:fldChar w:fldCharType="begin"/>
      </w:r>
      <w:r w:rsidR="00101D7D" w:rsidRPr="00BB46DC">
        <w:instrText xml:space="preserve"> REF _Ref319496891 \h  \* MERGEFORMAT </w:instrText>
      </w:r>
      <w:r w:rsidR="00101D7D" w:rsidRPr="00BB46DC">
        <w:fldChar w:fldCharType="separate"/>
      </w:r>
      <w:r w:rsidR="00714534">
        <w:rPr>
          <w:noProof/>
        </w:rPr>
        <w:t>23</w:t>
      </w:r>
      <w:r w:rsidR="00101D7D" w:rsidRPr="00BB46DC">
        <w:fldChar w:fldCharType="end"/>
      </w:r>
      <w:r w:rsidRPr="00BB46DC">
        <w:t>.attēlā)</w:t>
      </w:r>
      <w:r w:rsidR="00101D7D" w:rsidRPr="00BB46DC">
        <w:t>.</w:t>
      </w:r>
    </w:p>
    <w:p w14:paraId="4792225C" w14:textId="2D6D2B49" w:rsidR="008E1CB8" w:rsidRPr="00BB46DC" w:rsidRDefault="00AB2CCE" w:rsidP="001445E7">
      <w:pPr>
        <w:pStyle w:val="Pictureposition"/>
      </w:pPr>
      <w:r w:rsidRPr="00BB46DC">
        <w:rPr>
          <w:noProof/>
          <w:lang w:eastAsia="lv-LV"/>
        </w:rPr>
        <w:drawing>
          <wp:inline distT="0" distB="0" distL="0" distR="0" wp14:anchorId="502251D5" wp14:editId="4FAA28B4">
            <wp:extent cx="4419600" cy="405348"/>
            <wp:effectExtent l="0" t="0" r="0" b="0"/>
            <wp:docPr id="48" name="Picture 48" descr="C:\Users\madara.gasparovica\Desktop\Latvija.lv dizaina skices\ScreenHunter_12 Oct. 10 10.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madara.gasparovica\Desktop\Latvija.lv dizaina skices\ScreenHunter_12 Oct. 10 10.38.b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19600" cy="405348"/>
                    </a:xfrm>
                    <a:prstGeom prst="rect">
                      <a:avLst/>
                    </a:prstGeom>
                    <a:noFill/>
                    <a:ln>
                      <a:noFill/>
                    </a:ln>
                  </pic:spPr>
                </pic:pic>
              </a:graphicData>
            </a:graphic>
          </wp:inline>
        </w:drawing>
      </w:r>
    </w:p>
    <w:p w14:paraId="6F2815F9" w14:textId="66CE84C8" w:rsidR="008E1CB8" w:rsidRPr="00BB46DC" w:rsidRDefault="0051039B" w:rsidP="001445E7">
      <w:pPr>
        <w:pStyle w:val="Picturecaption"/>
      </w:pPr>
      <w:r>
        <w:fldChar w:fldCharType="begin"/>
      </w:r>
      <w:r>
        <w:instrText xml:space="preserve"> SEQ Attēls \* ARABIC </w:instrText>
      </w:r>
      <w:r>
        <w:fldChar w:fldCharType="separate"/>
      </w:r>
      <w:bookmarkStart w:id="136" w:name="_Ref319496891"/>
      <w:r w:rsidR="00714534">
        <w:rPr>
          <w:noProof/>
        </w:rPr>
        <w:t>23</w:t>
      </w:r>
      <w:bookmarkEnd w:id="136"/>
      <w:r>
        <w:rPr>
          <w:noProof/>
        </w:rPr>
        <w:fldChar w:fldCharType="end"/>
      </w:r>
      <w:r w:rsidR="008E1CB8" w:rsidRPr="00BB46DC">
        <w:t>.attēls. Informatīvs paziņojums par veiksmīgi veiktu darbību</w:t>
      </w:r>
    </w:p>
    <w:p w14:paraId="3116820B" w14:textId="1DB3421D" w:rsidR="00B06AAE" w:rsidRPr="00BB46DC" w:rsidRDefault="00AB2CCE" w:rsidP="001445E7">
      <w:pPr>
        <w:pStyle w:val="Pictureposition"/>
      </w:pPr>
      <w:r w:rsidRPr="00BB46DC">
        <w:rPr>
          <w:noProof/>
          <w:lang w:eastAsia="lv-LV"/>
        </w:rPr>
        <w:drawing>
          <wp:inline distT="0" distB="0" distL="0" distR="0" wp14:anchorId="00FC0EDB" wp14:editId="60D2A380">
            <wp:extent cx="4362450" cy="603933"/>
            <wp:effectExtent l="0" t="0" r="0" b="5715"/>
            <wp:docPr id="50" name="Picture 50" descr="C:\Users\madara.gasparovica\Desktop\Latvija.lv dizaina skices\ScreenHunter_14 Oct. 10 1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madara.gasparovica\Desktop\Latvija.lv dizaina skices\ScreenHunter_14 Oct. 10 10.40.bmp"/>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62450" cy="603933"/>
                    </a:xfrm>
                    <a:prstGeom prst="rect">
                      <a:avLst/>
                    </a:prstGeom>
                    <a:noFill/>
                    <a:ln>
                      <a:noFill/>
                    </a:ln>
                  </pic:spPr>
                </pic:pic>
              </a:graphicData>
            </a:graphic>
          </wp:inline>
        </w:drawing>
      </w:r>
    </w:p>
    <w:p w14:paraId="3C97FC6C" w14:textId="1BC8D555" w:rsidR="00B06AAE" w:rsidRPr="00BB46DC" w:rsidRDefault="0051039B" w:rsidP="00B06AAE">
      <w:pPr>
        <w:pStyle w:val="Picturecaption"/>
      </w:pPr>
      <w:r>
        <w:fldChar w:fldCharType="begin"/>
      </w:r>
      <w:r>
        <w:instrText xml:space="preserve"> SEQ Attēls \* ARABIC </w:instrText>
      </w:r>
      <w:r>
        <w:fldChar w:fldCharType="separate"/>
      </w:r>
      <w:bookmarkStart w:id="137" w:name="_Ref320175317"/>
      <w:bookmarkStart w:id="138" w:name="_Ref319496991"/>
      <w:r w:rsidR="00714534">
        <w:rPr>
          <w:noProof/>
        </w:rPr>
        <w:t>24</w:t>
      </w:r>
      <w:bookmarkEnd w:id="137"/>
      <w:bookmarkEnd w:id="138"/>
      <w:r>
        <w:rPr>
          <w:noProof/>
        </w:rPr>
        <w:fldChar w:fldCharType="end"/>
      </w:r>
      <w:r w:rsidR="00B06AAE" w:rsidRPr="00BB46DC">
        <w:t>.attēls. Informatīvs paziņojums – informācija lietotājam</w:t>
      </w:r>
    </w:p>
    <w:p w14:paraId="0BD74B55" w14:textId="270D9BD9" w:rsidR="00AB2CCE" w:rsidRPr="00BB46DC" w:rsidRDefault="00AB2CCE" w:rsidP="00AB2CCE">
      <w:pPr>
        <w:pStyle w:val="Pictureposition"/>
      </w:pPr>
      <w:r w:rsidRPr="00BB46DC">
        <w:rPr>
          <w:noProof/>
          <w:w w:val="0"/>
          <w:u w:color="000000"/>
          <w:bdr w:val="none" w:sz="0" w:space="0" w:color="000000"/>
          <w:shd w:val="clear" w:color="000000" w:fill="000000"/>
          <w:lang w:eastAsia="lv-LV"/>
        </w:rPr>
        <w:drawing>
          <wp:inline distT="0" distB="0" distL="0" distR="0" wp14:anchorId="50209744" wp14:editId="329EFF38">
            <wp:extent cx="6120130" cy="874304"/>
            <wp:effectExtent l="0" t="0" r="0" b="2540"/>
            <wp:docPr id="104" name="Picture 104" descr="C:\Users\madara.gasparovica\Desktop\Latvija.lv dizaina skices\ScreenHunter_92 Oct. 10 16.5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madara.gasparovica\Desktop\Latvija.lv dizaina skices\ScreenHunter_92 Oct. 10 16.57.b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874304"/>
                    </a:xfrm>
                    <a:prstGeom prst="rect">
                      <a:avLst/>
                    </a:prstGeom>
                    <a:noFill/>
                    <a:ln>
                      <a:noFill/>
                    </a:ln>
                  </pic:spPr>
                </pic:pic>
              </a:graphicData>
            </a:graphic>
          </wp:inline>
        </w:drawing>
      </w:r>
    </w:p>
    <w:p w14:paraId="49BFB5DE" w14:textId="3E593C53" w:rsidR="00AB2CCE" w:rsidRPr="00BB46DC" w:rsidRDefault="0051039B" w:rsidP="00AB2CCE">
      <w:pPr>
        <w:pStyle w:val="Picturecaption"/>
      </w:pPr>
      <w:r>
        <w:fldChar w:fldCharType="begin"/>
      </w:r>
      <w:r>
        <w:instrText xml:space="preserve"> SEQ Attēls \* A</w:instrText>
      </w:r>
      <w:r>
        <w:instrText xml:space="preserve">RABIC </w:instrText>
      </w:r>
      <w:r>
        <w:fldChar w:fldCharType="separate"/>
      </w:r>
      <w:bookmarkStart w:id="139" w:name="_Ref338234326"/>
      <w:r w:rsidR="00714534">
        <w:rPr>
          <w:noProof/>
        </w:rPr>
        <w:t>25</w:t>
      </w:r>
      <w:bookmarkEnd w:id="139"/>
      <w:r>
        <w:rPr>
          <w:noProof/>
        </w:rPr>
        <w:fldChar w:fldCharType="end"/>
      </w:r>
      <w:r w:rsidR="00AB2CCE" w:rsidRPr="00BB46DC">
        <w:t xml:space="preserve">.attēls. Informatīvs </w:t>
      </w:r>
      <w:r w:rsidR="00BB46DC" w:rsidRPr="00BB46DC">
        <w:t xml:space="preserve">brīdinošs </w:t>
      </w:r>
      <w:r w:rsidR="00AB2CCE" w:rsidRPr="00BB46DC">
        <w:t>paziņojums – informācija lietotājam</w:t>
      </w:r>
    </w:p>
    <w:p w14:paraId="638BEADA" w14:textId="736F005C" w:rsidR="00B06AAE" w:rsidRPr="00BB46DC" w:rsidRDefault="00BB46DC" w:rsidP="00B06AAE">
      <w:pPr>
        <w:pStyle w:val="Pictureposition"/>
      </w:pPr>
      <w:r w:rsidRPr="00BB46DC">
        <w:rPr>
          <w:noProof/>
          <w:lang w:eastAsia="lv-LV"/>
        </w:rPr>
        <w:drawing>
          <wp:inline distT="0" distB="0" distL="0" distR="0" wp14:anchorId="046DCFC6" wp14:editId="03C88645">
            <wp:extent cx="4362450" cy="475312"/>
            <wp:effectExtent l="0" t="0" r="0" b="1270"/>
            <wp:docPr id="49" name="Picture 49" descr="C:\Users\madara.gasparovica\Desktop\Latvija.lv dizaina skices\ScreenHunter_13 Oct. 10 10.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madara.gasparovica\Desktop\Latvija.lv dizaina skices\ScreenHunter_13 Oct. 10 10.39.b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62450" cy="475312"/>
                    </a:xfrm>
                    <a:prstGeom prst="rect">
                      <a:avLst/>
                    </a:prstGeom>
                    <a:noFill/>
                    <a:ln>
                      <a:noFill/>
                    </a:ln>
                  </pic:spPr>
                </pic:pic>
              </a:graphicData>
            </a:graphic>
          </wp:inline>
        </w:drawing>
      </w:r>
    </w:p>
    <w:p w14:paraId="09BD9294" w14:textId="02ACEE35" w:rsidR="00B06AAE" w:rsidRPr="00BB46DC" w:rsidRDefault="0051039B" w:rsidP="00B06AAE">
      <w:pPr>
        <w:pStyle w:val="Picturecaption"/>
      </w:pPr>
      <w:r>
        <w:fldChar w:fldCharType="begin"/>
      </w:r>
      <w:r>
        <w:instrText xml:space="preserve"> SEQ Attēls \* ARABIC </w:instrText>
      </w:r>
      <w:r>
        <w:fldChar w:fldCharType="separate"/>
      </w:r>
      <w:bookmarkStart w:id="140" w:name="_Ref320175293"/>
      <w:bookmarkStart w:id="141" w:name="_Ref320005113"/>
      <w:r w:rsidR="00714534">
        <w:rPr>
          <w:noProof/>
        </w:rPr>
        <w:t>26</w:t>
      </w:r>
      <w:bookmarkEnd w:id="140"/>
      <w:bookmarkEnd w:id="141"/>
      <w:r>
        <w:rPr>
          <w:noProof/>
        </w:rPr>
        <w:fldChar w:fldCharType="end"/>
      </w:r>
      <w:r w:rsidR="00B06AAE" w:rsidRPr="00BB46DC">
        <w:t xml:space="preserve">.attēls. </w:t>
      </w:r>
      <w:r w:rsidR="00A65861" w:rsidRPr="00BB46DC">
        <w:t>Kļūdas paziņojum</w:t>
      </w:r>
      <w:r w:rsidR="00066592" w:rsidRPr="00BB46DC">
        <w:t>s</w:t>
      </w:r>
    </w:p>
    <w:p w14:paraId="0CEEAC28" w14:textId="5BAC4821" w:rsidR="00874897" w:rsidRDefault="00874897" w:rsidP="002E66A5">
      <w:r w:rsidRPr="002E54BD">
        <w:lastRenderedPageBreak/>
        <w:t xml:space="preserve">Pie ieraksta saglabāšanas lietotājam jāattēlo informatīvs paziņojums par veiksmīgi izpildītu darbību (skat. </w:t>
      </w:r>
      <w:r w:rsidRPr="002E54BD">
        <w:fldChar w:fldCharType="begin"/>
      </w:r>
      <w:r w:rsidRPr="002E54BD">
        <w:instrText xml:space="preserve"> REF _Ref319496891 \h </w:instrText>
      </w:r>
      <w:r w:rsidR="002E66A5" w:rsidRPr="002E54BD">
        <w:instrText xml:space="preserve"> \* MERGEFORMAT </w:instrText>
      </w:r>
      <w:r w:rsidRPr="002E54BD">
        <w:fldChar w:fldCharType="separate"/>
      </w:r>
      <w:r w:rsidR="00714534">
        <w:rPr>
          <w:noProof/>
        </w:rPr>
        <w:t>23</w:t>
      </w:r>
      <w:r w:rsidRPr="002E54BD">
        <w:fldChar w:fldCharType="end"/>
      </w:r>
      <w:r w:rsidRPr="002E54BD">
        <w:t>.attēlu). Kad ieraksts tiek dzēsts lietotājam tiek attēlots inf</w:t>
      </w:r>
      <w:r w:rsidR="00E90D4F" w:rsidRPr="002E54BD">
        <w:t xml:space="preserve">ormatīvs bloķējošs paziņojums (skat. </w:t>
      </w:r>
      <w:r w:rsidR="00C81917" w:rsidRPr="002E54BD">
        <w:fldChar w:fldCharType="begin"/>
      </w:r>
      <w:r w:rsidR="00C81917" w:rsidRPr="002E54BD">
        <w:instrText xml:space="preserve"> REF _Ref319496889 \h </w:instrText>
      </w:r>
      <w:r w:rsidR="002E66A5" w:rsidRPr="002E54BD">
        <w:instrText xml:space="preserve"> \* MERGEFORMAT </w:instrText>
      </w:r>
      <w:r w:rsidR="00C81917" w:rsidRPr="002E54BD">
        <w:fldChar w:fldCharType="separate"/>
      </w:r>
      <w:r w:rsidR="00714534">
        <w:rPr>
          <w:noProof/>
        </w:rPr>
        <w:t>22</w:t>
      </w:r>
      <w:r w:rsidR="00C81917" w:rsidRPr="002E54BD">
        <w:fldChar w:fldCharType="end"/>
      </w:r>
      <w:r w:rsidR="00C81917" w:rsidRPr="002E54BD">
        <w:t>.attēlu). Nospiežot dzēšanas apstiprinājuma pogu</w:t>
      </w:r>
      <w:r w:rsidR="00066592" w:rsidRPr="002E54BD">
        <w:t xml:space="preserve">, </w:t>
      </w:r>
      <w:r w:rsidR="00C81917" w:rsidRPr="002E54BD">
        <w:t xml:space="preserve">lietotājam tiek attēlots atbilstošs informatīvs paziņojums – „ Dzēšana izdevusies veiksmīgi” (skat. </w:t>
      </w:r>
      <w:r w:rsidR="00C81917" w:rsidRPr="002E54BD">
        <w:fldChar w:fldCharType="begin"/>
      </w:r>
      <w:r w:rsidR="00C81917" w:rsidRPr="002E54BD">
        <w:instrText xml:space="preserve"> REF _Ref319496891 \h </w:instrText>
      </w:r>
      <w:r w:rsidR="002E66A5" w:rsidRPr="002E54BD">
        <w:instrText xml:space="preserve"> \* MERGEFORMAT </w:instrText>
      </w:r>
      <w:r w:rsidR="00C81917" w:rsidRPr="002E54BD">
        <w:fldChar w:fldCharType="separate"/>
      </w:r>
      <w:r w:rsidR="00714534">
        <w:rPr>
          <w:noProof/>
        </w:rPr>
        <w:t>23</w:t>
      </w:r>
      <w:r w:rsidR="00C81917" w:rsidRPr="002E54BD">
        <w:fldChar w:fldCharType="end"/>
      </w:r>
      <w:r w:rsidR="00C81917" w:rsidRPr="002E54BD">
        <w:t xml:space="preserve">.attēlu). Analoģisks paziņojums tiek attēlots arī datu atjaunošanas gadījumā. </w:t>
      </w:r>
      <w:r w:rsidR="0016220C" w:rsidRPr="002E54BD">
        <w:t>Izmantošana atkarīga no analīzes fāzes rezultātiem.</w:t>
      </w:r>
    </w:p>
    <w:p w14:paraId="5658715A" w14:textId="77777777" w:rsidR="00D22DA6" w:rsidRPr="007B1982" w:rsidRDefault="00D22DA6" w:rsidP="00D22DA6">
      <w:pPr>
        <w:pStyle w:val="Heading3"/>
      </w:pPr>
      <w:bookmarkStart w:id="142" w:name="_Toc386458682"/>
      <w:r w:rsidRPr="007B1982">
        <w:t>Lietošanas piem</w:t>
      </w:r>
      <w:r w:rsidRPr="007B1982">
        <w:rPr>
          <w:rFonts w:hint="eastAsia"/>
        </w:rPr>
        <w:t>ē</w:t>
      </w:r>
      <w:r w:rsidRPr="007B1982">
        <w:t>rs</w:t>
      </w:r>
      <w:bookmarkEnd w:id="142"/>
    </w:p>
    <w:tbl>
      <w:tblPr>
        <w:tblStyle w:val="TableGrid"/>
        <w:tblW w:w="0" w:type="auto"/>
        <w:tblLook w:val="04A0" w:firstRow="1" w:lastRow="0" w:firstColumn="1" w:lastColumn="0" w:noHBand="0" w:noVBand="1"/>
      </w:tblPr>
      <w:tblGrid>
        <w:gridCol w:w="1384"/>
        <w:gridCol w:w="8470"/>
      </w:tblGrid>
      <w:tr w:rsidR="0045537D" w14:paraId="41EA76CB" w14:textId="77777777" w:rsidTr="00832840">
        <w:tc>
          <w:tcPr>
            <w:tcW w:w="9854" w:type="dxa"/>
            <w:gridSpan w:val="2"/>
          </w:tcPr>
          <w:p w14:paraId="06E95EE7" w14:textId="78A8ED53" w:rsidR="0045537D" w:rsidRDefault="0045537D" w:rsidP="00832840">
            <w:pPr>
              <w:pStyle w:val="MessageHeader"/>
            </w:pPr>
            <w:r>
              <w:t xml:space="preserve">Piemērs </w:t>
            </w:r>
            <w:r w:rsidR="00997BBC">
              <w:t>1</w:t>
            </w:r>
          </w:p>
        </w:tc>
      </w:tr>
      <w:tr w:rsidR="0045537D" w14:paraId="56E4F6F3" w14:textId="77777777" w:rsidTr="00832840">
        <w:tc>
          <w:tcPr>
            <w:tcW w:w="1384" w:type="dxa"/>
          </w:tcPr>
          <w:p w14:paraId="5ADC3066" w14:textId="77777777" w:rsidR="0045537D" w:rsidRDefault="0045537D" w:rsidP="00832840">
            <w:pPr>
              <w:pStyle w:val="Bold"/>
            </w:pPr>
            <w:r>
              <w:t>Kods</w:t>
            </w:r>
          </w:p>
        </w:tc>
        <w:tc>
          <w:tcPr>
            <w:tcW w:w="8470" w:type="dxa"/>
          </w:tcPr>
          <w:p w14:paraId="0473ACA2" w14:textId="77777777" w:rsidR="00997BBC" w:rsidRDefault="00997BBC" w:rsidP="00714534">
            <w:pPr>
              <w:pStyle w:val="Code2"/>
            </w:pPr>
            <w:r>
              <w:t>&lt;lvp:LvpNotificationBox runat="server"</w:t>
            </w:r>
          </w:p>
          <w:p w14:paraId="64B279B2" w14:textId="77777777" w:rsidR="00997BBC" w:rsidRDefault="00997BBC" w:rsidP="00714534">
            <w:pPr>
              <w:pStyle w:val="Code2"/>
            </w:pPr>
            <w:r>
              <w:tab/>
              <w:t>NotificationType="Success" Visible="true"&gt;</w:t>
            </w:r>
          </w:p>
          <w:p w14:paraId="2DF3A05F" w14:textId="77777777" w:rsidR="00997BBC" w:rsidRDefault="00997BBC" w:rsidP="00714534">
            <w:pPr>
              <w:pStyle w:val="Code2"/>
            </w:pPr>
            <w:r>
              <w:tab/>
            </w:r>
            <w:r>
              <w:tab/>
              <w:t>Lietotaja autentifikacija pievienota veiksmigi!</w:t>
            </w:r>
          </w:p>
          <w:p w14:paraId="4C398D0D" w14:textId="765C15E7" w:rsidR="0045537D" w:rsidRDefault="00997BBC" w:rsidP="00714534">
            <w:pPr>
              <w:pStyle w:val="Code2"/>
            </w:pPr>
            <w:r>
              <w:t>&lt;/lvp:LvpNotificationBox&gt;</w:t>
            </w:r>
          </w:p>
        </w:tc>
      </w:tr>
      <w:tr w:rsidR="0045537D" w14:paraId="478DBFE0" w14:textId="77777777" w:rsidTr="00832840">
        <w:tc>
          <w:tcPr>
            <w:tcW w:w="1384" w:type="dxa"/>
          </w:tcPr>
          <w:p w14:paraId="28E2B034" w14:textId="77777777" w:rsidR="0045537D" w:rsidRDefault="0045537D" w:rsidP="00832840">
            <w:pPr>
              <w:pStyle w:val="Bold"/>
            </w:pPr>
            <w:r>
              <w:t>Rezultāts</w:t>
            </w:r>
          </w:p>
        </w:tc>
        <w:tc>
          <w:tcPr>
            <w:tcW w:w="8470" w:type="dxa"/>
          </w:tcPr>
          <w:p w14:paraId="1B8E9242" w14:textId="3ACCB597" w:rsidR="0045537D" w:rsidRDefault="00997BBC" w:rsidP="00832840">
            <w:pPr>
              <w:pStyle w:val="Tablebody"/>
            </w:pPr>
            <w:r>
              <w:object w:dxaOrig="10485" w:dyaOrig="765" w14:anchorId="19AFDF95">
                <v:shape id="_x0000_i1055" type="#_x0000_t75" style="width:391.9pt;height:28.55pt" o:ole="">
                  <v:imagedata r:id="rId114" o:title=""/>
                </v:shape>
                <o:OLEObject Type="Embed" ProgID="PBrush" ShapeID="_x0000_i1055" DrawAspect="Content" ObjectID="_1460201240" r:id="rId115"/>
              </w:object>
            </w:r>
          </w:p>
        </w:tc>
      </w:tr>
      <w:tr w:rsidR="00997BBC" w14:paraId="00B79F36" w14:textId="77777777" w:rsidTr="00997BBC">
        <w:tc>
          <w:tcPr>
            <w:tcW w:w="9854" w:type="dxa"/>
            <w:gridSpan w:val="2"/>
          </w:tcPr>
          <w:p w14:paraId="753155DB" w14:textId="03A5804B" w:rsidR="00997BBC" w:rsidRDefault="00997BBC" w:rsidP="00997BBC">
            <w:pPr>
              <w:pStyle w:val="MessageHeader"/>
            </w:pPr>
            <w:r>
              <w:t>Piemērs 2</w:t>
            </w:r>
          </w:p>
        </w:tc>
      </w:tr>
      <w:tr w:rsidR="00997BBC" w14:paraId="280EBE50" w14:textId="77777777" w:rsidTr="00997BBC">
        <w:tc>
          <w:tcPr>
            <w:tcW w:w="1384" w:type="dxa"/>
          </w:tcPr>
          <w:p w14:paraId="1F638D59" w14:textId="77777777" w:rsidR="00997BBC" w:rsidRDefault="00997BBC" w:rsidP="00997BBC">
            <w:pPr>
              <w:pStyle w:val="Bold"/>
            </w:pPr>
            <w:r>
              <w:t>Kods</w:t>
            </w:r>
          </w:p>
        </w:tc>
        <w:tc>
          <w:tcPr>
            <w:tcW w:w="8470" w:type="dxa"/>
          </w:tcPr>
          <w:p w14:paraId="1383026C" w14:textId="77777777" w:rsidR="00997BBC" w:rsidRDefault="00997BBC" w:rsidP="00714534">
            <w:pPr>
              <w:pStyle w:val="Code2"/>
            </w:pPr>
            <w:r>
              <w:t xml:space="preserve">&lt;lvp:LvpNotificationBox runat="server" </w:t>
            </w:r>
          </w:p>
          <w:p w14:paraId="2400A40E" w14:textId="77777777" w:rsidR="00997BBC" w:rsidRDefault="00997BBC" w:rsidP="00714534">
            <w:pPr>
              <w:pStyle w:val="Code2"/>
            </w:pPr>
            <w:r>
              <w:tab/>
              <w:t xml:space="preserve">Text="Lapa nav atrasta!" Title="Kļūda" </w:t>
            </w:r>
          </w:p>
          <w:p w14:paraId="493241AF" w14:textId="47A2771D" w:rsidR="00997BBC" w:rsidRDefault="00997BBC" w:rsidP="00714534">
            <w:pPr>
              <w:pStyle w:val="Code2"/>
            </w:pPr>
            <w:r>
              <w:tab/>
              <w:t>NotificationType="Error" Visible="true" /&gt;</w:t>
            </w:r>
          </w:p>
        </w:tc>
      </w:tr>
      <w:tr w:rsidR="00997BBC" w14:paraId="5296D03A" w14:textId="77777777" w:rsidTr="00997BBC">
        <w:tc>
          <w:tcPr>
            <w:tcW w:w="1384" w:type="dxa"/>
          </w:tcPr>
          <w:p w14:paraId="58A7DC3A" w14:textId="77777777" w:rsidR="00997BBC" w:rsidRDefault="00997BBC" w:rsidP="00997BBC">
            <w:pPr>
              <w:pStyle w:val="Bold"/>
            </w:pPr>
            <w:r>
              <w:t>Rezultāts</w:t>
            </w:r>
          </w:p>
        </w:tc>
        <w:tc>
          <w:tcPr>
            <w:tcW w:w="8470" w:type="dxa"/>
          </w:tcPr>
          <w:p w14:paraId="3AB87CC1" w14:textId="452B06C3" w:rsidR="00997BBC" w:rsidRDefault="00997BBC" w:rsidP="00997BBC">
            <w:pPr>
              <w:pStyle w:val="Tablebody"/>
            </w:pPr>
            <w:r>
              <w:object w:dxaOrig="10500" w:dyaOrig="1185" w14:anchorId="0B68C8B4">
                <v:shape id="_x0000_i1056" type="#_x0000_t75" style="width:392.6pt;height:44.85pt" o:ole="">
                  <v:imagedata r:id="rId116" o:title=""/>
                </v:shape>
                <o:OLEObject Type="Embed" ProgID="PBrush" ShapeID="_x0000_i1056" DrawAspect="Content" ObjectID="_1460201241" r:id="rId117"/>
              </w:object>
            </w:r>
          </w:p>
        </w:tc>
      </w:tr>
      <w:tr w:rsidR="00997BBC" w14:paraId="07F905F8" w14:textId="77777777" w:rsidTr="00997BBC">
        <w:tc>
          <w:tcPr>
            <w:tcW w:w="9854" w:type="dxa"/>
            <w:gridSpan w:val="2"/>
          </w:tcPr>
          <w:p w14:paraId="7EBF3249" w14:textId="7F376986" w:rsidR="00997BBC" w:rsidRDefault="00997BBC" w:rsidP="00997BBC">
            <w:pPr>
              <w:pStyle w:val="MessageHeader"/>
            </w:pPr>
            <w:r>
              <w:t>Piemērs 3</w:t>
            </w:r>
          </w:p>
        </w:tc>
      </w:tr>
      <w:tr w:rsidR="00997BBC" w14:paraId="186054FB" w14:textId="77777777" w:rsidTr="00997BBC">
        <w:tc>
          <w:tcPr>
            <w:tcW w:w="1384" w:type="dxa"/>
          </w:tcPr>
          <w:p w14:paraId="7766C0D9" w14:textId="77777777" w:rsidR="00997BBC" w:rsidRDefault="00997BBC" w:rsidP="00997BBC">
            <w:pPr>
              <w:pStyle w:val="Bold"/>
            </w:pPr>
            <w:r>
              <w:t>Kods</w:t>
            </w:r>
          </w:p>
        </w:tc>
        <w:tc>
          <w:tcPr>
            <w:tcW w:w="8470" w:type="dxa"/>
          </w:tcPr>
          <w:p w14:paraId="72C92B46" w14:textId="77777777" w:rsidR="00997BBC" w:rsidRDefault="00997BBC" w:rsidP="00714534">
            <w:pPr>
              <w:pStyle w:val="Code2"/>
            </w:pPr>
            <w:r>
              <w:t>&lt;lvp:LvpNotificationBox runat="server"</w:t>
            </w:r>
          </w:p>
          <w:p w14:paraId="2A8E0781" w14:textId="77777777" w:rsidR="00997BBC" w:rsidRDefault="00997BBC" w:rsidP="00714534">
            <w:pPr>
              <w:pStyle w:val="Code2"/>
            </w:pPr>
            <w:r>
              <w:tab/>
              <w:t>NotificationType="Information" Visible="true" Title="Paziņojums"&gt;</w:t>
            </w:r>
          </w:p>
          <w:p w14:paraId="25C2A912" w14:textId="77777777" w:rsidR="00997BBC" w:rsidRDefault="00997BBC" w:rsidP="00714534">
            <w:pPr>
              <w:pStyle w:val="Code2"/>
            </w:pPr>
            <w:r>
              <w:tab/>
            </w:r>
            <w:r>
              <w:tab/>
              <w:t>Paziņojam, ka &lt;b&gt;05.12.2011&lt;/b&gt; tehnisku iemeslu dēļ nebūs pieejama ziņojumu sūtīšana!</w:t>
            </w:r>
          </w:p>
          <w:p w14:paraId="3C014928" w14:textId="37DCDCC6" w:rsidR="00997BBC" w:rsidRDefault="00997BBC" w:rsidP="00714534">
            <w:pPr>
              <w:pStyle w:val="Code2"/>
            </w:pPr>
            <w:r>
              <w:t>&lt;/lvp:LvpNotificationBox&gt;</w:t>
            </w:r>
          </w:p>
        </w:tc>
      </w:tr>
      <w:tr w:rsidR="00997BBC" w14:paraId="10EB2FC0" w14:textId="77777777" w:rsidTr="00997BBC">
        <w:tc>
          <w:tcPr>
            <w:tcW w:w="1384" w:type="dxa"/>
          </w:tcPr>
          <w:p w14:paraId="42A8E5AB" w14:textId="77777777" w:rsidR="00997BBC" w:rsidRDefault="00997BBC" w:rsidP="00997BBC">
            <w:pPr>
              <w:pStyle w:val="Bold"/>
            </w:pPr>
            <w:r>
              <w:t>Rezultāts</w:t>
            </w:r>
          </w:p>
        </w:tc>
        <w:tc>
          <w:tcPr>
            <w:tcW w:w="8470" w:type="dxa"/>
          </w:tcPr>
          <w:p w14:paraId="647FABB5" w14:textId="3B063ACF" w:rsidR="00997BBC" w:rsidRDefault="00997BBC" w:rsidP="00997BBC">
            <w:pPr>
              <w:pStyle w:val="Tablebody"/>
            </w:pPr>
            <w:r>
              <w:object w:dxaOrig="10500" w:dyaOrig="1320" w14:anchorId="01CBE3EC">
                <v:shape id="_x0000_i1057" type="#_x0000_t75" style="width:396.7pt;height:49.6pt" o:ole="">
                  <v:imagedata r:id="rId118" o:title=""/>
                </v:shape>
                <o:OLEObject Type="Embed" ProgID="PBrush" ShapeID="_x0000_i1057" DrawAspect="Content" ObjectID="_1460201242" r:id="rId119"/>
              </w:object>
            </w:r>
          </w:p>
        </w:tc>
      </w:tr>
      <w:tr w:rsidR="00997BBC" w14:paraId="1BF8E46F" w14:textId="77777777" w:rsidTr="00997BBC">
        <w:tc>
          <w:tcPr>
            <w:tcW w:w="9854" w:type="dxa"/>
            <w:gridSpan w:val="2"/>
          </w:tcPr>
          <w:p w14:paraId="299388EE" w14:textId="0BD8474C" w:rsidR="00997BBC" w:rsidRDefault="00997BBC" w:rsidP="00997BBC">
            <w:pPr>
              <w:pStyle w:val="MessageHeader"/>
            </w:pPr>
            <w:r>
              <w:t>Piemērs 4</w:t>
            </w:r>
          </w:p>
        </w:tc>
      </w:tr>
      <w:tr w:rsidR="00997BBC" w14:paraId="5FD01BD0" w14:textId="77777777" w:rsidTr="00997BBC">
        <w:tc>
          <w:tcPr>
            <w:tcW w:w="1384" w:type="dxa"/>
          </w:tcPr>
          <w:p w14:paraId="3660453A" w14:textId="77777777" w:rsidR="00997BBC" w:rsidRDefault="00997BBC" w:rsidP="00997BBC">
            <w:pPr>
              <w:pStyle w:val="Bold"/>
            </w:pPr>
            <w:r>
              <w:t>Kods</w:t>
            </w:r>
          </w:p>
        </w:tc>
        <w:tc>
          <w:tcPr>
            <w:tcW w:w="8470" w:type="dxa"/>
          </w:tcPr>
          <w:p w14:paraId="264C7FD0" w14:textId="1271994E" w:rsidR="00997BBC" w:rsidRDefault="000E573D" w:rsidP="00714534">
            <w:pPr>
              <w:pStyle w:val="Code2"/>
            </w:pPr>
            <w:r>
              <w:t>&lt;lvp:WarningMessage runat="server" Text="Lorem ipsum dolor sit amet, sed diam nonummy nibh euismod tincidunt!" /&gt;</w:t>
            </w:r>
          </w:p>
        </w:tc>
      </w:tr>
      <w:tr w:rsidR="00997BBC" w14:paraId="4B9EDB8C" w14:textId="77777777" w:rsidTr="00997BBC">
        <w:tc>
          <w:tcPr>
            <w:tcW w:w="1384" w:type="dxa"/>
          </w:tcPr>
          <w:p w14:paraId="4DC7DED1" w14:textId="77777777" w:rsidR="00997BBC" w:rsidRDefault="00997BBC" w:rsidP="00997BBC">
            <w:pPr>
              <w:pStyle w:val="Bold"/>
            </w:pPr>
            <w:r>
              <w:t>Rezultāts</w:t>
            </w:r>
          </w:p>
        </w:tc>
        <w:tc>
          <w:tcPr>
            <w:tcW w:w="8470" w:type="dxa"/>
          </w:tcPr>
          <w:p w14:paraId="07BBD31E" w14:textId="1A4963EE" w:rsidR="00997BBC" w:rsidRDefault="00997BBC" w:rsidP="00997BBC">
            <w:pPr>
              <w:pStyle w:val="Tablebody"/>
            </w:pPr>
            <w:r>
              <w:object w:dxaOrig="10500" w:dyaOrig="600" w14:anchorId="084A309F">
                <v:shape id="_x0000_i1058" type="#_x0000_t75" style="width:398.7pt;height:22.4pt" o:ole="">
                  <v:imagedata r:id="rId120" o:title=""/>
                </v:shape>
                <o:OLEObject Type="Embed" ProgID="PBrush" ShapeID="_x0000_i1058" DrawAspect="Content" ObjectID="_1460201243" r:id="rId121"/>
              </w:object>
            </w:r>
          </w:p>
        </w:tc>
      </w:tr>
      <w:tr w:rsidR="00997BBC" w14:paraId="39E128F0" w14:textId="77777777" w:rsidTr="00997BBC">
        <w:tc>
          <w:tcPr>
            <w:tcW w:w="9854" w:type="dxa"/>
            <w:gridSpan w:val="2"/>
          </w:tcPr>
          <w:p w14:paraId="67E79237" w14:textId="0333EDC7" w:rsidR="00997BBC" w:rsidRDefault="00997BBC" w:rsidP="00997BBC">
            <w:pPr>
              <w:pStyle w:val="MessageHeader"/>
            </w:pPr>
            <w:r>
              <w:t>Piemērs 5</w:t>
            </w:r>
          </w:p>
        </w:tc>
      </w:tr>
      <w:tr w:rsidR="00997BBC" w14:paraId="4B66B7F7" w14:textId="77777777" w:rsidTr="00997BBC">
        <w:tc>
          <w:tcPr>
            <w:tcW w:w="1384" w:type="dxa"/>
          </w:tcPr>
          <w:p w14:paraId="0DEC5AAE" w14:textId="77777777" w:rsidR="00997BBC" w:rsidRDefault="00997BBC" w:rsidP="00997BBC">
            <w:pPr>
              <w:pStyle w:val="Bold"/>
            </w:pPr>
            <w:r>
              <w:t>Kods</w:t>
            </w:r>
          </w:p>
        </w:tc>
        <w:tc>
          <w:tcPr>
            <w:tcW w:w="8470" w:type="dxa"/>
          </w:tcPr>
          <w:p w14:paraId="6327330F" w14:textId="77777777" w:rsidR="000E573D" w:rsidRDefault="000E573D" w:rsidP="00714534">
            <w:pPr>
              <w:pStyle w:val="Code2"/>
            </w:pPr>
            <w:r>
              <w:t>&lt;lvp:WarningMessage runat="server" InvertColor="true" &gt;</w:t>
            </w:r>
          </w:p>
          <w:p w14:paraId="71DEA78E" w14:textId="77777777" w:rsidR="000E573D" w:rsidRDefault="000E573D" w:rsidP="00714534">
            <w:pPr>
              <w:pStyle w:val="Code2"/>
            </w:pPr>
            <w:r>
              <w:tab/>
              <w:t>Lorem ipsum dolor sit amet, sed diam nonummy nibh euismod tincidunt!</w:t>
            </w:r>
          </w:p>
          <w:p w14:paraId="3F5F705F" w14:textId="05CEDC04" w:rsidR="00997BBC" w:rsidRDefault="000E573D" w:rsidP="00714534">
            <w:pPr>
              <w:pStyle w:val="Code2"/>
            </w:pPr>
            <w:r>
              <w:t>&lt;/lvp:WarningMessage&gt;</w:t>
            </w:r>
          </w:p>
        </w:tc>
      </w:tr>
      <w:tr w:rsidR="00997BBC" w14:paraId="5517446D" w14:textId="77777777" w:rsidTr="00997BBC">
        <w:tc>
          <w:tcPr>
            <w:tcW w:w="1384" w:type="dxa"/>
          </w:tcPr>
          <w:p w14:paraId="3EAC5533" w14:textId="77777777" w:rsidR="00997BBC" w:rsidRDefault="00997BBC" w:rsidP="00997BBC">
            <w:pPr>
              <w:pStyle w:val="Bold"/>
            </w:pPr>
            <w:r>
              <w:t>Rezultāts</w:t>
            </w:r>
          </w:p>
        </w:tc>
        <w:tc>
          <w:tcPr>
            <w:tcW w:w="8470" w:type="dxa"/>
          </w:tcPr>
          <w:p w14:paraId="744D5087" w14:textId="240843DA" w:rsidR="00997BBC" w:rsidRDefault="00997BBC" w:rsidP="00997BBC">
            <w:pPr>
              <w:pStyle w:val="Tablebody"/>
            </w:pPr>
            <w:r>
              <w:object w:dxaOrig="10485" w:dyaOrig="600" w14:anchorId="1C21D028">
                <v:shape id="_x0000_i1059" type="#_x0000_t75" style="width:398.7pt;height:22.4pt" o:ole="">
                  <v:imagedata r:id="rId122" o:title=""/>
                </v:shape>
                <o:OLEObject Type="Embed" ProgID="PBrush" ShapeID="_x0000_i1059" DrawAspect="Content" ObjectID="_1460201244" r:id="rId123"/>
              </w:object>
            </w:r>
          </w:p>
        </w:tc>
      </w:tr>
    </w:tbl>
    <w:p w14:paraId="0CA87EB6" w14:textId="41D59A86" w:rsidR="00EA19F2" w:rsidRPr="003B1F3B" w:rsidRDefault="00EA19F2" w:rsidP="009C1451">
      <w:pPr>
        <w:pStyle w:val="Heading2"/>
      </w:pPr>
      <w:bookmarkStart w:id="143" w:name="_Ref319486291"/>
      <w:bookmarkStart w:id="144" w:name="_Toc386458683"/>
      <w:r w:rsidRPr="003B1F3B">
        <w:lastRenderedPageBreak/>
        <w:t>Paskaidre</w:t>
      </w:r>
      <w:bookmarkEnd w:id="143"/>
      <w:bookmarkEnd w:id="144"/>
    </w:p>
    <w:p w14:paraId="27E26F06" w14:textId="0CC48B3C" w:rsidR="00231609" w:rsidRPr="003B1F3B" w:rsidRDefault="00231609" w:rsidP="00231609">
      <w:pPr>
        <w:pStyle w:val="Heading3"/>
      </w:pPr>
      <w:bookmarkStart w:id="145" w:name="_Toc386458684"/>
      <w:r w:rsidRPr="003B1F3B">
        <w:t>Izmantošanas nolūks</w:t>
      </w:r>
      <w:bookmarkEnd w:id="145"/>
    </w:p>
    <w:p w14:paraId="34CA053C" w14:textId="42AB4FBB" w:rsidR="00231609" w:rsidRPr="003B1F3B" w:rsidRDefault="00C51A78" w:rsidP="00231609">
      <w:r w:rsidRPr="003B1F3B">
        <w:t xml:space="preserve">Paskaidre paredzēta, lai varētu lietotājam sniegt paskaidrojumu par konkrēto pogu vai lauku, nevis vispārīgi par vairākiem. Ar tās palīdzību iespējams konkretizēt </w:t>
      </w:r>
      <w:r w:rsidR="00240890" w:rsidRPr="003B1F3B">
        <w:t>konkrētā formas elementa īpašības sīkāk</w:t>
      </w:r>
      <w:r w:rsidRPr="003B1F3B">
        <w:t>.</w:t>
      </w:r>
      <w:r w:rsidR="00AB196A" w:rsidRPr="003B1F3B">
        <w:t xml:space="preserve"> Paskaidre tiek aktivizēta uz tās uzklikšķinot, analoģiski aizvērt paskaidri iespējams ar klikšķi.</w:t>
      </w:r>
    </w:p>
    <w:p w14:paraId="45379049" w14:textId="77777777" w:rsidR="00231609" w:rsidRPr="008F76CD" w:rsidRDefault="00231609" w:rsidP="00231609">
      <w:pPr>
        <w:pStyle w:val="Heading3"/>
      </w:pPr>
      <w:bookmarkStart w:id="146" w:name="_Toc386458685"/>
      <w:r w:rsidRPr="008F76CD">
        <w:t>Konceptuāls apraksts</w:t>
      </w:r>
      <w:bookmarkEnd w:id="146"/>
    </w:p>
    <w:p w14:paraId="1E00841A" w14:textId="697678EA" w:rsidR="00C51A78" w:rsidRPr="008F76CD" w:rsidRDefault="00C51A78" w:rsidP="009C1451">
      <w:r w:rsidRPr="008F76CD">
        <w:t xml:space="preserve">Tātad, ja kādā laukā rodas validācijas kļūda, tad šī lauka saturs tiek attēlots ar sarkanu krāsu, paskaidres zīme no </w:t>
      </w:r>
      <w:r w:rsidR="003B1F3B" w:rsidRPr="008F76CD">
        <w:t>zaļas</w:t>
      </w:r>
      <w:r w:rsidRPr="008F76CD">
        <w:t xml:space="preserve"> (skat.</w:t>
      </w:r>
      <w:r w:rsidR="008F76CD">
        <w:t xml:space="preserve"> </w:t>
      </w:r>
      <w:r w:rsidR="00240890" w:rsidRPr="008F76CD">
        <w:fldChar w:fldCharType="begin"/>
      </w:r>
      <w:r w:rsidR="00240890" w:rsidRPr="008F76CD">
        <w:instrText xml:space="preserve"> REF _Ref319499347 \h </w:instrText>
      </w:r>
      <w:r w:rsidR="00510D5E" w:rsidRPr="008F76CD">
        <w:instrText xml:space="preserve"> \* MERGEFORMAT </w:instrText>
      </w:r>
      <w:r w:rsidR="00240890" w:rsidRPr="008F76CD">
        <w:fldChar w:fldCharType="separate"/>
      </w:r>
      <w:r w:rsidR="00714534">
        <w:rPr>
          <w:noProof/>
        </w:rPr>
        <w:t>27</w:t>
      </w:r>
      <w:r w:rsidR="00240890" w:rsidRPr="008F76CD">
        <w:fldChar w:fldCharType="end"/>
      </w:r>
      <w:r w:rsidRPr="008F76CD">
        <w:t>.attēlu) kļūst sarkana</w:t>
      </w:r>
      <w:r w:rsidR="00240890" w:rsidRPr="008F76CD">
        <w:t xml:space="preserve"> (skat.</w:t>
      </w:r>
      <w:r w:rsidR="00240890" w:rsidRPr="008F76CD">
        <w:fldChar w:fldCharType="begin"/>
      </w:r>
      <w:r w:rsidR="00240890" w:rsidRPr="008F76CD">
        <w:instrText xml:space="preserve"> REF _Ref319499378 \h </w:instrText>
      </w:r>
      <w:r w:rsidR="00510D5E" w:rsidRPr="008F76CD">
        <w:instrText xml:space="preserve"> \* MERGEFORMAT </w:instrText>
      </w:r>
      <w:r w:rsidR="00240890" w:rsidRPr="008F76CD">
        <w:fldChar w:fldCharType="separate"/>
      </w:r>
      <w:r w:rsidR="00714534">
        <w:rPr>
          <w:noProof/>
        </w:rPr>
        <w:t>30</w:t>
      </w:r>
      <w:r w:rsidR="00240890" w:rsidRPr="008F76CD">
        <w:fldChar w:fldCharType="end"/>
      </w:r>
      <w:r w:rsidR="00240890" w:rsidRPr="008F76CD">
        <w:t>.attēlu)</w:t>
      </w:r>
      <w:r w:rsidRPr="008F76CD">
        <w:t xml:space="preserve"> un pašā paskaidrē ar sarkanu tiek izvadīts kļūdas apraksts, bet lejā dota skaidrojoša informācija par lauku aizpildīšanu (skat. </w:t>
      </w:r>
      <w:r w:rsidR="00240890" w:rsidRPr="008F76CD">
        <w:fldChar w:fldCharType="begin"/>
      </w:r>
      <w:r w:rsidR="00240890" w:rsidRPr="008F76CD">
        <w:instrText xml:space="preserve"> REF _Ref319499436 \h </w:instrText>
      </w:r>
      <w:r w:rsidR="00510D5E" w:rsidRPr="008F76CD">
        <w:instrText xml:space="preserve"> \* MERGEFORMAT </w:instrText>
      </w:r>
      <w:r w:rsidR="00240890" w:rsidRPr="008F76CD">
        <w:fldChar w:fldCharType="separate"/>
      </w:r>
      <w:r w:rsidR="00714534">
        <w:rPr>
          <w:noProof/>
        </w:rPr>
        <w:t>28</w:t>
      </w:r>
      <w:r w:rsidR="00240890" w:rsidRPr="008F76CD">
        <w:fldChar w:fldCharType="end"/>
      </w:r>
      <w:r w:rsidR="00240890" w:rsidRPr="008F76CD">
        <w:t xml:space="preserve">.un </w:t>
      </w:r>
      <w:r w:rsidR="00240890" w:rsidRPr="008F76CD">
        <w:fldChar w:fldCharType="begin"/>
      </w:r>
      <w:r w:rsidR="00240890" w:rsidRPr="008F76CD">
        <w:instrText xml:space="preserve"> REF _Ref319499438 \h </w:instrText>
      </w:r>
      <w:r w:rsidR="00510D5E" w:rsidRPr="008F76CD">
        <w:instrText xml:space="preserve"> \* MERGEFORMAT </w:instrText>
      </w:r>
      <w:r w:rsidR="00240890" w:rsidRPr="008F76CD">
        <w:fldChar w:fldCharType="separate"/>
      </w:r>
      <w:r w:rsidR="00714534">
        <w:rPr>
          <w:noProof/>
        </w:rPr>
        <w:t>31</w:t>
      </w:r>
      <w:r w:rsidR="00240890" w:rsidRPr="008F76CD">
        <w:fldChar w:fldCharType="end"/>
      </w:r>
      <w:r w:rsidR="00240890" w:rsidRPr="008F76CD">
        <w:t>.attēlus salīdzinoši</w:t>
      </w:r>
      <w:r w:rsidRPr="008F76CD">
        <w:t>).</w:t>
      </w:r>
    </w:p>
    <w:p w14:paraId="37F90C79" w14:textId="4D55A149" w:rsidR="00C51A78" w:rsidRPr="008F76CD" w:rsidRDefault="003B1F3B" w:rsidP="009C1451">
      <w:pPr>
        <w:pStyle w:val="Pictureposition"/>
      </w:pPr>
      <w:r w:rsidRPr="008F76CD">
        <w:rPr>
          <w:noProof/>
          <w:lang w:eastAsia="lv-LV"/>
        </w:rPr>
        <w:drawing>
          <wp:inline distT="0" distB="0" distL="0" distR="0" wp14:anchorId="691951EC" wp14:editId="0B68B3DD">
            <wp:extent cx="2466975" cy="409575"/>
            <wp:effectExtent l="0" t="0" r="9525" b="9525"/>
            <wp:docPr id="51" name="Picture 51" descr="C:\Users\madara.gasparovica\Desktop\Latvija.lv dizaina skices\ScreenHunter_16 Oct. 10 10.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madara.gasparovica\Desktop\Latvija.lv dizaina skices\ScreenHunter_16 Oct. 10 10.42.bm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66975" cy="409575"/>
                    </a:xfrm>
                    <a:prstGeom prst="rect">
                      <a:avLst/>
                    </a:prstGeom>
                    <a:noFill/>
                    <a:ln>
                      <a:noFill/>
                    </a:ln>
                  </pic:spPr>
                </pic:pic>
              </a:graphicData>
            </a:graphic>
          </wp:inline>
        </w:drawing>
      </w:r>
    </w:p>
    <w:p w14:paraId="3BB6480A" w14:textId="78E8AB86" w:rsidR="00C51A78" w:rsidRPr="008F76CD" w:rsidRDefault="0051039B" w:rsidP="009C1451">
      <w:pPr>
        <w:pStyle w:val="Picturecaption"/>
      </w:pPr>
      <w:r>
        <w:fldChar w:fldCharType="begin"/>
      </w:r>
      <w:r>
        <w:instrText xml:space="preserve"> SEQ Attēls \* ARABIC </w:instrText>
      </w:r>
      <w:r>
        <w:fldChar w:fldCharType="separate"/>
      </w:r>
      <w:bookmarkStart w:id="147" w:name="_Ref319499347"/>
      <w:r w:rsidR="00714534">
        <w:rPr>
          <w:noProof/>
        </w:rPr>
        <w:t>27</w:t>
      </w:r>
      <w:bookmarkEnd w:id="147"/>
      <w:r>
        <w:rPr>
          <w:noProof/>
        </w:rPr>
        <w:fldChar w:fldCharType="end"/>
      </w:r>
      <w:r w:rsidR="00C51A78" w:rsidRPr="008F76CD">
        <w:t>.attēls. Informatīva paskaidre (neizvērsta)</w:t>
      </w:r>
    </w:p>
    <w:p w14:paraId="52432839" w14:textId="4AB1D074" w:rsidR="00C51A78" w:rsidRPr="008F76CD" w:rsidRDefault="008F76CD" w:rsidP="009C1451">
      <w:pPr>
        <w:pStyle w:val="Pictureposition"/>
      </w:pPr>
      <w:r w:rsidRPr="008F76CD">
        <w:rPr>
          <w:noProof/>
          <w:lang w:eastAsia="lv-LV"/>
        </w:rPr>
        <w:drawing>
          <wp:inline distT="0" distB="0" distL="0" distR="0" wp14:anchorId="2DA746F2" wp14:editId="4FE621F7">
            <wp:extent cx="441960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19600" cy="1066800"/>
                    </a:xfrm>
                    <a:prstGeom prst="rect">
                      <a:avLst/>
                    </a:prstGeom>
                    <a:noFill/>
                    <a:ln>
                      <a:noFill/>
                    </a:ln>
                  </pic:spPr>
                </pic:pic>
              </a:graphicData>
            </a:graphic>
          </wp:inline>
        </w:drawing>
      </w:r>
    </w:p>
    <w:p w14:paraId="1A17FBD3" w14:textId="110930F7" w:rsidR="00C51A78" w:rsidRPr="008F76CD" w:rsidRDefault="0051039B" w:rsidP="00C51A78">
      <w:pPr>
        <w:pStyle w:val="Picturecaption"/>
      </w:pPr>
      <w:r>
        <w:fldChar w:fldCharType="begin"/>
      </w:r>
      <w:r>
        <w:instrText xml:space="preserve"> SEQ Attēls \* ARABIC </w:instrText>
      </w:r>
      <w:r>
        <w:fldChar w:fldCharType="separate"/>
      </w:r>
      <w:bookmarkStart w:id="148" w:name="_Ref319499436"/>
      <w:r w:rsidR="00714534">
        <w:rPr>
          <w:noProof/>
        </w:rPr>
        <w:t>28</w:t>
      </w:r>
      <w:bookmarkEnd w:id="148"/>
      <w:r>
        <w:rPr>
          <w:noProof/>
        </w:rPr>
        <w:fldChar w:fldCharType="end"/>
      </w:r>
      <w:r w:rsidR="00C51A78" w:rsidRPr="008F76CD">
        <w:t>.attēls. Informatīva paskaidre (</w:t>
      </w:r>
      <w:r w:rsidR="00240890" w:rsidRPr="008F76CD">
        <w:t>izvērsta</w:t>
      </w:r>
      <w:r w:rsidR="00C51A78" w:rsidRPr="008F76CD">
        <w:t>)</w:t>
      </w:r>
    </w:p>
    <w:p w14:paraId="1E7CC539" w14:textId="2EA28ABB" w:rsidR="004F2D8F" w:rsidRPr="00510D5E" w:rsidRDefault="00811F5B" w:rsidP="004F2D8F">
      <w:pPr>
        <w:pStyle w:val="Pictureposition"/>
        <w:rPr>
          <w:highlight w:val="yellow"/>
        </w:rPr>
      </w:pPr>
      <w:r>
        <w:rPr>
          <w:noProof/>
          <w:lang w:eastAsia="lv-LV"/>
        </w:rPr>
        <w:drawing>
          <wp:inline distT="0" distB="0" distL="0" distR="0" wp14:anchorId="2CB10692" wp14:editId="1E55D254">
            <wp:extent cx="4076700" cy="542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076700" cy="542925"/>
                    </a:xfrm>
                    <a:prstGeom prst="rect">
                      <a:avLst/>
                    </a:prstGeom>
                  </pic:spPr>
                </pic:pic>
              </a:graphicData>
            </a:graphic>
          </wp:inline>
        </w:drawing>
      </w:r>
    </w:p>
    <w:p w14:paraId="33A6D9E6" w14:textId="28A81BD2" w:rsidR="004F2D8F" w:rsidRPr="00811F5B" w:rsidRDefault="0051039B" w:rsidP="004F2D8F">
      <w:pPr>
        <w:pStyle w:val="Picturecaption"/>
      </w:pPr>
      <w:r>
        <w:fldChar w:fldCharType="begin"/>
      </w:r>
      <w:r>
        <w:instrText xml:space="preserve"> SEQ Attēls \* ARABIC </w:instrText>
      </w:r>
      <w:r>
        <w:fldChar w:fldCharType="separate"/>
      </w:r>
      <w:bookmarkStart w:id="149" w:name="_Ref320175232"/>
      <w:bookmarkStart w:id="150" w:name="_Ref320007313"/>
      <w:r w:rsidR="00714534">
        <w:rPr>
          <w:noProof/>
        </w:rPr>
        <w:t>29</w:t>
      </w:r>
      <w:bookmarkEnd w:id="149"/>
      <w:bookmarkEnd w:id="150"/>
      <w:r>
        <w:rPr>
          <w:noProof/>
        </w:rPr>
        <w:fldChar w:fldCharType="end"/>
      </w:r>
      <w:r w:rsidR="004F2D8F" w:rsidRPr="00811F5B">
        <w:t>.attēls. Validācijas kļūdas paziņojums</w:t>
      </w:r>
    </w:p>
    <w:p w14:paraId="210773C9" w14:textId="15C77F79" w:rsidR="00C51A78" w:rsidRPr="008F76CD" w:rsidRDefault="00B144C4" w:rsidP="009C1451">
      <w:pPr>
        <w:pStyle w:val="Pictureposition"/>
      </w:pPr>
      <w:r>
        <w:rPr>
          <w:noProof/>
          <w:lang w:eastAsia="lv-LV"/>
        </w:rPr>
        <w:drawing>
          <wp:inline distT="0" distB="0" distL="0" distR="0" wp14:anchorId="2171FB95" wp14:editId="2CCD4691">
            <wp:extent cx="2695575" cy="447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695575" cy="447675"/>
                    </a:xfrm>
                    <a:prstGeom prst="rect">
                      <a:avLst/>
                    </a:prstGeom>
                  </pic:spPr>
                </pic:pic>
              </a:graphicData>
            </a:graphic>
          </wp:inline>
        </w:drawing>
      </w:r>
    </w:p>
    <w:p w14:paraId="3D91D41F" w14:textId="4638529D" w:rsidR="00240890" w:rsidRPr="008F76CD" w:rsidRDefault="0051039B" w:rsidP="00240890">
      <w:pPr>
        <w:pStyle w:val="Picturecaption"/>
      </w:pPr>
      <w:r>
        <w:fldChar w:fldCharType="begin"/>
      </w:r>
      <w:r>
        <w:instrText xml:space="preserve"> SEQ Attēls \* ARABIC </w:instrText>
      </w:r>
      <w:r>
        <w:fldChar w:fldCharType="separate"/>
      </w:r>
      <w:bookmarkStart w:id="151" w:name="_Ref319499378"/>
      <w:r w:rsidR="00714534">
        <w:rPr>
          <w:noProof/>
        </w:rPr>
        <w:t>30</w:t>
      </w:r>
      <w:bookmarkEnd w:id="151"/>
      <w:r>
        <w:rPr>
          <w:noProof/>
        </w:rPr>
        <w:fldChar w:fldCharType="end"/>
      </w:r>
      <w:r w:rsidR="00240890" w:rsidRPr="008F76CD">
        <w:t>.attēls. Paskaidre par kļūdu (neizvērsta)</w:t>
      </w:r>
      <w:r w:rsidR="003B1F3B" w:rsidRPr="008F76CD">
        <w:t xml:space="preserve"> </w:t>
      </w:r>
    </w:p>
    <w:p w14:paraId="1288D891" w14:textId="40CD10A7" w:rsidR="00C51A78" w:rsidRPr="00510D5E" w:rsidRDefault="00811F5B" w:rsidP="009C1451">
      <w:pPr>
        <w:pStyle w:val="Pictureposition"/>
        <w:rPr>
          <w:highlight w:val="yellow"/>
        </w:rPr>
      </w:pPr>
      <w:r>
        <w:rPr>
          <w:noProof/>
          <w:lang w:eastAsia="lv-LV"/>
        </w:rPr>
        <w:drawing>
          <wp:inline distT="0" distB="0" distL="0" distR="0" wp14:anchorId="60DEF76B" wp14:editId="74AD8B7C">
            <wp:extent cx="4219575" cy="923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19575" cy="923925"/>
                    </a:xfrm>
                    <a:prstGeom prst="rect">
                      <a:avLst/>
                    </a:prstGeom>
                    <a:noFill/>
                    <a:ln>
                      <a:noFill/>
                    </a:ln>
                  </pic:spPr>
                </pic:pic>
              </a:graphicData>
            </a:graphic>
          </wp:inline>
        </w:drawing>
      </w:r>
    </w:p>
    <w:p w14:paraId="4D468F2A" w14:textId="3689971B" w:rsidR="00240890" w:rsidRPr="00811F5B" w:rsidRDefault="0051039B" w:rsidP="00240890">
      <w:pPr>
        <w:pStyle w:val="Picturecaption"/>
      </w:pPr>
      <w:r>
        <w:fldChar w:fldCharType="begin"/>
      </w:r>
      <w:r>
        <w:instrText xml:space="preserve"> SEQ Attēls \* ARABIC </w:instrText>
      </w:r>
      <w:r>
        <w:fldChar w:fldCharType="separate"/>
      </w:r>
      <w:bookmarkStart w:id="152" w:name="_Ref319499438"/>
      <w:r w:rsidR="00714534">
        <w:rPr>
          <w:noProof/>
        </w:rPr>
        <w:t>31</w:t>
      </w:r>
      <w:bookmarkEnd w:id="152"/>
      <w:r>
        <w:rPr>
          <w:noProof/>
        </w:rPr>
        <w:fldChar w:fldCharType="end"/>
      </w:r>
      <w:r w:rsidR="00240890" w:rsidRPr="00811F5B">
        <w:t>.attēls. Paskaidre par kļūdu (izvērsta)</w:t>
      </w:r>
    </w:p>
    <w:p w14:paraId="4740DD63" w14:textId="77777777" w:rsidR="00231609" w:rsidRPr="00811F5B" w:rsidRDefault="00231609" w:rsidP="00231609">
      <w:pPr>
        <w:pStyle w:val="Heading3"/>
      </w:pPr>
      <w:bookmarkStart w:id="153" w:name="_Toc386458686"/>
      <w:r w:rsidRPr="00811F5B">
        <w:t>Lietošanas rekomendācijas</w:t>
      </w:r>
      <w:bookmarkEnd w:id="153"/>
    </w:p>
    <w:p w14:paraId="1A98119D" w14:textId="15414EA0" w:rsidR="00240890" w:rsidRDefault="00240890" w:rsidP="00240890">
      <w:r w:rsidRPr="00811F5B">
        <w:t xml:space="preserve">Ja formā ir tikai viena kļūda, tad, tas attēlojas </w:t>
      </w:r>
      <w:r w:rsidR="00811F5B" w:rsidRPr="00811F5B">
        <w:t>blakus laukam kurā konstatēta kļūda</w:t>
      </w:r>
      <w:r w:rsidRPr="00811F5B">
        <w:t xml:space="preserve"> (skat.</w:t>
      </w:r>
      <w:r w:rsidR="00066592" w:rsidRPr="00811F5B">
        <w:fldChar w:fldCharType="begin"/>
      </w:r>
      <w:r w:rsidR="00066592" w:rsidRPr="00811F5B">
        <w:instrText xml:space="preserve"> REF _Ref320007313 \h </w:instrText>
      </w:r>
      <w:r w:rsidR="003A3ADC" w:rsidRPr="00811F5B">
        <w:instrText xml:space="preserve"> \* MERGEFORMAT </w:instrText>
      </w:r>
      <w:r w:rsidR="00066592" w:rsidRPr="00811F5B">
        <w:fldChar w:fldCharType="separate"/>
      </w:r>
      <w:r w:rsidR="00714534">
        <w:rPr>
          <w:noProof/>
        </w:rPr>
        <w:t>29</w:t>
      </w:r>
      <w:r w:rsidR="00066592" w:rsidRPr="00811F5B">
        <w:fldChar w:fldCharType="end"/>
      </w:r>
      <w:r w:rsidRPr="00811F5B">
        <w:t xml:space="preserve">.attēlu). Ja vairākas kļūdas, tad attēlojas vispārīgs kļūdas paziņojums, bet informācija par konkrētu kļūdu redzamam blakus kļūdainajam laukam, uzklikšķinot uz paskaidres (skat. </w:t>
      </w:r>
      <w:r w:rsidRPr="00811F5B">
        <w:fldChar w:fldCharType="begin"/>
      </w:r>
      <w:r w:rsidRPr="00811F5B">
        <w:instrText xml:space="preserve"> REF _Ref319499438 \h  \* MERGEFORMAT </w:instrText>
      </w:r>
      <w:r w:rsidRPr="00811F5B">
        <w:fldChar w:fldCharType="separate"/>
      </w:r>
      <w:r w:rsidR="00714534">
        <w:rPr>
          <w:noProof/>
        </w:rPr>
        <w:t>31</w:t>
      </w:r>
      <w:r w:rsidRPr="00811F5B">
        <w:fldChar w:fldCharType="end"/>
      </w:r>
      <w:r w:rsidRPr="00811F5B">
        <w:t>.attēlu).</w:t>
      </w:r>
      <w:r w:rsidR="00DA0B18" w:rsidRPr="00811F5B">
        <w:t xml:space="preserve"> Tiek izveidota paskaidre, ja iepriekš tur tā nav bijusi. Ja pirms ta</w:t>
      </w:r>
      <w:r w:rsidR="003A3ADC" w:rsidRPr="00811F5B">
        <w:t xml:space="preserve">m </w:t>
      </w:r>
      <w:r w:rsidR="00DA0B18" w:rsidRPr="00811F5B">
        <w:t>jau bijusi informatīva paskaidre, tad kļūdaini aizpildot lauku, ko tā paskaidro</w:t>
      </w:r>
      <w:r w:rsidR="00D11ED5" w:rsidRPr="00811F5B">
        <w:t>,</w:t>
      </w:r>
      <w:r w:rsidR="00DA0B18" w:rsidRPr="00811F5B">
        <w:t xml:space="preserve"> paskaidre tiek modificēta – augšdaļā ir kļūdas paziņojums, bet </w:t>
      </w:r>
      <w:r w:rsidR="00DA0B18" w:rsidRPr="00811F5B">
        <w:lastRenderedPageBreak/>
        <w:t xml:space="preserve">zem svītras tiek attēlots paskaidres iepriekšējais teksts (skat. </w:t>
      </w:r>
      <w:r w:rsidR="00DA0B18" w:rsidRPr="00811F5B">
        <w:fldChar w:fldCharType="begin"/>
      </w:r>
      <w:r w:rsidR="00DA0B18" w:rsidRPr="00811F5B">
        <w:instrText xml:space="preserve"> REF _Ref319499438 \h </w:instrText>
      </w:r>
      <w:r w:rsidR="003A3ADC" w:rsidRPr="00811F5B">
        <w:instrText xml:space="preserve"> \* MERGEFORMAT </w:instrText>
      </w:r>
      <w:r w:rsidR="00DA0B18" w:rsidRPr="00811F5B">
        <w:fldChar w:fldCharType="separate"/>
      </w:r>
      <w:r w:rsidR="00714534">
        <w:rPr>
          <w:noProof/>
        </w:rPr>
        <w:t>31</w:t>
      </w:r>
      <w:r w:rsidR="00DA0B18" w:rsidRPr="00811F5B">
        <w:fldChar w:fldCharType="end"/>
      </w:r>
      <w:r w:rsidR="00DA0B18" w:rsidRPr="00811F5B">
        <w:t>.attēlu).</w:t>
      </w:r>
      <w:r w:rsidR="009C1451" w:rsidRPr="00811F5B">
        <w:t xml:space="preserve"> Katra lietojuma izstrādātājs var definēt savam lietojumam piemērotāko paskaidres kļūdas gadījumu attēlojumu.</w:t>
      </w:r>
    </w:p>
    <w:p w14:paraId="46004627" w14:textId="77777777" w:rsidR="00D22DA6" w:rsidRPr="00714534" w:rsidRDefault="00D22DA6" w:rsidP="00D22DA6">
      <w:pPr>
        <w:pStyle w:val="Heading3"/>
      </w:pPr>
      <w:bookmarkStart w:id="154" w:name="_Toc386458687"/>
      <w:r w:rsidRPr="007B1982">
        <w:t>Lietošanas piem</w:t>
      </w:r>
      <w:r w:rsidRPr="007B1982">
        <w:rPr>
          <w:rFonts w:hint="eastAsia"/>
        </w:rPr>
        <w:t>ē</w:t>
      </w:r>
      <w:r w:rsidRPr="007B1982">
        <w:t>rs</w:t>
      </w:r>
      <w:bookmarkEnd w:id="154"/>
    </w:p>
    <w:p w14:paraId="3C5C4FEB" w14:textId="16E17FB1" w:rsidR="007B1982" w:rsidRPr="007B1982" w:rsidRDefault="007B1982" w:rsidP="00714534">
      <w:r>
        <w:t xml:space="preserve">Vairāk informācijas par validācijas DevExpress vadīklu lietošanas piemēriem </w:t>
      </w:r>
      <w:r w:rsidRPr="005D64CC">
        <w:t>s</w:t>
      </w:r>
      <w:r w:rsidRPr="007B1982">
        <w:t xml:space="preserve">kat. </w:t>
      </w:r>
      <w:hyperlink r:id="rId129" w:history="1">
        <w:r w:rsidRPr="005D64CC">
          <w:rPr>
            <w:rStyle w:val="Hyperlink"/>
          </w:rPr>
          <w:t>http://demos.devexpress.com/ASPxEditorsDemos/Validation/Inplace.aspx</w:t>
        </w:r>
      </w:hyperlink>
      <w:r w:rsidRPr="005D64CC">
        <w:t>, http://demos.devexpress.com/ASPxEditorsDemos/Validation/Summary.aspx</w:t>
      </w:r>
    </w:p>
    <w:tbl>
      <w:tblPr>
        <w:tblStyle w:val="TableGrid"/>
        <w:tblW w:w="0" w:type="auto"/>
        <w:tblLook w:val="04A0" w:firstRow="1" w:lastRow="0" w:firstColumn="1" w:lastColumn="0" w:noHBand="0" w:noVBand="1"/>
      </w:tblPr>
      <w:tblGrid>
        <w:gridCol w:w="1384"/>
        <w:gridCol w:w="8470"/>
      </w:tblGrid>
      <w:tr w:rsidR="00114002" w14:paraId="3EFFA04C" w14:textId="77777777" w:rsidTr="00832840">
        <w:tc>
          <w:tcPr>
            <w:tcW w:w="9854" w:type="dxa"/>
            <w:gridSpan w:val="2"/>
          </w:tcPr>
          <w:p w14:paraId="463D76B4" w14:textId="4FCACBAA" w:rsidR="00114002" w:rsidRDefault="00114002" w:rsidP="00832840">
            <w:pPr>
              <w:pStyle w:val="MessageHeader"/>
            </w:pPr>
            <w:r>
              <w:t xml:space="preserve">Piemērs </w:t>
            </w:r>
            <w:r w:rsidR="002B4E0D">
              <w:t>1</w:t>
            </w:r>
          </w:p>
        </w:tc>
      </w:tr>
      <w:tr w:rsidR="00114002" w14:paraId="41E3FC01" w14:textId="77777777" w:rsidTr="00832840">
        <w:tc>
          <w:tcPr>
            <w:tcW w:w="1384" w:type="dxa"/>
          </w:tcPr>
          <w:p w14:paraId="6FB55355" w14:textId="77777777" w:rsidR="00114002" w:rsidRDefault="00114002" w:rsidP="00832840">
            <w:pPr>
              <w:pStyle w:val="Bold"/>
            </w:pPr>
            <w:r>
              <w:t>Kods</w:t>
            </w:r>
          </w:p>
        </w:tc>
        <w:tc>
          <w:tcPr>
            <w:tcW w:w="8470" w:type="dxa"/>
          </w:tcPr>
          <w:p w14:paraId="1A4AC7E9" w14:textId="24C9A0D8" w:rsidR="00114002" w:rsidRDefault="000E573D" w:rsidP="00714534">
            <w:pPr>
              <w:pStyle w:val="Code2"/>
            </w:pPr>
            <w:r>
              <w:t>&lt;lvp:LvpTooltip runat="server" CssClass="margin-left-none" Text="Lorem ipsum dolor sit amet, consecdipiscing elit, sed diam nummy nibh euismod tincidunt ut laoreet dolore magna." /&gt;</w:t>
            </w:r>
          </w:p>
        </w:tc>
      </w:tr>
      <w:tr w:rsidR="00114002" w14:paraId="056CF44F" w14:textId="77777777" w:rsidTr="00832840">
        <w:tc>
          <w:tcPr>
            <w:tcW w:w="1384" w:type="dxa"/>
          </w:tcPr>
          <w:p w14:paraId="62477B57" w14:textId="77777777" w:rsidR="00114002" w:rsidRDefault="00114002" w:rsidP="00832840">
            <w:pPr>
              <w:pStyle w:val="Bold"/>
            </w:pPr>
            <w:r>
              <w:t>Rezultāts</w:t>
            </w:r>
          </w:p>
        </w:tc>
        <w:tc>
          <w:tcPr>
            <w:tcW w:w="8470" w:type="dxa"/>
          </w:tcPr>
          <w:p w14:paraId="6B53B5A9" w14:textId="73D939C9" w:rsidR="00114002" w:rsidRDefault="000E573D" w:rsidP="00832840">
            <w:pPr>
              <w:pStyle w:val="Tablebody"/>
            </w:pPr>
            <w:r>
              <w:object w:dxaOrig="3735" w:dyaOrig="1635" w14:anchorId="4F9720FC">
                <v:shape id="_x0000_i1060" type="#_x0000_t75" style="width:186.8pt;height:81.5pt" o:ole="">
                  <v:imagedata r:id="rId130" o:title=""/>
                </v:shape>
                <o:OLEObject Type="Embed" ProgID="PBrush" ShapeID="_x0000_i1060" DrawAspect="Content" ObjectID="_1460201245" r:id="rId131"/>
              </w:object>
            </w:r>
          </w:p>
        </w:tc>
      </w:tr>
      <w:tr w:rsidR="002B4E0D" w14:paraId="0D31D834" w14:textId="77777777" w:rsidTr="002B4E0D">
        <w:tc>
          <w:tcPr>
            <w:tcW w:w="9854" w:type="dxa"/>
            <w:gridSpan w:val="2"/>
          </w:tcPr>
          <w:p w14:paraId="4F0851AA" w14:textId="31F41F1C" w:rsidR="002B4E0D" w:rsidRDefault="002B4E0D" w:rsidP="002B4E0D">
            <w:pPr>
              <w:pStyle w:val="MessageHeader"/>
            </w:pPr>
            <w:r>
              <w:t>Piemērs 2</w:t>
            </w:r>
          </w:p>
        </w:tc>
      </w:tr>
      <w:tr w:rsidR="002B4E0D" w14:paraId="6F9F3675" w14:textId="77777777" w:rsidTr="002B4E0D">
        <w:tc>
          <w:tcPr>
            <w:tcW w:w="1384" w:type="dxa"/>
          </w:tcPr>
          <w:p w14:paraId="4C3FF684" w14:textId="77777777" w:rsidR="002B4E0D" w:rsidRDefault="002B4E0D" w:rsidP="002B4E0D">
            <w:pPr>
              <w:pStyle w:val="Bold"/>
            </w:pPr>
            <w:r>
              <w:t>Kods</w:t>
            </w:r>
          </w:p>
        </w:tc>
        <w:tc>
          <w:tcPr>
            <w:tcW w:w="8470" w:type="dxa"/>
          </w:tcPr>
          <w:p w14:paraId="3C720D7C" w14:textId="77777777" w:rsidR="003715BE" w:rsidRDefault="003715BE" w:rsidP="00714534">
            <w:pPr>
              <w:pStyle w:val="Code2"/>
            </w:pPr>
            <w:r>
              <w:t>&lt;asp:TextBox ID="uxMediumTextBox" runat="server" CssClass="med" /&gt;</w:t>
            </w:r>
          </w:p>
          <w:p w14:paraId="7E7C3419" w14:textId="77777777" w:rsidR="003715BE" w:rsidRDefault="003715BE" w:rsidP="00714534">
            <w:pPr>
              <w:pStyle w:val="Code2"/>
            </w:pPr>
            <w:r>
              <w:t>&lt;lvp:LvpTooltip runat="server" CssClass="bold warning text-red"&gt;</w:t>
            </w:r>
          </w:p>
          <w:p w14:paraId="7DE78C0E" w14:textId="77777777" w:rsidR="003715BE" w:rsidRDefault="003715BE" w:rsidP="00714534">
            <w:pPr>
              <w:pStyle w:val="Code2"/>
            </w:pPr>
            <w:r>
              <w:tab/>
              <w:t>&lt;p class='warning'&gt;</w:t>
            </w:r>
          </w:p>
          <w:p w14:paraId="36F4E15C" w14:textId="77777777" w:rsidR="003715BE" w:rsidRDefault="003715BE" w:rsidP="00714534">
            <w:pPr>
              <w:pStyle w:val="Code2"/>
            </w:pPr>
            <w:r>
              <w:tab/>
            </w:r>
            <w:r>
              <w:tab/>
              <w:t>Lorem ipsum dolor sit amet, consecdipiscing elit</w:t>
            </w:r>
          </w:p>
          <w:p w14:paraId="6B764C07" w14:textId="77777777" w:rsidR="003715BE" w:rsidRDefault="003715BE" w:rsidP="00714534">
            <w:pPr>
              <w:pStyle w:val="Code2"/>
            </w:pPr>
            <w:r>
              <w:tab/>
              <w:t>&lt;/p&gt;</w:t>
            </w:r>
          </w:p>
          <w:p w14:paraId="344F9EEE" w14:textId="77777777" w:rsidR="003715BE" w:rsidRDefault="003715BE" w:rsidP="00714534">
            <w:pPr>
              <w:pStyle w:val="Code2"/>
            </w:pPr>
            <w:r>
              <w:tab/>
              <w:t>&lt;p&gt;</w:t>
            </w:r>
          </w:p>
          <w:p w14:paraId="6D90E9FF" w14:textId="77777777" w:rsidR="003715BE" w:rsidRDefault="003715BE" w:rsidP="00714534">
            <w:pPr>
              <w:pStyle w:val="Code2"/>
            </w:pPr>
            <w:r>
              <w:tab/>
            </w:r>
            <w:r>
              <w:tab/>
              <w:t>Lorem ipsum dolor sit amet, consecdipiscing elit, sed diam nummy nibh euismod tincidunt ut laoreet dolore magna.</w:t>
            </w:r>
          </w:p>
          <w:p w14:paraId="6B6DDE29" w14:textId="77777777" w:rsidR="003715BE" w:rsidRDefault="003715BE" w:rsidP="00714534">
            <w:pPr>
              <w:pStyle w:val="Code2"/>
            </w:pPr>
            <w:r>
              <w:tab/>
              <w:t>&lt;/p&gt;</w:t>
            </w:r>
          </w:p>
          <w:p w14:paraId="4CE10590" w14:textId="70F0B4EA" w:rsidR="002B4E0D" w:rsidRDefault="003715BE" w:rsidP="00714534">
            <w:pPr>
              <w:pStyle w:val="Code2"/>
            </w:pPr>
            <w:r>
              <w:t>&lt;/lvp:LvpTooltip&gt;</w:t>
            </w:r>
          </w:p>
        </w:tc>
      </w:tr>
      <w:tr w:rsidR="002B4E0D" w14:paraId="50365795" w14:textId="77777777" w:rsidTr="002B4E0D">
        <w:tc>
          <w:tcPr>
            <w:tcW w:w="1384" w:type="dxa"/>
          </w:tcPr>
          <w:p w14:paraId="49F91BD7" w14:textId="77777777" w:rsidR="002B4E0D" w:rsidRDefault="002B4E0D" w:rsidP="002B4E0D">
            <w:pPr>
              <w:pStyle w:val="Bold"/>
            </w:pPr>
            <w:r>
              <w:t>Rezultāts</w:t>
            </w:r>
          </w:p>
        </w:tc>
        <w:tc>
          <w:tcPr>
            <w:tcW w:w="8470" w:type="dxa"/>
          </w:tcPr>
          <w:p w14:paraId="75193798" w14:textId="77777777" w:rsidR="002B4E0D" w:rsidRDefault="003715BE" w:rsidP="002B4E0D">
            <w:pPr>
              <w:pStyle w:val="Tablebody"/>
              <w:pBdr>
                <w:bottom w:val="single" w:sz="6" w:space="1" w:color="auto"/>
              </w:pBdr>
            </w:pPr>
            <w:r>
              <w:object w:dxaOrig="4110" w:dyaOrig="435" w14:anchorId="11129A1B">
                <v:shape id="_x0000_i1061" type="#_x0000_t75" style="width:205.8pt;height:21.75pt" o:ole="">
                  <v:imagedata r:id="rId132" o:title=""/>
                </v:shape>
                <o:OLEObject Type="Embed" ProgID="PBrush" ShapeID="_x0000_i1061" DrawAspect="Content" ObjectID="_1460201246" r:id="rId133"/>
              </w:object>
            </w:r>
          </w:p>
          <w:p w14:paraId="74ADF253" w14:textId="6DE6731E" w:rsidR="003715BE" w:rsidRDefault="003715BE" w:rsidP="002B4E0D">
            <w:pPr>
              <w:pStyle w:val="Tablebody"/>
            </w:pPr>
            <w:r>
              <w:object w:dxaOrig="7455" w:dyaOrig="2895" w14:anchorId="44C25292">
                <v:shape id="_x0000_i1062" type="#_x0000_t75" style="width:372.9pt;height:144.7pt" o:ole="">
                  <v:imagedata r:id="rId134" o:title=""/>
                </v:shape>
                <o:OLEObject Type="Embed" ProgID="PBrush" ShapeID="_x0000_i1062" DrawAspect="Content" ObjectID="_1460201247" r:id="rId135"/>
              </w:object>
            </w:r>
          </w:p>
        </w:tc>
      </w:tr>
    </w:tbl>
    <w:p w14:paraId="69A46CC7" w14:textId="5926B0E7" w:rsidR="00EA19F2" w:rsidRPr="00811F5B" w:rsidRDefault="00CB53D5" w:rsidP="00A85103">
      <w:pPr>
        <w:pStyle w:val="Heading2"/>
      </w:pPr>
      <w:bookmarkStart w:id="155" w:name="_Toc320175129"/>
      <w:bookmarkStart w:id="156" w:name="_Toc320175131"/>
      <w:bookmarkStart w:id="157" w:name="_Toc320175135"/>
      <w:bookmarkStart w:id="158" w:name="_Toc320175136"/>
      <w:bookmarkStart w:id="159" w:name="_Toc386458688"/>
      <w:bookmarkEnd w:id="155"/>
      <w:bookmarkEnd w:id="156"/>
      <w:bookmarkEnd w:id="157"/>
      <w:bookmarkEnd w:id="158"/>
      <w:r>
        <w:t>Tekstlodziņš</w:t>
      </w:r>
      <w:bookmarkEnd w:id="159"/>
    </w:p>
    <w:p w14:paraId="758C9FCB" w14:textId="627F60FF" w:rsidR="00231609" w:rsidRPr="00811F5B" w:rsidRDefault="00231609" w:rsidP="00231609">
      <w:pPr>
        <w:pStyle w:val="Heading3"/>
      </w:pPr>
      <w:bookmarkStart w:id="160" w:name="_Toc386458689"/>
      <w:r w:rsidRPr="00811F5B">
        <w:t>Izmantošanas nolūks</w:t>
      </w:r>
      <w:bookmarkEnd w:id="160"/>
    </w:p>
    <w:p w14:paraId="2EDB30C0" w14:textId="6C9BF72C" w:rsidR="00231609" w:rsidRPr="00811F5B" w:rsidRDefault="007F0FF4" w:rsidP="00231609">
      <w:r w:rsidRPr="00811F5B">
        <w:t xml:space="preserve">Ja nepieciešams ievadīt kādu nestrukturētu tekstu, tiek izmantots </w:t>
      </w:r>
      <w:r w:rsidR="00CB53D5">
        <w:t xml:space="preserve">tekstlodziņš. Pēc ieklikšķināšanas ar peles kreiso taustiņu tajā ir redzams teksta kursors. </w:t>
      </w:r>
    </w:p>
    <w:p w14:paraId="29E9EEEC" w14:textId="77777777" w:rsidR="00231609" w:rsidRPr="00811F5B" w:rsidRDefault="00231609" w:rsidP="00231609">
      <w:pPr>
        <w:pStyle w:val="Heading3"/>
      </w:pPr>
      <w:bookmarkStart w:id="161" w:name="_Toc386458690"/>
      <w:r w:rsidRPr="00811F5B">
        <w:lastRenderedPageBreak/>
        <w:t>Konceptuāls apraksts</w:t>
      </w:r>
      <w:bookmarkEnd w:id="161"/>
    </w:p>
    <w:p w14:paraId="6049CFA8" w14:textId="0463EAA3" w:rsidR="007F0FF4" w:rsidRPr="00E13DC6" w:rsidRDefault="00E13DC6" w:rsidP="00A85103">
      <w:pPr>
        <w:pStyle w:val="Pictureposition"/>
      </w:pPr>
      <w:r w:rsidRPr="00E13DC6">
        <w:rPr>
          <w:noProof/>
          <w:lang w:eastAsia="lv-LV"/>
        </w:rPr>
        <w:drawing>
          <wp:inline distT="0" distB="0" distL="0" distR="0" wp14:anchorId="082D31E8" wp14:editId="48E037B8">
            <wp:extent cx="1457325" cy="371475"/>
            <wp:effectExtent l="0" t="0" r="9525" b="9525"/>
            <wp:docPr id="56" name="Picture 56" descr="C:\Users\madara.gasparovica\Desktop\Latvija.lv dizaina skices\ScreenHunter_22 Oct. 10 10.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madara.gasparovica\Desktop\Latvija.lv dizaina skices\ScreenHunter_22 Oct. 10 10.47.b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p>
    <w:p w14:paraId="7051889A" w14:textId="10336025" w:rsidR="007F0FF4" w:rsidRPr="00E13DC6" w:rsidRDefault="0051039B" w:rsidP="00A85103">
      <w:pPr>
        <w:pStyle w:val="Picturecaption"/>
      </w:pPr>
      <w:r>
        <w:fldChar w:fldCharType="begin"/>
      </w:r>
      <w:r>
        <w:instrText xml:space="preserve"> SEQ Attēls \* ARABIC </w:instrText>
      </w:r>
      <w:r>
        <w:fldChar w:fldCharType="separate"/>
      </w:r>
      <w:r w:rsidR="00714534">
        <w:rPr>
          <w:noProof/>
        </w:rPr>
        <w:t>32</w:t>
      </w:r>
      <w:r>
        <w:rPr>
          <w:noProof/>
        </w:rPr>
        <w:fldChar w:fldCharType="end"/>
      </w:r>
      <w:r w:rsidR="007F0FF4" w:rsidRPr="00E13DC6">
        <w:t>.attēls. Brīvās ievades lauciņš</w:t>
      </w:r>
    </w:p>
    <w:p w14:paraId="29B3C321" w14:textId="43CB0BF2" w:rsidR="007F0FF4" w:rsidRPr="00E13DC6" w:rsidRDefault="00E13DC6" w:rsidP="00A85103">
      <w:pPr>
        <w:pStyle w:val="Pictureposition"/>
      </w:pPr>
      <w:r w:rsidRPr="00E13DC6">
        <w:rPr>
          <w:noProof/>
          <w:lang w:eastAsia="lv-LV"/>
        </w:rPr>
        <w:drawing>
          <wp:inline distT="0" distB="0" distL="0" distR="0" wp14:anchorId="5F960DEA" wp14:editId="1AA0C365">
            <wp:extent cx="3733800" cy="571500"/>
            <wp:effectExtent l="0" t="0" r="0" b="0"/>
            <wp:docPr id="67" name="Picture 67" descr="C:\Users\madara.gasparovica\Desktop\Latvija.lv dizaina skices\ScreenHunter_39 Oct. 10 12.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madara.gasparovica\Desktop\Latvija.lv dizaina skices\ScreenHunter_39 Oct. 10 12.04.bm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33800" cy="571500"/>
                    </a:xfrm>
                    <a:prstGeom prst="rect">
                      <a:avLst/>
                    </a:prstGeom>
                    <a:noFill/>
                    <a:ln>
                      <a:noFill/>
                    </a:ln>
                  </pic:spPr>
                </pic:pic>
              </a:graphicData>
            </a:graphic>
          </wp:inline>
        </w:drawing>
      </w:r>
    </w:p>
    <w:p w14:paraId="543E6250" w14:textId="1DFC2BBB" w:rsidR="007F0FF4" w:rsidRPr="00E13DC6" w:rsidRDefault="0051039B" w:rsidP="007F0FF4">
      <w:pPr>
        <w:pStyle w:val="Picturecaption"/>
      </w:pPr>
      <w:r>
        <w:fldChar w:fldCharType="begin"/>
      </w:r>
      <w:r>
        <w:instrText xml:space="preserve"> SEQ Attēls \* ARABIC </w:instrText>
      </w:r>
      <w:r>
        <w:fldChar w:fldCharType="separate"/>
      </w:r>
      <w:bookmarkStart w:id="162" w:name="_Ref319587172"/>
      <w:r w:rsidR="00714534">
        <w:rPr>
          <w:noProof/>
        </w:rPr>
        <w:t>33</w:t>
      </w:r>
      <w:bookmarkEnd w:id="162"/>
      <w:r>
        <w:rPr>
          <w:noProof/>
        </w:rPr>
        <w:fldChar w:fldCharType="end"/>
      </w:r>
      <w:r w:rsidR="007F0FF4" w:rsidRPr="00E13DC6">
        <w:t>.attēls. Brīvās ievades lauciņš ar paskaidrojošo tekstu</w:t>
      </w:r>
    </w:p>
    <w:p w14:paraId="064BABAC" w14:textId="17BD51B5" w:rsidR="00A74E46" w:rsidRPr="00E13DC6" w:rsidRDefault="00E13DC6" w:rsidP="00A85103">
      <w:pPr>
        <w:pStyle w:val="Pictureposition"/>
      </w:pPr>
      <w:r w:rsidRPr="00E13DC6">
        <w:rPr>
          <w:noProof/>
          <w:lang w:eastAsia="lv-LV"/>
        </w:rPr>
        <w:drawing>
          <wp:inline distT="0" distB="0" distL="0" distR="0" wp14:anchorId="3041F994" wp14:editId="1F944F92">
            <wp:extent cx="2238375" cy="523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38375" cy="523875"/>
                    </a:xfrm>
                    <a:prstGeom prst="rect">
                      <a:avLst/>
                    </a:prstGeom>
                    <a:noFill/>
                    <a:ln>
                      <a:noFill/>
                    </a:ln>
                  </pic:spPr>
                </pic:pic>
              </a:graphicData>
            </a:graphic>
          </wp:inline>
        </w:drawing>
      </w:r>
    </w:p>
    <w:p w14:paraId="712BA04F" w14:textId="6E2678ED" w:rsidR="00051239" w:rsidRPr="00E13DC6" w:rsidRDefault="0051039B" w:rsidP="00051239">
      <w:pPr>
        <w:pStyle w:val="Picturecaption"/>
      </w:pPr>
      <w:r>
        <w:fldChar w:fldCharType="begin"/>
      </w:r>
      <w:r>
        <w:instrText xml:space="preserve"> SEQ Attēls \* ARABIC </w:instrText>
      </w:r>
      <w:r>
        <w:fldChar w:fldCharType="separate"/>
      </w:r>
      <w:bookmarkStart w:id="163" w:name="_Ref319587124"/>
      <w:r w:rsidR="00714534">
        <w:rPr>
          <w:noProof/>
        </w:rPr>
        <w:t>34</w:t>
      </w:r>
      <w:bookmarkEnd w:id="163"/>
      <w:r>
        <w:rPr>
          <w:noProof/>
        </w:rPr>
        <w:fldChar w:fldCharType="end"/>
      </w:r>
      <w:r w:rsidR="00051239" w:rsidRPr="00E13DC6">
        <w:t>.attēls. Obligāti ievadāmie lauki</w:t>
      </w:r>
    </w:p>
    <w:p w14:paraId="35A252E2" w14:textId="56760C0E" w:rsidR="00256A05" w:rsidRPr="00C7368A" w:rsidRDefault="00C7368A" w:rsidP="00A85103">
      <w:pPr>
        <w:pStyle w:val="Pictureposition"/>
      </w:pPr>
      <w:r w:rsidRPr="00C7368A">
        <w:rPr>
          <w:noProof/>
          <w:lang w:eastAsia="lv-LV"/>
        </w:rPr>
        <w:drawing>
          <wp:inline distT="0" distB="0" distL="0" distR="0" wp14:anchorId="09B956DF" wp14:editId="26465E10">
            <wp:extent cx="1866900" cy="314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866900" cy="314325"/>
                    </a:xfrm>
                    <a:prstGeom prst="rect">
                      <a:avLst/>
                    </a:prstGeom>
                  </pic:spPr>
                </pic:pic>
              </a:graphicData>
            </a:graphic>
          </wp:inline>
        </w:drawing>
      </w:r>
    </w:p>
    <w:p w14:paraId="0B66D994" w14:textId="54FA0DB0" w:rsidR="00256A05" w:rsidRDefault="0051039B" w:rsidP="00256A05">
      <w:pPr>
        <w:pStyle w:val="Picturecaption"/>
      </w:pPr>
      <w:r>
        <w:fldChar w:fldCharType="begin"/>
      </w:r>
      <w:r>
        <w:instrText xml:space="preserve"> SEQ Attēls \* ARABIC </w:instrText>
      </w:r>
      <w:r>
        <w:fldChar w:fldCharType="separate"/>
      </w:r>
      <w:bookmarkStart w:id="164" w:name="_Ref338250201"/>
      <w:r w:rsidR="00714534">
        <w:rPr>
          <w:noProof/>
        </w:rPr>
        <w:t>35</w:t>
      </w:r>
      <w:bookmarkEnd w:id="164"/>
      <w:r>
        <w:rPr>
          <w:noProof/>
        </w:rPr>
        <w:fldChar w:fldCharType="end"/>
      </w:r>
      <w:r w:rsidR="00256A05" w:rsidRPr="00C7368A">
        <w:t>.attēls. Paroles ievade</w:t>
      </w:r>
    </w:p>
    <w:p w14:paraId="6A184672" w14:textId="6BD78814" w:rsidR="00C7368A" w:rsidRDefault="00C7368A" w:rsidP="00C7368A">
      <w:pPr>
        <w:pStyle w:val="Pictureposition"/>
      </w:pPr>
      <w:r>
        <w:rPr>
          <w:noProof/>
          <w:lang w:eastAsia="lv-LV"/>
        </w:rPr>
        <w:drawing>
          <wp:inline distT="0" distB="0" distL="0" distR="0" wp14:anchorId="468C5FAD" wp14:editId="123F45CB">
            <wp:extent cx="1666875" cy="704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666875" cy="704850"/>
                    </a:xfrm>
                    <a:prstGeom prst="rect">
                      <a:avLst/>
                    </a:prstGeom>
                  </pic:spPr>
                </pic:pic>
              </a:graphicData>
            </a:graphic>
          </wp:inline>
        </w:drawing>
      </w:r>
    </w:p>
    <w:p w14:paraId="31F98833" w14:textId="31145737" w:rsidR="00C7368A" w:rsidRDefault="0051039B" w:rsidP="00C7368A">
      <w:pPr>
        <w:pStyle w:val="Picturecaption"/>
      </w:pPr>
      <w:r>
        <w:fldChar w:fldCharType="begin"/>
      </w:r>
      <w:r>
        <w:instrText xml:space="preserve"> SEQ Attēls \* ARABIC </w:instrText>
      </w:r>
      <w:r>
        <w:fldChar w:fldCharType="separate"/>
      </w:r>
      <w:r w:rsidR="00714534">
        <w:rPr>
          <w:noProof/>
        </w:rPr>
        <w:t>36</w:t>
      </w:r>
      <w:r>
        <w:rPr>
          <w:noProof/>
        </w:rPr>
        <w:fldChar w:fldCharType="end"/>
      </w:r>
      <w:r w:rsidR="00C7368A" w:rsidRPr="00C7368A">
        <w:t xml:space="preserve">.attēls. </w:t>
      </w:r>
      <w:r w:rsidR="00C7368A">
        <w:t>Liela apjoma tekstuālas informācijas ievades lauciņš</w:t>
      </w:r>
    </w:p>
    <w:p w14:paraId="50D9ED1A" w14:textId="77777777" w:rsidR="00231609" w:rsidRPr="00F40AEC" w:rsidRDefault="00231609" w:rsidP="00231609">
      <w:pPr>
        <w:pStyle w:val="Heading3"/>
      </w:pPr>
      <w:bookmarkStart w:id="165" w:name="_Toc386458691"/>
      <w:r w:rsidRPr="00F40AEC">
        <w:t>Lietošanas rekomendācijas</w:t>
      </w:r>
      <w:bookmarkEnd w:id="165"/>
    </w:p>
    <w:p w14:paraId="77222FB1" w14:textId="629157CA" w:rsidR="00231609" w:rsidRPr="00F40AEC" w:rsidRDefault="00A74E46" w:rsidP="00A85103">
      <w:r w:rsidRPr="00F40AEC">
        <w:t>Lieto pēc vajadzības, ja nepieciešams iesp</w:t>
      </w:r>
      <w:r w:rsidR="00051239" w:rsidRPr="00F40AEC">
        <w:t>ējams arī i</w:t>
      </w:r>
      <w:r w:rsidRPr="00F40AEC">
        <w:t>zvietot paskaidrojošu tekstu zem lauciņa</w:t>
      </w:r>
      <w:r w:rsidR="00051239" w:rsidRPr="00F40AEC">
        <w:t xml:space="preserve"> (skat. </w:t>
      </w:r>
      <w:r w:rsidR="00051239" w:rsidRPr="00F40AEC">
        <w:fldChar w:fldCharType="begin"/>
      </w:r>
      <w:r w:rsidR="00051239" w:rsidRPr="00F40AEC">
        <w:instrText xml:space="preserve"> REF _Ref319587172 \h </w:instrText>
      </w:r>
      <w:r w:rsidR="00510D5E" w:rsidRPr="00F40AEC">
        <w:instrText xml:space="preserve"> \* MERGEFORMAT </w:instrText>
      </w:r>
      <w:r w:rsidR="00051239" w:rsidRPr="00F40AEC">
        <w:fldChar w:fldCharType="separate"/>
      </w:r>
      <w:r w:rsidR="00714534">
        <w:rPr>
          <w:noProof/>
        </w:rPr>
        <w:t>33</w:t>
      </w:r>
      <w:r w:rsidR="00051239" w:rsidRPr="00F40AEC">
        <w:fldChar w:fldCharType="end"/>
      </w:r>
      <w:r w:rsidRPr="00F40AEC">
        <w:t>.</w:t>
      </w:r>
      <w:r w:rsidR="00051239" w:rsidRPr="00F40AEC">
        <w:t xml:space="preserve"> attēlu). Obligāti aizpildāmie lauciņi tiek atzīmēti ar sarkanu zvaigznīti (skat. </w:t>
      </w:r>
      <w:r w:rsidR="00051239" w:rsidRPr="00F40AEC">
        <w:fldChar w:fldCharType="begin"/>
      </w:r>
      <w:r w:rsidR="00051239" w:rsidRPr="00F40AEC">
        <w:instrText xml:space="preserve"> REF _Ref319587124 \h </w:instrText>
      </w:r>
      <w:r w:rsidR="00510D5E" w:rsidRPr="00F40AEC">
        <w:instrText xml:space="preserve"> \* MERGEFORMAT </w:instrText>
      </w:r>
      <w:r w:rsidR="00051239" w:rsidRPr="00F40AEC">
        <w:fldChar w:fldCharType="separate"/>
      </w:r>
      <w:r w:rsidR="00714534">
        <w:rPr>
          <w:noProof/>
        </w:rPr>
        <w:t>34</w:t>
      </w:r>
      <w:r w:rsidR="00051239" w:rsidRPr="00F40AEC">
        <w:fldChar w:fldCharType="end"/>
      </w:r>
      <w:r w:rsidR="00051239" w:rsidRPr="00F40AEC">
        <w:t>.attēlu).</w:t>
      </w:r>
      <w:r w:rsidR="00256A05" w:rsidRPr="00F40AEC">
        <w:t xml:space="preserve"> Ja jāievada parole (slēpts teksts), tad tas redzams kā </w:t>
      </w:r>
      <w:r w:rsidR="00F40AEC">
        <w:fldChar w:fldCharType="begin"/>
      </w:r>
      <w:r w:rsidR="00F40AEC">
        <w:instrText xml:space="preserve"> REF _Ref338250201 \h </w:instrText>
      </w:r>
      <w:r w:rsidR="00F40AEC">
        <w:fldChar w:fldCharType="separate"/>
      </w:r>
      <w:r w:rsidR="00714534">
        <w:rPr>
          <w:noProof/>
        </w:rPr>
        <w:t>35</w:t>
      </w:r>
      <w:r w:rsidR="00F40AEC">
        <w:fldChar w:fldCharType="end"/>
      </w:r>
      <w:r w:rsidR="00256A05" w:rsidRPr="00F40AEC">
        <w:t>.attēlā.</w:t>
      </w:r>
      <w:r w:rsidR="0016220C" w:rsidRPr="00F40AEC">
        <w:t xml:space="preserve"> Izmantošana atkarīga no analīzes fāzes rezultātiem.</w:t>
      </w:r>
    </w:p>
    <w:p w14:paraId="30E5E636" w14:textId="7E8E69C8" w:rsidR="007617C4" w:rsidRDefault="0016220C" w:rsidP="00A85103">
      <w:r w:rsidRPr="00F40AEC">
        <w:t>Ievadītajiem m</w:t>
      </w:r>
      <w:r w:rsidR="007617C4" w:rsidRPr="00F40AEC">
        <w:t>eklēšanas nosacījumi</w:t>
      </w:r>
      <w:r w:rsidRPr="00F40AEC">
        <w:t>em</w:t>
      </w:r>
      <w:r w:rsidR="007617C4" w:rsidRPr="00F40AEC">
        <w:t xml:space="preserve"> </w:t>
      </w:r>
      <w:r w:rsidRPr="00F40AEC">
        <w:t>jā</w:t>
      </w:r>
      <w:r w:rsidR="007617C4" w:rsidRPr="00F40AEC">
        <w:t>saglabājas</w:t>
      </w:r>
      <w:r w:rsidR="003A3ADC" w:rsidRPr="00F40AEC">
        <w:t>, kā arī vednī iepriekš izmantotajiem la</w:t>
      </w:r>
      <w:r w:rsidR="00EC76B7" w:rsidRPr="00F40AEC">
        <w:t>u</w:t>
      </w:r>
      <w:r w:rsidR="003A3ADC" w:rsidRPr="00F40AEC">
        <w:t>kiem pārejot atpakaļ ir jāsaglabājas</w:t>
      </w:r>
      <w:r w:rsidR="007617C4" w:rsidRPr="00F40AEC">
        <w:t>.</w:t>
      </w:r>
    </w:p>
    <w:p w14:paraId="1A5CA795" w14:textId="77777777" w:rsidR="00D22DA6" w:rsidRPr="007B1982" w:rsidRDefault="00D22DA6" w:rsidP="00D22DA6">
      <w:pPr>
        <w:pStyle w:val="Heading3"/>
      </w:pPr>
      <w:bookmarkStart w:id="166" w:name="_Toc386458692"/>
      <w:r w:rsidRPr="007B1982">
        <w:t>Lietošanas piem</w:t>
      </w:r>
      <w:r w:rsidRPr="007B1982">
        <w:rPr>
          <w:rFonts w:hint="eastAsia"/>
        </w:rPr>
        <w:t>ē</w:t>
      </w:r>
      <w:r w:rsidRPr="007B1982">
        <w:t>rs</w:t>
      </w:r>
      <w:bookmarkEnd w:id="166"/>
    </w:p>
    <w:tbl>
      <w:tblPr>
        <w:tblStyle w:val="TableGrid"/>
        <w:tblW w:w="0" w:type="auto"/>
        <w:tblLook w:val="04A0" w:firstRow="1" w:lastRow="0" w:firstColumn="1" w:lastColumn="0" w:noHBand="0" w:noVBand="1"/>
      </w:tblPr>
      <w:tblGrid>
        <w:gridCol w:w="1384"/>
        <w:gridCol w:w="8470"/>
      </w:tblGrid>
      <w:tr w:rsidR="00114002" w14:paraId="3BC3D89E" w14:textId="77777777" w:rsidTr="00832840">
        <w:tc>
          <w:tcPr>
            <w:tcW w:w="9854" w:type="dxa"/>
            <w:gridSpan w:val="2"/>
          </w:tcPr>
          <w:p w14:paraId="734BBDF8" w14:textId="652B313C" w:rsidR="00114002" w:rsidRDefault="00114002" w:rsidP="00832840">
            <w:pPr>
              <w:pStyle w:val="MessageHeader"/>
            </w:pPr>
            <w:r>
              <w:t xml:space="preserve">Piemērs </w:t>
            </w:r>
            <w:r w:rsidR="00B52366">
              <w:t>1</w:t>
            </w:r>
          </w:p>
        </w:tc>
      </w:tr>
      <w:tr w:rsidR="00114002" w14:paraId="763DADA4" w14:textId="77777777" w:rsidTr="00832840">
        <w:tc>
          <w:tcPr>
            <w:tcW w:w="1384" w:type="dxa"/>
          </w:tcPr>
          <w:p w14:paraId="6359FEA3" w14:textId="77777777" w:rsidR="00114002" w:rsidRDefault="00114002" w:rsidP="00832840">
            <w:pPr>
              <w:pStyle w:val="Bold"/>
            </w:pPr>
            <w:r>
              <w:t>Kods</w:t>
            </w:r>
          </w:p>
        </w:tc>
        <w:tc>
          <w:tcPr>
            <w:tcW w:w="8470" w:type="dxa"/>
          </w:tcPr>
          <w:p w14:paraId="346BDF88" w14:textId="77777777" w:rsidR="00B52366" w:rsidRDefault="00B52366" w:rsidP="00714534">
            <w:pPr>
              <w:pStyle w:val="Code2"/>
            </w:pPr>
            <w:r>
              <w:t xml:space="preserve">&lt;asp:TextBox ID="uxTextBox" runat="server" CssClass="long" </w:t>
            </w:r>
          </w:p>
          <w:p w14:paraId="0E8A99DF" w14:textId="296B2E36" w:rsidR="00114002" w:rsidRDefault="00B52366" w:rsidP="00714534">
            <w:pPr>
              <w:pStyle w:val="Code2"/>
            </w:pPr>
            <w:r>
              <w:tab/>
              <w:t>ToolTip="Lorem ipsum dolor sit amet, consectetuer adipiscing elit, sed diam nonummy nibh euismod tincidunt laoreet."/&gt;</w:t>
            </w:r>
          </w:p>
        </w:tc>
      </w:tr>
      <w:tr w:rsidR="00114002" w14:paraId="2461F53A" w14:textId="77777777" w:rsidTr="00832840">
        <w:tc>
          <w:tcPr>
            <w:tcW w:w="1384" w:type="dxa"/>
          </w:tcPr>
          <w:p w14:paraId="373B5E2C" w14:textId="77777777" w:rsidR="00114002" w:rsidRDefault="00114002" w:rsidP="00832840">
            <w:pPr>
              <w:pStyle w:val="Bold"/>
            </w:pPr>
            <w:r>
              <w:t>Rezultāts</w:t>
            </w:r>
          </w:p>
        </w:tc>
        <w:tc>
          <w:tcPr>
            <w:tcW w:w="8470" w:type="dxa"/>
          </w:tcPr>
          <w:p w14:paraId="7B987F8B" w14:textId="248E96A6" w:rsidR="00114002" w:rsidRDefault="00B52366" w:rsidP="00832840">
            <w:pPr>
              <w:pStyle w:val="Tablebody"/>
            </w:pPr>
            <w:r>
              <w:object w:dxaOrig="5640" w:dyaOrig="900" w14:anchorId="7CCB7684">
                <v:shape id="_x0000_i1063" type="#_x0000_t75" style="width:281.9pt;height:44.85pt" o:ole="">
                  <v:imagedata r:id="rId141" o:title=""/>
                </v:shape>
                <o:OLEObject Type="Embed" ProgID="PBrush" ShapeID="_x0000_i1063" DrawAspect="Content" ObjectID="_1460201248" r:id="rId142"/>
              </w:object>
            </w:r>
          </w:p>
        </w:tc>
      </w:tr>
      <w:tr w:rsidR="00B52366" w14:paraId="6457FB12" w14:textId="77777777" w:rsidTr="00B52366">
        <w:tc>
          <w:tcPr>
            <w:tcW w:w="9854" w:type="dxa"/>
            <w:gridSpan w:val="2"/>
          </w:tcPr>
          <w:p w14:paraId="35B7B999" w14:textId="450CC7B4" w:rsidR="00B52366" w:rsidRDefault="00B52366" w:rsidP="00B52366">
            <w:pPr>
              <w:pStyle w:val="MessageHeader"/>
            </w:pPr>
            <w:r>
              <w:t>Piemērs 2</w:t>
            </w:r>
          </w:p>
        </w:tc>
      </w:tr>
      <w:tr w:rsidR="00B52366" w14:paraId="6ABFE60F" w14:textId="77777777" w:rsidTr="00B52366">
        <w:tc>
          <w:tcPr>
            <w:tcW w:w="1384" w:type="dxa"/>
          </w:tcPr>
          <w:p w14:paraId="1E47CF3D" w14:textId="77777777" w:rsidR="00B52366" w:rsidRDefault="00B52366" w:rsidP="00B52366">
            <w:pPr>
              <w:pStyle w:val="Bold"/>
            </w:pPr>
            <w:r>
              <w:t>Kods</w:t>
            </w:r>
          </w:p>
        </w:tc>
        <w:tc>
          <w:tcPr>
            <w:tcW w:w="8470" w:type="dxa"/>
          </w:tcPr>
          <w:p w14:paraId="5BD9702A" w14:textId="77777777" w:rsidR="00B52366" w:rsidRDefault="00B52366" w:rsidP="00714534">
            <w:pPr>
              <w:pStyle w:val="Code2"/>
            </w:pPr>
            <w:r>
              <w:t>&lt;asp:TextBox ID="uxMediumTextBox" runat="server" CssClass="med" /&gt;</w:t>
            </w:r>
          </w:p>
          <w:p w14:paraId="43E607A4" w14:textId="3FB0EB6D" w:rsidR="00B52366" w:rsidRDefault="00B52366" w:rsidP="00714534">
            <w:pPr>
              <w:pStyle w:val="Code2"/>
            </w:pPr>
            <w:r>
              <w:t>&lt;lvp:LvpTooltip runat="server" CssClass="bold warning text-red"&gt;</w:t>
            </w:r>
          </w:p>
        </w:tc>
      </w:tr>
      <w:tr w:rsidR="00B52366" w14:paraId="0228EC04" w14:textId="77777777" w:rsidTr="00B52366">
        <w:tc>
          <w:tcPr>
            <w:tcW w:w="1384" w:type="dxa"/>
          </w:tcPr>
          <w:p w14:paraId="5EE9B23A" w14:textId="77777777" w:rsidR="00B52366" w:rsidRDefault="00B52366" w:rsidP="00B52366">
            <w:pPr>
              <w:pStyle w:val="Bold"/>
            </w:pPr>
            <w:r>
              <w:t>Rezultāts</w:t>
            </w:r>
          </w:p>
        </w:tc>
        <w:tc>
          <w:tcPr>
            <w:tcW w:w="8470" w:type="dxa"/>
          </w:tcPr>
          <w:p w14:paraId="466740AC" w14:textId="2DD122B4" w:rsidR="00B52366" w:rsidRDefault="00B52366" w:rsidP="00B52366">
            <w:pPr>
              <w:pStyle w:val="Tablebody"/>
            </w:pPr>
            <w:r>
              <w:object w:dxaOrig="4140" w:dyaOrig="465" w14:anchorId="375E0ACD">
                <v:shape id="_x0000_i1064" type="#_x0000_t75" style="width:207.15pt;height:23.1pt" o:ole="">
                  <v:imagedata r:id="rId143" o:title=""/>
                </v:shape>
                <o:OLEObject Type="Embed" ProgID="PBrush" ShapeID="_x0000_i1064" DrawAspect="Content" ObjectID="_1460201249" r:id="rId144"/>
              </w:object>
            </w:r>
          </w:p>
        </w:tc>
      </w:tr>
      <w:tr w:rsidR="00B52366" w14:paraId="655F7BFC" w14:textId="77777777" w:rsidTr="00B52366">
        <w:tc>
          <w:tcPr>
            <w:tcW w:w="9854" w:type="dxa"/>
            <w:gridSpan w:val="2"/>
          </w:tcPr>
          <w:p w14:paraId="76F30DA5" w14:textId="1656165D" w:rsidR="00B52366" w:rsidRDefault="00B52366" w:rsidP="00B52366">
            <w:pPr>
              <w:pStyle w:val="MessageHeader"/>
            </w:pPr>
            <w:r>
              <w:lastRenderedPageBreak/>
              <w:t>Piemērs 3</w:t>
            </w:r>
          </w:p>
        </w:tc>
      </w:tr>
      <w:tr w:rsidR="00B52366" w14:paraId="4A1C57AF" w14:textId="77777777" w:rsidTr="00B52366">
        <w:tc>
          <w:tcPr>
            <w:tcW w:w="1384" w:type="dxa"/>
          </w:tcPr>
          <w:p w14:paraId="1B246BDC" w14:textId="77777777" w:rsidR="00B52366" w:rsidRDefault="00B52366" w:rsidP="00B52366">
            <w:pPr>
              <w:pStyle w:val="Bold"/>
            </w:pPr>
            <w:r>
              <w:t>Kods</w:t>
            </w:r>
          </w:p>
        </w:tc>
        <w:tc>
          <w:tcPr>
            <w:tcW w:w="8470" w:type="dxa"/>
          </w:tcPr>
          <w:p w14:paraId="5F4A8D51" w14:textId="618D4983" w:rsidR="00B52366" w:rsidRDefault="00B52366" w:rsidP="00714534">
            <w:pPr>
              <w:pStyle w:val="Code2"/>
            </w:pPr>
            <w:r w:rsidRPr="00B52366">
              <w:t>&lt;asp:TextBox ID="uxShortTextBox" runat="server" CssClass="short" placeholder="Ievadiet ..." /&gt;</w:t>
            </w:r>
          </w:p>
        </w:tc>
      </w:tr>
      <w:tr w:rsidR="00B52366" w14:paraId="7C1F255C" w14:textId="77777777" w:rsidTr="00B52366">
        <w:tc>
          <w:tcPr>
            <w:tcW w:w="1384" w:type="dxa"/>
          </w:tcPr>
          <w:p w14:paraId="3C5CA6B2" w14:textId="77777777" w:rsidR="00B52366" w:rsidRDefault="00B52366" w:rsidP="00B52366">
            <w:pPr>
              <w:pStyle w:val="Bold"/>
            </w:pPr>
            <w:r>
              <w:t>Rezultāts</w:t>
            </w:r>
          </w:p>
        </w:tc>
        <w:tc>
          <w:tcPr>
            <w:tcW w:w="8470" w:type="dxa"/>
          </w:tcPr>
          <w:p w14:paraId="4973D780" w14:textId="1983DA45" w:rsidR="00B52366" w:rsidRDefault="00B52366" w:rsidP="00B52366">
            <w:pPr>
              <w:pStyle w:val="Tablebody"/>
            </w:pPr>
            <w:r>
              <w:object w:dxaOrig="2145" w:dyaOrig="420" w14:anchorId="03BA34AF">
                <v:shape id="_x0000_i1065" type="#_x0000_t75" style="width:107.3pt;height:21.05pt" o:ole="">
                  <v:imagedata r:id="rId145" o:title=""/>
                </v:shape>
                <o:OLEObject Type="Embed" ProgID="PBrush" ShapeID="_x0000_i1065" DrawAspect="Content" ObjectID="_1460201250" r:id="rId146"/>
              </w:object>
            </w:r>
          </w:p>
        </w:tc>
      </w:tr>
      <w:tr w:rsidR="00B52366" w14:paraId="79B4B24D" w14:textId="77777777" w:rsidTr="00B52366">
        <w:tc>
          <w:tcPr>
            <w:tcW w:w="9854" w:type="dxa"/>
            <w:gridSpan w:val="2"/>
          </w:tcPr>
          <w:p w14:paraId="51E92EC9" w14:textId="6D75E08D" w:rsidR="00B52366" w:rsidRDefault="00B52366" w:rsidP="00B52366">
            <w:pPr>
              <w:pStyle w:val="MessageHeader"/>
            </w:pPr>
            <w:r>
              <w:t>Piemērs 4 (DevExpress)</w:t>
            </w:r>
          </w:p>
        </w:tc>
      </w:tr>
      <w:tr w:rsidR="00B52366" w14:paraId="665AEF39" w14:textId="77777777" w:rsidTr="00B52366">
        <w:tc>
          <w:tcPr>
            <w:tcW w:w="1384" w:type="dxa"/>
          </w:tcPr>
          <w:p w14:paraId="242939A6" w14:textId="77777777" w:rsidR="00B52366" w:rsidRDefault="00B52366" w:rsidP="00B52366">
            <w:pPr>
              <w:pStyle w:val="Bold"/>
            </w:pPr>
            <w:r>
              <w:t>Kods</w:t>
            </w:r>
          </w:p>
        </w:tc>
        <w:tc>
          <w:tcPr>
            <w:tcW w:w="8470" w:type="dxa"/>
          </w:tcPr>
          <w:p w14:paraId="5C954A94" w14:textId="61761EFC" w:rsidR="00B52366" w:rsidRDefault="00B52366" w:rsidP="00714534">
            <w:pPr>
              <w:pStyle w:val="Code2"/>
            </w:pPr>
            <w:r w:rsidRPr="00B52366">
              <w:t>&lt;dx:ASPxTextBox runat="server" /&gt;</w:t>
            </w:r>
          </w:p>
        </w:tc>
      </w:tr>
      <w:tr w:rsidR="00B52366" w14:paraId="229162D6" w14:textId="77777777" w:rsidTr="00B52366">
        <w:tc>
          <w:tcPr>
            <w:tcW w:w="1384" w:type="dxa"/>
          </w:tcPr>
          <w:p w14:paraId="49984748" w14:textId="77777777" w:rsidR="00B52366" w:rsidRDefault="00B52366" w:rsidP="00B52366">
            <w:pPr>
              <w:pStyle w:val="Bold"/>
            </w:pPr>
            <w:r>
              <w:t>Rezultāts</w:t>
            </w:r>
          </w:p>
        </w:tc>
        <w:tc>
          <w:tcPr>
            <w:tcW w:w="8470" w:type="dxa"/>
          </w:tcPr>
          <w:p w14:paraId="71F36C5F" w14:textId="4C855E80" w:rsidR="00B52366" w:rsidRDefault="00B52366" w:rsidP="00B52366">
            <w:pPr>
              <w:pStyle w:val="Tablebody"/>
            </w:pPr>
            <w:r>
              <w:object w:dxaOrig="3015" w:dyaOrig="390" w14:anchorId="277B9EBC">
                <v:shape id="_x0000_i1066" type="#_x0000_t75" style="width:150.8pt;height:19.7pt" o:ole="">
                  <v:imagedata r:id="rId147" o:title=""/>
                </v:shape>
                <o:OLEObject Type="Embed" ProgID="PBrush" ShapeID="_x0000_i1066" DrawAspect="Content" ObjectID="_1460201251" r:id="rId148"/>
              </w:object>
            </w:r>
          </w:p>
        </w:tc>
      </w:tr>
      <w:tr w:rsidR="00B52366" w14:paraId="3B66875B" w14:textId="77777777" w:rsidTr="00B52366">
        <w:tc>
          <w:tcPr>
            <w:tcW w:w="9854" w:type="dxa"/>
            <w:gridSpan w:val="2"/>
          </w:tcPr>
          <w:p w14:paraId="3E897BFE" w14:textId="6DE769AD" w:rsidR="00B52366" w:rsidRDefault="00B52366" w:rsidP="00B52366">
            <w:pPr>
              <w:pStyle w:val="MessageHeader"/>
            </w:pPr>
            <w:r>
              <w:t>Piemērs 5</w:t>
            </w:r>
          </w:p>
        </w:tc>
      </w:tr>
      <w:tr w:rsidR="00B52366" w14:paraId="280DA11D" w14:textId="77777777" w:rsidTr="00B52366">
        <w:tc>
          <w:tcPr>
            <w:tcW w:w="1384" w:type="dxa"/>
          </w:tcPr>
          <w:p w14:paraId="67637DDB" w14:textId="77777777" w:rsidR="00B52366" w:rsidRDefault="00B52366" w:rsidP="00B52366">
            <w:pPr>
              <w:pStyle w:val="Bold"/>
            </w:pPr>
            <w:r>
              <w:t>Kods</w:t>
            </w:r>
          </w:p>
        </w:tc>
        <w:tc>
          <w:tcPr>
            <w:tcW w:w="8470" w:type="dxa"/>
          </w:tcPr>
          <w:p w14:paraId="6EE0258E" w14:textId="54CA3C3D" w:rsidR="00B52366" w:rsidRDefault="00B52366" w:rsidP="00714534">
            <w:pPr>
              <w:pStyle w:val="Code2"/>
            </w:pPr>
            <w:r w:rsidRPr="00B52366">
              <w:t>&lt;asp:TextBox ID="uxPasswordTextBox" runat="server" TextMode="Password" /&gt;</w:t>
            </w:r>
          </w:p>
        </w:tc>
      </w:tr>
      <w:tr w:rsidR="00B52366" w14:paraId="7961115C" w14:textId="77777777" w:rsidTr="00B52366">
        <w:tc>
          <w:tcPr>
            <w:tcW w:w="1384" w:type="dxa"/>
          </w:tcPr>
          <w:p w14:paraId="2DEA97FF" w14:textId="77777777" w:rsidR="00B52366" w:rsidRDefault="00B52366" w:rsidP="00B52366">
            <w:pPr>
              <w:pStyle w:val="Bold"/>
            </w:pPr>
            <w:r>
              <w:t>Rezultāts</w:t>
            </w:r>
          </w:p>
        </w:tc>
        <w:tc>
          <w:tcPr>
            <w:tcW w:w="8470" w:type="dxa"/>
          </w:tcPr>
          <w:p w14:paraId="1BD5EFE6" w14:textId="59E3B2D0" w:rsidR="00B52366" w:rsidRDefault="00B52366" w:rsidP="00B52366">
            <w:pPr>
              <w:pStyle w:val="Tablebody"/>
            </w:pPr>
            <w:r>
              <w:object w:dxaOrig="3015" w:dyaOrig="435" w14:anchorId="15E3A954">
                <v:shape id="_x0000_i1067" type="#_x0000_t75" style="width:150.8pt;height:21.75pt" o:ole="">
                  <v:imagedata r:id="rId149" o:title=""/>
                </v:shape>
                <o:OLEObject Type="Embed" ProgID="PBrush" ShapeID="_x0000_i1067" DrawAspect="Content" ObjectID="_1460201252" r:id="rId150"/>
              </w:object>
            </w:r>
          </w:p>
        </w:tc>
      </w:tr>
      <w:tr w:rsidR="00B52366" w14:paraId="1176A0F3" w14:textId="77777777" w:rsidTr="00B52366">
        <w:tc>
          <w:tcPr>
            <w:tcW w:w="9854" w:type="dxa"/>
            <w:gridSpan w:val="2"/>
          </w:tcPr>
          <w:p w14:paraId="1BE3E937" w14:textId="61CE0576" w:rsidR="00B52366" w:rsidRDefault="00B52366" w:rsidP="00B52366">
            <w:pPr>
              <w:pStyle w:val="MessageHeader"/>
            </w:pPr>
            <w:r>
              <w:t>Piemērs 6</w:t>
            </w:r>
          </w:p>
        </w:tc>
      </w:tr>
      <w:tr w:rsidR="00B52366" w14:paraId="1F347046" w14:textId="77777777" w:rsidTr="00B52366">
        <w:tc>
          <w:tcPr>
            <w:tcW w:w="1384" w:type="dxa"/>
          </w:tcPr>
          <w:p w14:paraId="0F094613" w14:textId="77777777" w:rsidR="00B52366" w:rsidRDefault="00B52366" w:rsidP="00B52366">
            <w:pPr>
              <w:pStyle w:val="Bold"/>
            </w:pPr>
            <w:r>
              <w:t>Kods</w:t>
            </w:r>
          </w:p>
        </w:tc>
        <w:tc>
          <w:tcPr>
            <w:tcW w:w="8470" w:type="dxa"/>
          </w:tcPr>
          <w:p w14:paraId="71D1F86D" w14:textId="5E075A81" w:rsidR="00B52366" w:rsidRDefault="00B52366" w:rsidP="00714534">
            <w:pPr>
              <w:pStyle w:val="Code2"/>
            </w:pPr>
            <w:r w:rsidRPr="00B52366">
              <w:t>&lt;asp:TextBox ID="uxMultiLineTextBox" runat="server" TextMode="MultiLine" Rows="4" /&gt;</w:t>
            </w:r>
          </w:p>
        </w:tc>
      </w:tr>
      <w:tr w:rsidR="00B52366" w14:paraId="70C8DF4B" w14:textId="77777777" w:rsidTr="00B52366">
        <w:tc>
          <w:tcPr>
            <w:tcW w:w="1384" w:type="dxa"/>
          </w:tcPr>
          <w:p w14:paraId="39C3FEE1" w14:textId="77777777" w:rsidR="00B52366" w:rsidRDefault="00B52366" w:rsidP="00B52366">
            <w:pPr>
              <w:pStyle w:val="Bold"/>
            </w:pPr>
            <w:r>
              <w:t>Rezultāts</w:t>
            </w:r>
          </w:p>
        </w:tc>
        <w:tc>
          <w:tcPr>
            <w:tcW w:w="8470" w:type="dxa"/>
          </w:tcPr>
          <w:p w14:paraId="2F15C239" w14:textId="00CB95DB" w:rsidR="00B52366" w:rsidRDefault="00B52366" w:rsidP="00B52366">
            <w:pPr>
              <w:pStyle w:val="Tablebody"/>
            </w:pPr>
            <w:r>
              <w:object w:dxaOrig="3795" w:dyaOrig="1770" w14:anchorId="0B52C13A">
                <v:shape id="_x0000_i1068" type="#_x0000_t75" style="width:189.5pt;height:88.3pt" o:ole="">
                  <v:imagedata r:id="rId151" o:title=""/>
                </v:shape>
                <o:OLEObject Type="Embed" ProgID="PBrush" ShapeID="_x0000_i1068" DrawAspect="Content" ObjectID="_1460201253" r:id="rId152"/>
              </w:object>
            </w:r>
          </w:p>
        </w:tc>
      </w:tr>
      <w:tr w:rsidR="00B52366" w14:paraId="1E74B453" w14:textId="77777777" w:rsidTr="00B52366">
        <w:tc>
          <w:tcPr>
            <w:tcW w:w="9854" w:type="dxa"/>
            <w:gridSpan w:val="2"/>
          </w:tcPr>
          <w:p w14:paraId="37B46432" w14:textId="37C4542B" w:rsidR="00B52366" w:rsidRDefault="00B52366" w:rsidP="00B52366">
            <w:pPr>
              <w:pStyle w:val="MessageHeader"/>
            </w:pPr>
            <w:r>
              <w:t>Piemērs 7 (DevExpress)</w:t>
            </w:r>
          </w:p>
        </w:tc>
      </w:tr>
      <w:tr w:rsidR="00B52366" w14:paraId="53BF2620" w14:textId="77777777" w:rsidTr="00B52366">
        <w:tc>
          <w:tcPr>
            <w:tcW w:w="1384" w:type="dxa"/>
          </w:tcPr>
          <w:p w14:paraId="7E3685AD" w14:textId="77777777" w:rsidR="00B52366" w:rsidRDefault="00B52366" w:rsidP="00B52366">
            <w:pPr>
              <w:pStyle w:val="Bold"/>
            </w:pPr>
            <w:r>
              <w:t>Kods</w:t>
            </w:r>
          </w:p>
        </w:tc>
        <w:tc>
          <w:tcPr>
            <w:tcW w:w="8470" w:type="dxa"/>
          </w:tcPr>
          <w:p w14:paraId="0CB34087" w14:textId="407A881B" w:rsidR="00B52366" w:rsidRDefault="00B52366" w:rsidP="00714534">
            <w:pPr>
              <w:pStyle w:val="Code2"/>
            </w:pPr>
            <w:r w:rsidRPr="00B52366">
              <w:t>&lt;dx:ASPxMemo runat="server" Rows="4" /&gt;</w:t>
            </w:r>
          </w:p>
        </w:tc>
      </w:tr>
      <w:tr w:rsidR="00B52366" w14:paraId="777CF57C" w14:textId="77777777" w:rsidTr="00B52366">
        <w:tc>
          <w:tcPr>
            <w:tcW w:w="1384" w:type="dxa"/>
          </w:tcPr>
          <w:p w14:paraId="67268478" w14:textId="77777777" w:rsidR="00B52366" w:rsidRDefault="00B52366" w:rsidP="00B52366">
            <w:pPr>
              <w:pStyle w:val="Bold"/>
            </w:pPr>
            <w:r>
              <w:t>Rezultāts</w:t>
            </w:r>
          </w:p>
        </w:tc>
        <w:tc>
          <w:tcPr>
            <w:tcW w:w="8470" w:type="dxa"/>
          </w:tcPr>
          <w:p w14:paraId="4BB4F08C" w14:textId="333D8409" w:rsidR="00B52366" w:rsidRDefault="00B52366" w:rsidP="00B52366">
            <w:pPr>
              <w:pStyle w:val="Tablebody"/>
            </w:pPr>
            <w:r>
              <w:object w:dxaOrig="945" w:dyaOrig="1425" w14:anchorId="57FA2A81">
                <v:shape id="_x0000_i1069" type="#_x0000_t75" style="width:47.55pt;height:71.3pt" o:ole="">
                  <v:imagedata r:id="rId153" o:title=""/>
                </v:shape>
                <o:OLEObject Type="Embed" ProgID="PBrush" ShapeID="_x0000_i1069" DrawAspect="Content" ObjectID="_1460201254" r:id="rId154"/>
              </w:object>
            </w:r>
          </w:p>
        </w:tc>
      </w:tr>
    </w:tbl>
    <w:p w14:paraId="13901AB1" w14:textId="679A9936" w:rsidR="00D22DA6" w:rsidRPr="00F40AEC" w:rsidRDefault="00114002" w:rsidP="00A85103">
      <w:r>
        <w:t xml:space="preserve">Vairāk informācijas par atbilstošo DevExpress vadīklu lietošanas piemēriem </w:t>
      </w:r>
      <w:r w:rsidR="007B1982">
        <w:t xml:space="preserve">skat. </w:t>
      </w:r>
      <w:hyperlink r:id="rId155" w:history="1">
        <w:r w:rsidR="007B1982" w:rsidRPr="002460F1">
          <w:rPr>
            <w:rStyle w:val="Hyperlink"/>
          </w:rPr>
          <w:t>http://demos.devexpress.com/ASPxEditorsDemos/Features/NativeMode.aspx</w:t>
        </w:r>
      </w:hyperlink>
      <w:r w:rsidR="007B1982">
        <w:t>.</w:t>
      </w:r>
    </w:p>
    <w:p w14:paraId="79C8212F" w14:textId="411A8179" w:rsidR="00962449" w:rsidRPr="007C300A" w:rsidRDefault="00962449" w:rsidP="0099015A">
      <w:pPr>
        <w:pStyle w:val="Heading2"/>
      </w:pPr>
      <w:bookmarkStart w:id="167" w:name="_Toc320175143"/>
      <w:bookmarkStart w:id="168" w:name="_Toc320175145"/>
      <w:bookmarkStart w:id="169" w:name="_Toc386458693"/>
      <w:bookmarkEnd w:id="167"/>
      <w:bookmarkEnd w:id="168"/>
      <w:r w:rsidRPr="007C300A">
        <w:t>Gaitas līnija</w:t>
      </w:r>
      <w:r w:rsidR="007617C4" w:rsidRPr="007C300A">
        <w:t xml:space="preserve"> un ielāde</w:t>
      </w:r>
      <w:bookmarkEnd w:id="169"/>
    </w:p>
    <w:p w14:paraId="66C2500C" w14:textId="37D13A19" w:rsidR="00231609" w:rsidRPr="000A2064" w:rsidRDefault="00231609" w:rsidP="00231609">
      <w:pPr>
        <w:pStyle w:val="Heading3"/>
      </w:pPr>
      <w:bookmarkStart w:id="170" w:name="_Toc386458694"/>
      <w:r w:rsidRPr="000A2064">
        <w:t>Izmantošanas nolūks</w:t>
      </w:r>
      <w:bookmarkEnd w:id="170"/>
    </w:p>
    <w:p w14:paraId="4785CEC6" w14:textId="21A51C53" w:rsidR="00231609" w:rsidRPr="000A2064" w:rsidRDefault="00B076A8" w:rsidP="00231609">
      <w:r w:rsidRPr="000A2064">
        <w:t>Gaitas līnija un ielādes simbols lietojams, gadījumos, kad nepieciešams sistēmas lietotājam parādīt, ka process notiek, kā arī demonstrēt tā izpildes progresu, lai lietotājs nesāktu vēl kādu citu procesu.</w:t>
      </w:r>
      <w:r w:rsidR="00E42098" w:rsidRPr="000A2064">
        <w:t xml:space="preserve"> Ielādes laikā (gan gaitas līnijas, gan ielādes simbola gadījumā) visi</w:t>
      </w:r>
      <w:r w:rsidR="003A3ADC" w:rsidRPr="000A2064">
        <w:t>em</w:t>
      </w:r>
      <w:r w:rsidR="00E42098" w:rsidRPr="000A2064">
        <w:t xml:space="preserve"> kontroli</w:t>
      </w:r>
      <w:r w:rsidR="003A3ADC" w:rsidRPr="000A2064">
        <w:t>em</w:t>
      </w:r>
      <w:r w:rsidR="00E42098" w:rsidRPr="000A2064">
        <w:t xml:space="preserve"> </w:t>
      </w:r>
      <w:r w:rsidR="003A3ADC" w:rsidRPr="000A2064">
        <w:t xml:space="preserve">jābūt </w:t>
      </w:r>
      <w:r w:rsidR="00E42098" w:rsidRPr="000A2064">
        <w:t>nobloķēti</w:t>
      </w:r>
      <w:r w:rsidR="003A3ADC" w:rsidRPr="000A2064">
        <w:t>em</w:t>
      </w:r>
      <w:r w:rsidR="00E42098" w:rsidRPr="000A2064">
        <w:t>, lai servera pusē nebūtu papildus darbību. Ilg</w:t>
      </w:r>
      <w:r w:rsidR="00FF60E9" w:rsidRPr="000A2064">
        <w:t xml:space="preserve">i </w:t>
      </w:r>
      <w:r w:rsidR="00E42098" w:rsidRPr="000A2064">
        <w:t>strādājošiem procesiem atbilde jāsniedz asinhroni.</w:t>
      </w:r>
      <w:r w:rsidR="0016220C" w:rsidRPr="000A2064">
        <w:t xml:space="preserve"> </w:t>
      </w:r>
    </w:p>
    <w:p w14:paraId="735A69C7" w14:textId="77777777" w:rsidR="00231609" w:rsidRPr="007C300A" w:rsidRDefault="00231609" w:rsidP="00231609">
      <w:pPr>
        <w:pStyle w:val="Heading3"/>
      </w:pPr>
      <w:bookmarkStart w:id="171" w:name="_Toc386458695"/>
      <w:r w:rsidRPr="007C300A">
        <w:lastRenderedPageBreak/>
        <w:t>Konceptuāls apraksts</w:t>
      </w:r>
      <w:bookmarkEnd w:id="171"/>
    </w:p>
    <w:p w14:paraId="235E45AE" w14:textId="5BC1E725" w:rsidR="00B076A8" w:rsidRPr="007C300A" w:rsidRDefault="007C300A" w:rsidP="00B076A8">
      <w:pPr>
        <w:pStyle w:val="Pictureposition"/>
      </w:pPr>
      <w:r w:rsidRPr="007C300A">
        <w:rPr>
          <w:noProof/>
          <w:lang w:eastAsia="lv-LV"/>
        </w:rPr>
        <w:drawing>
          <wp:inline distT="0" distB="0" distL="0" distR="0" wp14:anchorId="38CD4D0F" wp14:editId="37121164">
            <wp:extent cx="1123950" cy="304800"/>
            <wp:effectExtent l="0" t="0" r="0" b="0"/>
            <wp:docPr id="72" name="Picture 72" descr="C:\Users\madara.gasparovica\Desktop\Latvija.lv dizaina skices\ScreenHunter_45 Oct. 10 12.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madara.gasparovica\Desktop\Latvija.lv dizaina skices\ScreenHunter_45 Oct. 10 12.08.bm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p>
    <w:p w14:paraId="72A3E625" w14:textId="7642A7C1" w:rsidR="00B076A8" w:rsidRPr="007C300A" w:rsidRDefault="0051039B" w:rsidP="00B076A8">
      <w:pPr>
        <w:pStyle w:val="Picturecaption"/>
      </w:pPr>
      <w:r>
        <w:fldChar w:fldCharType="begin"/>
      </w:r>
      <w:r>
        <w:instrText xml:space="preserve"> SEQ Attēls \* ARABIC </w:instrText>
      </w:r>
      <w:r>
        <w:fldChar w:fldCharType="separate"/>
      </w:r>
      <w:r w:rsidR="00714534">
        <w:rPr>
          <w:noProof/>
        </w:rPr>
        <w:t>37</w:t>
      </w:r>
      <w:r>
        <w:rPr>
          <w:noProof/>
        </w:rPr>
        <w:fldChar w:fldCharType="end"/>
      </w:r>
      <w:r w:rsidR="00B076A8" w:rsidRPr="007C300A">
        <w:t>.attēls. Gaitas līnija</w:t>
      </w:r>
    </w:p>
    <w:p w14:paraId="14C113A7" w14:textId="75F201BD" w:rsidR="00B076A8" w:rsidRPr="007C300A" w:rsidRDefault="007C300A" w:rsidP="00B076A8">
      <w:pPr>
        <w:pStyle w:val="Pictureposition"/>
      </w:pPr>
      <w:r w:rsidRPr="007C300A">
        <w:rPr>
          <w:noProof/>
          <w:lang w:eastAsia="lv-LV"/>
        </w:rPr>
        <w:drawing>
          <wp:inline distT="0" distB="0" distL="0" distR="0" wp14:anchorId="60399603" wp14:editId="1C3CCFBA">
            <wp:extent cx="1457325" cy="523875"/>
            <wp:effectExtent l="0" t="0" r="9525" b="9525"/>
            <wp:docPr id="85" name="Picture 85" descr="C:\Users\madara.gasparovica\Desktop\Latvija.lv dizaina skices\ScreenHunter_64 Oct. 10 12.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madara.gasparovica\Desktop\Latvija.lv dizaina skices\ScreenHunter_64 Oct. 10 12.21.bm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57325" cy="523875"/>
                    </a:xfrm>
                    <a:prstGeom prst="rect">
                      <a:avLst/>
                    </a:prstGeom>
                    <a:noFill/>
                    <a:ln>
                      <a:noFill/>
                    </a:ln>
                  </pic:spPr>
                </pic:pic>
              </a:graphicData>
            </a:graphic>
          </wp:inline>
        </w:drawing>
      </w:r>
    </w:p>
    <w:p w14:paraId="4E1BAB09" w14:textId="1418C3D7" w:rsidR="00B076A8" w:rsidRPr="007C300A" w:rsidRDefault="0051039B" w:rsidP="00B076A8">
      <w:pPr>
        <w:pStyle w:val="Picturecaption"/>
      </w:pPr>
      <w:r>
        <w:fldChar w:fldCharType="begin"/>
      </w:r>
      <w:r>
        <w:instrText xml:space="preserve"> SEQ Attēls \* ARABIC </w:instrText>
      </w:r>
      <w:r>
        <w:fldChar w:fldCharType="separate"/>
      </w:r>
      <w:r w:rsidR="00714534">
        <w:rPr>
          <w:noProof/>
        </w:rPr>
        <w:t>38</w:t>
      </w:r>
      <w:r>
        <w:rPr>
          <w:noProof/>
        </w:rPr>
        <w:fldChar w:fldCharType="end"/>
      </w:r>
      <w:r w:rsidR="00B076A8" w:rsidRPr="007C300A">
        <w:t xml:space="preserve">.attēls. </w:t>
      </w:r>
      <w:r w:rsidR="000A2064">
        <w:t>Notiek ielāde</w:t>
      </w:r>
    </w:p>
    <w:p w14:paraId="7BF1652D" w14:textId="77777777" w:rsidR="00231609" w:rsidRPr="000A2064" w:rsidRDefault="00231609" w:rsidP="00231609">
      <w:pPr>
        <w:pStyle w:val="Heading3"/>
      </w:pPr>
      <w:bookmarkStart w:id="172" w:name="_Toc386458696"/>
      <w:r w:rsidRPr="000A2064">
        <w:t>Lietošanas rekomendācijas</w:t>
      </w:r>
      <w:bookmarkEnd w:id="172"/>
    </w:p>
    <w:p w14:paraId="35E329AB" w14:textId="26376B79" w:rsidR="00231609" w:rsidRDefault="0099015A" w:rsidP="0099015A">
      <w:r w:rsidRPr="000A2064">
        <w:t>Par vērtību aizpildīšanu ir atbildīga lietojuma iekšējā loģika.</w:t>
      </w:r>
      <w:r w:rsidR="0016220C" w:rsidRPr="000A2064">
        <w:t xml:space="preserve"> Izmantošana atkarīga no analīzes fāzes rezultātiem</w:t>
      </w:r>
      <w:r w:rsidR="00D11ED5" w:rsidRPr="000A2064">
        <w:t>.</w:t>
      </w:r>
    </w:p>
    <w:p w14:paraId="607B2D3E" w14:textId="77777777" w:rsidR="00D22DA6" w:rsidRPr="004852C7" w:rsidRDefault="00D22DA6" w:rsidP="00D22DA6">
      <w:pPr>
        <w:pStyle w:val="Heading3"/>
      </w:pPr>
      <w:bookmarkStart w:id="173" w:name="_Toc386458697"/>
      <w:r w:rsidRPr="004852C7">
        <w:t>Lietošanas piem</w:t>
      </w:r>
      <w:r w:rsidRPr="004852C7">
        <w:rPr>
          <w:rFonts w:hint="eastAsia"/>
        </w:rPr>
        <w:t>ē</w:t>
      </w:r>
      <w:r w:rsidRPr="004852C7">
        <w:t>rs</w:t>
      </w:r>
      <w:bookmarkEnd w:id="173"/>
    </w:p>
    <w:tbl>
      <w:tblPr>
        <w:tblStyle w:val="TableGrid"/>
        <w:tblW w:w="0" w:type="auto"/>
        <w:tblLook w:val="04A0" w:firstRow="1" w:lastRow="0" w:firstColumn="1" w:lastColumn="0" w:noHBand="0" w:noVBand="1"/>
      </w:tblPr>
      <w:tblGrid>
        <w:gridCol w:w="1384"/>
        <w:gridCol w:w="8470"/>
      </w:tblGrid>
      <w:tr w:rsidR="00114002" w14:paraId="03122886" w14:textId="77777777" w:rsidTr="00832840">
        <w:tc>
          <w:tcPr>
            <w:tcW w:w="9854" w:type="dxa"/>
            <w:gridSpan w:val="2"/>
          </w:tcPr>
          <w:p w14:paraId="25031A3C" w14:textId="437AEBBE" w:rsidR="00114002" w:rsidRDefault="00114002" w:rsidP="00832840">
            <w:pPr>
              <w:pStyle w:val="MessageHeader"/>
            </w:pPr>
            <w:r>
              <w:t xml:space="preserve">Piemērs </w:t>
            </w:r>
            <w:r w:rsidR="00D41D96">
              <w:t>1 (DevExpress)</w:t>
            </w:r>
          </w:p>
        </w:tc>
      </w:tr>
      <w:tr w:rsidR="00114002" w14:paraId="52A6A12A" w14:textId="77777777" w:rsidTr="00832840">
        <w:tc>
          <w:tcPr>
            <w:tcW w:w="1384" w:type="dxa"/>
          </w:tcPr>
          <w:p w14:paraId="6AA93D0C" w14:textId="77777777" w:rsidR="00114002" w:rsidRDefault="00114002" w:rsidP="00832840">
            <w:pPr>
              <w:pStyle w:val="Bold"/>
            </w:pPr>
            <w:r>
              <w:t>Kods</w:t>
            </w:r>
          </w:p>
        </w:tc>
        <w:tc>
          <w:tcPr>
            <w:tcW w:w="8470" w:type="dxa"/>
          </w:tcPr>
          <w:p w14:paraId="7997E12E" w14:textId="1B706FBA" w:rsidR="00114002" w:rsidRDefault="00D41D96" w:rsidP="00714534">
            <w:pPr>
              <w:pStyle w:val="Code2"/>
            </w:pPr>
            <w:r w:rsidRPr="00D41D96">
              <w:t>&lt;dx:ASPxProgressBar ID="uxProgressBar" runat="server" Position="75" Width="100px"&gt;&lt;/dx:ASPxProgressBar&gt;</w:t>
            </w:r>
          </w:p>
        </w:tc>
      </w:tr>
      <w:tr w:rsidR="00114002" w14:paraId="5B167D08" w14:textId="77777777" w:rsidTr="00832840">
        <w:tc>
          <w:tcPr>
            <w:tcW w:w="1384" w:type="dxa"/>
          </w:tcPr>
          <w:p w14:paraId="5D81A10C" w14:textId="77777777" w:rsidR="00114002" w:rsidRDefault="00114002" w:rsidP="00832840">
            <w:pPr>
              <w:pStyle w:val="Bold"/>
            </w:pPr>
            <w:r>
              <w:t>Rezultāts</w:t>
            </w:r>
          </w:p>
        </w:tc>
        <w:tc>
          <w:tcPr>
            <w:tcW w:w="8470" w:type="dxa"/>
          </w:tcPr>
          <w:p w14:paraId="510C2C90" w14:textId="2C4D2088" w:rsidR="00114002" w:rsidRDefault="00D41D96" w:rsidP="00832840">
            <w:pPr>
              <w:pStyle w:val="Tablebody"/>
            </w:pPr>
            <w:r>
              <w:object w:dxaOrig="1515" w:dyaOrig="315" w14:anchorId="25EA65B9">
                <v:shape id="_x0000_i1070" type="#_x0000_t75" style="width:76.1pt;height:15.6pt" o:ole="">
                  <v:imagedata r:id="rId158" o:title=""/>
                </v:shape>
                <o:OLEObject Type="Embed" ProgID="PBrush" ShapeID="_x0000_i1070" DrawAspect="Content" ObjectID="_1460201255" r:id="rId159"/>
              </w:object>
            </w:r>
          </w:p>
        </w:tc>
      </w:tr>
      <w:tr w:rsidR="00D41D96" w14:paraId="1A7AB232" w14:textId="77777777" w:rsidTr="00D43887">
        <w:tc>
          <w:tcPr>
            <w:tcW w:w="9854" w:type="dxa"/>
            <w:gridSpan w:val="2"/>
          </w:tcPr>
          <w:p w14:paraId="35DA8059" w14:textId="2FD2DCBA" w:rsidR="00D41D96" w:rsidRDefault="00D41D96" w:rsidP="00D43887">
            <w:pPr>
              <w:pStyle w:val="MessageHeader"/>
            </w:pPr>
            <w:r>
              <w:t>Piemērs 2 (DevExpress)</w:t>
            </w:r>
          </w:p>
        </w:tc>
      </w:tr>
      <w:tr w:rsidR="00D41D96" w14:paraId="518581EF" w14:textId="77777777" w:rsidTr="00D43887">
        <w:tc>
          <w:tcPr>
            <w:tcW w:w="1384" w:type="dxa"/>
          </w:tcPr>
          <w:p w14:paraId="7012F629" w14:textId="77777777" w:rsidR="00D41D96" w:rsidRDefault="00D41D96" w:rsidP="00D43887">
            <w:pPr>
              <w:pStyle w:val="Bold"/>
            </w:pPr>
            <w:r>
              <w:t>Kods</w:t>
            </w:r>
          </w:p>
        </w:tc>
        <w:tc>
          <w:tcPr>
            <w:tcW w:w="8470" w:type="dxa"/>
          </w:tcPr>
          <w:p w14:paraId="5F52F83E" w14:textId="77777777" w:rsidR="00D41D96" w:rsidRDefault="00D41D96" w:rsidP="00714534">
            <w:pPr>
              <w:pStyle w:val="Code2"/>
            </w:pPr>
            <w:r>
              <w:t xml:space="preserve">&lt;dx:ASPxLoadingPanel runat="server" </w:t>
            </w:r>
          </w:p>
          <w:p w14:paraId="0D0A39D1" w14:textId="77777777" w:rsidR="00D41D96" w:rsidRDefault="00D41D96" w:rsidP="00714534">
            <w:pPr>
              <w:pStyle w:val="Code2"/>
            </w:pPr>
            <w:r>
              <w:tab/>
              <w:t>Modal="false" HorizontalAlign="NotSet" VerticalAlign="NotSet" &gt;</w:t>
            </w:r>
          </w:p>
          <w:p w14:paraId="5C58D1DA" w14:textId="77777777" w:rsidR="00D41D96" w:rsidRDefault="00D41D96" w:rsidP="00714534">
            <w:pPr>
              <w:pStyle w:val="Code2"/>
            </w:pPr>
            <w:r>
              <w:tab/>
              <w:t>&lt;ClientSideEvents Init="</w:t>
            </w:r>
          </w:p>
          <w:p w14:paraId="56778A9C" w14:textId="77777777" w:rsidR="00D41D96" w:rsidRDefault="00D41D96" w:rsidP="00714534">
            <w:pPr>
              <w:pStyle w:val="Code2"/>
            </w:pPr>
            <w:r>
              <w:tab/>
            </w:r>
            <w:r>
              <w:tab/>
              <w:t xml:space="preserve">function(s, e) { </w:t>
            </w:r>
          </w:p>
          <w:p w14:paraId="430D6A86" w14:textId="77777777" w:rsidR="00D41D96" w:rsidRDefault="00D41D96" w:rsidP="00714534">
            <w:pPr>
              <w:pStyle w:val="Code2"/>
            </w:pPr>
            <w:r>
              <w:tab/>
            </w:r>
            <w:r>
              <w:tab/>
            </w:r>
            <w:r>
              <w:tab/>
              <w:t xml:space="preserve">var container=$('#loaderContainer'); </w:t>
            </w:r>
          </w:p>
          <w:p w14:paraId="74BC6713" w14:textId="77777777" w:rsidR="00D41D96" w:rsidRDefault="00D41D96" w:rsidP="00714534">
            <w:pPr>
              <w:pStyle w:val="Code2"/>
            </w:pPr>
            <w:r>
              <w:tab/>
            </w:r>
            <w:r>
              <w:tab/>
            </w:r>
            <w:r>
              <w:tab/>
              <w:t>s.ShowAtPos(container.position().left, container.position().top);</w:t>
            </w:r>
          </w:p>
          <w:p w14:paraId="7ACB4048" w14:textId="77777777" w:rsidR="00D41D96" w:rsidRDefault="00D41D96" w:rsidP="00714534">
            <w:pPr>
              <w:pStyle w:val="Code2"/>
            </w:pPr>
            <w:r>
              <w:tab/>
            </w:r>
            <w:r>
              <w:tab/>
              <w:t>}" /&gt;</w:t>
            </w:r>
          </w:p>
          <w:p w14:paraId="227A8679" w14:textId="626DF813" w:rsidR="00D41D96" w:rsidRDefault="00D41D96" w:rsidP="00714534">
            <w:pPr>
              <w:pStyle w:val="Code2"/>
            </w:pPr>
            <w:r>
              <w:t>&lt;/dx:ASPxLoadingPanel&gt;</w:t>
            </w:r>
          </w:p>
        </w:tc>
      </w:tr>
      <w:tr w:rsidR="00D41D96" w14:paraId="02FE40B8" w14:textId="77777777" w:rsidTr="00D43887">
        <w:tc>
          <w:tcPr>
            <w:tcW w:w="1384" w:type="dxa"/>
          </w:tcPr>
          <w:p w14:paraId="09D68D96" w14:textId="77777777" w:rsidR="00D41D96" w:rsidRDefault="00D41D96" w:rsidP="00D43887">
            <w:pPr>
              <w:pStyle w:val="Bold"/>
            </w:pPr>
            <w:r>
              <w:t>Rezultāts</w:t>
            </w:r>
          </w:p>
        </w:tc>
        <w:tc>
          <w:tcPr>
            <w:tcW w:w="8470" w:type="dxa"/>
          </w:tcPr>
          <w:p w14:paraId="07026C37" w14:textId="44C2E68F" w:rsidR="00D41D96" w:rsidRDefault="00D41D96" w:rsidP="00D43887">
            <w:pPr>
              <w:pStyle w:val="Tablebody"/>
            </w:pPr>
            <w:r>
              <w:object w:dxaOrig="2235" w:dyaOrig="690" w14:anchorId="3A32AA7A">
                <v:shape id="_x0000_i1071" type="#_x0000_t75" style="width:112.1pt;height:34.65pt" o:ole="">
                  <v:imagedata r:id="rId160" o:title=""/>
                </v:shape>
                <o:OLEObject Type="Embed" ProgID="PBrush" ShapeID="_x0000_i1071" DrawAspect="Content" ObjectID="_1460201256" r:id="rId161"/>
              </w:object>
            </w:r>
          </w:p>
        </w:tc>
      </w:tr>
    </w:tbl>
    <w:p w14:paraId="6F95CA34" w14:textId="5384E922" w:rsidR="00D22DA6" w:rsidRPr="000A2064" w:rsidRDefault="00114002" w:rsidP="0099015A">
      <w:r>
        <w:t xml:space="preserve">Vairāk informācijas par atbilstošo DevExpress vadīklu lietošanas piemēriem </w:t>
      </w:r>
      <w:r w:rsidRPr="00714534">
        <w:t>s</w:t>
      </w:r>
      <w:r w:rsidR="00880730" w:rsidRPr="004852C7">
        <w:t xml:space="preserve">kat. </w:t>
      </w:r>
      <w:hyperlink r:id="rId162" w:history="1">
        <w:r w:rsidR="00880730" w:rsidRPr="004852C7">
          <w:rPr>
            <w:rStyle w:val="Hyperlink"/>
          </w:rPr>
          <w:t>http://demos.devexpress.com/ASPxEditorsDemos/ASPxProgressBar/ProgressBar.aspx</w:t>
        </w:r>
      </w:hyperlink>
      <w:r w:rsidR="00880730" w:rsidRPr="004852C7">
        <w:t>,</w:t>
      </w:r>
      <w:r w:rsidR="00880730">
        <w:t xml:space="preserve"> </w:t>
      </w:r>
      <w:hyperlink r:id="rId163" w:history="1">
        <w:r w:rsidR="004852C7" w:rsidRPr="002460F1">
          <w:rPr>
            <w:rStyle w:val="Hyperlink"/>
          </w:rPr>
          <w:t>http://demos.devexpress.com/aspxperienceDemos/LoadingPanel/Example.aspx</w:t>
        </w:r>
      </w:hyperlink>
      <w:r w:rsidR="004852C7">
        <w:t>.</w:t>
      </w:r>
    </w:p>
    <w:p w14:paraId="7F21BB8C" w14:textId="23015A54" w:rsidR="003E3499" w:rsidRDefault="003E3499" w:rsidP="00E42098">
      <w:pPr>
        <w:pStyle w:val="Heading2"/>
      </w:pPr>
      <w:r w:rsidRPr="000A2064">
        <w:t xml:space="preserve"> </w:t>
      </w:r>
      <w:bookmarkStart w:id="174" w:name="_Toc386458698"/>
      <w:r w:rsidRPr="000A2064">
        <w:t>Citi elem</w:t>
      </w:r>
      <w:r w:rsidR="00E42098" w:rsidRPr="000A2064">
        <w:t>e</w:t>
      </w:r>
      <w:r w:rsidRPr="000A2064">
        <w:t>nti</w:t>
      </w:r>
      <w:bookmarkEnd w:id="174"/>
    </w:p>
    <w:p w14:paraId="448F82EE" w14:textId="77777777" w:rsidR="00FD58AB" w:rsidRDefault="00FD58AB" w:rsidP="00FD58AB">
      <w:pPr>
        <w:pStyle w:val="Heading3"/>
      </w:pPr>
      <w:bookmarkStart w:id="175" w:name="_Toc386458699"/>
      <w:r w:rsidRPr="000E49CE">
        <w:t>Datums un laiks</w:t>
      </w:r>
      <w:bookmarkEnd w:id="175"/>
    </w:p>
    <w:p w14:paraId="4F5AE3C3" w14:textId="77777777" w:rsidR="00FD58AB" w:rsidRDefault="00FD58AB" w:rsidP="00FD58AB">
      <w:r>
        <w:t xml:space="preserve">Visur, kur nepieciešams ievadīt datumu var izmantot </w:t>
      </w:r>
      <w:r>
        <w:fldChar w:fldCharType="begin"/>
      </w:r>
      <w:r>
        <w:instrText xml:space="preserve"> REF _Ref338342882 \h </w:instrText>
      </w:r>
      <w:r>
        <w:fldChar w:fldCharType="separate"/>
      </w:r>
      <w:r w:rsidR="00714534">
        <w:rPr>
          <w:noProof/>
        </w:rPr>
        <w:t>39</w:t>
      </w:r>
      <w:r>
        <w:fldChar w:fldCharType="end"/>
      </w:r>
      <w:r>
        <w:t xml:space="preserve">.attēlā redzamo kalendāru, kas tiek atvērts ar peles kreiso klikšķi uzklikšķinot uz atvēršanas simbola. </w:t>
      </w:r>
    </w:p>
    <w:p w14:paraId="6CE090A5" w14:textId="77777777" w:rsidR="00FD58AB" w:rsidRPr="000E49CE" w:rsidRDefault="00FD58AB" w:rsidP="00FD58AB">
      <w:pPr>
        <w:pStyle w:val="Pictureposition"/>
      </w:pPr>
      <w:r w:rsidRPr="000E49CE">
        <w:rPr>
          <w:noProof/>
          <w:lang w:eastAsia="lv-LV"/>
        </w:rPr>
        <w:lastRenderedPageBreak/>
        <w:drawing>
          <wp:inline distT="0" distB="0" distL="0" distR="0" wp14:anchorId="653E4047" wp14:editId="2034C726">
            <wp:extent cx="1509408" cy="1600200"/>
            <wp:effectExtent l="0" t="0" r="0" b="0"/>
            <wp:docPr id="74" name="Picture 74" descr="C:\Users\madara.gasparovica\Desktop\Latvija.lv dizaina skices\ScreenHunter_54 Oct. 10 12.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madara.gasparovica\Desktop\Latvija.lv dizaina skices\ScreenHunter_54 Oct. 10 12.15.bmp"/>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12115" cy="1603070"/>
                    </a:xfrm>
                    <a:prstGeom prst="rect">
                      <a:avLst/>
                    </a:prstGeom>
                    <a:noFill/>
                    <a:ln>
                      <a:noFill/>
                    </a:ln>
                  </pic:spPr>
                </pic:pic>
              </a:graphicData>
            </a:graphic>
          </wp:inline>
        </w:drawing>
      </w:r>
    </w:p>
    <w:p w14:paraId="7E19FDDA" w14:textId="77777777" w:rsidR="00FD58AB" w:rsidRDefault="0051039B" w:rsidP="00FD58AB">
      <w:pPr>
        <w:pStyle w:val="Picturecaption"/>
      </w:pPr>
      <w:r>
        <w:fldChar w:fldCharType="begin"/>
      </w:r>
      <w:r>
        <w:instrText xml:space="preserve"> SEQ Attēls \* ARABIC </w:instrText>
      </w:r>
      <w:r>
        <w:fldChar w:fldCharType="separate"/>
      </w:r>
      <w:bookmarkStart w:id="176" w:name="_Ref338342882"/>
      <w:r w:rsidR="00714534">
        <w:rPr>
          <w:noProof/>
        </w:rPr>
        <w:t>39</w:t>
      </w:r>
      <w:bookmarkEnd w:id="176"/>
      <w:r>
        <w:rPr>
          <w:noProof/>
        </w:rPr>
        <w:fldChar w:fldCharType="end"/>
      </w:r>
      <w:r w:rsidR="00FD58AB" w:rsidRPr="000E49CE">
        <w:t>.attēls. Izvērsts datums</w:t>
      </w:r>
    </w:p>
    <w:p w14:paraId="004D6060" w14:textId="77777777" w:rsidR="00D22DA6" w:rsidRPr="00997B03" w:rsidRDefault="00D22DA6" w:rsidP="00714534">
      <w:pPr>
        <w:pStyle w:val="Heading4"/>
      </w:pPr>
      <w:bookmarkStart w:id="177" w:name="_Toc386458700"/>
      <w:r w:rsidRPr="004852C7">
        <w:t>Lietošanas piem</w:t>
      </w:r>
      <w:r w:rsidRPr="00997B03">
        <w:rPr>
          <w:rFonts w:hint="eastAsia"/>
        </w:rPr>
        <w:t>ē</w:t>
      </w:r>
      <w:r w:rsidRPr="00997B03">
        <w:t>rs</w:t>
      </w:r>
      <w:bookmarkEnd w:id="177"/>
    </w:p>
    <w:tbl>
      <w:tblPr>
        <w:tblStyle w:val="TableGrid"/>
        <w:tblW w:w="0" w:type="auto"/>
        <w:tblLook w:val="04A0" w:firstRow="1" w:lastRow="0" w:firstColumn="1" w:lastColumn="0" w:noHBand="0" w:noVBand="1"/>
      </w:tblPr>
      <w:tblGrid>
        <w:gridCol w:w="1384"/>
        <w:gridCol w:w="8470"/>
      </w:tblGrid>
      <w:tr w:rsidR="00114002" w14:paraId="29F33CFB" w14:textId="77777777" w:rsidTr="00832840">
        <w:tc>
          <w:tcPr>
            <w:tcW w:w="9854" w:type="dxa"/>
            <w:gridSpan w:val="2"/>
          </w:tcPr>
          <w:p w14:paraId="793CBB88" w14:textId="3BB32213" w:rsidR="00114002" w:rsidRDefault="00114002" w:rsidP="00832840">
            <w:pPr>
              <w:pStyle w:val="MessageHeader"/>
            </w:pPr>
            <w:r>
              <w:t xml:space="preserve">Piemērs </w:t>
            </w:r>
            <w:r w:rsidR="00D41D96">
              <w:t>1 (DevExpress)</w:t>
            </w:r>
          </w:p>
        </w:tc>
      </w:tr>
      <w:tr w:rsidR="00114002" w14:paraId="0DA8036B" w14:textId="77777777" w:rsidTr="00832840">
        <w:tc>
          <w:tcPr>
            <w:tcW w:w="1384" w:type="dxa"/>
          </w:tcPr>
          <w:p w14:paraId="7377244D" w14:textId="77777777" w:rsidR="00114002" w:rsidRDefault="00114002" w:rsidP="00832840">
            <w:pPr>
              <w:pStyle w:val="Bold"/>
            </w:pPr>
            <w:r>
              <w:t>Kods</w:t>
            </w:r>
          </w:p>
        </w:tc>
        <w:tc>
          <w:tcPr>
            <w:tcW w:w="8470" w:type="dxa"/>
          </w:tcPr>
          <w:p w14:paraId="3CB883E0" w14:textId="30BABF89" w:rsidR="00114002" w:rsidRDefault="00D41D96" w:rsidP="00714534">
            <w:pPr>
              <w:pStyle w:val="Code2"/>
            </w:pPr>
            <w:r w:rsidRPr="00D41D96">
              <w:t>&lt;dx:ASPxDateEdit ID="uxCalendar" runat="server" /&gt;</w:t>
            </w:r>
          </w:p>
        </w:tc>
      </w:tr>
      <w:tr w:rsidR="00114002" w14:paraId="784A41EB" w14:textId="77777777" w:rsidTr="00832840">
        <w:tc>
          <w:tcPr>
            <w:tcW w:w="1384" w:type="dxa"/>
          </w:tcPr>
          <w:p w14:paraId="0197C796" w14:textId="77777777" w:rsidR="00114002" w:rsidRDefault="00114002" w:rsidP="00832840">
            <w:pPr>
              <w:pStyle w:val="Bold"/>
            </w:pPr>
            <w:r>
              <w:t>Rezultāts</w:t>
            </w:r>
          </w:p>
        </w:tc>
        <w:tc>
          <w:tcPr>
            <w:tcW w:w="8470" w:type="dxa"/>
          </w:tcPr>
          <w:p w14:paraId="73D04BBA" w14:textId="77777777" w:rsidR="00114002" w:rsidRDefault="00A50923" w:rsidP="00832840">
            <w:pPr>
              <w:pStyle w:val="Tablebody"/>
              <w:pBdr>
                <w:bottom w:val="single" w:sz="6" w:space="1" w:color="auto"/>
              </w:pBdr>
            </w:pPr>
            <w:r>
              <w:object w:dxaOrig="2595" w:dyaOrig="495" w14:anchorId="2D665E65">
                <v:shape id="_x0000_i1072" type="#_x0000_t75" style="width:129.75pt;height:24.45pt" o:ole="">
                  <v:imagedata r:id="rId165" o:title=""/>
                </v:shape>
                <o:OLEObject Type="Embed" ProgID="PBrush" ShapeID="_x0000_i1072" DrawAspect="Content" ObjectID="_1460201257" r:id="rId166"/>
              </w:object>
            </w:r>
          </w:p>
          <w:p w14:paraId="36D0834F" w14:textId="393C2EA0" w:rsidR="00A50923" w:rsidRDefault="00A50923" w:rsidP="00832840">
            <w:pPr>
              <w:pStyle w:val="Tablebody"/>
            </w:pPr>
            <w:r>
              <w:object w:dxaOrig="3960" w:dyaOrig="4185" w14:anchorId="5CE43117">
                <v:shape id="_x0000_i1073" type="#_x0000_t75" style="width:198.35pt;height:209.2pt" o:ole="">
                  <v:imagedata r:id="rId167" o:title=""/>
                </v:shape>
                <o:OLEObject Type="Embed" ProgID="PBrush" ShapeID="_x0000_i1073" DrawAspect="Content" ObjectID="_1460201258" r:id="rId168"/>
              </w:object>
            </w:r>
          </w:p>
        </w:tc>
      </w:tr>
    </w:tbl>
    <w:p w14:paraId="20233A14" w14:textId="39DD7938" w:rsidR="00880730" w:rsidRPr="00880730" w:rsidRDefault="00114002" w:rsidP="00714534">
      <w:r>
        <w:t xml:space="preserve">Vairāk informācijas par atbilstošo DevExpress vadīklu lietošanas piemēriem </w:t>
      </w:r>
      <w:r w:rsidRPr="00714534">
        <w:t>s</w:t>
      </w:r>
      <w:r w:rsidR="0061508A" w:rsidRPr="004852C7">
        <w:t>kat.</w:t>
      </w:r>
      <w:r w:rsidR="0061508A" w:rsidRPr="00714534">
        <w:rPr>
          <w:highlight w:val="yellow"/>
        </w:rPr>
        <w:t xml:space="preserve"> </w:t>
      </w:r>
      <w:hyperlink r:id="rId169" w:history="1">
        <w:r w:rsidR="004852C7" w:rsidRPr="002460F1">
          <w:rPr>
            <w:rStyle w:val="Hyperlink"/>
          </w:rPr>
          <w:t>http://demos.devexpress.com/ASPxEditorsDemos/Features/DateTimeEditing.aspx</w:t>
        </w:r>
      </w:hyperlink>
      <w:r w:rsidR="004852C7">
        <w:t>.</w:t>
      </w:r>
    </w:p>
    <w:p w14:paraId="462C9466" w14:textId="77777777" w:rsidR="00FD58AB" w:rsidRDefault="00FD58AB" w:rsidP="00FD58AB">
      <w:pPr>
        <w:pStyle w:val="Heading3"/>
      </w:pPr>
      <w:bookmarkStart w:id="178" w:name="_Toc386458701"/>
      <w:r>
        <w:t>Pārtinēji</w:t>
      </w:r>
      <w:bookmarkEnd w:id="178"/>
    </w:p>
    <w:p w14:paraId="3745DECD" w14:textId="77AC1CC4" w:rsidR="00FD58AB" w:rsidRPr="000E49CE" w:rsidRDefault="00FD58AB" w:rsidP="00FD58AB">
      <w:r>
        <w:t xml:space="preserve">Pārtinēji </w:t>
      </w:r>
      <w:r w:rsidR="00781C31">
        <w:t>lietojami</w:t>
      </w:r>
      <w:r>
        <w:t xml:space="preserve"> tiem lodziņiem, kuriem var mainīt skaitliskās vērtības. Klikšķinot uz augšējās (kreisās puses) bultiņas vērtība pieaugs, bet uz apakšējās (labās puses) bultiņas – samazināsies. Lai ievadītu laiku tieši, jāizmanto </w:t>
      </w:r>
      <w:r>
        <w:fldChar w:fldCharType="begin"/>
      </w:r>
      <w:r>
        <w:instrText xml:space="preserve"> REF _Ref338342968 \h </w:instrText>
      </w:r>
      <w:r>
        <w:fldChar w:fldCharType="separate"/>
      </w:r>
      <w:r w:rsidR="00714534">
        <w:rPr>
          <w:noProof/>
        </w:rPr>
        <w:t>40</w:t>
      </w:r>
      <w:r>
        <w:fldChar w:fldCharType="end"/>
      </w:r>
      <w:r>
        <w:t xml:space="preserve">.attēlā redzamā funkcionalitāte. Laiku var palielināt un samazināt lietojot labajā malā izvietotās pogas „vairāk” un „mazāk”. Analoģiski ievadei pieejamas arī horizontālā ievade, ar „kreiso” un „labo” pogu, kas attiecīgi palielina vai samazina ievadīto vērtību, skat. </w:t>
      </w:r>
      <w:r>
        <w:fldChar w:fldCharType="begin"/>
      </w:r>
      <w:r>
        <w:instrText xml:space="preserve"> REF _Ref338343381 \h </w:instrText>
      </w:r>
      <w:r>
        <w:fldChar w:fldCharType="separate"/>
      </w:r>
      <w:r w:rsidR="00714534">
        <w:rPr>
          <w:noProof/>
        </w:rPr>
        <w:t>41</w:t>
      </w:r>
      <w:r>
        <w:fldChar w:fldCharType="end"/>
      </w:r>
      <w:r>
        <w:t xml:space="preserve">.attēlu. </w:t>
      </w:r>
    </w:p>
    <w:p w14:paraId="0E813ED5" w14:textId="77777777" w:rsidR="00FD58AB" w:rsidRPr="000E49CE" w:rsidRDefault="00FD58AB" w:rsidP="00FD58AB">
      <w:pPr>
        <w:pStyle w:val="Pictureposition"/>
      </w:pPr>
      <w:r w:rsidRPr="000E49CE">
        <w:rPr>
          <w:noProof/>
          <w:lang w:eastAsia="lv-LV"/>
        </w:rPr>
        <w:drawing>
          <wp:inline distT="0" distB="0" distL="0" distR="0" wp14:anchorId="23C8D11A" wp14:editId="6A0A932E">
            <wp:extent cx="1733550" cy="4762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733550" cy="476250"/>
                    </a:xfrm>
                    <a:prstGeom prst="rect">
                      <a:avLst/>
                    </a:prstGeom>
                  </pic:spPr>
                </pic:pic>
              </a:graphicData>
            </a:graphic>
          </wp:inline>
        </w:drawing>
      </w:r>
    </w:p>
    <w:p w14:paraId="0F543B7C" w14:textId="77777777" w:rsidR="00FD58AB" w:rsidRPr="000E49CE" w:rsidRDefault="0051039B" w:rsidP="00FD58AB">
      <w:pPr>
        <w:pStyle w:val="Picturecaption"/>
      </w:pPr>
      <w:r>
        <w:fldChar w:fldCharType="begin"/>
      </w:r>
      <w:r>
        <w:instrText xml:space="preserve"> SEQ Attēls \* ARABIC </w:instrText>
      </w:r>
      <w:r>
        <w:fldChar w:fldCharType="separate"/>
      </w:r>
      <w:bookmarkStart w:id="179" w:name="_Ref338342968"/>
      <w:r w:rsidR="00714534">
        <w:rPr>
          <w:noProof/>
        </w:rPr>
        <w:t>40</w:t>
      </w:r>
      <w:bookmarkEnd w:id="179"/>
      <w:r>
        <w:rPr>
          <w:noProof/>
        </w:rPr>
        <w:fldChar w:fldCharType="end"/>
      </w:r>
      <w:r w:rsidR="00FD58AB" w:rsidRPr="000E49CE">
        <w:t>.attēls. Tiešā laika ievade ar vertikālo funkcionalitāti</w:t>
      </w:r>
    </w:p>
    <w:p w14:paraId="2D7AD02D" w14:textId="77777777" w:rsidR="00FD58AB" w:rsidRPr="000E49CE" w:rsidRDefault="00FD58AB" w:rsidP="00FD58AB">
      <w:pPr>
        <w:pStyle w:val="Pictureposition"/>
      </w:pPr>
      <w:r w:rsidRPr="000E49CE">
        <w:object w:dxaOrig="3345" w:dyaOrig="630" w14:anchorId="68C4576D">
          <v:shape id="_x0000_i1074" type="#_x0000_t75" style="width:166.4pt;height:31.25pt" o:ole="">
            <v:imagedata r:id="rId171" o:title=""/>
          </v:shape>
          <o:OLEObject Type="Embed" ProgID="PBrush" ShapeID="_x0000_i1074" DrawAspect="Content" ObjectID="_1460201259" r:id="rId172"/>
        </w:object>
      </w:r>
    </w:p>
    <w:p w14:paraId="5B9116CD" w14:textId="77777777" w:rsidR="00FD58AB" w:rsidRDefault="0051039B" w:rsidP="00FD58AB">
      <w:pPr>
        <w:pStyle w:val="Picturecaption"/>
      </w:pPr>
      <w:r>
        <w:fldChar w:fldCharType="begin"/>
      </w:r>
      <w:r>
        <w:instrText xml:space="preserve"> SEQ Attēls \* ARABIC </w:instrText>
      </w:r>
      <w:r>
        <w:fldChar w:fldCharType="separate"/>
      </w:r>
      <w:bookmarkStart w:id="180" w:name="_Ref338343381"/>
      <w:r w:rsidR="00714534">
        <w:rPr>
          <w:noProof/>
        </w:rPr>
        <w:t>41</w:t>
      </w:r>
      <w:bookmarkEnd w:id="180"/>
      <w:r>
        <w:rPr>
          <w:noProof/>
        </w:rPr>
        <w:fldChar w:fldCharType="end"/>
      </w:r>
      <w:r w:rsidR="00FD58AB" w:rsidRPr="000E49CE">
        <w:t>.attēls. Ievade ar horizontālo funkcionalitāti</w:t>
      </w:r>
    </w:p>
    <w:p w14:paraId="6824A91C" w14:textId="6810CC22" w:rsidR="00FD58AB" w:rsidRPr="000E49CE" w:rsidRDefault="00FD58AB" w:rsidP="00FD58AB">
      <w:r>
        <w:t>Iespējams arī lietot četru pogu datu ie</w:t>
      </w:r>
      <w:r w:rsidR="00781C31">
        <w:t>va</w:t>
      </w:r>
      <w:r>
        <w:t xml:space="preserve">di, kur katrs virziens (horizontālais un vertikālais) var tikt konfigurēts, lai ievadītu atšķirīgus datus, piemēram, horizontālā izvēle ievada desmitus, bet vertikālā palielina (samazina) ievadīto skaitli par 1, skat. </w:t>
      </w:r>
      <w:r>
        <w:fldChar w:fldCharType="begin"/>
      </w:r>
      <w:r>
        <w:instrText xml:space="preserve"> REF _Ref338343551 \h </w:instrText>
      </w:r>
      <w:r>
        <w:fldChar w:fldCharType="separate"/>
      </w:r>
      <w:r w:rsidR="00714534">
        <w:rPr>
          <w:noProof/>
        </w:rPr>
        <w:t>42</w:t>
      </w:r>
      <w:r>
        <w:fldChar w:fldCharType="end"/>
      </w:r>
      <w:r>
        <w:t>.attēlu.</w:t>
      </w:r>
    </w:p>
    <w:p w14:paraId="617893ED" w14:textId="77777777" w:rsidR="00FD58AB" w:rsidRPr="000E49CE" w:rsidRDefault="00FD58AB" w:rsidP="00FD58AB">
      <w:pPr>
        <w:pStyle w:val="Pictureposition"/>
      </w:pPr>
      <w:r w:rsidRPr="000E49CE">
        <w:rPr>
          <w:noProof/>
          <w:lang w:eastAsia="lv-LV"/>
        </w:rPr>
        <w:drawing>
          <wp:inline distT="0" distB="0" distL="0" distR="0" wp14:anchorId="32BD4984" wp14:editId="22BA25D2">
            <wp:extent cx="1733550" cy="3714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733550" cy="371475"/>
                    </a:xfrm>
                    <a:prstGeom prst="rect">
                      <a:avLst/>
                    </a:prstGeom>
                  </pic:spPr>
                </pic:pic>
              </a:graphicData>
            </a:graphic>
          </wp:inline>
        </w:drawing>
      </w:r>
    </w:p>
    <w:bookmarkStart w:id="181" w:name="_Toc320175154"/>
    <w:bookmarkStart w:id="182" w:name="_Toc320175155"/>
    <w:bookmarkStart w:id="183" w:name="_Toc320175156"/>
    <w:bookmarkStart w:id="184" w:name="_Toc320175157"/>
    <w:bookmarkStart w:id="185" w:name="_Toc320175158"/>
    <w:bookmarkStart w:id="186" w:name="_Toc320175159"/>
    <w:bookmarkStart w:id="187" w:name="_Toc320175160"/>
    <w:bookmarkStart w:id="188" w:name="_Toc320175161"/>
    <w:bookmarkEnd w:id="181"/>
    <w:bookmarkEnd w:id="182"/>
    <w:bookmarkEnd w:id="183"/>
    <w:bookmarkEnd w:id="184"/>
    <w:bookmarkEnd w:id="185"/>
    <w:bookmarkEnd w:id="186"/>
    <w:bookmarkEnd w:id="187"/>
    <w:bookmarkEnd w:id="188"/>
    <w:p w14:paraId="69CFD57E" w14:textId="6BAFEFB1" w:rsidR="00FD58AB" w:rsidRDefault="00FD58AB" w:rsidP="00FD58AB">
      <w:pPr>
        <w:pStyle w:val="Picturecaption"/>
      </w:pPr>
      <w:r w:rsidRPr="000E49CE">
        <w:fldChar w:fldCharType="begin"/>
      </w:r>
      <w:r w:rsidRPr="000E49CE">
        <w:instrText xml:space="preserve"> SEQ Attēls \* ARABIC </w:instrText>
      </w:r>
      <w:r w:rsidRPr="000E49CE">
        <w:fldChar w:fldCharType="separate"/>
      </w:r>
      <w:bookmarkStart w:id="189" w:name="_Ref338343551"/>
      <w:r w:rsidR="00714534">
        <w:rPr>
          <w:noProof/>
        </w:rPr>
        <w:t>42</w:t>
      </w:r>
      <w:bookmarkEnd w:id="189"/>
      <w:r w:rsidRPr="000E49CE">
        <w:rPr>
          <w:noProof/>
        </w:rPr>
        <w:fldChar w:fldCharType="end"/>
      </w:r>
      <w:r w:rsidRPr="000E49CE">
        <w:t xml:space="preserve">.attēls. </w:t>
      </w:r>
      <w:r w:rsidR="00781C31">
        <w:t>četru pogu datu ievade</w:t>
      </w:r>
    </w:p>
    <w:p w14:paraId="7AAD9A0C" w14:textId="77777777" w:rsidR="00D22DA6" w:rsidRPr="00965AD2" w:rsidRDefault="00D22DA6" w:rsidP="00D22DA6">
      <w:pPr>
        <w:pStyle w:val="Heading4"/>
      </w:pPr>
      <w:bookmarkStart w:id="190" w:name="_Toc386458702"/>
      <w:r w:rsidRPr="00965AD2">
        <w:t>Lietošanas piem</w:t>
      </w:r>
      <w:r w:rsidRPr="00965AD2">
        <w:rPr>
          <w:rFonts w:hint="eastAsia"/>
        </w:rPr>
        <w:t>ē</w:t>
      </w:r>
      <w:r w:rsidRPr="00965AD2">
        <w:t>rs</w:t>
      </w:r>
      <w:bookmarkEnd w:id="190"/>
    </w:p>
    <w:tbl>
      <w:tblPr>
        <w:tblStyle w:val="TableGrid"/>
        <w:tblW w:w="0" w:type="auto"/>
        <w:tblLook w:val="04A0" w:firstRow="1" w:lastRow="0" w:firstColumn="1" w:lastColumn="0" w:noHBand="0" w:noVBand="1"/>
      </w:tblPr>
      <w:tblGrid>
        <w:gridCol w:w="1384"/>
        <w:gridCol w:w="8470"/>
      </w:tblGrid>
      <w:tr w:rsidR="00114002" w14:paraId="1DEFD5D3" w14:textId="77777777" w:rsidTr="00832840">
        <w:tc>
          <w:tcPr>
            <w:tcW w:w="9854" w:type="dxa"/>
            <w:gridSpan w:val="2"/>
          </w:tcPr>
          <w:p w14:paraId="30A0A53D" w14:textId="5A583E56" w:rsidR="00114002" w:rsidRDefault="00114002" w:rsidP="00832840">
            <w:pPr>
              <w:pStyle w:val="MessageHeader"/>
            </w:pPr>
            <w:r>
              <w:t xml:space="preserve">Piemērs </w:t>
            </w:r>
            <w:r w:rsidR="003715BE">
              <w:t>1 (DevExpress)</w:t>
            </w:r>
          </w:p>
        </w:tc>
      </w:tr>
      <w:tr w:rsidR="00114002" w14:paraId="076BA279" w14:textId="77777777" w:rsidTr="00832840">
        <w:tc>
          <w:tcPr>
            <w:tcW w:w="1384" w:type="dxa"/>
          </w:tcPr>
          <w:p w14:paraId="14EAD021" w14:textId="77777777" w:rsidR="00114002" w:rsidRDefault="00114002" w:rsidP="00832840">
            <w:pPr>
              <w:pStyle w:val="Bold"/>
            </w:pPr>
            <w:r>
              <w:t>Kods</w:t>
            </w:r>
          </w:p>
        </w:tc>
        <w:tc>
          <w:tcPr>
            <w:tcW w:w="8470" w:type="dxa"/>
          </w:tcPr>
          <w:p w14:paraId="0F3F389D" w14:textId="26D7A4F0" w:rsidR="00114002" w:rsidRDefault="003715BE" w:rsidP="00714534">
            <w:pPr>
              <w:pStyle w:val="Code2"/>
            </w:pPr>
            <w:r w:rsidRPr="003715BE">
              <w:t>&lt;dx:ASPxTimeEdit runat="server" /&gt;</w:t>
            </w:r>
          </w:p>
        </w:tc>
      </w:tr>
      <w:tr w:rsidR="00114002" w14:paraId="2A352B5A" w14:textId="77777777" w:rsidTr="00832840">
        <w:tc>
          <w:tcPr>
            <w:tcW w:w="1384" w:type="dxa"/>
          </w:tcPr>
          <w:p w14:paraId="4744C1B7" w14:textId="77777777" w:rsidR="00114002" w:rsidRDefault="00114002" w:rsidP="00832840">
            <w:pPr>
              <w:pStyle w:val="Bold"/>
            </w:pPr>
            <w:r>
              <w:t>Rezultāts</w:t>
            </w:r>
          </w:p>
        </w:tc>
        <w:tc>
          <w:tcPr>
            <w:tcW w:w="8470" w:type="dxa"/>
          </w:tcPr>
          <w:p w14:paraId="33C86771" w14:textId="18E92BB3" w:rsidR="00114002" w:rsidRDefault="003715BE" w:rsidP="00832840">
            <w:pPr>
              <w:pStyle w:val="Tablebody"/>
            </w:pPr>
            <w:r>
              <w:object w:dxaOrig="2595" w:dyaOrig="480" w14:anchorId="241D739E">
                <v:shape id="_x0000_i1075" type="#_x0000_t75" style="width:129.75pt;height:23.75pt" o:ole="">
                  <v:imagedata r:id="rId174" o:title=""/>
                </v:shape>
                <o:OLEObject Type="Embed" ProgID="PBrush" ShapeID="_x0000_i1075" DrawAspect="Content" ObjectID="_1460201260" r:id="rId175"/>
              </w:object>
            </w:r>
          </w:p>
        </w:tc>
      </w:tr>
      <w:tr w:rsidR="003715BE" w14:paraId="201843B0" w14:textId="77777777" w:rsidTr="0033407B">
        <w:tc>
          <w:tcPr>
            <w:tcW w:w="9854" w:type="dxa"/>
            <w:gridSpan w:val="2"/>
          </w:tcPr>
          <w:p w14:paraId="22332B7E" w14:textId="2B73D78C" w:rsidR="003715BE" w:rsidRDefault="003715BE" w:rsidP="0033407B">
            <w:pPr>
              <w:pStyle w:val="MessageHeader"/>
            </w:pPr>
            <w:r>
              <w:t>Piemērs 2 (DevExpress)</w:t>
            </w:r>
          </w:p>
        </w:tc>
      </w:tr>
      <w:tr w:rsidR="003715BE" w14:paraId="17A0CA9F" w14:textId="77777777" w:rsidTr="0033407B">
        <w:tc>
          <w:tcPr>
            <w:tcW w:w="1384" w:type="dxa"/>
          </w:tcPr>
          <w:p w14:paraId="5DE97247" w14:textId="77777777" w:rsidR="003715BE" w:rsidRDefault="003715BE" w:rsidP="0033407B">
            <w:pPr>
              <w:pStyle w:val="Bold"/>
            </w:pPr>
            <w:r>
              <w:t>Kods</w:t>
            </w:r>
          </w:p>
        </w:tc>
        <w:tc>
          <w:tcPr>
            <w:tcW w:w="8470" w:type="dxa"/>
          </w:tcPr>
          <w:p w14:paraId="441A98A4" w14:textId="77777777" w:rsidR="003715BE" w:rsidRDefault="003715BE" w:rsidP="00714534">
            <w:pPr>
              <w:pStyle w:val="Code2"/>
            </w:pPr>
            <w:r>
              <w:t>&lt;dx:ASPxSpinEdit runat="server"&gt;</w:t>
            </w:r>
          </w:p>
          <w:p w14:paraId="4B5EA292" w14:textId="77777777" w:rsidR="003715BE" w:rsidRDefault="003715BE" w:rsidP="00714534">
            <w:pPr>
              <w:pStyle w:val="Code2"/>
            </w:pPr>
            <w:r>
              <w:tab/>
              <w:t>&lt;SpinButtons ShowIncrementButtons="True" ShowLargeIncrementButtons="False" /&gt;</w:t>
            </w:r>
          </w:p>
          <w:p w14:paraId="5FD20899" w14:textId="088F9076" w:rsidR="003715BE" w:rsidRDefault="003715BE" w:rsidP="00714534">
            <w:pPr>
              <w:pStyle w:val="Code2"/>
            </w:pPr>
            <w:r>
              <w:t>&lt;/dx:ASPxSpinEdit&gt;</w:t>
            </w:r>
          </w:p>
        </w:tc>
      </w:tr>
      <w:tr w:rsidR="003715BE" w14:paraId="2896C251" w14:textId="77777777" w:rsidTr="0033407B">
        <w:tc>
          <w:tcPr>
            <w:tcW w:w="1384" w:type="dxa"/>
          </w:tcPr>
          <w:p w14:paraId="0E8A04F7" w14:textId="77777777" w:rsidR="003715BE" w:rsidRDefault="003715BE" w:rsidP="0033407B">
            <w:pPr>
              <w:pStyle w:val="Bold"/>
            </w:pPr>
            <w:r>
              <w:t>Rezultāts</w:t>
            </w:r>
          </w:p>
        </w:tc>
        <w:tc>
          <w:tcPr>
            <w:tcW w:w="8470" w:type="dxa"/>
          </w:tcPr>
          <w:p w14:paraId="5FED2AFB" w14:textId="784F3808" w:rsidR="003715BE" w:rsidRDefault="003715BE" w:rsidP="0033407B">
            <w:pPr>
              <w:pStyle w:val="Tablebody"/>
            </w:pPr>
            <w:r>
              <w:object w:dxaOrig="2580" w:dyaOrig="480" w14:anchorId="304C4065">
                <v:shape id="_x0000_i1076" type="#_x0000_t75" style="width:129.05pt;height:23.75pt" o:ole="">
                  <v:imagedata r:id="rId176" o:title=""/>
                </v:shape>
                <o:OLEObject Type="Embed" ProgID="PBrush" ShapeID="_x0000_i1076" DrawAspect="Content" ObjectID="_1460201261" r:id="rId177"/>
              </w:object>
            </w:r>
          </w:p>
        </w:tc>
      </w:tr>
      <w:tr w:rsidR="003715BE" w14:paraId="0E5A8B08" w14:textId="77777777" w:rsidTr="0033407B">
        <w:tc>
          <w:tcPr>
            <w:tcW w:w="9854" w:type="dxa"/>
            <w:gridSpan w:val="2"/>
          </w:tcPr>
          <w:p w14:paraId="3AA95CD1" w14:textId="0653DD54" w:rsidR="003715BE" w:rsidRDefault="003715BE" w:rsidP="0033407B">
            <w:pPr>
              <w:pStyle w:val="MessageHeader"/>
            </w:pPr>
            <w:r>
              <w:t>Piemērs 3 (DevExpress)</w:t>
            </w:r>
          </w:p>
        </w:tc>
      </w:tr>
      <w:tr w:rsidR="003715BE" w14:paraId="7A620FF4" w14:textId="77777777" w:rsidTr="0033407B">
        <w:tc>
          <w:tcPr>
            <w:tcW w:w="1384" w:type="dxa"/>
          </w:tcPr>
          <w:p w14:paraId="429461DC" w14:textId="77777777" w:rsidR="003715BE" w:rsidRDefault="003715BE" w:rsidP="0033407B">
            <w:pPr>
              <w:pStyle w:val="Bold"/>
            </w:pPr>
            <w:r>
              <w:t>Kods</w:t>
            </w:r>
          </w:p>
        </w:tc>
        <w:tc>
          <w:tcPr>
            <w:tcW w:w="8470" w:type="dxa"/>
          </w:tcPr>
          <w:p w14:paraId="71EC191B" w14:textId="77777777" w:rsidR="003715BE" w:rsidRDefault="003715BE" w:rsidP="00714534">
            <w:pPr>
              <w:pStyle w:val="Code2"/>
            </w:pPr>
            <w:r>
              <w:t>&lt;dx:ASPxSpinEdit runat="server"&gt;</w:t>
            </w:r>
          </w:p>
          <w:p w14:paraId="098C0644" w14:textId="77777777" w:rsidR="003715BE" w:rsidRDefault="003715BE" w:rsidP="00714534">
            <w:pPr>
              <w:pStyle w:val="Code2"/>
            </w:pPr>
            <w:r>
              <w:tab/>
              <w:t>&lt;SpinButtons ShowIncrementButtons="False" ShowLargeIncrementButtons="True" /&gt;</w:t>
            </w:r>
          </w:p>
          <w:p w14:paraId="517B185A" w14:textId="5BD91014" w:rsidR="003715BE" w:rsidRDefault="003715BE" w:rsidP="00714534">
            <w:pPr>
              <w:pStyle w:val="Code2"/>
            </w:pPr>
            <w:r>
              <w:t>&lt;/dx:ASPxSpinEdit&gt;</w:t>
            </w:r>
          </w:p>
        </w:tc>
      </w:tr>
      <w:tr w:rsidR="003715BE" w14:paraId="7B0A5FFF" w14:textId="77777777" w:rsidTr="0033407B">
        <w:tc>
          <w:tcPr>
            <w:tcW w:w="1384" w:type="dxa"/>
          </w:tcPr>
          <w:p w14:paraId="1F0B0CFD" w14:textId="77777777" w:rsidR="003715BE" w:rsidRDefault="003715BE" w:rsidP="0033407B">
            <w:pPr>
              <w:pStyle w:val="Bold"/>
            </w:pPr>
            <w:r>
              <w:t>Rezultāts</w:t>
            </w:r>
          </w:p>
        </w:tc>
        <w:tc>
          <w:tcPr>
            <w:tcW w:w="8470" w:type="dxa"/>
          </w:tcPr>
          <w:p w14:paraId="05FDF771" w14:textId="6F331067" w:rsidR="003715BE" w:rsidRDefault="003715BE" w:rsidP="0033407B">
            <w:pPr>
              <w:pStyle w:val="Tablebody"/>
            </w:pPr>
            <w:r>
              <w:object w:dxaOrig="2580" w:dyaOrig="480" w14:anchorId="369E3A65">
                <v:shape id="_x0000_i1077" type="#_x0000_t75" style="width:129.05pt;height:23.75pt" o:ole="">
                  <v:imagedata r:id="rId178" o:title=""/>
                </v:shape>
                <o:OLEObject Type="Embed" ProgID="PBrush" ShapeID="_x0000_i1077" DrawAspect="Content" ObjectID="_1460201262" r:id="rId179"/>
              </w:object>
            </w:r>
          </w:p>
        </w:tc>
      </w:tr>
      <w:tr w:rsidR="003715BE" w14:paraId="13E09F1A" w14:textId="77777777" w:rsidTr="0033407B">
        <w:tc>
          <w:tcPr>
            <w:tcW w:w="9854" w:type="dxa"/>
            <w:gridSpan w:val="2"/>
          </w:tcPr>
          <w:p w14:paraId="24CE27FB" w14:textId="799FF75A" w:rsidR="003715BE" w:rsidRDefault="003715BE" w:rsidP="0033407B">
            <w:pPr>
              <w:pStyle w:val="MessageHeader"/>
            </w:pPr>
            <w:r>
              <w:t>Piemērs 4 (DevExpress)</w:t>
            </w:r>
          </w:p>
        </w:tc>
      </w:tr>
      <w:tr w:rsidR="003715BE" w14:paraId="0A76DDD0" w14:textId="77777777" w:rsidTr="0033407B">
        <w:tc>
          <w:tcPr>
            <w:tcW w:w="1384" w:type="dxa"/>
          </w:tcPr>
          <w:p w14:paraId="2B4476E6" w14:textId="77777777" w:rsidR="003715BE" w:rsidRDefault="003715BE" w:rsidP="0033407B">
            <w:pPr>
              <w:pStyle w:val="Bold"/>
            </w:pPr>
            <w:r>
              <w:t>Kods</w:t>
            </w:r>
          </w:p>
        </w:tc>
        <w:tc>
          <w:tcPr>
            <w:tcW w:w="8470" w:type="dxa"/>
          </w:tcPr>
          <w:p w14:paraId="160CF0F6" w14:textId="77777777" w:rsidR="003715BE" w:rsidRDefault="003715BE" w:rsidP="00714534">
            <w:pPr>
              <w:pStyle w:val="Code2"/>
            </w:pPr>
            <w:r>
              <w:t xml:space="preserve">&lt;dx:ASPxSpinEdit ID="ASPxSpinEdit1" runat="server" </w:t>
            </w:r>
          </w:p>
          <w:p w14:paraId="0984D2FB" w14:textId="77777777" w:rsidR="003715BE" w:rsidRDefault="003715BE" w:rsidP="00714534">
            <w:pPr>
              <w:pStyle w:val="Code2"/>
            </w:pPr>
            <w:r>
              <w:tab/>
              <w:t>Number="1" NumberType="Integer" MinValue="1" MaxValue="50"</w:t>
            </w:r>
          </w:p>
          <w:p w14:paraId="479E90D8" w14:textId="77777777" w:rsidR="003715BE" w:rsidRDefault="003715BE" w:rsidP="00714534">
            <w:pPr>
              <w:pStyle w:val="Code2"/>
            </w:pPr>
            <w:r>
              <w:tab/>
              <w:t>LargeIncrement="10" Increment="1"&gt;</w:t>
            </w:r>
          </w:p>
          <w:p w14:paraId="29278803" w14:textId="77777777" w:rsidR="003715BE" w:rsidRDefault="003715BE" w:rsidP="00714534">
            <w:pPr>
              <w:pStyle w:val="Code2"/>
            </w:pPr>
            <w:r>
              <w:tab/>
              <w:t>&lt;SpinButtons ShowIncrementButtons="True" ShowLargeIncrementButtons="True" /&gt;</w:t>
            </w:r>
          </w:p>
          <w:p w14:paraId="7C920FD8" w14:textId="6C9990E3" w:rsidR="003715BE" w:rsidRDefault="003715BE" w:rsidP="00714534">
            <w:pPr>
              <w:pStyle w:val="Code2"/>
            </w:pPr>
            <w:r>
              <w:t>&lt;/dx:ASPxSpinEdit&gt;</w:t>
            </w:r>
          </w:p>
        </w:tc>
      </w:tr>
      <w:tr w:rsidR="003715BE" w14:paraId="43A2DEB3" w14:textId="77777777" w:rsidTr="0033407B">
        <w:tc>
          <w:tcPr>
            <w:tcW w:w="1384" w:type="dxa"/>
          </w:tcPr>
          <w:p w14:paraId="0D283049" w14:textId="77777777" w:rsidR="003715BE" w:rsidRDefault="003715BE" w:rsidP="0033407B">
            <w:pPr>
              <w:pStyle w:val="Bold"/>
            </w:pPr>
            <w:r>
              <w:t>Rezultāts</w:t>
            </w:r>
          </w:p>
        </w:tc>
        <w:tc>
          <w:tcPr>
            <w:tcW w:w="8470" w:type="dxa"/>
          </w:tcPr>
          <w:p w14:paraId="59D10B14" w14:textId="641191A1" w:rsidR="003715BE" w:rsidRDefault="003715BE" w:rsidP="0033407B">
            <w:pPr>
              <w:pStyle w:val="Tablebody"/>
            </w:pPr>
            <w:r>
              <w:object w:dxaOrig="2580" w:dyaOrig="465" w14:anchorId="52D8D934">
                <v:shape id="_x0000_i1078" type="#_x0000_t75" style="width:129.05pt;height:23.1pt" o:ole="">
                  <v:imagedata r:id="rId180" o:title=""/>
                </v:shape>
                <o:OLEObject Type="Embed" ProgID="PBrush" ShapeID="_x0000_i1078" DrawAspect="Content" ObjectID="_1460201263" r:id="rId181"/>
              </w:object>
            </w:r>
          </w:p>
        </w:tc>
      </w:tr>
    </w:tbl>
    <w:p w14:paraId="486A9CE6" w14:textId="7585ADF7" w:rsidR="00880730" w:rsidRPr="00880730" w:rsidRDefault="00114002" w:rsidP="00714534">
      <w:r>
        <w:t xml:space="preserve">Vairāk informācijas par atbilstošo DevExpress vadīklu lietošanas piemēriem </w:t>
      </w:r>
      <w:r w:rsidRPr="00714534">
        <w:t>s</w:t>
      </w:r>
      <w:r w:rsidR="00880730" w:rsidRPr="00965AD2">
        <w:t xml:space="preserve">kat. </w:t>
      </w:r>
      <w:hyperlink r:id="rId182" w:history="1">
        <w:r w:rsidR="00880730" w:rsidRPr="00714534">
          <w:rPr>
            <w:rStyle w:val="Hyperlink"/>
          </w:rPr>
          <w:t>http://demos.devexpress.com/ASPxEditorsDemos/ASPxSpinEdit/Features.aspx</w:t>
        </w:r>
      </w:hyperlink>
      <w:r w:rsidR="00965AD2" w:rsidRPr="00714534">
        <w:t xml:space="preserve">, </w:t>
      </w:r>
      <w:hyperlink r:id="rId183" w:history="1">
        <w:r w:rsidR="00965AD2" w:rsidRPr="002460F1">
          <w:rPr>
            <w:rStyle w:val="Hyperlink"/>
          </w:rPr>
          <w:t>http://demos.devexpress.com/ASPxEditorsDemos/Features/DateTimeEditing.aspx</w:t>
        </w:r>
      </w:hyperlink>
      <w:r w:rsidR="00965AD2">
        <w:t>.</w:t>
      </w:r>
    </w:p>
    <w:p w14:paraId="06F53B32" w14:textId="4604EB01" w:rsidR="00962449" w:rsidRPr="000A2064" w:rsidRDefault="00962449" w:rsidP="00E42098">
      <w:pPr>
        <w:pStyle w:val="Heading3"/>
      </w:pPr>
      <w:bookmarkStart w:id="191" w:name="_Toc386458703"/>
      <w:r w:rsidRPr="000A2064">
        <w:t>Izbraucošā izvēle</w:t>
      </w:r>
      <w:bookmarkEnd w:id="191"/>
    </w:p>
    <w:p w14:paraId="4A950083" w14:textId="4944FA63" w:rsidR="0016220C" w:rsidRPr="000A2064" w:rsidRDefault="003A3ADC" w:rsidP="0016220C">
      <w:r w:rsidRPr="000A2064">
        <w:t xml:space="preserve">Iespējams pievienot vairākus lauciņus un definēt to vērtības. </w:t>
      </w:r>
      <w:r w:rsidR="0016220C" w:rsidRPr="000A2064">
        <w:t>Izmantošana atkarīga no konkrētā lietojuma.</w:t>
      </w:r>
    </w:p>
    <w:p w14:paraId="2D5C0D13" w14:textId="7681357C" w:rsidR="00962449" w:rsidRPr="000A2064" w:rsidRDefault="000A2064" w:rsidP="00E42098">
      <w:pPr>
        <w:pStyle w:val="Pictureposition"/>
      </w:pPr>
      <w:r w:rsidRPr="000A2064">
        <w:rPr>
          <w:noProof/>
          <w:lang w:eastAsia="lv-LV"/>
        </w:rPr>
        <w:lastRenderedPageBreak/>
        <w:drawing>
          <wp:inline distT="0" distB="0" distL="0" distR="0" wp14:anchorId="55EDC3E4" wp14:editId="1D80E6C2">
            <wp:extent cx="4429125" cy="457200"/>
            <wp:effectExtent l="0" t="0" r="9525" b="0"/>
            <wp:docPr id="73" name="Picture 73" descr="C:\Users\madara.gasparovica\Desktop\Latvija.lv dizaina skices\ScreenHunter_46 Oct. 10 12.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madara.gasparovica\Desktop\Latvija.lv dizaina skices\ScreenHunter_46 Oct. 10 12.08.bmp"/>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29125" cy="457200"/>
                    </a:xfrm>
                    <a:prstGeom prst="rect">
                      <a:avLst/>
                    </a:prstGeom>
                    <a:noFill/>
                    <a:ln>
                      <a:noFill/>
                    </a:ln>
                  </pic:spPr>
                </pic:pic>
              </a:graphicData>
            </a:graphic>
          </wp:inline>
        </w:drawing>
      </w:r>
    </w:p>
    <w:p w14:paraId="09C98392" w14:textId="5A101AC7" w:rsidR="00B076A8" w:rsidRPr="000A2064" w:rsidRDefault="0051039B" w:rsidP="00B076A8">
      <w:pPr>
        <w:pStyle w:val="Picturecaption"/>
      </w:pPr>
      <w:r>
        <w:fldChar w:fldCharType="begin"/>
      </w:r>
      <w:r>
        <w:instrText xml:space="preserve"> SEQ Attēls \* ARABIC </w:instrText>
      </w:r>
      <w:r>
        <w:fldChar w:fldCharType="separate"/>
      </w:r>
      <w:r w:rsidR="00714534">
        <w:rPr>
          <w:noProof/>
        </w:rPr>
        <w:t>43</w:t>
      </w:r>
      <w:r>
        <w:rPr>
          <w:noProof/>
        </w:rPr>
        <w:fldChar w:fldCharType="end"/>
      </w:r>
      <w:r w:rsidR="00B076A8" w:rsidRPr="000A2064">
        <w:t xml:space="preserve">.attēls. </w:t>
      </w:r>
      <w:r w:rsidR="0057594B" w:rsidRPr="000A2064">
        <w:t>Izbraucošā izvēle ar teksta lauku blakus</w:t>
      </w:r>
    </w:p>
    <w:p w14:paraId="75216DA6" w14:textId="691E252A" w:rsidR="000A2064" w:rsidRPr="000A2064" w:rsidRDefault="000A2064" w:rsidP="000A2064">
      <w:pPr>
        <w:pStyle w:val="Pictureposition"/>
      </w:pPr>
      <w:r w:rsidRPr="0073694C">
        <w:rPr>
          <w:noProof/>
          <w:w w:val="0"/>
          <w:u w:color="000000"/>
          <w:bdr w:val="none" w:sz="0" w:space="0" w:color="000000"/>
          <w:shd w:val="clear" w:color="000000" w:fill="000000"/>
          <w:lang w:eastAsia="lv-LV"/>
        </w:rPr>
        <w:drawing>
          <wp:inline distT="0" distB="0" distL="0" distR="0" wp14:anchorId="4484BE42" wp14:editId="3383C970">
            <wp:extent cx="4476750" cy="1209675"/>
            <wp:effectExtent l="0" t="0" r="0" b="9525"/>
            <wp:docPr id="101" name="Picture 101" descr="C:\Users\madara.gasparovica\Desktop\Latvija.lv dizaina skices\ScreenHunter_89 Oct. 10 16.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madara.gasparovica\Desktop\Latvija.lv dizaina skices\ScreenHunter_89 Oct. 10 16.37.bmp"/>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76750" cy="1209675"/>
                    </a:xfrm>
                    <a:prstGeom prst="rect">
                      <a:avLst/>
                    </a:prstGeom>
                    <a:noFill/>
                    <a:ln>
                      <a:noFill/>
                    </a:ln>
                  </pic:spPr>
                </pic:pic>
              </a:graphicData>
            </a:graphic>
          </wp:inline>
        </w:drawing>
      </w:r>
    </w:p>
    <w:p w14:paraId="1E6F5C01" w14:textId="197A02FC" w:rsidR="000A2064" w:rsidRDefault="0051039B" w:rsidP="000A2064">
      <w:pPr>
        <w:pStyle w:val="Picturecaption"/>
      </w:pPr>
      <w:r>
        <w:fldChar w:fldCharType="begin"/>
      </w:r>
      <w:r>
        <w:instrText xml:space="preserve"> SEQ Attēls \* ARABIC </w:instrText>
      </w:r>
      <w:r>
        <w:fldChar w:fldCharType="separate"/>
      </w:r>
      <w:r w:rsidR="00714534">
        <w:rPr>
          <w:noProof/>
        </w:rPr>
        <w:t>44</w:t>
      </w:r>
      <w:r>
        <w:rPr>
          <w:noProof/>
        </w:rPr>
        <w:fldChar w:fldCharType="end"/>
      </w:r>
      <w:r w:rsidR="000A2064" w:rsidRPr="000A2064">
        <w:t>.attēls. Izbraucošā izvēle (izvērsta) ar teksta lauku blakus</w:t>
      </w:r>
    </w:p>
    <w:p w14:paraId="023549CF" w14:textId="77777777" w:rsidR="00D22DA6" w:rsidRPr="00FB5388" w:rsidRDefault="00D22DA6" w:rsidP="00D22DA6">
      <w:pPr>
        <w:pStyle w:val="Heading4"/>
      </w:pPr>
      <w:bookmarkStart w:id="192" w:name="_Toc386458704"/>
      <w:r w:rsidRPr="00FB5388">
        <w:t>Lietošanas piem</w:t>
      </w:r>
      <w:r w:rsidRPr="00FB5388">
        <w:rPr>
          <w:rFonts w:hint="eastAsia"/>
        </w:rPr>
        <w:t>ē</w:t>
      </w:r>
      <w:r w:rsidRPr="00FB5388">
        <w:t>rs</w:t>
      </w:r>
      <w:bookmarkEnd w:id="192"/>
    </w:p>
    <w:tbl>
      <w:tblPr>
        <w:tblStyle w:val="TableGrid"/>
        <w:tblW w:w="0" w:type="auto"/>
        <w:tblLook w:val="04A0" w:firstRow="1" w:lastRow="0" w:firstColumn="1" w:lastColumn="0" w:noHBand="0" w:noVBand="1"/>
      </w:tblPr>
      <w:tblGrid>
        <w:gridCol w:w="1384"/>
        <w:gridCol w:w="8470"/>
      </w:tblGrid>
      <w:tr w:rsidR="00114002" w14:paraId="5B64C7E7" w14:textId="77777777" w:rsidTr="00832840">
        <w:tc>
          <w:tcPr>
            <w:tcW w:w="9854" w:type="dxa"/>
            <w:gridSpan w:val="2"/>
          </w:tcPr>
          <w:p w14:paraId="6E26A3BF" w14:textId="77777777" w:rsidR="00114002" w:rsidRDefault="00114002" w:rsidP="00832840">
            <w:pPr>
              <w:pStyle w:val="MessageHeader"/>
            </w:pPr>
            <w:r>
              <w:t xml:space="preserve">Piemērs </w:t>
            </w:r>
          </w:p>
        </w:tc>
      </w:tr>
      <w:tr w:rsidR="00114002" w14:paraId="411966B3" w14:textId="77777777" w:rsidTr="00832840">
        <w:tc>
          <w:tcPr>
            <w:tcW w:w="1384" w:type="dxa"/>
          </w:tcPr>
          <w:p w14:paraId="4455C9F3" w14:textId="77777777" w:rsidR="00114002" w:rsidRDefault="00114002" w:rsidP="00832840">
            <w:pPr>
              <w:pStyle w:val="Bold"/>
            </w:pPr>
            <w:r>
              <w:t>Kods</w:t>
            </w:r>
          </w:p>
        </w:tc>
        <w:tc>
          <w:tcPr>
            <w:tcW w:w="8470" w:type="dxa"/>
          </w:tcPr>
          <w:p w14:paraId="59FB2C80" w14:textId="77777777" w:rsidR="001F2EAE" w:rsidRDefault="001F2EAE" w:rsidP="001F2EAE">
            <w:pPr>
              <w:pStyle w:val="Code2"/>
            </w:pPr>
            <w:r>
              <w:t>&lt;dx:ASPxComboBox ID="uxMovingCombo" runat="server" CssClass="margin-right"&gt;</w:t>
            </w:r>
          </w:p>
          <w:p w14:paraId="13E70AC9" w14:textId="77777777" w:rsidR="001F2EAE" w:rsidRDefault="001F2EAE" w:rsidP="001F2EAE">
            <w:pPr>
              <w:pStyle w:val="Code2"/>
            </w:pPr>
            <w:r>
              <w:tab/>
              <w:t>&lt;Items&gt;</w:t>
            </w:r>
          </w:p>
          <w:p w14:paraId="21958428" w14:textId="77777777" w:rsidR="001F2EAE" w:rsidRDefault="001F2EAE" w:rsidP="001F2EAE">
            <w:pPr>
              <w:pStyle w:val="Code2"/>
            </w:pPr>
            <w:r>
              <w:tab/>
            </w:r>
            <w:r>
              <w:tab/>
              <w:t>&lt;dx:ListEditItem Text="" Value=""/&gt;</w:t>
            </w:r>
          </w:p>
          <w:p w14:paraId="7FFBC2C7" w14:textId="77777777" w:rsidR="001F2EAE" w:rsidRDefault="001F2EAE" w:rsidP="001F2EAE">
            <w:pPr>
              <w:pStyle w:val="Code2"/>
            </w:pPr>
            <w:r>
              <w:tab/>
            </w:r>
            <w:r>
              <w:tab/>
              <w:t>&lt;dx:ListEditItem Text="Vērtība 1" Value="1"/&gt;</w:t>
            </w:r>
          </w:p>
          <w:p w14:paraId="786C3ABC" w14:textId="77777777" w:rsidR="001F2EAE" w:rsidRDefault="001F2EAE" w:rsidP="001F2EAE">
            <w:pPr>
              <w:pStyle w:val="Code2"/>
            </w:pPr>
            <w:r>
              <w:tab/>
            </w:r>
            <w:r>
              <w:tab/>
              <w:t>&lt;dx:ListEditItem Text="Vērtība 2" Value="2"/&gt;</w:t>
            </w:r>
          </w:p>
          <w:p w14:paraId="6B16349B" w14:textId="77777777" w:rsidR="001F2EAE" w:rsidRDefault="001F2EAE" w:rsidP="001F2EAE">
            <w:pPr>
              <w:pStyle w:val="Code2"/>
            </w:pPr>
            <w:r>
              <w:tab/>
              <w:t>&lt;/Items&gt;</w:t>
            </w:r>
          </w:p>
          <w:p w14:paraId="4DED1751" w14:textId="77777777" w:rsidR="001F2EAE" w:rsidRDefault="001F2EAE" w:rsidP="001F2EAE">
            <w:pPr>
              <w:pStyle w:val="Code2"/>
            </w:pPr>
            <w:r>
              <w:t>&lt;/dx:ASPxComboBox&gt;</w:t>
            </w:r>
          </w:p>
          <w:p w14:paraId="1BA465C1" w14:textId="77777777" w:rsidR="001F2EAE" w:rsidRDefault="001F2EAE" w:rsidP="001F2EAE">
            <w:pPr>
              <w:pStyle w:val="Code2"/>
            </w:pPr>
            <w:r>
              <w:t>&lt;dx:ASPxTextBox runat="server" Password="true" CssClass="margin-right"  /&gt;</w:t>
            </w:r>
          </w:p>
          <w:p w14:paraId="2A3151BC" w14:textId="0CE0631A" w:rsidR="00114002" w:rsidRDefault="001F2EAE" w:rsidP="00714534">
            <w:pPr>
              <w:pStyle w:val="Code2"/>
            </w:pPr>
            <w:r>
              <w:t>&lt;dx:ASPxButton runat="server" Text="Pievienot" /&gt;</w:t>
            </w:r>
          </w:p>
        </w:tc>
      </w:tr>
      <w:tr w:rsidR="00114002" w14:paraId="63FCD19F" w14:textId="77777777" w:rsidTr="00832840">
        <w:tc>
          <w:tcPr>
            <w:tcW w:w="1384" w:type="dxa"/>
          </w:tcPr>
          <w:p w14:paraId="0685ACDC" w14:textId="77777777" w:rsidR="00114002" w:rsidRDefault="00114002" w:rsidP="00832840">
            <w:pPr>
              <w:pStyle w:val="Bold"/>
            </w:pPr>
            <w:r>
              <w:t>Rezultāts</w:t>
            </w:r>
          </w:p>
        </w:tc>
        <w:tc>
          <w:tcPr>
            <w:tcW w:w="8470" w:type="dxa"/>
          </w:tcPr>
          <w:p w14:paraId="690FCA7B" w14:textId="77777777" w:rsidR="00114002" w:rsidRDefault="001F2EAE" w:rsidP="00832840">
            <w:pPr>
              <w:pStyle w:val="Tablebody"/>
            </w:pPr>
            <w:r>
              <w:object w:dxaOrig="7305" w:dyaOrig="510" w14:anchorId="0E6B4068">
                <v:shape id="_x0000_i1079" type="#_x0000_t75" style="width:365.45pt;height:25.8pt" o:ole="">
                  <v:imagedata r:id="rId186" o:title=""/>
                </v:shape>
                <o:OLEObject Type="Embed" ProgID="PBrush" ShapeID="_x0000_i1079" DrawAspect="Content" ObjectID="_1460201264" r:id="rId187"/>
              </w:object>
            </w:r>
          </w:p>
          <w:p w14:paraId="3B9E1097" w14:textId="77777777" w:rsidR="001F2EAE" w:rsidRDefault="001F2EAE" w:rsidP="00832840">
            <w:pPr>
              <w:pStyle w:val="Tablebody"/>
              <w:pBdr>
                <w:top w:val="single" w:sz="6" w:space="1" w:color="auto"/>
                <w:bottom w:val="single" w:sz="6" w:space="1" w:color="auto"/>
              </w:pBdr>
            </w:pPr>
            <w:r>
              <w:object w:dxaOrig="7275" w:dyaOrig="1695" w14:anchorId="3AEC529B">
                <v:shape id="_x0000_i1080" type="#_x0000_t75" style="width:364.1pt;height:84.9pt" o:ole="">
                  <v:imagedata r:id="rId188" o:title=""/>
                </v:shape>
                <o:OLEObject Type="Embed" ProgID="PBrush" ShapeID="_x0000_i1080" DrawAspect="Content" ObjectID="_1460201265" r:id="rId189"/>
              </w:object>
            </w:r>
          </w:p>
          <w:p w14:paraId="51452081" w14:textId="2C04E069" w:rsidR="001F2EAE" w:rsidRDefault="001F2EAE" w:rsidP="00832840">
            <w:pPr>
              <w:pStyle w:val="Tablebody"/>
            </w:pPr>
            <w:r>
              <w:object w:dxaOrig="7275" w:dyaOrig="510" w14:anchorId="7CF70843">
                <v:shape id="_x0000_i1081" type="#_x0000_t75" style="width:364.1pt;height:25.8pt" o:ole="">
                  <v:imagedata r:id="rId190" o:title=""/>
                </v:shape>
                <o:OLEObject Type="Embed" ProgID="PBrush" ShapeID="_x0000_i1081" DrawAspect="Content" ObjectID="_1460201266" r:id="rId191"/>
              </w:object>
            </w:r>
          </w:p>
        </w:tc>
      </w:tr>
    </w:tbl>
    <w:p w14:paraId="58C6A101" w14:textId="36564CF1" w:rsidR="00190C77" w:rsidRPr="00190C77" w:rsidRDefault="00114002" w:rsidP="00714534">
      <w:r>
        <w:t xml:space="preserve">Vairāk informācijas par atbilstošo DevExpress vadīklu lietošanas piemēriem </w:t>
      </w:r>
      <w:r w:rsidR="00E206D1">
        <w:t xml:space="preserve">skat. </w:t>
      </w:r>
      <w:hyperlink r:id="rId192" w:history="1">
        <w:r w:rsidR="00E206D1" w:rsidRPr="002460F1">
          <w:rPr>
            <w:rStyle w:val="Hyperlink"/>
          </w:rPr>
          <w:t>http://demos.devexpress.com/ASPxEditorsDemos/ASPxComboBox/CallbackMode.aspx</w:t>
        </w:r>
      </w:hyperlink>
      <w:r w:rsidR="00E206D1">
        <w:t>.</w:t>
      </w:r>
    </w:p>
    <w:p w14:paraId="764945D7" w14:textId="77777777" w:rsidR="00DA0B18" w:rsidRPr="000A2064" w:rsidRDefault="00DA0B18" w:rsidP="0016220C">
      <w:pPr>
        <w:pStyle w:val="Heading3"/>
      </w:pPr>
      <w:bookmarkStart w:id="193" w:name="_Toc386458705"/>
      <w:r w:rsidRPr="000A2064">
        <w:t>Izkrītošais saraksts</w:t>
      </w:r>
      <w:bookmarkEnd w:id="193"/>
    </w:p>
    <w:p w14:paraId="20D00A29" w14:textId="7A264904" w:rsidR="00DA0B18" w:rsidRPr="000A2064" w:rsidRDefault="00DA0B18" w:rsidP="00DA0B18">
      <w:r w:rsidRPr="000A2064">
        <w:t>Izkrītošais saraksts ir taisnstūris, kurā redzam</w:t>
      </w:r>
      <w:r w:rsidR="003A3ADC" w:rsidRPr="000A2064">
        <w:t>a</w:t>
      </w:r>
      <w:r w:rsidRPr="000A2064">
        <w:t xml:space="preserve"> pēdējā izvēlne. Lai sarakstu atvērtu, jānoklikšķina uz bultiņas </w:t>
      </w:r>
      <w:r w:rsidR="003A3ADC" w:rsidRPr="000A2064">
        <w:t>lauka malā</w:t>
      </w:r>
      <w:r w:rsidRPr="000A2064">
        <w:t>. Izmantojama kā alternatīva radiopogu sarakstam.</w:t>
      </w:r>
      <w:r w:rsidR="003A3ADC" w:rsidRPr="000A2064">
        <w:t xml:space="preserve"> Rekomendējama</w:t>
      </w:r>
      <w:r w:rsidR="004619CC">
        <w:t>,</w:t>
      </w:r>
      <w:r w:rsidR="003A3ADC" w:rsidRPr="000A2064">
        <w:t xml:space="preserve"> ja ir vairāk kā trīs izvēles iespējas.</w:t>
      </w:r>
    </w:p>
    <w:p w14:paraId="519440E9" w14:textId="77777777" w:rsidR="00F65815" w:rsidRDefault="00F65815" w:rsidP="00F65815">
      <w:pPr>
        <w:pStyle w:val="Tablebody"/>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lv-LV"/>
        </w:rPr>
        <w:drawing>
          <wp:inline distT="0" distB="0" distL="0" distR="0" wp14:anchorId="0E66F6F3" wp14:editId="0CF34521">
            <wp:extent cx="3352800" cy="795273"/>
            <wp:effectExtent l="0" t="0" r="0" b="5080"/>
            <wp:docPr id="55" name="Picture 55" descr="C:\Users\madara.gasparovica\Desktop\Latvija.lv dizaina skices\ScreenHunter_21 Oct. 10 10.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madara.gasparovica\Desktop\Latvija.lv dizaina skices\ScreenHunter_21 Oct. 10 10.46.bmp"/>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52800" cy="795273"/>
                    </a:xfrm>
                    <a:prstGeom prst="rect">
                      <a:avLst/>
                    </a:prstGeom>
                    <a:noFill/>
                    <a:ln>
                      <a:noFill/>
                    </a:ln>
                  </pic:spPr>
                </pic:pic>
              </a:graphicData>
            </a:graphic>
          </wp:inline>
        </w:drawing>
      </w:r>
    </w:p>
    <w:p w14:paraId="0364B18F" w14:textId="77777777" w:rsidR="00F65815" w:rsidRDefault="00F65815" w:rsidP="00F65815">
      <w:pPr>
        <w:pStyle w:val="Tablebody"/>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6444055" w14:textId="77777777" w:rsidR="00F65815" w:rsidRDefault="00F65815" w:rsidP="00F65815">
      <w:pPr>
        <w:pStyle w:val="Tablebody"/>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4B1C89F" w14:textId="07886A6D" w:rsidR="00F65815" w:rsidRDefault="0051039B" w:rsidP="00F65815">
      <w:pPr>
        <w:pStyle w:val="Picturecaption"/>
      </w:pPr>
      <w:r>
        <w:fldChar w:fldCharType="begin"/>
      </w:r>
      <w:r>
        <w:instrText xml:space="preserve"> SEQ Attēls \* ARABIC </w:instrText>
      </w:r>
      <w:r>
        <w:fldChar w:fldCharType="separate"/>
      </w:r>
      <w:r w:rsidR="00714534">
        <w:rPr>
          <w:noProof/>
        </w:rPr>
        <w:t>45</w:t>
      </w:r>
      <w:r>
        <w:rPr>
          <w:noProof/>
        </w:rPr>
        <w:fldChar w:fldCharType="end"/>
      </w:r>
      <w:r w:rsidR="00F65815" w:rsidRPr="00066B0D">
        <w:t xml:space="preserve">.attēls. </w:t>
      </w:r>
      <w:r w:rsidR="00066B0D" w:rsidRPr="00066B0D">
        <w:t>Atvērts izkrītošais saraksts</w:t>
      </w:r>
    </w:p>
    <w:p w14:paraId="3E70A7CE" w14:textId="3977EB13" w:rsidR="001D457B" w:rsidRPr="00066B0D" w:rsidRDefault="001D457B" w:rsidP="001D457B">
      <w:r>
        <w:lastRenderedPageBreak/>
        <w:t xml:space="preserve">Iespējams, ka kamēr nav veiktas iepriekšējas darbības saraksts var būt neaktīvs, skat. </w:t>
      </w:r>
      <w:r>
        <w:fldChar w:fldCharType="begin"/>
      </w:r>
      <w:r>
        <w:instrText xml:space="preserve"> REF _Ref338413444 \h </w:instrText>
      </w:r>
      <w:r>
        <w:fldChar w:fldCharType="separate"/>
      </w:r>
      <w:r w:rsidR="00714534">
        <w:rPr>
          <w:noProof/>
        </w:rPr>
        <w:t>46</w:t>
      </w:r>
      <w:r>
        <w:fldChar w:fldCharType="end"/>
      </w:r>
      <w:r>
        <w:t xml:space="preserve">.attēlu. </w:t>
      </w:r>
    </w:p>
    <w:p w14:paraId="3F8B180A" w14:textId="77777777" w:rsidR="00F65815" w:rsidRDefault="00F65815" w:rsidP="00F65815">
      <w:pPr>
        <w:pStyle w:val="Tablebody"/>
        <w:jc w:val="center"/>
      </w:pPr>
      <w:r>
        <w:rPr>
          <w:noProof/>
          <w:lang w:eastAsia="lv-LV"/>
        </w:rPr>
        <w:drawing>
          <wp:inline distT="0" distB="0" distL="0" distR="0" wp14:anchorId="20E46262" wp14:editId="749F20AA">
            <wp:extent cx="3133725" cy="323850"/>
            <wp:effectExtent l="0" t="0" r="9525" b="0"/>
            <wp:docPr id="95" name="Picture 95" descr="C:\Users\madara.gasparovica\Desktop\Latvija.lv dizaina skices\ScreenHunter_81 Oct. 10 15.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madara.gasparovica\Desktop\Latvija.lv dizaina skices\ScreenHunter_81 Oct. 10 15.00.bm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33725" cy="323850"/>
                    </a:xfrm>
                    <a:prstGeom prst="rect">
                      <a:avLst/>
                    </a:prstGeom>
                    <a:noFill/>
                    <a:ln>
                      <a:noFill/>
                    </a:ln>
                  </pic:spPr>
                </pic:pic>
              </a:graphicData>
            </a:graphic>
          </wp:inline>
        </w:drawing>
      </w:r>
    </w:p>
    <w:p w14:paraId="75AD9E74" w14:textId="5835FA66" w:rsidR="00066B0D" w:rsidRPr="00066B0D" w:rsidRDefault="0051039B" w:rsidP="00066B0D">
      <w:pPr>
        <w:pStyle w:val="Picturecaption"/>
      </w:pPr>
      <w:r>
        <w:fldChar w:fldCharType="begin"/>
      </w:r>
      <w:r>
        <w:instrText xml:space="preserve"> SEQ Attēls \* ARABIC </w:instrText>
      </w:r>
      <w:r>
        <w:fldChar w:fldCharType="separate"/>
      </w:r>
      <w:bookmarkStart w:id="194" w:name="_Ref338413444"/>
      <w:r w:rsidR="00714534">
        <w:rPr>
          <w:noProof/>
        </w:rPr>
        <w:t>46</w:t>
      </w:r>
      <w:bookmarkEnd w:id="194"/>
      <w:r>
        <w:rPr>
          <w:noProof/>
        </w:rPr>
        <w:fldChar w:fldCharType="end"/>
      </w:r>
      <w:r w:rsidR="00066B0D" w:rsidRPr="00066B0D">
        <w:t>.attēls. Neaktīvs izkrītošais saraksts</w:t>
      </w:r>
    </w:p>
    <w:p w14:paraId="2C1D28A9" w14:textId="3101FF3C" w:rsidR="00066B0D" w:rsidRDefault="003F1BF2" w:rsidP="003F1BF2">
      <w:r>
        <w:t xml:space="preserve">Ja izkrītošā saraksta vērtības ir sarežģītas, vai nepieciešams papildus skaidrojums, tad iespējams pievienot paskaidri, kā redzams </w:t>
      </w:r>
      <w:r>
        <w:fldChar w:fldCharType="begin"/>
      </w:r>
      <w:r>
        <w:instrText xml:space="preserve"> REF _Ref338413981 \h  \* MERGEFORMAT </w:instrText>
      </w:r>
      <w:r>
        <w:fldChar w:fldCharType="separate"/>
      </w:r>
      <w:r w:rsidR="00714534">
        <w:rPr>
          <w:noProof/>
        </w:rPr>
        <w:t>47</w:t>
      </w:r>
      <w:r>
        <w:fldChar w:fldCharType="end"/>
      </w:r>
      <w:r>
        <w:t>.attēlā.</w:t>
      </w:r>
    </w:p>
    <w:p w14:paraId="562618F7" w14:textId="77777777" w:rsidR="00F65815" w:rsidRDefault="00F65815" w:rsidP="00F65815">
      <w:pPr>
        <w:pStyle w:val="Tablebody"/>
        <w:jc w:val="center"/>
      </w:pPr>
      <w:r>
        <w:rPr>
          <w:noProof/>
          <w:lang w:eastAsia="lv-LV"/>
        </w:rPr>
        <w:drawing>
          <wp:inline distT="0" distB="0" distL="0" distR="0" wp14:anchorId="17B51C83" wp14:editId="1A137FB8">
            <wp:extent cx="2409825" cy="371475"/>
            <wp:effectExtent l="0" t="0" r="9525" b="9525"/>
            <wp:docPr id="98" name="Picture 98" descr="C:\Users\madara.gasparovica\Desktop\Latvija.lv dizaina skices\ScreenHunter_78 Oct. 10 14.5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madara.gasparovica\Desktop\Latvija.lv dizaina skices\ScreenHunter_78 Oct. 10 14.57.bm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09825" cy="371475"/>
                    </a:xfrm>
                    <a:prstGeom prst="rect">
                      <a:avLst/>
                    </a:prstGeom>
                    <a:noFill/>
                    <a:ln>
                      <a:noFill/>
                    </a:ln>
                  </pic:spPr>
                </pic:pic>
              </a:graphicData>
            </a:graphic>
          </wp:inline>
        </w:drawing>
      </w:r>
    </w:p>
    <w:p w14:paraId="4EE8FCED" w14:textId="0EA0B025" w:rsidR="00066B0D" w:rsidRDefault="0051039B" w:rsidP="00066B0D">
      <w:pPr>
        <w:pStyle w:val="Picturecaption"/>
      </w:pPr>
      <w:r>
        <w:fldChar w:fldCharType="begin"/>
      </w:r>
      <w:r>
        <w:instrText xml:space="preserve"> SEQ Attēls \* ARABIC </w:instrText>
      </w:r>
      <w:r>
        <w:fldChar w:fldCharType="separate"/>
      </w:r>
      <w:bookmarkStart w:id="195" w:name="_Ref338413981"/>
      <w:r w:rsidR="00714534">
        <w:rPr>
          <w:noProof/>
        </w:rPr>
        <w:t>47</w:t>
      </w:r>
      <w:bookmarkEnd w:id="195"/>
      <w:r>
        <w:rPr>
          <w:noProof/>
        </w:rPr>
        <w:fldChar w:fldCharType="end"/>
      </w:r>
      <w:r w:rsidR="00066B0D" w:rsidRPr="00066B0D">
        <w:t xml:space="preserve">.attēls. </w:t>
      </w:r>
      <w:r w:rsidR="00066B0D">
        <w:t>Neizvērsts saraksts ar paskaidri</w:t>
      </w:r>
    </w:p>
    <w:p w14:paraId="34A97F8B" w14:textId="29CC20C1" w:rsidR="003F1BF2" w:rsidRPr="00066B0D" w:rsidRDefault="00CE107C" w:rsidP="003F1BF2">
      <w:r>
        <w:t>I</w:t>
      </w:r>
      <w:r w:rsidR="004619CC">
        <w:t>z</w:t>
      </w:r>
      <w:r>
        <w:t xml:space="preserve">krītošajā sarakstā iespējams ievietot arī vērtības ar attēlu, piemēram, kā tas redzams </w:t>
      </w:r>
      <w:r>
        <w:fldChar w:fldCharType="begin"/>
      </w:r>
      <w:r>
        <w:instrText xml:space="preserve"> REF _Ref338414288 \h </w:instrText>
      </w:r>
      <w:r>
        <w:fldChar w:fldCharType="separate"/>
      </w:r>
      <w:r w:rsidR="00714534">
        <w:rPr>
          <w:noProof/>
        </w:rPr>
        <w:t>48</w:t>
      </w:r>
      <w:r>
        <w:fldChar w:fldCharType="end"/>
      </w:r>
      <w:r>
        <w:t>.attēlā – e-pakalpojuma simbols.</w:t>
      </w:r>
    </w:p>
    <w:p w14:paraId="27AEBEFF" w14:textId="77777777" w:rsidR="00885D9D" w:rsidRDefault="00F65815" w:rsidP="00F65815">
      <w:pPr>
        <w:pStyle w:val="Pictureposition"/>
        <w:rPr>
          <w:noProof/>
          <w:lang w:eastAsia="lv-LV"/>
        </w:rPr>
      </w:pPr>
      <w:r>
        <w:rPr>
          <w:noProof/>
          <w:lang w:eastAsia="lv-LV"/>
        </w:rPr>
        <w:drawing>
          <wp:inline distT="0" distB="0" distL="0" distR="0" wp14:anchorId="79177D2C" wp14:editId="4EFA45D9">
            <wp:extent cx="3000375" cy="1131289"/>
            <wp:effectExtent l="0" t="0" r="0" b="0"/>
            <wp:docPr id="97" name="Picture 97" descr="C:\Users\madara.gasparovica\Desktop\Latvija.lv dizaina skices\ScreenHunter_83 Oct. 10 15.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madara.gasparovica\Desktop\Latvija.lv dizaina skices\ScreenHunter_83 Oct. 10 15.42.bm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00375" cy="1131289"/>
                    </a:xfrm>
                    <a:prstGeom prst="rect">
                      <a:avLst/>
                    </a:prstGeom>
                    <a:noFill/>
                    <a:ln>
                      <a:noFill/>
                    </a:ln>
                  </pic:spPr>
                </pic:pic>
              </a:graphicData>
            </a:graphic>
          </wp:inline>
        </w:drawing>
      </w:r>
    </w:p>
    <w:p w14:paraId="18142834" w14:textId="7EEE9048" w:rsidR="00066B0D" w:rsidRDefault="0051039B" w:rsidP="00066B0D">
      <w:pPr>
        <w:pStyle w:val="Picturecaption"/>
      </w:pPr>
      <w:r>
        <w:fldChar w:fldCharType="begin"/>
      </w:r>
      <w:r>
        <w:instrText xml:space="preserve"> SEQ Attēls \* ARABIC </w:instrText>
      </w:r>
      <w:r>
        <w:fldChar w:fldCharType="separate"/>
      </w:r>
      <w:bookmarkStart w:id="196" w:name="_Ref338414288"/>
      <w:r w:rsidR="00714534">
        <w:rPr>
          <w:noProof/>
        </w:rPr>
        <w:t>48</w:t>
      </w:r>
      <w:bookmarkEnd w:id="196"/>
      <w:r>
        <w:rPr>
          <w:noProof/>
        </w:rPr>
        <w:fldChar w:fldCharType="end"/>
      </w:r>
      <w:r w:rsidR="00066B0D" w:rsidRPr="00066B0D">
        <w:t xml:space="preserve">.attēls. </w:t>
      </w:r>
      <w:r w:rsidR="00066B0D">
        <w:t>Izvērsts saraksts ar attēlu</w:t>
      </w:r>
    </w:p>
    <w:p w14:paraId="72568061" w14:textId="17116129" w:rsidR="00CE107C" w:rsidRPr="00066B0D" w:rsidRDefault="00CE107C" w:rsidP="00CE107C">
      <w:r>
        <w:t>Ja sarakstā attēlotai informācijai nepieciešams kāds paskaidrojošs teksts vai teksts par pareizu vērtības izvēli</w:t>
      </w:r>
      <w:r w:rsidR="004619CC">
        <w:t>,</w:t>
      </w:r>
      <w:r>
        <w:t xml:space="preserve"> iespējams lietot paskaidrojošo tekstu, kas tiek attēlots zem saraksta.</w:t>
      </w:r>
    </w:p>
    <w:p w14:paraId="77F917E0" w14:textId="77777777" w:rsidR="00885D9D" w:rsidRDefault="00F65815" w:rsidP="00F65815">
      <w:pPr>
        <w:pStyle w:val="Pictureposition"/>
        <w:rPr>
          <w:noProof/>
          <w:highlight w:val="yellow"/>
          <w:lang w:eastAsia="lv-LV"/>
        </w:rPr>
      </w:pPr>
      <w:r>
        <w:rPr>
          <w:noProof/>
          <w:lang w:eastAsia="lv-LV"/>
        </w:rPr>
        <w:drawing>
          <wp:inline distT="0" distB="0" distL="0" distR="0" wp14:anchorId="0709655C" wp14:editId="0E823FCF">
            <wp:extent cx="1209675" cy="971550"/>
            <wp:effectExtent l="0" t="0" r="9525" b="0"/>
            <wp:docPr id="96" name="Picture 96" descr="C:\Users\madara.gasparovica\Desktop\Latvija.lv dizaina skices\ScreenHunter_79 Oct. 10 14.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madara.gasparovica\Desktop\Latvija.lv dizaina skices\ScreenHunter_79 Oct. 10 14.58.bm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09675" cy="971550"/>
                    </a:xfrm>
                    <a:prstGeom prst="rect">
                      <a:avLst/>
                    </a:prstGeom>
                    <a:noFill/>
                    <a:ln>
                      <a:noFill/>
                    </a:ln>
                  </pic:spPr>
                </pic:pic>
              </a:graphicData>
            </a:graphic>
          </wp:inline>
        </w:drawing>
      </w:r>
    </w:p>
    <w:p w14:paraId="46DFBEEE" w14:textId="5590A73D" w:rsidR="00066B0D" w:rsidRDefault="0051039B" w:rsidP="00066B0D">
      <w:pPr>
        <w:pStyle w:val="Picturecaption"/>
      </w:pPr>
      <w:r>
        <w:fldChar w:fldCharType="begin"/>
      </w:r>
      <w:r>
        <w:instrText xml:space="preserve"> SEQ Attēls \* ARABIC </w:instrText>
      </w:r>
      <w:r>
        <w:fldChar w:fldCharType="separate"/>
      </w:r>
      <w:r w:rsidR="00714534">
        <w:rPr>
          <w:noProof/>
        </w:rPr>
        <w:t>49</w:t>
      </w:r>
      <w:r>
        <w:rPr>
          <w:noProof/>
        </w:rPr>
        <w:fldChar w:fldCharType="end"/>
      </w:r>
      <w:r w:rsidR="00066B0D" w:rsidRPr="00066B0D">
        <w:t xml:space="preserve">.attēls. </w:t>
      </w:r>
      <w:r w:rsidR="00066B0D">
        <w:t>Saraksts ar paskaidrojošu tekstu</w:t>
      </w:r>
    </w:p>
    <w:p w14:paraId="0061AF8B" w14:textId="77777777" w:rsidR="00D22DA6" w:rsidRPr="00220868" w:rsidRDefault="00D22DA6" w:rsidP="00D22DA6">
      <w:pPr>
        <w:pStyle w:val="Heading4"/>
      </w:pPr>
      <w:bookmarkStart w:id="197" w:name="_Toc386458706"/>
      <w:r w:rsidRPr="00220868">
        <w:t xml:space="preserve">Lietošanas </w:t>
      </w:r>
      <w:r>
        <w:t>piemērs</w:t>
      </w:r>
      <w:bookmarkEnd w:id="197"/>
    </w:p>
    <w:tbl>
      <w:tblPr>
        <w:tblStyle w:val="TableGrid"/>
        <w:tblW w:w="0" w:type="auto"/>
        <w:tblLook w:val="04A0" w:firstRow="1" w:lastRow="0" w:firstColumn="1" w:lastColumn="0" w:noHBand="0" w:noVBand="1"/>
      </w:tblPr>
      <w:tblGrid>
        <w:gridCol w:w="1384"/>
        <w:gridCol w:w="8470"/>
      </w:tblGrid>
      <w:tr w:rsidR="00114002" w14:paraId="0BE44B0C" w14:textId="77777777" w:rsidTr="00832840">
        <w:tc>
          <w:tcPr>
            <w:tcW w:w="9854" w:type="dxa"/>
            <w:gridSpan w:val="2"/>
          </w:tcPr>
          <w:p w14:paraId="1A961D07" w14:textId="1F49DC21" w:rsidR="00114002" w:rsidRDefault="00114002" w:rsidP="00832840">
            <w:pPr>
              <w:pStyle w:val="MessageHeader"/>
            </w:pPr>
            <w:r>
              <w:t xml:space="preserve">Piemērs </w:t>
            </w:r>
            <w:r w:rsidR="002B4E0D">
              <w:t>1</w:t>
            </w:r>
          </w:p>
        </w:tc>
      </w:tr>
      <w:tr w:rsidR="00114002" w14:paraId="2EDA062D" w14:textId="77777777" w:rsidTr="00832840">
        <w:tc>
          <w:tcPr>
            <w:tcW w:w="1384" w:type="dxa"/>
          </w:tcPr>
          <w:p w14:paraId="501FB2FF" w14:textId="77777777" w:rsidR="00114002" w:rsidRDefault="00114002" w:rsidP="00832840">
            <w:pPr>
              <w:pStyle w:val="Bold"/>
            </w:pPr>
            <w:r>
              <w:t>Kods</w:t>
            </w:r>
          </w:p>
        </w:tc>
        <w:tc>
          <w:tcPr>
            <w:tcW w:w="8470" w:type="dxa"/>
          </w:tcPr>
          <w:p w14:paraId="557A24F6" w14:textId="77777777" w:rsidR="002B4E0D" w:rsidRDefault="002B4E0D" w:rsidP="00714534">
            <w:pPr>
              <w:pStyle w:val="Code2"/>
            </w:pPr>
            <w:r>
              <w:t>&lt;asp:DropDownList ID="DropDownList2" runat="server" placeholder="Izvēlieties vērtību ..."</w:t>
            </w:r>
          </w:p>
          <w:p w14:paraId="49E8C97C" w14:textId="77777777" w:rsidR="002B4E0D" w:rsidRDefault="002B4E0D" w:rsidP="00714534">
            <w:pPr>
              <w:pStyle w:val="Code2"/>
            </w:pPr>
            <w:r>
              <w:tab/>
              <w:t>CssClass="long"&gt;</w:t>
            </w:r>
          </w:p>
          <w:p w14:paraId="028664E8" w14:textId="77777777" w:rsidR="002B4E0D" w:rsidRDefault="002B4E0D" w:rsidP="00714534">
            <w:pPr>
              <w:pStyle w:val="Code2"/>
            </w:pPr>
            <w:r>
              <w:tab/>
              <w:t>&lt;asp:ListItem Text="" Value="0" /&gt;</w:t>
            </w:r>
          </w:p>
          <w:p w14:paraId="78D9B700" w14:textId="77777777" w:rsidR="002B4E0D" w:rsidRDefault="002B4E0D" w:rsidP="00714534">
            <w:pPr>
              <w:pStyle w:val="Code2"/>
            </w:pPr>
            <w:r>
              <w:tab/>
              <w:t>&lt;asp:ListItem Text="Vērtība 1" Value="1" /&gt;</w:t>
            </w:r>
          </w:p>
          <w:p w14:paraId="534E66F9" w14:textId="77777777" w:rsidR="002B4E0D" w:rsidRDefault="002B4E0D" w:rsidP="00714534">
            <w:pPr>
              <w:pStyle w:val="Code2"/>
            </w:pPr>
            <w:r>
              <w:tab/>
              <w:t>&lt;asp:ListItem Text="Vērtība 2" Value="2" /&gt;</w:t>
            </w:r>
          </w:p>
          <w:p w14:paraId="6B22BDD8" w14:textId="01D1457D" w:rsidR="00114002" w:rsidRDefault="002B4E0D" w:rsidP="00714534">
            <w:pPr>
              <w:pStyle w:val="Code2"/>
            </w:pPr>
            <w:r>
              <w:t>&lt;/asp:DropDownList&gt;</w:t>
            </w:r>
          </w:p>
        </w:tc>
      </w:tr>
      <w:tr w:rsidR="00114002" w14:paraId="2581E7F2" w14:textId="77777777" w:rsidTr="00832840">
        <w:tc>
          <w:tcPr>
            <w:tcW w:w="1384" w:type="dxa"/>
          </w:tcPr>
          <w:p w14:paraId="7D2BA5D0" w14:textId="77777777" w:rsidR="00114002" w:rsidRDefault="00114002" w:rsidP="00832840">
            <w:pPr>
              <w:pStyle w:val="Bold"/>
            </w:pPr>
            <w:r>
              <w:t>Rezultāts</w:t>
            </w:r>
          </w:p>
        </w:tc>
        <w:tc>
          <w:tcPr>
            <w:tcW w:w="8470" w:type="dxa"/>
          </w:tcPr>
          <w:p w14:paraId="0E8528FB" w14:textId="3F187158" w:rsidR="00114002" w:rsidRDefault="002B4E0D" w:rsidP="00832840">
            <w:pPr>
              <w:pStyle w:val="Tablebody"/>
            </w:pPr>
            <w:r>
              <w:object w:dxaOrig="5175" w:dyaOrig="435" w14:anchorId="31C71FB7">
                <v:shape id="_x0000_i1082" type="#_x0000_t75" style="width:258.8pt;height:21.75pt" o:ole="">
                  <v:imagedata r:id="rId198" o:title=""/>
                </v:shape>
                <o:OLEObject Type="Embed" ProgID="PBrush" ShapeID="_x0000_i1082" DrawAspect="Content" ObjectID="_1460201267" r:id="rId199"/>
              </w:object>
            </w:r>
          </w:p>
        </w:tc>
      </w:tr>
      <w:tr w:rsidR="002B4E0D" w14:paraId="529D7A6B" w14:textId="77777777" w:rsidTr="002B4E0D">
        <w:tc>
          <w:tcPr>
            <w:tcW w:w="9854" w:type="dxa"/>
            <w:gridSpan w:val="2"/>
          </w:tcPr>
          <w:p w14:paraId="56ECB9B7" w14:textId="6F8E9C53" w:rsidR="002B4E0D" w:rsidRDefault="002B4E0D" w:rsidP="002B4E0D">
            <w:pPr>
              <w:pStyle w:val="MessageHeader"/>
            </w:pPr>
            <w:r>
              <w:t>Piemērs 2</w:t>
            </w:r>
          </w:p>
        </w:tc>
      </w:tr>
      <w:tr w:rsidR="002B4E0D" w14:paraId="509AF1D8" w14:textId="77777777" w:rsidTr="002B4E0D">
        <w:tc>
          <w:tcPr>
            <w:tcW w:w="1384" w:type="dxa"/>
          </w:tcPr>
          <w:p w14:paraId="7E6E4C02" w14:textId="77777777" w:rsidR="002B4E0D" w:rsidRDefault="002B4E0D" w:rsidP="002B4E0D">
            <w:pPr>
              <w:pStyle w:val="Bold"/>
            </w:pPr>
            <w:r>
              <w:t>Kods</w:t>
            </w:r>
          </w:p>
        </w:tc>
        <w:tc>
          <w:tcPr>
            <w:tcW w:w="8470" w:type="dxa"/>
          </w:tcPr>
          <w:p w14:paraId="577743E6" w14:textId="77777777" w:rsidR="002B4E0D" w:rsidRDefault="002B4E0D" w:rsidP="00714534">
            <w:pPr>
              <w:pStyle w:val="Code2"/>
            </w:pPr>
            <w:r>
              <w:t>&lt;asp:DropDownList ID="uxLongDropDown" runat="server" placeholder="Izvēlieties autentifikāciju"</w:t>
            </w:r>
          </w:p>
          <w:p w14:paraId="1574A207" w14:textId="77777777" w:rsidR="002B4E0D" w:rsidRDefault="002B4E0D" w:rsidP="00714534">
            <w:pPr>
              <w:pStyle w:val="Code2"/>
            </w:pPr>
            <w:r>
              <w:tab/>
              <w:t>CssClass="med"&gt;</w:t>
            </w:r>
          </w:p>
          <w:p w14:paraId="3678A75B" w14:textId="77777777" w:rsidR="002B4E0D" w:rsidRDefault="002B4E0D" w:rsidP="00714534">
            <w:pPr>
              <w:pStyle w:val="Code2"/>
            </w:pPr>
            <w:r>
              <w:tab/>
              <w:t>&lt;asp:ListItem Text="" Value="0" /&gt;</w:t>
            </w:r>
          </w:p>
          <w:p w14:paraId="4DB92C78" w14:textId="77777777" w:rsidR="002B4E0D" w:rsidRDefault="002B4E0D" w:rsidP="00714534">
            <w:pPr>
              <w:pStyle w:val="Code2"/>
            </w:pPr>
            <w:r>
              <w:tab/>
              <w:t>&lt;asp:ListItem Text="Latvija.lv" Value="1" /&gt;</w:t>
            </w:r>
          </w:p>
          <w:p w14:paraId="53EBCC56" w14:textId="77777777" w:rsidR="002B4E0D" w:rsidRDefault="002B4E0D" w:rsidP="00714534">
            <w:pPr>
              <w:pStyle w:val="Code2"/>
            </w:pPr>
            <w:r>
              <w:tab/>
              <w:t>&lt;asp:ListItem Text="Bankas" Value="2" /&gt;</w:t>
            </w:r>
          </w:p>
          <w:p w14:paraId="180AE9CB" w14:textId="77777777" w:rsidR="002B4E0D" w:rsidRDefault="002B4E0D" w:rsidP="00714534">
            <w:pPr>
              <w:pStyle w:val="Code2"/>
            </w:pPr>
            <w:r>
              <w:lastRenderedPageBreak/>
              <w:tab/>
              <w:t>&lt;asp:ListItem Text="E-paraksts" Value="3" /&gt;</w:t>
            </w:r>
          </w:p>
          <w:p w14:paraId="75B7CF75" w14:textId="77777777" w:rsidR="002B4E0D" w:rsidRDefault="002B4E0D" w:rsidP="00714534">
            <w:pPr>
              <w:pStyle w:val="Code2"/>
            </w:pPr>
            <w:r>
              <w:t>&lt;/asp:DropDownList&gt;</w:t>
            </w:r>
          </w:p>
          <w:p w14:paraId="279EBCFB" w14:textId="77777777" w:rsidR="002B4E0D" w:rsidRDefault="002B4E0D" w:rsidP="00714534">
            <w:pPr>
              <w:pStyle w:val="Code2"/>
            </w:pPr>
            <w:r>
              <w:t xml:space="preserve">&lt;lvp:LvpTooltip runat="server" </w:t>
            </w:r>
          </w:p>
          <w:p w14:paraId="6866F391" w14:textId="0FC4BE3B" w:rsidR="002B4E0D" w:rsidRDefault="002B4E0D" w:rsidP="00714534">
            <w:pPr>
              <w:pStyle w:val="Code2"/>
            </w:pPr>
            <w:r>
              <w:tab/>
              <w:t>Text="Lorem ipsum dolor sit amet, consecdipiscing elit, sed diam nummy nibh euismod tincidunt ut laoreet dolore magna." /&gt;</w:t>
            </w:r>
          </w:p>
        </w:tc>
      </w:tr>
      <w:tr w:rsidR="002B4E0D" w14:paraId="5954019A" w14:textId="77777777" w:rsidTr="002B4E0D">
        <w:tc>
          <w:tcPr>
            <w:tcW w:w="1384" w:type="dxa"/>
          </w:tcPr>
          <w:p w14:paraId="633CC216" w14:textId="77777777" w:rsidR="002B4E0D" w:rsidRDefault="002B4E0D" w:rsidP="002B4E0D">
            <w:pPr>
              <w:pStyle w:val="Bold"/>
            </w:pPr>
            <w:r>
              <w:lastRenderedPageBreak/>
              <w:t>Rezultāts</w:t>
            </w:r>
          </w:p>
        </w:tc>
        <w:tc>
          <w:tcPr>
            <w:tcW w:w="8470" w:type="dxa"/>
          </w:tcPr>
          <w:p w14:paraId="2CEE9EEF" w14:textId="502EE379" w:rsidR="002B4E0D" w:rsidRDefault="002B4E0D" w:rsidP="002B4E0D">
            <w:pPr>
              <w:pStyle w:val="Tablebody"/>
            </w:pPr>
            <w:r>
              <w:object w:dxaOrig="3645" w:dyaOrig="450" w14:anchorId="07BBF190">
                <v:shape id="_x0000_i1083" type="#_x0000_t75" style="width:182.05pt;height:22.4pt" o:ole="">
                  <v:imagedata r:id="rId200" o:title=""/>
                </v:shape>
                <o:OLEObject Type="Embed" ProgID="PBrush" ShapeID="_x0000_i1083" DrawAspect="Content" ObjectID="_1460201268" r:id="rId201"/>
              </w:object>
            </w:r>
          </w:p>
        </w:tc>
      </w:tr>
      <w:tr w:rsidR="002B4E0D" w14:paraId="34B00054" w14:textId="77777777" w:rsidTr="002B4E0D">
        <w:tc>
          <w:tcPr>
            <w:tcW w:w="9854" w:type="dxa"/>
            <w:gridSpan w:val="2"/>
          </w:tcPr>
          <w:p w14:paraId="06CE556E" w14:textId="4D102126" w:rsidR="002B4E0D" w:rsidRDefault="002B4E0D" w:rsidP="002B4E0D">
            <w:pPr>
              <w:pStyle w:val="MessageHeader"/>
            </w:pPr>
            <w:r>
              <w:t>Piemērs 3</w:t>
            </w:r>
          </w:p>
        </w:tc>
      </w:tr>
      <w:tr w:rsidR="002B4E0D" w14:paraId="71ADB231" w14:textId="77777777" w:rsidTr="002B4E0D">
        <w:tc>
          <w:tcPr>
            <w:tcW w:w="1384" w:type="dxa"/>
          </w:tcPr>
          <w:p w14:paraId="5F09662A" w14:textId="77777777" w:rsidR="002B4E0D" w:rsidRDefault="002B4E0D" w:rsidP="002B4E0D">
            <w:pPr>
              <w:pStyle w:val="Bold"/>
            </w:pPr>
            <w:r>
              <w:t>Kods</w:t>
            </w:r>
          </w:p>
        </w:tc>
        <w:tc>
          <w:tcPr>
            <w:tcW w:w="8470" w:type="dxa"/>
          </w:tcPr>
          <w:p w14:paraId="2EAB0A7A" w14:textId="77777777" w:rsidR="002B4E0D" w:rsidRDefault="002B4E0D" w:rsidP="00714534">
            <w:pPr>
              <w:pStyle w:val="Code2"/>
            </w:pPr>
            <w:r>
              <w:t>&lt;asp:DropDownList ID="uxLongDropDownList" runat="server" CssClass="short"</w:t>
            </w:r>
          </w:p>
          <w:p w14:paraId="72BDB8D8" w14:textId="77777777" w:rsidR="002B4E0D" w:rsidRDefault="002B4E0D" w:rsidP="00714534">
            <w:pPr>
              <w:pStyle w:val="Code2"/>
            </w:pPr>
            <w:r>
              <w:tab/>
              <w:t>ToolTip="Lorem ipsum dolor sit amet, consecdipiscing elit, sed diam nummy nibh euismod tincidunt ut laoreet dolore magna."&gt;</w:t>
            </w:r>
          </w:p>
          <w:p w14:paraId="73691E17" w14:textId="77777777" w:rsidR="002B4E0D" w:rsidRDefault="002B4E0D" w:rsidP="00714534">
            <w:pPr>
              <w:pStyle w:val="Code2"/>
            </w:pPr>
            <w:r>
              <w:tab/>
              <w:t>&lt;asp:ListItem Text="" Value="0" /&gt;</w:t>
            </w:r>
          </w:p>
          <w:p w14:paraId="22B460A7" w14:textId="77777777" w:rsidR="002B4E0D" w:rsidRDefault="002B4E0D" w:rsidP="00714534">
            <w:pPr>
              <w:pStyle w:val="Code2"/>
            </w:pPr>
            <w:r>
              <w:tab/>
              <w:t>&lt;asp:ListItem Text="Vērtība 1" Value="1" /&gt;</w:t>
            </w:r>
          </w:p>
          <w:p w14:paraId="7CECA9BA" w14:textId="77777777" w:rsidR="002B4E0D" w:rsidRDefault="002B4E0D" w:rsidP="00714534">
            <w:pPr>
              <w:pStyle w:val="Code2"/>
            </w:pPr>
            <w:r>
              <w:tab/>
              <w:t>&lt;asp:ListItem Text="Vērtība 2" Value="2" /&gt;</w:t>
            </w:r>
          </w:p>
          <w:p w14:paraId="06A13653" w14:textId="1E383437" w:rsidR="002B4E0D" w:rsidRDefault="002B4E0D" w:rsidP="00714534">
            <w:pPr>
              <w:pStyle w:val="Code2"/>
            </w:pPr>
            <w:r>
              <w:t>&lt;/asp:DropDownList&gt;</w:t>
            </w:r>
          </w:p>
        </w:tc>
      </w:tr>
      <w:tr w:rsidR="002B4E0D" w14:paraId="4A2241F9" w14:textId="77777777" w:rsidTr="002B4E0D">
        <w:tc>
          <w:tcPr>
            <w:tcW w:w="1384" w:type="dxa"/>
          </w:tcPr>
          <w:p w14:paraId="2F99E9CD" w14:textId="77777777" w:rsidR="002B4E0D" w:rsidRDefault="002B4E0D" w:rsidP="002B4E0D">
            <w:pPr>
              <w:pStyle w:val="Bold"/>
            </w:pPr>
            <w:r>
              <w:t>Rezultāts</w:t>
            </w:r>
          </w:p>
        </w:tc>
        <w:tc>
          <w:tcPr>
            <w:tcW w:w="8470" w:type="dxa"/>
          </w:tcPr>
          <w:p w14:paraId="3EAB3BCF" w14:textId="2B0676E3" w:rsidR="002B4E0D" w:rsidRDefault="002B4E0D" w:rsidP="002B4E0D">
            <w:pPr>
              <w:pStyle w:val="Tablebody"/>
            </w:pPr>
            <w:r>
              <w:object w:dxaOrig="1800" w:dyaOrig="1320" w14:anchorId="096CB91E">
                <v:shape id="_x0000_i1084" type="#_x0000_t75" style="width:90.35pt;height:65.9pt" o:ole="">
                  <v:imagedata r:id="rId202" o:title=""/>
                </v:shape>
                <o:OLEObject Type="Embed" ProgID="PBrush" ShapeID="_x0000_i1084" DrawAspect="Content" ObjectID="_1460201269" r:id="rId203"/>
              </w:object>
            </w:r>
          </w:p>
        </w:tc>
      </w:tr>
    </w:tbl>
    <w:p w14:paraId="349A4231" w14:textId="3DE2390F" w:rsidR="00E42098" w:rsidRPr="0073694C" w:rsidRDefault="00E42098" w:rsidP="0016220C">
      <w:pPr>
        <w:pStyle w:val="Heading3"/>
      </w:pPr>
      <w:bookmarkStart w:id="198" w:name="_Toc386458707"/>
      <w:r w:rsidRPr="0073694C">
        <w:t>Sarakst</w:t>
      </w:r>
      <w:r w:rsidR="00FD58AB">
        <w:t>lodziņš</w:t>
      </w:r>
      <w:bookmarkEnd w:id="198"/>
    </w:p>
    <w:p w14:paraId="1CEA1B62" w14:textId="0FB0D43D" w:rsidR="00E42098" w:rsidRPr="0073694C" w:rsidRDefault="006F3D92" w:rsidP="00E42098">
      <w:r>
        <w:t xml:space="preserve">Sarakstlodziņš rāda izvēlņu sarakstu. Ja sarakstā ir vairāk rindiņu, nekā iespējams attēlot, logam būs pārvietošanas skala. Atkarībā no saraksta tipa iespējams izvelēties vienu vai vairākas vērtības. </w:t>
      </w:r>
      <w:r>
        <w:fldChar w:fldCharType="begin"/>
      </w:r>
      <w:r>
        <w:instrText xml:space="preserve"> REF _Ref338407373 \h </w:instrText>
      </w:r>
      <w:r>
        <w:fldChar w:fldCharType="separate"/>
      </w:r>
      <w:r w:rsidR="00714534">
        <w:rPr>
          <w:noProof/>
        </w:rPr>
        <w:t>50</w:t>
      </w:r>
      <w:r>
        <w:fldChar w:fldCharType="end"/>
      </w:r>
      <w:r>
        <w:t xml:space="preserve">.attēlā redzams sarakstlodziņš, kurā var izvēlēties vairākas vērtības. </w:t>
      </w:r>
    </w:p>
    <w:p w14:paraId="7B3A5C83" w14:textId="25AE2D54" w:rsidR="00E42098" w:rsidRPr="0073694C" w:rsidRDefault="00885D9D" w:rsidP="00E42098">
      <w:pPr>
        <w:pStyle w:val="Pictureposition"/>
      </w:pPr>
      <w:r w:rsidRPr="0073694C">
        <w:rPr>
          <w:noProof/>
          <w:lang w:eastAsia="lv-LV"/>
        </w:rPr>
        <w:drawing>
          <wp:inline distT="0" distB="0" distL="0" distR="0" wp14:anchorId="260DABFC" wp14:editId="758BAC6C">
            <wp:extent cx="1819275" cy="1171575"/>
            <wp:effectExtent l="0" t="0" r="9525" b="9525"/>
            <wp:docPr id="70" name="Picture 70" descr="C:\Users\madara.gasparovica\Desktop\Latvija.lv dizaina skices\ScreenHunter_42 Oct. 10 12.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madara.gasparovica\Desktop\Latvija.lv dizaina skices\ScreenHunter_42 Oct. 10 12.07.bmp"/>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19275" cy="1171575"/>
                    </a:xfrm>
                    <a:prstGeom prst="rect">
                      <a:avLst/>
                    </a:prstGeom>
                    <a:noFill/>
                    <a:ln>
                      <a:noFill/>
                    </a:ln>
                  </pic:spPr>
                </pic:pic>
              </a:graphicData>
            </a:graphic>
          </wp:inline>
        </w:drawing>
      </w:r>
    </w:p>
    <w:p w14:paraId="2D825A67" w14:textId="683BE1C0" w:rsidR="00870A2E" w:rsidRDefault="0051039B" w:rsidP="0016220C">
      <w:pPr>
        <w:pStyle w:val="Picturecaption"/>
      </w:pPr>
      <w:r>
        <w:fldChar w:fldCharType="begin"/>
      </w:r>
      <w:r>
        <w:instrText xml:space="preserve"> SEQ Attēls \* ARABIC </w:instrText>
      </w:r>
      <w:r>
        <w:fldChar w:fldCharType="separate"/>
      </w:r>
      <w:bookmarkStart w:id="199" w:name="_Ref338407373"/>
      <w:r w:rsidR="00714534">
        <w:rPr>
          <w:noProof/>
        </w:rPr>
        <w:t>50</w:t>
      </w:r>
      <w:bookmarkEnd w:id="199"/>
      <w:r>
        <w:rPr>
          <w:noProof/>
        </w:rPr>
        <w:fldChar w:fldCharType="end"/>
      </w:r>
      <w:r w:rsidR="00E42098" w:rsidRPr="0073694C">
        <w:t>.attēls. Saraksts</w:t>
      </w:r>
      <w:r w:rsidR="00066B0D" w:rsidRPr="0073694C">
        <w:t xml:space="preserve"> ar vairāku vērtību izvēli</w:t>
      </w:r>
    </w:p>
    <w:p w14:paraId="6DBCA3B4" w14:textId="77777777" w:rsidR="00D22DA6" w:rsidRPr="00220868" w:rsidRDefault="00D22DA6" w:rsidP="00D22DA6">
      <w:pPr>
        <w:pStyle w:val="Heading4"/>
      </w:pPr>
      <w:bookmarkStart w:id="200" w:name="_Toc386458708"/>
      <w:r w:rsidRPr="00220868">
        <w:t xml:space="preserve">Lietošanas </w:t>
      </w:r>
      <w:r>
        <w:t>piemērs</w:t>
      </w:r>
      <w:bookmarkEnd w:id="200"/>
    </w:p>
    <w:tbl>
      <w:tblPr>
        <w:tblStyle w:val="TableGrid"/>
        <w:tblW w:w="0" w:type="auto"/>
        <w:tblLook w:val="04A0" w:firstRow="1" w:lastRow="0" w:firstColumn="1" w:lastColumn="0" w:noHBand="0" w:noVBand="1"/>
      </w:tblPr>
      <w:tblGrid>
        <w:gridCol w:w="1384"/>
        <w:gridCol w:w="8470"/>
      </w:tblGrid>
      <w:tr w:rsidR="00A50923" w14:paraId="1626E4D9" w14:textId="77777777" w:rsidTr="00A50923">
        <w:tc>
          <w:tcPr>
            <w:tcW w:w="9854" w:type="dxa"/>
            <w:gridSpan w:val="2"/>
          </w:tcPr>
          <w:p w14:paraId="7F5C61F5" w14:textId="42690614" w:rsidR="00A50923" w:rsidRDefault="00A50923" w:rsidP="00A50923">
            <w:pPr>
              <w:pStyle w:val="MessageHeader"/>
            </w:pPr>
            <w:r>
              <w:t>Piemērs 1</w:t>
            </w:r>
          </w:p>
        </w:tc>
      </w:tr>
      <w:tr w:rsidR="00A50923" w14:paraId="2FD90300" w14:textId="77777777" w:rsidTr="00A50923">
        <w:tc>
          <w:tcPr>
            <w:tcW w:w="1384" w:type="dxa"/>
          </w:tcPr>
          <w:p w14:paraId="6D262196" w14:textId="77777777" w:rsidR="00A50923" w:rsidRDefault="00A50923" w:rsidP="00A50923">
            <w:pPr>
              <w:pStyle w:val="Bold"/>
            </w:pPr>
            <w:r>
              <w:t>Kods</w:t>
            </w:r>
          </w:p>
        </w:tc>
        <w:tc>
          <w:tcPr>
            <w:tcW w:w="8470" w:type="dxa"/>
          </w:tcPr>
          <w:p w14:paraId="02BB3EB2" w14:textId="77777777" w:rsidR="00A50923" w:rsidRDefault="00A50923" w:rsidP="00714534">
            <w:pPr>
              <w:pStyle w:val="Code2"/>
            </w:pPr>
            <w:r>
              <w:t>&lt;asp:ListBox ID="uxListBox" runat="server" SelectionMode="Multiple"&gt;</w:t>
            </w:r>
          </w:p>
          <w:p w14:paraId="6460EC35" w14:textId="77777777" w:rsidR="00A50923" w:rsidRDefault="00A50923" w:rsidP="00714534">
            <w:pPr>
              <w:pStyle w:val="Code2"/>
            </w:pPr>
            <w:r>
              <w:tab/>
              <w:t>&lt;asp:ListItem Text="Izvēle viens" Value="1" /&gt;</w:t>
            </w:r>
          </w:p>
          <w:p w14:paraId="75529A46" w14:textId="77777777" w:rsidR="00A50923" w:rsidRDefault="00A50923" w:rsidP="00714534">
            <w:pPr>
              <w:pStyle w:val="Code2"/>
            </w:pPr>
            <w:r>
              <w:tab/>
              <w:t>&lt;asp:ListItem Text="Izvēle divi" Value="2" /&gt;</w:t>
            </w:r>
          </w:p>
          <w:p w14:paraId="7CF56B48" w14:textId="77777777" w:rsidR="00A50923" w:rsidRDefault="00A50923" w:rsidP="00714534">
            <w:pPr>
              <w:pStyle w:val="Code2"/>
            </w:pPr>
            <w:r>
              <w:tab/>
              <w:t>&lt;asp:ListItem Text="Izvēle trīs" Value="3" /&gt;</w:t>
            </w:r>
          </w:p>
          <w:p w14:paraId="6E21B319" w14:textId="77777777" w:rsidR="00A50923" w:rsidRDefault="00A50923" w:rsidP="00714534">
            <w:pPr>
              <w:pStyle w:val="Code2"/>
            </w:pPr>
            <w:r>
              <w:tab/>
              <w:t>&lt;asp:ListItem Text="Izvēle četri" Value="4" Selected="True" /&gt;</w:t>
            </w:r>
          </w:p>
          <w:p w14:paraId="1DE0AF5C" w14:textId="77777777" w:rsidR="00A50923" w:rsidRDefault="00A50923" w:rsidP="00714534">
            <w:pPr>
              <w:pStyle w:val="Code2"/>
            </w:pPr>
            <w:r>
              <w:tab/>
              <w:t>&lt;asp:ListItem Text="Izvēle pieci" Value="5" /&gt;</w:t>
            </w:r>
          </w:p>
          <w:p w14:paraId="4FB417D7" w14:textId="77777777" w:rsidR="00A50923" w:rsidRDefault="00A50923" w:rsidP="00714534">
            <w:pPr>
              <w:pStyle w:val="Code2"/>
            </w:pPr>
            <w:r>
              <w:tab/>
              <w:t>&lt;asp:ListItem Text="Izvēle seši" Value="6" Selected="True" /&gt;</w:t>
            </w:r>
          </w:p>
          <w:p w14:paraId="4B036E85" w14:textId="77777777" w:rsidR="00A50923" w:rsidRDefault="00A50923" w:rsidP="00714534">
            <w:pPr>
              <w:pStyle w:val="Code2"/>
            </w:pPr>
            <w:r>
              <w:tab/>
              <w:t>&lt;asp:ListItem Text="Izvēle septiņi" Value="7" /&gt;</w:t>
            </w:r>
          </w:p>
          <w:p w14:paraId="5DB3AEDE" w14:textId="77777777" w:rsidR="00A50923" w:rsidRDefault="00A50923" w:rsidP="00714534">
            <w:pPr>
              <w:pStyle w:val="Code2"/>
            </w:pPr>
            <w:r>
              <w:tab/>
              <w:t>&lt;asp:ListItem Text="Izvēle astoņi" Value="8" /&gt;</w:t>
            </w:r>
          </w:p>
          <w:p w14:paraId="51487096" w14:textId="77777777" w:rsidR="00A50923" w:rsidRDefault="00A50923" w:rsidP="00714534">
            <w:pPr>
              <w:pStyle w:val="Code2"/>
            </w:pPr>
            <w:r>
              <w:tab/>
              <w:t>&lt;asp:ListItem Text="Izvēle deviņi" Value="9" /&gt;</w:t>
            </w:r>
          </w:p>
          <w:p w14:paraId="63140095" w14:textId="77777777" w:rsidR="00A50923" w:rsidRDefault="00A50923" w:rsidP="00714534">
            <w:pPr>
              <w:pStyle w:val="Code2"/>
            </w:pPr>
            <w:r>
              <w:tab/>
              <w:t>&lt;asp:ListItem Text="Izvēle desmit" Value="10" /&gt;</w:t>
            </w:r>
          </w:p>
          <w:p w14:paraId="6AE35FA4" w14:textId="11674905" w:rsidR="00A50923" w:rsidRDefault="00A50923" w:rsidP="00714534">
            <w:pPr>
              <w:pStyle w:val="Code2"/>
            </w:pPr>
            <w:r>
              <w:t>&lt;/asp:ListBox&gt;</w:t>
            </w:r>
          </w:p>
        </w:tc>
      </w:tr>
      <w:tr w:rsidR="00A50923" w14:paraId="0DA2A1DF" w14:textId="77777777" w:rsidTr="00A50923">
        <w:tc>
          <w:tcPr>
            <w:tcW w:w="1384" w:type="dxa"/>
          </w:tcPr>
          <w:p w14:paraId="3354EA8C" w14:textId="77777777" w:rsidR="00A50923" w:rsidRDefault="00A50923" w:rsidP="00A50923">
            <w:pPr>
              <w:pStyle w:val="Bold"/>
            </w:pPr>
            <w:r>
              <w:lastRenderedPageBreak/>
              <w:t>Rezultāts</w:t>
            </w:r>
          </w:p>
        </w:tc>
        <w:tc>
          <w:tcPr>
            <w:tcW w:w="8470" w:type="dxa"/>
          </w:tcPr>
          <w:p w14:paraId="5BB6C4A4" w14:textId="36F54356" w:rsidR="00A50923" w:rsidRDefault="00A50923" w:rsidP="00A50923">
            <w:pPr>
              <w:pStyle w:val="Tablebody"/>
            </w:pPr>
            <w:r>
              <w:object w:dxaOrig="2460" w:dyaOrig="1815" w14:anchorId="7218A816">
                <v:shape id="_x0000_i1085" type="#_x0000_t75" style="width:122.95pt;height:91pt" o:ole="">
                  <v:imagedata r:id="rId205" o:title=""/>
                </v:shape>
                <o:OLEObject Type="Embed" ProgID="PBrush" ShapeID="_x0000_i1085" DrawAspect="Content" ObjectID="_1460201270" r:id="rId206"/>
              </w:object>
            </w:r>
          </w:p>
        </w:tc>
      </w:tr>
    </w:tbl>
    <w:p w14:paraId="3E98247D" w14:textId="186C3642" w:rsidR="00D22DA6" w:rsidRPr="00066B0D" w:rsidRDefault="00A50923" w:rsidP="00714534">
      <w:r>
        <w:t>Vairāk informācijas par atbilstošo DevExpress vadīklu lietošanas piemēriem s</w:t>
      </w:r>
      <w:r w:rsidR="00190C77">
        <w:t xml:space="preserve">kat. </w:t>
      </w:r>
      <w:r w:rsidR="00190C77" w:rsidRPr="00190C77">
        <w:t>http://demos.devexpress.com/ASPxEditorsDemos/ListEditors/MultiSelect.aspx</w:t>
      </w:r>
    </w:p>
    <w:p w14:paraId="39E80F98" w14:textId="2A21AF6A" w:rsidR="00AB4312" w:rsidRDefault="00AB4312" w:rsidP="00AB4312">
      <w:pPr>
        <w:pStyle w:val="Heading3"/>
      </w:pPr>
      <w:bookmarkStart w:id="201" w:name="_Toc386458709"/>
      <w:r w:rsidRPr="0073694C">
        <w:t>Kaskadējušie saraksti</w:t>
      </w:r>
      <w:bookmarkEnd w:id="201"/>
    </w:p>
    <w:p w14:paraId="10C91B98" w14:textId="31CBF46F" w:rsidR="004619CC" w:rsidRPr="004619CC" w:rsidRDefault="004619CC" w:rsidP="004619CC">
      <w:r>
        <w:t>Ja nepieciešams lietot klasifikatorus, kas ir savstarpēji atkarīgi (kaskadējuši)</w:t>
      </w:r>
      <w:r w:rsidR="00FD263A">
        <w:t xml:space="preserve">, to var realizēt ar saistītiem izkrītošajiem sarakstiem. II līmenis nav pieejams, kamēr pirmajā līmenī nav izvēlēta atbilstošā vērtība, skat. </w:t>
      </w:r>
      <w:r w:rsidR="00FD263A">
        <w:fldChar w:fldCharType="begin"/>
      </w:r>
      <w:r w:rsidR="00FD263A">
        <w:instrText xml:space="preserve"> REF _Ref338423569 \h </w:instrText>
      </w:r>
      <w:r w:rsidR="00FD263A">
        <w:fldChar w:fldCharType="separate"/>
      </w:r>
      <w:r w:rsidR="00714534">
        <w:rPr>
          <w:noProof/>
        </w:rPr>
        <w:t>51</w:t>
      </w:r>
      <w:r w:rsidR="00FD263A">
        <w:fldChar w:fldCharType="end"/>
      </w:r>
      <w:r w:rsidR="00FD263A">
        <w:t>.attēlu.</w:t>
      </w:r>
    </w:p>
    <w:p w14:paraId="7EAFD0BE" w14:textId="5D396F60" w:rsidR="00AB4312" w:rsidRDefault="00885D9D" w:rsidP="00426782">
      <w:pPr>
        <w:pStyle w:val="Pictureposition"/>
        <w:rPr>
          <w:highlight w:val="yellow"/>
        </w:rPr>
      </w:pPr>
      <w:r w:rsidRPr="00966D5B">
        <w:rPr>
          <w:noProof/>
          <w:lang w:eastAsia="lv-LV"/>
        </w:rPr>
        <w:drawing>
          <wp:inline distT="0" distB="0" distL="0" distR="0" wp14:anchorId="7F729ACD" wp14:editId="6AA99E03">
            <wp:extent cx="1695450" cy="942975"/>
            <wp:effectExtent l="0" t="0" r="0" b="9525"/>
            <wp:docPr id="102" name="Picture 102" descr="C:\Users\madara.gasparovica\Desktop\Latvija.lv dizaina skices\ScreenHunter_91 Oct. 10 16.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madara.gasparovica\Desktop\Latvija.lv dizaina skices\ScreenHunter_91 Oct. 10 16.50.bmp"/>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95450" cy="942975"/>
                    </a:xfrm>
                    <a:prstGeom prst="rect">
                      <a:avLst/>
                    </a:prstGeom>
                    <a:noFill/>
                    <a:ln>
                      <a:noFill/>
                    </a:ln>
                  </pic:spPr>
                </pic:pic>
              </a:graphicData>
            </a:graphic>
          </wp:inline>
        </w:drawing>
      </w:r>
    </w:p>
    <w:p w14:paraId="6705AE6B" w14:textId="1708F88A" w:rsidR="00426782" w:rsidRPr="00066B0D" w:rsidRDefault="0051039B" w:rsidP="00426782">
      <w:pPr>
        <w:pStyle w:val="Picturecaption"/>
      </w:pPr>
      <w:r>
        <w:fldChar w:fldCharType="begin"/>
      </w:r>
      <w:r>
        <w:instrText xml:space="preserve"> SEQ Attēls \* ARABIC </w:instrText>
      </w:r>
      <w:r>
        <w:fldChar w:fldCharType="separate"/>
      </w:r>
      <w:bookmarkStart w:id="202" w:name="_Ref338423569"/>
      <w:r w:rsidR="00714534">
        <w:rPr>
          <w:noProof/>
        </w:rPr>
        <w:t>51</w:t>
      </w:r>
      <w:bookmarkEnd w:id="202"/>
      <w:r>
        <w:rPr>
          <w:noProof/>
        </w:rPr>
        <w:fldChar w:fldCharType="end"/>
      </w:r>
      <w:r w:rsidR="00426782" w:rsidRPr="00066B0D">
        <w:t xml:space="preserve">.attēls. </w:t>
      </w:r>
      <w:r w:rsidR="00426782">
        <w:t>Kaskadējošs saraksts</w:t>
      </w:r>
      <w:r w:rsidR="00866B36">
        <w:t xml:space="preserve"> ar neizvēlētām vērtībām</w:t>
      </w:r>
    </w:p>
    <w:p w14:paraId="1009E793" w14:textId="6E7D8C84" w:rsidR="00426782" w:rsidRPr="00F82CB5" w:rsidRDefault="00FD263A" w:rsidP="00FD263A">
      <w:r w:rsidRPr="00F82CB5">
        <w:t>Tikko I līmenī ir izvēlēta vērtība, tā to var izvēlēties arī II līmen</w:t>
      </w:r>
      <w:r w:rsidR="00F82CB5" w:rsidRPr="00F82CB5">
        <w:t xml:space="preserve">ī, skat. </w:t>
      </w:r>
      <w:r w:rsidR="00F82CB5" w:rsidRPr="00F82CB5">
        <w:fldChar w:fldCharType="begin"/>
      </w:r>
      <w:r w:rsidR="00F82CB5" w:rsidRPr="00F82CB5">
        <w:instrText xml:space="preserve"> REF _Ref338423776 \h </w:instrText>
      </w:r>
      <w:r w:rsidR="00F82CB5">
        <w:instrText xml:space="preserve"> \* MERGEFORMAT </w:instrText>
      </w:r>
      <w:r w:rsidR="00F82CB5" w:rsidRPr="00F82CB5">
        <w:fldChar w:fldCharType="separate"/>
      </w:r>
      <w:r w:rsidR="00714534">
        <w:rPr>
          <w:noProof/>
        </w:rPr>
        <w:t>52</w:t>
      </w:r>
      <w:r w:rsidR="00F82CB5" w:rsidRPr="00F82CB5">
        <w:fldChar w:fldCharType="end"/>
      </w:r>
      <w:r w:rsidR="00F82CB5" w:rsidRPr="00F82CB5">
        <w:t>.attēlu.</w:t>
      </w:r>
    </w:p>
    <w:p w14:paraId="081FB687" w14:textId="00A3F894" w:rsidR="00885D9D" w:rsidRPr="00510D5E" w:rsidRDefault="00885D9D" w:rsidP="00866B36">
      <w:pPr>
        <w:pStyle w:val="Pictureposition"/>
        <w:rPr>
          <w:highlight w:val="yellow"/>
        </w:rPr>
      </w:pPr>
      <w:r w:rsidRPr="00194E0E">
        <w:rPr>
          <w:noProof/>
          <w:lang w:eastAsia="lv-LV"/>
        </w:rPr>
        <w:drawing>
          <wp:inline distT="0" distB="0" distL="0" distR="0" wp14:anchorId="2D83FB7E" wp14:editId="3B53CD51">
            <wp:extent cx="1285875" cy="447675"/>
            <wp:effectExtent l="0" t="0" r="9525" b="9525"/>
            <wp:docPr id="103" name="Picture 103" descr="C:\Users\madara.gasparovica\Desktop\Latvija.lv dizaina skices\ScreenHunter_90 Oct. 10 16.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madara.gasparovica\Desktop\Latvija.lv dizaina skices\ScreenHunter_90 Oct. 10 16.49.bm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85875" cy="447675"/>
                    </a:xfrm>
                    <a:prstGeom prst="rect">
                      <a:avLst/>
                    </a:prstGeom>
                    <a:noFill/>
                    <a:ln>
                      <a:noFill/>
                    </a:ln>
                  </pic:spPr>
                </pic:pic>
              </a:graphicData>
            </a:graphic>
          </wp:inline>
        </w:drawing>
      </w:r>
    </w:p>
    <w:p w14:paraId="2BB29A78" w14:textId="323BFFCC" w:rsidR="00866B36" w:rsidRDefault="0051039B" w:rsidP="00866B36">
      <w:pPr>
        <w:pStyle w:val="Picturecaption"/>
      </w:pPr>
      <w:r>
        <w:fldChar w:fldCharType="begin"/>
      </w:r>
      <w:r>
        <w:instrText xml:space="preserve"> SEQ Attēls \* ARABIC </w:instrText>
      </w:r>
      <w:r>
        <w:fldChar w:fldCharType="separate"/>
      </w:r>
      <w:bookmarkStart w:id="203" w:name="_Ref338423776"/>
      <w:r w:rsidR="00714534">
        <w:rPr>
          <w:noProof/>
        </w:rPr>
        <w:t>52</w:t>
      </w:r>
      <w:bookmarkEnd w:id="203"/>
      <w:r>
        <w:rPr>
          <w:noProof/>
        </w:rPr>
        <w:fldChar w:fldCharType="end"/>
      </w:r>
      <w:r w:rsidR="00866B36" w:rsidRPr="00066B0D">
        <w:t xml:space="preserve">.attēls. </w:t>
      </w:r>
      <w:r w:rsidR="00866B36">
        <w:t>Kaskadējošs saraksts ar izvēlētām vērtībām</w:t>
      </w:r>
    </w:p>
    <w:p w14:paraId="7076FB62" w14:textId="77777777" w:rsidR="00D22DA6" w:rsidRPr="00220868" w:rsidRDefault="00D22DA6" w:rsidP="00D22DA6">
      <w:pPr>
        <w:pStyle w:val="Heading4"/>
      </w:pPr>
      <w:bookmarkStart w:id="204" w:name="_Toc386458710"/>
      <w:r w:rsidRPr="00220868">
        <w:t xml:space="preserve">Lietošanas </w:t>
      </w:r>
      <w:r>
        <w:t>piemērs</w:t>
      </w:r>
      <w:bookmarkEnd w:id="204"/>
    </w:p>
    <w:tbl>
      <w:tblPr>
        <w:tblStyle w:val="TableGrid"/>
        <w:tblW w:w="0" w:type="auto"/>
        <w:tblLook w:val="04A0" w:firstRow="1" w:lastRow="0" w:firstColumn="1" w:lastColumn="0" w:noHBand="0" w:noVBand="1"/>
      </w:tblPr>
      <w:tblGrid>
        <w:gridCol w:w="1384"/>
        <w:gridCol w:w="8470"/>
      </w:tblGrid>
      <w:tr w:rsidR="00114002" w14:paraId="25E0A043" w14:textId="77777777" w:rsidTr="00832840">
        <w:tc>
          <w:tcPr>
            <w:tcW w:w="9854" w:type="dxa"/>
            <w:gridSpan w:val="2"/>
          </w:tcPr>
          <w:p w14:paraId="4F08F660" w14:textId="0087D764" w:rsidR="00114002" w:rsidRDefault="00114002" w:rsidP="00832840">
            <w:pPr>
              <w:pStyle w:val="MessageHeader"/>
            </w:pPr>
            <w:r>
              <w:t xml:space="preserve">Piemērs </w:t>
            </w:r>
            <w:r w:rsidR="00DD3310">
              <w:t>1</w:t>
            </w:r>
          </w:p>
        </w:tc>
      </w:tr>
      <w:tr w:rsidR="00114002" w14:paraId="1953682F" w14:textId="77777777" w:rsidTr="00832840">
        <w:tc>
          <w:tcPr>
            <w:tcW w:w="1384" w:type="dxa"/>
          </w:tcPr>
          <w:p w14:paraId="3570E695" w14:textId="77777777" w:rsidR="00114002" w:rsidRDefault="00114002" w:rsidP="00832840">
            <w:pPr>
              <w:pStyle w:val="Bold"/>
            </w:pPr>
            <w:r>
              <w:t>Kods</w:t>
            </w:r>
          </w:p>
        </w:tc>
        <w:tc>
          <w:tcPr>
            <w:tcW w:w="8470" w:type="dxa"/>
          </w:tcPr>
          <w:p w14:paraId="7E0F937F" w14:textId="77777777" w:rsidR="00DD3310" w:rsidRDefault="00DD3310" w:rsidP="00714534">
            <w:pPr>
              <w:pStyle w:val="Code2"/>
            </w:pPr>
            <w:r>
              <w:t>&lt;asp:UpdatePanel runat="server"&gt;</w:t>
            </w:r>
          </w:p>
          <w:p w14:paraId="369A79C1" w14:textId="77777777" w:rsidR="00DD3310" w:rsidRDefault="00DD3310" w:rsidP="00714534">
            <w:pPr>
              <w:pStyle w:val="Code2"/>
            </w:pPr>
            <w:r>
              <w:tab/>
              <w:t xml:space="preserve">&lt;ContentTemplate&gt;                    </w:t>
            </w:r>
          </w:p>
          <w:p w14:paraId="5F3DBC73" w14:textId="77777777" w:rsidR="00DD3310" w:rsidRDefault="00DD3310" w:rsidP="00714534">
            <w:pPr>
              <w:pStyle w:val="Code2"/>
            </w:pPr>
            <w:r>
              <w:tab/>
            </w:r>
            <w:r>
              <w:tab/>
              <w:t>&lt;table&gt;</w:t>
            </w:r>
          </w:p>
          <w:p w14:paraId="5E7371B9" w14:textId="77777777" w:rsidR="00DD3310" w:rsidRDefault="00DD3310" w:rsidP="00714534">
            <w:pPr>
              <w:pStyle w:val="Code2"/>
            </w:pPr>
            <w:r>
              <w:tab/>
            </w:r>
            <w:r>
              <w:tab/>
            </w:r>
            <w:r>
              <w:tab/>
              <w:t>&lt;tr&gt;</w:t>
            </w:r>
          </w:p>
          <w:p w14:paraId="0DDEC045" w14:textId="77777777" w:rsidR="00DD3310" w:rsidRDefault="00DD3310" w:rsidP="00714534">
            <w:pPr>
              <w:pStyle w:val="Code2"/>
            </w:pPr>
            <w:r>
              <w:tab/>
            </w:r>
            <w:r>
              <w:tab/>
            </w:r>
            <w:r>
              <w:tab/>
            </w:r>
            <w:r>
              <w:tab/>
              <w:t>&lt;td&gt;</w:t>
            </w:r>
          </w:p>
          <w:p w14:paraId="3582C66C" w14:textId="77777777" w:rsidR="00DD3310" w:rsidRDefault="00DD3310" w:rsidP="00714534">
            <w:pPr>
              <w:pStyle w:val="Code2"/>
            </w:pPr>
            <w:r>
              <w:tab/>
            </w:r>
            <w:r>
              <w:tab/>
            </w:r>
            <w:r>
              <w:tab/>
            </w:r>
            <w:r>
              <w:tab/>
            </w:r>
            <w:r>
              <w:tab/>
              <w:t xml:space="preserve">&lt;asp:DropDownList ID="uxAreaType" runat="server" </w:t>
            </w:r>
          </w:p>
          <w:p w14:paraId="7502EF47" w14:textId="77777777" w:rsidR="00DD3310" w:rsidRDefault="00DD3310" w:rsidP="00714534">
            <w:pPr>
              <w:pStyle w:val="Code2"/>
            </w:pPr>
            <w:r>
              <w:tab/>
            </w:r>
            <w:r>
              <w:tab/>
            </w:r>
            <w:r>
              <w:tab/>
            </w:r>
            <w:r>
              <w:tab/>
            </w:r>
            <w:r>
              <w:tab/>
            </w:r>
            <w:r>
              <w:tab/>
              <w:t>OnSelectedIndexChanged="uxAreaType_OnSelectedIndexChanged" AutoPostBack="true"</w:t>
            </w:r>
          </w:p>
          <w:p w14:paraId="0CA27307" w14:textId="77777777" w:rsidR="00DD3310" w:rsidRDefault="00DD3310" w:rsidP="00714534">
            <w:pPr>
              <w:pStyle w:val="Code2"/>
            </w:pPr>
            <w:r>
              <w:tab/>
            </w:r>
            <w:r>
              <w:tab/>
            </w:r>
            <w:r>
              <w:tab/>
            </w:r>
            <w:r>
              <w:tab/>
            </w:r>
            <w:r>
              <w:tab/>
            </w:r>
            <w:r>
              <w:tab/>
              <w:t>ToolTip="Izvēlieties vērtību, lai kļūtu pieejams apakšējais saraksts!"&gt;</w:t>
            </w:r>
          </w:p>
          <w:p w14:paraId="4F238D50" w14:textId="77777777" w:rsidR="00DD3310" w:rsidRDefault="00DD3310" w:rsidP="00714534">
            <w:pPr>
              <w:pStyle w:val="Code2"/>
            </w:pPr>
            <w:r>
              <w:tab/>
            </w:r>
            <w:r>
              <w:tab/>
            </w:r>
            <w:r>
              <w:tab/>
            </w:r>
            <w:r>
              <w:tab/>
            </w:r>
            <w:r>
              <w:tab/>
            </w:r>
            <w:r>
              <w:tab/>
              <w:t>&lt;asp:ListItem Text="" Value="" /&gt;</w:t>
            </w:r>
          </w:p>
          <w:p w14:paraId="21F111A1" w14:textId="77777777" w:rsidR="00DD3310" w:rsidRDefault="00DD3310" w:rsidP="00714534">
            <w:pPr>
              <w:pStyle w:val="Code2"/>
            </w:pPr>
            <w:r>
              <w:tab/>
            </w:r>
            <w:r>
              <w:tab/>
            </w:r>
            <w:r>
              <w:tab/>
            </w:r>
            <w:r>
              <w:tab/>
            </w:r>
            <w:r>
              <w:tab/>
            </w:r>
            <w:r>
              <w:tab/>
              <w:t>&lt;asp:ListItem Text="Pilsētas" Value="1" /&gt;</w:t>
            </w:r>
          </w:p>
          <w:p w14:paraId="383DFF9E" w14:textId="77777777" w:rsidR="00DD3310" w:rsidRDefault="00DD3310" w:rsidP="00714534">
            <w:pPr>
              <w:pStyle w:val="Code2"/>
            </w:pPr>
            <w:r>
              <w:tab/>
            </w:r>
            <w:r>
              <w:tab/>
            </w:r>
            <w:r>
              <w:tab/>
            </w:r>
            <w:r>
              <w:tab/>
            </w:r>
            <w:r>
              <w:tab/>
            </w:r>
            <w:r>
              <w:tab/>
              <w:t>&lt;asp:ListItem Text="Novadi" Value="2" /&gt;</w:t>
            </w:r>
          </w:p>
          <w:p w14:paraId="3D8417BB" w14:textId="77777777" w:rsidR="00DD3310" w:rsidRDefault="00DD3310" w:rsidP="00714534">
            <w:pPr>
              <w:pStyle w:val="Code2"/>
            </w:pPr>
            <w:r>
              <w:tab/>
            </w:r>
            <w:r>
              <w:tab/>
            </w:r>
            <w:r>
              <w:tab/>
            </w:r>
            <w:r>
              <w:tab/>
            </w:r>
            <w:r>
              <w:tab/>
            </w:r>
            <w:r>
              <w:tab/>
              <w:t>&lt;asp:ListItem Text="Ciemi" Value="3" /&gt;</w:t>
            </w:r>
          </w:p>
          <w:p w14:paraId="0F8F37C7" w14:textId="77777777" w:rsidR="00DD3310" w:rsidRDefault="00DD3310" w:rsidP="00714534">
            <w:pPr>
              <w:pStyle w:val="Code2"/>
            </w:pPr>
            <w:r>
              <w:tab/>
            </w:r>
            <w:r>
              <w:tab/>
            </w:r>
            <w:r>
              <w:tab/>
            </w:r>
            <w:r>
              <w:tab/>
            </w:r>
            <w:r>
              <w:tab/>
              <w:t>&lt;/asp:DropDownList&gt;</w:t>
            </w:r>
          </w:p>
          <w:p w14:paraId="045B94C7" w14:textId="77777777" w:rsidR="00DD3310" w:rsidRDefault="00DD3310" w:rsidP="00714534">
            <w:pPr>
              <w:pStyle w:val="Code2"/>
            </w:pPr>
            <w:r>
              <w:tab/>
            </w:r>
            <w:r>
              <w:tab/>
            </w:r>
            <w:r>
              <w:tab/>
            </w:r>
            <w:r>
              <w:tab/>
              <w:t>&lt;/td&gt;</w:t>
            </w:r>
          </w:p>
          <w:p w14:paraId="486754B5" w14:textId="77777777" w:rsidR="00DD3310" w:rsidRDefault="00DD3310" w:rsidP="00714534">
            <w:pPr>
              <w:pStyle w:val="Code2"/>
            </w:pPr>
            <w:r>
              <w:tab/>
            </w:r>
            <w:r>
              <w:tab/>
            </w:r>
            <w:r>
              <w:tab/>
              <w:t>&lt;/tr&gt;</w:t>
            </w:r>
          </w:p>
          <w:p w14:paraId="3F29895B" w14:textId="77777777" w:rsidR="00DD3310" w:rsidRDefault="00DD3310" w:rsidP="00714534">
            <w:pPr>
              <w:pStyle w:val="Code2"/>
            </w:pPr>
            <w:r>
              <w:tab/>
            </w:r>
            <w:r>
              <w:tab/>
            </w:r>
            <w:r>
              <w:tab/>
              <w:t>&lt;tr&gt;</w:t>
            </w:r>
          </w:p>
          <w:p w14:paraId="37874D96" w14:textId="77777777" w:rsidR="00DD3310" w:rsidRDefault="00DD3310" w:rsidP="00714534">
            <w:pPr>
              <w:pStyle w:val="Code2"/>
            </w:pPr>
            <w:r>
              <w:tab/>
            </w:r>
            <w:r>
              <w:tab/>
            </w:r>
            <w:r>
              <w:tab/>
            </w:r>
            <w:r>
              <w:tab/>
              <w:t>&lt;td&gt;</w:t>
            </w:r>
          </w:p>
          <w:p w14:paraId="5CB8520D" w14:textId="77777777" w:rsidR="00DD3310" w:rsidRDefault="00DD3310" w:rsidP="00714534">
            <w:pPr>
              <w:pStyle w:val="Code2"/>
            </w:pPr>
            <w:r>
              <w:tab/>
            </w:r>
            <w:r>
              <w:tab/>
            </w:r>
            <w:r>
              <w:tab/>
            </w:r>
            <w:r>
              <w:tab/>
            </w:r>
            <w:r>
              <w:tab/>
              <w:t xml:space="preserve">&lt;asp:DropDownList ID="uxArea" runat="server" </w:t>
            </w:r>
            <w:r>
              <w:lastRenderedPageBreak/>
              <w:t xml:space="preserve">Enabled="false" </w:t>
            </w:r>
          </w:p>
          <w:p w14:paraId="26309F68" w14:textId="77777777" w:rsidR="00DD3310" w:rsidRDefault="00DD3310" w:rsidP="00714534">
            <w:pPr>
              <w:pStyle w:val="Code2"/>
            </w:pPr>
            <w:r>
              <w:tab/>
            </w:r>
            <w:r>
              <w:tab/>
            </w:r>
            <w:r>
              <w:tab/>
            </w:r>
            <w:r>
              <w:tab/>
            </w:r>
            <w:r>
              <w:tab/>
            </w:r>
            <w:r>
              <w:tab/>
              <w:t>DataTextField="Value" DataValueField="Key"/&gt;</w:t>
            </w:r>
          </w:p>
          <w:p w14:paraId="326014BA" w14:textId="77777777" w:rsidR="00DD3310" w:rsidRDefault="00DD3310" w:rsidP="00714534">
            <w:pPr>
              <w:pStyle w:val="Code2"/>
            </w:pPr>
            <w:r>
              <w:tab/>
            </w:r>
            <w:r>
              <w:tab/>
            </w:r>
            <w:r>
              <w:tab/>
            </w:r>
            <w:r>
              <w:tab/>
              <w:t>&lt;/td&gt;</w:t>
            </w:r>
          </w:p>
          <w:p w14:paraId="2B07E309" w14:textId="77777777" w:rsidR="00DD3310" w:rsidRDefault="00DD3310" w:rsidP="00714534">
            <w:pPr>
              <w:pStyle w:val="Code2"/>
            </w:pPr>
            <w:r>
              <w:tab/>
            </w:r>
            <w:r>
              <w:tab/>
            </w:r>
            <w:r>
              <w:tab/>
              <w:t>&lt;/tr&gt;</w:t>
            </w:r>
          </w:p>
          <w:p w14:paraId="689DA456" w14:textId="77777777" w:rsidR="00DD3310" w:rsidRDefault="00DD3310" w:rsidP="00714534">
            <w:pPr>
              <w:pStyle w:val="Code2"/>
            </w:pPr>
            <w:r>
              <w:tab/>
            </w:r>
            <w:r>
              <w:tab/>
              <w:t>&lt;/table&gt;</w:t>
            </w:r>
          </w:p>
          <w:p w14:paraId="02B66FCE" w14:textId="77777777" w:rsidR="00DD3310" w:rsidRDefault="00DD3310" w:rsidP="00714534">
            <w:pPr>
              <w:pStyle w:val="Code2"/>
            </w:pPr>
            <w:r>
              <w:tab/>
              <w:t>&lt;/ContentTemplate&gt;</w:t>
            </w:r>
          </w:p>
          <w:p w14:paraId="474ABD77" w14:textId="2BEBEF47" w:rsidR="00114002" w:rsidRDefault="00DD3310" w:rsidP="00714534">
            <w:pPr>
              <w:pStyle w:val="Code2"/>
            </w:pPr>
            <w:r>
              <w:t>&lt;/asp:UpdatePanel&gt;</w:t>
            </w:r>
          </w:p>
        </w:tc>
      </w:tr>
      <w:tr w:rsidR="00114002" w14:paraId="25895F8C" w14:textId="77777777" w:rsidTr="00832840">
        <w:tc>
          <w:tcPr>
            <w:tcW w:w="1384" w:type="dxa"/>
          </w:tcPr>
          <w:p w14:paraId="2FD08068" w14:textId="77777777" w:rsidR="00114002" w:rsidRDefault="00114002" w:rsidP="00832840">
            <w:pPr>
              <w:pStyle w:val="Bold"/>
            </w:pPr>
            <w:r>
              <w:lastRenderedPageBreak/>
              <w:t>Rezultāts</w:t>
            </w:r>
          </w:p>
        </w:tc>
        <w:tc>
          <w:tcPr>
            <w:tcW w:w="8470" w:type="dxa"/>
          </w:tcPr>
          <w:p w14:paraId="3E22672F" w14:textId="77777777" w:rsidR="00114002" w:rsidRDefault="00DD3310" w:rsidP="00832840">
            <w:pPr>
              <w:pStyle w:val="Tablebody"/>
              <w:pBdr>
                <w:bottom w:val="single" w:sz="6" w:space="1" w:color="auto"/>
              </w:pBdr>
            </w:pPr>
            <w:r>
              <w:object w:dxaOrig="2340" w:dyaOrig="1365" w14:anchorId="3F7690CD">
                <v:shape id="_x0000_i1086" type="#_x0000_t75" style="width:116.85pt;height:67.9pt" o:ole="">
                  <v:imagedata r:id="rId209" o:title=""/>
                </v:shape>
                <o:OLEObject Type="Embed" ProgID="PBrush" ShapeID="_x0000_i1086" DrawAspect="Content" ObjectID="_1460201271" r:id="rId210"/>
              </w:object>
            </w:r>
          </w:p>
          <w:p w14:paraId="6CDAEB7F" w14:textId="3794A818" w:rsidR="00DD3310" w:rsidRDefault="00DD3310" w:rsidP="00832840">
            <w:pPr>
              <w:pStyle w:val="Tablebody"/>
            </w:pPr>
            <w:r>
              <w:object w:dxaOrig="2385" w:dyaOrig="1335" w14:anchorId="6DD5A12A">
                <v:shape id="_x0000_i1087" type="#_x0000_t75" style="width:119.55pt;height:66.55pt" o:ole="">
                  <v:imagedata r:id="rId211" o:title=""/>
                </v:shape>
                <o:OLEObject Type="Embed" ProgID="PBrush" ShapeID="_x0000_i1087" DrawAspect="Content" ObjectID="_1460201272" r:id="rId212"/>
              </w:object>
            </w:r>
          </w:p>
        </w:tc>
      </w:tr>
    </w:tbl>
    <w:p w14:paraId="5CDE2A68" w14:textId="526472E4" w:rsidR="00AB4312" w:rsidRPr="0073694C" w:rsidRDefault="00AB4312" w:rsidP="00AB4312">
      <w:pPr>
        <w:pStyle w:val="Heading3"/>
      </w:pPr>
      <w:bookmarkStart w:id="205" w:name="_Toc386458711"/>
      <w:r w:rsidRPr="0073694C">
        <w:t xml:space="preserve">HIP </w:t>
      </w:r>
      <w:r w:rsidR="00190C77">
        <w:t>un Captcha</w:t>
      </w:r>
      <w:bookmarkEnd w:id="205"/>
    </w:p>
    <w:p w14:paraId="7207F692" w14:textId="54C057BD" w:rsidR="00AB4312" w:rsidRPr="0073694C" w:rsidRDefault="00885D9D" w:rsidP="008C3145">
      <w:pPr>
        <w:pStyle w:val="Pictureposition"/>
      </w:pPr>
      <w:r w:rsidRPr="0073694C">
        <w:rPr>
          <w:noProof/>
          <w:lang w:eastAsia="lv-LV"/>
        </w:rPr>
        <w:drawing>
          <wp:inline distT="0" distB="0" distL="0" distR="0" wp14:anchorId="71F2E0F9" wp14:editId="17A60E15">
            <wp:extent cx="4915380" cy="1314450"/>
            <wp:effectExtent l="0" t="0" r="0" b="0"/>
            <wp:docPr id="79" name="Picture 79" descr="C:\Users\madara.gasparovica\Desktop\Latvija.lv dizaina skices\ScreenHunter_61 Oct. 10 12.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madara.gasparovica\Desktop\Latvija.lv dizaina skices\ScreenHunter_61 Oct. 10 12.19.bmp"/>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41145" cy="1321340"/>
                    </a:xfrm>
                    <a:prstGeom prst="rect">
                      <a:avLst/>
                    </a:prstGeom>
                    <a:noFill/>
                    <a:ln>
                      <a:noFill/>
                    </a:ln>
                  </pic:spPr>
                </pic:pic>
              </a:graphicData>
            </a:graphic>
          </wp:inline>
        </w:drawing>
      </w:r>
    </w:p>
    <w:p w14:paraId="52FD584A" w14:textId="2CA63BB5" w:rsidR="008C3145" w:rsidRPr="0073694C" w:rsidRDefault="0051039B" w:rsidP="008C3145">
      <w:pPr>
        <w:pStyle w:val="Picturecaption"/>
      </w:pPr>
      <w:r>
        <w:fldChar w:fldCharType="begin"/>
      </w:r>
      <w:r>
        <w:instrText xml:space="preserve"> SEQ Attēls \* ARABIC </w:instrText>
      </w:r>
      <w:r>
        <w:fldChar w:fldCharType="separate"/>
      </w:r>
      <w:bookmarkStart w:id="206" w:name="_Ref338425396"/>
      <w:r w:rsidR="00714534">
        <w:rPr>
          <w:noProof/>
        </w:rPr>
        <w:t>53</w:t>
      </w:r>
      <w:bookmarkEnd w:id="206"/>
      <w:r>
        <w:rPr>
          <w:noProof/>
        </w:rPr>
        <w:fldChar w:fldCharType="end"/>
      </w:r>
      <w:r w:rsidR="008C3145" w:rsidRPr="0073694C">
        <w:t>.attēls. HIP jautājums</w:t>
      </w:r>
    </w:p>
    <w:p w14:paraId="54621CF2" w14:textId="7C9B2EB7" w:rsidR="008C3145" w:rsidRDefault="002E1203" w:rsidP="00BE71F9">
      <w:r w:rsidRPr="00BE71F9">
        <w:t>HIP (</w:t>
      </w:r>
      <w:r w:rsidRPr="00BE71F9">
        <w:rPr>
          <w:i/>
        </w:rPr>
        <w:t>Human Interactive Proof</w:t>
      </w:r>
      <w:r w:rsidRPr="00BE71F9">
        <w:t>)</w:t>
      </w:r>
      <w:r w:rsidR="00BA72E1">
        <w:t xml:space="preserve">, </w:t>
      </w:r>
      <w:hyperlink r:id="rId214" w:history="1">
        <w:r w:rsidR="00BA72E1">
          <w:rPr>
            <w:rStyle w:val="Hyperlink"/>
          </w:rPr>
          <w:t>CAPTCHA</w:t>
        </w:r>
      </w:hyperlink>
      <w:r w:rsidRPr="00BE71F9">
        <w:t xml:space="preserve"> pārbaudes jautājums</w:t>
      </w:r>
      <w:r w:rsidR="00976246" w:rsidRPr="00BE71F9">
        <w:t xml:space="preserve">. </w:t>
      </w:r>
      <w:r w:rsidRPr="00BE71F9">
        <w:t xml:space="preserve">Uzdevums, ko cilvēks var ērti izpildīt, bet datoram grūti </w:t>
      </w:r>
      <w:r w:rsidR="00976246" w:rsidRPr="00BE71F9">
        <w:t>veikt. Tiek pielietots gadījumos, kad nepieciešams pārliecināties par to, vai darbību vēlas veikt cilvēks vai dators. Nereti tiek ģenerēta kāda burtu - ciparu virkne, piemēru, skat. </w:t>
      </w:r>
      <w:r w:rsidR="00976246" w:rsidRPr="00BE71F9">
        <w:fldChar w:fldCharType="begin"/>
      </w:r>
      <w:r w:rsidR="00976246" w:rsidRPr="00BE71F9">
        <w:instrText xml:space="preserve"> REF _Ref338425396 \h </w:instrText>
      </w:r>
      <w:r w:rsidR="00BE71F9" w:rsidRPr="00BE71F9">
        <w:instrText xml:space="preserve"> \* MERGEFORMAT </w:instrText>
      </w:r>
      <w:r w:rsidR="00976246" w:rsidRPr="00BE71F9">
        <w:fldChar w:fldCharType="separate"/>
      </w:r>
      <w:r w:rsidR="00714534">
        <w:rPr>
          <w:noProof/>
        </w:rPr>
        <w:t>53</w:t>
      </w:r>
      <w:r w:rsidR="00976246" w:rsidRPr="00BE71F9">
        <w:fldChar w:fldCharType="end"/>
      </w:r>
      <w:r w:rsidR="00976246" w:rsidRPr="00BE71F9">
        <w:t>.attēlā, ko jāievada pārbaudei.</w:t>
      </w:r>
    </w:p>
    <w:p w14:paraId="442B1EC9" w14:textId="77777777" w:rsidR="00D22DA6" w:rsidRPr="00220868" w:rsidRDefault="00D22DA6" w:rsidP="00D22DA6">
      <w:pPr>
        <w:pStyle w:val="Heading4"/>
      </w:pPr>
      <w:bookmarkStart w:id="207" w:name="_Toc386458712"/>
      <w:r w:rsidRPr="00220868">
        <w:t xml:space="preserve">Lietošanas </w:t>
      </w:r>
      <w:r>
        <w:t>piemērs</w:t>
      </w:r>
      <w:bookmarkEnd w:id="207"/>
    </w:p>
    <w:tbl>
      <w:tblPr>
        <w:tblStyle w:val="TableGrid"/>
        <w:tblW w:w="0" w:type="auto"/>
        <w:tblLook w:val="04A0" w:firstRow="1" w:lastRow="0" w:firstColumn="1" w:lastColumn="0" w:noHBand="0" w:noVBand="1"/>
      </w:tblPr>
      <w:tblGrid>
        <w:gridCol w:w="1384"/>
        <w:gridCol w:w="8470"/>
      </w:tblGrid>
      <w:tr w:rsidR="00114002" w14:paraId="46600296" w14:textId="77777777" w:rsidTr="00832840">
        <w:tc>
          <w:tcPr>
            <w:tcW w:w="9854" w:type="dxa"/>
            <w:gridSpan w:val="2"/>
          </w:tcPr>
          <w:p w14:paraId="76AC2DA5" w14:textId="551ACF19" w:rsidR="00114002" w:rsidRDefault="00114002" w:rsidP="00832840">
            <w:pPr>
              <w:pStyle w:val="MessageHeader"/>
            </w:pPr>
            <w:r>
              <w:t xml:space="preserve">Piemērs </w:t>
            </w:r>
            <w:r w:rsidR="00DD3310">
              <w:t>1 (DevExpress)</w:t>
            </w:r>
          </w:p>
        </w:tc>
      </w:tr>
      <w:tr w:rsidR="00114002" w14:paraId="4C2D1A71" w14:textId="77777777" w:rsidTr="00832840">
        <w:tc>
          <w:tcPr>
            <w:tcW w:w="1384" w:type="dxa"/>
          </w:tcPr>
          <w:p w14:paraId="6C5000D7" w14:textId="77777777" w:rsidR="00114002" w:rsidRDefault="00114002" w:rsidP="00832840">
            <w:pPr>
              <w:pStyle w:val="Bold"/>
            </w:pPr>
            <w:r>
              <w:t>Kods</w:t>
            </w:r>
          </w:p>
        </w:tc>
        <w:tc>
          <w:tcPr>
            <w:tcW w:w="8470" w:type="dxa"/>
          </w:tcPr>
          <w:p w14:paraId="5E9D2645" w14:textId="77777777" w:rsidR="00DD3310" w:rsidRDefault="00DD3310" w:rsidP="00714534">
            <w:pPr>
              <w:pStyle w:val="Code2"/>
            </w:pPr>
            <w:r>
              <w:t>&lt;dx:ASPxCaptcha runat="server" ValidationSettings-ValidationGroup="hip" ValidationSettings-EnableValidation="false"&gt;</w:t>
            </w:r>
          </w:p>
          <w:p w14:paraId="4DD20B31" w14:textId="77777777" w:rsidR="00DD3310" w:rsidRDefault="00DD3310" w:rsidP="00714534">
            <w:pPr>
              <w:pStyle w:val="Code2"/>
            </w:pPr>
            <w:r>
              <w:tab/>
              <w:t>&lt;ValidationSettings SetFocusOnError="true" ErrorDisplayMode="Text" /&gt;</w:t>
            </w:r>
          </w:p>
          <w:p w14:paraId="543D3BD4" w14:textId="0E0446BF" w:rsidR="00114002" w:rsidRDefault="00DD3310" w:rsidP="00714534">
            <w:pPr>
              <w:pStyle w:val="Code2"/>
            </w:pPr>
            <w:r>
              <w:t>&lt;/dx:ASPxCaptcha&gt;</w:t>
            </w:r>
          </w:p>
        </w:tc>
      </w:tr>
      <w:tr w:rsidR="00114002" w14:paraId="5F773B04" w14:textId="77777777" w:rsidTr="00832840">
        <w:tc>
          <w:tcPr>
            <w:tcW w:w="1384" w:type="dxa"/>
          </w:tcPr>
          <w:p w14:paraId="795C4680" w14:textId="77777777" w:rsidR="00114002" w:rsidRDefault="00114002" w:rsidP="00832840">
            <w:pPr>
              <w:pStyle w:val="Bold"/>
            </w:pPr>
            <w:r>
              <w:t>Rezultāts</w:t>
            </w:r>
          </w:p>
        </w:tc>
        <w:tc>
          <w:tcPr>
            <w:tcW w:w="8470" w:type="dxa"/>
          </w:tcPr>
          <w:p w14:paraId="64099A74" w14:textId="043B0B06" w:rsidR="00114002" w:rsidRDefault="00DD3310" w:rsidP="00832840">
            <w:pPr>
              <w:pStyle w:val="Tablebody"/>
            </w:pPr>
            <w:r>
              <w:object w:dxaOrig="6345" w:dyaOrig="1635" w14:anchorId="4523A9EF">
                <v:shape id="_x0000_i1088" type="#_x0000_t75" style="width:317.2pt;height:81.5pt" o:ole="">
                  <v:imagedata r:id="rId215" o:title=""/>
                </v:shape>
                <o:OLEObject Type="Embed" ProgID="PBrush" ShapeID="_x0000_i1088" DrawAspect="Content" ObjectID="_1460201273" r:id="rId216"/>
              </w:object>
            </w:r>
          </w:p>
        </w:tc>
      </w:tr>
    </w:tbl>
    <w:p w14:paraId="1F96C5EE" w14:textId="2800C168" w:rsidR="00D22DA6" w:rsidRPr="00BE71F9" w:rsidRDefault="00114002" w:rsidP="00BE71F9">
      <w:r>
        <w:t>Vairāk informācijas par atbilstošo DevExpress vadīklu lietošanas piemēriem s</w:t>
      </w:r>
      <w:r w:rsidR="00190C77">
        <w:t xml:space="preserve">kat. </w:t>
      </w:r>
      <w:hyperlink r:id="rId217" w:history="1">
        <w:r w:rsidR="00190C77" w:rsidRPr="00FA0308">
          <w:rPr>
            <w:rStyle w:val="Hyperlink"/>
          </w:rPr>
          <w:t>http://demos.devexpress.com/ASPxEditorsDemos/ASPxCaptcha/Features.aspx</w:t>
        </w:r>
      </w:hyperlink>
      <w:r w:rsidR="00190C77">
        <w:t xml:space="preserve">, </w:t>
      </w:r>
      <w:hyperlink r:id="rId218" w:history="1">
        <w:r w:rsidR="00190C77" w:rsidRPr="00FA0308">
          <w:rPr>
            <w:rStyle w:val="Hyperlink"/>
          </w:rPr>
          <w:t>http://demos.devexpress.com/ASPxEditorsDemos/ASPxCaptcha/CustomAppearance.aspx</w:t>
        </w:r>
      </w:hyperlink>
      <w:r w:rsidR="00190C77">
        <w:t xml:space="preserve"> </w:t>
      </w:r>
    </w:p>
    <w:p w14:paraId="13B8E54C" w14:textId="62DF7350" w:rsidR="00AB4312" w:rsidRDefault="008A60BB" w:rsidP="00AB4312">
      <w:pPr>
        <w:pStyle w:val="Heading3"/>
      </w:pPr>
      <w:bookmarkStart w:id="208" w:name="_Toc386458713"/>
      <w:r w:rsidRPr="0073694C">
        <w:lastRenderedPageBreak/>
        <w:t>Papild</w:t>
      </w:r>
      <w:r w:rsidR="00AB4312" w:rsidRPr="0073694C">
        <w:t>informācijas bloks</w:t>
      </w:r>
      <w:bookmarkEnd w:id="208"/>
    </w:p>
    <w:p w14:paraId="30554E5E" w14:textId="37DE9DFF" w:rsidR="00976246" w:rsidRPr="00976246" w:rsidRDefault="00B51648" w:rsidP="00976246">
      <w:r>
        <w:t xml:space="preserve">Ja nepieciešams </w:t>
      </w:r>
      <w:r w:rsidR="000C0AE9">
        <w:t xml:space="preserve">attēlot papildus informāciju, ko nesanāk ievietot izmantojot citus kontroļus, tad iespējams lietot papildinformācijas bloku, kas redzams </w:t>
      </w:r>
      <w:r w:rsidR="000C0AE9">
        <w:fldChar w:fldCharType="begin"/>
      </w:r>
      <w:r w:rsidR="000C0AE9">
        <w:instrText xml:space="preserve"> REF _Ref338426458 \h </w:instrText>
      </w:r>
      <w:r w:rsidR="000C0AE9">
        <w:fldChar w:fldCharType="separate"/>
      </w:r>
      <w:r w:rsidR="00714534">
        <w:rPr>
          <w:noProof/>
        </w:rPr>
        <w:t>54</w:t>
      </w:r>
      <w:r w:rsidR="000C0AE9">
        <w:fldChar w:fldCharType="end"/>
      </w:r>
      <w:r w:rsidR="000C0AE9">
        <w:t>.attēlā.</w:t>
      </w:r>
    </w:p>
    <w:p w14:paraId="72C3CEB7" w14:textId="6896EFC2" w:rsidR="00AB4312" w:rsidRPr="0073694C" w:rsidRDefault="000503B8" w:rsidP="008C3145">
      <w:pPr>
        <w:pStyle w:val="Pictureposition"/>
      </w:pPr>
      <w:r w:rsidRPr="0073694C">
        <w:object w:dxaOrig="10305" w:dyaOrig="1770" w14:anchorId="2B85990B">
          <v:shape id="_x0000_i1089" type="#_x0000_t75" style="width:478.85pt;height:82.2pt" o:ole="">
            <v:imagedata r:id="rId219" o:title=""/>
          </v:shape>
          <o:OLEObject Type="Embed" ProgID="PBrush" ShapeID="_x0000_i1089" DrawAspect="Content" ObjectID="_1460201274" r:id="rId220"/>
        </w:object>
      </w:r>
    </w:p>
    <w:p w14:paraId="33AFAC88" w14:textId="51380AE7" w:rsidR="008C3145" w:rsidRDefault="0051039B" w:rsidP="008C3145">
      <w:pPr>
        <w:pStyle w:val="Picturecaption"/>
      </w:pPr>
      <w:r>
        <w:fldChar w:fldCharType="begin"/>
      </w:r>
      <w:r>
        <w:instrText xml:space="preserve"> SEQ Attēls \* ARABIC </w:instrText>
      </w:r>
      <w:r>
        <w:fldChar w:fldCharType="separate"/>
      </w:r>
      <w:bookmarkStart w:id="209" w:name="_Ref338426458"/>
      <w:r w:rsidR="00714534">
        <w:rPr>
          <w:noProof/>
        </w:rPr>
        <w:t>54</w:t>
      </w:r>
      <w:bookmarkEnd w:id="209"/>
      <w:r>
        <w:rPr>
          <w:noProof/>
        </w:rPr>
        <w:fldChar w:fldCharType="end"/>
      </w:r>
      <w:r w:rsidR="008C3145" w:rsidRPr="0073694C">
        <w:t>.attēls. Papildinformācijas bloks</w:t>
      </w:r>
    </w:p>
    <w:p w14:paraId="199FD851" w14:textId="77777777" w:rsidR="00D22DA6" w:rsidRPr="00FB5388" w:rsidRDefault="00D22DA6" w:rsidP="00D22DA6">
      <w:pPr>
        <w:pStyle w:val="Heading4"/>
      </w:pPr>
      <w:bookmarkStart w:id="210" w:name="_Toc386458714"/>
      <w:r w:rsidRPr="00FB5388">
        <w:t>Lietošanas piem</w:t>
      </w:r>
      <w:r w:rsidRPr="00FB5388">
        <w:rPr>
          <w:rFonts w:hint="eastAsia"/>
        </w:rPr>
        <w:t>ē</w:t>
      </w:r>
      <w:r w:rsidRPr="00FB5388">
        <w:t>rs</w:t>
      </w:r>
      <w:bookmarkEnd w:id="210"/>
    </w:p>
    <w:tbl>
      <w:tblPr>
        <w:tblStyle w:val="TableGrid"/>
        <w:tblW w:w="0" w:type="auto"/>
        <w:tblLook w:val="04A0" w:firstRow="1" w:lastRow="0" w:firstColumn="1" w:lastColumn="0" w:noHBand="0" w:noVBand="1"/>
      </w:tblPr>
      <w:tblGrid>
        <w:gridCol w:w="1384"/>
        <w:gridCol w:w="8470"/>
      </w:tblGrid>
      <w:tr w:rsidR="00114002" w14:paraId="54E6CABA" w14:textId="77777777" w:rsidTr="00832840">
        <w:tc>
          <w:tcPr>
            <w:tcW w:w="9854" w:type="dxa"/>
            <w:gridSpan w:val="2"/>
          </w:tcPr>
          <w:p w14:paraId="63DA9DDB" w14:textId="7F614CA7" w:rsidR="00114002" w:rsidRDefault="00114002" w:rsidP="00832840">
            <w:pPr>
              <w:pStyle w:val="MessageHeader"/>
            </w:pPr>
            <w:r>
              <w:t xml:space="preserve">Piemērs </w:t>
            </w:r>
            <w:r w:rsidR="00DD3310">
              <w:t>1 (DevExpress)</w:t>
            </w:r>
          </w:p>
        </w:tc>
      </w:tr>
      <w:tr w:rsidR="00114002" w14:paraId="0A85CE05" w14:textId="77777777" w:rsidTr="00832840">
        <w:tc>
          <w:tcPr>
            <w:tcW w:w="1384" w:type="dxa"/>
          </w:tcPr>
          <w:p w14:paraId="34FC1830" w14:textId="77777777" w:rsidR="00114002" w:rsidRDefault="00114002" w:rsidP="00832840">
            <w:pPr>
              <w:pStyle w:val="Bold"/>
            </w:pPr>
            <w:r>
              <w:t>Kods</w:t>
            </w:r>
          </w:p>
        </w:tc>
        <w:tc>
          <w:tcPr>
            <w:tcW w:w="8470" w:type="dxa"/>
          </w:tcPr>
          <w:p w14:paraId="6560A65B" w14:textId="77777777" w:rsidR="00DD3310" w:rsidRDefault="00DD3310" w:rsidP="00714534">
            <w:pPr>
              <w:pStyle w:val="Code2"/>
            </w:pPr>
            <w:r>
              <w:t>&lt;dx:ASPxRoundPanel runat="server" HeaderText="Claritas est etiam"&gt;</w:t>
            </w:r>
          </w:p>
          <w:p w14:paraId="47DAD0D1" w14:textId="77777777" w:rsidR="00DD3310" w:rsidRDefault="00DD3310" w:rsidP="00714534">
            <w:pPr>
              <w:pStyle w:val="Code2"/>
            </w:pPr>
            <w:r>
              <w:tab/>
              <w:t>&lt;PanelCollection&gt;</w:t>
            </w:r>
          </w:p>
          <w:p w14:paraId="3089C103" w14:textId="77777777" w:rsidR="00DD3310" w:rsidRDefault="00DD3310" w:rsidP="00714534">
            <w:pPr>
              <w:pStyle w:val="Code2"/>
            </w:pPr>
            <w:r>
              <w:tab/>
            </w:r>
            <w:r>
              <w:tab/>
              <w:t>&lt;dx:PanelContent&gt;</w:t>
            </w:r>
          </w:p>
          <w:p w14:paraId="2FBE56D3" w14:textId="77777777" w:rsidR="00DD3310" w:rsidRDefault="00DD3310" w:rsidP="00714534">
            <w:pPr>
              <w:pStyle w:val="Code2"/>
            </w:pPr>
            <w:r>
              <w:tab/>
            </w:r>
            <w:r>
              <w:tab/>
            </w:r>
            <w:r>
              <w:tab/>
              <w:t>&lt;dx:ASPxPanel&gt;</w:t>
            </w:r>
          </w:p>
          <w:p w14:paraId="3415A21D" w14:textId="77777777" w:rsidR="00DD3310" w:rsidRDefault="00DD3310" w:rsidP="00714534">
            <w:pPr>
              <w:pStyle w:val="Code2"/>
            </w:pPr>
            <w:r>
              <w:tab/>
            </w:r>
            <w:r>
              <w:tab/>
            </w:r>
            <w:r>
              <w:tab/>
              <w:t>Claritas est etiam processus dynamicus, qui sequitur mutationem consuetudium lectorum. Mirum est notare quam littera gothica.</w:t>
            </w:r>
          </w:p>
          <w:p w14:paraId="3CF8F49F" w14:textId="77777777" w:rsidR="00DD3310" w:rsidRDefault="00DD3310" w:rsidP="00714534">
            <w:pPr>
              <w:pStyle w:val="Code2"/>
            </w:pPr>
            <w:r>
              <w:tab/>
            </w:r>
            <w:r>
              <w:tab/>
            </w:r>
            <w:r>
              <w:tab/>
              <w:t>Claritas est etiam processus dynamicus, qui sequitur mutationem consuetudium lectorum. Mirum est notare quam littera gothica.</w:t>
            </w:r>
          </w:p>
          <w:p w14:paraId="35CD598B" w14:textId="77777777" w:rsidR="00DD3310" w:rsidRDefault="00DD3310" w:rsidP="00714534">
            <w:pPr>
              <w:pStyle w:val="Code2"/>
            </w:pPr>
            <w:r>
              <w:tab/>
            </w:r>
            <w:r>
              <w:tab/>
            </w:r>
            <w:r>
              <w:tab/>
              <w:t>Claritas est etiam processus dynamicus, qui sequitur mutationem consuetudium lectorum. Mirum est notare quam littera gothica.</w:t>
            </w:r>
          </w:p>
          <w:p w14:paraId="21F104E9" w14:textId="77777777" w:rsidR="00DD3310" w:rsidRDefault="00DD3310" w:rsidP="00714534">
            <w:pPr>
              <w:pStyle w:val="Code2"/>
            </w:pPr>
            <w:r>
              <w:tab/>
            </w:r>
            <w:r>
              <w:tab/>
            </w:r>
            <w:r>
              <w:tab/>
              <w:t>&lt;/dx:ASPxPanel&gt;</w:t>
            </w:r>
          </w:p>
          <w:p w14:paraId="36562933" w14:textId="77777777" w:rsidR="00DD3310" w:rsidRDefault="00DD3310" w:rsidP="00714534">
            <w:pPr>
              <w:pStyle w:val="Code2"/>
            </w:pPr>
            <w:r>
              <w:tab/>
            </w:r>
            <w:r>
              <w:tab/>
              <w:t>&lt;/dx:PanelContent&gt;</w:t>
            </w:r>
          </w:p>
          <w:p w14:paraId="2277591A" w14:textId="77777777" w:rsidR="00DD3310" w:rsidRDefault="00DD3310" w:rsidP="00714534">
            <w:pPr>
              <w:pStyle w:val="Code2"/>
            </w:pPr>
            <w:r>
              <w:tab/>
              <w:t xml:space="preserve">&lt;/PanelCollection&gt;                    </w:t>
            </w:r>
          </w:p>
          <w:p w14:paraId="4638C261" w14:textId="57A21089" w:rsidR="00114002" w:rsidRDefault="00DD3310" w:rsidP="00714534">
            <w:pPr>
              <w:pStyle w:val="Code2"/>
            </w:pPr>
            <w:r>
              <w:t>&lt;/dx:ASPxRoundPanel&gt;</w:t>
            </w:r>
          </w:p>
        </w:tc>
      </w:tr>
      <w:tr w:rsidR="00114002" w14:paraId="3013343C" w14:textId="77777777" w:rsidTr="00832840">
        <w:tc>
          <w:tcPr>
            <w:tcW w:w="1384" w:type="dxa"/>
          </w:tcPr>
          <w:p w14:paraId="4A3D53EF" w14:textId="77777777" w:rsidR="00114002" w:rsidRDefault="00114002" w:rsidP="00832840">
            <w:pPr>
              <w:pStyle w:val="Bold"/>
            </w:pPr>
            <w:r>
              <w:t>Rezultāts</w:t>
            </w:r>
          </w:p>
        </w:tc>
        <w:tc>
          <w:tcPr>
            <w:tcW w:w="8470" w:type="dxa"/>
          </w:tcPr>
          <w:p w14:paraId="2DC9C18E" w14:textId="06110FD7" w:rsidR="00114002" w:rsidRDefault="00DD3310" w:rsidP="00832840">
            <w:pPr>
              <w:pStyle w:val="Tablebody"/>
            </w:pPr>
            <w:r>
              <w:object w:dxaOrig="10500" w:dyaOrig="1875" w14:anchorId="6D96BA81">
                <v:shape id="_x0000_i1090" type="#_x0000_t75" style="width:392.6pt;height:70.65pt" o:ole="">
                  <v:imagedata r:id="rId221" o:title=""/>
                </v:shape>
                <o:OLEObject Type="Embed" ProgID="PBrush" ShapeID="_x0000_i1090" DrawAspect="Content" ObjectID="_1460201275" r:id="rId222"/>
              </w:object>
            </w:r>
          </w:p>
        </w:tc>
      </w:tr>
    </w:tbl>
    <w:p w14:paraId="4548EC58" w14:textId="566E61E1" w:rsidR="00D22DA6" w:rsidRPr="0073694C" w:rsidRDefault="00114002" w:rsidP="00714534">
      <w:r>
        <w:t xml:space="preserve">Vairāk informācijas par atbilstošo DevExpress vadīklu lietošanas piemēriem </w:t>
      </w:r>
      <w:r w:rsidR="00FB5388">
        <w:t xml:space="preserve">skat. </w:t>
      </w:r>
      <w:hyperlink r:id="rId223" w:history="1">
        <w:r w:rsidR="00FB5388" w:rsidRPr="002460F1">
          <w:rPr>
            <w:rStyle w:val="Hyperlink"/>
          </w:rPr>
          <w:t>http://demos.devexpress.com/aspxperienceDemos/RoundPanel/Appearance.aspx</w:t>
        </w:r>
      </w:hyperlink>
      <w:r w:rsidR="00FB5388">
        <w:t>.</w:t>
      </w:r>
    </w:p>
    <w:p w14:paraId="0027CD31" w14:textId="42CF56F6" w:rsidR="008A60BB" w:rsidRDefault="008A60BB" w:rsidP="008A60BB">
      <w:pPr>
        <w:pStyle w:val="Heading3"/>
      </w:pPr>
      <w:bookmarkStart w:id="211" w:name="_Toc386458715"/>
      <w:r w:rsidRPr="0073694C">
        <w:t>Vērtēšana</w:t>
      </w:r>
      <w:bookmarkEnd w:id="211"/>
    </w:p>
    <w:p w14:paraId="065D58B4" w14:textId="144E05C4" w:rsidR="006031ED" w:rsidRPr="006031ED" w:rsidRDefault="006031ED" w:rsidP="006031ED">
      <w:r>
        <w:t xml:space="preserve">Visās vietās, kur nepieciešama vērtēšana var lietot šo funkcionalitāti. Visu lietotāju vidējie vērtējumi tiek attēloti gaiši zaļā krāsā, bet lietotāja ievadītais tumši zaļā krāsā. Lietotājam uzraucot uz katra vērtējuma attēlojas </w:t>
      </w:r>
      <w:r w:rsidR="005A5B62">
        <w:t>paskaidre ar katra</w:t>
      </w:r>
      <w:r>
        <w:t xml:space="preserve"> vērtējuma lingvistisko vērtību. Pieejami pieci vērtējumi.</w:t>
      </w:r>
      <w:r w:rsidR="005A5B62">
        <w:t xml:space="preserve"> Piemēru, skat. </w:t>
      </w:r>
      <w:r w:rsidR="005A5B62">
        <w:fldChar w:fldCharType="begin"/>
      </w:r>
      <w:r w:rsidR="005A5B62">
        <w:instrText xml:space="preserve"> REF _Ref338426974 \h </w:instrText>
      </w:r>
      <w:r w:rsidR="005A5B62">
        <w:fldChar w:fldCharType="separate"/>
      </w:r>
      <w:r w:rsidR="00714534">
        <w:rPr>
          <w:noProof/>
        </w:rPr>
        <w:t>55</w:t>
      </w:r>
      <w:r w:rsidR="005A5B62">
        <w:fldChar w:fldCharType="end"/>
      </w:r>
      <w:r w:rsidR="005A5B62">
        <w:t>.attēlā.</w:t>
      </w:r>
    </w:p>
    <w:p w14:paraId="46DA6130" w14:textId="4CA3B762" w:rsidR="008A60BB" w:rsidRPr="0073694C" w:rsidRDefault="00885D9D" w:rsidP="008C3145">
      <w:pPr>
        <w:pStyle w:val="Pictureposition"/>
      </w:pPr>
      <w:r w:rsidRPr="0073694C">
        <w:rPr>
          <w:noProof/>
          <w:lang w:eastAsia="lv-LV"/>
        </w:rPr>
        <w:drawing>
          <wp:inline distT="0" distB="0" distL="0" distR="0" wp14:anchorId="3FBEF78E" wp14:editId="271699B5">
            <wp:extent cx="1775791" cy="304800"/>
            <wp:effectExtent l="0" t="0" r="0" b="0"/>
            <wp:docPr id="81" name="Picture 81" descr="C:\Users\madara.gasparovica\Desktop\Latvija.lv dizaina skices\ScreenHunter_73 Oct. 10 12.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madara.gasparovica\Desktop\Latvija.lv dizaina skices\ScreenHunter_73 Oct. 10 12.46.bm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775791" cy="304800"/>
                    </a:xfrm>
                    <a:prstGeom prst="rect">
                      <a:avLst/>
                    </a:prstGeom>
                    <a:noFill/>
                    <a:ln>
                      <a:noFill/>
                    </a:ln>
                  </pic:spPr>
                </pic:pic>
              </a:graphicData>
            </a:graphic>
          </wp:inline>
        </w:drawing>
      </w:r>
    </w:p>
    <w:p w14:paraId="12D60BD5" w14:textId="0236528A" w:rsidR="0073694C" w:rsidRDefault="0051039B" w:rsidP="0073694C">
      <w:pPr>
        <w:pStyle w:val="Picturecaption"/>
      </w:pPr>
      <w:r>
        <w:fldChar w:fldCharType="begin"/>
      </w:r>
      <w:r>
        <w:instrText xml:space="preserve"> SEQ Attēls \* ARABIC </w:instrText>
      </w:r>
      <w:r>
        <w:fldChar w:fldCharType="separate"/>
      </w:r>
      <w:bookmarkStart w:id="212" w:name="_Ref338426974"/>
      <w:r w:rsidR="00714534">
        <w:rPr>
          <w:noProof/>
        </w:rPr>
        <w:t>55</w:t>
      </w:r>
      <w:bookmarkEnd w:id="212"/>
      <w:r>
        <w:rPr>
          <w:noProof/>
        </w:rPr>
        <w:fldChar w:fldCharType="end"/>
      </w:r>
      <w:r w:rsidR="0073694C" w:rsidRPr="0073694C">
        <w:t>.attēls. Vērtēšanas funkcionalitāte</w:t>
      </w:r>
    </w:p>
    <w:p w14:paraId="6FB1DA64" w14:textId="77777777" w:rsidR="00D22DA6" w:rsidRPr="00FB5388" w:rsidRDefault="00D22DA6" w:rsidP="00D22DA6">
      <w:pPr>
        <w:pStyle w:val="Heading4"/>
      </w:pPr>
      <w:bookmarkStart w:id="213" w:name="_Toc386458716"/>
      <w:r w:rsidRPr="00FB5388">
        <w:lastRenderedPageBreak/>
        <w:t>Lietošanas piem</w:t>
      </w:r>
      <w:r w:rsidRPr="00FB5388">
        <w:rPr>
          <w:rFonts w:hint="eastAsia"/>
        </w:rPr>
        <w:t>ē</w:t>
      </w:r>
      <w:r w:rsidRPr="00FB5388">
        <w:t>rs</w:t>
      </w:r>
      <w:bookmarkEnd w:id="213"/>
    </w:p>
    <w:tbl>
      <w:tblPr>
        <w:tblStyle w:val="TableGrid"/>
        <w:tblW w:w="0" w:type="auto"/>
        <w:tblLook w:val="04A0" w:firstRow="1" w:lastRow="0" w:firstColumn="1" w:lastColumn="0" w:noHBand="0" w:noVBand="1"/>
      </w:tblPr>
      <w:tblGrid>
        <w:gridCol w:w="1384"/>
        <w:gridCol w:w="8470"/>
      </w:tblGrid>
      <w:tr w:rsidR="00114002" w14:paraId="54D8965F" w14:textId="77777777" w:rsidTr="00832840">
        <w:tc>
          <w:tcPr>
            <w:tcW w:w="9854" w:type="dxa"/>
            <w:gridSpan w:val="2"/>
          </w:tcPr>
          <w:p w14:paraId="1E9F003B" w14:textId="41E2FE25" w:rsidR="00114002" w:rsidRDefault="00114002" w:rsidP="00832840">
            <w:pPr>
              <w:pStyle w:val="MessageHeader"/>
            </w:pPr>
            <w:r>
              <w:t xml:space="preserve">Piemērs </w:t>
            </w:r>
            <w:r w:rsidR="00DD3310">
              <w:t>1 (DevExpress)</w:t>
            </w:r>
          </w:p>
        </w:tc>
      </w:tr>
      <w:tr w:rsidR="00114002" w14:paraId="0D94E92D" w14:textId="77777777" w:rsidTr="00832840">
        <w:tc>
          <w:tcPr>
            <w:tcW w:w="1384" w:type="dxa"/>
          </w:tcPr>
          <w:p w14:paraId="140DAA88" w14:textId="77777777" w:rsidR="00114002" w:rsidRDefault="00114002" w:rsidP="00832840">
            <w:pPr>
              <w:pStyle w:val="Bold"/>
            </w:pPr>
            <w:r>
              <w:t>Kods</w:t>
            </w:r>
          </w:p>
        </w:tc>
        <w:tc>
          <w:tcPr>
            <w:tcW w:w="8470" w:type="dxa"/>
          </w:tcPr>
          <w:p w14:paraId="28E792D9" w14:textId="77777777" w:rsidR="00DD3310" w:rsidRDefault="00DD3310" w:rsidP="00714534">
            <w:pPr>
              <w:pStyle w:val="Code2"/>
            </w:pPr>
            <w:r>
              <w:t>&lt;script type="text/javascript"&gt;</w:t>
            </w:r>
          </w:p>
          <w:p w14:paraId="56F94AD9" w14:textId="77777777" w:rsidR="00DD3310" w:rsidRDefault="00DD3310" w:rsidP="00714534">
            <w:pPr>
              <w:pStyle w:val="Code2"/>
            </w:pPr>
            <w:r>
              <w:t>// &lt;![CDATA[</w:t>
            </w:r>
          </w:p>
          <w:p w14:paraId="34B953A1" w14:textId="77777777" w:rsidR="00DD3310" w:rsidRDefault="00DD3310" w:rsidP="00714534">
            <w:pPr>
              <w:pStyle w:val="Code2"/>
            </w:pPr>
            <w:r>
              <w:tab/>
            </w:r>
            <w:r>
              <w:tab/>
            </w:r>
            <w:r>
              <w:tab/>
            </w:r>
            <w:r>
              <w:tab/>
              <w:t>var titles = ["Ļoti slikti", "Slikti", "Normali", "Labi", "Ļoti labi", "Lieliski", "Satriecoši"];</w:t>
            </w:r>
          </w:p>
          <w:p w14:paraId="44CA1770" w14:textId="77777777" w:rsidR="00DD3310" w:rsidRDefault="00DD3310" w:rsidP="00714534">
            <w:pPr>
              <w:pStyle w:val="Code2"/>
            </w:pPr>
            <w:r>
              <w:tab/>
            </w:r>
            <w:r>
              <w:tab/>
            </w:r>
            <w:r>
              <w:tab/>
            </w:r>
            <w:r>
              <w:tab/>
              <w:t>var prevTitle;</w:t>
            </w:r>
          </w:p>
          <w:p w14:paraId="17F1F643" w14:textId="77777777" w:rsidR="00DD3310" w:rsidRDefault="00DD3310" w:rsidP="00714534">
            <w:pPr>
              <w:pStyle w:val="Code2"/>
            </w:pPr>
            <w:r>
              <w:tab/>
            </w:r>
            <w:r>
              <w:tab/>
            </w:r>
            <w:r>
              <w:tab/>
            </w:r>
            <w:r>
              <w:tab/>
              <w:t>function myRating_Init(s, e) {</w:t>
            </w:r>
          </w:p>
          <w:p w14:paraId="38812243" w14:textId="77777777" w:rsidR="00DD3310" w:rsidRDefault="00DD3310" w:rsidP="00714534">
            <w:pPr>
              <w:pStyle w:val="Code2"/>
            </w:pPr>
            <w:r>
              <w:tab/>
            </w:r>
            <w:r>
              <w:tab/>
            </w:r>
            <w:r>
              <w:tab/>
            </w:r>
            <w:r>
              <w:tab/>
            </w:r>
            <w:r>
              <w:tab/>
              <w:t>var value = s.GetValue();</w:t>
            </w:r>
          </w:p>
          <w:p w14:paraId="4D0C277A" w14:textId="77777777" w:rsidR="00DD3310" w:rsidRDefault="00DD3310" w:rsidP="00714534">
            <w:pPr>
              <w:pStyle w:val="Code2"/>
            </w:pPr>
            <w:r>
              <w:tab/>
            </w:r>
            <w:r>
              <w:tab/>
            </w:r>
            <w:r>
              <w:tab/>
            </w:r>
            <w:r>
              <w:tab/>
            </w:r>
            <w:r>
              <w:tab/>
              <w:t>if (value &gt; 0)</w:t>
            </w:r>
          </w:p>
          <w:p w14:paraId="66534391" w14:textId="77777777" w:rsidR="00DD3310" w:rsidRDefault="00DD3310" w:rsidP="00714534">
            <w:pPr>
              <w:pStyle w:val="Code2"/>
            </w:pPr>
            <w:r>
              <w:tab/>
            </w:r>
            <w:r>
              <w:tab/>
            </w:r>
            <w:r>
              <w:tab/>
            </w:r>
            <w:r>
              <w:tab/>
            </w:r>
            <w:r>
              <w:tab/>
            </w:r>
            <w:r>
              <w:tab/>
              <w:t>lbMyVote.SetText(titles[value - 1]);</w:t>
            </w:r>
          </w:p>
          <w:p w14:paraId="2354001F" w14:textId="77777777" w:rsidR="00DD3310" w:rsidRDefault="00DD3310" w:rsidP="00714534">
            <w:pPr>
              <w:pStyle w:val="Code2"/>
            </w:pPr>
            <w:r>
              <w:tab/>
            </w:r>
            <w:r>
              <w:tab/>
            </w:r>
            <w:r>
              <w:tab/>
            </w:r>
            <w:r>
              <w:tab/>
            </w:r>
            <w:r>
              <w:tab/>
              <w:t>else</w:t>
            </w:r>
          </w:p>
          <w:p w14:paraId="6895750F" w14:textId="77777777" w:rsidR="00DD3310" w:rsidRDefault="00DD3310" w:rsidP="00714534">
            <w:pPr>
              <w:pStyle w:val="Code2"/>
            </w:pPr>
            <w:r>
              <w:tab/>
            </w:r>
            <w:r>
              <w:tab/>
            </w:r>
            <w:r>
              <w:tab/>
            </w:r>
            <w:r>
              <w:tab/>
            </w:r>
            <w:r>
              <w:tab/>
            </w:r>
            <w:r>
              <w:tab/>
              <w:t>lbMyVote.SetText('Balso');</w:t>
            </w:r>
          </w:p>
          <w:p w14:paraId="48B8AB72" w14:textId="77777777" w:rsidR="00DD3310" w:rsidRDefault="00DD3310" w:rsidP="00714534">
            <w:pPr>
              <w:pStyle w:val="Code2"/>
            </w:pPr>
            <w:r>
              <w:tab/>
            </w:r>
            <w:r>
              <w:tab/>
            </w:r>
            <w:r>
              <w:tab/>
            </w:r>
            <w:r>
              <w:tab/>
              <w:t>}</w:t>
            </w:r>
          </w:p>
          <w:p w14:paraId="6F961CF0" w14:textId="77777777" w:rsidR="00DD3310" w:rsidRDefault="00DD3310" w:rsidP="00714534">
            <w:pPr>
              <w:pStyle w:val="Code2"/>
            </w:pPr>
            <w:r>
              <w:tab/>
            </w:r>
            <w:r>
              <w:tab/>
            </w:r>
            <w:r>
              <w:tab/>
            </w:r>
            <w:r>
              <w:tab/>
              <w:t>function myRating_ItemMouseOver(s, e) {</w:t>
            </w:r>
          </w:p>
          <w:p w14:paraId="6CE10BEF" w14:textId="77777777" w:rsidR="00DD3310" w:rsidRDefault="00DD3310" w:rsidP="00714534">
            <w:pPr>
              <w:pStyle w:val="Code2"/>
            </w:pPr>
            <w:r>
              <w:tab/>
            </w:r>
            <w:r>
              <w:tab/>
            </w:r>
            <w:r>
              <w:tab/>
            </w:r>
            <w:r>
              <w:tab/>
            </w:r>
            <w:r>
              <w:tab/>
              <w:t>prevTitle = lbMyVote.GetText();</w:t>
            </w:r>
          </w:p>
          <w:p w14:paraId="1093CDA2" w14:textId="77777777" w:rsidR="00DD3310" w:rsidRDefault="00DD3310" w:rsidP="00714534">
            <w:pPr>
              <w:pStyle w:val="Code2"/>
            </w:pPr>
            <w:r>
              <w:tab/>
            </w:r>
            <w:r>
              <w:tab/>
            </w:r>
            <w:r>
              <w:tab/>
            </w:r>
            <w:r>
              <w:tab/>
            </w:r>
            <w:r>
              <w:tab/>
              <w:t>lbMyVote.SetText(titles[e.index]);</w:t>
            </w:r>
          </w:p>
          <w:p w14:paraId="1144726E" w14:textId="77777777" w:rsidR="00DD3310" w:rsidRDefault="00DD3310" w:rsidP="00714534">
            <w:pPr>
              <w:pStyle w:val="Code2"/>
            </w:pPr>
            <w:r>
              <w:tab/>
            </w:r>
            <w:r>
              <w:tab/>
            </w:r>
            <w:r>
              <w:tab/>
            </w:r>
            <w:r>
              <w:tab/>
              <w:t>}</w:t>
            </w:r>
          </w:p>
          <w:p w14:paraId="09E6B0BE" w14:textId="77777777" w:rsidR="00DD3310" w:rsidRDefault="00DD3310" w:rsidP="00714534">
            <w:pPr>
              <w:pStyle w:val="Code2"/>
            </w:pPr>
            <w:r>
              <w:tab/>
            </w:r>
            <w:r>
              <w:tab/>
            </w:r>
            <w:r>
              <w:tab/>
            </w:r>
            <w:r>
              <w:tab/>
              <w:t>function myRating_ItemMouseOut(s, e) {</w:t>
            </w:r>
          </w:p>
          <w:p w14:paraId="72172723" w14:textId="77777777" w:rsidR="00DD3310" w:rsidRDefault="00DD3310" w:rsidP="00714534">
            <w:pPr>
              <w:pStyle w:val="Code2"/>
            </w:pPr>
            <w:r>
              <w:tab/>
            </w:r>
            <w:r>
              <w:tab/>
            </w:r>
            <w:r>
              <w:tab/>
            </w:r>
            <w:r>
              <w:tab/>
            </w:r>
            <w:r>
              <w:tab/>
              <w:t>lbMyVote.SetText(prevTitle);</w:t>
            </w:r>
          </w:p>
          <w:p w14:paraId="7D4559CE" w14:textId="77777777" w:rsidR="00DD3310" w:rsidRDefault="00DD3310" w:rsidP="00714534">
            <w:pPr>
              <w:pStyle w:val="Code2"/>
            </w:pPr>
            <w:r>
              <w:tab/>
            </w:r>
            <w:r>
              <w:tab/>
            </w:r>
            <w:r>
              <w:tab/>
            </w:r>
            <w:r>
              <w:tab/>
              <w:t>}</w:t>
            </w:r>
          </w:p>
          <w:p w14:paraId="689329D9" w14:textId="77777777" w:rsidR="00DD3310" w:rsidRDefault="00DD3310" w:rsidP="00714534">
            <w:pPr>
              <w:pStyle w:val="Code2"/>
            </w:pPr>
            <w:r>
              <w:tab/>
            </w:r>
            <w:r>
              <w:tab/>
            </w:r>
            <w:r>
              <w:tab/>
            </w:r>
            <w:r>
              <w:tab/>
              <w:t>function VotingCallbackComplete(s, e) {</w:t>
            </w:r>
          </w:p>
          <w:p w14:paraId="70B946F7" w14:textId="77777777" w:rsidR="00DD3310" w:rsidRDefault="00DD3310" w:rsidP="00714534">
            <w:pPr>
              <w:pStyle w:val="Code2"/>
            </w:pPr>
            <w:r>
              <w:tab/>
            </w:r>
            <w:r>
              <w:tab/>
            </w:r>
            <w:r>
              <w:tab/>
            </w:r>
            <w:r>
              <w:tab/>
            </w:r>
            <w:r>
              <w:tab/>
              <w:t>var ratingValues = e.result.split(' ');</w:t>
            </w:r>
          </w:p>
          <w:p w14:paraId="0EE46978" w14:textId="77777777" w:rsidR="00DD3310" w:rsidRDefault="00DD3310" w:rsidP="00714534">
            <w:pPr>
              <w:pStyle w:val="Code2"/>
            </w:pPr>
            <w:r>
              <w:tab/>
            </w:r>
            <w:r>
              <w:tab/>
            </w:r>
            <w:r>
              <w:tab/>
            </w:r>
            <w:r>
              <w:tab/>
            </w:r>
            <w:r>
              <w:tab/>
              <w:t>allRating.SetValue(ratingValues[1]);</w:t>
            </w:r>
          </w:p>
          <w:p w14:paraId="6BAEDE42" w14:textId="77777777" w:rsidR="00DD3310" w:rsidRDefault="00DD3310" w:rsidP="00714534">
            <w:pPr>
              <w:pStyle w:val="Code2"/>
            </w:pPr>
            <w:r>
              <w:tab/>
            </w:r>
            <w:r>
              <w:tab/>
            </w:r>
            <w:r>
              <w:tab/>
            </w:r>
            <w:r>
              <w:tab/>
            </w:r>
            <w:r>
              <w:tab/>
              <w:t>var labelText = ratingValues[0] + " zvaigznes (" + ratingValues[2] + ")";</w:t>
            </w:r>
          </w:p>
          <w:p w14:paraId="2E9176A0" w14:textId="77777777" w:rsidR="00DD3310" w:rsidRDefault="00DD3310" w:rsidP="00714534">
            <w:pPr>
              <w:pStyle w:val="Code2"/>
            </w:pPr>
            <w:r>
              <w:tab/>
            </w:r>
            <w:r>
              <w:tab/>
            </w:r>
            <w:r>
              <w:tab/>
            </w:r>
            <w:r>
              <w:tab/>
            </w:r>
            <w:r>
              <w:tab/>
              <w:t>lbAllVotes.SetText(labelText);</w:t>
            </w:r>
          </w:p>
          <w:p w14:paraId="1D809A4A" w14:textId="77777777" w:rsidR="00DD3310" w:rsidRDefault="00DD3310" w:rsidP="00714534">
            <w:pPr>
              <w:pStyle w:val="Code2"/>
            </w:pPr>
            <w:r>
              <w:tab/>
            </w:r>
            <w:r>
              <w:tab/>
            </w:r>
            <w:r>
              <w:tab/>
            </w:r>
            <w:r>
              <w:tab/>
              <w:t>}</w:t>
            </w:r>
          </w:p>
          <w:p w14:paraId="69ABCB44" w14:textId="77777777" w:rsidR="00DD3310" w:rsidRDefault="00DD3310" w:rsidP="00714534">
            <w:pPr>
              <w:pStyle w:val="Code2"/>
            </w:pPr>
            <w:r>
              <w:t>// ]]&gt;</w:t>
            </w:r>
          </w:p>
          <w:p w14:paraId="7EA1ED5B" w14:textId="77777777" w:rsidR="00DD3310" w:rsidRDefault="00DD3310" w:rsidP="00714534">
            <w:pPr>
              <w:pStyle w:val="Code2"/>
            </w:pPr>
            <w:r>
              <w:t>&lt;/script&gt;</w:t>
            </w:r>
          </w:p>
          <w:p w14:paraId="251BAD5A" w14:textId="77777777" w:rsidR="00DD3310" w:rsidRDefault="00DD3310" w:rsidP="00714534">
            <w:pPr>
              <w:pStyle w:val="Code2"/>
            </w:pPr>
            <w:r>
              <w:t>&lt;dx:ASPxRatingControl ID="allRating" runat="server" ReadOnly="true" Value="3" ClientInstanceName="allRating" /&gt;</w:t>
            </w:r>
          </w:p>
          <w:p w14:paraId="31D621C0" w14:textId="77777777" w:rsidR="00DD3310" w:rsidRDefault="00DD3310" w:rsidP="00714534">
            <w:pPr>
              <w:pStyle w:val="Code2"/>
            </w:pPr>
            <w:r>
              <w:t>&lt;dx:ASPxLabel ID="lbAllVotes" runat="server" ClientInstanceName="lbAllVotes" Font-Size="8pt" /&gt;</w:t>
            </w:r>
          </w:p>
          <w:p w14:paraId="7ED9843C" w14:textId="77777777" w:rsidR="00DD3310" w:rsidRDefault="00DD3310" w:rsidP="00714534">
            <w:pPr>
              <w:pStyle w:val="Code2"/>
            </w:pPr>
            <w:r>
              <w:t>&lt;dx:ASPxRatingControl ID="myRating" runat="server" Value="0" ItemCount="7"&gt;</w:t>
            </w:r>
          </w:p>
          <w:p w14:paraId="79B2E88E" w14:textId="77777777" w:rsidR="00DD3310" w:rsidRDefault="00DD3310" w:rsidP="00714534">
            <w:pPr>
              <w:pStyle w:val="Code2"/>
            </w:pPr>
            <w:r>
              <w:tab/>
              <w:t>&lt;ClientSideEvents Init="myRating_Init" ItemMouseOver="myRating_ItemMouseOver"</w:t>
            </w:r>
          </w:p>
          <w:p w14:paraId="5F908C0A" w14:textId="77777777" w:rsidR="00DD3310" w:rsidRDefault="00DD3310" w:rsidP="00714534">
            <w:pPr>
              <w:pStyle w:val="Code2"/>
            </w:pPr>
            <w:r>
              <w:tab/>
            </w:r>
            <w:r>
              <w:tab/>
              <w:t>ItemMouseOut="myRating_ItemMouseOut" /&gt;</w:t>
            </w:r>
          </w:p>
          <w:p w14:paraId="47595099" w14:textId="77777777" w:rsidR="00DD3310" w:rsidRDefault="00DD3310" w:rsidP="00714534">
            <w:pPr>
              <w:pStyle w:val="Code2"/>
            </w:pPr>
            <w:r>
              <w:t>&lt;/dx:ASPxRatingControl&gt;</w:t>
            </w:r>
          </w:p>
          <w:p w14:paraId="6B53EC16" w14:textId="4875C5D0" w:rsidR="00114002" w:rsidRDefault="00DD3310" w:rsidP="00714534">
            <w:pPr>
              <w:pStyle w:val="Code2"/>
            </w:pPr>
            <w:r>
              <w:t>&lt;dx:ASPxLabel ID="lbMyVote" runat="server" ClientInstanceName="lbMyVote" Font-Size="8pt" /&gt;</w:t>
            </w:r>
          </w:p>
        </w:tc>
      </w:tr>
      <w:tr w:rsidR="00114002" w14:paraId="3A902A86" w14:textId="77777777" w:rsidTr="00832840">
        <w:tc>
          <w:tcPr>
            <w:tcW w:w="1384" w:type="dxa"/>
          </w:tcPr>
          <w:p w14:paraId="24C22D74" w14:textId="77777777" w:rsidR="00114002" w:rsidRDefault="00114002" w:rsidP="00832840">
            <w:pPr>
              <w:pStyle w:val="Bold"/>
            </w:pPr>
            <w:r>
              <w:t>Rezultāts</w:t>
            </w:r>
          </w:p>
        </w:tc>
        <w:tc>
          <w:tcPr>
            <w:tcW w:w="8470" w:type="dxa"/>
          </w:tcPr>
          <w:p w14:paraId="48568745" w14:textId="04BF3266" w:rsidR="00114002" w:rsidRDefault="00DD3310" w:rsidP="00832840">
            <w:pPr>
              <w:pStyle w:val="Tablebody"/>
            </w:pPr>
            <w:r>
              <w:object w:dxaOrig="2700" w:dyaOrig="825" w14:anchorId="055764B5">
                <v:shape id="_x0000_i1091" type="#_x0000_t75" style="width:135.15pt;height:41.45pt" o:ole="">
                  <v:imagedata r:id="rId225" o:title=""/>
                </v:shape>
                <o:OLEObject Type="Embed" ProgID="PBrush" ShapeID="_x0000_i1091" DrawAspect="Content" ObjectID="_1460201276" r:id="rId226"/>
              </w:object>
            </w:r>
          </w:p>
        </w:tc>
      </w:tr>
    </w:tbl>
    <w:p w14:paraId="243A67EE" w14:textId="40086AE7" w:rsidR="00D22DA6" w:rsidRPr="00066B0D" w:rsidRDefault="00114002" w:rsidP="00714534">
      <w:r>
        <w:t xml:space="preserve">Vairāk informācijas par atbilstošo DevExpress vadīklu lietošanas piemēriem </w:t>
      </w:r>
      <w:r w:rsidRPr="00714534">
        <w:t>s</w:t>
      </w:r>
      <w:r w:rsidR="00A82394" w:rsidRPr="00FB5388">
        <w:t>kat. http://demos.devexpress.com/aspxpe</w:t>
      </w:r>
      <w:r w:rsidR="00A82394" w:rsidRPr="00997B03">
        <w:t>rienceDemos/RatingControl/Voting.aspx</w:t>
      </w:r>
    </w:p>
    <w:p w14:paraId="2748041E" w14:textId="103FF72A" w:rsidR="008A60BB" w:rsidRDefault="008A60BB" w:rsidP="008A60BB">
      <w:pPr>
        <w:pStyle w:val="Heading3"/>
      </w:pPr>
      <w:bookmarkStart w:id="214" w:name="_Toc386458717"/>
      <w:r w:rsidRPr="0073694C">
        <w:t>Sortēšana</w:t>
      </w:r>
      <w:bookmarkEnd w:id="214"/>
    </w:p>
    <w:p w14:paraId="00F9BA43" w14:textId="470B2E44" w:rsidR="005A5B62" w:rsidRPr="005A5B62" w:rsidRDefault="005A5B62" w:rsidP="005A5B62">
      <w:r>
        <w:t xml:space="preserve">Lai nodrošinātu sortēšanu un atbilstošu radniecīgo vērtību attēlošanu var izmantot sortēšanu, kā piemērs redzams </w:t>
      </w:r>
      <w:r>
        <w:fldChar w:fldCharType="begin"/>
      </w:r>
      <w:r>
        <w:instrText xml:space="preserve"> REF _Ref338427107 \h </w:instrText>
      </w:r>
      <w:r>
        <w:fldChar w:fldCharType="separate"/>
      </w:r>
      <w:r w:rsidR="00714534">
        <w:rPr>
          <w:noProof/>
        </w:rPr>
        <w:t>56</w:t>
      </w:r>
      <w:r>
        <w:fldChar w:fldCharType="end"/>
      </w:r>
      <w:r>
        <w:t xml:space="preserve">.attēlā. </w:t>
      </w:r>
      <w:r w:rsidR="000503B8">
        <w:t>Sortēšanas sarakstā var iekļaut arī attēlus, kā arī numerācija var būt ar burtiem, romiešu cipariem vai skaitļiem.</w:t>
      </w:r>
    </w:p>
    <w:p w14:paraId="6ECF7D5F" w14:textId="3D719290" w:rsidR="0073694C" w:rsidRPr="00FF5328" w:rsidRDefault="0051039B" w:rsidP="00FD5BD4">
      <w:pPr>
        <w:pStyle w:val="Picturecaption"/>
      </w:pPr>
      <w:r>
        <w:lastRenderedPageBreak/>
        <w:pict w14:anchorId="5913BCBC">
          <v:shape id="_x0000_s1031" type="#_x0000_t75" style="position:absolute;margin-left:196.5pt;margin-top:-3pt;width:88.5pt;height:428.25pt;z-index:251659264;mso-position-horizontal:absolute;mso-position-horizontal-relative:text;mso-position-vertical-relative:text">
            <v:imagedata r:id="rId227" o:title=""/>
            <w10:wrap type="topAndBottom" side="left"/>
          </v:shape>
          <o:OLEObject Type="Embed" ProgID="PBrush" ShapeID="_x0000_s1031" DrawAspect="Content" ObjectID="_1460201284" r:id="rId228"/>
        </w:pict>
      </w:r>
      <w:r>
        <w:fldChar w:fldCharType="begin"/>
      </w:r>
      <w:r>
        <w:instrText xml:space="preserve"> SEQ Attēls \* ARABIC </w:instrText>
      </w:r>
      <w:r>
        <w:fldChar w:fldCharType="separate"/>
      </w:r>
      <w:bookmarkStart w:id="215" w:name="_Ref338427107"/>
      <w:r w:rsidR="00714534">
        <w:rPr>
          <w:noProof/>
        </w:rPr>
        <w:t>56</w:t>
      </w:r>
      <w:bookmarkEnd w:id="215"/>
      <w:r>
        <w:rPr>
          <w:noProof/>
        </w:rPr>
        <w:fldChar w:fldCharType="end"/>
      </w:r>
      <w:r w:rsidR="0073694C" w:rsidRPr="00FD5BD4">
        <w:t>.attēls. Sortēšana</w:t>
      </w:r>
    </w:p>
    <w:p w14:paraId="42EAE1E9" w14:textId="77777777" w:rsidR="00D22DA6" w:rsidRPr="00FB5388" w:rsidRDefault="00D22DA6" w:rsidP="00D22DA6">
      <w:pPr>
        <w:pStyle w:val="Heading4"/>
      </w:pPr>
      <w:bookmarkStart w:id="216" w:name="_Toc386458718"/>
      <w:r w:rsidRPr="00FB5388">
        <w:t>Lietošanas piem</w:t>
      </w:r>
      <w:r w:rsidRPr="00FB5388">
        <w:rPr>
          <w:rFonts w:hint="eastAsia"/>
        </w:rPr>
        <w:t>ē</w:t>
      </w:r>
      <w:r w:rsidRPr="00FB5388">
        <w:t>rs</w:t>
      </w:r>
      <w:bookmarkEnd w:id="216"/>
    </w:p>
    <w:tbl>
      <w:tblPr>
        <w:tblStyle w:val="TableGrid"/>
        <w:tblW w:w="0" w:type="auto"/>
        <w:tblLook w:val="04A0" w:firstRow="1" w:lastRow="0" w:firstColumn="1" w:lastColumn="0" w:noHBand="0" w:noVBand="1"/>
      </w:tblPr>
      <w:tblGrid>
        <w:gridCol w:w="1384"/>
        <w:gridCol w:w="8470"/>
      </w:tblGrid>
      <w:tr w:rsidR="00114002" w14:paraId="09521DF1" w14:textId="77777777" w:rsidTr="00832840">
        <w:tc>
          <w:tcPr>
            <w:tcW w:w="9854" w:type="dxa"/>
            <w:gridSpan w:val="2"/>
          </w:tcPr>
          <w:p w14:paraId="03E52892" w14:textId="2C75E51B" w:rsidR="00114002" w:rsidRDefault="00114002" w:rsidP="00832840">
            <w:pPr>
              <w:pStyle w:val="MessageHeader"/>
            </w:pPr>
            <w:r>
              <w:t xml:space="preserve">Piemērs </w:t>
            </w:r>
            <w:r w:rsidR="00DD3310">
              <w:t>1 (DevExpress)</w:t>
            </w:r>
          </w:p>
        </w:tc>
      </w:tr>
      <w:tr w:rsidR="00114002" w14:paraId="1A84DE09" w14:textId="77777777" w:rsidTr="00832840">
        <w:tc>
          <w:tcPr>
            <w:tcW w:w="1384" w:type="dxa"/>
          </w:tcPr>
          <w:p w14:paraId="2E53632B" w14:textId="77777777" w:rsidR="00114002" w:rsidRDefault="00114002" w:rsidP="00832840">
            <w:pPr>
              <w:pStyle w:val="Bold"/>
            </w:pPr>
            <w:r>
              <w:t>Kods</w:t>
            </w:r>
          </w:p>
        </w:tc>
        <w:tc>
          <w:tcPr>
            <w:tcW w:w="8470" w:type="dxa"/>
          </w:tcPr>
          <w:p w14:paraId="3E6A7241" w14:textId="77777777" w:rsidR="00DD3310" w:rsidRDefault="00DD3310" w:rsidP="00714534">
            <w:pPr>
              <w:pStyle w:val="Code2"/>
            </w:pPr>
            <w:r>
              <w:t>&lt;dx:ASPxNavBar runat="server" EnableViewState="False" EnableAnimation="True"&gt;</w:t>
            </w:r>
          </w:p>
          <w:p w14:paraId="14ADEE80" w14:textId="77777777" w:rsidR="00DD3310" w:rsidRDefault="00DD3310" w:rsidP="00714534">
            <w:pPr>
              <w:pStyle w:val="Code2"/>
            </w:pPr>
            <w:r>
              <w:tab/>
              <w:t>&lt;Groups&gt;</w:t>
            </w:r>
          </w:p>
          <w:p w14:paraId="6FA35188" w14:textId="77777777" w:rsidR="00DD3310" w:rsidRDefault="00DD3310" w:rsidP="00714534">
            <w:pPr>
              <w:pStyle w:val="Code2"/>
            </w:pPr>
            <w:r>
              <w:tab/>
            </w:r>
            <w:r>
              <w:tab/>
              <w:t>&lt;dx:NavBarGroup Text="Galda teniss" ItemBulletStyle="UpperAlpha" Expanded="true"&gt;</w:t>
            </w:r>
          </w:p>
          <w:p w14:paraId="677BAE9D" w14:textId="77777777" w:rsidR="00DD3310" w:rsidRDefault="00DD3310" w:rsidP="00714534">
            <w:pPr>
              <w:pStyle w:val="Code2"/>
            </w:pPr>
            <w:r>
              <w:tab/>
            </w:r>
            <w:r>
              <w:tab/>
            </w:r>
            <w:r>
              <w:tab/>
              <w:t>&lt;Items&gt;</w:t>
            </w:r>
          </w:p>
          <w:p w14:paraId="0EE69F92" w14:textId="77777777" w:rsidR="00DD3310" w:rsidRDefault="00DD3310" w:rsidP="00714534">
            <w:pPr>
              <w:pStyle w:val="Code2"/>
            </w:pPr>
            <w:r>
              <w:tab/>
            </w:r>
            <w:r>
              <w:tab/>
            </w:r>
            <w:r>
              <w:tab/>
            </w:r>
            <w:r>
              <w:tab/>
              <w:t>&lt;dx:NavBarItem Text="Galdi"&gt;</w:t>
            </w:r>
          </w:p>
          <w:p w14:paraId="4084520C" w14:textId="77777777" w:rsidR="00DD3310" w:rsidRDefault="00DD3310" w:rsidP="00714534">
            <w:pPr>
              <w:pStyle w:val="Code2"/>
            </w:pPr>
            <w:r>
              <w:tab/>
            </w:r>
            <w:r>
              <w:tab/>
            </w:r>
            <w:r>
              <w:tab/>
            </w:r>
            <w:r>
              <w:tab/>
              <w:t>&lt;/dx:NavBarItem&gt;</w:t>
            </w:r>
          </w:p>
          <w:p w14:paraId="2F4C5E11" w14:textId="77777777" w:rsidR="00DD3310" w:rsidRDefault="00DD3310" w:rsidP="00714534">
            <w:pPr>
              <w:pStyle w:val="Code2"/>
            </w:pPr>
            <w:r>
              <w:tab/>
            </w:r>
            <w:r>
              <w:tab/>
            </w:r>
            <w:r>
              <w:tab/>
            </w:r>
            <w:r>
              <w:tab/>
              <w:t>&lt;dx:NavBarItem Text="Raketes"&gt;</w:t>
            </w:r>
          </w:p>
          <w:p w14:paraId="1FC18580" w14:textId="77777777" w:rsidR="00DD3310" w:rsidRDefault="00DD3310" w:rsidP="00714534">
            <w:pPr>
              <w:pStyle w:val="Code2"/>
            </w:pPr>
            <w:r>
              <w:tab/>
            </w:r>
            <w:r>
              <w:tab/>
            </w:r>
            <w:r>
              <w:tab/>
            </w:r>
            <w:r>
              <w:tab/>
              <w:t>&lt;/dx:NavBarItem&gt;</w:t>
            </w:r>
          </w:p>
          <w:p w14:paraId="5E2B3260" w14:textId="77777777" w:rsidR="00DD3310" w:rsidRDefault="00DD3310" w:rsidP="00714534">
            <w:pPr>
              <w:pStyle w:val="Code2"/>
            </w:pPr>
            <w:r>
              <w:tab/>
            </w:r>
            <w:r>
              <w:tab/>
            </w:r>
            <w:r>
              <w:tab/>
            </w:r>
            <w:r>
              <w:tab/>
              <w:t>&lt;dx:NavBarItem Text="Tīkli"&gt;</w:t>
            </w:r>
          </w:p>
          <w:p w14:paraId="3A387387" w14:textId="77777777" w:rsidR="00DD3310" w:rsidRDefault="00DD3310" w:rsidP="00714534">
            <w:pPr>
              <w:pStyle w:val="Code2"/>
            </w:pPr>
            <w:r>
              <w:tab/>
            </w:r>
            <w:r>
              <w:tab/>
            </w:r>
            <w:r>
              <w:tab/>
            </w:r>
            <w:r>
              <w:tab/>
              <w:t>&lt;/dx:NavBarItem&gt;</w:t>
            </w:r>
          </w:p>
          <w:p w14:paraId="22B4D60A" w14:textId="77777777" w:rsidR="00DD3310" w:rsidRDefault="00DD3310" w:rsidP="00714534">
            <w:pPr>
              <w:pStyle w:val="Code2"/>
            </w:pPr>
            <w:r>
              <w:tab/>
            </w:r>
            <w:r>
              <w:tab/>
            </w:r>
            <w:r>
              <w:tab/>
              <w:t>&lt;/Items&gt;</w:t>
            </w:r>
          </w:p>
          <w:p w14:paraId="0E8408DD" w14:textId="77777777" w:rsidR="00DD3310" w:rsidRDefault="00DD3310" w:rsidP="00714534">
            <w:pPr>
              <w:pStyle w:val="Code2"/>
            </w:pPr>
            <w:r>
              <w:tab/>
            </w:r>
            <w:r>
              <w:tab/>
              <w:t>&lt;/dx:NavBarGroup&gt;</w:t>
            </w:r>
          </w:p>
          <w:p w14:paraId="7A54C7D8" w14:textId="77777777" w:rsidR="00DD3310" w:rsidRDefault="00DD3310" w:rsidP="00714534">
            <w:pPr>
              <w:pStyle w:val="Code2"/>
            </w:pPr>
            <w:r>
              <w:tab/>
            </w:r>
            <w:r>
              <w:tab/>
              <w:t>&lt;dx:NavBarGroup Text="Skvošs" ItemBulletStyle="UpperRoman" Expanded="true"&gt;</w:t>
            </w:r>
          </w:p>
          <w:p w14:paraId="2183A733" w14:textId="77777777" w:rsidR="00DD3310" w:rsidRDefault="00DD3310" w:rsidP="00714534">
            <w:pPr>
              <w:pStyle w:val="Code2"/>
            </w:pPr>
            <w:r>
              <w:tab/>
            </w:r>
            <w:r>
              <w:tab/>
            </w:r>
            <w:r>
              <w:tab/>
              <w:t>&lt;Items&gt;</w:t>
            </w:r>
          </w:p>
          <w:p w14:paraId="52B22193" w14:textId="77777777" w:rsidR="00DD3310" w:rsidRDefault="00DD3310" w:rsidP="00714534">
            <w:pPr>
              <w:pStyle w:val="Code2"/>
            </w:pPr>
            <w:r>
              <w:tab/>
            </w:r>
            <w:r>
              <w:tab/>
            </w:r>
            <w:r>
              <w:tab/>
            </w:r>
            <w:r>
              <w:tab/>
              <w:t>&lt;dx:NavBarItem Text="Bumbiņas"&gt;</w:t>
            </w:r>
          </w:p>
          <w:p w14:paraId="16BEDA46" w14:textId="77777777" w:rsidR="00DD3310" w:rsidRDefault="00DD3310" w:rsidP="00714534">
            <w:pPr>
              <w:pStyle w:val="Code2"/>
            </w:pPr>
            <w:r>
              <w:lastRenderedPageBreak/>
              <w:tab/>
            </w:r>
            <w:r>
              <w:tab/>
            </w:r>
            <w:r>
              <w:tab/>
            </w:r>
            <w:r>
              <w:tab/>
              <w:t>&lt;/dx:NavBarItem&gt;</w:t>
            </w:r>
          </w:p>
          <w:p w14:paraId="32C8690D" w14:textId="77777777" w:rsidR="00DD3310" w:rsidRDefault="00DD3310" w:rsidP="00714534">
            <w:pPr>
              <w:pStyle w:val="Code2"/>
            </w:pPr>
            <w:r>
              <w:tab/>
            </w:r>
            <w:r>
              <w:tab/>
            </w:r>
            <w:r>
              <w:tab/>
            </w:r>
            <w:r>
              <w:tab/>
              <w:t>&lt;dx:NavBarItem Text="Raketes"&gt;</w:t>
            </w:r>
          </w:p>
          <w:p w14:paraId="4D72E559" w14:textId="77777777" w:rsidR="00DD3310" w:rsidRDefault="00DD3310" w:rsidP="00714534">
            <w:pPr>
              <w:pStyle w:val="Code2"/>
            </w:pPr>
            <w:r>
              <w:tab/>
            </w:r>
            <w:r>
              <w:tab/>
            </w:r>
            <w:r>
              <w:tab/>
            </w:r>
            <w:r>
              <w:tab/>
              <w:t>&lt;/dx:NavBarItem&gt;</w:t>
            </w:r>
          </w:p>
          <w:p w14:paraId="4BD56810" w14:textId="77777777" w:rsidR="00DD3310" w:rsidRDefault="00DD3310" w:rsidP="00714534">
            <w:pPr>
              <w:pStyle w:val="Code2"/>
            </w:pPr>
            <w:r>
              <w:tab/>
            </w:r>
            <w:r>
              <w:tab/>
            </w:r>
            <w:r>
              <w:tab/>
              <w:t>&lt;/Items&gt;</w:t>
            </w:r>
          </w:p>
          <w:p w14:paraId="55061AC2" w14:textId="77777777" w:rsidR="00DD3310" w:rsidRDefault="00DD3310" w:rsidP="00714534">
            <w:pPr>
              <w:pStyle w:val="Code2"/>
            </w:pPr>
            <w:r>
              <w:tab/>
            </w:r>
            <w:r>
              <w:tab/>
              <w:t>&lt;/dx:NavBarGroup&gt;</w:t>
            </w:r>
          </w:p>
          <w:p w14:paraId="663D625C" w14:textId="77777777" w:rsidR="00DD3310" w:rsidRDefault="00DD3310" w:rsidP="00714534">
            <w:pPr>
              <w:pStyle w:val="Code2"/>
            </w:pPr>
            <w:r>
              <w:tab/>
            </w:r>
            <w:r>
              <w:tab/>
              <w:t>&lt;dx:NavBarGroup Text="Teniss" ItemBulletStyle="Decimal" Expanded="false"&gt;</w:t>
            </w:r>
          </w:p>
          <w:p w14:paraId="5BF3541D" w14:textId="77777777" w:rsidR="00DD3310" w:rsidRDefault="00DD3310" w:rsidP="00714534">
            <w:pPr>
              <w:pStyle w:val="Code2"/>
            </w:pPr>
            <w:r>
              <w:tab/>
            </w:r>
            <w:r>
              <w:tab/>
            </w:r>
            <w:r>
              <w:tab/>
              <w:t>&lt;Items&gt;</w:t>
            </w:r>
          </w:p>
          <w:p w14:paraId="20EEBD92" w14:textId="77777777" w:rsidR="00DD3310" w:rsidRDefault="00DD3310" w:rsidP="00714534">
            <w:pPr>
              <w:pStyle w:val="Code2"/>
            </w:pPr>
            <w:r>
              <w:tab/>
            </w:r>
            <w:r>
              <w:tab/>
            </w:r>
            <w:r>
              <w:tab/>
            </w:r>
            <w:r>
              <w:tab/>
              <w:t>&lt;dx:NavBarItem Text="Bumiņas"&gt;</w:t>
            </w:r>
          </w:p>
          <w:p w14:paraId="01EB4623" w14:textId="77777777" w:rsidR="00DD3310" w:rsidRDefault="00DD3310" w:rsidP="00714534">
            <w:pPr>
              <w:pStyle w:val="Code2"/>
            </w:pPr>
            <w:r>
              <w:tab/>
            </w:r>
            <w:r>
              <w:tab/>
            </w:r>
            <w:r>
              <w:tab/>
            </w:r>
            <w:r>
              <w:tab/>
              <w:t>&lt;/dx:NavBarItem&gt;</w:t>
            </w:r>
          </w:p>
          <w:p w14:paraId="39EE53C1" w14:textId="77777777" w:rsidR="00DD3310" w:rsidRDefault="00DD3310" w:rsidP="00714534">
            <w:pPr>
              <w:pStyle w:val="Code2"/>
            </w:pPr>
            <w:r>
              <w:tab/>
            </w:r>
            <w:r>
              <w:tab/>
            </w:r>
            <w:r>
              <w:tab/>
            </w:r>
            <w:r>
              <w:tab/>
              <w:t>&lt;dx:NavBarItem Text="Raketes"&gt;</w:t>
            </w:r>
          </w:p>
          <w:p w14:paraId="070FDEF2" w14:textId="77777777" w:rsidR="00DD3310" w:rsidRDefault="00DD3310" w:rsidP="00714534">
            <w:pPr>
              <w:pStyle w:val="Code2"/>
            </w:pPr>
            <w:r>
              <w:tab/>
            </w:r>
            <w:r>
              <w:tab/>
            </w:r>
            <w:r>
              <w:tab/>
            </w:r>
            <w:r>
              <w:tab/>
              <w:t>&lt;/dx:NavBarItem&gt;</w:t>
            </w:r>
          </w:p>
          <w:p w14:paraId="06E8AD81" w14:textId="77777777" w:rsidR="00DD3310" w:rsidRDefault="00DD3310" w:rsidP="00714534">
            <w:pPr>
              <w:pStyle w:val="Code2"/>
            </w:pPr>
            <w:r>
              <w:tab/>
            </w:r>
            <w:r>
              <w:tab/>
            </w:r>
            <w:r>
              <w:tab/>
            </w:r>
            <w:r>
              <w:tab/>
              <w:t>&lt;dx:NavBarItem Text="Tīkli"&gt;</w:t>
            </w:r>
          </w:p>
          <w:p w14:paraId="2754DB32" w14:textId="77777777" w:rsidR="00DD3310" w:rsidRDefault="00DD3310" w:rsidP="00714534">
            <w:pPr>
              <w:pStyle w:val="Code2"/>
            </w:pPr>
            <w:r>
              <w:tab/>
            </w:r>
            <w:r>
              <w:tab/>
            </w:r>
            <w:r>
              <w:tab/>
            </w:r>
            <w:r>
              <w:tab/>
              <w:t>&lt;/dx:NavBarItem&gt;</w:t>
            </w:r>
          </w:p>
          <w:p w14:paraId="7D69E2E1" w14:textId="77777777" w:rsidR="00DD3310" w:rsidRDefault="00DD3310" w:rsidP="00714534">
            <w:pPr>
              <w:pStyle w:val="Code2"/>
            </w:pPr>
            <w:r>
              <w:tab/>
            </w:r>
            <w:r>
              <w:tab/>
            </w:r>
            <w:r>
              <w:tab/>
              <w:t>&lt;/Items&gt;</w:t>
            </w:r>
          </w:p>
          <w:p w14:paraId="6231CA25" w14:textId="77777777" w:rsidR="00DD3310" w:rsidRDefault="00DD3310" w:rsidP="00714534">
            <w:pPr>
              <w:pStyle w:val="Code2"/>
            </w:pPr>
            <w:r>
              <w:tab/>
            </w:r>
            <w:r>
              <w:tab/>
              <w:t>&lt;/dx:NavBarGroup&gt;</w:t>
            </w:r>
          </w:p>
          <w:p w14:paraId="2B24E9C0" w14:textId="77777777" w:rsidR="00DD3310" w:rsidRDefault="00DD3310" w:rsidP="00714534">
            <w:pPr>
              <w:pStyle w:val="Code2"/>
            </w:pPr>
            <w:r>
              <w:tab/>
            </w:r>
            <w:r>
              <w:tab/>
              <w:t>&lt;dx:NavBarGroup Text="Golfs" Expanded="true"&gt;</w:t>
            </w:r>
          </w:p>
          <w:p w14:paraId="42282B57" w14:textId="77777777" w:rsidR="00DD3310" w:rsidRDefault="00DD3310" w:rsidP="00714534">
            <w:pPr>
              <w:pStyle w:val="Code2"/>
            </w:pPr>
            <w:r>
              <w:tab/>
            </w:r>
            <w:r>
              <w:tab/>
            </w:r>
            <w:r>
              <w:tab/>
              <w:t>&lt;Items&gt;</w:t>
            </w:r>
          </w:p>
          <w:p w14:paraId="1A13721D" w14:textId="77777777" w:rsidR="00DD3310" w:rsidRDefault="00DD3310" w:rsidP="00714534">
            <w:pPr>
              <w:pStyle w:val="Code2"/>
            </w:pPr>
            <w:r>
              <w:tab/>
            </w:r>
            <w:r>
              <w:tab/>
            </w:r>
            <w:r>
              <w:tab/>
            </w:r>
            <w:r>
              <w:tab/>
              <w:t>&lt;dx:NavBarItem Text="Nūjas"&gt;</w:t>
            </w:r>
          </w:p>
          <w:p w14:paraId="770D7D47" w14:textId="77777777" w:rsidR="00DD3310" w:rsidRDefault="00DD3310" w:rsidP="00714534">
            <w:pPr>
              <w:pStyle w:val="Code2"/>
            </w:pPr>
            <w:r>
              <w:tab/>
            </w:r>
            <w:r>
              <w:tab/>
            </w:r>
            <w:r>
              <w:tab/>
            </w:r>
            <w:r>
              <w:tab/>
              <w:t>&lt;/dx:NavBarItem&gt;</w:t>
            </w:r>
          </w:p>
          <w:p w14:paraId="5B8BF637" w14:textId="77777777" w:rsidR="00DD3310" w:rsidRDefault="00DD3310" w:rsidP="00714534">
            <w:pPr>
              <w:pStyle w:val="Code2"/>
            </w:pPr>
            <w:r>
              <w:tab/>
            </w:r>
            <w:r>
              <w:tab/>
            </w:r>
            <w:r>
              <w:tab/>
            </w:r>
            <w:r>
              <w:tab/>
              <w:t>&lt;dx:NavBarItem Text="Somas"&gt;</w:t>
            </w:r>
          </w:p>
          <w:p w14:paraId="23718BB3" w14:textId="77777777" w:rsidR="00DD3310" w:rsidRDefault="00DD3310" w:rsidP="00714534">
            <w:pPr>
              <w:pStyle w:val="Code2"/>
            </w:pPr>
            <w:r>
              <w:tab/>
            </w:r>
            <w:r>
              <w:tab/>
            </w:r>
            <w:r>
              <w:tab/>
            </w:r>
            <w:r>
              <w:tab/>
              <w:t>&lt;/dx:NavBarItem&gt;</w:t>
            </w:r>
          </w:p>
          <w:p w14:paraId="56092532" w14:textId="77777777" w:rsidR="00DD3310" w:rsidRDefault="00DD3310" w:rsidP="00714534">
            <w:pPr>
              <w:pStyle w:val="Code2"/>
            </w:pPr>
            <w:r>
              <w:tab/>
            </w:r>
            <w:r>
              <w:tab/>
            </w:r>
            <w:r>
              <w:tab/>
              <w:t>&lt;/Items&gt;</w:t>
            </w:r>
          </w:p>
          <w:p w14:paraId="37E4E0D5" w14:textId="77777777" w:rsidR="00DD3310" w:rsidRDefault="00DD3310" w:rsidP="00714534">
            <w:pPr>
              <w:pStyle w:val="Code2"/>
            </w:pPr>
            <w:r>
              <w:tab/>
            </w:r>
            <w:r>
              <w:tab/>
              <w:t>&lt;/dx:NavBarGroup&gt;</w:t>
            </w:r>
          </w:p>
          <w:p w14:paraId="629213E8" w14:textId="77777777" w:rsidR="00DD3310" w:rsidRDefault="00DD3310" w:rsidP="00714534">
            <w:pPr>
              <w:pStyle w:val="Code2"/>
            </w:pPr>
            <w:r>
              <w:tab/>
            </w:r>
            <w:r>
              <w:tab/>
              <w:t>&lt;dx:NavBarGroup Text="Velosipēdi"&gt;</w:t>
            </w:r>
          </w:p>
          <w:p w14:paraId="1912A4E4" w14:textId="77777777" w:rsidR="00DD3310" w:rsidRDefault="00DD3310" w:rsidP="00714534">
            <w:pPr>
              <w:pStyle w:val="Code2"/>
            </w:pPr>
            <w:r>
              <w:tab/>
            </w:r>
            <w:r>
              <w:tab/>
            </w:r>
            <w:r>
              <w:tab/>
              <w:t>&lt;Items&gt;</w:t>
            </w:r>
          </w:p>
          <w:p w14:paraId="7B4C9119" w14:textId="77777777" w:rsidR="00DD3310" w:rsidRDefault="00DD3310" w:rsidP="00714534">
            <w:pPr>
              <w:pStyle w:val="Code2"/>
            </w:pPr>
            <w:r>
              <w:tab/>
            </w:r>
            <w:r>
              <w:tab/>
            </w:r>
            <w:r>
              <w:tab/>
            </w:r>
            <w:r>
              <w:tab/>
              <w:t>&lt;dx:NavBarItem Text="Riepas"&gt;</w:t>
            </w:r>
          </w:p>
          <w:p w14:paraId="436756DB" w14:textId="77777777" w:rsidR="00DD3310" w:rsidRDefault="00DD3310" w:rsidP="00714534">
            <w:pPr>
              <w:pStyle w:val="Code2"/>
            </w:pPr>
            <w:r>
              <w:tab/>
            </w:r>
            <w:r>
              <w:tab/>
            </w:r>
            <w:r>
              <w:tab/>
            </w:r>
            <w:r>
              <w:tab/>
            </w:r>
            <w:r>
              <w:tab/>
              <w:t>&lt;Image Url="~/img/rss.png" /&gt;</w:t>
            </w:r>
          </w:p>
          <w:p w14:paraId="6E7BE340" w14:textId="77777777" w:rsidR="00DD3310" w:rsidRDefault="00DD3310" w:rsidP="00714534">
            <w:pPr>
              <w:pStyle w:val="Code2"/>
            </w:pPr>
            <w:r>
              <w:tab/>
            </w:r>
            <w:r>
              <w:tab/>
            </w:r>
            <w:r>
              <w:tab/>
            </w:r>
            <w:r>
              <w:tab/>
              <w:t>&lt;/dx:NavBarItem&gt;</w:t>
            </w:r>
          </w:p>
          <w:p w14:paraId="21CA0A55" w14:textId="77777777" w:rsidR="00DD3310" w:rsidRDefault="00DD3310" w:rsidP="00714534">
            <w:pPr>
              <w:pStyle w:val="Code2"/>
            </w:pPr>
            <w:r>
              <w:tab/>
            </w:r>
            <w:r>
              <w:tab/>
            </w:r>
            <w:r>
              <w:tab/>
            </w:r>
            <w:r>
              <w:tab/>
              <w:t>&lt;dx:NavBarItem Text="Ķiveres"&gt;</w:t>
            </w:r>
          </w:p>
          <w:p w14:paraId="5EFB30EC" w14:textId="77777777" w:rsidR="00DD3310" w:rsidRDefault="00DD3310" w:rsidP="00714534">
            <w:pPr>
              <w:pStyle w:val="Code2"/>
            </w:pPr>
            <w:r>
              <w:tab/>
            </w:r>
            <w:r>
              <w:tab/>
            </w:r>
            <w:r>
              <w:tab/>
            </w:r>
            <w:r>
              <w:tab/>
              <w:t>&lt;/dx:NavBarItem&gt;</w:t>
            </w:r>
          </w:p>
          <w:p w14:paraId="6590C9F7" w14:textId="77777777" w:rsidR="00DD3310" w:rsidRDefault="00DD3310" w:rsidP="00714534">
            <w:pPr>
              <w:pStyle w:val="Code2"/>
            </w:pPr>
            <w:r>
              <w:tab/>
            </w:r>
            <w:r>
              <w:tab/>
            </w:r>
            <w:r>
              <w:tab/>
            </w:r>
            <w:r>
              <w:tab/>
              <w:t>&lt;dx:NavBarItem Text="Rāmji"&gt;</w:t>
            </w:r>
          </w:p>
          <w:p w14:paraId="7EA0E8B6" w14:textId="77777777" w:rsidR="00DD3310" w:rsidRDefault="00DD3310" w:rsidP="00714534">
            <w:pPr>
              <w:pStyle w:val="Code2"/>
            </w:pPr>
            <w:r>
              <w:tab/>
            </w:r>
            <w:r>
              <w:tab/>
            </w:r>
            <w:r>
              <w:tab/>
            </w:r>
            <w:r>
              <w:tab/>
              <w:t>&lt;/dx:NavBarItem&gt;</w:t>
            </w:r>
          </w:p>
          <w:p w14:paraId="7E0C821A" w14:textId="77777777" w:rsidR="00DD3310" w:rsidRDefault="00DD3310" w:rsidP="00714534">
            <w:pPr>
              <w:pStyle w:val="Code2"/>
            </w:pPr>
            <w:r>
              <w:tab/>
            </w:r>
            <w:r>
              <w:tab/>
            </w:r>
            <w:r>
              <w:tab/>
            </w:r>
            <w:r>
              <w:tab/>
              <w:t>&lt;dx:NavBarItem Text="Cimdi"&gt;</w:t>
            </w:r>
          </w:p>
          <w:p w14:paraId="40E8268B" w14:textId="77777777" w:rsidR="00DD3310" w:rsidRDefault="00DD3310" w:rsidP="00714534">
            <w:pPr>
              <w:pStyle w:val="Code2"/>
            </w:pPr>
            <w:r>
              <w:tab/>
            </w:r>
            <w:r>
              <w:tab/>
            </w:r>
            <w:r>
              <w:tab/>
            </w:r>
            <w:r>
              <w:tab/>
              <w:t>&lt;/dx:NavBarItem&gt;</w:t>
            </w:r>
          </w:p>
          <w:p w14:paraId="251B6928" w14:textId="77777777" w:rsidR="00DD3310" w:rsidRDefault="00DD3310" w:rsidP="00714534">
            <w:pPr>
              <w:pStyle w:val="Code2"/>
            </w:pPr>
            <w:r>
              <w:tab/>
            </w:r>
            <w:r>
              <w:tab/>
            </w:r>
            <w:r>
              <w:tab/>
            </w:r>
            <w:r>
              <w:tab/>
              <w:t>&lt;dx:NavBarItem Text="Dakšas"&gt;</w:t>
            </w:r>
          </w:p>
          <w:p w14:paraId="279DE206" w14:textId="77777777" w:rsidR="00DD3310" w:rsidRDefault="00DD3310" w:rsidP="00714534">
            <w:pPr>
              <w:pStyle w:val="Code2"/>
            </w:pPr>
            <w:r>
              <w:tab/>
            </w:r>
            <w:r>
              <w:tab/>
            </w:r>
            <w:r>
              <w:tab/>
            </w:r>
            <w:r>
              <w:tab/>
              <w:t>&lt;/dx:NavBarItem&gt;</w:t>
            </w:r>
          </w:p>
          <w:p w14:paraId="6EF4C663" w14:textId="77777777" w:rsidR="00DD3310" w:rsidRDefault="00DD3310" w:rsidP="00714534">
            <w:pPr>
              <w:pStyle w:val="Code2"/>
            </w:pPr>
            <w:r>
              <w:tab/>
            </w:r>
            <w:r>
              <w:tab/>
            </w:r>
            <w:r>
              <w:tab/>
              <w:t>&lt;/Items&gt;</w:t>
            </w:r>
          </w:p>
          <w:p w14:paraId="3F6BA55F" w14:textId="77777777" w:rsidR="00DD3310" w:rsidRDefault="00DD3310" w:rsidP="00714534">
            <w:pPr>
              <w:pStyle w:val="Code2"/>
            </w:pPr>
            <w:r>
              <w:tab/>
            </w:r>
            <w:r>
              <w:tab/>
              <w:t>&lt;/dx:NavBarGroup&gt;</w:t>
            </w:r>
          </w:p>
          <w:p w14:paraId="1FB40C73" w14:textId="77777777" w:rsidR="00DD3310" w:rsidRDefault="00DD3310" w:rsidP="00714534">
            <w:pPr>
              <w:pStyle w:val="Code2"/>
            </w:pPr>
            <w:r>
              <w:tab/>
              <w:t>&lt;/Groups&gt;</w:t>
            </w:r>
          </w:p>
          <w:p w14:paraId="50104070" w14:textId="594E5092" w:rsidR="00114002" w:rsidRDefault="00DD3310" w:rsidP="00714534">
            <w:pPr>
              <w:pStyle w:val="Code2"/>
            </w:pPr>
            <w:r>
              <w:t>&lt;/dx:ASPxNavBar&gt;</w:t>
            </w:r>
          </w:p>
        </w:tc>
      </w:tr>
      <w:tr w:rsidR="00114002" w14:paraId="6F215425" w14:textId="77777777" w:rsidTr="00832840">
        <w:tc>
          <w:tcPr>
            <w:tcW w:w="1384" w:type="dxa"/>
          </w:tcPr>
          <w:p w14:paraId="7646AE79" w14:textId="77777777" w:rsidR="00114002" w:rsidRDefault="00114002" w:rsidP="00832840">
            <w:pPr>
              <w:pStyle w:val="Bold"/>
            </w:pPr>
            <w:r>
              <w:lastRenderedPageBreak/>
              <w:t>Rezultāts</w:t>
            </w:r>
          </w:p>
        </w:tc>
        <w:tc>
          <w:tcPr>
            <w:tcW w:w="8470" w:type="dxa"/>
          </w:tcPr>
          <w:p w14:paraId="10A0426F" w14:textId="1741C889" w:rsidR="00114002" w:rsidRDefault="00DD3310" w:rsidP="00832840">
            <w:pPr>
              <w:pStyle w:val="Tablebody"/>
            </w:pPr>
            <w:r>
              <w:object w:dxaOrig="1650" w:dyaOrig="7710" w14:anchorId="092F6CEF">
                <v:shape id="_x0000_i1093" type="#_x0000_t75" style="width:69.95pt;height:328.75pt" o:ole="">
                  <v:imagedata r:id="rId229" o:title=""/>
                </v:shape>
                <o:OLEObject Type="Embed" ProgID="PBrush" ShapeID="_x0000_i1093" DrawAspect="Content" ObjectID="_1460201277" r:id="rId230"/>
              </w:object>
            </w:r>
          </w:p>
        </w:tc>
      </w:tr>
    </w:tbl>
    <w:p w14:paraId="151432BB" w14:textId="49106379" w:rsidR="00D22DA6" w:rsidRPr="00066B0D" w:rsidRDefault="00114002" w:rsidP="00714534">
      <w:r>
        <w:t xml:space="preserve">Vairāk informācijas par atbilstošo DevExpress vadīklu lietošanas piemēriem </w:t>
      </w:r>
      <w:r w:rsidRPr="00714534">
        <w:t>s</w:t>
      </w:r>
      <w:r w:rsidR="00BA72E1" w:rsidRPr="00FB5388">
        <w:t>kat. http://demos.devexpress.com/aspxperienceDemos/NavBar/DataBinding.aspx</w:t>
      </w:r>
    </w:p>
    <w:p w14:paraId="6FC2537D" w14:textId="6996FF8A" w:rsidR="008A60BB" w:rsidRPr="0073694C" w:rsidRDefault="008A60BB" w:rsidP="008A60BB">
      <w:pPr>
        <w:pStyle w:val="Heading3"/>
      </w:pPr>
      <w:bookmarkStart w:id="217" w:name="_Toc386458719"/>
      <w:r w:rsidRPr="0073694C">
        <w:t>Komandrinda</w:t>
      </w:r>
      <w:bookmarkEnd w:id="217"/>
    </w:p>
    <w:p w14:paraId="4E673CDE" w14:textId="2BB57ADF" w:rsidR="008A60BB" w:rsidRPr="0073694C" w:rsidRDefault="000503B8" w:rsidP="008A60BB">
      <w:r>
        <w:t xml:space="preserve">Ja nepieciešamība organizēt informāciju komandrindas izkārtojumā, tad to iespējams darīt tā, kā redzams </w:t>
      </w:r>
      <w:r>
        <w:fldChar w:fldCharType="begin"/>
      </w:r>
      <w:r>
        <w:instrText xml:space="preserve"> REF _Ref338427585 \h </w:instrText>
      </w:r>
      <w:r>
        <w:fldChar w:fldCharType="separate"/>
      </w:r>
      <w:r w:rsidR="00714534">
        <w:rPr>
          <w:noProof/>
        </w:rPr>
        <w:t>57</w:t>
      </w:r>
      <w:r>
        <w:fldChar w:fldCharType="end"/>
      </w:r>
      <w:r>
        <w:t xml:space="preserve">.attēlā. Pirmo izvēle izbrauc uz leju, bet pārejās attiecīgi uz labo pusi. Izbraucošajā komandrindā </w:t>
      </w:r>
      <w:r w:rsidR="00466F51">
        <w:t>tekstuālu informāciju var papildināt</w:t>
      </w:r>
      <w:r>
        <w:t xml:space="preserve"> att</w:t>
      </w:r>
      <w:r w:rsidR="00466F51">
        <w:t xml:space="preserve">ēli. </w:t>
      </w:r>
    </w:p>
    <w:p w14:paraId="0C52FB6F" w14:textId="0A4FF8EE" w:rsidR="008A60BB" w:rsidRPr="0073694C" w:rsidRDefault="00BB7450" w:rsidP="0073694C">
      <w:pPr>
        <w:pStyle w:val="Pictureposition"/>
      </w:pPr>
      <w:r w:rsidRPr="0073694C">
        <w:rPr>
          <w:noProof/>
          <w:lang w:eastAsia="lv-LV"/>
        </w:rPr>
        <w:drawing>
          <wp:inline distT="0" distB="0" distL="0" distR="0" wp14:anchorId="390D65AE" wp14:editId="520285EC">
            <wp:extent cx="3638550" cy="1619250"/>
            <wp:effectExtent l="0" t="0" r="0" b="0"/>
            <wp:docPr id="84" name="Picture 84" descr="C:\Users\madara.gasparovica\Desktop\Latvija.lv dizaina skices\ScreenHunter_63 Oct. 10 12.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madara.gasparovica\Desktop\Latvija.lv dizaina skices\ScreenHunter_63 Oct. 10 12.20.bmp"/>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638550" cy="1619250"/>
                    </a:xfrm>
                    <a:prstGeom prst="rect">
                      <a:avLst/>
                    </a:prstGeom>
                    <a:noFill/>
                    <a:ln>
                      <a:noFill/>
                    </a:ln>
                  </pic:spPr>
                </pic:pic>
              </a:graphicData>
            </a:graphic>
          </wp:inline>
        </w:drawing>
      </w:r>
    </w:p>
    <w:p w14:paraId="73A9752F" w14:textId="2135D421" w:rsidR="0073694C" w:rsidRDefault="0051039B" w:rsidP="0073694C">
      <w:pPr>
        <w:pStyle w:val="Picturecaption"/>
      </w:pPr>
      <w:r>
        <w:fldChar w:fldCharType="begin"/>
      </w:r>
      <w:r>
        <w:instrText xml:space="preserve"> SEQ Attēls \* ARABIC </w:instrText>
      </w:r>
      <w:r>
        <w:fldChar w:fldCharType="separate"/>
      </w:r>
      <w:bookmarkStart w:id="218" w:name="_Ref338427585"/>
      <w:r w:rsidR="00714534">
        <w:rPr>
          <w:noProof/>
        </w:rPr>
        <w:t>57</w:t>
      </w:r>
      <w:bookmarkEnd w:id="218"/>
      <w:r>
        <w:rPr>
          <w:noProof/>
        </w:rPr>
        <w:fldChar w:fldCharType="end"/>
      </w:r>
      <w:r w:rsidR="0073694C" w:rsidRPr="0073694C">
        <w:t>.attēls. Komandrinda</w:t>
      </w:r>
    </w:p>
    <w:p w14:paraId="64FC5980" w14:textId="77777777" w:rsidR="00D22DA6" w:rsidRPr="00373ABF" w:rsidRDefault="00D22DA6" w:rsidP="00D22DA6">
      <w:pPr>
        <w:pStyle w:val="Heading4"/>
      </w:pPr>
      <w:bookmarkStart w:id="219" w:name="_Toc386458720"/>
      <w:r w:rsidRPr="00373ABF">
        <w:t>Lietošanas piem</w:t>
      </w:r>
      <w:r w:rsidRPr="00373ABF">
        <w:rPr>
          <w:rFonts w:hint="eastAsia"/>
        </w:rPr>
        <w:t>ē</w:t>
      </w:r>
      <w:r w:rsidRPr="00373ABF">
        <w:t>rs</w:t>
      </w:r>
      <w:bookmarkEnd w:id="219"/>
    </w:p>
    <w:tbl>
      <w:tblPr>
        <w:tblStyle w:val="TableGrid"/>
        <w:tblW w:w="0" w:type="auto"/>
        <w:tblLook w:val="04A0" w:firstRow="1" w:lastRow="0" w:firstColumn="1" w:lastColumn="0" w:noHBand="0" w:noVBand="1"/>
      </w:tblPr>
      <w:tblGrid>
        <w:gridCol w:w="1384"/>
        <w:gridCol w:w="8470"/>
      </w:tblGrid>
      <w:tr w:rsidR="00114002" w14:paraId="4E6B3C6D" w14:textId="77777777" w:rsidTr="00832840">
        <w:tc>
          <w:tcPr>
            <w:tcW w:w="9854" w:type="dxa"/>
            <w:gridSpan w:val="2"/>
          </w:tcPr>
          <w:p w14:paraId="5594F441" w14:textId="77777777" w:rsidR="00114002" w:rsidRDefault="00114002" w:rsidP="00832840">
            <w:pPr>
              <w:pStyle w:val="MessageHeader"/>
            </w:pPr>
            <w:r>
              <w:t xml:space="preserve">Piemērs </w:t>
            </w:r>
          </w:p>
        </w:tc>
      </w:tr>
      <w:tr w:rsidR="00114002" w14:paraId="40341781" w14:textId="77777777" w:rsidTr="00832840">
        <w:tc>
          <w:tcPr>
            <w:tcW w:w="1384" w:type="dxa"/>
          </w:tcPr>
          <w:p w14:paraId="02FA0123" w14:textId="77777777" w:rsidR="00114002" w:rsidRDefault="00114002" w:rsidP="00832840">
            <w:pPr>
              <w:pStyle w:val="Bold"/>
            </w:pPr>
            <w:r>
              <w:t>Kods</w:t>
            </w:r>
          </w:p>
        </w:tc>
        <w:tc>
          <w:tcPr>
            <w:tcW w:w="8470" w:type="dxa"/>
          </w:tcPr>
          <w:p w14:paraId="60E245C6" w14:textId="77777777" w:rsidR="00A50923" w:rsidRDefault="00A50923" w:rsidP="00714534">
            <w:pPr>
              <w:pStyle w:val="Code2"/>
            </w:pPr>
            <w:r>
              <w:t>&lt;dx:ASPxMenu runat="server" AllowSelectItem="True" ShowPopOutImages="True" &gt;</w:t>
            </w:r>
          </w:p>
          <w:p w14:paraId="639BB723" w14:textId="77777777" w:rsidR="00A50923" w:rsidRDefault="00A50923" w:rsidP="00714534">
            <w:pPr>
              <w:pStyle w:val="Code2"/>
            </w:pPr>
            <w:r>
              <w:tab/>
              <w:t xml:space="preserve">&lt;Items&gt;                        </w:t>
            </w:r>
          </w:p>
          <w:p w14:paraId="67CD9D5E" w14:textId="77777777" w:rsidR="00A50923" w:rsidRDefault="00A50923" w:rsidP="00714534">
            <w:pPr>
              <w:pStyle w:val="Code2"/>
            </w:pPr>
            <w:r>
              <w:tab/>
            </w:r>
            <w:r>
              <w:tab/>
              <w:t>&lt;dx:MenuItem Text="Galda teniss"&gt;</w:t>
            </w:r>
          </w:p>
          <w:p w14:paraId="561B0F51" w14:textId="77777777" w:rsidR="00A50923" w:rsidRDefault="00A50923" w:rsidP="00714534">
            <w:pPr>
              <w:pStyle w:val="Code2"/>
            </w:pPr>
            <w:r>
              <w:tab/>
            </w:r>
            <w:r>
              <w:tab/>
            </w:r>
            <w:r>
              <w:tab/>
              <w:t>&lt;Items&gt;</w:t>
            </w:r>
          </w:p>
          <w:p w14:paraId="67276D0A" w14:textId="77777777" w:rsidR="00A50923" w:rsidRDefault="00A50923" w:rsidP="00714534">
            <w:pPr>
              <w:pStyle w:val="Code2"/>
            </w:pPr>
            <w:r>
              <w:lastRenderedPageBreak/>
              <w:tab/>
            </w:r>
            <w:r>
              <w:tab/>
            </w:r>
            <w:r>
              <w:tab/>
            </w:r>
            <w:r>
              <w:tab/>
              <w:t>&lt;dx:MenuItem Text="Galdi"&gt;</w:t>
            </w:r>
          </w:p>
          <w:p w14:paraId="6E8F17EF" w14:textId="77777777" w:rsidR="00A50923" w:rsidRDefault="00A50923" w:rsidP="00714534">
            <w:pPr>
              <w:pStyle w:val="Code2"/>
            </w:pPr>
            <w:r>
              <w:tab/>
            </w:r>
            <w:r>
              <w:tab/>
            </w:r>
            <w:r>
              <w:tab/>
            </w:r>
            <w:r>
              <w:tab/>
              <w:t>&lt;/dx:MenuItem&gt;</w:t>
            </w:r>
          </w:p>
          <w:p w14:paraId="02961CF8" w14:textId="77777777" w:rsidR="00A50923" w:rsidRDefault="00A50923" w:rsidP="00714534">
            <w:pPr>
              <w:pStyle w:val="Code2"/>
            </w:pPr>
            <w:r>
              <w:tab/>
            </w:r>
            <w:r>
              <w:tab/>
            </w:r>
            <w:r>
              <w:tab/>
            </w:r>
            <w:r>
              <w:tab/>
              <w:t>&lt;dx:MenuItem Text="Raketes"&gt;</w:t>
            </w:r>
          </w:p>
          <w:p w14:paraId="53E2145C" w14:textId="77777777" w:rsidR="00A50923" w:rsidRDefault="00A50923" w:rsidP="00714534">
            <w:pPr>
              <w:pStyle w:val="Code2"/>
            </w:pPr>
            <w:r>
              <w:tab/>
            </w:r>
            <w:r>
              <w:tab/>
            </w:r>
            <w:r>
              <w:tab/>
            </w:r>
            <w:r>
              <w:tab/>
              <w:t>&lt;/dx:MenuItem&gt;</w:t>
            </w:r>
          </w:p>
          <w:p w14:paraId="2333E518" w14:textId="77777777" w:rsidR="00A50923" w:rsidRDefault="00A50923" w:rsidP="00714534">
            <w:pPr>
              <w:pStyle w:val="Code2"/>
            </w:pPr>
            <w:r>
              <w:tab/>
            </w:r>
            <w:r>
              <w:tab/>
            </w:r>
            <w:r>
              <w:tab/>
            </w:r>
            <w:r>
              <w:tab/>
              <w:t>&lt;dx:MenuItem Text="Tīkli"&gt;</w:t>
            </w:r>
          </w:p>
          <w:p w14:paraId="18E881C5" w14:textId="77777777" w:rsidR="00A50923" w:rsidRDefault="00A50923" w:rsidP="00714534">
            <w:pPr>
              <w:pStyle w:val="Code2"/>
            </w:pPr>
            <w:r>
              <w:tab/>
            </w:r>
            <w:r>
              <w:tab/>
            </w:r>
            <w:r>
              <w:tab/>
            </w:r>
            <w:r>
              <w:tab/>
              <w:t>&lt;/dx:MenuItem&gt;</w:t>
            </w:r>
          </w:p>
          <w:p w14:paraId="2AC710F3" w14:textId="77777777" w:rsidR="00A50923" w:rsidRDefault="00A50923" w:rsidP="00714534">
            <w:pPr>
              <w:pStyle w:val="Code2"/>
            </w:pPr>
            <w:r>
              <w:tab/>
            </w:r>
            <w:r>
              <w:tab/>
            </w:r>
            <w:r>
              <w:tab/>
              <w:t>&lt;/Items&gt;</w:t>
            </w:r>
          </w:p>
          <w:p w14:paraId="31E1FE77" w14:textId="77777777" w:rsidR="00A50923" w:rsidRDefault="00A50923" w:rsidP="00714534">
            <w:pPr>
              <w:pStyle w:val="Code2"/>
            </w:pPr>
            <w:r>
              <w:tab/>
            </w:r>
            <w:r>
              <w:tab/>
              <w:t>&lt;/dx:MenuItem&gt;</w:t>
            </w:r>
          </w:p>
          <w:p w14:paraId="45EBD9F2" w14:textId="77777777" w:rsidR="00A50923" w:rsidRDefault="00A50923" w:rsidP="00714534">
            <w:pPr>
              <w:pStyle w:val="Code2"/>
            </w:pPr>
            <w:r>
              <w:tab/>
            </w:r>
            <w:r>
              <w:tab/>
              <w:t>&lt;dx:MenuItem Text="Skvošs"&gt;</w:t>
            </w:r>
          </w:p>
          <w:p w14:paraId="0414F408" w14:textId="77777777" w:rsidR="00A50923" w:rsidRDefault="00A50923" w:rsidP="00714534">
            <w:pPr>
              <w:pStyle w:val="Code2"/>
            </w:pPr>
            <w:r>
              <w:tab/>
            </w:r>
            <w:r>
              <w:tab/>
            </w:r>
            <w:r>
              <w:tab/>
              <w:t>&lt;Items&gt;</w:t>
            </w:r>
          </w:p>
          <w:p w14:paraId="32E28596" w14:textId="77777777" w:rsidR="00A50923" w:rsidRDefault="00A50923" w:rsidP="00714534">
            <w:pPr>
              <w:pStyle w:val="Code2"/>
            </w:pPr>
            <w:r>
              <w:tab/>
            </w:r>
            <w:r>
              <w:tab/>
            </w:r>
            <w:r>
              <w:tab/>
            </w:r>
            <w:r>
              <w:tab/>
              <w:t>&lt;dx:MenuItem Text="Bumbiņas"&gt;</w:t>
            </w:r>
          </w:p>
          <w:p w14:paraId="372BAB8D" w14:textId="77777777" w:rsidR="00A50923" w:rsidRDefault="00A50923" w:rsidP="00714534">
            <w:pPr>
              <w:pStyle w:val="Code2"/>
            </w:pPr>
            <w:r>
              <w:tab/>
            </w:r>
            <w:r>
              <w:tab/>
            </w:r>
            <w:r>
              <w:tab/>
            </w:r>
            <w:r>
              <w:tab/>
              <w:t>&lt;/dx:MenuItem&gt;</w:t>
            </w:r>
          </w:p>
          <w:p w14:paraId="216114D2" w14:textId="77777777" w:rsidR="00A50923" w:rsidRDefault="00A50923" w:rsidP="00714534">
            <w:pPr>
              <w:pStyle w:val="Code2"/>
            </w:pPr>
            <w:r>
              <w:tab/>
            </w:r>
            <w:r>
              <w:tab/>
            </w:r>
            <w:r>
              <w:tab/>
            </w:r>
            <w:r>
              <w:tab/>
              <w:t>&lt;dx:MenuItem Text="Raketes"&gt;</w:t>
            </w:r>
          </w:p>
          <w:p w14:paraId="2468728A" w14:textId="77777777" w:rsidR="00A50923" w:rsidRDefault="00A50923" w:rsidP="00714534">
            <w:pPr>
              <w:pStyle w:val="Code2"/>
            </w:pPr>
            <w:r>
              <w:tab/>
            </w:r>
            <w:r>
              <w:tab/>
            </w:r>
            <w:r>
              <w:tab/>
            </w:r>
            <w:r>
              <w:tab/>
              <w:t>&lt;/dx:MenuItem&gt;</w:t>
            </w:r>
          </w:p>
          <w:p w14:paraId="55FEDF17" w14:textId="77777777" w:rsidR="00A50923" w:rsidRDefault="00A50923" w:rsidP="00714534">
            <w:pPr>
              <w:pStyle w:val="Code2"/>
            </w:pPr>
            <w:r>
              <w:tab/>
            </w:r>
            <w:r>
              <w:tab/>
            </w:r>
            <w:r>
              <w:tab/>
              <w:t>&lt;/Items&gt;</w:t>
            </w:r>
          </w:p>
          <w:p w14:paraId="2DC14FB8" w14:textId="77777777" w:rsidR="00A50923" w:rsidRDefault="00A50923" w:rsidP="00714534">
            <w:pPr>
              <w:pStyle w:val="Code2"/>
            </w:pPr>
            <w:r>
              <w:tab/>
            </w:r>
            <w:r>
              <w:tab/>
              <w:t>&lt;/dx:MenuItem&gt;</w:t>
            </w:r>
          </w:p>
          <w:p w14:paraId="6C1C21EE" w14:textId="77777777" w:rsidR="00A50923" w:rsidRDefault="00A50923" w:rsidP="00714534">
            <w:pPr>
              <w:pStyle w:val="Code2"/>
            </w:pPr>
            <w:r>
              <w:tab/>
            </w:r>
            <w:r>
              <w:tab/>
              <w:t>&lt;dx:MenuItem Text="Velosipēdi"&gt;</w:t>
            </w:r>
          </w:p>
          <w:p w14:paraId="0E4E8A5F" w14:textId="77777777" w:rsidR="00A50923" w:rsidRDefault="00A50923" w:rsidP="00714534">
            <w:pPr>
              <w:pStyle w:val="Code2"/>
            </w:pPr>
            <w:r>
              <w:tab/>
            </w:r>
            <w:r>
              <w:tab/>
            </w:r>
            <w:r>
              <w:tab/>
              <w:t>&lt;Items&gt;</w:t>
            </w:r>
          </w:p>
          <w:p w14:paraId="761F08FE" w14:textId="77777777" w:rsidR="00A50923" w:rsidRDefault="00A50923" w:rsidP="00714534">
            <w:pPr>
              <w:pStyle w:val="Code2"/>
            </w:pPr>
            <w:r>
              <w:tab/>
            </w:r>
            <w:r>
              <w:tab/>
            </w:r>
            <w:r>
              <w:tab/>
            </w:r>
            <w:r>
              <w:tab/>
              <w:t>&lt;dx:MenuItem Text="Ražotāji"&gt;</w:t>
            </w:r>
          </w:p>
          <w:p w14:paraId="1FA8F81A" w14:textId="77777777" w:rsidR="00A50923" w:rsidRDefault="00A50923" w:rsidP="00714534">
            <w:pPr>
              <w:pStyle w:val="Code2"/>
            </w:pPr>
            <w:r>
              <w:tab/>
            </w:r>
            <w:r>
              <w:tab/>
            </w:r>
            <w:r>
              <w:tab/>
            </w:r>
            <w:r>
              <w:tab/>
            </w:r>
            <w:r>
              <w:tab/>
              <w:t>&lt;Image Url="~/img/rss.png" /&gt;</w:t>
            </w:r>
          </w:p>
          <w:p w14:paraId="3042D2CA" w14:textId="77777777" w:rsidR="00A50923" w:rsidRDefault="00A50923" w:rsidP="00714534">
            <w:pPr>
              <w:pStyle w:val="Code2"/>
            </w:pPr>
            <w:r>
              <w:tab/>
            </w:r>
            <w:r>
              <w:tab/>
            </w:r>
            <w:r>
              <w:tab/>
            </w:r>
            <w:r>
              <w:tab/>
            </w:r>
            <w:r>
              <w:tab/>
              <w:t>&lt;Items&gt;</w:t>
            </w:r>
          </w:p>
          <w:p w14:paraId="0E9D64F4" w14:textId="77777777" w:rsidR="00A50923" w:rsidRDefault="00A50923" w:rsidP="00714534">
            <w:pPr>
              <w:pStyle w:val="Code2"/>
            </w:pPr>
            <w:r>
              <w:tab/>
            </w:r>
            <w:r>
              <w:tab/>
            </w:r>
            <w:r>
              <w:tab/>
            </w:r>
            <w:r>
              <w:tab/>
            </w:r>
            <w:r>
              <w:tab/>
            </w:r>
            <w:r>
              <w:tab/>
              <w:t>&lt;dx:MenuItem Text="Trek"&gt;</w:t>
            </w:r>
          </w:p>
          <w:p w14:paraId="4736A8C0" w14:textId="77777777" w:rsidR="00A50923" w:rsidRDefault="00A50923" w:rsidP="00714534">
            <w:pPr>
              <w:pStyle w:val="Code2"/>
            </w:pPr>
            <w:r>
              <w:tab/>
            </w:r>
            <w:r>
              <w:tab/>
            </w:r>
            <w:r>
              <w:tab/>
            </w:r>
            <w:r>
              <w:tab/>
            </w:r>
            <w:r>
              <w:tab/>
            </w:r>
            <w:r>
              <w:tab/>
              <w:t>&lt;/dx:MenuItem&gt;</w:t>
            </w:r>
          </w:p>
          <w:p w14:paraId="16F4ABDD" w14:textId="77777777" w:rsidR="00A50923" w:rsidRDefault="00A50923" w:rsidP="00714534">
            <w:pPr>
              <w:pStyle w:val="Code2"/>
            </w:pPr>
            <w:r>
              <w:tab/>
            </w:r>
            <w:r>
              <w:tab/>
            </w:r>
            <w:r>
              <w:tab/>
            </w:r>
            <w:r>
              <w:tab/>
            </w:r>
            <w:r>
              <w:tab/>
            </w:r>
            <w:r>
              <w:tab/>
              <w:t>&lt;dx:MenuItem Text="Merida"&gt;</w:t>
            </w:r>
          </w:p>
          <w:p w14:paraId="4371F628" w14:textId="77777777" w:rsidR="00A50923" w:rsidRDefault="00A50923" w:rsidP="00714534">
            <w:pPr>
              <w:pStyle w:val="Code2"/>
            </w:pPr>
            <w:r>
              <w:tab/>
            </w:r>
            <w:r>
              <w:tab/>
            </w:r>
            <w:r>
              <w:tab/>
            </w:r>
            <w:r>
              <w:tab/>
            </w:r>
            <w:r>
              <w:tab/>
            </w:r>
            <w:r>
              <w:tab/>
              <w:t>&lt;/dx:MenuItem&gt;</w:t>
            </w:r>
          </w:p>
          <w:p w14:paraId="05FD3134" w14:textId="77777777" w:rsidR="00A50923" w:rsidRDefault="00A50923" w:rsidP="00714534">
            <w:pPr>
              <w:pStyle w:val="Code2"/>
            </w:pPr>
            <w:r>
              <w:tab/>
            </w:r>
            <w:r>
              <w:tab/>
            </w:r>
            <w:r>
              <w:tab/>
            </w:r>
            <w:r>
              <w:tab/>
            </w:r>
            <w:r>
              <w:tab/>
            </w:r>
            <w:r>
              <w:tab/>
              <w:t>&lt;dx:MenuItem Text="GT"&gt;</w:t>
            </w:r>
          </w:p>
          <w:p w14:paraId="5D55551B" w14:textId="77777777" w:rsidR="00A50923" w:rsidRDefault="00A50923" w:rsidP="00714534">
            <w:pPr>
              <w:pStyle w:val="Code2"/>
            </w:pPr>
            <w:r>
              <w:tab/>
            </w:r>
            <w:r>
              <w:tab/>
            </w:r>
            <w:r>
              <w:tab/>
            </w:r>
            <w:r>
              <w:tab/>
            </w:r>
            <w:r>
              <w:tab/>
            </w:r>
            <w:r>
              <w:tab/>
              <w:t>&lt;/dx:MenuItem&gt;</w:t>
            </w:r>
          </w:p>
          <w:p w14:paraId="2DAED602" w14:textId="77777777" w:rsidR="00A50923" w:rsidRDefault="00A50923" w:rsidP="00714534">
            <w:pPr>
              <w:pStyle w:val="Code2"/>
            </w:pPr>
            <w:r>
              <w:tab/>
            </w:r>
            <w:r>
              <w:tab/>
            </w:r>
            <w:r>
              <w:tab/>
            </w:r>
            <w:r>
              <w:tab/>
            </w:r>
            <w:r>
              <w:tab/>
            </w:r>
            <w:r>
              <w:tab/>
              <w:t>&lt;dx:MenuItem Text="Cube"&gt;</w:t>
            </w:r>
          </w:p>
          <w:p w14:paraId="2754E577" w14:textId="77777777" w:rsidR="00A50923" w:rsidRDefault="00A50923" w:rsidP="00714534">
            <w:pPr>
              <w:pStyle w:val="Code2"/>
            </w:pPr>
            <w:r>
              <w:tab/>
            </w:r>
            <w:r>
              <w:tab/>
            </w:r>
            <w:r>
              <w:tab/>
            </w:r>
            <w:r>
              <w:tab/>
            </w:r>
            <w:r>
              <w:tab/>
            </w:r>
            <w:r>
              <w:tab/>
              <w:t>&lt;/dx:MenuItem&gt;</w:t>
            </w:r>
          </w:p>
          <w:p w14:paraId="7EF3DECB" w14:textId="77777777" w:rsidR="00A50923" w:rsidRDefault="00A50923" w:rsidP="00714534">
            <w:pPr>
              <w:pStyle w:val="Code2"/>
            </w:pPr>
            <w:r>
              <w:tab/>
            </w:r>
            <w:r>
              <w:tab/>
            </w:r>
            <w:r>
              <w:tab/>
            </w:r>
            <w:r>
              <w:tab/>
            </w:r>
            <w:r>
              <w:tab/>
              <w:t>&lt;/Items&gt;</w:t>
            </w:r>
          </w:p>
          <w:p w14:paraId="6CB70668" w14:textId="77777777" w:rsidR="00A50923" w:rsidRDefault="00A50923" w:rsidP="00714534">
            <w:pPr>
              <w:pStyle w:val="Code2"/>
            </w:pPr>
            <w:r>
              <w:tab/>
            </w:r>
            <w:r>
              <w:tab/>
            </w:r>
            <w:r>
              <w:tab/>
            </w:r>
            <w:r>
              <w:tab/>
              <w:t>&lt;/dx:MenuItem&gt;</w:t>
            </w:r>
          </w:p>
          <w:p w14:paraId="447DBCF1" w14:textId="77777777" w:rsidR="00A50923" w:rsidRDefault="00A50923" w:rsidP="00714534">
            <w:pPr>
              <w:pStyle w:val="Code2"/>
            </w:pPr>
            <w:r>
              <w:tab/>
            </w:r>
            <w:r>
              <w:tab/>
            </w:r>
            <w:r>
              <w:tab/>
            </w:r>
            <w:r>
              <w:tab/>
              <w:t xml:space="preserve">&lt;dx:MenuItem Text="Aksesuāri"&gt;                                    </w:t>
            </w:r>
          </w:p>
          <w:p w14:paraId="26C63874" w14:textId="77777777" w:rsidR="00A50923" w:rsidRDefault="00A50923" w:rsidP="00714534">
            <w:pPr>
              <w:pStyle w:val="Code2"/>
            </w:pPr>
            <w:r>
              <w:tab/>
            </w:r>
            <w:r>
              <w:tab/>
            </w:r>
            <w:r>
              <w:tab/>
            </w:r>
            <w:r>
              <w:tab/>
            </w:r>
            <w:r>
              <w:tab/>
              <w:t xml:space="preserve">&lt;Items&gt;                                        </w:t>
            </w:r>
          </w:p>
          <w:p w14:paraId="1D7077E2" w14:textId="77777777" w:rsidR="00A50923" w:rsidRDefault="00A50923" w:rsidP="00714534">
            <w:pPr>
              <w:pStyle w:val="Code2"/>
            </w:pPr>
            <w:r>
              <w:tab/>
            </w:r>
            <w:r>
              <w:tab/>
            </w:r>
            <w:r>
              <w:tab/>
            </w:r>
            <w:r>
              <w:tab/>
            </w:r>
            <w:r>
              <w:tab/>
            </w:r>
            <w:r>
              <w:tab/>
              <w:t>&lt;dx:MenuItem Text="Ķiveres"&gt;</w:t>
            </w:r>
          </w:p>
          <w:p w14:paraId="7EB3E659" w14:textId="77777777" w:rsidR="00A50923" w:rsidRDefault="00A50923" w:rsidP="00714534">
            <w:pPr>
              <w:pStyle w:val="Code2"/>
            </w:pPr>
            <w:r>
              <w:tab/>
            </w:r>
            <w:r>
              <w:tab/>
            </w:r>
            <w:r>
              <w:tab/>
            </w:r>
            <w:r>
              <w:tab/>
            </w:r>
            <w:r>
              <w:tab/>
            </w:r>
            <w:r>
              <w:tab/>
              <w:t>&lt;/dx:MenuItem&gt;</w:t>
            </w:r>
          </w:p>
          <w:p w14:paraId="5698EEF3" w14:textId="77777777" w:rsidR="00A50923" w:rsidRDefault="00A50923" w:rsidP="00714534">
            <w:pPr>
              <w:pStyle w:val="Code2"/>
            </w:pPr>
            <w:r>
              <w:tab/>
            </w:r>
            <w:r>
              <w:tab/>
            </w:r>
            <w:r>
              <w:tab/>
            </w:r>
            <w:r>
              <w:tab/>
            </w:r>
            <w:r>
              <w:tab/>
            </w:r>
            <w:r>
              <w:tab/>
              <w:t>&lt;dx:MenuItem Text="Cimdi"&gt;</w:t>
            </w:r>
          </w:p>
          <w:p w14:paraId="4413BB9D" w14:textId="77777777" w:rsidR="00A50923" w:rsidRDefault="00A50923" w:rsidP="00714534">
            <w:pPr>
              <w:pStyle w:val="Code2"/>
            </w:pPr>
            <w:r>
              <w:tab/>
            </w:r>
            <w:r>
              <w:tab/>
            </w:r>
            <w:r>
              <w:tab/>
            </w:r>
            <w:r>
              <w:tab/>
            </w:r>
            <w:r>
              <w:tab/>
            </w:r>
            <w:r>
              <w:tab/>
              <w:t>&lt;/dx:MenuItem&gt;</w:t>
            </w:r>
          </w:p>
          <w:p w14:paraId="44115FFC" w14:textId="77777777" w:rsidR="00A50923" w:rsidRDefault="00A50923" w:rsidP="00714534">
            <w:pPr>
              <w:pStyle w:val="Code2"/>
            </w:pPr>
            <w:r>
              <w:tab/>
            </w:r>
            <w:r>
              <w:tab/>
            </w:r>
            <w:r>
              <w:tab/>
            </w:r>
            <w:r>
              <w:tab/>
            </w:r>
            <w:r>
              <w:tab/>
              <w:t>&lt;/Items&gt;</w:t>
            </w:r>
          </w:p>
          <w:p w14:paraId="699C1A3D" w14:textId="77777777" w:rsidR="00A50923" w:rsidRDefault="00A50923" w:rsidP="00714534">
            <w:pPr>
              <w:pStyle w:val="Code2"/>
            </w:pPr>
            <w:r>
              <w:tab/>
            </w:r>
            <w:r>
              <w:tab/>
            </w:r>
            <w:r>
              <w:tab/>
            </w:r>
            <w:r>
              <w:tab/>
              <w:t>&lt;/dx:MenuItem&gt;</w:t>
            </w:r>
          </w:p>
          <w:p w14:paraId="24A7923E" w14:textId="77777777" w:rsidR="00A50923" w:rsidRDefault="00A50923" w:rsidP="00714534">
            <w:pPr>
              <w:pStyle w:val="Code2"/>
            </w:pPr>
            <w:r>
              <w:tab/>
            </w:r>
            <w:r>
              <w:tab/>
            </w:r>
            <w:r>
              <w:tab/>
            </w:r>
            <w:r>
              <w:tab/>
              <w:t>&lt;dx:MenuItem Text="Rezerves daļas"&gt;</w:t>
            </w:r>
          </w:p>
          <w:p w14:paraId="4BA22692" w14:textId="77777777" w:rsidR="00A50923" w:rsidRDefault="00A50923" w:rsidP="00714534">
            <w:pPr>
              <w:pStyle w:val="Code2"/>
            </w:pPr>
            <w:r>
              <w:tab/>
            </w:r>
            <w:r>
              <w:tab/>
            </w:r>
            <w:r>
              <w:tab/>
            </w:r>
            <w:r>
              <w:tab/>
            </w:r>
            <w:r>
              <w:tab/>
              <w:t>&lt;Items&gt;</w:t>
            </w:r>
          </w:p>
          <w:p w14:paraId="26AE84E9" w14:textId="77777777" w:rsidR="00A50923" w:rsidRDefault="00A50923" w:rsidP="00714534">
            <w:pPr>
              <w:pStyle w:val="Code2"/>
            </w:pPr>
            <w:r>
              <w:tab/>
            </w:r>
            <w:r>
              <w:tab/>
            </w:r>
            <w:r>
              <w:tab/>
            </w:r>
            <w:r>
              <w:tab/>
            </w:r>
            <w:r>
              <w:tab/>
            </w:r>
            <w:r>
              <w:tab/>
              <w:t>&lt;dx:MenuItem Text="Dakšas"&gt;</w:t>
            </w:r>
          </w:p>
          <w:p w14:paraId="102D9845" w14:textId="77777777" w:rsidR="00A50923" w:rsidRDefault="00A50923" w:rsidP="00714534">
            <w:pPr>
              <w:pStyle w:val="Code2"/>
            </w:pPr>
            <w:r>
              <w:tab/>
            </w:r>
            <w:r>
              <w:tab/>
            </w:r>
            <w:r>
              <w:tab/>
            </w:r>
            <w:r>
              <w:tab/>
            </w:r>
            <w:r>
              <w:tab/>
            </w:r>
            <w:r>
              <w:tab/>
              <w:t>&lt;/dx:MenuItem&gt;</w:t>
            </w:r>
          </w:p>
          <w:p w14:paraId="40373654" w14:textId="77777777" w:rsidR="00A50923" w:rsidRDefault="00A50923" w:rsidP="00714534">
            <w:pPr>
              <w:pStyle w:val="Code2"/>
            </w:pPr>
            <w:r>
              <w:tab/>
            </w:r>
            <w:r>
              <w:tab/>
            </w:r>
            <w:r>
              <w:tab/>
            </w:r>
            <w:r>
              <w:tab/>
            </w:r>
            <w:r>
              <w:tab/>
            </w:r>
            <w:r>
              <w:tab/>
              <w:t>&lt;dx:MenuItem Text="Ķiveres"&gt;</w:t>
            </w:r>
          </w:p>
          <w:p w14:paraId="212C1540" w14:textId="77777777" w:rsidR="00A50923" w:rsidRDefault="00A50923" w:rsidP="00714534">
            <w:pPr>
              <w:pStyle w:val="Code2"/>
            </w:pPr>
            <w:r>
              <w:tab/>
            </w:r>
            <w:r>
              <w:tab/>
            </w:r>
            <w:r>
              <w:tab/>
            </w:r>
            <w:r>
              <w:tab/>
            </w:r>
            <w:r>
              <w:tab/>
            </w:r>
            <w:r>
              <w:tab/>
              <w:t>&lt;/dx:MenuItem&gt;</w:t>
            </w:r>
          </w:p>
          <w:p w14:paraId="3337FED5" w14:textId="77777777" w:rsidR="00A50923" w:rsidRDefault="00A50923" w:rsidP="00714534">
            <w:pPr>
              <w:pStyle w:val="Code2"/>
            </w:pPr>
            <w:r>
              <w:tab/>
            </w:r>
            <w:r>
              <w:tab/>
            </w:r>
            <w:r>
              <w:tab/>
            </w:r>
            <w:r>
              <w:tab/>
            </w:r>
            <w:r>
              <w:tab/>
              <w:t>&lt;/Items&gt;</w:t>
            </w:r>
          </w:p>
          <w:p w14:paraId="06380F45" w14:textId="77777777" w:rsidR="00A50923" w:rsidRDefault="00A50923" w:rsidP="00714534">
            <w:pPr>
              <w:pStyle w:val="Code2"/>
            </w:pPr>
            <w:r>
              <w:tab/>
            </w:r>
            <w:r>
              <w:tab/>
            </w:r>
            <w:r>
              <w:tab/>
            </w:r>
            <w:r>
              <w:tab/>
              <w:t xml:space="preserve">&lt;/dx:MenuItem&gt;                                </w:t>
            </w:r>
          </w:p>
          <w:p w14:paraId="2FAE6E09" w14:textId="77777777" w:rsidR="00A50923" w:rsidRDefault="00A50923" w:rsidP="00714534">
            <w:pPr>
              <w:pStyle w:val="Code2"/>
            </w:pPr>
            <w:r>
              <w:tab/>
            </w:r>
            <w:r>
              <w:tab/>
            </w:r>
            <w:r>
              <w:tab/>
              <w:t>&lt;/Items&gt;</w:t>
            </w:r>
          </w:p>
          <w:p w14:paraId="51C009F0" w14:textId="77777777" w:rsidR="00A50923" w:rsidRDefault="00A50923" w:rsidP="00714534">
            <w:pPr>
              <w:pStyle w:val="Code2"/>
            </w:pPr>
            <w:r>
              <w:tab/>
            </w:r>
            <w:r>
              <w:tab/>
              <w:t>&lt;/dx:MenuItem&gt;</w:t>
            </w:r>
          </w:p>
          <w:p w14:paraId="4F4A1EA5" w14:textId="77777777" w:rsidR="00A50923" w:rsidRDefault="00A50923" w:rsidP="00714534">
            <w:pPr>
              <w:pStyle w:val="Code2"/>
            </w:pPr>
            <w:r>
              <w:tab/>
              <w:t>&lt;/Items&gt;</w:t>
            </w:r>
          </w:p>
          <w:p w14:paraId="4C0A3F88" w14:textId="69866D57" w:rsidR="00114002" w:rsidRDefault="00A50923" w:rsidP="00714534">
            <w:pPr>
              <w:pStyle w:val="Code2"/>
            </w:pPr>
            <w:r>
              <w:t>&lt;/dx:ASPxMenu&gt;</w:t>
            </w:r>
          </w:p>
        </w:tc>
      </w:tr>
      <w:tr w:rsidR="00114002" w14:paraId="465CD504" w14:textId="77777777" w:rsidTr="00832840">
        <w:tc>
          <w:tcPr>
            <w:tcW w:w="1384" w:type="dxa"/>
          </w:tcPr>
          <w:p w14:paraId="29768B34" w14:textId="77777777" w:rsidR="00114002" w:rsidRDefault="00114002" w:rsidP="00832840">
            <w:pPr>
              <w:pStyle w:val="Bold"/>
            </w:pPr>
            <w:r>
              <w:lastRenderedPageBreak/>
              <w:t>Rezultāts</w:t>
            </w:r>
          </w:p>
        </w:tc>
        <w:tc>
          <w:tcPr>
            <w:tcW w:w="8470" w:type="dxa"/>
          </w:tcPr>
          <w:p w14:paraId="3EA5B5EA" w14:textId="77777777" w:rsidR="00114002" w:rsidRDefault="00A50923" w:rsidP="00832840">
            <w:pPr>
              <w:pStyle w:val="Tablebody"/>
              <w:pBdr>
                <w:bottom w:val="single" w:sz="6" w:space="1" w:color="auto"/>
              </w:pBdr>
            </w:pPr>
            <w:r>
              <w:object w:dxaOrig="4410" w:dyaOrig="480" w14:anchorId="290AFC2F">
                <v:shape id="_x0000_i1094" type="#_x0000_t75" style="width:220.75pt;height:23.75pt" o:ole="">
                  <v:imagedata r:id="rId232" o:title=""/>
                </v:shape>
                <o:OLEObject Type="Embed" ProgID="PBrush" ShapeID="_x0000_i1094" DrawAspect="Content" ObjectID="_1460201278" r:id="rId233"/>
              </w:object>
            </w:r>
          </w:p>
          <w:p w14:paraId="43C70D7A" w14:textId="642817EB" w:rsidR="00A50923" w:rsidRDefault="00A50923" w:rsidP="00832840">
            <w:pPr>
              <w:pStyle w:val="Tablebody"/>
            </w:pPr>
            <w:r>
              <w:object w:dxaOrig="6810" w:dyaOrig="2460" w14:anchorId="5F47E4F9">
                <v:shape id="_x0000_i1095" type="#_x0000_t75" style="width:340.3pt;height:122.95pt" o:ole="">
                  <v:imagedata r:id="rId234" o:title=""/>
                </v:shape>
                <o:OLEObject Type="Embed" ProgID="PBrush" ShapeID="_x0000_i1095" DrawAspect="Content" ObjectID="_1460201279" r:id="rId235"/>
              </w:object>
            </w:r>
          </w:p>
        </w:tc>
      </w:tr>
    </w:tbl>
    <w:p w14:paraId="47E98767" w14:textId="14C4E589" w:rsidR="00D22DA6" w:rsidRPr="00066B0D" w:rsidRDefault="00114002" w:rsidP="00714534">
      <w:r>
        <w:lastRenderedPageBreak/>
        <w:t xml:space="preserve">Vairāk informācijas par atbilstošo DevExpress vadīklu lietošanas piemēriem </w:t>
      </w:r>
      <w:r w:rsidRPr="00714534">
        <w:t>s</w:t>
      </w:r>
      <w:r w:rsidR="00BA72E1" w:rsidRPr="00373ABF">
        <w:t>kat. http://demos.devexpress.com/aspxperienceDemos/Menu/Features.aspx.</w:t>
      </w:r>
    </w:p>
    <w:p w14:paraId="1A9E79B7" w14:textId="45F9E809" w:rsidR="003036FB" w:rsidRDefault="003036FB" w:rsidP="003036FB">
      <w:pPr>
        <w:pStyle w:val="Heading3"/>
      </w:pPr>
      <w:bookmarkStart w:id="220" w:name="_Toc386458721"/>
      <w:r w:rsidRPr="0073694C">
        <w:t>Modāls logs</w:t>
      </w:r>
      <w:bookmarkEnd w:id="220"/>
    </w:p>
    <w:p w14:paraId="6C378564" w14:textId="1B0EC043" w:rsidR="00466F51" w:rsidRPr="00466F51" w:rsidRDefault="00466F51" w:rsidP="00466F51">
      <w:r>
        <w:t xml:space="preserve">Modāls logs tiek izmantots gadījumos, kad </w:t>
      </w:r>
      <w:r w:rsidR="008506B7">
        <w:t xml:space="preserve">nepieciešams darbības veikt citā logā, bet tai pat laikā pēc tam atgriezties iepriekšējā logā, no kura tika izsaukts modālais logs. Modālajā logā iespējams izvietot arī attēlus, kā tas redzams </w:t>
      </w:r>
      <w:r w:rsidR="008506B7">
        <w:fldChar w:fldCharType="begin"/>
      </w:r>
      <w:r w:rsidR="008506B7">
        <w:instrText xml:space="preserve"> REF _Ref338428319 \h </w:instrText>
      </w:r>
      <w:r w:rsidR="008506B7">
        <w:fldChar w:fldCharType="separate"/>
      </w:r>
      <w:r w:rsidR="00714534">
        <w:rPr>
          <w:noProof/>
        </w:rPr>
        <w:t>58</w:t>
      </w:r>
      <w:r w:rsidR="008506B7">
        <w:fldChar w:fldCharType="end"/>
      </w:r>
      <w:r w:rsidR="008506B7">
        <w:t xml:space="preserve">.attēls. Līdzīgi </w:t>
      </w:r>
      <w:r w:rsidR="00EC43D0">
        <w:t xml:space="preserve">attēlojas </w:t>
      </w:r>
      <w:r w:rsidR="008506B7">
        <w:t>arī Pop-up funkcionalit</w:t>
      </w:r>
      <w:r w:rsidR="00EC43D0">
        <w:t xml:space="preserve">āte (skat. </w:t>
      </w:r>
      <w:r w:rsidR="00EC43D0">
        <w:fldChar w:fldCharType="begin"/>
      </w:r>
      <w:r w:rsidR="00EC43D0">
        <w:instrText xml:space="preserve"> REF _Ref338428446 \h </w:instrText>
      </w:r>
      <w:r w:rsidR="00EC43D0">
        <w:fldChar w:fldCharType="separate"/>
      </w:r>
      <w:r w:rsidR="00714534">
        <w:rPr>
          <w:noProof/>
        </w:rPr>
        <w:t>59</w:t>
      </w:r>
      <w:r w:rsidR="00EC43D0">
        <w:fldChar w:fldCharType="end"/>
      </w:r>
      <w:r w:rsidR="00EC43D0">
        <w:t xml:space="preserve">.attēlu), kas lietotajām izbrauc un attēlojas kādas darbības rezultātā. </w:t>
      </w:r>
    </w:p>
    <w:p w14:paraId="0E8DC4C4" w14:textId="47C09BBE" w:rsidR="008A60BB" w:rsidRPr="0073694C" w:rsidRDefault="003036FB" w:rsidP="0073694C">
      <w:pPr>
        <w:pStyle w:val="Pictureposition"/>
      </w:pPr>
      <w:r w:rsidRPr="0073694C">
        <w:rPr>
          <w:noProof/>
          <w:lang w:eastAsia="lv-LV"/>
        </w:rPr>
        <w:drawing>
          <wp:inline distT="0" distB="0" distL="0" distR="0" wp14:anchorId="43239AAB" wp14:editId="47F1795F">
            <wp:extent cx="2876550" cy="2686050"/>
            <wp:effectExtent l="0" t="0" r="0" b="0"/>
            <wp:docPr id="65" name="Picture 65" descr="C:\Users\madara.gasparovica\Desktop\Latvija.lv dizaina skices\ScreenHunter_36 Oct. 10 11.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madara.gasparovica\Desktop\Latvija.lv dizaina skices\ScreenHunter_36 Oct. 10 11.05.bmp"/>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76550" cy="2686050"/>
                    </a:xfrm>
                    <a:prstGeom prst="rect">
                      <a:avLst/>
                    </a:prstGeom>
                    <a:noFill/>
                    <a:ln>
                      <a:noFill/>
                    </a:ln>
                  </pic:spPr>
                </pic:pic>
              </a:graphicData>
            </a:graphic>
          </wp:inline>
        </w:drawing>
      </w:r>
    </w:p>
    <w:p w14:paraId="2B140396" w14:textId="35F129B3" w:rsidR="003036FB" w:rsidRPr="0073694C" w:rsidRDefault="0051039B" w:rsidP="003036FB">
      <w:pPr>
        <w:pStyle w:val="Picturecaption"/>
      </w:pPr>
      <w:r>
        <w:fldChar w:fldCharType="begin"/>
      </w:r>
      <w:r>
        <w:instrText xml:space="preserve"> SEQ Attēls \* ARABIC </w:instrText>
      </w:r>
      <w:r>
        <w:fldChar w:fldCharType="separate"/>
      </w:r>
      <w:bookmarkStart w:id="221" w:name="_Ref338428319"/>
      <w:r w:rsidR="00714534">
        <w:rPr>
          <w:noProof/>
        </w:rPr>
        <w:t>58</w:t>
      </w:r>
      <w:bookmarkEnd w:id="221"/>
      <w:r>
        <w:rPr>
          <w:noProof/>
        </w:rPr>
        <w:fldChar w:fldCharType="end"/>
      </w:r>
      <w:r w:rsidR="003036FB" w:rsidRPr="0073694C">
        <w:t xml:space="preserve">.attēls. </w:t>
      </w:r>
      <w:r w:rsidR="008506B7">
        <w:t>Modālais logs</w:t>
      </w:r>
    </w:p>
    <w:p w14:paraId="2C5A9BB4" w14:textId="70502563" w:rsidR="003036FB" w:rsidRPr="0073694C" w:rsidRDefault="003036FB" w:rsidP="0073694C">
      <w:pPr>
        <w:pStyle w:val="Pictureposition"/>
      </w:pPr>
      <w:r w:rsidRPr="0073694C">
        <w:rPr>
          <w:noProof/>
          <w:lang w:eastAsia="lv-LV"/>
        </w:rPr>
        <w:drawing>
          <wp:inline distT="0" distB="0" distL="0" distR="0" wp14:anchorId="4DB72F7D" wp14:editId="07A5B73D">
            <wp:extent cx="2276475" cy="1447800"/>
            <wp:effectExtent l="0" t="0" r="9525" b="0"/>
            <wp:docPr id="92" name="Picture 92" descr="C:\Users\madara.gasparovica\Desktop\Latvija.lv dizaina skices\ScreenHunter_74 Oct. 10 12.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madara.gasparovica\Desktop\Latvija.lv dizaina skices\ScreenHunter_74 Oct. 10 12.47.bmp"/>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276475" cy="1447800"/>
                    </a:xfrm>
                    <a:prstGeom prst="rect">
                      <a:avLst/>
                    </a:prstGeom>
                    <a:noFill/>
                    <a:ln>
                      <a:noFill/>
                    </a:ln>
                  </pic:spPr>
                </pic:pic>
              </a:graphicData>
            </a:graphic>
          </wp:inline>
        </w:drawing>
      </w:r>
    </w:p>
    <w:p w14:paraId="5AEF8C9E" w14:textId="47B5D612" w:rsidR="003036FB" w:rsidRDefault="0051039B" w:rsidP="0073694C">
      <w:pPr>
        <w:pStyle w:val="Picturecaption"/>
      </w:pPr>
      <w:r>
        <w:fldChar w:fldCharType="begin"/>
      </w:r>
      <w:r>
        <w:instrText xml:space="preserve"> </w:instrText>
      </w:r>
      <w:r>
        <w:instrText xml:space="preserve">SEQ Attēls \* ARABIC </w:instrText>
      </w:r>
      <w:r>
        <w:fldChar w:fldCharType="separate"/>
      </w:r>
      <w:bookmarkStart w:id="222" w:name="_Ref338428446"/>
      <w:r w:rsidR="00714534">
        <w:rPr>
          <w:noProof/>
        </w:rPr>
        <w:t>59</w:t>
      </w:r>
      <w:bookmarkEnd w:id="222"/>
      <w:r>
        <w:rPr>
          <w:noProof/>
        </w:rPr>
        <w:fldChar w:fldCharType="end"/>
      </w:r>
      <w:r w:rsidR="0073694C" w:rsidRPr="0073694C">
        <w:t xml:space="preserve">.attēls. </w:t>
      </w:r>
      <w:r w:rsidR="003036FB" w:rsidRPr="0073694C">
        <w:t>Pop-up funkcionalitāte</w:t>
      </w:r>
    </w:p>
    <w:p w14:paraId="38A6630B" w14:textId="77777777" w:rsidR="00D22DA6" w:rsidRPr="00373ABF" w:rsidRDefault="00D22DA6" w:rsidP="00D22DA6">
      <w:pPr>
        <w:pStyle w:val="Heading4"/>
      </w:pPr>
      <w:bookmarkStart w:id="223" w:name="_Toc386458722"/>
      <w:r w:rsidRPr="00373ABF">
        <w:t>Lietošanas piem</w:t>
      </w:r>
      <w:r w:rsidRPr="00373ABF">
        <w:rPr>
          <w:rFonts w:hint="eastAsia"/>
        </w:rPr>
        <w:t>ē</w:t>
      </w:r>
      <w:r w:rsidRPr="00373ABF">
        <w:t>rs</w:t>
      </w:r>
      <w:bookmarkEnd w:id="223"/>
    </w:p>
    <w:tbl>
      <w:tblPr>
        <w:tblStyle w:val="TableGrid"/>
        <w:tblW w:w="0" w:type="auto"/>
        <w:tblLook w:val="04A0" w:firstRow="1" w:lastRow="0" w:firstColumn="1" w:lastColumn="0" w:noHBand="0" w:noVBand="1"/>
      </w:tblPr>
      <w:tblGrid>
        <w:gridCol w:w="1384"/>
        <w:gridCol w:w="8470"/>
      </w:tblGrid>
      <w:tr w:rsidR="00114002" w14:paraId="1BE982CA" w14:textId="77777777" w:rsidTr="00832840">
        <w:tc>
          <w:tcPr>
            <w:tcW w:w="9854" w:type="dxa"/>
            <w:gridSpan w:val="2"/>
          </w:tcPr>
          <w:p w14:paraId="4EA7F186" w14:textId="3F9C48AA" w:rsidR="00114002" w:rsidRDefault="00114002" w:rsidP="00832840">
            <w:pPr>
              <w:pStyle w:val="MessageHeader"/>
            </w:pPr>
            <w:r>
              <w:t xml:space="preserve">Piemērs </w:t>
            </w:r>
            <w:r w:rsidR="00350258">
              <w:t>1 (DevExpress)</w:t>
            </w:r>
          </w:p>
        </w:tc>
      </w:tr>
      <w:tr w:rsidR="00114002" w14:paraId="14C5F0DE" w14:textId="77777777" w:rsidTr="00832840">
        <w:tc>
          <w:tcPr>
            <w:tcW w:w="1384" w:type="dxa"/>
          </w:tcPr>
          <w:p w14:paraId="684B4271" w14:textId="77777777" w:rsidR="00114002" w:rsidRDefault="00114002" w:rsidP="00832840">
            <w:pPr>
              <w:pStyle w:val="Bold"/>
            </w:pPr>
            <w:r>
              <w:t>Kods</w:t>
            </w:r>
          </w:p>
        </w:tc>
        <w:tc>
          <w:tcPr>
            <w:tcW w:w="8470" w:type="dxa"/>
          </w:tcPr>
          <w:p w14:paraId="76BF3637" w14:textId="77777777" w:rsidR="00350258" w:rsidRDefault="00350258" w:rsidP="00714534">
            <w:pPr>
              <w:pStyle w:val="Code2"/>
            </w:pPr>
            <w:r>
              <w:t xml:space="preserve">&lt;dx:ASPxButton ID="uxOpenModalPopupButton" runat="server" </w:t>
            </w:r>
          </w:p>
          <w:p w14:paraId="208FD2D2" w14:textId="77777777" w:rsidR="00350258" w:rsidRDefault="00350258" w:rsidP="00714534">
            <w:pPr>
              <w:pStyle w:val="Code2"/>
            </w:pPr>
            <w:r>
              <w:tab/>
              <w:t>Text="Atvērt" OnClick="uxOpenModalPopupButton_OnClick" /&gt;</w:t>
            </w:r>
          </w:p>
          <w:p w14:paraId="48977910" w14:textId="77777777" w:rsidR="00350258" w:rsidRDefault="00350258" w:rsidP="00714534">
            <w:pPr>
              <w:pStyle w:val="Code2"/>
            </w:pPr>
          </w:p>
          <w:p w14:paraId="760C2C2F" w14:textId="77777777" w:rsidR="00350258" w:rsidRDefault="00350258" w:rsidP="00714534">
            <w:pPr>
              <w:pStyle w:val="Code2"/>
            </w:pPr>
            <w:r>
              <w:t>&lt;dx:ASPxPopupControl ID="uxModalPopup" runat="server" HeaderText="Modālais logs"</w:t>
            </w:r>
          </w:p>
          <w:p w14:paraId="4C07EAF4" w14:textId="77777777" w:rsidR="00350258" w:rsidRDefault="00350258" w:rsidP="00714534">
            <w:pPr>
              <w:pStyle w:val="Code2"/>
            </w:pPr>
            <w:r>
              <w:tab/>
              <w:t>FooterText="Kājene" AllowDragging="true" ShowSizeGrip="True" ShowFooter="true" EnableHierarchyRecreation="true"</w:t>
            </w:r>
          </w:p>
          <w:p w14:paraId="66CD716C" w14:textId="77777777" w:rsidR="00350258" w:rsidRDefault="00350258" w:rsidP="00714534">
            <w:pPr>
              <w:pStyle w:val="Code2"/>
            </w:pPr>
            <w:r>
              <w:tab/>
              <w:t>CloseAction="CloseButton" ShowOnPageLoad="false"</w:t>
            </w:r>
          </w:p>
          <w:p w14:paraId="728533D1" w14:textId="77777777" w:rsidR="00350258" w:rsidRDefault="00350258" w:rsidP="00714534">
            <w:pPr>
              <w:pStyle w:val="Code2"/>
            </w:pPr>
            <w:r>
              <w:tab/>
              <w:t>HeaderImage-Url="~/img/icon-g-small.png" FooterImage-Url="~/img/icon-g-small.png"</w:t>
            </w:r>
          </w:p>
          <w:p w14:paraId="7B21D53B" w14:textId="77777777" w:rsidR="00350258" w:rsidRDefault="00350258" w:rsidP="00714534">
            <w:pPr>
              <w:pStyle w:val="Code2"/>
            </w:pPr>
            <w:r>
              <w:tab/>
              <w:t>EnableViewState="false"</w:t>
            </w:r>
          </w:p>
          <w:p w14:paraId="5BFE1F75" w14:textId="77777777" w:rsidR="00350258" w:rsidRDefault="00350258" w:rsidP="00714534">
            <w:pPr>
              <w:pStyle w:val="Code2"/>
            </w:pPr>
            <w:r>
              <w:tab/>
              <w:t>Top="200" Left="200" Modal="true"&gt;</w:t>
            </w:r>
          </w:p>
          <w:p w14:paraId="3F09C26A" w14:textId="77777777" w:rsidR="00350258" w:rsidRDefault="00350258" w:rsidP="00714534">
            <w:pPr>
              <w:pStyle w:val="Code2"/>
            </w:pPr>
            <w:r>
              <w:tab/>
              <w:t>&lt;ContentCollection&gt;</w:t>
            </w:r>
          </w:p>
          <w:p w14:paraId="74744076" w14:textId="77777777" w:rsidR="00350258" w:rsidRDefault="00350258" w:rsidP="00714534">
            <w:pPr>
              <w:pStyle w:val="Code2"/>
            </w:pPr>
            <w:r>
              <w:tab/>
            </w:r>
            <w:r>
              <w:tab/>
              <w:t>&lt;dx:PopupControlContentControl ID="PopupControlContentControl1" runat="server"&gt;</w:t>
            </w:r>
          </w:p>
          <w:p w14:paraId="2AD9D48C" w14:textId="77777777" w:rsidR="00350258" w:rsidRDefault="00350258" w:rsidP="00714534">
            <w:pPr>
              <w:pStyle w:val="Code2"/>
            </w:pPr>
            <w:r>
              <w:tab/>
            </w:r>
            <w:r>
              <w:tab/>
            </w:r>
            <w:r>
              <w:tab/>
              <w:t>&lt;table class="auto-style"&gt;</w:t>
            </w:r>
          </w:p>
          <w:p w14:paraId="01BBC512" w14:textId="77777777" w:rsidR="00350258" w:rsidRDefault="00350258" w:rsidP="00714534">
            <w:pPr>
              <w:pStyle w:val="Code2"/>
            </w:pPr>
            <w:r>
              <w:tab/>
            </w:r>
            <w:r>
              <w:tab/>
            </w:r>
            <w:r>
              <w:tab/>
            </w:r>
            <w:r>
              <w:tab/>
              <w:t>&lt;tr&gt;</w:t>
            </w:r>
          </w:p>
          <w:p w14:paraId="1B83FE96" w14:textId="77777777" w:rsidR="00350258" w:rsidRDefault="00350258" w:rsidP="00714534">
            <w:pPr>
              <w:pStyle w:val="Code2"/>
            </w:pPr>
            <w:r>
              <w:tab/>
            </w:r>
            <w:r>
              <w:tab/>
            </w:r>
            <w:r>
              <w:tab/>
            </w:r>
            <w:r>
              <w:tab/>
            </w:r>
            <w:r>
              <w:tab/>
              <w:t>&lt;td&gt;</w:t>
            </w:r>
          </w:p>
          <w:p w14:paraId="31CA7911" w14:textId="77777777" w:rsidR="00350258" w:rsidRDefault="00350258" w:rsidP="00714534">
            <w:pPr>
              <w:pStyle w:val="Code2"/>
            </w:pPr>
            <w:r>
              <w:tab/>
            </w:r>
            <w:r>
              <w:tab/>
            </w:r>
            <w:r>
              <w:tab/>
            </w:r>
            <w:r>
              <w:tab/>
            </w:r>
            <w:r>
              <w:tab/>
            </w:r>
            <w:r>
              <w:tab/>
              <w:t>&lt;ul&gt;&lt;li&gt;</w:t>
            </w:r>
          </w:p>
          <w:p w14:paraId="3F9350FA" w14:textId="77777777" w:rsidR="00350258" w:rsidRDefault="00350258" w:rsidP="00714534">
            <w:pPr>
              <w:pStyle w:val="Code2"/>
            </w:pPr>
            <w:r>
              <w:tab/>
            </w:r>
            <w:r>
              <w:tab/>
            </w:r>
            <w:r>
              <w:tab/>
            </w:r>
            <w:r>
              <w:tab/>
            </w:r>
            <w:r>
              <w:tab/>
            </w:r>
            <w:r>
              <w:tab/>
            </w:r>
            <w:r>
              <w:tab/>
              <w:t>&lt;asp:RadioButton ID="RadioButton1" runat="server" Text="Radio poga 1" GroupName="iii" /&gt;</w:t>
            </w:r>
          </w:p>
          <w:p w14:paraId="11964B75" w14:textId="77777777" w:rsidR="00350258" w:rsidRDefault="00350258" w:rsidP="00714534">
            <w:pPr>
              <w:pStyle w:val="Code2"/>
            </w:pPr>
            <w:r>
              <w:tab/>
            </w:r>
            <w:r>
              <w:tab/>
            </w:r>
            <w:r>
              <w:tab/>
            </w:r>
            <w:r>
              <w:tab/>
            </w:r>
            <w:r>
              <w:tab/>
            </w:r>
            <w:r>
              <w:tab/>
              <w:t>&lt;/li&gt;&lt;li&gt;</w:t>
            </w:r>
          </w:p>
          <w:p w14:paraId="4DD989AA" w14:textId="77777777" w:rsidR="00350258" w:rsidRDefault="00350258" w:rsidP="00714534">
            <w:pPr>
              <w:pStyle w:val="Code2"/>
            </w:pPr>
            <w:r>
              <w:tab/>
            </w:r>
            <w:r>
              <w:tab/>
            </w:r>
            <w:r>
              <w:tab/>
            </w:r>
            <w:r>
              <w:tab/>
            </w:r>
            <w:r>
              <w:tab/>
            </w:r>
            <w:r>
              <w:tab/>
            </w:r>
            <w:r>
              <w:tab/>
              <w:t>&lt;asp:RadioButton ID="RadioButton2" runat="server" Text="Radio poga 2" GroupName="iii" Checked="true" /&gt;</w:t>
            </w:r>
          </w:p>
          <w:p w14:paraId="2D832782" w14:textId="77777777" w:rsidR="00350258" w:rsidRDefault="00350258" w:rsidP="00714534">
            <w:pPr>
              <w:pStyle w:val="Code2"/>
            </w:pPr>
            <w:r>
              <w:tab/>
            </w:r>
            <w:r>
              <w:tab/>
            </w:r>
            <w:r>
              <w:tab/>
            </w:r>
            <w:r>
              <w:tab/>
            </w:r>
            <w:r>
              <w:tab/>
            </w:r>
            <w:r>
              <w:tab/>
              <w:t>&lt;/li&gt;&lt;/ul&gt;</w:t>
            </w:r>
          </w:p>
          <w:p w14:paraId="1B8F7D85" w14:textId="77777777" w:rsidR="00350258" w:rsidRDefault="00350258" w:rsidP="00714534">
            <w:pPr>
              <w:pStyle w:val="Code2"/>
            </w:pPr>
            <w:r>
              <w:tab/>
            </w:r>
            <w:r>
              <w:tab/>
            </w:r>
            <w:r>
              <w:tab/>
            </w:r>
            <w:r>
              <w:tab/>
            </w:r>
            <w:r>
              <w:tab/>
              <w:t>&lt;/td&gt;</w:t>
            </w:r>
          </w:p>
          <w:p w14:paraId="6ACF223E" w14:textId="77777777" w:rsidR="00350258" w:rsidRDefault="00350258" w:rsidP="00714534">
            <w:pPr>
              <w:pStyle w:val="Code2"/>
            </w:pPr>
            <w:r>
              <w:tab/>
            </w:r>
            <w:r>
              <w:tab/>
            </w:r>
            <w:r>
              <w:tab/>
            </w:r>
            <w:r>
              <w:tab/>
              <w:t>&lt;/tr&gt;</w:t>
            </w:r>
          </w:p>
          <w:p w14:paraId="276196F1" w14:textId="77777777" w:rsidR="00350258" w:rsidRDefault="00350258" w:rsidP="00714534">
            <w:pPr>
              <w:pStyle w:val="Code2"/>
            </w:pPr>
            <w:r>
              <w:tab/>
            </w:r>
            <w:r>
              <w:tab/>
            </w:r>
            <w:r>
              <w:tab/>
            </w:r>
            <w:r>
              <w:tab/>
              <w:t>&lt;tr&gt;</w:t>
            </w:r>
          </w:p>
          <w:p w14:paraId="65E85D1C" w14:textId="77777777" w:rsidR="00350258" w:rsidRDefault="00350258" w:rsidP="00714534">
            <w:pPr>
              <w:pStyle w:val="Code2"/>
            </w:pPr>
            <w:r>
              <w:tab/>
            </w:r>
            <w:r>
              <w:tab/>
            </w:r>
            <w:r>
              <w:tab/>
            </w:r>
            <w:r>
              <w:tab/>
            </w:r>
            <w:r>
              <w:tab/>
              <w:t>&lt;td&gt;</w:t>
            </w:r>
          </w:p>
          <w:p w14:paraId="1E48F8E7" w14:textId="77777777" w:rsidR="00350258" w:rsidRDefault="00350258" w:rsidP="00714534">
            <w:pPr>
              <w:pStyle w:val="Code2"/>
            </w:pPr>
            <w:r>
              <w:tab/>
            </w:r>
            <w:r>
              <w:tab/>
            </w:r>
            <w:r>
              <w:tab/>
            </w:r>
            <w:r>
              <w:tab/>
            </w:r>
            <w:r>
              <w:tab/>
            </w:r>
            <w:r>
              <w:tab/>
              <w:t>&lt;asp:CheckBox ID="CheckBox1" runat="server" Text="Izvēles rūtiņa" Checked="true" /&gt;</w:t>
            </w:r>
          </w:p>
          <w:p w14:paraId="708187D0" w14:textId="77777777" w:rsidR="00350258" w:rsidRDefault="00350258" w:rsidP="00714534">
            <w:pPr>
              <w:pStyle w:val="Code2"/>
            </w:pPr>
            <w:r>
              <w:tab/>
            </w:r>
            <w:r>
              <w:tab/>
            </w:r>
            <w:r>
              <w:tab/>
            </w:r>
            <w:r>
              <w:tab/>
            </w:r>
            <w:r>
              <w:tab/>
              <w:t>&lt;/td&gt;</w:t>
            </w:r>
          </w:p>
          <w:p w14:paraId="344424DC" w14:textId="77777777" w:rsidR="00350258" w:rsidRDefault="00350258" w:rsidP="00714534">
            <w:pPr>
              <w:pStyle w:val="Code2"/>
            </w:pPr>
            <w:r>
              <w:tab/>
            </w:r>
            <w:r>
              <w:tab/>
            </w:r>
            <w:r>
              <w:tab/>
            </w:r>
            <w:r>
              <w:tab/>
              <w:t>&lt;/tr&gt;</w:t>
            </w:r>
          </w:p>
          <w:p w14:paraId="3546CDC9" w14:textId="77777777" w:rsidR="00350258" w:rsidRDefault="00350258" w:rsidP="00714534">
            <w:pPr>
              <w:pStyle w:val="Code2"/>
            </w:pPr>
            <w:r>
              <w:tab/>
            </w:r>
            <w:r>
              <w:tab/>
            </w:r>
            <w:r>
              <w:tab/>
            </w:r>
            <w:r>
              <w:tab/>
              <w:t>&lt;tr&gt;</w:t>
            </w:r>
          </w:p>
          <w:p w14:paraId="785164E5" w14:textId="77777777" w:rsidR="00350258" w:rsidRDefault="00350258" w:rsidP="00714534">
            <w:pPr>
              <w:pStyle w:val="Code2"/>
            </w:pPr>
            <w:r>
              <w:tab/>
            </w:r>
            <w:r>
              <w:tab/>
            </w:r>
            <w:r>
              <w:tab/>
            </w:r>
            <w:r>
              <w:tab/>
            </w:r>
            <w:r>
              <w:tab/>
              <w:t>&lt;td&gt;</w:t>
            </w:r>
          </w:p>
          <w:p w14:paraId="65988CF7" w14:textId="77777777" w:rsidR="00350258" w:rsidRDefault="00350258" w:rsidP="00714534">
            <w:pPr>
              <w:pStyle w:val="Code2"/>
            </w:pPr>
            <w:r>
              <w:tab/>
            </w:r>
            <w:r>
              <w:tab/>
            </w:r>
            <w:r>
              <w:tab/>
            </w:r>
            <w:r>
              <w:tab/>
            </w:r>
            <w:r>
              <w:tab/>
            </w:r>
            <w:r>
              <w:tab/>
              <w:t>&lt;asp:DropDownList ID="DropDownList1" runat="server" placeholder="Izvēlieties vērtību ..."&gt;</w:t>
            </w:r>
          </w:p>
          <w:p w14:paraId="2864CF9A" w14:textId="77777777" w:rsidR="00350258" w:rsidRDefault="00350258" w:rsidP="00714534">
            <w:pPr>
              <w:pStyle w:val="Code2"/>
            </w:pPr>
            <w:r>
              <w:tab/>
            </w:r>
            <w:r>
              <w:tab/>
            </w:r>
            <w:r>
              <w:tab/>
            </w:r>
            <w:r>
              <w:tab/>
            </w:r>
            <w:r>
              <w:tab/>
            </w:r>
            <w:r>
              <w:tab/>
            </w:r>
            <w:r>
              <w:tab/>
              <w:t>&lt;asp:ListItem Text="" Value="" /&gt;</w:t>
            </w:r>
          </w:p>
          <w:p w14:paraId="3E7D01B1" w14:textId="77777777" w:rsidR="00350258" w:rsidRDefault="00350258" w:rsidP="00714534">
            <w:pPr>
              <w:pStyle w:val="Code2"/>
            </w:pPr>
            <w:r>
              <w:tab/>
            </w:r>
            <w:r>
              <w:tab/>
            </w:r>
            <w:r>
              <w:tab/>
            </w:r>
            <w:r>
              <w:tab/>
            </w:r>
            <w:r>
              <w:tab/>
            </w:r>
            <w:r>
              <w:tab/>
            </w:r>
            <w:r>
              <w:tab/>
              <w:t>&lt;asp:ListItem Text="Vērtība 1" Value="1" /&gt;</w:t>
            </w:r>
          </w:p>
          <w:p w14:paraId="5CB6A65C" w14:textId="77777777" w:rsidR="00350258" w:rsidRDefault="00350258" w:rsidP="00714534">
            <w:pPr>
              <w:pStyle w:val="Code2"/>
            </w:pPr>
            <w:r>
              <w:tab/>
            </w:r>
            <w:r>
              <w:tab/>
            </w:r>
            <w:r>
              <w:tab/>
            </w:r>
            <w:r>
              <w:tab/>
            </w:r>
            <w:r>
              <w:tab/>
            </w:r>
            <w:r>
              <w:tab/>
            </w:r>
            <w:r>
              <w:tab/>
              <w:t>&lt;asp:ListItem Text="Vērtība 2" Value="2" /&gt;</w:t>
            </w:r>
          </w:p>
          <w:p w14:paraId="66190710" w14:textId="77777777" w:rsidR="00350258" w:rsidRDefault="00350258" w:rsidP="00714534">
            <w:pPr>
              <w:pStyle w:val="Code2"/>
            </w:pPr>
            <w:r>
              <w:tab/>
            </w:r>
            <w:r>
              <w:tab/>
            </w:r>
            <w:r>
              <w:tab/>
            </w:r>
            <w:r>
              <w:tab/>
            </w:r>
            <w:r>
              <w:tab/>
            </w:r>
            <w:r>
              <w:tab/>
              <w:t>&lt;/asp:DropDownList&gt;</w:t>
            </w:r>
          </w:p>
          <w:p w14:paraId="6930E360" w14:textId="77777777" w:rsidR="00350258" w:rsidRDefault="00350258" w:rsidP="00714534">
            <w:pPr>
              <w:pStyle w:val="Code2"/>
            </w:pPr>
            <w:r>
              <w:tab/>
            </w:r>
            <w:r>
              <w:tab/>
            </w:r>
            <w:r>
              <w:tab/>
            </w:r>
            <w:r>
              <w:tab/>
            </w:r>
            <w:r>
              <w:tab/>
              <w:t>&lt;/td&gt;</w:t>
            </w:r>
          </w:p>
          <w:p w14:paraId="138FCFAA" w14:textId="77777777" w:rsidR="00350258" w:rsidRDefault="00350258" w:rsidP="00714534">
            <w:pPr>
              <w:pStyle w:val="Code2"/>
            </w:pPr>
            <w:r>
              <w:tab/>
            </w:r>
            <w:r>
              <w:tab/>
            </w:r>
            <w:r>
              <w:tab/>
            </w:r>
            <w:r>
              <w:tab/>
              <w:t>&lt;/tr&gt;</w:t>
            </w:r>
          </w:p>
          <w:p w14:paraId="0F1E74EB" w14:textId="77777777" w:rsidR="00350258" w:rsidRDefault="00350258" w:rsidP="00714534">
            <w:pPr>
              <w:pStyle w:val="Code2"/>
            </w:pPr>
            <w:r>
              <w:tab/>
            </w:r>
            <w:r>
              <w:tab/>
            </w:r>
            <w:r>
              <w:tab/>
            </w:r>
            <w:r>
              <w:tab/>
              <w:t>&lt;tr&gt;</w:t>
            </w:r>
          </w:p>
          <w:p w14:paraId="1E780BC7" w14:textId="77777777" w:rsidR="00350258" w:rsidRDefault="00350258" w:rsidP="00714534">
            <w:pPr>
              <w:pStyle w:val="Code2"/>
            </w:pPr>
            <w:r>
              <w:tab/>
            </w:r>
            <w:r>
              <w:tab/>
            </w:r>
            <w:r>
              <w:tab/>
            </w:r>
            <w:r>
              <w:tab/>
            </w:r>
            <w:r>
              <w:tab/>
              <w:t>&lt;td&gt;</w:t>
            </w:r>
          </w:p>
          <w:p w14:paraId="7E6891CE" w14:textId="77777777" w:rsidR="00350258" w:rsidRDefault="00350258" w:rsidP="00714534">
            <w:pPr>
              <w:pStyle w:val="Code2"/>
            </w:pPr>
            <w:r>
              <w:tab/>
            </w:r>
            <w:r>
              <w:tab/>
            </w:r>
            <w:r>
              <w:tab/>
            </w:r>
            <w:r>
              <w:tab/>
            </w:r>
            <w:r>
              <w:tab/>
            </w:r>
            <w:r>
              <w:tab/>
              <w:t>&lt;asp:TextBox ID="TextBox1" runat="server" ToolTip="Ievadiet personas kodu" /&gt;</w:t>
            </w:r>
          </w:p>
          <w:p w14:paraId="0CAE74BD" w14:textId="77777777" w:rsidR="00350258" w:rsidRDefault="00350258" w:rsidP="00714534">
            <w:pPr>
              <w:pStyle w:val="Code2"/>
            </w:pPr>
            <w:r>
              <w:tab/>
            </w:r>
            <w:r>
              <w:tab/>
            </w:r>
            <w:r>
              <w:tab/>
            </w:r>
            <w:r>
              <w:tab/>
            </w:r>
            <w:r>
              <w:tab/>
              <w:t>&lt;/td&gt;</w:t>
            </w:r>
          </w:p>
          <w:p w14:paraId="1BC13587" w14:textId="77777777" w:rsidR="00350258" w:rsidRDefault="00350258" w:rsidP="00714534">
            <w:pPr>
              <w:pStyle w:val="Code2"/>
            </w:pPr>
            <w:r>
              <w:tab/>
            </w:r>
            <w:r>
              <w:tab/>
            </w:r>
            <w:r>
              <w:tab/>
            </w:r>
            <w:r>
              <w:tab/>
              <w:t>&lt;/tr&gt;</w:t>
            </w:r>
          </w:p>
          <w:p w14:paraId="5E2F3EBA" w14:textId="77777777" w:rsidR="00350258" w:rsidRDefault="00350258" w:rsidP="00714534">
            <w:pPr>
              <w:pStyle w:val="Code2"/>
            </w:pPr>
            <w:r>
              <w:tab/>
            </w:r>
            <w:r>
              <w:tab/>
            </w:r>
            <w:r>
              <w:tab/>
            </w:r>
            <w:r>
              <w:tab/>
              <w:t>&lt;tr&gt;</w:t>
            </w:r>
          </w:p>
          <w:p w14:paraId="558658BC" w14:textId="77777777" w:rsidR="00350258" w:rsidRDefault="00350258" w:rsidP="00714534">
            <w:pPr>
              <w:pStyle w:val="Code2"/>
            </w:pPr>
            <w:r>
              <w:tab/>
            </w:r>
            <w:r>
              <w:tab/>
            </w:r>
            <w:r>
              <w:tab/>
            </w:r>
            <w:r>
              <w:tab/>
            </w:r>
            <w:r>
              <w:tab/>
              <w:t>&lt;td&gt;</w:t>
            </w:r>
          </w:p>
          <w:p w14:paraId="1E07051B" w14:textId="77777777" w:rsidR="00350258" w:rsidRDefault="00350258" w:rsidP="00714534">
            <w:pPr>
              <w:pStyle w:val="Code2"/>
            </w:pPr>
            <w:r>
              <w:tab/>
            </w:r>
            <w:r>
              <w:tab/>
            </w:r>
            <w:r>
              <w:tab/>
            </w:r>
            <w:r>
              <w:tab/>
            </w:r>
            <w:r>
              <w:tab/>
            </w:r>
            <w:r>
              <w:tab/>
              <w:t>&lt;asp:Button ID="Button1" runat="server" Text="Nospied mani, ja vari" /&gt;</w:t>
            </w:r>
          </w:p>
          <w:p w14:paraId="0E5BAA5D" w14:textId="77777777" w:rsidR="00350258" w:rsidRDefault="00350258" w:rsidP="00714534">
            <w:pPr>
              <w:pStyle w:val="Code2"/>
            </w:pPr>
            <w:r>
              <w:tab/>
            </w:r>
            <w:r>
              <w:tab/>
            </w:r>
            <w:r>
              <w:tab/>
            </w:r>
            <w:r>
              <w:tab/>
            </w:r>
            <w:r>
              <w:tab/>
              <w:t>&lt;/td&gt;</w:t>
            </w:r>
          </w:p>
          <w:p w14:paraId="6DA3652F" w14:textId="77777777" w:rsidR="00350258" w:rsidRDefault="00350258" w:rsidP="00714534">
            <w:pPr>
              <w:pStyle w:val="Code2"/>
            </w:pPr>
            <w:r>
              <w:tab/>
            </w:r>
            <w:r>
              <w:tab/>
            </w:r>
            <w:r>
              <w:tab/>
            </w:r>
            <w:r>
              <w:tab/>
              <w:t>&lt;/tr&gt;</w:t>
            </w:r>
          </w:p>
          <w:p w14:paraId="306DAD24" w14:textId="77777777" w:rsidR="00350258" w:rsidRDefault="00350258" w:rsidP="00714534">
            <w:pPr>
              <w:pStyle w:val="Code2"/>
            </w:pPr>
            <w:r>
              <w:tab/>
            </w:r>
            <w:r>
              <w:tab/>
            </w:r>
            <w:r>
              <w:tab/>
              <w:t>&lt;/table&gt;</w:t>
            </w:r>
          </w:p>
          <w:p w14:paraId="7A981BA9" w14:textId="77777777" w:rsidR="00350258" w:rsidRDefault="00350258" w:rsidP="00714534">
            <w:pPr>
              <w:pStyle w:val="Code2"/>
            </w:pPr>
            <w:r>
              <w:tab/>
            </w:r>
            <w:r>
              <w:tab/>
              <w:t>&lt;/dx:PopupControlContentControl&gt;</w:t>
            </w:r>
          </w:p>
          <w:p w14:paraId="386A1D94" w14:textId="77777777" w:rsidR="00350258" w:rsidRDefault="00350258" w:rsidP="00714534">
            <w:pPr>
              <w:pStyle w:val="Code2"/>
            </w:pPr>
            <w:r>
              <w:tab/>
              <w:t>&lt;/ContentCollection&gt;</w:t>
            </w:r>
          </w:p>
          <w:p w14:paraId="2A40D8B2" w14:textId="59FD81EB" w:rsidR="00114002" w:rsidRDefault="00350258" w:rsidP="00714534">
            <w:pPr>
              <w:pStyle w:val="Code2"/>
            </w:pPr>
            <w:r>
              <w:lastRenderedPageBreak/>
              <w:t>&lt;/dx:ASPxPopupControl&gt;</w:t>
            </w:r>
          </w:p>
        </w:tc>
      </w:tr>
      <w:tr w:rsidR="00114002" w14:paraId="64F1F737" w14:textId="77777777" w:rsidTr="00832840">
        <w:tc>
          <w:tcPr>
            <w:tcW w:w="1384" w:type="dxa"/>
          </w:tcPr>
          <w:p w14:paraId="08B64413" w14:textId="77777777" w:rsidR="00114002" w:rsidRDefault="00114002" w:rsidP="00832840">
            <w:pPr>
              <w:pStyle w:val="Bold"/>
            </w:pPr>
            <w:r>
              <w:lastRenderedPageBreak/>
              <w:t>Rezultāts</w:t>
            </w:r>
          </w:p>
        </w:tc>
        <w:tc>
          <w:tcPr>
            <w:tcW w:w="8470" w:type="dxa"/>
          </w:tcPr>
          <w:p w14:paraId="6D6DF553" w14:textId="6D4F1A7F" w:rsidR="00350258" w:rsidRDefault="00350258" w:rsidP="00832840">
            <w:pPr>
              <w:pStyle w:val="Tablebody"/>
              <w:pBdr>
                <w:bottom w:val="single" w:sz="6" w:space="1" w:color="auto"/>
              </w:pBdr>
            </w:pPr>
            <w:r>
              <w:object w:dxaOrig="1095" w:dyaOrig="420" w14:anchorId="64CB7B89">
                <v:shape id="_x0000_i1096" type="#_x0000_t75" style="width:55pt;height:21.05pt" o:ole="">
                  <v:imagedata r:id="rId238" o:title=""/>
                </v:shape>
                <o:OLEObject Type="Embed" ProgID="PBrush" ShapeID="_x0000_i1096" DrawAspect="Content" ObjectID="_1460201280" r:id="rId239"/>
              </w:object>
            </w:r>
          </w:p>
          <w:p w14:paraId="535E550F" w14:textId="0ECAAC2E" w:rsidR="00114002" w:rsidRDefault="006C6FC5" w:rsidP="00832840">
            <w:pPr>
              <w:pStyle w:val="Tablebody"/>
            </w:pPr>
            <w:r>
              <w:object w:dxaOrig="4500" w:dyaOrig="4215" w14:anchorId="3CDD3F1A">
                <v:shape id="_x0000_i1097" type="#_x0000_t75" style="width:224.85pt;height:210.55pt" o:ole="">
                  <v:imagedata r:id="rId240" o:title=""/>
                </v:shape>
                <o:OLEObject Type="Embed" ProgID="PBrush" ShapeID="_x0000_i1097" DrawAspect="Content" ObjectID="_1460201281" r:id="rId241"/>
              </w:object>
            </w:r>
          </w:p>
        </w:tc>
      </w:tr>
      <w:tr w:rsidR="006C6FC5" w14:paraId="15963FB0" w14:textId="77777777" w:rsidTr="00350258">
        <w:tc>
          <w:tcPr>
            <w:tcW w:w="9854" w:type="dxa"/>
            <w:gridSpan w:val="2"/>
          </w:tcPr>
          <w:p w14:paraId="42C4DE70" w14:textId="699C742E" w:rsidR="006C6FC5" w:rsidRDefault="006C6FC5" w:rsidP="00350258">
            <w:pPr>
              <w:pStyle w:val="MessageHeader"/>
            </w:pPr>
            <w:r>
              <w:t xml:space="preserve">Piemērs </w:t>
            </w:r>
            <w:r w:rsidR="00350258">
              <w:t>2</w:t>
            </w:r>
          </w:p>
        </w:tc>
      </w:tr>
      <w:tr w:rsidR="006C6FC5" w14:paraId="40DE2650" w14:textId="77777777" w:rsidTr="00350258">
        <w:tc>
          <w:tcPr>
            <w:tcW w:w="1384" w:type="dxa"/>
          </w:tcPr>
          <w:p w14:paraId="401603FA" w14:textId="77777777" w:rsidR="006C6FC5" w:rsidRDefault="006C6FC5" w:rsidP="00350258">
            <w:pPr>
              <w:pStyle w:val="Bold"/>
            </w:pPr>
            <w:r>
              <w:t>Kods</w:t>
            </w:r>
          </w:p>
        </w:tc>
        <w:tc>
          <w:tcPr>
            <w:tcW w:w="8470" w:type="dxa"/>
          </w:tcPr>
          <w:p w14:paraId="028806A0" w14:textId="77777777" w:rsidR="00350258" w:rsidRDefault="00350258" w:rsidP="00714534">
            <w:pPr>
              <w:pStyle w:val="Code2"/>
            </w:pPr>
            <w:r>
              <w:t xml:space="preserve">&lt;dx:ASPxButton ID="uxOpenPopupButton" runat="server" </w:t>
            </w:r>
          </w:p>
          <w:p w14:paraId="3772DBFA" w14:textId="77777777" w:rsidR="00350258" w:rsidRDefault="00350258" w:rsidP="00714534">
            <w:pPr>
              <w:pStyle w:val="Code2"/>
            </w:pPr>
            <w:r>
              <w:tab/>
              <w:t>Text="Atvērt" OnClick="uxOpenPopupButton_OnClick" /&gt;</w:t>
            </w:r>
          </w:p>
          <w:p w14:paraId="4C6DD3F9" w14:textId="77777777" w:rsidR="00350258" w:rsidRDefault="00350258" w:rsidP="00714534">
            <w:pPr>
              <w:pStyle w:val="Code2"/>
            </w:pPr>
          </w:p>
          <w:p w14:paraId="2C69D33F" w14:textId="77777777" w:rsidR="00350258" w:rsidRDefault="00350258" w:rsidP="00714534">
            <w:pPr>
              <w:pStyle w:val="Code2"/>
            </w:pPr>
            <w:r>
              <w:t>&lt;dx:ASPxPopupControl ID="uxPopup" runat="server" HeaderText="Modālais logs"</w:t>
            </w:r>
          </w:p>
          <w:p w14:paraId="72D9DEEA" w14:textId="77777777" w:rsidR="00350258" w:rsidRDefault="00350258" w:rsidP="00714534">
            <w:pPr>
              <w:pStyle w:val="Code2"/>
            </w:pPr>
            <w:r>
              <w:tab/>
              <w:t>FooterText="Kājene" AllowDragging="true" ShowSizeGrip="True" ShowFooter="true" EnableHierarchyRecreation="true"</w:t>
            </w:r>
          </w:p>
          <w:p w14:paraId="2B49BEB4" w14:textId="77777777" w:rsidR="00350258" w:rsidRDefault="00350258" w:rsidP="00714534">
            <w:pPr>
              <w:pStyle w:val="Code2"/>
            </w:pPr>
            <w:r>
              <w:tab/>
              <w:t>CloseAction="CloseButton" ShowOnPageLoad="false"</w:t>
            </w:r>
          </w:p>
          <w:p w14:paraId="4725D76E" w14:textId="77777777" w:rsidR="00350258" w:rsidRDefault="00350258" w:rsidP="00714534">
            <w:pPr>
              <w:pStyle w:val="Code2"/>
            </w:pPr>
            <w:r>
              <w:tab/>
              <w:t>HeaderImage-Url="~/img/icon-e-small.png" FooterImage-Url="~/img/icon-e-small.png"</w:t>
            </w:r>
          </w:p>
          <w:p w14:paraId="11C68136" w14:textId="77777777" w:rsidR="00350258" w:rsidRDefault="00350258" w:rsidP="00714534">
            <w:pPr>
              <w:pStyle w:val="Code2"/>
            </w:pPr>
            <w:r>
              <w:tab/>
              <w:t>Modal="false" PopupHorizontalAlign="WindowCenter" PopupVerticalAlign="WindowCenter"&gt;</w:t>
            </w:r>
          </w:p>
          <w:p w14:paraId="0757BDD3" w14:textId="77777777" w:rsidR="00350258" w:rsidRDefault="00350258" w:rsidP="00714534">
            <w:pPr>
              <w:pStyle w:val="Code2"/>
            </w:pPr>
            <w:r>
              <w:tab/>
              <w:t>&lt;ContentCollection&gt;</w:t>
            </w:r>
          </w:p>
          <w:p w14:paraId="4C1A0CE3" w14:textId="77777777" w:rsidR="00350258" w:rsidRDefault="00350258" w:rsidP="00714534">
            <w:pPr>
              <w:pStyle w:val="Code2"/>
            </w:pPr>
            <w:r>
              <w:tab/>
            </w:r>
            <w:r>
              <w:tab/>
              <w:t xml:space="preserve">&lt;dx:PopupControlContentControl ID="PopupControlContentControl2" runat="server"&gt;                            </w:t>
            </w:r>
          </w:p>
          <w:p w14:paraId="1E6D3403" w14:textId="77777777" w:rsidR="00350258" w:rsidRDefault="00350258" w:rsidP="00714534">
            <w:pPr>
              <w:pStyle w:val="Code2"/>
            </w:pPr>
            <w:r>
              <w:tab/>
            </w:r>
            <w:r>
              <w:tab/>
            </w:r>
            <w:r>
              <w:tab/>
              <w:t>&lt;ul&gt;&lt;li&gt;</w:t>
            </w:r>
          </w:p>
          <w:p w14:paraId="5E711EDF" w14:textId="77777777" w:rsidR="00350258" w:rsidRDefault="00350258" w:rsidP="00714534">
            <w:pPr>
              <w:pStyle w:val="Code2"/>
            </w:pPr>
            <w:r>
              <w:tab/>
            </w:r>
            <w:r>
              <w:tab/>
            </w:r>
            <w:r>
              <w:tab/>
            </w:r>
            <w:r>
              <w:tab/>
              <w:t>&lt;dx:ASPxRadioButton ID="ASPxRadioButton1" runat="server" Text="Radio poga 1" GroupName="vii" /&gt;</w:t>
            </w:r>
          </w:p>
          <w:p w14:paraId="34BA2B4D" w14:textId="77777777" w:rsidR="00350258" w:rsidRDefault="00350258" w:rsidP="00714534">
            <w:pPr>
              <w:pStyle w:val="Code2"/>
            </w:pPr>
            <w:r>
              <w:tab/>
            </w:r>
            <w:r>
              <w:tab/>
            </w:r>
            <w:r>
              <w:tab/>
              <w:t>&lt;/li&gt;&lt;li&gt;</w:t>
            </w:r>
          </w:p>
          <w:p w14:paraId="651BFE17" w14:textId="77777777" w:rsidR="00350258" w:rsidRDefault="00350258" w:rsidP="00714534">
            <w:pPr>
              <w:pStyle w:val="Code2"/>
            </w:pPr>
            <w:r>
              <w:tab/>
            </w:r>
            <w:r>
              <w:tab/>
            </w:r>
            <w:r>
              <w:tab/>
            </w:r>
            <w:r>
              <w:tab/>
              <w:t>&lt;dx:ASPxRadioButton ID="ASPxRadioButton2" runat="server" Text="Radio poga 2" GroupName="vii" Checked="true" /&gt;</w:t>
            </w:r>
          </w:p>
          <w:p w14:paraId="7DEF9F61" w14:textId="77777777" w:rsidR="00350258" w:rsidRDefault="00350258" w:rsidP="00714534">
            <w:pPr>
              <w:pStyle w:val="Code2"/>
            </w:pPr>
            <w:r>
              <w:tab/>
            </w:r>
            <w:r>
              <w:tab/>
            </w:r>
            <w:r>
              <w:tab/>
              <w:t xml:space="preserve">&lt;/li&gt;&lt;/ul&gt;                                    </w:t>
            </w:r>
          </w:p>
          <w:p w14:paraId="6CC24312" w14:textId="77777777" w:rsidR="00350258" w:rsidRDefault="00350258" w:rsidP="00714534">
            <w:pPr>
              <w:pStyle w:val="Code2"/>
            </w:pPr>
            <w:r>
              <w:tab/>
            </w:r>
            <w:r>
              <w:tab/>
              <w:t>&lt;/dx:PopupControlContentControl&gt;</w:t>
            </w:r>
          </w:p>
          <w:p w14:paraId="73940D09" w14:textId="77777777" w:rsidR="00350258" w:rsidRDefault="00350258" w:rsidP="00714534">
            <w:pPr>
              <w:pStyle w:val="Code2"/>
            </w:pPr>
            <w:r>
              <w:tab/>
              <w:t>&lt;/ContentCollection&gt;</w:t>
            </w:r>
          </w:p>
          <w:p w14:paraId="27A35AC6" w14:textId="11C50A15" w:rsidR="006C6FC5" w:rsidRDefault="00350258" w:rsidP="00714534">
            <w:pPr>
              <w:pStyle w:val="Code2"/>
            </w:pPr>
            <w:r>
              <w:t>&lt;/dx:ASPxPopupControl&gt;</w:t>
            </w:r>
          </w:p>
        </w:tc>
      </w:tr>
      <w:tr w:rsidR="006C6FC5" w14:paraId="69003B33" w14:textId="77777777" w:rsidTr="00350258">
        <w:tc>
          <w:tcPr>
            <w:tcW w:w="1384" w:type="dxa"/>
          </w:tcPr>
          <w:p w14:paraId="25709060" w14:textId="77777777" w:rsidR="006C6FC5" w:rsidRDefault="006C6FC5" w:rsidP="00350258">
            <w:pPr>
              <w:pStyle w:val="Bold"/>
            </w:pPr>
            <w:r>
              <w:t>Rezultāts</w:t>
            </w:r>
          </w:p>
        </w:tc>
        <w:tc>
          <w:tcPr>
            <w:tcW w:w="8470" w:type="dxa"/>
          </w:tcPr>
          <w:p w14:paraId="251C3497" w14:textId="77777777" w:rsidR="00350258" w:rsidRDefault="00350258" w:rsidP="00350258">
            <w:pPr>
              <w:pStyle w:val="Tablebody"/>
              <w:pBdr>
                <w:bottom w:val="single" w:sz="6" w:space="1" w:color="auto"/>
              </w:pBdr>
            </w:pPr>
            <w:r>
              <w:object w:dxaOrig="1095" w:dyaOrig="420" w14:anchorId="5B0397CA">
                <v:shape id="_x0000_i1098" type="#_x0000_t75" style="width:55pt;height:21.05pt" o:ole="">
                  <v:imagedata r:id="rId238" o:title=""/>
                </v:shape>
                <o:OLEObject Type="Embed" ProgID="PBrush" ShapeID="_x0000_i1098" DrawAspect="Content" ObjectID="_1460201282" r:id="rId242"/>
              </w:object>
            </w:r>
          </w:p>
          <w:p w14:paraId="6A5F6706" w14:textId="461A3DE0" w:rsidR="006C6FC5" w:rsidRDefault="006C6FC5" w:rsidP="00350258">
            <w:pPr>
              <w:pStyle w:val="Tablebody"/>
            </w:pPr>
            <w:r>
              <w:object w:dxaOrig="3405" w:dyaOrig="2130" w14:anchorId="633CBD6D">
                <v:shape id="_x0000_i1099" type="#_x0000_t75" style="width:170.5pt;height:106.65pt" o:ole="">
                  <v:imagedata r:id="rId243" o:title=""/>
                </v:shape>
                <o:OLEObject Type="Embed" ProgID="PBrush" ShapeID="_x0000_i1099" DrawAspect="Content" ObjectID="_1460201283" r:id="rId244"/>
              </w:object>
            </w:r>
          </w:p>
        </w:tc>
      </w:tr>
    </w:tbl>
    <w:p w14:paraId="40027099" w14:textId="60A684AC" w:rsidR="00D22DA6" w:rsidRDefault="00114002" w:rsidP="00714534">
      <w:r>
        <w:lastRenderedPageBreak/>
        <w:t xml:space="preserve">Vairāk informācijas par atbilstošo DevExpress vadīklu lietošanas piemēriem </w:t>
      </w:r>
      <w:r w:rsidRPr="00714534">
        <w:t>s</w:t>
      </w:r>
      <w:r w:rsidR="00FD5BD4" w:rsidRPr="00373ABF">
        <w:t xml:space="preserve">kat. </w:t>
      </w:r>
      <w:hyperlink r:id="rId245" w:history="1">
        <w:r w:rsidR="00373ABF" w:rsidRPr="002460F1">
          <w:rPr>
            <w:rStyle w:val="Hyperlink"/>
          </w:rPr>
          <w:t>http://demos.devexpress.com/aspxperienceDemos/PopupControl/ModalWindow.aspx</w:t>
        </w:r>
      </w:hyperlink>
      <w:r w:rsidR="00373ABF">
        <w:t xml:space="preserve">, </w:t>
      </w:r>
      <w:hyperlink r:id="rId246" w:history="1">
        <w:r w:rsidR="00373ABF" w:rsidRPr="002460F1">
          <w:rPr>
            <w:rStyle w:val="Hyperlink"/>
          </w:rPr>
          <w:t>http://demos.devexpress.com/aspxperienceDemos/PopupControl/LoadOnDemand.aspx</w:t>
        </w:r>
      </w:hyperlink>
      <w:r w:rsidR="00373ABF">
        <w:t>.</w:t>
      </w:r>
    </w:p>
    <w:p w14:paraId="59E8D550" w14:textId="54FFD6AC" w:rsidR="00997B03" w:rsidRDefault="00997B03" w:rsidP="00714534">
      <w:pPr>
        <w:pStyle w:val="Heading1"/>
      </w:pPr>
      <w:bookmarkStart w:id="224" w:name="_Toc386458723"/>
      <w:r w:rsidRPr="00997B03">
        <w:lastRenderedPageBreak/>
        <w:t>VISS koplietojamo komponenšu izmantošana</w:t>
      </w:r>
      <w:bookmarkEnd w:id="224"/>
    </w:p>
    <w:p w14:paraId="43F8FDA4" w14:textId="77777777" w:rsidR="00997B03" w:rsidRDefault="00997B03" w:rsidP="00997B03">
      <w:pPr>
        <w:pStyle w:val="Heading2"/>
      </w:pPr>
      <w:bookmarkStart w:id="225" w:name="_Ref380138811"/>
      <w:bookmarkStart w:id="226" w:name="_Toc380139538"/>
      <w:bookmarkStart w:id="227" w:name="_Toc386458724"/>
      <w:r>
        <w:t>No pārlūka izmantojamu (AJAX) tīmekļa pakalpju izstrāde (AJAX enabled services)</w:t>
      </w:r>
      <w:bookmarkEnd w:id="225"/>
      <w:bookmarkEnd w:id="226"/>
      <w:bookmarkEnd w:id="227"/>
    </w:p>
    <w:p w14:paraId="42275824" w14:textId="77777777" w:rsidR="00997B03" w:rsidRDefault="00997B03" w:rsidP="00997B03">
      <w:pPr>
        <w:pStyle w:val="Heading3"/>
      </w:pPr>
      <w:bookmarkStart w:id="228" w:name="_Ref379978602"/>
      <w:bookmarkStart w:id="229" w:name="_Toc379979423"/>
      <w:bookmarkStart w:id="230" w:name="_Toc380139539"/>
      <w:bookmarkStart w:id="231" w:name="_Toc386458725"/>
      <w:r>
        <w:t>Risinājuma arhitektūra</w:t>
      </w:r>
      <w:bookmarkEnd w:id="228"/>
      <w:bookmarkEnd w:id="229"/>
      <w:bookmarkEnd w:id="230"/>
      <w:bookmarkEnd w:id="231"/>
    </w:p>
    <w:p w14:paraId="7A6D3591" w14:textId="77777777" w:rsidR="00997B03" w:rsidRDefault="00997B03" w:rsidP="00997B03">
      <w:r>
        <w:t>Piedāvātās infrastruktūras uzdevums ir piedāvāt izstrādātājiem iespēju veidot tīmekļa pakalpes, kuras</w:t>
      </w:r>
    </w:p>
    <w:p w14:paraId="4AACE95F" w14:textId="77777777" w:rsidR="00997B03" w:rsidRDefault="00997B03" w:rsidP="00997B03">
      <w:pPr>
        <w:pStyle w:val="ListBullet"/>
        <w:tabs>
          <w:tab w:val="num" w:pos="360"/>
        </w:tabs>
      </w:pPr>
      <w:r>
        <w:t>tiek izsauktas no tīmekļa pārlūka (AJAX) un</w:t>
      </w:r>
    </w:p>
    <w:p w14:paraId="6681B85A" w14:textId="3D4E41A3" w:rsidR="00997B03" w:rsidRDefault="00997B03" w:rsidP="00997B03">
      <w:pPr>
        <w:pStyle w:val="ListBullet"/>
        <w:tabs>
          <w:tab w:val="num" w:pos="360"/>
        </w:tabs>
      </w:pPr>
      <w:r>
        <w:t>nav iekļautas (iekompilētas) LVP lietojumā.</w:t>
      </w:r>
    </w:p>
    <w:p w14:paraId="198A428B" w14:textId="34242F07" w:rsidR="00997B03" w:rsidRDefault="00997B03" w:rsidP="00997B03">
      <w:r>
        <w:t xml:space="preserve">Risinājuma pamatā ir </w:t>
      </w:r>
      <w:r w:rsidRPr="00D71444">
        <w:rPr>
          <w:i/>
        </w:rPr>
        <w:t>ajaxCallProcessor</w:t>
      </w:r>
      <w:r w:rsidRPr="00455060">
        <w:t xml:space="preserve"> komponente, kas</w:t>
      </w:r>
      <w:r>
        <w:t xml:space="preserve"> ir iekļauta LVP lietojumā. Tā saņem pieprasījumus no pārlūka un šos pieprasījumus pārvirza uz izstrādātāja servisiem.</w:t>
      </w:r>
    </w:p>
    <w:p w14:paraId="68278CE9" w14:textId="77777777" w:rsidR="00997B03" w:rsidRDefault="00997B03" w:rsidP="00997B03">
      <w:r>
        <w:t>Servisu izstrādei tiek piedāvātas divas alternatīvas:</w:t>
      </w:r>
    </w:p>
    <w:p w14:paraId="5055AC3F" w14:textId="77777777" w:rsidR="00997B03" w:rsidRDefault="00997B03" w:rsidP="002C62AE">
      <w:pPr>
        <w:pStyle w:val="ListParagraph"/>
        <w:numPr>
          <w:ilvl w:val="0"/>
          <w:numId w:val="26"/>
        </w:numPr>
      </w:pPr>
      <w:r>
        <w:t>REST serviss (caur HTTP protokolu)</w:t>
      </w:r>
    </w:p>
    <w:p w14:paraId="01BDD26B" w14:textId="77777777" w:rsidR="00997B03" w:rsidRDefault="00997B03" w:rsidP="002C62AE">
      <w:pPr>
        <w:pStyle w:val="ListParagraph"/>
        <w:numPr>
          <w:ilvl w:val="0"/>
          <w:numId w:val="26"/>
        </w:numPr>
      </w:pPr>
      <w:r>
        <w:t>SOAP serviss (caur net.pipe protokolu)</w:t>
      </w:r>
    </w:p>
    <w:p w14:paraId="6A3E0B11" w14:textId="77777777" w:rsidR="00997B03" w:rsidRPr="00412C83" w:rsidRDefault="00997B03" w:rsidP="00997B03">
      <w:pPr>
        <w:pStyle w:val="Pictureposition"/>
      </w:pPr>
      <w:r>
        <w:rPr>
          <w:noProof/>
          <w:lang w:eastAsia="lv-LV"/>
        </w:rPr>
        <w:drawing>
          <wp:inline distT="0" distB="0" distL="0" distR="0" wp14:anchorId="3A251F33" wp14:editId="3D2ABBAC">
            <wp:extent cx="6202800" cy="20268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7" cstate="print">
                      <a:extLst>
                        <a:ext uri="{28A0092B-C50C-407E-A947-70E740481C1C}">
                          <a14:useLocalDpi xmlns:a14="http://schemas.microsoft.com/office/drawing/2010/main" val="0"/>
                        </a:ext>
                      </a:extLst>
                    </a:blip>
                    <a:stretch>
                      <a:fillRect/>
                    </a:stretch>
                  </pic:blipFill>
                  <pic:spPr bwMode="auto">
                    <a:xfrm>
                      <a:off x="0" y="0"/>
                      <a:ext cx="6202800" cy="2026800"/>
                    </a:xfrm>
                    <a:prstGeom prst="rect">
                      <a:avLst/>
                    </a:prstGeom>
                    <a:noFill/>
                    <a:ln>
                      <a:noFill/>
                    </a:ln>
                  </pic:spPr>
                </pic:pic>
              </a:graphicData>
            </a:graphic>
          </wp:inline>
        </w:drawing>
      </w:r>
    </w:p>
    <w:p w14:paraId="693B6DDB" w14:textId="77777777" w:rsidR="00997B03" w:rsidRDefault="0051039B" w:rsidP="00997B03">
      <w:pPr>
        <w:pStyle w:val="Picturecaption"/>
      </w:pPr>
      <w:r>
        <w:fldChar w:fldCharType="begin"/>
      </w:r>
      <w:r>
        <w:instrText xml:space="preserve"> SEQ Attēls \* ARABIC </w:instrText>
      </w:r>
      <w:r>
        <w:fldChar w:fldCharType="separate"/>
      </w:r>
      <w:bookmarkStart w:id="232" w:name="_Toc379979429"/>
      <w:bookmarkStart w:id="233" w:name="_Toc380139602"/>
      <w:r w:rsidR="00714534">
        <w:rPr>
          <w:noProof/>
        </w:rPr>
        <w:t>60</w:t>
      </w:r>
      <w:r>
        <w:rPr>
          <w:noProof/>
        </w:rPr>
        <w:fldChar w:fldCharType="end"/>
      </w:r>
      <w:r w:rsidR="00997B03" w:rsidRPr="00412C83">
        <w:t xml:space="preserve">. attēls. </w:t>
      </w:r>
      <w:r w:rsidR="00997B03">
        <w:t>REST servisa izmantošanas diagramma</w:t>
      </w:r>
      <w:bookmarkEnd w:id="232"/>
      <w:bookmarkEnd w:id="233"/>
    </w:p>
    <w:p w14:paraId="27F263DF" w14:textId="77777777" w:rsidR="00997B03" w:rsidRDefault="00997B03" w:rsidP="00997B03">
      <w:r>
        <w:t xml:space="preserve">REST servisa gadījumā </w:t>
      </w:r>
      <w:r w:rsidRPr="00D71444">
        <w:rPr>
          <w:i/>
        </w:rPr>
        <w:t>ajaxCallProcessor</w:t>
      </w:r>
      <w:r>
        <w:t xml:space="preserve"> darbojas maksimāli caurspīdīgi (cenšas nemodificēt pieprasījumu un atbildi).</w:t>
      </w:r>
    </w:p>
    <w:p w14:paraId="18EE186A" w14:textId="77777777" w:rsidR="00997B03" w:rsidRPr="00412C83" w:rsidRDefault="00997B03" w:rsidP="00997B03">
      <w:pPr>
        <w:pStyle w:val="Pictureposition"/>
      </w:pPr>
      <w:r>
        <w:rPr>
          <w:noProof/>
          <w:lang w:eastAsia="lv-LV"/>
        </w:rPr>
        <w:drawing>
          <wp:inline distT="0" distB="0" distL="0" distR="0" wp14:anchorId="2B6E8EA7" wp14:editId="4B6355FD">
            <wp:extent cx="6202800" cy="2015308"/>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8" cstate="print">
                      <a:extLst>
                        <a:ext uri="{28A0092B-C50C-407E-A947-70E740481C1C}">
                          <a14:useLocalDpi xmlns:a14="http://schemas.microsoft.com/office/drawing/2010/main" val="0"/>
                        </a:ext>
                      </a:extLst>
                    </a:blip>
                    <a:stretch>
                      <a:fillRect/>
                    </a:stretch>
                  </pic:blipFill>
                  <pic:spPr bwMode="auto">
                    <a:xfrm>
                      <a:off x="0" y="0"/>
                      <a:ext cx="6202800" cy="2015308"/>
                    </a:xfrm>
                    <a:prstGeom prst="rect">
                      <a:avLst/>
                    </a:prstGeom>
                    <a:noFill/>
                    <a:ln>
                      <a:noFill/>
                    </a:ln>
                  </pic:spPr>
                </pic:pic>
              </a:graphicData>
            </a:graphic>
          </wp:inline>
        </w:drawing>
      </w:r>
    </w:p>
    <w:p w14:paraId="012B490B" w14:textId="77777777" w:rsidR="00997B03" w:rsidRPr="00412C83" w:rsidRDefault="0051039B" w:rsidP="00997B03">
      <w:pPr>
        <w:pStyle w:val="Picturecaption"/>
      </w:pPr>
      <w:r>
        <w:fldChar w:fldCharType="begin"/>
      </w:r>
      <w:r>
        <w:instrText xml:space="preserve"> SEQ Attēls \* ARABIC </w:instrText>
      </w:r>
      <w:r>
        <w:fldChar w:fldCharType="separate"/>
      </w:r>
      <w:bookmarkStart w:id="234" w:name="_Toc379979430"/>
      <w:bookmarkStart w:id="235" w:name="_Toc380139603"/>
      <w:r w:rsidR="00714534">
        <w:rPr>
          <w:noProof/>
        </w:rPr>
        <w:t>61</w:t>
      </w:r>
      <w:r>
        <w:rPr>
          <w:noProof/>
        </w:rPr>
        <w:fldChar w:fldCharType="end"/>
      </w:r>
      <w:r w:rsidR="00997B03" w:rsidRPr="00412C83">
        <w:t xml:space="preserve">. attēls. </w:t>
      </w:r>
      <w:r w:rsidR="00997B03">
        <w:t>Net.pipe servisa izmantošanas diagramma</w:t>
      </w:r>
      <w:bookmarkEnd w:id="234"/>
      <w:bookmarkEnd w:id="235"/>
    </w:p>
    <w:p w14:paraId="749DD6C0" w14:textId="77777777" w:rsidR="00997B03" w:rsidRDefault="00997B03" w:rsidP="00997B03">
      <w:r>
        <w:lastRenderedPageBreak/>
        <w:t xml:space="preserve">SOAP servisa gadījumā </w:t>
      </w:r>
      <w:r w:rsidRPr="00D71444">
        <w:rPr>
          <w:i/>
        </w:rPr>
        <w:t>ajaxCallProcessor</w:t>
      </w:r>
      <w:r>
        <w:t xml:space="preserve"> HTTP pieprasījumu pārveido </w:t>
      </w:r>
      <w:r w:rsidRPr="00714534">
        <w:rPr>
          <w:rStyle w:val="CodeInText"/>
          <w:lang w:val="lv-LV"/>
        </w:rPr>
        <w:t>AjaxRequest</w:t>
      </w:r>
      <w:r>
        <w:t xml:space="preserve"> objektā, kas ir obligāts servisa metodes ieejas parametrs. Servisa atbildes struktūrai jābūt </w:t>
      </w:r>
      <w:r w:rsidRPr="00714534">
        <w:rPr>
          <w:rStyle w:val="CodeInText"/>
          <w:lang w:val="lv-LV"/>
        </w:rPr>
        <w:t>AjaxResponse</w:t>
      </w:r>
      <w:r>
        <w:t xml:space="preserve">, kuru </w:t>
      </w:r>
      <w:r w:rsidRPr="00D71444">
        <w:rPr>
          <w:i/>
        </w:rPr>
        <w:t>ajaxCallProcessor</w:t>
      </w:r>
      <w:r>
        <w:t xml:space="preserve"> pārveidos par atbilstošu HTTP atbildi.</w:t>
      </w:r>
    </w:p>
    <w:p w14:paraId="664486F3" w14:textId="77777777" w:rsidR="00997B03" w:rsidRDefault="00997B03" w:rsidP="00997B03">
      <w:r>
        <w:t xml:space="preserve">Pārlūki jau piedāvā risinājumu trešo pušu servisu izsaukšanai – </w:t>
      </w:r>
      <w:r w:rsidRPr="00986F35">
        <w:rPr>
          <w:i/>
        </w:rPr>
        <w:t>CORS</w:t>
      </w:r>
      <w:r>
        <w:t xml:space="preserve"> (</w:t>
      </w:r>
      <w:r w:rsidRPr="00986F35">
        <w:rPr>
          <w:i/>
        </w:rPr>
        <w:t>Cross-Origin Resource Sharing</w:t>
      </w:r>
      <w:r>
        <w:t xml:space="preserve">). Tomēr problēmas rada novecojušas pārlūku versijas, kas ir iekļautas VISS portāla atbalstāmo pārlūku sarakstā (IE8, IE9). Nepilnīga standarta atbalsta dēļ to droša izmantošana (autentificētā lietotāja informācijas nodošana, neizmantojot </w:t>
      </w:r>
      <w:r w:rsidRPr="00986F35">
        <w:rPr>
          <w:i/>
        </w:rPr>
        <w:t>query string</w:t>
      </w:r>
      <w:r>
        <w:t xml:space="preserve"> un </w:t>
      </w:r>
      <w:r w:rsidRPr="00986F35">
        <w:rPr>
          <w:i/>
        </w:rPr>
        <w:t>post</w:t>
      </w:r>
      <w:r>
        <w:t xml:space="preserve"> vērtības) nav iespējama. Turklāt CORS konfigurācija arī var būt netriviāla. Tādēļ tika izstrādāta </w:t>
      </w:r>
      <w:r w:rsidRPr="00D71444">
        <w:rPr>
          <w:i/>
        </w:rPr>
        <w:t>ajaxCallProcessor</w:t>
      </w:r>
      <w:r>
        <w:t xml:space="preserve"> komponente.</w:t>
      </w:r>
    </w:p>
    <w:p w14:paraId="6DF9FFC0" w14:textId="77777777" w:rsidR="00997B03" w:rsidRDefault="00997B03" w:rsidP="00997B03">
      <w:pPr>
        <w:pStyle w:val="Heading3"/>
      </w:pPr>
      <w:bookmarkStart w:id="236" w:name="_Ref379972753"/>
      <w:bookmarkStart w:id="237" w:name="_Toc379979424"/>
      <w:bookmarkStart w:id="238" w:name="_Toc380139540"/>
      <w:bookmarkStart w:id="239" w:name="_Toc386458726"/>
      <w:r>
        <w:t>ajaxCallProcessor Sitecore konfigurācija</w:t>
      </w:r>
      <w:bookmarkEnd w:id="236"/>
      <w:bookmarkEnd w:id="237"/>
      <w:bookmarkEnd w:id="238"/>
      <w:bookmarkEnd w:id="239"/>
    </w:p>
    <w:p w14:paraId="2AD56309" w14:textId="77777777" w:rsidR="00997B03" w:rsidRDefault="00997B03" w:rsidP="00997B03">
      <w:r>
        <w:t>Lai padarītu izstrādāto servisu pieejamu, Sitecore aplikācijas konfigurācijas datnē (</w:t>
      </w:r>
      <w:r w:rsidRPr="00823D53">
        <w:rPr>
          <w:i/>
        </w:rPr>
        <w:t>App_Config\Abc.AjaxCallProcessor.config</w:t>
      </w:r>
      <w:r>
        <w:t xml:space="preserve">) ir jāpapildina </w:t>
      </w:r>
      <w:r w:rsidRPr="001A2009">
        <w:rPr>
          <w:i/>
        </w:rPr>
        <w:t>ajaxCallProcessor</w:t>
      </w:r>
      <w:r>
        <w:t xml:space="preserve"> iestatījumi.</w:t>
      </w:r>
    </w:p>
    <w:p w14:paraId="57451487" w14:textId="77777777" w:rsidR="00997B03" w:rsidRDefault="00997B03" w:rsidP="00997B03">
      <w:r>
        <w:t>Konfigurācijas piemērs:</w:t>
      </w:r>
    </w:p>
    <w:p w14:paraId="10316B18" w14:textId="77777777" w:rsidR="00997B03" w:rsidRPr="00714534" w:rsidRDefault="00997B03" w:rsidP="00997B03">
      <w:pPr>
        <w:pStyle w:val="CodeBlock"/>
        <w:rPr>
          <w:color w:val="000000"/>
          <w:lang w:val="lv-LV"/>
        </w:rPr>
      </w:pPr>
      <w:r w:rsidRPr="00714534">
        <w:rPr>
          <w:color w:val="0000FF"/>
          <w:lang w:val="lv-LV"/>
        </w:rPr>
        <w:t>&lt;</w:t>
      </w:r>
      <w:r w:rsidRPr="00714534">
        <w:rPr>
          <w:lang w:val="lv-LV"/>
        </w:rPr>
        <w:t>abc.ajaxCallProcessor</w:t>
      </w:r>
      <w:r w:rsidRPr="00714534">
        <w:rPr>
          <w:color w:val="0000FF"/>
          <w:lang w:val="lv-LV"/>
        </w:rPr>
        <w:t>&gt;</w:t>
      </w:r>
    </w:p>
    <w:p w14:paraId="52E62859" w14:textId="77777777" w:rsidR="00997B03" w:rsidRPr="00714534" w:rsidRDefault="00997B03" w:rsidP="00997B03">
      <w:pPr>
        <w:pStyle w:val="CodeBlock"/>
        <w:rPr>
          <w:color w:val="000000"/>
          <w:lang w:val="lv-LV"/>
        </w:rPr>
      </w:pPr>
      <w:r w:rsidRPr="00714534">
        <w:rPr>
          <w:color w:val="0000FF"/>
          <w:lang w:val="lv-LV"/>
        </w:rPr>
        <w:t>  &lt;</w:t>
      </w:r>
      <w:r w:rsidRPr="00714534">
        <w:rPr>
          <w:lang w:val="lv-LV"/>
        </w:rPr>
        <w:t>switch</w:t>
      </w:r>
      <w:r w:rsidRPr="00714534">
        <w:rPr>
          <w:color w:val="0000FF"/>
          <w:lang w:val="lv-LV"/>
        </w:rPr>
        <w:t> </w:t>
      </w:r>
      <w:r w:rsidRPr="00714534">
        <w:rPr>
          <w:color w:val="FF0000"/>
          <w:lang w:val="lv-LV"/>
        </w:rPr>
        <w:t>path</w:t>
      </w:r>
      <w:r w:rsidRPr="00714534">
        <w:rPr>
          <w:color w:val="0000FF"/>
          <w:lang w:val="lv-LV"/>
        </w:rPr>
        <w:t>=</w:t>
      </w:r>
      <w:r w:rsidRPr="00714534">
        <w:rPr>
          <w:color w:val="000000"/>
          <w:lang w:val="lv-LV"/>
        </w:rPr>
        <w:t>"</w:t>
      </w:r>
      <w:r w:rsidRPr="00714534">
        <w:rPr>
          <w:color w:val="0000FF"/>
          <w:lang w:val="lv-LV"/>
        </w:rPr>
        <w:t>/Ajax/Rest</w:t>
      </w:r>
      <w:r w:rsidRPr="00714534">
        <w:rPr>
          <w:color w:val="000000"/>
          <w:lang w:val="lv-LV"/>
        </w:rPr>
        <w:t>"</w:t>
      </w:r>
      <w:r w:rsidRPr="00714534">
        <w:rPr>
          <w:color w:val="0000FF"/>
          <w:lang w:val="lv-LV"/>
        </w:rPr>
        <w:t> </w:t>
      </w:r>
      <w:r w:rsidRPr="00714534">
        <w:rPr>
          <w:color w:val="FF0000"/>
          <w:lang w:val="lv-LV"/>
        </w:rPr>
        <w:t>type</w:t>
      </w:r>
      <w:r w:rsidRPr="00714534">
        <w:rPr>
          <w:color w:val="0000FF"/>
          <w:lang w:val="lv-LV"/>
        </w:rPr>
        <w:t>=</w:t>
      </w:r>
      <w:r w:rsidRPr="00714534">
        <w:rPr>
          <w:color w:val="000000"/>
          <w:lang w:val="lv-LV"/>
        </w:rPr>
        <w:t>"</w:t>
      </w:r>
      <w:r w:rsidRPr="00714534">
        <w:rPr>
          <w:color w:val="0000FF"/>
          <w:lang w:val="lv-LV"/>
        </w:rPr>
        <w:t>Abc.Sitecore.Pipelines.AjaxCalls.Switches.RestSwitch, Abc.Sitecore</w:t>
      </w:r>
      <w:r w:rsidRPr="00714534">
        <w:rPr>
          <w:color w:val="000000"/>
          <w:lang w:val="lv-LV"/>
        </w:rPr>
        <w:t>"</w:t>
      </w:r>
      <w:r w:rsidRPr="00714534">
        <w:rPr>
          <w:color w:val="0000FF"/>
          <w:lang w:val="lv-LV"/>
        </w:rPr>
        <w:t>&gt;</w:t>
      </w:r>
    </w:p>
    <w:p w14:paraId="62A6B3C0" w14:textId="3573ABB8" w:rsidR="00997B03" w:rsidRPr="00714534" w:rsidRDefault="00997B03" w:rsidP="00997B03">
      <w:pPr>
        <w:pStyle w:val="CodeBlock"/>
        <w:rPr>
          <w:color w:val="000000"/>
          <w:lang w:val="lv-LV"/>
        </w:rPr>
      </w:pPr>
      <w:r w:rsidRPr="00714534">
        <w:rPr>
          <w:color w:val="0000FF"/>
          <w:lang w:val="lv-LV"/>
        </w:rPr>
        <w:t>    &lt;!--</w:t>
      </w:r>
      <w:r w:rsidRPr="00714534">
        <w:rPr>
          <w:color w:val="008000"/>
          <w:lang w:val="lv-LV"/>
        </w:rPr>
        <w:t>http://lvpsc/Ajax/Rest/Test</w:t>
      </w:r>
      <w:r w:rsidRPr="00714534">
        <w:rPr>
          <w:color w:val="0000FF"/>
          <w:lang w:val="lv-LV"/>
        </w:rPr>
        <w:t>--&gt;</w:t>
      </w:r>
    </w:p>
    <w:p w14:paraId="304AA94A" w14:textId="77777777" w:rsidR="00997B03" w:rsidRPr="00714534" w:rsidRDefault="00997B03" w:rsidP="00997B03">
      <w:pPr>
        <w:pStyle w:val="CodeBlock"/>
        <w:rPr>
          <w:color w:val="000000"/>
          <w:lang w:val="lv-LV"/>
        </w:rPr>
      </w:pPr>
      <w:r w:rsidRPr="00714534">
        <w:rPr>
          <w:color w:val="0000FF"/>
          <w:lang w:val="lv-LV"/>
        </w:rPr>
        <w:t>    &lt;</w:t>
      </w:r>
      <w:r w:rsidRPr="00714534">
        <w:rPr>
          <w:lang w:val="lv-LV"/>
        </w:rPr>
        <w:t>service</w:t>
      </w:r>
      <w:r w:rsidRPr="00714534">
        <w:rPr>
          <w:color w:val="0000FF"/>
          <w:lang w:val="lv-LV"/>
        </w:rPr>
        <w:t> </w:t>
      </w:r>
      <w:r w:rsidRPr="00714534">
        <w:rPr>
          <w:color w:val="FF0000"/>
          <w:lang w:val="lv-LV"/>
        </w:rPr>
        <w:t>path</w:t>
      </w:r>
      <w:r w:rsidRPr="00714534">
        <w:rPr>
          <w:color w:val="0000FF"/>
          <w:lang w:val="lv-LV"/>
        </w:rPr>
        <w:t>=</w:t>
      </w:r>
      <w:r w:rsidRPr="00714534">
        <w:rPr>
          <w:color w:val="000000"/>
          <w:lang w:val="lv-LV"/>
        </w:rPr>
        <w:t>"</w:t>
      </w:r>
      <w:r w:rsidRPr="00714534">
        <w:rPr>
          <w:color w:val="0000FF"/>
          <w:lang w:val="lv-LV"/>
        </w:rPr>
        <w:t>/Test</w:t>
      </w:r>
      <w:r w:rsidRPr="00714534">
        <w:rPr>
          <w:color w:val="000000"/>
          <w:lang w:val="lv-LV"/>
        </w:rPr>
        <w:t>"</w:t>
      </w:r>
    </w:p>
    <w:p w14:paraId="3B4D3BDF" w14:textId="4A731388" w:rsidR="00997B03" w:rsidRPr="00714534" w:rsidRDefault="00997B03" w:rsidP="00997B03">
      <w:pPr>
        <w:pStyle w:val="CodeBlock"/>
        <w:rPr>
          <w:color w:val="000000"/>
          <w:lang w:val="lv-LV"/>
        </w:rPr>
      </w:pPr>
      <w:r w:rsidRPr="00714534">
        <w:rPr>
          <w:color w:val="0000FF"/>
          <w:lang w:val="lv-LV"/>
        </w:rPr>
        <w:t>             </w:t>
      </w:r>
      <w:r w:rsidRPr="00714534">
        <w:rPr>
          <w:color w:val="FF0000"/>
          <w:lang w:val="lv-LV"/>
        </w:rPr>
        <w:t>url</w:t>
      </w:r>
      <w:r w:rsidRPr="00714534">
        <w:rPr>
          <w:color w:val="0000FF"/>
          <w:lang w:val="lv-LV"/>
        </w:rPr>
        <w:t>=</w:t>
      </w:r>
      <w:r w:rsidRPr="00714534">
        <w:rPr>
          <w:color w:val="000000"/>
          <w:lang w:val="lv-LV"/>
        </w:rPr>
        <w:t>"</w:t>
      </w:r>
      <w:r w:rsidRPr="00714534">
        <w:rPr>
          <w:color w:val="0000FF"/>
          <w:lang w:val="lv-LV"/>
        </w:rPr>
        <w:t>https://localhost/Abc.AjaxEnabledTestService/Rest/RestService.svc</w:t>
      </w:r>
      <w:r w:rsidRPr="00714534">
        <w:rPr>
          <w:color w:val="000000"/>
          <w:lang w:val="lv-LV"/>
        </w:rPr>
        <w:t>"</w:t>
      </w:r>
    </w:p>
    <w:p w14:paraId="1CFEB880" w14:textId="77777777" w:rsidR="00997B03" w:rsidRPr="00714534" w:rsidRDefault="00997B03" w:rsidP="00997B03">
      <w:pPr>
        <w:pStyle w:val="CodeBlock"/>
        <w:rPr>
          <w:color w:val="000000"/>
          <w:lang w:val="lv-LV"/>
        </w:rPr>
      </w:pPr>
      <w:r w:rsidRPr="00714534">
        <w:rPr>
          <w:color w:val="0000FF"/>
          <w:lang w:val="lv-LV"/>
        </w:rPr>
        <w:t>             </w:t>
      </w:r>
      <w:r w:rsidRPr="00714534">
        <w:rPr>
          <w:color w:val="FF0000"/>
          <w:lang w:val="lv-LV"/>
        </w:rPr>
        <w:t>timeoutInMilliseconds</w:t>
      </w:r>
      <w:r w:rsidRPr="00714534">
        <w:rPr>
          <w:color w:val="0000FF"/>
          <w:lang w:val="lv-LV"/>
        </w:rPr>
        <w:t>=</w:t>
      </w:r>
      <w:r w:rsidRPr="00714534">
        <w:rPr>
          <w:color w:val="000000"/>
          <w:lang w:val="lv-LV"/>
        </w:rPr>
        <w:t>"</w:t>
      </w:r>
      <w:r w:rsidRPr="00714534">
        <w:rPr>
          <w:color w:val="0000FF"/>
          <w:lang w:val="lv-LV"/>
        </w:rPr>
        <w:t>1000</w:t>
      </w:r>
      <w:r w:rsidRPr="00714534">
        <w:rPr>
          <w:color w:val="000000"/>
          <w:lang w:val="lv-LV"/>
        </w:rPr>
        <w:t>"</w:t>
      </w:r>
    </w:p>
    <w:p w14:paraId="72F8BBD9" w14:textId="77777777" w:rsidR="00997B03" w:rsidRPr="00714534" w:rsidRDefault="00997B03" w:rsidP="00997B03">
      <w:pPr>
        <w:pStyle w:val="CodeBlock"/>
        <w:rPr>
          <w:color w:val="000000"/>
          <w:lang w:val="lv-LV"/>
        </w:rPr>
      </w:pPr>
      <w:r w:rsidRPr="00714534">
        <w:rPr>
          <w:color w:val="0000FF"/>
          <w:lang w:val="lv-LV"/>
        </w:rPr>
        <w:t>             </w:t>
      </w:r>
      <w:r w:rsidRPr="00714534">
        <w:rPr>
          <w:color w:val="FF0000"/>
          <w:lang w:val="lv-LV"/>
        </w:rPr>
        <w:t>requireUserData</w:t>
      </w:r>
      <w:r w:rsidRPr="00714534">
        <w:rPr>
          <w:color w:val="0000FF"/>
          <w:lang w:val="lv-LV"/>
        </w:rPr>
        <w:t>=</w:t>
      </w:r>
      <w:r w:rsidRPr="00714534">
        <w:rPr>
          <w:color w:val="000000"/>
          <w:lang w:val="lv-LV"/>
        </w:rPr>
        <w:t>"</w:t>
      </w:r>
      <w:r w:rsidRPr="00714534">
        <w:rPr>
          <w:color w:val="0000FF"/>
          <w:lang w:val="lv-LV"/>
        </w:rPr>
        <w:t>true</w:t>
      </w:r>
      <w:r w:rsidRPr="00714534">
        <w:rPr>
          <w:color w:val="000000"/>
          <w:lang w:val="lv-LV"/>
        </w:rPr>
        <w:t>"</w:t>
      </w:r>
      <w:r w:rsidRPr="00714534">
        <w:rPr>
          <w:color w:val="0000FF"/>
          <w:lang w:val="lv-LV"/>
        </w:rPr>
        <w:t>/&gt;</w:t>
      </w:r>
    </w:p>
    <w:p w14:paraId="4B4B5A42" w14:textId="77777777" w:rsidR="00997B03" w:rsidRPr="00714534" w:rsidRDefault="00997B03" w:rsidP="00997B03">
      <w:pPr>
        <w:pStyle w:val="CodeBlock"/>
        <w:rPr>
          <w:color w:val="000000"/>
          <w:lang w:val="lv-LV"/>
        </w:rPr>
      </w:pPr>
      <w:r w:rsidRPr="00714534">
        <w:rPr>
          <w:color w:val="0000FF"/>
          <w:lang w:val="lv-LV"/>
        </w:rPr>
        <w:t>  &lt;/</w:t>
      </w:r>
      <w:r w:rsidRPr="00714534">
        <w:rPr>
          <w:lang w:val="lv-LV"/>
        </w:rPr>
        <w:t>switch</w:t>
      </w:r>
      <w:r w:rsidRPr="00714534">
        <w:rPr>
          <w:color w:val="0000FF"/>
          <w:lang w:val="lv-LV"/>
        </w:rPr>
        <w:t>&gt;</w:t>
      </w:r>
    </w:p>
    <w:p w14:paraId="24D27B82" w14:textId="77777777" w:rsidR="00997B03" w:rsidRPr="00714534" w:rsidRDefault="00997B03" w:rsidP="00997B03">
      <w:pPr>
        <w:pStyle w:val="CodeBlock"/>
        <w:rPr>
          <w:color w:val="000000"/>
          <w:lang w:val="lv-LV"/>
        </w:rPr>
      </w:pPr>
      <w:r w:rsidRPr="00714534">
        <w:rPr>
          <w:color w:val="000000"/>
          <w:lang w:val="lv-LV"/>
        </w:rPr>
        <w:t xml:space="preserve"> </w:t>
      </w:r>
    </w:p>
    <w:p w14:paraId="39D8E26C" w14:textId="77777777" w:rsidR="00997B03" w:rsidRPr="00714534" w:rsidRDefault="00997B03" w:rsidP="00997B03">
      <w:pPr>
        <w:pStyle w:val="CodeBlock"/>
        <w:rPr>
          <w:color w:val="000000"/>
          <w:lang w:val="lv-LV"/>
        </w:rPr>
      </w:pPr>
      <w:r w:rsidRPr="00714534">
        <w:rPr>
          <w:color w:val="0000FF"/>
          <w:lang w:val="lv-LV"/>
        </w:rPr>
        <w:t>  &lt;</w:t>
      </w:r>
      <w:r w:rsidRPr="00714534">
        <w:rPr>
          <w:lang w:val="lv-LV"/>
        </w:rPr>
        <w:t>switch</w:t>
      </w:r>
      <w:r w:rsidRPr="00714534">
        <w:rPr>
          <w:color w:val="0000FF"/>
          <w:lang w:val="lv-LV"/>
        </w:rPr>
        <w:t> </w:t>
      </w:r>
      <w:r w:rsidRPr="00714534">
        <w:rPr>
          <w:color w:val="FF0000"/>
          <w:lang w:val="lv-LV"/>
        </w:rPr>
        <w:t>path</w:t>
      </w:r>
      <w:r w:rsidRPr="00714534">
        <w:rPr>
          <w:color w:val="0000FF"/>
          <w:lang w:val="lv-LV"/>
        </w:rPr>
        <w:t>=</w:t>
      </w:r>
      <w:r w:rsidRPr="00714534">
        <w:rPr>
          <w:color w:val="000000"/>
          <w:lang w:val="lv-LV"/>
        </w:rPr>
        <w:t>"</w:t>
      </w:r>
      <w:r w:rsidRPr="00714534">
        <w:rPr>
          <w:color w:val="0000FF"/>
          <w:lang w:val="lv-LV"/>
        </w:rPr>
        <w:t>/Ajax/NetPipe</w:t>
      </w:r>
      <w:r w:rsidRPr="00714534">
        <w:rPr>
          <w:color w:val="000000"/>
          <w:lang w:val="lv-LV"/>
        </w:rPr>
        <w:t>"</w:t>
      </w:r>
      <w:r w:rsidRPr="00714534">
        <w:rPr>
          <w:color w:val="0000FF"/>
          <w:lang w:val="lv-LV"/>
        </w:rPr>
        <w:t> </w:t>
      </w:r>
      <w:r w:rsidRPr="00714534">
        <w:rPr>
          <w:color w:val="FF0000"/>
          <w:lang w:val="lv-LV"/>
        </w:rPr>
        <w:t>type</w:t>
      </w:r>
      <w:r w:rsidRPr="00714534">
        <w:rPr>
          <w:color w:val="0000FF"/>
          <w:lang w:val="lv-LV"/>
        </w:rPr>
        <w:t>=</w:t>
      </w:r>
      <w:r w:rsidRPr="00714534">
        <w:rPr>
          <w:color w:val="000000"/>
          <w:lang w:val="lv-LV"/>
        </w:rPr>
        <w:t>"</w:t>
      </w:r>
      <w:r w:rsidRPr="00714534">
        <w:rPr>
          <w:color w:val="0000FF"/>
          <w:lang w:val="lv-LV"/>
        </w:rPr>
        <w:t>Abc.Sitecore.Pipelines.AjaxCalls.Switches.NetPipeSwitch, Abc.Sitecore</w:t>
      </w:r>
      <w:r w:rsidRPr="00714534">
        <w:rPr>
          <w:color w:val="000000"/>
          <w:lang w:val="lv-LV"/>
        </w:rPr>
        <w:t>"</w:t>
      </w:r>
      <w:r w:rsidRPr="00714534">
        <w:rPr>
          <w:color w:val="0000FF"/>
          <w:lang w:val="lv-LV"/>
        </w:rPr>
        <w:t>&gt;</w:t>
      </w:r>
    </w:p>
    <w:p w14:paraId="50732BEA" w14:textId="77777777" w:rsidR="00997B03" w:rsidRPr="00804D31" w:rsidRDefault="00997B03" w:rsidP="00997B03">
      <w:pPr>
        <w:pStyle w:val="CodeBlock"/>
        <w:rPr>
          <w:color w:val="000000"/>
        </w:rPr>
      </w:pPr>
      <w:r w:rsidRPr="00714534">
        <w:rPr>
          <w:color w:val="0000FF"/>
          <w:lang w:val="lv-LV"/>
        </w:rPr>
        <w:t>    </w:t>
      </w:r>
      <w:r w:rsidRPr="00804D31">
        <w:rPr>
          <w:color w:val="0000FF"/>
        </w:rPr>
        <w:t>&lt;</w:t>
      </w:r>
      <w:r w:rsidRPr="00804D31">
        <w:t>service</w:t>
      </w:r>
      <w:r w:rsidRPr="00804D31">
        <w:rPr>
          <w:color w:val="0000FF"/>
        </w:rPr>
        <w:t> </w:t>
      </w:r>
      <w:r w:rsidRPr="00804D31">
        <w:rPr>
          <w:color w:val="FF0000"/>
        </w:rPr>
        <w:t>path</w:t>
      </w:r>
      <w:r w:rsidRPr="00804D31">
        <w:rPr>
          <w:color w:val="0000FF"/>
        </w:rPr>
        <w:t>=</w:t>
      </w:r>
      <w:r w:rsidRPr="00804D31">
        <w:rPr>
          <w:color w:val="000000"/>
        </w:rPr>
        <w:t>"</w:t>
      </w:r>
      <w:r w:rsidRPr="00804D31">
        <w:rPr>
          <w:color w:val="0000FF"/>
        </w:rPr>
        <w:t>/Test</w:t>
      </w:r>
      <w:r w:rsidRPr="00804D31">
        <w:rPr>
          <w:color w:val="000000"/>
        </w:rPr>
        <w:t>"</w:t>
      </w:r>
    </w:p>
    <w:p w14:paraId="6D689250" w14:textId="7D9EA1C9" w:rsidR="00997B03" w:rsidRPr="00804D31" w:rsidRDefault="00997B03" w:rsidP="00997B03">
      <w:pPr>
        <w:pStyle w:val="CodeBlock"/>
        <w:rPr>
          <w:color w:val="000000"/>
        </w:rPr>
      </w:pPr>
      <w:r w:rsidRPr="00804D31">
        <w:rPr>
          <w:color w:val="0000FF"/>
        </w:rPr>
        <w:t>             </w:t>
      </w:r>
      <w:r w:rsidRPr="00804D31">
        <w:rPr>
          <w:color w:val="FF0000"/>
        </w:rPr>
        <w:t>url</w:t>
      </w:r>
      <w:r w:rsidRPr="00804D31">
        <w:rPr>
          <w:color w:val="0000FF"/>
        </w:rPr>
        <w:t>=</w:t>
      </w:r>
      <w:r w:rsidRPr="00804D31">
        <w:rPr>
          <w:color w:val="000000"/>
        </w:rPr>
        <w:t>"</w:t>
      </w:r>
      <w:r w:rsidRPr="00804D31">
        <w:rPr>
          <w:color w:val="0000FF"/>
        </w:rPr>
        <w:t>net.pipe://</w:t>
      </w:r>
      <w:r>
        <w:rPr>
          <w:color w:val="0000FF"/>
        </w:rPr>
        <w:t>localhost</w:t>
      </w:r>
      <w:r w:rsidRPr="00804D31">
        <w:rPr>
          <w:color w:val="0000FF"/>
        </w:rPr>
        <w:t>/Abc.AjaxEnabledTestService/NetPipe/NetPipeService.svc</w:t>
      </w:r>
      <w:r w:rsidRPr="00804D31">
        <w:rPr>
          <w:color w:val="000000"/>
        </w:rPr>
        <w:t>"</w:t>
      </w:r>
    </w:p>
    <w:p w14:paraId="5FC1ECE3" w14:textId="77777777" w:rsidR="00997B03" w:rsidRPr="00804D31" w:rsidRDefault="00997B03" w:rsidP="00997B03">
      <w:pPr>
        <w:pStyle w:val="CodeBlock"/>
        <w:rPr>
          <w:color w:val="000000"/>
        </w:rPr>
      </w:pPr>
      <w:r w:rsidRPr="00804D31">
        <w:rPr>
          <w:color w:val="0000FF"/>
        </w:rPr>
        <w:t>             </w:t>
      </w:r>
      <w:r w:rsidRPr="00804D31">
        <w:rPr>
          <w:color w:val="FF0000"/>
        </w:rPr>
        <w:t>timeoutInMilliseconds</w:t>
      </w:r>
      <w:r w:rsidRPr="00804D31">
        <w:rPr>
          <w:color w:val="0000FF"/>
        </w:rPr>
        <w:t>=</w:t>
      </w:r>
      <w:r w:rsidRPr="00804D31">
        <w:rPr>
          <w:color w:val="000000"/>
        </w:rPr>
        <w:t>"</w:t>
      </w:r>
      <w:r w:rsidRPr="00804D31">
        <w:rPr>
          <w:color w:val="0000FF"/>
        </w:rPr>
        <w:t>2000</w:t>
      </w:r>
      <w:r w:rsidRPr="00804D31">
        <w:rPr>
          <w:color w:val="000000"/>
        </w:rPr>
        <w:t>"</w:t>
      </w:r>
    </w:p>
    <w:p w14:paraId="2DA9BAF9" w14:textId="77777777" w:rsidR="00997B03" w:rsidRPr="00804D31" w:rsidRDefault="00997B03" w:rsidP="00997B03">
      <w:pPr>
        <w:pStyle w:val="CodeBlock"/>
        <w:rPr>
          <w:color w:val="000000"/>
        </w:rPr>
      </w:pPr>
      <w:r w:rsidRPr="00804D31">
        <w:rPr>
          <w:color w:val="0000FF"/>
        </w:rPr>
        <w:t>             </w:t>
      </w:r>
      <w:r w:rsidRPr="00804D31">
        <w:rPr>
          <w:color w:val="FF0000"/>
        </w:rPr>
        <w:t>requireUserData</w:t>
      </w:r>
      <w:r w:rsidRPr="00804D31">
        <w:rPr>
          <w:color w:val="0000FF"/>
        </w:rPr>
        <w:t>=</w:t>
      </w:r>
      <w:r w:rsidRPr="00804D31">
        <w:rPr>
          <w:color w:val="000000"/>
        </w:rPr>
        <w:t>"</w:t>
      </w:r>
      <w:r w:rsidRPr="00804D31">
        <w:rPr>
          <w:color w:val="0000FF"/>
        </w:rPr>
        <w:t>true</w:t>
      </w:r>
      <w:r w:rsidRPr="00804D31">
        <w:rPr>
          <w:color w:val="000000"/>
        </w:rPr>
        <w:t>"</w:t>
      </w:r>
      <w:r w:rsidRPr="00804D31">
        <w:rPr>
          <w:color w:val="0000FF"/>
        </w:rPr>
        <w:t>&gt;</w:t>
      </w:r>
    </w:p>
    <w:p w14:paraId="6376BB9F" w14:textId="77777777" w:rsidR="00997B03" w:rsidRPr="00804D31" w:rsidRDefault="00997B03" w:rsidP="00997B03">
      <w:pPr>
        <w:pStyle w:val="CodeBlock"/>
        <w:rPr>
          <w:color w:val="000000"/>
        </w:rPr>
      </w:pPr>
      <w:r w:rsidRPr="00804D31">
        <w:rPr>
          <w:color w:val="0000FF"/>
        </w:rPr>
        <w:t>      &lt;!--</w:t>
      </w:r>
      <w:r w:rsidRPr="00804D31">
        <w:rPr>
          <w:color w:val="008000"/>
        </w:rPr>
        <w:t>http://lvpsc/Ajax/NetPipe/Test/GetSimple</w:t>
      </w:r>
      <w:r w:rsidRPr="00804D31">
        <w:rPr>
          <w:color w:val="0000FF"/>
        </w:rPr>
        <w:t>--&gt;</w:t>
      </w:r>
    </w:p>
    <w:p w14:paraId="5D08A272" w14:textId="77777777" w:rsidR="00997B03" w:rsidRPr="00804D31" w:rsidRDefault="00997B03" w:rsidP="00997B03">
      <w:pPr>
        <w:pStyle w:val="CodeBlock"/>
        <w:rPr>
          <w:color w:val="000000"/>
        </w:rPr>
      </w:pPr>
      <w:r w:rsidRPr="00804D31">
        <w:rPr>
          <w:color w:val="0000FF"/>
        </w:rPr>
        <w:t>      &lt;</w:t>
      </w:r>
      <w:r w:rsidRPr="00804D31">
        <w:t>method</w:t>
      </w:r>
      <w:r w:rsidRPr="00804D31">
        <w:rPr>
          <w:color w:val="0000FF"/>
        </w:rPr>
        <w:t> </w:t>
      </w:r>
      <w:r w:rsidRPr="00804D31">
        <w:rPr>
          <w:color w:val="FF0000"/>
        </w:rPr>
        <w:t>path</w:t>
      </w:r>
      <w:r w:rsidRPr="00804D31">
        <w:rPr>
          <w:color w:val="0000FF"/>
        </w:rPr>
        <w:t>=</w:t>
      </w:r>
      <w:r w:rsidRPr="00804D31">
        <w:rPr>
          <w:color w:val="000000"/>
        </w:rPr>
        <w:t>"</w:t>
      </w:r>
      <w:r w:rsidRPr="00804D31">
        <w:rPr>
          <w:color w:val="0000FF"/>
        </w:rPr>
        <w:t>/GetSimple</w:t>
      </w:r>
      <w:r w:rsidRPr="00804D31">
        <w:rPr>
          <w:color w:val="000000"/>
        </w:rPr>
        <w:t>"</w:t>
      </w:r>
    </w:p>
    <w:p w14:paraId="2F4CC788" w14:textId="77777777" w:rsidR="00997B03" w:rsidRPr="00804D31" w:rsidRDefault="00997B03" w:rsidP="00997B03">
      <w:pPr>
        <w:pStyle w:val="CodeBlock"/>
        <w:rPr>
          <w:color w:val="000000"/>
        </w:rPr>
      </w:pPr>
      <w:r w:rsidRPr="00804D31">
        <w:rPr>
          <w:color w:val="0000FF"/>
        </w:rPr>
        <w:t>              </w:t>
      </w:r>
      <w:r w:rsidRPr="00804D31">
        <w:rPr>
          <w:color w:val="FF0000"/>
        </w:rPr>
        <w:t>action</w:t>
      </w:r>
      <w:r w:rsidRPr="00804D31">
        <w:rPr>
          <w:color w:val="0000FF"/>
        </w:rPr>
        <w:t>=</w:t>
      </w:r>
      <w:r w:rsidRPr="00804D31">
        <w:rPr>
          <w:color w:val="000000"/>
        </w:rPr>
        <w:t>"</w:t>
      </w:r>
      <w:r w:rsidRPr="00804D31">
        <w:rPr>
          <w:color w:val="0000FF"/>
        </w:rPr>
        <w:t>http://ivis.eps.gov.lv/ISS/NetPipeService/v1-0/GetSimple</w:t>
      </w:r>
      <w:r w:rsidRPr="00804D31">
        <w:rPr>
          <w:color w:val="000000"/>
        </w:rPr>
        <w:t>"</w:t>
      </w:r>
    </w:p>
    <w:p w14:paraId="2F8F7743" w14:textId="77777777" w:rsidR="00997B03" w:rsidRPr="00804D31" w:rsidRDefault="00997B03" w:rsidP="00997B03">
      <w:pPr>
        <w:pStyle w:val="CodeBlock"/>
        <w:rPr>
          <w:color w:val="000000"/>
        </w:rPr>
      </w:pPr>
      <w:r w:rsidRPr="00804D31">
        <w:rPr>
          <w:color w:val="0000FF"/>
        </w:rPr>
        <w:t>              </w:t>
      </w:r>
      <w:r w:rsidRPr="00804D31">
        <w:rPr>
          <w:color w:val="FF0000"/>
        </w:rPr>
        <w:t>replyAction</w:t>
      </w:r>
      <w:r w:rsidRPr="00804D31">
        <w:rPr>
          <w:color w:val="0000FF"/>
        </w:rPr>
        <w:t>=</w:t>
      </w:r>
      <w:r w:rsidRPr="00804D31">
        <w:rPr>
          <w:color w:val="000000"/>
        </w:rPr>
        <w:t>"</w:t>
      </w:r>
      <w:r w:rsidRPr="00804D31">
        <w:rPr>
          <w:color w:val="0000FF"/>
        </w:rPr>
        <w:t>http://ivis.eps.gov.lv/ISS/NetPipeService/v1-0/GetSimpleResponse</w:t>
      </w:r>
      <w:r w:rsidRPr="00804D31">
        <w:rPr>
          <w:color w:val="000000"/>
        </w:rPr>
        <w:t>"</w:t>
      </w:r>
      <w:r w:rsidRPr="00804D31">
        <w:rPr>
          <w:color w:val="0000FF"/>
        </w:rPr>
        <w:t>/&gt;</w:t>
      </w:r>
    </w:p>
    <w:p w14:paraId="2DDF0A6D" w14:textId="77777777" w:rsidR="00997B03" w:rsidRPr="00804D31" w:rsidRDefault="00997B03" w:rsidP="00997B03">
      <w:pPr>
        <w:pStyle w:val="CodeBlock"/>
        <w:rPr>
          <w:color w:val="000000"/>
        </w:rPr>
      </w:pPr>
      <w:r w:rsidRPr="00804D31">
        <w:rPr>
          <w:color w:val="0000FF"/>
        </w:rPr>
        <w:t>    &lt;/</w:t>
      </w:r>
      <w:r w:rsidRPr="00804D31">
        <w:t>service</w:t>
      </w:r>
      <w:r w:rsidRPr="00804D31">
        <w:rPr>
          <w:color w:val="0000FF"/>
        </w:rPr>
        <w:t>&gt;</w:t>
      </w:r>
    </w:p>
    <w:p w14:paraId="609FBD34" w14:textId="77777777" w:rsidR="00997B03" w:rsidRPr="00804D31" w:rsidRDefault="00997B03" w:rsidP="00997B03">
      <w:pPr>
        <w:pStyle w:val="CodeBlock"/>
        <w:rPr>
          <w:color w:val="000000"/>
        </w:rPr>
      </w:pPr>
      <w:r w:rsidRPr="00804D31">
        <w:rPr>
          <w:color w:val="0000FF"/>
        </w:rPr>
        <w:t>  &lt;/</w:t>
      </w:r>
      <w:r w:rsidRPr="00804D31">
        <w:t>switch</w:t>
      </w:r>
      <w:r w:rsidRPr="00804D31">
        <w:rPr>
          <w:color w:val="0000FF"/>
        </w:rPr>
        <w:t>&gt;</w:t>
      </w:r>
    </w:p>
    <w:p w14:paraId="6B2A6A46" w14:textId="77777777" w:rsidR="00997B03" w:rsidRPr="00804D31" w:rsidRDefault="00997B03" w:rsidP="00997B03">
      <w:pPr>
        <w:pStyle w:val="CodeBlock"/>
        <w:rPr>
          <w:color w:val="000000"/>
        </w:rPr>
      </w:pPr>
      <w:r w:rsidRPr="00804D31">
        <w:rPr>
          <w:color w:val="0000FF"/>
        </w:rPr>
        <w:t>&lt;/</w:t>
      </w:r>
      <w:r w:rsidRPr="00804D31">
        <w:t>abc.ajaxCallProcessor</w:t>
      </w:r>
      <w:r w:rsidRPr="00804D31">
        <w:rPr>
          <w:color w:val="0000FF"/>
        </w:rPr>
        <w:t>&gt;</w:t>
      </w:r>
    </w:p>
    <w:p w14:paraId="553BFF55" w14:textId="77777777" w:rsidR="00997B03" w:rsidRDefault="00997B03" w:rsidP="00997B03"/>
    <w:p w14:paraId="79BF3C1D" w14:textId="77777777" w:rsidR="00997B03" w:rsidRPr="009D40CA" w:rsidRDefault="00997B03" w:rsidP="00997B03">
      <w:pPr>
        <w:pStyle w:val="Tablenumber"/>
        <w:rPr>
          <w:noProof w:val="0"/>
        </w:rPr>
      </w:pPr>
      <w:r w:rsidRPr="009D40CA">
        <w:rPr>
          <w:noProof w:val="0"/>
        </w:rPr>
        <w:fldChar w:fldCharType="begin"/>
      </w:r>
      <w:r w:rsidRPr="009D40CA">
        <w:rPr>
          <w:noProof w:val="0"/>
        </w:rPr>
        <w:instrText xml:space="preserve"> SEQ Tabula \* ARABIC </w:instrText>
      </w:r>
      <w:r w:rsidRPr="009D40CA">
        <w:rPr>
          <w:noProof w:val="0"/>
        </w:rPr>
        <w:fldChar w:fldCharType="separate"/>
      </w:r>
      <w:r w:rsidR="00714534">
        <w:t>3</w:t>
      </w:r>
      <w:r w:rsidRPr="009D40CA">
        <w:rPr>
          <w:noProof w:val="0"/>
        </w:rPr>
        <w:fldChar w:fldCharType="end"/>
      </w:r>
      <w:r>
        <w:rPr>
          <w:noProof w:val="0"/>
        </w:rPr>
        <w:t>. tabula</w:t>
      </w:r>
    </w:p>
    <w:p w14:paraId="38721561" w14:textId="77777777" w:rsidR="00997B03" w:rsidRPr="009D40CA" w:rsidRDefault="00997B03" w:rsidP="00997B03">
      <w:pPr>
        <w:pStyle w:val="Tablebody"/>
        <w:jc w:val="center"/>
        <w:rPr>
          <w:b/>
        </w:rPr>
      </w:pPr>
      <w:r w:rsidRPr="000E2857">
        <w:rPr>
          <w:b/>
        </w:rPr>
        <w:t>ajaxCallProcessor</w:t>
      </w:r>
      <w:r w:rsidRPr="009D40CA">
        <w:rPr>
          <w:b/>
        </w:rPr>
        <w:t xml:space="preserve"> </w:t>
      </w:r>
      <w:r>
        <w:rPr>
          <w:b/>
        </w:rPr>
        <w:t>konfigurācijas elementi</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1418"/>
        <w:gridCol w:w="8436"/>
      </w:tblGrid>
      <w:tr w:rsidR="00997B03" w:rsidRPr="009D40CA" w14:paraId="79533581" w14:textId="77777777" w:rsidTr="009433A3">
        <w:trPr>
          <w:tblHeader/>
          <w:jc w:val="center"/>
        </w:trPr>
        <w:tc>
          <w:tcPr>
            <w:tcW w:w="0" w:type="auto"/>
            <w:tcBorders>
              <w:bottom w:val="single" w:sz="6" w:space="0" w:color="000000"/>
              <w:right w:val="single" w:sz="4" w:space="0" w:color="auto"/>
            </w:tcBorders>
            <w:shd w:val="clear" w:color="auto" w:fill="auto"/>
          </w:tcPr>
          <w:p w14:paraId="0BAAF2FF" w14:textId="77777777" w:rsidR="00997B03" w:rsidRPr="009D40CA" w:rsidRDefault="00997B03" w:rsidP="009433A3">
            <w:pPr>
              <w:rPr>
                <w:b/>
                <w:iCs/>
                <w:smallCaps/>
              </w:rPr>
            </w:pPr>
            <w:r w:rsidRPr="009D40CA">
              <w:rPr>
                <w:b/>
                <w:iCs/>
                <w:smallCaps/>
              </w:rPr>
              <w:t xml:space="preserve">Iestatījums </w:t>
            </w:r>
          </w:p>
        </w:tc>
        <w:tc>
          <w:tcPr>
            <w:tcW w:w="0" w:type="auto"/>
            <w:tcBorders>
              <w:left w:val="single" w:sz="4" w:space="0" w:color="auto"/>
              <w:bottom w:val="single" w:sz="6" w:space="0" w:color="000000"/>
            </w:tcBorders>
            <w:shd w:val="clear" w:color="auto" w:fill="auto"/>
          </w:tcPr>
          <w:p w14:paraId="3838E26D" w14:textId="77777777" w:rsidR="00997B03" w:rsidRPr="009D40CA" w:rsidRDefault="00997B03" w:rsidP="009433A3">
            <w:pPr>
              <w:rPr>
                <w:b/>
                <w:iCs/>
                <w:smallCaps/>
              </w:rPr>
            </w:pPr>
            <w:r w:rsidRPr="009D40CA">
              <w:rPr>
                <w:b/>
                <w:iCs/>
                <w:smallCaps/>
              </w:rPr>
              <w:t>Apraksts</w:t>
            </w:r>
          </w:p>
        </w:tc>
      </w:tr>
      <w:tr w:rsidR="00997B03" w:rsidRPr="009D40CA" w14:paraId="2031D4DB" w14:textId="77777777" w:rsidTr="009433A3">
        <w:tblPrEx>
          <w:jc w:val="left"/>
        </w:tblPrEx>
        <w:tc>
          <w:tcPr>
            <w:tcW w:w="0" w:type="auto"/>
            <w:tcBorders>
              <w:right w:val="single" w:sz="4" w:space="0" w:color="auto"/>
            </w:tcBorders>
            <w:shd w:val="clear" w:color="auto" w:fill="auto"/>
          </w:tcPr>
          <w:p w14:paraId="083881C4" w14:textId="77777777" w:rsidR="00997B03" w:rsidRPr="009D40CA" w:rsidRDefault="00997B03" w:rsidP="009433A3">
            <w:pPr>
              <w:pStyle w:val="Tablebody"/>
              <w:rPr>
                <w:szCs w:val="20"/>
              </w:rPr>
            </w:pPr>
            <w:r w:rsidRPr="00CE3998">
              <w:rPr>
                <w:szCs w:val="20"/>
              </w:rPr>
              <w:t>switch</w:t>
            </w:r>
          </w:p>
        </w:tc>
        <w:tc>
          <w:tcPr>
            <w:tcW w:w="0" w:type="auto"/>
            <w:tcBorders>
              <w:left w:val="single" w:sz="4" w:space="0" w:color="auto"/>
            </w:tcBorders>
            <w:shd w:val="clear" w:color="auto" w:fill="auto"/>
          </w:tcPr>
          <w:p w14:paraId="7AD6DEE4" w14:textId="77777777" w:rsidR="00997B03" w:rsidRPr="009D40CA" w:rsidRDefault="00997B03" w:rsidP="009433A3">
            <w:pPr>
              <w:pStyle w:val="Tablebody"/>
            </w:pPr>
            <w:r>
              <w:t>Pieprasījumu pārvirzītāja konfigurācija. Pagaidām ir pieejami divi pārvirzītāji – REST un SOAP servisiem.</w:t>
            </w:r>
          </w:p>
        </w:tc>
      </w:tr>
      <w:tr w:rsidR="00997B03" w:rsidRPr="009D40CA" w14:paraId="10CD5EE2" w14:textId="77777777" w:rsidTr="009433A3">
        <w:tblPrEx>
          <w:jc w:val="left"/>
        </w:tblPrEx>
        <w:tc>
          <w:tcPr>
            <w:tcW w:w="0" w:type="auto"/>
            <w:tcBorders>
              <w:right w:val="single" w:sz="4" w:space="0" w:color="auto"/>
            </w:tcBorders>
            <w:shd w:val="clear" w:color="auto" w:fill="auto"/>
          </w:tcPr>
          <w:p w14:paraId="32BF8B22" w14:textId="77777777" w:rsidR="00997B03" w:rsidRPr="009D40CA" w:rsidRDefault="00997B03" w:rsidP="009433A3">
            <w:pPr>
              <w:pStyle w:val="Tablebody"/>
              <w:rPr>
                <w:szCs w:val="20"/>
              </w:rPr>
            </w:pPr>
            <w:r w:rsidRPr="00CE3998">
              <w:rPr>
                <w:szCs w:val="20"/>
              </w:rPr>
              <w:t>switch</w:t>
            </w:r>
            <w:r>
              <w:rPr>
                <w:szCs w:val="20"/>
              </w:rPr>
              <w:t>\</w:t>
            </w:r>
            <w:r w:rsidRPr="00CE3998">
              <w:rPr>
                <w:szCs w:val="20"/>
              </w:rPr>
              <w:t>path</w:t>
            </w:r>
          </w:p>
        </w:tc>
        <w:tc>
          <w:tcPr>
            <w:tcW w:w="0" w:type="auto"/>
            <w:tcBorders>
              <w:left w:val="single" w:sz="4" w:space="0" w:color="auto"/>
            </w:tcBorders>
            <w:shd w:val="clear" w:color="auto" w:fill="auto"/>
          </w:tcPr>
          <w:p w14:paraId="79496C51" w14:textId="0C0A0E59" w:rsidR="00997B03" w:rsidRPr="009D40CA" w:rsidRDefault="00997B03" w:rsidP="009433A3">
            <w:pPr>
              <w:pStyle w:val="Tablebody"/>
            </w:pPr>
            <w:r>
              <w:t xml:space="preserve">Adreses daļa, caur kuru pārvirzītājs būs pieejams. Piemēram, ja ir norādīta vērtība „/Ajax/Rest” un Sitecore lietojuma adrese ir </w:t>
            </w:r>
            <w:hyperlink r:id="rId249" w:history="1">
              <w:r w:rsidRPr="00997B03">
                <w:rPr>
                  <w:rStyle w:val="Hyperlink"/>
                </w:rPr>
                <w:t>http://latvija.lv</w:t>
              </w:r>
            </w:hyperlink>
            <w:r>
              <w:t xml:space="preserve">, tad reģistrētie servisi būs pieejami caur </w:t>
            </w:r>
            <w:hyperlink r:id="rId250" w:history="1">
              <w:r w:rsidRPr="00997B03">
                <w:rPr>
                  <w:rStyle w:val="Hyperlink"/>
                </w:rPr>
                <w:t>http://</w:t>
              </w:r>
              <w:r w:rsidRPr="009433A3">
                <w:rPr>
                  <w:rStyle w:val="Hyperlink"/>
                </w:rPr>
                <w:t>latvija.lv/Ajax/Rest/</w:t>
              </w:r>
            </w:hyperlink>
            <w:r>
              <w:t>... . Šī elementa vērtībai jābūt unikālai katram pārvirzītājam.</w:t>
            </w:r>
          </w:p>
        </w:tc>
      </w:tr>
      <w:tr w:rsidR="00997B03" w:rsidRPr="009D40CA" w14:paraId="47E4299C" w14:textId="77777777" w:rsidTr="009433A3">
        <w:tblPrEx>
          <w:jc w:val="left"/>
        </w:tblPrEx>
        <w:tc>
          <w:tcPr>
            <w:tcW w:w="0" w:type="auto"/>
            <w:tcBorders>
              <w:right w:val="single" w:sz="4" w:space="0" w:color="auto"/>
            </w:tcBorders>
            <w:shd w:val="clear" w:color="auto" w:fill="auto"/>
          </w:tcPr>
          <w:p w14:paraId="31BDB688" w14:textId="77777777" w:rsidR="00997B03" w:rsidRPr="009D40CA" w:rsidRDefault="00997B03" w:rsidP="009433A3">
            <w:pPr>
              <w:pStyle w:val="Tablebody"/>
              <w:rPr>
                <w:szCs w:val="20"/>
              </w:rPr>
            </w:pPr>
            <w:r>
              <w:rPr>
                <w:szCs w:val="20"/>
              </w:rPr>
              <w:lastRenderedPageBreak/>
              <w:t>switch\</w:t>
            </w:r>
            <w:r w:rsidRPr="003B1A45">
              <w:rPr>
                <w:szCs w:val="20"/>
              </w:rPr>
              <w:t>type</w:t>
            </w:r>
          </w:p>
        </w:tc>
        <w:tc>
          <w:tcPr>
            <w:tcW w:w="0" w:type="auto"/>
            <w:tcBorders>
              <w:left w:val="single" w:sz="4" w:space="0" w:color="auto"/>
            </w:tcBorders>
            <w:shd w:val="clear" w:color="auto" w:fill="auto"/>
          </w:tcPr>
          <w:p w14:paraId="56103C3F" w14:textId="77777777" w:rsidR="00997B03" w:rsidRPr="009D40CA" w:rsidRDefault="00997B03" w:rsidP="009433A3">
            <w:pPr>
              <w:pStyle w:val="Tablebody"/>
            </w:pPr>
            <w:r>
              <w:t xml:space="preserve">Klases, kura realizēs pārvirzīšanu, nosaukums. Klasei jāimplementē interfeiss </w:t>
            </w:r>
            <w:r w:rsidRPr="00714534">
              <w:rPr>
                <w:rStyle w:val="CodeInText"/>
                <w:lang w:val="lv-LV"/>
              </w:rPr>
              <w:t>ISwitch</w:t>
            </w:r>
            <w:r>
              <w:t>. Izstrādātājiem nav paredzēts realizēt savus pārvirzītājus.</w:t>
            </w:r>
          </w:p>
        </w:tc>
      </w:tr>
    </w:tbl>
    <w:p w14:paraId="171D0EA8" w14:textId="77777777" w:rsidR="00997B03" w:rsidRDefault="00997B03" w:rsidP="00997B03"/>
    <w:p w14:paraId="50C7F35C" w14:textId="77777777" w:rsidR="00997B03" w:rsidRPr="009D40CA" w:rsidRDefault="00997B03" w:rsidP="00997B03">
      <w:pPr>
        <w:pStyle w:val="Tablenumber"/>
        <w:rPr>
          <w:noProof w:val="0"/>
        </w:rPr>
      </w:pPr>
      <w:r w:rsidRPr="009D40CA">
        <w:rPr>
          <w:noProof w:val="0"/>
        </w:rPr>
        <w:fldChar w:fldCharType="begin"/>
      </w:r>
      <w:r w:rsidRPr="009D40CA">
        <w:rPr>
          <w:noProof w:val="0"/>
        </w:rPr>
        <w:instrText xml:space="preserve"> SEQ Tabula \* ARABIC </w:instrText>
      </w:r>
      <w:r w:rsidRPr="009D40CA">
        <w:rPr>
          <w:noProof w:val="0"/>
        </w:rPr>
        <w:fldChar w:fldCharType="separate"/>
      </w:r>
      <w:r w:rsidR="00714534">
        <w:t>4</w:t>
      </w:r>
      <w:r w:rsidRPr="009D40CA">
        <w:rPr>
          <w:noProof w:val="0"/>
        </w:rPr>
        <w:fldChar w:fldCharType="end"/>
      </w:r>
      <w:r>
        <w:rPr>
          <w:noProof w:val="0"/>
        </w:rPr>
        <w:t>. tabula</w:t>
      </w:r>
    </w:p>
    <w:p w14:paraId="21CFF055" w14:textId="77777777" w:rsidR="00997B03" w:rsidRPr="009D40CA" w:rsidRDefault="00997B03" w:rsidP="00997B03">
      <w:pPr>
        <w:pStyle w:val="Tablebody"/>
        <w:jc w:val="center"/>
        <w:rPr>
          <w:b/>
        </w:rPr>
      </w:pPr>
      <w:r>
        <w:rPr>
          <w:b/>
        </w:rPr>
        <w:t>REST pārvirzītāja (</w:t>
      </w:r>
      <w:r w:rsidRPr="000E2857">
        <w:rPr>
          <w:b/>
        </w:rPr>
        <w:t>ajaxCallProcessor</w:t>
      </w:r>
      <w:r>
        <w:rPr>
          <w:b/>
        </w:rPr>
        <w:t>/</w:t>
      </w:r>
      <w:r w:rsidRPr="00527D0F">
        <w:rPr>
          <w:b/>
        </w:rPr>
        <w:t>switch</w:t>
      </w:r>
      <w:r>
        <w:rPr>
          <w:b/>
        </w:rPr>
        <w:t>[type=</w:t>
      </w:r>
      <w:r w:rsidRPr="00527D0F">
        <w:rPr>
          <w:b/>
        </w:rPr>
        <w:t>RestSwitch</w:t>
      </w:r>
      <w:r>
        <w:rPr>
          <w:b/>
        </w:rPr>
        <w:t>])</w:t>
      </w:r>
      <w:r w:rsidRPr="009D40CA">
        <w:rPr>
          <w:b/>
        </w:rPr>
        <w:t xml:space="preserve"> </w:t>
      </w:r>
      <w:r>
        <w:rPr>
          <w:b/>
        </w:rPr>
        <w:t>konfigurācijas elementi</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942"/>
        <w:gridCol w:w="6912"/>
      </w:tblGrid>
      <w:tr w:rsidR="00997B03" w:rsidRPr="009D40CA" w14:paraId="329F8755" w14:textId="77777777" w:rsidTr="009433A3">
        <w:trPr>
          <w:tblHeader/>
          <w:jc w:val="center"/>
        </w:trPr>
        <w:tc>
          <w:tcPr>
            <w:tcW w:w="1493" w:type="pct"/>
            <w:tcBorders>
              <w:bottom w:val="single" w:sz="6" w:space="0" w:color="000000"/>
              <w:right w:val="single" w:sz="4" w:space="0" w:color="auto"/>
            </w:tcBorders>
            <w:shd w:val="clear" w:color="auto" w:fill="auto"/>
          </w:tcPr>
          <w:p w14:paraId="4143B389" w14:textId="77777777" w:rsidR="00997B03" w:rsidRPr="009D40CA" w:rsidRDefault="00997B03" w:rsidP="009433A3">
            <w:pPr>
              <w:rPr>
                <w:b/>
                <w:iCs/>
                <w:smallCaps/>
              </w:rPr>
            </w:pPr>
            <w:r w:rsidRPr="009D40CA">
              <w:rPr>
                <w:b/>
                <w:iCs/>
                <w:smallCaps/>
              </w:rPr>
              <w:t xml:space="preserve">Iestatījums </w:t>
            </w:r>
          </w:p>
        </w:tc>
        <w:tc>
          <w:tcPr>
            <w:tcW w:w="3507" w:type="pct"/>
            <w:tcBorders>
              <w:left w:val="single" w:sz="4" w:space="0" w:color="auto"/>
              <w:bottom w:val="single" w:sz="6" w:space="0" w:color="000000"/>
            </w:tcBorders>
            <w:shd w:val="clear" w:color="auto" w:fill="auto"/>
          </w:tcPr>
          <w:p w14:paraId="5D4B739F" w14:textId="77777777" w:rsidR="00997B03" w:rsidRPr="009D40CA" w:rsidRDefault="00997B03" w:rsidP="009433A3">
            <w:pPr>
              <w:rPr>
                <w:b/>
                <w:iCs/>
                <w:smallCaps/>
              </w:rPr>
            </w:pPr>
            <w:r w:rsidRPr="009D40CA">
              <w:rPr>
                <w:b/>
                <w:iCs/>
                <w:smallCaps/>
              </w:rPr>
              <w:t>Apraksts</w:t>
            </w:r>
          </w:p>
        </w:tc>
      </w:tr>
      <w:tr w:rsidR="00997B03" w:rsidRPr="009D40CA" w14:paraId="71D7254C" w14:textId="77777777" w:rsidTr="009433A3">
        <w:tblPrEx>
          <w:jc w:val="left"/>
        </w:tblPrEx>
        <w:tc>
          <w:tcPr>
            <w:tcW w:w="1493" w:type="pct"/>
            <w:tcBorders>
              <w:right w:val="single" w:sz="4" w:space="0" w:color="auto"/>
            </w:tcBorders>
            <w:shd w:val="clear" w:color="auto" w:fill="auto"/>
          </w:tcPr>
          <w:p w14:paraId="2D17A94A" w14:textId="77777777" w:rsidR="00997B03" w:rsidRPr="009D40CA" w:rsidRDefault="00997B03" w:rsidP="009433A3">
            <w:pPr>
              <w:pStyle w:val="Tablebody"/>
              <w:rPr>
                <w:szCs w:val="20"/>
              </w:rPr>
            </w:pPr>
            <w:r w:rsidRPr="00277C1A">
              <w:rPr>
                <w:szCs w:val="20"/>
              </w:rPr>
              <w:t>service</w:t>
            </w:r>
          </w:p>
        </w:tc>
        <w:tc>
          <w:tcPr>
            <w:tcW w:w="3507" w:type="pct"/>
            <w:tcBorders>
              <w:left w:val="single" w:sz="4" w:space="0" w:color="auto"/>
            </w:tcBorders>
            <w:shd w:val="clear" w:color="auto" w:fill="auto"/>
          </w:tcPr>
          <w:p w14:paraId="7FC63473" w14:textId="77777777" w:rsidR="00997B03" w:rsidRPr="009D40CA" w:rsidRDefault="00997B03" w:rsidP="009433A3">
            <w:pPr>
              <w:pStyle w:val="Tablebody"/>
            </w:pPr>
            <w:r>
              <w:t>Apraksta vienu pārvirzāmo servisu.</w:t>
            </w:r>
          </w:p>
        </w:tc>
      </w:tr>
      <w:tr w:rsidR="00997B03" w:rsidRPr="009D40CA" w14:paraId="06F7E58E" w14:textId="77777777" w:rsidTr="009433A3">
        <w:tblPrEx>
          <w:jc w:val="left"/>
        </w:tblPrEx>
        <w:tc>
          <w:tcPr>
            <w:tcW w:w="1493" w:type="pct"/>
            <w:tcBorders>
              <w:right w:val="single" w:sz="4" w:space="0" w:color="auto"/>
            </w:tcBorders>
            <w:shd w:val="clear" w:color="auto" w:fill="auto"/>
          </w:tcPr>
          <w:p w14:paraId="65BEC8D2" w14:textId="77777777" w:rsidR="00997B03" w:rsidRPr="009D40CA" w:rsidRDefault="00997B03" w:rsidP="009433A3">
            <w:pPr>
              <w:pStyle w:val="Tablebody"/>
              <w:rPr>
                <w:szCs w:val="20"/>
              </w:rPr>
            </w:pPr>
            <w:r w:rsidRPr="00277C1A">
              <w:rPr>
                <w:szCs w:val="20"/>
              </w:rPr>
              <w:t>service</w:t>
            </w:r>
            <w:r>
              <w:rPr>
                <w:szCs w:val="20"/>
              </w:rPr>
              <w:t>\</w:t>
            </w:r>
            <w:r w:rsidRPr="00CE3998">
              <w:rPr>
                <w:szCs w:val="20"/>
              </w:rPr>
              <w:t>path</w:t>
            </w:r>
          </w:p>
        </w:tc>
        <w:tc>
          <w:tcPr>
            <w:tcW w:w="3507" w:type="pct"/>
            <w:tcBorders>
              <w:left w:val="single" w:sz="4" w:space="0" w:color="auto"/>
            </w:tcBorders>
            <w:shd w:val="clear" w:color="auto" w:fill="auto"/>
          </w:tcPr>
          <w:p w14:paraId="632B1600" w14:textId="77777777" w:rsidR="00997B03" w:rsidRPr="009D40CA" w:rsidRDefault="00997B03" w:rsidP="009433A3">
            <w:pPr>
              <w:pStyle w:val="Tablebody"/>
            </w:pPr>
            <w:r>
              <w:t xml:space="preserve">Adreses daļa, caur kuru serviss būs pieejams. Šī elementa </w:t>
            </w:r>
            <w:r w:rsidRPr="00277C1A">
              <w:rPr>
                <w:rStyle w:val="TablebodyChar"/>
              </w:rPr>
              <w:t xml:space="preserve">vērtībai jābūt unikālai katra </w:t>
            </w:r>
            <w:r>
              <w:rPr>
                <w:rStyle w:val="TablebodyChar"/>
              </w:rPr>
              <w:t>servisa pārvirzītāja ietvaros</w:t>
            </w:r>
            <w:r w:rsidRPr="00277C1A">
              <w:rPr>
                <w:rStyle w:val="TablebodyChar"/>
              </w:rPr>
              <w:t>.</w:t>
            </w:r>
          </w:p>
        </w:tc>
      </w:tr>
      <w:tr w:rsidR="00997B03" w:rsidRPr="009D40CA" w14:paraId="6F66BFE7" w14:textId="77777777" w:rsidTr="009433A3">
        <w:tblPrEx>
          <w:jc w:val="left"/>
        </w:tblPrEx>
        <w:tc>
          <w:tcPr>
            <w:tcW w:w="1493" w:type="pct"/>
            <w:tcBorders>
              <w:right w:val="single" w:sz="4" w:space="0" w:color="auto"/>
            </w:tcBorders>
            <w:shd w:val="clear" w:color="auto" w:fill="auto"/>
          </w:tcPr>
          <w:p w14:paraId="6F2E2D1C" w14:textId="77777777" w:rsidR="00997B03" w:rsidRPr="009D40CA" w:rsidRDefault="00997B03" w:rsidP="009433A3">
            <w:pPr>
              <w:pStyle w:val="Tablebody"/>
              <w:rPr>
                <w:szCs w:val="20"/>
              </w:rPr>
            </w:pPr>
            <w:r>
              <w:rPr>
                <w:szCs w:val="20"/>
              </w:rPr>
              <w:t>service\url</w:t>
            </w:r>
          </w:p>
        </w:tc>
        <w:tc>
          <w:tcPr>
            <w:tcW w:w="3507" w:type="pct"/>
            <w:tcBorders>
              <w:left w:val="single" w:sz="4" w:space="0" w:color="auto"/>
            </w:tcBorders>
            <w:shd w:val="clear" w:color="auto" w:fill="auto"/>
          </w:tcPr>
          <w:p w14:paraId="598571AC" w14:textId="77777777" w:rsidR="00997B03" w:rsidRPr="009D40CA" w:rsidRDefault="00997B03" w:rsidP="009433A3">
            <w:pPr>
              <w:pStyle w:val="Tablebody"/>
            </w:pPr>
            <w:r>
              <w:t>Izsaucamā servisa adrese.</w:t>
            </w:r>
          </w:p>
        </w:tc>
      </w:tr>
      <w:tr w:rsidR="00997B03" w:rsidRPr="009D40CA" w14:paraId="2BF3E840" w14:textId="77777777" w:rsidTr="009433A3">
        <w:tblPrEx>
          <w:jc w:val="left"/>
        </w:tblPrEx>
        <w:tc>
          <w:tcPr>
            <w:tcW w:w="1493" w:type="pct"/>
            <w:tcBorders>
              <w:right w:val="single" w:sz="4" w:space="0" w:color="auto"/>
            </w:tcBorders>
            <w:shd w:val="clear" w:color="auto" w:fill="auto"/>
          </w:tcPr>
          <w:p w14:paraId="53DCFAC0" w14:textId="77777777" w:rsidR="00997B03" w:rsidRDefault="00997B03" w:rsidP="009433A3">
            <w:pPr>
              <w:pStyle w:val="Tablebody"/>
              <w:rPr>
                <w:szCs w:val="20"/>
              </w:rPr>
            </w:pPr>
            <w:r>
              <w:rPr>
                <w:szCs w:val="20"/>
              </w:rPr>
              <w:t>service\</w:t>
            </w:r>
            <w:r w:rsidRPr="00336429">
              <w:rPr>
                <w:szCs w:val="20"/>
              </w:rPr>
              <w:t>timeoutInMilliseconds</w:t>
            </w:r>
          </w:p>
        </w:tc>
        <w:tc>
          <w:tcPr>
            <w:tcW w:w="3507" w:type="pct"/>
            <w:tcBorders>
              <w:left w:val="single" w:sz="4" w:space="0" w:color="auto"/>
            </w:tcBorders>
            <w:shd w:val="clear" w:color="auto" w:fill="auto"/>
          </w:tcPr>
          <w:p w14:paraId="5F8C7F13" w14:textId="77777777" w:rsidR="00997B03" w:rsidRDefault="00997B03" w:rsidP="009433A3">
            <w:pPr>
              <w:pStyle w:val="Tablebody"/>
            </w:pPr>
            <w:r>
              <w:t>Laiks pēc kura nesaņemot atbildi no servisa pārvirzītājs pārlūkam atgriež HTTP kļūdu 504 (G</w:t>
            </w:r>
            <w:r w:rsidRPr="00217B5D">
              <w:t>ateway timeout</w:t>
            </w:r>
            <w:r>
              <w:t>). Pēc noklusējuma 1 minūte.</w:t>
            </w:r>
          </w:p>
        </w:tc>
      </w:tr>
      <w:tr w:rsidR="00997B03" w:rsidRPr="009D40CA" w14:paraId="73283A64" w14:textId="77777777" w:rsidTr="009433A3">
        <w:tblPrEx>
          <w:jc w:val="left"/>
        </w:tblPrEx>
        <w:tc>
          <w:tcPr>
            <w:tcW w:w="1493" w:type="pct"/>
            <w:tcBorders>
              <w:right w:val="single" w:sz="4" w:space="0" w:color="auto"/>
            </w:tcBorders>
            <w:shd w:val="clear" w:color="auto" w:fill="auto"/>
          </w:tcPr>
          <w:p w14:paraId="4721ABC0" w14:textId="77777777" w:rsidR="00997B03" w:rsidRDefault="00997B03" w:rsidP="009433A3">
            <w:pPr>
              <w:pStyle w:val="Tablebody"/>
              <w:rPr>
                <w:szCs w:val="20"/>
              </w:rPr>
            </w:pPr>
            <w:r>
              <w:rPr>
                <w:szCs w:val="20"/>
              </w:rPr>
              <w:t>service\</w:t>
            </w:r>
            <w:r w:rsidRPr="00024093">
              <w:rPr>
                <w:szCs w:val="20"/>
              </w:rPr>
              <w:t>requireUserData</w:t>
            </w:r>
          </w:p>
        </w:tc>
        <w:tc>
          <w:tcPr>
            <w:tcW w:w="3507" w:type="pct"/>
            <w:tcBorders>
              <w:left w:val="single" w:sz="4" w:space="0" w:color="auto"/>
            </w:tcBorders>
            <w:shd w:val="clear" w:color="auto" w:fill="auto"/>
          </w:tcPr>
          <w:p w14:paraId="71C6D00B" w14:textId="77777777" w:rsidR="00997B03" w:rsidRDefault="00997B03" w:rsidP="009433A3">
            <w:pPr>
              <w:pStyle w:val="Tablebody"/>
            </w:pPr>
            <w:r>
              <w:t xml:space="preserve">Vai servisa izsaukumam pievienot HTTP header </w:t>
            </w:r>
            <w:r w:rsidRPr="00BC7BD2">
              <w:rPr>
                <w:rStyle w:val="CodeInText"/>
              </w:rPr>
              <w:t>Authorization</w:t>
            </w:r>
            <w:r>
              <w:t xml:space="preserve"> ar aktīvā lietotāja identifikatoru. Pēc noklusējuma </w:t>
            </w:r>
            <w:r w:rsidRPr="000C5C3E">
              <w:rPr>
                <w:rStyle w:val="CodeInText"/>
              </w:rPr>
              <w:t>false</w:t>
            </w:r>
            <w:r>
              <w:t>.</w:t>
            </w:r>
          </w:p>
        </w:tc>
      </w:tr>
    </w:tbl>
    <w:p w14:paraId="69550D08" w14:textId="77777777" w:rsidR="00997B03" w:rsidRDefault="00997B03" w:rsidP="00997B03">
      <w:r>
        <w:t>Servisa izsaukuma url veidošanas piemērs:</w:t>
      </w:r>
    </w:p>
    <w:p w14:paraId="7EE1CBBC" w14:textId="79DA2CBB" w:rsidR="00997B03" w:rsidRDefault="00997B03" w:rsidP="00997B03">
      <w:pPr>
        <w:pStyle w:val="ListNumber"/>
        <w:numPr>
          <w:ilvl w:val="0"/>
          <w:numId w:val="12"/>
        </w:numPr>
      </w:pPr>
      <w:r>
        <w:t xml:space="preserve">Pārlūks pieprasa adresi </w:t>
      </w:r>
      <w:hyperlink r:id="rId251" w:history="1">
        <w:r w:rsidRPr="00997B03">
          <w:rPr>
            <w:rStyle w:val="Hyperlink"/>
          </w:rPr>
          <w:t>https://</w:t>
        </w:r>
        <w:r w:rsidRPr="009433A3">
          <w:rPr>
            <w:rStyle w:val="Hyperlink"/>
          </w:rPr>
          <w:t>latvija.lv/ajax/rest/test/LongGet?execTime=500</w:t>
        </w:r>
      </w:hyperlink>
    </w:p>
    <w:p w14:paraId="3751F7B7" w14:textId="77777777" w:rsidR="00997B03" w:rsidRDefault="00997B03" w:rsidP="00997B03">
      <w:pPr>
        <w:pStyle w:val="ListNumber"/>
        <w:numPr>
          <w:ilvl w:val="0"/>
          <w:numId w:val="13"/>
        </w:numPr>
      </w:pPr>
      <w:r w:rsidRPr="00006DF2">
        <w:rPr>
          <w:i/>
        </w:rPr>
        <w:t>switch\path</w:t>
      </w:r>
      <w:r>
        <w:t xml:space="preserve"> ir norādīta vērtība </w:t>
      </w:r>
      <w:r w:rsidRPr="00006DF2">
        <w:rPr>
          <w:i/>
        </w:rPr>
        <w:t>„/Ajax/Rest”</w:t>
      </w:r>
    </w:p>
    <w:p w14:paraId="5E98EA3D" w14:textId="77777777" w:rsidR="00997B03" w:rsidRPr="00006DF2" w:rsidRDefault="00997B03" w:rsidP="00997B03">
      <w:pPr>
        <w:pStyle w:val="ListNumber"/>
        <w:numPr>
          <w:ilvl w:val="0"/>
          <w:numId w:val="13"/>
        </w:numPr>
      </w:pPr>
      <w:r>
        <w:rPr>
          <w:i/>
        </w:rPr>
        <w:t>switch\service\path</w:t>
      </w:r>
      <w:r w:rsidRPr="00006DF2">
        <w:t xml:space="preserve"> ir norādīta vērtība</w:t>
      </w:r>
      <w:r>
        <w:rPr>
          <w:i/>
        </w:rPr>
        <w:t xml:space="preserve"> „Test”</w:t>
      </w:r>
    </w:p>
    <w:p w14:paraId="2B5F204B" w14:textId="77777777" w:rsidR="00997B03" w:rsidRDefault="00997B03" w:rsidP="00997B03">
      <w:pPr>
        <w:pStyle w:val="ListNumber"/>
        <w:numPr>
          <w:ilvl w:val="0"/>
          <w:numId w:val="13"/>
        </w:numPr>
      </w:pPr>
      <w:r>
        <w:t xml:space="preserve">switch\service\url ir norādīta vērtība </w:t>
      </w:r>
      <w:hyperlink r:id="rId252" w:history="1">
        <w:r w:rsidRPr="00D44C06">
          <w:rPr>
            <w:rStyle w:val="Hyperlink"/>
          </w:rPr>
          <w:t>https://myserver/myService/RestService.svc</w:t>
        </w:r>
      </w:hyperlink>
    </w:p>
    <w:p w14:paraId="7B66B9EE" w14:textId="77777777" w:rsidR="00997B03" w:rsidRDefault="00997B03" w:rsidP="00997B03">
      <w:pPr>
        <w:pStyle w:val="ListNumber"/>
        <w:numPr>
          <w:ilvl w:val="0"/>
          <w:numId w:val="13"/>
        </w:numPr>
      </w:pPr>
      <w:r>
        <w:t xml:space="preserve">Pārsūtītājs izsauc adresi </w:t>
      </w:r>
      <w:hyperlink r:id="rId253" w:history="1">
        <w:r w:rsidRPr="00D44C06">
          <w:rPr>
            <w:rStyle w:val="Hyperlink"/>
          </w:rPr>
          <w:t>https://myserver/myService/RestService.svc/LongGet?execTime=500</w:t>
        </w:r>
      </w:hyperlink>
      <w:r>
        <w:t xml:space="preserve"> </w:t>
      </w:r>
    </w:p>
    <w:p w14:paraId="2EF7D3C0" w14:textId="77777777" w:rsidR="00997B03" w:rsidRDefault="00997B03" w:rsidP="00997B03"/>
    <w:p w14:paraId="748342FD" w14:textId="77777777" w:rsidR="00997B03" w:rsidRPr="009D40CA" w:rsidRDefault="00997B03" w:rsidP="00997B03">
      <w:pPr>
        <w:pStyle w:val="Tablenumber"/>
        <w:rPr>
          <w:noProof w:val="0"/>
        </w:rPr>
      </w:pPr>
      <w:r w:rsidRPr="009D40CA">
        <w:rPr>
          <w:noProof w:val="0"/>
        </w:rPr>
        <w:fldChar w:fldCharType="begin"/>
      </w:r>
      <w:r w:rsidRPr="009D40CA">
        <w:rPr>
          <w:noProof w:val="0"/>
        </w:rPr>
        <w:instrText xml:space="preserve"> SEQ Tabula \* ARABIC </w:instrText>
      </w:r>
      <w:r w:rsidRPr="009D40CA">
        <w:rPr>
          <w:noProof w:val="0"/>
        </w:rPr>
        <w:fldChar w:fldCharType="separate"/>
      </w:r>
      <w:r w:rsidR="00714534">
        <w:t>5</w:t>
      </w:r>
      <w:r w:rsidRPr="009D40CA">
        <w:rPr>
          <w:noProof w:val="0"/>
        </w:rPr>
        <w:fldChar w:fldCharType="end"/>
      </w:r>
      <w:r>
        <w:rPr>
          <w:noProof w:val="0"/>
        </w:rPr>
        <w:t>. tabula</w:t>
      </w:r>
    </w:p>
    <w:p w14:paraId="6AADE6BC" w14:textId="77777777" w:rsidR="00997B03" w:rsidRPr="009D40CA" w:rsidRDefault="00997B03" w:rsidP="00997B03">
      <w:pPr>
        <w:pStyle w:val="Tablebody"/>
        <w:jc w:val="center"/>
        <w:rPr>
          <w:b/>
        </w:rPr>
      </w:pPr>
      <w:r>
        <w:rPr>
          <w:b/>
        </w:rPr>
        <w:t>SOAP pārvirzītāja (</w:t>
      </w:r>
      <w:r w:rsidRPr="000E2857">
        <w:rPr>
          <w:b/>
        </w:rPr>
        <w:t>ajaxCallProcessor</w:t>
      </w:r>
      <w:r>
        <w:rPr>
          <w:b/>
        </w:rPr>
        <w:t>/</w:t>
      </w:r>
      <w:r w:rsidRPr="00527D0F">
        <w:rPr>
          <w:b/>
        </w:rPr>
        <w:t>switch</w:t>
      </w:r>
      <w:r>
        <w:rPr>
          <w:b/>
        </w:rPr>
        <w:t>[type=</w:t>
      </w:r>
      <w:r w:rsidRPr="00067605">
        <w:rPr>
          <w:b/>
        </w:rPr>
        <w:t>NetPipeSwitch</w:t>
      </w:r>
      <w:r>
        <w:rPr>
          <w:b/>
        </w:rPr>
        <w:t>])</w:t>
      </w:r>
      <w:r w:rsidRPr="009D40CA">
        <w:rPr>
          <w:b/>
        </w:rPr>
        <w:t xml:space="preserve"> </w:t>
      </w:r>
      <w:r>
        <w:rPr>
          <w:b/>
        </w:rPr>
        <w:t>konfigurācijas elementi</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942"/>
        <w:gridCol w:w="6912"/>
      </w:tblGrid>
      <w:tr w:rsidR="00997B03" w:rsidRPr="009D40CA" w14:paraId="75AC230B" w14:textId="77777777" w:rsidTr="009433A3">
        <w:trPr>
          <w:tblHeader/>
          <w:jc w:val="center"/>
        </w:trPr>
        <w:tc>
          <w:tcPr>
            <w:tcW w:w="1493" w:type="pct"/>
            <w:tcBorders>
              <w:bottom w:val="single" w:sz="6" w:space="0" w:color="000000"/>
              <w:right w:val="single" w:sz="4" w:space="0" w:color="auto"/>
            </w:tcBorders>
            <w:shd w:val="clear" w:color="auto" w:fill="auto"/>
          </w:tcPr>
          <w:p w14:paraId="2C7999D5" w14:textId="77777777" w:rsidR="00997B03" w:rsidRPr="009D40CA" w:rsidRDefault="00997B03" w:rsidP="009433A3">
            <w:pPr>
              <w:rPr>
                <w:b/>
                <w:iCs/>
                <w:smallCaps/>
              </w:rPr>
            </w:pPr>
            <w:r w:rsidRPr="009D40CA">
              <w:rPr>
                <w:b/>
                <w:iCs/>
                <w:smallCaps/>
              </w:rPr>
              <w:t xml:space="preserve">Iestatījums </w:t>
            </w:r>
          </w:p>
        </w:tc>
        <w:tc>
          <w:tcPr>
            <w:tcW w:w="3507" w:type="pct"/>
            <w:tcBorders>
              <w:left w:val="single" w:sz="4" w:space="0" w:color="auto"/>
              <w:bottom w:val="single" w:sz="6" w:space="0" w:color="000000"/>
            </w:tcBorders>
            <w:shd w:val="clear" w:color="auto" w:fill="auto"/>
          </w:tcPr>
          <w:p w14:paraId="500F4A8F" w14:textId="77777777" w:rsidR="00997B03" w:rsidRPr="009D40CA" w:rsidRDefault="00997B03" w:rsidP="009433A3">
            <w:pPr>
              <w:rPr>
                <w:b/>
                <w:iCs/>
                <w:smallCaps/>
              </w:rPr>
            </w:pPr>
            <w:r w:rsidRPr="009D40CA">
              <w:rPr>
                <w:b/>
                <w:iCs/>
                <w:smallCaps/>
              </w:rPr>
              <w:t>Apraksts</w:t>
            </w:r>
          </w:p>
        </w:tc>
      </w:tr>
      <w:tr w:rsidR="00997B03" w:rsidRPr="009D40CA" w14:paraId="63D9AA4B" w14:textId="77777777" w:rsidTr="009433A3">
        <w:tblPrEx>
          <w:jc w:val="left"/>
        </w:tblPrEx>
        <w:tc>
          <w:tcPr>
            <w:tcW w:w="1493" w:type="pct"/>
            <w:tcBorders>
              <w:right w:val="single" w:sz="4" w:space="0" w:color="auto"/>
            </w:tcBorders>
            <w:shd w:val="clear" w:color="auto" w:fill="auto"/>
          </w:tcPr>
          <w:p w14:paraId="67C947B1" w14:textId="77777777" w:rsidR="00997B03" w:rsidRPr="009D40CA" w:rsidRDefault="00997B03" w:rsidP="009433A3">
            <w:pPr>
              <w:pStyle w:val="Tablebody"/>
              <w:rPr>
                <w:szCs w:val="20"/>
              </w:rPr>
            </w:pPr>
            <w:r w:rsidRPr="00277C1A">
              <w:rPr>
                <w:szCs w:val="20"/>
              </w:rPr>
              <w:t>service</w:t>
            </w:r>
          </w:p>
        </w:tc>
        <w:tc>
          <w:tcPr>
            <w:tcW w:w="3507" w:type="pct"/>
            <w:tcBorders>
              <w:left w:val="single" w:sz="4" w:space="0" w:color="auto"/>
            </w:tcBorders>
            <w:shd w:val="clear" w:color="auto" w:fill="auto"/>
          </w:tcPr>
          <w:p w14:paraId="2FD04451" w14:textId="77777777" w:rsidR="00997B03" w:rsidRPr="009D40CA" w:rsidRDefault="00997B03" w:rsidP="009433A3">
            <w:pPr>
              <w:pStyle w:val="Tablebody"/>
            </w:pPr>
            <w:r>
              <w:t>Apraksta vienu pārvirzāmo servisu.</w:t>
            </w:r>
          </w:p>
        </w:tc>
      </w:tr>
      <w:tr w:rsidR="00997B03" w:rsidRPr="009D40CA" w14:paraId="743DAF11" w14:textId="77777777" w:rsidTr="009433A3">
        <w:tblPrEx>
          <w:jc w:val="left"/>
        </w:tblPrEx>
        <w:tc>
          <w:tcPr>
            <w:tcW w:w="1493" w:type="pct"/>
            <w:tcBorders>
              <w:right w:val="single" w:sz="4" w:space="0" w:color="auto"/>
            </w:tcBorders>
            <w:shd w:val="clear" w:color="auto" w:fill="auto"/>
          </w:tcPr>
          <w:p w14:paraId="3066FB67" w14:textId="77777777" w:rsidR="00997B03" w:rsidRPr="009D40CA" w:rsidRDefault="00997B03" w:rsidP="009433A3">
            <w:pPr>
              <w:pStyle w:val="Tablebody"/>
              <w:rPr>
                <w:szCs w:val="20"/>
              </w:rPr>
            </w:pPr>
            <w:r w:rsidRPr="00277C1A">
              <w:rPr>
                <w:szCs w:val="20"/>
              </w:rPr>
              <w:t>service</w:t>
            </w:r>
            <w:r>
              <w:rPr>
                <w:szCs w:val="20"/>
              </w:rPr>
              <w:t>\</w:t>
            </w:r>
            <w:r w:rsidRPr="00CE3998">
              <w:rPr>
                <w:szCs w:val="20"/>
              </w:rPr>
              <w:t>path</w:t>
            </w:r>
          </w:p>
        </w:tc>
        <w:tc>
          <w:tcPr>
            <w:tcW w:w="3507" w:type="pct"/>
            <w:tcBorders>
              <w:left w:val="single" w:sz="4" w:space="0" w:color="auto"/>
            </w:tcBorders>
            <w:shd w:val="clear" w:color="auto" w:fill="auto"/>
          </w:tcPr>
          <w:p w14:paraId="79C7776E" w14:textId="77777777" w:rsidR="00997B03" w:rsidRPr="009D40CA" w:rsidRDefault="00997B03" w:rsidP="009433A3">
            <w:pPr>
              <w:pStyle w:val="Tablebody"/>
            </w:pPr>
            <w:r>
              <w:t xml:space="preserve">Adreses daļa, caur kuru serviss būs pieejams. Šī elementa </w:t>
            </w:r>
            <w:r w:rsidRPr="00277C1A">
              <w:rPr>
                <w:rStyle w:val="TablebodyChar"/>
              </w:rPr>
              <w:t xml:space="preserve">vērtībai jābūt unikālai katra </w:t>
            </w:r>
            <w:r>
              <w:rPr>
                <w:rStyle w:val="TablebodyChar"/>
              </w:rPr>
              <w:t>servisa pārvirzītāja ietvaros</w:t>
            </w:r>
            <w:r w:rsidRPr="00277C1A">
              <w:rPr>
                <w:rStyle w:val="TablebodyChar"/>
              </w:rPr>
              <w:t>.</w:t>
            </w:r>
          </w:p>
        </w:tc>
      </w:tr>
      <w:tr w:rsidR="00997B03" w:rsidRPr="009D40CA" w14:paraId="4C30135C" w14:textId="77777777" w:rsidTr="009433A3">
        <w:tblPrEx>
          <w:jc w:val="left"/>
        </w:tblPrEx>
        <w:tc>
          <w:tcPr>
            <w:tcW w:w="1493" w:type="pct"/>
            <w:tcBorders>
              <w:right w:val="single" w:sz="4" w:space="0" w:color="auto"/>
            </w:tcBorders>
            <w:shd w:val="clear" w:color="auto" w:fill="auto"/>
          </w:tcPr>
          <w:p w14:paraId="7D7225F8" w14:textId="77777777" w:rsidR="00997B03" w:rsidRPr="009D40CA" w:rsidRDefault="00997B03" w:rsidP="009433A3">
            <w:pPr>
              <w:pStyle w:val="Tablebody"/>
              <w:rPr>
                <w:szCs w:val="20"/>
              </w:rPr>
            </w:pPr>
            <w:r>
              <w:rPr>
                <w:szCs w:val="20"/>
              </w:rPr>
              <w:t>service\url</w:t>
            </w:r>
          </w:p>
        </w:tc>
        <w:tc>
          <w:tcPr>
            <w:tcW w:w="3507" w:type="pct"/>
            <w:tcBorders>
              <w:left w:val="single" w:sz="4" w:space="0" w:color="auto"/>
            </w:tcBorders>
            <w:shd w:val="clear" w:color="auto" w:fill="auto"/>
          </w:tcPr>
          <w:p w14:paraId="1F27929B" w14:textId="77777777" w:rsidR="00997B03" w:rsidRPr="009D40CA" w:rsidRDefault="00997B03" w:rsidP="009433A3">
            <w:pPr>
              <w:pStyle w:val="Tablebody"/>
            </w:pPr>
            <w:r>
              <w:t>Izsaucamā servisa adrese.</w:t>
            </w:r>
          </w:p>
        </w:tc>
      </w:tr>
      <w:tr w:rsidR="00997B03" w:rsidRPr="009D40CA" w14:paraId="31106538" w14:textId="77777777" w:rsidTr="009433A3">
        <w:tblPrEx>
          <w:jc w:val="left"/>
        </w:tblPrEx>
        <w:tc>
          <w:tcPr>
            <w:tcW w:w="1493" w:type="pct"/>
            <w:tcBorders>
              <w:right w:val="single" w:sz="4" w:space="0" w:color="auto"/>
            </w:tcBorders>
            <w:shd w:val="clear" w:color="auto" w:fill="auto"/>
          </w:tcPr>
          <w:p w14:paraId="6B637C19" w14:textId="77777777" w:rsidR="00997B03" w:rsidRDefault="00997B03" w:rsidP="009433A3">
            <w:pPr>
              <w:pStyle w:val="Tablebody"/>
              <w:rPr>
                <w:szCs w:val="20"/>
              </w:rPr>
            </w:pPr>
            <w:r>
              <w:rPr>
                <w:szCs w:val="20"/>
              </w:rPr>
              <w:t>service\</w:t>
            </w:r>
            <w:r w:rsidRPr="00336429">
              <w:rPr>
                <w:szCs w:val="20"/>
              </w:rPr>
              <w:t>timeoutInMilliseconds</w:t>
            </w:r>
          </w:p>
        </w:tc>
        <w:tc>
          <w:tcPr>
            <w:tcW w:w="3507" w:type="pct"/>
            <w:tcBorders>
              <w:left w:val="single" w:sz="4" w:space="0" w:color="auto"/>
            </w:tcBorders>
            <w:shd w:val="clear" w:color="auto" w:fill="auto"/>
          </w:tcPr>
          <w:p w14:paraId="629CB674" w14:textId="77777777" w:rsidR="00997B03" w:rsidRDefault="00997B03" w:rsidP="009433A3">
            <w:pPr>
              <w:pStyle w:val="Tablebody"/>
            </w:pPr>
            <w:r>
              <w:t>Laiks pēc kura nesaņemot atbildi no servisa pārvirzītājs pārlūkam atgriež HTTP kļūdu 504 (</w:t>
            </w:r>
            <w:r w:rsidRPr="00967F02">
              <w:rPr>
                <w:i/>
              </w:rPr>
              <w:t>Gateway timeout</w:t>
            </w:r>
            <w:r>
              <w:t>). Pēc noklusējuma 1 minūte.</w:t>
            </w:r>
          </w:p>
        </w:tc>
      </w:tr>
      <w:tr w:rsidR="00997B03" w:rsidRPr="009D40CA" w14:paraId="6E6313EA" w14:textId="77777777" w:rsidTr="009433A3">
        <w:tblPrEx>
          <w:jc w:val="left"/>
        </w:tblPrEx>
        <w:tc>
          <w:tcPr>
            <w:tcW w:w="1493" w:type="pct"/>
            <w:tcBorders>
              <w:right w:val="single" w:sz="4" w:space="0" w:color="auto"/>
            </w:tcBorders>
            <w:shd w:val="clear" w:color="auto" w:fill="auto"/>
          </w:tcPr>
          <w:p w14:paraId="5D07F075" w14:textId="77777777" w:rsidR="00997B03" w:rsidRDefault="00997B03" w:rsidP="009433A3">
            <w:pPr>
              <w:pStyle w:val="Tablebody"/>
              <w:rPr>
                <w:szCs w:val="20"/>
              </w:rPr>
            </w:pPr>
            <w:r>
              <w:rPr>
                <w:szCs w:val="20"/>
              </w:rPr>
              <w:t>service\</w:t>
            </w:r>
            <w:r w:rsidRPr="00024093">
              <w:rPr>
                <w:szCs w:val="20"/>
              </w:rPr>
              <w:t>requireUserData</w:t>
            </w:r>
          </w:p>
        </w:tc>
        <w:tc>
          <w:tcPr>
            <w:tcW w:w="3507" w:type="pct"/>
            <w:tcBorders>
              <w:left w:val="single" w:sz="4" w:space="0" w:color="auto"/>
            </w:tcBorders>
            <w:shd w:val="clear" w:color="auto" w:fill="auto"/>
          </w:tcPr>
          <w:p w14:paraId="14A08D8D" w14:textId="77777777" w:rsidR="00997B03" w:rsidRDefault="00997B03" w:rsidP="009433A3">
            <w:pPr>
              <w:pStyle w:val="Tablebody"/>
            </w:pPr>
            <w:r>
              <w:t xml:space="preserve">Vai servisa izsaukumam pievienot SOAP </w:t>
            </w:r>
            <w:r w:rsidRPr="00822880">
              <w:rPr>
                <w:i/>
              </w:rPr>
              <w:t>header</w:t>
            </w:r>
            <w:r>
              <w:t xml:space="preserve"> ar aktīvā lietotāja talonu.</w:t>
            </w:r>
          </w:p>
        </w:tc>
      </w:tr>
      <w:tr w:rsidR="00997B03" w:rsidRPr="009D40CA" w14:paraId="211A38CC" w14:textId="77777777" w:rsidTr="009433A3">
        <w:tblPrEx>
          <w:jc w:val="left"/>
        </w:tblPrEx>
        <w:tc>
          <w:tcPr>
            <w:tcW w:w="1493" w:type="pct"/>
            <w:tcBorders>
              <w:right w:val="single" w:sz="4" w:space="0" w:color="auto"/>
            </w:tcBorders>
            <w:shd w:val="clear" w:color="auto" w:fill="auto"/>
          </w:tcPr>
          <w:p w14:paraId="69FFF2F7" w14:textId="77777777" w:rsidR="00997B03" w:rsidRDefault="00997B03" w:rsidP="009433A3">
            <w:pPr>
              <w:pStyle w:val="Tablebody"/>
              <w:rPr>
                <w:szCs w:val="20"/>
              </w:rPr>
            </w:pPr>
            <w:r>
              <w:rPr>
                <w:szCs w:val="20"/>
              </w:rPr>
              <w:t>service\</w:t>
            </w:r>
            <w:r w:rsidRPr="00FF1A55">
              <w:rPr>
                <w:szCs w:val="20"/>
              </w:rPr>
              <w:t>method</w:t>
            </w:r>
          </w:p>
        </w:tc>
        <w:tc>
          <w:tcPr>
            <w:tcW w:w="3507" w:type="pct"/>
            <w:tcBorders>
              <w:left w:val="single" w:sz="4" w:space="0" w:color="auto"/>
            </w:tcBorders>
            <w:shd w:val="clear" w:color="auto" w:fill="auto"/>
          </w:tcPr>
          <w:p w14:paraId="1B18CA6B" w14:textId="77777777" w:rsidR="00997B03" w:rsidRDefault="00997B03" w:rsidP="009433A3">
            <w:pPr>
              <w:pStyle w:val="Tablebody"/>
            </w:pPr>
            <w:r>
              <w:t>Izsaucamās servisa metodes konfigurācija. Atšķirībā no REST servisiem SOAP nepieciešams norādīt konfigurāciju katrai izsaucamajai metodei.</w:t>
            </w:r>
          </w:p>
        </w:tc>
      </w:tr>
      <w:tr w:rsidR="00997B03" w:rsidRPr="009D40CA" w14:paraId="1EFAF2EB" w14:textId="77777777" w:rsidTr="009433A3">
        <w:tblPrEx>
          <w:jc w:val="left"/>
        </w:tblPrEx>
        <w:tc>
          <w:tcPr>
            <w:tcW w:w="1493" w:type="pct"/>
            <w:tcBorders>
              <w:right w:val="single" w:sz="4" w:space="0" w:color="auto"/>
            </w:tcBorders>
            <w:shd w:val="clear" w:color="auto" w:fill="auto"/>
          </w:tcPr>
          <w:p w14:paraId="0601C05B" w14:textId="77777777" w:rsidR="00997B03" w:rsidRDefault="00997B03" w:rsidP="009433A3">
            <w:pPr>
              <w:pStyle w:val="Tablebody"/>
              <w:rPr>
                <w:szCs w:val="20"/>
              </w:rPr>
            </w:pPr>
            <w:r w:rsidRPr="004C5F9C">
              <w:rPr>
                <w:szCs w:val="20"/>
              </w:rPr>
              <w:t>service\method</w:t>
            </w:r>
            <w:r>
              <w:rPr>
                <w:szCs w:val="20"/>
              </w:rPr>
              <w:t>\</w:t>
            </w:r>
            <w:r w:rsidRPr="004C5F9C">
              <w:rPr>
                <w:szCs w:val="20"/>
              </w:rPr>
              <w:t>path</w:t>
            </w:r>
          </w:p>
        </w:tc>
        <w:tc>
          <w:tcPr>
            <w:tcW w:w="3507" w:type="pct"/>
            <w:tcBorders>
              <w:left w:val="single" w:sz="4" w:space="0" w:color="auto"/>
            </w:tcBorders>
            <w:shd w:val="clear" w:color="auto" w:fill="auto"/>
          </w:tcPr>
          <w:p w14:paraId="0C3D1929" w14:textId="77777777" w:rsidR="00997B03" w:rsidRDefault="00997B03" w:rsidP="009433A3">
            <w:pPr>
              <w:pStyle w:val="Tablebody"/>
            </w:pPr>
            <w:r>
              <w:t>Adreses daļa, caur kuru metode būs pieejama.</w:t>
            </w:r>
          </w:p>
        </w:tc>
      </w:tr>
      <w:tr w:rsidR="00997B03" w:rsidRPr="009D40CA" w14:paraId="07E24577" w14:textId="77777777" w:rsidTr="009433A3">
        <w:tblPrEx>
          <w:jc w:val="left"/>
        </w:tblPrEx>
        <w:tc>
          <w:tcPr>
            <w:tcW w:w="1493" w:type="pct"/>
            <w:tcBorders>
              <w:right w:val="single" w:sz="4" w:space="0" w:color="auto"/>
            </w:tcBorders>
            <w:shd w:val="clear" w:color="auto" w:fill="auto"/>
          </w:tcPr>
          <w:p w14:paraId="1C45DD9E" w14:textId="77777777" w:rsidR="00997B03" w:rsidRPr="004C5F9C" w:rsidRDefault="00997B03" w:rsidP="009433A3">
            <w:pPr>
              <w:pStyle w:val="Tablebody"/>
              <w:rPr>
                <w:szCs w:val="20"/>
              </w:rPr>
            </w:pPr>
            <w:r w:rsidRPr="004C5F9C">
              <w:rPr>
                <w:szCs w:val="20"/>
              </w:rPr>
              <w:t>service\method</w:t>
            </w:r>
            <w:r>
              <w:rPr>
                <w:szCs w:val="20"/>
              </w:rPr>
              <w:t>\a</w:t>
            </w:r>
            <w:r w:rsidRPr="004C5F9C">
              <w:rPr>
                <w:szCs w:val="20"/>
              </w:rPr>
              <w:t>ction</w:t>
            </w:r>
          </w:p>
        </w:tc>
        <w:tc>
          <w:tcPr>
            <w:tcW w:w="3507" w:type="pct"/>
            <w:tcBorders>
              <w:left w:val="single" w:sz="4" w:space="0" w:color="auto"/>
            </w:tcBorders>
            <w:shd w:val="clear" w:color="auto" w:fill="auto"/>
          </w:tcPr>
          <w:p w14:paraId="3F53AB60" w14:textId="77777777" w:rsidR="00997B03" w:rsidRDefault="00997B03" w:rsidP="009433A3">
            <w:pPr>
              <w:pStyle w:val="Tablebody"/>
            </w:pPr>
            <w:r>
              <w:t xml:space="preserve">Izsaucamās metodes pieprasījuma SOAP </w:t>
            </w:r>
            <w:r w:rsidRPr="00822880">
              <w:rPr>
                <w:i/>
              </w:rPr>
              <w:t>action</w:t>
            </w:r>
            <w:r>
              <w:t>.</w:t>
            </w:r>
          </w:p>
        </w:tc>
      </w:tr>
      <w:tr w:rsidR="00997B03" w:rsidRPr="009D40CA" w14:paraId="2D8BF1F4" w14:textId="77777777" w:rsidTr="009433A3">
        <w:tblPrEx>
          <w:jc w:val="left"/>
        </w:tblPrEx>
        <w:tc>
          <w:tcPr>
            <w:tcW w:w="1493" w:type="pct"/>
            <w:tcBorders>
              <w:right w:val="single" w:sz="4" w:space="0" w:color="auto"/>
            </w:tcBorders>
            <w:shd w:val="clear" w:color="auto" w:fill="auto"/>
          </w:tcPr>
          <w:p w14:paraId="0E8F9391" w14:textId="77777777" w:rsidR="00997B03" w:rsidRPr="004C5F9C" w:rsidRDefault="00997B03" w:rsidP="009433A3">
            <w:pPr>
              <w:pStyle w:val="Tablebody"/>
              <w:rPr>
                <w:szCs w:val="20"/>
              </w:rPr>
            </w:pPr>
            <w:r w:rsidRPr="004C5F9C">
              <w:rPr>
                <w:szCs w:val="20"/>
              </w:rPr>
              <w:t>service\method</w:t>
            </w:r>
            <w:r>
              <w:rPr>
                <w:szCs w:val="20"/>
              </w:rPr>
              <w:t>\</w:t>
            </w:r>
            <w:r w:rsidRPr="000738CE">
              <w:rPr>
                <w:szCs w:val="20"/>
              </w:rPr>
              <w:t>replyAction</w:t>
            </w:r>
          </w:p>
        </w:tc>
        <w:tc>
          <w:tcPr>
            <w:tcW w:w="3507" w:type="pct"/>
            <w:tcBorders>
              <w:left w:val="single" w:sz="4" w:space="0" w:color="auto"/>
            </w:tcBorders>
            <w:shd w:val="clear" w:color="auto" w:fill="auto"/>
          </w:tcPr>
          <w:p w14:paraId="351CD108" w14:textId="77777777" w:rsidR="00997B03" w:rsidRDefault="00997B03" w:rsidP="009433A3">
            <w:pPr>
              <w:pStyle w:val="Tablebody"/>
            </w:pPr>
            <w:r>
              <w:t xml:space="preserve">Izsaucamās metodes atbildes SOAP </w:t>
            </w:r>
            <w:r w:rsidRPr="00822880">
              <w:rPr>
                <w:i/>
              </w:rPr>
              <w:t>action</w:t>
            </w:r>
            <w:r>
              <w:t xml:space="preserve">. Pēc noklusējuma </w:t>
            </w:r>
            <w:r w:rsidRPr="006E553F">
              <w:rPr>
                <w:i/>
              </w:rPr>
              <w:t>service\method\action</w:t>
            </w:r>
            <w:r>
              <w:t xml:space="preserve"> vērtība + </w:t>
            </w:r>
            <w:r w:rsidRPr="00822880">
              <w:rPr>
                <w:rStyle w:val="CodeInText"/>
              </w:rPr>
              <w:t>"Response"</w:t>
            </w:r>
            <w:r>
              <w:rPr>
                <w:rStyle w:val="CodeInText"/>
              </w:rPr>
              <w:t>.</w:t>
            </w:r>
          </w:p>
        </w:tc>
      </w:tr>
    </w:tbl>
    <w:p w14:paraId="6CCDF382" w14:textId="77777777" w:rsidR="00997B03" w:rsidRDefault="00997B03" w:rsidP="00997B03"/>
    <w:p w14:paraId="3403A236" w14:textId="77777777" w:rsidR="00997B03" w:rsidRDefault="00997B03" w:rsidP="00997B03">
      <w:pPr>
        <w:pStyle w:val="Heading3"/>
      </w:pPr>
      <w:bookmarkStart w:id="240" w:name="_Ref379978615"/>
      <w:bookmarkStart w:id="241" w:name="_Toc379979425"/>
      <w:bookmarkStart w:id="242" w:name="_Toc380139541"/>
      <w:bookmarkStart w:id="243" w:name="_Toc386458727"/>
      <w:r>
        <w:lastRenderedPageBreak/>
        <w:t>Servisu izstrāde</w:t>
      </w:r>
      <w:bookmarkEnd w:id="240"/>
      <w:bookmarkEnd w:id="241"/>
      <w:bookmarkEnd w:id="242"/>
      <w:bookmarkEnd w:id="243"/>
    </w:p>
    <w:p w14:paraId="0A72BF52" w14:textId="77777777" w:rsidR="00997B03" w:rsidRDefault="00997B03" w:rsidP="00997B03">
      <w:pPr>
        <w:pStyle w:val="Heading4"/>
      </w:pPr>
      <w:bookmarkStart w:id="244" w:name="_Toc379979426"/>
      <w:bookmarkStart w:id="245" w:name="_Toc380139542"/>
      <w:bookmarkStart w:id="246" w:name="_Toc386458728"/>
      <w:r>
        <w:t>REST serviss</w:t>
      </w:r>
      <w:bookmarkEnd w:id="244"/>
      <w:bookmarkEnd w:id="245"/>
      <w:bookmarkEnd w:id="246"/>
    </w:p>
    <w:p w14:paraId="6F226E20" w14:textId="77777777" w:rsidR="00997B03" w:rsidRDefault="00997B03" w:rsidP="00997B03">
      <w:r>
        <w:t xml:space="preserve">REST servisu izmantošanai caur </w:t>
      </w:r>
      <w:r w:rsidRPr="007D4379">
        <w:rPr>
          <w:i/>
        </w:rPr>
        <w:t>ajaxCallProcessor</w:t>
      </w:r>
      <w:r>
        <w:t xml:space="preserve"> nevajadzētu ievērojami atšķirties no tiešas izsaukšanas. Tādēļ arī nepastāv īpaši izstrādes ierobežojumi.</w:t>
      </w:r>
    </w:p>
    <w:p w14:paraId="16E7AA74" w14:textId="77777777" w:rsidR="00997B03" w:rsidRPr="00693CDE" w:rsidRDefault="00997B03" w:rsidP="00997B03">
      <w:r>
        <w:t xml:space="preserve">Vienīgā specifika ir lietotāja informācijas saņemšana. Aktīvā lietotāja identifikators tiks iekļauts HTTP </w:t>
      </w:r>
      <w:r w:rsidRPr="00714534">
        <w:rPr>
          <w:rStyle w:val="CodeInText"/>
          <w:lang w:val="lv-LV"/>
        </w:rPr>
        <w:t>Authorization</w:t>
      </w:r>
      <w:r>
        <w:t xml:space="preserve"> galvenē (ja konfigurācijā būs iespējota lietotāja informācija sūtīšana –skat. </w:t>
      </w:r>
      <w:r>
        <w:fldChar w:fldCharType="begin"/>
      </w:r>
      <w:r>
        <w:instrText xml:space="preserve"> REF _Ref379972753 \r \h </w:instrText>
      </w:r>
      <w:r>
        <w:fldChar w:fldCharType="separate"/>
      </w:r>
      <w:r w:rsidR="00714534">
        <w:t>3.1.2</w:t>
      </w:r>
      <w:r>
        <w:fldChar w:fldCharType="end"/>
      </w:r>
      <w:r>
        <w:t xml:space="preserve"> nodalījumu). Pagaidām REST servisiem nav iespējams saņemt lietotāja talonu.</w:t>
      </w:r>
    </w:p>
    <w:p w14:paraId="5082DC1D" w14:textId="77777777" w:rsidR="00997B03" w:rsidRPr="00C30658" w:rsidRDefault="00997B03" w:rsidP="00997B03">
      <w:pPr>
        <w:pStyle w:val="Heading4"/>
      </w:pPr>
      <w:bookmarkStart w:id="247" w:name="_Toc379979427"/>
      <w:bookmarkStart w:id="248" w:name="_Toc380139543"/>
      <w:bookmarkStart w:id="249" w:name="_Toc386458729"/>
      <w:r>
        <w:t>SOAP serviss</w:t>
      </w:r>
      <w:bookmarkEnd w:id="247"/>
      <w:bookmarkEnd w:id="248"/>
      <w:bookmarkEnd w:id="249"/>
    </w:p>
    <w:p w14:paraId="47431250" w14:textId="77777777" w:rsidR="00997B03" w:rsidRDefault="00997B03" w:rsidP="00997B03">
      <w:r>
        <w:t xml:space="preserve">SOAP servisus pagaidām iespējams izmantot tikai caur </w:t>
      </w:r>
      <w:r w:rsidRPr="00AB4247">
        <w:rPr>
          <w:i/>
        </w:rPr>
        <w:t>net.pipe</w:t>
      </w:r>
      <w:r>
        <w:t xml:space="preserve"> protokolu. Atbilstoši to uzstādīšana jāveic uz tā paša servera, kur Sitecore lietojums.</w:t>
      </w:r>
    </w:p>
    <w:p w14:paraId="73224F5E" w14:textId="77777777" w:rsidR="00997B03" w:rsidRDefault="00997B03" w:rsidP="00997B03">
      <w:r>
        <w:t xml:space="preserve">Katras izsaucamās metodes ieejas parametram jābūt ar tipu </w:t>
      </w:r>
      <w:r w:rsidRPr="00714534">
        <w:rPr>
          <w:rStyle w:val="CodeInText"/>
          <w:lang w:val="lv-LV"/>
        </w:rPr>
        <w:t>AjaxRequest</w:t>
      </w:r>
      <w:r>
        <w:t xml:space="preserve"> un atgriežamajai vērtībai – </w:t>
      </w:r>
      <w:r w:rsidRPr="00714534">
        <w:rPr>
          <w:rStyle w:val="CodeInText"/>
          <w:lang w:val="lv-LV"/>
        </w:rPr>
        <w:t>AjaxResponse</w:t>
      </w:r>
      <w:r>
        <w:t xml:space="preserve">. Metožu nosaukumiem nekādi specifiski ierobežojumi netiek izvirzīti. Abas minētās klases un citi nepieciešamie datu tipi ir pieejami </w:t>
      </w:r>
      <w:r w:rsidRPr="00C67362">
        <w:rPr>
          <w:i/>
        </w:rPr>
        <w:t>Abc.AjaxEnabledServices</w:t>
      </w:r>
      <w:r>
        <w:rPr>
          <w:i/>
        </w:rPr>
        <w:t>.dll</w:t>
      </w:r>
      <w:r>
        <w:t xml:space="preserve"> bibliotēkā.</w:t>
      </w:r>
    </w:p>
    <w:p w14:paraId="064BADDB" w14:textId="77777777" w:rsidR="00997B03" w:rsidRDefault="00997B03" w:rsidP="00997B03">
      <w:r>
        <w:t>Metodes piemērs:</w:t>
      </w:r>
    </w:p>
    <w:p w14:paraId="205962D5" w14:textId="77777777" w:rsidR="00997B03" w:rsidRDefault="00997B03" w:rsidP="00997B03">
      <w:pPr>
        <w:pStyle w:val="CodeBlock"/>
      </w:pPr>
      <w:r>
        <w:rPr>
          <w:color w:val="0000FF"/>
        </w:rPr>
        <w:t>public</w:t>
      </w:r>
      <w:r>
        <w:t> </w:t>
      </w:r>
      <w:r>
        <w:rPr>
          <w:color w:val="2B91AF"/>
        </w:rPr>
        <w:t>AjaxResponse</w:t>
      </w:r>
      <w:r>
        <w:t> GetComplex(</w:t>
      </w:r>
      <w:r>
        <w:rPr>
          <w:color w:val="2B91AF"/>
        </w:rPr>
        <w:t>AjaxRequest</w:t>
      </w:r>
      <w:r>
        <w:t> request)</w:t>
      </w:r>
    </w:p>
    <w:p w14:paraId="203148AB" w14:textId="77777777" w:rsidR="00997B03" w:rsidRDefault="00997B03" w:rsidP="00997B03">
      <w:pPr>
        <w:pStyle w:val="CodeBlock"/>
      </w:pPr>
      <w:r>
        <w:t>{</w:t>
      </w:r>
    </w:p>
    <w:p w14:paraId="1DBD7FF2" w14:textId="77777777" w:rsidR="00997B03" w:rsidRDefault="00997B03" w:rsidP="00997B03">
      <w:pPr>
        <w:pStyle w:val="CodeBlock"/>
      </w:pPr>
      <w:r>
        <w:t>    </w:t>
      </w:r>
      <w:r>
        <w:rPr>
          <w:color w:val="2B91AF"/>
        </w:rPr>
        <w:t>MyParameterType</w:t>
      </w:r>
      <w:r>
        <w:t> param = request.GetContent&lt;</w:t>
      </w:r>
      <w:r>
        <w:rPr>
          <w:color w:val="2B91AF"/>
        </w:rPr>
        <w:t>ComplexParam</w:t>
      </w:r>
      <w:r>
        <w:t>&gt;();</w:t>
      </w:r>
    </w:p>
    <w:p w14:paraId="09E226C2" w14:textId="77777777" w:rsidR="00997B03" w:rsidRDefault="00997B03" w:rsidP="00997B03">
      <w:pPr>
        <w:pStyle w:val="CodeBlock"/>
      </w:pPr>
      <w:r>
        <w:t>    </w:t>
      </w:r>
      <w:r>
        <w:rPr>
          <w:color w:val="008000"/>
        </w:rPr>
        <w:t>// TODO: real business logic</w:t>
      </w:r>
    </w:p>
    <w:p w14:paraId="43F58AA9" w14:textId="77777777" w:rsidR="00997B03" w:rsidRDefault="00997B03" w:rsidP="00997B03">
      <w:pPr>
        <w:pStyle w:val="CodeBlock"/>
      </w:pPr>
      <w:r>
        <w:t>    </w:t>
      </w:r>
      <w:r>
        <w:rPr>
          <w:color w:val="2B91AF"/>
        </w:rPr>
        <w:t>MyParameterType</w:t>
      </w:r>
      <w:r>
        <w:t> result = param;</w:t>
      </w:r>
    </w:p>
    <w:p w14:paraId="3DD55959" w14:textId="77777777" w:rsidR="00997B03" w:rsidRDefault="00997B03" w:rsidP="00997B03">
      <w:pPr>
        <w:pStyle w:val="CodeBlock"/>
      </w:pPr>
      <w:r>
        <w:t>    </w:t>
      </w:r>
      <w:r>
        <w:rPr>
          <w:color w:val="0000FF"/>
        </w:rPr>
        <w:t>return</w:t>
      </w:r>
      <w:r>
        <w:t> </w:t>
      </w:r>
      <w:r>
        <w:rPr>
          <w:color w:val="0000FF"/>
        </w:rPr>
        <w:t>new</w:t>
      </w:r>
      <w:r>
        <w:t> </w:t>
      </w:r>
      <w:r>
        <w:rPr>
          <w:color w:val="2B91AF"/>
        </w:rPr>
        <w:t>AjaxResponse</w:t>
      </w:r>
      <w:r>
        <w:t>(result, request.AcceptedContentType);</w:t>
      </w:r>
    </w:p>
    <w:p w14:paraId="3CD19103" w14:textId="77777777" w:rsidR="00997B03" w:rsidRDefault="00997B03" w:rsidP="00997B03">
      <w:pPr>
        <w:pStyle w:val="CodeBlock"/>
      </w:pPr>
      <w:r>
        <w:t>}</w:t>
      </w:r>
    </w:p>
    <w:p w14:paraId="4EB4E639" w14:textId="77777777" w:rsidR="00997B03" w:rsidRDefault="00997B03" w:rsidP="00997B03">
      <w:r>
        <w:t>Lai no servisa tālāk izsauktu citu drošo servisu ar autentificēto lietotāju, var</w:t>
      </w:r>
    </w:p>
    <w:p w14:paraId="0CF0F326" w14:textId="77777777" w:rsidR="00997B03" w:rsidRDefault="00997B03" w:rsidP="002C62AE">
      <w:pPr>
        <w:pStyle w:val="ListParagraph"/>
        <w:numPr>
          <w:ilvl w:val="0"/>
          <w:numId w:val="27"/>
        </w:numPr>
      </w:pPr>
      <w:r>
        <w:t xml:space="preserve">Izmantot </w:t>
      </w:r>
      <w:r w:rsidRPr="00D577F4">
        <w:rPr>
          <w:rStyle w:val="CodeInText"/>
        </w:rPr>
        <w:t>SecuredOperationContextScope</w:t>
      </w:r>
      <w:r>
        <w:t>, ja izsaucamais serviss ir biznesa loģikas maršrutēšanas serviss (</w:t>
      </w:r>
      <w:r w:rsidRPr="00C67362">
        <w:rPr>
          <w:i/>
        </w:rPr>
        <w:t>BLRouter</w:t>
      </w:r>
      <w:r>
        <w:t>):</w:t>
      </w:r>
    </w:p>
    <w:p w14:paraId="12ACB580" w14:textId="77777777" w:rsidR="00997B03" w:rsidRDefault="00997B03" w:rsidP="00997B03">
      <w:pPr>
        <w:pStyle w:val="CodeBlock"/>
        <w:rPr>
          <w:color w:val="000000"/>
        </w:rPr>
      </w:pPr>
      <w:r>
        <w:rPr>
          <w:color w:val="0000FF"/>
        </w:rPr>
        <w:t>var</w:t>
      </w:r>
      <w:r>
        <w:rPr>
          <w:color w:val="000000"/>
        </w:rPr>
        <w:t> address = </w:t>
      </w:r>
      <w:r>
        <w:rPr>
          <w:color w:val="0000FF"/>
        </w:rPr>
        <w:t>new</w:t>
      </w:r>
      <w:r>
        <w:rPr>
          <w:color w:val="000000"/>
        </w:rPr>
        <w:t> </w:t>
      </w:r>
      <w:r>
        <w:t>EndpointAddress</w:t>
      </w:r>
      <w:r>
        <w:rPr>
          <w:color w:val="000000"/>
        </w:rPr>
        <w:t>(</w:t>
      </w:r>
    </w:p>
    <w:p w14:paraId="06BBA7ED" w14:textId="77777777" w:rsidR="00997B03" w:rsidRDefault="00997B03" w:rsidP="00997B03">
      <w:pPr>
        <w:pStyle w:val="CodeBlock"/>
        <w:rPr>
          <w:color w:val="000000"/>
        </w:rPr>
      </w:pPr>
      <w:r>
        <w:rPr>
          <w:color w:val="000000"/>
        </w:rPr>
        <w:t>    </w:t>
      </w:r>
      <w:r>
        <w:rPr>
          <w:color w:val="A31515"/>
        </w:rPr>
        <w:t>"net.pipe://localhost/UserProfileRouter/RouterService.svc/UserProfileService"</w:t>
      </w:r>
      <w:r>
        <w:rPr>
          <w:color w:val="000000"/>
        </w:rPr>
        <w:t>);</w:t>
      </w:r>
    </w:p>
    <w:p w14:paraId="6825D9F4" w14:textId="77777777" w:rsidR="00997B03" w:rsidRDefault="00997B03" w:rsidP="00997B03">
      <w:pPr>
        <w:pStyle w:val="CodeBlock"/>
        <w:rPr>
          <w:color w:val="000000"/>
        </w:rPr>
      </w:pPr>
      <w:r>
        <w:rPr>
          <w:color w:val="0000FF"/>
        </w:rPr>
        <w:t>var</w:t>
      </w:r>
      <w:r>
        <w:rPr>
          <w:color w:val="000000"/>
        </w:rPr>
        <w:t> client = </w:t>
      </w:r>
      <w:r>
        <w:rPr>
          <w:color w:val="0000FF"/>
        </w:rPr>
        <w:t>new</w:t>
      </w:r>
      <w:r>
        <w:rPr>
          <w:color w:val="000000"/>
        </w:rPr>
        <w:t> </w:t>
      </w:r>
      <w:r>
        <w:t>UserProfileServiceClient</w:t>
      </w:r>
      <w:r>
        <w:rPr>
          <w:color w:val="000000"/>
        </w:rPr>
        <w:t>(</w:t>
      </w:r>
      <w:r>
        <w:rPr>
          <w:color w:val="0000FF"/>
        </w:rPr>
        <w:t>new</w:t>
      </w:r>
      <w:r>
        <w:rPr>
          <w:color w:val="000000"/>
        </w:rPr>
        <w:t> </w:t>
      </w:r>
      <w:r>
        <w:t>RouterBinding</w:t>
      </w:r>
      <w:r>
        <w:rPr>
          <w:color w:val="000000"/>
        </w:rPr>
        <w:t>(), address);</w:t>
      </w:r>
    </w:p>
    <w:p w14:paraId="0F2761F3" w14:textId="77777777" w:rsidR="00997B03" w:rsidRDefault="00997B03" w:rsidP="00997B03">
      <w:pPr>
        <w:pStyle w:val="CodeBlock"/>
        <w:rPr>
          <w:color w:val="000000"/>
        </w:rPr>
      </w:pPr>
      <w:r>
        <w:rPr>
          <w:color w:val="0000FF"/>
        </w:rPr>
        <w:t>var</w:t>
      </w:r>
      <w:r>
        <w:rPr>
          <w:color w:val="000000"/>
        </w:rPr>
        <w:t> request = </w:t>
      </w:r>
      <w:r>
        <w:rPr>
          <w:color w:val="0000FF"/>
        </w:rPr>
        <w:t>new</w:t>
      </w:r>
      <w:r>
        <w:rPr>
          <w:color w:val="000000"/>
        </w:rPr>
        <w:t> UP.</w:t>
      </w:r>
      <w:r>
        <w:t>RequestStructure</w:t>
      </w:r>
      <w:r>
        <w:rPr>
          <w:color w:val="000000"/>
        </w:rPr>
        <w:t> { ApplicationName = </w:t>
      </w:r>
      <w:r>
        <w:rPr>
          <w:color w:val="A31515"/>
        </w:rPr>
        <w:t>"lvp"</w:t>
      </w:r>
      <w:r>
        <w:rPr>
          <w:color w:val="000000"/>
        </w:rPr>
        <w:t> };</w:t>
      </w:r>
    </w:p>
    <w:p w14:paraId="74E567DD" w14:textId="77777777" w:rsidR="00997B03" w:rsidRPr="00BD61A8" w:rsidRDefault="00997B03" w:rsidP="00997B03">
      <w:pPr>
        <w:pStyle w:val="CodeBlock"/>
        <w:rPr>
          <w:b/>
          <w:color w:val="000000"/>
        </w:rPr>
      </w:pPr>
      <w:r w:rsidRPr="00BD61A8">
        <w:rPr>
          <w:b/>
          <w:color w:val="0000FF"/>
        </w:rPr>
        <w:t>using</w:t>
      </w:r>
      <w:r w:rsidRPr="00BD61A8">
        <w:rPr>
          <w:b/>
          <w:color w:val="000000"/>
        </w:rPr>
        <w:t> (</w:t>
      </w:r>
      <w:r w:rsidRPr="00BD61A8">
        <w:rPr>
          <w:b/>
          <w:color w:val="0000FF"/>
        </w:rPr>
        <w:t>new</w:t>
      </w:r>
      <w:r w:rsidRPr="00BD61A8">
        <w:rPr>
          <w:b/>
          <w:color w:val="000000"/>
        </w:rPr>
        <w:t> </w:t>
      </w:r>
      <w:r w:rsidRPr="00BD61A8">
        <w:rPr>
          <w:b/>
        </w:rPr>
        <w:t>SecuredOperationContextScope</w:t>
      </w:r>
      <w:r w:rsidRPr="00BD61A8">
        <w:rPr>
          <w:b/>
          <w:color w:val="000000"/>
        </w:rPr>
        <w:t>(client.InnerChannel))</w:t>
      </w:r>
    </w:p>
    <w:p w14:paraId="1FCE7928" w14:textId="77777777" w:rsidR="00997B03" w:rsidRDefault="00997B03" w:rsidP="00997B03">
      <w:pPr>
        <w:pStyle w:val="CodeBlock"/>
        <w:rPr>
          <w:color w:val="000000"/>
        </w:rPr>
      </w:pPr>
      <w:r>
        <w:rPr>
          <w:color w:val="000000"/>
        </w:rPr>
        <w:t>{</w:t>
      </w:r>
    </w:p>
    <w:p w14:paraId="4F0AAE59" w14:textId="77777777" w:rsidR="00997B03" w:rsidRDefault="00997B03" w:rsidP="00997B03">
      <w:pPr>
        <w:pStyle w:val="CodeBlock"/>
        <w:rPr>
          <w:color w:val="000000"/>
        </w:rPr>
      </w:pPr>
      <w:r>
        <w:rPr>
          <w:color w:val="000000"/>
        </w:rPr>
        <w:t>    </w:t>
      </w:r>
      <w:r>
        <w:t>PropertiesStructure</w:t>
      </w:r>
      <w:r>
        <w:rPr>
          <w:color w:val="000000"/>
        </w:rPr>
        <w:t> response = client.GetAllProperties(request);</w:t>
      </w:r>
    </w:p>
    <w:p w14:paraId="67CF7CB9" w14:textId="77777777" w:rsidR="00997B03" w:rsidRDefault="00997B03" w:rsidP="00997B03">
      <w:pPr>
        <w:pStyle w:val="CodeBlock"/>
        <w:rPr>
          <w:color w:val="000000"/>
        </w:rPr>
      </w:pPr>
      <w:r>
        <w:rPr>
          <w:color w:val="000000"/>
        </w:rPr>
        <w:t>}</w:t>
      </w:r>
    </w:p>
    <w:p w14:paraId="1DF0B0BB" w14:textId="77777777" w:rsidR="00997B03" w:rsidRDefault="00997B03" w:rsidP="002C62AE">
      <w:pPr>
        <w:pStyle w:val="ListParagraph"/>
        <w:numPr>
          <w:ilvl w:val="0"/>
          <w:numId w:val="27"/>
        </w:numPr>
        <w:spacing w:before="0" w:after="200" w:line="276" w:lineRule="auto"/>
        <w:jc w:val="left"/>
      </w:pPr>
      <w:r>
        <w:t xml:space="preserve">STS apmainīt lietotāja talonu pret servisa izsaukšanai paredzēto talonu un servisa izsaukumu veikt ar šo jauno talonu. Šāda pieeja nepieciešama, drošo servisu izsaucot „pa tiešo” (bez </w:t>
      </w:r>
      <w:r w:rsidRPr="00953FFC">
        <w:rPr>
          <w:i/>
        </w:rPr>
        <w:t>BLRouter</w:t>
      </w:r>
      <w:r>
        <w:t xml:space="preserve">). Lietotāja talons pieejams caur </w:t>
      </w:r>
      <w:r w:rsidRPr="00D577F4">
        <w:rPr>
          <w:rStyle w:val="CodeInText"/>
        </w:rPr>
        <w:t>AjaxRequest.UserToken</w:t>
      </w:r>
      <w:r>
        <w:t xml:space="preserve"> parametru.</w:t>
      </w:r>
    </w:p>
    <w:p w14:paraId="35B8C283" w14:textId="77777777" w:rsidR="00997B03" w:rsidRDefault="00997B03" w:rsidP="00997B03"/>
    <w:p w14:paraId="0C0AE77F" w14:textId="77777777" w:rsidR="00997B03" w:rsidRPr="009D40CA" w:rsidRDefault="00997B03" w:rsidP="00997B03">
      <w:pPr>
        <w:pStyle w:val="Tablenumber"/>
        <w:rPr>
          <w:noProof w:val="0"/>
        </w:rPr>
      </w:pPr>
      <w:r w:rsidRPr="009D40CA">
        <w:rPr>
          <w:noProof w:val="0"/>
        </w:rPr>
        <w:fldChar w:fldCharType="begin"/>
      </w:r>
      <w:r w:rsidRPr="009D40CA">
        <w:rPr>
          <w:noProof w:val="0"/>
        </w:rPr>
        <w:instrText xml:space="preserve"> SEQ Tabula \* ARABIC </w:instrText>
      </w:r>
      <w:r w:rsidRPr="009D40CA">
        <w:rPr>
          <w:noProof w:val="0"/>
        </w:rPr>
        <w:fldChar w:fldCharType="separate"/>
      </w:r>
      <w:r w:rsidR="00714534">
        <w:t>6</w:t>
      </w:r>
      <w:r w:rsidRPr="009D40CA">
        <w:rPr>
          <w:noProof w:val="0"/>
        </w:rPr>
        <w:fldChar w:fldCharType="end"/>
      </w:r>
      <w:r w:rsidRPr="009D40CA">
        <w:rPr>
          <w:noProof w:val="0"/>
        </w:rPr>
        <w:t>.tabula</w:t>
      </w:r>
    </w:p>
    <w:p w14:paraId="195FA6B1" w14:textId="77777777" w:rsidR="00997B03" w:rsidRPr="009D40CA" w:rsidRDefault="00997B03" w:rsidP="00997B03">
      <w:pPr>
        <w:pStyle w:val="Tabletitle"/>
      </w:pPr>
      <w:r w:rsidRPr="004F1A13">
        <w:t xml:space="preserve">AjaxRequest </w:t>
      </w:r>
      <w:r w:rsidRPr="009D40CA">
        <w:t>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19"/>
        <w:gridCol w:w="5635"/>
      </w:tblGrid>
      <w:tr w:rsidR="00997B03" w:rsidRPr="009D40CA" w14:paraId="41E974DF" w14:textId="77777777" w:rsidTr="009433A3">
        <w:trPr>
          <w:jc w:val="center"/>
        </w:trPr>
        <w:tc>
          <w:tcPr>
            <w:tcW w:w="2141" w:type="pct"/>
            <w:tcBorders>
              <w:bottom w:val="single" w:sz="6" w:space="0" w:color="000000"/>
              <w:right w:val="single" w:sz="4" w:space="0" w:color="auto"/>
            </w:tcBorders>
            <w:shd w:val="clear" w:color="auto" w:fill="auto"/>
          </w:tcPr>
          <w:p w14:paraId="058A8695" w14:textId="77777777" w:rsidR="00997B03" w:rsidRPr="009D40CA" w:rsidRDefault="00997B03" w:rsidP="009433A3">
            <w:pPr>
              <w:rPr>
                <w:b/>
                <w:iCs/>
                <w:smallCaps/>
              </w:rPr>
            </w:pPr>
            <w:r w:rsidRPr="009D40CA">
              <w:rPr>
                <w:b/>
                <w:iCs/>
                <w:smallCaps/>
              </w:rPr>
              <w:t xml:space="preserve">Īpašība vai metode </w:t>
            </w:r>
          </w:p>
        </w:tc>
        <w:tc>
          <w:tcPr>
            <w:tcW w:w="2859" w:type="pct"/>
            <w:tcBorders>
              <w:left w:val="single" w:sz="4" w:space="0" w:color="auto"/>
              <w:bottom w:val="single" w:sz="6" w:space="0" w:color="000000"/>
            </w:tcBorders>
            <w:shd w:val="clear" w:color="auto" w:fill="auto"/>
          </w:tcPr>
          <w:p w14:paraId="2E59B109" w14:textId="77777777" w:rsidR="00997B03" w:rsidRPr="009D40CA" w:rsidRDefault="00997B03" w:rsidP="009433A3">
            <w:pPr>
              <w:rPr>
                <w:b/>
                <w:iCs/>
                <w:smallCaps/>
              </w:rPr>
            </w:pPr>
            <w:r w:rsidRPr="009D40CA">
              <w:rPr>
                <w:b/>
                <w:iCs/>
                <w:smallCaps/>
              </w:rPr>
              <w:t>Apraksts</w:t>
            </w:r>
          </w:p>
        </w:tc>
      </w:tr>
      <w:tr w:rsidR="00997B03" w:rsidRPr="009D40CA" w14:paraId="31C2F85C"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435573E" w14:textId="77777777" w:rsidR="00997B03" w:rsidRDefault="00997B03" w:rsidP="009433A3">
            <w:pPr>
              <w:tabs>
                <w:tab w:val="left" w:pos="426"/>
              </w:tabs>
              <w:rPr>
                <w:rStyle w:val="CodeInText"/>
                <w:noProof w:val="0"/>
                <w:lang w:val="lv-LV" w:eastAsia="lv-LV"/>
              </w:rPr>
            </w:pPr>
            <w:r>
              <w:rPr>
                <w:rStyle w:val="CodeInText"/>
                <w:noProof w:val="0"/>
                <w:lang w:val="lv-LV" w:eastAsia="lv-LV"/>
              </w:rPr>
              <w:t>ContentType ContentType</w:t>
            </w:r>
          </w:p>
          <w:p w14:paraId="7D60C341" w14:textId="77777777" w:rsidR="00997B03" w:rsidRPr="009D40CA" w:rsidRDefault="00997B03" w:rsidP="009433A3">
            <w:pPr>
              <w:tabs>
                <w:tab w:val="left" w:pos="426"/>
              </w:tabs>
              <w:rPr>
                <w:rStyle w:val="CodeInText"/>
                <w:noProof w:val="0"/>
                <w:lang w:val="lv-LV" w:eastAsia="lv-LV"/>
              </w:rPr>
            </w:pPr>
            <w:r w:rsidRPr="004F1A13">
              <w:rPr>
                <w:rStyle w:val="CodeInText"/>
                <w:noProof w:val="0"/>
                <w:lang w:val="lv-LV" w:eastAsia="lv-LV"/>
              </w:rPr>
              <w:tab/>
              <w:t>{ get; set; }</w:t>
            </w:r>
          </w:p>
        </w:tc>
        <w:tc>
          <w:tcPr>
            <w:tcW w:w="2859" w:type="pct"/>
          </w:tcPr>
          <w:p w14:paraId="042F9DBC" w14:textId="77777777" w:rsidR="00997B03" w:rsidRPr="009D40CA" w:rsidRDefault="00997B03" w:rsidP="009433A3">
            <w:pPr>
              <w:pStyle w:val="Tablebody"/>
            </w:pPr>
            <w:r>
              <w:t xml:space="preserve">HTTP pieprasījuma </w:t>
            </w:r>
            <w:r w:rsidRPr="003549BD">
              <w:rPr>
                <w:rStyle w:val="CodeInText"/>
              </w:rPr>
              <w:t>Content-Type</w:t>
            </w:r>
            <w:r>
              <w:t xml:space="preserve"> galvenes vērtība.</w:t>
            </w:r>
          </w:p>
        </w:tc>
      </w:tr>
      <w:tr w:rsidR="00997B03" w:rsidRPr="009D40CA" w14:paraId="1A8AFF1A"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FBEAAB4" w14:textId="77777777" w:rsidR="00997B03" w:rsidRDefault="00997B03" w:rsidP="009433A3">
            <w:pPr>
              <w:tabs>
                <w:tab w:val="left" w:pos="426"/>
              </w:tabs>
              <w:rPr>
                <w:rStyle w:val="CodeInText"/>
                <w:noProof w:val="0"/>
                <w:lang w:val="lv-LV" w:eastAsia="lv-LV"/>
              </w:rPr>
            </w:pPr>
            <w:r w:rsidRPr="004F1A13">
              <w:rPr>
                <w:rStyle w:val="CodeInText"/>
                <w:noProof w:val="0"/>
                <w:lang w:val="lv-LV" w:eastAsia="lv-LV"/>
              </w:rPr>
              <w:lastRenderedPageBreak/>
              <w:t>ContentType AcceptedContentType</w:t>
            </w:r>
          </w:p>
          <w:p w14:paraId="70A78797" w14:textId="77777777" w:rsidR="00997B03" w:rsidRPr="004F1A13" w:rsidRDefault="00997B03" w:rsidP="009433A3">
            <w:pPr>
              <w:tabs>
                <w:tab w:val="left" w:pos="426"/>
              </w:tabs>
              <w:rPr>
                <w:rStyle w:val="CodeInText"/>
                <w:noProof w:val="0"/>
                <w:lang w:val="lv-LV" w:eastAsia="lv-LV"/>
              </w:rPr>
            </w:pPr>
            <w:r w:rsidRPr="004F1A13">
              <w:rPr>
                <w:rStyle w:val="CodeInText"/>
                <w:noProof w:val="0"/>
                <w:lang w:val="lv-LV" w:eastAsia="lv-LV"/>
              </w:rPr>
              <w:tab/>
              <w:t>{ get; set; }</w:t>
            </w:r>
          </w:p>
        </w:tc>
        <w:tc>
          <w:tcPr>
            <w:tcW w:w="2859" w:type="pct"/>
          </w:tcPr>
          <w:p w14:paraId="6609A1A4" w14:textId="77777777" w:rsidR="00997B03" w:rsidRPr="009D40CA" w:rsidRDefault="00997B03" w:rsidP="009433A3">
            <w:pPr>
              <w:pStyle w:val="Tablebody"/>
            </w:pPr>
            <w:r>
              <w:t xml:space="preserve">HTTP pieprasījuma </w:t>
            </w:r>
            <w:r w:rsidRPr="00120915">
              <w:rPr>
                <w:rStyle w:val="CodeInText"/>
              </w:rPr>
              <w:t>Accept</w:t>
            </w:r>
            <w:r>
              <w:t xml:space="preserve"> galvenes vērtība.</w:t>
            </w:r>
          </w:p>
        </w:tc>
      </w:tr>
      <w:tr w:rsidR="00997B03" w:rsidRPr="009D40CA" w14:paraId="2A7EDFA8"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16938D9" w14:textId="77777777" w:rsidR="00997B03" w:rsidRPr="009D40CA" w:rsidRDefault="00997B03" w:rsidP="009433A3">
            <w:pPr>
              <w:tabs>
                <w:tab w:val="left" w:pos="426"/>
              </w:tabs>
              <w:rPr>
                <w:rStyle w:val="CodeInText"/>
                <w:noProof w:val="0"/>
                <w:lang w:val="lv-LV" w:eastAsia="lv-LV"/>
              </w:rPr>
            </w:pPr>
            <w:r w:rsidRPr="004F1A13">
              <w:rPr>
                <w:rStyle w:val="CodeInText"/>
                <w:noProof w:val="0"/>
                <w:lang w:val="lv-LV" w:eastAsia="lv-LV"/>
              </w:rPr>
              <w:t>string EndOfUrl { get; set; }</w:t>
            </w:r>
          </w:p>
        </w:tc>
        <w:tc>
          <w:tcPr>
            <w:tcW w:w="2859" w:type="pct"/>
          </w:tcPr>
          <w:p w14:paraId="1CB6C3B6" w14:textId="77777777" w:rsidR="00997B03" w:rsidRPr="009D40CA" w:rsidRDefault="00997B03" w:rsidP="009433A3">
            <w:pPr>
              <w:pStyle w:val="Tablebody"/>
              <w:rPr>
                <w:rStyle w:val="CodeInText"/>
                <w:noProof w:val="0"/>
                <w:lang w:val="lv-LV"/>
              </w:rPr>
            </w:pPr>
            <w:r>
              <w:t xml:space="preserve">Pārvirzītāja saņemtās HTTP adreses nobeiguma daļa, kas atrodas aiz konfigurācijā norādītās metodes </w:t>
            </w:r>
            <w:r w:rsidRPr="00854303">
              <w:rPr>
                <w:i/>
              </w:rPr>
              <w:t>path</w:t>
            </w:r>
            <w:r>
              <w:t xml:space="preserve"> daļas.</w:t>
            </w:r>
          </w:p>
        </w:tc>
      </w:tr>
      <w:tr w:rsidR="00997B03" w:rsidRPr="009D40CA" w14:paraId="2B12DBF7"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056EEE5" w14:textId="77777777" w:rsidR="00997B03" w:rsidRDefault="00997B03" w:rsidP="009433A3">
            <w:pPr>
              <w:tabs>
                <w:tab w:val="left" w:pos="426"/>
              </w:tabs>
              <w:rPr>
                <w:rStyle w:val="CodeInText"/>
                <w:noProof w:val="0"/>
                <w:lang w:val="lv-LV" w:eastAsia="lv-LV"/>
              </w:rPr>
            </w:pPr>
            <w:r w:rsidRPr="004F1A13">
              <w:rPr>
                <w:rStyle w:val="CodeInText"/>
                <w:noProof w:val="0"/>
                <w:lang w:val="lv-LV" w:eastAsia="lv-LV"/>
              </w:rPr>
              <w:t>NameValueCollection QueryString</w:t>
            </w:r>
          </w:p>
          <w:p w14:paraId="0217B03F" w14:textId="77777777" w:rsidR="00997B03" w:rsidRPr="004F1A13" w:rsidRDefault="00997B03" w:rsidP="009433A3">
            <w:pPr>
              <w:tabs>
                <w:tab w:val="left" w:pos="426"/>
              </w:tabs>
              <w:rPr>
                <w:rStyle w:val="CodeInText"/>
                <w:noProof w:val="0"/>
                <w:lang w:val="lv-LV" w:eastAsia="lv-LV"/>
              </w:rPr>
            </w:pPr>
            <w:r w:rsidRPr="004F1A13">
              <w:rPr>
                <w:rStyle w:val="CodeInText"/>
                <w:noProof w:val="0"/>
                <w:lang w:val="lv-LV" w:eastAsia="lv-LV"/>
              </w:rPr>
              <w:tab/>
              <w:t>{</w:t>
            </w:r>
            <w:r>
              <w:rPr>
                <w:rStyle w:val="CodeInText"/>
                <w:noProof w:val="0"/>
                <w:lang w:val="lv-LV" w:eastAsia="lv-LV"/>
              </w:rPr>
              <w:t xml:space="preserve"> </w:t>
            </w:r>
            <w:r w:rsidRPr="004F1A13">
              <w:rPr>
                <w:rStyle w:val="CodeInText"/>
                <w:noProof w:val="0"/>
                <w:lang w:val="lv-LV" w:eastAsia="lv-LV"/>
              </w:rPr>
              <w:t>get</w:t>
            </w:r>
            <w:r>
              <w:rPr>
                <w:rStyle w:val="CodeInText"/>
                <w:noProof w:val="0"/>
                <w:lang w:val="lv-LV" w:eastAsia="lv-LV"/>
              </w:rPr>
              <w:t>; }</w:t>
            </w:r>
          </w:p>
        </w:tc>
        <w:tc>
          <w:tcPr>
            <w:tcW w:w="2859" w:type="pct"/>
          </w:tcPr>
          <w:p w14:paraId="61D10753" w14:textId="77777777" w:rsidR="00997B03" w:rsidRPr="009D40CA" w:rsidRDefault="00997B03" w:rsidP="009433A3">
            <w:pPr>
              <w:pStyle w:val="Tablebody"/>
            </w:pPr>
            <w:r>
              <w:t>Apstrādāta (</w:t>
            </w:r>
            <w:r w:rsidRPr="00D04BAA">
              <w:rPr>
                <w:i/>
              </w:rPr>
              <w:t>parsed</w:t>
            </w:r>
            <w:r>
              <w:t xml:space="preserve">) query string vērtība no </w:t>
            </w:r>
            <w:r w:rsidRPr="00D04BAA">
              <w:rPr>
                <w:rStyle w:val="CodeInText"/>
              </w:rPr>
              <w:t>EndOfUrl</w:t>
            </w:r>
            <w:r>
              <w:t xml:space="preserve"> īpašības.</w:t>
            </w:r>
          </w:p>
        </w:tc>
      </w:tr>
      <w:tr w:rsidR="00997B03" w:rsidRPr="009D40CA" w14:paraId="4A75F3DA"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D8D50ED" w14:textId="77777777" w:rsidR="00997B03" w:rsidRPr="009D40CA" w:rsidRDefault="00997B03" w:rsidP="009433A3">
            <w:pPr>
              <w:tabs>
                <w:tab w:val="left" w:pos="426"/>
              </w:tabs>
              <w:rPr>
                <w:rStyle w:val="CodeInText"/>
                <w:noProof w:val="0"/>
                <w:lang w:val="lv-LV" w:eastAsia="lv-LV"/>
              </w:rPr>
            </w:pPr>
            <w:r w:rsidRPr="004F1A13">
              <w:rPr>
                <w:rStyle w:val="CodeInText"/>
                <w:noProof w:val="0"/>
                <w:lang w:val="lv-LV" w:eastAsia="lv-LV"/>
              </w:rPr>
              <w:t>string RawContent { get; set; }</w:t>
            </w:r>
          </w:p>
        </w:tc>
        <w:tc>
          <w:tcPr>
            <w:tcW w:w="2859" w:type="pct"/>
          </w:tcPr>
          <w:p w14:paraId="01663E70" w14:textId="77777777" w:rsidR="00997B03" w:rsidRPr="009D40CA" w:rsidRDefault="00997B03" w:rsidP="009433A3">
            <w:pPr>
              <w:pStyle w:val="Tablebody"/>
            </w:pPr>
            <w:r>
              <w:t>Pārvirzītāja saņemtā HTTP pieprasījuma saturs.</w:t>
            </w:r>
          </w:p>
        </w:tc>
      </w:tr>
      <w:tr w:rsidR="00997B03" w:rsidRPr="009D40CA" w14:paraId="48920BE8"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A18CFA2" w14:textId="77777777" w:rsidR="00997B03" w:rsidRPr="004F1A13" w:rsidRDefault="00997B03" w:rsidP="009433A3">
            <w:pPr>
              <w:tabs>
                <w:tab w:val="left" w:pos="426"/>
              </w:tabs>
              <w:rPr>
                <w:rStyle w:val="CodeInText"/>
                <w:noProof w:val="0"/>
                <w:lang w:val="lv-LV" w:eastAsia="lv-LV"/>
              </w:rPr>
            </w:pPr>
            <w:r w:rsidRPr="004F1A13">
              <w:rPr>
                <w:rStyle w:val="CodeInText"/>
                <w:noProof w:val="0"/>
                <w:lang w:val="lv-LV" w:eastAsia="lv-LV"/>
              </w:rPr>
              <w:t>NameValueCollection Form</w:t>
            </w:r>
            <w:r>
              <w:rPr>
                <w:rStyle w:val="CodeInText"/>
                <w:noProof w:val="0"/>
                <w:lang w:val="lv-LV" w:eastAsia="lv-LV"/>
              </w:rPr>
              <w:t xml:space="preserve"> </w:t>
            </w:r>
            <w:r w:rsidRPr="004F1A13">
              <w:rPr>
                <w:rStyle w:val="CodeInText"/>
                <w:noProof w:val="0"/>
                <w:lang w:val="lv-LV" w:eastAsia="lv-LV"/>
              </w:rPr>
              <w:t>{</w:t>
            </w:r>
            <w:r>
              <w:rPr>
                <w:rStyle w:val="CodeInText"/>
                <w:noProof w:val="0"/>
                <w:lang w:val="lv-LV" w:eastAsia="lv-LV"/>
              </w:rPr>
              <w:t xml:space="preserve"> </w:t>
            </w:r>
            <w:r w:rsidRPr="004F1A13">
              <w:rPr>
                <w:rStyle w:val="CodeInText"/>
                <w:noProof w:val="0"/>
                <w:lang w:val="lv-LV" w:eastAsia="lv-LV"/>
              </w:rPr>
              <w:t>get</w:t>
            </w:r>
            <w:r>
              <w:rPr>
                <w:rStyle w:val="CodeInText"/>
                <w:noProof w:val="0"/>
                <w:lang w:val="lv-LV" w:eastAsia="lv-LV"/>
              </w:rPr>
              <w:t>; }</w:t>
            </w:r>
          </w:p>
        </w:tc>
        <w:tc>
          <w:tcPr>
            <w:tcW w:w="2859" w:type="pct"/>
          </w:tcPr>
          <w:p w14:paraId="14E24C33" w14:textId="77777777" w:rsidR="00997B03" w:rsidRPr="009D40CA" w:rsidRDefault="00997B03" w:rsidP="009433A3">
            <w:pPr>
              <w:pStyle w:val="Tablebody"/>
            </w:pPr>
            <w:r>
              <w:t>Apstrādāta (</w:t>
            </w:r>
            <w:r w:rsidRPr="007C7B47">
              <w:rPr>
                <w:i/>
              </w:rPr>
              <w:t>parsed</w:t>
            </w:r>
            <w:r>
              <w:t>) pieprasījuma satura (</w:t>
            </w:r>
            <w:r w:rsidRPr="004F1A13">
              <w:rPr>
                <w:rStyle w:val="CodeInText"/>
                <w:noProof w:val="0"/>
                <w:lang w:val="lv-LV" w:eastAsia="lv-LV"/>
              </w:rPr>
              <w:t>RawContent</w:t>
            </w:r>
            <w:r>
              <w:t xml:space="preserve">) vērtība (pieņemot, ka pieprasījuma saturs ir </w:t>
            </w:r>
            <w:r w:rsidRPr="00714534">
              <w:rPr>
                <w:rStyle w:val="CodeInText"/>
                <w:lang w:val="lv-LV"/>
              </w:rPr>
              <w:t>x-www-form-urlencoded</w:t>
            </w:r>
            <w:r>
              <w:t xml:space="preserve"> formātā).</w:t>
            </w:r>
          </w:p>
        </w:tc>
      </w:tr>
      <w:tr w:rsidR="00997B03" w:rsidRPr="009D40CA" w14:paraId="0C92B84E"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5DF92C8" w14:textId="77777777" w:rsidR="00997B03" w:rsidRPr="004F1A13" w:rsidRDefault="00997B03" w:rsidP="009433A3">
            <w:pPr>
              <w:tabs>
                <w:tab w:val="left" w:pos="426"/>
              </w:tabs>
              <w:rPr>
                <w:rStyle w:val="CodeInText"/>
                <w:noProof w:val="0"/>
                <w:lang w:val="lv-LV" w:eastAsia="lv-LV"/>
              </w:rPr>
            </w:pPr>
            <w:r w:rsidRPr="004F1A13">
              <w:rPr>
                <w:rStyle w:val="CodeInText"/>
                <w:noProof w:val="0"/>
                <w:lang w:val="lv-LV" w:eastAsia="lv-LV"/>
              </w:rPr>
              <w:t>SecurityToken UserToken</w:t>
            </w:r>
            <w:r>
              <w:rPr>
                <w:rStyle w:val="CodeInText"/>
                <w:noProof w:val="0"/>
                <w:lang w:val="lv-LV" w:eastAsia="lv-LV"/>
              </w:rPr>
              <w:t xml:space="preserve"> </w:t>
            </w:r>
            <w:r w:rsidRPr="004F1A13">
              <w:rPr>
                <w:rStyle w:val="CodeInText"/>
                <w:noProof w:val="0"/>
                <w:lang w:val="lv-LV" w:eastAsia="lv-LV"/>
              </w:rPr>
              <w:t>{</w:t>
            </w:r>
            <w:r>
              <w:rPr>
                <w:rStyle w:val="CodeInText"/>
                <w:noProof w:val="0"/>
                <w:lang w:val="lv-LV" w:eastAsia="lv-LV"/>
              </w:rPr>
              <w:t xml:space="preserve"> </w:t>
            </w:r>
            <w:r w:rsidRPr="004F1A13">
              <w:rPr>
                <w:rStyle w:val="CodeInText"/>
                <w:noProof w:val="0"/>
                <w:lang w:val="lv-LV" w:eastAsia="lv-LV"/>
              </w:rPr>
              <w:t>get</w:t>
            </w:r>
            <w:r>
              <w:rPr>
                <w:rStyle w:val="CodeInText"/>
                <w:noProof w:val="0"/>
                <w:lang w:val="lv-LV" w:eastAsia="lv-LV"/>
              </w:rPr>
              <w:t>; }</w:t>
            </w:r>
          </w:p>
        </w:tc>
        <w:tc>
          <w:tcPr>
            <w:tcW w:w="2859" w:type="pct"/>
          </w:tcPr>
          <w:p w14:paraId="0D0ED1C9" w14:textId="77777777" w:rsidR="00997B03" w:rsidRPr="009D40CA" w:rsidRDefault="00997B03" w:rsidP="009433A3">
            <w:pPr>
              <w:pStyle w:val="Tablebody"/>
            </w:pPr>
            <w:r>
              <w:t>Lietotāja drošības talons.</w:t>
            </w:r>
          </w:p>
        </w:tc>
      </w:tr>
      <w:tr w:rsidR="00997B03" w:rsidRPr="009D40CA" w14:paraId="47B51DB1"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3B54939" w14:textId="77777777" w:rsidR="00997B03" w:rsidRPr="004F1A13" w:rsidRDefault="00997B03" w:rsidP="009433A3">
            <w:pPr>
              <w:tabs>
                <w:tab w:val="left" w:pos="426"/>
              </w:tabs>
              <w:rPr>
                <w:rStyle w:val="CodeInText"/>
                <w:noProof w:val="0"/>
                <w:lang w:val="lv-LV" w:eastAsia="lv-LV"/>
              </w:rPr>
            </w:pPr>
            <w:r w:rsidRPr="004F1A13">
              <w:rPr>
                <w:rStyle w:val="CodeInText"/>
                <w:noProof w:val="0"/>
                <w:lang w:val="lv-LV" w:eastAsia="lv-LV"/>
              </w:rPr>
              <w:t>bool HasUserInfo</w:t>
            </w:r>
            <w:r>
              <w:rPr>
                <w:rStyle w:val="CodeInText"/>
                <w:noProof w:val="0"/>
                <w:lang w:val="lv-LV" w:eastAsia="lv-LV"/>
              </w:rPr>
              <w:t xml:space="preserve"> </w:t>
            </w:r>
            <w:r w:rsidRPr="004F1A13">
              <w:rPr>
                <w:rStyle w:val="CodeInText"/>
                <w:noProof w:val="0"/>
                <w:lang w:val="lv-LV" w:eastAsia="lv-LV"/>
              </w:rPr>
              <w:t>{</w:t>
            </w:r>
            <w:r>
              <w:rPr>
                <w:rStyle w:val="CodeInText"/>
                <w:noProof w:val="0"/>
                <w:lang w:val="lv-LV" w:eastAsia="lv-LV"/>
              </w:rPr>
              <w:t xml:space="preserve"> </w:t>
            </w:r>
            <w:r w:rsidRPr="004F1A13">
              <w:rPr>
                <w:rStyle w:val="CodeInText"/>
                <w:noProof w:val="0"/>
                <w:lang w:val="lv-LV" w:eastAsia="lv-LV"/>
              </w:rPr>
              <w:t>get</w:t>
            </w:r>
            <w:r>
              <w:rPr>
                <w:rStyle w:val="CodeInText"/>
                <w:noProof w:val="0"/>
                <w:lang w:val="lv-LV" w:eastAsia="lv-LV"/>
              </w:rPr>
              <w:t>; }</w:t>
            </w:r>
          </w:p>
        </w:tc>
        <w:tc>
          <w:tcPr>
            <w:tcW w:w="2859" w:type="pct"/>
          </w:tcPr>
          <w:p w14:paraId="0CC6F517" w14:textId="77777777" w:rsidR="00997B03" w:rsidRPr="009D40CA" w:rsidRDefault="00997B03" w:rsidP="009433A3">
            <w:pPr>
              <w:pStyle w:val="Tablebody"/>
            </w:pPr>
            <w:r>
              <w:t>Pazīme, vai lietotāja drošības talons ir pieejams.</w:t>
            </w:r>
          </w:p>
        </w:tc>
      </w:tr>
      <w:tr w:rsidR="00997B03" w:rsidRPr="009D40CA" w14:paraId="41A5315A"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A40DAD5" w14:textId="77777777" w:rsidR="00997B03" w:rsidRPr="004F1A13" w:rsidRDefault="00997B03" w:rsidP="009433A3">
            <w:pPr>
              <w:tabs>
                <w:tab w:val="left" w:pos="426"/>
              </w:tabs>
              <w:rPr>
                <w:rStyle w:val="CodeInText"/>
                <w:noProof w:val="0"/>
                <w:lang w:val="lv-LV" w:eastAsia="lv-LV"/>
              </w:rPr>
            </w:pPr>
            <w:r w:rsidRPr="004F1A13">
              <w:rPr>
                <w:rStyle w:val="CodeInText"/>
                <w:noProof w:val="0"/>
                <w:lang w:val="lv-LV" w:eastAsia="lv-LV"/>
              </w:rPr>
              <w:t>T GetContent&lt;T&gt;()</w:t>
            </w:r>
          </w:p>
        </w:tc>
        <w:tc>
          <w:tcPr>
            <w:tcW w:w="2859" w:type="pct"/>
          </w:tcPr>
          <w:p w14:paraId="7517D473" w14:textId="77777777" w:rsidR="00997B03" w:rsidRDefault="00997B03" w:rsidP="009433A3">
            <w:pPr>
              <w:pStyle w:val="Tablebody"/>
            </w:pPr>
            <w:r>
              <w:t>Deserializē pieprasījuma saturu (</w:t>
            </w:r>
            <w:r w:rsidRPr="004F1A13">
              <w:rPr>
                <w:rStyle w:val="CodeInText"/>
                <w:noProof w:val="0"/>
                <w:lang w:val="lv-LV" w:eastAsia="lv-LV"/>
              </w:rPr>
              <w:t>RawContent</w:t>
            </w:r>
            <w:r>
              <w:t xml:space="preserve">) atbilstoši </w:t>
            </w:r>
            <w:r>
              <w:rPr>
                <w:rStyle w:val="CodeInText"/>
                <w:noProof w:val="0"/>
                <w:lang w:val="lv-LV" w:eastAsia="lv-LV"/>
              </w:rPr>
              <w:t>ContentType</w:t>
            </w:r>
            <w:r>
              <w:t xml:space="preserve"> vērtībai. Saturam jābūt </w:t>
            </w:r>
            <w:r w:rsidRPr="00CC4E7C">
              <w:t>XML</w:t>
            </w:r>
            <w:r>
              <w:t xml:space="preserve"> vai </w:t>
            </w:r>
            <w:r w:rsidRPr="00CC4E7C">
              <w:t>JSON</w:t>
            </w:r>
            <w:r>
              <w:t xml:space="preserve"> formātā.</w:t>
            </w:r>
          </w:p>
          <w:p w14:paraId="2E3E2D06" w14:textId="77777777" w:rsidR="00997B03" w:rsidRDefault="00997B03" w:rsidP="009433A3">
            <w:pPr>
              <w:pStyle w:val="TableListBullet"/>
            </w:pPr>
            <w:r w:rsidRPr="00714534">
              <w:rPr>
                <w:rStyle w:val="CodeInText"/>
                <w:lang w:val="de-DE"/>
              </w:rPr>
              <w:t>T:</w:t>
            </w:r>
            <w:r>
              <w:t xml:space="preserve"> datu tips, uz kuru veikt deserializāciju.</w:t>
            </w:r>
          </w:p>
          <w:p w14:paraId="225212BA" w14:textId="77777777" w:rsidR="00997B03" w:rsidRPr="002C5784" w:rsidRDefault="00997B03" w:rsidP="009433A3">
            <w:pPr>
              <w:pStyle w:val="TableListBullet"/>
            </w:pPr>
            <w:r w:rsidRPr="002C5784">
              <w:rPr>
                <w:rStyle w:val="CodeInText"/>
                <w:rFonts w:ascii="Arial" w:hAnsi="Arial"/>
                <w:spacing w:val="0"/>
                <w:szCs w:val="22"/>
                <w:lang w:val="lv-LV"/>
              </w:rPr>
              <w:t>Atgriež:</w:t>
            </w:r>
            <w:r w:rsidRPr="002C5784">
              <w:t xml:space="preserve"> </w:t>
            </w:r>
            <w:r>
              <w:t>deserializēto objektu.</w:t>
            </w:r>
          </w:p>
        </w:tc>
      </w:tr>
      <w:tr w:rsidR="00997B03" w:rsidRPr="009D40CA" w14:paraId="1D067251"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96323FB" w14:textId="77777777" w:rsidR="00997B03" w:rsidRDefault="00997B03" w:rsidP="009433A3">
            <w:pPr>
              <w:tabs>
                <w:tab w:val="left" w:pos="426"/>
              </w:tabs>
              <w:rPr>
                <w:rStyle w:val="CodeInText"/>
                <w:noProof w:val="0"/>
                <w:lang w:val="lv-LV" w:eastAsia="lv-LV"/>
              </w:rPr>
            </w:pPr>
            <w:r w:rsidRPr="004F1A13">
              <w:rPr>
                <w:rStyle w:val="CodeInText"/>
                <w:noProof w:val="0"/>
                <w:lang w:val="lv-LV" w:eastAsia="lv-LV"/>
              </w:rPr>
              <w:t>string GetUserClaim(</w:t>
            </w:r>
          </w:p>
          <w:p w14:paraId="6B684FAA" w14:textId="77777777" w:rsidR="00997B03" w:rsidRPr="004F1A13" w:rsidRDefault="00997B03" w:rsidP="009433A3">
            <w:pPr>
              <w:tabs>
                <w:tab w:val="left" w:pos="426"/>
              </w:tabs>
              <w:rPr>
                <w:rStyle w:val="CodeInText"/>
                <w:noProof w:val="0"/>
                <w:lang w:val="lv-LV" w:eastAsia="lv-LV"/>
              </w:rPr>
            </w:pPr>
            <w:r w:rsidRPr="004F1A13">
              <w:rPr>
                <w:rStyle w:val="CodeInText"/>
                <w:noProof w:val="0"/>
                <w:lang w:val="lv-LV" w:eastAsia="lv-LV"/>
              </w:rPr>
              <w:tab/>
              <w:t>string claimType)</w:t>
            </w:r>
          </w:p>
        </w:tc>
        <w:tc>
          <w:tcPr>
            <w:tcW w:w="2859" w:type="pct"/>
          </w:tcPr>
          <w:p w14:paraId="1BC513C9" w14:textId="77777777" w:rsidR="00997B03" w:rsidRDefault="00997B03" w:rsidP="009433A3">
            <w:pPr>
              <w:pStyle w:val="Tablebody"/>
            </w:pPr>
            <w:r>
              <w:t>No lietotāja talona izgūst pretenzijas (</w:t>
            </w:r>
            <w:r w:rsidRPr="002C5784">
              <w:rPr>
                <w:i/>
              </w:rPr>
              <w:t>claim</w:t>
            </w:r>
            <w:r>
              <w:t>) vērtību.</w:t>
            </w:r>
          </w:p>
          <w:p w14:paraId="7294D691" w14:textId="77777777" w:rsidR="00997B03" w:rsidRDefault="00997B03" w:rsidP="009433A3">
            <w:pPr>
              <w:pStyle w:val="TableListBullet"/>
            </w:pPr>
            <w:r w:rsidRPr="004F1A13">
              <w:rPr>
                <w:rStyle w:val="CodeInText"/>
                <w:noProof w:val="0"/>
                <w:lang w:val="lv-LV" w:eastAsia="lv-LV"/>
              </w:rPr>
              <w:t>claimType</w:t>
            </w:r>
            <w:r>
              <w:t>: pretenzijas identifikators.</w:t>
            </w:r>
          </w:p>
          <w:p w14:paraId="52F85CA1" w14:textId="77777777" w:rsidR="00997B03" w:rsidRPr="009D40CA" w:rsidRDefault="00997B03" w:rsidP="009433A3">
            <w:pPr>
              <w:pStyle w:val="TableListBullet"/>
            </w:pPr>
            <w:r>
              <w:t>Atgriež: pretenzijas vērtību.</w:t>
            </w:r>
          </w:p>
        </w:tc>
      </w:tr>
    </w:tbl>
    <w:p w14:paraId="1B5C617F" w14:textId="77777777" w:rsidR="00997B03" w:rsidRDefault="00997B03" w:rsidP="00997B03"/>
    <w:p w14:paraId="42151755" w14:textId="77777777" w:rsidR="00997B03" w:rsidRPr="009D40CA" w:rsidRDefault="00997B03" w:rsidP="00997B03">
      <w:pPr>
        <w:pStyle w:val="Tablenumber"/>
        <w:rPr>
          <w:noProof w:val="0"/>
        </w:rPr>
      </w:pPr>
      <w:r w:rsidRPr="009D40CA">
        <w:rPr>
          <w:noProof w:val="0"/>
        </w:rPr>
        <w:fldChar w:fldCharType="begin"/>
      </w:r>
      <w:r w:rsidRPr="009D40CA">
        <w:rPr>
          <w:noProof w:val="0"/>
        </w:rPr>
        <w:instrText xml:space="preserve"> SEQ Tabula \* ARABIC </w:instrText>
      </w:r>
      <w:r w:rsidRPr="009D40CA">
        <w:rPr>
          <w:noProof w:val="0"/>
        </w:rPr>
        <w:fldChar w:fldCharType="separate"/>
      </w:r>
      <w:r w:rsidR="00714534">
        <w:t>7</w:t>
      </w:r>
      <w:r w:rsidRPr="009D40CA">
        <w:rPr>
          <w:noProof w:val="0"/>
        </w:rPr>
        <w:fldChar w:fldCharType="end"/>
      </w:r>
      <w:r w:rsidRPr="009D40CA">
        <w:rPr>
          <w:noProof w:val="0"/>
        </w:rPr>
        <w:t>.tabula</w:t>
      </w:r>
    </w:p>
    <w:p w14:paraId="3E2CFBAF" w14:textId="77777777" w:rsidR="00997B03" w:rsidRPr="009D40CA" w:rsidRDefault="00997B03" w:rsidP="00997B03">
      <w:pPr>
        <w:pStyle w:val="Tabletitle"/>
      </w:pPr>
      <w:r w:rsidRPr="004F1A13">
        <w:t>AjaxRe</w:t>
      </w:r>
      <w:r>
        <w:t>sponse</w:t>
      </w:r>
      <w:r w:rsidRPr="004F1A13">
        <w:t xml:space="preserve"> </w:t>
      </w:r>
      <w:r w:rsidRPr="009D40CA">
        <w:t>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19"/>
        <w:gridCol w:w="5635"/>
      </w:tblGrid>
      <w:tr w:rsidR="00997B03" w:rsidRPr="009D40CA" w14:paraId="3B335F2A" w14:textId="77777777" w:rsidTr="009433A3">
        <w:trPr>
          <w:jc w:val="center"/>
        </w:trPr>
        <w:tc>
          <w:tcPr>
            <w:tcW w:w="2141" w:type="pct"/>
            <w:tcBorders>
              <w:bottom w:val="single" w:sz="6" w:space="0" w:color="000000"/>
              <w:right w:val="single" w:sz="4" w:space="0" w:color="auto"/>
            </w:tcBorders>
            <w:shd w:val="clear" w:color="auto" w:fill="auto"/>
          </w:tcPr>
          <w:p w14:paraId="5EC04050" w14:textId="77777777" w:rsidR="00997B03" w:rsidRPr="009D40CA" w:rsidRDefault="00997B03" w:rsidP="009433A3">
            <w:pPr>
              <w:rPr>
                <w:b/>
                <w:iCs/>
                <w:smallCaps/>
              </w:rPr>
            </w:pPr>
            <w:r w:rsidRPr="009D40CA">
              <w:rPr>
                <w:b/>
                <w:iCs/>
                <w:smallCaps/>
              </w:rPr>
              <w:t xml:space="preserve">Īpašība vai metode </w:t>
            </w:r>
          </w:p>
        </w:tc>
        <w:tc>
          <w:tcPr>
            <w:tcW w:w="2859" w:type="pct"/>
            <w:tcBorders>
              <w:left w:val="single" w:sz="4" w:space="0" w:color="auto"/>
              <w:bottom w:val="single" w:sz="6" w:space="0" w:color="000000"/>
            </w:tcBorders>
            <w:shd w:val="clear" w:color="auto" w:fill="auto"/>
          </w:tcPr>
          <w:p w14:paraId="107031CE" w14:textId="77777777" w:rsidR="00997B03" w:rsidRPr="009D40CA" w:rsidRDefault="00997B03" w:rsidP="009433A3">
            <w:pPr>
              <w:rPr>
                <w:b/>
                <w:iCs/>
                <w:smallCaps/>
              </w:rPr>
            </w:pPr>
            <w:r w:rsidRPr="009D40CA">
              <w:rPr>
                <w:b/>
                <w:iCs/>
                <w:smallCaps/>
              </w:rPr>
              <w:t>Apraksts</w:t>
            </w:r>
          </w:p>
        </w:tc>
      </w:tr>
      <w:tr w:rsidR="00997B03" w:rsidRPr="009D40CA" w14:paraId="255CA046"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CD691FE" w14:textId="77777777" w:rsidR="00997B03" w:rsidRDefault="00997B03" w:rsidP="009433A3">
            <w:pPr>
              <w:tabs>
                <w:tab w:val="left" w:pos="426"/>
              </w:tabs>
              <w:rPr>
                <w:rStyle w:val="CodeInText"/>
                <w:noProof w:val="0"/>
                <w:lang w:val="lv-LV" w:eastAsia="lv-LV"/>
              </w:rPr>
            </w:pPr>
            <w:r>
              <w:rPr>
                <w:rStyle w:val="CodeInText"/>
                <w:noProof w:val="0"/>
                <w:lang w:val="lv-LV" w:eastAsia="lv-LV"/>
              </w:rPr>
              <w:t>ContentType ContentType</w:t>
            </w:r>
          </w:p>
          <w:p w14:paraId="0EAB9EE9" w14:textId="77777777" w:rsidR="00997B03" w:rsidRPr="009D40CA" w:rsidRDefault="00997B03" w:rsidP="009433A3">
            <w:pPr>
              <w:tabs>
                <w:tab w:val="left" w:pos="426"/>
              </w:tabs>
              <w:rPr>
                <w:rStyle w:val="CodeInText"/>
                <w:noProof w:val="0"/>
                <w:lang w:val="lv-LV" w:eastAsia="lv-LV"/>
              </w:rPr>
            </w:pPr>
            <w:r w:rsidRPr="004F1A13">
              <w:rPr>
                <w:rStyle w:val="CodeInText"/>
                <w:noProof w:val="0"/>
                <w:lang w:val="lv-LV" w:eastAsia="lv-LV"/>
              </w:rPr>
              <w:tab/>
              <w:t>{ get; set; }</w:t>
            </w:r>
          </w:p>
        </w:tc>
        <w:tc>
          <w:tcPr>
            <w:tcW w:w="2859" w:type="pct"/>
          </w:tcPr>
          <w:p w14:paraId="68FBF7C1" w14:textId="77777777" w:rsidR="00997B03" w:rsidRPr="009D40CA" w:rsidRDefault="00997B03" w:rsidP="009433A3">
            <w:pPr>
              <w:pStyle w:val="Tablebody"/>
            </w:pPr>
            <w:r>
              <w:t xml:space="preserve">Pārvirzītāja nosūtītās HTTP atbildes </w:t>
            </w:r>
            <w:r w:rsidRPr="00714534">
              <w:rPr>
                <w:rStyle w:val="CodeInText"/>
                <w:lang w:val="lv-LV"/>
              </w:rPr>
              <w:t>Content-Type</w:t>
            </w:r>
            <w:r>
              <w:t xml:space="preserve"> galvenes vērtība.</w:t>
            </w:r>
          </w:p>
        </w:tc>
      </w:tr>
      <w:tr w:rsidR="00997B03" w:rsidRPr="009D40CA" w14:paraId="71715532"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D7D6C40" w14:textId="77777777" w:rsidR="00997B03" w:rsidRPr="009D40CA" w:rsidRDefault="00997B03" w:rsidP="009433A3">
            <w:pPr>
              <w:tabs>
                <w:tab w:val="left" w:pos="426"/>
              </w:tabs>
              <w:rPr>
                <w:rStyle w:val="CodeInText"/>
                <w:noProof w:val="0"/>
                <w:lang w:val="lv-LV" w:eastAsia="lv-LV"/>
              </w:rPr>
            </w:pPr>
            <w:r>
              <w:rPr>
                <w:rStyle w:val="CodeInText"/>
                <w:noProof w:val="0"/>
                <w:lang w:val="lv-LV" w:eastAsia="lv-LV"/>
              </w:rPr>
              <w:t xml:space="preserve">string </w:t>
            </w:r>
            <w:r w:rsidRPr="004F1A13">
              <w:rPr>
                <w:rStyle w:val="CodeInText"/>
                <w:noProof w:val="0"/>
                <w:lang w:val="lv-LV" w:eastAsia="lv-LV"/>
              </w:rPr>
              <w:t>Content { get; set; }</w:t>
            </w:r>
          </w:p>
        </w:tc>
        <w:tc>
          <w:tcPr>
            <w:tcW w:w="2859" w:type="pct"/>
          </w:tcPr>
          <w:p w14:paraId="7FAED6BF" w14:textId="77777777" w:rsidR="00997B03" w:rsidRPr="009D40CA" w:rsidRDefault="00997B03" w:rsidP="009433A3">
            <w:pPr>
              <w:pStyle w:val="Tablebody"/>
            </w:pPr>
            <w:r>
              <w:t>HTTP atbildes saturs.</w:t>
            </w:r>
          </w:p>
        </w:tc>
      </w:tr>
      <w:tr w:rsidR="00997B03" w:rsidRPr="009D40CA" w14:paraId="52DD3A9A"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3DE4A17" w14:textId="77777777" w:rsidR="00997B03" w:rsidRPr="004F1A13" w:rsidRDefault="00997B03" w:rsidP="009433A3">
            <w:pPr>
              <w:tabs>
                <w:tab w:val="left" w:pos="426"/>
              </w:tabs>
              <w:rPr>
                <w:rStyle w:val="CodeInText"/>
                <w:noProof w:val="0"/>
                <w:lang w:val="lv-LV" w:eastAsia="lv-LV"/>
              </w:rPr>
            </w:pPr>
            <w:r w:rsidRPr="00D23110">
              <w:rPr>
                <w:rStyle w:val="CodeInText"/>
                <w:noProof w:val="0"/>
                <w:lang w:val="lv-LV" w:eastAsia="lv-LV"/>
              </w:rPr>
              <w:t>int? StatusCode { get; set; }</w:t>
            </w:r>
          </w:p>
        </w:tc>
        <w:tc>
          <w:tcPr>
            <w:tcW w:w="2859" w:type="pct"/>
          </w:tcPr>
          <w:p w14:paraId="21CD0FA0" w14:textId="77777777" w:rsidR="00997B03" w:rsidRPr="009D40CA" w:rsidRDefault="00997B03" w:rsidP="009433A3">
            <w:pPr>
              <w:pStyle w:val="Tablebody"/>
            </w:pPr>
            <w:r>
              <w:t>HTTP atbildes statusa kods.</w:t>
            </w:r>
          </w:p>
        </w:tc>
      </w:tr>
      <w:tr w:rsidR="00997B03" w:rsidRPr="009D40CA" w14:paraId="4555E4F8"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C1DF8BF" w14:textId="77777777" w:rsidR="00997B03" w:rsidRPr="004F1A13" w:rsidRDefault="00997B03" w:rsidP="009433A3">
            <w:pPr>
              <w:tabs>
                <w:tab w:val="left" w:pos="426"/>
              </w:tabs>
              <w:rPr>
                <w:rStyle w:val="CodeInText"/>
                <w:noProof w:val="0"/>
                <w:lang w:val="lv-LV" w:eastAsia="lv-LV"/>
              </w:rPr>
            </w:pPr>
            <w:r w:rsidRPr="00C0741D">
              <w:rPr>
                <w:rStyle w:val="CodeInText"/>
                <w:noProof w:val="0"/>
                <w:lang w:val="lv-LV" w:eastAsia="lv-LV"/>
              </w:rPr>
              <w:t>AjaxResponse()</w:t>
            </w:r>
          </w:p>
        </w:tc>
        <w:tc>
          <w:tcPr>
            <w:tcW w:w="2859" w:type="pct"/>
          </w:tcPr>
          <w:p w14:paraId="74DC5FD8" w14:textId="77777777" w:rsidR="00997B03" w:rsidRPr="002C5784" w:rsidRDefault="00997B03" w:rsidP="009433A3">
            <w:pPr>
              <w:pStyle w:val="Tablebody"/>
            </w:pPr>
            <w:r>
              <w:t>Konstruktors.</w:t>
            </w:r>
          </w:p>
        </w:tc>
      </w:tr>
      <w:tr w:rsidR="00997B03" w:rsidRPr="009D40CA" w14:paraId="4349FDB3"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B3DCF8B" w14:textId="77777777" w:rsidR="00997B03" w:rsidRDefault="00997B03" w:rsidP="009433A3">
            <w:pPr>
              <w:tabs>
                <w:tab w:val="left" w:pos="426"/>
              </w:tabs>
              <w:rPr>
                <w:rStyle w:val="CodeInText"/>
                <w:noProof w:val="0"/>
                <w:lang w:val="lv-LV" w:eastAsia="lv-LV"/>
              </w:rPr>
            </w:pPr>
            <w:r w:rsidRPr="00C0741D">
              <w:rPr>
                <w:rStyle w:val="CodeInText"/>
                <w:noProof w:val="0"/>
                <w:lang w:val="lv-LV" w:eastAsia="lv-LV"/>
              </w:rPr>
              <w:t>AjaxResponse(</w:t>
            </w:r>
          </w:p>
          <w:p w14:paraId="5D4FCBFB" w14:textId="77777777" w:rsidR="00997B03" w:rsidRDefault="00997B03" w:rsidP="009433A3">
            <w:pPr>
              <w:tabs>
                <w:tab w:val="left" w:pos="426"/>
              </w:tabs>
              <w:rPr>
                <w:rStyle w:val="CodeInText"/>
                <w:noProof w:val="0"/>
                <w:lang w:val="lv-LV" w:eastAsia="lv-LV"/>
              </w:rPr>
            </w:pPr>
            <w:r w:rsidRPr="004F1A13">
              <w:rPr>
                <w:rStyle w:val="CodeInText"/>
                <w:noProof w:val="0"/>
                <w:lang w:val="lv-LV" w:eastAsia="lv-LV"/>
              </w:rPr>
              <w:tab/>
            </w:r>
            <w:r>
              <w:rPr>
                <w:rStyle w:val="CodeInText"/>
                <w:noProof w:val="0"/>
                <w:lang w:val="lv-LV" w:eastAsia="lv-LV"/>
              </w:rPr>
              <w:t>object data,</w:t>
            </w:r>
          </w:p>
          <w:p w14:paraId="595136C5" w14:textId="77777777" w:rsidR="00997B03" w:rsidRDefault="00997B03" w:rsidP="009433A3">
            <w:pPr>
              <w:tabs>
                <w:tab w:val="left" w:pos="426"/>
              </w:tabs>
              <w:rPr>
                <w:rStyle w:val="CodeInText"/>
                <w:noProof w:val="0"/>
                <w:lang w:val="lv-LV" w:eastAsia="lv-LV"/>
              </w:rPr>
            </w:pPr>
            <w:r w:rsidRPr="004F1A13">
              <w:rPr>
                <w:rStyle w:val="CodeInText"/>
                <w:noProof w:val="0"/>
                <w:lang w:val="lv-LV" w:eastAsia="lv-LV"/>
              </w:rPr>
              <w:tab/>
            </w:r>
            <w:r w:rsidRPr="00DB08FD">
              <w:rPr>
                <w:rStyle w:val="CodeInText"/>
                <w:noProof w:val="0"/>
                <w:lang w:val="lv-LV" w:eastAsia="lv-LV"/>
              </w:rPr>
              <w:t>ContentType contentType =</w:t>
            </w:r>
          </w:p>
          <w:p w14:paraId="1BAF1490" w14:textId="77777777" w:rsidR="00997B03" w:rsidRPr="004F1A13" w:rsidRDefault="00997B03" w:rsidP="009433A3">
            <w:pPr>
              <w:tabs>
                <w:tab w:val="left" w:pos="426"/>
              </w:tabs>
              <w:rPr>
                <w:rStyle w:val="CodeInText"/>
                <w:noProof w:val="0"/>
                <w:lang w:val="lv-LV" w:eastAsia="lv-LV"/>
              </w:rPr>
            </w:pPr>
            <w:r w:rsidRPr="004F1A13">
              <w:rPr>
                <w:rStyle w:val="CodeInText"/>
                <w:noProof w:val="0"/>
                <w:lang w:val="lv-LV" w:eastAsia="lv-LV"/>
              </w:rPr>
              <w:tab/>
            </w:r>
            <w:r w:rsidRPr="004F1A13">
              <w:rPr>
                <w:rStyle w:val="CodeInText"/>
                <w:noProof w:val="0"/>
                <w:lang w:val="lv-LV" w:eastAsia="lv-LV"/>
              </w:rPr>
              <w:tab/>
            </w:r>
            <w:r w:rsidRPr="00DB08FD">
              <w:rPr>
                <w:rStyle w:val="CodeInText"/>
                <w:noProof w:val="0"/>
                <w:lang w:val="lv-LV" w:eastAsia="lv-LV"/>
              </w:rPr>
              <w:t>ContentType.Json</w:t>
            </w:r>
            <w:r w:rsidRPr="00C0741D">
              <w:rPr>
                <w:rStyle w:val="CodeInText"/>
                <w:noProof w:val="0"/>
                <w:lang w:val="lv-LV" w:eastAsia="lv-LV"/>
              </w:rPr>
              <w:t>)</w:t>
            </w:r>
          </w:p>
        </w:tc>
        <w:tc>
          <w:tcPr>
            <w:tcW w:w="2859" w:type="pct"/>
          </w:tcPr>
          <w:p w14:paraId="26B4887E" w14:textId="77777777" w:rsidR="00997B03" w:rsidRDefault="00997B03" w:rsidP="009433A3">
            <w:pPr>
              <w:pStyle w:val="Tablebody"/>
            </w:pPr>
            <w:r>
              <w:t>Konstruktors.</w:t>
            </w:r>
          </w:p>
          <w:p w14:paraId="76E51BBE" w14:textId="77777777" w:rsidR="00997B03" w:rsidRDefault="00997B03" w:rsidP="009433A3">
            <w:pPr>
              <w:pStyle w:val="TableListBullet"/>
            </w:pPr>
            <w:r>
              <w:rPr>
                <w:rStyle w:val="CodeInText"/>
                <w:noProof w:val="0"/>
                <w:lang w:val="lv-LV" w:eastAsia="lv-LV"/>
              </w:rPr>
              <w:t>data:</w:t>
            </w:r>
            <w:r>
              <w:t xml:space="preserve"> objekts, kuru serializēt atbilstoši </w:t>
            </w:r>
            <w:r w:rsidRPr="00DB08FD">
              <w:rPr>
                <w:rStyle w:val="CodeInText"/>
                <w:noProof w:val="0"/>
                <w:lang w:val="lv-LV" w:eastAsia="lv-LV"/>
              </w:rPr>
              <w:t xml:space="preserve">contentType </w:t>
            </w:r>
            <w:r>
              <w:t xml:space="preserve">vērtībai un saglabāt </w:t>
            </w:r>
            <w:r w:rsidRPr="004F1A13">
              <w:rPr>
                <w:rStyle w:val="CodeInText"/>
                <w:noProof w:val="0"/>
                <w:lang w:val="lv-LV" w:eastAsia="lv-LV"/>
              </w:rPr>
              <w:t>Content</w:t>
            </w:r>
            <w:r>
              <w:t xml:space="preserve"> īpašībā.</w:t>
            </w:r>
          </w:p>
          <w:p w14:paraId="4E663D49" w14:textId="77777777" w:rsidR="00997B03" w:rsidRPr="002C5784" w:rsidRDefault="00997B03" w:rsidP="009433A3">
            <w:pPr>
              <w:pStyle w:val="TableListBullet"/>
            </w:pPr>
            <w:r w:rsidRPr="00DB08FD">
              <w:rPr>
                <w:rStyle w:val="CodeInText"/>
                <w:noProof w:val="0"/>
                <w:lang w:val="lv-LV" w:eastAsia="lv-LV"/>
              </w:rPr>
              <w:t>contentType</w:t>
            </w:r>
            <w:r>
              <w:rPr>
                <w:rStyle w:val="CodeInText"/>
                <w:noProof w:val="0"/>
                <w:lang w:val="lv-LV" w:eastAsia="lv-LV"/>
              </w:rPr>
              <w:t>:</w:t>
            </w:r>
            <w:r>
              <w:t xml:space="preserve"> īpašības </w:t>
            </w:r>
            <w:r>
              <w:rPr>
                <w:rStyle w:val="CodeInText"/>
                <w:noProof w:val="0"/>
                <w:lang w:val="lv-LV" w:eastAsia="lv-LV"/>
              </w:rPr>
              <w:t>ContentType</w:t>
            </w:r>
            <w:r>
              <w:t xml:space="preserve"> vērtība.</w:t>
            </w:r>
          </w:p>
        </w:tc>
      </w:tr>
      <w:tr w:rsidR="00997B03" w:rsidRPr="009D40CA" w14:paraId="68D33E33" w14:textId="77777777" w:rsidTr="009433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8969040" w14:textId="77777777" w:rsidR="00997B03" w:rsidRDefault="00997B03" w:rsidP="009433A3">
            <w:pPr>
              <w:tabs>
                <w:tab w:val="left" w:pos="426"/>
              </w:tabs>
              <w:rPr>
                <w:rStyle w:val="CodeInText"/>
                <w:noProof w:val="0"/>
                <w:lang w:val="lv-LV" w:eastAsia="lv-LV"/>
              </w:rPr>
            </w:pPr>
            <w:r w:rsidRPr="00C0741D">
              <w:rPr>
                <w:rStyle w:val="CodeInText"/>
                <w:noProof w:val="0"/>
                <w:lang w:val="lv-LV" w:eastAsia="lv-LV"/>
              </w:rPr>
              <w:t>AjaxResponse(</w:t>
            </w:r>
          </w:p>
          <w:p w14:paraId="1328A106" w14:textId="77777777" w:rsidR="00997B03" w:rsidRDefault="00997B03" w:rsidP="009433A3">
            <w:pPr>
              <w:tabs>
                <w:tab w:val="left" w:pos="426"/>
              </w:tabs>
              <w:rPr>
                <w:rStyle w:val="CodeInText"/>
                <w:noProof w:val="0"/>
                <w:lang w:val="lv-LV" w:eastAsia="lv-LV"/>
              </w:rPr>
            </w:pPr>
            <w:r w:rsidRPr="004F1A13">
              <w:rPr>
                <w:rStyle w:val="CodeInText"/>
                <w:noProof w:val="0"/>
                <w:lang w:val="lv-LV" w:eastAsia="lv-LV"/>
              </w:rPr>
              <w:tab/>
            </w:r>
            <w:r>
              <w:rPr>
                <w:rStyle w:val="CodeInText"/>
                <w:noProof w:val="0"/>
                <w:lang w:val="lv-LV" w:eastAsia="lv-LV"/>
              </w:rPr>
              <w:t>object data,</w:t>
            </w:r>
          </w:p>
          <w:p w14:paraId="18B61862" w14:textId="77777777" w:rsidR="00997B03" w:rsidRDefault="00997B03" w:rsidP="009433A3">
            <w:pPr>
              <w:tabs>
                <w:tab w:val="left" w:pos="426"/>
              </w:tabs>
              <w:rPr>
                <w:rStyle w:val="CodeInText"/>
                <w:noProof w:val="0"/>
                <w:lang w:val="lv-LV" w:eastAsia="lv-LV"/>
              </w:rPr>
            </w:pPr>
            <w:r w:rsidRPr="004F1A13">
              <w:rPr>
                <w:rStyle w:val="CodeInText"/>
                <w:noProof w:val="0"/>
                <w:lang w:val="lv-LV" w:eastAsia="lv-LV"/>
              </w:rPr>
              <w:tab/>
            </w:r>
            <w:r w:rsidRPr="00DB08FD">
              <w:rPr>
                <w:rStyle w:val="CodeInText"/>
                <w:noProof w:val="0"/>
                <w:lang w:val="lv-LV" w:eastAsia="lv-LV"/>
              </w:rPr>
              <w:t>ContentType contentType</w:t>
            </w:r>
            <w:r>
              <w:rPr>
                <w:rStyle w:val="CodeInText"/>
                <w:noProof w:val="0"/>
                <w:lang w:val="lv-LV" w:eastAsia="lv-LV"/>
              </w:rPr>
              <w:t>,</w:t>
            </w:r>
          </w:p>
          <w:p w14:paraId="1CD219BB" w14:textId="77777777" w:rsidR="00997B03" w:rsidRDefault="00997B03" w:rsidP="009433A3">
            <w:pPr>
              <w:tabs>
                <w:tab w:val="left" w:pos="426"/>
              </w:tabs>
              <w:rPr>
                <w:rStyle w:val="CodeInText"/>
                <w:noProof w:val="0"/>
                <w:lang w:val="lv-LV" w:eastAsia="lv-LV"/>
              </w:rPr>
            </w:pPr>
            <w:r w:rsidRPr="004F1A13">
              <w:rPr>
                <w:rStyle w:val="CodeInText"/>
                <w:noProof w:val="0"/>
                <w:lang w:val="lv-LV" w:eastAsia="lv-LV"/>
              </w:rPr>
              <w:tab/>
            </w:r>
            <w:r>
              <w:rPr>
                <w:rStyle w:val="CodeInText"/>
                <w:noProof w:val="0"/>
                <w:lang w:val="lv-LV" w:eastAsia="lv-LV"/>
              </w:rPr>
              <w:t>HttpStatusCode?</w:t>
            </w:r>
          </w:p>
          <w:p w14:paraId="4331E244" w14:textId="77777777" w:rsidR="00997B03" w:rsidRPr="004F1A13" w:rsidRDefault="00997B03" w:rsidP="009433A3">
            <w:pPr>
              <w:tabs>
                <w:tab w:val="left" w:pos="426"/>
              </w:tabs>
              <w:rPr>
                <w:rStyle w:val="CodeInText"/>
                <w:noProof w:val="0"/>
                <w:lang w:val="lv-LV" w:eastAsia="lv-LV"/>
              </w:rPr>
            </w:pPr>
            <w:r w:rsidRPr="004F1A13">
              <w:rPr>
                <w:rStyle w:val="CodeInText"/>
                <w:noProof w:val="0"/>
                <w:lang w:val="lv-LV" w:eastAsia="lv-LV"/>
              </w:rPr>
              <w:tab/>
            </w:r>
            <w:r w:rsidRPr="004F1A13">
              <w:rPr>
                <w:rStyle w:val="CodeInText"/>
                <w:noProof w:val="0"/>
                <w:lang w:val="lv-LV" w:eastAsia="lv-LV"/>
              </w:rPr>
              <w:tab/>
            </w:r>
            <w:r w:rsidRPr="00117F37">
              <w:rPr>
                <w:rStyle w:val="CodeInText"/>
                <w:noProof w:val="0"/>
                <w:lang w:val="lv-LV" w:eastAsia="lv-LV"/>
              </w:rPr>
              <w:t>httpStatusCode = null</w:t>
            </w:r>
            <w:r w:rsidRPr="00C0741D">
              <w:rPr>
                <w:rStyle w:val="CodeInText"/>
                <w:noProof w:val="0"/>
                <w:lang w:val="lv-LV" w:eastAsia="lv-LV"/>
              </w:rPr>
              <w:t>)</w:t>
            </w:r>
          </w:p>
        </w:tc>
        <w:tc>
          <w:tcPr>
            <w:tcW w:w="2859" w:type="pct"/>
          </w:tcPr>
          <w:p w14:paraId="6BC2218B" w14:textId="77777777" w:rsidR="00997B03" w:rsidRDefault="00997B03" w:rsidP="009433A3">
            <w:pPr>
              <w:pStyle w:val="Tablebody"/>
            </w:pPr>
            <w:r>
              <w:t>Konstruktors.</w:t>
            </w:r>
          </w:p>
          <w:p w14:paraId="118DBF58" w14:textId="77777777" w:rsidR="00997B03" w:rsidRDefault="00997B03" w:rsidP="009433A3">
            <w:pPr>
              <w:pStyle w:val="TableListBullet"/>
            </w:pPr>
            <w:r>
              <w:rPr>
                <w:rStyle w:val="CodeInText"/>
                <w:noProof w:val="0"/>
                <w:lang w:val="lv-LV" w:eastAsia="lv-LV"/>
              </w:rPr>
              <w:t>data:</w:t>
            </w:r>
            <w:r>
              <w:t xml:space="preserve"> objekts, kuru serializēt atbilstoši </w:t>
            </w:r>
            <w:r w:rsidRPr="00DB08FD">
              <w:rPr>
                <w:rStyle w:val="CodeInText"/>
                <w:noProof w:val="0"/>
                <w:lang w:val="lv-LV" w:eastAsia="lv-LV"/>
              </w:rPr>
              <w:t xml:space="preserve">contentType </w:t>
            </w:r>
            <w:r>
              <w:t xml:space="preserve">vērtībai un saglabāt </w:t>
            </w:r>
            <w:r w:rsidRPr="004F1A13">
              <w:rPr>
                <w:rStyle w:val="CodeInText"/>
                <w:noProof w:val="0"/>
                <w:lang w:val="lv-LV" w:eastAsia="lv-LV"/>
              </w:rPr>
              <w:t>Content</w:t>
            </w:r>
            <w:r>
              <w:t xml:space="preserve"> īpašībā.</w:t>
            </w:r>
          </w:p>
          <w:p w14:paraId="05F2518A" w14:textId="77777777" w:rsidR="00997B03" w:rsidRDefault="00997B03" w:rsidP="009433A3">
            <w:pPr>
              <w:pStyle w:val="TableListBullet"/>
            </w:pPr>
            <w:r w:rsidRPr="00DB08FD">
              <w:rPr>
                <w:rStyle w:val="CodeInText"/>
                <w:noProof w:val="0"/>
                <w:lang w:val="lv-LV" w:eastAsia="lv-LV"/>
              </w:rPr>
              <w:t>contentType</w:t>
            </w:r>
            <w:r>
              <w:rPr>
                <w:rStyle w:val="CodeInText"/>
                <w:noProof w:val="0"/>
                <w:lang w:val="lv-LV" w:eastAsia="lv-LV"/>
              </w:rPr>
              <w:t>:</w:t>
            </w:r>
            <w:r>
              <w:t xml:space="preserve"> īpašības </w:t>
            </w:r>
            <w:r>
              <w:rPr>
                <w:rStyle w:val="CodeInText"/>
                <w:noProof w:val="0"/>
                <w:lang w:val="lv-LV" w:eastAsia="lv-LV"/>
              </w:rPr>
              <w:t>ContentType</w:t>
            </w:r>
            <w:r>
              <w:t xml:space="preserve"> vērtība.</w:t>
            </w:r>
          </w:p>
          <w:p w14:paraId="3C2EC1F2" w14:textId="77777777" w:rsidR="00997B03" w:rsidRPr="002C5784" w:rsidRDefault="00997B03" w:rsidP="009433A3">
            <w:pPr>
              <w:pStyle w:val="TableListBullet"/>
            </w:pPr>
            <w:r w:rsidRPr="00117F37">
              <w:rPr>
                <w:rStyle w:val="CodeInText"/>
                <w:noProof w:val="0"/>
                <w:lang w:val="lv-LV" w:eastAsia="lv-LV"/>
              </w:rPr>
              <w:t>httpStatusCode</w:t>
            </w:r>
            <w:r>
              <w:rPr>
                <w:rStyle w:val="CodeInText"/>
                <w:noProof w:val="0"/>
                <w:lang w:val="lv-LV" w:eastAsia="lv-LV"/>
              </w:rPr>
              <w:t>:</w:t>
            </w:r>
            <w:r>
              <w:t xml:space="preserve"> īpašības </w:t>
            </w:r>
            <w:r w:rsidRPr="00D23110">
              <w:rPr>
                <w:rStyle w:val="CodeInText"/>
                <w:noProof w:val="0"/>
                <w:lang w:val="lv-LV" w:eastAsia="lv-LV"/>
              </w:rPr>
              <w:t xml:space="preserve">StatusCode </w:t>
            </w:r>
            <w:r>
              <w:t>vērtība.</w:t>
            </w:r>
          </w:p>
        </w:tc>
      </w:tr>
    </w:tbl>
    <w:p w14:paraId="0B0609D7" w14:textId="77777777" w:rsidR="00997B03" w:rsidRDefault="00997B03" w:rsidP="00997B03"/>
    <w:p w14:paraId="01B43262" w14:textId="77777777" w:rsidR="00997B03" w:rsidRDefault="00997B03" w:rsidP="00997B03">
      <w:pPr>
        <w:pStyle w:val="Heading3"/>
      </w:pPr>
      <w:bookmarkStart w:id="250" w:name="_Ref379978624"/>
      <w:bookmarkStart w:id="251" w:name="_Toc379979428"/>
      <w:bookmarkStart w:id="252" w:name="_Toc380139544"/>
      <w:bookmarkStart w:id="253" w:name="_Toc386458730"/>
      <w:r>
        <w:lastRenderedPageBreak/>
        <w:t>Piemēri</w:t>
      </w:r>
      <w:bookmarkEnd w:id="250"/>
      <w:bookmarkEnd w:id="251"/>
      <w:bookmarkEnd w:id="252"/>
      <w:bookmarkEnd w:id="253"/>
    </w:p>
    <w:p w14:paraId="78FD92B2" w14:textId="77777777" w:rsidR="00997B03" w:rsidRDefault="00997B03" w:rsidP="00997B03">
      <w:r>
        <w:t xml:space="preserve">Lai atvieglotu servisu izstrādi, ir pieejams </w:t>
      </w:r>
      <w:r w:rsidRPr="006D5C91">
        <w:rPr>
          <w:i/>
        </w:rPr>
        <w:t>Visual Studio</w:t>
      </w:r>
      <w:r>
        <w:t xml:space="preserve"> servisu piemēra projekts </w:t>
      </w:r>
      <w:r w:rsidRPr="00C0651E">
        <w:rPr>
          <w:i/>
        </w:rPr>
        <w:t>Abc.AjaxEnabledTestService</w:t>
      </w:r>
      <w:r>
        <w:t>. To var lejupielādēt no dokumentu krātuves (līdzīgi kā šo dokumentu).</w:t>
      </w:r>
    </w:p>
    <w:p w14:paraId="32F1A03E" w14:textId="77777777" w:rsidR="00997B03" w:rsidRDefault="00997B03" w:rsidP="00997B03">
      <w:r>
        <w:t xml:space="preserve">Piemērā realizēts viena tīmekļa pakalpe izmantošanai caur </w:t>
      </w:r>
      <w:r w:rsidRPr="003F5D0F">
        <w:t>REST</w:t>
      </w:r>
      <w:r>
        <w:t xml:space="preserve"> (</w:t>
      </w:r>
      <w:r w:rsidRPr="006D5C91">
        <w:rPr>
          <w:i/>
        </w:rPr>
        <w:t>RestService.svc</w:t>
      </w:r>
      <w:r>
        <w:t xml:space="preserve">) un otra – izmantošanai caur </w:t>
      </w:r>
      <w:r w:rsidRPr="003F5D0F">
        <w:t>SOAP</w:t>
      </w:r>
      <w:r>
        <w:t xml:space="preserve"> (</w:t>
      </w:r>
      <w:r w:rsidRPr="006D5C91">
        <w:rPr>
          <w:i/>
        </w:rPr>
        <w:t>NetPipeService.svc</w:t>
      </w:r>
      <w:r>
        <w:t>).</w:t>
      </w:r>
    </w:p>
    <w:p w14:paraId="7A9D3260" w14:textId="77777777" w:rsidR="00997B03" w:rsidRDefault="00997B03" w:rsidP="00997B03">
      <w:r>
        <w:t>Lai izmēģinātu servisu darbībā nepieciešams:</w:t>
      </w:r>
    </w:p>
    <w:p w14:paraId="7BA2947E" w14:textId="77777777" w:rsidR="00997B03" w:rsidRDefault="00997B03" w:rsidP="002C62AE">
      <w:pPr>
        <w:pStyle w:val="ListParagraph"/>
        <w:numPr>
          <w:ilvl w:val="0"/>
          <w:numId w:val="28"/>
        </w:numPr>
      </w:pPr>
      <w:r>
        <w:t xml:space="preserve">Palaist servisu (ja ir vēlme darbināt SOAP servisus, visticamāk nāksies veikt izmitināšanu IIS, jo lietojumam nepieciešams </w:t>
      </w:r>
      <w:r w:rsidRPr="00EB6944">
        <w:rPr>
          <w:i/>
        </w:rPr>
        <w:t>net.pipe binding</w:t>
      </w:r>
      <w:r>
        <w:t>).</w:t>
      </w:r>
    </w:p>
    <w:p w14:paraId="27279D49" w14:textId="77777777" w:rsidR="00997B03" w:rsidRDefault="00997B03" w:rsidP="002C62AE">
      <w:pPr>
        <w:pStyle w:val="ListParagraph"/>
        <w:numPr>
          <w:ilvl w:val="0"/>
          <w:numId w:val="28"/>
        </w:numPr>
      </w:pPr>
      <w:r>
        <w:t xml:space="preserve">Sitecore aplikācijai pievienot </w:t>
      </w:r>
      <w:r w:rsidRPr="00E242BF">
        <w:rPr>
          <w:i/>
        </w:rPr>
        <w:t>ajaxCallProcessor</w:t>
      </w:r>
      <w:r>
        <w:t xml:space="preserve"> konfigurāciju (konfigurācijas piemērs atrodams piemēra projekta datnē </w:t>
      </w:r>
      <w:r w:rsidRPr="00E242BF">
        <w:rPr>
          <w:i/>
        </w:rPr>
        <w:t>Sitecore.Abc.AjaxCallProcessor.config</w:t>
      </w:r>
      <w:r>
        <w:t>).</w:t>
      </w:r>
    </w:p>
    <w:p w14:paraId="35C9C892" w14:textId="77777777" w:rsidR="00997B03" w:rsidRDefault="00997B03" w:rsidP="002C62AE">
      <w:pPr>
        <w:pStyle w:val="ListParagraph"/>
        <w:numPr>
          <w:ilvl w:val="0"/>
          <w:numId w:val="28"/>
        </w:numPr>
      </w:pPr>
      <w:r>
        <w:t xml:space="preserve">Jāuzstāda </w:t>
      </w:r>
      <w:r w:rsidRPr="00E242BF">
        <w:rPr>
          <w:i/>
        </w:rPr>
        <w:t>Chrome</w:t>
      </w:r>
      <w:r>
        <w:t xml:space="preserve"> pārlūka paplašinājums </w:t>
      </w:r>
      <w:r w:rsidRPr="00E242BF">
        <w:rPr>
          <w:i/>
        </w:rPr>
        <w:t>PostMan</w:t>
      </w:r>
      <w:r>
        <w:t xml:space="preserve"> un tajā jāielādē HTTP pieprasījumu piemēri no projekta (</w:t>
      </w:r>
      <w:r w:rsidRPr="00E242BF">
        <w:rPr>
          <w:i/>
        </w:rPr>
        <w:t>*.json</w:t>
      </w:r>
      <w:r>
        <w:t xml:space="preserve"> datnes). Jāmodificē pieprasījumu adreses (</w:t>
      </w:r>
      <w:r w:rsidRPr="003F5D0F">
        <w:t>URL</w:t>
      </w:r>
      <w:r>
        <w:t>) atbilstoši konkrētajai videi.</w:t>
      </w:r>
    </w:p>
    <w:p w14:paraId="192054B8" w14:textId="77777777" w:rsidR="00997B03" w:rsidRDefault="00997B03" w:rsidP="002C62AE">
      <w:pPr>
        <w:pStyle w:val="ListParagraph"/>
        <w:numPr>
          <w:ilvl w:val="0"/>
          <w:numId w:val="28"/>
        </w:numPr>
      </w:pPr>
      <w:r>
        <w:t>Ja ir vēlme darbinātu lietotāju profila datu izgūšanu, projekta iestatījumos (</w:t>
      </w:r>
      <w:r w:rsidRPr="00714534">
        <w:rPr>
          <w:rStyle w:val="CodeInText"/>
          <w:lang w:val="lv-LV"/>
        </w:rPr>
        <w:t>appSettings</w:t>
      </w:r>
      <w:r>
        <w:t xml:space="preserve">) jānorāda videi atbilstoša </w:t>
      </w:r>
      <w:r w:rsidRPr="00714534">
        <w:rPr>
          <w:rStyle w:val="CodeInText"/>
          <w:lang w:val="lv-LV"/>
        </w:rPr>
        <w:t>UserProfileRouterUrl</w:t>
      </w:r>
      <w:r>
        <w:t xml:space="preserve"> vērtība.</w:t>
      </w:r>
    </w:p>
    <w:p w14:paraId="085EDBDB" w14:textId="77777777" w:rsidR="00997B03" w:rsidRPr="00C16552" w:rsidRDefault="00997B03" w:rsidP="00997B03"/>
    <w:p w14:paraId="14B3776B" w14:textId="77777777" w:rsidR="00997B03" w:rsidRPr="00997B03" w:rsidRDefault="00997B03" w:rsidP="00714534"/>
    <w:sectPr w:rsidR="00997B03" w:rsidRPr="00997B03" w:rsidSect="001969ED">
      <w:pgSz w:w="11906" w:h="16838" w:code="9"/>
      <w:pgMar w:top="902" w:right="567" w:bottom="1259" w:left="1701" w:header="340" w:footer="17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E3228" w14:textId="77777777" w:rsidR="0023268D" w:rsidRDefault="0023268D" w:rsidP="007D3BB3">
      <w:pPr>
        <w:spacing w:before="0" w:after="0" w:line="240" w:lineRule="auto"/>
      </w:pPr>
      <w:r>
        <w:separator/>
      </w:r>
    </w:p>
  </w:endnote>
  <w:endnote w:type="continuationSeparator" w:id="0">
    <w:p w14:paraId="603FE850" w14:textId="77777777" w:rsidR="0023268D" w:rsidRDefault="0023268D"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egoe Condensed">
    <w:charset w:val="00"/>
    <w:family w:val="swiss"/>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Segoe">
    <w:altName w:val="Times New Roman"/>
    <w:charset w:val="00"/>
    <w:family w:val="auto"/>
    <w:pitch w:val="default"/>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Arial Black">
    <w:panose1 w:val="020B0A04020102020204"/>
    <w:charset w:val="BA"/>
    <w:family w:val="swiss"/>
    <w:pitch w:val="variable"/>
    <w:sig w:usb0="00000287" w:usb1="00000000"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Times">
    <w:panose1 w:val="02020603050405020304"/>
    <w:charset w:val="BA"/>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9433A3" w14:paraId="526DCC39" w14:textId="77777777" w:rsidTr="00561FBB">
      <w:tc>
        <w:tcPr>
          <w:tcW w:w="6204" w:type="dxa"/>
        </w:tcPr>
        <w:p w14:paraId="526DCC36" w14:textId="59C646F4" w:rsidR="009433A3" w:rsidRDefault="009433A3" w:rsidP="00F26364">
          <w:pPr>
            <w:pStyle w:val="Header"/>
          </w:pPr>
          <w:r>
            <w:t xml:space="preserve">Dokumenta kods: </w:t>
          </w:r>
          <w:r w:rsidR="0051039B">
            <w:fldChar w:fldCharType="begin"/>
          </w:r>
          <w:r w:rsidR="0051039B">
            <w:instrText xml:space="preserve"> DOCPROPERTY  _CustomerID  \* MERGEFORMAT </w:instrText>
          </w:r>
          <w:r w:rsidR="0051039B">
            <w:fldChar w:fldCharType="separate"/>
          </w:r>
          <w:r w:rsidR="00714534">
            <w:t>VRAA</w:t>
          </w:r>
          <w:r w:rsidR="0051039B">
            <w:fldChar w:fldCharType="end"/>
          </w:r>
          <w:r>
            <w:t>-</w:t>
          </w:r>
          <w:r w:rsidR="0051039B">
            <w:fldChar w:fldCharType="begin"/>
          </w:r>
          <w:r w:rsidR="0051039B">
            <w:instrText xml:space="preserve"> DOCPROPERTY  _ContractNumber  \* MERGEFORMAT </w:instrText>
          </w:r>
          <w:r w:rsidR="0051039B">
            <w:fldChar w:fldCharType="separate"/>
          </w:r>
          <w:r w:rsidR="00714534">
            <w:t>6_15_11_58</w:t>
          </w:r>
          <w:r w:rsidR="0051039B">
            <w:fldChar w:fldCharType="end"/>
          </w:r>
          <w:r>
            <w:t>-</w:t>
          </w:r>
          <w:r w:rsidR="0051039B">
            <w:fldChar w:fldCharType="begin"/>
          </w:r>
          <w:r w:rsidR="0051039B">
            <w:instrText xml:space="preserve"> DOCPROPERTY  _ProjectID  \* MERGEFORMAT </w:instrText>
          </w:r>
          <w:r w:rsidR="0051039B">
            <w:fldChar w:fldCharType="separate"/>
          </w:r>
          <w:r w:rsidR="00714534">
            <w:t>VISS_2010</w:t>
          </w:r>
          <w:r w:rsidR="0051039B">
            <w:fldChar w:fldCharType="end"/>
          </w:r>
          <w:r>
            <w:t>-</w:t>
          </w:r>
          <w:r w:rsidR="0051039B">
            <w:fldChar w:fldCharType="begin"/>
          </w:r>
          <w:r w:rsidR="0051039B">
            <w:instrText xml:space="preserve"> DOCPROPERTY  _SubjectID  \* MERGEFORMAT </w:instrText>
          </w:r>
          <w:r w:rsidR="0051039B">
            <w:fldChar w:fldCharType="separate"/>
          </w:r>
          <w:r w:rsidR="00714534">
            <w:t>LVP</w:t>
          </w:r>
          <w:r w:rsidR="0051039B">
            <w:fldChar w:fldCharType="end"/>
          </w:r>
          <w:r>
            <w:t>-</w:t>
          </w:r>
          <w:r w:rsidR="0051039B">
            <w:fldChar w:fldCharType="begin"/>
          </w:r>
          <w:r w:rsidR="0051039B">
            <w:instrText xml:space="preserve"> DOCPROPERTY  _CategoryID </w:instrText>
          </w:r>
          <w:r w:rsidR="0051039B">
            <w:instrText xml:space="preserve"> \* MERGEFORMAT </w:instrText>
          </w:r>
          <w:r w:rsidR="0051039B">
            <w:fldChar w:fldCharType="separate"/>
          </w:r>
          <w:r w:rsidR="00714534">
            <w:t>VDL</w:t>
          </w:r>
          <w:r w:rsidR="0051039B">
            <w:fldChar w:fldCharType="end"/>
          </w:r>
        </w:p>
      </w:tc>
      <w:tc>
        <w:tcPr>
          <w:tcW w:w="2268" w:type="dxa"/>
        </w:tcPr>
        <w:p w14:paraId="526DCC37" w14:textId="6F3C9465" w:rsidR="009433A3" w:rsidRDefault="009433A3">
          <w:pPr>
            <w:pStyle w:val="Footer"/>
          </w:pPr>
          <w:r>
            <w:t xml:space="preserve">Datums: </w:t>
          </w:r>
          <w:r w:rsidR="0051039B">
            <w:fldChar w:fldCharType="begin"/>
          </w:r>
          <w:r w:rsidR="0051039B">
            <w:instrText xml:space="preserve"> DOCPROPERTY  _Date  \* MERGEFORMAT </w:instrText>
          </w:r>
          <w:r w:rsidR="0051039B">
            <w:fldChar w:fldCharType="separate"/>
          </w:r>
          <w:r w:rsidR="00714534">
            <w:t>07.04.2014.</w:t>
          </w:r>
          <w:r w:rsidR="0051039B">
            <w:fldChar w:fldCharType="end"/>
          </w:r>
        </w:p>
      </w:tc>
      <w:tc>
        <w:tcPr>
          <w:tcW w:w="1382" w:type="dxa"/>
        </w:tcPr>
        <w:p w14:paraId="526DCC38" w14:textId="07ED4541" w:rsidR="009433A3" w:rsidRDefault="009433A3">
          <w:pPr>
            <w:pStyle w:val="Footer"/>
          </w:pPr>
          <w:r>
            <w:t xml:space="preserve">Versija: </w:t>
          </w:r>
          <w:r w:rsidR="0051039B">
            <w:fldChar w:fldCharType="begin"/>
          </w:r>
          <w:r w:rsidR="0051039B">
            <w:instrText xml:space="preserve"> DOCPROPERTY  _Version  \* MERGEFORMAT </w:instrText>
          </w:r>
          <w:r w:rsidR="0051039B">
            <w:fldChar w:fldCharType="separate"/>
          </w:r>
          <w:r w:rsidR="00714534">
            <w:t>1.01</w:t>
          </w:r>
          <w:r w:rsidR="0051039B">
            <w:fldChar w:fldCharType="end"/>
          </w:r>
        </w:p>
      </w:tc>
    </w:tr>
    <w:tr w:rsidR="009433A3" w14:paraId="526DCC3D" w14:textId="77777777" w:rsidTr="00561FBB">
      <w:tc>
        <w:tcPr>
          <w:tcW w:w="6204" w:type="dxa"/>
        </w:tcPr>
        <w:p w14:paraId="526DCC3A" w14:textId="247900DC" w:rsidR="009433A3" w:rsidRDefault="009433A3">
          <w:pPr>
            <w:pStyle w:val="Footer"/>
          </w:pPr>
          <w:r>
            <w:t xml:space="preserve">Datne: </w:t>
          </w:r>
          <w:r w:rsidR="0051039B">
            <w:fldChar w:fldCharType="begin"/>
          </w:r>
          <w:r w:rsidR="0051039B">
            <w:instrText xml:space="preserve"> INFO  FileName  \* MERGEFORMAT </w:instrText>
          </w:r>
          <w:r w:rsidR="0051039B">
            <w:fldChar w:fldCharType="separate"/>
          </w:r>
          <w:r w:rsidR="00714534">
            <w:t>VISS_2010.VDL.LVP.docx</w:t>
          </w:r>
          <w:r w:rsidR="0051039B">
            <w:fldChar w:fldCharType="end"/>
          </w:r>
        </w:p>
      </w:tc>
      <w:tc>
        <w:tcPr>
          <w:tcW w:w="2268" w:type="dxa"/>
        </w:tcPr>
        <w:p w14:paraId="526DCC3B" w14:textId="77777777" w:rsidR="009433A3" w:rsidRDefault="009433A3" w:rsidP="00561FBB">
          <w:pPr>
            <w:pStyle w:val="Footer"/>
          </w:pPr>
          <w:r>
            <w:t xml:space="preserve">Izstrādāja: </w:t>
          </w:r>
          <w:r w:rsidR="0051039B">
            <w:fldChar w:fldCharType="begin"/>
          </w:r>
          <w:r w:rsidR="0051039B">
            <w:instrText xml:space="preserve"> DOCPROPERTY  Manager  \* MERGEFORMAT </w:instrText>
          </w:r>
          <w:r w:rsidR="0051039B">
            <w:fldChar w:fldCharType="separate"/>
          </w:r>
          <w:r w:rsidR="00714534">
            <w:t>J.Korņijenko</w:t>
          </w:r>
          <w:r w:rsidR="0051039B">
            <w:fldChar w:fldCharType="end"/>
          </w:r>
        </w:p>
      </w:tc>
      <w:tc>
        <w:tcPr>
          <w:tcW w:w="1382" w:type="dxa"/>
        </w:tcPr>
        <w:p w14:paraId="526DCC3C" w14:textId="77777777" w:rsidR="009433A3" w:rsidRDefault="009433A3">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51039B">
            <w:rPr>
              <w:rStyle w:val="PageNumber"/>
              <w:noProof/>
            </w:rPr>
            <w:t>2</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51039B">
            <w:rPr>
              <w:rStyle w:val="PageNumber"/>
              <w:noProof/>
            </w:rPr>
            <w:t>63</w:t>
          </w:r>
          <w:r w:rsidRPr="00A23939">
            <w:rPr>
              <w:rStyle w:val="PageNumber"/>
            </w:rPr>
            <w:fldChar w:fldCharType="end"/>
          </w:r>
          <w:r w:rsidRPr="00A23939">
            <w:rPr>
              <w:rStyle w:val="PageNumber"/>
            </w:rPr>
            <w:t>)</w:t>
          </w:r>
        </w:p>
      </w:tc>
    </w:tr>
    <w:tr w:rsidR="009433A3" w14:paraId="526DCC3F" w14:textId="77777777" w:rsidTr="00E82D2D">
      <w:tc>
        <w:tcPr>
          <w:tcW w:w="9854" w:type="dxa"/>
          <w:gridSpan w:val="3"/>
        </w:tcPr>
        <w:p w14:paraId="526DCC3E" w14:textId="77777777" w:rsidR="009433A3" w:rsidRDefault="009433A3">
          <w:pPr>
            <w:pStyle w:val="Footer"/>
          </w:pPr>
          <w:r>
            <w:t>Valsts iepirkuma identifikācijas numurs VRAA/2010/10/ERAF/AK</w:t>
          </w:r>
        </w:p>
      </w:tc>
    </w:tr>
  </w:tbl>
  <w:p w14:paraId="526DCC40" w14:textId="77777777" w:rsidR="009433A3" w:rsidRDefault="00943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8BF93" w14:textId="77777777" w:rsidR="0023268D" w:rsidRDefault="0023268D" w:rsidP="007D3BB3">
      <w:pPr>
        <w:spacing w:before="0" w:after="0" w:line="240" w:lineRule="auto"/>
      </w:pPr>
      <w:r>
        <w:separator/>
      </w:r>
    </w:p>
  </w:footnote>
  <w:footnote w:type="continuationSeparator" w:id="0">
    <w:p w14:paraId="5F009828" w14:textId="77777777" w:rsidR="0023268D" w:rsidRDefault="0023268D" w:rsidP="007D3BB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9433A3" w14:paraId="526DCC34" w14:textId="77777777" w:rsidTr="00561FBB">
      <w:tc>
        <w:tcPr>
          <w:tcW w:w="6204" w:type="dxa"/>
        </w:tcPr>
        <w:p w14:paraId="526DCC32" w14:textId="77777777" w:rsidR="009433A3" w:rsidRDefault="009433A3" w:rsidP="00E4420E">
          <w:pPr>
            <w:pStyle w:val="Header"/>
            <w:tabs>
              <w:tab w:val="clear" w:pos="4513"/>
            </w:tabs>
          </w:pPr>
          <w:r>
            <w:t xml:space="preserve">© </w:t>
          </w:r>
          <w:r w:rsidR="0051039B">
            <w:fldChar w:fldCharType="begin"/>
          </w:r>
          <w:r w:rsidR="0051039B">
            <w:instrText xml:space="preserve"> DOCPROPERTY  _CustomerTitle  \* MERGEFORMAT </w:instrText>
          </w:r>
          <w:r w:rsidR="0051039B">
            <w:fldChar w:fldCharType="separate"/>
          </w:r>
          <w:r w:rsidR="00714534">
            <w:t>Valsts reģionālās attīstības aģentūra</w:t>
          </w:r>
          <w:r w:rsidR="0051039B">
            <w:fldChar w:fldCharType="end"/>
          </w:r>
        </w:p>
      </w:tc>
      <w:tc>
        <w:tcPr>
          <w:tcW w:w="3650" w:type="dxa"/>
        </w:tcPr>
        <w:p w14:paraId="526DCC33" w14:textId="77777777" w:rsidR="009433A3" w:rsidRDefault="0051039B" w:rsidP="00DF1EA6">
          <w:pPr>
            <w:pStyle w:val="Header"/>
            <w:jc w:val="right"/>
          </w:pPr>
          <w:r>
            <w:fldChar w:fldCharType="begin"/>
          </w:r>
          <w:r>
            <w:instrText xml:space="preserve"> DOCPROPERTY  Category  \* MERGEFORMAT </w:instrText>
          </w:r>
          <w:r>
            <w:fldChar w:fldCharType="separate"/>
          </w:r>
          <w:r w:rsidR="00714534">
            <w:t>Vadlīnijas</w:t>
          </w:r>
          <w:r>
            <w:fldChar w:fldCharType="end"/>
          </w:r>
        </w:p>
      </w:tc>
    </w:tr>
  </w:tbl>
  <w:p w14:paraId="526DCC35" w14:textId="77777777" w:rsidR="009433A3" w:rsidRDefault="009433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nsid w:val="FFFFFF89"/>
    <w:multiLevelType w:val="singleLevel"/>
    <w:tmpl w:val="16CE570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4">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6">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2">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3">
    <w:nsid w:val="2B337C04"/>
    <w:multiLevelType w:val="hybridMultilevel"/>
    <w:tmpl w:val="DBD89D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5">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outline w:val="0"/>
        <w:shadow w:val="0"/>
        <w:emboss w:val="0"/>
        <w:imprint w:val="0"/>
        <w:vanish w:val="0"/>
        <w:color w:val="auto"/>
        <w:spacing w:val="0"/>
        <w:w w:val="100"/>
        <w:kern w:val="0"/>
        <w:position w:val="0"/>
        <w:sz w:val="32"/>
        <w:szCs w:val="32"/>
        <w:u w:val="none" w:color="000000"/>
        <w:vertAlign w:val="base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7">
    <w:nsid w:val="33032E84"/>
    <w:multiLevelType w:val="hybridMultilevel"/>
    <w:tmpl w:val="AB72D7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42468DB"/>
    <w:multiLevelType w:val="multilevel"/>
    <w:tmpl w:val="DEC6F9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21">
    <w:nsid w:val="4DA87D5D"/>
    <w:multiLevelType w:val="hybridMultilevel"/>
    <w:tmpl w:val="F1B08D6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51A03419"/>
    <w:multiLevelType w:val="hybridMultilevel"/>
    <w:tmpl w:val="B98004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outline w:val="0"/>
        <w:shadow w:val="0"/>
        <w:emboss w:val="0"/>
        <w:imprint w:val="0"/>
        <w:noProof w:val="0"/>
        <w:vanish w:val="0"/>
        <w:spacing w:val="0"/>
        <w:kern w:val="0"/>
        <w:position w:val="0"/>
        <w:sz w:val="32"/>
        <w:szCs w:val="32"/>
        <w:u w:val="none"/>
        <w:vertAlign w:val="baseline"/>
        <w:em w:val="no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24">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25">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26">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2"/>
  </w:num>
  <w:num w:numId="2">
    <w:abstractNumId w:val="1"/>
  </w:num>
  <w:num w:numId="3">
    <w:abstractNumId w:val="0"/>
  </w:num>
  <w:num w:numId="4">
    <w:abstractNumId w:val="2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num>
  <w:num w:numId="7">
    <w:abstractNumId w:val="9"/>
  </w:num>
  <w:num w:numId="8">
    <w:abstractNumId w:val="6"/>
  </w:num>
  <w:num w:numId="9">
    <w:abstractNumId w:val="8"/>
  </w:num>
  <w:num w:numId="10">
    <w:abstractNumId w:val="12"/>
  </w:num>
  <w:num w:numId="11">
    <w:abstractNumId w:val="11"/>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23"/>
  </w:num>
  <w:num w:numId="15">
    <w:abstractNumId w:val="4"/>
  </w:num>
  <w:num w:numId="16">
    <w:abstractNumId w:val="3"/>
  </w:num>
  <w:num w:numId="17">
    <w:abstractNumId w:val="15"/>
  </w:num>
  <w:num w:numId="18">
    <w:abstractNumId w:val="5"/>
  </w:num>
  <w:num w:numId="19">
    <w:abstractNumId w:val="7"/>
  </w:num>
  <w:num w:numId="20">
    <w:abstractNumId w:val="10"/>
  </w:num>
  <w:num w:numId="21">
    <w:abstractNumId w:val="20"/>
  </w:num>
  <w:num w:numId="22">
    <w:abstractNumId w:val="18"/>
  </w:num>
  <w:num w:numId="23">
    <w:abstractNumId w:val="25"/>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3"/>
  </w:num>
  <w:num w:numId="27">
    <w:abstractNumId w:val="21"/>
  </w:num>
  <w:num w:numId="28">
    <w:abstractNumId w:val="17"/>
  </w:num>
  <w:num w:numId="29">
    <w:abstractNumId w:val="16"/>
  </w:num>
  <w:num w:numId="30">
    <w:abstractNumId w:val="19"/>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0C4"/>
    <w:rsid w:val="000147F5"/>
    <w:rsid w:val="00015308"/>
    <w:rsid w:val="00021632"/>
    <w:rsid w:val="00031337"/>
    <w:rsid w:val="0003245D"/>
    <w:rsid w:val="00032F4E"/>
    <w:rsid w:val="00033910"/>
    <w:rsid w:val="000503B8"/>
    <w:rsid w:val="00051239"/>
    <w:rsid w:val="00053528"/>
    <w:rsid w:val="00066592"/>
    <w:rsid w:val="00066B0D"/>
    <w:rsid w:val="00066E1C"/>
    <w:rsid w:val="00070D70"/>
    <w:rsid w:val="000726AA"/>
    <w:rsid w:val="000740F5"/>
    <w:rsid w:val="00083472"/>
    <w:rsid w:val="00083961"/>
    <w:rsid w:val="00083D97"/>
    <w:rsid w:val="00092627"/>
    <w:rsid w:val="000A2064"/>
    <w:rsid w:val="000B123C"/>
    <w:rsid w:val="000C0AE9"/>
    <w:rsid w:val="000C3A27"/>
    <w:rsid w:val="000D5176"/>
    <w:rsid w:val="000E3167"/>
    <w:rsid w:val="000E3278"/>
    <w:rsid w:val="000E49CE"/>
    <w:rsid w:val="000E573D"/>
    <w:rsid w:val="0010189F"/>
    <w:rsid w:val="00101D7D"/>
    <w:rsid w:val="001138B3"/>
    <w:rsid w:val="00114002"/>
    <w:rsid w:val="00115B65"/>
    <w:rsid w:val="001305A0"/>
    <w:rsid w:val="00137CAB"/>
    <w:rsid w:val="001445E7"/>
    <w:rsid w:val="0014704B"/>
    <w:rsid w:val="00151C37"/>
    <w:rsid w:val="001572FF"/>
    <w:rsid w:val="0016220C"/>
    <w:rsid w:val="001767DF"/>
    <w:rsid w:val="0018186C"/>
    <w:rsid w:val="001834AE"/>
    <w:rsid w:val="00184E0B"/>
    <w:rsid w:val="00185A82"/>
    <w:rsid w:val="00190C77"/>
    <w:rsid w:val="00194309"/>
    <w:rsid w:val="001969ED"/>
    <w:rsid w:val="00196AFB"/>
    <w:rsid w:val="00196CD0"/>
    <w:rsid w:val="001B768C"/>
    <w:rsid w:val="001C11D3"/>
    <w:rsid w:val="001C13E3"/>
    <w:rsid w:val="001D457B"/>
    <w:rsid w:val="001E2B25"/>
    <w:rsid w:val="001F2EAE"/>
    <w:rsid w:val="001F2FD8"/>
    <w:rsid w:val="001F466F"/>
    <w:rsid w:val="00220868"/>
    <w:rsid w:val="00225BDF"/>
    <w:rsid w:val="002268E8"/>
    <w:rsid w:val="00226DD0"/>
    <w:rsid w:val="00231609"/>
    <w:rsid w:val="0023268D"/>
    <w:rsid w:val="0024081A"/>
    <w:rsid w:val="00240890"/>
    <w:rsid w:val="0025081F"/>
    <w:rsid w:val="00254976"/>
    <w:rsid w:val="00256A05"/>
    <w:rsid w:val="00260BAA"/>
    <w:rsid w:val="002705A9"/>
    <w:rsid w:val="00285D03"/>
    <w:rsid w:val="002916C2"/>
    <w:rsid w:val="0029194F"/>
    <w:rsid w:val="0029255E"/>
    <w:rsid w:val="00294646"/>
    <w:rsid w:val="00294D3E"/>
    <w:rsid w:val="002A6E57"/>
    <w:rsid w:val="002B0D17"/>
    <w:rsid w:val="002B0D7A"/>
    <w:rsid w:val="002B4DF9"/>
    <w:rsid w:val="002B4E0D"/>
    <w:rsid w:val="002C1576"/>
    <w:rsid w:val="002C62AE"/>
    <w:rsid w:val="002D7843"/>
    <w:rsid w:val="002E1203"/>
    <w:rsid w:val="002E398F"/>
    <w:rsid w:val="002E54BD"/>
    <w:rsid w:val="002E66A5"/>
    <w:rsid w:val="002F6591"/>
    <w:rsid w:val="00301584"/>
    <w:rsid w:val="003036FB"/>
    <w:rsid w:val="00306C2C"/>
    <w:rsid w:val="003210AF"/>
    <w:rsid w:val="0032193B"/>
    <w:rsid w:val="00324BE3"/>
    <w:rsid w:val="003334D2"/>
    <w:rsid w:val="0033407B"/>
    <w:rsid w:val="003455C4"/>
    <w:rsid w:val="00350258"/>
    <w:rsid w:val="00353F08"/>
    <w:rsid w:val="00366381"/>
    <w:rsid w:val="003715BE"/>
    <w:rsid w:val="003724FC"/>
    <w:rsid w:val="00373ABF"/>
    <w:rsid w:val="00376164"/>
    <w:rsid w:val="003808EE"/>
    <w:rsid w:val="0038362D"/>
    <w:rsid w:val="00387D54"/>
    <w:rsid w:val="00391A25"/>
    <w:rsid w:val="00395949"/>
    <w:rsid w:val="003A3ADC"/>
    <w:rsid w:val="003A6219"/>
    <w:rsid w:val="003A7FC1"/>
    <w:rsid w:val="003B1F3B"/>
    <w:rsid w:val="003B37C4"/>
    <w:rsid w:val="003C1051"/>
    <w:rsid w:val="003C1384"/>
    <w:rsid w:val="003D1F33"/>
    <w:rsid w:val="003D73F1"/>
    <w:rsid w:val="003E3499"/>
    <w:rsid w:val="003F1BF2"/>
    <w:rsid w:val="003F3D45"/>
    <w:rsid w:val="003F5936"/>
    <w:rsid w:val="003F72C3"/>
    <w:rsid w:val="00404127"/>
    <w:rsid w:val="00407588"/>
    <w:rsid w:val="00417D2B"/>
    <w:rsid w:val="00421688"/>
    <w:rsid w:val="004262CC"/>
    <w:rsid w:val="00426782"/>
    <w:rsid w:val="004321B9"/>
    <w:rsid w:val="00432AA5"/>
    <w:rsid w:val="004336CA"/>
    <w:rsid w:val="0044444E"/>
    <w:rsid w:val="0044600F"/>
    <w:rsid w:val="00452ACA"/>
    <w:rsid w:val="0045537D"/>
    <w:rsid w:val="00460572"/>
    <w:rsid w:val="0046070C"/>
    <w:rsid w:val="004619CC"/>
    <w:rsid w:val="00461DFF"/>
    <w:rsid w:val="00463ED6"/>
    <w:rsid w:val="00466F51"/>
    <w:rsid w:val="00470148"/>
    <w:rsid w:val="00470F7D"/>
    <w:rsid w:val="004835FD"/>
    <w:rsid w:val="00483C6B"/>
    <w:rsid w:val="004852C7"/>
    <w:rsid w:val="004961D0"/>
    <w:rsid w:val="004A0C1B"/>
    <w:rsid w:val="004A5490"/>
    <w:rsid w:val="004A7DEA"/>
    <w:rsid w:val="004B0475"/>
    <w:rsid w:val="004D0F5B"/>
    <w:rsid w:val="004D509A"/>
    <w:rsid w:val="004E6C74"/>
    <w:rsid w:val="004F28D7"/>
    <w:rsid w:val="004F2D8F"/>
    <w:rsid w:val="005038AE"/>
    <w:rsid w:val="00505B94"/>
    <w:rsid w:val="00506AB4"/>
    <w:rsid w:val="0051039B"/>
    <w:rsid w:val="00510D5E"/>
    <w:rsid w:val="00511CC8"/>
    <w:rsid w:val="00512E43"/>
    <w:rsid w:val="00523DC5"/>
    <w:rsid w:val="005243B2"/>
    <w:rsid w:val="00525B88"/>
    <w:rsid w:val="00531180"/>
    <w:rsid w:val="0053343F"/>
    <w:rsid w:val="00536584"/>
    <w:rsid w:val="00537F2F"/>
    <w:rsid w:val="0054646E"/>
    <w:rsid w:val="00553BC3"/>
    <w:rsid w:val="00555A43"/>
    <w:rsid w:val="00561FBB"/>
    <w:rsid w:val="0056274E"/>
    <w:rsid w:val="00571742"/>
    <w:rsid w:val="00572D1C"/>
    <w:rsid w:val="0057594B"/>
    <w:rsid w:val="005844F7"/>
    <w:rsid w:val="005958AB"/>
    <w:rsid w:val="005A3CD9"/>
    <w:rsid w:val="005A45C4"/>
    <w:rsid w:val="005A5B62"/>
    <w:rsid w:val="005B2500"/>
    <w:rsid w:val="005B7087"/>
    <w:rsid w:val="005C1B82"/>
    <w:rsid w:val="005D2686"/>
    <w:rsid w:val="005D4E30"/>
    <w:rsid w:val="005D6A0E"/>
    <w:rsid w:val="005E704E"/>
    <w:rsid w:val="005F193D"/>
    <w:rsid w:val="005F5808"/>
    <w:rsid w:val="00600392"/>
    <w:rsid w:val="006031ED"/>
    <w:rsid w:val="00606A47"/>
    <w:rsid w:val="00611319"/>
    <w:rsid w:val="00611DBC"/>
    <w:rsid w:val="0061508A"/>
    <w:rsid w:val="0061584B"/>
    <w:rsid w:val="00620C63"/>
    <w:rsid w:val="0062507A"/>
    <w:rsid w:val="00653A0A"/>
    <w:rsid w:val="006546F7"/>
    <w:rsid w:val="00655E56"/>
    <w:rsid w:val="006578E0"/>
    <w:rsid w:val="00662F15"/>
    <w:rsid w:val="006702BB"/>
    <w:rsid w:val="00670ECC"/>
    <w:rsid w:val="00680F59"/>
    <w:rsid w:val="00682CC0"/>
    <w:rsid w:val="00683CC9"/>
    <w:rsid w:val="00695386"/>
    <w:rsid w:val="00697F67"/>
    <w:rsid w:val="006A08D0"/>
    <w:rsid w:val="006A4480"/>
    <w:rsid w:val="006B04F7"/>
    <w:rsid w:val="006B2D97"/>
    <w:rsid w:val="006B4899"/>
    <w:rsid w:val="006B5561"/>
    <w:rsid w:val="006B6CAC"/>
    <w:rsid w:val="006C1E06"/>
    <w:rsid w:val="006C4173"/>
    <w:rsid w:val="006C6FC5"/>
    <w:rsid w:val="006D1728"/>
    <w:rsid w:val="006D4C86"/>
    <w:rsid w:val="006E06DC"/>
    <w:rsid w:val="006E20DF"/>
    <w:rsid w:val="006F1789"/>
    <w:rsid w:val="006F3D92"/>
    <w:rsid w:val="006F428E"/>
    <w:rsid w:val="007076EE"/>
    <w:rsid w:val="00714534"/>
    <w:rsid w:val="00721744"/>
    <w:rsid w:val="00727468"/>
    <w:rsid w:val="00727533"/>
    <w:rsid w:val="00731799"/>
    <w:rsid w:val="0073694C"/>
    <w:rsid w:val="0074035A"/>
    <w:rsid w:val="00754B24"/>
    <w:rsid w:val="00757736"/>
    <w:rsid w:val="007617C4"/>
    <w:rsid w:val="00766B8B"/>
    <w:rsid w:val="0077092D"/>
    <w:rsid w:val="007721C1"/>
    <w:rsid w:val="007724DB"/>
    <w:rsid w:val="00781C31"/>
    <w:rsid w:val="007A7BBD"/>
    <w:rsid w:val="007B1982"/>
    <w:rsid w:val="007B212E"/>
    <w:rsid w:val="007B6B83"/>
    <w:rsid w:val="007C2AB2"/>
    <w:rsid w:val="007C300A"/>
    <w:rsid w:val="007C4617"/>
    <w:rsid w:val="007C7C6A"/>
    <w:rsid w:val="007D2574"/>
    <w:rsid w:val="007D3BB3"/>
    <w:rsid w:val="007D6860"/>
    <w:rsid w:val="007F0FF4"/>
    <w:rsid w:val="0080756A"/>
    <w:rsid w:val="00810525"/>
    <w:rsid w:val="00810906"/>
    <w:rsid w:val="00811A31"/>
    <w:rsid w:val="00811F5B"/>
    <w:rsid w:val="0081269D"/>
    <w:rsid w:val="008200B7"/>
    <w:rsid w:val="008211FF"/>
    <w:rsid w:val="00822622"/>
    <w:rsid w:val="00832840"/>
    <w:rsid w:val="008506B7"/>
    <w:rsid w:val="008528F4"/>
    <w:rsid w:val="00852B59"/>
    <w:rsid w:val="00856273"/>
    <w:rsid w:val="00857B32"/>
    <w:rsid w:val="00862D97"/>
    <w:rsid w:val="0086507A"/>
    <w:rsid w:val="00866B36"/>
    <w:rsid w:val="008674A1"/>
    <w:rsid w:val="00870A2E"/>
    <w:rsid w:val="00872EAF"/>
    <w:rsid w:val="00874897"/>
    <w:rsid w:val="00875F93"/>
    <w:rsid w:val="00876E16"/>
    <w:rsid w:val="0088032C"/>
    <w:rsid w:val="00880730"/>
    <w:rsid w:val="00880BF7"/>
    <w:rsid w:val="00883144"/>
    <w:rsid w:val="00885D9D"/>
    <w:rsid w:val="00892029"/>
    <w:rsid w:val="00897828"/>
    <w:rsid w:val="008A0AA8"/>
    <w:rsid w:val="008A4BB8"/>
    <w:rsid w:val="008A60BB"/>
    <w:rsid w:val="008B0186"/>
    <w:rsid w:val="008B28F5"/>
    <w:rsid w:val="008B6243"/>
    <w:rsid w:val="008C0F30"/>
    <w:rsid w:val="008C1CC0"/>
    <w:rsid w:val="008C3145"/>
    <w:rsid w:val="008E1CB8"/>
    <w:rsid w:val="008E5FEB"/>
    <w:rsid w:val="008F372B"/>
    <w:rsid w:val="008F76CD"/>
    <w:rsid w:val="00901EA5"/>
    <w:rsid w:val="00905287"/>
    <w:rsid w:val="00905DE0"/>
    <w:rsid w:val="009123A8"/>
    <w:rsid w:val="00915212"/>
    <w:rsid w:val="00915F6F"/>
    <w:rsid w:val="00920976"/>
    <w:rsid w:val="00921218"/>
    <w:rsid w:val="00921382"/>
    <w:rsid w:val="009266B0"/>
    <w:rsid w:val="00936642"/>
    <w:rsid w:val="009433A3"/>
    <w:rsid w:val="00943737"/>
    <w:rsid w:val="00944068"/>
    <w:rsid w:val="00954D62"/>
    <w:rsid w:val="00962449"/>
    <w:rsid w:val="009625F7"/>
    <w:rsid w:val="00965AD2"/>
    <w:rsid w:val="009737B6"/>
    <w:rsid w:val="00976246"/>
    <w:rsid w:val="00981F21"/>
    <w:rsid w:val="0099015A"/>
    <w:rsid w:val="00997B03"/>
    <w:rsid w:val="00997BBC"/>
    <w:rsid w:val="009A1E01"/>
    <w:rsid w:val="009A4696"/>
    <w:rsid w:val="009A697C"/>
    <w:rsid w:val="009B066D"/>
    <w:rsid w:val="009B1124"/>
    <w:rsid w:val="009B49F0"/>
    <w:rsid w:val="009C1451"/>
    <w:rsid w:val="009C1B81"/>
    <w:rsid w:val="009E2F90"/>
    <w:rsid w:val="009E61F0"/>
    <w:rsid w:val="009F5538"/>
    <w:rsid w:val="009F5703"/>
    <w:rsid w:val="00A02707"/>
    <w:rsid w:val="00A11C97"/>
    <w:rsid w:val="00A13115"/>
    <w:rsid w:val="00A14BD8"/>
    <w:rsid w:val="00A24424"/>
    <w:rsid w:val="00A24FBD"/>
    <w:rsid w:val="00A31501"/>
    <w:rsid w:val="00A3519B"/>
    <w:rsid w:val="00A4300C"/>
    <w:rsid w:val="00A45060"/>
    <w:rsid w:val="00A453F4"/>
    <w:rsid w:val="00A50923"/>
    <w:rsid w:val="00A65861"/>
    <w:rsid w:val="00A66077"/>
    <w:rsid w:val="00A67219"/>
    <w:rsid w:val="00A73C73"/>
    <w:rsid w:val="00A74E46"/>
    <w:rsid w:val="00A80B5B"/>
    <w:rsid w:val="00A81E1F"/>
    <w:rsid w:val="00A82394"/>
    <w:rsid w:val="00A85103"/>
    <w:rsid w:val="00A85893"/>
    <w:rsid w:val="00A94967"/>
    <w:rsid w:val="00A97E91"/>
    <w:rsid w:val="00AA27CC"/>
    <w:rsid w:val="00AA4A72"/>
    <w:rsid w:val="00AA4FCB"/>
    <w:rsid w:val="00AB0778"/>
    <w:rsid w:val="00AB196A"/>
    <w:rsid w:val="00AB2CCE"/>
    <w:rsid w:val="00AB3A2D"/>
    <w:rsid w:val="00AB4312"/>
    <w:rsid w:val="00AC24ED"/>
    <w:rsid w:val="00AC694C"/>
    <w:rsid w:val="00AD1212"/>
    <w:rsid w:val="00AD15C1"/>
    <w:rsid w:val="00AD54D9"/>
    <w:rsid w:val="00AE2873"/>
    <w:rsid w:val="00AE3716"/>
    <w:rsid w:val="00AF1370"/>
    <w:rsid w:val="00AF7260"/>
    <w:rsid w:val="00B02A8E"/>
    <w:rsid w:val="00B058C6"/>
    <w:rsid w:val="00B06AAE"/>
    <w:rsid w:val="00B07271"/>
    <w:rsid w:val="00B076A8"/>
    <w:rsid w:val="00B144C4"/>
    <w:rsid w:val="00B14B34"/>
    <w:rsid w:val="00B20B29"/>
    <w:rsid w:val="00B26BAD"/>
    <w:rsid w:val="00B340AD"/>
    <w:rsid w:val="00B447DA"/>
    <w:rsid w:val="00B51648"/>
    <w:rsid w:val="00B5227C"/>
    <w:rsid w:val="00B52366"/>
    <w:rsid w:val="00B530B6"/>
    <w:rsid w:val="00B5464E"/>
    <w:rsid w:val="00B54BCE"/>
    <w:rsid w:val="00B645E8"/>
    <w:rsid w:val="00B75A25"/>
    <w:rsid w:val="00B829DD"/>
    <w:rsid w:val="00B905E3"/>
    <w:rsid w:val="00B91FCD"/>
    <w:rsid w:val="00B93E8D"/>
    <w:rsid w:val="00B97D9E"/>
    <w:rsid w:val="00BA0BAD"/>
    <w:rsid w:val="00BA72E1"/>
    <w:rsid w:val="00BB46DC"/>
    <w:rsid w:val="00BB6C95"/>
    <w:rsid w:val="00BB7450"/>
    <w:rsid w:val="00BB7E4C"/>
    <w:rsid w:val="00BD58F7"/>
    <w:rsid w:val="00BD6C0D"/>
    <w:rsid w:val="00BD7970"/>
    <w:rsid w:val="00BE54EE"/>
    <w:rsid w:val="00BE71F9"/>
    <w:rsid w:val="00C13559"/>
    <w:rsid w:val="00C23F3B"/>
    <w:rsid w:val="00C27156"/>
    <w:rsid w:val="00C332D4"/>
    <w:rsid w:val="00C33343"/>
    <w:rsid w:val="00C33C2D"/>
    <w:rsid w:val="00C35BA1"/>
    <w:rsid w:val="00C404DC"/>
    <w:rsid w:val="00C44492"/>
    <w:rsid w:val="00C51A78"/>
    <w:rsid w:val="00C5599B"/>
    <w:rsid w:val="00C65C85"/>
    <w:rsid w:val="00C70581"/>
    <w:rsid w:val="00C7368A"/>
    <w:rsid w:val="00C75D79"/>
    <w:rsid w:val="00C80892"/>
    <w:rsid w:val="00C81917"/>
    <w:rsid w:val="00C85FA7"/>
    <w:rsid w:val="00C9152B"/>
    <w:rsid w:val="00C96357"/>
    <w:rsid w:val="00CA6893"/>
    <w:rsid w:val="00CB53D5"/>
    <w:rsid w:val="00CC3D3D"/>
    <w:rsid w:val="00CC70AC"/>
    <w:rsid w:val="00CC7CE4"/>
    <w:rsid w:val="00CE107C"/>
    <w:rsid w:val="00CE277B"/>
    <w:rsid w:val="00CE735C"/>
    <w:rsid w:val="00D0039C"/>
    <w:rsid w:val="00D01997"/>
    <w:rsid w:val="00D03F71"/>
    <w:rsid w:val="00D0414A"/>
    <w:rsid w:val="00D11ED5"/>
    <w:rsid w:val="00D12A07"/>
    <w:rsid w:val="00D22DA6"/>
    <w:rsid w:val="00D23A23"/>
    <w:rsid w:val="00D307BB"/>
    <w:rsid w:val="00D3132F"/>
    <w:rsid w:val="00D31744"/>
    <w:rsid w:val="00D36F6F"/>
    <w:rsid w:val="00D41D96"/>
    <w:rsid w:val="00D43887"/>
    <w:rsid w:val="00D444BB"/>
    <w:rsid w:val="00D517B4"/>
    <w:rsid w:val="00D57181"/>
    <w:rsid w:val="00D6760E"/>
    <w:rsid w:val="00D73FC6"/>
    <w:rsid w:val="00D861E1"/>
    <w:rsid w:val="00D95A90"/>
    <w:rsid w:val="00D95C06"/>
    <w:rsid w:val="00DA0B18"/>
    <w:rsid w:val="00DA0E94"/>
    <w:rsid w:val="00DB707B"/>
    <w:rsid w:val="00DD3310"/>
    <w:rsid w:val="00DD5FE3"/>
    <w:rsid w:val="00DD745F"/>
    <w:rsid w:val="00DE5F49"/>
    <w:rsid w:val="00DE6655"/>
    <w:rsid w:val="00DE775C"/>
    <w:rsid w:val="00DF1A1B"/>
    <w:rsid w:val="00DF1EA6"/>
    <w:rsid w:val="00E02276"/>
    <w:rsid w:val="00E037CE"/>
    <w:rsid w:val="00E041F0"/>
    <w:rsid w:val="00E13DC6"/>
    <w:rsid w:val="00E206D1"/>
    <w:rsid w:val="00E2719A"/>
    <w:rsid w:val="00E32B6A"/>
    <w:rsid w:val="00E406A2"/>
    <w:rsid w:val="00E412FD"/>
    <w:rsid w:val="00E41D5C"/>
    <w:rsid w:val="00E42098"/>
    <w:rsid w:val="00E43464"/>
    <w:rsid w:val="00E4420E"/>
    <w:rsid w:val="00E45995"/>
    <w:rsid w:val="00E5025A"/>
    <w:rsid w:val="00E605DE"/>
    <w:rsid w:val="00E81609"/>
    <w:rsid w:val="00E82D2D"/>
    <w:rsid w:val="00E85433"/>
    <w:rsid w:val="00E90D4F"/>
    <w:rsid w:val="00E9184E"/>
    <w:rsid w:val="00E91A0F"/>
    <w:rsid w:val="00EA198F"/>
    <w:rsid w:val="00EA19F2"/>
    <w:rsid w:val="00EB4564"/>
    <w:rsid w:val="00EB53C2"/>
    <w:rsid w:val="00EB5992"/>
    <w:rsid w:val="00EC0DAE"/>
    <w:rsid w:val="00EC43D0"/>
    <w:rsid w:val="00EC50C6"/>
    <w:rsid w:val="00EC76B7"/>
    <w:rsid w:val="00EC7DA8"/>
    <w:rsid w:val="00ED350F"/>
    <w:rsid w:val="00ED55C1"/>
    <w:rsid w:val="00EE1228"/>
    <w:rsid w:val="00EF6ED1"/>
    <w:rsid w:val="00EF7202"/>
    <w:rsid w:val="00EF736E"/>
    <w:rsid w:val="00F02A19"/>
    <w:rsid w:val="00F035A8"/>
    <w:rsid w:val="00F072AD"/>
    <w:rsid w:val="00F12C85"/>
    <w:rsid w:val="00F26364"/>
    <w:rsid w:val="00F26DBF"/>
    <w:rsid w:val="00F30403"/>
    <w:rsid w:val="00F40AEC"/>
    <w:rsid w:val="00F41CC5"/>
    <w:rsid w:val="00F50077"/>
    <w:rsid w:val="00F54532"/>
    <w:rsid w:val="00F56A4A"/>
    <w:rsid w:val="00F65144"/>
    <w:rsid w:val="00F65815"/>
    <w:rsid w:val="00F720C4"/>
    <w:rsid w:val="00F73D44"/>
    <w:rsid w:val="00F82A9F"/>
    <w:rsid w:val="00F82CB5"/>
    <w:rsid w:val="00F87BA4"/>
    <w:rsid w:val="00F90BE1"/>
    <w:rsid w:val="00FA21D6"/>
    <w:rsid w:val="00FB05CD"/>
    <w:rsid w:val="00FB46FC"/>
    <w:rsid w:val="00FB5388"/>
    <w:rsid w:val="00FB6D52"/>
    <w:rsid w:val="00FC016C"/>
    <w:rsid w:val="00FC2286"/>
    <w:rsid w:val="00FC2391"/>
    <w:rsid w:val="00FC2A1D"/>
    <w:rsid w:val="00FC706D"/>
    <w:rsid w:val="00FD14F0"/>
    <w:rsid w:val="00FD263A"/>
    <w:rsid w:val="00FD56CC"/>
    <w:rsid w:val="00FD58AB"/>
    <w:rsid w:val="00FD5BD4"/>
    <w:rsid w:val="00FE3207"/>
    <w:rsid w:val="00FE42AE"/>
    <w:rsid w:val="00FE5080"/>
    <w:rsid w:val="00FE69DD"/>
    <w:rsid w:val="00FE7CD0"/>
    <w:rsid w:val="00FF5328"/>
    <w:rsid w:val="00FF60E9"/>
    <w:rsid w:val="00FF675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6DC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Number" w:uiPriority="0"/>
    <w:lsdException w:name="List 2" w:uiPriority="0"/>
    <w:lsdException w:name="List 3" w:uiPriority="0"/>
    <w:lsdException w:name="List 4" w:uiPriority="0"/>
    <w:lsdException w:name="List 5" w:uiPriority="0"/>
    <w:lsdException w:name="List Bullet 3"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646"/>
    <w:pPr>
      <w:spacing w:before="60" w:after="60" w:line="288" w:lineRule="auto"/>
      <w:jc w:val="both"/>
    </w:pPr>
    <w:rPr>
      <w:rFonts w:ascii="Arial" w:hAnsi="Arial"/>
    </w:rPr>
  </w:style>
  <w:style w:type="paragraph" w:styleId="Heading1">
    <w:name w:val="heading 1"/>
    <w:basedOn w:val="Normal"/>
    <w:next w:val="Normal"/>
    <w:link w:val="Heading1Char"/>
    <w:uiPriority w:val="99"/>
    <w:qFormat/>
    <w:rsid w:val="00294646"/>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9"/>
    <w:unhideWhenUsed/>
    <w:qFormat/>
    <w:rsid w:val="00294646"/>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9"/>
    <w:unhideWhenUsed/>
    <w:qFormat/>
    <w:rsid w:val="00294646"/>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9"/>
    <w:unhideWhenUsed/>
    <w:qFormat/>
    <w:rsid w:val="00294646"/>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9"/>
    <w:unhideWhenUsed/>
    <w:qFormat/>
    <w:rsid w:val="00294646"/>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9"/>
    <w:unhideWhenUsed/>
    <w:qFormat/>
    <w:rsid w:val="00294646"/>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9"/>
    <w:unhideWhenUsed/>
    <w:qFormat/>
    <w:rsid w:val="00294646"/>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4"/>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94646"/>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9"/>
    <w:rsid w:val="00294646"/>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9"/>
    <w:rsid w:val="00294646"/>
    <w:rPr>
      <w:rFonts w:ascii="Tahoma" w:eastAsiaTheme="majorEastAsia" w:hAnsi="Tahoma" w:cstheme="majorBidi"/>
      <w:b/>
      <w:bCs/>
      <w:i/>
      <w:sz w:val="28"/>
    </w:rPr>
  </w:style>
  <w:style w:type="character" w:customStyle="1" w:styleId="Heading4Char">
    <w:name w:val="Heading 4 Char"/>
    <w:basedOn w:val="DefaultParagraphFont"/>
    <w:link w:val="Heading4"/>
    <w:uiPriority w:val="99"/>
    <w:rsid w:val="00294646"/>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9"/>
    <w:rsid w:val="00294646"/>
    <w:rPr>
      <w:rFonts w:ascii="Tahoma" w:eastAsiaTheme="majorEastAsia" w:hAnsi="Tahoma" w:cstheme="majorBidi"/>
      <w:sz w:val="24"/>
      <w:u w:val="single"/>
    </w:rPr>
  </w:style>
  <w:style w:type="character" w:customStyle="1" w:styleId="Heading6Char">
    <w:name w:val="Heading 6 Char"/>
    <w:basedOn w:val="DefaultParagraphFont"/>
    <w:link w:val="Heading6"/>
    <w:uiPriority w:val="99"/>
    <w:rsid w:val="00294646"/>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9"/>
    <w:rsid w:val="00294646"/>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294646"/>
    <w:pPr>
      <w:spacing w:before="240" w:after="0"/>
      <w:jc w:val="center"/>
    </w:pPr>
    <w:rPr>
      <w:caps/>
    </w:rPr>
  </w:style>
  <w:style w:type="paragraph" w:customStyle="1" w:styleId="Titlearatstarpi">
    <w:name w:val="Title ar atstarpi"/>
    <w:basedOn w:val="Title-klients"/>
    <w:qFormat/>
    <w:rsid w:val="00294646"/>
    <w:pPr>
      <w:spacing w:before="800" w:after="120" w:line="240" w:lineRule="auto"/>
    </w:pPr>
    <w:rPr>
      <w:b/>
      <w:caps w:val="0"/>
      <w:smallCaps/>
      <w:spacing w:val="60"/>
      <w:sz w:val="36"/>
    </w:rPr>
  </w:style>
  <w:style w:type="paragraph" w:customStyle="1" w:styleId="Titledokumenta">
    <w:name w:val="Title dokumenta"/>
    <w:basedOn w:val="Normal"/>
    <w:qFormat/>
    <w:rsid w:val="00294646"/>
    <w:pPr>
      <w:spacing w:before="1080"/>
      <w:jc w:val="center"/>
    </w:pPr>
    <w:rPr>
      <w:smallCaps/>
      <w:sz w:val="36"/>
    </w:rPr>
  </w:style>
  <w:style w:type="paragraph" w:customStyle="1" w:styleId="Titledokumentakods">
    <w:name w:val="Title dokumenta kods"/>
    <w:basedOn w:val="Normal"/>
    <w:qFormat/>
    <w:rsid w:val="00294646"/>
    <w:pPr>
      <w:spacing w:before="240"/>
      <w:jc w:val="center"/>
    </w:pPr>
    <w:rPr>
      <w:b/>
      <w:smallCaps/>
      <w:sz w:val="28"/>
    </w:rPr>
  </w:style>
  <w:style w:type="table" w:styleId="TableGrid">
    <w:name w:val="Table Grid"/>
    <w:basedOn w:val="TableNormal"/>
    <w:uiPriority w:val="59"/>
    <w:rsid w:val="00294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294646"/>
    <w:pPr>
      <w:spacing w:after="0" w:line="240" w:lineRule="auto"/>
      <w:jc w:val="right"/>
    </w:pPr>
    <w:rPr>
      <w:sz w:val="20"/>
    </w:rPr>
  </w:style>
  <w:style w:type="paragraph" w:styleId="BalloonText">
    <w:name w:val="Balloon Text"/>
    <w:basedOn w:val="Normal"/>
    <w:link w:val="BalloonTextChar"/>
    <w:uiPriority w:val="99"/>
    <w:semiHidden/>
    <w:unhideWhenUsed/>
    <w:rsid w:val="0029464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646"/>
    <w:rPr>
      <w:rFonts w:ascii="Tahoma" w:hAnsi="Tahoma" w:cs="Tahoma"/>
      <w:sz w:val="16"/>
      <w:szCs w:val="16"/>
    </w:rPr>
  </w:style>
  <w:style w:type="paragraph" w:customStyle="1" w:styleId="Titleversija">
    <w:name w:val="Title versija"/>
    <w:aliases w:val="datums"/>
    <w:basedOn w:val="Titledokumentakods"/>
    <w:qFormat/>
    <w:rsid w:val="00294646"/>
    <w:pPr>
      <w:spacing w:before="60" w:after="2400"/>
    </w:pPr>
    <w:rPr>
      <w:b w:val="0"/>
      <w:smallCaps w:val="0"/>
      <w:sz w:val="26"/>
    </w:rPr>
  </w:style>
  <w:style w:type="paragraph" w:customStyle="1" w:styleId="10ptcenter">
    <w:name w:val="10pt center"/>
    <w:basedOn w:val="Titleversija"/>
    <w:qFormat/>
    <w:rsid w:val="00294646"/>
    <w:pPr>
      <w:spacing w:before="0" w:after="60" w:line="240" w:lineRule="auto"/>
      <w:contextualSpacing/>
    </w:pPr>
    <w:rPr>
      <w:sz w:val="20"/>
    </w:rPr>
  </w:style>
  <w:style w:type="character" w:styleId="Hyperlink">
    <w:name w:val="Hyperlink"/>
    <w:basedOn w:val="DefaultParagraphFont"/>
    <w:uiPriority w:val="99"/>
    <w:unhideWhenUsed/>
    <w:rsid w:val="00294646"/>
    <w:rPr>
      <w:color w:val="0000FF" w:themeColor="hyperlink"/>
      <w:u w:val="single"/>
    </w:rPr>
  </w:style>
  <w:style w:type="paragraph" w:customStyle="1" w:styleId="12pt">
    <w:name w:val="12pt"/>
    <w:aliases w:val="center"/>
    <w:basedOn w:val="10ptcenter"/>
    <w:qFormat/>
    <w:rsid w:val="00294646"/>
    <w:pPr>
      <w:spacing w:before="120"/>
    </w:pPr>
    <w:rPr>
      <w:sz w:val="24"/>
    </w:rPr>
  </w:style>
  <w:style w:type="paragraph" w:styleId="Header">
    <w:name w:val="header"/>
    <w:basedOn w:val="Normal"/>
    <w:link w:val="HeaderChar"/>
    <w:uiPriority w:val="99"/>
    <w:unhideWhenUsed/>
    <w:rsid w:val="00294646"/>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294646"/>
    <w:rPr>
      <w:rFonts w:ascii="Arial" w:hAnsi="Arial"/>
      <w:sz w:val="16"/>
    </w:rPr>
  </w:style>
  <w:style w:type="paragraph" w:styleId="Footer">
    <w:name w:val="footer"/>
    <w:basedOn w:val="Normal"/>
    <w:link w:val="FooterChar"/>
    <w:uiPriority w:val="99"/>
    <w:unhideWhenUsed/>
    <w:rsid w:val="00294646"/>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294646"/>
    <w:rPr>
      <w:rFonts w:ascii="Arial" w:hAnsi="Arial"/>
      <w:sz w:val="16"/>
    </w:rPr>
  </w:style>
  <w:style w:type="character" w:styleId="PageNumber">
    <w:name w:val="page number"/>
    <w:basedOn w:val="DefaultParagraphFont"/>
    <w:rsid w:val="00294646"/>
    <w:rPr>
      <w:rFonts w:cs="Times New Roman"/>
    </w:rPr>
  </w:style>
  <w:style w:type="table" w:customStyle="1" w:styleId="TableClassic1">
    <w:name w:val="Table Classic1"/>
    <w:basedOn w:val="TableNormal"/>
    <w:uiPriority w:val="99"/>
    <w:rsid w:val="00294646"/>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294646"/>
    <w:pPr>
      <w:spacing w:before="40" w:after="40" w:line="240" w:lineRule="auto"/>
    </w:pPr>
    <w:rPr>
      <w:sz w:val="20"/>
    </w:rPr>
  </w:style>
  <w:style w:type="character" w:customStyle="1" w:styleId="TablebodyChar">
    <w:name w:val="Table body Char"/>
    <w:link w:val="Tablebody"/>
    <w:rsid w:val="00294646"/>
    <w:rPr>
      <w:rFonts w:ascii="Arial" w:hAnsi="Arial"/>
      <w:sz w:val="20"/>
    </w:rPr>
  </w:style>
  <w:style w:type="paragraph" w:customStyle="1" w:styleId="Bold">
    <w:name w:val="Bold"/>
    <w:aliases w:val="Small caps"/>
    <w:basedOn w:val="Tablebody"/>
    <w:qFormat/>
    <w:rsid w:val="00294646"/>
    <w:pPr>
      <w:spacing w:before="60" w:after="60" w:line="288" w:lineRule="auto"/>
      <w:jc w:val="left"/>
    </w:pPr>
    <w:rPr>
      <w:b/>
      <w:smallCaps/>
      <w:sz w:val="22"/>
    </w:rPr>
  </w:style>
  <w:style w:type="paragraph" w:customStyle="1" w:styleId="Saturs">
    <w:name w:val="Saturs"/>
    <w:basedOn w:val="Normal"/>
    <w:qFormat/>
    <w:rsid w:val="00294646"/>
    <w:pPr>
      <w:jc w:val="left"/>
    </w:pPr>
    <w:rPr>
      <w:rFonts w:ascii="Tahoma" w:hAnsi="Tahoma"/>
      <w:b/>
      <w:sz w:val="32"/>
    </w:rPr>
  </w:style>
  <w:style w:type="paragraph" w:styleId="TOC1">
    <w:name w:val="toc 1"/>
    <w:basedOn w:val="Normal"/>
    <w:next w:val="Normal"/>
    <w:autoRedefine/>
    <w:uiPriority w:val="39"/>
    <w:unhideWhenUsed/>
    <w:rsid w:val="00294646"/>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294646"/>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294646"/>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294646"/>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294646"/>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iPriority w:val="99"/>
    <w:unhideWhenUsed/>
    <w:rsid w:val="00294646"/>
    <w:pPr>
      <w:numPr>
        <w:numId w:val="1"/>
      </w:numPr>
      <w:tabs>
        <w:tab w:val="clear" w:pos="360"/>
      </w:tabs>
      <w:ind w:left="714" w:hanging="357"/>
    </w:pPr>
  </w:style>
  <w:style w:type="character" w:customStyle="1" w:styleId="ListBulletChar">
    <w:name w:val="List Bullet Char"/>
    <w:basedOn w:val="DefaultParagraphFont"/>
    <w:link w:val="ListBullet"/>
    <w:uiPriority w:val="99"/>
    <w:locked/>
    <w:rsid w:val="00294646"/>
    <w:rPr>
      <w:rFonts w:ascii="Arial" w:hAnsi="Arial"/>
    </w:rPr>
  </w:style>
  <w:style w:type="paragraph" w:styleId="TableofFigures">
    <w:name w:val="table of figures"/>
    <w:basedOn w:val="Normal"/>
    <w:next w:val="Normal"/>
    <w:uiPriority w:val="99"/>
    <w:unhideWhenUsed/>
    <w:rsid w:val="00294646"/>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294646"/>
    <w:pPr>
      <w:numPr>
        <w:numId w:val="2"/>
      </w:numPr>
      <w:ind w:left="1071" w:hanging="357"/>
      <w:contextualSpacing/>
    </w:pPr>
  </w:style>
  <w:style w:type="paragraph" w:styleId="ListBullet3">
    <w:name w:val="List Bullet 3"/>
    <w:basedOn w:val="Normal"/>
    <w:unhideWhenUsed/>
    <w:rsid w:val="00294646"/>
    <w:pPr>
      <w:numPr>
        <w:numId w:val="3"/>
      </w:numPr>
      <w:ind w:left="1429" w:hanging="357"/>
      <w:contextualSpacing/>
    </w:pPr>
  </w:style>
  <w:style w:type="paragraph" w:styleId="ListBullet4">
    <w:name w:val="List Bullet 4"/>
    <w:basedOn w:val="Normal"/>
    <w:uiPriority w:val="99"/>
    <w:unhideWhenUsed/>
    <w:rsid w:val="00294646"/>
    <w:pPr>
      <w:numPr>
        <w:numId w:val="10"/>
      </w:numPr>
      <w:contextualSpacing/>
    </w:pPr>
  </w:style>
  <w:style w:type="paragraph" w:styleId="ListContinue">
    <w:name w:val="List Continue"/>
    <w:basedOn w:val="Normal"/>
    <w:link w:val="ListContinueChar"/>
    <w:uiPriority w:val="99"/>
    <w:unhideWhenUsed/>
    <w:rsid w:val="00294646"/>
    <w:pPr>
      <w:ind w:left="454"/>
      <w:contextualSpacing/>
    </w:pPr>
  </w:style>
  <w:style w:type="paragraph" w:styleId="ListContinue2">
    <w:name w:val="List Continue 2"/>
    <w:basedOn w:val="Normal"/>
    <w:rsid w:val="00294646"/>
    <w:pPr>
      <w:ind w:left="851"/>
      <w:contextualSpacing/>
    </w:pPr>
    <w:rPr>
      <w:rFonts w:eastAsia="Times New Roman" w:cs="Times New Roman"/>
    </w:rPr>
  </w:style>
  <w:style w:type="paragraph" w:styleId="ListContinue3">
    <w:name w:val="List Continue 3"/>
    <w:basedOn w:val="Normal"/>
    <w:uiPriority w:val="99"/>
    <w:unhideWhenUsed/>
    <w:rsid w:val="00294646"/>
    <w:pPr>
      <w:ind w:left="1134"/>
      <w:contextualSpacing/>
    </w:pPr>
  </w:style>
  <w:style w:type="paragraph" w:styleId="ListNumber">
    <w:name w:val="List Number"/>
    <w:basedOn w:val="Normal"/>
    <w:rsid w:val="00294646"/>
    <w:pPr>
      <w:numPr>
        <w:numId w:val="9"/>
      </w:numPr>
      <w:ind w:left="454" w:hanging="454"/>
      <w:contextualSpacing/>
    </w:pPr>
    <w:rPr>
      <w:rFonts w:eastAsia="Times New Roman" w:cs="Times New Roman"/>
    </w:rPr>
  </w:style>
  <w:style w:type="paragraph" w:styleId="ListNumber2">
    <w:name w:val="List Number 2"/>
    <w:basedOn w:val="Normal"/>
    <w:link w:val="ListNumber2Char"/>
    <w:rsid w:val="00294646"/>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294646"/>
    <w:rPr>
      <w:rFonts w:ascii="Arial" w:eastAsia="Times New Roman" w:hAnsi="Arial" w:cs="Times New Roman"/>
    </w:rPr>
  </w:style>
  <w:style w:type="paragraph" w:styleId="ListNumber3">
    <w:name w:val="List Number 3"/>
    <w:basedOn w:val="Normal"/>
    <w:rsid w:val="00294646"/>
    <w:pPr>
      <w:numPr>
        <w:ilvl w:val="2"/>
        <w:numId w:val="9"/>
      </w:numPr>
      <w:ind w:left="1429" w:hanging="709"/>
      <w:contextualSpacing/>
    </w:pPr>
    <w:rPr>
      <w:rFonts w:eastAsia="Times New Roman" w:cs="Times New Roman"/>
    </w:rPr>
  </w:style>
  <w:style w:type="paragraph" w:styleId="ListNumber4">
    <w:name w:val="List Number 4"/>
    <w:basedOn w:val="Normal"/>
    <w:rsid w:val="00294646"/>
    <w:pPr>
      <w:numPr>
        <w:ilvl w:val="3"/>
        <w:numId w:val="9"/>
      </w:numPr>
      <w:ind w:left="1984" w:hanging="992"/>
      <w:contextualSpacing/>
    </w:pPr>
    <w:rPr>
      <w:rFonts w:eastAsia="Times New Roman" w:cs="Times New Roman"/>
    </w:rPr>
  </w:style>
  <w:style w:type="paragraph" w:customStyle="1" w:styleId="Atsauce">
    <w:name w:val="Atsauce"/>
    <w:basedOn w:val="Normal"/>
    <w:rsid w:val="00294646"/>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294646"/>
    <w:pPr>
      <w:ind w:left="720"/>
      <w:contextualSpacing/>
    </w:pPr>
  </w:style>
  <w:style w:type="paragraph" w:styleId="BodyText">
    <w:name w:val="Body Text"/>
    <w:basedOn w:val="Normal"/>
    <w:link w:val="BodyTextChar"/>
    <w:autoRedefine/>
    <w:rsid w:val="00294646"/>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294646"/>
    <w:rPr>
      <w:rFonts w:ascii="Arial" w:eastAsia="Batang" w:hAnsi="Arial" w:cs="Times New Roman"/>
      <w:szCs w:val="20"/>
    </w:rPr>
  </w:style>
  <w:style w:type="paragraph" w:customStyle="1" w:styleId="Tabletitle">
    <w:name w:val="Table title"/>
    <w:basedOn w:val="Title"/>
    <w:autoRedefine/>
    <w:rsid w:val="00294646"/>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294646"/>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4646"/>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294646"/>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294646"/>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294646"/>
    <w:pPr>
      <w:spacing w:before="120" w:after="0"/>
      <w:jc w:val="right"/>
    </w:pPr>
    <w:rPr>
      <w:noProof/>
      <w:sz w:val="20"/>
    </w:rPr>
  </w:style>
  <w:style w:type="character" w:customStyle="1" w:styleId="TablenumberCharChar">
    <w:name w:val="Table number Char Char"/>
    <w:basedOn w:val="DefaultParagraphFont"/>
    <w:link w:val="Tablenumber"/>
    <w:locked/>
    <w:rsid w:val="00294646"/>
    <w:rPr>
      <w:rFonts w:ascii="Arial" w:eastAsia="Batang" w:hAnsi="Arial" w:cs="Times New Roman"/>
      <w:b/>
      <w:bCs/>
      <w:noProof/>
      <w:sz w:val="20"/>
      <w:szCs w:val="20"/>
    </w:rPr>
  </w:style>
  <w:style w:type="paragraph" w:styleId="Caption">
    <w:name w:val="caption"/>
    <w:basedOn w:val="Normal"/>
    <w:next w:val="Normal"/>
    <w:uiPriority w:val="35"/>
    <w:unhideWhenUsed/>
    <w:qFormat/>
    <w:rsid w:val="00294646"/>
    <w:pPr>
      <w:spacing w:before="0" w:after="200" w:line="240" w:lineRule="auto"/>
    </w:pPr>
    <w:rPr>
      <w:b/>
      <w:bCs/>
      <w:color w:val="4F81BD" w:themeColor="accent1"/>
      <w:sz w:val="18"/>
      <w:szCs w:val="18"/>
    </w:rPr>
  </w:style>
  <w:style w:type="paragraph" w:customStyle="1" w:styleId="TablebodyB">
    <w:name w:val="Table body+B"/>
    <w:basedOn w:val="Tablebody"/>
    <w:qFormat/>
    <w:rsid w:val="00294646"/>
    <w:rPr>
      <w:b/>
    </w:rPr>
  </w:style>
  <w:style w:type="paragraph" w:customStyle="1" w:styleId="Vieta">
    <w:name w:val="Vieta"/>
    <w:aliases w:val="laiks"/>
    <w:basedOn w:val="Tablebody"/>
    <w:qFormat/>
    <w:rsid w:val="00294646"/>
    <w:pPr>
      <w:spacing w:before="120" w:after="0"/>
      <w:jc w:val="center"/>
    </w:pPr>
    <w:rPr>
      <w:sz w:val="24"/>
    </w:rPr>
  </w:style>
  <w:style w:type="paragraph" w:styleId="MessageHeader">
    <w:name w:val="Message Header"/>
    <w:basedOn w:val="Normal"/>
    <w:link w:val="MessageHeaderChar"/>
    <w:uiPriority w:val="99"/>
    <w:rsid w:val="00294646"/>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294646"/>
    <w:rPr>
      <w:rFonts w:ascii="Arial" w:eastAsia="Times New Roman" w:hAnsi="Arial" w:cs="Arial"/>
      <w:smallCaps/>
      <w:sz w:val="20"/>
      <w:szCs w:val="20"/>
      <w:shd w:val="pct20" w:color="auto" w:fill="auto"/>
    </w:rPr>
  </w:style>
  <w:style w:type="paragraph" w:customStyle="1" w:styleId="TableListBullet2">
    <w:name w:val="Table List Bullet 2"/>
    <w:basedOn w:val="Normal"/>
    <w:rsid w:val="00294646"/>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294646"/>
    <w:pPr>
      <w:ind w:left="283" w:hanging="283"/>
      <w:contextualSpacing/>
    </w:pPr>
  </w:style>
  <w:style w:type="paragraph" w:customStyle="1" w:styleId="Note">
    <w:name w:val="Note"/>
    <w:basedOn w:val="Normal"/>
    <w:rsid w:val="00294646"/>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qFormat/>
    <w:rsid w:val="00294646"/>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294646"/>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qFormat/>
    <w:rsid w:val="00294646"/>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294646"/>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294646"/>
    <w:pPr>
      <w:numPr>
        <w:numId w:val="13"/>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294646"/>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294646"/>
    <w:pPr>
      <w:numPr>
        <w:numId w:val="13"/>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294646"/>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294646"/>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294646"/>
    <w:rPr>
      <w:rFonts w:ascii="Arial" w:eastAsia="Times New Roman" w:hAnsi="Arial" w:cs="Times New Roman"/>
    </w:rPr>
  </w:style>
  <w:style w:type="paragraph" w:customStyle="1" w:styleId="Tablebodybold">
    <w:name w:val="Table body+bold"/>
    <w:aliases w:val="small caps"/>
    <w:basedOn w:val="Bold"/>
    <w:qFormat/>
    <w:rsid w:val="00294646"/>
    <w:pPr>
      <w:spacing w:line="240" w:lineRule="auto"/>
    </w:pPr>
    <w:rPr>
      <w:sz w:val="20"/>
      <w:lang w:eastAsia="lv-LV"/>
    </w:rPr>
  </w:style>
  <w:style w:type="paragraph" w:customStyle="1" w:styleId="Centered">
    <w:name w:val="Centered"/>
    <w:basedOn w:val="Normal"/>
    <w:qFormat/>
    <w:rsid w:val="00294646"/>
    <w:pPr>
      <w:jc w:val="center"/>
    </w:pPr>
  </w:style>
  <w:style w:type="paragraph" w:customStyle="1" w:styleId="TitleSaskanosana">
    <w:name w:val="Title Saskanosana"/>
    <w:basedOn w:val="Normal"/>
    <w:qFormat/>
    <w:rsid w:val="00294646"/>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294646"/>
    <w:pPr>
      <w:spacing w:before="400"/>
    </w:pPr>
    <w:rPr>
      <w:spacing w:val="0"/>
      <w:sz w:val="44"/>
    </w:rPr>
  </w:style>
  <w:style w:type="character" w:styleId="Strong">
    <w:name w:val="Strong"/>
    <w:basedOn w:val="DefaultParagraphFont"/>
    <w:uiPriority w:val="22"/>
    <w:qFormat/>
    <w:rsid w:val="00294646"/>
    <w:rPr>
      <w:rFonts w:ascii="Tahoma" w:hAnsi="Tahoma"/>
      <w:b w:val="0"/>
      <w:bCs/>
      <w:sz w:val="32"/>
    </w:rPr>
  </w:style>
  <w:style w:type="character" w:styleId="BookTitle">
    <w:name w:val="Book Title"/>
    <w:basedOn w:val="DefaultParagraphFont"/>
    <w:uiPriority w:val="33"/>
    <w:qFormat/>
    <w:rsid w:val="00294646"/>
    <w:rPr>
      <w:b/>
      <w:bCs/>
      <w:smallCaps/>
      <w:spacing w:val="5"/>
    </w:rPr>
  </w:style>
  <w:style w:type="paragraph" w:styleId="ListNumber5">
    <w:name w:val="List Number 5"/>
    <w:basedOn w:val="Normal"/>
    <w:rsid w:val="00294646"/>
    <w:pPr>
      <w:numPr>
        <w:ilvl w:val="4"/>
        <w:numId w:val="9"/>
      </w:numPr>
      <w:spacing w:after="0"/>
    </w:pPr>
    <w:rPr>
      <w:rFonts w:eastAsia="Times New Roman" w:cs="Times New Roman"/>
    </w:rPr>
  </w:style>
  <w:style w:type="paragraph" w:customStyle="1" w:styleId="Atstarpe">
    <w:name w:val="Atstarpe"/>
    <w:basedOn w:val="Titlearatstarpi"/>
    <w:qFormat/>
    <w:rsid w:val="00294646"/>
    <w:pPr>
      <w:spacing w:before="1600"/>
      <w:jc w:val="both"/>
    </w:pPr>
    <w:rPr>
      <w:b w:val="0"/>
    </w:rPr>
  </w:style>
  <w:style w:type="paragraph" w:customStyle="1" w:styleId="TableBold-small">
    <w:name w:val="Table Bold-small"/>
    <w:basedOn w:val="Bold"/>
    <w:qFormat/>
    <w:rsid w:val="00294646"/>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294646"/>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294646"/>
    <w:pPr>
      <w:spacing w:before="40" w:after="40" w:line="240" w:lineRule="auto"/>
      <w:jc w:val="left"/>
    </w:pPr>
    <w:rPr>
      <w:rFonts w:eastAsia="Times New Roman" w:cs="Times New Roman"/>
      <w:sz w:val="20"/>
    </w:rPr>
  </w:style>
  <w:style w:type="paragraph" w:customStyle="1" w:styleId="TitleDala">
    <w:name w:val="TitleDala"/>
    <w:basedOn w:val="Titlearatstarpi"/>
    <w:qFormat/>
    <w:rsid w:val="00294646"/>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5"/>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6"/>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6"/>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6"/>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6"/>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6"/>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7"/>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8"/>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9"/>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20"/>
      </w:numPr>
    </w:pPr>
  </w:style>
  <w:style w:type="numbering" w:customStyle="1" w:styleId="NumberedListTable">
    <w:name w:val="Numbered List Table"/>
    <w:basedOn w:val="NoList"/>
    <w:rsid w:val="00294646"/>
    <w:pPr>
      <w:numPr>
        <w:numId w:val="21"/>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2"/>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3"/>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Code2">
    <w:name w:val="Code2"/>
    <w:basedOn w:val="Tablebody"/>
    <w:qFormat/>
    <w:rsid w:val="00D43887"/>
    <w:pPr>
      <w:tabs>
        <w:tab w:val="left" w:pos="284"/>
        <w:tab w:val="left" w:pos="567"/>
        <w:tab w:val="left" w:pos="851"/>
        <w:tab w:val="left" w:pos="1134"/>
        <w:tab w:val="left" w:pos="1418"/>
        <w:tab w:val="left" w:pos="1701"/>
        <w:tab w:val="left" w:pos="1985"/>
        <w:tab w:val="left" w:pos="2268"/>
        <w:tab w:val="left" w:pos="2552"/>
        <w:tab w:val="left" w:pos="2835"/>
        <w:tab w:val="left" w:pos="3119"/>
      </w:tabs>
      <w:jc w:val="left"/>
    </w:pPr>
    <w:rPr>
      <w:rFonts w:ascii="Courier New" w:hAnsi="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Number" w:uiPriority="0"/>
    <w:lsdException w:name="List 2" w:uiPriority="0"/>
    <w:lsdException w:name="List 3" w:uiPriority="0"/>
    <w:lsdException w:name="List 4" w:uiPriority="0"/>
    <w:lsdException w:name="List 5" w:uiPriority="0"/>
    <w:lsdException w:name="List Bullet 3"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646"/>
    <w:pPr>
      <w:spacing w:before="60" w:after="60" w:line="288" w:lineRule="auto"/>
      <w:jc w:val="both"/>
    </w:pPr>
    <w:rPr>
      <w:rFonts w:ascii="Arial" w:hAnsi="Arial"/>
    </w:rPr>
  </w:style>
  <w:style w:type="paragraph" w:styleId="Heading1">
    <w:name w:val="heading 1"/>
    <w:basedOn w:val="Normal"/>
    <w:next w:val="Normal"/>
    <w:link w:val="Heading1Char"/>
    <w:uiPriority w:val="99"/>
    <w:qFormat/>
    <w:rsid w:val="00294646"/>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9"/>
    <w:unhideWhenUsed/>
    <w:qFormat/>
    <w:rsid w:val="00294646"/>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9"/>
    <w:unhideWhenUsed/>
    <w:qFormat/>
    <w:rsid w:val="00294646"/>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9"/>
    <w:unhideWhenUsed/>
    <w:qFormat/>
    <w:rsid w:val="00294646"/>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9"/>
    <w:unhideWhenUsed/>
    <w:qFormat/>
    <w:rsid w:val="00294646"/>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9"/>
    <w:unhideWhenUsed/>
    <w:qFormat/>
    <w:rsid w:val="00294646"/>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9"/>
    <w:unhideWhenUsed/>
    <w:qFormat/>
    <w:rsid w:val="00294646"/>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4"/>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94646"/>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9"/>
    <w:rsid w:val="00294646"/>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9"/>
    <w:rsid w:val="00294646"/>
    <w:rPr>
      <w:rFonts w:ascii="Tahoma" w:eastAsiaTheme="majorEastAsia" w:hAnsi="Tahoma" w:cstheme="majorBidi"/>
      <w:b/>
      <w:bCs/>
      <w:i/>
      <w:sz w:val="28"/>
    </w:rPr>
  </w:style>
  <w:style w:type="character" w:customStyle="1" w:styleId="Heading4Char">
    <w:name w:val="Heading 4 Char"/>
    <w:basedOn w:val="DefaultParagraphFont"/>
    <w:link w:val="Heading4"/>
    <w:uiPriority w:val="99"/>
    <w:rsid w:val="00294646"/>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9"/>
    <w:rsid w:val="00294646"/>
    <w:rPr>
      <w:rFonts w:ascii="Tahoma" w:eastAsiaTheme="majorEastAsia" w:hAnsi="Tahoma" w:cstheme="majorBidi"/>
      <w:sz w:val="24"/>
      <w:u w:val="single"/>
    </w:rPr>
  </w:style>
  <w:style w:type="character" w:customStyle="1" w:styleId="Heading6Char">
    <w:name w:val="Heading 6 Char"/>
    <w:basedOn w:val="DefaultParagraphFont"/>
    <w:link w:val="Heading6"/>
    <w:uiPriority w:val="99"/>
    <w:rsid w:val="00294646"/>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9"/>
    <w:rsid w:val="00294646"/>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294646"/>
    <w:pPr>
      <w:spacing w:before="240" w:after="0"/>
      <w:jc w:val="center"/>
    </w:pPr>
    <w:rPr>
      <w:caps/>
    </w:rPr>
  </w:style>
  <w:style w:type="paragraph" w:customStyle="1" w:styleId="Titlearatstarpi">
    <w:name w:val="Title ar atstarpi"/>
    <w:basedOn w:val="Title-klients"/>
    <w:qFormat/>
    <w:rsid w:val="00294646"/>
    <w:pPr>
      <w:spacing w:before="800" w:after="120" w:line="240" w:lineRule="auto"/>
    </w:pPr>
    <w:rPr>
      <w:b/>
      <w:caps w:val="0"/>
      <w:smallCaps/>
      <w:spacing w:val="60"/>
      <w:sz w:val="36"/>
    </w:rPr>
  </w:style>
  <w:style w:type="paragraph" w:customStyle="1" w:styleId="Titledokumenta">
    <w:name w:val="Title dokumenta"/>
    <w:basedOn w:val="Normal"/>
    <w:qFormat/>
    <w:rsid w:val="00294646"/>
    <w:pPr>
      <w:spacing w:before="1080"/>
      <w:jc w:val="center"/>
    </w:pPr>
    <w:rPr>
      <w:smallCaps/>
      <w:sz w:val="36"/>
    </w:rPr>
  </w:style>
  <w:style w:type="paragraph" w:customStyle="1" w:styleId="Titledokumentakods">
    <w:name w:val="Title dokumenta kods"/>
    <w:basedOn w:val="Normal"/>
    <w:qFormat/>
    <w:rsid w:val="00294646"/>
    <w:pPr>
      <w:spacing w:before="240"/>
      <w:jc w:val="center"/>
    </w:pPr>
    <w:rPr>
      <w:b/>
      <w:smallCaps/>
      <w:sz w:val="28"/>
    </w:rPr>
  </w:style>
  <w:style w:type="table" w:styleId="TableGrid">
    <w:name w:val="Table Grid"/>
    <w:basedOn w:val="TableNormal"/>
    <w:uiPriority w:val="59"/>
    <w:rsid w:val="00294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294646"/>
    <w:pPr>
      <w:spacing w:after="0" w:line="240" w:lineRule="auto"/>
      <w:jc w:val="right"/>
    </w:pPr>
    <w:rPr>
      <w:sz w:val="20"/>
    </w:rPr>
  </w:style>
  <w:style w:type="paragraph" w:styleId="BalloonText">
    <w:name w:val="Balloon Text"/>
    <w:basedOn w:val="Normal"/>
    <w:link w:val="BalloonTextChar"/>
    <w:uiPriority w:val="99"/>
    <w:semiHidden/>
    <w:unhideWhenUsed/>
    <w:rsid w:val="0029464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646"/>
    <w:rPr>
      <w:rFonts w:ascii="Tahoma" w:hAnsi="Tahoma" w:cs="Tahoma"/>
      <w:sz w:val="16"/>
      <w:szCs w:val="16"/>
    </w:rPr>
  </w:style>
  <w:style w:type="paragraph" w:customStyle="1" w:styleId="Titleversija">
    <w:name w:val="Title versija"/>
    <w:aliases w:val="datums"/>
    <w:basedOn w:val="Titledokumentakods"/>
    <w:qFormat/>
    <w:rsid w:val="00294646"/>
    <w:pPr>
      <w:spacing w:before="60" w:after="2400"/>
    </w:pPr>
    <w:rPr>
      <w:b w:val="0"/>
      <w:smallCaps w:val="0"/>
      <w:sz w:val="26"/>
    </w:rPr>
  </w:style>
  <w:style w:type="paragraph" w:customStyle="1" w:styleId="10ptcenter">
    <w:name w:val="10pt center"/>
    <w:basedOn w:val="Titleversija"/>
    <w:qFormat/>
    <w:rsid w:val="00294646"/>
    <w:pPr>
      <w:spacing w:before="0" w:after="60" w:line="240" w:lineRule="auto"/>
      <w:contextualSpacing/>
    </w:pPr>
    <w:rPr>
      <w:sz w:val="20"/>
    </w:rPr>
  </w:style>
  <w:style w:type="character" w:styleId="Hyperlink">
    <w:name w:val="Hyperlink"/>
    <w:basedOn w:val="DefaultParagraphFont"/>
    <w:uiPriority w:val="99"/>
    <w:unhideWhenUsed/>
    <w:rsid w:val="00294646"/>
    <w:rPr>
      <w:color w:val="0000FF" w:themeColor="hyperlink"/>
      <w:u w:val="single"/>
    </w:rPr>
  </w:style>
  <w:style w:type="paragraph" w:customStyle="1" w:styleId="12pt">
    <w:name w:val="12pt"/>
    <w:aliases w:val="center"/>
    <w:basedOn w:val="10ptcenter"/>
    <w:qFormat/>
    <w:rsid w:val="00294646"/>
    <w:pPr>
      <w:spacing w:before="120"/>
    </w:pPr>
    <w:rPr>
      <w:sz w:val="24"/>
    </w:rPr>
  </w:style>
  <w:style w:type="paragraph" w:styleId="Header">
    <w:name w:val="header"/>
    <w:basedOn w:val="Normal"/>
    <w:link w:val="HeaderChar"/>
    <w:uiPriority w:val="99"/>
    <w:unhideWhenUsed/>
    <w:rsid w:val="00294646"/>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294646"/>
    <w:rPr>
      <w:rFonts w:ascii="Arial" w:hAnsi="Arial"/>
      <w:sz w:val="16"/>
    </w:rPr>
  </w:style>
  <w:style w:type="paragraph" w:styleId="Footer">
    <w:name w:val="footer"/>
    <w:basedOn w:val="Normal"/>
    <w:link w:val="FooterChar"/>
    <w:uiPriority w:val="99"/>
    <w:unhideWhenUsed/>
    <w:rsid w:val="00294646"/>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294646"/>
    <w:rPr>
      <w:rFonts w:ascii="Arial" w:hAnsi="Arial"/>
      <w:sz w:val="16"/>
    </w:rPr>
  </w:style>
  <w:style w:type="character" w:styleId="PageNumber">
    <w:name w:val="page number"/>
    <w:basedOn w:val="DefaultParagraphFont"/>
    <w:rsid w:val="00294646"/>
    <w:rPr>
      <w:rFonts w:cs="Times New Roman"/>
    </w:rPr>
  </w:style>
  <w:style w:type="table" w:customStyle="1" w:styleId="TableClassic1">
    <w:name w:val="Table Classic1"/>
    <w:basedOn w:val="TableNormal"/>
    <w:uiPriority w:val="99"/>
    <w:rsid w:val="00294646"/>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294646"/>
    <w:pPr>
      <w:spacing w:before="40" w:after="40" w:line="240" w:lineRule="auto"/>
    </w:pPr>
    <w:rPr>
      <w:sz w:val="20"/>
    </w:rPr>
  </w:style>
  <w:style w:type="character" w:customStyle="1" w:styleId="TablebodyChar">
    <w:name w:val="Table body Char"/>
    <w:link w:val="Tablebody"/>
    <w:rsid w:val="00294646"/>
    <w:rPr>
      <w:rFonts w:ascii="Arial" w:hAnsi="Arial"/>
      <w:sz w:val="20"/>
    </w:rPr>
  </w:style>
  <w:style w:type="paragraph" w:customStyle="1" w:styleId="Bold">
    <w:name w:val="Bold"/>
    <w:aliases w:val="Small caps"/>
    <w:basedOn w:val="Tablebody"/>
    <w:qFormat/>
    <w:rsid w:val="00294646"/>
    <w:pPr>
      <w:spacing w:before="60" w:after="60" w:line="288" w:lineRule="auto"/>
      <w:jc w:val="left"/>
    </w:pPr>
    <w:rPr>
      <w:b/>
      <w:smallCaps/>
      <w:sz w:val="22"/>
    </w:rPr>
  </w:style>
  <w:style w:type="paragraph" w:customStyle="1" w:styleId="Saturs">
    <w:name w:val="Saturs"/>
    <w:basedOn w:val="Normal"/>
    <w:qFormat/>
    <w:rsid w:val="00294646"/>
    <w:pPr>
      <w:jc w:val="left"/>
    </w:pPr>
    <w:rPr>
      <w:rFonts w:ascii="Tahoma" w:hAnsi="Tahoma"/>
      <w:b/>
      <w:sz w:val="32"/>
    </w:rPr>
  </w:style>
  <w:style w:type="paragraph" w:styleId="TOC1">
    <w:name w:val="toc 1"/>
    <w:basedOn w:val="Normal"/>
    <w:next w:val="Normal"/>
    <w:autoRedefine/>
    <w:uiPriority w:val="39"/>
    <w:unhideWhenUsed/>
    <w:rsid w:val="00294646"/>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294646"/>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294646"/>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294646"/>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294646"/>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iPriority w:val="99"/>
    <w:unhideWhenUsed/>
    <w:rsid w:val="00294646"/>
    <w:pPr>
      <w:numPr>
        <w:numId w:val="1"/>
      </w:numPr>
      <w:tabs>
        <w:tab w:val="clear" w:pos="360"/>
      </w:tabs>
      <w:ind w:left="714" w:hanging="357"/>
    </w:pPr>
  </w:style>
  <w:style w:type="character" w:customStyle="1" w:styleId="ListBulletChar">
    <w:name w:val="List Bullet Char"/>
    <w:basedOn w:val="DefaultParagraphFont"/>
    <w:link w:val="ListBullet"/>
    <w:uiPriority w:val="99"/>
    <w:locked/>
    <w:rsid w:val="00294646"/>
    <w:rPr>
      <w:rFonts w:ascii="Arial" w:hAnsi="Arial"/>
    </w:rPr>
  </w:style>
  <w:style w:type="paragraph" w:styleId="TableofFigures">
    <w:name w:val="table of figures"/>
    <w:basedOn w:val="Normal"/>
    <w:next w:val="Normal"/>
    <w:uiPriority w:val="99"/>
    <w:unhideWhenUsed/>
    <w:rsid w:val="00294646"/>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294646"/>
    <w:pPr>
      <w:numPr>
        <w:numId w:val="2"/>
      </w:numPr>
      <w:ind w:left="1071" w:hanging="357"/>
      <w:contextualSpacing/>
    </w:pPr>
  </w:style>
  <w:style w:type="paragraph" w:styleId="ListBullet3">
    <w:name w:val="List Bullet 3"/>
    <w:basedOn w:val="Normal"/>
    <w:unhideWhenUsed/>
    <w:rsid w:val="00294646"/>
    <w:pPr>
      <w:numPr>
        <w:numId w:val="3"/>
      </w:numPr>
      <w:ind w:left="1429" w:hanging="357"/>
      <w:contextualSpacing/>
    </w:pPr>
  </w:style>
  <w:style w:type="paragraph" w:styleId="ListBullet4">
    <w:name w:val="List Bullet 4"/>
    <w:basedOn w:val="Normal"/>
    <w:uiPriority w:val="99"/>
    <w:unhideWhenUsed/>
    <w:rsid w:val="00294646"/>
    <w:pPr>
      <w:numPr>
        <w:numId w:val="10"/>
      </w:numPr>
      <w:contextualSpacing/>
    </w:pPr>
  </w:style>
  <w:style w:type="paragraph" w:styleId="ListContinue">
    <w:name w:val="List Continue"/>
    <w:basedOn w:val="Normal"/>
    <w:link w:val="ListContinueChar"/>
    <w:uiPriority w:val="99"/>
    <w:unhideWhenUsed/>
    <w:rsid w:val="00294646"/>
    <w:pPr>
      <w:ind w:left="454"/>
      <w:contextualSpacing/>
    </w:pPr>
  </w:style>
  <w:style w:type="paragraph" w:styleId="ListContinue2">
    <w:name w:val="List Continue 2"/>
    <w:basedOn w:val="Normal"/>
    <w:rsid w:val="00294646"/>
    <w:pPr>
      <w:ind w:left="851"/>
      <w:contextualSpacing/>
    </w:pPr>
    <w:rPr>
      <w:rFonts w:eastAsia="Times New Roman" w:cs="Times New Roman"/>
    </w:rPr>
  </w:style>
  <w:style w:type="paragraph" w:styleId="ListContinue3">
    <w:name w:val="List Continue 3"/>
    <w:basedOn w:val="Normal"/>
    <w:uiPriority w:val="99"/>
    <w:unhideWhenUsed/>
    <w:rsid w:val="00294646"/>
    <w:pPr>
      <w:ind w:left="1134"/>
      <w:contextualSpacing/>
    </w:pPr>
  </w:style>
  <w:style w:type="paragraph" w:styleId="ListNumber">
    <w:name w:val="List Number"/>
    <w:basedOn w:val="Normal"/>
    <w:rsid w:val="00294646"/>
    <w:pPr>
      <w:numPr>
        <w:numId w:val="9"/>
      </w:numPr>
      <w:ind w:left="454" w:hanging="454"/>
      <w:contextualSpacing/>
    </w:pPr>
    <w:rPr>
      <w:rFonts w:eastAsia="Times New Roman" w:cs="Times New Roman"/>
    </w:rPr>
  </w:style>
  <w:style w:type="paragraph" w:styleId="ListNumber2">
    <w:name w:val="List Number 2"/>
    <w:basedOn w:val="Normal"/>
    <w:link w:val="ListNumber2Char"/>
    <w:rsid w:val="00294646"/>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294646"/>
    <w:rPr>
      <w:rFonts w:ascii="Arial" w:eastAsia="Times New Roman" w:hAnsi="Arial" w:cs="Times New Roman"/>
    </w:rPr>
  </w:style>
  <w:style w:type="paragraph" w:styleId="ListNumber3">
    <w:name w:val="List Number 3"/>
    <w:basedOn w:val="Normal"/>
    <w:rsid w:val="00294646"/>
    <w:pPr>
      <w:numPr>
        <w:ilvl w:val="2"/>
        <w:numId w:val="9"/>
      </w:numPr>
      <w:ind w:left="1429" w:hanging="709"/>
      <w:contextualSpacing/>
    </w:pPr>
    <w:rPr>
      <w:rFonts w:eastAsia="Times New Roman" w:cs="Times New Roman"/>
    </w:rPr>
  </w:style>
  <w:style w:type="paragraph" w:styleId="ListNumber4">
    <w:name w:val="List Number 4"/>
    <w:basedOn w:val="Normal"/>
    <w:rsid w:val="00294646"/>
    <w:pPr>
      <w:numPr>
        <w:ilvl w:val="3"/>
        <w:numId w:val="9"/>
      </w:numPr>
      <w:ind w:left="1984" w:hanging="992"/>
      <w:contextualSpacing/>
    </w:pPr>
    <w:rPr>
      <w:rFonts w:eastAsia="Times New Roman" w:cs="Times New Roman"/>
    </w:rPr>
  </w:style>
  <w:style w:type="paragraph" w:customStyle="1" w:styleId="Atsauce">
    <w:name w:val="Atsauce"/>
    <w:basedOn w:val="Normal"/>
    <w:rsid w:val="00294646"/>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294646"/>
    <w:pPr>
      <w:ind w:left="720"/>
      <w:contextualSpacing/>
    </w:pPr>
  </w:style>
  <w:style w:type="paragraph" w:styleId="BodyText">
    <w:name w:val="Body Text"/>
    <w:basedOn w:val="Normal"/>
    <w:link w:val="BodyTextChar"/>
    <w:autoRedefine/>
    <w:rsid w:val="00294646"/>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294646"/>
    <w:rPr>
      <w:rFonts w:ascii="Arial" w:eastAsia="Batang" w:hAnsi="Arial" w:cs="Times New Roman"/>
      <w:szCs w:val="20"/>
    </w:rPr>
  </w:style>
  <w:style w:type="paragraph" w:customStyle="1" w:styleId="Tabletitle">
    <w:name w:val="Table title"/>
    <w:basedOn w:val="Title"/>
    <w:autoRedefine/>
    <w:rsid w:val="00294646"/>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294646"/>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4646"/>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294646"/>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294646"/>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294646"/>
    <w:pPr>
      <w:spacing w:before="120" w:after="0"/>
      <w:jc w:val="right"/>
    </w:pPr>
    <w:rPr>
      <w:noProof/>
      <w:sz w:val="20"/>
    </w:rPr>
  </w:style>
  <w:style w:type="character" w:customStyle="1" w:styleId="TablenumberCharChar">
    <w:name w:val="Table number Char Char"/>
    <w:basedOn w:val="DefaultParagraphFont"/>
    <w:link w:val="Tablenumber"/>
    <w:locked/>
    <w:rsid w:val="00294646"/>
    <w:rPr>
      <w:rFonts w:ascii="Arial" w:eastAsia="Batang" w:hAnsi="Arial" w:cs="Times New Roman"/>
      <w:b/>
      <w:bCs/>
      <w:noProof/>
      <w:sz w:val="20"/>
      <w:szCs w:val="20"/>
    </w:rPr>
  </w:style>
  <w:style w:type="paragraph" w:styleId="Caption">
    <w:name w:val="caption"/>
    <w:basedOn w:val="Normal"/>
    <w:next w:val="Normal"/>
    <w:uiPriority w:val="35"/>
    <w:unhideWhenUsed/>
    <w:qFormat/>
    <w:rsid w:val="00294646"/>
    <w:pPr>
      <w:spacing w:before="0" w:after="200" w:line="240" w:lineRule="auto"/>
    </w:pPr>
    <w:rPr>
      <w:b/>
      <w:bCs/>
      <w:color w:val="4F81BD" w:themeColor="accent1"/>
      <w:sz w:val="18"/>
      <w:szCs w:val="18"/>
    </w:rPr>
  </w:style>
  <w:style w:type="paragraph" w:customStyle="1" w:styleId="TablebodyB">
    <w:name w:val="Table body+B"/>
    <w:basedOn w:val="Tablebody"/>
    <w:qFormat/>
    <w:rsid w:val="00294646"/>
    <w:rPr>
      <w:b/>
    </w:rPr>
  </w:style>
  <w:style w:type="paragraph" w:customStyle="1" w:styleId="Vieta">
    <w:name w:val="Vieta"/>
    <w:aliases w:val="laiks"/>
    <w:basedOn w:val="Tablebody"/>
    <w:qFormat/>
    <w:rsid w:val="00294646"/>
    <w:pPr>
      <w:spacing w:before="120" w:after="0"/>
      <w:jc w:val="center"/>
    </w:pPr>
    <w:rPr>
      <w:sz w:val="24"/>
    </w:rPr>
  </w:style>
  <w:style w:type="paragraph" w:styleId="MessageHeader">
    <w:name w:val="Message Header"/>
    <w:basedOn w:val="Normal"/>
    <w:link w:val="MessageHeaderChar"/>
    <w:uiPriority w:val="99"/>
    <w:rsid w:val="00294646"/>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294646"/>
    <w:rPr>
      <w:rFonts w:ascii="Arial" w:eastAsia="Times New Roman" w:hAnsi="Arial" w:cs="Arial"/>
      <w:smallCaps/>
      <w:sz w:val="20"/>
      <w:szCs w:val="20"/>
      <w:shd w:val="pct20" w:color="auto" w:fill="auto"/>
    </w:rPr>
  </w:style>
  <w:style w:type="paragraph" w:customStyle="1" w:styleId="TableListBullet2">
    <w:name w:val="Table List Bullet 2"/>
    <w:basedOn w:val="Normal"/>
    <w:rsid w:val="00294646"/>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294646"/>
    <w:pPr>
      <w:ind w:left="283" w:hanging="283"/>
      <w:contextualSpacing/>
    </w:pPr>
  </w:style>
  <w:style w:type="paragraph" w:customStyle="1" w:styleId="Note">
    <w:name w:val="Note"/>
    <w:basedOn w:val="Normal"/>
    <w:rsid w:val="00294646"/>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qFormat/>
    <w:rsid w:val="00294646"/>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294646"/>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qFormat/>
    <w:rsid w:val="00294646"/>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294646"/>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294646"/>
    <w:pPr>
      <w:numPr>
        <w:numId w:val="13"/>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294646"/>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294646"/>
    <w:pPr>
      <w:numPr>
        <w:numId w:val="13"/>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294646"/>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294646"/>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294646"/>
    <w:rPr>
      <w:rFonts w:ascii="Arial" w:eastAsia="Times New Roman" w:hAnsi="Arial" w:cs="Times New Roman"/>
    </w:rPr>
  </w:style>
  <w:style w:type="paragraph" w:customStyle="1" w:styleId="Tablebodybold">
    <w:name w:val="Table body+bold"/>
    <w:aliases w:val="small caps"/>
    <w:basedOn w:val="Bold"/>
    <w:qFormat/>
    <w:rsid w:val="00294646"/>
    <w:pPr>
      <w:spacing w:line="240" w:lineRule="auto"/>
    </w:pPr>
    <w:rPr>
      <w:sz w:val="20"/>
      <w:lang w:eastAsia="lv-LV"/>
    </w:rPr>
  </w:style>
  <w:style w:type="paragraph" w:customStyle="1" w:styleId="Centered">
    <w:name w:val="Centered"/>
    <w:basedOn w:val="Normal"/>
    <w:qFormat/>
    <w:rsid w:val="00294646"/>
    <w:pPr>
      <w:jc w:val="center"/>
    </w:pPr>
  </w:style>
  <w:style w:type="paragraph" w:customStyle="1" w:styleId="TitleSaskanosana">
    <w:name w:val="Title Saskanosana"/>
    <w:basedOn w:val="Normal"/>
    <w:qFormat/>
    <w:rsid w:val="00294646"/>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294646"/>
    <w:pPr>
      <w:spacing w:before="400"/>
    </w:pPr>
    <w:rPr>
      <w:spacing w:val="0"/>
      <w:sz w:val="44"/>
    </w:rPr>
  </w:style>
  <w:style w:type="character" w:styleId="Strong">
    <w:name w:val="Strong"/>
    <w:basedOn w:val="DefaultParagraphFont"/>
    <w:uiPriority w:val="22"/>
    <w:qFormat/>
    <w:rsid w:val="00294646"/>
    <w:rPr>
      <w:rFonts w:ascii="Tahoma" w:hAnsi="Tahoma"/>
      <w:b w:val="0"/>
      <w:bCs/>
      <w:sz w:val="32"/>
    </w:rPr>
  </w:style>
  <w:style w:type="character" w:styleId="BookTitle">
    <w:name w:val="Book Title"/>
    <w:basedOn w:val="DefaultParagraphFont"/>
    <w:uiPriority w:val="33"/>
    <w:qFormat/>
    <w:rsid w:val="00294646"/>
    <w:rPr>
      <w:b/>
      <w:bCs/>
      <w:smallCaps/>
      <w:spacing w:val="5"/>
    </w:rPr>
  </w:style>
  <w:style w:type="paragraph" w:styleId="ListNumber5">
    <w:name w:val="List Number 5"/>
    <w:basedOn w:val="Normal"/>
    <w:rsid w:val="00294646"/>
    <w:pPr>
      <w:numPr>
        <w:ilvl w:val="4"/>
        <w:numId w:val="9"/>
      </w:numPr>
      <w:spacing w:after="0"/>
    </w:pPr>
    <w:rPr>
      <w:rFonts w:eastAsia="Times New Roman" w:cs="Times New Roman"/>
    </w:rPr>
  </w:style>
  <w:style w:type="paragraph" w:customStyle="1" w:styleId="Atstarpe">
    <w:name w:val="Atstarpe"/>
    <w:basedOn w:val="Titlearatstarpi"/>
    <w:qFormat/>
    <w:rsid w:val="00294646"/>
    <w:pPr>
      <w:spacing w:before="1600"/>
      <w:jc w:val="both"/>
    </w:pPr>
    <w:rPr>
      <w:b w:val="0"/>
    </w:rPr>
  </w:style>
  <w:style w:type="paragraph" w:customStyle="1" w:styleId="TableBold-small">
    <w:name w:val="Table Bold-small"/>
    <w:basedOn w:val="Bold"/>
    <w:qFormat/>
    <w:rsid w:val="00294646"/>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294646"/>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294646"/>
    <w:pPr>
      <w:spacing w:before="40" w:after="40" w:line="240" w:lineRule="auto"/>
      <w:jc w:val="left"/>
    </w:pPr>
    <w:rPr>
      <w:rFonts w:eastAsia="Times New Roman" w:cs="Times New Roman"/>
      <w:sz w:val="20"/>
    </w:rPr>
  </w:style>
  <w:style w:type="paragraph" w:customStyle="1" w:styleId="TitleDala">
    <w:name w:val="TitleDala"/>
    <w:basedOn w:val="Titlearatstarpi"/>
    <w:qFormat/>
    <w:rsid w:val="00294646"/>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5"/>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6"/>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6"/>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6"/>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6"/>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6"/>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7"/>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8"/>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9"/>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20"/>
      </w:numPr>
    </w:pPr>
  </w:style>
  <w:style w:type="numbering" w:customStyle="1" w:styleId="NumberedListTable">
    <w:name w:val="Numbered List Table"/>
    <w:basedOn w:val="NoList"/>
    <w:rsid w:val="00294646"/>
    <w:pPr>
      <w:numPr>
        <w:numId w:val="21"/>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2"/>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3"/>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Code2">
    <w:name w:val="Code2"/>
    <w:basedOn w:val="Tablebody"/>
    <w:qFormat/>
    <w:rsid w:val="00D43887"/>
    <w:pPr>
      <w:tabs>
        <w:tab w:val="left" w:pos="284"/>
        <w:tab w:val="left" w:pos="567"/>
        <w:tab w:val="left" w:pos="851"/>
        <w:tab w:val="left" w:pos="1134"/>
        <w:tab w:val="left" w:pos="1418"/>
        <w:tab w:val="left" w:pos="1701"/>
        <w:tab w:val="left" w:pos="1985"/>
        <w:tab w:val="left" w:pos="2268"/>
        <w:tab w:val="left" w:pos="2552"/>
        <w:tab w:val="left" w:pos="2835"/>
        <w:tab w:val="left" w:pos="3119"/>
      </w:tabs>
      <w:jc w:val="left"/>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05243">
      <w:bodyDiv w:val="1"/>
      <w:marLeft w:val="0"/>
      <w:marRight w:val="360"/>
      <w:marTop w:val="0"/>
      <w:marBottom w:val="0"/>
      <w:divBdr>
        <w:top w:val="none" w:sz="0" w:space="0" w:color="auto"/>
        <w:left w:val="none" w:sz="0" w:space="0" w:color="auto"/>
        <w:bottom w:val="none" w:sz="0" w:space="0" w:color="auto"/>
        <w:right w:val="none" w:sz="0" w:space="0" w:color="auto"/>
      </w:divBdr>
      <w:divsChild>
        <w:div w:id="1212231897">
          <w:marLeft w:val="240"/>
          <w:marRight w:val="240"/>
          <w:marTop w:val="0"/>
          <w:marBottom w:val="0"/>
          <w:divBdr>
            <w:top w:val="none" w:sz="0" w:space="0" w:color="auto"/>
            <w:left w:val="none" w:sz="0" w:space="0" w:color="auto"/>
            <w:bottom w:val="none" w:sz="0" w:space="0" w:color="auto"/>
            <w:right w:val="none" w:sz="0" w:space="0" w:color="auto"/>
          </w:divBdr>
          <w:divsChild>
            <w:div w:id="1492137793">
              <w:marLeft w:val="0"/>
              <w:marRight w:val="0"/>
              <w:marTop w:val="0"/>
              <w:marBottom w:val="0"/>
              <w:divBdr>
                <w:top w:val="none" w:sz="0" w:space="0" w:color="auto"/>
                <w:left w:val="none" w:sz="0" w:space="0" w:color="auto"/>
                <w:bottom w:val="none" w:sz="0" w:space="0" w:color="auto"/>
                <w:right w:val="none" w:sz="0" w:space="0" w:color="auto"/>
              </w:divBdr>
              <w:divsChild>
                <w:div w:id="1506046773">
                  <w:marLeft w:val="240"/>
                  <w:marRight w:val="240"/>
                  <w:marTop w:val="0"/>
                  <w:marBottom w:val="0"/>
                  <w:divBdr>
                    <w:top w:val="none" w:sz="0" w:space="0" w:color="auto"/>
                    <w:left w:val="none" w:sz="0" w:space="0" w:color="auto"/>
                    <w:bottom w:val="none" w:sz="0" w:space="0" w:color="auto"/>
                    <w:right w:val="none" w:sz="0" w:space="0" w:color="auto"/>
                  </w:divBdr>
                  <w:divsChild>
                    <w:div w:id="63846323">
                      <w:marLeft w:val="0"/>
                      <w:marRight w:val="0"/>
                      <w:marTop w:val="0"/>
                      <w:marBottom w:val="0"/>
                      <w:divBdr>
                        <w:top w:val="none" w:sz="0" w:space="0" w:color="auto"/>
                        <w:left w:val="none" w:sz="0" w:space="0" w:color="auto"/>
                        <w:bottom w:val="none" w:sz="0" w:space="0" w:color="auto"/>
                        <w:right w:val="none" w:sz="0" w:space="0" w:color="auto"/>
                      </w:divBdr>
                      <w:divsChild>
                        <w:div w:id="676419337">
                          <w:marLeft w:val="240"/>
                          <w:marRight w:val="240"/>
                          <w:marTop w:val="0"/>
                          <w:marBottom w:val="0"/>
                          <w:divBdr>
                            <w:top w:val="none" w:sz="0" w:space="0" w:color="auto"/>
                            <w:left w:val="none" w:sz="0" w:space="0" w:color="auto"/>
                            <w:bottom w:val="none" w:sz="0" w:space="0" w:color="auto"/>
                            <w:right w:val="none" w:sz="0" w:space="0" w:color="auto"/>
                          </w:divBdr>
                          <w:divsChild>
                            <w:div w:id="494997002">
                              <w:marLeft w:val="0"/>
                              <w:marRight w:val="0"/>
                              <w:marTop w:val="0"/>
                              <w:marBottom w:val="0"/>
                              <w:divBdr>
                                <w:top w:val="none" w:sz="0" w:space="0" w:color="auto"/>
                                <w:left w:val="none" w:sz="0" w:space="0" w:color="auto"/>
                                <w:bottom w:val="none" w:sz="0" w:space="0" w:color="auto"/>
                                <w:right w:val="none" w:sz="0" w:space="0" w:color="auto"/>
                              </w:divBdr>
                              <w:divsChild>
                                <w:div w:id="1513449266">
                                  <w:marLeft w:val="240"/>
                                  <w:marRight w:val="240"/>
                                  <w:marTop w:val="0"/>
                                  <w:marBottom w:val="0"/>
                                  <w:divBdr>
                                    <w:top w:val="none" w:sz="0" w:space="0" w:color="auto"/>
                                    <w:left w:val="none" w:sz="0" w:space="0" w:color="auto"/>
                                    <w:bottom w:val="none" w:sz="0" w:space="0" w:color="auto"/>
                                    <w:right w:val="none" w:sz="0" w:space="0" w:color="auto"/>
                                  </w:divBdr>
                                  <w:divsChild>
                                    <w:div w:id="44917446">
                                      <w:marLeft w:val="240"/>
                                      <w:marRight w:val="0"/>
                                      <w:marTop w:val="0"/>
                                      <w:marBottom w:val="0"/>
                                      <w:divBdr>
                                        <w:top w:val="none" w:sz="0" w:space="0" w:color="auto"/>
                                        <w:left w:val="none" w:sz="0" w:space="0" w:color="auto"/>
                                        <w:bottom w:val="none" w:sz="0" w:space="0" w:color="auto"/>
                                        <w:right w:val="none" w:sz="0" w:space="0" w:color="auto"/>
                                      </w:divBdr>
                                    </w:div>
                                  </w:divsChild>
                                </w:div>
                                <w:div w:id="1340887121">
                                  <w:marLeft w:val="240"/>
                                  <w:marRight w:val="240"/>
                                  <w:marTop w:val="0"/>
                                  <w:marBottom w:val="0"/>
                                  <w:divBdr>
                                    <w:top w:val="none" w:sz="0" w:space="0" w:color="auto"/>
                                    <w:left w:val="none" w:sz="0" w:space="0" w:color="auto"/>
                                    <w:bottom w:val="none" w:sz="0" w:space="0" w:color="auto"/>
                                    <w:right w:val="none" w:sz="0" w:space="0" w:color="auto"/>
                                  </w:divBdr>
                                  <w:divsChild>
                                    <w:div w:id="63571784">
                                      <w:marLeft w:val="240"/>
                                      <w:marRight w:val="0"/>
                                      <w:marTop w:val="0"/>
                                      <w:marBottom w:val="0"/>
                                      <w:divBdr>
                                        <w:top w:val="none" w:sz="0" w:space="0" w:color="auto"/>
                                        <w:left w:val="none" w:sz="0" w:space="0" w:color="auto"/>
                                        <w:bottom w:val="none" w:sz="0" w:space="0" w:color="auto"/>
                                        <w:right w:val="none" w:sz="0" w:space="0" w:color="auto"/>
                                      </w:divBdr>
                                    </w:div>
                                  </w:divsChild>
                                </w:div>
                                <w:div w:id="1965041984">
                                  <w:marLeft w:val="240"/>
                                  <w:marRight w:val="240"/>
                                  <w:marTop w:val="0"/>
                                  <w:marBottom w:val="0"/>
                                  <w:divBdr>
                                    <w:top w:val="none" w:sz="0" w:space="0" w:color="auto"/>
                                    <w:left w:val="none" w:sz="0" w:space="0" w:color="auto"/>
                                    <w:bottom w:val="none" w:sz="0" w:space="0" w:color="auto"/>
                                    <w:right w:val="none" w:sz="0" w:space="0" w:color="auto"/>
                                  </w:divBdr>
                                  <w:divsChild>
                                    <w:div w:id="14424515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619031">
      <w:bodyDiv w:val="1"/>
      <w:marLeft w:val="0"/>
      <w:marRight w:val="0"/>
      <w:marTop w:val="0"/>
      <w:marBottom w:val="0"/>
      <w:divBdr>
        <w:top w:val="none" w:sz="0" w:space="0" w:color="auto"/>
        <w:left w:val="none" w:sz="0" w:space="0" w:color="auto"/>
        <w:bottom w:val="none" w:sz="0" w:space="0" w:color="auto"/>
        <w:right w:val="none" w:sz="0" w:space="0" w:color="auto"/>
      </w:divBdr>
    </w:div>
    <w:div w:id="738670913">
      <w:bodyDiv w:val="1"/>
      <w:marLeft w:val="0"/>
      <w:marRight w:val="0"/>
      <w:marTop w:val="0"/>
      <w:marBottom w:val="0"/>
      <w:divBdr>
        <w:top w:val="none" w:sz="0" w:space="0" w:color="auto"/>
        <w:left w:val="none" w:sz="0" w:space="0" w:color="auto"/>
        <w:bottom w:val="none" w:sz="0" w:space="0" w:color="auto"/>
        <w:right w:val="none" w:sz="0" w:space="0" w:color="auto"/>
      </w:divBdr>
    </w:div>
    <w:div w:id="921529603">
      <w:bodyDiv w:val="1"/>
      <w:marLeft w:val="0"/>
      <w:marRight w:val="0"/>
      <w:marTop w:val="0"/>
      <w:marBottom w:val="0"/>
      <w:divBdr>
        <w:top w:val="none" w:sz="0" w:space="0" w:color="auto"/>
        <w:left w:val="none" w:sz="0" w:space="0" w:color="auto"/>
        <w:bottom w:val="none" w:sz="0" w:space="0" w:color="auto"/>
        <w:right w:val="none" w:sz="0" w:space="0" w:color="auto"/>
      </w:divBdr>
    </w:div>
    <w:div w:id="183830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hyperlink" Target="http://www.devexpress.com/" TargetMode="External"/><Relationship Id="rId42" Type="http://schemas.openxmlformats.org/officeDocument/2006/relationships/oleObject" Target="embeddings/oleObject8.bin"/><Relationship Id="rId63" Type="http://schemas.openxmlformats.org/officeDocument/2006/relationships/oleObject" Target="embeddings/oleObject15.bin"/><Relationship Id="rId84" Type="http://schemas.openxmlformats.org/officeDocument/2006/relationships/image" Target="media/image43.png"/><Relationship Id="rId138" Type="http://schemas.openxmlformats.org/officeDocument/2006/relationships/image" Target="media/image76.png"/><Relationship Id="rId159" Type="http://schemas.openxmlformats.org/officeDocument/2006/relationships/oleObject" Target="embeddings/oleObject46.bin"/><Relationship Id="rId170" Type="http://schemas.openxmlformats.org/officeDocument/2006/relationships/image" Target="media/image93.png"/><Relationship Id="rId191" Type="http://schemas.openxmlformats.org/officeDocument/2006/relationships/oleObject" Target="embeddings/oleObject57.bin"/><Relationship Id="rId205" Type="http://schemas.openxmlformats.org/officeDocument/2006/relationships/image" Target="media/image114.png"/><Relationship Id="rId226" Type="http://schemas.openxmlformats.org/officeDocument/2006/relationships/oleObject" Target="embeddings/oleObject67.bin"/><Relationship Id="rId247" Type="http://schemas.openxmlformats.org/officeDocument/2006/relationships/image" Target="media/image135.png"/><Relationship Id="rId107" Type="http://schemas.openxmlformats.org/officeDocument/2006/relationships/hyperlink" Target="http://demos.devexpress.com/ASPxGridViewDemos/" TargetMode="External"/><Relationship Id="rId11" Type="http://schemas.openxmlformats.org/officeDocument/2006/relationships/endnotes" Target="endnotes.xml"/><Relationship Id="rId32" Type="http://schemas.openxmlformats.org/officeDocument/2006/relationships/image" Target="media/image12.png"/><Relationship Id="rId53" Type="http://schemas.openxmlformats.org/officeDocument/2006/relationships/oleObject" Target="embeddings/oleObject13.bin"/><Relationship Id="rId74" Type="http://schemas.openxmlformats.org/officeDocument/2006/relationships/oleObject" Target="embeddings/oleObject18.bin"/><Relationship Id="rId128" Type="http://schemas.openxmlformats.org/officeDocument/2006/relationships/image" Target="media/image70.png"/><Relationship Id="rId149" Type="http://schemas.openxmlformats.org/officeDocument/2006/relationships/image" Target="media/image83.png"/><Relationship Id="rId5" Type="http://schemas.openxmlformats.org/officeDocument/2006/relationships/numbering" Target="numbering.xml"/><Relationship Id="rId95" Type="http://schemas.openxmlformats.org/officeDocument/2006/relationships/image" Target="media/image50.png"/><Relationship Id="rId160" Type="http://schemas.openxmlformats.org/officeDocument/2006/relationships/image" Target="media/image89.png"/><Relationship Id="rId181" Type="http://schemas.openxmlformats.org/officeDocument/2006/relationships/oleObject" Target="embeddings/oleObject54.bin"/><Relationship Id="rId216" Type="http://schemas.openxmlformats.org/officeDocument/2006/relationships/oleObject" Target="embeddings/oleObject64.bin"/><Relationship Id="rId237" Type="http://schemas.openxmlformats.org/officeDocument/2006/relationships/image" Target="media/image131.png"/><Relationship Id="rId22" Type="http://schemas.openxmlformats.org/officeDocument/2006/relationships/image" Target="media/image6.png"/><Relationship Id="rId43" Type="http://schemas.openxmlformats.org/officeDocument/2006/relationships/image" Target="media/image18.png"/><Relationship Id="rId64" Type="http://schemas.openxmlformats.org/officeDocument/2006/relationships/image" Target="media/image31.png"/><Relationship Id="rId118" Type="http://schemas.openxmlformats.org/officeDocument/2006/relationships/image" Target="media/image63.png"/><Relationship Id="rId139" Type="http://schemas.openxmlformats.org/officeDocument/2006/relationships/image" Target="media/image77.png"/><Relationship Id="rId85" Type="http://schemas.openxmlformats.org/officeDocument/2006/relationships/image" Target="media/image44.png"/><Relationship Id="rId150" Type="http://schemas.openxmlformats.org/officeDocument/2006/relationships/oleObject" Target="embeddings/oleObject43.bin"/><Relationship Id="rId171" Type="http://schemas.openxmlformats.org/officeDocument/2006/relationships/image" Target="media/image94.png"/><Relationship Id="rId192" Type="http://schemas.openxmlformats.org/officeDocument/2006/relationships/hyperlink" Target="http://demos.devexpress.com/ASPxEditorsDemos/ASPxComboBox/CallbackMode.aspx" TargetMode="External"/><Relationship Id="rId206" Type="http://schemas.openxmlformats.org/officeDocument/2006/relationships/oleObject" Target="embeddings/oleObject61.bin"/><Relationship Id="rId227" Type="http://schemas.openxmlformats.org/officeDocument/2006/relationships/image" Target="media/image125.png"/><Relationship Id="rId248" Type="http://schemas.openxmlformats.org/officeDocument/2006/relationships/image" Target="media/image136.png"/><Relationship Id="rId12" Type="http://schemas.openxmlformats.org/officeDocument/2006/relationships/image" Target="media/image1.jpg"/><Relationship Id="rId33" Type="http://schemas.openxmlformats.org/officeDocument/2006/relationships/oleObject" Target="embeddings/oleObject5.bin"/><Relationship Id="rId108" Type="http://schemas.openxmlformats.org/officeDocument/2006/relationships/hyperlink" Target="http://demos.devexpress.com/ASPxTreeListDemos/" TargetMode="External"/><Relationship Id="rId129" Type="http://schemas.openxmlformats.org/officeDocument/2006/relationships/hyperlink" Target="http://demos.devexpress.com/ASPxEditorsDemos/Validation/Inplace.aspx" TargetMode="External"/><Relationship Id="rId54" Type="http://schemas.openxmlformats.org/officeDocument/2006/relationships/hyperlink" Target="http://demos.devexpress.com/ASPxEditorsDemos/ASPxCheckBox/Features.aspx" TargetMode="External"/><Relationship Id="rId75" Type="http://schemas.openxmlformats.org/officeDocument/2006/relationships/image" Target="media/image38.png"/><Relationship Id="rId96" Type="http://schemas.openxmlformats.org/officeDocument/2006/relationships/oleObject" Target="embeddings/oleObject25.bin"/><Relationship Id="rId140" Type="http://schemas.openxmlformats.org/officeDocument/2006/relationships/image" Target="media/image78.png"/><Relationship Id="rId161" Type="http://schemas.openxmlformats.org/officeDocument/2006/relationships/oleObject" Target="embeddings/oleObject47.bin"/><Relationship Id="rId182" Type="http://schemas.openxmlformats.org/officeDocument/2006/relationships/hyperlink" Target="http://demos.devexpress.com/ASPxEditorsDemos/ASPxSpinEdit/Features.aspx" TargetMode="External"/><Relationship Id="rId217" Type="http://schemas.openxmlformats.org/officeDocument/2006/relationships/hyperlink" Target="http://demos.devexpress.com/ASPxEditorsDemos/ASPxCaptcha/Features.aspx" TargetMode="External"/><Relationship Id="rId6" Type="http://schemas.openxmlformats.org/officeDocument/2006/relationships/styles" Target="styles.xml"/><Relationship Id="rId238" Type="http://schemas.openxmlformats.org/officeDocument/2006/relationships/image" Target="media/image132.png"/><Relationship Id="rId23" Type="http://schemas.openxmlformats.org/officeDocument/2006/relationships/image" Target="media/image7.png"/><Relationship Id="rId119" Type="http://schemas.openxmlformats.org/officeDocument/2006/relationships/oleObject" Target="embeddings/oleObject33.bin"/><Relationship Id="rId44" Type="http://schemas.openxmlformats.org/officeDocument/2006/relationships/oleObject" Target="embeddings/oleObject9.bin"/><Relationship Id="rId65" Type="http://schemas.openxmlformats.org/officeDocument/2006/relationships/oleObject" Target="embeddings/oleObject16.bin"/><Relationship Id="rId86" Type="http://schemas.openxmlformats.org/officeDocument/2006/relationships/image" Target="media/image45.png"/><Relationship Id="rId130" Type="http://schemas.openxmlformats.org/officeDocument/2006/relationships/image" Target="media/image71.png"/><Relationship Id="rId151" Type="http://schemas.openxmlformats.org/officeDocument/2006/relationships/image" Target="media/image84.png"/><Relationship Id="rId172" Type="http://schemas.openxmlformats.org/officeDocument/2006/relationships/oleObject" Target="embeddings/oleObject50.bin"/><Relationship Id="rId193" Type="http://schemas.openxmlformats.org/officeDocument/2006/relationships/image" Target="media/image105.png"/><Relationship Id="rId207" Type="http://schemas.openxmlformats.org/officeDocument/2006/relationships/image" Target="media/image115.png"/><Relationship Id="rId228" Type="http://schemas.openxmlformats.org/officeDocument/2006/relationships/oleObject" Target="embeddings/oleObject68.bin"/><Relationship Id="rId249" Type="http://schemas.openxmlformats.org/officeDocument/2006/relationships/hyperlink" Target="http://latvija.lv" TargetMode="External"/><Relationship Id="rId13" Type="http://schemas.openxmlformats.org/officeDocument/2006/relationships/image" Target="media/image2.jpg"/><Relationship Id="rId109" Type="http://schemas.openxmlformats.org/officeDocument/2006/relationships/image" Target="media/image56.png"/><Relationship Id="rId34" Type="http://schemas.openxmlformats.org/officeDocument/2006/relationships/image" Target="media/image13.png"/><Relationship Id="rId55" Type="http://schemas.openxmlformats.org/officeDocument/2006/relationships/image" Target="media/image24.png"/><Relationship Id="rId76" Type="http://schemas.openxmlformats.org/officeDocument/2006/relationships/image" Target="media/image39.png"/><Relationship Id="rId97" Type="http://schemas.openxmlformats.org/officeDocument/2006/relationships/image" Target="media/image51.png"/><Relationship Id="rId120" Type="http://schemas.openxmlformats.org/officeDocument/2006/relationships/image" Target="media/image64.png"/><Relationship Id="rId141" Type="http://schemas.openxmlformats.org/officeDocument/2006/relationships/image" Target="media/image79.png"/><Relationship Id="rId7" Type="http://schemas.microsoft.com/office/2007/relationships/stylesWithEffects" Target="stylesWithEffects.xml"/><Relationship Id="rId162" Type="http://schemas.openxmlformats.org/officeDocument/2006/relationships/hyperlink" Target="http://demos.devexpress.com/ASPxEditorsDemos/ASPxProgressBar/ProgressBar.aspx" TargetMode="External"/><Relationship Id="rId183" Type="http://schemas.openxmlformats.org/officeDocument/2006/relationships/hyperlink" Target="http://demos.devexpress.com/ASPxEditorsDemos/Features/DateTimeEditing.aspx" TargetMode="External"/><Relationship Id="rId218" Type="http://schemas.openxmlformats.org/officeDocument/2006/relationships/hyperlink" Target="http://demos.devexpress.com/ASPxEditorsDemos/ASPxCaptcha/CustomAppearance.aspx" TargetMode="External"/><Relationship Id="rId239" Type="http://schemas.openxmlformats.org/officeDocument/2006/relationships/oleObject" Target="embeddings/oleObject72.bin"/><Relationship Id="rId250" Type="http://schemas.openxmlformats.org/officeDocument/2006/relationships/hyperlink" Target="http://latvija.lv/Ajax/Rest/" TargetMode="External"/><Relationship Id="rId24" Type="http://schemas.openxmlformats.org/officeDocument/2006/relationships/image" Target="media/image8.png"/><Relationship Id="rId45" Type="http://schemas.openxmlformats.org/officeDocument/2006/relationships/image" Target="media/image19.png"/><Relationship Id="rId66" Type="http://schemas.openxmlformats.org/officeDocument/2006/relationships/image" Target="media/image32.png"/><Relationship Id="rId87" Type="http://schemas.openxmlformats.org/officeDocument/2006/relationships/image" Target="media/image46.png"/><Relationship Id="rId110" Type="http://schemas.openxmlformats.org/officeDocument/2006/relationships/image" Target="media/image57.png"/><Relationship Id="rId131" Type="http://schemas.openxmlformats.org/officeDocument/2006/relationships/oleObject" Target="embeddings/oleObject36.bin"/><Relationship Id="rId152" Type="http://schemas.openxmlformats.org/officeDocument/2006/relationships/oleObject" Target="embeddings/oleObject44.bin"/><Relationship Id="rId173" Type="http://schemas.openxmlformats.org/officeDocument/2006/relationships/image" Target="media/image95.png"/><Relationship Id="rId194" Type="http://schemas.openxmlformats.org/officeDocument/2006/relationships/image" Target="media/image106.png"/><Relationship Id="rId208" Type="http://schemas.openxmlformats.org/officeDocument/2006/relationships/image" Target="media/image116.png"/><Relationship Id="rId229" Type="http://schemas.openxmlformats.org/officeDocument/2006/relationships/image" Target="media/image126.png"/><Relationship Id="rId240" Type="http://schemas.openxmlformats.org/officeDocument/2006/relationships/image" Target="media/image133.png"/><Relationship Id="rId14" Type="http://schemas.openxmlformats.org/officeDocument/2006/relationships/image" Target="media/image3.png"/><Relationship Id="rId35" Type="http://schemas.openxmlformats.org/officeDocument/2006/relationships/oleObject" Target="embeddings/oleObject6.bin"/><Relationship Id="rId56" Type="http://schemas.openxmlformats.org/officeDocument/2006/relationships/image" Target="media/image25.png"/><Relationship Id="rId77" Type="http://schemas.openxmlformats.org/officeDocument/2006/relationships/oleObject" Target="embeddings/oleObject19.bin"/><Relationship Id="rId100" Type="http://schemas.openxmlformats.org/officeDocument/2006/relationships/oleObject" Target="embeddings/oleObject27.bin"/><Relationship Id="rId8" Type="http://schemas.openxmlformats.org/officeDocument/2006/relationships/settings" Target="settings.xml"/><Relationship Id="rId98" Type="http://schemas.openxmlformats.org/officeDocument/2006/relationships/oleObject" Target="embeddings/oleObject26.bin"/><Relationship Id="rId121" Type="http://schemas.openxmlformats.org/officeDocument/2006/relationships/oleObject" Target="embeddings/oleObject34.bin"/><Relationship Id="rId142" Type="http://schemas.openxmlformats.org/officeDocument/2006/relationships/oleObject" Target="embeddings/oleObject39.bin"/><Relationship Id="rId163" Type="http://schemas.openxmlformats.org/officeDocument/2006/relationships/hyperlink" Target="http://demos.devexpress.com/aspxperienceDemos/LoadingPanel/Example.aspx" TargetMode="External"/><Relationship Id="rId184" Type="http://schemas.openxmlformats.org/officeDocument/2006/relationships/image" Target="media/image100.png"/><Relationship Id="rId219" Type="http://schemas.openxmlformats.org/officeDocument/2006/relationships/image" Target="media/image121.png"/><Relationship Id="rId230" Type="http://schemas.openxmlformats.org/officeDocument/2006/relationships/oleObject" Target="embeddings/oleObject69.bin"/><Relationship Id="rId251" Type="http://schemas.openxmlformats.org/officeDocument/2006/relationships/hyperlink" Target="https://latvija.lv/ajax/rest/test/LongGet?execTime=500" TargetMode="External"/><Relationship Id="rId25" Type="http://schemas.openxmlformats.org/officeDocument/2006/relationships/oleObject" Target="embeddings/oleObject1.bin"/><Relationship Id="rId46" Type="http://schemas.openxmlformats.org/officeDocument/2006/relationships/oleObject" Target="embeddings/oleObject10.bin"/><Relationship Id="rId67" Type="http://schemas.openxmlformats.org/officeDocument/2006/relationships/oleObject" Target="embeddings/oleObject17.bin"/><Relationship Id="rId88" Type="http://schemas.openxmlformats.org/officeDocument/2006/relationships/image" Target="media/image47.png"/><Relationship Id="rId111" Type="http://schemas.openxmlformats.org/officeDocument/2006/relationships/image" Target="media/image58.png"/><Relationship Id="rId132" Type="http://schemas.openxmlformats.org/officeDocument/2006/relationships/image" Target="media/image72.png"/><Relationship Id="rId153" Type="http://schemas.openxmlformats.org/officeDocument/2006/relationships/image" Target="media/image85.png"/><Relationship Id="rId174" Type="http://schemas.openxmlformats.org/officeDocument/2006/relationships/image" Target="media/image96.png"/><Relationship Id="rId195" Type="http://schemas.openxmlformats.org/officeDocument/2006/relationships/image" Target="media/image107.png"/><Relationship Id="rId209" Type="http://schemas.openxmlformats.org/officeDocument/2006/relationships/image" Target="media/image117.png"/><Relationship Id="rId220" Type="http://schemas.openxmlformats.org/officeDocument/2006/relationships/oleObject" Target="embeddings/oleObject65.bin"/><Relationship Id="rId241" Type="http://schemas.openxmlformats.org/officeDocument/2006/relationships/oleObject" Target="embeddings/oleObject73.bin"/><Relationship Id="rId15" Type="http://schemas.openxmlformats.org/officeDocument/2006/relationships/image" Target="media/image4.jpeg"/><Relationship Id="rId36" Type="http://schemas.openxmlformats.org/officeDocument/2006/relationships/image" Target="media/image14.png"/><Relationship Id="rId57" Type="http://schemas.openxmlformats.org/officeDocument/2006/relationships/image" Target="media/image26.png"/><Relationship Id="rId78" Type="http://schemas.openxmlformats.org/officeDocument/2006/relationships/image" Target="media/image40.png"/><Relationship Id="rId99" Type="http://schemas.openxmlformats.org/officeDocument/2006/relationships/image" Target="media/image52.png"/><Relationship Id="rId101" Type="http://schemas.openxmlformats.org/officeDocument/2006/relationships/image" Target="media/image53.png"/><Relationship Id="rId122" Type="http://schemas.openxmlformats.org/officeDocument/2006/relationships/image" Target="media/image65.png"/><Relationship Id="rId143" Type="http://schemas.openxmlformats.org/officeDocument/2006/relationships/image" Target="media/image80.png"/><Relationship Id="rId164" Type="http://schemas.openxmlformats.org/officeDocument/2006/relationships/image" Target="media/image90.png"/><Relationship Id="rId185" Type="http://schemas.openxmlformats.org/officeDocument/2006/relationships/image" Target="media/image101.png"/><Relationship Id="rId9" Type="http://schemas.openxmlformats.org/officeDocument/2006/relationships/webSettings" Target="webSettings.xml"/><Relationship Id="rId210" Type="http://schemas.openxmlformats.org/officeDocument/2006/relationships/oleObject" Target="embeddings/oleObject62.bin"/><Relationship Id="rId26" Type="http://schemas.openxmlformats.org/officeDocument/2006/relationships/image" Target="media/image9.png"/><Relationship Id="rId231" Type="http://schemas.openxmlformats.org/officeDocument/2006/relationships/image" Target="media/image127.png"/><Relationship Id="rId252" Type="http://schemas.openxmlformats.org/officeDocument/2006/relationships/hyperlink" Target="https://myserver/myService/RestService.svc" TargetMode="External"/><Relationship Id="rId47" Type="http://schemas.openxmlformats.org/officeDocument/2006/relationships/image" Target="media/image20.png"/><Relationship Id="rId68" Type="http://schemas.openxmlformats.org/officeDocument/2006/relationships/hyperlink" Target="http://demos.devexpress.com/ASPxEditorsDemos/ASPxButton/Appearance.aspx" TargetMode="External"/><Relationship Id="rId89" Type="http://schemas.openxmlformats.org/officeDocument/2006/relationships/oleObject" Target="embeddings/oleObject22.bin"/><Relationship Id="rId112" Type="http://schemas.openxmlformats.org/officeDocument/2006/relationships/image" Target="media/image59.png"/><Relationship Id="rId133" Type="http://schemas.openxmlformats.org/officeDocument/2006/relationships/oleObject" Target="embeddings/oleObject37.bin"/><Relationship Id="rId154" Type="http://schemas.openxmlformats.org/officeDocument/2006/relationships/oleObject" Target="embeddings/oleObject45.bin"/><Relationship Id="rId175" Type="http://schemas.openxmlformats.org/officeDocument/2006/relationships/oleObject" Target="embeddings/oleObject51.bin"/><Relationship Id="rId196" Type="http://schemas.openxmlformats.org/officeDocument/2006/relationships/image" Target="media/image108.png"/><Relationship Id="rId200" Type="http://schemas.openxmlformats.org/officeDocument/2006/relationships/image" Target="media/image111.png"/><Relationship Id="rId16" Type="http://schemas.openxmlformats.org/officeDocument/2006/relationships/image" Target="media/image5.jpeg"/><Relationship Id="rId221" Type="http://schemas.openxmlformats.org/officeDocument/2006/relationships/image" Target="media/image122.png"/><Relationship Id="rId242" Type="http://schemas.openxmlformats.org/officeDocument/2006/relationships/oleObject" Target="embeddings/oleObject74.bin"/><Relationship Id="rId37" Type="http://schemas.openxmlformats.org/officeDocument/2006/relationships/oleObject" Target="embeddings/oleObject7.bin"/><Relationship Id="rId58" Type="http://schemas.openxmlformats.org/officeDocument/2006/relationships/image" Target="media/image27.png"/><Relationship Id="rId79" Type="http://schemas.openxmlformats.org/officeDocument/2006/relationships/oleObject" Target="embeddings/oleObject20.bin"/><Relationship Id="rId102" Type="http://schemas.openxmlformats.org/officeDocument/2006/relationships/oleObject" Target="embeddings/oleObject28.bin"/><Relationship Id="rId123" Type="http://schemas.openxmlformats.org/officeDocument/2006/relationships/oleObject" Target="embeddings/oleObject35.bin"/><Relationship Id="rId144" Type="http://schemas.openxmlformats.org/officeDocument/2006/relationships/oleObject" Target="embeddings/oleObject40.bin"/><Relationship Id="rId90" Type="http://schemas.openxmlformats.org/officeDocument/2006/relationships/image" Target="media/image48.png"/><Relationship Id="rId165" Type="http://schemas.openxmlformats.org/officeDocument/2006/relationships/image" Target="media/image91.png"/><Relationship Id="rId186" Type="http://schemas.openxmlformats.org/officeDocument/2006/relationships/image" Target="media/image102.png"/><Relationship Id="rId211" Type="http://schemas.openxmlformats.org/officeDocument/2006/relationships/image" Target="media/image118.png"/><Relationship Id="rId232" Type="http://schemas.openxmlformats.org/officeDocument/2006/relationships/image" Target="media/image128.png"/><Relationship Id="rId253" Type="http://schemas.openxmlformats.org/officeDocument/2006/relationships/hyperlink" Target="https://myserver/myService/RestService.svc/LongGet?execTime=500" TargetMode="External"/><Relationship Id="rId27" Type="http://schemas.openxmlformats.org/officeDocument/2006/relationships/oleObject" Target="embeddings/oleObject2.bin"/><Relationship Id="rId48" Type="http://schemas.openxmlformats.org/officeDocument/2006/relationships/image" Target="media/image21.png"/><Relationship Id="rId69" Type="http://schemas.openxmlformats.org/officeDocument/2006/relationships/image" Target="media/image33.png"/><Relationship Id="rId113" Type="http://schemas.openxmlformats.org/officeDocument/2006/relationships/image" Target="media/image60.png"/><Relationship Id="rId134" Type="http://schemas.openxmlformats.org/officeDocument/2006/relationships/image" Target="media/image73.png"/><Relationship Id="rId80" Type="http://schemas.openxmlformats.org/officeDocument/2006/relationships/image" Target="media/image41.png"/><Relationship Id="rId155" Type="http://schemas.openxmlformats.org/officeDocument/2006/relationships/hyperlink" Target="http://demos.devexpress.com/ASPxEditorsDemos/Features/NativeMode.aspx" TargetMode="External"/><Relationship Id="rId176" Type="http://schemas.openxmlformats.org/officeDocument/2006/relationships/image" Target="media/image97.png"/><Relationship Id="rId197" Type="http://schemas.openxmlformats.org/officeDocument/2006/relationships/image" Target="media/image109.png"/><Relationship Id="rId201" Type="http://schemas.openxmlformats.org/officeDocument/2006/relationships/oleObject" Target="embeddings/oleObject59.bin"/><Relationship Id="rId222" Type="http://schemas.openxmlformats.org/officeDocument/2006/relationships/oleObject" Target="embeddings/oleObject66.bin"/><Relationship Id="rId243" Type="http://schemas.openxmlformats.org/officeDocument/2006/relationships/image" Target="media/image134.png"/><Relationship Id="rId17" Type="http://schemas.openxmlformats.org/officeDocument/2006/relationships/header" Target="header1.xml"/><Relationship Id="rId38" Type="http://schemas.openxmlformats.org/officeDocument/2006/relationships/hyperlink" Target="http://demos.devexpress.com/ASPxEditorsDemos/ListEditors/RadioButtonList.aspx" TargetMode="External"/><Relationship Id="rId59" Type="http://schemas.openxmlformats.org/officeDocument/2006/relationships/image" Target="media/image28.png"/><Relationship Id="rId103" Type="http://schemas.openxmlformats.org/officeDocument/2006/relationships/image" Target="media/image54.png"/><Relationship Id="rId124" Type="http://schemas.openxmlformats.org/officeDocument/2006/relationships/image" Target="media/image66.png"/><Relationship Id="rId70" Type="http://schemas.openxmlformats.org/officeDocument/2006/relationships/image" Target="media/image34.png"/><Relationship Id="rId91" Type="http://schemas.openxmlformats.org/officeDocument/2006/relationships/oleObject" Target="embeddings/oleObject23.bin"/><Relationship Id="rId145" Type="http://schemas.openxmlformats.org/officeDocument/2006/relationships/image" Target="media/image81.png"/><Relationship Id="rId166" Type="http://schemas.openxmlformats.org/officeDocument/2006/relationships/oleObject" Target="embeddings/oleObject48.bin"/><Relationship Id="rId187" Type="http://schemas.openxmlformats.org/officeDocument/2006/relationships/oleObject" Target="embeddings/oleObject55.bin"/><Relationship Id="rId1" Type="http://schemas.openxmlformats.org/officeDocument/2006/relationships/customXml" Target="../customXml/item1.xml"/><Relationship Id="rId212" Type="http://schemas.openxmlformats.org/officeDocument/2006/relationships/oleObject" Target="embeddings/oleObject63.bin"/><Relationship Id="rId233" Type="http://schemas.openxmlformats.org/officeDocument/2006/relationships/oleObject" Target="embeddings/oleObject70.bin"/><Relationship Id="rId254" Type="http://schemas.openxmlformats.org/officeDocument/2006/relationships/fontTable" Target="fontTable.xml"/><Relationship Id="rId28" Type="http://schemas.openxmlformats.org/officeDocument/2006/relationships/image" Target="media/image10.png"/><Relationship Id="rId49" Type="http://schemas.openxmlformats.org/officeDocument/2006/relationships/oleObject" Target="embeddings/oleObject11.bin"/><Relationship Id="rId114" Type="http://schemas.openxmlformats.org/officeDocument/2006/relationships/image" Target="media/image61.png"/><Relationship Id="rId60" Type="http://schemas.openxmlformats.org/officeDocument/2006/relationships/image" Target="media/image29.png"/><Relationship Id="rId81" Type="http://schemas.openxmlformats.org/officeDocument/2006/relationships/oleObject" Target="embeddings/oleObject21.bin"/><Relationship Id="rId135" Type="http://schemas.openxmlformats.org/officeDocument/2006/relationships/oleObject" Target="embeddings/oleObject38.bin"/><Relationship Id="rId156" Type="http://schemas.openxmlformats.org/officeDocument/2006/relationships/image" Target="media/image86.png"/><Relationship Id="rId177" Type="http://schemas.openxmlformats.org/officeDocument/2006/relationships/oleObject" Target="embeddings/oleObject52.bin"/><Relationship Id="rId198" Type="http://schemas.openxmlformats.org/officeDocument/2006/relationships/image" Target="media/image110.png"/><Relationship Id="rId202" Type="http://schemas.openxmlformats.org/officeDocument/2006/relationships/image" Target="media/image112.png"/><Relationship Id="rId223" Type="http://schemas.openxmlformats.org/officeDocument/2006/relationships/hyperlink" Target="http://demos.devexpress.com/aspxperienceDemos/RoundPanel/Appearance.aspx" TargetMode="External"/><Relationship Id="rId244" Type="http://schemas.openxmlformats.org/officeDocument/2006/relationships/oleObject" Target="embeddings/oleObject75.bin"/><Relationship Id="rId18" Type="http://schemas.openxmlformats.org/officeDocument/2006/relationships/footer" Target="footer1.xml"/><Relationship Id="rId39" Type="http://schemas.openxmlformats.org/officeDocument/2006/relationships/image" Target="media/image15.png"/><Relationship Id="rId50" Type="http://schemas.openxmlformats.org/officeDocument/2006/relationships/image" Target="media/image22.png"/><Relationship Id="rId104" Type="http://schemas.openxmlformats.org/officeDocument/2006/relationships/oleObject" Target="embeddings/oleObject29.bin"/><Relationship Id="rId125" Type="http://schemas.openxmlformats.org/officeDocument/2006/relationships/image" Target="media/image67.png"/><Relationship Id="rId146" Type="http://schemas.openxmlformats.org/officeDocument/2006/relationships/oleObject" Target="embeddings/oleObject41.bin"/><Relationship Id="rId167" Type="http://schemas.openxmlformats.org/officeDocument/2006/relationships/image" Target="media/image92.png"/><Relationship Id="rId188" Type="http://schemas.openxmlformats.org/officeDocument/2006/relationships/image" Target="media/image103.png"/><Relationship Id="rId71" Type="http://schemas.openxmlformats.org/officeDocument/2006/relationships/image" Target="media/image35.png"/><Relationship Id="rId92" Type="http://schemas.openxmlformats.org/officeDocument/2006/relationships/hyperlink" Target="http://demos.devexpress.com/ASPxTreeListDemos/Data/Linear.aspx" TargetMode="External"/><Relationship Id="rId213" Type="http://schemas.openxmlformats.org/officeDocument/2006/relationships/image" Target="media/image119.png"/><Relationship Id="rId234" Type="http://schemas.openxmlformats.org/officeDocument/2006/relationships/image" Target="media/image129.png"/><Relationship Id="rId2" Type="http://schemas.openxmlformats.org/officeDocument/2006/relationships/customXml" Target="../customXml/item2.xml"/><Relationship Id="rId29" Type="http://schemas.openxmlformats.org/officeDocument/2006/relationships/oleObject" Target="embeddings/oleObject3.bin"/><Relationship Id="rId255" Type="http://schemas.openxmlformats.org/officeDocument/2006/relationships/theme" Target="theme/theme1.xml"/><Relationship Id="rId40" Type="http://schemas.openxmlformats.org/officeDocument/2006/relationships/image" Target="media/image16.png"/><Relationship Id="rId115" Type="http://schemas.openxmlformats.org/officeDocument/2006/relationships/oleObject" Target="embeddings/oleObject31.bin"/><Relationship Id="rId136" Type="http://schemas.openxmlformats.org/officeDocument/2006/relationships/image" Target="media/image74.png"/><Relationship Id="rId157" Type="http://schemas.openxmlformats.org/officeDocument/2006/relationships/image" Target="media/image87.png"/><Relationship Id="rId178" Type="http://schemas.openxmlformats.org/officeDocument/2006/relationships/image" Target="media/image98.png"/><Relationship Id="rId61" Type="http://schemas.openxmlformats.org/officeDocument/2006/relationships/oleObject" Target="embeddings/oleObject14.bin"/><Relationship Id="rId82" Type="http://schemas.openxmlformats.org/officeDocument/2006/relationships/hyperlink" Target="http://demos.devexpress.com/aspxperienceDemos/TabControl/Features.aspx" TargetMode="External"/><Relationship Id="rId199" Type="http://schemas.openxmlformats.org/officeDocument/2006/relationships/oleObject" Target="embeddings/oleObject58.bin"/><Relationship Id="rId203" Type="http://schemas.openxmlformats.org/officeDocument/2006/relationships/oleObject" Target="embeddings/oleObject60.bin"/><Relationship Id="rId19" Type="http://schemas.openxmlformats.org/officeDocument/2006/relationships/hyperlink" Target="http://www.irritatedvowel.com/Programming/Standards.aspx" TargetMode="External"/><Relationship Id="rId224" Type="http://schemas.openxmlformats.org/officeDocument/2006/relationships/image" Target="media/image123.png"/><Relationship Id="rId245" Type="http://schemas.openxmlformats.org/officeDocument/2006/relationships/hyperlink" Target="http://demos.devexpress.com/aspxperienceDemos/PopupControl/ModalWindow.aspx" TargetMode="External"/><Relationship Id="rId30" Type="http://schemas.openxmlformats.org/officeDocument/2006/relationships/image" Target="media/image11.png"/><Relationship Id="rId105" Type="http://schemas.openxmlformats.org/officeDocument/2006/relationships/image" Target="media/image55.png"/><Relationship Id="rId126" Type="http://schemas.openxmlformats.org/officeDocument/2006/relationships/image" Target="media/image68.png"/><Relationship Id="rId147" Type="http://schemas.openxmlformats.org/officeDocument/2006/relationships/image" Target="media/image82.png"/><Relationship Id="rId168" Type="http://schemas.openxmlformats.org/officeDocument/2006/relationships/oleObject" Target="embeddings/oleObject49.bin"/><Relationship Id="rId51" Type="http://schemas.openxmlformats.org/officeDocument/2006/relationships/oleObject" Target="embeddings/oleObject12.bin"/><Relationship Id="rId72" Type="http://schemas.openxmlformats.org/officeDocument/2006/relationships/image" Target="media/image36.png"/><Relationship Id="rId93" Type="http://schemas.openxmlformats.org/officeDocument/2006/relationships/image" Target="media/image49.png"/><Relationship Id="rId189" Type="http://schemas.openxmlformats.org/officeDocument/2006/relationships/oleObject" Target="embeddings/oleObject56.bin"/><Relationship Id="rId3" Type="http://schemas.openxmlformats.org/officeDocument/2006/relationships/customXml" Target="../customXml/item3.xml"/><Relationship Id="rId214" Type="http://schemas.openxmlformats.org/officeDocument/2006/relationships/hyperlink" Target="http://termini.lza.lv/term.php?term=CAPTCHA&amp;list=CAPTCHA&amp;lang=EN" TargetMode="External"/><Relationship Id="rId235" Type="http://schemas.openxmlformats.org/officeDocument/2006/relationships/oleObject" Target="embeddings/oleObject71.bin"/><Relationship Id="rId116" Type="http://schemas.openxmlformats.org/officeDocument/2006/relationships/image" Target="media/image62.png"/><Relationship Id="rId137" Type="http://schemas.openxmlformats.org/officeDocument/2006/relationships/image" Target="media/image75.png"/><Relationship Id="rId158" Type="http://schemas.openxmlformats.org/officeDocument/2006/relationships/image" Target="media/image88.png"/><Relationship Id="rId20" Type="http://schemas.openxmlformats.org/officeDocument/2006/relationships/hyperlink" Target="http://vyaskn.tripod.com/object_naming.htm" TargetMode="External"/><Relationship Id="rId41" Type="http://schemas.openxmlformats.org/officeDocument/2006/relationships/image" Target="media/image17.png"/><Relationship Id="rId62" Type="http://schemas.openxmlformats.org/officeDocument/2006/relationships/image" Target="media/image30.png"/><Relationship Id="rId83" Type="http://schemas.openxmlformats.org/officeDocument/2006/relationships/image" Target="media/image42.png"/><Relationship Id="rId179" Type="http://schemas.openxmlformats.org/officeDocument/2006/relationships/oleObject" Target="embeddings/oleObject53.bin"/><Relationship Id="rId190" Type="http://schemas.openxmlformats.org/officeDocument/2006/relationships/image" Target="media/image104.png"/><Relationship Id="rId204" Type="http://schemas.openxmlformats.org/officeDocument/2006/relationships/image" Target="media/image113.png"/><Relationship Id="rId225" Type="http://schemas.openxmlformats.org/officeDocument/2006/relationships/image" Target="media/image124.png"/><Relationship Id="rId246" Type="http://schemas.openxmlformats.org/officeDocument/2006/relationships/hyperlink" Target="http://demos.devexpress.com/aspxperienceDemos/PopupControl/LoadOnDemand.aspx" TargetMode="External"/><Relationship Id="rId106" Type="http://schemas.openxmlformats.org/officeDocument/2006/relationships/oleObject" Target="embeddings/oleObject30.bin"/><Relationship Id="rId127" Type="http://schemas.openxmlformats.org/officeDocument/2006/relationships/image" Target="media/image69.png"/><Relationship Id="rId10" Type="http://schemas.openxmlformats.org/officeDocument/2006/relationships/footnotes" Target="footnotes.xml"/><Relationship Id="rId31" Type="http://schemas.openxmlformats.org/officeDocument/2006/relationships/oleObject" Target="embeddings/oleObject4.bin"/><Relationship Id="rId52" Type="http://schemas.openxmlformats.org/officeDocument/2006/relationships/image" Target="media/image23.png"/><Relationship Id="rId73" Type="http://schemas.openxmlformats.org/officeDocument/2006/relationships/image" Target="media/image37.png"/><Relationship Id="rId94" Type="http://schemas.openxmlformats.org/officeDocument/2006/relationships/oleObject" Target="embeddings/oleObject24.bin"/><Relationship Id="rId148" Type="http://schemas.openxmlformats.org/officeDocument/2006/relationships/oleObject" Target="embeddings/oleObject42.bin"/><Relationship Id="rId169" Type="http://schemas.openxmlformats.org/officeDocument/2006/relationships/hyperlink" Target="http://demos.devexpress.com/ASPxEditorsDemos/Features/DateTimeEditing.aspx" TargetMode="External"/><Relationship Id="rId4" Type="http://schemas.openxmlformats.org/officeDocument/2006/relationships/customXml" Target="../customXml/item4.xml"/><Relationship Id="rId180" Type="http://schemas.openxmlformats.org/officeDocument/2006/relationships/image" Target="media/image99.png"/><Relationship Id="rId215" Type="http://schemas.openxmlformats.org/officeDocument/2006/relationships/image" Target="media/image120.png"/><Relationship Id="rId236" Type="http://schemas.openxmlformats.org/officeDocument/2006/relationships/image" Target="media/image130.png"/></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932459EB335440A735504A6DBDB974" ma:contentTypeVersion="3" ma:contentTypeDescription="Create a new document." ma:contentTypeScope="" ma:versionID="094b600deea6829c983e953c0a974842">
  <xsd:schema xmlns:xsd="http://www.w3.org/2001/XMLSchema" xmlns:p="http://schemas.microsoft.com/office/2006/metadata/properties" targetNamespace="http://schemas.microsoft.com/office/2006/metadata/properties" ma:root="true" ma:fieldsID="a110c08ebea0d117f217caab602e4b5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AE95E-DD82-459D-B1E4-847856E1D182}">
  <ds:schemaRefs>
    <ds:schemaRef ds:uri="http://purl.org/dc/terms/"/>
    <ds:schemaRef ds:uri="http://schemas.microsoft.com/office/2006/documentManagement/types"/>
    <ds:schemaRef ds:uri="http://schemas.microsoft.com/office/2006/metadata/properties"/>
    <ds:schemaRef ds:uri="http://www.w3.org/XML/1998/namespace"/>
    <ds:schemaRef ds:uri="http://purl.org/dc/dcmitype/"/>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6F655273-7021-4440-9DC8-F37118545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01AD04-85CC-4AF4-95D5-494D667338ED}">
  <ds:schemaRefs>
    <ds:schemaRef ds:uri="http://schemas.microsoft.com/sharepoint/v3/contenttype/forms"/>
  </ds:schemaRefs>
</ds:datastoreItem>
</file>

<file path=customXml/itemProps4.xml><?xml version="1.0" encoding="utf-8"?>
<ds:datastoreItem xmlns:ds="http://schemas.openxmlformats.org/officeDocument/2006/customXml" ds:itemID="{389F971A-80D9-4A41-90DF-1F0B9181C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VISS_2010.dotx</Template>
  <TotalTime>1</TotalTime>
  <Pages>63</Pages>
  <Words>59631</Words>
  <Characters>33990</Characters>
  <Application>Microsoft Office Word</Application>
  <DocSecurity>0</DocSecurity>
  <Lines>283</Lines>
  <Paragraphs>186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Par Valsts informācijas sistēmu savietotāja, Latvijas valsts portāla www.latvija.lv un elektronisko pakalpojumu izstrāde un uzturēšana</vt:lpstr>
      <vt:lpstr>Par Valsts informācijas sistēmu savietotāja, Latvijas valsts portāla www.latvija.lv un elektronisko pakalpojumu izstrāde un uzturēšana</vt:lpstr>
    </vt:vector>
  </TitlesOfParts>
  <Manager>J.Korņijenko</Manager>
  <Company>SIA "ABC software"</Company>
  <LinksUpToDate>false</LinksUpToDate>
  <CharactersWithSpaces>93435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Valsts informācijas sistēmu savietotāja, Latvijas valsts portāla www.latvija.lv un elektronisko pakalpojumu izstrāde un uzturēšana</dc:title>
  <dc:subject>Izmaiņas Latvija.lv portālā</dc:subject>
  <dc:creator>M.Gasparoviča</dc:creator>
  <cp:lastModifiedBy>Māris Pētersons</cp:lastModifiedBy>
  <cp:revision>2</cp:revision>
  <cp:lastPrinted>2011-02-08T12:54:00Z</cp:lastPrinted>
  <dcterms:created xsi:type="dcterms:W3CDTF">2014-04-28T11:33:00Z</dcterms:created>
  <dcterms:modified xsi:type="dcterms:W3CDTF">2014-04-28T11:33:00Z</dcterms:modified>
  <cp:category>Vadlīnijas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07.04.2014.</vt:lpwstr>
  </property>
  <property fmtid="{D5CDD505-2E9C-101B-9397-08002B2CF9AE}" pid="3" name="_Version">
    <vt:lpwstr>1.01</vt:lpwstr>
  </property>
  <property fmtid="{D5CDD505-2E9C-101B-9397-08002B2CF9AE}" pid="4" name="_SubjectID">
    <vt:lpwstr>LVP</vt:lpwstr>
  </property>
  <property fmtid="{D5CDD505-2E9C-101B-9397-08002B2CF9AE}" pid="5" name="_SubprojectID">
    <vt:lpwstr>Apakšprojekta abreviatūra</vt:lpwstr>
  </property>
  <property fmtid="{D5CDD505-2E9C-101B-9397-08002B2CF9AE}" pid="6" name="_ProjectID">
    <vt:lpwstr>VISS_2010</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6_15_11_58</vt:lpwstr>
  </property>
  <property fmtid="{D5CDD505-2E9C-101B-9397-08002B2CF9AE}" pid="10" name="_CategoryID">
    <vt:lpwstr>VDL</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0x01010008932459EB335440A735504A6DBDB974</vt:lpwstr>
  </property>
</Properties>
</file>