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9FE8D2A" w14:textId="77777777" w:rsidR="00883144" w:rsidRPr="0054051B" w:rsidRDefault="004969D4" w:rsidP="00883144">
      <w:pPr>
        <w:pStyle w:val="Title-klients"/>
      </w:pPr>
      <w:r>
        <w:fldChar w:fldCharType="begin"/>
      </w:r>
      <w:r>
        <w:instrText xml:space="preserve"> DOCPROPERTY  _CustomerTitle  \* MERGEFORMAT </w:instrText>
      </w:r>
      <w:r>
        <w:fldChar w:fldCharType="separate"/>
      </w:r>
      <w:r w:rsidR="00852277">
        <w:t>Valsts reģionālās attīstības aģentūra</w:t>
      </w:r>
      <w:r>
        <w:fldChar w:fldCharType="end"/>
      </w:r>
    </w:p>
    <w:p w14:paraId="19FE8D2F" w14:textId="19BA2D34" w:rsidR="00294D3E" w:rsidRPr="0054051B" w:rsidRDefault="004969D4" w:rsidP="00C85FDF">
      <w:pPr>
        <w:pStyle w:val="Titlearatstarpi"/>
        <w:spacing w:before="3240"/>
      </w:pPr>
      <w:fldSimple w:instr=" DOCPROPERTY  Title  \* MERGEFORMAT ">
        <w:r w:rsidR="00852277">
          <w:t>VALSTS INFORMĀCIJAS SISTĒMU SAVIENOTĀJA (VISS) UN VIENOTĀ VALSTS UN PAŠVALDĪBU PAKALPOJUMU PORTĀLA WWW.LATVIJA.LV PILNVEIDOŠANA UN UZTURĒŠANA</w:t>
        </w:r>
      </w:fldSimple>
    </w:p>
    <w:p w14:paraId="19FE8D31" w14:textId="77777777" w:rsidR="00883144" w:rsidRPr="0054051B" w:rsidRDefault="004969D4" w:rsidP="00021632">
      <w:pPr>
        <w:pStyle w:val="Titleapakprojekta"/>
      </w:pPr>
      <w:fldSimple w:instr=" DOCPROPERTY  Subject  \* MERGEFORMAT ">
        <w:r w:rsidR="00852277">
          <w:t>VISS sistēmas žurnāls</w:t>
        </w:r>
      </w:fldSimple>
    </w:p>
    <w:p w14:paraId="19FE8D32" w14:textId="77777777" w:rsidR="00883144" w:rsidRPr="0054051B" w:rsidRDefault="004969D4" w:rsidP="00883144">
      <w:pPr>
        <w:pStyle w:val="Titledokumenta"/>
      </w:pPr>
      <w:fldSimple w:instr=" DOCPROPERTY  Category  \* MERGEFORMAT ">
        <w:r w:rsidR="00852277">
          <w:t>Koplietojuma bibliotēku apraksts</w:t>
        </w:r>
      </w:fldSimple>
    </w:p>
    <w:p w14:paraId="19FE8D33" w14:textId="77777777" w:rsidR="00883144" w:rsidRPr="0054051B" w:rsidRDefault="004969D4" w:rsidP="00883144">
      <w:pPr>
        <w:pStyle w:val="Titledokumentakods"/>
      </w:pPr>
      <w:fldSimple w:instr=" DOCPROPERTY  _CustomerID  \* MERGEFORMAT ">
        <w:r w:rsidR="00852277">
          <w:t>VRAA</w:t>
        </w:r>
      </w:fldSimple>
      <w:r w:rsidR="00B91FCD" w:rsidRPr="0054051B">
        <w:t>-</w:t>
      </w:r>
      <w:fldSimple w:instr=" DOCPROPERTY  _ContractNumber  \* MERGEFORMAT ">
        <w:r w:rsidR="00852277">
          <w:t>13_7_17_41</w:t>
        </w:r>
      </w:fldSimple>
      <w:r w:rsidR="00B91FCD" w:rsidRPr="0054051B">
        <w:t>-</w:t>
      </w:r>
      <w:fldSimple w:instr=" DOCPROPERTY  _ProjectID  \* MERGEFORMAT ">
        <w:r w:rsidR="00852277">
          <w:t>VISS_2016</w:t>
        </w:r>
      </w:fldSimple>
      <w:r w:rsidR="00B91FCD" w:rsidRPr="0054051B">
        <w:t>-</w:t>
      </w:r>
      <w:fldSimple w:instr=" DOCPROPERTY  _SubjectID  \* MERGEFORMAT ">
        <w:r w:rsidR="00852277">
          <w:t>VISS_ZUR</w:t>
        </w:r>
      </w:fldSimple>
      <w:r w:rsidR="00B91FCD" w:rsidRPr="0054051B">
        <w:t>-</w:t>
      </w:r>
      <w:fldSimple w:instr=" DOCPROPERTY  _CategoryID  \* MERGEFORMAT ">
        <w:r w:rsidR="00852277">
          <w:t>KBA</w:t>
        </w:r>
      </w:fldSimple>
    </w:p>
    <w:p w14:paraId="19FE8D34" w14:textId="37119544" w:rsidR="00083961" w:rsidRPr="0054051B" w:rsidRDefault="004969D4" w:rsidP="00083961">
      <w:pPr>
        <w:pStyle w:val="Titleversija"/>
      </w:pPr>
      <w:fldSimple w:instr=" DOCPROPERTY  _Date  \* MERGEFORMAT ">
        <w:r w:rsidR="00852277">
          <w:t>12.07.2017.</w:t>
        </w:r>
      </w:fldSimple>
      <w:r w:rsidR="000E3167" w:rsidRPr="0054051B">
        <w:t xml:space="preserve"> versija</w:t>
      </w:r>
      <w:r w:rsidR="006C4173" w:rsidRPr="0054051B">
        <w:t xml:space="preserve"> </w:t>
      </w:r>
      <w:fldSimple w:instr=" DOCPROPERTY  _Version  \* MERGEFORMAT ">
        <w:r w:rsidR="00852277">
          <w:t>1.04</w:t>
        </w:r>
      </w:fldSimple>
      <w:r w:rsidR="00083961" w:rsidRPr="0054051B">
        <w:t xml:space="preserve"> </w:t>
      </w:r>
    </w:p>
    <w:p w14:paraId="19FE8D35" w14:textId="77777777" w:rsidR="00FB6D52" w:rsidRDefault="00FB6D52" w:rsidP="00083961">
      <w:pPr>
        <w:pStyle w:val="Vieta"/>
      </w:pPr>
    </w:p>
    <w:p w14:paraId="3C5DD942" w14:textId="77777777" w:rsidR="00C85FDF" w:rsidRDefault="00C85FDF" w:rsidP="00083961">
      <w:pPr>
        <w:pStyle w:val="Vieta"/>
      </w:pPr>
    </w:p>
    <w:p w14:paraId="776486E6" w14:textId="77777777" w:rsidR="00C85FDF" w:rsidRDefault="00C85FDF" w:rsidP="00083961">
      <w:pPr>
        <w:pStyle w:val="Vieta"/>
      </w:pPr>
    </w:p>
    <w:p w14:paraId="66982229" w14:textId="77777777" w:rsidR="00C85FDF" w:rsidRDefault="00C85FDF" w:rsidP="00083961">
      <w:pPr>
        <w:pStyle w:val="Vieta"/>
      </w:pPr>
    </w:p>
    <w:p w14:paraId="75635B6E" w14:textId="77777777" w:rsidR="00C85FDF" w:rsidRPr="0054051B" w:rsidRDefault="00C85FDF" w:rsidP="00083961">
      <w:pPr>
        <w:pStyle w:val="Vieta"/>
      </w:pPr>
    </w:p>
    <w:p w14:paraId="15336C42" w14:textId="77777777" w:rsidR="00962A6D" w:rsidRPr="0054051B" w:rsidRDefault="00962A6D" w:rsidP="00083961">
      <w:pPr>
        <w:pStyle w:val="Vieta"/>
      </w:pPr>
    </w:p>
    <w:p w14:paraId="18789BBA" w14:textId="77777777" w:rsidR="00852277" w:rsidRDefault="00852277" w:rsidP="00083961">
      <w:pPr>
        <w:pStyle w:val="Vieta"/>
      </w:pPr>
      <w:r>
        <w:rPr>
          <w:noProof/>
          <w:lang w:eastAsia="lv-LV" w:bidi="lo-LA"/>
        </w:rPr>
        <w:drawing>
          <wp:inline distT="0" distB="0" distL="0" distR="0" wp14:anchorId="097CE3EA" wp14:editId="17404A8C">
            <wp:extent cx="1208598" cy="774015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72" cy="77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8D36" w14:textId="65FAF141" w:rsidR="000E3167" w:rsidRPr="0054051B" w:rsidRDefault="00083961" w:rsidP="00083961">
      <w:pPr>
        <w:pStyle w:val="Vieta"/>
      </w:pPr>
      <w:r w:rsidRPr="0054051B">
        <w:t>Rīgā 201</w:t>
      </w:r>
      <w:r w:rsidR="00773C06">
        <w:t>7</w:t>
      </w:r>
    </w:p>
    <w:p w14:paraId="19FE8D3D" w14:textId="77777777" w:rsidR="002916C2" w:rsidRPr="0054051B" w:rsidRDefault="002916C2" w:rsidP="00560911">
      <w:pPr>
        <w:sectPr w:rsidR="002916C2" w:rsidRPr="0054051B" w:rsidSect="00066E1C">
          <w:headerReference w:type="default" r:id="rId12"/>
          <w:footerReference w:type="default" r:id="rId13"/>
          <w:type w:val="continuous"/>
          <w:pgSz w:w="11906" w:h="16838" w:code="9"/>
          <w:pgMar w:top="357" w:right="567" w:bottom="539" w:left="720" w:header="340" w:footer="170" w:gutter="0"/>
          <w:cols w:space="708"/>
          <w:titlePg/>
          <w:docGrid w:linePitch="360"/>
        </w:sectPr>
      </w:pPr>
    </w:p>
    <w:p w14:paraId="19FE8D3E" w14:textId="77777777" w:rsidR="007D2574" w:rsidRPr="0054051B" w:rsidRDefault="007D3BB3" w:rsidP="007D2574">
      <w:pPr>
        <w:pStyle w:val="Titleapakprojekta"/>
        <w:tabs>
          <w:tab w:val="left" w:pos="2160"/>
          <w:tab w:val="center" w:pos="4819"/>
        </w:tabs>
        <w:jc w:val="left"/>
      </w:pPr>
      <w:r w:rsidRPr="0054051B">
        <w:lastRenderedPageBreak/>
        <w:tab/>
      </w:r>
      <w:r w:rsidR="007D2574" w:rsidRPr="0054051B">
        <w:tab/>
        <w:t>Dokumenta identifikācija</w:t>
      </w:r>
    </w:p>
    <w:tbl>
      <w:tblPr>
        <w:tblW w:w="0" w:type="auto"/>
        <w:tblBorders>
          <w:top w:val="single" w:sz="12" w:space="0" w:color="auto"/>
          <w:bottom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346"/>
        <w:gridCol w:w="7292"/>
      </w:tblGrid>
      <w:tr w:rsidR="003F72C3" w:rsidRPr="0054051B" w14:paraId="19FE8D41" w14:textId="77777777" w:rsidTr="006C4173">
        <w:trPr>
          <w:trHeight w:val="838"/>
        </w:trPr>
        <w:tc>
          <w:tcPr>
            <w:tcW w:w="2376" w:type="dxa"/>
          </w:tcPr>
          <w:p w14:paraId="19FE8D3F" w14:textId="77777777" w:rsidR="003F72C3" w:rsidRPr="0054051B" w:rsidRDefault="003F72C3" w:rsidP="00021632">
            <w:pPr>
              <w:pStyle w:val="Bold"/>
            </w:pPr>
            <w:r w:rsidRPr="0054051B">
              <w:t>Dokumenta ID:</w:t>
            </w:r>
          </w:p>
        </w:tc>
        <w:tc>
          <w:tcPr>
            <w:tcW w:w="7478" w:type="dxa"/>
          </w:tcPr>
          <w:p w14:paraId="19FE8D40" w14:textId="78C7A7AD" w:rsidR="003F72C3" w:rsidRPr="0054051B" w:rsidRDefault="004969D4" w:rsidP="00560911">
            <w:pPr>
              <w:pStyle w:val="Tablebody"/>
            </w:pPr>
            <w:fldSimple w:instr=" DOCPROPERTY  _CustomerID  \* MERGEFORMAT ">
              <w:r w:rsidR="00852277">
                <w:t>VRAA</w:t>
              </w:r>
            </w:fldSimple>
            <w:r w:rsidR="003F72C3" w:rsidRPr="0054051B">
              <w:t>-</w:t>
            </w:r>
            <w:fldSimple w:instr=" DOCPROPERTY  _ContractNumber  \* MERGEFORMAT ">
              <w:r w:rsidR="00852277">
                <w:t>13_7_17_41</w:t>
              </w:r>
            </w:fldSimple>
            <w:r w:rsidR="003F72C3" w:rsidRPr="0054051B">
              <w:t>-</w:t>
            </w:r>
            <w:fldSimple w:instr=" DOCPROPERTY  _ProjectID  \* MERGEFORMAT ">
              <w:r w:rsidR="00852277">
                <w:t>VISS_2016</w:t>
              </w:r>
            </w:fldSimple>
            <w:r w:rsidR="003F72C3" w:rsidRPr="0054051B">
              <w:t>-</w:t>
            </w:r>
            <w:fldSimple w:instr=" DOCPROPERTY  _SubjectID  \* MERGEFORMAT ">
              <w:r w:rsidR="00852277">
                <w:t>VISS_ZUR</w:t>
              </w:r>
            </w:fldSimple>
            <w:r w:rsidR="003F72C3" w:rsidRPr="0054051B">
              <w:t>-</w:t>
            </w:r>
            <w:fldSimple w:instr=" DOCPROPERTY  _CategoryID  \* MERGEFORMAT ">
              <w:r w:rsidR="00852277">
                <w:t>KBA</w:t>
              </w:r>
            </w:fldSimple>
            <w:r w:rsidR="003F72C3" w:rsidRPr="0054051B">
              <w:t>-V</w:t>
            </w:r>
            <w:fldSimple w:instr=" DOCPROPERTY  _Version  \* MERGEFORMAT ">
              <w:r w:rsidR="00852277">
                <w:t>1.04</w:t>
              </w:r>
            </w:fldSimple>
            <w:r w:rsidR="00196AFB" w:rsidRPr="0054051B">
              <w:t>-</w:t>
            </w:r>
            <w:fldSimple w:instr=" DOCPROPERTY  _Date  \* MERGEFORMAT ">
              <w:r w:rsidR="00852277">
                <w:t>12.07.2017.</w:t>
              </w:r>
            </w:fldSimple>
          </w:p>
        </w:tc>
      </w:tr>
      <w:tr w:rsidR="003F72C3" w:rsidRPr="0054051B" w14:paraId="19FE8D47" w14:textId="77777777" w:rsidTr="00561FBB">
        <w:trPr>
          <w:trHeight w:val="2145"/>
        </w:trPr>
        <w:tc>
          <w:tcPr>
            <w:tcW w:w="2376" w:type="dxa"/>
          </w:tcPr>
          <w:p w14:paraId="19FE8D42" w14:textId="77777777" w:rsidR="003F72C3" w:rsidRPr="0054051B" w:rsidRDefault="003F72C3" w:rsidP="00021632">
            <w:pPr>
              <w:pStyle w:val="Bold"/>
            </w:pPr>
            <w:r w:rsidRPr="0054051B">
              <w:t>Dokumenta nosaukums:</w:t>
            </w:r>
          </w:p>
        </w:tc>
        <w:tc>
          <w:tcPr>
            <w:tcW w:w="7478" w:type="dxa"/>
          </w:tcPr>
          <w:p w14:paraId="19FE8D43" w14:textId="77777777" w:rsidR="003F72C3" w:rsidRPr="0054051B" w:rsidRDefault="004969D4" w:rsidP="00560911">
            <w:pPr>
              <w:pStyle w:val="Tablebody"/>
            </w:pPr>
            <w:fldSimple w:instr=" DOCPROPERTY  Title  \* MERGEFORMAT ">
              <w:r w:rsidR="00852277">
                <w:t xml:space="preserve">VALSTS INFORMĀCIJAS SISTĒMU SAVIENOTĀJA (VISS) UN VIENOTĀ VALSTS UN PAŠVALDĪBU PAKALPOJUMU PORTĀLA WWW.LATVIJA.LV PILNVEIDOŠANA UN UZTURĒŠANA </w:t>
              </w:r>
            </w:fldSimple>
            <w:r w:rsidR="003F72C3" w:rsidRPr="0054051B">
              <w:t>.</w:t>
            </w:r>
          </w:p>
          <w:p w14:paraId="19FE8D44" w14:textId="77777777" w:rsidR="00561FBB" w:rsidRPr="0054051B" w:rsidRDefault="004969D4" w:rsidP="00560911">
            <w:pPr>
              <w:pStyle w:val="Tablebody"/>
            </w:pPr>
            <w:fldSimple w:instr=" DOCPROPERTY  _TitleDala  \* MERGEFORMAT ">
              <w:r w:rsidR="00852277">
                <w:t>3.daļa "VISS un Portāla jaunu un esošo moduļu papildinājumu izstrāde, ieviešana, garantijas apkalpošana un uzturēšana saskaņā ar tehnisko specifikāciju"</w:t>
              </w:r>
            </w:fldSimple>
            <w:r w:rsidR="00561FBB" w:rsidRPr="0054051B">
              <w:t>.</w:t>
            </w:r>
          </w:p>
          <w:p w14:paraId="19FE8D45" w14:textId="77777777" w:rsidR="003F72C3" w:rsidRPr="0054051B" w:rsidRDefault="004969D4" w:rsidP="00560911">
            <w:pPr>
              <w:pStyle w:val="Tablebody"/>
            </w:pPr>
            <w:fldSimple w:instr=" DOCPROPERTY  Subject  \* MERGEFORMAT ">
              <w:r w:rsidR="00852277">
                <w:t>VISS sistēmas žurnāls</w:t>
              </w:r>
            </w:fldSimple>
            <w:r w:rsidR="003F72C3" w:rsidRPr="0054051B">
              <w:t>.</w:t>
            </w:r>
          </w:p>
          <w:p w14:paraId="19FE8D46" w14:textId="77777777" w:rsidR="003F72C3" w:rsidRPr="0054051B" w:rsidRDefault="004969D4" w:rsidP="00560911">
            <w:pPr>
              <w:pStyle w:val="Tablebody"/>
            </w:pPr>
            <w:fldSimple w:instr=" DOCPROPERTY  Category  \* MERGEFORMAT ">
              <w:r w:rsidR="00852277">
                <w:t>Koplietojuma bibliotēku apraksts</w:t>
              </w:r>
            </w:fldSimple>
            <w:r w:rsidR="003F72C3" w:rsidRPr="0054051B">
              <w:t>.</w:t>
            </w:r>
          </w:p>
        </w:tc>
      </w:tr>
      <w:tr w:rsidR="003F72C3" w:rsidRPr="0054051B" w14:paraId="19FE8D4A" w14:textId="77777777" w:rsidTr="006C4173">
        <w:trPr>
          <w:trHeight w:val="855"/>
        </w:trPr>
        <w:tc>
          <w:tcPr>
            <w:tcW w:w="2376" w:type="dxa"/>
          </w:tcPr>
          <w:p w14:paraId="19FE8D48" w14:textId="77777777" w:rsidR="003F72C3" w:rsidRPr="0054051B" w:rsidRDefault="003F72C3" w:rsidP="00021632">
            <w:pPr>
              <w:pStyle w:val="Bold"/>
            </w:pPr>
            <w:r w:rsidRPr="0054051B">
              <w:t>Dokumenta kods:</w:t>
            </w:r>
          </w:p>
        </w:tc>
        <w:tc>
          <w:tcPr>
            <w:tcW w:w="7478" w:type="dxa"/>
          </w:tcPr>
          <w:p w14:paraId="19FE8D49" w14:textId="77777777" w:rsidR="003F72C3" w:rsidRPr="0054051B" w:rsidRDefault="004969D4" w:rsidP="00560911">
            <w:pPr>
              <w:pStyle w:val="Tablebody"/>
            </w:pPr>
            <w:fldSimple w:instr=" DOCPROPERTY  _CustomerID  \* MERGEFORMAT ">
              <w:r w:rsidR="00852277">
                <w:t>VRAA</w:t>
              </w:r>
            </w:fldSimple>
            <w:r w:rsidR="003F72C3" w:rsidRPr="0054051B">
              <w:t>-</w:t>
            </w:r>
            <w:fldSimple w:instr=" DOCPROPERTY  _ContractNumber  \* MERGEFORMAT ">
              <w:r w:rsidR="00852277">
                <w:t>13_7_17_41</w:t>
              </w:r>
            </w:fldSimple>
            <w:r w:rsidR="003F72C3" w:rsidRPr="0054051B">
              <w:t>-</w:t>
            </w:r>
            <w:fldSimple w:instr=" DOCPROPERTY  _ProjectID  \* MERGEFORMAT ">
              <w:r w:rsidR="00852277">
                <w:t>VISS_2016</w:t>
              </w:r>
            </w:fldSimple>
            <w:r w:rsidR="003F72C3" w:rsidRPr="0054051B">
              <w:t>-</w:t>
            </w:r>
            <w:fldSimple w:instr=" DOCPROPERTY  _SubjectID  \* MERGEFORMAT ">
              <w:r w:rsidR="00852277">
                <w:t>VISS_ZUR</w:t>
              </w:r>
            </w:fldSimple>
            <w:r w:rsidR="003F72C3" w:rsidRPr="0054051B">
              <w:t>-</w:t>
            </w:r>
            <w:fldSimple w:instr=" DOCPROPERTY  _CategoryID  \* MERGEFORMAT ">
              <w:r w:rsidR="00852277">
                <w:t>KBA</w:t>
              </w:r>
            </w:fldSimple>
          </w:p>
        </w:tc>
      </w:tr>
      <w:tr w:rsidR="003F72C3" w:rsidRPr="0054051B" w14:paraId="19FE8D4D" w14:textId="77777777" w:rsidTr="006C4173">
        <w:trPr>
          <w:trHeight w:val="853"/>
        </w:trPr>
        <w:tc>
          <w:tcPr>
            <w:tcW w:w="2376" w:type="dxa"/>
          </w:tcPr>
          <w:p w14:paraId="19FE8D4B" w14:textId="77777777" w:rsidR="003F72C3" w:rsidRPr="0054051B" w:rsidRDefault="003F72C3" w:rsidP="00021632">
            <w:pPr>
              <w:pStyle w:val="Bold"/>
            </w:pPr>
            <w:r w:rsidRPr="0054051B">
              <w:t>Versija:</w:t>
            </w:r>
          </w:p>
        </w:tc>
        <w:tc>
          <w:tcPr>
            <w:tcW w:w="7478" w:type="dxa"/>
          </w:tcPr>
          <w:p w14:paraId="19FE8D4C" w14:textId="0E6BCF68" w:rsidR="003F72C3" w:rsidRPr="0054051B" w:rsidRDefault="003F72C3" w:rsidP="00560911">
            <w:pPr>
              <w:pStyle w:val="Tablebody"/>
            </w:pPr>
            <w:r w:rsidRPr="0054051B">
              <w:t xml:space="preserve">Versija </w:t>
            </w:r>
            <w:fldSimple w:instr=" DOCPROPERTY  _Version  \* MERGEFORMAT ">
              <w:r w:rsidR="00852277">
                <w:t>1.04</w:t>
              </w:r>
            </w:fldSimple>
            <w:r w:rsidRPr="0054051B">
              <w:t xml:space="preserve">, Laidiens </w:t>
            </w:r>
            <w:fldSimple w:instr=" DOCPROPERTY  _Date  \* MERGEFORMAT ">
              <w:r w:rsidR="00852277">
                <w:t>12.07.2017.</w:t>
              </w:r>
            </w:fldSimple>
            <w:r w:rsidRPr="0054051B">
              <w:t xml:space="preserve"> (saīsināti V</w:t>
            </w:r>
            <w:fldSimple w:instr=" DOCPROPERTY  _Version  \* MERGEFORMAT ">
              <w:r w:rsidR="00852277">
                <w:t>1.04</w:t>
              </w:r>
            </w:fldSimple>
            <w:r w:rsidRPr="0054051B">
              <w:t xml:space="preserve"> </w:t>
            </w:r>
            <w:fldSimple w:instr=" DOCPROPERTY  _Date  \* MERGEFORMAT ">
              <w:r w:rsidR="00852277">
                <w:t>12.07.2017.</w:t>
              </w:r>
            </w:fldSimple>
            <w:r w:rsidRPr="0054051B">
              <w:t>)</w:t>
            </w:r>
          </w:p>
        </w:tc>
      </w:tr>
    </w:tbl>
    <w:p w14:paraId="19FE8D4E" w14:textId="77777777" w:rsidR="007D2574" w:rsidRPr="0054051B" w:rsidRDefault="007D2574" w:rsidP="003F72C3">
      <w:pPr>
        <w:pStyle w:val="TitleSaskanosana"/>
      </w:pPr>
      <w:r w:rsidRPr="0054051B">
        <w:t>Saskaņojumi</w:t>
      </w:r>
    </w:p>
    <w:tbl>
      <w:tblPr>
        <w:tblW w:w="9834" w:type="dxa"/>
        <w:tblBorders>
          <w:top w:val="single" w:sz="12" w:space="0" w:color="000000"/>
          <w:bottom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852"/>
        <w:gridCol w:w="1512"/>
        <w:gridCol w:w="2094"/>
      </w:tblGrid>
      <w:tr w:rsidR="007D2574" w:rsidRPr="0054051B" w14:paraId="19FE8D53" w14:textId="77777777" w:rsidTr="006C4173">
        <w:tc>
          <w:tcPr>
            <w:tcW w:w="23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D4F" w14:textId="77777777" w:rsidR="007D2574" w:rsidRPr="0054051B" w:rsidRDefault="007D2574" w:rsidP="00021632">
            <w:pPr>
              <w:pStyle w:val="Bold"/>
            </w:pPr>
            <w:r w:rsidRPr="0054051B">
              <w:t>Organizācija</w:t>
            </w:r>
          </w:p>
        </w:tc>
        <w:tc>
          <w:tcPr>
            <w:tcW w:w="3852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50" w14:textId="77777777" w:rsidR="007D2574" w:rsidRPr="0054051B" w:rsidRDefault="007D2574" w:rsidP="00021632">
            <w:pPr>
              <w:pStyle w:val="Bold"/>
            </w:pPr>
            <w:r w:rsidRPr="0054051B">
              <w:t xml:space="preserve">Vārds, uzvārds, amats </w:t>
            </w:r>
          </w:p>
        </w:tc>
        <w:tc>
          <w:tcPr>
            <w:tcW w:w="1512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51" w14:textId="77777777" w:rsidR="007D2574" w:rsidRPr="0054051B" w:rsidRDefault="007D2574" w:rsidP="00021632">
            <w:pPr>
              <w:pStyle w:val="Bold"/>
            </w:pPr>
            <w:r w:rsidRPr="0054051B">
              <w:t>Datums</w:t>
            </w:r>
          </w:p>
        </w:tc>
        <w:tc>
          <w:tcPr>
            <w:tcW w:w="2094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19FE8D52" w14:textId="77777777" w:rsidR="007D2574" w:rsidRPr="0054051B" w:rsidRDefault="007D2574" w:rsidP="00021632">
            <w:pPr>
              <w:pStyle w:val="Bold"/>
            </w:pPr>
            <w:r w:rsidRPr="0054051B">
              <w:t>Paraksts</w:t>
            </w:r>
          </w:p>
        </w:tc>
      </w:tr>
      <w:tr w:rsidR="007D2574" w:rsidRPr="0054051B" w14:paraId="19FE8D58" w14:textId="77777777" w:rsidTr="006C4173">
        <w:trPr>
          <w:trHeight w:val="877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19FE8D54" w14:textId="77777777" w:rsidR="007D2574" w:rsidRPr="0054051B" w:rsidRDefault="004969D4" w:rsidP="00B61530">
            <w:pPr>
              <w:pStyle w:val="Tablebody"/>
              <w:jc w:val="left"/>
            </w:pPr>
            <w:fldSimple w:instr=" DOCPROPERTY  _CustomerTitle  \* MERGEFORMAT ">
              <w:r w:rsidR="00852277">
                <w:t>Valsts reģionālās attīstības aģentūra</w:t>
              </w:r>
            </w:fldSimple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19FE8D55" w14:textId="0008E7A7" w:rsidR="007D2574" w:rsidRPr="0054051B" w:rsidRDefault="00B61530" w:rsidP="00560911">
            <w:pPr>
              <w:pStyle w:val="Tablebody"/>
            </w:pPr>
            <w:r>
              <w:t>Atbildīgā persona</w:t>
            </w:r>
            <w:r w:rsidR="007D2574" w:rsidRPr="0054051B">
              <w:t xml:space="preserve"> no Pasūtītāja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FE8D56" w14:textId="77777777" w:rsidR="007D2574" w:rsidRPr="0054051B" w:rsidRDefault="007D2574" w:rsidP="00021632">
            <w:pPr>
              <w:pStyle w:val="Tablebody"/>
            </w:pPr>
          </w:p>
        </w:tc>
        <w:tc>
          <w:tcPr>
            <w:tcW w:w="209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19FE8D57" w14:textId="77777777" w:rsidR="007D2574" w:rsidRPr="0054051B" w:rsidRDefault="007D2574" w:rsidP="00021632">
            <w:pPr>
              <w:pStyle w:val="Tablebody"/>
            </w:pPr>
          </w:p>
        </w:tc>
      </w:tr>
      <w:tr w:rsidR="007D2574" w:rsidRPr="0054051B" w14:paraId="19FE8D5D" w14:textId="77777777" w:rsidTr="006C4173">
        <w:trPr>
          <w:trHeight w:val="1005"/>
        </w:trPr>
        <w:tc>
          <w:tcPr>
            <w:tcW w:w="2376" w:type="dxa"/>
            <w:tcBorders>
              <w:right w:val="single" w:sz="6" w:space="0" w:color="000000"/>
            </w:tcBorders>
            <w:shd w:val="clear" w:color="auto" w:fill="auto"/>
          </w:tcPr>
          <w:p w14:paraId="19FE8D59" w14:textId="77777777" w:rsidR="007D2574" w:rsidRPr="0054051B" w:rsidRDefault="004969D4" w:rsidP="00560911">
            <w:pPr>
              <w:pStyle w:val="Tablebody"/>
            </w:pPr>
            <w:fldSimple w:instr=" DOCPROPERTY  Company  \* MERGEFORMAT ">
              <w:r w:rsidR="00852277">
                <w:t>SIA "ABC software"</w:t>
              </w:r>
            </w:fldSimple>
          </w:p>
        </w:tc>
        <w:tc>
          <w:tcPr>
            <w:tcW w:w="3852" w:type="dxa"/>
            <w:tcBorders>
              <w:right w:val="single" w:sz="4" w:space="0" w:color="auto"/>
            </w:tcBorders>
            <w:shd w:val="clear" w:color="auto" w:fill="auto"/>
          </w:tcPr>
          <w:p w14:paraId="19FE8D5A" w14:textId="77777777" w:rsidR="007D2574" w:rsidRPr="0054051B" w:rsidRDefault="004969D4" w:rsidP="00560911">
            <w:pPr>
              <w:pStyle w:val="Tablebody"/>
            </w:pPr>
            <w:fldSimple w:instr=" DOCPROPERTY  Manager  \* MERGEFORMAT ">
              <w:r w:rsidR="00852277">
                <w:t>J.Korņijenko</w:t>
              </w:r>
            </w:fldSimple>
            <w:r w:rsidR="007D2574" w:rsidRPr="0054051B">
              <w:t xml:space="preserve">, projekta vadītājs </w:t>
            </w:r>
            <w:r w:rsidR="00561FBB" w:rsidRPr="0054051B">
              <w:t xml:space="preserve">par tehniskiem jautājumiem </w:t>
            </w:r>
            <w:r w:rsidR="007D2574" w:rsidRPr="0054051B">
              <w:t>no Izpildītāja puses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FE8D5B" w14:textId="5900859F" w:rsidR="007D2574" w:rsidRPr="0054051B" w:rsidRDefault="004969D4" w:rsidP="00560911">
            <w:pPr>
              <w:pStyle w:val="Tablebody"/>
            </w:pPr>
            <w:fldSimple w:instr=" DOCPROPERTY  _Date  \* MERGEFORMAT ">
              <w:r w:rsidR="00852277">
                <w:t>12.07.2017.</w:t>
              </w:r>
            </w:fldSimple>
          </w:p>
        </w:tc>
        <w:tc>
          <w:tcPr>
            <w:tcW w:w="2094" w:type="dxa"/>
            <w:tcBorders>
              <w:left w:val="single" w:sz="4" w:space="0" w:color="auto"/>
              <w:right w:val="nil"/>
            </w:tcBorders>
            <w:shd w:val="clear" w:color="auto" w:fill="auto"/>
          </w:tcPr>
          <w:p w14:paraId="19FE8D5C" w14:textId="77777777" w:rsidR="007D2574" w:rsidRPr="0054051B" w:rsidRDefault="007D2574" w:rsidP="00021632">
            <w:pPr>
              <w:pStyle w:val="Tablebody"/>
            </w:pPr>
          </w:p>
        </w:tc>
      </w:tr>
      <w:tr w:rsidR="007D2574" w:rsidRPr="0054051B" w14:paraId="19FE8D62" w14:textId="77777777" w:rsidTr="006C4173">
        <w:trPr>
          <w:trHeight w:val="991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5E" w14:textId="77777777" w:rsidR="007D2574" w:rsidRPr="0054051B" w:rsidRDefault="004969D4" w:rsidP="00560911">
            <w:pPr>
              <w:pStyle w:val="Tablebody"/>
            </w:pPr>
            <w:fldSimple w:instr=" DOCPROPERTY  Company  \* MERGEFORMAT ">
              <w:r w:rsidR="00852277">
                <w:t>SIA "ABC software"</w:t>
              </w:r>
            </w:fldSimple>
          </w:p>
        </w:tc>
        <w:tc>
          <w:tcPr>
            <w:tcW w:w="3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5F" w14:textId="7CFDCCE5" w:rsidR="007D2574" w:rsidRPr="0054051B" w:rsidRDefault="003E6B34" w:rsidP="00560911">
            <w:pPr>
              <w:pStyle w:val="Tablebody"/>
            </w:pPr>
            <w:r w:rsidRPr="0054051B">
              <w:t>M.Pētersons</w:t>
            </w:r>
            <w:r w:rsidR="00561FBB" w:rsidRPr="0054051B">
              <w:t xml:space="preserve"> projekta vadītājs par administratīviem jautājumiem no Izpildītāja puses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60" w14:textId="0413117D" w:rsidR="007D2574" w:rsidRPr="0054051B" w:rsidRDefault="004969D4" w:rsidP="00560911">
            <w:pPr>
              <w:pStyle w:val="Tablebody"/>
            </w:pPr>
            <w:fldSimple w:instr=" DOCPROPERTY  _Date  \* MERGEFORMAT ">
              <w:r w:rsidR="00852277">
                <w:t>12.07.2017.</w:t>
              </w:r>
            </w:fldSimple>
          </w:p>
        </w:tc>
        <w:tc>
          <w:tcPr>
            <w:tcW w:w="2094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61" w14:textId="77777777" w:rsidR="007D2574" w:rsidRPr="0054051B" w:rsidRDefault="007D2574" w:rsidP="00021632">
            <w:pPr>
              <w:pStyle w:val="Tablebody"/>
            </w:pPr>
          </w:p>
        </w:tc>
      </w:tr>
      <w:tr w:rsidR="007D2574" w:rsidRPr="0054051B" w14:paraId="19FE8D67" w14:textId="77777777" w:rsidTr="006C4173">
        <w:trPr>
          <w:trHeight w:val="990"/>
        </w:trPr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63" w14:textId="77777777" w:rsidR="007D2574" w:rsidRPr="0054051B" w:rsidRDefault="004969D4" w:rsidP="00560911">
            <w:pPr>
              <w:pStyle w:val="Tablebody"/>
            </w:pPr>
            <w:fldSimple w:instr=" DOCPROPERTY  Company  \* MERGEFORMAT ">
              <w:r w:rsidR="00852277">
                <w:t>SIA "ABC software"</w:t>
              </w:r>
            </w:fldSimple>
          </w:p>
        </w:tc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64" w14:textId="77777777" w:rsidR="007D2574" w:rsidRPr="0054051B" w:rsidRDefault="007D2574" w:rsidP="00560911">
            <w:pPr>
              <w:pStyle w:val="Tablebody"/>
            </w:pPr>
            <w:r w:rsidRPr="0054051B">
              <w:t>E.Blumberga, projekta kvalitātes kontroles vadītāja</w:t>
            </w:r>
          </w:p>
        </w:tc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65" w14:textId="6A928B06" w:rsidR="007D2574" w:rsidRPr="0054051B" w:rsidRDefault="004969D4" w:rsidP="00560911">
            <w:pPr>
              <w:pStyle w:val="Tablebody"/>
            </w:pPr>
            <w:fldSimple w:instr=" DOCPROPERTY  _Date  \* MERGEFORMAT ">
              <w:r w:rsidR="00852277">
                <w:t>12.07.2017.</w:t>
              </w:r>
            </w:fldSimple>
          </w:p>
        </w:tc>
        <w:tc>
          <w:tcPr>
            <w:tcW w:w="2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D66" w14:textId="77777777" w:rsidR="007D2574" w:rsidRPr="0054051B" w:rsidRDefault="007D2574" w:rsidP="00021632">
            <w:pPr>
              <w:pStyle w:val="Tablebody"/>
            </w:pPr>
          </w:p>
        </w:tc>
      </w:tr>
    </w:tbl>
    <w:p w14:paraId="19FE8D68" w14:textId="77777777" w:rsidR="00196AFB" w:rsidRPr="0054051B" w:rsidRDefault="00196AFB" w:rsidP="004969D4"/>
    <w:p w14:paraId="19FE8D69" w14:textId="77777777" w:rsidR="007D2574" w:rsidRPr="0054051B" w:rsidRDefault="007D2574" w:rsidP="00196AFB">
      <w:pPr>
        <w:pStyle w:val="Titleapakprojekta"/>
      </w:pPr>
      <w:r w:rsidRPr="0054051B">
        <w:br w:type="page"/>
      </w:r>
      <w:r w:rsidRPr="0054051B">
        <w:lastRenderedPageBreak/>
        <w:t>Izmaiņu vēsture</w:t>
      </w:r>
    </w:p>
    <w:tbl>
      <w:tblPr>
        <w:tblW w:w="9854" w:type="dxa"/>
        <w:jc w:val="center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043"/>
        <w:gridCol w:w="1312"/>
        <w:gridCol w:w="3990"/>
        <w:gridCol w:w="1985"/>
        <w:gridCol w:w="1524"/>
      </w:tblGrid>
      <w:tr w:rsidR="00E85433" w:rsidRPr="0054051B" w14:paraId="19FE8D6F" w14:textId="77777777" w:rsidTr="00913E35">
        <w:trPr>
          <w:jc w:val="center"/>
        </w:trPr>
        <w:tc>
          <w:tcPr>
            <w:tcW w:w="104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D6A" w14:textId="77777777" w:rsidR="00E85433" w:rsidRPr="0054051B" w:rsidRDefault="00E85433" w:rsidP="00021632">
            <w:pPr>
              <w:pStyle w:val="Bold"/>
            </w:pPr>
            <w:r w:rsidRPr="0054051B">
              <w:t>Versija</w:t>
            </w:r>
          </w:p>
        </w:tc>
        <w:tc>
          <w:tcPr>
            <w:tcW w:w="1312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6B" w14:textId="77777777" w:rsidR="00E85433" w:rsidRPr="0054051B" w:rsidRDefault="00E85433" w:rsidP="00021632">
            <w:pPr>
              <w:pStyle w:val="Bold"/>
            </w:pPr>
            <w:r w:rsidRPr="0054051B">
              <w:t>Datums</w:t>
            </w:r>
          </w:p>
        </w:tc>
        <w:tc>
          <w:tcPr>
            <w:tcW w:w="3990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6C" w14:textId="77777777" w:rsidR="00E85433" w:rsidRPr="0054051B" w:rsidRDefault="00E85433" w:rsidP="00021632">
            <w:pPr>
              <w:pStyle w:val="Bold"/>
            </w:pPr>
            <w:r w:rsidRPr="0054051B">
              <w:t>Apraksts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auto"/>
          </w:tcPr>
          <w:p w14:paraId="19FE8D6D" w14:textId="77777777" w:rsidR="00E85433" w:rsidRPr="0054051B" w:rsidRDefault="00E85433" w:rsidP="005C1B82">
            <w:pPr>
              <w:pStyle w:val="Bold"/>
            </w:pPr>
            <w:r w:rsidRPr="0054051B">
              <w:t>Organizācija</w:t>
            </w:r>
          </w:p>
        </w:tc>
        <w:tc>
          <w:tcPr>
            <w:tcW w:w="1524" w:type="dxa"/>
            <w:tcBorders>
              <w:left w:val="single" w:sz="4" w:space="0" w:color="auto"/>
              <w:bottom w:val="single" w:sz="6" w:space="0" w:color="000000"/>
            </w:tcBorders>
            <w:vAlign w:val="center"/>
          </w:tcPr>
          <w:p w14:paraId="19FE8D6E" w14:textId="77777777" w:rsidR="00E85433" w:rsidRPr="0054051B" w:rsidRDefault="00E85433" w:rsidP="005C1B82">
            <w:pPr>
              <w:pStyle w:val="Bold"/>
            </w:pPr>
            <w:r w:rsidRPr="0054051B">
              <w:t>Autors</w:t>
            </w:r>
          </w:p>
        </w:tc>
      </w:tr>
      <w:tr w:rsidR="00913E35" w:rsidRPr="0054051B" w14:paraId="19FE8D75" w14:textId="77777777" w:rsidTr="00962A6D">
        <w:trPr>
          <w:jc w:val="center"/>
        </w:trPr>
        <w:tc>
          <w:tcPr>
            <w:tcW w:w="1043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70" w14:textId="77777777" w:rsidR="00913E35" w:rsidRPr="0054051B" w:rsidRDefault="00913E35" w:rsidP="00560911">
            <w:pPr>
              <w:pStyle w:val="Tablebody"/>
            </w:pPr>
            <w:r w:rsidRPr="0054051B">
              <w:t>1.00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71" w14:textId="77777777" w:rsidR="00913E35" w:rsidRPr="0054051B" w:rsidRDefault="00913E35" w:rsidP="00560911">
            <w:pPr>
              <w:pStyle w:val="Tablebody"/>
            </w:pPr>
            <w:r w:rsidRPr="0054051B">
              <w:t>14.09.2011.</w:t>
            </w:r>
          </w:p>
        </w:tc>
        <w:tc>
          <w:tcPr>
            <w:tcW w:w="3990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72" w14:textId="77777777" w:rsidR="00913E35" w:rsidRPr="0054051B" w:rsidRDefault="00913E35" w:rsidP="00560911">
            <w:pPr>
              <w:pStyle w:val="Tablebody"/>
            </w:pPr>
            <w:r w:rsidRPr="0054051B">
              <w:t xml:space="preserve">Izveidota dokumenta sākotnējā versija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73" w14:textId="77777777" w:rsidR="00913E35" w:rsidRPr="0054051B" w:rsidRDefault="00913E35" w:rsidP="00560911">
            <w:pPr>
              <w:pStyle w:val="Tablebody"/>
            </w:pPr>
            <w:r w:rsidRPr="0054051B">
              <w:t>SIA „ABC software”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19FE8D74" w14:textId="77777777" w:rsidR="00913E35" w:rsidRPr="0054051B" w:rsidRDefault="00913E35" w:rsidP="00560911">
            <w:pPr>
              <w:pStyle w:val="Tablebody"/>
            </w:pPr>
            <w:r w:rsidRPr="0054051B">
              <w:t>E.Stāmurs</w:t>
            </w:r>
          </w:p>
        </w:tc>
      </w:tr>
      <w:tr w:rsidR="009A200F" w:rsidRPr="0054051B" w14:paraId="40B7AD43" w14:textId="77777777" w:rsidTr="00962A6D">
        <w:trPr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A8F85B8" w14:textId="49CBD498" w:rsidR="009A200F" w:rsidRPr="0054051B" w:rsidRDefault="009A200F" w:rsidP="00560911">
            <w:pPr>
              <w:pStyle w:val="Tablebody"/>
            </w:pPr>
            <w:r w:rsidRPr="0054051B">
              <w:t>1.01</w:t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F09E3BE" w14:textId="452498A9" w:rsidR="009A200F" w:rsidRPr="0054051B" w:rsidRDefault="009A200F" w:rsidP="00560911">
            <w:pPr>
              <w:pStyle w:val="Tablebody"/>
            </w:pPr>
            <w:r w:rsidRPr="0054051B">
              <w:t>27.11.2012</w:t>
            </w:r>
            <w:r w:rsidR="00FC7062" w:rsidRPr="0054051B">
              <w:t>.</w:t>
            </w:r>
          </w:p>
        </w:tc>
        <w:tc>
          <w:tcPr>
            <w:tcW w:w="3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972F29F" w14:textId="07CCA428" w:rsidR="009A200F" w:rsidRPr="0054051B" w:rsidRDefault="009A200F" w:rsidP="00560911">
            <w:pPr>
              <w:pStyle w:val="Tablebody"/>
            </w:pPr>
            <w:r w:rsidRPr="0054051B">
              <w:t>Pievienots paplašinājumu klases apraksts</w:t>
            </w:r>
            <w:r w:rsidR="00756C62" w:rsidRPr="0054051B">
              <w:t>. Izlabotas metodes SendUserNotification un SendGroupNotification (userPersonCode uz userCode)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9D2AEAD" w14:textId="059B10C4" w:rsidR="009A200F" w:rsidRPr="0054051B" w:rsidRDefault="009A200F" w:rsidP="00560911">
            <w:pPr>
              <w:pStyle w:val="Tablebody"/>
            </w:pPr>
            <w:r w:rsidRPr="0054051B">
              <w:t>SIA „ABC software”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228418C9" w14:textId="59EDD827" w:rsidR="009A200F" w:rsidRPr="0054051B" w:rsidRDefault="009A200F" w:rsidP="00560911">
            <w:pPr>
              <w:pStyle w:val="Tablebody"/>
            </w:pPr>
            <w:r w:rsidRPr="0054051B">
              <w:t>E.Stāmurs</w:t>
            </w:r>
            <w:r w:rsidR="00756C62" w:rsidRPr="0054051B">
              <w:t>, J.Korņijenko</w:t>
            </w:r>
          </w:p>
        </w:tc>
      </w:tr>
      <w:tr w:rsidR="00FC7062" w:rsidRPr="0054051B" w14:paraId="3A861247" w14:textId="77777777" w:rsidTr="00612F87">
        <w:trPr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86CBC55" w14:textId="44780A2E" w:rsidR="00FC7062" w:rsidRPr="0054051B" w:rsidRDefault="00FC7062" w:rsidP="00560911">
            <w:pPr>
              <w:pStyle w:val="Tablebody"/>
            </w:pPr>
            <w:r w:rsidRPr="0054051B">
              <w:t>1.02</w:t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E81BF0D" w14:textId="7F29002B" w:rsidR="00FC7062" w:rsidRPr="0054051B" w:rsidRDefault="00FC7062" w:rsidP="00962A6D">
            <w:pPr>
              <w:pStyle w:val="Tablebody"/>
            </w:pPr>
            <w:r w:rsidRPr="0054051B">
              <w:t>07.03.201</w:t>
            </w:r>
            <w:r w:rsidR="00962A6D" w:rsidRPr="0054051B">
              <w:t>3</w:t>
            </w:r>
            <w:r w:rsidRPr="0054051B">
              <w:t>.</w:t>
            </w:r>
          </w:p>
        </w:tc>
        <w:tc>
          <w:tcPr>
            <w:tcW w:w="3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28B3C14" w14:textId="43E966F1" w:rsidR="00FC7062" w:rsidRPr="0054051B" w:rsidRDefault="00FC7062">
            <w:pPr>
              <w:pStyle w:val="Tablebody"/>
            </w:pPr>
            <w:r w:rsidRPr="0054051B">
              <w:t>Precizēts auditācijas un paziņojumu izsūtīšanas funkcionalitātes apraksts.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28C8363" w14:textId="03F0C3DD" w:rsidR="00FC7062" w:rsidRPr="0054051B" w:rsidRDefault="00FC7062" w:rsidP="00560911">
            <w:pPr>
              <w:pStyle w:val="Tablebody"/>
            </w:pPr>
            <w:r w:rsidRPr="0054051B">
              <w:t>SIA „ABC software”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539948AE" w14:textId="7FE8258A" w:rsidR="00FC7062" w:rsidRPr="0054051B" w:rsidRDefault="00FC7062" w:rsidP="00560911">
            <w:pPr>
              <w:pStyle w:val="Tablebody"/>
            </w:pPr>
            <w:r w:rsidRPr="0054051B">
              <w:t>J.Korņijenko</w:t>
            </w:r>
          </w:p>
        </w:tc>
      </w:tr>
      <w:tr w:rsidR="00D148DC" w:rsidRPr="0054051B" w14:paraId="22E78B19" w14:textId="77777777" w:rsidTr="007B02C1">
        <w:trPr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B3EA56D" w14:textId="6138CBDA" w:rsidR="00D148DC" w:rsidRPr="0054051B" w:rsidRDefault="00D148DC" w:rsidP="00560911">
            <w:pPr>
              <w:pStyle w:val="Tablebody"/>
            </w:pPr>
            <w:r w:rsidRPr="0054051B">
              <w:t>1.03</w:t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D5D4B13" w14:textId="186834C5" w:rsidR="00D148DC" w:rsidRPr="0054051B" w:rsidRDefault="00D148DC">
            <w:pPr>
              <w:pStyle w:val="Tablebody"/>
            </w:pPr>
            <w:r w:rsidRPr="0054051B">
              <w:t>24.09.2013.</w:t>
            </w:r>
          </w:p>
        </w:tc>
        <w:tc>
          <w:tcPr>
            <w:tcW w:w="3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F15D0C5" w14:textId="0CFB8223" w:rsidR="00D148DC" w:rsidRPr="0054051B" w:rsidRDefault="00D148DC">
            <w:pPr>
              <w:pStyle w:val="Tablebody"/>
            </w:pPr>
            <w:r w:rsidRPr="0054051B">
              <w:t>Precizēts auditācijas un paziņojumu izsūtīšanas funkcionalitātes apraksts.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2F7109A" w14:textId="27BC4153" w:rsidR="00D148DC" w:rsidRPr="0054051B" w:rsidRDefault="00D148DC" w:rsidP="00560911">
            <w:pPr>
              <w:pStyle w:val="Tablebody"/>
            </w:pPr>
            <w:r w:rsidRPr="0054051B">
              <w:t>SIA „ABC software”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</w:tcPr>
          <w:p w14:paraId="4B44A129" w14:textId="7C22CC80" w:rsidR="00D148DC" w:rsidRPr="0054051B" w:rsidRDefault="00D148DC" w:rsidP="00560911">
            <w:pPr>
              <w:pStyle w:val="Tablebody"/>
            </w:pPr>
            <w:r w:rsidRPr="0054051B">
              <w:t>J.Korņijenko</w:t>
            </w:r>
          </w:p>
        </w:tc>
      </w:tr>
      <w:tr w:rsidR="007B02C1" w:rsidRPr="0054051B" w14:paraId="25D37D82" w14:textId="77777777" w:rsidTr="00962A6D">
        <w:trPr>
          <w:jc w:val="center"/>
        </w:trPr>
        <w:tc>
          <w:tcPr>
            <w:tcW w:w="1043" w:type="dxa"/>
            <w:tcBorders>
              <w:top w:val="nil"/>
              <w:left w:val="nil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4B3CB62" w14:textId="2F753D9B" w:rsidR="007B02C1" w:rsidRPr="0054051B" w:rsidRDefault="007B02C1" w:rsidP="007B02C1">
            <w:pPr>
              <w:pStyle w:val="Tablebody"/>
            </w:pPr>
            <w:r w:rsidRPr="0054051B">
              <w:t>1.0</w:t>
            </w:r>
            <w:r>
              <w:t>4</w:t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08E60B8" w14:textId="08E3C07C" w:rsidR="007B02C1" w:rsidRPr="0054051B" w:rsidRDefault="007B02C1" w:rsidP="007B02C1">
            <w:pPr>
              <w:pStyle w:val="Tablebody"/>
            </w:pPr>
            <w:r>
              <w:t>12.07</w:t>
            </w:r>
            <w:r w:rsidRPr="0054051B">
              <w:t>.201</w:t>
            </w:r>
            <w:r>
              <w:t>7</w:t>
            </w:r>
            <w:r w:rsidRPr="0054051B">
              <w:t>.</w:t>
            </w:r>
          </w:p>
        </w:tc>
        <w:tc>
          <w:tcPr>
            <w:tcW w:w="3990" w:type="dxa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1213ED2" w14:textId="4D0315B8" w:rsidR="007B02C1" w:rsidRPr="006B1709" w:rsidRDefault="00773C06" w:rsidP="00773C06">
            <w:pPr>
              <w:pStyle w:val="Tablebody"/>
            </w:pPr>
            <w:r>
              <w:t>Pievienota informācija, ka visi Notifikāciju</w:t>
            </w:r>
            <w:r w:rsidR="007B02C1" w:rsidRPr="006B1709">
              <w:t xml:space="preserve"> servisa atgriežamo ziņojumu laika atribūti </w:t>
            </w:r>
            <w:r w:rsidRPr="006B1709">
              <w:t>norādīti</w:t>
            </w:r>
            <w:r w:rsidR="007B02C1" w:rsidRPr="006B1709">
              <w:t xml:space="preserve"> UTC</w:t>
            </w:r>
            <w:r>
              <w:t>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  <w:shd w:val="clear" w:color="auto" w:fill="auto"/>
          </w:tcPr>
          <w:p w14:paraId="3373DF2C" w14:textId="07D09EE0" w:rsidR="007B02C1" w:rsidRPr="0054051B" w:rsidRDefault="007B02C1" w:rsidP="00560911">
            <w:pPr>
              <w:pStyle w:val="Tablebody"/>
            </w:pPr>
            <w:r w:rsidRPr="0054051B">
              <w:t>SIA „ABC software”</w:t>
            </w:r>
          </w:p>
        </w:tc>
        <w:tc>
          <w:tcPr>
            <w:tcW w:w="1524" w:type="dxa"/>
            <w:tcBorders>
              <w:top w:val="nil"/>
              <w:left w:val="single" w:sz="4" w:space="0" w:color="auto"/>
              <w:bottom w:val="single" w:sz="6" w:space="0" w:color="000000"/>
              <w:right w:val="nil"/>
              <w:tl2br w:val="nil"/>
              <w:tr2bl w:val="nil"/>
            </w:tcBorders>
          </w:tcPr>
          <w:p w14:paraId="7F456F80" w14:textId="78EB6B72" w:rsidR="007B02C1" w:rsidRPr="0054051B" w:rsidRDefault="006B1709" w:rsidP="00560911">
            <w:pPr>
              <w:pStyle w:val="Tablebody"/>
            </w:pPr>
            <w:r>
              <w:t>A.Zeļikovičs</w:t>
            </w:r>
          </w:p>
        </w:tc>
      </w:tr>
    </w:tbl>
    <w:p w14:paraId="19FE8D76" w14:textId="77777777" w:rsidR="007D2574" w:rsidRPr="0054051B" w:rsidRDefault="007D2574" w:rsidP="007D2574">
      <w:pPr>
        <w:pStyle w:val="Titleversija"/>
        <w:jc w:val="left"/>
      </w:pPr>
      <w:r w:rsidRPr="0054051B">
        <w:br w:type="page"/>
      </w:r>
    </w:p>
    <w:p w14:paraId="19FE8D77" w14:textId="77777777" w:rsidR="007D2574" w:rsidRPr="0054051B" w:rsidRDefault="007D2574" w:rsidP="00021632">
      <w:pPr>
        <w:pStyle w:val="Saturs"/>
        <w:rPr>
          <w:rStyle w:val="Strong"/>
          <w:bCs w:val="0"/>
        </w:rPr>
      </w:pPr>
      <w:r w:rsidRPr="0054051B">
        <w:rPr>
          <w:rStyle w:val="Strong"/>
          <w:bCs w:val="0"/>
        </w:rPr>
        <w:lastRenderedPageBreak/>
        <w:t>Satura rādītājs</w:t>
      </w:r>
    </w:p>
    <w:p w14:paraId="11457897" w14:textId="77777777" w:rsidR="00852277" w:rsidRDefault="00767C79">
      <w:pPr>
        <w:pStyle w:val="TOC1"/>
        <w:rPr>
          <w:rFonts w:asciiTheme="minorHAnsi" w:eastAsiaTheme="minorEastAsia" w:hAnsiTheme="minorHAnsi" w:cs="Arial Unicode MS"/>
          <w:b w:val="0"/>
          <w:caps w:val="0"/>
          <w:noProof/>
          <w:lang w:eastAsia="lv-LV" w:bidi="lo-LA"/>
        </w:rPr>
      </w:pPr>
      <w:r w:rsidRPr="0054051B">
        <w:fldChar w:fldCharType="begin"/>
      </w:r>
      <w:r w:rsidRPr="0054051B">
        <w:instrText xml:space="preserve"> TOC \o "1-4" \h \z \u </w:instrText>
      </w:r>
      <w:r w:rsidRPr="0054051B">
        <w:fldChar w:fldCharType="separate"/>
      </w:r>
      <w:hyperlink w:anchor="_Toc487704348" w:history="1">
        <w:r w:rsidR="00852277" w:rsidRPr="009E79A0">
          <w:rPr>
            <w:rStyle w:val="Hyperlink"/>
            <w:noProof/>
          </w:rPr>
          <w:t>Attēlu saraksts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_Toc487704348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6</w:t>
        </w:r>
        <w:r w:rsidR="00852277">
          <w:rPr>
            <w:noProof/>
            <w:webHidden/>
          </w:rPr>
          <w:fldChar w:fldCharType="end"/>
        </w:r>
      </w:hyperlink>
    </w:p>
    <w:p w14:paraId="312FF613" w14:textId="77777777" w:rsidR="00852277" w:rsidRDefault="00F12AD5">
      <w:pPr>
        <w:pStyle w:val="TOC1"/>
        <w:rPr>
          <w:rFonts w:asciiTheme="minorHAnsi" w:eastAsiaTheme="minorEastAsia" w:hAnsiTheme="minorHAnsi" w:cs="Arial Unicode MS"/>
          <w:b w:val="0"/>
          <w:caps w:val="0"/>
          <w:noProof/>
          <w:lang w:eastAsia="lv-LV" w:bidi="lo-LA"/>
        </w:rPr>
      </w:pPr>
      <w:hyperlink w:anchor="_Toc487704349" w:history="1">
        <w:r w:rsidR="00852277" w:rsidRPr="009E79A0">
          <w:rPr>
            <w:rStyle w:val="Hyperlink"/>
            <w:rFonts w:cs="Tahoma"/>
            <w:noProof/>
            <w:u w:color="000000"/>
          </w:rPr>
          <w:t>1.</w:t>
        </w:r>
        <w:r w:rsidR="00852277">
          <w:rPr>
            <w:rFonts w:asciiTheme="minorHAnsi" w:eastAsiaTheme="minorEastAsia" w:hAnsiTheme="minorHAnsi" w:cs="Arial Unicode MS"/>
            <w:b w:val="0"/>
            <w:caps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Ievads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_Toc487704349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7</w:t>
        </w:r>
        <w:r w:rsidR="00852277">
          <w:rPr>
            <w:noProof/>
            <w:webHidden/>
          </w:rPr>
          <w:fldChar w:fldCharType="end"/>
        </w:r>
      </w:hyperlink>
    </w:p>
    <w:p w14:paraId="17FFF9BE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50" w:history="1">
        <w:r w:rsidR="00852277" w:rsidRPr="009E79A0">
          <w:rPr>
            <w:rStyle w:val="Hyperlink"/>
            <w:rFonts w:cs="Times New Roman"/>
            <w:noProof/>
          </w:rPr>
          <w:t>1.1.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Dokumenta nolūks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_Toc487704350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7</w:t>
        </w:r>
        <w:r w:rsidR="00852277">
          <w:rPr>
            <w:noProof/>
            <w:webHidden/>
          </w:rPr>
          <w:fldChar w:fldCharType="end"/>
        </w:r>
      </w:hyperlink>
    </w:p>
    <w:p w14:paraId="521CA266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51" w:history="1">
        <w:r w:rsidR="00852277" w:rsidRPr="009E79A0">
          <w:rPr>
            <w:rStyle w:val="Hyperlink"/>
            <w:rFonts w:cs="Times New Roman"/>
            <w:noProof/>
          </w:rPr>
          <w:t>1.2.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Termini un pieņemtie apzīmējumi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_Toc487704351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7</w:t>
        </w:r>
        <w:r w:rsidR="00852277">
          <w:rPr>
            <w:noProof/>
            <w:webHidden/>
          </w:rPr>
          <w:fldChar w:fldCharType="end"/>
        </w:r>
      </w:hyperlink>
    </w:p>
    <w:p w14:paraId="2F8EFB9F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52" w:history="1">
        <w:r w:rsidR="00852277" w:rsidRPr="009E79A0">
          <w:rPr>
            <w:rStyle w:val="Hyperlink"/>
            <w:rFonts w:cs="Times New Roman"/>
            <w:noProof/>
          </w:rPr>
          <w:t>1.3.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Saistība ar citiem dokumentiem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_Toc487704352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7</w:t>
        </w:r>
        <w:r w:rsidR="00852277">
          <w:rPr>
            <w:noProof/>
            <w:webHidden/>
          </w:rPr>
          <w:fldChar w:fldCharType="end"/>
        </w:r>
      </w:hyperlink>
    </w:p>
    <w:p w14:paraId="1B57D110" w14:textId="77777777" w:rsidR="00852277" w:rsidRDefault="00F12AD5">
      <w:pPr>
        <w:pStyle w:val="TOC1"/>
        <w:rPr>
          <w:rFonts w:asciiTheme="minorHAnsi" w:eastAsiaTheme="minorEastAsia" w:hAnsiTheme="minorHAnsi" w:cs="Arial Unicode MS"/>
          <w:b w:val="0"/>
          <w:caps w:val="0"/>
          <w:noProof/>
          <w:lang w:eastAsia="lv-LV" w:bidi="lo-LA"/>
        </w:rPr>
      </w:pPr>
      <w:hyperlink w:anchor="_Toc487704353" w:history="1">
        <w:r w:rsidR="00852277" w:rsidRPr="009E79A0">
          <w:rPr>
            <w:rStyle w:val="Hyperlink"/>
            <w:rFonts w:cs="Tahoma"/>
            <w:noProof/>
            <w:u w:color="000000"/>
          </w:rPr>
          <w:t>2.</w:t>
        </w:r>
        <w:r w:rsidR="00852277">
          <w:rPr>
            <w:rFonts w:asciiTheme="minorHAnsi" w:eastAsiaTheme="minorEastAsia" w:hAnsiTheme="minorHAnsi" w:cs="Arial Unicode MS"/>
            <w:b w:val="0"/>
            <w:caps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Palīgklases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_Toc487704353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8</w:t>
        </w:r>
        <w:r w:rsidR="00852277">
          <w:rPr>
            <w:noProof/>
            <w:webHidden/>
          </w:rPr>
          <w:fldChar w:fldCharType="end"/>
        </w:r>
      </w:hyperlink>
    </w:p>
    <w:p w14:paraId="12FC2589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54" w:history="1">
        <w:r w:rsidR="00852277" w:rsidRPr="009E79A0">
          <w:rPr>
            <w:rStyle w:val="Hyperlink"/>
            <w:rFonts w:cs="Times New Roman"/>
            <w:noProof/>
          </w:rPr>
          <w:t>2.1.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Logošanas palīgklase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_Toc487704354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8</w:t>
        </w:r>
        <w:r w:rsidR="00852277">
          <w:rPr>
            <w:noProof/>
            <w:webHidden/>
          </w:rPr>
          <w:fldChar w:fldCharType="end"/>
        </w:r>
      </w:hyperlink>
    </w:p>
    <w:p w14:paraId="6E38C0A0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355" w:history="1">
        <w:r w:rsidR="00852277" w:rsidRPr="009E79A0">
          <w:rPr>
            <w:rStyle w:val="Hyperlink"/>
            <w:rFonts w:cs="Times New Roman"/>
            <w:noProof/>
          </w:rPr>
          <w:t>2.1.1.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Konstruktori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_Toc487704355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8</w:t>
        </w:r>
        <w:r w:rsidR="00852277">
          <w:rPr>
            <w:noProof/>
            <w:webHidden/>
          </w:rPr>
          <w:fldChar w:fldCharType="end"/>
        </w:r>
      </w:hyperlink>
    </w:p>
    <w:p w14:paraId="12429B63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56" w:history="1">
        <w:r w:rsidR="00852277" w:rsidRPr="009E79A0">
          <w:rPr>
            <w:rStyle w:val="Hyperlink"/>
            <w:rFonts w:cs="Times New Roman"/>
            <w:noProof/>
          </w:rPr>
          <w:t>2.1.1.1.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Konstruktors „LogUtility”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_Toc487704356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8</w:t>
        </w:r>
        <w:r w:rsidR="00852277">
          <w:rPr>
            <w:noProof/>
            <w:webHidden/>
          </w:rPr>
          <w:fldChar w:fldCharType="end"/>
        </w:r>
      </w:hyperlink>
    </w:p>
    <w:p w14:paraId="204FCFC0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357" w:history="1">
        <w:r w:rsidR="00852277" w:rsidRPr="009E79A0">
          <w:rPr>
            <w:rStyle w:val="Hyperlink"/>
            <w:rFonts w:cs="Times New Roman"/>
            <w:noProof/>
          </w:rPr>
          <w:t>2.1.2.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Īpašības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_Toc487704357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8</w:t>
        </w:r>
        <w:r w:rsidR="00852277">
          <w:rPr>
            <w:noProof/>
            <w:webHidden/>
          </w:rPr>
          <w:fldChar w:fldCharType="end"/>
        </w:r>
      </w:hyperlink>
    </w:p>
    <w:p w14:paraId="30E1C7BA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58" w:history="1">
        <w:r w:rsidR="00852277" w:rsidRPr="009E79A0">
          <w:rPr>
            <w:rStyle w:val="Hyperlink"/>
            <w:rFonts w:cs="Times New Roman"/>
            <w:noProof/>
          </w:rPr>
          <w:t>2.1.2.1.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„LoggingEnabled” īpašība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_Toc487704358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8</w:t>
        </w:r>
        <w:r w:rsidR="00852277">
          <w:rPr>
            <w:noProof/>
            <w:webHidden/>
          </w:rPr>
          <w:fldChar w:fldCharType="end"/>
        </w:r>
      </w:hyperlink>
    </w:p>
    <w:p w14:paraId="60B7EF47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359" w:history="1">
        <w:r w:rsidR="00852277" w:rsidRPr="009E79A0">
          <w:rPr>
            <w:rStyle w:val="Hyperlink"/>
            <w:rFonts w:cs="Times New Roman"/>
            <w:noProof/>
          </w:rPr>
          <w:t>2.1.3.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_Toc487704359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8</w:t>
        </w:r>
        <w:r w:rsidR="00852277">
          <w:rPr>
            <w:noProof/>
            <w:webHidden/>
          </w:rPr>
          <w:fldChar w:fldCharType="end"/>
        </w:r>
      </w:hyperlink>
    </w:p>
    <w:p w14:paraId="0B63664A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60" w:history="1">
        <w:r w:rsidR="00852277" w:rsidRPr="009E79A0">
          <w:rPr>
            <w:rStyle w:val="Hyperlink"/>
            <w:rFonts w:cs="Times New Roman"/>
            <w:noProof/>
          </w:rPr>
          <w:t>2.1.3.1.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„Write”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_Toc487704360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8</w:t>
        </w:r>
        <w:r w:rsidR="00852277">
          <w:rPr>
            <w:noProof/>
            <w:webHidden/>
          </w:rPr>
          <w:fldChar w:fldCharType="end"/>
        </w:r>
      </w:hyperlink>
    </w:p>
    <w:p w14:paraId="7F57E325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361" w:history="1">
        <w:r w:rsidR="00852277" w:rsidRPr="009E79A0">
          <w:rPr>
            <w:rStyle w:val="Hyperlink"/>
            <w:rFonts w:cs="Times New Roman"/>
            <w:noProof/>
          </w:rPr>
          <w:t>2.1.4.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Piemērs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_Toc487704361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9</w:t>
        </w:r>
        <w:r w:rsidR="00852277">
          <w:rPr>
            <w:noProof/>
            <w:webHidden/>
          </w:rPr>
          <w:fldChar w:fldCharType="end"/>
        </w:r>
      </w:hyperlink>
    </w:p>
    <w:p w14:paraId="69B20078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62" w:history="1">
        <w:r w:rsidR="00852277" w:rsidRPr="009E79A0">
          <w:rPr>
            <w:rStyle w:val="Hyperlink"/>
            <w:rFonts w:cs="Times New Roman"/>
            <w:noProof/>
          </w:rPr>
          <w:t>2.2.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Izņēmumu palīgklase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_Toc487704362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9</w:t>
        </w:r>
        <w:r w:rsidR="00852277">
          <w:rPr>
            <w:noProof/>
            <w:webHidden/>
          </w:rPr>
          <w:fldChar w:fldCharType="end"/>
        </w:r>
      </w:hyperlink>
    </w:p>
    <w:p w14:paraId="6CC8E983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363" w:history="1">
        <w:r w:rsidR="00852277" w:rsidRPr="009E79A0">
          <w:rPr>
            <w:rStyle w:val="Hyperlink"/>
            <w:rFonts w:cs="Times New Roman"/>
            <w:noProof/>
          </w:rPr>
          <w:t>2.2.1.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Konstruktori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_Toc487704363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10</w:t>
        </w:r>
        <w:r w:rsidR="00852277">
          <w:rPr>
            <w:noProof/>
            <w:webHidden/>
          </w:rPr>
          <w:fldChar w:fldCharType="end"/>
        </w:r>
      </w:hyperlink>
    </w:p>
    <w:p w14:paraId="72B33255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64" w:history="1">
        <w:r w:rsidR="00852277" w:rsidRPr="009E79A0">
          <w:rPr>
            <w:rStyle w:val="Hyperlink"/>
            <w:rFonts w:cs="Times New Roman"/>
            <w:noProof/>
          </w:rPr>
          <w:t>2.2.1.1.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Konstruktors „ExceptionUtility”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_Toc487704364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10</w:t>
        </w:r>
        <w:r w:rsidR="00852277">
          <w:rPr>
            <w:noProof/>
            <w:webHidden/>
          </w:rPr>
          <w:fldChar w:fldCharType="end"/>
        </w:r>
      </w:hyperlink>
    </w:p>
    <w:p w14:paraId="5F9EEEDF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365" w:history="1">
        <w:r w:rsidR="00852277" w:rsidRPr="009E79A0">
          <w:rPr>
            <w:rStyle w:val="Hyperlink"/>
            <w:rFonts w:cs="Times New Roman"/>
            <w:noProof/>
          </w:rPr>
          <w:t>2.2.2.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_Toc487704365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10</w:t>
        </w:r>
        <w:r w:rsidR="00852277">
          <w:rPr>
            <w:noProof/>
            <w:webHidden/>
          </w:rPr>
          <w:fldChar w:fldCharType="end"/>
        </w:r>
      </w:hyperlink>
    </w:p>
    <w:p w14:paraId="6F3ED4EC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66" w:history="1">
        <w:r w:rsidR="00852277" w:rsidRPr="009E79A0">
          <w:rPr>
            <w:rStyle w:val="Hyperlink"/>
            <w:rFonts w:cs="Times New Roman"/>
            <w:noProof/>
          </w:rPr>
          <w:t>2.2.2.1.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„ThrowHelper”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_Toc487704366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10</w:t>
        </w:r>
        <w:r w:rsidR="00852277">
          <w:rPr>
            <w:noProof/>
            <w:webHidden/>
          </w:rPr>
          <w:fldChar w:fldCharType="end"/>
        </w:r>
      </w:hyperlink>
    </w:p>
    <w:p w14:paraId="587B61DC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67" w:history="1">
        <w:r w:rsidR="00852277" w:rsidRPr="009E79A0">
          <w:rPr>
            <w:rStyle w:val="Hyperlink"/>
            <w:rFonts w:cs="Times New Roman"/>
            <w:noProof/>
          </w:rPr>
          <w:t>2.2.2.2.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„ThrowHelperWarning”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_Toc487704367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10</w:t>
        </w:r>
        <w:r w:rsidR="00852277">
          <w:rPr>
            <w:noProof/>
            <w:webHidden/>
          </w:rPr>
          <w:fldChar w:fldCharType="end"/>
        </w:r>
      </w:hyperlink>
    </w:p>
    <w:p w14:paraId="10662624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68" w:history="1">
        <w:r w:rsidR="00852277" w:rsidRPr="009E79A0">
          <w:rPr>
            <w:rStyle w:val="Hyperlink"/>
            <w:rFonts w:cs="Times New Roman"/>
            <w:noProof/>
          </w:rPr>
          <w:t>2.2.2.3.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„ThrowHelperError”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_Toc487704368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11</w:t>
        </w:r>
        <w:r w:rsidR="00852277">
          <w:rPr>
            <w:noProof/>
            <w:webHidden/>
          </w:rPr>
          <w:fldChar w:fldCharType="end"/>
        </w:r>
      </w:hyperlink>
    </w:p>
    <w:p w14:paraId="39D1F82A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69" w:history="1">
        <w:r w:rsidR="00852277" w:rsidRPr="009E79A0">
          <w:rPr>
            <w:rStyle w:val="Hyperlink"/>
            <w:rFonts w:cs="Times New Roman"/>
            <w:noProof/>
          </w:rPr>
          <w:t>2.2.2.4.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„ThrowHelperCritical”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_Toc487704369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11</w:t>
        </w:r>
        <w:r w:rsidR="00852277">
          <w:rPr>
            <w:noProof/>
            <w:webHidden/>
          </w:rPr>
          <w:fldChar w:fldCharType="end"/>
        </w:r>
      </w:hyperlink>
    </w:p>
    <w:p w14:paraId="472A28DE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70" w:history="1">
        <w:r w:rsidR="00852277" w:rsidRPr="009E79A0">
          <w:rPr>
            <w:rStyle w:val="Hyperlink"/>
            <w:rFonts w:cs="Times New Roman"/>
            <w:noProof/>
          </w:rPr>
          <w:t>2.2.2.5.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„ThrowHelperFatal”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_Toc487704370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11</w:t>
        </w:r>
        <w:r w:rsidR="00852277">
          <w:rPr>
            <w:noProof/>
            <w:webHidden/>
          </w:rPr>
          <w:fldChar w:fldCharType="end"/>
        </w:r>
      </w:hyperlink>
    </w:p>
    <w:p w14:paraId="376E9CAC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71" w:history="1">
        <w:r w:rsidR="00852277" w:rsidRPr="009E79A0">
          <w:rPr>
            <w:rStyle w:val="Hyperlink"/>
            <w:rFonts w:cs="Times New Roman"/>
            <w:noProof/>
          </w:rPr>
          <w:t>2.2.2.6.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„IsFatal”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_Toc487704371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11</w:t>
        </w:r>
        <w:r w:rsidR="00852277">
          <w:rPr>
            <w:noProof/>
            <w:webHidden/>
          </w:rPr>
          <w:fldChar w:fldCharType="end"/>
        </w:r>
      </w:hyperlink>
    </w:p>
    <w:p w14:paraId="297D4C06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72" w:history="1">
        <w:r w:rsidR="00852277" w:rsidRPr="009E79A0">
          <w:rPr>
            <w:rStyle w:val="Hyperlink"/>
            <w:rFonts w:cs="Times New Roman"/>
            <w:noProof/>
          </w:rPr>
          <w:t>2.2.2.7.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„ThrowHelperArgument”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_Toc487704372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11</w:t>
        </w:r>
        <w:r w:rsidR="00852277">
          <w:rPr>
            <w:noProof/>
            <w:webHidden/>
          </w:rPr>
          <w:fldChar w:fldCharType="end"/>
        </w:r>
      </w:hyperlink>
    </w:p>
    <w:p w14:paraId="46DA5E57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73" w:history="1">
        <w:r w:rsidR="00852277" w:rsidRPr="009E79A0">
          <w:rPr>
            <w:rStyle w:val="Hyperlink"/>
            <w:rFonts w:cs="Times New Roman"/>
            <w:noProof/>
          </w:rPr>
          <w:t>2.2.2.8.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„ThrowHelperArgument”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_Toc487704373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12</w:t>
        </w:r>
        <w:r w:rsidR="00852277">
          <w:rPr>
            <w:noProof/>
            <w:webHidden/>
          </w:rPr>
          <w:fldChar w:fldCharType="end"/>
        </w:r>
      </w:hyperlink>
    </w:p>
    <w:p w14:paraId="4262197B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74" w:history="1">
        <w:r w:rsidR="00852277" w:rsidRPr="009E79A0">
          <w:rPr>
            <w:rStyle w:val="Hyperlink"/>
            <w:rFonts w:cs="Times New Roman"/>
            <w:noProof/>
          </w:rPr>
          <w:t>2.2.2.9.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„ThrowHelperArgumentNull”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_Toc487704374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12</w:t>
        </w:r>
        <w:r w:rsidR="00852277">
          <w:rPr>
            <w:noProof/>
            <w:webHidden/>
          </w:rPr>
          <w:fldChar w:fldCharType="end"/>
        </w:r>
      </w:hyperlink>
    </w:p>
    <w:p w14:paraId="48785069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75" w:history="1">
        <w:r w:rsidR="00852277" w:rsidRPr="009E79A0">
          <w:rPr>
            <w:rStyle w:val="Hyperlink"/>
            <w:rFonts w:cs="Times New Roman"/>
            <w:noProof/>
          </w:rPr>
          <w:t>2.2.2.10.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„ThrowHelperArgumentNull”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_Toc487704375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12</w:t>
        </w:r>
        <w:r w:rsidR="00852277">
          <w:rPr>
            <w:noProof/>
            <w:webHidden/>
          </w:rPr>
          <w:fldChar w:fldCharType="end"/>
        </w:r>
      </w:hyperlink>
    </w:p>
    <w:p w14:paraId="4AB1A5FC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76" w:history="1">
        <w:r w:rsidR="00852277" w:rsidRPr="009E79A0">
          <w:rPr>
            <w:rStyle w:val="Hyperlink"/>
            <w:rFonts w:cs="Times New Roman"/>
            <w:noProof/>
          </w:rPr>
          <w:t>2.2.2.11.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„UseActivityId”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_Toc487704376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12</w:t>
        </w:r>
        <w:r w:rsidR="00852277">
          <w:rPr>
            <w:noProof/>
            <w:webHidden/>
          </w:rPr>
          <w:fldChar w:fldCharType="end"/>
        </w:r>
      </w:hyperlink>
    </w:p>
    <w:p w14:paraId="1C398639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77" w:history="1">
        <w:r w:rsidR="00852277" w:rsidRPr="009E79A0">
          <w:rPr>
            <w:rStyle w:val="Hyperlink"/>
            <w:rFonts w:cs="Times New Roman"/>
            <w:noProof/>
          </w:rPr>
          <w:t>2.2.2.12.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„ClearActivityId”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_Toc487704377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12</w:t>
        </w:r>
        <w:r w:rsidR="00852277">
          <w:rPr>
            <w:noProof/>
            <w:webHidden/>
          </w:rPr>
          <w:fldChar w:fldCharType="end"/>
        </w:r>
      </w:hyperlink>
    </w:p>
    <w:p w14:paraId="65DEEBBB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78" w:history="1">
        <w:r w:rsidR="00852277" w:rsidRPr="009E79A0">
          <w:rPr>
            <w:rStyle w:val="Hyperlink"/>
            <w:rFonts w:cs="Times New Roman"/>
            <w:noProof/>
          </w:rPr>
          <w:t>2.2.2.13.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„TraceHandeledException”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_Toc487704378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13</w:t>
        </w:r>
        <w:r w:rsidR="00852277">
          <w:rPr>
            <w:noProof/>
            <w:webHidden/>
          </w:rPr>
          <w:fldChar w:fldCharType="end"/>
        </w:r>
      </w:hyperlink>
    </w:p>
    <w:p w14:paraId="34065986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79" w:history="1">
        <w:r w:rsidR="00852277" w:rsidRPr="009E79A0">
          <w:rPr>
            <w:rStyle w:val="Hyperlink"/>
            <w:rFonts w:cs="Times New Roman"/>
            <w:noProof/>
          </w:rPr>
          <w:t>2.3.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Trasēšanas palīgklase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_Toc487704379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13</w:t>
        </w:r>
        <w:r w:rsidR="00852277">
          <w:rPr>
            <w:noProof/>
            <w:webHidden/>
          </w:rPr>
          <w:fldChar w:fldCharType="end"/>
        </w:r>
      </w:hyperlink>
    </w:p>
    <w:p w14:paraId="72A5356E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380" w:history="1">
        <w:r w:rsidR="00852277" w:rsidRPr="009E79A0">
          <w:rPr>
            <w:rStyle w:val="Hyperlink"/>
            <w:rFonts w:cs="Times New Roman"/>
            <w:noProof/>
          </w:rPr>
          <w:t>2.3.1.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Konstruktori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_Toc487704380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13</w:t>
        </w:r>
        <w:r w:rsidR="00852277">
          <w:rPr>
            <w:noProof/>
            <w:webHidden/>
          </w:rPr>
          <w:fldChar w:fldCharType="end"/>
        </w:r>
      </w:hyperlink>
    </w:p>
    <w:p w14:paraId="46FFAF4D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81" w:history="1">
        <w:r w:rsidR="00852277" w:rsidRPr="009E79A0">
          <w:rPr>
            <w:rStyle w:val="Hyperlink"/>
            <w:rFonts w:cs="Times New Roman"/>
            <w:noProof/>
          </w:rPr>
          <w:t>2.3.1.1.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Konstruktors „TraceUtilty”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_Toc487704381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13</w:t>
        </w:r>
        <w:r w:rsidR="00852277">
          <w:rPr>
            <w:noProof/>
            <w:webHidden/>
          </w:rPr>
          <w:fldChar w:fldCharType="end"/>
        </w:r>
      </w:hyperlink>
    </w:p>
    <w:p w14:paraId="59F4FE01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382" w:history="1">
        <w:r w:rsidR="00852277" w:rsidRPr="009E79A0">
          <w:rPr>
            <w:rStyle w:val="Hyperlink"/>
            <w:rFonts w:cs="Times New Roman"/>
            <w:noProof/>
          </w:rPr>
          <w:t>2.3.2.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_Toc487704382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14</w:t>
        </w:r>
        <w:r w:rsidR="00852277">
          <w:rPr>
            <w:noProof/>
            <w:webHidden/>
          </w:rPr>
          <w:fldChar w:fldCharType="end"/>
        </w:r>
      </w:hyperlink>
    </w:p>
    <w:p w14:paraId="26C14ED2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83" w:history="1">
        <w:r w:rsidR="00852277" w:rsidRPr="009E79A0">
          <w:rPr>
            <w:rStyle w:val="Hyperlink"/>
            <w:rFonts w:cs="Times New Roman"/>
            <w:noProof/>
          </w:rPr>
          <w:t>2.3.2.1.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 „StartTrace”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_Toc487704383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14</w:t>
        </w:r>
        <w:r w:rsidR="00852277">
          <w:rPr>
            <w:noProof/>
            <w:webHidden/>
          </w:rPr>
          <w:fldChar w:fldCharType="end"/>
        </w:r>
      </w:hyperlink>
    </w:p>
    <w:p w14:paraId="60F99BB0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384" w:history="1">
        <w:r w:rsidR="00852277" w:rsidRPr="009E79A0">
          <w:rPr>
            <w:rStyle w:val="Hyperlink"/>
            <w:rFonts w:cs="Times New Roman"/>
            <w:noProof/>
          </w:rPr>
          <w:t>2.3.3.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Klases izmantošanas piemērs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_Toc487704384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14</w:t>
        </w:r>
        <w:r w:rsidR="00852277">
          <w:rPr>
            <w:noProof/>
            <w:webHidden/>
          </w:rPr>
          <w:fldChar w:fldCharType="end"/>
        </w:r>
      </w:hyperlink>
    </w:p>
    <w:p w14:paraId="62D6A120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85" w:history="1">
        <w:r w:rsidR="00852277" w:rsidRPr="009E79A0">
          <w:rPr>
            <w:rStyle w:val="Hyperlink"/>
            <w:rFonts w:cs="Times New Roman"/>
            <w:noProof/>
          </w:rPr>
          <w:t>2.4.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Paplašinājumu palīgklase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_Toc487704385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14</w:t>
        </w:r>
        <w:r w:rsidR="00852277">
          <w:rPr>
            <w:noProof/>
            <w:webHidden/>
          </w:rPr>
          <w:fldChar w:fldCharType="end"/>
        </w:r>
      </w:hyperlink>
    </w:p>
    <w:p w14:paraId="5EF041EF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386" w:history="1">
        <w:r w:rsidR="00852277" w:rsidRPr="009E79A0">
          <w:rPr>
            <w:rStyle w:val="Hyperlink"/>
            <w:rFonts w:cs="Times New Roman"/>
            <w:noProof/>
          </w:rPr>
          <w:t>2.4.1.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Paziņojumi (Notifikācijas)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_Toc487704386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14</w:t>
        </w:r>
        <w:r w:rsidR="00852277">
          <w:rPr>
            <w:noProof/>
            <w:webHidden/>
          </w:rPr>
          <w:fldChar w:fldCharType="end"/>
        </w:r>
      </w:hyperlink>
    </w:p>
    <w:p w14:paraId="421E4A96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87" w:history="1">
        <w:r w:rsidR="00852277" w:rsidRPr="009E79A0">
          <w:rPr>
            <w:rStyle w:val="Hyperlink"/>
            <w:rFonts w:cs="Times New Roman"/>
            <w:noProof/>
          </w:rPr>
          <w:t>2.4.1.1.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_Toc487704387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17</w:t>
        </w:r>
        <w:r w:rsidR="00852277">
          <w:rPr>
            <w:noProof/>
            <w:webHidden/>
          </w:rPr>
          <w:fldChar w:fldCharType="end"/>
        </w:r>
      </w:hyperlink>
    </w:p>
    <w:p w14:paraId="1F203163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388" w:history="1">
        <w:r w:rsidR="00852277" w:rsidRPr="009E79A0">
          <w:rPr>
            <w:rStyle w:val="Hyperlink"/>
            <w:rFonts w:cs="Times New Roman"/>
            <w:noProof/>
          </w:rPr>
          <w:t>2.4.2.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Audits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_Toc487704388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19</w:t>
        </w:r>
        <w:r w:rsidR="00852277">
          <w:rPr>
            <w:noProof/>
            <w:webHidden/>
          </w:rPr>
          <w:fldChar w:fldCharType="end"/>
        </w:r>
      </w:hyperlink>
    </w:p>
    <w:p w14:paraId="31137516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89" w:history="1">
        <w:r w:rsidR="00852277" w:rsidRPr="009E79A0">
          <w:rPr>
            <w:rStyle w:val="Hyperlink"/>
            <w:rFonts w:cs="Times New Roman"/>
            <w:noProof/>
          </w:rPr>
          <w:t>2.4.2.1.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Metodes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_Toc487704389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19</w:t>
        </w:r>
        <w:r w:rsidR="00852277">
          <w:rPr>
            <w:noProof/>
            <w:webHidden/>
          </w:rPr>
          <w:fldChar w:fldCharType="end"/>
        </w:r>
      </w:hyperlink>
    </w:p>
    <w:p w14:paraId="527FA9D4" w14:textId="77777777" w:rsidR="00852277" w:rsidRDefault="00F12AD5">
      <w:pPr>
        <w:pStyle w:val="TOC4"/>
        <w:rPr>
          <w:rFonts w:asciiTheme="minorHAnsi" w:eastAsiaTheme="minorEastAsia" w:hAnsiTheme="minorHAnsi" w:cs="Arial Unicode MS"/>
          <w:i w:val="0"/>
          <w:noProof/>
          <w:sz w:val="22"/>
          <w:lang w:eastAsia="lv-LV" w:bidi="lo-LA"/>
        </w:rPr>
      </w:pPr>
      <w:hyperlink w:anchor="_Toc487704390" w:history="1">
        <w:r w:rsidR="00852277" w:rsidRPr="009E79A0">
          <w:rPr>
            <w:rStyle w:val="Hyperlink"/>
            <w:rFonts w:cs="Times New Roman"/>
            <w:noProof/>
          </w:rPr>
          <w:t>2.4.2.2.</w:t>
        </w:r>
        <w:r w:rsidR="00852277">
          <w:rPr>
            <w:rFonts w:asciiTheme="minorHAnsi" w:eastAsiaTheme="minorEastAsia" w:hAnsiTheme="minorHAnsi" w:cs="Arial Unicode MS"/>
            <w:i w:val="0"/>
            <w:noProof/>
            <w:sz w:val="22"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Parametru vērtību specificēšana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_Toc487704390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21</w:t>
        </w:r>
        <w:r w:rsidR="00852277">
          <w:rPr>
            <w:noProof/>
            <w:webHidden/>
          </w:rPr>
          <w:fldChar w:fldCharType="end"/>
        </w:r>
      </w:hyperlink>
    </w:p>
    <w:p w14:paraId="06A305E2" w14:textId="77777777" w:rsidR="00852277" w:rsidRDefault="00F12AD5">
      <w:pPr>
        <w:pStyle w:val="TOC1"/>
        <w:rPr>
          <w:rFonts w:asciiTheme="minorHAnsi" w:eastAsiaTheme="minorEastAsia" w:hAnsiTheme="minorHAnsi" w:cs="Arial Unicode MS"/>
          <w:b w:val="0"/>
          <w:caps w:val="0"/>
          <w:noProof/>
          <w:lang w:eastAsia="lv-LV" w:bidi="lo-LA"/>
        </w:rPr>
      </w:pPr>
      <w:hyperlink w:anchor="_Toc487704391" w:history="1">
        <w:r w:rsidR="00852277" w:rsidRPr="009E79A0">
          <w:rPr>
            <w:rStyle w:val="Hyperlink"/>
            <w:rFonts w:cs="Tahoma"/>
            <w:noProof/>
            <w:u w:color="000000"/>
          </w:rPr>
          <w:t>3.</w:t>
        </w:r>
        <w:r w:rsidR="00852277">
          <w:rPr>
            <w:rFonts w:asciiTheme="minorHAnsi" w:eastAsiaTheme="minorEastAsia" w:hAnsiTheme="minorHAnsi" w:cs="Arial Unicode MS"/>
            <w:b w:val="0"/>
            <w:caps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Klašu izmantošanas piemēri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_Toc487704391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22</w:t>
        </w:r>
        <w:r w:rsidR="00852277">
          <w:rPr>
            <w:noProof/>
            <w:webHidden/>
          </w:rPr>
          <w:fldChar w:fldCharType="end"/>
        </w:r>
      </w:hyperlink>
    </w:p>
    <w:p w14:paraId="372556BD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92" w:history="1">
        <w:r w:rsidR="00852277" w:rsidRPr="009E79A0">
          <w:rPr>
            <w:rStyle w:val="Hyperlink"/>
            <w:rFonts w:cs="Times New Roman"/>
            <w:noProof/>
          </w:rPr>
          <w:t>3.1.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Vispārējie norādījumi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_Toc487704392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22</w:t>
        </w:r>
        <w:r w:rsidR="00852277">
          <w:rPr>
            <w:noProof/>
            <w:webHidden/>
          </w:rPr>
          <w:fldChar w:fldCharType="end"/>
        </w:r>
      </w:hyperlink>
    </w:p>
    <w:p w14:paraId="2E7D6DDF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93" w:history="1">
        <w:r w:rsidR="00852277" w:rsidRPr="009E79A0">
          <w:rPr>
            <w:rStyle w:val="Hyperlink"/>
            <w:rFonts w:cs="Times New Roman"/>
            <w:noProof/>
          </w:rPr>
          <w:t>3.2.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LogUtility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_Toc487704393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22</w:t>
        </w:r>
        <w:r w:rsidR="00852277">
          <w:rPr>
            <w:noProof/>
            <w:webHidden/>
          </w:rPr>
          <w:fldChar w:fldCharType="end"/>
        </w:r>
      </w:hyperlink>
    </w:p>
    <w:p w14:paraId="1CECDC5B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94" w:history="1">
        <w:r w:rsidR="00852277" w:rsidRPr="009E79A0">
          <w:rPr>
            <w:rStyle w:val="Hyperlink"/>
            <w:rFonts w:cs="Times New Roman"/>
            <w:noProof/>
          </w:rPr>
          <w:t>3.3.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TraceUtility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_Toc487704394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24</w:t>
        </w:r>
        <w:r w:rsidR="00852277">
          <w:rPr>
            <w:noProof/>
            <w:webHidden/>
          </w:rPr>
          <w:fldChar w:fldCharType="end"/>
        </w:r>
      </w:hyperlink>
    </w:p>
    <w:p w14:paraId="45CE4874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95" w:history="1">
        <w:r w:rsidR="00852277" w:rsidRPr="009E79A0">
          <w:rPr>
            <w:rStyle w:val="Hyperlink"/>
            <w:rFonts w:cs="Times New Roman"/>
            <w:noProof/>
          </w:rPr>
          <w:t>3.4.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ExceptionUtility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_Toc487704395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26</w:t>
        </w:r>
        <w:r w:rsidR="00852277">
          <w:rPr>
            <w:noProof/>
            <w:webHidden/>
          </w:rPr>
          <w:fldChar w:fldCharType="end"/>
        </w:r>
      </w:hyperlink>
    </w:p>
    <w:p w14:paraId="15BE693A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96" w:history="1">
        <w:r w:rsidR="00852277" w:rsidRPr="009E79A0">
          <w:rPr>
            <w:rStyle w:val="Hyperlink"/>
            <w:rFonts w:cs="Times New Roman"/>
            <w:noProof/>
          </w:rPr>
          <w:t>3.5.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LogActivity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_Toc487704396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27</w:t>
        </w:r>
        <w:r w:rsidR="00852277">
          <w:rPr>
            <w:noProof/>
            <w:webHidden/>
          </w:rPr>
          <w:fldChar w:fldCharType="end"/>
        </w:r>
      </w:hyperlink>
    </w:p>
    <w:p w14:paraId="44D79CCD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97" w:history="1">
        <w:r w:rsidR="00852277" w:rsidRPr="009E79A0">
          <w:rPr>
            <w:rStyle w:val="Hyperlink"/>
            <w:rFonts w:cs="Times New Roman"/>
            <w:noProof/>
          </w:rPr>
          <w:t>3.6.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ExtraInformationProvider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_Toc487704397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29</w:t>
        </w:r>
        <w:r w:rsidR="00852277">
          <w:rPr>
            <w:noProof/>
            <w:webHidden/>
          </w:rPr>
          <w:fldChar w:fldCharType="end"/>
        </w:r>
      </w:hyperlink>
    </w:p>
    <w:p w14:paraId="1EA7504C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98" w:history="1">
        <w:r w:rsidR="00852277" w:rsidRPr="009E79A0">
          <w:rPr>
            <w:rStyle w:val="Hyperlink"/>
            <w:rFonts w:cs="Times New Roman"/>
            <w:noProof/>
          </w:rPr>
          <w:t>3.7.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Enterprise Library 4.0.0.0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_Toc487704398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31</w:t>
        </w:r>
        <w:r w:rsidR="00852277">
          <w:rPr>
            <w:noProof/>
            <w:webHidden/>
          </w:rPr>
          <w:fldChar w:fldCharType="end"/>
        </w:r>
      </w:hyperlink>
    </w:p>
    <w:p w14:paraId="13C035B3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399" w:history="1">
        <w:r w:rsidR="00852277" w:rsidRPr="009E79A0">
          <w:rPr>
            <w:rStyle w:val="Hyperlink"/>
            <w:rFonts w:cs="Times New Roman"/>
            <w:noProof/>
          </w:rPr>
          <w:t>3.8.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WCF Servisa un klienta trasēšana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_Toc487704399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34</w:t>
        </w:r>
        <w:r w:rsidR="00852277">
          <w:rPr>
            <w:noProof/>
            <w:webHidden/>
          </w:rPr>
          <w:fldChar w:fldCharType="end"/>
        </w:r>
      </w:hyperlink>
    </w:p>
    <w:p w14:paraId="4FD8CF72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00" w:history="1">
        <w:r w:rsidR="00852277" w:rsidRPr="009E79A0">
          <w:rPr>
            <w:rStyle w:val="Hyperlink"/>
            <w:rFonts w:cs="Times New Roman"/>
            <w:noProof/>
          </w:rPr>
          <w:t>3.8.1.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Klienta konfigurācijas datne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_Toc487704400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34</w:t>
        </w:r>
        <w:r w:rsidR="00852277">
          <w:rPr>
            <w:noProof/>
            <w:webHidden/>
          </w:rPr>
          <w:fldChar w:fldCharType="end"/>
        </w:r>
      </w:hyperlink>
    </w:p>
    <w:p w14:paraId="4B9B23D4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01" w:history="1">
        <w:r w:rsidR="00852277" w:rsidRPr="009E79A0">
          <w:rPr>
            <w:rStyle w:val="Hyperlink"/>
            <w:rFonts w:cs="Times New Roman"/>
            <w:noProof/>
          </w:rPr>
          <w:t>3.8.2.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Servisa konfigurācijas datne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_Toc487704401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35</w:t>
        </w:r>
        <w:r w:rsidR="00852277">
          <w:rPr>
            <w:noProof/>
            <w:webHidden/>
          </w:rPr>
          <w:fldChar w:fldCharType="end"/>
        </w:r>
      </w:hyperlink>
    </w:p>
    <w:p w14:paraId="19BA4692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02" w:history="1">
        <w:r w:rsidR="00852277" w:rsidRPr="009E79A0">
          <w:rPr>
            <w:rStyle w:val="Hyperlink"/>
            <w:rFonts w:cs="Times New Roman"/>
            <w:noProof/>
          </w:rPr>
          <w:t>3.8.3.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Žurnalēšana ar Diagnostic.dll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_Toc487704402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36</w:t>
        </w:r>
        <w:r w:rsidR="00852277">
          <w:rPr>
            <w:noProof/>
            <w:webHidden/>
          </w:rPr>
          <w:fldChar w:fldCharType="end"/>
        </w:r>
      </w:hyperlink>
    </w:p>
    <w:p w14:paraId="1A321E9E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03" w:history="1">
        <w:r w:rsidR="00852277" w:rsidRPr="009E79A0">
          <w:rPr>
            <w:rStyle w:val="Hyperlink"/>
            <w:rFonts w:cs="Times New Roman"/>
            <w:noProof/>
          </w:rPr>
          <w:t>3.8.4.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Sinhrons servisa izsaukums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_Toc487704403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37</w:t>
        </w:r>
        <w:r w:rsidR="00852277">
          <w:rPr>
            <w:noProof/>
            <w:webHidden/>
          </w:rPr>
          <w:fldChar w:fldCharType="end"/>
        </w:r>
      </w:hyperlink>
    </w:p>
    <w:p w14:paraId="0FCD4322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04" w:history="1">
        <w:r w:rsidR="00852277" w:rsidRPr="009E79A0">
          <w:rPr>
            <w:rStyle w:val="Hyperlink"/>
            <w:rFonts w:cs="Times New Roman"/>
            <w:noProof/>
          </w:rPr>
          <w:t>3.8.5.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Asinhrons servisa izsaukums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_Toc487704404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38</w:t>
        </w:r>
        <w:r w:rsidR="00852277">
          <w:rPr>
            <w:noProof/>
            <w:webHidden/>
          </w:rPr>
          <w:fldChar w:fldCharType="end"/>
        </w:r>
      </w:hyperlink>
    </w:p>
    <w:p w14:paraId="50951783" w14:textId="77777777" w:rsidR="00852277" w:rsidRDefault="00F12AD5">
      <w:pPr>
        <w:pStyle w:val="TOC2"/>
        <w:rPr>
          <w:rFonts w:asciiTheme="minorHAnsi" w:eastAsiaTheme="minorEastAsia" w:hAnsiTheme="minorHAnsi" w:cs="Arial Unicode MS"/>
          <w:b w:val="0"/>
          <w:noProof/>
          <w:lang w:eastAsia="lv-LV" w:bidi="lo-LA"/>
        </w:rPr>
      </w:pPr>
      <w:hyperlink w:anchor="_Toc487704405" w:history="1">
        <w:r w:rsidR="00852277" w:rsidRPr="009E79A0">
          <w:rPr>
            <w:rStyle w:val="Hyperlink"/>
            <w:rFonts w:cs="Times New Roman"/>
            <w:noProof/>
          </w:rPr>
          <w:t>3.9.</w:t>
        </w:r>
        <w:r w:rsidR="00852277">
          <w:rPr>
            <w:rFonts w:asciiTheme="minorHAnsi" w:eastAsiaTheme="minorEastAsia" w:hAnsiTheme="minorHAnsi" w:cs="Arial Unicode MS"/>
            <w:b w:val="0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Paplašinājumu palīgklase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_Toc487704405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39</w:t>
        </w:r>
        <w:r w:rsidR="00852277">
          <w:rPr>
            <w:noProof/>
            <w:webHidden/>
          </w:rPr>
          <w:fldChar w:fldCharType="end"/>
        </w:r>
      </w:hyperlink>
    </w:p>
    <w:p w14:paraId="02B3E438" w14:textId="77777777" w:rsidR="00852277" w:rsidRDefault="00F12AD5">
      <w:pPr>
        <w:pStyle w:val="TOC3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06" w:history="1">
        <w:r w:rsidR="00852277" w:rsidRPr="009E79A0">
          <w:rPr>
            <w:rStyle w:val="Hyperlink"/>
            <w:rFonts w:cs="Times New Roman"/>
            <w:noProof/>
          </w:rPr>
          <w:t>3.9.1.</w:t>
        </w:r>
        <w:r w:rsidR="00852277">
          <w:rPr>
            <w:rFonts w:asciiTheme="minorHAnsi" w:eastAsiaTheme="minorEastAsia" w:hAnsiTheme="minorHAnsi" w:cs="Arial Unicode MS"/>
            <w:noProof/>
            <w:lang w:eastAsia="lv-LV" w:bidi="lo-LA"/>
          </w:rPr>
          <w:tab/>
        </w:r>
        <w:r w:rsidR="00852277" w:rsidRPr="009E79A0">
          <w:rPr>
            <w:rStyle w:val="Hyperlink"/>
            <w:noProof/>
          </w:rPr>
          <w:t>Notifikācijas servisa konfigurācija.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_Toc487704406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41</w:t>
        </w:r>
        <w:r w:rsidR="00852277">
          <w:rPr>
            <w:noProof/>
            <w:webHidden/>
          </w:rPr>
          <w:fldChar w:fldCharType="end"/>
        </w:r>
      </w:hyperlink>
    </w:p>
    <w:p w14:paraId="19FE8DAC" w14:textId="77777777" w:rsidR="00767C79" w:rsidRPr="0054051B" w:rsidRDefault="00767C79" w:rsidP="00767C79">
      <w:pPr>
        <w:pStyle w:val="Saturs"/>
        <w:rPr>
          <w:rStyle w:val="Strong"/>
          <w:bCs w:val="0"/>
        </w:rPr>
      </w:pPr>
      <w:r w:rsidRPr="0054051B">
        <w:rPr>
          <w:rFonts w:ascii="Arial Bold" w:hAnsi="Arial Bold"/>
          <w:b w:val="0"/>
          <w:caps/>
          <w:sz w:val="22"/>
        </w:rPr>
        <w:fldChar w:fldCharType="end"/>
      </w:r>
    </w:p>
    <w:p w14:paraId="19FE8DAD" w14:textId="77777777" w:rsidR="00CE4B39" w:rsidRPr="0054051B" w:rsidRDefault="00CE4B39" w:rsidP="00913E35">
      <w:pPr>
        <w:pStyle w:val="Heading1"/>
        <w:numPr>
          <w:ilvl w:val="0"/>
          <w:numId w:val="0"/>
        </w:numPr>
      </w:pPr>
      <w:bookmarkStart w:id="1" w:name="_Toc314046432"/>
      <w:bookmarkStart w:id="2" w:name="_Toc314232664"/>
      <w:bookmarkStart w:id="3" w:name="_Toc487704348"/>
      <w:r w:rsidRPr="0054051B">
        <w:t>Attēlu saraksts</w:t>
      </w:r>
      <w:bookmarkEnd w:id="1"/>
      <w:bookmarkEnd w:id="2"/>
      <w:bookmarkEnd w:id="3"/>
    </w:p>
    <w:p w14:paraId="1E203A63" w14:textId="77777777" w:rsidR="00852277" w:rsidRDefault="00DE1CE6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r w:rsidRPr="0054051B">
        <w:fldChar w:fldCharType="begin"/>
      </w:r>
      <w:r w:rsidRPr="0054051B">
        <w:instrText xml:space="preserve"> TOC \h \z \c "attēls." </w:instrText>
      </w:r>
      <w:r w:rsidRPr="0054051B">
        <w:fldChar w:fldCharType="separate"/>
      </w:r>
      <w:hyperlink w:anchor="_Toc487704407" w:history="1">
        <w:r w:rsidR="00852277" w:rsidRPr="00B94C39">
          <w:rPr>
            <w:rStyle w:val="Hyperlink"/>
            <w:noProof/>
          </w:rPr>
          <w:t>1.attēls. Logošanas palīgklasē iekļautās metodes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_Toc487704407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8</w:t>
        </w:r>
        <w:r w:rsidR="00852277">
          <w:rPr>
            <w:noProof/>
            <w:webHidden/>
          </w:rPr>
          <w:fldChar w:fldCharType="end"/>
        </w:r>
      </w:hyperlink>
    </w:p>
    <w:p w14:paraId="556CA9D3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08" w:history="1">
        <w:r w:rsidR="00852277" w:rsidRPr="00B94C39">
          <w:rPr>
            <w:rStyle w:val="Hyperlink"/>
            <w:noProof/>
          </w:rPr>
          <w:t>2.attēls. Izņēmumu palīgklasē iekļautās metodes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_Toc487704408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10</w:t>
        </w:r>
        <w:r w:rsidR="00852277">
          <w:rPr>
            <w:noProof/>
            <w:webHidden/>
          </w:rPr>
          <w:fldChar w:fldCharType="end"/>
        </w:r>
      </w:hyperlink>
    </w:p>
    <w:p w14:paraId="44BBF6E4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09" w:history="1">
        <w:r w:rsidR="00852277" w:rsidRPr="00B94C39">
          <w:rPr>
            <w:rStyle w:val="Hyperlink"/>
            <w:noProof/>
          </w:rPr>
          <w:t>3.attēls. Trasēšanas palīgklasē iekļautās metodes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_Toc487704409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13</w:t>
        </w:r>
        <w:r w:rsidR="00852277">
          <w:rPr>
            <w:noProof/>
            <w:webHidden/>
          </w:rPr>
          <w:fldChar w:fldCharType="end"/>
        </w:r>
      </w:hyperlink>
    </w:p>
    <w:p w14:paraId="79FB709A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10" w:history="1">
        <w:r w:rsidR="00852277" w:rsidRPr="00B94C39">
          <w:rPr>
            <w:rStyle w:val="Hyperlink"/>
            <w:noProof/>
          </w:rPr>
          <w:t>4.attēls. Paplašinājuma palīgklasē iekļautās metodes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_Toc487704410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14</w:t>
        </w:r>
        <w:r w:rsidR="00852277">
          <w:rPr>
            <w:noProof/>
            <w:webHidden/>
          </w:rPr>
          <w:fldChar w:fldCharType="end"/>
        </w:r>
      </w:hyperlink>
    </w:p>
    <w:p w14:paraId="3E1BB3BD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11" w:history="1">
        <w:r w:rsidR="00852277" w:rsidRPr="00B94C39">
          <w:rPr>
            <w:rStyle w:val="Hyperlink"/>
            <w:noProof/>
          </w:rPr>
          <w:t>5.attēls. Notifikāciju nosūtīšanas struktūra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_Toc487704411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15</w:t>
        </w:r>
        <w:r w:rsidR="00852277">
          <w:rPr>
            <w:noProof/>
            <w:webHidden/>
          </w:rPr>
          <w:fldChar w:fldCharType="end"/>
        </w:r>
      </w:hyperlink>
    </w:p>
    <w:p w14:paraId="47CB33CC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12" w:history="1">
        <w:r w:rsidR="00852277" w:rsidRPr="00B94C39">
          <w:rPr>
            <w:rStyle w:val="Hyperlink"/>
            <w:noProof/>
          </w:rPr>
          <w:t>6.attēls. Žurnalēšanas rezultāti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_Toc487704412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24</w:t>
        </w:r>
        <w:r w:rsidR="00852277">
          <w:rPr>
            <w:noProof/>
            <w:webHidden/>
          </w:rPr>
          <w:fldChar w:fldCharType="end"/>
        </w:r>
      </w:hyperlink>
    </w:p>
    <w:p w14:paraId="598F06A7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13" w:history="1">
        <w:r w:rsidR="00852277" w:rsidRPr="00B94C39">
          <w:rPr>
            <w:rStyle w:val="Hyperlink"/>
            <w:noProof/>
          </w:rPr>
          <w:t>7.attēls. Trasēšanas rezultāti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_Toc487704413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25</w:t>
        </w:r>
        <w:r w:rsidR="00852277">
          <w:rPr>
            <w:noProof/>
            <w:webHidden/>
          </w:rPr>
          <w:fldChar w:fldCharType="end"/>
        </w:r>
      </w:hyperlink>
    </w:p>
    <w:p w14:paraId="5EFF23EF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14" w:history="1">
        <w:r w:rsidR="00852277" w:rsidRPr="00B94C39">
          <w:rPr>
            <w:rStyle w:val="Hyperlink"/>
            <w:noProof/>
          </w:rPr>
          <w:t>8.attēls. Izņēmumu žurnalēšanas rezultāti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_Toc487704414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27</w:t>
        </w:r>
        <w:r w:rsidR="00852277">
          <w:rPr>
            <w:noProof/>
            <w:webHidden/>
          </w:rPr>
          <w:fldChar w:fldCharType="end"/>
        </w:r>
      </w:hyperlink>
    </w:p>
    <w:p w14:paraId="7D127DE8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15" w:history="1">
        <w:r w:rsidR="00852277" w:rsidRPr="00B94C39">
          <w:rPr>
            <w:rStyle w:val="Hyperlink"/>
            <w:noProof/>
          </w:rPr>
          <w:t>9.attēls. Aktivitāšu žurnalēšanas rezultāti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_Toc487704415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29</w:t>
        </w:r>
        <w:r w:rsidR="00852277">
          <w:rPr>
            <w:noProof/>
            <w:webHidden/>
          </w:rPr>
          <w:fldChar w:fldCharType="end"/>
        </w:r>
      </w:hyperlink>
    </w:p>
    <w:p w14:paraId="497537AC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16" w:history="1">
        <w:r w:rsidR="00852277" w:rsidRPr="00B94C39">
          <w:rPr>
            <w:rStyle w:val="Hyperlink"/>
            <w:noProof/>
          </w:rPr>
          <w:t>10.attēls. ExtraInformationProvider pielietošanas rezultāti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_Toc487704416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31</w:t>
        </w:r>
        <w:r w:rsidR="00852277">
          <w:rPr>
            <w:noProof/>
            <w:webHidden/>
          </w:rPr>
          <w:fldChar w:fldCharType="end"/>
        </w:r>
      </w:hyperlink>
    </w:p>
    <w:p w14:paraId="30E5AE35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17" w:history="1">
        <w:r w:rsidR="00852277" w:rsidRPr="00B94C39">
          <w:rPr>
            <w:rStyle w:val="Hyperlink"/>
            <w:noProof/>
          </w:rPr>
          <w:t>11.attēls. Sinhrona izsaukuma rezultāts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_Toc487704417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38</w:t>
        </w:r>
        <w:r w:rsidR="00852277">
          <w:rPr>
            <w:noProof/>
            <w:webHidden/>
          </w:rPr>
          <w:fldChar w:fldCharType="end"/>
        </w:r>
      </w:hyperlink>
    </w:p>
    <w:p w14:paraId="7658F03B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18" w:history="1">
        <w:r w:rsidR="00852277" w:rsidRPr="00B94C39">
          <w:rPr>
            <w:rStyle w:val="Hyperlink"/>
            <w:noProof/>
          </w:rPr>
          <w:t>12.attēls. Asinhrona izsaukuma rezultāts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_Toc487704418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39</w:t>
        </w:r>
        <w:r w:rsidR="00852277">
          <w:rPr>
            <w:noProof/>
            <w:webHidden/>
          </w:rPr>
          <w:fldChar w:fldCharType="end"/>
        </w:r>
      </w:hyperlink>
    </w:p>
    <w:p w14:paraId="4D05047D" w14:textId="77777777" w:rsidR="00852277" w:rsidRDefault="00F12AD5">
      <w:pPr>
        <w:pStyle w:val="TableofFigures"/>
        <w:rPr>
          <w:rFonts w:asciiTheme="minorHAnsi" w:eastAsiaTheme="minorEastAsia" w:hAnsiTheme="minorHAnsi" w:cs="Arial Unicode MS"/>
          <w:noProof/>
          <w:lang w:eastAsia="lv-LV" w:bidi="lo-LA"/>
        </w:rPr>
      </w:pPr>
      <w:hyperlink w:anchor="_Toc487704419" w:history="1">
        <w:r w:rsidR="00852277" w:rsidRPr="00B94C39">
          <w:rPr>
            <w:rStyle w:val="Hyperlink"/>
            <w:noProof/>
          </w:rPr>
          <w:t>13.attēls. Ziņojumu un audita rezultāti</w:t>
        </w:r>
        <w:r w:rsidR="00852277">
          <w:rPr>
            <w:noProof/>
            <w:webHidden/>
          </w:rPr>
          <w:tab/>
        </w:r>
        <w:r w:rsidR="00852277">
          <w:rPr>
            <w:noProof/>
            <w:webHidden/>
          </w:rPr>
          <w:fldChar w:fldCharType="begin"/>
        </w:r>
        <w:r w:rsidR="00852277">
          <w:rPr>
            <w:noProof/>
            <w:webHidden/>
          </w:rPr>
          <w:instrText xml:space="preserve"> PAGEREF _Toc487704419 \h </w:instrText>
        </w:r>
        <w:r w:rsidR="00852277">
          <w:rPr>
            <w:noProof/>
            <w:webHidden/>
          </w:rPr>
        </w:r>
        <w:r w:rsidR="00852277">
          <w:rPr>
            <w:noProof/>
            <w:webHidden/>
          </w:rPr>
          <w:fldChar w:fldCharType="separate"/>
        </w:r>
        <w:r w:rsidR="00852277">
          <w:rPr>
            <w:noProof/>
            <w:webHidden/>
          </w:rPr>
          <w:t>41</w:t>
        </w:r>
        <w:r w:rsidR="00852277">
          <w:rPr>
            <w:noProof/>
            <w:webHidden/>
          </w:rPr>
          <w:fldChar w:fldCharType="end"/>
        </w:r>
      </w:hyperlink>
    </w:p>
    <w:p w14:paraId="19FE8DB8" w14:textId="154B1FB6" w:rsidR="00CE4B39" w:rsidRPr="0054051B" w:rsidRDefault="00DE1CE6" w:rsidP="00560911">
      <w:pPr>
        <w:rPr>
          <w:rFonts w:ascii="Tahoma" w:eastAsiaTheme="majorEastAsia" w:hAnsi="Tahoma" w:cstheme="majorBidi"/>
          <w:b/>
          <w:bCs/>
          <w:sz w:val="32"/>
          <w:szCs w:val="28"/>
        </w:rPr>
      </w:pPr>
      <w:r w:rsidRPr="0054051B">
        <w:fldChar w:fldCharType="end"/>
      </w:r>
      <w:r w:rsidR="00CE4B39" w:rsidRPr="0054051B">
        <w:br w:type="page"/>
      </w:r>
    </w:p>
    <w:p w14:paraId="19FE8DB9" w14:textId="77777777" w:rsidR="00913E35" w:rsidRPr="0054051B" w:rsidRDefault="00913E35" w:rsidP="00913E35">
      <w:pPr>
        <w:pStyle w:val="Heading1"/>
      </w:pPr>
      <w:bookmarkStart w:id="4" w:name="_Toc129433334"/>
      <w:bookmarkStart w:id="5" w:name="_Toc190771589"/>
      <w:bookmarkStart w:id="6" w:name="_Toc205267389"/>
      <w:bookmarkStart w:id="7" w:name="_Toc303766162"/>
      <w:bookmarkStart w:id="8" w:name="_Toc487704349"/>
      <w:bookmarkStart w:id="9" w:name="_Toc132711872"/>
      <w:bookmarkStart w:id="10" w:name="_Toc139343085"/>
      <w:bookmarkStart w:id="11" w:name="_Toc199902133"/>
      <w:r w:rsidRPr="0054051B">
        <w:t>Ievads</w:t>
      </w:r>
      <w:bookmarkEnd w:id="4"/>
      <w:bookmarkEnd w:id="5"/>
      <w:bookmarkEnd w:id="6"/>
      <w:bookmarkEnd w:id="7"/>
      <w:bookmarkEnd w:id="8"/>
    </w:p>
    <w:p w14:paraId="19FE8DBA" w14:textId="77777777" w:rsidR="00913E35" w:rsidRPr="0054051B" w:rsidRDefault="00913E35" w:rsidP="00913E35">
      <w:pPr>
        <w:pStyle w:val="Heading2"/>
      </w:pPr>
      <w:bookmarkStart w:id="12" w:name="_Dokumenta_nolūks"/>
      <w:bookmarkStart w:id="13" w:name="_Toc21077435"/>
      <w:bookmarkStart w:id="14" w:name="_Toc28766185"/>
      <w:bookmarkStart w:id="15" w:name="_Toc29354286"/>
      <w:bookmarkStart w:id="16" w:name="_Toc65487055"/>
      <w:bookmarkStart w:id="17" w:name="_Toc109037443"/>
      <w:bookmarkStart w:id="18" w:name="_Toc129433335"/>
      <w:bookmarkStart w:id="19" w:name="_Toc190771590"/>
      <w:bookmarkStart w:id="20" w:name="_Toc205267390"/>
      <w:bookmarkStart w:id="21" w:name="_Toc303766163"/>
      <w:bookmarkStart w:id="22" w:name="_Toc487704350"/>
      <w:bookmarkEnd w:id="12"/>
      <w:r w:rsidRPr="0054051B">
        <w:t>Dokumenta nolūks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19FE8DBB" w14:textId="77777777" w:rsidR="00913E35" w:rsidRPr="0054051B" w:rsidRDefault="00913E35" w:rsidP="00560911">
      <w:r w:rsidRPr="0054051B">
        <w:t xml:space="preserve">Dokuments „Koplietojuma žurnalēšanas bibliotēku apraksts” satur žurnalēšanas bibliotēku </w:t>
      </w:r>
      <w:r w:rsidRPr="0054051B">
        <w:rPr>
          <w:i/>
        </w:rPr>
        <w:t>Diagnostic.dll</w:t>
      </w:r>
      <w:r w:rsidRPr="0054051B">
        <w:t xml:space="preserve"> un </w:t>
      </w:r>
      <w:r w:rsidRPr="0054051B">
        <w:rPr>
          <w:i/>
        </w:rPr>
        <w:t>Enterprise Library</w:t>
      </w:r>
      <w:r w:rsidRPr="0054051B">
        <w:t xml:space="preserve"> 4.0.0.0 aprakstu un palīgklašu izmantošanas instrukcijas. Šis dokuments ir paredzēts SIA „ABC software” izstrādātājiem, kā arī citiem iesaistītajiem izstrādātājiem, kas līdzdarbojas ar SIA „ABC software” programmnodrošinājumu izstrādē un pilnveidošanā.</w:t>
      </w:r>
    </w:p>
    <w:p w14:paraId="19FE8DBC" w14:textId="77777777" w:rsidR="00913E35" w:rsidRPr="0054051B" w:rsidRDefault="00913E35" w:rsidP="00913E35">
      <w:pPr>
        <w:pStyle w:val="Heading2"/>
      </w:pPr>
      <w:bookmarkStart w:id="23" w:name="_Darbības_sfēra"/>
      <w:bookmarkStart w:id="24" w:name="_Toc303766164"/>
      <w:bookmarkStart w:id="25" w:name="_Toc487704351"/>
      <w:bookmarkEnd w:id="23"/>
      <w:r w:rsidRPr="0054051B">
        <w:t>Termini un pieņemtie apzīmējumi</w:t>
      </w:r>
      <w:bookmarkEnd w:id="24"/>
      <w:bookmarkEnd w:id="25"/>
    </w:p>
    <w:p w14:paraId="19FE8DBD" w14:textId="77777777" w:rsidR="00913E35" w:rsidRPr="0054051B" w:rsidRDefault="00913E35" w:rsidP="00560911">
      <w:bookmarkStart w:id="26" w:name="_Saistītie_dokumenti"/>
      <w:bookmarkStart w:id="27" w:name="_Toc28766189"/>
      <w:bookmarkStart w:id="28" w:name="_Toc29354290"/>
      <w:bookmarkStart w:id="29" w:name="_Toc65487059"/>
      <w:bookmarkStart w:id="30" w:name="_Toc109037448"/>
      <w:bookmarkStart w:id="31" w:name="_Toc120962891"/>
      <w:bookmarkStart w:id="32" w:name="_Toc129433338"/>
      <w:bookmarkStart w:id="33" w:name="_Toc190771593"/>
      <w:bookmarkStart w:id="34" w:name="_Toc205267393"/>
      <w:bookmarkEnd w:id="26"/>
      <w:r w:rsidRPr="0054051B">
        <w:t xml:space="preserve">Visi šajā dokumentā izmantotie termini un apzīmējumi ir apkopoti Terminu un saīsinājumu indeksā </w:t>
      </w:r>
      <w:r w:rsidRPr="0054051B">
        <w:fldChar w:fldCharType="begin"/>
      </w:r>
      <w:r w:rsidRPr="0054051B">
        <w:instrText xml:space="preserve"> REF _Ref152590467 \n \h </w:instrText>
      </w:r>
      <w:r w:rsidRPr="0054051B">
        <w:fldChar w:fldCharType="separate"/>
      </w:r>
      <w:r w:rsidR="00852277">
        <w:t>[2]</w:t>
      </w:r>
      <w:r w:rsidRPr="0054051B">
        <w:fldChar w:fldCharType="end"/>
      </w:r>
      <w:r w:rsidRPr="0054051B">
        <w:t>.</w:t>
      </w:r>
    </w:p>
    <w:p w14:paraId="19FE8DBE" w14:textId="77777777" w:rsidR="00913E35" w:rsidRPr="0054051B" w:rsidRDefault="00913E35" w:rsidP="00913E35">
      <w:pPr>
        <w:pStyle w:val="Heading2"/>
      </w:pPr>
      <w:bookmarkStart w:id="35" w:name="_Toc303766165"/>
      <w:bookmarkStart w:id="36" w:name="_Toc487704352"/>
      <w:r w:rsidRPr="0054051B">
        <w:t>Saistība ar citiem dokumenti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54051B">
        <w:t>em</w:t>
      </w:r>
      <w:bookmarkEnd w:id="35"/>
      <w:bookmarkEnd w:id="36"/>
    </w:p>
    <w:p w14:paraId="19FE8DBF" w14:textId="77777777" w:rsidR="00913E35" w:rsidRPr="0054051B" w:rsidRDefault="00913E35" w:rsidP="00560911">
      <w:r w:rsidRPr="0054051B">
        <w:t>Dokuments ir izstrādāts, balstoties uz šādiem dokumentiem:</w:t>
      </w:r>
    </w:p>
    <w:p w14:paraId="19FE8DC0" w14:textId="77777777" w:rsidR="00913E35" w:rsidRPr="0054051B" w:rsidRDefault="00913E35" w:rsidP="00560911">
      <w:pPr>
        <w:pStyle w:val="Atsauce"/>
      </w:pPr>
      <w:bookmarkStart w:id="37" w:name="_Ref314481264"/>
      <w:r w:rsidRPr="0054051B">
        <w:t>IVIS izstrādes vadlīnijas (URN:100000:DOC-FR-VNP).</w:t>
      </w:r>
      <w:bookmarkEnd w:id="37"/>
    </w:p>
    <w:p w14:paraId="19FE8DC1" w14:textId="77777777" w:rsidR="00913E35" w:rsidRPr="0054051B" w:rsidRDefault="00913E35" w:rsidP="00560911">
      <w:pPr>
        <w:pStyle w:val="Atsauce"/>
      </w:pPr>
      <w:bookmarkStart w:id="38" w:name="_Ref152590467"/>
      <w:r w:rsidRPr="0054051B">
        <w:t>IVIS „Terminu un saīsinājumu indekss.” (EPS-31/2005-IVIS-OLIMPS-TSI-V0.03 07.03.2006.).</w:t>
      </w:r>
      <w:bookmarkEnd w:id="38"/>
    </w:p>
    <w:p w14:paraId="19FE8DC2" w14:textId="0FF1EC8A" w:rsidR="00913E35" w:rsidRPr="0054051B" w:rsidRDefault="00913E35" w:rsidP="00560911">
      <w:pPr>
        <w:pStyle w:val="Atsauce"/>
      </w:pPr>
      <w:bookmarkStart w:id="39" w:name="ELconfig"/>
      <w:bookmarkStart w:id="40" w:name="_Ref303765479"/>
      <w:bookmarkEnd w:id="39"/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konfigurācijas faili </w:t>
      </w:r>
      <w:r w:rsidR="00962A6D" w:rsidRPr="0054051B">
        <w:t>–</w:t>
      </w:r>
      <w:r w:rsidRPr="0054051B">
        <w:t xml:space="preserve"> </w:t>
      </w:r>
      <w:hyperlink r:id="rId14" w:history="1">
        <w:r w:rsidRPr="0054051B">
          <w:rPr>
            <w:rStyle w:val="Hyperlink"/>
            <w:color w:val="auto"/>
            <w:u w:val="none"/>
          </w:rPr>
          <w:t>http://blogs.msdn.com/b/tomholl/archive/2006/04/02/entlib2externalconfig.aspx</w:t>
        </w:r>
      </w:hyperlink>
      <w:bookmarkEnd w:id="40"/>
    </w:p>
    <w:p w14:paraId="19FE8DC3" w14:textId="77777777" w:rsidR="00913E35" w:rsidRPr="0054051B" w:rsidRDefault="00913E35" w:rsidP="00560911">
      <w:pPr>
        <w:pStyle w:val="Atsauce"/>
      </w:pPr>
      <w:bookmarkStart w:id="41" w:name="_Ref303764672"/>
      <w:r w:rsidRPr="0054051B">
        <w:t xml:space="preserve">Instrukciju pamatā izmantots risinājums </w:t>
      </w:r>
      <w:r w:rsidRPr="0054051B">
        <w:rPr>
          <w:rStyle w:val="ReferenceChar"/>
          <w:i/>
          <w:lang w:val="lv-LV"/>
        </w:rPr>
        <w:t>EnoughPI</w:t>
      </w:r>
      <w:r w:rsidRPr="0054051B">
        <w:rPr>
          <w:rStyle w:val="ReferenceChar"/>
          <w:lang w:val="lv-LV"/>
        </w:rPr>
        <w:t>.sln</w:t>
      </w:r>
      <w:r w:rsidRPr="0054051B">
        <w:t>, kas atrodas mapē „~\Diagnostic\CS\WindowsApp\begin”</w:t>
      </w:r>
      <w:bookmarkEnd w:id="41"/>
      <w:r w:rsidR="00560911" w:rsidRPr="0054051B">
        <w:t>.</w:t>
      </w:r>
    </w:p>
    <w:p w14:paraId="19FE8DC4" w14:textId="77777777" w:rsidR="00913E35" w:rsidRPr="0054051B" w:rsidRDefault="00913E35" w:rsidP="00560911">
      <w:bookmarkStart w:id="42" w:name="_Toc303763315"/>
      <w:bookmarkStart w:id="43" w:name="_Toc303764044"/>
      <w:bookmarkStart w:id="44" w:name="_Toc188673235"/>
      <w:bookmarkStart w:id="45" w:name="_Toc189286728"/>
      <w:bookmarkStart w:id="46" w:name="_Produkta_perspektīva"/>
      <w:bookmarkStart w:id="47" w:name="_Toc300154691"/>
      <w:bookmarkStart w:id="48" w:name="_Toc300156122"/>
      <w:bookmarkStart w:id="49" w:name="_Toc300158112"/>
      <w:bookmarkStart w:id="50" w:name="_Toc300158275"/>
      <w:bookmarkEnd w:id="9"/>
      <w:bookmarkEnd w:id="10"/>
      <w:bookmarkEnd w:id="1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19FE8DC5" w14:textId="77777777" w:rsidR="00913E35" w:rsidRPr="0054051B" w:rsidRDefault="00913E35" w:rsidP="00913E35">
      <w:pPr>
        <w:pStyle w:val="Heading1"/>
      </w:pPr>
      <w:bookmarkStart w:id="51" w:name="_Toc232842025"/>
      <w:bookmarkStart w:id="52" w:name="_Toc303766166"/>
      <w:bookmarkStart w:id="53" w:name="_Toc487704353"/>
      <w:r w:rsidRPr="0054051B">
        <w:t>Palīgklases</w:t>
      </w:r>
      <w:bookmarkEnd w:id="51"/>
      <w:bookmarkEnd w:id="52"/>
      <w:bookmarkEnd w:id="53"/>
    </w:p>
    <w:p w14:paraId="19FE8DC6" w14:textId="77777777" w:rsidR="00913E35" w:rsidRPr="0054051B" w:rsidRDefault="00913E35" w:rsidP="00560911">
      <w:r w:rsidRPr="0054051B">
        <w:t>Bibliotēkā „Diagnostic.dll” izmantotās palīgklases nodrošina nepieciešamās žurnalēšanas un auditācijas funkcijas.</w:t>
      </w:r>
    </w:p>
    <w:p w14:paraId="19FE8DC7" w14:textId="77777777" w:rsidR="00913E35" w:rsidRPr="0054051B" w:rsidRDefault="00913E35" w:rsidP="00913E35">
      <w:pPr>
        <w:pStyle w:val="Heading2"/>
      </w:pPr>
      <w:bookmarkStart w:id="54" w:name="_Toc214875050"/>
      <w:bookmarkStart w:id="55" w:name="_Toc232842026"/>
      <w:bookmarkStart w:id="56" w:name="_Ref264629943"/>
      <w:bookmarkStart w:id="57" w:name="_Toc303766167"/>
      <w:bookmarkStart w:id="58" w:name="_Toc487704354"/>
      <w:r w:rsidRPr="0054051B">
        <w:t>Logošanas palīgklase</w:t>
      </w:r>
      <w:bookmarkEnd w:id="54"/>
      <w:bookmarkEnd w:id="55"/>
      <w:bookmarkEnd w:id="56"/>
      <w:bookmarkEnd w:id="57"/>
      <w:bookmarkEnd w:id="58"/>
    </w:p>
    <w:p w14:paraId="19FE8DC8" w14:textId="77777777" w:rsidR="00913E35" w:rsidRPr="0054051B" w:rsidRDefault="00913E35" w:rsidP="00560911">
      <w:r w:rsidRPr="0054051B">
        <w:t xml:space="preserve">Logošanas palīgklasē „LogUtility” iekļautas metodes, kas ļauj veikt notikumu žurnalēšanu. </w:t>
      </w:r>
    </w:p>
    <w:p w14:paraId="5724AE37" w14:textId="77777777" w:rsidR="000C3FD2" w:rsidRPr="0054051B" w:rsidRDefault="00913E35" w:rsidP="000C3FD2">
      <w:pPr>
        <w:pStyle w:val="Pictureposition"/>
      </w:pPr>
      <w:r w:rsidRPr="0054051B">
        <w:rPr>
          <w:noProof/>
          <w:lang w:eastAsia="lv-LV" w:bidi="lo-LA"/>
        </w:rPr>
        <w:drawing>
          <wp:inline distT="0" distB="0" distL="0" distR="0" wp14:anchorId="19FE9256" wp14:editId="19FE9257">
            <wp:extent cx="5991225" cy="2619375"/>
            <wp:effectExtent l="0" t="0" r="9525" b="9525"/>
            <wp:docPr id="27" name="Picture 27" descr="LogUt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Utilit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8DC9" w14:textId="56DBDE9B" w:rsidR="00913E35" w:rsidRPr="0054051B" w:rsidRDefault="004969D4" w:rsidP="000C3FD2">
      <w:pPr>
        <w:pStyle w:val="Picturecaption"/>
      </w:pPr>
      <w:fldSimple w:instr=" SEQ attēls. \* ARABIC ">
        <w:bookmarkStart w:id="59" w:name="_Toc487704407"/>
        <w:r w:rsidR="00852277">
          <w:rPr>
            <w:noProof/>
          </w:rPr>
          <w:t>1</w:t>
        </w:r>
      </w:fldSimple>
      <w:r w:rsidR="000C3FD2" w:rsidRPr="0054051B">
        <w:t>.attēls. Logošanas palīgklasē iekļautās metodes</w:t>
      </w:r>
      <w:bookmarkEnd w:id="59"/>
    </w:p>
    <w:p w14:paraId="19FE8DCB" w14:textId="77777777" w:rsidR="00913E35" w:rsidRPr="0054051B" w:rsidRDefault="00913E35" w:rsidP="00913E35">
      <w:pPr>
        <w:pStyle w:val="Heading3"/>
      </w:pPr>
      <w:bookmarkStart w:id="60" w:name="_Toc214875051"/>
      <w:bookmarkStart w:id="61" w:name="_Toc232842027"/>
      <w:bookmarkStart w:id="62" w:name="_Toc303766168"/>
      <w:bookmarkStart w:id="63" w:name="_Toc487704355"/>
      <w:r w:rsidRPr="0054051B">
        <w:t>Konstruktori</w:t>
      </w:r>
      <w:bookmarkEnd w:id="60"/>
      <w:bookmarkEnd w:id="61"/>
      <w:bookmarkEnd w:id="62"/>
      <w:bookmarkEnd w:id="63"/>
    </w:p>
    <w:p w14:paraId="19FE8DCC" w14:textId="77777777" w:rsidR="00913E35" w:rsidRPr="0054051B" w:rsidRDefault="00913E35" w:rsidP="00195F4D">
      <w:pPr>
        <w:pStyle w:val="Heading4"/>
      </w:pPr>
      <w:bookmarkStart w:id="64" w:name="_Toc214875052"/>
      <w:bookmarkStart w:id="65" w:name="_Toc487704356"/>
      <w:r w:rsidRPr="0054051B">
        <w:t>Konstruktors „LogUtility</w:t>
      </w:r>
      <w:bookmarkEnd w:id="64"/>
      <w:r w:rsidRPr="0054051B">
        <w:t>”</w:t>
      </w:r>
      <w:bookmarkEnd w:id="65"/>
      <w:r w:rsidRPr="0054051B">
        <w:t xml:space="preserve"> </w:t>
      </w:r>
    </w:p>
    <w:p w14:paraId="19FE8DCD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        public LogUtility(string sourceName)</w:t>
      </w:r>
    </w:p>
    <w:p w14:paraId="19FE8DCE" w14:textId="77777777" w:rsidR="00913E35" w:rsidRPr="0054051B" w:rsidRDefault="00913E35" w:rsidP="00560911">
      <w:r w:rsidRPr="0054051B">
        <w:t>Izveido klasi „LogUtility” ar uzdoto žurnalēšanas avotu.</w:t>
      </w:r>
    </w:p>
    <w:p w14:paraId="19FE8DCF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DD2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DD0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DD1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DD5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D3" w14:textId="77777777" w:rsidR="00913E35" w:rsidRPr="0054051B" w:rsidRDefault="00913E35" w:rsidP="00560911">
            <w:pPr>
              <w:pStyle w:val="Tablebody"/>
            </w:pPr>
            <w:r w:rsidRPr="0054051B">
              <w:t>sourceName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DD4" w14:textId="77777777" w:rsidR="00913E35" w:rsidRPr="0054051B" w:rsidRDefault="00913E35" w:rsidP="00560911">
            <w:pPr>
              <w:pStyle w:val="Tablebody"/>
            </w:pPr>
            <w:r w:rsidRPr="0054051B">
              <w:t>trasēšanas avots</w:t>
            </w:r>
          </w:p>
        </w:tc>
      </w:tr>
    </w:tbl>
    <w:p w14:paraId="19FE8DD6" w14:textId="77777777" w:rsidR="00913E35" w:rsidRPr="0054051B" w:rsidRDefault="00913E35" w:rsidP="00913E35">
      <w:pPr>
        <w:pStyle w:val="Heading3"/>
      </w:pPr>
      <w:bookmarkStart w:id="66" w:name="_Toc214875053"/>
      <w:bookmarkStart w:id="67" w:name="_Toc232842028"/>
      <w:bookmarkStart w:id="68" w:name="_Toc303766169"/>
      <w:bookmarkStart w:id="69" w:name="_Toc487704357"/>
      <w:r w:rsidRPr="0054051B">
        <w:t>Īpašības</w:t>
      </w:r>
      <w:bookmarkEnd w:id="66"/>
      <w:bookmarkEnd w:id="67"/>
      <w:bookmarkEnd w:id="68"/>
      <w:bookmarkEnd w:id="69"/>
    </w:p>
    <w:p w14:paraId="19FE8DD7" w14:textId="77777777" w:rsidR="00913E35" w:rsidRPr="0054051B" w:rsidRDefault="00913E35" w:rsidP="00195F4D">
      <w:pPr>
        <w:pStyle w:val="Heading4"/>
      </w:pPr>
      <w:bookmarkStart w:id="70" w:name="_Toc214875054"/>
      <w:bookmarkStart w:id="71" w:name="_Toc487704358"/>
      <w:r w:rsidRPr="0054051B">
        <w:t>„LoggingEnabled” īpašība</w:t>
      </w:r>
      <w:bookmarkEnd w:id="70"/>
      <w:bookmarkEnd w:id="71"/>
    </w:p>
    <w:p w14:paraId="19FE8DD8" w14:textId="77777777" w:rsidR="00913E35" w:rsidRPr="0054051B" w:rsidRDefault="00913E35" w:rsidP="00560911">
      <w:r w:rsidRPr="0054051B">
        <w:t>Īpašības apraksts:</w:t>
      </w:r>
    </w:p>
    <w:p w14:paraId="19FE8DD9" w14:textId="77777777" w:rsidR="00913E35" w:rsidRPr="0054051B" w:rsidRDefault="00913E35" w:rsidP="00913E35">
      <w:pPr>
        <w:pStyle w:val="CodeBlockChar"/>
        <w:pBdr>
          <w:left w:val="single" w:sz="4" w:space="10" w:color="auto"/>
        </w:pBdr>
        <w:rPr>
          <w:lang w:val="lv-LV"/>
        </w:rPr>
      </w:pPr>
      <w:r w:rsidRPr="0054051B">
        <w:rPr>
          <w:color w:val="0000FF"/>
          <w:lang w:val="lv-LV" w:eastAsia="ru-RU"/>
        </w:rPr>
        <w:t>public</w:t>
      </w:r>
      <w:r w:rsidRPr="0054051B">
        <w:rPr>
          <w:lang w:val="lv-LV" w:eastAsia="ru-RU"/>
        </w:rPr>
        <w:t xml:space="preserve"> </w:t>
      </w:r>
      <w:r w:rsidRPr="0054051B">
        <w:rPr>
          <w:color w:val="0000FF"/>
          <w:lang w:val="lv-LV" w:eastAsia="ru-RU"/>
        </w:rPr>
        <w:t>bool</w:t>
      </w:r>
      <w:r w:rsidRPr="0054051B">
        <w:rPr>
          <w:lang w:val="lv-LV" w:eastAsia="ru-RU"/>
        </w:rPr>
        <w:t xml:space="preserve"> LoggingEnabled</w:t>
      </w:r>
      <w:r w:rsidRPr="0054051B">
        <w:rPr>
          <w:lang w:val="lv-LV"/>
        </w:rPr>
        <w:t xml:space="preserve"> { </w:t>
      </w:r>
      <w:r w:rsidRPr="0054051B">
        <w:rPr>
          <w:color w:val="0000FF"/>
          <w:lang w:val="lv-LV" w:eastAsia="ru-RU"/>
        </w:rPr>
        <w:t>get</w:t>
      </w:r>
      <w:r w:rsidRPr="0054051B">
        <w:rPr>
          <w:lang w:val="lv-LV"/>
        </w:rPr>
        <w:t>; }</w:t>
      </w:r>
    </w:p>
    <w:p w14:paraId="19FE8DDA" w14:textId="77777777" w:rsidR="00913E35" w:rsidRPr="0054051B" w:rsidRDefault="00913E35" w:rsidP="00560911">
      <w:r w:rsidRPr="0054051B">
        <w:t>Īpašība atgriež, vai žurnalēšana ir ieslēgta.</w:t>
      </w:r>
    </w:p>
    <w:p w14:paraId="19FE8DDB" w14:textId="18958457" w:rsidR="00913E35" w:rsidRPr="0054051B" w:rsidRDefault="00913E35" w:rsidP="00913E35">
      <w:pPr>
        <w:pStyle w:val="Heading3"/>
      </w:pPr>
      <w:bookmarkStart w:id="72" w:name="_Toc214875055"/>
      <w:bookmarkStart w:id="73" w:name="_Toc232842029"/>
      <w:bookmarkStart w:id="74" w:name="_Toc303766170"/>
      <w:bookmarkStart w:id="75" w:name="_Toc487704359"/>
      <w:r w:rsidRPr="0054051B">
        <w:t>Metodes</w:t>
      </w:r>
      <w:bookmarkEnd w:id="72"/>
      <w:bookmarkEnd w:id="73"/>
      <w:bookmarkEnd w:id="74"/>
      <w:bookmarkEnd w:id="75"/>
    </w:p>
    <w:p w14:paraId="19FE8DDC" w14:textId="77777777" w:rsidR="00913E35" w:rsidRPr="0054051B" w:rsidRDefault="00913E35" w:rsidP="00195F4D">
      <w:pPr>
        <w:pStyle w:val="Heading4"/>
      </w:pPr>
      <w:bookmarkStart w:id="76" w:name="_Toc214875056"/>
      <w:bookmarkStart w:id="77" w:name="_Toc487704360"/>
      <w:r w:rsidRPr="0054051B">
        <w:t>Metode „Write</w:t>
      </w:r>
      <w:bookmarkEnd w:id="76"/>
      <w:r w:rsidRPr="0054051B">
        <w:t>”</w:t>
      </w:r>
      <w:bookmarkEnd w:id="77"/>
      <w:r w:rsidRPr="0054051B">
        <w:t xml:space="preserve"> </w:t>
      </w:r>
    </w:p>
    <w:p w14:paraId="19FE8DDD" w14:textId="77777777" w:rsidR="00913E35" w:rsidRPr="0054051B" w:rsidRDefault="00913E35" w:rsidP="00560911">
      <w:r w:rsidRPr="0054051B">
        <w:t>Metodes apraksts:</w:t>
      </w:r>
    </w:p>
    <w:p w14:paraId="19FE8DDE" w14:textId="77777777" w:rsidR="00913E35" w:rsidRPr="0054051B" w:rsidRDefault="00913E35" w:rsidP="00AA00E6">
      <w:pPr>
        <w:pStyle w:val="CodeBlockChar"/>
        <w:keepNext w:val="0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Write(string message, string category, int priority, int eventId, TraceEventType severity, IDictionary&lt;string, object&gt; properties) </w:t>
      </w:r>
    </w:p>
    <w:p w14:paraId="19FE8DDF" w14:textId="77777777" w:rsidR="00913E35" w:rsidRPr="0054051B" w:rsidRDefault="00913E35" w:rsidP="00560911">
      <w:r w:rsidRPr="0054051B">
        <w:t>Logo ziņojumu ar uzdotu kategoriju, prioritāti, identifikatoru, stingrību un papildus īpašībām.</w:t>
      </w:r>
    </w:p>
    <w:p w14:paraId="19FE8DE0" w14:textId="77777777" w:rsidR="00913E35" w:rsidRPr="0054051B" w:rsidRDefault="00913E35" w:rsidP="00560911">
      <w:r w:rsidRPr="0054051B">
        <w:t>Metodes 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DE3" w14:textId="77777777" w:rsidTr="00913E35">
        <w:tc>
          <w:tcPr>
            <w:tcW w:w="1800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E1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19FE8DE2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DE6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E4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E5" w14:textId="77777777" w:rsidR="00913E35" w:rsidRPr="0054051B" w:rsidRDefault="00913E35" w:rsidP="00560911">
            <w:pPr>
              <w:pStyle w:val="Tablebody"/>
            </w:pPr>
            <w:r w:rsidRPr="0054051B">
              <w:t>ziņojuma teksts</w:t>
            </w:r>
          </w:p>
        </w:tc>
      </w:tr>
      <w:tr w:rsidR="00913E35" w:rsidRPr="0054051B" w14:paraId="19FE8DE9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E7" w14:textId="77777777" w:rsidR="00913E35" w:rsidRPr="0054051B" w:rsidRDefault="00913E35" w:rsidP="00560911">
            <w:pPr>
              <w:pStyle w:val="Tablebody"/>
            </w:pPr>
            <w:r w:rsidRPr="0054051B">
              <w:t>category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E8" w14:textId="77777777" w:rsidR="00913E35" w:rsidRPr="0054051B" w:rsidRDefault="00913E35" w:rsidP="00560911">
            <w:pPr>
              <w:pStyle w:val="Tablebody"/>
            </w:pPr>
            <w:r w:rsidRPr="0054051B">
              <w:t xml:space="preserve">kategorija, ar kuru tiek rakstīts ziņojums </w:t>
            </w:r>
          </w:p>
        </w:tc>
      </w:tr>
      <w:tr w:rsidR="00913E35" w:rsidRPr="0054051B" w14:paraId="19FE8DEC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EA" w14:textId="77777777" w:rsidR="00913E35" w:rsidRPr="0054051B" w:rsidRDefault="00913E35" w:rsidP="00560911">
            <w:pPr>
              <w:pStyle w:val="Tablebody"/>
            </w:pPr>
            <w:r w:rsidRPr="0054051B">
              <w:t>priority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EB" w14:textId="77777777" w:rsidR="00913E35" w:rsidRPr="0054051B" w:rsidRDefault="00913E35" w:rsidP="00560911">
            <w:pPr>
              <w:pStyle w:val="Tablebody"/>
            </w:pPr>
            <w:r w:rsidRPr="0054051B">
              <w:t>prioritāte, ar kuru tiek rakstīts ziņojums</w:t>
            </w:r>
          </w:p>
        </w:tc>
      </w:tr>
      <w:tr w:rsidR="00913E35" w:rsidRPr="0054051B" w14:paraId="19FE8DEF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ED" w14:textId="77777777" w:rsidR="00913E35" w:rsidRPr="0054051B" w:rsidRDefault="00913E35" w:rsidP="00560911">
            <w:pPr>
              <w:pStyle w:val="Tablebody"/>
            </w:pPr>
            <w:r w:rsidRPr="0054051B">
              <w:t>eventId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EE" w14:textId="77777777" w:rsidR="00913E35" w:rsidRPr="0054051B" w:rsidRDefault="00913E35" w:rsidP="00560911">
            <w:pPr>
              <w:pStyle w:val="Tablebody"/>
            </w:pPr>
            <w:r w:rsidRPr="0054051B">
              <w:t>ziņojuma numurs vai identifikators</w:t>
            </w:r>
          </w:p>
        </w:tc>
      </w:tr>
      <w:tr w:rsidR="00913E35" w:rsidRPr="0054051B" w14:paraId="19FE8DF2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F0" w14:textId="77777777" w:rsidR="00913E35" w:rsidRPr="0054051B" w:rsidRDefault="00913E35" w:rsidP="00560911">
            <w:pPr>
              <w:pStyle w:val="Tablebody"/>
            </w:pPr>
            <w:r w:rsidRPr="0054051B">
              <w:t>severity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F1" w14:textId="77777777" w:rsidR="00913E35" w:rsidRPr="0054051B" w:rsidRDefault="00913E35" w:rsidP="00560911">
            <w:pPr>
              <w:pStyle w:val="Tablebody"/>
            </w:pPr>
            <w:r w:rsidRPr="0054051B">
              <w:t>ziņojuma stingrība</w:t>
            </w:r>
          </w:p>
        </w:tc>
      </w:tr>
      <w:tr w:rsidR="00913E35" w:rsidRPr="0054051B" w14:paraId="19FE8DF5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F3" w14:textId="77777777" w:rsidR="00913E35" w:rsidRPr="0054051B" w:rsidRDefault="00913E35" w:rsidP="00560911">
            <w:pPr>
              <w:pStyle w:val="Tablebody"/>
            </w:pPr>
            <w:r w:rsidRPr="0054051B">
              <w:t>properties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DF4" w14:textId="77777777" w:rsidR="00913E35" w:rsidRPr="0054051B" w:rsidRDefault="00913E35" w:rsidP="00560911">
            <w:pPr>
              <w:pStyle w:val="Tablebody"/>
            </w:pPr>
            <w:r w:rsidRPr="0054051B">
              <w:t xml:space="preserve">papildus parametri </w:t>
            </w:r>
          </w:p>
        </w:tc>
      </w:tr>
    </w:tbl>
    <w:p w14:paraId="19FE8DF6" w14:textId="77777777" w:rsidR="00913E35" w:rsidRPr="0054051B" w:rsidRDefault="00913E35" w:rsidP="00560911"/>
    <w:p w14:paraId="19FE8DF7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Write(string message, string category, int priority, int eventId, TraceEventType severity, Exception exception) </w:t>
      </w:r>
    </w:p>
    <w:p w14:paraId="19FE8DF8" w14:textId="77777777" w:rsidR="00913E35" w:rsidRPr="0054051B" w:rsidRDefault="00913E35" w:rsidP="00560911">
      <w:r w:rsidRPr="0054051B">
        <w:t>Logo ziņojumu ar uzdotu kategoriju, prioritāti, identifikatoru, stingrību un izņēmumu.</w:t>
      </w:r>
    </w:p>
    <w:p w14:paraId="19FE8DF9" w14:textId="77777777" w:rsidR="00913E35" w:rsidRPr="0054051B" w:rsidRDefault="00913E35" w:rsidP="00560911">
      <w:r w:rsidRPr="0054051B">
        <w:t>Metodes 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DFC" w14:textId="77777777" w:rsidTr="00913E35">
        <w:tc>
          <w:tcPr>
            <w:tcW w:w="1800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9FE8DFA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14:paraId="19FE8DFB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DFF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DFD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DFE" w14:textId="77777777" w:rsidR="00913E35" w:rsidRPr="0054051B" w:rsidRDefault="00913E35" w:rsidP="00560911">
            <w:pPr>
              <w:pStyle w:val="Tablebody"/>
            </w:pPr>
            <w:r w:rsidRPr="0054051B">
              <w:t>ziņojuma teksts</w:t>
            </w:r>
          </w:p>
        </w:tc>
      </w:tr>
      <w:tr w:rsidR="00913E35" w:rsidRPr="0054051B" w14:paraId="19FE8E02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00" w14:textId="77777777" w:rsidR="00913E35" w:rsidRPr="0054051B" w:rsidRDefault="00913E35" w:rsidP="00560911">
            <w:pPr>
              <w:pStyle w:val="Tablebody"/>
            </w:pPr>
            <w:r w:rsidRPr="0054051B">
              <w:t>category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01" w14:textId="77777777" w:rsidR="00913E35" w:rsidRPr="0054051B" w:rsidRDefault="00913E35" w:rsidP="00560911">
            <w:pPr>
              <w:pStyle w:val="Tablebody"/>
            </w:pPr>
            <w:r w:rsidRPr="0054051B">
              <w:t xml:space="preserve">kategorija, ar kuru tiek rakstīts ziņojums </w:t>
            </w:r>
          </w:p>
        </w:tc>
      </w:tr>
      <w:tr w:rsidR="00913E35" w:rsidRPr="0054051B" w14:paraId="19FE8E05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03" w14:textId="77777777" w:rsidR="00913E35" w:rsidRPr="0054051B" w:rsidRDefault="00913E35" w:rsidP="00560911">
            <w:pPr>
              <w:pStyle w:val="Tablebody"/>
            </w:pPr>
            <w:r w:rsidRPr="0054051B">
              <w:t>priority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04" w14:textId="77777777" w:rsidR="00913E35" w:rsidRPr="0054051B" w:rsidRDefault="00913E35" w:rsidP="00560911">
            <w:pPr>
              <w:pStyle w:val="Tablebody"/>
            </w:pPr>
            <w:r w:rsidRPr="0054051B">
              <w:t>Prioritāte, ar kuru tiek rakstīts ziņojums</w:t>
            </w:r>
          </w:p>
        </w:tc>
      </w:tr>
      <w:tr w:rsidR="00913E35" w:rsidRPr="0054051B" w14:paraId="19FE8E08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06" w14:textId="77777777" w:rsidR="00913E35" w:rsidRPr="0054051B" w:rsidRDefault="00913E35" w:rsidP="00560911">
            <w:pPr>
              <w:pStyle w:val="Tablebody"/>
            </w:pPr>
            <w:r w:rsidRPr="0054051B">
              <w:t>eventId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07" w14:textId="77777777" w:rsidR="00913E35" w:rsidRPr="0054051B" w:rsidRDefault="00913E35" w:rsidP="00560911">
            <w:pPr>
              <w:pStyle w:val="Tablebody"/>
            </w:pPr>
            <w:r w:rsidRPr="0054051B">
              <w:t>ziņojuma numurs vai identifikators</w:t>
            </w:r>
          </w:p>
        </w:tc>
      </w:tr>
      <w:tr w:rsidR="00913E35" w:rsidRPr="0054051B" w14:paraId="19FE8E0B" w14:textId="77777777" w:rsidTr="00913E35">
        <w:tc>
          <w:tcPr>
            <w:tcW w:w="1800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09" w14:textId="77777777" w:rsidR="00913E35" w:rsidRPr="0054051B" w:rsidRDefault="00913E35" w:rsidP="00560911">
            <w:pPr>
              <w:pStyle w:val="Tablebody"/>
            </w:pPr>
            <w:r w:rsidRPr="0054051B">
              <w:t>severity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0A" w14:textId="77777777" w:rsidR="00913E35" w:rsidRPr="0054051B" w:rsidRDefault="00913E35" w:rsidP="00560911">
            <w:pPr>
              <w:pStyle w:val="Tablebody"/>
            </w:pPr>
            <w:r w:rsidRPr="0054051B">
              <w:t>ziņojuma stingrība</w:t>
            </w:r>
          </w:p>
        </w:tc>
      </w:tr>
      <w:tr w:rsidR="00913E35" w:rsidRPr="0054051B" w14:paraId="19FE8E0E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0C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0D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</w:tbl>
    <w:p w14:paraId="19FE8E0F" w14:textId="77777777" w:rsidR="00913E35" w:rsidRPr="0054051B" w:rsidRDefault="00913E35" w:rsidP="00913E35">
      <w:pPr>
        <w:pStyle w:val="Heading3"/>
      </w:pPr>
      <w:bookmarkStart w:id="78" w:name="_Toc214875057"/>
      <w:bookmarkStart w:id="79" w:name="_Toc232842030"/>
      <w:bookmarkStart w:id="80" w:name="_Toc303766171"/>
      <w:bookmarkStart w:id="81" w:name="_Toc487704361"/>
      <w:r w:rsidRPr="0054051B">
        <w:t>Piemērs</w:t>
      </w:r>
      <w:bookmarkEnd w:id="78"/>
      <w:bookmarkEnd w:id="79"/>
      <w:bookmarkEnd w:id="80"/>
      <w:bookmarkEnd w:id="81"/>
    </w:p>
    <w:p w14:paraId="19FE8E10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// Izveidojam informāciju trasēšanai</w:t>
      </w:r>
    </w:p>
    <w:p w14:paraId="19FE8E11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int eventId = 1;</w:t>
      </w:r>
    </w:p>
    <w:p w14:paraId="19FE8E12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string message = „Simple message”;</w:t>
      </w:r>
    </w:p>
    <w:p w14:paraId="19FE8E13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string category = „General”</w:t>
      </w:r>
    </w:p>
    <w:p w14:paraId="19FE8E14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TraceEventType severity = TraceEventType.Information;</w:t>
      </w:r>
    </w:p>
    <w:p w14:paraId="19FE8E15" w14:textId="77777777" w:rsidR="00913E35" w:rsidRPr="0054051B" w:rsidRDefault="00913E35" w:rsidP="00913E35">
      <w:pPr>
        <w:pStyle w:val="CodeBlockChar"/>
        <w:rPr>
          <w:lang w:val="lv-LV"/>
        </w:rPr>
      </w:pPr>
    </w:p>
    <w:p w14:paraId="19FE8E16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// Trasējam ziņoijumu</w:t>
      </w:r>
    </w:p>
    <w:p w14:paraId="19FE8E17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LogUtility target = new LogUtility();</w:t>
      </w:r>
    </w:p>
    <w:p w14:paraId="19FE8E18" w14:textId="77777777" w:rsidR="00913E35" w:rsidRPr="0054051B" w:rsidRDefault="00913E35" w:rsidP="00913E35">
      <w:pPr>
        <w:pStyle w:val="CodeBlockChar"/>
        <w:rPr>
          <w:lang w:val="lv-LV"/>
        </w:rPr>
      </w:pPr>
      <w:r w:rsidRPr="0054051B">
        <w:rPr>
          <w:lang w:val="lv-LV"/>
        </w:rPr>
        <w:t>target.Write(message, category, priority, eventId, severity);</w:t>
      </w:r>
    </w:p>
    <w:p w14:paraId="19FE8E19" w14:textId="55A619B9" w:rsidR="00913E35" w:rsidRPr="0054051B" w:rsidRDefault="00913E35" w:rsidP="00913E35">
      <w:pPr>
        <w:pStyle w:val="Heading2"/>
      </w:pPr>
      <w:bookmarkStart w:id="82" w:name="_Toc214875058"/>
      <w:bookmarkStart w:id="83" w:name="_Toc232842031"/>
      <w:bookmarkStart w:id="84" w:name="_Ref264629677"/>
      <w:bookmarkStart w:id="85" w:name="_Ref264629741"/>
      <w:bookmarkStart w:id="86" w:name="_Toc303766172"/>
      <w:bookmarkStart w:id="87" w:name="_Toc487704362"/>
      <w:r w:rsidRPr="0054051B">
        <w:t>Izņēmumu palīgklase</w:t>
      </w:r>
      <w:bookmarkEnd w:id="82"/>
      <w:bookmarkEnd w:id="83"/>
      <w:bookmarkEnd w:id="84"/>
      <w:bookmarkEnd w:id="85"/>
      <w:bookmarkEnd w:id="86"/>
      <w:bookmarkEnd w:id="87"/>
    </w:p>
    <w:p w14:paraId="19FE8E1A" w14:textId="77777777" w:rsidR="00913E35" w:rsidRPr="0054051B" w:rsidRDefault="00913E35" w:rsidP="00560911">
      <w:r w:rsidRPr="0054051B">
        <w:t>Izņēmumu palīgklasē iekļautas metodes, kas ļauj apstrādāt izņēmumus.</w:t>
      </w:r>
    </w:p>
    <w:p w14:paraId="1F0A0662" w14:textId="77777777" w:rsidR="000C3FD2" w:rsidRPr="0054051B" w:rsidRDefault="00913E35" w:rsidP="000C3FD2">
      <w:pPr>
        <w:pStyle w:val="Pictureposition"/>
      </w:pPr>
      <w:r w:rsidRPr="0054051B">
        <w:rPr>
          <w:noProof/>
          <w:lang w:eastAsia="lv-LV" w:bidi="lo-LA"/>
        </w:rPr>
        <w:drawing>
          <wp:inline distT="0" distB="0" distL="0" distR="0" wp14:anchorId="19FE9258" wp14:editId="19FE9259">
            <wp:extent cx="4991100" cy="3190875"/>
            <wp:effectExtent l="0" t="0" r="0" b="9525"/>
            <wp:docPr id="28" name="Picture 28" descr="ExceptionUt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xceptionUtilit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8E1B" w14:textId="524CF816" w:rsidR="00913E35" w:rsidRPr="0054051B" w:rsidRDefault="004969D4" w:rsidP="000C3FD2">
      <w:pPr>
        <w:pStyle w:val="Picturecaption"/>
      </w:pPr>
      <w:fldSimple w:instr=" SEQ attēls. \* ARABIC ">
        <w:bookmarkStart w:id="88" w:name="_Toc487704408"/>
        <w:r w:rsidR="00852277">
          <w:rPr>
            <w:noProof/>
          </w:rPr>
          <w:t>2</w:t>
        </w:r>
      </w:fldSimple>
      <w:r w:rsidR="000C3FD2" w:rsidRPr="0054051B">
        <w:t>.attēls. Izņēmumu palīgklasē iekļautās metodes</w:t>
      </w:r>
      <w:bookmarkEnd w:id="88"/>
    </w:p>
    <w:p w14:paraId="19FE8E1D" w14:textId="77777777" w:rsidR="00913E35" w:rsidRPr="0054051B" w:rsidRDefault="00913E35" w:rsidP="00913E35">
      <w:pPr>
        <w:pStyle w:val="Heading3"/>
      </w:pPr>
      <w:bookmarkStart w:id="89" w:name="_Toc214875059"/>
      <w:bookmarkStart w:id="90" w:name="_Toc232842032"/>
      <w:bookmarkStart w:id="91" w:name="_Toc303766173"/>
      <w:bookmarkStart w:id="92" w:name="_Toc487704363"/>
      <w:r w:rsidRPr="0054051B">
        <w:t>Konstruktori</w:t>
      </w:r>
      <w:bookmarkEnd w:id="89"/>
      <w:bookmarkEnd w:id="90"/>
      <w:bookmarkEnd w:id="91"/>
      <w:bookmarkEnd w:id="92"/>
    </w:p>
    <w:p w14:paraId="19FE8E1E" w14:textId="77777777" w:rsidR="00913E35" w:rsidRPr="0054051B" w:rsidRDefault="00913E35" w:rsidP="00195F4D">
      <w:pPr>
        <w:pStyle w:val="Heading4"/>
      </w:pPr>
      <w:bookmarkStart w:id="93" w:name="_Toc214875060"/>
      <w:bookmarkStart w:id="94" w:name="_Toc487704364"/>
      <w:r w:rsidRPr="0054051B">
        <w:t>Konstruktors „ExceptionUtility</w:t>
      </w:r>
      <w:bookmarkEnd w:id="93"/>
      <w:r w:rsidRPr="0054051B">
        <w:t>”</w:t>
      </w:r>
      <w:bookmarkEnd w:id="94"/>
      <w:r w:rsidRPr="0054051B">
        <w:t xml:space="preserve"> </w:t>
      </w:r>
    </w:p>
    <w:p w14:paraId="19FE8E1F" w14:textId="77777777" w:rsidR="00913E35" w:rsidRPr="0054051B" w:rsidRDefault="00913E35" w:rsidP="00560911">
      <w:r w:rsidRPr="0054051B">
        <w:t>Konstruktora apraksts:</w:t>
      </w:r>
    </w:p>
    <w:p w14:paraId="19FE8E20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ExceptionUtility()</w:t>
      </w:r>
    </w:p>
    <w:p w14:paraId="19FE8E21" w14:textId="77777777" w:rsidR="00913E35" w:rsidRPr="0054051B" w:rsidRDefault="00913E35" w:rsidP="00560911">
      <w:r w:rsidRPr="0054051B">
        <w:t>Izveido klasi ExceptionUtility.</w:t>
      </w:r>
    </w:p>
    <w:p w14:paraId="19FE8E22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ExceptionUtility(LogUtility diagnosticTrace)</w:t>
      </w:r>
    </w:p>
    <w:p w14:paraId="19FE8E23" w14:textId="77777777" w:rsidR="00913E35" w:rsidRPr="0054051B" w:rsidRDefault="00913E35" w:rsidP="00560911">
      <w:r w:rsidRPr="0054051B">
        <w:t>Izveido klasi ExceptionUtility ar trasēšanas iespējām.</w:t>
      </w:r>
    </w:p>
    <w:p w14:paraId="19FE8E24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27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25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26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2A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28" w14:textId="77777777" w:rsidR="00913E35" w:rsidRPr="0054051B" w:rsidRDefault="00913E35" w:rsidP="00560911">
            <w:pPr>
              <w:pStyle w:val="Tablebody"/>
            </w:pPr>
            <w:r w:rsidRPr="0054051B">
              <w:t>diagnosticTrace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29" w14:textId="77777777" w:rsidR="00913E35" w:rsidRPr="0054051B" w:rsidRDefault="00913E35" w:rsidP="00560911">
            <w:pPr>
              <w:pStyle w:val="Tablebody"/>
            </w:pPr>
            <w:r w:rsidRPr="0054051B">
              <w:t>trasēšanas klase</w:t>
            </w:r>
          </w:p>
        </w:tc>
      </w:tr>
    </w:tbl>
    <w:p w14:paraId="19FE8E2B" w14:textId="77777777" w:rsidR="00913E35" w:rsidRPr="0054051B" w:rsidRDefault="00913E35" w:rsidP="00913E35">
      <w:pPr>
        <w:pStyle w:val="Heading3"/>
      </w:pPr>
      <w:bookmarkStart w:id="95" w:name="_Toc214875061"/>
      <w:bookmarkStart w:id="96" w:name="_Toc232842033"/>
      <w:bookmarkStart w:id="97" w:name="_Toc303766174"/>
      <w:bookmarkStart w:id="98" w:name="_Toc487704365"/>
      <w:r w:rsidRPr="0054051B">
        <w:t>Metodes</w:t>
      </w:r>
      <w:bookmarkEnd w:id="95"/>
      <w:bookmarkEnd w:id="96"/>
      <w:bookmarkEnd w:id="97"/>
      <w:bookmarkEnd w:id="98"/>
    </w:p>
    <w:p w14:paraId="19FE8E2C" w14:textId="77777777" w:rsidR="00913E35" w:rsidRPr="0054051B" w:rsidRDefault="00913E35" w:rsidP="00195F4D">
      <w:pPr>
        <w:pStyle w:val="Heading4"/>
      </w:pPr>
      <w:bookmarkStart w:id="99" w:name="_Toc214875062"/>
      <w:bookmarkStart w:id="100" w:name="_Toc487704366"/>
      <w:r w:rsidRPr="0054051B">
        <w:t>Metode „ThrowHelper</w:t>
      </w:r>
      <w:bookmarkEnd w:id="99"/>
      <w:r w:rsidRPr="0054051B">
        <w:t>”</w:t>
      </w:r>
      <w:bookmarkEnd w:id="100"/>
      <w:r w:rsidRPr="0054051B">
        <w:t xml:space="preserve"> </w:t>
      </w:r>
    </w:p>
    <w:p w14:paraId="19FE8E2D" w14:textId="77777777" w:rsidR="00913E35" w:rsidRPr="0054051B" w:rsidRDefault="00913E35" w:rsidP="00560911">
      <w:r w:rsidRPr="0054051B">
        <w:t>Metodes apraksts:</w:t>
      </w:r>
    </w:p>
    <w:p w14:paraId="19FE8E2E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ThrowHelper(Exception exception, TraceEventType eventType);</w:t>
      </w:r>
    </w:p>
    <w:p w14:paraId="19FE8E2F" w14:textId="77777777" w:rsidR="00913E35" w:rsidRPr="0054051B" w:rsidRDefault="00913E35" w:rsidP="00560911">
      <w:r w:rsidRPr="0054051B">
        <w:t>Apstrādā izņēmumu.</w:t>
      </w:r>
    </w:p>
    <w:p w14:paraId="19FE8E30" w14:textId="6035B05D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33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31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32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36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34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35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  <w:tr w:rsidR="00913E35" w:rsidRPr="0054051B" w14:paraId="19FE8E39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37" w14:textId="77777777" w:rsidR="00913E35" w:rsidRPr="0054051B" w:rsidRDefault="00913E35" w:rsidP="00560911">
            <w:pPr>
              <w:pStyle w:val="Tablebody"/>
            </w:pPr>
            <w:r w:rsidRPr="0054051B">
              <w:t>eventType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38" w14:textId="77777777" w:rsidR="00913E35" w:rsidRPr="0054051B" w:rsidRDefault="00913E35" w:rsidP="00560911">
            <w:pPr>
              <w:pStyle w:val="Tablebody"/>
            </w:pPr>
            <w:r w:rsidRPr="0054051B">
              <w:t xml:space="preserve">izņēmuma stingrība </w:t>
            </w:r>
          </w:p>
        </w:tc>
      </w:tr>
    </w:tbl>
    <w:p w14:paraId="19FE8E3A" w14:textId="77777777" w:rsidR="00913E35" w:rsidRPr="0054051B" w:rsidRDefault="00913E35" w:rsidP="00195F4D">
      <w:pPr>
        <w:pStyle w:val="Heading4"/>
      </w:pPr>
      <w:bookmarkStart w:id="101" w:name="_Toc214875063"/>
      <w:bookmarkStart w:id="102" w:name="_Toc487704367"/>
      <w:r w:rsidRPr="0054051B">
        <w:t>Metode „ThrowHelperWarning</w:t>
      </w:r>
      <w:bookmarkEnd w:id="101"/>
      <w:r w:rsidRPr="0054051B">
        <w:t>”</w:t>
      </w:r>
      <w:bookmarkEnd w:id="102"/>
      <w:r w:rsidRPr="0054051B">
        <w:t xml:space="preserve"> </w:t>
      </w:r>
    </w:p>
    <w:p w14:paraId="19FE8E3B" w14:textId="77777777" w:rsidR="00913E35" w:rsidRPr="0054051B" w:rsidRDefault="00913E35" w:rsidP="00560911">
      <w:r w:rsidRPr="0054051B">
        <w:t>Metodes apraksts:</w:t>
      </w:r>
    </w:p>
    <w:p w14:paraId="19FE8E3C" w14:textId="77777777" w:rsidR="00913E35" w:rsidRPr="0054051B" w:rsidRDefault="00913E35" w:rsidP="00AA00E6">
      <w:pPr>
        <w:pStyle w:val="CodeBlockChar"/>
        <w:keepNext w:val="0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ThrowHelperWarning(Exception exception);</w:t>
      </w:r>
    </w:p>
    <w:p w14:paraId="19FE8E3D" w14:textId="77777777" w:rsidR="00913E35" w:rsidRPr="0054051B" w:rsidRDefault="00913E35" w:rsidP="00560911">
      <w:r w:rsidRPr="0054051B">
        <w:t>Apstrādā izņēmumu ar stingrību „Brīdinājums”.</w:t>
      </w:r>
    </w:p>
    <w:p w14:paraId="19FE8E3E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41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3F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40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44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42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43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</w:tbl>
    <w:p w14:paraId="19FE8E45" w14:textId="77777777" w:rsidR="00913E35" w:rsidRPr="0054051B" w:rsidRDefault="00913E35" w:rsidP="00195F4D">
      <w:pPr>
        <w:pStyle w:val="Heading4"/>
      </w:pPr>
      <w:bookmarkStart w:id="103" w:name="_Toc214875064"/>
      <w:bookmarkStart w:id="104" w:name="_Toc487704368"/>
      <w:r w:rsidRPr="0054051B">
        <w:t>Metode „ThrowHelperError</w:t>
      </w:r>
      <w:bookmarkEnd w:id="103"/>
      <w:r w:rsidRPr="0054051B">
        <w:t>”</w:t>
      </w:r>
      <w:bookmarkEnd w:id="104"/>
      <w:r w:rsidRPr="0054051B">
        <w:t xml:space="preserve"> </w:t>
      </w:r>
    </w:p>
    <w:p w14:paraId="19FE8E46" w14:textId="77777777" w:rsidR="00913E35" w:rsidRPr="0054051B" w:rsidRDefault="00913E35" w:rsidP="00560911">
      <w:r w:rsidRPr="0054051B">
        <w:t>Metodes apraksts:</w:t>
      </w:r>
    </w:p>
    <w:p w14:paraId="19FE8E47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ThrowHelperError(Exception exception);</w:t>
      </w:r>
    </w:p>
    <w:p w14:paraId="19FE8E48" w14:textId="77777777" w:rsidR="00913E35" w:rsidRPr="0054051B" w:rsidRDefault="00913E35" w:rsidP="00560911">
      <w:r w:rsidRPr="0054051B">
        <w:t>Apstrādā izņēmumu ar stingrību „Kļūda”.</w:t>
      </w:r>
    </w:p>
    <w:p w14:paraId="19FE8E49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4C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4A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4B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4F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4D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4E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</w:tbl>
    <w:p w14:paraId="19FE8E50" w14:textId="77777777" w:rsidR="00913E35" w:rsidRPr="0054051B" w:rsidRDefault="00913E35" w:rsidP="00195F4D">
      <w:pPr>
        <w:pStyle w:val="Heading4"/>
      </w:pPr>
      <w:bookmarkStart w:id="105" w:name="_Toc214875065"/>
      <w:bookmarkStart w:id="106" w:name="_Toc487704369"/>
      <w:r w:rsidRPr="0054051B">
        <w:t>Metode „ThrowHelperCritical</w:t>
      </w:r>
      <w:bookmarkEnd w:id="105"/>
      <w:r w:rsidRPr="0054051B">
        <w:t>”</w:t>
      </w:r>
      <w:bookmarkEnd w:id="106"/>
      <w:r w:rsidRPr="0054051B">
        <w:t xml:space="preserve"> </w:t>
      </w:r>
    </w:p>
    <w:p w14:paraId="19FE8E51" w14:textId="77777777" w:rsidR="00913E35" w:rsidRPr="0054051B" w:rsidRDefault="00913E35" w:rsidP="00560911">
      <w:r w:rsidRPr="0054051B">
        <w:t>Metodes apraksts:</w:t>
      </w:r>
    </w:p>
    <w:p w14:paraId="19FE8E52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ThrowHelperCritical(Exception exception);</w:t>
      </w:r>
    </w:p>
    <w:p w14:paraId="19FE8E53" w14:textId="77777777" w:rsidR="00913E35" w:rsidRPr="0054051B" w:rsidRDefault="00913E35" w:rsidP="00560911">
      <w:r w:rsidRPr="0054051B">
        <w:t>Apstrādā izņēmumu ar stingrību „Kritisks”.</w:t>
      </w:r>
    </w:p>
    <w:p w14:paraId="19FE8E54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57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55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56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5A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58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59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</w:tbl>
    <w:p w14:paraId="19FE8E5B" w14:textId="77777777" w:rsidR="00913E35" w:rsidRPr="0054051B" w:rsidRDefault="00913E35" w:rsidP="00195F4D">
      <w:pPr>
        <w:pStyle w:val="Heading4"/>
      </w:pPr>
      <w:bookmarkStart w:id="107" w:name="_Toc214875066"/>
      <w:bookmarkStart w:id="108" w:name="_Toc487704370"/>
      <w:r w:rsidRPr="0054051B">
        <w:t>Metode „ThrowHelperFatal</w:t>
      </w:r>
      <w:bookmarkEnd w:id="107"/>
      <w:r w:rsidRPr="0054051B">
        <w:t>”</w:t>
      </w:r>
      <w:bookmarkEnd w:id="108"/>
      <w:r w:rsidRPr="0054051B">
        <w:t xml:space="preserve"> </w:t>
      </w:r>
    </w:p>
    <w:p w14:paraId="19FE8E5C" w14:textId="77777777" w:rsidR="00913E35" w:rsidRPr="0054051B" w:rsidRDefault="00913E35" w:rsidP="00560911">
      <w:r w:rsidRPr="0054051B">
        <w:t>Metodes apraksts:</w:t>
      </w:r>
    </w:p>
    <w:p w14:paraId="19FE8E5D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ThrowHelperFatal(string message, Exception innerException);</w:t>
      </w:r>
    </w:p>
    <w:p w14:paraId="19FE8E5E" w14:textId="77777777" w:rsidR="00913E35" w:rsidRPr="0054051B" w:rsidRDefault="00913E35" w:rsidP="00560911">
      <w:r w:rsidRPr="0054051B">
        <w:t>Izveido un apstrādā fatālo izņēmumu ar stingrību „Kļūda”.</w:t>
      </w:r>
    </w:p>
    <w:p w14:paraId="19FE8E5F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62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60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61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65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63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64" w14:textId="77777777" w:rsidR="00913E35" w:rsidRPr="0054051B" w:rsidRDefault="00913E35" w:rsidP="00560911">
            <w:pPr>
              <w:pStyle w:val="Tablebody"/>
            </w:pPr>
            <w:r w:rsidRPr="0054051B">
              <w:t>izņēmuma ziņojums</w:t>
            </w:r>
          </w:p>
        </w:tc>
      </w:tr>
      <w:tr w:rsidR="00913E35" w:rsidRPr="0054051B" w14:paraId="19FE8E68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66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67" w14:textId="77777777" w:rsidR="00913E35" w:rsidRPr="0054051B" w:rsidRDefault="00913E35" w:rsidP="00560911">
            <w:pPr>
              <w:pStyle w:val="Tablebody"/>
            </w:pPr>
            <w:r w:rsidRPr="0054051B">
              <w:t>Izņēmums, kurš radījis fatālo izņēmumu.</w:t>
            </w:r>
          </w:p>
        </w:tc>
      </w:tr>
    </w:tbl>
    <w:p w14:paraId="19FE8E69" w14:textId="77777777" w:rsidR="00913E35" w:rsidRPr="0054051B" w:rsidRDefault="00913E35" w:rsidP="00195F4D">
      <w:pPr>
        <w:pStyle w:val="Heading4"/>
      </w:pPr>
      <w:bookmarkStart w:id="109" w:name="_Toc214875067"/>
      <w:bookmarkStart w:id="110" w:name="_Toc487704371"/>
      <w:r w:rsidRPr="0054051B">
        <w:t>Metode „IsFatal</w:t>
      </w:r>
      <w:bookmarkEnd w:id="109"/>
      <w:r w:rsidRPr="0054051B">
        <w:t>”</w:t>
      </w:r>
      <w:bookmarkEnd w:id="110"/>
      <w:r w:rsidRPr="0054051B">
        <w:t xml:space="preserve"> </w:t>
      </w:r>
    </w:p>
    <w:p w14:paraId="19FE8E6A" w14:textId="77777777" w:rsidR="00913E35" w:rsidRPr="0054051B" w:rsidRDefault="00913E35" w:rsidP="00560911">
      <w:r w:rsidRPr="0054051B">
        <w:t>Metodes apraksts:</w:t>
      </w:r>
    </w:p>
    <w:p w14:paraId="19FE8E6B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static bool IsFatal(Exception exception);</w:t>
      </w:r>
    </w:p>
    <w:p w14:paraId="19FE8E6C" w14:textId="65A7D637" w:rsidR="00913E35" w:rsidRPr="0054051B" w:rsidRDefault="00913E35" w:rsidP="00560911">
      <w:r w:rsidRPr="0054051B">
        <w:t xml:space="preserve">Pārbauda vai uzdotais </w:t>
      </w:r>
      <w:r w:rsidR="00AB6210" w:rsidRPr="0054051B">
        <w:t>izņēmums</w:t>
      </w:r>
      <w:r w:rsidRPr="0054051B">
        <w:t xml:space="preserve"> ir </w:t>
      </w:r>
      <w:r w:rsidR="00AB6210" w:rsidRPr="0054051B">
        <w:t>fatāls</w:t>
      </w:r>
      <w:r w:rsidRPr="0054051B">
        <w:t>.</w:t>
      </w:r>
    </w:p>
    <w:p w14:paraId="19FE8E6D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70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6E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6F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73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71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72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</w:tbl>
    <w:p w14:paraId="19FE8E74" w14:textId="77777777" w:rsidR="00913E35" w:rsidRPr="0054051B" w:rsidRDefault="00913E35" w:rsidP="00195F4D">
      <w:pPr>
        <w:pStyle w:val="Heading4"/>
      </w:pPr>
      <w:bookmarkStart w:id="111" w:name="_Toc214875068"/>
      <w:bookmarkStart w:id="112" w:name="_Toc487704372"/>
      <w:r w:rsidRPr="0054051B">
        <w:t>Metode „ThrowHelperArgument</w:t>
      </w:r>
      <w:bookmarkEnd w:id="111"/>
      <w:r w:rsidRPr="0054051B">
        <w:t>”</w:t>
      </w:r>
      <w:bookmarkEnd w:id="112"/>
      <w:r w:rsidRPr="0054051B">
        <w:t xml:space="preserve"> </w:t>
      </w:r>
    </w:p>
    <w:p w14:paraId="19FE8E75" w14:textId="77777777" w:rsidR="00913E35" w:rsidRPr="0054051B" w:rsidRDefault="00913E35" w:rsidP="00560911">
      <w:r w:rsidRPr="0054051B">
        <w:t>Metodes apraksts:</w:t>
      </w:r>
    </w:p>
    <w:p w14:paraId="19FE8E76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ThrowHelperArgument(string message);</w:t>
      </w:r>
    </w:p>
    <w:p w14:paraId="19FE8E77" w14:textId="77777777" w:rsidR="00913E35" w:rsidRPr="0054051B" w:rsidRDefault="00913E35" w:rsidP="00560911">
      <w:r w:rsidRPr="0054051B">
        <w:t xml:space="preserve">Izveido un apstrādā parametra izņēmumu </w:t>
      </w:r>
      <w:r w:rsidRPr="0054051B">
        <w:rPr>
          <w:i/>
        </w:rPr>
        <w:t>ArgumentException</w:t>
      </w:r>
      <w:r w:rsidRPr="0054051B">
        <w:t xml:space="preserve"> ar uzdoto aprakstu.</w:t>
      </w:r>
    </w:p>
    <w:p w14:paraId="19FE8E78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7B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79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7A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7E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7C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7D" w14:textId="77777777" w:rsidR="00913E35" w:rsidRPr="0054051B" w:rsidRDefault="00913E35" w:rsidP="00560911">
            <w:pPr>
              <w:pStyle w:val="Tablebody"/>
            </w:pPr>
            <w:r w:rsidRPr="0054051B">
              <w:t>izņēmuma apraksts</w:t>
            </w:r>
          </w:p>
        </w:tc>
      </w:tr>
    </w:tbl>
    <w:p w14:paraId="19FE8E7F" w14:textId="77777777" w:rsidR="00913E35" w:rsidRPr="0054051B" w:rsidRDefault="00913E35" w:rsidP="00195F4D">
      <w:pPr>
        <w:pStyle w:val="Heading4"/>
      </w:pPr>
      <w:bookmarkStart w:id="113" w:name="_Toc214875069"/>
      <w:bookmarkStart w:id="114" w:name="_Toc487704373"/>
      <w:r w:rsidRPr="0054051B">
        <w:t>Metode „ThrowHelperArgument</w:t>
      </w:r>
      <w:bookmarkEnd w:id="113"/>
      <w:r w:rsidRPr="0054051B">
        <w:t>”</w:t>
      </w:r>
      <w:bookmarkEnd w:id="114"/>
      <w:r w:rsidRPr="0054051B">
        <w:t xml:space="preserve"> </w:t>
      </w:r>
    </w:p>
    <w:p w14:paraId="19FE8E80" w14:textId="77777777" w:rsidR="00913E35" w:rsidRPr="0054051B" w:rsidRDefault="00913E35" w:rsidP="00560911">
      <w:r w:rsidRPr="0054051B">
        <w:t>Metodes apraksts:</w:t>
      </w:r>
    </w:p>
    <w:p w14:paraId="19FE8E81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ThrowHelperArgument(string message, string paramName);</w:t>
      </w:r>
    </w:p>
    <w:p w14:paraId="19FE8E82" w14:textId="77777777" w:rsidR="00913E35" w:rsidRPr="0054051B" w:rsidRDefault="00913E35" w:rsidP="00560911">
      <w:r w:rsidRPr="0054051B">
        <w:t xml:space="preserve">Izveido un apstrādā parametra izņēmumu </w:t>
      </w:r>
      <w:r w:rsidRPr="0054051B">
        <w:rPr>
          <w:i/>
        </w:rPr>
        <w:t>ArgumentException</w:t>
      </w:r>
      <w:r w:rsidRPr="0054051B">
        <w:t xml:space="preserve"> ar uzdoto aprakstu un parametra nosaukumu.</w:t>
      </w:r>
    </w:p>
    <w:p w14:paraId="19FE8E83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86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84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85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89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87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88" w14:textId="77777777" w:rsidR="00913E35" w:rsidRPr="0054051B" w:rsidRDefault="00913E35" w:rsidP="00560911">
            <w:pPr>
              <w:pStyle w:val="Tablebody"/>
            </w:pPr>
            <w:r w:rsidRPr="0054051B">
              <w:t>izņēmuma apraksts</w:t>
            </w:r>
          </w:p>
        </w:tc>
      </w:tr>
      <w:tr w:rsidR="00913E35" w:rsidRPr="0054051B" w14:paraId="19FE8E8C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8A" w14:textId="77777777" w:rsidR="00913E35" w:rsidRPr="0054051B" w:rsidRDefault="00913E35" w:rsidP="00560911">
            <w:pPr>
              <w:pStyle w:val="Tablebody"/>
            </w:pPr>
            <w:r w:rsidRPr="0054051B">
              <w:t>paramName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8B" w14:textId="77777777" w:rsidR="00913E35" w:rsidRPr="0054051B" w:rsidRDefault="00913E35" w:rsidP="00560911">
            <w:pPr>
              <w:pStyle w:val="Tablebody"/>
            </w:pPr>
            <w:r w:rsidRPr="0054051B">
              <w:t>parametra nosaukums</w:t>
            </w:r>
          </w:p>
        </w:tc>
      </w:tr>
    </w:tbl>
    <w:p w14:paraId="19FE8E8D" w14:textId="77777777" w:rsidR="00913E35" w:rsidRPr="0054051B" w:rsidRDefault="00913E35" w:rsidP="00195F4D">
      <w:pPr>
        <w:pStyle w:val="Heading4"/>
      </w:pPr>
      <w:bookmarkStart w:id="115" w:name="_Toc214875070"/>
      <w:bookmarkStart w:id="116" w:name="_Toc487704374"/>
      <w:r w:rsidRPr="0054051B">
        <w:t>Metode „ThrowHelperArgumentNull</w:t>
      </w:r>
      <w:bookmarkEnd w:id="115"/>
      <w:r w:rsidRPr="0054051B">
        <w:t>”</w:t>
      </w:r>
      <w:bookmarkEnd w:id="116"/>
      <w:r w:rsidRPr="0054051B">
        <w:t xml:space="preserve"> </w:t>
      </w:r>
    </w:p>
    <w:p w14:paraId="19FE8E8E" w14:textId="77777777" w:rsidR="00913E35" w:rsidRPr="0054051B" w:rsidRDefault="00913E35" w:rsidP="00560911">
      <w:r w:rsidRPr="0054051B">
        <w:t>Metodes apraksts:</w:t>
      </w:r>
    </w:p>
    <w:p w14:paraId="19FE8E8F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ThrowHelperArgumentNull(string message);</w:t>
      </w:r>
    </w:p>
    <w:p w14:paraId="19FE8E90" w14:textId="77777777" w:rsidR="00913E35" w:rsidRPr="0054051B" w:rsidRDefault="00913E35" w:rsidP="00560911">
      <w:r w:rsidRPr="0054051B">
        <w:t xml:space="preserve">Izveido un apstrādā parametra izņēmumu </w:t>
      </w:r>
      <w:r w:rsidRPr="0054051B">
        <w:rPr>
          <w:i/>
        </w:rPr>
        <w:t>ArgumentNullException</w:t>
      </w:r>
      <w:r w:rsidRPr="0054051B">
        <w:t xml:space="preserve"> ar uzdoto aprakstu.</w:t>
      </w:r>
    </w:p>
    <w:p w14:paraId="19FE8E91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94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92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93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97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95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96" w14:textId="77777777" w:rsidR="00913E35" w:rsidRPr="0054051B" w:rsidRDefault="00913E35" w:rsidP="00560911">
            <w:pPr>
              <w:pStyle w:val="Tablebody"/>
            </w:pPr>
            <w:r w:rsidRPr="0054051B">
              <w:t>izņēmuma apraksts</w:t>
            </w:r>
          </w:p>
        </w:tc>
      </w:tr>
    </w:tbl>
    <w:p w14:paraId="19FE8E98" w14:textId="77777777" w:rsidR="00913E35" w:rsidRPr="0054051B" w:rsidRDefault="00913E35" w:rsidP="00195F4D">
      <w:pPr>
        <w:pStyle w:val="Heading4"/>
      </w:pPr>
      <w:bookmarkStart w:id="117" w:name="_Toc214875071"/>
      <w:bookmarkStart w:id="118" w:name="_Toc487704375"/>
      <w:r w:rsidRPr="0054051B">
        <w:t>Metode „ThrowHelperArgumentNull</w:t>
      </w:r>
      <w:bookmarkEnd w:id="117"/>
      <w:r w:rsidRPr="0054051B">
        <w:t>”</w:t>
      </w:r>
      <w:bookmarkEnd w:id="118"/>
      <w:r w:rsidRPr="0054051B">
        <w:t xml:space="preserve"> </w:t>
      </w:r>
    </w:p>
    <w:p w14:paraId="19FE8E99" w14:textId="77777777" w:rsidR="00913E35" w:rsidRPr="0054051B" w:rsidRDefault="00913E35" w:rsidP="00560911">
      <w:r w:rsidRPr="0054051B">
        <w:t>Metodes apraksts:</w:t>
      </w:r>
    </w:p>
    <w:p w14:paraId="19FE8E9A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Exception ThrowHelperArgumentNull(string paramName, string message);</w:t>
      </w:r>
    </w:p>
    <w:p w14:paraId="19FE8E9B" w14:textId="77777777" w:rsidR="00913E35" w:rsidRPr="0054051B" w:rsidRDefault="00913E35" w:rsidP="00560911">
      <w:r w:rsidRPr="0054051B">
        <w:t xml:space="preserve">Izveido un apstrādā parametra izņēmumu </w:t>
      </w:r>
      <w:r w:rsidRPr="0054051B">
        <w:rPr>
          <w:i/>
        </w:rPr>
        <w:t>ArgumentNullException</w:t>
      </w:r>
      <w:r w:rsidRPr="0054051B">
        <w:t xml:space="preserve"> ar uzdoto aprakstu un parametra nosaukumu.</w:t>
      </w:r>
    </w:p>
    <w:p w14:paraId="19FE8E9C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9F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9D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9E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A2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A0" w14:textId="77777777" w:rsidR="00913E35" w:rsidRPr="0054051B" w:rsidRDefault="00913E35" w:rsidP="00560911">
            <w:pPr>
              <w:pStyle w:val="Tablebody"/>
            </w:pPr>
            <w:r w:rsidRPr="0054051B">
              <w:t>paramName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A1" w14:textId="77777777" w:rsidR="00913E35" w:rsidRPr="0054051B" w:rsidRDefault="00913E35" w:rsidP="00560911">
            <w:pPr>
              <w:pStyle w:val="Tablebody"/>
            </w:pPr>
            <w:r w:rsidRPr="0054051B">
              <w:t>parametra nosaukums</w:t>
            </w:r>
          </w:p>
        </w:tc>
      </w:tr>
      <w:tr w:rsidR="00913E35" w:rsidRPr="0054051B" w14:paraId="19FE8EA5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A3" w14:textId="77777777" w:rsidR="00913E35" w:rsidRPr="0054051B" w:rsidRDefault="00913E35" w:rsidP="00560911">
            <w:pPr>
              <w:pStyle w:val="Tablebody"/>
            </w:pPr>
            <w:r w:rsidRPr="0054051B">
              <w:t>message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A4" w14:textId="77777777" w:rsidR="00913E35" w:rsidRPr="0054051B" w:rsidRDefault="00913E35" w:rsidP="00560911">
            <w:pPr>
              <w:pStyle w:val="Tablebody"/>
            </w:pPr>
            <w:r w:rsidRPr="0054051B">
              <w:t>izņēmuma apraksts</w:t>
            </w:r>
          </w:p>
        </w:tc>
      </w:tr>
    </w:tbl>
    <w:p w14:paraId="19FE8EA7" w14:textId="77777777" w:rsidR="00913E35" w:rsidRPr="0054051B" w:rsidRDefault="00913E35" w:rsidP="00195F4D">
      <w:pPr>
        <w:pStyle w:val="Heading4"/>
      </w:pPr>
      <w:bookmarkStart w:id="119" w:name="_Toc214875072"/>
      <w:bookmarkStart w:id="120" w:name="_Toc487704376"/>
      <w:r w:rsidRPr="0054051B">
        <w:t>Metode „UseActivityId</w:t>
      </w:r>
      <w:bookmarkEnd w:id="119"/>
      <w:r w:rsidRPr="0054051B">
        <w:t>”</w:t>
      </w:r>
      <w:bookmarkEnd w:id="120"/>
      <w:r w:rsidRPr="0054051B">
        <w:t xml:space="preserve"> </w:t>
      </w:r>
    </w:p>
    <w:p w14:paraId="19FE8EA8" w14:textId="77777777" w:rsidR="00913E35" w:rsidRPr="0054051B" w:rsidRDefault="00913E35" w:rsidP="00560911">
      <w:r w:rsidRPr="0054051B">
        <w:t>Metodes apraksts:</w:t>
      </w:r>
    </w:p>
    <w:p w14:paraId="19FE8EA9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UseActivityId(Guid activityId);</w:t>
      </w:r>
    </w:p>
    <w:p w14:paraId="19FE8EAA" w14:textId="77777777" w:rsidR="00913E35" w:rsidRPr="0054051B" w:rsidRDefault="00913E35" w:rsidP="00560911">
      <w:r w:rsidRPr="0054051B">
        <w:t>Veikt izņēmuma trasēšanu ar uzdoto aktivitātes identifikatoru.</w:t>
      </w:r>
    </w:p>
    <w:p w14:paraId="19FE8EAB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AE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AC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AD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B1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AF" w14:textId="77777777" w:rsidR="00913E35" w:rsidRPr="0054051B" w:rsidRDefault="00913E35" w:rsidP="00560911">
            <w:pPr>
              <w:pStyle w:val="Tablebody"/>
            </w:pPr>
            <w:r w:rsidRPr="0054051B">
              <w:t>activityId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B0" w14:textId="77777777" w:rsidR="00913E35" w:rsidRPr="0054051B" w:rsidRDefault="00913E35" w:rsidP="00560911">
            <w:pPr>
              <w:pStyle w:val="Tablebody"/>
            </w:pPr>
            <w:r w:rsidRPr="0054051B">
              <w:t>aktivitātes identifikators</w:t>
            </w:r>
          </w:p>
        </w:tc>
      </w:tr>
    </w:tbl>
    <w:p w14:paraId="19FE8EB2" w14:textId="77777777" w:rsidR="00913E35" w:rsidRPr="0054051B" w:rsidRDefault="00913E35" w:rsidP="00195F4D">
      <w:pPr>
        <w:pStyle w:val="Heading4"/>
      </w:pPr>
      <w:bookmarkStart w:id="121" w:name="_Toc214875073"/>
      <w:bookmarkStart w:id="122" w:name="_Toc487704377"/>
      <w:r w:rsidRPr="0054051B">
        <w:t>Metode „ClearActivityId</w:t>
      </w:r>
      <w:bookmarkEnd w:id="121"/>
      <w:r w:rsidRPr="0054051B">
        <w:t>”</w:t>
      </w:r>
      <w:bookmarkEnd w:id="122"/>
      <w:r w:rsidRPr="0054051B">
        <w:t xml:space="preserve"> </w:t>
      </w:r>
    </w:p>
    <w:p w14:paraId="19FE8EB3" w14:textId="77777777" w:rsidR="00913E35" w:rsidRPr="0054051B" w:rsidRDefault="00913E35" w:rsidP="00560911">
      <w:r w:rsidRPr="0054051B">
        <w:t>Metodes apraksts:</w:t>
      </w:r>
    </w:p>
    <w:p w14:paraId="19FE8EB4" w14:textId="77777777" w:rsidR="00913E35" w:rsidRPr="0054051B" w:rsidRDefault="00913E35" w:rsidP="00AA00E6">
      <w:pPr>
        <w:pStyle w:val="CodeBlockChar"/>
        <w:keepNext w:val="0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ClearActivityId();</w:t>
      </w:r>
    </w:p>
    <w:p w14:paraId="19FE8EB5" w14:textId="77777777" w:rsidR="00913E35" w:rsidRPr="0054051B" w:rsidRDefault="00913E35" w:rsidP="00560911">
      <w:r w:rsidRPr="0054051B">
        <w:t>Noņemt uzdoto aktivitātes identifikatoru.</w:t>
      </w:r>
    </w:p>
    <w:p w14:paraId="19FE8EB6" w14:textId="77777777" w:rsidR="00913E35" w:rsidRPr="0054051B" w:rsidRDefault="00913E35" w:rsidP="00195F4D">
      <w:pPr>
        <w:pStyle w:val="Heading4"/>
      </w:pPr>
      <w:bookmarkStart w:id="123" w:name="_Toc214875074"/>
      <w:bookmarkStart w:id="124" w:name="_Toc487704378"/>
      <w:r w:rsidRPr="0054051B">
        <w:t>Metode „TraceHandeledException</w:t>
      </w:r>
      <w:bookmarkEnd w:id="123"/>
      <w:r w:rsidRPr="0054051B">
        <w:t>”</w:t>
      </w:r>
      <w:bookmarkEnd w:id="124"/>
      <w:r w:rsidRPr="0054051B">
        <w:t xml:space="preserve"> </w:t>
      </w:r>
    </w:p>
    <w:p w14:paraId="19FE8EB7" w14:textId="77777777" w:rsidR="00913E35" w:rsidRPr="0054051B" w:rsidRDefault="00913E35" w:rsidP="00560911">
      <w:r w:rsidRPr="0054051B">
        <w:t>Metodes apraksts:</w:t>
      </w:r>
    </w:p>
    <w:p w14:paraId="19FE8EB8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TraceHandledException(Exception exception, TraceEventType eventType);</w:t>
      </w:r>
    </w:p>
    <w:p w14:paraId="19FE8EB9" w14:textId="77777777" w:rsidR="00913E35" w:rsidRPr="0054051B" w:rsidRDefault="00913E35" w:rsidP="00560911">
      <w:r w:rsidRPr="0054051B">
        <w:t>Veic izņēmuma trasēšanu.</w:t>
      </w:r>
    </w:p>
    <w:p w14:paraId="19FE8EBA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BD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BB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BC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C0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BE" w14:textId="77777777" w:rsidR="00913E35" w:rsidRPr="0054051B" w:rsidRDefault="00913E35" w:rsidP="00560911">
            <w:pPr>
              <w:pStyle w:val="Tablebody"/>
            </w:pPr>
            <w:r w:rsidRPr="0054051B">
              <w:t>exception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BF" w14:textId="77777777" w:rsidR="00913E35" w:rsidRPr="0054051B" w:rsidRDefault="00913E35" w:rsidP="00560911">
            <w:pPr>
              <w:pStyle w:val="Tablebody"/>
            </w:pPr>
            <w:r w:rsidRPr="0054051B">
              <w:t>izņēmums</w:t>
            </w:r>
          </w:p>
        </w:tc>
      </w:tr>
      <w:tr w:rsidR="00913E35" w:rsidRPr="0054051B" w14:paraId="19FE8EC3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C1" w14:textId="77777777" w:rsidR="00913E35" w:rsidRPr="0054051B" w:rsidRDefault="00913E35" w:rsidP="00560911">
            <w:pPr>
              <w:pStyle w:val="Tablebody"/>
            </w:pPr>
            <w:r w:rsidRPr="0054051B">
              <w:t>eventType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C2" w14:textId="77777777" w:rsidR="00913E35" w:rsidRPr="0054051B" w:rsidRDefault="00913E35" w:rsidP="00560911">
            <w:pPr>
              <w:pStyle w:val="Tablebody"/>
            </w:pPr>
            <w:r w:rsidRPr="0054051B">
              <w:t>izņēmuma stingrība</w:t>
            </w:r>
          </w:p>
        </w:tc>
      </w:tr>
    </w:tbl>
    <w:p w14:paraId="19FE8EC4" w14:textId="77777777" w:rsidR="00913E35" w:rsidRPr="0054051B" w:rsidRDefault="00913E35" w:rsidP="00913E35">
      <w:pPr>
        <w:pStyle w:val="Heading2"/>
      </w:pPr>
      <w:bookmarkStart w:id="125" w:name="_Toc214875075"/>
      <w:bookmarkStart w:id="126" w:name="_Toc232842034"/>
      <w:bookmarkStart w:id="127" w:name="_Toc303766175"/>
      <w:bookmarkStart w:id="128" w:name="_Toc487704379"/>
      <w:r w:rsidRPr="0054051B">
        <w:t>Trasēšanas palīgklase</w:t>
      </w:r>
      <w:bookmarkEnd w:id="125"/>
      <w:bookmarkEnd w:id="126"/>
      <w:bookmarkEnd w:id="127"/>
      <w:bookmarkEnd w:id="128"/>
    </w:p>
    <w:p w14:paraId="19FE8EC5" w14:textId="77777777" w:rsidR="00913E35" w:rsidRPr="0054051B" w:rsidRDefault="00913E35" w:rsidP="00560911">
      <w:r w:rsidRPr="0054051B">
        <w:t>Klase palīdz veikt trasēšanas iespējas.</w:t>
      </w:r>
    </w:p>
    <w:p w14:paraId="249D15D0" w14:textId="77777777" w:rsidR="000C3FD2" w:rsidRPr="0054051B" w:rsidRDefault="00913E35" w:rsidP="000C3FD2">
      <w:pPr>
        <w:pStyle w:val="Pictureposition"/>
      </w:pPr>
      <w:r w:rsidRPr="0054051B">
        <w:rPr>
          <w:noProof/>
          <w:lang w:eastAsia="lv-LV" w:bidi="lo-LA"/>
        </w:rPr>
        <w:drawing>
          <wp:inline distT="0" distB="0" distL="0" distR="0" wp14:anchorId="19FE925A" wp14:editId="19FE925B">
            <wp:extent cx="3390900" cy="1800225"/>
            <wp:effectExtent l="0" t="0" r="0" b="9525"/>
            <wp:docPr id="29" name="Picture 29" descr="TraceUt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raceUtilit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E8EC6" w14:textId="668061F8" w:rsidR="00913E35" w:rsidRPr="0054051B" w:rsidRDefault="004969D4" w:rsidP="00ED05BE">
      <w:pPr>
        <w:pStyle w:val="Picturecaption"/>
      </w:pPr>
      <w:fldSimple w:instr=" SEQ attēls. \* ARABIC ">
        <w:bookmarkStart w:id="129" w:name="_Toc487704409"/>
        <w:r w:rsidR="00852277">
          <w:rPr>
            <w:noProof/>
          </w:rPr>
          <w:t>3</w:t>
        </w:r>
      </w:fldSimple>
      <w:r w:rsidR="000C3FD2" w:rsidRPr="0054051B">
        <w:t>.attēls</w:t>
      </w:r>
      <w:r w:rsidR="005D1712" w:rsidRPr="0054051B">
        <w:t>.</w:t>
      </w:r>
      <w:r w:rsidR="000C3FD2" w:rsidRPr="0054051B">
        <w:t xml:space="preserve"> Trasēšanas palīgklasē iekļautās metodes</w:t>
      </w:r>
      <w:bookmarkEnd w:id="129"/>
    </w:p>
    <w:p w14:paraId="19FE8EC8" w14:textId="77777777" w:rsidR="00913E35" w:rsidRPr="0054051B" w:rsidRDefault="00913E35" w:rsidP="00913E35">
      <w:pPr>
        <w:pStyle w:val="Heading3"/>
      </w:pPr>
      <w:bookmarkStart w:id="130" w:name="_Toc214875076"/>
      <w:bookmarkStart w:id="131" w:name="_Toc232842035"/>
      <w:bookmarkStart w:id="132" w:name="_Toc303766176"/>
      <w:bookmarkStart w:id="133" w:name="_Toc487704380"/>
      <w:r w:rsidRPr="0054051B">
        <w:t>Konstruktori</w:t>
      </w:r>
      <w:bookmarkEnd w:id="130"/>
      <w:bookmarkEnd w:id="131"/>
      <w:bookmarkEnd w:id="132"/>
      <w:bookmarkEnd w:id="133"/>
    </w:p>
    <w:p w14:paraId="19FE8EC9" w14:textId="77777777" w:rsidR="00913E35" w:rsidRPr="0054051B" w:rsidRDefault="00913E35" w:rsidP="00195F4D">
      <w:pPr>
        <w:pStyle w:val="Heading4"/>
      </w:pPr>
      <w:bookmarkStart w:id="134" w:name="_Toc214875077"/>
      <w:bookmarkStart w:id="135" w:name="_Toc487704381"/>
      <w:r w:rsidRPr="0054051B">
        <w:t>Konstruktors „TraceUtilty</w:t>
      </w:r>
      <w:bookmarkEnd w:id="134"/>
      <w:r w:rsidRPr="0054051B">
        <w:t>”</w:t>
      </w:r>
      <w:bookmarkEnd w:id="135"/>
      <w:r w:rsidRPr="0054051B">
        <w:t xml:space="preserve"> </w:t>
      </w:r>
    </w:p>
    <w:p w14:paraId="19FE8ECA" w14:textId="77777777" w:rsidR="00913E35" w:rsidRPr="0054051B" w:rsidRDefault="00913E35" w:rsidP="00560911">
      <w:r w:rsidRPr="0054051B">
        <w:t>Konstruktora apraksts:</w:t>
      </w:r>
    </w:p>
    <w:p w14:paraId="19FE8ECB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TraceUtility(string operation)</w:t>
      </w:r>
    </w:p>
    <w:p w14:paraId="19FE8ECC" w14:textId="77777777" w:rsidR="00913E35" w:rsidRPr="0054051B" w:rsidRDefault="00913E35" w:rsidP="00560911">
      <w:r w:rsidRPr="0054051B">
        <w:t xml:space="preserve">Izveido klasi </w:t>
      </w:r>
      <w:r w:rsidRPr="0054051B">
        <w:rPr>
          <w:i/>
        </w:rPr>
        <w:t xml:space="preserve">TraceUtility </w:t>
      </w:r>
      <w:r w:rsidRPr="0054051B">
        <w:t>ar operācijas nosaukumu.</w:t>
      </w:r>
    </w:p>
    <w:p w14:paraId="19FE8ECD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D0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CE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CF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D3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D1" w14:textId="77777777" w:rsidR="00913E35" w:rsidRPr="0054051B" w:rsidRDefault="00913E35" w:rsidP="00560911">
            <w:pPr>
              <w:pStyle w:val="Tablebody"/>
            </w:pPr>
            <w:r w:rsidRPr="0054051B">
              <w:t>operation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D2" w14:textId="77777777" w:rsidR="00913E35" w:rsidRPr="0054051B" w:rsidRDefault="00913E35" w:rsidP="00560911">
            <w:pPr>
              <w:pStyle w:val="Tablebody"/>
            </w:pPr>
            <w:r w:rsidRPr="0054051B">
              <w:t>operācijas nosaukums</w:t>
            </w:r>
          </w:p>
        </w:tc>
      </w:tr>
    </w:tbl>
    <w:p w14:paraId="19FE8ED4" w14:textId="77777777" w:rsidR="00913E35" w:rsidRPr="0054051B" w:rsidRDefault="00913E35" w:rsidP="00560911"/>
    <w:p w14:paraId="19FE8ED5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TraceUtility(string operation, Guid activityId)</w:t>
      </w:r>
    </w:p>
    <w:p w14:paraId="19FE8ED6" w14:textId="77777777" w:rsidR="00913E35" w:rsidRPr="0054051B" w:rsidRDefault="00913E35" w:rsidP="00560911">
      <w:r w:rsidRPr="0054051B">
        <w:t xml:space="preserve">Izveido klasi </w:t>
      </w:r>
      <w:r w:rsidRPr="0054051B">
        <w:rPr>
          <w:i/>
        </w:rPr>
        <w:t>TraceUtility</w:t>
      </w:r>
      <w:r w:rsidRPr="0054051B">
        <w:t xml:space="preserve"> ar operācijas nosaukumu un aktivitātes identifikatoru.</w:t>
      </w:r>
    </w:p>
    <w:p w14:paraId="19FE8ED7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DA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D8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D9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DD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DB" w14:textId="77777777" w:rsidR="00913E35" w:rsidRPr="0054051B" w:rsidRDefault="00913E35" w:rsidP="00560911">
            <w:pPr>
              <w:pStyle w:val="Tablebody"/>
            </w:pPr>
            <w:r w:rsidRPr="0054051B">
              <w:t>operation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DC" w14:textId="77777777" w:rsidR="00913E35" w:rsidRPr="0054051B" w:rsidRDefault="00913E35" w:rsidP="00560911">
            <w:pPr>
              <w:pStyle w:val="Tablebody"/>
            </w:pPr>
            <w:r w:rsidRPr="0054051B">
              <w:t>operācijas nosaukums</w:t>
            </w:r>
          </w:p>
        </w:tc>
      </w:tr>
      <w:tr w:rsidR="00913E35" w:rsidRPr="0054051B" w14:paraId="19FE8EE0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DE" w14:textId="77777777" w:rsidR="00913E35" w:rsidRPr="0054051B" w:rsidRDefault="00913E35" w:rsidP="00560911">
            <w:pPr>
              <w:pStyle w:val="Tablebody"/>
            </w:pPr>
            <w:r w:rsidRPr="0054051B">
              <w:t>activityId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DF" w14:textId="77777777" w:rsidR="00913E35" w:rsidRPr="0054051B" w:rsidRDefault="00913E35" w:rsidP="00560911">
            <w:pPr>
              <w:pStyle w:val="Tablebody"/>
            </w:pPr>
            <w:r w:rsidRPr="0054051B">
              <w:t>aktivitātes identifikators</w:t>
            </w:r>
          </w:p>
        </w:tc>
      </w:tr>
    </w:tbl>
    <w:p w14:paraId="19FE8EE1" w14:textId="77777777" w:rsidR="00913E35" w:rsidRPr="0054051B" w:rsidRDefault="00913E35" w:rsidP="001E29E6">
      <w:pPr>
        <w:pStyle w:val="Heading3"/>
        <w:tabs>
          <w:tab w:val="clear" w:pos="981"/>
          <w:tab w:val="left" w:pos="993"/>
        </w:tabs>
      </w:pPr>
      <w:bookmarkStart w:id="136" w:name="_Toc214875078"/>
      <w:bookmarkStart w:id="137" w:name="_Toc232842036"/>
      <w:bookmarkStart w:id="138" w:name="_Toc303766177"/>
      <w:bookmarkStart w:id="139" w:name="_Toc487704382"/>
      <w:r w:rsidRPr="0054051B">
        <w:t>Metodes</w:t>
      </w:r>
      <w:bookmarkEnd w:id="136"/>
      <w:bookmarkEnd w:id="137"/>
      <w:bookmarkEnd w:id="138"/>
      <w:bookmarkEnd w:id="139"/>
    </w:p>
    <w:p w14:paraId="19FE8EE2" w14:textId="77777777" w:rsidR="00913E35" w:rsidRPr="0054051B" w:rsidRDefault="00913E35" w:rsidP="00195F4D">
      <w:pPr>
        <w:pStyle w:val="Heading4"/>
      </w:pPr>
      <w:bookmarkStart w:id="140" w:name="_Toc214875079"/>
      <w:bookmarkStart w:id="141" w:name="_Toc487704383"/>
      <w:r w:rsidRPr="0054051B">
        <w:t>Metode „StartTrace</w:t>
      </w:r>
      <w:bookmarkEnd w:id="140"/>
      <w:r w:rsidRPr="0054051B">
        <w:t>”</w:t>
      </w:r>
      <w:bookmarkEnd w:id="141"/>
      <w:r w:rsidRPr="0054051B">
        <w:t xml:space="preserve"> </w:t>
      </w:r>
    </w:p>
    <w:p w14:paraId="19FE8EE3" w14:textId="77777777" w:rsidR="00913E35" w:rsidRPr="0054051B" w:rsidRDefault="00913E35" w:rsidP="00560911">
      <w:r w:rsidRPr="0054051B">
        <w:t>Metodes apraksts:</w:t>
      </w:r>
    </w:p>
    <w:p w14:paraId="19FE8EE4" w14:textId="77777777" w:rsidR="00913E35" w:rsidRPr="0054051B" w:rsidRDefault="00913E35" w:rsidP="00913E35">
      <w:pPr>
        <w:pStyle w:val="CodeBlockChar"/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static TraceUtility StartTrace(sting operation, Guid activityId);</w:t>
      </w:r>
    </w:p>
    <w:p w14:paraId="19FE8EE5" w14:textId="77777777" w:rsidR="00913E35" w:rsidRPr="0054051B" w:rsidRDefault="00913E35" w:rsidP="00560911">
      <w:r w:rsidRPr="0054051B">
        <w:t xml:space="preserve">Izveido klasi </w:t>
      </w:r>
      <w:r w:rsidRPr="0054051B">
        <w:rPr>
          <w:i/>
        </w:rPr>
        <w:t xml:space="preserve">TraceUtility </w:t>
      </w:r>
      <w:r w:rsidRPr="0054051B">
        <w:t>ar uzdotu operācijas nosaukumu un aktivitātes identifikatoru.</w:t>
      </w:r>
    </w:p>
    <w:p w14:paraId="19FE8EE6" w14:textId="77777777" w:rsidR="00913E35" w:rsidRPr="0054051B" w:rsidRDefault="00913E35" w:rsidP="0056091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800"/>
        <w:gridCol w:w="7981"/>
      </w:tblGrid>
      <w:tr w:rsidR="00913E35" w:rsidRPr="0054051B" w14:paraId="19FE8EE9" w14:textId="77777777" w:rsidTr="00913E35">
        <w:tc>
          <w:tcPr>
            <w:tcW w:w="180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9FE8EE7" w14:textId="77777777" w:rsidR="00913E35" w:rsidRPr="0054051B" w:rsidRDefault="00913E35" w:rsidP="00913E35">
            <w:pPr>
              <w:pStyle w:val="Bold"/>
            </w:pPr>
            <w:r w:rsidRPr="0054051B">
              <w:t>Nosaukums</w:t>
            </w:r>
          </w:p>
        </w:tc>
        <w:tc>
          <w:tcPr>
            <w:tcW w:w="7981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9FE8EE8" w14:textId="77777777" w:rsidR="00913E35" w:rsidRPr="0054051B" w:rsidRDefault="00913E35" w:rsidP="00913E35">
            <w:pPr>
              <w:pStyle w:val="Bold"/>
            </w:pPr>
            <w:r w:rsidRPr="0054051B">
              <w:t>Apraksts</w:t>
            </w:r>
          </w:p>
        </w:tc>
      </w:tr>
      <w:tr w:rsidR="00913E35" w:rsidRPr="0054051B" w14:paraId="19FE8EEC" w14:textId="77777777" w:rsidTr="00913E35">
        <w:tc>
          <w:tcPr>
            <w:tcW w:w="1800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EA" w14:textId="77777777" w:rsidR="00913E35" w:rsidRPr="0054051B" w:rsidRDefault="00913E35" w:rsidP="00560911">
            <w:pPr>
              <w:pStyle w:val="Tablebody"/>
            </w:pPr>
            <w:r w:rsidRPr="0054051B">
              <w:t>Operation</w:t>
            </w:r>
          </w:p>
        </w:tc>
        <w:tc>
          <w:tcPr>
            <w:tcW w:w="7981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9FE8EEB" w14:textId="77777777" w:rsidR="00913E35" w:rsidRPr="0054051B" w:rsidRDefault="00913E35" w:rsidP="00560911">
            <w:pPr>
              <w:pStyle w:val="Tablebody"/>
            </w:pPr>
            <w:r w:rsidRPr="0054051B">
              <w:t>operācijas nosaukums</w:t>
            </w:r>
          </w:p>
        </w:tc>
      </w:tr>
      <w:tr w:rsidR="00913E35" w:rsidRPr="0054051B" w14:paraId="19FE8EEF" w14:textId="77777777" w:rsidTr="00913E35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9FE8EED" w14:textId="77777777" w:rsidR="00913E35" w:rsidRPr="0054051B" w:rsidRDefault="00913E35" w:rsidP="00560911">
            <w:pPr>
              <w:pStyle w:val="Tablebody"/>
            </w:pPr>
            <w:r w:rsidRPr="0054051B">
              <w:t>activityId</w:t>
            </w:r>
          </w:p>
        </w:tc>
        <w:tc>
          <w:tcPr>
            <w:tcW w:w="79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19FE8EEE" w14:textId="77777777" w:rsidR="00913E35" w:rsidRPr="0054051B" w:rsidRDefault="00913E35" w:rsidP="00560911">
            <w:pPr>
              <w:pStyle w:val="Tablebody"/>
            </w:pPr>
            <w:r w:rsidRPr="0054051B">
              <w:t>aktivitātes identifikators</w:t>
            </w:r>
          </w:p>
        </w:tc>
      </w:tr>
    </w:tbl>
    <w:p w14:paraId="19FE8EF0" w14:textId="77777777" w:rsidR="00913E35" w:rsidRPr="0054051B" w:rsidRDefault="00913E35" w:rsidP="00913E35">
      <w:pPr>
        <w:pStyle w:val="Heading3"/>
      </w:pPr>
      <w:bookmarkStart w:id="142" w:name="_Toc214875080"/>
      <w:bookmarkStart w:id="143" w:name="_Toc232842037"/>
      <w:bookmarkStart w:id="144" w:name="_Toc303766178"/>
      <w:bookmarkStart w:id="145" w:name="_Toc487704384"/>
      <w:r w:rsidRPr="0054051B">
        <w:t>Klases izmantošanas piemērs</w:t>
      </w:r>
      <w:bookmarkEnd w:id="142"/>
      <w:bookmarkEnd w:id="143"/>
      <w:bookmarkEnd w:id="144"/>
      <w:bookmarkEnd w:id="145"/>
    </w:p>
    <w:p w14:paraId="19FE8EF1" w14:textId="77777777" w:rsidR="00913E35" w:rsidRPr="0054051B" w:rsidRDefault="00913E35" w:rsidP="00913E35">
      <w:pPr>
        <w:pStyle w:val="CodeBlockChar"/>
        <w:pBdr>
          <w:left w:val="single" w:sz="4" w:space="11" w:color="auto"/>
        </w:pBdr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public void DoSomesing() {</w:t>
      </w:r>
    </w:p>
    <w:p w14:paraId="19FE8EF2" w14:textId="77777777" w:rsidR="00913E35" w:rsidRPr="0054051B" w:rsidRDefault="00913E35" w:rsidP="00913E35">
      <w:pPr>
        <w:pStyle w:val="CodeBlockChar"/>
        <w:pBdr>
          <w:left w:val="single" w:sz="4" w:space="11" w:color="auto"/>
        </w:pBdr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    using (new TraceUtility("DoSomesing")) {</w:t>
      </w:r>
    </w:p>
    <w:p w14:paraId="19FE8EF3" w14:textId="77777777" w:rsidR="00913E35" w:rsidRPr="0054051B" w:rsidRDefault="00913E35" w:rsidP="00913E35">
      <w:pPr>
        <w:pStyle w:val="CodeBlockChar"/>
        <w:pBdr>
          <w:left w:val="single" w:sz="4" w:space="11" w:color="auto"/>
        </w:pBdr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        ...</w:t>
      </w:r>
    </w:p>
    <w:p w14:paraId="19FE8EF4" w14:textId="77777777" w:rsidR="00913E35" w:rsidRPr="0054051B" w:rsidRDefault="00913E35" w:rsidP="00913E35">
      <w:pPr>
        <w:pStyle w:val="CodeBlockChar"/>
        <w:pBdr>
          <w:left w:val="single" w:sz="4" w:space="11" w:color="auto"/>
        </w:pBdr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    }</w:t>
      </w:r>
    </w:p>
    <w:p w14:paraId="19FE8EF5" w14:textId="77777777" w:rsidR="00913E35" w:rsidRPr="0054051B" w:rsidRDefault="00913E35" w:rsidP="00913E35">
      <w:pPr>
        <w:pStyle w:val="CodeBlockChar"/>
        <w:pBdr>
          <w:left w:val="single" w:sz="4" w:space="11" w:color="auto"/>
        </w:pBdr>
        <w:rPr>
          <w:color w:val="0000FF"/>
          <w:lang w:val="lv-LV" w:eastAsia="ru-RU"/>
        </w:rPr>
      </w:pPr>
      <w:r w:rsidRPr="0054051B">
        <w:rPr>
          <w:color w:val="0000FF"/>
          <w:lang w:val="lv-LV" w:eastAsia="ru-RU"/>
        </w:rPr>
        <w:t xml:space="preserve">        }</w:t>
      </w:r>
    </w:p>
    <w:p w14:paraId="1EA1DCAD" w14:textId="5EA160FC" w:rsidR="002C698B" w:rsidRPr="0054051B" w:rsidRDefault="000842AE" w:rsidP="002C698B">
      <w:pPr>
        <w:pStyle w:val="Heading2"/>
      </w:pPr>
      <w:bookmarkStart w:id="146" w:name="_Toc487704385"/>
      <w:bookmarkStart w:id="147" w:name="_Toc214875081"/>
      <w:bookmarkStart w:id="148" w:name="_Toc232842038"/>
      <w:bookmarkStart w:id="149" w:name="_Toc303766179"/>
      <w:r w:rsidRPr="0054051B">
        <w:t>Paplašinājumu</w:t>
      </w:r>
      <w:r w:rsidR="002C698B" w:rsidRPr="0054051B">
        <w:t xml:space="preserve"> palīgklase</w:t>
      </w:r>
      <w:bookmarkEnd w:id="146"/>
    </w:p>
    <w:p w14:paraId="56E675AD" w14:textId="1B3676BD" w:rsidR="002C698B" w:rsidRPr="0054051B" w:rsidRDefault="004A30CA" w:rsidP="002C698B">
      <w:r w:rsidRPr="0054051B">
        <w:t>Satur papildus metodes notifikāciju sūtīšanai un audita rakstīšanai.</w:t>
      </w:r>
    </w:p>
    <w:p w14:paraId="0A5BF90F" w14:textId="77777777" w:rsidR="000C3FD2" w:rsidRPr="0054051B" w:rsidRDefault="002C698B" w:rsidP="000C3FD2">
      <w:pPr>
        <w:keepNext/>
      </w:pPr>
      <w:r w:rsidRPr="0054051B">
        <w:rPr>
          <w:noProof/>
          <w:lang w:eastAsia="lv-LV" w:bidi="lo-LA"/>
        </w:rPr>
        <w:drawing>
          <wp:inline distT="0" distB="0" distL="0" distR="0" wp14:anchorId="0EA0F502" wp14:editId="4FE40972">
            <wp:extent cx="5486400" cy="20231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69A0" w14:textId="72D1F3A3" w:rsidR="002C698B" w:rsidRPr="0054051B" w:rsidRDefault="004969D4" w:rsidP="000C3FD2">
      <w:pPr>
        <w:pStyle w:val="Picturecaption"/>
      </w:pPr>
      <w:fldSimple w:instr=" SEQ attēls. \* ARABIC ">
        <w:bookmarkStart w:id="150" w:name="_Toc487704410"/>
        <w:r w:rsidR="00852277">
          <w:rPr>
            <w:noProof/>
          </w:rPr>
          <w:t>4</w:t>
        </w:r>
      </w:fldSimple>
      <w:r w:rsidR="00476846" w:rsidRPr="0054051B">
        <w:t>.attēls</w:t>
      </w:r>
      <w:r w:rsidR="000C3FD2" w:rsidRPr="0054051B">
        <w:t>.</w:t>
      </w:r>
      <w:r w:rsidR="00476846" w:rsidRPr="0054051B">
        <w:t xml:space="preserve"> </w:t>
      </w:r>
      <w:r w:rsidR="000C3FD2" w:rsidRPr="0054051B">
        <w:t>Paplašinājuma palīgklasē iekļautās metodes</w:t>
      </w:r>
      <w:bookmarkEnd w:id="150"/>
    </w:p>
    <w:p w14:paraId="70FBC0DA" w14:textId="4CB0EB2E" w:rsidR="001E29E6" w:rsidRPr="0054051B" w:rsidRDefault="00CE002B" w:rsidP="001E29E6">
      <w:pPr>
        <w:pStyle w:val="Heading3"/>
      </w:pPr>
      <w:bookmarkStart w:id="151" w:name="_Toc487704386"/>
      <w:r w:rsidRPr="0054051B">
        <w:t>Paziņojumi (Notifikācijas)</w:t>
      </w:r>
      <w:bookmarkEnd w:id="151"/>
    </w:p>
    <w:p w14:paraId="69E92ABF" w14:textId="19C0CE2E" w:rsidR="00F745A3" w:rsidRPr="0054051B" w:rsidRDefault="0098147D" w:rsidP="00756C62">
      <w:r w:rsidRPr="0054051B">
        <w:t>Notifikācijas tiek nosūtītās izmantojot notifikāciju servisu, vai arī testēšanas nolūkos rakstītas teksta datnēs. Notifikāciju sūtīšanu nodrošina vairākas metodes, kas</w:t>
      </w:r>
      <w:r w:rsidR="00C37D4E" w:rsidRPr="0054051B">
        <w:t xml:space="preserve"> atrodas </w:t>
      </w:r>
      <w:r w:rsidR="00C37D4E" w:rsidRPr="0054051B">
        <w:rPr>
          <w:i/>
        </w:rPr>
        <w:t>IVIS.Diagnostics.d</w:t>
      </w:r>
      <w:r w:rsidR="00C37D4E" w:rsidRPr="0054051B">
        <w:t>ll bibliotēkas</w:t>
      </w:r>
      <w:r w:rsidR="00ED05BE" w:rsidRPr="0054051B">
        <w:t xml:space="preserve"> </w:t>
      </w:r>
      <w:r w:rsidR="00C37D4E" w:rsidRPr="0054051B">
        <w:rPr>
          <w:i/>
        </w:rPr>
        <w:t>IVIS.Diagnostics.IvisLogUtilityExtension</w:t>
      </w:r>
      <w:r w:rsidR="00C37D4E" w:rsidRPr="0054051B">
        <w:t xml:space="preserve"> vārdtelpā.</w:t>
      </w:r>
      <w:r w:rsidR="0023637A" w:rsidRPr="0054051B">
        <w:t xml:space="preserve"> </w:t>
      </w:r>
      <w:r w:rsidR="00F745A3" w:rsidRPr="0054051B">
        <w:t xml:space="preserve">Notifikācijas tiek nosūtītas izmantojot </w:t>
      </w:r>
      <w:hyperlink r:id="rId19" w:history="1">
        <w:r w:rsidR="00F745A3" w:rsidRPr="0054051B">
          <w:rPr>
            <w:rStyle w:val="Hyperlink"/>
          </w:rPr>
          <w:t>http://ivis.eps.gov.lv/XMLSchemas/100000/IVISInfrastructure/v2-0/Notification.xsd</w:t>
        </w:r>
      </w:hyperlink>
      <w:r w:rsidR="00F745A3" w:rsidRPr="0054051B">
        <w:t xml:space="preserve"> struktūru.</w:t>
      </w:r>
    </w:p>
    <w:p w14:paraId="59F27162" w14:textId="70F5148D" w:rsidR="00F20F32" w:rsidRPr="0054051B" w:rsidRDefault="005236D5" w:rsidP="00756C62">
      <w:pPr>
        <w:pStyle w:val="Pictureposition"/>
      </w:pPr>
      <w:r w:rsidRPr="0054051B">
        <w:rPr>
          <w:noProof/>
          <w:lang w:eastAsia="lv-LV" w:bidi="lo-LA"/>
        </w:rPr>
        <w:drawing>
          <wp:inline distT="0" distB="0" distL="0" distR="0" wp14:anchorId="6F1743B2" wp14:editId="5408127D">
            <wp:extent cx="6146070" cy="9033537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900" cy="904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44B0" w14:textId="7B7CB77C" w:rsidR="00F20F32" w:rsidRPr="0054051B" w:rsidRDefault="004969D4" w:rsidP="00F20F32">
      <w:pPr>
        <w:pStyle w:val="Picturecaption"/>
      </w:pPr>
      <w:fldSimple w:instr=" SEQ attēls. \* ARABIC ">
        <w:bookmarkStart w:id="152" w:name="_Toc487704411"/>
        <w:r w:rsidR="00852277">
          <w:rPr>
            <w:noProof/>
          </w:rPr>
          <w:t>5</w:t>
        </w:r>
      </w:fldSimple>
      <w:r w:rsidR="00F20F32" w:rsidRPr="0054051B">
        <w:t xml:space="preserve">.attēls. Notifikāciju </w:t>
      </w:r>
      <w:r w:rsidR="0023637A" w:rsidRPr="0054051B">
        <w:t>nosūtīšanas struktūra</w:t>
      </w:r>
      <w:bookmarkEnd w:id="152"/>
    </w:p>
    <w:p w14:paraId="60E4624A" w14:textId="18A00FCC" w:rsidR="00A62C56" w:rsidRPr="0054051B" w:rsidRDefault="00A62C56" w:rsidP="008F0DA6">
      <w:r w:rsidRPr="0054051B">
        <w:t xml:space="preserve">Struktūras entītiju un atribūtu apraksts ir pieejams </w:t>
      </w:r>
      <w:r w:rsidRPr="0054051B">
        <w:fldChar w:fldCharType="begin"/>
      </w:r>
      <w:r w:rsidRPr="0054051B">
        <w:instrText xml:space="preserve"> REF _Ref350439992 \h </w:instrText>
      </w:r>
      <w:r w:rsidRPr="0054051B">
        <w:fldChar w:fldCharType="separate"/>
      </w:r>
      <w:r w:rsidR="00852277">
        <w:rPr>
          <w:noProof/>
        </w:rPr>
        <w:t>1</w:t>
      </w:r>
      <w:r w:rsidRPr="0054051B">
        <w:fldChar w:fldCharType="end"/>
      </w:r>
      <w:r w:rsidR="00ED05BE" w:rsidRPr="0054051B">
        <w:t>.</w:t>
      </w:r>
      <w:r w:rsidRPr="0054051B">
        <w:t>tabulā.</w:t>
      </w:r>
    </w:p>
    <w:p w14:paraId="16945CB5" w14:textId="77777777" w:rsidR="0098147D" w:rsidRPr="0054051B" w:rsidRDefault="0098147D" w:rsidP="0098147D">
      <w:pPr>
        <w:pStyle w:val="Tablenumber"/>
        <w:rPr>
          <w:noProof w:val="0"/>
        </w:rPr>
      </w:pPr>
      <w:r w:rsidRPr="0054051B">
        <w:rPr>
          <w:noProof w:val="0"/>
        </w:rPr>
        <w:fldChar w:fldCharType="begin"/>
      </w:r>
      <w:r w:rsidRPr="0054051B">
        <w:rPr>
          <w:noProof w:val="0"/>
        </w:rPr>
        <w:instrText xml:space="preserve"> SEQ Tabula \* ARABIC </w:instrText>
      </w:r>
      <w:r w:rsidRPr="0054051B">
        <w:rPr>
          <w:noProof w:val="0"/>
        </w:rPr>
        <w:fldChar w:fldCharType="separate"/>
      </w:r>
      <w:bookmarkStart w:id="153" w:name="_Ref350439992"/>
      <w:r w:rsidR="00852277">
        <w:t>1</w:t>
      </w:r>
      <w:bookmarkEnd w:id="153"/>
      <w:r w:rsidRPr="0054051B">
        <w:rPr>
          <w:noProof w:val="0"/>
        </w:rPr>
        <w:fldChar w:fldCharType="end"/>
      </w:r>
      <w:r w:rsidRPr="0054051B">
        <w:rPr>
          <w:noProof w:val="0"/>
        </w:rPr>
        <w:t>.tabula</w:t>
      </w:r>
    </w:p>
    <w:p w14:paraId="54B55688" w14:textId="6A304217" w:rsidR="0098147D" w:rsidRPr="0054051B" w:rsidRDefault="00AC44CF" w:rsidP="0098147D">
      <w:pPr>
        <w:pStyle w:val="Tabletitle"/>
      </w:pPr>
      <w:r w:rsidRPr="0054051B">
        <w:t>Struktūras</w:t>
      </w:r>
      <w:r w:rsidR="000228A0" w:rsidRPr="0054051B">
        <w:t xml:space="preserve"> entītiju apraksts</w:t>
      </w:r>
    </w:p>
    <w:tbl>
      <w:tblPr>
        <w:tblW w:w="0" w:type="auto"/>
        <w:tblBorders>
          <w:top w:val="single" w:sz="12" w:space="0" w:color="auto"/>
          <w:bottom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3157"/>
        <w:gridCol w:w="2124"/>
        <w:gridCol w:w="4357"/>
      </w:tblGrid>
      <w:tr w:rsidR="00C57FE4" w:rsidRPr="0054051B" w14:paraId="4F034EB3" w14:textId="77777777" w:rsidTr="000C151F">
        <w:trPr>
          <w:tblHeader/>
        </w:trPr>
        <w:tc>
          <w:tcPr>
            <w:tcW w:w="3226" w:type="dxa"/>
            <w:tcBorders>
              <w:top w:val="single" w:sz="12" w:space="0" w:color="auto"/>
              <w:bottom w:val="single" w:sz="4" w:space="0" w:color="auto"/>
            </w:tcBorders>
          </w:tcPr>
          <w:p w14:paraId="4BC583E2" w14:textId="77777777" w:rsidR="0098147D" w:rsidRPr="0054051B" w:rsidRDefault="0098147D" w:rsidP="00AC4135">
            <w:pPr>
              <w:pStyle w:val="Bold"/>
            </w:pPr>
            <w:r w:rsidRPr="0054051B">
              <w:t>Entītija un tās apraksts</w:t>
            </w:r>
          </w:p>
        </w:tc>
        <w:tc>
          <w:tcPr>
            <w:tcW w:w="2130" w:type="dxa"/>
            <w:tcBorders>
              <w:top w:val="single" w:sz="12" w:space="0" w:color="auto"/>
              <w:bottom w:val="single" w:sz="4" w:space="0" w:color="auto"/>
            </w:tcBorders>
          </w:tcPr>
          <w:p w14:paraId="73616531" w14:textId="77777777" w:rsidR="0098147D" w:rsidRPr="0054051B" w:rsidRDefault="0098147D" w:rsidP="00AC4135">
            <w:pPr>
              <w:pStyle w:val="Bold"/>
            </w:pPr>
            <w:r w:rsidRPr="0054051B">
              <w:t>Entītijas atribūti</w:t>
            </w:r>
          </w:p>
        </w:tc>
        <w:tc>
          <w:tcPr>
            <w:tcW w:w="4498" w:type="dxa"/>
            <w:tcBorders>
              <w:top w:val="single" w:sz="12" w:space="0" w:color="auto"/>
              <w:bottom w:val="single" w:sz="4" w:space="0" w:color="auto"/>
            </w:tcBorders>
          </w:tcPr>
          <w:p w14:paraId="7A73FECF" w14:textId="77777777" w:rsidR="0098147D" w:rsidRPr="0054051B" w:rsidRDefault="0098147D" w:rsidP="00AC4135">
            <w:pPr>
              <w:pStyle w:val="Bold"/>
            </w:pPr>
            <w:r w:rsidRPr="0054051B">
              <w:t>Atribūta apraksts</w:t>
            </w:r>
          </w:p>
        </w:tc>
      </w:tr>
      <w:tr w:rsidR="00C57FE4" w:rsidRPr="0054051B" w14:paraId="64ACA339" w14:textId="77777777" w:rsidTr="000C151F">
        <w:tc>
          <w:tcPr>
            <w:tcW w:w="3226" w:type="dxa"/>
            <w:vMerge w:val="restart"/>
          </w:tcPr>
          <w:p w14:paraId="4CEEFA79" w14:textId="72C57343" w:rsidR="0098147D" w:rsidRPr="0054051B" w:rsidRDefault="00207453">
            <w:pPr>
              <w:pStyle w:val="Tablebody"/>
            </w:pPr>
            <w:r w:rsidRPr="0054051B">
              <w:t>Message (</w:t>
            </w:r>
            <w:r w:rsidR="0098147D" w:rsidRPr="0054051B">
              <w:t>Paziņojums</w:t>
            </w:r>
            <w:r w:rsidRPr="0054051B">
              <w:t>)</w:t>
            </w:r>
            <w:r w:rsidR="00AC4135" w:rsidRPr="0054051B">
              <w:t xml:space="preserve"> </w:t>
            </w:r>
            <w:r w:rsidR="0098147D" w:rsidRPr="0054051B">
              <w:t>– visi vienam paziņojumam specifiskie dati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070BDECF" w14:textId="09C03A3B" w:rsidR="0098147D" w:rsidRPr="0054051B" w:rsidRDefault="00207453" w:rsidP="00AC4135">
            <w:pPr>
              <w:pStyle w:val="Tablebody"/>
            </w:pPr>
            <w:r w:rsidRPr="0054051B">
              <w:t>Title (</w:t>
            </w:r>
            <w:r w:rsidR="0098147D" w:rsidRPr="0054051B">
              <w:t>Tēma</w:t>
            </w:r>
            <w:r w:rsidRPr="0054051B">
              <w:t>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6D6F5F6C" w14:textId="77777777" w:rsidR="0098147D" w:rsidRPr="0054051B" w:rsidRDefault="0098147D" w:rsidP="00AC4135">
            <w:pPr>
              <w:pStyle w:val="Tablebody"/>
            </w:pPr>
            <w:r w:rsidRPr="0054051B">
              <w:t xml:space="preserve">Īss paziņojuma satura vai izsūtīšanas mērķa apraksts, ko noteicis paziņojuma izveidotājs. SMS gadījumā – arī paziņojuma saturs, e-pasta gadījumā </w:t>
            </w:r>
            <w:r w:rsidRPr="0054051B">
              <w:rPr>
                <w:i/>
              </w:rPr>
              <w:t>subject</w:t>
            </w:r>
            <w:r w:rsidRPr="0054051B">
              <w:t>.</w:t>
            </w:r>
          </w:p>
        </w:tc>
      </w:tr>
      <w:tr w:rsidR="00207453" w:rsidRPr="0054051B" w14:paraId="5ECA876B" w14:textId="77777777" w:rsidTr="000C151F">
        <w:tc>
          <w:tcPr>
            <w:tcW w:w="3226" w:type="dxa"/>
            <w:vMerge/>
          </w:tcPr>
          <w:p w14:paraId="0D509AAC" w14:textId="77777777" w:rsidR="00207453" w:rsidRPr="0054051B" w:rsidRDefault="00207453">
            <w:pPr>
              <w:pStyle w:val="Tablebody"/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684A7805" w14:textId="2CF81DEA" w:rsidR="00207453" w:rsidRPr="0054051B" w:rsidRDefault="00207453" w:rsidP="007E298B">
            <w:pPr>
              <w:pStyle w:val="Tablebody"/>
            </w:pPr>
            <w:r w:rsidRPr="0054051B">
              <w:t>Category (Kategorija)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0BEB5939" w14:textId="05224E5A" w:rsidR="00207453" w:rsidRPr="0054051B" w:rsidRDefault="008F0DA6" w:rsidP="00AC4135">
            <w:pPr>
              <w:pStyle w:val="Tablebody"/>
            </w:pPr>
            <w:r w:rsidRPr="0054051B">
              <w:t>P</w:t>
            </w:r>
            <w:r w:rsidR="00207453" w:rsidRPr="0054051B">
              <w:t>aziņojuma kategorija, kas ir jebkāda ārēja vai iekšēja klasifikatora vērtība ar/bez to identificējoša koda</w:t>
            </w:r>
          </w:p>
        </w:tc>
      </w:tr>
      <w:tr w:rsidR="00207453" w:rsidRPr="0054051B" w14:paraId="46365217" w14:textId="77777777" w:rsidTr="000C151F">
        <w:tc>
          <w:tcPr>
            <w:tcW w:w="3226" w:type="dxa"/>
            <w:vMerge/>
          </w:tcPr>
          <w:p w14:paraId="489F28DD" w14:textId="77777777" w:rsidR="00207453" w:rsidRPr="0054051B" w:rsidRDefault="00207453">
            <w:pPr>
              <w:pStyle w:val="Tablebody"/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1CEF7C28" w14:textId="61C33286" w:rsidR="00207453" w:rsidRPr="0054051B" w:rsidRDefault="00207453" w:rsidP="00207453">
            <w:pPr>
              <w:pStyle w:val="Tablebody"/>
            </w:pPr>
            <w:r w:rsidRPr="0054051B">
              <w:t>BodyType (Paziņojuma satura tips)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2A7ADB28" w14:textId="025EF211" w:rsidR="00207453" w:rsidRPr="0054051B" w:rsidRDefault="00207453" w:rsidP="00AC4135">
            <w:pPr>
              <w:pStyle w:val="Tablebody"/>
            </w:pPr>
            <w:r w:rsidRPr="0054051B">
              <w:t>Paziņojuma datu XML shēmas URN</w:t>
            </w:r>
            <w:r w:rsidR="00175296" w:rsidRPr="0054051B">
              <w:t xml:space="preserve"> VISS resursu katalogā</w:t>
            </w:r>
          </w:p>
        </w:tc>
      </w:tr>
      <w:tr w:rsidR="00207453" w:rsidRPr="0054051B" w14:paraId="31C09EEA" w14:textId="77777777" w:rsidTr="000C151F">
        <w:tc>
          <w:tcPr>
            <w:tcW w:w="3226" w:type="dxa"/>
            <w:vMerge/>
          </w:tcPr>
          <w:p w14:paraId="0D9B30CB" w14:textId="77777777" w:rsidR="00207453" w:rsidRPr="0054051B" w:rsidRDefault="00207453">
            <w:pPr>
              <w:pStyle w:val="Tablebody"/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15AB9691" w14:textId="59E612F6" w:rsidR="00207453" w:rsidRPr="0054051B" w:rsidRDefault="00207453" w:rsidP="00207453">
            <w:pPr>
              <w:pStyle w:val="Tablebody"/>
            </w:pPr>
            <w:r w:rsidRPr="0054051B">
              <w:t>BodyTransformation (Paziņojuma satura transformācijas URN)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72BC02B4" w14:textId="3FEBCA93" w:rsidR="00207453" w:rsidRPr="0054051B" w:rsidRDefault="00207453" w:rsidP="00AC4135">
            <w:pPr>
              <w:pStyle w:val="Tablebody"/>
            </w:pPr>
            <w:r w:rsidRPr="0054051B">
              <w:t>Paziņojuma datu noformēšanas transformācijas URN</w:t>
            </w:r>
            <w:r w:rsidR="00175296" w:rsidRPr="0054051B">
              <w:t xml:space="preserve"> VISS resursu katalogā</w:t>
            </w:r>
          </w:p>
        </w:tc>
      </w:tr>
      <w:tr w:rsidR="00207453" w:rsidRPr="0054051B" w14:paraId="3A889CAF" w14:textId="77777777" w:rsidTr="000C151F">
        <w:tc>
          <w:tcPr>
            <w:tcW w:w="3226" w:type="dxa"/>
            <w:vMerge/>
          </w:tcPr>
          <w:p w14:paraId="46A7E8BD" w14:textId="77777777" w:rsidR="00207453" w:rsidRPr="0054051B" w:rsidRDefault="00207453">
            <w:pPr>
              <w:pStyle w:val="Tablebody"/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32986A03" w14:textId="42E3C72C" w:rsidR="00207453" w:rsidRPr="0054051B" w:rsidRDefault="00207453" w:rsidP="00207453">
            <w:pPr>
              <w:pStyle w:val="Tablebody"/>
            </w:pPr>
            <w:r w:rsidRPr="0054051B">
              <w:t>PostponeUntil (Izsūtīšanas laiks)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1C27B648" w14:textId="5EB14529" w:rsidR="00207453" w:rsidRPr="0054051B" w:rsidRDefault="00207453" w:rsidP="00AC4135">
            <w:pPr>
              <w:pStyle w:val="Tablebody"/>
            </w:pPr>
            <w:r w:rsidRPr="0054051B">
              <w:t>Ja norādīts, datums un laiks, līdz kuram ir atlikta paziņojuma izsūtīšana</w:t>
            </w:r>
          </w:p>
        </w:tc>
      </w:tr>
      <w:tr w:rsidR="00207453" w:rsidRPr="0054051B" w14:paraId="64C4EF50" w14:textId="77777777" w:rsidTr="000C151F">
        <w:tc>
          <w:tcPr>
            <w:tcW w:w="3226" w:type="dxa"/>
            <w:vMerge/>
          </w:tcPr>
          <w:p w14:paraId="5052804F" w14:textId="77777777" w:rsidR="00207453" w:rsidRPr="0054051B" w:rsidRDefault="00207453">
            <w:pPr>
              <w:pStyle w:val="Tablebody"/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14:paraId="08112AFF" w14:textId="4684174F" w:rsidR="00207453" w:rsidRPr="0054051B" w:rsidRDefault="00207453" w:rsidP="00207453">
            <w:pPr>
              <w:pStyle w:val="Tablebody"/>
            </w:pPr>
            <w:r w:rsidRPr="0054051B">
              <w:t>DiscardAfter (Atcelt izsūtīšanu pēc)</w:t>
            </w:r>
          </w:p>
        </w:tc>
        <w:tc>
          <w:tcPr>
            <w:tcW w:w="4498" w:type="dxa"/>
            <w:tcBorders>
              <w:bottom w:val="single" w:sz="4" w:space="0" w:color="auto"/>
            </w:tcBorders>
          </w:tcPr>
          <w:p w14:paraId="15AB3961" w14:textId="6E5DF66F" w:rsidR="00207453" w:rsidRPr="0054051B" w:rsidRDefault="00207453" w:rsidP="00AC4135">
            <w:pPr>
              <w:pStyle w:val="Tablebody"/>
            </w:pPr>
            <w:r w:rsidRPr="0054051B">
              <w:t>Datums un laiks, kuru sasniedzot, neizsūtīti paziņojumi tiek anulēti, t.i. netiks izsūtīti.</w:t>
            </w:r>
          </w:p>
        </w:tc>
      </w:tr>
      <w:tr w:rsidR="00480C58" w:rsidRPr="0054051B" w14:paraId="3472708D" w14:textId="77777777" w:rsidTr="008F0DA6">
        <w:trPr>
          <w:trHeight w:val="548"/>
        </w:trPr>
        <w:tc>
          <w:tcPr>
            <w:tcW w:w="3226" w:type="dxa"/>
            <w:vMerge/>
          </w:tcPr>
          <w:p w14:paraId="690DE0E6" w14:textId="77777777" w:rsidR="00480C58" w:rsidRPr="0054051B" w:rsidRDefault="00480C58">
            <w:pPr>
              <w:pStyle w:val="Tablebody"/>
            </w:pPr>
          </w:p>
        </w:tc>
        <w:tc>
          <w:tcPr>
            <w:tcW w:w="2130" w:type="dxa"/>
          </w:tcPr>
          <w:p w14:paraId="5479CF4A" w14:textId="695E3F19" w:rsidR="00480C58" w:rsidRPr="0054051B" w:rsidRDefault="00480C58" w:rsidP="00191DB5">
            <w:pPr>
              <w:pStyle w:val="Tablebody"/>
            </w:pPr>
            <w:r w:rsidRPr="0054051B">
              <w:t>Body (Saturs)</w:t>
            </w:r>
          </w:p>
        </w:tc>
        <w:tc>
          <w:tcPr>
            <w:tcW w:w="4498" w:type="dxa"/>
          </w:tcPr>
          <w:p w14:paraId="60122DC3" w14:textId="34A35EC4" w:rsidR="00480C58" w:rsidRPr="0054051B" w:rsidRDefault="00480C58" w:rsidP="00191DB5">
            <w:pPr>
              <w:pStyle w:val="Tablebody"/>
            </w:pPr>
            <w:r w:rsidRPr="0054051B">
              <w:t>Paziņojuma teksts vai dati, kas veido paziņojuma tekstu.</w:t>
            </w:r>
          </w:p>
        </w:tc>
      </w:tr>
      <w:tr w:rsidR="00207453" w:rsidRPr="0054051B" w14:paraId="48351012" w14:textId="77777777" w:rsidTr="000C151F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75E73A37" w14:textId="77777777" w:rsidR="00207453" w:rsidRPr="0054051B" w:rsidRDefault="00207453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42B137E8" w14:textId="7A77438A" w:rsidR="007E298B" w:rsidRPr="0054051B" w:rsidRDefault="007E298B" w:rsidP="00191DB5">
            <w:pPr>
              <w:pStyle w:val="Tablebody"/>
            </w:pPr>
            <w:r w:rsidRPr="0054051B">
              <w:t>AttachmentList (pielikumi)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23BA96BA" w14:textId="27FC7DB7" w:rsidR="00207453" w:rsidRPr="0054051B" w:rsidRDefault="007E298B" w:rsidP="00191DB5">
            <w:pPr>
              <w:pStyle w:val="Tablebody"/>
            </w:pPr>
            <w:r w:rsidRPr="0054051B">
              <w:t>Skatīt Attachment entītiju.</w:t>
            </w:r>
          </w:p>
        </w:tc>
      </w:tr>
      <w:tr w:rsidR="00985562" w:rsidRPr="0054051B" w14:paraId="5ED81DB2" w14:textId="77777777" w:rsidTr="000C151F">
        <w:tc>
          <w:tcPr>
            <w:tcW w:w="3226" w:type="dxa"/>
            <w:vMerge w:val="restart"/>
          </w:tcPr>
          <w:p w14:paraId="36B66CB7" w14:textId="67B3CA73" w:rsidR="00985562" w:rsidRPr="0054051B" w:rsidRDefault="00985562" w:rsidP="00AC4135">
            <w:pPr>
              <w:pStyle w:val="Tablebody"/>
            </w:pPr>
            <w:r w:rsidRPr="0054051B">
              <w:t>Attachment (Pielikums) – atsauce uz elektronisko dokumentu krātuvē saglabātu dokumentu</w:t>
            </w:r>
            <w:r w:rsidR="000F06FC" w:rsidRPr="0054051B">
              <w:t>, vai ziņojumam pievienots dokuments</w:t>
            </w:r>
            <w:r w:rsidRPr="0054051B">
              <w:t>.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0F756AB8" w14:textId="1C6F9446" w:rsidR="00985562" w:rsidRPr="0054051B" w:rsidRDefault="00985562" w:rsidP="00AC4135">
            <w:pPr>
              <w:pStyle w:val="Tablebody"/>
            </w:pPr>
            <w:r w:rsidRPr="0054051B">
              <w:t>EDKDocument (EDK dokuments)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268BDE33" w14:textId="04D76BBB" w:rsidR="00985562" w:rsidRPr="0054051B" w:rsidRDefault="00985562" w:rsidP="00191DB5">
            <w:pPr>
              <w:pStyle w:val="Tablebody"/>
            </w:pPr>
            <w:r w:rsidRPr="0054051B">
              <w:t>Skatīt EDKDocument entītiju</w:t>
            </w:r>
          </w:p>
        </w:tc>
      </w:tr>
      <w:tr w:rsidR="00985562" w:rsidRPr="0054051B" w14:paraId="1AEFE26B" w14:textId="77777777" w:rsidTr="000C151F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7D5DC606" w14:textId="77777777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1182E039" w14:textId="7FCDDB70" w:rsidR="00985562" w:rsidRPr="0054051B" w:rsidDel="007E298B" w:rsidRDefault="00985562" w:rsidP="00AC4135">
            <w:pPr>
              <w:pStyle w:val="Tablebody"/>
            </w:pPr>
            <w:r w:rsidRPr="0054051B">
              <w:t>Attachment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4E0B0EA" w14:textId="6C17002D" w:rsidR="00985562" w:rsidRPr="0054051B" w:rsidDel="00E127F4" w:rsidRDefault="00985562" w:rsidP="00AC4135">
            <w:pPr>
              <w:pStyle w:val="Tablebody"/>
            </w:pPr>
            <w:r w:rsidRPr="0054051B">
              <w:t>Pievienotais dokuments</w:t>
            </w:r>
          </w:p>
        </w:tc>
      </w:tr>
      <w:tr w:rsidR="00985562" w:rsidRPr="0054051B" w14:paraId="69ECD84F" w14:textId="77777777" w:rsidTr="000C151F">
        <w:tc>
          <w:tcPr>
            <w:tcW w:w="3226" w:type="dxa"/>
            <w:vMerge w:val="restart"/>
          </w:tcPr>
          <w:p w14:paraId="0548F424" w14:textId="29762DA6" w:rsidR="00985562" w:rsidRPr="0054051B" w:rsidRDefault="00985562" w:rsidP="00AC4135">
            <w:pPr>
              <w:pStyle w:val="Tablebody"/>
            </w:pPr>
            <w:r w:rsidRPr="0054051B">
              <w:t>EDKDocument (EDK dokuments) – VISS elektronisko dokumentu krātuvē saglabāts dokuments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5ACAAC25" w14:textId="021B1110" w:rsidR="00985562" w:rsidRPr="0054051B" w:rsidRDefault="00985562" w:rsidP="00AC4135">
            <w:pPr>
              <w:pStyle w:val="Tablebody"/>
            </w:pPr>
            <w:r w:rsidRPr="0054051B">
              <w:t>Id (identifikators)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2C3AE195" w14:textId="649174EC" w:rsidR="00985562" w:rsidRPr="0054051B" w:rsidRDefault="00985562" w:rsidP="00E127F4">
            <w:pPr>
              <w:pStyle w:val="Tablebody"/>
            </w:pPr>
            <w:r w:rsidRPr="0054051B">
              <w:t>VISS elektronisko dokumentu krātuvē saglabāta dokumenta unikālais identifikators URN formātā.</w:t>
            </w:r>
          </w:p>
        </w:tc>
      </w:tr>
      <w:tr w:rsidR="00985562" w:rsidRPr="0054051B" w14:paraId="5041A9C7" w14:textId="77777777" w:rsidTr="000C151F">
        <w:tc>
          <w:tcPr>
            <w:tcW w:w="3226" w:type="dxa"/>
            <w:vMerge/>
          </w:tcPr>
          <w:p w14:paraId="70B225F3" w14:textId="77777777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7D66C55F" w14:textId="3B3F6EC1" w:rsidR="00985562" w:rsidRPr="0054051B" w:rsidRDefault="00985562" w:rsidP="00AC4135">
            <w:pPr>
              <w:pStyle w:val="Tablebody"/>
            </w:pPr>
            <w:r w:rsidRPr="0054051B">
              <w:t>FileName (Datnes nosaukums)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AAED581" w14:textId="0B88C6F8" w:rsidR="00985562" w:rsidRPr="0054051B" w:rsidRDefault="00985562" w:rsidP="00AC4135">
            <w:pPr>
              <w:pStyle w:val="Tablebody"/>
            </w:pPr>
            <w:r w:rsidRPr="0054051B">
              <w:t>Dokumenta datnes nosaukums</w:t>
            </w:r>
          </w:p>
        </w:tc>
      </w:tr>
      <w:tr w:rsidR="00985562" w:rsidRPr="0054051B" w14:paraId="3A9D0DFF" w14:textId="77777777" w:rsidTr="000C151F">
        <w:tc>
          <w:tcPr>
            <w:tcW w:w="3226" w:type="dxa"/>
            <w:vMerge/>
          </w:tcPr>
          <w:p w14:paraId="2FA1BF47" w14:textId="77777777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6B33D744" w14:textId="3B899125" w:rsidR="00985562" w:rsidRPr="0054051B" w:rsidRDefault="00985562" w:rsidP="00AC4135">
            <w:pPr>
              <w:pStyle w:val="Tablebody"/>
            </w:pPr>
            <w:r w:rsidRPr="0054051B">
              <w:t>Mime (Datnes Mime tips)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3ED63431" w14:textId="691CBD8C" w:rsidR="00985562" w:rsidRPr="0054051B" w:rsidRDefault="00985562" w:rsidP="00E127F4">
            <w:pPr>
              <w:pStyle w:val="Tablebody"/>
            </w:pPr>
            <w:r w:rsidRPr="0054051B">
              <w:t>Datnes veids pēc Mime standarta</w:t>
            </w:r>
          </w:p>
        </w:tc>
      </w:tr>
      <w:tr w:rsidR="00985562" w:rsidRPr="0054051B" w14:paraId="02E91F0E" w14:textId="77777777" w:rsidTr="000C151F">
        <w:tc>
          <w:tcPr>
            <w:tcW w:w="3226" w:type="dxa"/>
            <w:vMerge/>
          </w:tcPr>
          <w:p w14:paraId="5482CABD" w14:textId="7961ABF0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8A89851" w14:textId="70BE6931" w:rsidR="00985562" w:rsidRPr="0054051B" w:rsidRDefault="00985562" w:rsidP="00AC4135">
            <w:pPr>
              <w:pStyle w:val="Tablebody"/>
            </w:pPr>
            <w:r w:rsidRPr="0054051B">
              <w:t>Size (Izmērs)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36E8253B" w14:textId="3DC024E5" w:rsidR="00985562" w:rsidRPr="0054051B" w:rsidRDefault="00985562" w:rsidP="00AC4135">
            <w:pPr>
              <w:pStyle w:val="Tablebody"/>
            </w:pPr>
            <w:r w:rsidRPr="0054051B">
              <w:t>Datnes izmērs baitos</w:t>
            </w:r>
          </w:p>
        </w:tc>
      </w:tr>
      <w:tr w:rsidR="00985562" w:rsidRPr="0054051B" w14:paraId="1EE2F407" w14:textId="77777777" w:rsidTr="000C151F">
        <w:tc>
          <w:tcPr>
            <w:tcW w:w="3226" w:type="dxa"/>
            <w:vMerge/>
          </w:tcPr>
          <w:p w14:paraId="59F77203" w14:textId="77777777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04DDB97B" w14:textId="42C0FE18" w:rsidR="00985562" w:rsidRPr="0054051B" w:rsidRDefault="00985562" w:rsidP="00AC4135">
            <w:pPr>
              <w:pStyle w:val="Tablebody"/>
            </w:pPr>
            <w:r w:rsidRPr="0054051B">
              <w:t>Order (Secība)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492155BC" w14:textId="48B9A384" w:rsidR="00985562" w:rsidRPr="0054051B" w:rsidRDefault="00985562" w:rsidP="00AC4135">
            <w:pPr>
              <w:pStyle w:val="Tablebody"/>
            </w:pPr>
            <w:r w:rsidRPr="0054051B">
              <w:t>Dokumenta secība paziņojumā</w:t>
            </w:r>
          </w:p>
        </w:tc>
      </w:tr>
      <w:tr w:rsidR="00985562" w:rsidRPr="0054051B" w14:paraId="3244FD8B" w14:textId="77777777" w:rsidTr="000C151F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638662E1" w14:textId="77777777" w:rsidR="00985562" w:rsidRPr="0054051B" w:rsidRDefault="00985562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58C3F22" w14:textId="14C2D9D8" w:rsidR="00985562" w:rsidRPr="0054051B" w:rsidRDefault="00985562" w:rsidP="00AC4135">
            <w:pPr>
              <w:pStyle w:val="Tablebody"/>
            </w:pPr>
            <w:r w:rsidRPr="0054051B">
              <w:t>Description (Apraksts)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05EDCAF" w14:textId="3B2D6DBB" w:rsidR="00985562" w:rsidRPr="0054051B" w:rsidRDefault="00985562" w:rsidP="00AC4135">
            <w:pPr>
              <w:pStyle w:val="Tablebody"/>
            </w:pPr>
            <w:r w:rsidRPr="0054051B">
              <w:t>Dokumenta apraksts no VISS elektronisko dokumentu krātuves</w:t>
            </w:r>
          </w:p>
        </w:tc>
      </w:tr>
      <w:tr w:rsidR="00207453" w:rsidRPr="0054051B" w14:paraId="4240F19A" w14:textId="77777777" w:rsidTr="000C151F">
        <w:tc>
          <w:tcPr>
            <w:tcW w:w="3226" w:type="dxa"/>
            <w:tcBorders>
              <w:bottom w:val="single" w:sz="4" w:space="0" w:color="auto"/>
            </w:tcBorders>
          </w:tcPr>
          <w:p w14:paraId="23F82755" w14:textId="574C9F00" w:rsidR="00207453" w:rsidRPr="0054051B" w:rsidRDefault="00985562" w:rsidP="00191DB5">
            <w:pPr>
              <w:pStyle w:val="Tablebody"/>
            </w:pPr>
            <w:r w:rsidRPr="0054051B">
              <w:t>ReceiverList (Adresāti)</w:t>
            </w:r>
            <w:r w:rsidR="00480C58" w:rsidRPr="0054051B">
              <w:t xml:space="preserve"> –informācija par paziņojuma adresātiem – tie var būt konkrēti lietotāji, anonīmu lietotāju kontaktinformācija vai norāde uz lietotāju grupu un/vai iestādi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0209B06A" w14:textId="317CBA70" w:rsidR="00207453" w:rsidRPr="0054051B" w:rsidRDefault="00985562" w:rsidP="00AC4135">
            <w:pPr>
              <w:pStyle w:val="Tablebody"/>
            </w:pPr>
            <w:r w:rsidRPr="0054051B">
              <w:t>ReceiverData</w:t>
            </w:r>
            <w:r w:rsidR="00480C58" w:rsidRPr="0054051B">
              <w:t xml:space="preserve"> (Saņēmāja dati)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48C17F64" w14:textId="190922B2" w:rsidR="00207453" w:rsidRPr="0054051B" w:rsidRDefault="00985562" w:rsidP="00985562">
            <w:pPr>
              <w:pStyle w:val="Tablebody"/>
            </w:pPr>
            <w:r w:rsidRPr="0054051B">
              <w:t>Skatīt ReceiverData entītiju</w:t>
            </w:r>
          </w:p>
        </w:tc>
      </w:tr>
      <w:tr w:rsidR="00523F07" w:rsidRPr="0054051B" w14:paraId="1DD539B9" w14:textId="77777777" w:rsidTr="000C151F">
        <w:tc>
          <w:tcPr>
            <w:tcW w:w="3226" w:type="dxa"/>
            <w:vMerge w:val="restart"/>
          </w:tcPr>
          <w:p w14:paraId="410DDA44" w14:textId="4CFA289A" w:rsidR="00523F07" w:rsidRPr="0054051B" w:rsidRDefault="00523F07" w:rsidP="00523F07">
            <w:pPr>
              <w:pStyle w:val="Tablebody"/>
            </w:pPr>
            <w:r w:rsidRPr="0054051B">
              <w:t>ReceiverData (Adresāta dati) detalizēta informācija par katru adresātu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4B7B2B9C" w14:textId="66F6A0EF" w:rsidR="00523F07" w:rsidRPr="0054051B" w:rsidDel="00985562" w:rsidRDefault="00523F07" w:rsidP="00AC4135">
            <w:pPr>
              <w:pStyle w:val="Tablebody"/>
            </w:pPr>
            <w:r w:rsidRPr="0054051B">
              <w:t>Receiver</w:t>
            </w:r>
            <w:r w:rsidR="00480C58" w:rsidRPr="0054051B">
              <w:t xml:space="preserve"> (Saņēmējs)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4F44CF65" w14:textId="196AFD69" w:rsidR="00523F07" w:rsidRPr="0054051B" w:rsidDel="00985562" w:rsidRDefault="00523F07" w:rsidP="00985562">
            <w:pPr>
              <w:pStyle w:val="Tablebody"/>
            </w:pPr>
            <w:r w:rsidRPr="0054051B">
              <w:t>Skatīt Receiver entītiju</w:t>
            </w:r>
          </w:p>
        </w:tc>
      </w:tr>
      <w:tr w:rsidR="00523F07" w:rsidRPr="0054051B" w14:paraId="5C4CACFB" w14:textId="77777777" w:rsidTr="000C151F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15095209" w14:textId="77777777" w:rsidR="00523F07" w:rsidRPr="0054051B" w:rsidRDefault="00523F07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219CDCD1" w14:textId="20591263" w:rsidR="00523F07" w:rsidRPr="0054051B" w:rsidRDefault="00523F07" w:rsidP="00AC4135">
            <w:pPr>
              <w:pStyle w:val="Tablebody"/>
            </w:pPr>
            <w:r w:rsidRPr="0054051B">
              <w:t>SendingOption</w:t>
            </w:r>
            <w:r w:rsidR="00480C58" w:rsidRPr="0054051B">
              <w:t xml:space="preserve"> (Sūtīšanas kanāls)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576F6FB3" w14:textId="27919B54" w:rsidR="00523F07" w:rsidRPr="0054051B" w:rsidRDefault="00523F07" w:rsidP="00985562">
            <w:pPr>
              <w:pStyle w:val="Tablebody"/>
            </w:pPr>
            <w:r w:rsidRPr="0054051B">
              <w:t>Paziņojuma sūtīšanas kanāls</w:t>
            </w:r>
            <w:r w:rsidR="000F06FC">
              <w:t xml:space="preserve"> –</w:t>
            </w:r>
            <w:r w:rsidRPr="0054051B">
              <w:t xml:space="preserve"> viens no:</w:t>
            </w:r>
          </w:p>
          <w:p w14:paraId="127DD613" w14:textId="26C0B5F9" w:rsidR="00523F07" w:rsidRPr="0054051B" w:rsidRDefault="00523F07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telephone (tālruņa numurs SMS sūtīšanai);</w:t>
            </w:r>
          </w:p>
          <w:p w14:paraId="4A11DFE8" w14:textId="77777777" w:rsidR="00523F07" w:rsidRPr="0054051B" w:rsidRDefault="00523F07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kdv (klienta darba vieta);</w:t>
            </w:r>
          </w:p>
          <w:p w14:paraId="19D00496" w14:textId="4882882A" w:rsidR="00523F07" w:rsidRPr="0054051B" w:rsidDel="00985562" w:rsidRDefault="00523F07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email (e-pasta adrese)</w:t>
            </w:r>
          </w:p>
        </w:tc>
      </w:tr>
      <w:tr w:rsidR="000C151F" w:rsidRPr="0054051B" w14:paraId="4B5C191E" w14:textId="49FFFC13" w:rsidTr="00ED05BE">
        <w:tc>
          <w:tcPr>
            <w:tcW w:w="3226" w:type="dxa"/>
            <w:vMerge w:val="restart"/>
            <w:tcBorders>
              <w:top w:val="single" w:sz="4" w:space="0" w:color="auto"/>
            </w:tcBorders>
          </w:tcPr>
          <w:p w14:paraId="1342168C" w14:textId="17D24818" w:rsidR="000C151F" w:rsidRPr="0054051B" w:rsidRDefault="000C151F" w:rsidP="00523F07">
            <w:pPr>
              <w:pStyle w:val="Tablebody"/>
            </w:pPr>
            <w:r w:rsidRPr="0054051B">
              <w:t xml:space="preserve">Receiver (Adresāts) 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6967BA1F" w14:textId="77527549" w:rsidR="000C151F" w:rsidRPr="0054051B" w:rsidRDefault="000C151F" w:rsidP="00AC4135">
            <w:pPr>
              <w:pStyle w:val="Tablebody"/>
            </w:pPr>
            <w:r w:rsidRPr="0054051B">
              <w:t>User (Lietotājs)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7C764688" w14:textId="316A6031" w:rsidR="000C151F" w:rsidRPr="0054051B" w:rsidRDefault="000C151F" w:rsidP="00AC4135">
            <w:pPr>
              <w:pStyle w:val="Tablebody"/>
            </w:pPr>
            <w:r w:rsidRPr="0054051B">
              <w:t>Skatīt entītijas User aprakstu.</w:t>
            </w:r>
          </w:p>
        </w:tc>
      </w:tr>
      <w:tr w:rsidR="000C151F" w:rsidRPr="0054051B" w14:paraId="734E24A8" w14:textId="74BF4799" w:rsidTr="00ED05BE">
        <w:tc>
          <w:tcPr>
            <w:tcW w:w="3226" w:type="dxa"/>
            <w:vMerge/>
          </w:tcPr>
          <w:p w14:paraId="1CA5B3BD" w14:textId="77777777" w:rsidR="000C151F" w:rsidRPr="0054051B" w:rsidRDefault="000C151F" w:rsidP="00523F07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1BED226B" w14:textId="58F8F637" w:rsidR="000C151F" w:rsidRPr="0054051B" w:rsidRDefault="000C151F" w:rsidP="00AC4135">
            <w:pPr>
              <w:pStyle w:val="Tablebody"/>
            </w:pPr>
            <w:r w:rsidRPr="0054051B">
              <w:t>Group (Lietotāju grupa)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92ABACE" w14:textId="620A8195" w:rsidR="000C151F" w:rsidRPr="0054051B" w:rsidRDefault="000C151F" w:rsidP="00AC4135">
            <w:pPr>
              <w:pStyle w:val="Tablebody"/>
            </w:pPr>
            <w:r w:rsidRPr="0054051B">
              <w:t>Skatīt entītijas Group aprakstu</w:t>
            </w:r>
          </w:p>
        </w:tc>
      </w:tr>
      <w:tr w:rsidR="000C151F" w:rsidRPr="0054051B" w14:paraId="16449AE3" w14:textId="6B45604C" w:rsidTr="00ED05BE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1285D39C" w14:textId="77777777" w:rsidR="000C151F" w:rsidRPr="0054051B" w:rsidRDefault="000C151F" w:rsidP="00523F07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313B647" w14:textId="1AA30692" w:rsidR="000C151F" w:rsidRPr="0054051B" w:rsidRDefault="000C151F" w:rsidP="00AC4135">
            <w:pPr>
              <w:pStyle w:val="Tablebody"/>
            </w:pPr>
            <w:r w:rsidRPr="0054051B">
              <w:t>Guest (</w:t>
            </w:r>
            <w:r w:rsidR="000F06FC" w:rsidRPr="0054051B">
              <w:t>Lietotājs – v</w:t>
            </w:r>
            <w:r w:rsidRPr="0054051B">
              <w:t>iesis)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5F8C2DDB" w14:textId="2BE40998" w:rsidR="000C151F" w:rsidRPr="0054051B" w:rsidRDefault="000C151F" w:rsidP="00AC4135">
            <w:pPr>
              <w:pStyle w:val="Tablebody"/>
            </w:pPr>
            <w:r w:rsidRPr="0054051B">
              <w:t>Skatīt entītijas Guest aprakstu</w:t>
            </w:r>
          </w:p>
        </w:tc>
      </w:tr>
      <w:tr w:rsidR="000C151F" w:rsidRPr="0054051B" w14:paraId="53D93E06" w14:textId="77777777" w:rsidTr="00ED05BE">
        <w:tc>
          <w:tcPr>
            <w:tcW w:w="3226" w:type="dxa"/>
            <w:tcBorders>
              <w:bottom w:val="single" w:sz="4" w:space="0" w:color="auto"/>
            </w:tcBorders>
          </w:tcPr>
          <w:p w14:paraId="7D7C7C99" w14:textId="77031B88" w:rsidR="000C151F" w:rsidRPr="0054051B" w:rsidRDefault="000C151F" w:rsidP="00523F07">
            <w:pPr>
              <w:pStyle w:val="Tablebody"/>
            </w:pPr>
            <w:r w:rsidRPr="0054051B">
              <w:t>User (Lietotājs)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2BC507F3" w14:textId="7437315D" w:rsidR="000C151F" w:rsidRPr="0054051B" w:rsidRDefault="000C151F" w:rsidP="00AC4135">
            <w:pPr>
              <w:pStyle w:val="Tablebody"/>
            </w:pPr>
            <w:r w:rsidRPr="0054051B">
              <w:t>VissIdentifier (VISS identifikators)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40CEAD40" w14:textId="161EA1CD" w:rsidR="000C151F" w:rsidRPr="0054051B" w:rsidRDefault="00480C58" w:rsidP="00AC4135">
            <w:pPr>
              <w:pStyle w:val="Tablebody"/>
            </w:pPr>
            <w:r w:rsidRPr="0054051B">
              <w:t>Lietotāja VISS identifikators</w:t>
            </w:r>
          </w:p>
        </w:tc>
      </w:tr>
      <w:tr w:rsidR="00480C58" w:rsidRPr="0054051B" w14:paraId="3D9CD446" w14:textId="77777777" w:rsidTr="00ED05BE">
        <w:tc>
          <w:tcPr>
            <w:tcW w:w="3226" w:type="dxa"/>
            <w:vMerge w:val="restart"/>
          </w:tcPr>
          <w:p w14:paraId="406A8584" w14:textId="0142C44C" w:rsidR="00480C58" w:rsidRPr="0054051B" w:rsidRDefault="00480C58" w:rsidP="00523F07">
            <w:pPr>
              <w:pStyle w:val="Tablebody"/>
            </w:pPr>
            <w:r w:rsidRPr="0054051B">
              <w:t>Group (lietotāju grupa)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5190E9E0" w14:textId="7971598B" w:rsidR="00480C58" w:rsidRPr="0054051B" w:rsidRDefault="00480C58" w:rsidP="00AC4135">
            <w:pPr>
              <w:pStyle w:val="Tablebody"/>
            </w:pPr>
            <w:r w:rsidRPr="0054051B">
              <w:t>GroupCodeData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3F6916CF" w14:textId="33091BB5" w:rsidR="00480C58" w:rsidRPr="0054051B" w:rsidRDefault="00480C58" w:rsidP="00AC4135">
            <w:pPr>
              <w:pStyle w:val="Tablebody"/>
            </w:pPr>
            <w:r w:rsidRPr="0054051B">
              <w:t>Skatīt entītijas GroupCodeData aprakstu</w:t>
            </w:r>
          </w:p>
        </w:tc>
      </w:tr>
      <w:tr w:rsidR="00480C58" w:rsidRPr="0054051B" w14:paraId="442300DE" w14:textId="77777777" w:rsidTr="00ED05BE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1CACF0EE" w14:textId="77777777" w:rsidR="00480C58" w:rsidRPr="0054051B" w:rsidRDefault="00480C58" w:rsidP="00523F07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1A3A0BF" w14:textId="536635B5" w:rsidR="00480C58" w:rsidRPr="0054051B" w:rsidRDefault="00480C58" w:rsidP="00AC4135">
            <w:pPr>
              <w:pStyle w:val="Tablebody"/>
            </w:pPr>
            <w:r w:rsidRPr="0054051B">
              <w:t>AuthorityID (Iestādes identifikators)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D5A8165" w14:textId="39ADC524" w:rsidR="00480C58" w:rsidRPr="0054051B" w:rsidRDefault="00480C58" w:rsidP="000C151F">
            <w:pPr>
              <w:pStyle w:val="Tablebody"/>
            </w:pPr>
            <w:r w:rsidRPr="0054051B">
              <w:t>VISS iestādes 6 zīmju identifikators</w:t>
            </w:r>
          </w:p>
        </w:tc>
      </w:tr>
      <w:tr w:rsidR="00480C58" w:rsidRPr="0054051B" w14:paraId="16BE8DBC" w14:textId="77777777" w:rsidTr="00ED05BE">
        <w:tc>
          <w:tcPr>
            <w:tcW w:w="3226" w:type="dxa"/>
            <w:vMerge w:val="restart"/>
          </w:tcPr>
          <w:p w14:paraId="2D129E31" w14:textId="4DB48F86" w:rsidR="00480C58" w:rsidRPr="0054051B" w:rsidRDefault="00480C58" w:rsidP="00523F07">
            <w:pPr>
              <w:pStyle w:val="Tablebody"/>
            </w:pPr>
            <w:r w:rsidRPr="0054051B">
              <w:t>GroupCodeData (Lietotāju grupas dati)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E4B96E4" w14:textId="36BFC1A9" w:rsidR="00480C58" w:rsidRPr="0054051B" w:rsidRDefault="00480C58" w:rsidP="00AC4135">
            <w:pPr>
              <w:pStyle w:val="Tablebody"/>
            </w:pPr>
            <w:r w:rsidRPr="0054051B">
              <w:t>GroupCode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74E8818A" w14:textId="363FE60B" w:rsidR="00480C58" w:rsidRPr="0054051B" w:rsidRDefault="00480C58" w:rsidP="00AC4135">
            <w:pPr>
              <w:pStyle w:val="Tablebody"/>
            </w:pPr>
            <w:r w:rsidRPr="0054051B">
              <w:t>PFAS Auth grupas identifikators</w:t>
            </w:r>
          </w:p>
        </w:tc>
      </w:tr>
      <w:tr w:rsidR="00480C58" w:rsidRPr="0054051B" w14:paraId="01E15E68" w14:textId="77777777" w:rsidTr="00ED05BE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486DF806" w14:textId="77777777" w:rsidR="00480C58" w:rsidRPr="0054051B" w:rsidRDefault="00480C58" w:rsidP="00523F07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3DD0E80E" w14:textId="67671B17" w:rsidR="00480C58" w:rsidRPr="0054051B" w:rsidRDefault="00480C58" w:rsidP="00AC4135">
            <w:pPr>
              <w:pStyle w:val="Tablebody"/>
            </w:pPr>
            <w:r w:rsidRPr="0054051B">
              <w:t>AuthorityID (Iestādes identifikators)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12632DD1" w14:textId="79872588" w:rsidR="00480C58" w:rsidRPr="0054051B" w:rsidRDefault="00480C58" w:rsidP="00AC4135">
            <w:pPr>
              <w:pStyle w:val="Tablebody"/>
            </w:pPr>
            <w:r w:rsidRPr="0054051B">
              <w:t>VISS iestādes 6 zīmju identifikators</w:t>
            </w:r>
          </w:p>
        </w:tc>
      </w:tr>
      <w:tr w:rsidR="000C151F" w:rsidRPr="0054051B" w14:paraId="16D9BF69" w14:textId="77777777" w:rsidTr="000C151F">
        <w:tc>
          <w:tcPr>
            <w:tcW w:w="3226" w:type="dxa"/>
            <w:vMerge w:val="restart"/>
            <w:tcBorders>
              <w:top w:val="single" w:sz="4" w:space="0" w:color="auto"/>
            </w:tcBorders>
          </w:tcPr>
          <w:p w14:paraId="273C7648" w14:textId="06917AA4" w:rsidR="000C151F" w:rsidRPr="0054051B" w:rsidRDefault="00480C58" w:rsidP="00AC4135">
            <w:pPr>
              <w:pStyle w:val="Tablebody"/>
            </w:pPr>
            <w:r w:rsidRPr="0054051B">
              <w:t>Guest (</w:t>
            </w:r>
            <w:r w:rsidR="000C151F" w:rsidRPr="0054051B">
              <w:t>Viesis</w:t>
            </w:r>
            <w:r w:rsidRPr="0054051B">
              <w:t>)</w:t>
            </w:r>
            <w:r w:rsidR="000C151F" w:rsidRPr="0054051B">
              <w:t xml:space="preserve"> – nodrošina specificētā tālruņa numura vai e-pasta adreses saglabāšanu līdz paziņojuma izsūtīšanas brīdim</w:t>
            </w: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55926E96" w14:textId="79248640" w:rsidR="000C151F" w:rsidRPr="0054051B" w:rsidRDefault="00480C58" w:rsidP="00AC4135">
            <w:pPr>
              <w:pStyle w:val="Tablebody"/>
            </w:pPr>
            <w:r w:rsidRPr="0054051B">
              <w:t>SMS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DA966CD" w14:textId="77777777" w:rsidR="000C151F" w:rsidRPr="0054051B" w:rsidRDefault="000C151F" w:rsidP="00AC4135">
            <w:pPr>
              <w:pStyle w:val="Tablebody"/>
            </w:pPr>
            <w:r w:rsidRPr="0054051B">
              <w:t>Tālruņa numurs, uz kuru izsūtīt SMS</w:t>
            </w:r>
          </w:p>
        </w:tc>
      </w:tr>
      <w:tr w:rsidR="000C151F" w:rsidRPr="0054051B" w14:paraId="4ED6228C" w14:textId="77777777" w:rsidTr="000C151F">
        <w:tc>
          <w:tcPr>
            <w:tcW w:w="3226" w:type="dxa"/>
            <w:vMerge/>
            <w:tcBorders>
              <w:bottom w:val="single" w:sz="4" w:space="0" w:color="auto"/>
            </w:tcBorders>
          </w:tcPr>
          <w:p w14:paraId="3A90D937" w14:textId="77777777" w:rsidR="000C151F" w:rsidRPr="0054051B" w:rsidRDefault="000C151F" w:rsidP="00AC4135">
            <w:pPr>
              <w:pStyle w:val="Tablebody"/>
            </w:pPr>
          </w:p>
        </w:tc>
        <w:tc>
          <w:tcPr>
            <w:tcW w:w="2130" w:type="dxa"/>
            <w:tcBorders>
              <w:top w:val="single" w:sz="4" w:space="0" w:color="auto"/>
              <w:bottom w:val="single" w:sz="4" w:space="0" w:color="auto"/>
            </w:tcBorders>
          </w:tcPr>
          <w:p w14:paraId="61E9E40D" w14:textId="66BAF150" w:rsidR="000C151F" w:rsidRPr="0054051B" w:rsidRDefault="00480C58" w:rsidP="00AC4135">
            <w:pPr>
              <w:pStyle w:val="Tablebody"/>
            </w:pPr>
            <w:r w:rsidRPr="0054051B">
              <w:t>Email</w:t>
            </w:r>
          </w:p>
        </w:tc>
        <w:tc>
          <w:tcPr>
            <w:tcW w:w="4498" w:type="dxa"/>
            <w:tcBorders>
              <w:top w:val="single" w:sz="4" w:space="0" w:color="auto"/>
              <w:bottom w:val="single" w:sz="4" w:space="0" w:color="auto"/>
            </w:tcBorders>
          </w:tcPr>
          <w:p w14:paraId="64DEB517" w14:textId="77777777" w:rsidR="000C151F" w:rsidRPr="0054051B" w:rsidRDefault="000C151F" w:rsidP="00AC4135">
            <w:pPr>
              <w:pStyle w:val="Tablebody"/>
            </w:pPr>
            <w:r w:rsidRPr="0054051B">
              <w:t>E-pasta adrese, uz kuru izsūtīt elektronisko vēstuli</w:t>
            </w:r>
          </w:p>
        </w:tc>
      </w:tr>
    </w:tbl>
    <w:p w14:paraId="06BD0E72" w14:textId="1DDFD1B4" w:rsidR="00827F40" w:rsidRPr="0054051B" w:rsidRDefault="00827F40" w:rsidP="00827F40">
      <w:pPr>
        <w:pStyle w:val="Heading4"/>
      </w:pPr>
      <w:bookmarkStart w:id="154" w:name="_Toc347819410"/>
      <w:bookmarkStart w:id="155" w:name="_Toc487704387"/>
      <w:bookmarkEnd w:id="154"/>
      <w:r w:rsidRPr="0054051B">
        <w:t>Metodes</w:t>
      </w:r>
      <w:bookmarkEnd w:id="155"/>
    </w:p>
    <w:p w14:paraId="122A62A3" w14:textId="19E75594" w:rsidR="00727040" w:rsidRPr="0054051B" w:rsidRDefault="000F06FC" w:rsidP="00756C62">
      <w:r w:rsidRPr="0054051B">
        <w:t>Izsaucot notifikācijas</w:t>
      </w:r>
      <w:r w:rsidR="00727040" w:rsidRPr="0054051B">
        <w:t xml:space="preserve"> metodes</w:t>
      </w:r>
      <w:r>
        <w:t>,</w:t>
      </w:r>
      <w:r w:rsidR="00727040" w:rsidRPr="0054051B">
        <w:t xml:space="preserve"> jāievēro sekojoši ierobežojumi:</w:t>
      </w:r>
    </w:p>
    <w:p w14:paraId="3767B99F" w14:textId="24875B70" w:rsidR="00727040" w:rsidRPr="0054051B" w:rsidRDefault="00727040" w:rsidP="008F0DA6">
      <w:pPr>
        <w:pStyle w:val="ListNumber"/>
      </w:pPr>
      <w:r w:rsidRPr="0054051B">
        <w:t xml:space="preserve">Obligāti jānorāda vienu no saņēmēju identificējošajiem parametriem: </w:t>
      </w:r>
      <w:r w:rsidRPr="0054051B">
        <w:rPr>
          <w:i/>
        </w:rPr>
        <w:t>groupCode</w:t>
      </w:r>
      <w:r w:rsidR="005E5093" w:rsidRPr="0054051B">
        <w:rPr>
          <w:i/>
        </w:rPr>
        <w:t xml:space="preserve"> (</w:t>
      </w:r>
      <w:r w:rsidR="005E5093" w:rsidRPr="0054051B">
        <w:t>ar</w:t>
      </w:r>
      <w:r w:rsidR="005E5093" w:rsidRPr="0054051B">
        <w:rPr>
          <w:i/>
        </w:rPr>
        <w:t xml:space="preserve"> authorityId)</w:t>
      </w:r>
      <w:r w:rsidRPr="0054051B">
        <w:t xml:space="preserve">, </w:t>
      </w:r>
      <w:r w:rsidRPr="0054051B">
        <w:rPr>
          <w:i/>
        </w:rPr>
        <w:t>userCode</w:t>
      </w:r>
      <w:r w:rsidR="007A36D0" w:rsidRPr="0054051B">
        <w:rPr>
          <w:i/>
        </w:rPr>
        <w:t>, authorityId</w:t>
      </w:r>
      <w:r w:rsidR="007A36D0" w:rsidRPr="0054051B">
        <w:t xml:space="preserve"> (visiem iestādes lietotājiem) </w:t>
      </w:r>
      <w:r w:rsidRPr="0054051B">
        <w:t xml:space="preserve">vai </w:t>
      </w:r>
      <w:r w:rsidR="00A62C56" w:rsidRPr="0054051B">
        <w:rPr>
          <w:i/>
        </w:rPr>
        <w:t>address</w:t>
      </w:r>
      <w:r w:rsidRPr="0054051B">
        <w:t>.</w:t>
      </w:r>
    </w:p>
    <w:p w14:paraId="55652248" w14:textId="7517EEF6" w:rsidR="00727040" w:rsidRPr="0054051B" w:rsidRDefault="00727040" w:rsidP="008F0DA6">
      <w:pPr>
        <w:pStyle w:val="ListNumber"/>
      </w:pPr>
      <w:r w:rsidRPr="0054051B">
        <w:t xml:space="preserve">Obligāti jānorāda parametru </w:t>
      </w:r>
      <w:r w:rsidRPr="0054051B">
        <w:rPr>
          <w:i/>
        </w:rPr>
        <w:t>title</w:t>
      </w:r>
      <w:r w:rsidRPr="0054051B">
        <w:t>.</w:t>
      </w:r>
    </w:p>
    <w:p w14:paraId="5AFE9E9E" w14:textId="01409E01" w:rsidR="00727040" w:rsidRPr="0054051B" w:rsidRDefault="00727040" w:rsidP="008F0DA6">
      <w:pPr>
        <w:pStyle w:val="ListNumber"/>
      </w:pPr>
      <w:r w:rsidRPr="0054051B">
        <w:t xml:space="preserve">Ja tiek norādīts parametrs </w:t>
      </w:r>
      <w:r w:rsidRPr="0054051B">
        <w:rPr>
          <w:i/>
        </w:rPr>
        <w:t>body</w:t>
      </w:r>
      <w:r w:rsidR="00ED05BE" w:rsidRPr="0054051B">
        <w:rPr>
          <w:i/>
        </w:rPr>
        <w:t>,</w:t>
      </w:r>
      <w:r w:rsidRPr="0054051B">
        <w:t xml:space="preserve"> jānorāda arī parametr</w:t>
      </w:r>
      <w:r w:rsidR="005E5093" w:rsidRPr="0054051B">
        <w:t>s</w:t>
      </w:r>
      <w:r w:rsidRPr="0054051B">
        <w:t xml:space="preserve"> </w:t>
      </w:r>
      <w:r w:rsidRPr="0054051B">
        <w:rPr>
          <w:i/>
        </w:rPr>
        <w:t>body</w:t>
      </w:r>
      <w:r w:rsidR="005E5093" w:rsidRPr="0054051B">
        <w:rPr>
          <w:i/>
        </w:rPr>
        <w:t>Type</w:t>
      </w:r>
      <w:r w:rsidRPr="0054051B">
        <w:t>.</w:t>
      </w:r>
      <w:r w:rsidR="005E5093" w:rsidRPr="0054051B">
        <w:t xml:space="preserve"> Papildus, ir iespēja noradīt </w:t>
      </w:r>
      <w:r w:rsidR="005E5093" w:rsidRPr="0054051B">
        <w:rPr>
          <w:i/>
        </w:rPr>
        <w:t>body</w:t>
      </w:r>
      <w:r w:rsidR="005E5093" w:rsidRPr="0054051B">
        <w:t xml:space="preserve"> transformāciju </w:t>
      </w:r>
      <w:r w:rsidR="005E5093" w:rsidRPr="0054051B">
        <w:rPr>
          <w:i/>
        </w:rPr>
        <w:t>bodyTransformation</w:t>
      </w:r>
      <w:r w:rsidR="005E5093" w:rsidRPr="0054051B">
        <w:t>.</w:t>
      </w:r>
    </w:p>
    <w:p w14:paraId="7F16B67E" w14:textId="26FA2C36" w:rsidR="00727040" w:rsidRPr="0054051B" w:rsidRDefault="00727040" w:rsidP="008F0DA6">
      <w:pPr>
        <w:pStyle w:val="ListNumber"/>
      </w:pPr>
      <w:r w:rsidRPr="0054051B">
        <w:t xml:space="preserve">Ja tiek norādīts parametrs </w:t>
      </w:r>
      <w:r w:rsidRPr="0054051B">
        <w:rPr>
          <w:i/>
        </w:rPr>
        <w:t>bodyTransformation</w:t>
      </w:r>
      <w:r w:rsidR="00ED05BE" w:rsidRPr="0054051B">
        <w:t>,</w:t>
      </w:r>
      <w:r w:rsidR="005E5093" w:rsidRPr="0054051B">
        <w:t xml:space="preserve"> </w:t>
      </w:r>
      <w:r w:rsidRPr="0054051B">
        <w:t xml:space="preserve">jānorāda arī parametri </w:t>
      </w:r>
      <w:r w:rsidRPr="0054051B">
        <w:rPr>
          <w:i/>
        </w:rPr>
        <w:t>bodyType</w:t>
      </w:r>
      <w:r w:rsidRPr="0054051B">
        <w:t xml:space="preserve"> un </w:t>
      </w:r>
      <w:r w:rsidRPr="0054051B">
        <w:rPr>
          <w:i/>
        </w:rPr>
        <w:t>body</w:t>
      </w:r>
      <w:r w:rsidRPr="0054051B">
        <w:t xml:space="preserve">. </w:t>
      </w:r>
    </w:p>
    <w:p w14:paraId="1D2FA819" w14:textId="79615C93" w:rsidR="00853D51" w:rsidRPr="0054051B" w:rsidRDefault="00853D51" w:rsidP="008F0DA6">
      <w:pPr>
        <w:pStyle w:val="ListNumber"/>
      </w:pPr>
      <w:r w:rsidRPr="0054051B">
        <w:t>Datuma formāts netiek ierobežots</w:t>
      </w:r>
      <w:r w:rsidR="000A7ED2" w:rsidRPr="0054051B">
        <w:t xml:space="preserve"> un var tik</w:t>
      </w:r>
      <w:r w:rsidR="000F06FC" w:rsidRPr="0054051B">
        <w:t>, uzdots līdz nepieciešamajai precizitātei</w:t>
      </w:r>
      <w:r w:rsidR="000A7ED2" w:rsidRPr="0054051B">
        <w:t>.</w:t>
      </w:r>
    </w:p>
    <w:p w14:paraId="5E4E4779" w14:textId="4C651984" w:rsidR="00853D51" w:rsidRPr="0054051B" w:rsidRDefault="00853D51" w:rsidP="008F0DA6">
      <w:pPr>
        <w:pStyle w:val="ListNumber"/>
      </w:pPr>
      <w:r w:rsidRPr="0054051B">
        <w:t xml:space="preserve">Parametra </w:t>
      </w:r>
      <w:r w:rsidRPr="0054051B">
        <w:rPr>
          <w:i/>
        </w:rPr>
        <w:t>body</w:t>
      </w:r>
      <w:r w:rsidRPr="0054051B">
        <w:t xml:space="preserve"> izmērs pēc transformācijas nedrīkst pārsniegt 5MB.</w:t>
      </w:r>
    </w:p>
    <w:p w14:paraId="151E746C" w14:textId="6336F869" w:rsidR="00853D51" w:rsidRPr="0054051B" w:rsidRDefault="000071DC" w:rsidP="008F0DA6">
      <w:pPr>
        <w:pStyle w:val="ListNumber"/>
      </w:pPr>
      <w:r w:rsidRPr="0054051B">
        <w:t>IVIS.Diagnostic.dll</w:t>
      </w:r>
      <w:r w:rsidR="000A7ED2" w:rsidRPr="0054051B">
        <w:t xml:space="preserve"> bibliotēka</w:t>
      </w:r>
      <w:r w:rsidR="00853D51" w:rsidRPr="0054051B">
        <w:t xml:space="preserve"> neierobežo nosūtāmo pielikumu izm</w:t>
      </w:r>
      <w:r w:rsidRPr="0054051B">
        <w:t>ēru, to nosaka EDK un Notifikāciju servisa konfigurācija.</w:t>
      </w:r>
    </w:p>
    <w:p w14:paraId="053DC403" w14:textId="09B7150B" w:rsidR="00A62C56" w:rsidRDefault="00A62C56" w:rsidP="008F0DA6">
      <w:pPr>
        <w:pStyle w:val="ListNumber"/>
      </w:pPr>
      <w:r w:rsidRPr="0054051B">
        <w:t>IVIS.Diagnostic.dll bibliotēka veic sūtīšanu asinhroni, paziņojuma izsūtīšana ir atkarīga no klausītāja konfigurācijas.</w:t>
      </w:r>
      <w:r w:rsidR="005E5093" w:rsidRPr="0054051B">
        <w:t xml:space="preserve"> </w:t>
      </w:r>
    </w:p>
    <w:p w14:paraId="67135D80" w14:textId="77777777" w:rsidR="007B02C1" w:rsidRDefault="007B02C1" w:rsidP="007B02C1">
      <w:pPr>
        <w:pStyle w:val="ListNumber"/>
        <w:numPr>
          <w:ilvl w:val="0"/>
          <w:numId w:val="0"/>
        </w:numPr>
        <w:ind w:left="454"/>
      </w:pPr>
    </w:p>
    <w:p w14:paraId="59A644C5" w14:textId="76BFA4BB" w:rsidR="007B02C1" w:rsidRPr="007B02C1" w:rsidRDefault="007B02C1" w:rsidP="007B02C1">
      <w:pPr>
        <w:pStyle w:val="Note"/>
      </w:pPr>
      <w:r w:rsidRPr="007B02C1">
        <w:t>Visi Notifikācijas servisa atgriežamo ziņojumu laika atribūti ir noradīti UTC.</w:t>
      </w:r>
    </w:p>
    <w:p w14:paraId="6CF6F873" w14:textId="77777777" w:rsidR="007B02C1" w:rsidRPr="0054051B" w:rsidRDefault="007B02C1" w:rsidP="007B02C1">
      <w:pPr>
        <w:pStyle w:val="ListNumber"/>
        <w:numPr>
          <w:ilvl w:val="0"/>
          <w:numId w:val="0"/>
        </w:numPr>
        <w:ind w:left="454"/>
      </w:pPr>
    </w:p>
    <w:p w14:paraId="3E7D0B31" w14:textId="18945F38" w:rsidR="001F70AA" w:rsidRPr="0054051B" w:rsidRDefault="001F70AA" w:rsidP="001F70AA">
      <w:r w:rsidRPr="0054051B">
        <w:t xml:space="preserve">Metožu parametru izmantošana atkarība no sūtīšanas kanāla ir redzama </w:t>
      </w:r>
      <w:r w:rsidRPr="0054051B">
        <w:fldChar w:fldCharType="begin"/>
      </w:r>
      <w:r w:rsidRPr="0054051B">
        <w:instrText xml:space="preserve"> REF _Ref367782329 \h </w:instrText>
      </w:r>
      <w:r w:rsidRPr="0054051B">
        <w:fldChar w:fldCharType="separate"/>
      </w:r>
      <w:r w:rsidR="00852277">
        <w:rPr>
          <w:noProof/>
        </w:rPr>
        <w:t>2</w:t>
      </w:r>
      <w:r w:rsidRPr="0054051B">
        <w:fldChar w:fldCharType="end"/>
      </w:r>
      <w:r w:rsidRPr="0054051B">
        <w:t>.tabulā.</w:t>
      </w:r>
    </w:p>
    <w:p w14:paraId="5E233C7A" w14:textId="77777777" w:rsidR="001F70AA" w:rsidRPr="0054051B" w:rsidRDefault="001F70AA" w:rsidP="001F70AA">
      <w:pPr>
        <w:pStyle w:val="Tablenumber"/>
        <w:rPr>
          <w:noProof w:val="0"/>
        </w:rPr>
      </w:pPr>
      <w:r w:rsidRPr="0054051B">
        <w:rPr>
          <w:noProof w:val="0"/>
        </w:rPr>
        <w:fldChar w:fldCharType="begin"/>
      </w:r>
      <w:r w:rsidRPr="0054051B">
        <w:rPr>
          <w:noProof w:val="0"/>
        </w:rPr>
        <w:instrText xml:space="preserve"> SEQ Tabula \* ARABIC </w:instrText>
      </w:r>
      <w:r w:rsidRPr="0054051B">
        <w:rPr>
          <w:noProof w:val="0"/>
        </w:rPr>
        <w:fldChar w:fldCharType="separate"/>
      </w:r>
      <w:bookmarkStart w:id="156" w:name="_Ref367782329"/>
      <w:r w:rsidR="00852277">
        <w:t>2</w:t>
      </w:r>
      <w:bookmarkEnd w:id="156"/>
      <w:r w:rsidRPr="0054051B">
        <w:rPr>
          <w:noProof w:val="0"/>
        </w:rPr>
        <w:fldChar w:fldCharType="end"/>
      </w:r>
      <w:r w:rsidRPr="0054051B">
        <w:rPr>
          <w:noProof w:val="0"/>
        </w:rPr>
        <w:t>.tabula</w:t>
      </w:r>
    </w:p>
    <w:p w14:paraId="7FD23660" w14:textId="7E65CD2F" w:rsidR="001F70AA" w:rsidRPr="0054051B" w:rsidRDefault="001F70AA" w:rsidP="00612F87">
      <w:pPr>
        <w:pStyle w:val="Tabletitle"/>
      </w:pPr>
      <w:r w:rsidRPr="0054051B">
        <w:t>Metožu parametru izmantošana atkarība no sūtīšanas kanāla</w:t>
      </w:r>
      <w:r w:rsidR="00714379" w:rsidRPr="0054051B">
        <w:t xml:space="preserve"> (M – obligāts, O – neobligāts)</w:t>
      </w:r>
    </w:p>
    <w:tbl>
      <w:tblPr>
        <w:tblStyle w:val="TableInternal"/>
        <w:tblW w:w="0" w:type="auto"/>
        <w:tblLook w:val="04A0" w:firstRow="1" w:lastRow="0" w:firstColumn="1" w:lastColumn="0" w:noHBand="0" w:noVBand="1"/>
      </w:tblPr>
      <w:tblGrid>
        <w:gridCol w:w="4940"/>
        <w:gridCol w:w="1799"/>
        <w:gridCol w:w="1548"/>
        <w:gridCol w:w="1351"/>
      </w:tblGrid>
      <w:tr w:rsidR="001F70AA" w:rsidRPr="0054051B" w14:paraId="3194D22B" w14:textId="77777777" w:rsidTr="00612F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70" w:type="dxa"/>
          </w:tcPr>
          <w:p w14:paraId="1D5E2F3D" w14:textId="74E784A3" w:rsidR="001F70AA" w:rsidRPr="000F06FC" w:rsidRDefault="001F70AA" w:rsidP="000F06FC">
            <w:pPr>
              <w:pStyle w:val="Bold"/>
              <w:rPr>
                <w:b/>
                <w:smallCaps/>
              </w:rPr>
            </w:pPr>
            <w:r w:rsidRPr="000F06FC">
              <w:rPr>
                <w:b/>
                <w:smallCaps/>
              </w:rPr>
              <w:t>Parametra nosaukums</w:t>
            </w:r>
          </w:p>
        </w:tc>
        <w:tc>
          <w:tcPr>
            <w:tcW w:w="1842" w:type="dxa"/>
          </w:tcPr>
          <w:p w14:paraId="4146FFD7" w14:textId="2240EDAE" w:rsidR="001F70AA" w:rsidRPr="000F06FC" w:rsidRDefault="001F70AA" w:rsidP="000F06FC">
            <w:pPr>
              <w:pStyle w:val="Bol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</w:rPr>
            </w:pPr>
            <w:r w:rsidRPr="000F06FC">
              <w:rPr>
                <w:b/>
                <w:smallCaps/>
              </w:rPr>
              <w:t>E-pasts</w:t>
            </w:r>
          </w:p>
        </w:tc>
        <w:tc>
          <w:tcPr>
            <w:tcW w:w="1560" w:type="dxa"/>
          </w:tcPr>
          <w:p w14:paraId="5BD1BC49" w14:textId="2FEAE741" w:rsidR="001F70AA" w:rsidRPr="000F06FC" w:rsidRDefault="001F70AA" w:rsidP="000F06FC">
            <w:pPr>
              <w:pStyle w:val="Bol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</w:rPr>
            </w:pPr>
            <w:r w:rsidRPr="000F06FC">
              <w:rPr>
                <w:b/>
                <w:smallCaps/>
              </w:rPr>
              <w:t>IDDV/KDV</w:t>
            </w:r>
          </w:p>
        </w:tc>
        <w:tc>
          <w:tcPr>
            <w:tcW w:w="1382" w:type="dxa"/>
          </w:tcPr>
          <w:p w14:paraId="18312CEA" w14:textId="61B6878C" w:rsidR="001F70AA" w:rsidRPr="000F06FC" w:rsidRDefault="001F70AA" w:rsidP="000F06FC">
            <w:pPr>
              <w:pStyle w:val="Bol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mallCaps/>
              </w:rPr>
            </w:pPr>
            <w:r w:rsidRPr="000F06FC">
              <w:rPr>
                <w:b/>
                <w:smallCaps/>
              </w:rPr>
              <w:t>Sms</w:t>
            </w:r>
          </w:p>
        </w:tc>
      </w:tr>
      <w:tr w:rsidR="001F70AA" w:rsidRPr="0054051B" w14:paraId="0FFAE5BA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354F8833" w14:textId="137013F2" w:rsidR="001F70AA" w:rsidRPr="0054051B" w:rsidRDefault="001F70AA" w:rsidP="000F06FC">
            <w:pPr>
              <w:pStyle w:val="Tablebody"/>
            </w:pPr>
            <w:r w:rsidRPr="0054051B">
              <w:t>transactionId</w:t>
            </w:r>
          </w:p>
        </w:tc>
        <w:tc>
          <w:tcPr>
            <w:tcW w:w="1842" w:type="dxa"/>
          </w:tcPr>
          <w:p w14:paraId="4728D86E" w14:textId="2D6A68C3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</w:tcPr>
          <w:p w14:paraId="0503CDE1" w14:textId="4B85325F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</w:tcPr>
          <w:p w14:paraId="7DFDE303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14379" w:rsidRPr="0054051B" w14:paraId="5CA12D12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776AA6D1" w14:textId="43188C66" w:rsidR="00714379" w:rsidRPr="0054051B" w:rsidRDefault="00714379" w:rsidP="000F06FC">
            <w:pPr>
              <w:pStyle w:val="Tablebody"/>
              <w:rPr>
                <w:rFonts w:eastAsiaTheme="minorHAnsi" w:cstheme="minorBidi"/>
                <w:sz w:val="22"/>
                <w:lang w:eastAsia="en-US"/>
              </w:rPr>
            </w:pPr>
            <w:r w:rsidRPr="0054051B">
              <w:t xml:space="preserve">address, groupCode </w:t>
            </w:r>
            <w:r w:rsidR="005E5093" w:rsidRPr="0054051B">
              <w:t xml:space="preserve">(ar authorityId), authorityId </w:t>
            </w:r>
            <w:r w:rsidRPr="0054051B">
              <w:t>vai userCode</w:t>
            </w:r>
          </w:p>
        </w:tc>
        <w:tc>
          <w:tcPr>
            <w:tcW w:w="1842" w:type="dxa"/>
          </w:tcPr>
          <w:p w14:paraId="518E85D4" w14:textId="07E33FEB" w:rsidR="00714379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  <w:tc>
          <w:tcPr>
            <w:tcW w:w="1560" w:type="dxa"/>
          </w:tcPr>
          <w:p w14:paraId="63B0F10D" w14:textId="63322791" w:rsidR="00714379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  <w:tc>
          <w:tcPr>
            <w:tcW w:w="1382" w:type="dxa"/>
          </w:tcPr>
          <w:p w14:paraId="161C742A" w14:textId="0DFC29A2" w:rsidR="00714379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</w:tr>
      <w:tr w:rsidR="001F70AA" w:rsidRPr="0054051B" w14:paraId="0B9AEECC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551C3F9F" w14:textId="00EB1691" w:rsidR="001F70AA" w:rsidRPr="0054051B" w:rsidRDefault="001F70AA" w:rsidP="000F06FC">
            <w:pPr>
              <w:pStyle w:val="Tablebody"/>
            </w:pPr>
            <w:r w:rsidRPr="0054051B">
              <w:t>title</w:t>
            </w:r>
          </w:p>
        </w:tc>
        <w:tc>
          <w:tcPr>
            <w:tcW w:w="1842" w:type="dxa"/>
          </w:tcPr>
          <w:p w14:paraId="37C18AC2" w14:textId="2F197FE2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  <w:tc>
          <w:tcPr>
            <w:tcW w:w="1560" w:type="dxa"/>
          </w:tcPr>
          <w:p w14:paraId="16F4FFB5" w14:textId="004BBB53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  <w:tc>
          <w:tcPr>
            <w:tcW w:w="1382" w:type="dxa"/>
          </w:tcPr>
          <w:p w14:paraId="50028451" w14:textId="2C0DEDD9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M</w:t>
            </w:r>
          </w:p>
        </w:tc>
      </w:tr>
      <w:tr w:rsidR="001F70AA" w:rsidRPr="0054051B" w14:paraId="500780EA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51C7B3A4" w14:textId="50D213BF" w:rsidR="001F70AA" w:rsidRPr="0054051B" w:rsidRDefault="001F70AA" w:rsidP="000F06FC">
            <w:pPr>
              <w:pStyle w:val="Tablebody"/>
            </w:pPr>
            <w:r w:rsidRPr="0054051B">
              <w:t>category</w:t>
            </w:r>
          </w:p>
        </w:tc>
        <w:tc>
          <w:tcPr>
            <w:tcW w:w="1842" w:type="dxa"/>
          </w:tcPr>
          <w:p w14:paraId="754388DF" w14:textId="745E17CC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</w:tcPr>
          <w:p w14:paraId="3AE6BB3D" w14:textId="58C3D33D" w:rsidR="001F70AA" w:rsidRPr="0054051B" w:rsidRDefault="00714379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</w:tcPr>
          <w:p w14:paraId="40A9E01D" w14:textId="4FEA4FB6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0AA" w:rsidRPr="0054051B" w14:paraId="085B9C7E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17C4B979" w14:textId="12BFF5D0" w:rsidR="001F70AA" w:rsidRPr="0054051B" w:rsidRDefault="001F70AA" w:rsidP="000F06FC">
            <w:pPr>
              <w:pStyle w:val="Tablebody"/>
            </w:pPr>
            <w:r w:rsidRPr="0054051B">
              <w:t>bodyTransformation</w:t>
            </w:r>
            <w:r w:rsidR="005E5093" w:rsidRPr="0054051B">
              <w:t xml:space="preserve"> (ja ir noradīts body)</w:t>
            </w:r>
          </w:p>
        </w:tc>
        <w:tc>
          <w:tcPr>
            <w:tcW w:w="1842" w:type="dxa"/>
          </w:tcPr>
          <w:p w14:paraId="710C063C" w14:textId="6945D64C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</w:tcPr>
          <w:p w14:paraId="75581D3C" w14:textId="373B021E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</w:tcPr>
          <w:p w14:paraId="50668726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0AA" w:rsidRPr="0054051B" w14:paraId="2F8F241F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302B0411" w14:textId="576AB394" w:rsidR="001F70AA" w:rsidRPr="0054051B" w:rsidRDefault="00714379" w:rsidP="000F06FC">
            <w:pPr>
              <w:pStyle w:val="Tablebody"/>
              <w:rPr>
                <w:rFonts w:eastAsiaTheme="minorHAnsi" w:cstheme="minorBidi"/>
                <w:sz w:val="22"/>
                <w:lang w:eastAsia="en-US"/>
              </w:rPr>
            </w:pPr>
            <w:r w:rsidRPr="0054051B">
              <w:t>Body</w:t>
            </w:r>
            <w:r w:rsidR="005E5093" w:rsidRPr="0054051B">
              <w:t xml:space="preserve"> un bodyType</w:t>
            </w:r>
          </w:p>
        </w:tc>
        <w:tc>
          <w:tcPr>
            <w:tcW w:w="1842" w:type="dxa"/>
          </w:tcPr>
          <w:p w14:paraId="7D47DDC3" w14:textId="337823BC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</w:tcPr>
          <w:p w14:paraId="49136DA9" w14:textId="22FFBD83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</w:tcPr>
          <w:p w14:paraId="0962D4EC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0AA" w:rsidRPr="0054051B" w14:paraId="60984260" w14:textId="77777777" w:rsidTr="00612F87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</w:tcPr>
          <w:p w14:paraId="2169908E" w14:textId="5CD1A478" w:rsidR="001F70AA" w:rsidRPr="0054051B" w:rsidRDefault="00714379" w:rsidP="000F06FC">
            <w:pPr>
              <w:pStyle w:val="Tablebody"/>
            </w:pPr>
            <w:r w:rsidRPr="0054051B">
              <w:t>postponeUnitil</w:t>
            </w:r>
          </w:p>
        </w:tc>
        <w:tc>
          <w:tcPr>
            <w:tcW w:w="1842" w:type="dxa"/>
          </w:tcPr>
          <w:p w14:paraId="69DB6283" w14:textId="4816DEE4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</w:tcPr>
          <w:p w14:paraId="205F2E02" w14:textId="7C1F3E1C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</w:tcPr>
          <w:p w14:paraId="7E74C436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0AA" w:rsidRPr="0054051B" w14:paraId="61105E94" w14:textId="77777777" w:rsidTr="000F06FC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bottom w:val="nil"/>
            </w:tcBorders>
          </w:tcPr>
          <w:p w14:paraId="4C375955" w14:textId="1D4DDAA0" w:rsidR="001F70AA" w:rsidRPr="0054051B" w:rsidRDefault="00714379" w:rsidP="000F06FC">
            <w:pPr>
              <w:pStyle w:val="Tablebody"/>
            </w:pPr>
            <w:r w:rsidRPr="0054051B">
              <w:t>discardAfter</w:t>
            </w:r>
          </w:p>
        </w:tc>
        <w:tc>
          <w:tcPr>
            <w:tcW w:w="1842" w:type="dxa"/>
            <w:tcBorders>
              <w:bottom w:val="nil"/>
            </w:tcBorders>
          </w:tcPr>
          <w:p w14:paraId="026AE068" w14:textId="3071BC80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  <w:tcBorders>
              <w:bottom w:val="nil"/>
            </w:tcBorders>
          </w:tcPr>
          <w:p w14:paraId="592FB70B" w14:textId="16595504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  <w:tcBorders>
              <w:bottom w:val="nil"/>
            </w:tcBorders>
          </w:tcPr>
          <w:p w14:paraId="168E02DC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70AA" w:rsidRPr="0054051B" w14:paraId="58FAF3F2" w14:textId="77777777" w:rsidTr="000F06FC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nil"/>
              <w:bottom w:val="single" w:sz="4" w:space="0" w:color="auto"/>
            </w:tcBorders>
          </w:tcPr>
          <w:p w14:paraId="4C09377F" w14:textId="4A2A8EB8" w:rsidR="001F70AA" w:rsidRPr="0054051B" w:rsidRDefault="00714379" w:rsidP="000F06FC">
            <w:pPr>
              <w:pStyle w:val="Tablebody"/>
            </w:pPr>
            <w:r w:rsidRPr="0054051B">
              <w:t>attachments</w:t>
            </w:r>
          </w:p>
        </w:tc>
        <w:tc>
          <w:tcPr>
            <w:tcW w:w="1842" w:type="dxa"/>
            <w:tcBorders>
              <w:top w:val="nil"/>
              <w:bottom w:val="single" w:sz="4" w:space="0" w:color="auto"/>
            </w:tcBorders>
          </w:tcPr>
          <w:p w14:paraId="18A2D3EA" w14:textId="6DCD10F0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14:paraId="39A86424" w14:textId="6F0FB16F" w:rsidR="001F70AA" w:rsidRPr="0054051B" w:rsidRDefault="005E5093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51B">
              <w:t>O</w:t>
            </w:r>
          </w:p>
        </w:tc>
        <w:tc>
          <w:tcPr>
            <w:tcW w:w="1382" w:type="dxa"/>
            <w:tcBorders>
              <w:top w:val="nil"/>
              <w:bottom w:val="single" w:sz="4" w:space="0" w:color="auto"/>
            </w:tcBorders>
          </w:tcPr>
          <w:p w14:paraId="0C169265" w14:textId="77777777" w:rsidR="001F70AA" w:rsidRPr="0054051B" w:rsidRDefault="001F70AA" w:rsidP="000F06FC">
            <w:pPr>
              <w:pStyle w:val="Table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78329FB" w14:textId="77777777" w:rsidR="001F70AA" w:rsidRPr="0054051B" w:rsidRDefault="001F70AA" w:rsidP="00612F87"/>
    <w:p w14:paraId="05225646" w14:textId="3EBB19C4" w:rsidR="001E29E6" w:rsidRPr="00AA00E6" w:rsidRDefault="001E29E6" w:rsidP="00AA00E6">
      <w:pPr>
        <w:pStyle w:val="Heading5"/>
      </w:pPr>
      <w:r w:rsidRPr="00AA00E6">
        <w:t>Metode</w:t>
      </w:r>
      <w:r w:rsidRPr="00AA00E6">
        <w:rPr>
          <w:rStyle w:val="Heading4Char"/>
          <w:b w:val="0"/>
          <w:bCs w:val="0"/>
          <w:iCs w:val="0"/>
        </w:rPr>
        <w:t xml:space="preserve"> „</w:t>
      </w:r>
      <w:r w:rsidR="00B92C9C" w:rsidRPr="00AA00E6">
        <w:rPr>
          <w:rStyle w:val="Heading4Char"/>
          <w:b w:val="0"/>
          <w:bCs w:val="0"/>
          <w:iCs w:val="0"/>
        </w:rPr>
        <w:t>SendGroupNotification</w:t>
      </w:r>
      <w:r w:rsidR="00AA00E6">
        <w:rPr>
          <w:rStyle w:val="Heading4Char"/>
          <w:b w:val="0"/>
          <w:bCs w:val="0"/>
          <w:iCs w:val="0"/>
        </w:rPr>
        <w:t>”</w:t>
      </w:r>
    </w:p>
    <w:p w14:paraId="11545E46" w14:textId="77777777" w:rsidR="001E29E6" w:rsidRPr="0054051B" w:rsidRDefault="001E29E6" w:rsidP="001E29E6">
      <w:r w:rsidRPr="0054051B">
        <w:t>Metodes apraksts:</w:t>
      </w:r>
    </w:p>
    <w:p w14:paraId="647F419A" w14:textId="4E9FEE90" w:rsidR="00C33D4C" w:rsidRPr="000F06FC" w:rsidRDefault="00C33D4C" w:rsidP="000F06FC">
      <w:pPr>
        <w:pStyle w:val="CodeBlockChar"/>
      </w:pPr>
      <w:r w:rsidRPr="000F06FC">
        <w:t>public static void SendGroupNotification(string transactionId, string groupCode, string authorityId, string title, CategoryType category, string bodyType, string bodyTransformation, XPathNavigator body, DateTime? postponeUntil, DateTime? discardAfter, AttachmentList attachments</w:t>
      </w:r>
      <w:r w:rsidR="00E71875" w:rsidRPr="000F06FC">
        <w:t>, SendingType sendingType = SendingType.email</w:t>
      </w:r>
      <w:r w:rsidRPr="000F06FC">
        <w:t>)</w:t>
      </w:r>
    </w:p>
    <w:p w14:paraId="6D09154D" w14:textId="4C89EC96" w:rsidR="001E29E6" w:rsidRPr="0054051B" w:rsidRDefault="005042A1" w:rsidP="001E29E6">
      <w:r w:rsidRPr="0054051B">
        <w:t xml:space="preserve">Nosūta </w:t>
      </w:r>
      <w:r w:rsidR="00E0448B" w:rsidRPr="0054051B">
        <w:t xml:space="preserve">lietotāju </w:t>
      </w:r>
      <w:r w:rsidRPr="0054051B">
        <w:t xml:space="preserve">grupai </w:t>
      </w:r>
      <w:r w:rsidR="00B92C9C" w:rsidRPr="0054051B">
        <w:t>paziņojumu</w:t>
      </w:r>
      <w:r w:rsidR="001E29E6" w:rsidRPr="0054051B">
        <w:t xml:space="preserve"> </w:t>
      </w:r>
      <w:r w:rsidR="00E0448B" w:rsidRPr="0054051B">
        <w:t>pēc</w:t>
      </w:r>
      <w:r w:rsidR="001E29E6" w:rsidRPr="0054051B">
        <w:t xml:space="preserve"> </w:t>
      </w:r>
      <w:r w:rsidR="00E0448B" w:rsidRPr="0054051B">
        <w:t>lietotāj</w:t>
      </w:r>
      <w:r w:rsidR="004C47B5" w:rsidRPr="0054051B">
        <w:t>u</w:t>
      </w:r>
      <w:r w:rsidR="00E0448B" w:rsidRPr="0054051B">
        <w:t xml:space="preserve"> </w:t>
      </w:r>
      <w:r w:rsidR="004C47B5" w:rsidRPr="0054051B">
        <w:t xml:space="preserve">grupas </w:t>
      </w:r>
      <w:r w:rsidR="00E0448B" w:rsidRPr="0054051B">
        <w:t>koda</w:t>
      </w:r>
      <w:r w:rsidRPr="0054051B">
        <w:t xml:space="preserve"> </w:t>
      </w:r>
      <w:r w:rsidR="00E0448B" w:rsidRPr="0054051B">
        <w:t>un</w:t>
      </w:r>
      <w:r w:rsidR="007A36D0" w:rsidRPr="0054051B">
        <w:t>/vai</w:t>
      </w:r>
      <w:r w:rsidR="00E0448B" w:rsidRPr="0054051B">
        <w:t xml:space="preserve"> </w:t>
      </w:r>
      <w:r w:rsidR="00B92C9C" w:rsidRPr="0054051B">
        <w:t>iestādes</w:t>
      </w:r>
      <w:r w:rsidR="00E0448B" w:rsidRPr="0054051B">
        <w:t xml:space="preserve"> identifikatora.</w:t>
      </w:r>
    </w:p>
    <w:p w14:paraId="2DC1BE99" w14:textId="5243B39D" w:rsidR="005042A1" w:rsidRPr="0054051B" w:rsidRDefault="001E29E6" w:rsidP="005042A1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5042A1" w:rsidRPr="0054051B" w14:paraId="306D4BC3" w14:textId="77777777" w:rsidTr="00AA00E6">
        <w:trPr>
          <w:tblHeader/>
        </w:trPr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B9CE18" w14:textId="77777777" w:rsidR="005042A1" w:rsidRPr="0054051B" w:rsidRDefault="005042A1" w:rsidP="005042A1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F2458BD" w14:textId="77777777" w:rsidR="005042A1" w:rsidRPr="0054051B" w:rsidRDefault="005042A1" w:rsidP="005042A1">
            <w:pPr>
              <w:pStyle w:val="Bold"/>
            </w:pPr>
            <w:r w:rsidRPr="0054051B">
              <w:t>Apraksts</w:t>
            </w:r>
          </w:p>
        </w:tc>
      </w:tr>
      <w:tr w:rsidR="00B92C9C" w:rsidRPr="0054051B" w14:paraId="28835113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CEF189E" w14:textId="50CA0E35" w:rsidR="00B92C9C" w:rsidRPr="0054051B" w:rsidRDefault="00B92C9C" w:rsidP="005042A1">
            <w:pPr>
              <w:pStyle w:val="Tablebody"/>
            </w:pPr>
            <w:r w:rsidRPr="0054051B">
              <w:t>transactionId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B9043BC" w14:textId="33F98DE4" w:rsidR="00B92C9C" w:rsidRPr="0054051B" w:rsidRDefault="00B92C9C" w:rsidP="00B92C9C">
            <w:pPr>
              <w:pStyle w:val="Tablebody"/>
            </w:pPr>
            <w:r w:rsidRPr="0054051B">
              <w:t>transakcijas, kurā izsūtīts paziņojums unikālais identifikators</w:t>
            </w:r>
            <w:r w:rsidR="00566DCE" w:rsidRPr="0054051B">
              <w:t>, tikai e-pakalpojumiem.</w:t>
            </w:r>
          </w:p>
        </w:tc>
      </w:tr>
      <w:tr w:rsidR="002827D9" w:rsidRPr="0054051B" w14:paraId="610A48C2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F8D3D26" w14:textId="46AE829A" w:rsidR="002827D9" w:rsidRPr="0054051B" w:rsidRDefault="00C33D4C" w:rsidP="002827D9">
            <w:pPr>
              <w:pStyle w:val="Tablebody"/>
            </w:pPr>
            <w:r w:rsidRPr="0054051B">
              <w:t>groupCode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86FB89E" w14:textId="584C8D0B" w:rsidR="002827D9" w:rsidRPr="0054051B" w:rsidRDefault="002827D9" w:rsidP="002827D9">
            <w:pPr>
              <w:pStyle w:val="Tablebody"/>
            </w:pPr>
            <w:r w:rsidRPr="0054051B">
              <w:t>saņēmēja lietotāju grupas identifikators</w:t>
            </w:r>
          </w:p>
        </w:tc>
      </w:tr>
      <w:tr w:rsidR="002827D9" w:rsidRPr="0054051B" w14:paraId="3FD0C39F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13E739B" w14:textId="2FD52BFB" w:rsidR="002827D9" w:rsidRPr="0054051B" w:rsidRDefault="002827D9" w:rsidP="005042A1">
            <w:pPr>
              <w:pStyle w:val="Tablebody"/>
            </w:pPr>
            <w:r w:rsidRPr="0054051B">
              <w:t>authorityId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3E5BEAD" w14:textId="6246199F" w:rsidR="002827D9" w:rsidRPr="0054051B" w:rsidRDefault="002827D9" w:rsidP="00191DB5">
            <w:pPr>
              <w:pStyle w:val="Tablebody"/>
            </w:pPr>
            <w:r w:rsidRPr="0054051B">
              <w:t>saņēmēja iestādes identifikators</w:t>
            </w:r>
            <w:r w:rsidR="004C47B5" w:rsidRPr="0054051B">
              <w:t>, kas ir reģistrēts VISS Klasifikatoru katalog</w:t>
            </w:r>
            <w:r w:rsidR="00191DB5" w:rsidRPr="0054051B">
              <w:t>a</w:t>
            </w:r>
            <w:r w:rsidR="004C47B5" w:rsidRPr="0054051B">
              <w:t xml:space="preserve"> Iestāžu klasifikatorā</w:t>
            </w:r>
          </w:p>
        </w:tc>
      </w:tr>
      <w:tr w:rsidR="002827D9" w:rsidRPr="0054051B" w14:paraId="3EB18F18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F952C3E" w14:textId="22036794" w:rsidR="002827D9" w:rsidRPr="0054051B" w:rsidRDefault="002827D9" w:rsidP="005042A1">
            <w:pPr>
              <w:pStyle w:val="Tablebody"/>
            </w:pPr>
            <w:r w:rsidRPr="0054051B">
              <w:t>title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8CF2B00" w14:textId="2151579E" w:rsidR="002827D9" w:rsidRPr="0054051B" w:rsidRDefault="002827D9" w:rsidP="00B92C9C">
            <w:pPr>
              <w:pStyle w:val="Tablebody"/>
            </w:pPr>
            <w:r w:rsidRPr="0054051B">
              <w:t>paziņojuma virsraksts vai SMS ziņojums</w:t>
            </w:r>
          </w:p>
        </w:tc>
      </w:tr>
      <w:tr w:rsidR="002827D9" w:rsidRPr="0054051B" w14:paraId="1D930361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3A610BE" w14:textId="4B59A430" w:rsidR="002827D9" w:rsidRPr="0054051B" w:rsidRDefault="002827D9" w:rsidP="005042A1">
            <w:pPr>
              <w:pStyle w:val="Tablebody"/>
            </w:pPr>
            <w:r w:rsidRPr="0054051B">
              <w:t>category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4DD0198" w14:textId="3651CE84" w:rsidR="002827D9" w:rsidRPr="0054051B" w:rsidRDefault="002827D9" w:rsidP="00191DB5">
            <w:pPr>
              <w:pStyle w:val="Tablebody"/>
            </w:pPr>
            <w:r w:rsidRPr="0054051B">
              <w:t>paziņojuma kategorija</w:t>
            </w:r>
            <w:r w:rsidR="004C47B5" w:rsidRPr="0054051B">
              <w:t>, kas ir jebkāda ārēja vai iekšēja klasifikatora vērtība ar/bez to identificējoš</w:t>
            </w:r>
            <w:r w:rsidR="00191DB5" w:rsidRPr="0054051B">
              <w:t>ā</w:t>
            </w:r>
            <w:r w:rsidR="004C47B5" w:rsidRPr="0054051B">
              <w:t xml:space="preserve"> koda</w:t>
            </w:r>
          </w:p>
        </w:tc>
      </w:tr>
      <w:tr w:rsidR="002827D9" w:rsidRPr="0054051B" w14:paraId="450F284A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BF56DF1" w14:textId="489B16D9" w:rsidR="002827D9" w:rsidRPr="0054051B" w:rsidRDefault="002827D9" w:rsidP="005042A1">
            <w:pPr>
              <w:pStyle w:val="Tablebody"/>
            </w:pPr>
            <w:r w:rsidRPr="0054051B">
              <w:t>bodyType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18777E4" w14:textId="5F5AA85B" w:rsidR="002827D9" w:rsidRPr="0054051B" w:rsidRDefault="002827D9">
            <w:pPr>
              <w:pStyle w:val="Tablebody"/>
            </w:pPr>
            <w:r w:rsidRPr="0054051B">
              <w:t>paziņojuma datu XML shēmas URN</w:t>
            </w:r>
            <w:r w:rsidR="00853D51" w:rsidRPr="0054051B">
              <w:t xml:space="preserve"> (no </w:t>
            </w:r>
            <w:r w:rsidR="00D756CA" w:rsidRPr="0054051B">
              <w:t>R</w:t>
            </w:r>
            <w:r w:rsidR="00853D51" w:rsidRPr="0054051B">
              <w:t>esursu kataloga)</w:t>
            </w:r>
            <w:r w:rsidR="00566DCE" w:rsidRPr="0054051B">
              <w:t xml:space="preserve"> ar norādītu elementa nosaukumu, piemēram:„URN:IVIS:100001:XSD-Viss-Notification-v1-0-TYPE-Notification”.</w:t>
            </w:r>
          </w:p>
        </w:tc>
      </w:tr>
      <w:tr w:rsidR="002827D9" w:rsidRPr="0054051B" w14:paraId="13DE1F0B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1897D24" w14:textId="160D3067" w:rsidR="002827D9" w:rsidRPr="0054051B" w:rsidRDefault="002827D9" w:rsidP="005042A1">
            <w:pPr>
              <w:pStyle w:val="Tablebody"/>
            </w:pPr>
            <w:r w:rsidRPr="0054051B">
              <w:t>bodyTransformation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292C6B6" w14:textId="0953CE68" w:rsidR="002827D9" w:rsidRPr="0054051B" w:rsidRDefault="002827D9">
            <w:pPr>
              <w:pStyle w:val="Tablebody"/>
            </w:pPr>
            <w:r w:rsidRPr="0054051B">
              <w:t>paziņojuma datu noformēšanas transformācijas URN</w:t>
            </w:r>
            <w:r w:rsidR="00853D51" w:rsidRPr="0054051B">
              <w:t xml:space="preserve"> (no </w:t>
            </w:r>
            <w:r w:rsidR="00D756CA" w:rsidRPr="0054051B">
              <w:t>R</w:t>
            </w:r>
            <w:r w:rsidR="00853D51" w:rsidRPr="0054051B">
              <w:t>esursu kataloga)</w:t>
            </w:r>
          </w:p>
        </w:tc>
      </w:tr>
      <w:tr w:rsidR="002827D9" w:rsidRPr="0054051B" w14:paraId="7E01BC69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F073A8B" w14:textId="0145E18F" w:rsidR="002827D9" w:rsidRPr="0054051B" w:rsidRDefault="002827D9" w:rsidP="005042A1">
            <w:pPr>
              <w:pStyle w:val="Tablebody"/>
            </w:pPr>
            <w:r w:rsidRPr="0054051B">
              <w:t>body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35DBBFD" w14:textId="0B3E8188" w:rsidR="002827D9" w:rsidRPr="0054051B" w:rsidRDefault="002827D9" w:rsidP="005042A1">
            <w:pPr>
              <w:pStyle w:val="Tablebody"/>
            </w:pPr>
            <w:r w:rsidRPr="0054051B">
              <w:t>paziņojuma dati</w:t>
            </w:r>
          </w:p>
        </w:tc>
      </w:tr>
      <w:tr w:rsidR="002827D9" w:rsidRPr="0054051B" w14:paraId="1EDA3CD8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E520369" w14:textId="416B3354" w:rsidR="002827D9" w:rsidRPr="0054051B" w:rsidRDefault="002827D9" w:rsidP="005042A1">
            <w:pPr>
              <w:pStyle w:val="Tablebody"/>
            </w:pPr>
            <w:r w:rsidRPr="0054051B">
              <w:t>postponeUnitil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B59CB54" w14:textId="358B2BA6" w:rsidR="002827D9" w:rsidRPr="0054051B" w:rsidRDefault="002827D9" w:rsidP="005042A1">
            <w:pPr>
              <w:pStyle w:val="Tablebody"/>
            </w:pPr>
            <w:r w:rsidRPr="0054051B">
              <w:t xml:space="preserve">datums un </w:t>
            </w:r>
            <w:r w:rsidR="000F06FC" w:rsidRPr="0054051B">
              <w:t>laiks, līdz kuram</w:t>
            </w:r>
            <w:r w:rsidRPr="0054051B">
              <w:t xml:space="preserve"> aizturēt paziņojuma sūtīšanu</w:t>
            </w:r>
          </w:p>
        </w:tc>
      </w:tr>
      <w:tr w:rsidR="002827D9" w:rsidRPr="0054051B" w14:paraId="0318A4E1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55CF074" w14:textId="0F497EC6" w:rsidR="002827D9" w:rsidRPr="0054051B" w:rsidRDefault="002827D9" w:rsidP="005042A1">
            <w:pPr>
              <w:pStyle w:val="Tablebody"/>
            </w:pPr>
            <w:r w:rsidRPr="0054051B">
              <w:t>discardAfter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9815EA4" w14:textId="4BFB1E9F" w:rsidR="002827D9" w:rsidRPr="0054051B" w:rsidRDefault="002827D9" w:rsidP="005042A1">
            <w:pPr>
              <w:pStyle w:val="Tablebody"/>
            </w:pPr>
            <w:r w:rsidRPr="0054051B">
              <w:t xml:space="preserve">datums un </w:t>
            </w:r>
            <w:r w:rsidR="000F06FC" w:rsidRPr="0054051B">
              <w:t>laiks, pēc kura nenosūtīts paziņojums,</w:t>
            </w:r>
            <w:r w:rsidRPr="0054051B">
              <w:t xml:space="preserve"> tiks nodzēsts neaizsūtot.</w:t>
            </w:r>
          </w:p>
        </w:tc>
      </w:tr>
      <w:tr w:rsidR="002827D9" w:rsidRPr="0054051B" w14:paraId="1E79CAF1" w14:textId="77777777" w:rsidTr="00AA00E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37A0368" w14:textId="16493E1B" w:rsidR="002827D9" w:rsidRPr="0054051B" w:rsidRDefault="002827D9" w:rsidP="005042A1">
            <w:pPr>
              <w:pStyle w:val="Tablebody"/>
            </w:pPr>
            <w:r w:rsidRPr="0054051B">
              <w:t>attachments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93826DB" w14:textId="77777777" w:rsidR="002827D9" w:rsidRPr="0054051B" w:rsidRDefault="002827D9" w:rsidP="00B92C9C">
            <w:pPr>
              <w:pStyle w:val="Tablebody"/>
            </w:pPr>
            <w:r w:rsidRPr="0054051B">
              <w:t>paziņojumam pievienotie dokumenti</w:t>
            </w:r>
            <w:r w:rsidR="00D756CA" w:rsidRPr="0054051B">
              <w:t>:</w:t>
            </w:r>
          </w:p>
          <w:p w14:paraId="5ECCD42C" w14:textId="77777777" w:rsidR="00D756CA" w:rsidRPr="0054051B" w:rsidRDefault="00D756CA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 xml:space="preserve">fiziskie pielikumi </w:t>
            </w:r>
          </w:p>
          <w:p w14:paraId="5AE1AB69" w14:textId="7233338D" w:rsidR="00D756CA" w:rsidRPr="0054051B" w:rsidRDefault="00D756CA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reference uz EDK pievienoto dokumentu</w:t>
            </w:r>
          </w:p>
        </w:tc>
      </w:tr>
      <w:tr w:rsidR="00A33D07" w:rsidRPr="0054051B" w14:paraId="373B64A2" w14:textId="77777777" w:rsidTr="00AA00E6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F0C97CE" w14:textId="667ECEA9" w:rsidR="00A33D07" w:rsidRPr="0054051B" w:rsidRDefault="00A33D07" w:rsidP="005042A1">
            <w:pPr>
              <w:pStyle w:val="Tablebody"/>
            </w:pPr>
            <w:r w:rsidRPr="0054051B">
              <w:t>sending</w:t>
            </w:r>
            <w:r w:rsidR="00E71875" w:rsidRPr="0054051B">
              <w:t>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71286F1B" w14:textId="26FC1CFC" w:rsidR="00A33D07" w:rsidRPr="0054051B" w:rsidRDefault="00A33D07" w:rsidP="00B92C9C">
            <w:pPr>
              <w:pStyle w:val="Tablebody"/>
            </w:pPr>
            <w:r w:rsidRPr="0054051B">
              <w:t>Paziņojuma sūtīšanas iespēja: e-pasts, IDDV vai sms. Pēc noklusējuma šis parametrs vienmēr ir e-pasts.</w:t>
            </w:r>
          </w:p>
        </w:tc>
      </w:tr>
    </w:tbl>
    <w:p w14:paraId="606DA865" w14:textId="5DEBBE25" w:rsidR="00E0448B" w:rsidRPr="00AA00E6" w:rsidRDefault="00E0448B" w:rsidP="00AA00E6">
      <w:pPr>
        <w:pStyle w:val="Heading5"/>
      </w:pPr>
      <w:r w:rsidRPr="00AA00E6">
        <w:t>Metode</w:t>
      </w:r>
      <w:r w:rsidRPr="00AA00E6">
        <w:rPr>
          <w:rStyle w:val="Heading4Char"/>
          <w:b w:val="0"/>
          <w:bCs w:val="0"/>
          <w:iCs w:val="0"/>
        </w:rPr>
        <w:t xml:space="preserve"> „SendNotification”</w:t>
      </w:r>
    </w:p>
    <w:p w14:paraId="69E20640" w14:textId="77777777" w:rsidR="00E0448B" w:rsidRPr="0054051B" w:rsidRDefault="00E0448B" w:rsidP="00E0448B">
      <w:r w:rsidRPr="0054051B">
        <w:t>Metodes apraksts:</w:t>
      </w:r>
    </w:p>
    <w:p w14:paraId="1417615C" w14:textId="0825C3DA" w:rsidR="00E0448B" w:rsidRPr="0054051B" w:rsidRDefault="00E0448B" w:rsidP="00E0448B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public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SendNotification(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transactionId,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</w:t>
      </w:r>
      <w:r w:rsidR="00A62C56" w:rsidRPr="0054051B">
        <w:rPr>
          <w:lang w:val="lv-LV"/>
        </w:rPr>
        <w:t>address</w:t>
      </w:r>
      <w:r w:rsidRPr="0054051B">
        <w:rPr>
          <w:lang w:val="lv-LV"/>
        </w:rPr>
        <w:t xml:space="preserve">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title, </w:t>
      </w:r>
      <w:r w:rsidRPr="0054051B">
        <w:rPr>
          <w:color w:val="2B91AF"/>
          <w:lang w:val="lv-LV"/>
        </w:rPr>
        <w:t>CategoryType</w:t>
      </w:r>
      <w:r w:rsidRPr="0054051B">
        <w:rPr>
          <w:lang w:val="lv-LV"/>
        </w:rPr>
        <w:t xml:space="preserve"> category,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bodyType,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bodyTransformation, </w:t>
      </w:r>
      <w:r w:rsidRPr="0054051B">
        <w:rPr>
          <w:color w:val="2B91AF"/>
          <w:lang w:val="lv-LV"/>
        </w:rPr>
        <w:t>XPathNavigator</w:t>
      </w:r>
      <w:r w:rsidRPr="0054051B">
        <w:rPr>
          <w:lang w:val="lv-LV"/>
        </w:rPr>
        <w:t xml:space="preserve"> body, </w:t>
      </w:r>
      <w:r w:rsidRPr="0054051B">
        <w:rPr>
          <w:color w:val="2B91AF"/>
          <w:lang w:val="lv-LV"/>
        </w:rPr>
        <w:t>DateTime</w:t>
      </w:r>
      <w:r w:rsidRPr="0054051B">
        <w:rPr>
          <w:lang w:val="lv-LV"/>
        </w:rPr>
        <w:t xml:space="preserve">? postponeUntil, </w:t>
      </w:r>
      <w:r w:rsidRPr="0054051B">
        <w:rPr>
          <w:color w:val="2B91AF"/>
          <w:lang w:val="lv-LV"/>
        </w:rPr>
        <w:t>DateTime</w:t>
      </w:r>
      <w:r w:rsidRPr="0054051B">
        <w:rPr>
          <w:lang w:val="lv-LV"/>
        </w:rPr>
        <w:t xml:space="preserve">? discardAfter, </w:t>
      </w:r>
      <w:r w:rsidRPr="0054051B">
        <w:rPr>
          <w:color w:val="2B91AF"/>
          <w:lang w:val="lv-LV"/>
        </w:rPr>
        <w:t>AttachmentList</w:t>
      </w:r>
      <w:r w:rsidRPr="0054051B">
        <w:rPr>
          <w:lang w:val="lv-LV"/>
        </w:rPr>
        <w:t xml:space="preserve"> attachments)</w:t>
      </w:r>
    </w:p>
    <w:p w14:paraId="476E0724" w14:textId="2BD74196" w:rsidR="00E0448B" w:rsidRPr="0054051B" w:rsidRDefault="00E0448B" w:rsidP="00E0448B">
      <w:r w:rsidRPr="0054051B">
        <w:t xml:space="preserve">Nosūta lietotājam bez profila paziņojumu </w:t>
      </w:r>
      <w:r w:rsidR="00A62C56" w:rsidRPr="0054051B">
        <w:t>uz e-pastu</w:t>
      </w:r>
      <w:r w:rsidRPr="0054051B">
        <w:t>.</w:t>
      </w:r>
    </w:p>
    <w:p w14:paraId="6314C6EB" w14:textId="77777777" w:rsidR="00E0448B" w:rsidRPr="0054051B" w:rsidRDefault="00E0448B" w:rsidP="00E0448B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E0448B" w:rsidRPr="0054051B" w14:paraId="70193D14" w14:textId="77777777" w:rsidTr="000F06FC">
        <w:trPr>
          <w:tblHeader/>
        </w:trPr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201338" w14:textId="77777777" w:rsidR="00E0448B" w:rsidRPr="0054051B" w:rsidRDefault="00E0448B" w:rsidP="00C7445A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C8E09C1" w14:textId="77777777" w:rsidR="00E0448B" w:rsidRPr="0054051B" w:rsidRDefault="00E0448B" w:rsidP="00C7445A">
            <w:pPr>
              <w:pStyle w:val="Bold"/>
            </w:pPr>
            <w:r w:rsidRPr="0054051B">
              <w:t>Apraksts</w:t>
            </w:r>
          </w:p>
        </w:tc>
      </w:tr>
      <w:tr w:rsidR="00E0448B" w:rsidRPr="0054051B" w14:paraId="20572C8F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147A7CD" w14:textId="77777777" w:rsidR="00E0448B" w:rsidRPr="0054051B" w:rsidRDefault="00E0448B" w:rsidP="00C7445A">
            <w:pPr>
              <w:pStyle w:val="Tablebody"/>
            </w:pPr>
            <w:r w:rsidRPr="0054051B">
              <w:t>transactionId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4FD3140" w14:textId="633842B5" w:rsidR="00E0448B" w:rsidRPr="0054051B" w:rsidRDefault="00566DCE" w:rsidP="00C7445A">
            <w:pPr>
              <w:pStyle w:val="Tablebody"/>
            </w:pPr>
            <w:r w:rsidRPr="0054051B">
              <w:t>transakcijas, kurā izsūtīts paziņojums unikālais identifikators, tikai e-pakalpojumiem.</w:t>
            </w:r>
          </w:p>
        </w:tc>
      </w:tr>
      <w:tr w:rsidR="00E0448B" w:rsidRPr="0054051B" w14:paraId="5D971A9A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B55284A" w14:textId="097D718A" w:rsidR="00E0448B" w:rsidRPr="0054051B" w:rsidRDefault="00A62C56" w:rsidP="00E0448B">
            <w:pPr>
              <w:pStyle w:val="Tablebody"/>
            </w:pPr>
            <w:r w:rsidRPr="0054051B">
              <w:t>address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CF77D85" w14:textId="33B25E9A" w:rsidR="00E0448B" w:rsidRPr="0054051B" w:rsidRDefault="00A62C56" w:rsidP="00257081">
            <w:pPr>
              <w:pStyle w:val="Tablebody"/>
            </w:pPr>
            <w:r w:rsidRPr="0054051B">
              <w:t>saņēmēja e-pasts</w:t>
            </w:r>
          </w:p>
        </w:tc>
      </w:tr>
      <w:tr w:rsidR="00E0448B" w:rsidRPr="0054051B" w14:paraId="59E966A9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B6D4E4A" w14:textId="77777777" w:rsidR="00E0448B" w:rsidRPr="0054051B" w:rsidRDefault="00E0448B" w:rsidP="00C7445A">
            <w:pPr>
              <w:pStyle w:val="Tablebody"/>
            </w:pPr>
            <w:r w:rsidRPr="0054051B">
              <w:t>title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B612C32" w14:textId="77777777" w:rsidR="00E0448B" w:rsidRPr="0054051B" w:rsidRDefault="00E0448B" w:rsidP="00C7445A">
            <w:pPr>
              <w:pStyle w:val="Tablebody"/>
            </w:pPr>
            <w:r w:rsidRPr="0054051B">
              <w:t>paziņojuma virsraksts vai SMS ziņojums</w:t>
            </w:r>
          </w:p>
        </w:tc>
      </w:tr>
      <w:tr w:rsidR="00E0448B" w:rsidRPr="0054051B" w14:paraId="5F69AA1B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A143BD5" w14:textId="77777777" w:rsidR="00E0448B" w:rsidRPr="0054051B" w:rsidRDefault="00E0448B" w:rsidP="00C7445A">
            <w:pPr>
              <w:pStyle w:val="Tablebody"/>
            </w:pPr>
            <w:r w:rsidRPr="0054051B">
              <w:t>category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5483D70" w14:textId="77777777" w:rsidR="00E0448B" w:rsidRPr="0054051B" w:rsidRDefault="00E0448B" w:rsidP="00C7445A">
            <w:pPr>
              <w:pStyle w:val="Tablebody"/>
            </w:pPr>
            <w:r w:rsidRPr="0054051B">
              <w:t>paziņojuma kategorija</w:t>
            </w:r>
          </w:p>
        </w:tc>
      </w:tr>
      <w:tr w:rsidR="00E0448B" w:rsidRPr="0054051B" w14:paraId="2F90F2E1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3AFC564" w14:textId="77777777" w:rsidR="00E0448B" w:rsidRPr="0054051B" w:rsidRDefault="00E0448B" w:rsidP="00C7445A">
            <w:pPr>
              <w:pStyle w:val="Tablebody"/>
            </w:pPr>
            <w:r w:rsidRPr="0054051B">
              <w:t>bodyType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93489A3" w14:textId="2974523D" w:rsidR="00E0448B" w:rsidRPr="0054051B" w:rsidRDefault="00566DCE">
            <w:pPr>
              <w:pStyle w:val="Tablebody"/>
            </w:pPr>
            <w:r w:rsidRPr="0054051B">
              <w:t>paziņojuma datu XML shēmas URN (no Resursu kataloga) ar norādītu elementa nosaukumu, piemēram:„URN:IVIS:100001:XSD-Viss-Notification-v1-0-TYPE-Notification”.</w:t>
            </w:r>
          </w:p>
        </w:tc>
      </w:tr>
      <w:tr w:rsidR="00E0448B" w:rsidRPr="0054051B" w14:paraId="58CE23BE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6C27236" w14:textId="77777777" w:rsidR="00E0448B" w:rsidRPr="0054051B" w:rsidRDefault="00E0448B" w:rsidP="00C7445A">
            <w:pPr>
              <w:pStyle w:val="Tablebody"/>
            </w:pPr>
            <w:r w:rsidRPr="0054051B">
              <w:t>bodyTransformation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CA45E9A" w14:textId="342B5F74" w:rsidR="00E0448B" w:rsidRPr="0054051B" w:rsidRDefault="00E0448B">
            <w:pPr>
              <w:pStyle w:val="Tablebody"/>
            </w:pPr>
            <w:r w:rsidRPr="0054051B">
              <w:t>paziņojuma datu noformēšanas transformācijas URN</w:t>
            </w:r>
            <w:r w:rsidR="00853D51" w:rsidRPr="0054051B">
              <w:t xml:space="preserve"> (no </w:t>
            </w:r>
            <w:r w:rsidR="00D756CA" w:rsidRPr="0054051B">
              <w:t>R</w:t>
            </w:r>
            <w:r w:rsidR="00853D51" w:rsidRPr="0054051B">
              <w:t>esursu kataloga)</w:t>
            </w:r>
          </w:p>
        </w:tc>
      </w:tr>
      <w:tr w:rsidR="00E0448B" w:rsidRPr="0054051B" w14:paraId="0AD261DE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73E1C24" w14:textId="77777777" w:rsidR="00E0448B" w:rsidRPr="0054051B" w:rsidRDefault="00E0448B" w:rsidP="00C7445A">
            <w:pPr>
              <w:pStyle w:val="Tablebody"/>
            </w:pPr>
            <w:r w:rsidRPr="0054051B">
              <w:t>body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4CA9567" w14:textId="77777777" w:rsidR="00E0448B" w:rsidRPr="0054051B" w:rsidRDefault="00E0448B" w:rsidP="00C7445A">
            <w:pPr>
              <w:pStyle w:val="Tablebody"/>
            </w:pPr>
            <w:r w:rsidRPr="0054051B">
              <w:t>paziņojuma dati</w:t>
            </w:r>
          </w:p>
        </w:tc>
      </w:tr>
      <w:tr w:rsidR="00E0448B" w:rsidRPr="0054051B" w14:paraId="2A4FC82E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4014622" w14:textId="77777777" w:rsidR="00E0448B" w:rsidRPr="0054051B" w:rsidRDefault="00E0448B" w:rsidP="00C7445A">
            <w:pPr>
              <w:pStyle w:val="Tablebody"/>
            </w:pPr>
            <w:r w:rsidRPr="0054051B">
              <w:t>postponeUnitil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FEC60F0" w14:textId="35685FE4" w:rsidR="00E0448B" w:rsidRPr="0054051B" w:rsidRDefault="00E0448B" w:rsidP="00C7445A">
            <w:pPr>
              <w:pStyle w:val="Tablebody"/>
            </w:pPr>
            <w:r w:rsidRPr="0054051B">
              <w:t xml:space="preserve">datums un </w:t>
            </w:r>
            <w:r w:rsidR="00ED05BE" w:rsidRPr="0054051B">
              <w:t>laiks, līdz kuram</w:t>
            </w:r>
            <w:r w:rsidRPr="0054051B">
              <w:t xml:space="preserve"> aizturēt paziņojuma sūtīšanu</w:t>
            </w:r>
          </w:p>
        </w:tc>
      </w:tr>
      <w:tr w:rsidR="00E0448B" w:rsidRPr="0054051B" w14:paraId="23EAF765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1BF6341" w14:textId="77777777" w:rsidR="00E0448B" w:rsidRPr="0054051B" w:rsidRDefault="00E0448B" w:rsidP="00C7445A">
            <w:pPr>
              <w:pStyle w:val="Tablebody"/>
            </w:pPr>
            <w:r w:rsidRPr="0054051B">
              <w:t>discardAfter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64F8696" w14:textId="2874F5B8" w:rsidR="00E0448B" w:rsidRPr="0054051B" w:rsidRDefault="00E0448B" w:rsidP="00C7445A">
            <w:pPr>
              <w:pStyle w:val="Tablebody"/>
            </w:pPr>
            <w:r w:rsidRPr="0054051B">
              <w:t xml:space="preserve">datums un </w:t>
            </w:r>
            <w:r w:rsidR="00ED05BE" w:rsidRPr="0054051B">
              <w:t xml:space="preserve">laiks, </w:t>
            </w:r>
            <w:r w:rsidR="000F06FC" w:rsidRPr="0054051B">
              <w:t>pēc kura nenosūtīts paziņojums,</w:t>
            </w:r>
            <w:r w:rsidRPr="0054051B">
              <w:t xml:space="preserve"> tiks nodzēsts neaizsūtot.</w:t>
            </w:r>
          </w:p>
        </w:tc>
      </w:tr>
      <w:tr w:rsidR="00E0448B" w:rsidRPr="0054051B" w14:paraId="2A1FF1A8" w14:textId="77777777" w:rsidTr="008F0DA6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8219B70" w14:textId="77777777" w:rsidR="00E0448B" w:rsidRPr="0054051B" w:rsidRDefault="00E0448B" w:rsidP="00C7445A">
            <w:pPr>
              <w:pStyle w:val="Tablebody"/>
            </w:pPr>
            <w:r w:rsidRPr="0054051B">
              <w:t>attachments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40721C2F" w14:textId="77777777" w:rsidR="00D756CA" w:rsidRPr="0054051B" w:rsidRDefault="00E0448B" w:rsidP="00D756CA">
            <w:pPr>
              <w:pStyle w:val="Tablebody"/>
            </w:pPr>
            <w:r w:rsidRPr="0054051B">
              <w:t>paziņojumam pievienotie dokumenti</w:t>
            </w:r>
            <w:r w:rsidR="00D756CA" w:rsidRPr="0054051B">
              <w:t>:</w:t>
            </w:r>
          </w:p>
          <w:p w14:paraId="74B0054C" w14:textId="77777777" w:rsidR="00D756CA" w:rsidRPr="0054051B" w:rsidRDefault="00D756CA" w:rsidP="00D756CA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 xml:space="preserve">fiziskie pielikumi </w:t>
            </w:r>
          </w:p>
          <w:p w14:paraId="0C54BE94" w14:textId="1FC826BA" w:rsidR="00E0448B" w:rsidRPr="0054051B" w:rsidRDefault="00D756CA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reference uz EDK pievienoto dokumentu</w:t>
            </w:r>
          </w:p>
        </w:tc>
      </w:tr>
    </w:tbl>
    <w:p w14:paraId="6215CCB8" w14:textId="1D6F14F3" w:rsidR="00E0448B" w:rsidRPr="00AA00E6" w:rsidRDefault="00E0448B" w:rsidP="00AA00E6">
      <w:pPr>
        <w:pStyle w:val="Heading5"/>
      </w:pPr>
      <w:r w:rsidRPr="00AA00E6">
        <w:t>Metode</w:t>
      </w:r>
      <w:r w:rsidRPr="00AA00E6">
        <w:rPr>
          <w:rStyle w:val="Heading4Char"/>
          <w:b w:val="0"/>
          <w:bCs w:val="0"/>
          <w:iCs w:val="0"/>
        </w:rPr>
        <w:t xml:space="preserve"> „SendUserNotification”</w:t>
      </w:r>
    </w:p>
    <w:p w14:paraId="795B9BC9" w14:textId="77777777" w:rsidR="00E0448B" w:rsidRPr="0054051B" w:rsidRDefault="00E0448B" w:rsidP="00E0448B">
      <w:r w:rsidRPr="0054051B">
        <w:t>Metodes apraksts:</w:t>
      </w:r>
    </w:p>
    <w:p w14:paraId="6F01BDB8" w14:textId="79B5A735" w:rsidR="00E0448B" w:rsidRPr="0054051B" w:rsidRDefault="00E0448B" w:rsidP="00E0448B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public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SendUserNotification(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transactionId, </w:t>
      </w:r>
      <w:r w:rsidRPr="0054051B">
        <w:rPr>
          <w:color w:val="0000FF"/>
          <w:lang w:val="lv-LV"/>
        </w:rPr>
        <w:t>string</w:t>
      </w:r>
      <w:r w:rsidR="00257081" w:rsidRPr="0054051B">
        <w:rPr>
          <w:lang w:val="lv-LV"/>
        </w:rPr>
        <w:t xml:space="preserve"> user</w:t>
      </w:r>
      <w:r w:rsidRPr="0054051B">
        <w:rPr>
          <w:lang w:val="lv-LV"/>
        </w:rPr>
        <w:t xml:space="preserve">Code,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title, </w:t>
      </w:r>
      <w:r w:rsidRPr="0054051B">
        <w:rPr>
          <w:color w:val="2B91AF"/>
          <w:lang w:val="lv-LV"/>
        </w:rPr>
        <w:t>CategoryType</w:t>
      </w:r>
      <w:r w:rsidRPr="0054051B">
        <w:rPr>
          <w:lang w:val="lv-LV"/>
        </w:rPr>
        <w:t xml:space="preserve"> category,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bodyType,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bodyTransformation, </w:t>
      </w:r>
      <w:r w:rsidRPr="0054051B">
        <w:rPr>
          <w:color w:val="2B91AF"/>
          <w:lang w:val="lv-LV"/>
        </w:rPr>
        <w:t>XPathNavigator</w:t>
      </w:r>
      <w:r w:rsidRPr="0054051B">
        <w:rPr>
          <w:lang w:val="lv-LV"/>
        </w:rPr>
        <w:t xml:space="preserve"> body, </w:t>
      </w:r>
      <w:r w:rsidRPr="0054051B">
        <w:rPr>
          <w:color w:val="2B91AF"/>
          <w:lang w:val="lv-LV"/>
        </w:rPr>
        <w:t>DateTime</w:t>
      </w:r>
      <w:r w:rsidRPr="0054051B">
        <w:rPr>
          <w:lang w:val="lv-LV"/>
        </w:rPr>
        <w:t xml:space="preserve">? postponeUntil, </w:t>
      </w:r>
      <w:r w:rsidRPr="0054051B">
        <w:rPr>
          <w:color w:val="2B91AF"/>
          <w:lang w:val="lv-LV"/>
        </w:rPr>
        <w:t>DateTime</w:t>
      </w:r>
      <w:r w:rsidRPr="0054051B">
        <w:rPr>
          <w:lang w:val="lv-LV"/>
        </w:rPr>
        <w:t xml:space="preserve">? discardAfter, </w:t>
      </w:r>
      <w:r w:rsidRPr="0054051B">
        <w:rPr>
          <w:color w:val="2B91AF"/>
          <w:lang w:val="lv-LV"/>
        </w:rPr>
        <w:t>AttachmentList</w:t>
      </w:r>
      <w:r w:rsidRPr="0054051B">
        <w:rPr>
          <w:lang w:val="lv-LV"/>
        </w:rPr>
        <w:t xml:space="preserve"> attachments</w:t>
      </w:r>
      <w:r w:rsidR="00530012" w:rsidRPr="0054051B">
        <w:rPr>
          <w:lang w:val="lv-LV"/>
        </w:rPr>
        <w:t xml:space="preserve">, </w:t>
      </w:r>
      <w:r w:rsidR="00530012" w:rsidRPr="0054051B">
        <w:rPr>
          <w:color w:val="2B91AF"/>
          <w:lang w:val="lv-LV"/>
        </w:rPr>
        <w:t>SendingType</w:t>
      </w:r>
      <w:r w:rsidR="00530012" w:rsidRPr="0054051B">
        <w:rPr>
          <w:lang w:val="lv-LV"/>
        </w:rPr>
        <w:t xml:space="preserve"> sendingType = </w:t>
      </w:r>
      <w:r w:rsidR="00530012" w:rsidRPr="0054051B">
        <w:rPr>
          <w:color w:val="2B91AF"/>
          <w:lang w:val="lv-LV"/>
        </w:rPr>
        <w:t>SendingType</w:t>
      </w:r>
      <w:r w:rsidR="00530012" w:rsidRPr="0054051B">
        <w:rPr>
          <w:lang w:val="lv-LV"/>
        </w:rPr>
        <w:t>.email</w:t>
      </w:r>
      <w:r w:rsidRPr="0054051B">
        <w:rPr>
          <w:lang w:val="lv-LV"/>
        </w:rPr>
        <w:t>)</w:t>
      </w:r>
    </w:p>
    <w:p w14:paraId="70508B78" w14:textId="2F6AB87D" w:rsidR="00E0448B" w:rsidRPr="0054051B" w:rsidRDefault="00E0448B" w:rsidP="00E0448B">
      <w:r w:rsidRPr="0054051B">
        <w:t>Nosūta sistēmas lietotājam paziņojumu pēc tā personas koda.</w:t>
      </w:r>
    </w:p>
    <w:p w14:paraId="5D036298" w14:textId="77777777" w:rsidR="00E0448B" w:rsidRPr="0054051B" w:rsidRDefault="00E0448B" w:rsidP="00E0448B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E0448B" w:rsidRPr="0054051B" w14:paraId="7C08D016" w14:textId="77777777" w:rsidTr="00B75F5B">
        <w:trPr>
          <w:tblHeader/>
        </w:trPr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EA3F8D" w14:textId="77777777" w:rsidR="00E0448B" w:rsidRPr="0054051B" w:rsidRDefault="00E0448B" w:rsidP="00C7445A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694F85C" w14:textId="77777777" w:rsidR="00E0448B" w:rsidRPr="0054051B" w:rsidRDefault="00E0448B" w:rsidP="00C7445A">
            <w:pPr>
              <w:pStyle w:val="Bold"/>
            </w:pPr>
            <w:r w:rsidRPr="0054051B">
              <w:t>Apraksts</w:t>
            </w:r>
          </w:p>
        </w:tc>
      </w:tr>
      <w:tr w:rsidR="00E0448B" w:rsidRPr="0054051B" w14:paraId="28BE26F9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B59E5EC" w14:textId="77777777" w:rsidR="00E0448B" w:rsidRPr="0054051B" w:rsidRDefault="00E0448B" w:rsidP="00C7445A">
            <w:pPr>
              <w:pStyle w:val="Tablebody"/>
            </w:pPr>
            <w:r w:rsidRPr="0054051B">
              <w:t>transactionId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2D677C8" w14:textId="15C41D0C" w:rsidR="00E0448B" w:rsidRPr="0054051B" w:rsidRDefault="00566DCE" w:rsidP="00C7445A">
            <w:pPr>
              <w:pStyle w:val="Tablebody"/>
            </w:pPr>
            <w:r w:rsidRPr="0054051B">
              <w:t>transakcijas, kurā izsūtīts paziņojums unikālais identifikators, tikai e-pakalpojumiem.</w:t>
            </w:r>
          </w:p>
        </w:tc>
      </w:tr>
      <w:tr w:rsidR="00E0448B" w:rsidRPr="0054051B" w14:paraId="7FBCA5E9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1E9E6EA" w14:textId="478E88B3" w:rsidR="00E0448B" w:rsidRPr="0054051B" w:rsidRDefault="00C7445A" w:rsidP="00C7445A">
            <w:pPr>
              <w:pStyle w:val="Tablebody"/>
            </w:pPr>
            <w:r w:rsidRPr="0054051B">
              <w:t>user</w:t>
            </w:r>
            <w:r w:rsidR="00E0448B" w:rsidRPr="0054051B">
              <w:t>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54C6B49" w14:textId="3EFA289A" w:rsidR="00E0448B" w:rsidRPr="0054051B" w:rsidRDefault="00257081" w:rsidP="00C7445A">
            <w:pPr>
              <w:pStyle w:val="Tablebody"/>
            </w:pPr>
            <w:r w:rsidRPr="0054051B">
              <w:t>personas kods vai cits saņēmēja identifikators</w:t>
            </w:r>
          </w:p>
        </w:tc>
      </w:tr>
      <w:tr w:rsidR="00E0448B" w:rsidRPr="0054051B" w14:paraId="084A0113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335C60C" w14:textId="77777777" w:rsidR="00E0448B" w:rsidRPr="0054051B" w:rsidRDefault="00E0448B" w:rsidP="00C7445A">
            <w:pPr>
              <w:pStyle w:val="Tablebody"/>
            </w:pPr>
            <w:r w:rsidRPr="0054051B">
              <w:t>title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0FB6B23" w14:textId="77777777" w:rsidR="00E0448B" w:rsidRPr="0054051B" w:rsidRDefault="00E0448B" w:rsidP="00C7445A">
            <w:pPr>
              <w:pStyle w:val="Tablebody"/>
            </w:pPr>
            <w:r w:rsidRPr="0054051B">
              <w:t>paziņojuma virsraksts vai SMS ziņojums</w:t>
            </w:r>
          </w:p>
        </w:tc>
      </w:tr>
      <w:tr w:rsidR="00E0448B" w:rsidRPr="0054051B" w14:paraId="5C5CC78F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A17FAD7" w14:textId="77777777" w:rsidR="00E0448B" w:rsidRPr="0054051B" w:rsidRDefault="00E0448B" w:rsidP="00C7445A">
            <w:pPr>
              <w:pStyle w:val="Tablebody"/>
            </w:pPr>
            <w:r w:rsidRPr="0054051B">
              <w:t>category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4FEC1C7" w14:textId="77777777" w:rsidR="00E0448B" w:rsidRPr="0054051B" w:rsidRDefault="00E0448B" w:rsidP="00C7445A">
            <w:pPr>
              <w:pStyle w:val="Tablebody"/>
            </w:pPr>
            <w:r w:rsidRPr="0054051B">
              <w:t>paziņojuma kategorija</w:t>
            </w:r>
          </w:p>
        </w:tc>
      </w:tr>
      <w:tr w:rsidR="00E0448B" w:rsidRPr="0054051B" w14:paraId="3AE32502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E6091BD" w14:textId="77777777" w:rsidR="00E0448B" w:rsidRPr="0054051B" w:rsidRDefault="00E0448B" w:rsidP="00C7445A">
            <w:pPr>
              <w:pStyle w:val="Tablebody"/>
            </w:pPr>
            <w:r w:rsidRPr="0054051B">
              <w:t>bodyType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9C3E2DE" w14:textId="50DE96B2" w:rsidR="00E0448B" w:rsidRPr="0054051B" w:rsidRDefault="00566DCE">
            <w:pPr>
              <w:pStyle w:val="Tablebody"/>
            </w:pPr>
            <w:r w:rsidRPr="0054051B">
              <w:t>paziņojuma datu XML shēmas URN (no Resursu kataloga) ar norādītu elementa nosaukumu, piemēram:„URN:IVIS:100001:XSD-Viss-Notification-v1-0-TYPE-Notification”.</w:t>
            </w:r>
          </w:p>
        </w:tc>
      </w:tr>
      <w:tr w:rsidR="00E0448B" w:rsidRPr="0054051B" w14:paraId="12448953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70F86B5" w14:textId="77777777" w:rsidR="00E0448B" w:rsidRPr="0054051B" w:rsidRDefault="00E0448B" w:rsidP="00C7445A">
            <w:pPr>
              <w:pStyle w:val="Tablebody"/>
            </w:pPr>
            <w:r w:rsidRPr="0054051B">
              <w:t>bodyTransformation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9AFA472" w14:textId="4ADEDA5C" w:rsidR="00E0448B" w:rsidRPr="0054051B" w:rsidRDefault="00E0448B" w:rsidP="00C7445A">
            <w:pPr>
              <w:pStyle w:val="Tablebody"/>
            </w:pPr>
            <w:r w:rsidRPr="0054051B">
              <w:t>paziņojuma datu noformēšanas transformācijas URN</w:t>
            </w:r>
            <w:r w:rsidR="00853D51" w:rsidRPr="0054051B">
              <w:t xml:space="preserve"> (no </w:t>
            </w:r>
            <w:r w:rsidR="00D756CA" w:rsidRPr="0054051B">
              <w:t>R</w:t>
            </w:r>
            <w:r w:rsidR="00853D51" w:rsidRPr="0054051B">
              <w:t>esursu kataloga)</w:t>
            </w:r>
          </w:p>
        </w:tc>
      </w:tr>
      <w:tr w:rsidR="00E0448B" w:rsidRPr="0054051B" w14:paraId="7DC6F44A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A54FBCF" w14:textId="77777777" w:rsidR="00E0448B" w:rsidRPr="0054051B" w:rsidRDefault="00E0448B" w:rsidP="00C7445A">
            <w:pPr>
              <w:pStyle w:val="Tablebody"/>
            </w:pPr>
            <w:r w:rsidRPr="0054051B">
              <w:t>body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94D190D" w14:textId="77777777" w:rsidR="00E0448B" w:rsidRPr="0054051B" w:rsidRDefault="00E0448B" w:rsidP="00C7445A">
            <w:pPr>
              <w:pStyle w:val="Tablebody"/>
            </w:pPr>
            <w:r w:rsidRPr="0054051B">
              <w:t>paziņojuma dati</w:t>
            </w:r>
          </w:p>
        </w:tc>
      </w:tr>
      <w:tr w:rsidR="00E0448B" w:rsidRPr="0054051B" w14:paraId="0D7E761C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496C2A7" w14:textId="77777777" w:rsidR="00E0448B" w:rsidRPr="0054051B" w:rsidRDefault="00E0448B" w:rsidP="00C7445A">
            <w:pPr>
              <w:pStyle w:val="Tablebody"/>
            </w:pPr>
            <w:r w:rsidRPr="0054051B">
              <w:t>postponeUnitil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6B65F9A" w14:textId="4ECB91F7" w:rsidR="00E0448B" w:rsidRPr="0054051B" w:rsidRDefault="00E0448B" w:rsidP="00C7445A">
            <w:pPr>
              <w:pStyle w:val="Tablebody"/>
            </w:pPr>
            <w:r w:rsidRPr="0054051B">
              <w:t xml:space="preserve">datums un </w:t>
            </w:r>
            <w:r w:rsidR="00B75F5B" w:rsidRPr="0054051B">
              <w:t>laiks, līdz kuram</w:t>
            </w:r>
            <w:r w:rsidRPr="0054051B">
              <w:t xml:space="preserve"> aizturēt paziņojuma sūtīšanu</w:t>
            </w:r>
          </w:p>
        </w:tc>
      </w:tr>
      <w:tr w:rsidR="00E0448B" w:rsidRPr="0054051B" w14:paraId="2D97B5EC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785B782" w14:textId="77777777" w:rsidR="00E0448B" w:rsidRPr="0054051B" w:rsidRDefault="00E0448B" w:rsidP="00C7445A">
            <w:pPr>
              <w:pStyle w:val="Tablebody"/>
            </w:pPr>
            <w:r w:rsidRPr="0054051B">
              <w:t>discardAfter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FDDDDED" w14:textId="14C97782" w:rsidR="00E0448B" w:rsidRPr="0054051B" w:rsidRDefault="00E0448B" w:rsidP="00C7445A">
            <w:pPr>
              <w:pStyle w:val="Tablebody"/>
            </w:pPr>
            <w:r w:rsidRPr="0054051B">
              <w:t xml:space="preserve">datums un </w:t>
            </w:r>
            <w:r w:rsidR="00B75F5B" w:rsidRPr="0054051B">
              <w:t xml:space="preserve">laiks, </w:t>
            </w:r>
            <w:r w:rsidR="000F06FC" w:rsidRPr="0054051B">
              <w:t>pēc kura nenosūtīts paziņojums,</w:t>
            </w:r>
            <w:r w:rsidRPr="0054051B">
              <w:t xml:space="preserve"> tiks nodzēsts neaizsūtot.</w:t>
            </w:r>
          </w:p>
        </w:tc>
      </w:tr>
      <w:tr w:rsidR="00E0448B" w:rsidRPr="0054051B" w14:paraId="0E4410BC" w14:textId="77777777" w:rsidTr="00612F87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02AFD12" w14:textId="77777777" w:rsidR="00E0448B" w:rsidRPr="0054051B" w:rsidRDefault="00E0448B" w:rsidP="00C7445A">
            <w:pPr>
              <w:pStyle w:val="Tablebody"/>
            </w:pPr>
            <w:r w:rsidRPr="0054051B">
              <w:t>attachments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3B02E27" w14:textId="77777777" w:rsidR="00D756CA" w:rsidRPr="0054051B" w:rsidRDefault="00E0448B" w:rsidP="00D756CA">
            <w:pPr>
              <w:pStyle w:val="Tablebody"/>
            </w:pPr>
            <w:r w:rsidRPr="0054051B">
              <w:t>paziņojumam pievienotie dokumenti</w:t>
            </w:r>
            <w:r w:rsidR="00D756CA" w:rsidRPr="0054051B">
              <w:t>:</w:t>
            </w:r>
          </w:p>
          <w:p w14:paraId="38E747F0" w14:textId="77777777" w:rsidR="00D756CA" w:rsidRPr="0054051B" w:rsidRDefault="00D756CA" w:rsidP="00D756CA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 xml:space="preserve">fiziskie pielikumi </w:t>
            </w:r>
          </w:p>
          <w:p w14:paraId="7C3B6950" w14:textId="1BBF9DC1" w:rsidR="00E0448B" w:rsidRPr="0054051B" w:rsidRDefault="00D756CA" w:rsidP="008F0DA6">
            <w:pPr>
              <w:pStyle w:val="TableListBullet"/>
              <w:rPr>
                <w:noProof w:val="0"/>
              </w:rPr>
            </w:pPr>
            <w:r w:rsidRPr="0054051B">
              <w:rPr>
                <w:noProof w:val="0"/>
              </w:rPr>
              <w:t>reference uz EDK pievienoto dokumentu</w:t>
            </w:r>
          </w:p>
        </w:tc>
      </w:tr>
      <w:tr w:rsidR="00A33D07" w:rsidRPr="0054051B" w14:paraId="169ECE15" w14:textId="77777777" w:rsidTr="00612F87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C6D3592" w14:textId="4AFE2213" w:rsidR="00A33D07" w:rsidRPr="0054051B" w:rsidRDefault="00E71875" w:rsidP="00A33D07">
            <w:pPr>
              <w:pStyle w:val="Tablebody"/>
            </w:pPr>
            <w:r w:rsidRPr="0054051B">
              <w:t>sendingType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24ACDCC9" w14:textId="77777777" w:rsidR="00A33D07" w:rsidRPr="0054051B" w:rsidRDefault="00A33D07" w:rsidP="00A33D07">
            <w:pPr>
              <w:pStyle w:val="Tablebody"/>
            </w:pPr>
            <w:r w:rsidRPr="0054051B">
              <w:t>Paziņojuma sūtīšanas iespēja: e-pasts, IDDV vai sms. Pēc noklusējuma šis parametrs vienmēr ir e-pasts.</w:t>
            </w:r>
          </w:p>
        </w:tc>
      </w:tr>
    </w:tbl>
    <w:p w14:paraId="3A3B1CF4" w14:textId="7210B71F" w:rsidR="00CE002B" w:rsidRPr="0054051B" w:rsidRDefault="00CE002B" w:rsidP="00CE002B">
      <w:pPr>
        <w:pStyle w:val="Heading3"/>
      </w:pPr>
      <w:bookmarkStart w:id="157" w:name="_Toc487704388"/>
      <w:r w:rsidRPr="0054051B">
        <w:t>Audits</w:t>
      </w:r>
      <w:bookmarkEnd w:id="157"/>
    </w:p>
    <w:p w14:paraId="16B7C3EF" w14:textId="31567358" w:rsidR="0028226B" w:rsidRPr="0054051B" w:rsidRDefault="0028226B" w:rsidP="00756C62">
      <w:pPr>
        <w:autoSpaceDE w:val="0"/>
        <w:autoSpaceDN w:val="0"/>
        <w:adjustRightInd w:val="0"/>
        <w:spacing w:before="0" w:after="0" w:line="240" w:lineRule="auto"/>
      </w:pPr>
      <w:r w:rsidRPr="0054051B">
        <w:t xml:space="preserve">Metodes atrodas </w:t>
      </w:r>
      <w:r w:rsidRPr="0054051B">
        <w:rPr>
          <w:i/>
        </w:rPr>
        <w:t>IVIS</w:t>
      </w:r>
      <w:r w:rsidRPr="0054051B">
        <w:t>.</w:t>
      </w:r>
      <w:r w:rsidRPr="0054051B">
        <w:rPr>
          <w:i/>
        </w:rPr>
        <w:t>Diagnostics</w:t>
      </w:r>
      <w:r w:rsidRPr="0054051B">
        <w:t>.</w:t>
      </w:r>
      <w:r w:rsidRPr="0054051B">
        <w:rPr>
          <w:i/>
        </w:rPr>
        <w:t>dll</w:t>
      </w:r>
      <w:r w:rsidRPr="0054051B">
        <w:t xml:space="preserve"> </w:t>
      </w:r>
      <w:r w:rsidR="00C37D4E" w:rsidRPr="0054051B">
        <w:t>bibliotēkas</w:t>
      </w:r>
      <w:r w:rsidR="00B75F5B" w:rsidRPr="0054051B">
        <w:t xml:space="preserve"> </w:t>
      </w:r>
      <w:r w:rsidRPr="0054051B">
        <w:t>IVIS.</w:t>
      </w:r>
      <w:r w:rsidRPr="0054051B">
        <w:rPr>
          <w:i/>
        </w:rPr>
        <w:t>Diagnostics</w:t>
      </w:r>
      <w:r w:rsidRPr="0054051B">
        <w:t>.</w:t>
      </w:r>
      <w:r w:rsidRPr="0054051B">
        <w:rPr>
          <w:i/>
        </w:rPr>
        <w:t>IvisLogUtilityExtension</w:t>
      </w:r>
      <w:r w:rsidR="00C37D4E" w:rsidRPr="0054051B">
        <w:t xml:space="preserve"> vārdtelpā. </w:t>
      </w:r>
      <w:r w:rsidRPr="0054051B">
        <w:t>Auditācijas datu sūtītāja informācija tiek iegūtā no drošības talona.</w:t>
      </w:r>
    </w:p>
    <w:p w14:paraId="064E275C" w14:textId="7F48BB13" w:rsidR="00CE002B" w:rsidRPr="0054051B" w:rsidRDefault="00CE002B" w:rsidP="00CE002B">
      <w:pPr>
        <w:pStyle w:val="Heading4"/>
      </w:pPr>
      <w:bookmarkStart w:id="158" w:name="_Toc487704389"/>
      <w:r w:rsidRPr="0054051B">
        <w:t>Metodes</w:t>
      </w:r>
      <w:bookmarkEnd w:id="158"/>
    </w:p>
    <w:p w14:paraId="1373951F" w14:textId="339AD944" w:rsidR="00C7445A" w:rsidRPr="0054051B" w:rsidRDefault="00C7445A" w:rsidP="00CE002B">
      <w:pPr>
        <w:pStyle w:val="Heading5"/>
      </w:pPr>
      <w:r w:rsidRPr="0054051B">
        <w:t>Metode</w:t>
      </w:r>
      <w:r w:rsidRPr="0054051B">
        <w:rPr>
          <w:rStyle w:val="Heading4Char"/>
          <w:bCs w:val="0"/>
          <w:iCs w:val="0"/>
          <w:sz w:val="22"/>
        </w:rPr>
        <w:t xml:space="preserve"> </w:t>
      </w:r>
      <w:r w:rsidRPr="0054051B">
        <w:t xml:space="preserve">„WriteAudit” </w:t>
      </w:r>
    </w:p>
    <w:p w14:paraId="542C7252" w14:textId="77777777" w:rsidR="00C7445A" w:rsidRPr="0054051B" w:rsidRDefault="00C7445A" w:rsidP="00C7445A">
      <w:r w:rsidRPr="0054051B">
        <w:t>Metodes apraksts:</w:t>
      </w:r>
    </w:p>
    <w:p w14:paraId="3EDDF631" w14:textId="4578288E" w:rsidR="00C7445A" w:rsidRPr="0054051B" w:rsidRDefault="00C7445A" w:rsidP="00C7445A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public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WriteAudit(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actionCode, </w:t>
      </w:r>
      <w:r w:rsidRPr="0054051B">
        <w:rPr>
          <w:color w:val="0000FF"/>
          <w:lang w:val="lv-LV"/>
        </w:rPr>
        <w:t>int</w:t>
      </w:r>
      <w:r w:rsidRPr="0054051B">
        <w:rPr>
          <w:lang w:val="lv-LV"/>
        </w:rPr>
        <w:t xml:space="preserve"> eventId, </w:t>
      </w:r>
      <w:r w:rsidRPr="0054051B">
        <w:rPr>
          <w:color w:val="2B91AF"/>
          <w:lang w:val="lv-LV"/>
        </w:rPr>
        <w:t>XPathNavigator</w:t>
      </w:r>
      <w:r w:rsidRPr="0054051B">
        <w:rPr>
          <w:lang w:val="lv-LV"/>
        </w:rPr>
        <w:t xml:space="preserve"> body, </w:t>
      </w:r>
      <w:r w:rsidRPr="0054051B">
        <w:rPr>
          <w:color w:val="0000FF"/>
          <w:lang w:val="lv-LV"/>
        </w:rPr>
        <w:t>string</w:t>
      </w:r>
      <w:r w:rsidR="007D1B19" w:rsidRPr="0054051B">
        <w:rPr>
          <w:lang w:val="lv-LV"/>
        </w:rPr>
        <w:t xml:space="preserve"> bodyType)</w:t>
      </w:r>
    </w:p>
    <w:p w14:paraId="2268B818" w14:textId="5CC30C88" w:rsidR="00C7445A" w:rsidRPr="0054051B" w:rsidRDefault="007D1B19" w:rsidP="00C7445A">
      <w:r w:rsidRPr="0054051B">
        <w:t>Raksta</w:t>
      </w:r>
      <w:r w:rsidR="00C7445A" w:rsidRPr="0054051B">
        <w:t xml:space="preserve"> </w:t>
      </w:r>
      <w:r w:rsidRPr="0054051B">
        <w:t>veiktās darbības auditu</w:t>
      </w:r>
      <w:r w:rsidR="00C7445A" w:rsidRPr="0054051B">
        <w:t>.</w:t>
      </w:r>
    </w:p>
    <w:p w14:paraId="266B4038" w14:textId="77777777" w:rsidR="00C7445A" w:rsidRPr="0054051B" w:rsidRDefault="00C7445A" w:rsidP="00C7445A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C7445A" w:rsidRPr="0054051B" w14:paraId="493F2C7C" w14:textId="77777777" w:rsidTr="00C7445A"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B8B7377" w14:textId="77777777" w:rsidR="00C7445A" w:rsidRPr="0054051B" w:rsidRDefault="00C7445A" w:rsidP="00C7445A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FD9953E" w14:textId="77777777" w:rsidR="00C7445A" w:rsidRPr="0054051B" w:rsidRDefault="00C7445A" w:rsidP="00C7445A">
            <w:pPr>
              <w:pStyle w:val="Bold"/>
            </w:pPr>
            <w:r w:rsidRPr="0054051B">
              <w:t>Apraksts</w:t>
            </w:r>
          </w:p>
        </w:tc>
      </w:tr>
      <w:tr w:rsidR="00C7445A" w:rsidRPr="0054051B" w14:paraId="41C70AEB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B6D0C1E" w14:textId="1CB15E91" w:rsidR="00C7445A" w:rsidRPr="0054051B" w:rsidRDefault="00C7445A" w:rsidP="00C7445A">
            <w:pPr>
              <w:pStyle w:val="Tablebody"/>
            </w:pPr>
            <w:r w:rsidRPr="0054051B">
              <w:t>actionCode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176B33E" w14:textId="39A9D812" w:rsidR="00C7445A" w:rsidRPr="0054051B" w:rsidRDefault="007D1B19" w:rsidP="000F06FC">
            <w:pPr>
              <w:pStyle w:val="Tablebody"/>
            </w:pPr>
            <w:r w:rsidRPr="0054051B">
              <w:t>darbības veids</w:t>
            </w:r>
            <w:r w:rsidR="00F60E21" w:rsidRPr="0054051B">
              <w:t>, sk</w:t>
            </w:r>
            <w:r w:rsidR="000F06FC">
              <w:t>at</w:t>
            </w:r>
            <w:r w:rsidR="00F60E21" w:rsidRPr="0054051B">
              <w:t xml:space="preserve">. </w:t>
            </w:r>
            <w:r w:rsidR="000F06FC" w:rsidRPr="0054051B">
              <w:fldChar w:fldCharType="begin"/>
            </w:r>
            <w:r w:rsidR="000F06FC" w:rsidRPr="0054051B">
              <w:instrText xml:space="preserve"> REF _Ref350329208 \n \h </w:instrText>
            </w:r>
            <w:r w:rsidR="000F06FC" w:rsidRPr="0054051B">
              <w:fldChar w:fldCharType="separate"/>
            </w:r>
            <w:r w:rsidR="00852277">
              <w:t>2.4.2.2</w:t>
            </w:r>
            <w:r w:rsidR="000F06FC" w:rsidRPr="0054051B">
              <w:fldChar w:fldCharType="end"/>
            </w:r>
            <w:r w:rsidR="000F06FC">
              <w:t>.</w:t>
            </w:r>
            <w:r w:rsidR="00F60E21" w:rsidRPr="0054051B">
              <w:t xml:space="preserve">sadaļā </w:t>
            </w:r>
          </w:p>
        </w:tc>
      </w:tr>
      <w:tr w:rsidR="00C7445A" w:rsidRPr="0054051B" w14:paraId="403CE0D5" w14:textId="77777777" w:rsidTr="00C7445A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BFAB876" w14:textId="2F99E1F1" w:rsidR="00C7445A" w:rsidRPr="0054051B" w:rsidRDefault="00C7445A" w:rsidP="00C7445A">
            <w:pPr>
              <w:pStyle w:val="Tablebody"/>
            </w:pPr>
            <w:r w:rsidRPr="0054051B">
              <w:t>eventId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C8332B4" w14:textId="6D7BCB18" w:rsidR="00C7445A" w:rsidRPr="0054051B" w:rsidRDefault="007D1B19" w:rsidP="007D1B19">
            <w:pPr>
              <w:pStyle w:val="Tablebody"/>
            </w:pPr>
            <w:r w:rsidRPr="0054051B">
              <w:t>sistēmas stāvokļa identifikators</w:t>
            </w:r>
            <w:r w:rsidR="00F60E21" w:rsidRPr="0054051B">
              <w:t>, kas ir reģistrēts VISS Klasifikatoru katalogā Informācijas sistēmas notikumu klasifikatorā</w:t>
            </w:r>
          </w:p>
        </w:tc>
      </w:tr>
      <w:tr w:rsidR="007D1B19" w:rsidRPr="0054051B" w14:paraId="31F117A6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807B8F0" w14:textId="77777777" w:rsidR="007D1B19" w:rsidRPr="0054051B" w:rsidRDefault="007D1B19" w:rsidP="00AD6942">
            <w:pPr>
              <w:pStyle w:val="Tablebody"/>
            </w:pPr>
            <w:r w:rsidRPr="0054051B">
              <w:t>body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B4E9D31" w14:textId="77777777" w:rsidR="007D1B19" w:rsidRPr="0054051B" w:rsidRDefault="007D1B19" w:rsidP="00AD6942">
            <w:pPr>
              <w:pStyle w:val="Tablebody"/>
            </w:pPr>
            <w:r w:rsidRPr="0054051B">
              <w:t>paziņojuma dati</w:t>
            </w:r>
          </w:p>
        </w:tc>
      </w:tr>
      <w:tr w:rsidR="007D1B19" w:rsidRPr="0054051B" w14:paraId="1AA6E406" w14:textId="77777777" w:rsidTr="008F0DA6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3F44957" w14:textId="77777777" w:rsidR="007D1B19" w:rsidRPr="0054051B" w:rsidRDefault="007D1B19" w:rsidP="00AD6942">
            <w:pPr>
              <w:pStyle w:val="Tablebody"/>
            </w:pPr>
            <w:r w:rsidRPr="0054051B">
              <w:t>bodyType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2DAE8166" w14:textId="77777777" w:rsidR="007D1B19" w:rsidRPr="0054051B" w:rsidRDefault="007D1B19" w:rsidP="00AD6942">
            <w:pPr>
              <w:pStyle w:val="Tablebody"/>
            </w:pPr>
            <w:r w:rsidRPr="0054051B">
              <w:t>paziņojuma datu XML shēmas URN</w:t>
            </w:r>
          </w:p>
        </w:tc>
      </w:tr>
    </w:tbl>
    <w:p w14:paraId="3316DCF5" w14:textId="3E48FB72" w:rsidR="007D1B19" w:rsidRPr="0054051B" w:rsidRDefault="007D1B19" w:rsidP="00CE002B">
      <w:pPr>
        <w:pStyle w:val="Heading5"/>
      </w:pPr>
      <w:r w:rsidRPr="0054051B">
        <w:t xml:space="preserve">Metode „WriteAudit” </w:t>
      </w:r>
    </w:p>
    <w:p w14:paraId="0F276D43" w14:textId="77777777" w:rsidR="007D1B19" w:rsidRPr="0054051B" w:rsidRDefault="007D1B19" w:rsidP="007D1B19">
      <w:r w:rsidRPr="0054051B">
        <w:t>Metodes apraksts:</w:t>
      </w:r>
    </w:p>
    <w:p w14:paraId="767A3CE0" w14:textId="29CB13D5" w:rsidR="007D1B19" w:rsidRPr="0054051B" w:rsidRDefault="007D1B19" w:rsidP="007D1B19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public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WriteAudit(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applicationId,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actionCode, </w:t>
      </w:r>
      <w:r w:rsidRPr="0054051B">
        <w:rPr>
          <w:color w:val="0000FF"/>
          <w:lang w:val="lv-LV"/>
        </w:rPr>
        <w:t>int</w:t>
      </w:r>
      <w:r w:rsidRPr="0054051B">
        <w:rPr>
          <w:lang w:val="lv-LV"/>
        </w:rPr>
        <w:t xml:space="preserve"> eventId, </w:t>
      </w:r>
      <w:r w:rsidRPr="0054051B">
        <w:rPr>
          <w:color w:val="2B91AF"/>
          <w:lang w:val="lv-LV"/>
        </w:rPr>
        <w:t>XPathNavigator</w:t>
      </w:r>
      <w:r w:rsidRPr="0054051B">
        <w:rPr>
          <w:lang w:val="lv-LV"/>
        </w:rPr>
        <w:t xml:space="preserve"> body,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bodyType</w:t>
      </w:r>
      <w:r w:rsidR="00E71875" w:rsidRPr="0054051B">
        <w:rPr>
          <w:lang w:val="lv-LV"/>
        </w:rPr>
        <w:t xml:space="preserve">, </w:t>
      </w:r>
      <w:r w:rsidR="00E71875" w:rsidRPr="0054051B">
        <w:rPr>
          <w:color w:val="0000FF"/>
          <w:lang w:val="lv-LV"/>
        </w:rPr>
        <w:t>string</w:t>
      </w:r>
      <w:r w:rsidR="00E71875" w:rsidRPr="0054051B">
        <w:rPr>
          <w:lang w:val="lv-LV"/>
        </w:rPr>
        <w:t xml:space="preserve"> objectId, </w:t>
      </w:r>
      <w:r w:rsidR="00E71875" w:rsidRPr="0054051B">
        <w:rPr>
          <w:color w:val="0000FF"/>
          <w:lang w:val="lv-LV"/>
        </w:rPr>
        <w:t>string</w:t>
      </w:r>
      <w:r w:rsidR="00E71875" w:rsidRPr="0054051B">
        <w:rPr>
          <w:lang w:val="lv-LV"/>
        </w:rPr>
        <w:t xml:space="preserve"> objectTypeId)</w:t>
      </w:r>
    </w:p>
    <w:p w14:paraId="26F30136" w14:textId="3499D465" w:rsidR="007D1B19" w:rsidRPr="0054051B" w:rsidRDefault="007D1B19" w:rsidP="007D1B19">
      <w:r w:rsidRPr="0054051B">
        <w:t>Raksta veiktās darbības auditu.</w:t>
      </w:r>
    </w:p>
    <w:p w14:paraId="538241B8" w14:textId="77777777" w:rsidR="007D1B19" w:rsidRPr="0054051B" w:rsidRDefault="007D1B19" w:rsidP="007D1B19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7D1B19" w:rsidRPr="0054051B" w14:paraId="3AC5E96A" w14:textId="77777777" w:rsidTr="00AD6942"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200629" w14:textId="77777777" w:rsidR="007D1B19" w:rsidRPr="0054051B" w:rsidRDefault="007D1B19" w:rsidP="00AD6942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2993653" w14:textId="77777777" w:rsidR="007D1B19" w:rsidRPr="0054051B" w:rsidRDefault="007D1B19" w:rsidP="00AD6942">
            <w:pPr>
              <w:pStyle w:val="Bold"/>
            </w:pPr>
            <w:r w:rsidRPr="0054051B">
              <w:t>Apraksts</w:t>
            </w:r>
          </w:p>
        </w:tc>
      </w:tr>
      <w:tr w:rsidR="007D1B19" w:rsidRPr="0054051B" w14:paraId="177227B2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028CE59" w14:textId="116996FB" w:rsidR="007D1B19" w:rsidRPr="0054051B" w:rsidRDefault="007D1B19" w:rsidP="00AD6942">
            <w:pPr>
              <w:pStyle w:val="Tablebody"/>
            </w:pPr>
            <w:r w:rsidRPr="0054051B">
              <w:t>applicationId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880FCE1" w14:textId="3CCEED8C" w:rsidR="007D1B19" w:rsidRPr="0054051B" w:rsidRDefault="007D1B19" w:rsidP="007D1B19">
            <w:pPr>
              <w:pStyle w:val="Tablebody"/>
            </w:pPr>
            <w:r w:rsidRPr="0054051B">
              <w:t>lietojuma identifikators</w:t>
            </w:r>
            <w:r w:rsidR="00F60E21" w:rsidRPr="0054051B">
              <w:t>, kas ir reģistrēts VISS Klasifikatoru katalogā Informācijas sistēmu klasifikatorā</w:t>
            </w:r>
          </w:p>
        </w:tc>
      </w:tr>
      <w:tr w:rsidR="007D1B19" w:rsidRPr="0054051B" w14:paraId="472B12BA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8EDE314" w14:textId="77777777" w:rsidR="007D1B19" w:rsidRPr="0054051B" w:rsidRDefault="007D1B19" w:rsidP="00AD6942">
            <w:pPr>
              <w:pStyle w:val="Tablebody"/>
            </w:pPr>
            <w:r w:rsidRPr="0054051B">
              <w:t>actionCode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92D3A87" w14:textId="51314CEE" w:rsidR="007D1B19" w:rsidRPr="0054051B" w:rsidRDefault="007D1B19" w:rsidP="000F06FC">
            <w:pPr>
              <w:pStyle w:val="Tablebody"/>
            </w:pPr>
            <w:r w:rsidRPr="0054051B">
              <w:t>darbības veids</w:t>
            </w:r>
            <w:r w:rsidR="00F60E21" w:rsidRPr="0054051B">
              <w:t>, sk</w:t>
            </w:r>
            <w:r w:rsidR="000F06FC">
              <w:t>at</w:t>
            </w:r>
            <w:r w:rsidR="00F60E21" w:rsidRPr="0054051B">
              <w:t xml:space="preserve">. </w:t>
            </w:r>
            <w:r w:rsidR="000F06FC" w:rsidRPr="0054051B">
              <w:fldChar w:fldCharType="begin"/>
            </w:r>
            <w:r w:rsidR="000F06FC" w:rsidRPr="0054051B">
              <w:instrText xml:space="preserve"> REF _Ref350329208 \n \h </w:instrText>
            </w:r>
            <w:r w:rsidR="000F06FC" w:rsidRPr="0054051B">
              <w:fldChar w:fldCharType="separate"/>
            </w:r>
            <w:r w:rsidR="00852277">
              <w:t>2.4.2.2</w:t>
            </w:r>
            <w:r w:rsidR="000F06FC" w:rsidRPr="0054051B">
              <w:fldChar w:fldCharType="end"/>
            </w:r>
            <w:r w:rsidR="000F06FC">
              <w:t>.</w:t>
            </w:r>
            <w:r w:rsidR="00F60E21" w:rsidRPr="0054051B">
              <w:t xml:space="preserve">sadaļā </w:t>
            </w:r>
          </w:p>
        </w:tc>
      </w:tr>
      <w:tr w:rsidR="007D1B19" w:rsidRPr="0054051B" w14:paraId="1D7B4779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A7A4090" w14:textId="77777777" w:rsidR="007D1B19" w:rsidRPr="0054051B" w:rsidRDefault="007D1B19" w:rsidP="00AD6942">
            <w:pPr>
              <w:pStyle w:val="Tablebody"/>
            </w:pPr>
            <w:r w:rsidRPr="0054051B">
              <w:t>eventId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F0BA9BC" w14:textId="412B4EEE" w:rsidR="007D1B19" w:rsidRPr="0054051B" w:rsidRDefault="007D1B19" w:rsidP="00AD6942">
            <w:pPr>
              <w:pStyle w:val="Tablebody"/>
            </w:pPr>
            <w:r w:rsidRPr="0054051B">
              <w:t>sistēmas stāvokļa identifikators</w:t>
            </w:r>
            <w:r w:rsidR="00F60E21" w:rsidRPr="0054051B">
              <w:t>, kas ir reģistrēts VISS Klasifikatoru katalogā Informācijas sistēmas notikumu klasifikatorā</w:t>
            </w:r>
          </w:p>
        </w:tc>
      </w:tr>
      <w:tr w:rsidR="007D1B19" w:rsidRPr="0054051B" w14:paraId="253D8AC5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D71ACF3" w14:textId="77777777" w:rsidR="007D1B19" w:rsidRPr="0054051B" w:rsidRDefault="007D1B19" w:rsidP="00AD6942">
            <w:pPr>
              <w:pStyle w:val="Tablebody"/>
            </w:pPr>
            <w:r w:rsidRPr="0054051B">
              <w:t>body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D049E66" w14:textId="77777777" w:rsidR="007D1B19" w:rsidRPr="0054051B" w:rsidRDefault="007D1B19" w:rsidP="00AD6942">
            <w:pPr>
              <w:pStyle w:val="Tablebody"/>
            </w:pPr>
            <w:r w:rsidRPr="0054051B">
              <w:t>paziņojuma dati</w:t>
            </w:r>
          </w:p>
        </w:tc>
      </w:tr>
      <w:tr w:rsidR="007D1B19" w:rsidRPr="0054051B" w14:paraId="0686A525" w14:textId="77777777" w:rsidTr="00612F87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50167A1" w14:textId="77777777" w:rsidR="007D1B19" w:rsidRPr="0054051B" w:rsidRDefault="007D1B19" w:rsidP="00AD6942">
            <w:pPr>
              <w:pStyle w:val="Tablebody"/>
            </w:pPr>
            <w:r w:rsidRPr="0054051B">
              <w:t>bodyType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1F170F0" w14:textId="77777777" w:rsidR="007D1B19" w:rsidRPr="0054051B" w:rsidRDefault="007D1B19" w:rsidP="00AD6942">
            <w:pPr>
              <w:pStyle w:val="Tablebody"/>
            </w:pPr>
            <w:r w:rsidRPr="0054051B">
              <w:t>paziņojuma datu XML shēmas URN</w:t>
            </w:r>
          </w:p>
        </w:tc>
      </w:tr>
      <w:tr w:rsidR="00E71875" w:rsidRPr="0054051B" w14:paraId="12F51628" w14:textId="77777777" w:rsidTr="00612F87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714D165" w14:textId="77777777" w:rsidR="00E71875" w:rsidRPr="0054051B" w:rsidRDefault="00E71875" w:rsidP="000F06FC">
            <w:pPr>
              <w:pStyle w:val="Tablebody"/>
            </w:pPr>
            <w:r w:rsidRPr="0054051B">
              <w:t>objectId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64B1C590" w14:textId="77777777" w:rsidR="00E71875" w:rsidRPr="0054051B" w:rsidRDefault="00E71875" w:rsidP="000F06FC">
            <w:pPr>
              <w:pStyle w:val="Tablebody"/>
            </w:pPr>
            <w:r w:rsidRPr="0054051B">
              <w:t>Objekta, ar kuru notiek darbība identifikators</w:t>
            </w:r>
          </w:p>
        </w:tc>
      </w:tr>
      <w:tr w:rsidR="00E71875" w:rsidRPr="0054051B" w14:paraId="31F5DD9D" w14:textId="77777777" w:rsidTr="00612F87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F5FC523" w14:textId="77777777" w:rsidR="00E71875" w:rsidRPr="0054051B" w:rsidRDefault="00E71875" w:rsidP="000F06FC">
            <w:pPr>
              <w:pStyle w:val="Tablebody"/>
            </w:pPr>
            <w:r w:rsidRPr="0054051B">
              <w:t>objectTypeId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781AA9ED" w14:textId="77777777" w:rsidR="00E71875" w:rsidRPr="0054051B" w:rsidRDefault="00E71875" w:rsidP="000F06FC">
            <w:pPr>
              <w:pStyle w:val="Tablebody"/>
            </w:pPr>
            <w:r w:rsidRPr="0054051B">
              <w:t xml:space="preserve">Objekta, ar kuru notiek darbība tips </w:t>
            </w:r>
          </w:p>
        </w:tc>
      </w:tr>
    </w:tbl>
    <w:p w14:paraId="3368CAE3" w14:textId="0BFFA2BD" w:rsidR="007D1B19" w:rsidRPr="0054051B" w:rsidRDefault="007D1B19" w:rsidP="00CE002B">
      <w:pPr>
        <w:pStyle w:val="Heading5"/>
      </w:pPr>
      <w:r w:rsidRPr="0054051B">
        <w:t>Metode</w:t>
      </w:r>
      <w:r w:rsidRPr="0054051B">
        <w:rPr>
          <w:rStyle w:val="Heading4Char"/>
          <w:bCs w:val="0"/>
          <w:iCs w:val="0"/>
          <w:sz w:val="22"/>
        </w:rPr>
        <w:t xml:space="preserve"> </w:t>
      </w:r>
      <w:r w:rsidRPr="0054051B">
        <w:t xml:space="preserve">„WriteAudit” </w:t>
      </w:r>
    </w:p>
    <w:p w14:paraId="563C3C2F" w14:textId="77777777" w:rsidR="007D1B19" w:rsidRPr="0054051B" w:rsidRDefault="007D1B19" w:rsidP="007D1B19">
      <w:r w:rsidRPr="0054051B">
        <w:t>Metodes apraksts:</w:t>
      </w:r>
    </w:p>
    <w:p w14:paraId="215E503D" w14:textId="6EC499DC" w:rsidR="007D1B19" w:rsidRPr="0054051B" w:rsidRDefault="007D1B19" w:rsidP="007D1B19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public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WriteAudit(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actionCode, </w:t>
      </w:r>
      <w:r w:rsidRPr="0054051B">
        <w:rPr>
          <w:color w:val="0000FF"/>
          <w:lang w:val="lv-LV"/>
        </w:rPr>
        <w:t>int</w:t>
      </w:r>
      <w:r w:rsidRPr="0054051B">
        <w:rPr>
          <w:lang w:val="lv-LV"/>
        </w:rPr>
        <w:t xml:space="preserve"> eventId,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message</w:t>
      </w:r>
      <w:r w:rsidR="00E71875" w:rsidRPr="0054051B">
        <w:rPr>
          <w:lang w:val="lv-LV"/>
        </w:rPr>
        <w:t>)</w:t>
      </w:r>
    </w:p>
    <w:p w14:paraId="55ADE021" w14:textId="77777777" w:rsidR="007D1B19" w:rsidRPr="0054051B" w:rsidRDefault="007D1B19" w:rsidP="007D1B19">
      <w:r w:rsidRPr="0054051B">
        <w:t>Raksta veiktās darbības auditu.</w:t>
      </w:r>
    </w:p>
    <w:p w14:paraId="0A7C31FA" w14:textId="77777777" w:rsidR="007D1B19" w:rsidRPr="0054051B" w:rsidRDefault="007D1B19" w:rsidP="007D1B19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7D1B19" w:rsidRPr="0054051B" w14:paraId="2B05675F" w14:textId="77777777" w:rsidTr="00AD6942"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995EB15" w14:textId="77777777" w:rsidR="007D1B19" w:rsidRPr="0054051B" w:rsidRDefault="007D1B19" w:rsidP="00AD6942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768655C" w14:textId="77777777" w:rsidR="007D1B19" w:rsidRPr="0054051B" w:rsidRDefault="007D1B19" w:rsidP="00AD6942">
            <w:pPr>
              <w:pStyle w:val="Bold"/>
            </w:pPr>
            <w:r w:rsidRPr="0054051B">
              <w:t>Apraksts</w:t>
            </w:r>
          </w:p>
        </w:tc>
      </w:tr>
      <w:tr w:rsidR="007D1B19" w:rsidRPr="0054051B" w14:paraId="52D8EAE8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780E32B" w14:textId="77777777" w:rsidR="007D1B19" w:rsidRPr="0054051B" w:rsidRDefault="007D1B19" w:rsidP="00AD6942">
            <w:pPr>
              <w:pStyle w:val="Tablebody"/>
            </w:pPr>
            <w:r w:rsidRPr="0054051B">
              <w:t>actionCode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697A671" w14:textId="6B61398C" w:rsidR="007D1B19" w:rsidRPr="0054051B" w:rsidRDefault="007D1B19" w:rsidP="000F06FC">
            <w:pPr>
              <w:pStyle w:val="Tablebody"/>
            </w:pPr>
            <w:r w:rsidRPr="0054051B">
              <w:t>darbības veids</w:t>
            </w:r>
            <w:r w:rsidR="00F60E21" w:rsidRPr="0054051B">
              <w:t>, sk</w:t>
            </w:r>
            <w:r w:rsidR="000F06FC">
              <w:t>at</w:t>
            </w:r>
            <w:r w:rsidR="00F60E21" w:rsidRPr="0054051B">
              <w:t xml:space="preserve">. </w:t>
            </w:r>
            <w:r w:rsidR="000F06FC" w:rsidRPr="0054051B">
              <w:fldChar w:fldCharType="begin"/>
            </w:r>
            <w:r w:rsidR="000F06FC" w:rsidRPr="0054051B">
              <w:instrText xml:space="preserve"> REF _Ref350329208 \n \h </w:instrText>
            </w:r>
            <w:r w:rsidR="000F06FC" w:rsidRPr="0054051B">
              <w:fldChar w:fldCharType="separate"/>
            </w:r>
            <w:r w:rsidR="00852277">
              <w:t>2.4.2.2</w:t>
            </w:r>
            <w:r w:rsidR="000F06FC" w:rsidRPr="0054051B">
              <w:fldChar w:fldCharType="end"/>
            </w:r>
            <w:r w:rsidR="000F06FC">
              <w:t>.</w:t>
            </w:r>
            <w:r w:rsidR="00F60E21" w:rsidRPr="0054051B">
              <w:t xml:space="preserve">sadaļā </w:t>
            </w:r>
          </w:p>
        </w:tc>
      </w:tr>
      <w:tr w:rsidR="007D1B19" w:rsidRPr="0054051B" w14:paraId="0C3CE708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6B8A66A" w14:textId="77777777" w:rsidR="007D1B19" w:rsidRPr="0054051B" w:rsidRDefault="007D1B19" w:rsidP="00AD6942">
            <w:pPr>
              <w:pStyle w:val="Tablebody"/>
            </w:pPr>
            <w:r w:rsidRPr="0054051B">
              <w:t>eventId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4D50C12" w14:textId="205BE926" w:rsidR="007D1B19" w:rsidRPr="0054051B" w:rsidRDefault="007D1B19" w:rsidP="00AD6942">
            <w:pPr>
              <w:pStyle w:val="Tablebody"/>
            </w:pPr>
            <w:r w:rsidRPr="0054051B">
              <w:t>sistēmas stāvokļa identifikators</w:t>
            </w:r>
            <w:r w:rsidR="00F60E21" w:rsidRPr="0054051B">
              <w:t>, kas ir reģistrēts VISS Klasifikatoru katalogā Informācijas sistēmas notikumu klasifikatorā</w:t>
            </w:r>
          </w:p>
        </w:tc>
      </w:tr>
      <w:tr w:rsidR="007D1B19" w:rsidRPr="0054051B" w14:paraId="017EE9D9" w14:textId="77777777" w:rsidTr="008F0DA6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777E53E" w14:textId="73206276" w:rsidR="007D1B19" w:rsidRPr="0054051B" w:rsidRDefault="00E71875" w:rsidP="00AD6942">
            <w:pPr>
              <w:pStyle w:val="Tablebody"/>
            </w:pPr>
            <w:r w:rsidRPr="0054051B">
              <w:t>M</w:t>
            </w:r>
            <w:r w:rsidR="007D1B19" w:rsidRPr="0054051B">
              <w:t>essage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6DA22C00" w14:textId="17E2B63C" w:rsidR="007D1B19" w:rsidRPr="0054051B" w:rsidRDefault="007D1B19" w:rsidP="00AD6942">
            <w:pPr>
              <w:pStyle w:val="Tablebody"/>
            </w:pPr>
            <w:r w:rsidRPr="0054051B">
              <w:t>paziņojuma teksts</w:t>
            </w:r>
          </w:p>
        </w:tc>
      </w:tr>
    </w:tbl>
    <w:p w14:paraId="4F026D38" w14:textId="6912F663" w:rsidR="007D1B19" w:rsidRPr="0054051B" w:rsidRDefault="007D1B19" w:rsidP="00CE002B">
      <w:pPr>
        <w:pStyle w:val="Heading5"/>
      </w:pPr>
      <w:r w:rsidRPr="0054051B">
        <w:t xml:space="preserve">Metode „WriteAudit” </w:t>
      </w:r>
    </w:p>
    <w:p w14:paraId="2B24EB57" w14:textId="77777777" w:rsidR="007D1B19" w:rsidRPr="0054051B" w:rsidRDefault="007D1B19" w:rsidP="007D1B19">
      <w:r w:rsidRPr="0054051B">
        <w:t>Metodes apraksts:</w:t>
      </w:r>
    </w:p>
    <w:p w14:paraId="0EFD270C" w14:textId="074F71B4" w:rsidR="007D1B19" w:rsidRPr="0054051B" w:rsidRDefault="007D1B19" w:rsidP="007D1B19">
      <w:pPr>
        <w:pStyle w:val="CodeBlockChar"/>
        <w:ind w:firstLine="493"/>
        <w:rPr>
          <w:color w:val="0000FF"/>
          <w:lang w:val="lv-LV" w:eastAsia="ru-RU"/>
        </w:rPr>
      </w:pPr>
      <w:r w:rsidRPr="0054051B">
        <w:rPr>
          <w:color w:val="0000FF"/>
          <w:lang w:val="lv-LV"/>
        </w:rPr>
        <w:t>static</w:t>
      </w:r>
      <w:r w:rsidRPr="0054051B">
        <w:rPr>
          <w:lang w:val="lv-LV"/>
        </w:rPr>
        <w:t xml:space="preserve"> </w:t>
      </w:r>
      <w:r w:rsidRPr="0054051B">
        <w:rPr>
          <w:color w:val="0000FF"/>
          <w:lang w:val="lv-LV"/>
        </w:rPr>
        <w:t>void</w:t>
      </w:r>
      <w:r w:rsidRPr="0054051B">
        <w:rPr>
          <w:lang w:val="lv-LV"/>
        </w:rPr>
        <w:t xml:space="preserve"> WriteAudit(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applicationId,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actionCode, </w:t>
      </w:r>
      <w:r w:rsidRPr="0054051B">
        <w:rPr>
          <w:color w:val="0000FF"/>
          <w:lang w:val="lv-LV"/>
        </w:rPr>
        <w:t>int</w:t>
      </w:r>
      <w:r w:rsidRPr="0054051B">
        <w:rPr>
          <w:lang w:val="lv-LV"/>
        </w:rPr>
        <w:t xml:space="preserve"> eventId, </w:t>
      </w:r>
      <w:r w:rsidRPr="0054051B">
        <w:rPr>
          <w:color w:val="0000FF"/>
          <w:lang w:val="lv-LV"/>
        </w:rPr>
        <w:t>string</w:t>
      </w:r>
      <w:r w:rsidRPr="0054051B">
        <w:rPr>
          <w:lang w:val="lv-LV"/>
        </w:rPr>
        <w:t xml:space="preserve"> message</w:t>
      </w:r>
      <w:r w:rsidR="00E71875" w:rsidRPr="0054051B">
        <w:rPr>
          <w:lang w:val="lv-LV"/>
        </w:rPr>
        <w:t xml:space="preserve">, </w:t>
      </w:r>
      <w:r w:rsidR="00E71875" w:rsidRPr="0054051B">
        <w:rPr>
          <w:color w:val="0000FF"/>
          <w:lang w:val="lv-LV"/>
        </w:rPr>
        <w:t>string</w:t>
      </w:r>
      <w:r w:rsidR="00E71875" w:rsidRPr="0054051B">
        <w:rPr>
          <w:lang w:val="lv-LV"/>
        </w:rPr>
        <w:t xml:space="preserve"> objectId, </w:t>
      </w:r>
      <w:r w:rsidR="00E71875" w:rsidRPr="0054051B">
        <w:rPr>
          <w:color w:val="0000FF"/>
          <w:lang w:val="lv-LV"/>
        </w:rPr>
        <w:t>string</w:t>
      </w:r>
      <w:r w:rsidR="00E71875" w:rsidRPr="0054051B">
        <w:rPr>
          <w:lang w:val="lv-LV"/>
        </w:rPr>
        <w:t xml:space="preserve"> objectTypeId)</w:t>
      </w:r>
    </w:p>
    <w:p w14:paraId="3FAD785D" w14:textId="77777777" w:rsidR="007D1B19" w:rsidRPr="0054051B" w:rsidRDefault="007D1B19" w:rsidP="007D1B19">
      <w:r w:rsidRPr="0054051B">
        <w:t>Raksta veiktās darbības auditu.</w:t>
      </w:r>
    </w:p>
    <w:p w14:paraId="7CEF6E0F" w14:textId="77777777" w:rsidR="007D1B19" w:rsidRPr="0054051B" w:rsidRDefault="007D1B19" w:rsidP="007D1B19">
      <w:r w:rsidRPr="0054051B">
        <w:t>Parametru apraksts: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995"/>
        <w:gridCol w:w="7786"/>
      </w:tblGrid>
      <w:tr w:rsidR="007D1B19" w:rsidRPr="0054051B" w14:paraId="657B2562" w14:textId="77777777" w:rsidTr="00AD6942"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5E3355" w14:textId="77777777" w:rsidR="007D1B19" w:rsidRPr="0054051B" w:rsidRDefault="007D1B19" w:rsidP="00AD6942">
            <w:pPr>
              <w:pStyle w:val="Bold"/>
            </w:pPr>
            <w:r w:rsidRPr="0054051B">
              <w:t>Nosaukums</w:t>
            </w:r>
          </w:p>
        </w:tc>
        <w:tc>
          <w:tcPr>
            <w:tcW w:w="7786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0E3FD5A" w14:textId="77777777" w:rsidR="007D1B19" w:rsidRPr="0054051B" w:rsidRDefault="007D1B19" w:rsidP="00AD6942">
            <w:pPr>
              <w:pStyle w:val="Bold"/>
            </w:pPr>
            <w:r w:rsidRPr="0054051B">
              <w:t>Apraksts</w:t>
            </w:r>
          </w:p>
        </w:tc>
      </w:tr>
      <w:tr w:rsidR="007D1B19" w:rsidRPr="0054051B" w14:paraId="7469D26F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F5C7042" w14:textId="77777777" w:rsidR="007D1B19" w:rsidRPr="0054051B" w:rsidRDefault="007D1B19" w:rsidP="00AD6942">
            <w:pPr>
              <w:pStyle w:val="Tablebody"/>
            </w:pPr>
            <w:r w:rsidRPr="0054051B">
              <w:t>applicationId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84B863E" w14:textId="3C8900E7" w:rsidR="007D1B19" w:rsidRPr="0054051B" w:rsidRDefault="007D1B19" w:rsidP="00AD6942">
            <w:pPr>
              <w:pStyle w:val="Tablebody"/>
            </w:pPr>
            <w:r w:rsidRPr="0054051B">
              <w:t>lietojuma identifikators</w:t>
            </w:r>
            <w:r w:rsidR="00F60E21" w:rsidRPr="0054051B">
              <w:t xml:space="preserve">, kas ir reģistrēts VISS Klasifikatoru katalogā Informācijas sistēmu klasifikatorā </w:t>
            </w:r>
          </w:p>
        </w:tc>
      </w:tr>
      <w:tr w:rsidR="007D1B19" w:rsidRPr="0054051B" w14:paraId="1B5E96B9" w14:textId="77777777" w:rsidTr="00AD6942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4DDB0C5" w14:textId="77777777" w:rsidR="007D1B19" w:rsidRPr="0054051B" w:rsidRDefault="007D1B19" w:rsidP="00AD6942">
            <w:pPr>
              <w:pStyle w:val="Tablebody"/>
            </w:pPr>
            <w:r w:rsidRPr="0054051B">
              <w:t>actionCode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7D32C7E" w14:textId="47632876" w:rsidR="007D1B19" w:rsidRPr="0054051B" w:rsidRDefault="007D1B19" w:rsidP="00B75F5B">
            <w:pPr>
              <w:pStyle w:val="Tablebody"/>
            </w:pPr>
            <w:r w:rsidRPr="0054051B">
              <w:t>darbības veids</w:t>
            </w:r>
            <w:r w:rsidR="00F60E21" w:rsidRPr="0054051B">
              <w:t>, sk</w:t>
            </w:r>
            <w:r w:rsidR="00B75F5B" w:rsidRPr="0054051B">
              <w:t>at</w:t>
            </w:r>
            <w:r w:rsidR="00F60E21" w:rsidRPr="0054051B">
              <w:t xml:space="preserve">. </w:t>
            </w:r>
            <w:r w:rsidR="00B75F5B" w:rsidRPr="0054051B">
              <w:fldChar w:fldCharType="begin"/>
            </w:r>
            <w:r w:rsidR="00B75F5B" w:rsidRPr="0054051B">
              <w:instrText xml:space="preserve"> REF _Ref350329208 \n \h </w:instrText>
            </w:r>
            <w:r w:rsidR="00B75F5B" w:rsidRPr="0054051B">
              <w:fldChar w:fldCharType="separate"/>
            </w:r>
            <w:r w:rsidR="00852277">
              <w:t>2.4.2.2</w:t>
            </w:r>
            <w:r w:rsidR="00B75F5B" w:rsidRPr="0054051B">
              <w:fldChar w:fldCharType="end"/>
            </w:r>
            <w:r w:rsidR="00B75F5B" w:rsidRPr="0054051B">
              <w:t>.</w:t>
            </w:r>
            <w:r w:rsidR="00F60E21" w:rsidRPr="0054051B">
              <w:t xml:space="preserve">sadaļā </w:t>
            </w:r>
          </w:p>
        </w:tc>
      </w:tr>
      <w:tr w:rsidR="007D1B19" w:rsidRPr="0054051B" w14:paraId="6902F0A6" w14:textId="77777777" w:rsidTr="008F0DA6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16C8EC7C" w14:textId="77777777" w:rsidR="007D1B19" w:rsidRPr="0054051B" w:rsidRDefault="007D1B19" w:rsidP="00AD6942">
            <w:pPr>
              <w:pStyle w:val="Tablebody"/>
            </w:pPr>
            <w:r w:rsidRPr="0054051B">
              <w:t>eventId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5250A25" w14:textId="5857BFF3" w:rsidR="007D1B19" w:rsidRPr="0054051B" w:rsidRDefault="007D1B19" w:rsidP="00F60E21">
            <w:pPr>
              <w:pStyle w:val="Tablebody"/>
            </w:pPr>
            <w:r w:rsidRPr="0054051B">
              <w:t>sistēmas stāvokļa identifikators</w:t>
            </w:r>
            <w:r w:rsidR="00F60E21" w:rsidRPr="0054051B">
              <w:t xml:space="preserve">, kas ir reģistrēts VISS Klasifikatoru katalogā Informācijas sistēmas notikumu klasifikatorā </w:t>
            </w:r>
          </w:p>
        </w:tc>
      </w:tr>
      <w:tr w:rsidR="007D1B19" w:rsidRPr="0054051B" w14:paraId="3D3E02C5" w14:textId="77777777" w:rsidTr="00612F87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0D70DE3" w14:textId="77777777" w:rsidR="007D1B19" w:rsidRPr="0054051B" w:rsidRDefault="007D1B19" w:rsidP="00AD6942">
            <w:pPr>
              <w:pStyle w:val="Tablebody"/>
            </w:pPr>
            <w:r w:rsidRPr="0054051B">
              <w:t>message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53C816D" w14:textId="77777777" w:rsidR="007D1B19" w:rsidRPr="0054051B" w:rsidRDefault="007D1B19" w:rsidP="00AD6942">
            <w:pPr>
              <w:pStyle w:val="Tablebody"/>
            </w:pPr>
            <w:r w:rsidRPr="0054051B">
              <w:t>paziņojuma teksts</w:t>
            </w:r>
          </w:p>
        </w:tc>
      </w:tr>
      <w:tr w:rsidR="00E71875" w:rsidRPr="0054051B" w14:paraId="1E842515" w14:textId="77777777" w:rsidTr="00612F87">
        <w:tc>
          <w:tcPr>
            <w:tcW w:w="1995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14EF70A" w14:textId="78BB9A4E" w:rsidR="00E71875" w:rsidRPr="0054051B" w:rsidRDefault="00E71875" w:rsidP="00AD6942">
            <w:pPr>
              <w:pStyle w:val="Tablebody"/>
            </w:pPr>
            <w:r w:rsidRPr="0054051B">
              <w:t>objectId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D681F42" w14:textId="452E8F65" w:rsidR="00E71875" w:rsidRPr="0054051B" w:rsidRDefault="00E71875" w:rsidP="00AD6942">
            <w:pPr>
              <w:pStyle w:val="Tablebody"/>
            </w:pPr>
            <w:r w:rsidRPr="0054051B">
              <w:t>Objekta, ar kuru notiek darbība identifikators</w:t>
            </w:r>
          </w:p>
        </w:tc>
      </w:tr>
      <w:tr w:rsidR="00E71875" w:rsidRPr="0054051B" w14:paraId="15326874" w14:textId="77777777" w:rsidTr="008F0DA6"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23593B7" w14:textId="510D280B" w:rsidR="00E71875" w:rsidRPr="0054051B" w:rsidRDefault="00E71875" w:rsidP="00AD6942">
            <w:pPr>
              <w:pStyle w:val="Tablebody"/>
            </w:pPr>
            <w:r w:rsidRPr="0054051B">
              <w:t>objectTypeId</w:t>
            </w:r>
          </w:p>
        </w:tc>
        <w:tc>
          <w:tcPr>
            <w:tcW w:w="77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4C708F33" w14:textId="04C96CA0" w:rsidR="00E71875" w:rsidRPr="0054051B" w:rsidRDefault="00E71875" w:rsidP="00AD6942">
            <w:pPr>
              <w:pStyle w:val="Tablebody"/>
            </w:pPr>
            <w:r w:rsidRPr="0054051B">
              <w:t xml:space="preserve">Objekta, ar kuru notiek darbība tips </w:t>
            </w:r>
          </w:p>
        </w:tc>
      </w:tr>
    </w:tbl>
    <w:p w14:paraId="5CFB7D0B" w14:textId="1B4D1A04" w:rsidR="009D362B" w:rsidRPr="0054051B" w:rsidRDefault="00313BC3" w:rsidP="009D362B">
      <w:pPr>
        <w:pStyle w:val="Heading4"/>
      </w:pPr>
      <w:bookmarkStart w:id="159" w:name="_Ref350329208"/>
      <w:bookmarkStart w:id="160" w:name="_Toc487704390"/>
      <w:r w:rsidRPr="0054051B">
        <w:t>Parametru vērtību specificēšana</w:t>
      </w:r>
      <w:bookmarkEnd w:id="159"/>
      <w:bookmarkEnd w:id="160"/>
    </w:p>
    <w:p w14:paraId="33B9D786" w14:textId="4D993457" w:rsidR="00BC120A" w:rsidRPr="0054051B" w:rsidRDefault="002C254C" w:rsidP="001741EC">
      <w:r w:rsidRPr="0054051B">
        <w:t xml:space="preserve">Izsaucot </w:t>
      </w:r>
      <w:r w:rsidRPr="0054051B">
        <w:rPr>
          <w:i/>
        </w:rPr>
        <w:t>WriteAudit</w:t>
      </w:r>
      <w:r w:rsidRPr="0054051B">
        <w:t xml:space="preserve"> metodes jāievēro sekojoši priekšnosacījumi uzdodot parametru vērt</w:t>
      </w:r>
      <w:r w:rsidR="00313BC3" w:rsidRPr="0054051B">
        <w:t>ības</w:t>
      </w:r>
      <w:r w:rsidR="00BC120A" w:rsidRPr="0054051B">
        <w:t>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205"/>
        <w:gridCol w:w="1738"/>
        <w:gridCol w:w="6838"/>
      </w:tblGrid>
      <w:tr w:rsidR="00313BC3" w:rsidRPr="0054051B" w14:paraId="44620D97" w14:textId="77777777" w:rsidTr="00F615AD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22F7BD5" w14:textId="2BEEAA5E" w:rsidR="00313BC3" w:rsidRPr="0054051B" w:rsidRDefault="00222B0C" w:rsidP="00313BC3">
            <w:pPr>
              <w:pStyle w:val="Bold"/>
            </w:pPr>
            <w:r w:rsidRPr="0054051B">
              <w:t>Notikums</w:t>
            </w:r>
            <w:r w:rsidR="00313BC3" w:rsidRPr="0054051B">
              <w:t xml:space="preserve"> </w:t>
            </w:r>
          </w:p>
        </w:tc>
        <w:tc>
          <w:tcPr>
            <w:tcW w:w="0" w:type="auto"/>
            <w:tcBorders>
              <w:bottom w:val="single" w:sz="6" w:space="0" w:color="000000"/>
            </w:tcBorders>
          </w:tcPr>
          <w:p w14:paraId="32AE6E3A" w14:textId="2B9E6868" w:rsidR="00313BC3" w:rsidRPr="0054051B" w:rsidRDefault="00313BC3" w:rsidP="00222B0C">
            <w:pPr>
              <w:pStyle w:val="Bold"/>
            </w:pPr>
            <w:r w:rsidRPr="0054051B">
              <w:t>Identifikātors</w:t>
            </w:r>
          </w:p>
        </w:tc>
        <w:tc>
          <w:tcPr>
            <w:tcW w:w="6838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8C7645C" w14:textId="74C4BB55" w:rsidR="00313BC3" w:rsidRPr="0054051B" w:rsidRDefault="00313BC3" w:rsidP="00222B0C">
            <w:pPr>
              <w:pStyle w:val="Bold"/>
            </w:pPr>
            <w:r w:rsidRPr="0054051B">
              <w:t>Apraksts</w:t>
            </w:r>
          </w:p>
        </w:tc>
      </w:tr>
      <w:tr w:rsidR="00313BC3" w:rsidRPr="0054051B" w14:paraId="67E5E0DB" w14:textId="77777777" w:rsidTr="00F615AD"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0B0307A" w14:textId="7E0AAEFD" w:rsidR="00313BC3" w:rsidRPr="0054051B" w:rsidRDefault="00313BC3" w:rsidP="00222B0C">
            <w:pPr>
              <w:pStyle w:val="Tablebody"/>
            </w:pPr>
            <w:r w:rsidRPr="0054051B">
              <w:t>Create</w:t>
            </w:r>
            <w:r w:rsidR="00222B0C" w:rsidRPr="0054051B"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02406AE7" w14:textId="77777777" w:rsidR="00313BC3" w:rsidRPr="0054051B" w:rsidRDefault="00313BC3" w:rsidP="00222B0C">
            <w:pPr>
              <w:pStyle w:val="Tablebody"/>
            </w:pPr>
            <w:r w:rsidRPr="0054051B">
              <w:t>0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C51C455" w14:textId="1AE4D41C" w:rsidR="00313BC3" w:rsidRPr="0054051B" w:rsidRDefault="00313BC3" w:rsidP="00313BC3">
            <w:pPr>
              <w:pStyle w:val="Tablebody"/>
            </w:pPr>
            <w:r w:rsidRPr="0054051B">
              <w:t>Tiek pievienots objekts</w:t>
            </w:r>
          </w:p>
        </w:tc>
      </w:tr>
      <w:tr w:rsidR="00313BC3" w:rsidRPr="0054051B" w14:paraId="4E496A4E" w14:textId="77777777" w:rsidTr="00F615AD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8F01955" w14:textId="153CF2B8" w:rsidR="00313BC3" w:rsidRPr="0054051B" w:rsidRDefault="00313BC3" w:rsidP="00222B0C">
            <w:pPr>
              <w:pStyle w:val="Tablebody"/>
            </w:pPr>
            <w:r w:rsidRPr="0054051B">
              <w:t>Read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2E08C1AC" w14:textId="7EBD2A27" w:rsidR="00313BC3" w:rsidRPr="0054051B" w:rsidRDefault="00313BC3" w:rsidP="00222B0C">
            <w:pPr>
              <w:pStyle w:val="Tablebody"/>
            </w:pPr>
            <w:r w:rsidRPr="0054051B">
              <w:t>1</w:t>
            </w:r>
          </w:p>
        </w:tc>
        <w:tc>
          <w:tcPr>
            <w:tcW w:w="683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0FABDA0" w14:textId="6DAA7EA4" w:rsidR="00313BC3" w:rsidRPr="0054051B" w:rsidRDefault="00313BC3" w:rsidP="00313BC3">
            <w:pPr>
              <w:pStyle w:val="Tablebody"/>
            </w:pPr>
            <w:r w:rsidRPr="0054051B">
              <w:t>Tiek nolasīts objekts (no datu bāzes vai faila)</w:t>
            </w:r>
          </w:p>
        </w:tc>
      </w:tr>
      <w:tr w:rsidR="00313BC3" w:rsidRPr="0054051B" w14:paraId="6B893A78" w14:textId="77777777" w:rsidTr="008F0DA6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180219A" w14:textId="7AE80DC0" w:rsidR="00313BC3" w:rsidRPr="0054051B" w:rsidRDefault="00313BC3" w:rsidP="00222B0C">
            <w:pPr>
              <w:pStyle w:val="Tablebody"/>
            </w:pPr>
            <w:r w:rsidRPr="0054051B">
              <w:t>Edit</w:t>
            </w:r>
            <w:r w:rsidR="00222B0C" w:rsidRPr="0054051B">
              <w:t>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5B960708" w14:textId="3A91C29B" w:rsidR="00313BC3" w:rsidRPr="0054051B" w:rsidRDefault="00313BC3" w:rsidP="00222B0C">
            <w:pPr>
              <w:pStyle w:val="Tablebody"/>
            </w:pPr>
            <w:r w:rsidRPr="0054051B">
              <w:t>2</w:t>
            </w:r>
          </w:p>
        </w:tc>
        <w:tc>
          <w:tcPr>
            <w:tcW w:w="683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598A1F0" w14:textId="29729DA2" w:rsidR="00313BC3" w:rsidRPr="0054051B" w:rsidRDefault="00313BC3" w:rsidP="00313BC3">
            <w:pPr>
              <w:pStyle w:val="Tablebody"/>
            </w:pPr>
            <w:r w:rsidRPr="0054051B">
              <w:t xml:space="preserve">Tiek modificēts objekts </w:t>
            </w:r>
          </w:p>
        </w:tc>
      </w:tr>
      <w:tr w:rsidR="00313BC3" w:rsidRPr="0054051B" w14:paraId="427CA9FF" w14:textId="77777777" w:rsidTr="008F0DA6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A94F5F9" w14:textId="33648A0B" w:rsidR="00313BC3" w:rsidRPr="0054051B" w:rsidRDefault="00313BC3" w:rsidP="00222B0C">
            <w:pPr>
              <w:pStyle w:val="Tablebody"/>
            </w:pPr>
            <w:r w:rsidRPr="0054051B">
              <w:t>Delete</w:t>
            </w:r>
            <w:r w:rsidR="00222B0C" w:rsidRPr="0054051B">
              <w:t>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FAD05FC" w14:textId="27C5C581" w:rsidR="00313BC3" w:rsidRPr="0054051B" w:rsidRDefault="00313BC3" w:rsidP="00222B0C">
            <w:pPr>
              <w:pStyle w:val="Tablebody"/>
            </w:pPr>
            <w:r w:rsidRPr="0054051B">
              <w:t>3</w:t>
            </w:r>
          </w:p>
        </w:tc>
        <w:tc>
          <w:tcPr>
            <w:tcW w:w="68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7BCB54AF" w14:textId="5B636BF9" w:rsidR="00313BC3" w:rsidRPr="0054051B" w:rsidRDefault="00313BC3" w:rsidP="00222B0C">
            <w:pPr>
              <w:pStyle w:val="Tablebody"/>
            </w:pPr>
            <w:r w:rsidRPr="0054051B">
              <w:t>Tiek dzēsts objekts</w:t>
            </w:r>
          </w:p>
        </w:tc>
      </w:tr>
    </w:tbl>
    <w:p w14:paraId="4983759C" w14:textId="77777777" w:rsidR="00AA00E6" w:rsidRDefault="00AA00E6" w:rsidP="00F615AD"/>
    <w:p w14:paraId="064465C5" w14:textId="4BC96E21" w:rsidR="00F615AD" w:rsidRPr="0054051B" w:rsidRDefault="00F615AD" w:rsidP="00F615AD">
      <w:r w:rsidRPr="0054051B">
        <w:t>Parametru vērtību piešķiršana: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383"/>
        <w:gridCol w:w="4713"/>
        <w:gridCol w:w="3685"/>
      </w:tblGrid>
      <w:tr w:rsidR="00BC120A" w:rsidRPr="0054051B" w14:paraId="5B47D2EC" w14:textId="2768D6D5" w:rsidTr="008F0DA6"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</w:tcPr>
          <w:p w14:paraId="0900DA50" w14:textId="3F67861C" w:rsidR="00BC120A" w:rsidRPr="0054051B" w:rsidRDefault="00BC120A" w:rsidP="00F615AD">
            <w:pPr>
              <w:pStyle w:val="Bold"/>
            </w:pPr>
            <w:r w:rsidRPr="0054051B">
              <w:t>Parametrs</w:t>
            </w:r>
          </w:p>
        </w:tc>
        <w:tc>
          <w:tcPr>
            <w:tcW w:w="471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C3EBD3" w14:textId="7E038A1E" w:rsidR="00BC120A" w:rsidRPr="0054051B" w:rsidRDefault="00BC120A" w:rsidP="00F615AD">
            <w:pPr>
              <w:pStyle w:val="Bold"/>
            </w:pPr>
            <w:r w:rsidRPr="0054051B">
              <w:t>Vērtīiba</w:t>
            </w:r>
          </w:p>
        </w:tc>
        <w:tc>
          <w:tcPr>
            <w:tcW w:w="3685" w:type="dxa"/>
            <w:tcBorders>
              <w:top w:val="single" w:sz="12" w:space="0" w:color="000000"/>
              <w:bottom w:val="single" w:sz="6" w:space="0" w:color="000000"/>
              <w:right w:val="nil"/>
            </w:tcBorders>
          </w:tcPr>
          <w:p w14:paraId="7C065F19" w14:textId="5ADF02ED" w:rsidR="00BC120A" w:rsidRPr="0054051B" w:rsidRDefault="00E63075" w:rsidP="00F615AD">
            <w:pPr>
              <w:pStyle w:val="Bold"/>
            </w:pPr>
            <w:r w:rsidRPr="0054051B">
              <w:t>Piezīmes</w:t>
            </w:r>
          </w:p>
        </w:tc>
      </w:tr>
      <w:tr w:rsidR="00BC120A" w:rsidRPr="0054051B" w14:paraId="52F2AFD0" w14:textId="1B7B4B5A" w:rsidTr="008F0DA6"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6D739653" w14:textId="4AAFF37D" w:rsidR="00BC120A" w:rsidRPr="0054051B" w:rsidRDefault="00BC120A" w:rsidP="00F615AD">
            <w:pPr>
              <w:pStyle w:val="Tablebody"/>
            </w:pPr>
            <w:r w:rsidRPr="0054051B">
              <w:t>actionCode</w:t>
            </w:r>
          </w:p>
        </w:tc>
        <w:tc>
          <w:tcPr>
            <w:tcW w:w="4713" w:type="dxa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065AF241" w14:textId="7731DA7A" w:rsidR="00BC120A" w:rsidRPr="0054051B" w:rsidRDefault="00BC120A" w:rsidP="00F615AD">
            <w:pPr>
              <w:pStyle w:val="Tablebody"/>
            </w:pPr>
            <w:r w:rsidRPr="0054051B">
              <w:t>{objekta tips}[Notikums]</w:t>
            </w:r>
          </w:p>
        </w:tc>
        <w:tc>
          <w:tcPr>
            <w:tcW w:w="3685" w:type="dxa"/>
            <w:tcBorders>
              <w:top w:val="single" w:sz="6" w:space="0" w:color="000000"/>
              <w:left w:val="nil"/>
              <w:bottom w:val="nil"/>
              <w:right w:val="nil"/>
              <w:tl2br w:val="nil"/>
              <w:tr2bl w:val="nil"/>
            </w:tcBorders>
          </w:tcPr>
          <w:p w14:paraId="64068C8B" w14:textId="77777777" w:rsidR="00BC120A" w:rsidRPr="0054051B" w:rsidRDefault="00BC120A" w:rsidP="00F615AD">
            <w:pPr>
              <w:pStyle w:val="Tablebody"/>
            </w:pPr>
          </w:p>
        </w:tc>
      </w:tr>
      <w:tr w:rsidR="00BC120A" w:rsidRPr="0054051B" w14:paraId="4D89A56F" w14:textId="6A4A89F5" w:rsidTr="008F0DA6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434F9375" w14:textId="13C0BEDC" w:rsidR="00BC120A" w:rsidRPr="0054051B" w:rsidRDefault="00BC120A" w:rsidP="00F615AD">
            <w:pPr>
              <w:pStyle w:val="Tablebody"/>
            </w:pPr>
            <w:r w:rsidRPr="0054051B">
              <w:t>eventId</w:t>
            </w:r>
          </w:p>
        </w:tc>
        <w:tc>
          <w:tcPr>
            <w:tcW w:w="4713" w:type="dxa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ED8C1A0" w14:textId="5224CB78" w:rsidR="00BC120A" w:rsidRPr="0054051B" w:rsidRDefault="00BC120A" w:rsidP="00F615AD">
            <w:pPr>
              <w:pStyle w:val="Tablebody"/>
            </w:pPr>
            <w:r w:rsidRPr="0054051B">
              <w:t>[Identifikators]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</w:tcPr>
          <w:p w14:paraId="489B778F" w14:textId="77777777" w:rsidR="00BC120A" w:rsidRPr="0054051B" w:rsidRDefault="00BC120A" w:rsidP="00F615AD">
            <w:pPr>
              <w:pStyle w:val="Tablebody"/>
            </w:pPr>
          </w:p>
        </w:tc>
      </w:tr>
      <w:tr w:rsidR="00BC120A" w:rsidRPr="0054051B" w14:paraId="5F1EE6D4" w14:textId="0F4696F2" w:rsidTr="008F0DA6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49C709C" w14:textId="0E235DCF" w:rsidR="00BC120A" w:rsidRPr="0054051B" w:rsidRDefault="00BC120A" w:rsidP="00F615AD">
            <w:pPr>
              <w:pStyle w:val="Tablebody"/>
            </w:pPr>
            <w:r w:rsidRPr="0054051B">
              <w:t>message</w:t>
            </w:r>
          </w:p>
        </w:tc>
        <w:tc>
          <w:tcPr>
            <w:tcW w:w="4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7098EFFA" w14:textId="6FCC6E0B" w:rsidR="00BC120A" w:rsidRPr="0054051B" w:rsidRDefault="00BC120A" w:rsidP="009D2607">
            <w:pPr>
              <w:pStyle w:val="Tablebody"/>
            </w:pPr>
            <w:r w:rsidRPr="0054051B">
              <w:t>{objekta tips} {objekta nosaukums} [Notikums]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  <w:tl2br w:val="nil"/>
              <w:tr2bl w:val="nil"/>
            </w:tcBorders>
          </w:tcPr>
          <w:p w14:paraId="22198E45" w14:textId="0F4187DD" w:rsidR="00BC120A" w:rsidRPr="0054051B" w:rsidRDefault="00E63075" w:rsidP="00E63075">
            <w:pPr>
              <w:pStyle w:val="Tablebody"/>
            </w:pPr>
            <w:r w:rsidRPr="0054051B">
              <w:t>Lokalizēts atbilstoši konfigurācijai</w:t>
            </w:r>
          </w:p>
        </w:tc>
      </w:tr>
    </w:tbl>
    <w:p w14:paraId="5343B883" w14:textId="77777777" w:rsidR="00AA00E6" w:rsidRDefault="00AA00E6" w:rsidP="001741EC"/>
    <w:p w14:paraId="6E77E685" w14:textId="353B4F6C" w:rsidR="003F41DC" w:rsidRPr="0054051B" w:rsidRDefault="003F41DC" w:rsidP="001741EC">
      <w:r w:rsidRPr="0054051B">
        <w:t>Parametru vērtību piemēri:</w:t>
      </w:r>
    </w:p>
    <w:tbl>
      <w:tblPr>
        <w:tblW w:w="9781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E0" w:firstRow="1" w:lastRow="1" w:firstColumn="1" w:lastColumn="1" w:noHBand="0" w:noVBand="0"/>
      </w:tblPr>
      <w:tblGrid>
        <w:gridCol w:w="1628"/>
        <w:gridCol w:w="1455"/>
        <w:gridCol w:w="997"/>
        <w:gridCol w:w="5701"/>
      </w:tblGrid>
      <w:tr w:rsidR="00372CF2" w:rsidRPr="0054051B" w14:paraId="04158D58" w14:textId="77777777" w:rsidTr="00BD16F3">
        <w:trPr>
          <w:trHeight w:val="569"/>
        </w:trPr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</w:tcPr>
          <w:p w14:paraId="2A9D586A" w14:textId="486C356F" w:rsidR="00372CF2" w:rsidRPr="0054051B" w:rsidRDefault="00372CF2" w:rsidP="00222B0C">
            <w:pPr>
              <w:pStyle w:val="Bold"/>
            </w:pPr>
            <w:r w:rsidRPr="0054051B">
              <w:t>applicationId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671975" w14:textId="72E3DCDF" w:rsidR="00372CF2" w:rsidRPr="0054051B" w:rsidRDefault="00372CF2" w:rsidP="00222B0C">
            <w:pPr>
              <w:pStyle w:val="Bold"/>
            </w:pPr>
            <w:r w:rsidRPr="0054051B">
              <w:t>actionCode</w:t>
            </w:r>
          </w:p>
        </w:tc>
        <w:tc>
          <w:tcPr>
            <w:tcW w:w="0" w:type="auto"/>
            <w:tcBorders>
              <w:bottom w:val="single" w:sz="6" w:space="0" w:color="000000"/>
            </w:tcBorders>
          </w:tcPr>
          <w:p w14:paraId="7424B819" w14:textId="47FEC167" w:rsidR="00372CF2" w:rsidRPr="0054051B" w:rsidRDefault="00372CF2" w:rsidP="00222B0C">
            <w:pPr>
              <w:pStyle w:val="Bold"/>
            </w:pPr>
            <w:r w:rsidRPr="0054051B">
              <w:t>eventid</w:t>
            </w:r>
          </w:p>
        </w:tc>
        <w:tc>
          <w:tcPr>
            <w:tcW w:w="7078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4484897" w14:textId="42429D50" w:rsidR="00372CF2" w:rsidRPr="0054051B" w:rsidRDefault="00372CF2" w:rsidP="00222B0C">
            <w:pPr>
              <w:pStyle w:val="Bold"/>
            </w:pPr>
            <w:r w:rsidRPr="0054051B">
              <w:t>message</w:t>
            </w:r>
          </w:p>
        </w:tc>
      </w:tr>
      <w:tr w:rsidR="00372CF2" w:rsidRPr="0054051B" w14:paraId="16752F4B" w14:textId="77777777" w:rsidTr="00372CF2"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7E34202D" w14:textId="63C5C049" w:rsidR="00372CF2" w:rsidRPr="0054051B" w:rsidRDefault="00372CF2" w:rsidP="00222B0C">
            <w:pPr>
              <w:pStyle w:val="Tablebody"/>
            </w:pPr>
            <w:r w:rsidRPr="0054051B">
              <w:t>VISS.RK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49DC1D32" w14:textId="3719EE01" w:rsidR="00372CF2" w:rsidRPr="0054051B" w:rsidRDefault="00BD16F3" w:rsidP="00BD16F3">
            <w:pPr>
              <w:pStyle w:val="Tablebody"/>
            </w:pPr>
            <w:r w:rsidRPr="0054051B">
              <w:t>XSD</w:t>
            </w:r>
            <w:r w:rsidR="00372CF2" w:rsidRPr="0054051B">
              <w:t>Type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7E25C071" w14:textId="4C3470D8" w:rsidR="00372CF2" w:rsidRPr="0054051B" w:rsidRDefault="00372CF2" w:rsidP="00222B0C">
            <w:pPr>
              <w:pStyle w:val="Tablebody"/>
            </w:pPr>
            <w:r w:rsidRPr="0054051B">
              <w:t>0</w:t>
            </w:r>
          </w:p>
        </w:tc>
        <w:tc>
          <w:tcPr>
            <w:tcW w:w="7078" w:type="dxa"/>
            <w:tcBorders>
              <w:top w:val="single" w:sz="6" w:space="0" w:color="000000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C58D1CC" w14:textId="58EC9D6A" w:rsidR="00372CF2" w:rsidRPr="0054051B" w:rsidRDefault="00372CF2" w:rsidP="00A016D1">
            <w:pPr>
              <w:pStyle w:val="Tablebody"/>
            </w:pPr>
            <w:r w:rsidRPr="0054051B">
              <w:t>Tips ‘</w:t>
            </w:r>
            <w:r w:rsidR="00A016D1" w:rsidRPr="0054051B">
              <w:t>{0}</w:t>
            </w:r>
            <w:r w:rsidRPr="0054051B">
              <w:t>’ izveidots</w:t>
            </w:r>
          </w:p>
        </w:tc>
      </w:tr>
      <w:tr w:rsidR="00372CF2" w:rsidRPr="0054051B" w14:paraId="7E809F9B" w14:textId="77777777" w:rsidTr="00372CF2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509F2986" w14:textId="346EA7E2" w:rsidR="00372CF2" w:rsidRPr="0054051B" w:rsidRDefault="00372CF2" w:rsidP="00222B0C">
            <w:pPr>
              <w:pStyle w:val="Tablebody"/>
            </w:pPr>
            <w:r w:rsidRPr="0054051B">
              <w:t>VISS.RK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8A3FBDB" w14:textId="7B3BC6F6" w:rsidR="00372CF2" w:rsidRPr="0054051B" w:rsidRDefault="00BD16F3" w:rsidP="00BD16F3">
            <w:pPr>
              <w:pStyle w:val="Tablebody"/>
            </w:pPr>
            <w:r w:rsidRPr="0054051B">
              <w:t>XSD</w:t>
            </w:r>
            <w:r w:rsidR="00372CF2" w:rsidRPr="0054051B">
              <w:t>Group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0D506AEB" w14:textId="12D9EC5B" w:rsidR="00372CF2" w:rsidRPr="0054051B" w:rsidRDefault="00372CF2" w:rsidP="00222B0C">
            <w:pPr>
              <w:pStyle w:val="Tablebody"/>
            </w:pPr>
            <w:r w:rsidRPr="0054051B">
              <w:t>0</w:t>
            </w:r>
          </w:p>
        </w:tc>
        <w:tc>
          <w:tcPr>
            <w:tcW w:w="707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601CF76" w14:textId="01FD44FC" w:rsidR="00372CF2" w:rsidRPr="0054051B" w:rsidRDefault="00372CF2" w:rsidP="00222B0C">
            <w:pPr>
              <w:pStyle w:val="Tablebody"/>
            </w:pPr>
            <w:r w:rsidRPr="0054051B">
              <w:t xml:space="preserve">Grupa </w:t>
            </w:r>
            <w:r w:rsidR="00A016D1" w:rsidRPr="0054051B">
              <w:t>‘{0}’</w:t>
            </w:r>
            <w:r w:rsidRPr="0054051B">
              <w:t xml:space="preserve"> izveidota</w:t>
            </w:r>
          </w:p>
        </w:tc>
      </w:tr>
      <w:tr w:rsidR="00372CF2" w:rsidRPr="0054051B" w14:paraId="3EBEB1F8" w14:textId="77777777" w:rsidTr="00372CF2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3E318C4B" w14:textId="142B4A24" w:rsidR="00372CF2" w:rsidRPr="0054051B" w:rsidRDefault="00372CF2" w:rsidP="00222B0C">
            <w:pPr>
              <w:pStyle w:val="Tablebody"/>
            </w:pPr>
            <w:r w:rsidRPr="0054051B">
              <w:t>VISS.RK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2777F0ED" w14:textId="0508D073" w:rsidR="00372CF2" w:rsidRPr="0054051B" w:rsidRDefault="00372CF2" w:rsidP="00222B0C">
            <w:pPr>
              <w:pStyle w:val="Tablebody"/>
            </w:pPr>
            <w:r w:rsidRPr="0054051B">
              <w:t>TypeDeleted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00913430" w14:textId="4D4D2963" w:rsidR="00372CF2" w:rsidRPr="0054051B" w:rsidRDefault="00372CF2" w:rsidP="00222B0C">
            <w:pPr>
              <w:pStyle w:val="Tablebody"/>
            </w:pPr>
            <w:r w:rsidRPr="0054051B">
              <w:t>3</w:t>
            </w:r>
          </w:p>
        </w:tc>
        <w:tc>
          <w:tcPr>
            <w:tcW w:w="707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F627210" w14:textId="4220EB16" w:rsidR="00372CF2" w:rsidRPr="0054051B" w:rsidRDefault="00372CF2" w:rsidP="003F41DC">
            <w:pPr>
              <w:pStyle w:val="Tablebody"/>
            </w:pPr>
            <w:r w:rsidRPr="0054051B">
              <w:t xml:space="preserve">Tips </w:t>
            </w:r>
            <w:r w:rsidR="00A016D1" w:rsidRPr="0054051B">
              <w:t>‘{0}’</w:t>
            </w:r>
            <w:r w:rsidRPr="0054051B">
              <w:t xml:space="preserve"> izdzēsts</w:t>
            </w:r>
          </w:p>
        </w:tc>
      </w:tr>
      <w:tr w:rsidR="00372CF2" w:rsidRPr="0054051B" w14:paraId="1B2CCA5F" w14:textId="77777777" w:rsidTr="008F0DA6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</w:tcPr>
          <w:p w14:paraId="5FFF6CE2" w14:textId="5BC81407" w:rsidR="00372CF2" w:rsidRPr="0054051B" w:rsidRDefault="00372CF2" w:rsidP="00222B0C">
            <w:pPr>
              <w:pStyle w:val="Tablebody"/>
            </w:pPr>
            <w:r w:rsidRPr="0054051B">
              <w:t>VISS.RK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4BE4EFC" w14:textId="0DDFDBC9" w:rsidR="00372CF2" w:rsidRPr="0054051B" w:rsidRDefault="00372CF2" w:rsidP="00222B0C">
            <w:pPr>
              <w:pStyle w:val="Tablebody"/>
            </w:pPr>
            <w:r w:rsidRPr="0054051B">
              <w:t>TypeEdited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  <w:tl2br w:val="nil"/>
              <w:tr2bl w:val="nil"/>
            </w:tcBorders>
          </w:tcPr>
          <w:p w14:paraId="58DDD134" w14:textId="24399C00" w:rsidR="00372CF2" w:rsidRPr="0054051B" w:rsidRDefault="00372CF2" w:rsidP="00222B0C">
            <w:pPr>
              <w:pStyle w:val="Tablebody"/>
            </w:pPr>
            <w:r w:rsidRPr="0054051B">
              <w:t>2</w:t>
            </w:r>
          </w:p>
        </w:tc>
        <w:tc>
          <w:tcPr>
            <w:tcW w:w="7078" w:type="dxa"/>
            <w:tcBorders>
              <w:top w:val="nil"/>
              <w:left w:val="single" w:sz="4" w:space="0" w:color="auto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03E8F5DD" w14:textId="62CBBD77" w:rsidR="00372CF2" w:rsidRPr="0054051B" w:rsidRDefault="00372CF2" w:rsidP="003F41DC">
            <w:pPr>
              <w:pStyle w:val="Tablebody"/>
            </w:pPr>
            <w:r w:rsidRPr="0054051B">
              <w:t xml:space="preserve">Tips </w:t>
            </w:r>
            <w:r w:rsidR="00A016D1" w:rsidRPr="0054051B">
              <w:t>‘{0}’</w:t>
            </w:r>
            <w:r w:rsidRPr="0054051B">
              <w:t xml:space="preserve"> modificēts</w:t>
            </w:r>
          </w:p>
        </w:tc>
      </w:tr>
      <w:tr w:rsidR="00372CF2" w:rsidRPr="0054051B" w14:paraId="31F1DDBF" w14:textId="77777777" w:rsidTr="008F0DA6"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2E2BBF7" w14:textId="25B53F4A" w:rsidR="00372CF2" w:rsidRPr="0054051B" w:rsidRDefault="00372CF2" w:rsidP="00222B0C">
            <w:pPr>
              <w:pStyle w:val="Tablebody"/>
            </w:pPr>
            <w:r w:rsidRPr="0054051B">
              <w:t>VISS.RK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3C732341" w14:textId="65010326" w:rsidR="00372CF2" w:rsidRPr="0054051B" w:rsidRDefault="00372CF2" w:rsidP="00222B0C">
            <w:pPr>
              <w:pStyle w:val="Tablebody"/>
            </w:pPr>
            <w:r w:rsidRPr="0054051B">
              <w:t>GroupEdited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81C4A7C" w14:textId="51226817" w:rsidR="00372CF2" w:rsidRPr="0054051B" w:rsidRDefault="00372CF2" w:rsidP="00222B0C">
            <w:pPr>
              <w:pStyle w:val="Tablebody"/>
            </w:pPr>
            <w:r w:rsidRPr="0054051B">
              <w:t>2</w:t>
            </w:r>
          </w:p>
        </w:tc>
        <w:tc>
          <w:tcPr>
            <w:tcW w:w="7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606230AA" w14:textId="046A284C" w:rsidR="00372CF2" w:rsidRPr="0054051B" w:rsidRDefault="00372CF2" w:rsidP="003F41DC">
            <w:pPr>
              <w:pStyle w:val="Tablebody"/>
            </w:pPr>
            <w:r w:rsidRPr="0054051B">
              <w:t xml:space="preserve">Grupa </w:t>
            </w:r>
            <w:r w:rsidR="00A016D1" w:rsidRPr="0054051B">
              <w:t>‘{0}’</w:t>
            </w:r>
            <w:r w:rsidRPr="0054051B">
              <w:t xml:space="preserve"> modificēta</w:t>
            </w:r>
          </w:p>
        </w:tc>
      </w:tr>
    </w:tbl>
    <w:p w14:paraId="19FE8FB1" w14:textId="77777777" w:rsidR="00913E35" w:rsidRPr="0054051B" w:rsidRDefault="00913E35" w:rsidP="00913E35">
      <w:pPr>
        <w:pStyle w:val="Heading1"/>
      </w:pPr>
      <w:bookmarkStart w:id="161" w:name="_Toc303763332"/>
      <w:bookmarkStart w:id="162" w:name="_Toc303764061"/>
      <w:bookmarkStart w:id="163" w:name="_Toc303763333"/>
      <w:bookmarkStart w:id="164" w:name="_Toc303764062"/>
      <w:bookmarkStart w:id="165" w:name="_Toc303763334"/>
      <w:bookmarkStart w:id="166" w:name="_Toc303764063"/>
      <w:bookmarkStart w:id="167" w:name="_Toc303763335"/>
      <w:bookmarkStart w:id="168" w:name="_Toc303764064"/>
      <w:bookmarkStart w:id="169" w:name="_Toc303763336"/>
      <w:bookmarkStart w:id="170" w:name="_Toc303764065"/>
      <w:bookmarkStart w:id="171" w:name="_Toc303763337"/>
      <w:bookmarkStart w:id="172" w:name="_Toc303764066"/>
      <w:bookmarkStart w:id="173" w:name="_Toc303763338"/>
      <w:bookmarkStart w:id="174" w:name="_Toc303764067"/>
      <w:bookmarkStart w:id="175" w:name="_Toc303763339"/>
      <w:bookmarkStart w:id="176" w:name="_Toc303764068"/>
      <w:bookmarkStart w:id="177" w:name="_Toc303763340"/>
      <w:bookmarkStart w:id="178" w:name="_Toc303764069"/>
      <w:bookmarkStart w:id="179" w:name="_Toc303763341"/>
      <w:bookmarkStart w:id="180" w:name="_Toc303764070"/>
      <w:bookmarkStart w:id="181" w:name="_Toc303763342"/>
      <w:bookmarkStart w:id="182" w:name="_Toc303764071"/>
      <w:bookmarkStart w:id="183" w:name="_Toc303763343"/>
      <w:bookmarkStart w:id="184" w:name="_Toc303764072"/>
      <w:bookmarkStart w:id="185" w:name="_Toc303763344"/>
      <w:bookmarkStart w:id="186" w:name="_Toc303764073"/>
      <w:bookmarkStart w:id="187" w:name="_Toc303763345"/>
      <w:bookmarkStart w:id="188" w:name="_Toc303764074"/>
      <w:bookmarkStart w:id="189" w:name="_Toc303763346"/>
      <w:bookmarkStart w:id="190" w:name="_Toc303764075"/>
      <w:bookmarkStart w:id="191" w:name="_Toc303763347"/>
      <w:bookmarkStart w:id="192" w:name="_Toc303764076"/>
      <w:bookmarkStart w:id="193" w:name="_Toc303763348"/>
      <w:bookmarkStart w:id="194" w:name="_Toc303764077"/>
      <w:bookmarkStart w:id="195" w:name="_Toc303763349"/>
      <w:bookmarkStart w:id="196" w:name="_Toc303764078"/>
      <w:bookmarkStart w:id="197" w:name="_Toc303763350"/>
      <w:bookmarkStart w:id="198" w:name="_Toc303764079"/>
      <w:bookmarkStart w:id="199" w:name="_Toc303763351"/>
      <w:bookmarkStart w:id="200" w:name="_Toc303764080"/>
      <w:bookmarkStart w:id="201" w:name="_Toc303763352"/>
      <w:bookmarkStart w:id="202" w:name="_Toc303764081"/>
      <w:bookmarkStart w:id="203" w:name="_Toc303763353"/>
      <w:bookmarkStart w:id="204" w:name="_Toc303764082"/>
      <w:bookmarkStart w:id="205" w:name="_Toc303763354"/>
      <w:bookmarkStart w:id="206" w:name="_Toc303764083"/>
      <w:bookmarkStart w:id="207" w:name="_Toc303763355"/>
      <w:bookmarkStart w:id="208" w:name="_Toc303764084"/>
      <w:bookmarkStart w:id="209" w:name="_Toc303763356"/>
      <w:bookmarkStart w:id="210" w:name="_Toc303764085"/>
      <w:bookmarkStart w:id="211" w:name="_Toc303763357"/>
      <w:bookmarkStart w:id="212" w:name="_Toc303764086"/>
      <w:bookmarkStart w:id="213" w:name="_Toc303763370"/>
      <w:bookmarkStart w:id="214" w:name="_Toc303764099"/>
      <w:bookmarkStart w:id="215" w:name="_Toc303763371"/>
      <w:bookmarkStart w:id="216" w:name="_Toc303764100"/>
      <w:bookmarkStart w:id="217" w:name="_Toc303763372"/>
      <w:bookmarkStart w:id="218" w:name="_Toc303764101"/>
      <w:bookmarkStart w:id="219" w:name="_Toc303763373"/>
      <w:bookmarkStart w:id="220" w:name="_Toc303764102"/>
      <w:bookmarkStart w:id="221" w:name="_Toc303763374"/>
      <w:bookmarkStart w:id="222" w:name="_Toc303764103"/>
      <w:bookmarkStart w:id="223" w:name="_Toc303763384"/>
      <w:bookmarkStart w:id="224" w:name="_Toc303764113"/>
      <w:bookmarkStart w:id="225" w:name="_Toc303763385"/>
      <w:bookmarkStart w:id="226" w:name="_Toc303764114"/>
      <w:bookmarkStart w:id="227" w:name="_Toc303763386"/>
      <w:bookmarkStart w:id="228" w:name="_Toc303764115"/>
      <w:bookmarkStart w:id="229" w:name="_Toc303763387"/>
      <w:bookmarkStart w:id="230" w:name="_Toc303764116"/>
      <w:bookmarkStart w:id="231" w:name="_Toc303763403"/>
      <w:bookmarkStart w:id="232" w:name="_Toc303764132"/>
      <w:bookmarkStart w:id="233" w:name="_Toc303763404"/>
      <w:bookmarkStart w:id="234" w:name="_Toc303764133"/>
      <w:bookmarkStart w:id="235" w:name="_Toc303763405"/>
      <w:bookmarkStart w:id="236" w:name="_Toc303764134"/>
      <w:bookmarkStart w:id="237" w:name="_Toc303763406"/>
      <w:bookmarkStart w:id="238" w:name="_Toc303764135"/>
      <w:bookmarkStart w:id="239" w:name="_Toc303763407"/>
      <w:bookmarkStart w:id="240" w:name="_Toc303764136"/>
      <w:bookmarkStart w:id="241" w:name="_Toc303763408"/>
      <w:bookmarkStart w:id="242" w:name="_Toc303764137"/>
      <w:bookmarkStart w:id="243" w:name="_Toc303763409"/>
      <w:bookmarkStart w:id="244" w:name="_Toc303764138"/>
      <w:bookmarkStart w:id="245" w:name="_Toc303763410"/>
      <w:bookmarkStart w:id="246" w:name="_Toc303764139"/>
      <w:bookmarkStart w:id="247" w:name="_Toc303763411"/>
      <w:bookmarkStart w:id="248" w:name="_Toc303764140"/>
      <w:bookmarkStart w:id="249" w:name="_Toc303763412"/>
      <w:bookmarkStart w:id="250" w:name="_Toc303764141"/>
      <w:bookmarkStart w:id="251" w:name="_Toc303763413"/>
      <w:bookmarkStart w:id="252" w:name="_Toc303764142"/>
      <w:bookmarkStart w:id="253" w:name="_Toc303763414"/>
      <w:bookmarkStart w:id="254" w:name="_Toc303764143"/>
      <w:bookmarkStart w:id="255" w:name="_Toc303763415"/>
      <w:bookmarkStart w:id="256" w:name="_Toc303764144"/>
      <w:bookmarkStart w:id="257" w:name="_Toc303763416"/>
      <w:bookmarkStart w:id="258" w:name="_Toc303764145"/>
      <w:bookmarkStart w:id="259" w:name="_Toc303763417"/>
      <w:bookmarkStart w:id="260" w:name="_Toc303764146"/>
      <w:bookmarkStart w:id="261" w:name="_Toc303763418"/>
      <w:bookmarkStart w:id="262" w:name="_Toc303764147"/>
      <w:bookmarkStart w:id="263" w:name="_Toc303763419"/>
      <w:bookmarkStart w:id="264" w:name="_Toc303764148"/>
      <w:bookmarkStart w:id="265" w:name="_Toc303763420"/>
      <w:bookmarkStart w:id="266" w:name="_Toc303764149"/>
      <w:bookmarkStart w:id="267" w:name="_Toc303763421"/>
      <w:bookmarkStart w:id="268" w:name="_Toc303764150"/>
      <w:bookmarkStart w:id="269" w:name="_Toc303763422"/>
      <w:bookmarkStart w:id="270" w:name="_Toc303764151"/>
      <w:bookmarkStart w:id="271" w:name="_Toc303763423"/>
      <w:bookmarkStart w:id="272" w:name="_Toc303764152"/>
      <w:bookmarkStart w:id="273" w:name="_Toc303763424"/>
      <w:bookmarkStart w:id="274" w:name="_Toc303764153"/>
      <w:bookmarkStart w:id="275" w:name="_Toc303763425"/>
      <w:bookmarkStart w:id="276" w:name="_Toc303764154"/>
      <w:bookmarkStart w:id="277" w:name="_Toc303763426"/>
      <w:bookmarkStart w:id="278" w:name="_Toc303764155"/>
      <w:bookmarkStart w:id="279" w:name="_Toc303763427"/>
      <w:bookmarkStart w:id="280" w:name="_Toc303764156"/>
      <w:bookmarkStart w:id="281" w:name="_Toc303763428"/>
      <w:bookmarkStart w:id="282" w:name="_Toc303764157"/>
      <w:bookmarkStart w:id="283" w:name="_Toc303763429"/>
      <w:bookmarkStart w:id="284" w:name="_Toc303764158"/>
      <w:bookmarkStart w:id="285" w:name="_Toc303763430"/>
      <w:bookmarkStart w:id="286" w:name="_Toc303764159"/>
      <w:bookmarkStart w:id="287" w:name="_Toc303763431"/>
      <w:bookmarkStart w:id="288" w:name="_Toc303764160"/>
      <w:bookmarkStart w:id="289" w:name="_Toc303763432"/>
      <w:bookmarkStart w:id="290" w:name="_Toc303764161"/>
      <w:bookmarkStart w:id="291" w:name="_Toc303763433"/>
      <w:bookmarkStart w:id="292" w:name="_Toc303764162"/>
      <w:bookmarkStart w:id="293" w:name="_Toc303763434"/>
      <w:bookmarkStart w:id="294" w:name="_Toc303764163"/>
      <w:bookmarkStart w:id="295" w:name="_Toc303763435"/>
      <w:bookmarkStart w:id="296" w:name="_Toc303764164"/>
      <w:bookmarkStart w:id="297" w:name="_Toc303763436"/>
      <w:bookmarkStart w:id="298" w:name="_Toc303764165"/>
      <w:bookmarkStart w:id="299" w:name="_Toc303763437"/>
      <w:bookmarkStart w:id="300" w:name="_Toc303764166"/>
      <w:bookmarkStart w:id="301" w:name="_Toc303763438"/>
      <w:bookmarkStart w:id="302" w:name="_Toc303764167"/>
      <w:bookmarkStart w:id="303" w:name="_Toc303763439"/>
      <w:bookmarkStart w:id="304" w:name="_Toc303764168"/>
      <w:bookmarkStart w:id="305" w:name="_Toc303763440"/>
      <w:bookmarkStart w:id="306" w:name="_Toc303764169"/>
      <w:bookmarkStart w:id="307" w:name="_Toc303763441"/>
      <w:bookmarkStart w:id="308" w:name="_Toc303764170"/>
      <w:bookmarkStart w:id="309" w:name="_Toc303763442"/>
      <w:bookmarkStart w:id="310" w:name="_Toc303764171"/>
      <w:bookmarkStart w:id="311" w:name="_Toc303763443"/>
      <w:bookmarkStart w:id="312" w:name="_Toc303764172"/>
      <w:bookmarkStart w:id="313" w:name="_Toc303763444"/>
      <w:bookmarkStart w:id="314" w:name="_Toc303764173"/>
      <w:bookmarkStart w:id="315" w:name="_Toc303763445"/>
      <w:bookmarkStart w:id="316" w:name="_Toc303764174"/>
      <w:bookmarkStart w:id="317" w:name="_Toc303763446"/>
      <w:bookmarkStart w:id="318" w:name="_Toc303764175"/>
      <w:bookmarkStart w:id="319" w:name="_Toc303763447"/>
      <w:bookmarkStart w:id="320" w:name="_Toc303764176"/>
      <w:bookmarkStart w:id="321" w:name="_Toc303763448"/>
      <w:bookmarkStart w:id="322" w:name="_Toc303764177"/>
      <w:bookmarkStart w:id="323" w:name="_Toc303763449"/>
      <w:bookmarkStart w:id="324" w:name="_Toc303764178"/>
      <w:bookmarkStart w:id="325" w:name="_Toc303763450"/>
      <w:bookmarkStart w:id="326" w:name="_Toc303764179"/>
      <w:bookmarkStart w:id="327" w:name="_Toc303763451"/>
      <w:bookmarkStart w:id="328" w:name="_Toc303764180"/>
      <w:bookmarkStart w:id="329" w:name="_Toc303763452"/>
      <w:bookmarkStart w:id="330" w:name="_Toc303764181"/>
      <w:bookmarkStart w:id="331" w:name="_Toc303763453"/>
      <w:bookmarkStart w:id="332" w:name="_Toc303764182"/>
      <w:bookmarkStart w:id="333" w:name="_Toc303763454"/>
      <w:bookmarkStart w:id="334" w:name="_Toc303764183"/>
      <w:bookmarkStart w:id="335" w:name="_Toc303763455"/>
      <w:bookmarkStart w:id="336" w:name="_Toc303764184"/>
      <w:bookmarkStart w:id="337" w:name="_Toc303763456"/>
      <w:bookmarkStart w:id="338" w:name="_Toc303764185"/>
      <w:bookmarkStart w:id="339" w:name="_Toc303763457"/>
      <w:bookmarkStart w:id="340" w:name="_Toc303764186"/>
      <w:bookmarkStart w:id="341" w:name="_Toc303763458"/>
      <w:bookmarkStart w:id="342" w:name="_Toc303764187"/>
      <w:bookmarkStart w:id="343" w:name="_Toc303763459"/>
      <w:bookmarkStart w:id="344" w:name="_Toc303764188"/>
      <w:bookmarkStart w:id="345" w:name="_Toc303763460"/>
      <w:bookmarkStart w:id="346" w:name="_Toc303764189"/>
      <w:bookmarkStart w:id="347" w:name="_Toc303763461"/>
      <w:bookmarkStart w:id="348" w:name="_Toc303764190"/>
      <w:bookmarkStart w:id="349" w:name="_Toc303763462"/>
      <w:bookmarkStart w:id="350" w:name="_Toc303764191"/>
      <w:bookmarkStart w:id="351" w:name="_Toc303763463"/>
      <w:bookmarkStart w:id="352" w:name="_Toc303764192"/>
      <w:bookmarkStart w:id="353" w:name="_Toc303763464"/>
      <w:bookmarkStart w:id="354" w:name="_Toc303764193"/>
      <w:bookmarkStart w:id="355" w:name="_Toc303763465"/>
      <w:bookmarkStart w:id="356" w:name="_Toc303764194"/>
      <w:bookmarkStart w:id="357" w:name="_Toc303763466"/>
      <w:bookmarkStart w:id="358" w:name="_Toc303764195"/>
      <w:bookmarkStart w:id="359" w:name="_Toc303763467"/>
      <w:bookmarkStart w:id="360" w:name="_Toc303764196"/>
      <w:bookmarkStart w:id="361" w:name="_Toc303763468"/>
      <w:bookmarkStart w:id="362" w:name="_Toc303764197"/>
      <w:bookmarkStart w:id="363" w:name="_Toc303763469"/>
      <w:bookmarkStart w:id="364" w:name="_Toc303764198"/>
      <w:bookmarkStart w:id="365" w:name="_Toc303763470"/>
      <w:bookmarkStart w:id="366" w:name="_Toc303764199"/>
      <w:bookmarkStart w:id="367" w:name="_Toc303763471"/>
      <w:bookmarkStart w:id="368" w:name="_Toc303764200"/>
      <w:bookmarkStart w:id="369" w:name="_Toc303763472"/>
      <w:bookmarkStart w:id="370" w:name="_Toc303764201"/>
      <w:bookmarkStart w:id="371" w:name="_Toc303763473"/>
      <w:bookmarkStart w:id="372" w:name="_Toc303764202"/>
      <w:bookmarkStart w:id="373" w:name="_Toc303763474"/>
      <w:bookmarkStart w:id="374" w:name="_Toc303764203"/>
      <w:bookmarkStart w:id="375" w:name="_Toc303763475"/>
      <w:bookmarkStart w:id="376" w:name="_Toc303764204"/>
      <w:bookmarkStart w:id="377" w:name="_Toc303763476"/>
      <w:bookmarkStart w:id="378" w:name="_Toc303764205"/>
      <w:bookmarkStart w:id="379" w:name="_Toc303763477"/>
      <w:bookmarkStart w:id="380" w:name="_Toc303764206"/>
      <w:bookmarkStart w:id="381" w:name="_Toc303763478"/>
      <w:bookmarkStart w:id="382" w:name="_Toc303764207"/>
      <w:bookmarkStart w:id="383" w:name="_Toc303763479"/>
      <w:bookmarkStart w:id="384" w:name="_Toc303764208"/>
      <w:bookmarkStart w:id="385" w:name="_Toc303763480"/>
      <w:bookmarkStart w:id="386" w:name="_Toc303764209"/>
      <w:bookmarkStart w:id="387" w:name="_Toc303763481"/>
      <w:bookmarkStart w:id="388" w:name="_Toc303764210"/>
      <w:bookmarkStart w:id="389" w:name="_Toc303763482"/>
      <w:bookmarkStart w:id="390" w:name="_Toc303764211"/>
      <w:bookmarkStart w:id="391" w:name="_Toc303763483"/>
      <w:bookmarkStart w:id="392" w:name="_Toc303764212"/>
      <w:bookmarkStart w:id="393" w:name="_Toc303763484"/>
      <w:bookmarkStart w:id="394" w:name="_Toc303764213"/>
      <w:bookmarkStart w:id="395" w:name="_Toc303763485"/>
      <w:bookmarkStart w:id="396" w:name="_Toc303764214"/>
      <w:bookmarkStart w:id="397" w:name="_Toc303763486"/>
      <w:bookmarkStart w:id="398" w:name="_Toc303764215"/>
      <w:bookmarkStart w:id="399" w:name="_Toc303763487"/>
      <w:bookmarkStart w:id="400" w:name="_Toc303764216"/>
      <w:bookmarkStart w:id="401" w:name="_Toc303763488"/>
      <w:bookmarkStart w:id="402" w:name="_Toc303764217"/>
      <w:bookmarkStart w:id="403" w:name="_Toc303763489"/>
      <w:bookmarkStart w:id="404" w:name="_Toc303764218"/>
      <w:bookmarkStart w:id="405" w:name="_Toc303763490"/>
      <w:bookmarkStart w:id="406" w:name="_Toc303764219"/>
      <w:bookmarkStart w:id="407" w:name="_Toc303763491"/>
      <w:bookmarkStart w:id="408" w:name="_Toc303764220"/>
      <w:bookmarkStart w:id="409" w:name="_Toc303763492"/>
      <w:bookmarkStart w:id="410" w:name="_Toc303764221"/>
      <w:bookmarkStart w:id="411" w:name="_Toc303763493"/>
      <w:bookmarkStart w:id="412" w:name="_Toc303764222"/>
      <w:bookmarkStart w:id="413" w:name="_Toc303763494"/>
      <w:bookmarkStart w:id="414" w:name="_Toc303764223"/>
      <w:bookmarkStart w:id="415" w:name="_Toc303763495"/>
      <w:bookmarkStart w:id="416" w:name="_Toc303764224"/>
      <w:bookmarkStart w:id="417" w:name="_Toc303763496"/>
      <w:bookmarkStart w:id="418" w:name="_Toc303764225"/>
      <w:bookmarkStart w:id="419" w:name="_Toc303763497"/>
      <w:bookmarkStart w:id="420" w:name="_Toc303764226"/>
      <w:bookmarkStart w:id="421" w:name="_Toc303763498"/>
      <w:bookmarkStart w:id="422" w:name="_Toc303764227"/>
      <w:bookmarkStart w:id="423" w:name="_Toc303763499"/>
      <w:bookmarkStart w:id="424" w:name="_Toc303764228"/>
      <w:bookmarkStart w:id="425" w:name="_Toc303763500"/>
      <w:bookmarkStart w:id="426" w:name="_Toc303764229"/>
      <w:bookmarkStart w:id="427" w:name="_Toc303763501"/>
      <w:bookmarkStart w:id="428" w:name="_Toc303764230"/>
      <w:bookmarkStart w:id="429" w:name="_Toc303763502"/>
      <w:bookmarkStart w:id="430" w:name="_Toc303764231"/>
      <w:bookmarkStart w:id="431" w:name="_Toc303763503"/>
      <w:bookmarkStart w:id="432" w:name="_Toc303764232"/>
      <w:bookmarkStart w:id="433" w:name="_Toc303763504"/>
      <w:bookmarkStart w:id="434" w:name="_Toc303764233"/>
      <w:bookmarkStart w:id="435" w:name="_Toc303763505"/>
      <w:bookmarkStart w:id="436" w:name="_Toc303764234"/>
      <w:bookmarkStart w:id="437" w:name="_Toc303763506"/>
      <w:bookmarkStart w:id="438" w:name="_Toc303764235"/>
      <w:bookmarkStart w:id="439" w:name="_Toc303763507"/>
      <w:bookmarkStart w:id="440" w:name="_Toc303764236"/>
      <w:bookmarkStart w:id="441" w:name="_Toc303763508"/>
      <w:bookmarkStart w:id="442" w:name="_Toc303764237"/>
      <w:bookmarkStart w:id="443" w:name="_Toc303763509"/>
      <w:bookmarkStart w:id="444" w:name="_Toc303764238"/>
      <w:bookmarkStart w:id="445" w:name="_Toc303763510"/>
      <w:bookmarkStart w:id="446" w:name="_Toc303764239"/>
      <w:bookmarkStart w:id="447" w:name="_Toc303763511"/>
      <w:bookmarkStart w:id="448" w:name="_Toc303764240"/>
      <w:bookmarkStart w:id="449" w:name="_Toc303763512"/>
      <w:bookmarkStart w:id="450" w:name="_Toc303764241"/>
      <w:bookmarkStart w:id="451" w:name="_Toc303763513"/>
      <w:bookmarkStart w:id="452" w:name="_Toc303764242"/>
      <w:bookmarkStart w:id="453" w:name="_Toc303763514"/>
      <w:bookmarkStart w:id="454" w:name="_Toc303764243"/>
      <w:bookmarkStart w:id="455" w:name="_Toc303763515"/>
      <w:bookmarkStart w:id="456" w:name="_Toc303764244"/>
      <w:bookmarkStart w:id="457" w:name="_Toc303763516"/>
      <w:bookmarkStart w:id="458" w:name="_Toc303764245"/>
      <w:bookmarkStart w:id="459" w:name="_Toc303763517"/>
      <w:bookmarkStart w:id="460" w:name="_Toc303764246"/>
      <w:bookmarkStart w:id="461" w:name="_Toc303763518"/>
      <w:bookmarkStart w:id="462" w:name="_Toc303764247"/>
      <w:bookmarkStart w:id="463" w:name="_Toc303763519"/>
      <w:bookmarkStart w:id="464" w:name="_Toc303764248"/>
      <w:bookmarkStart w:id="465" w:name="_Toc303763520"/>
      <w:bookmarkStart w:id="466" w:name="_Toc303764249"/>
      <w:bookmarkStart w:id="467" w:name="_Toc303763521"/>
      <w:bookmarkStart w:id="468" w:name="_Toc303764250"/>
      <w:bookmarkStart w:id="469" w:name="_Toc303763522"/>
      <w:bookmarkStart w:id="470" w:name="_Toc303764251"/>
      <w:bookmarkStart w:id="471" w:name="_Toc303763523"/>
      <w:bookmarkStart w:id="472" w:name="_Toc303764252"/>
      <w:bookmarkStart w:id="473" w:name="_Toc303763524"/>
      <w:bookmarkStart w:id="474" w:name="_Toc303764253"/>
      <w:bookmarkStart w:id="475" w:name="_Toc303763525"/>
      <w:bookmarkStart w:id="476" w:name="_Toc303764254"/>
      <w:bookmarkStart w:id="477" w:name="_Toc303763526"/>
      <w:bookmarkStart w:id="478" w:name="_Toc303764255"/>
      <w:bookmarkStart w:id="479" w:name="_Toc303763527"/>
      <w:bookmarkStart w:id="480" w:name="_Toc303764256"/>
      <w:bookmarkStart w:id="481" w:name="_Toc303763528"/>
      <w:bookmarkStart w:id="482" w:name="_Toc303764257"/>
      <w:bookmarkStart w:id="483" w:name="_Toc303763529"/>
      <w:bookmarkStart w:id="484" w:name="_Toc303764258"/>
      <w:bookmarkStart w:id="485" w:name="_Toc303763530"/>
      <w:bookmarkStart w:id="486" w:name="_Toc303764259"/>
      <w:bookmarkStart w:id="487" w:name="_Toc303763531"/>
      <w:bookmarkStart w:id="488" w:name="_Toc303764260"/>
      <w:bookmarkStart w:id="489" w:name="_Toc303763532"/>
      <w:bookmarkStart w:id="490" w:name="_Toc303764261"/>
      <w:bookmarkStart w:id="491" w:name="_Toc303763533"/>
      <w:bookmarkStart w:id="492" w:name="_Toc303764262"/>
      <w:bookmarkStart w:id="493" w:name="_Toc303763534"/>
      <w:bookmarkStart w:id="494" w:name="_Toc303764263"/>
      <w:bookmarkStart w:id="495" w:name="_Toc303763535"/>
      <w:bookmarkStart w:id="496" w:name="_Toc303764264"/>
      <w:bookmarkStart w:id="497" w:name="_Toc303763536"/>
      <w:bookmarkStart w:id="498" w:name="_Toc303764265"/>
      <w:bookmarkStart w:id="499" w:name="_Toc303763537"/>
      <w:bookmarkStart w:id="500" w:name="_Toc303764266"/>
      <w:bookmarkStart w:id="501" w:name="_Toc303763538"/>
      <w:bookmarkStart w:id="502" w:name="_Toc303764267"/>
      <w:bookmarkStart w:id="503" w:name="_Toc303763539"/>
      <w:bookmarkStart w:id="504" w:name="_Toc303764268"/>
      <w:bookmarkStart w:id="505" w:name="_Toc303763540"/>
      <w:bookmarkStart w:id="506" w:name="_Toc303764269"/>
      <w:bookmarkStart w:id="507" w:name="_Toc303763541"/>
      <w:bookmarkStart w:id="508" w:name="_Toc303764270"/>
      <w:bookmarkStart w:id="509" w:name="_Toc303763542"/>
      <w:bookmarkStart w:id="510" w:name="_Toc303764271"/>
      <w:bookmarkStart w:id="511" w:name="_Toc303763543"/>
      <w:bookmarkStart w:id="512" w:name="_Toc303764272"/>
      <w:bookmarkStart w:id="513" w:name="_Toc303763544"/>
      <w:bookmarkStart w:id="514" w:name="_Toc303764273"/>
      <w:bookmarkStart w:id="515" w:name="_Toc303763545"/>
      <w:bookmarkStart w:id="516" w:name="_Toc303764274"/>
      <w:bookmarkStart w:id="517" w:name="_Toc303763546"/>
      <w:bookmarkStart w:id="518" w:name="_Toc303764275"/>
      <w:bookmarkStart w:id="519" w:name="_Toc303763547"/>
      <w:bookmarkStart w:id="520" w:name="_Toc303764276"/>
      <w:bookmarkStart w:id="521" w:name="_Toc303763548"/>
      <w:bookmarkStart w:id="522" w:name="_Toc303764277"/>
      <w:bookmarkStart w:id="523" w:name="_Toc303763549"/>
      <w:bookmarkStart w:id="524" w:name="_Toc303764278"/>
      <w:bookmarkStart w:id="525" w:name="_Toc303763550"/>
      <w:bookmarkStart w:id="526" w:name="_Toc303764279"/>
      <w:bookmarkStart w:id="527" w:name="_Toc303763551"/>
      <w:bookmarkStart w:id="528" w:name="_Toc303764280"/>
      <w:bookmarkStart w:id="529" w:name="_Toc303763552"/>
      <w:bookmarkStart w:id="530" w:name="_Toc303764281"/>
      <w:bookmarkStart w:id="531" w:name="_Toc303763553"/>
      <w:bookmarkStart w:id="532" w:name="_Toc303764282"/>
      <w:bookmarkStart w:id="533" w:name="_Toc303763554"/>
      <w:bookmarkStart w:id="534" w:name="_Toc303764283"/>
      <w:bookmarkStart w:id="535" w:name="_Toc303763555"/>
      <w:bookmarkStart w:id="536" w:name="_Toc303764284"/>
      <w:bookmarkStart w:id="537" w:name="_Toc303763556"/>
      <w:bookmarkStart w:id="538" w:name="_Toc303764285"/>
      <w:bookmarkStart w:id="539" w:name="_Toc303763557"/>
      <w:bookmarkStart w:id="540" w:name="_Toc303764286"/>
      <w:bookmarkStart w:id="541" w:name="_Toc303763558"/>
      <w:bookmarkStart w:id="542" w:name="_Toc303764287"/>
      <w:bookmarkStart w:id="543" w:name="_Toc303763559"/>
      <w:bookmarkStart w:id="544" w:name="_Toc303764288"/>
      <w:bookmarkStart w:id="545" w:name="_Toc303763560"/>
      <w:bookmarkStart w:id="546" w:name="_Toc303764289"/>
      <w:bookmarkStart w:id="547" w:name="_Toc303763561"/>
      <w:bookmarkStart w:id="548" w:name="_Toc303764290"/>
      <w:bookmarkStart w:id="549" w:name="_Toc303763562"/>
      <w:bookmarkStart w:id="550" w:name="_Toc303764291"/>
      <w:bookmarkStart w:id="551" w:name="_Toc303763563"/>
      <w:bookmarkStart w:id="552" w:name="_Toc303764292"/>
      <w:bookmarkStart w:id="553" w:name="_Toc303763564"/>
      <w:bookmarkStart w:id="554" w:name="_Toc303764293"/>
      <w:bookmarkStart w:id="555" w:name="_Toc303763565"/>
      <w:bookmarkStart w:id="556" w:name="_Toc303764294"/>
      <w:bookmarkStart w:id="557" w:name="_Toc303763566"/>
      <w:bookmarkStart w:id="558" w:name="_Toc303764295"/>
      <w:bookmarkStart w:id="559" w:name="_Toc303763567"/>
      <w:bookmarkStart w:id="560" w:name="_Toc303764296"/>
      <w:bookmarkStart w:id="561" w:name="_Toc303763568"/>
      <w:bookmarkStart w:id="562" w:name="_Toc303764297"/>
      <w:bookmarkStart w:id="563" w:name="_Toc303763569"/>
      <w:bookmarkStart w:id="564" w:name="_Toc303764298"/>
      <w:bookmarkStart w:id="565" w:name="_Toc303763570"/>
      <w:bookmarkStart w:id="566" w:name="_Toc303764299"/>
      <w:bookmarkStart w:id="567" w:name="_Toc303763571"/>
      <w:bookmarkStart w:id="568" w:name="_Toc303764300"/>
      <w:bookmarkStart w:id="569" w:name="_Toc303763572"/>
      <w:bookmarkStart w:id="570" w:name="_Toc303764301"/>
      <w:bookmarkStart w:id="571" w:name="_Toc303763573"/>
      <w:bookmarkStart w:id="572" w:name="_Toc303764302"/>
      <w:bookmarkStart w:id="573" w:name="_Toc303763574"/>
      <w:bookmarkStart w:id="574" w:name="_Toc303764303"/>
      <w:bookmarkStart w:id="575" w:name="_Toc303763575"/>
      <w:bookmarkStart w:id="576" w:name="_Toc303764304"/>
      <w:bookmarkStart w:id="577" w:name="_Toc303763576"/>
      <w:bookmarkStart w:id="578" w:name="_Toc303764305"/>
      <w:bookmarkStart w:id="579" w:name="_Toc303763577"/>
      <w:bookmarkStart w:id="580" w:name="_Toc303764306"/>
      <w:bookmarkStart w:id="581" w:name="_Toc303763578"/>
      <w:bookmarkStart w:id="582" w:name="_Toc303764307"/>
      <w:bookmarkStart w:id="583" w:name="_Toc303763579"/>
      <w:bookmarkStart w:id="584" w:name="_Toc303764308"/>
      <w:bookmarkStart w:id="585" w:name="_Toc303763580"/>
      <w:bookmarkStart w:id="586" w:name="_Toc303764309"/>
      <w:bookmarkStart w:id="587" w:name="_Toc303763581"/>
      <w:bookmarkStart w:id="588" w:name="_Toc303764310"/>
      <w:bookmarkStart w:id="589" w:name="_Toc303763582"/>
      <w:bookmarkStart w:id="590" w:name="_Toc303764311"/>
      <w:bookmarkStart w:id="591" w:name="_Toc303763583"/>
      <w:bookmarkStart w:id="592" w:name="_Toc303764312"/>
      <w:bookmarkStart w:id="593" w:name="_Toc303763584"/>
      <w:bookmarkStart w:id="594" w:name="_Toc303764313"/>
      <w:bookmarkStart w:id="595" w:name="_Toc303763585"/>
      <w:bookmarkStart w:id="596" w:name="_Toc303764314"/>
      <w:bookmarkStart w:id="597" w:name="_Toc303763586"/>
      <w:bookmarkStart w:id="598" w:name="_Toc303764315"/>
      <w:bookmarkStart w:id="599" w:name="_Toc303766180"/>
      <w:bookmarkStart w:id="600" w:name="_Toc487704391"/>
      <w:bookmarkEnd w:id="147"/>
      <w:bookmarkEnd w:id="148"/>
      <w:bookmarkEnd w:id="149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r w:rsidRPr="0054051B">
        <w:t>Klašu izmantošanas piemēri</w:t>
      </w:r>
      <w:bookmarkEnd w:id="599"/>
      <w:bookmarkEnd w:id="600"/>
    </w:p>
    <w:p w14:paraId="19FE8FB2" w14:textId="77777777" w:rsidR="00913E35" w:rsidRPr="0054051B" w:rsidRDefault="00913E35" w:rsidP="00560911">
      <w:r w:rsidRPr="0054051B">
        <w:t>Bibliotēku „Diagnostic.dll” un „Enterprise Library 4.0.0.0” uzstādīšana un konfigurēšana atbilstoši izmantotajai žurnalēšanas palīgklasei.</w:t>
      </w:r>
      <w:r w:rsidR="00560911" w:rsidRPr="0054051B">
        <w:t xml:space="preserve"> </w:t>
      </w:r>
    </w:p>
    <w:p w14:paraId="19FE8FB3" w14:textId="77777777" w:rsidR="00913E35" w:rsidRPr="0054051B" w:rsidRDefault="00913E35" w:rsidP="00913E35">
      <w:pPr>
        <w:pStyle w:val="Heading2"/>
      </w:pPr>
      <w:bookmarkStart w:id="601" w:name="_Toc299456257"/>
      <w:bookmarkStart w:id="602" w:name="_Toc303759572"/>
      <w:bookmarkStart w:id="603" w:name="_Toc303766181"/>
      <w:bookmarkStart w:id="604" w:name="_Toc487704392"/>
      <w:r w:rsidRPr="0054051B">
        <w:t>Vispārējie norādījumi</w:t>
      </w:r>
      <w:bookmarkEnd w:id="601"/>
      <w:bookmarkEnd w:id="602"/>
      <w:bookmarkEnd w:id="603"/>
      <w:bookmarkEnd w:id="604"/>
    </w:p>
    <w:p w14:paraId="19FE8FB4" w14:textId="167E652E" w:rsidR="00913E35" w:rsidRPr="0054051B" w:rsidRDefault="00913E35" w:rsidP="00560911">
      <w:r w:rsidRPr="0054051B">
        <w:t xml:space="preserve">Tālāko instrukciju pamatā ir izmantots lietojums </w:t>
      </w:r>
      <w:r w:rsidRPr="0054051B">
        <w:rPr>
          <w:i/>
        </w:rPr>
        <w:t>EnoughPI</w:t>
      </w:r>
      <w:r w:rsidRPr="0054051B">
        <w:t xml:space="preserve"> </w:t>
      </w:r>
      <w:r w:rsidRPr="0054051B">
        <w:fldChar w:fldCharType="begin"/>
      </w:r>
      <w:r w:rsidRPr="0054051B">
        <w:instrText xml:space="preserve"> REF _Ref303764672 \r \h </w:instrText>
      </w:r>
      <w:r w:rsidRPr="0054051B">
        <w:fldChar w:fldCharType="separate"/>
      </w:r>
      <w:r w:rsidR="00852277">
        <w:t>[4]</w:t>
      </w:r>
      <w:r w:rsidRPr="0054051B">
        <w:fldChar w:fldCharType="end"/>
      </w:r>
      <w:r w:rsidRPr="0054051B">
        <w:t xml:space="preserve">. Tas aprēķina konstanti </w:t>
      </w:r>
      <w:r w:rsidRPr="0054051B">
        <w:rPr>
          <w:i/>
        </w:rPr>
        <w:t>pi</w:t>
      </w:r>
      <w:r w:rsidRPr="0054051B">
        <w:t xml:space="preserve"> līdz uzdotajai precizitātei. Lietotājs ievada vēlamo precizitāti</w:t>
      </w:r>
      <w:r w:rsidR="00B75F5B" w:rsidRPr="0054051B">
        <w:t>,</w:t>
      </w:r>
      <w:r w:rsidRPr="0054051B">
        <w:t xml:space="preserve"> lietojot </w:t>
      </w:r>
      <w:r w:rsidRPr="0054051B">
        <w:rPr>
          <w:rStyle w:val="ReferenceChar"/>
          <w:i/>
          <w:lang w:val="lv-LV"/>
        </w:rPr>
        <w:t>NumericUpDown</w:t>
      </w:r>
      <w:r w:rsidRPr="0054051B">
        <w:t xml:space="preserve"> vadīklu</w:t>
      </w:r>
      <w:r w:rsidR="00B75F5B" w:rsidRPr="0054051B">
        <w:t>,</w:t>
      </w:r>
      <w:r w:rsidRPr="0054051B">
        <w:t xml:space="preserve"> un nospiež </w:t>
      </w:r>
      <w:r w:rsidRPr="0054051B">
        <w:rPr>
          <w:rStyle w:val="ReferenceChar"/>
          <w:i/>
          <w:lang w:val="lv-LV"/>
        </w:rPr>
        <w:t>Calculate</w:t>
      </w:r>
      <w:r w:rsidRPr="0054051B">
        <w:t xml:space="preserve"> pogu. Aprēķinu var apturēt</w:t>
      </w:r>
      <w:r w:rsidR="00560911" w:rsidRPr="0054051B">
        <w:t>,</w:t>
      </w:r>
      <w:r w:rsidRPr="0054051B">
        <w:t xml:space="preserve"> nospiežot pogu </w:t>
      </w:r>
      <w:r w:rsidRPr="0054051B">
        <w:rPr>
          <w:rStyle w:val="ReferenceChar"/>
          <w:i/>
          <w:lang w:val="lv-LV"/>
        </w:rPr>
        <w:t>Cancel</w:t>
      </w:r>
      <w:r w:rsidRPr="0054051B">
        <w:t xml:space="preserve">. </w:t>
      </w:r>
    </w:p>
    <w:p w14:paraId="19FE8FB5" w14:textId="77777777" w:rsidR="00913E35" w:rsidRPr="0054051B" w:rsidRDefault="00913E35" w:rsidP="00560911"/>
    <w:p w14:paraId="19FE8FB6" w14:textId="77777777" w:rsidR="00913E35" w:rsidRPr="0054051B" w:rsidRDefault="00913E35" w:rsidP="00560911">
      <w:r w:rsidRPr="0054051B">
        <w:t>Pirms tālāku darbību veikšanas nepieciešams izpildīt sekojošus priekšnosacījumus:</w:t>
      </w:r>
    </w:p>
    <w:p w14:paraId="19FE8FB7" w14:textId="40489F53" w:rsidR="00913E35" w:rsidRPr="0054051B" w:rsidRDefault="00913E35" w:rsidP="008F0DA6">
      <w:pPr>
        <w:pStyle w:val="ListNumber"/>
        <w:numPr>
          <w:ilvl w:val="0"/>
          <w:numId w:val="49"/>
        </w:numPr>
      </w:pPr>
      <w:r w:rsidRPr="0054051B">
        <w:t xml:space="preserve">Izveidot jaunu risinājuma </w:t>
      </w:r>
      <w:r w:rsidRPr="0054051B">
        <w:rPr>
          <w:rStyle w:val="ReferenceChar"/>
          <w:i/>
          <w:lang w:val="lv-LV"/>
        </w:rPr>
        <w:t>EnoughPI.sln</w:t>
      </w:r>
      <w:r w:rsidRPr="0054051B">
        <w:rPr>
          <w:rStyle w:val="ReferenceChar"/>
          <w:lang w:val="lv-LV"/>
        </w:rPr>
        <w:t xml:space="preserve"> (</w:t>
      </w:r>
      <w:r w:rsidRPr="0054051B">
        <w:rPr>
          <w:rStyle w:val="ReferenceChar"/>
          <w:lang w:val="lv-LV"/>
        </w:rPr>
        <w:fldChar w:fldCharType="begin"/>
      </w:r>
      <w:r w:rsidRPr="0054051B">
        <w:rPr>
          <w:rStyle w:val="ReferenceChar"/>
          <w:lang w:val="lv-LV"/>
        </w:rPr>
        <w:instrText xml:space="preserve"> REF _Ref303764672 \r \h </w:instrText>
      </w:r>
      <w:r w:rsidR="00A03219" w:rsidRPr="0054051B">
        <w:rPr>
          <w:rStyle w:val="ReferenceChar"/>
          <w:lang w:val="lv-LV"/>
        </w:rPr>
        <w:instrText xml:space="preserve"> \* MERGEFORMAT </w:instrText>
      </w:r>
      <w:r w:rsidRPr="0054051B">
        <w:rPr>
          <w:rStyle w:val="ReferenceChar"/>
          <w:lang w:val="lv-LV"/>
        </w:rPr>
      </w:r>
      <w:r w:rsidRPr="0054051B">
        <w:rPr>
          <w:rStyle w:val="ReferenceChar"/>
          <w:lang w:val="lv-LV"/>
        </w:rPr>
        <w:fldChar w:fldCharType="separate"/>
      </w:r>
      <w:r w:rsidR="00852277">
        <w:rPr>
          <w:rStyle w:val="ReferenceChar"/>
          <w:lang w:val="lv-LV"/>
        </w:rPr>
        <w:t>[4]</w:t>
      </w:r>
      <w:r w:rsidRPr="0054051B">
        <w:rPr>
          <w:rStyle w:val="ReferenceChar"/>
          <w:lang w:val="lv-LV"/>
        </w:rPr>
        <w:fldChar w:fldCharType="end"/>
      </w:r>
      <w:r w:rsidRPr="0054051B">
        <w:rPr>
          <w:rStyle w:val="ReferenceChar"/>
          <w:lang w:val="lv-LV"/>
        </w:rPr>
        <w:t>)</w:t>
      </w:r>
      <w:r w:rsidRPr="0054051B">
        <w:t xml:space="preserve"> kopiju, kurā tiks veiktas visas turpmākās darbības; </w:t>
      </w:r>
    </w:p>
    <w:p w14:paraId="19FE8FB8" w14:textId="77777777" w:rsidR="00913E35" w:rsidRPr="0054051B" w:rsidRDefault="00913E35" w:rsidP="00A03219">
      <w:pPr>
        <w:pStyle w:val="ListNumber"/>
      </w:pPr>
      <w:r w:rsidRPr="0054051B">
        <w:t xml:space="preserve">Atvērt risinājumu </w:t>
      </w:r>
      <w:r w:rsidRPr="0054051B">
        <w:rPr>
          <w:rStyle w:val="ReferenceChar"/>
          <w:i/>
          <w:lang w:val="lv-LV"/>
        </w:rPr>
        <w:t>EnoughPI.sln</w:t>
      </w:r>
      <w:r w:rsidRPr="0054051B">
        <w:rPr>
          <w:i/>
        </w:rPr>
        <w:t>;</w:t>
      </w:r>
    </w:p>
    <w:p w14:paraId="19FE8FB9" w14:textId="77777777" w:rsidR="00913E35" w:rsidRPr="0054051B" w:rsidRDefault="00913E35" w:rsidP="00A03219">
      <w:pPr>
        <w:pStyle w:val="ListNumber"/>
      </w:pPr>
      <w:r w:rsidRPr="0054051B">
        <w:t>Atvērt projektu</w:t>
      </w:r>
      <w:r w:rsidRPr="0054051B">
        <w:rPr>
          <w:i/>
        </w:rPr>
        <w:t xml:space="preserve"> </w:t>
      </w:r>
      <w:r w:rsidRPr="0054051B">
        <w:rPr>
          <w:rStyle w:val="ReferenceChar"/>
          <w:i/>
          <w:lang w:val="lv-LV"/>
        </w:rPr>
        <w:t>EnoughPI</w:t>
      </w:r>
      <w:r w:rsidRPr="0054051B">
        <w:t xml:space="preserve"> un iezīmēt katalogu </w:t>
      </w:r>
      <w:r w:rsidRPr="0054051B">
        <w:rPr>
          <w:rStyle w:val="ReferenceChar"/>
          <w:lang w:val="lv-LV"/>
        </w:rPr>
        <w:t>References</w:t>
      </w:r>
      <w:r w:rsidRPr="0054051B">
        <w:t xml:space="preserve">, izpildīt konteksta izvēlnes komandu </w:t>
      </w:r>
      <w:r w:rsidRPr="0054051B">
        <w:rPr>
          <w:rStyle w:val="ReferenceChar"/>
          <w:i/>
          <w:lang w:val="lv-LV"/>
        </w:rPr>
        <w:t>Add</w:t>
      </w:r>
      <w:r w:rsidRPr="0054051B">
        <w:rPr>
          <w:rStyle w:val="ReferenceChar"/>
          <w:lang w:val="lv-LV"/>
        </w:rPr>
        <w:t xml:space="preserve"> Reference </w:t>
      </w:r>
      <w:r w:rsidRPr="0054051B">
        <w:t xml:space="preserve">un pievienot projektam </w:t>
      </w:r>
      <w:r w:rsidRPr="0054051B">
        <w:rPr>
          <w:rStyle w:val="ReferenceChar"/>
          <w:lang w:val="lv-LV"/>
        </w:rPr>
        <w:t>Diagnostic.dll</w:t>
      </w:r>
      <w:r w:rsidRPr="0054051B">
        <w:t xml:space="preserve"> bibliotēku. (tipiski atrodama katalogā </w:t>
      </w:r>
      <w:r w:rsidRPr="0054051B">
        <w:rPr>
          <w:i/>
        </w:rPr>
        <w:t>„~\Diagnostic\Lib”</w:t>
      </w:r>
      <w:r w:rsidRPr="0054051B">
        <w:t>).</w:t>
      </w:r>
    </w:p>
    <w:p w14:paraId="19FE8FBA" w14:textId="77777777" w:rsidR="00913E35" w:rsidRPr="0054051B" w:rsidRDefault="00913E35" w:rsidP="00913E35">
      <w:pPr>
        <w:pStyle w:val="Heading2"/>
      </w:pPr>
      <w:bookmarkStart w:id="605" w:name="_Toc303763594"/>
      <w:bookmarkStart w:id="606" w:name="_Toc303764323"/>
      <w:bookmarkStart w:id="607" w:name="_Toc303763595"/>
      <w:bookmarkStart w:id="608" w:name="_Toc303764324"/>
      <w:bookmarkStart w:id="609" w:name="_Toc303763596"/>
      <w:bookmarkStart w:id="610" w:name="_Toc303764325"/>
      <w:bookmarkStart w:id="611" w:name="_Toc303763597"/>
      <w:bookmarkStart w:id="612" w:name="_Toc303764326"/>
      <w:bookmarkStart w:id="613" w:name="_Toc303763598"/>
      <w:bookmarkStart w:id="614" w:name="_Toc303764327"/>
      <w:bookmarkStart w:id="615" w:name="_Toc303763599"/>
      <w:bookmarkStart w:id="616" w:name="_Toc303764328"/>
      <w:bookmarkStart w:id="617" w:name="_Toc303763600"/>
      <w:bookmarkStart w:id="618" w:name="_Toc303764329"/>
      <w:bookmarkStart w:id="619" w:name="_Toc303763601"/>
      <w:bookmarkStart w:id="620" w:name="_Toc303764330"/>
      <w:bookmarkStart w:id="621" w:name="_Toc303763602"/>
      <w:bookmarkStart w:id="622" w:name="_Toc303764331"/>
      <w:bookmarkStart w:id="623" w:name="_Toc303763603"/>
      <w:bookmarkStart w:id="624" w:name="_Toc303764332"/>
      <w:bookmarkStart w:id="625" w:name="_Toc303763604"/>
      <w:bookmarkStart w:id="626" w:name="_Toc303764333"/>
      <w:bookmarkStart w:id="627" w:name="_Toc303763605"/>
      <w:bookmarkStart w:id="628" w:name="_Toc303764334"/>
      <w:bookmarkStart w:id="629" w:name="_Toc303763606"/>
      <w:bookmarkStart w:id="630" w:name="_Toc303764335"/>
      <w:bookmarkStart w:id="631" w:name="_Toc303763607"/>
      <w:bookmarkStart w:id="632" w:name="_Toc303764336"/>
      <w:bookmarkStart w:id="633" w:name="_Toc303763608"/>
      <w:bookmarkStart w:id="634" w:name="_Toc303764337"/>
      <w:bookmarkStart w:id="635" w:name="_Toc303763609"/>
      <w:bookmarkStart w:id="636" w:name="_Toc303764338"/>
      <w:bookmarkStart w:id="637" w:name="_Toc303763610"/>
      <w:bookmarkStart w:id="638" w:name="_Toc303764339"/>
      <w:bookmarkStart w:id="639" w:name="_Toc303763611"/>
      <w:bookmarkStart w:id="640" w:name="_Toc303764340"/>
      <w:bookmarkStart w:id="641" w:name="_Toc303763612"/>
      <w:bookmarkStart w:id="642" w:name="_Toc303764341"/>
      <w:bookmarkStart w:id="643" w:name="_Toc303763613"/>
      <w:bookmarkStart w:id="644" w:name="_Toc303764342"/>
      <w:bookmarkStart w:id="645" w:name="_Toc303763614"/>
      <w:bookmarkStart w:id="646" w:name="_Toc303764343"/>
      <w:bookmarkStart w:id="647" w:name="_Toc303763615"/>
      <w:bookmarkStart w:id="648" w:name="_Toc303764344"/>
      <w:bookmarkStart w:id="649" w:name="_Toc303763616"/>
      <w:bookmarkStart w:id="650" w:name="_Toc303764345"/>
      <w:bookmarkStart w:id="651" w:name="_Toc303763617"/>
      <w:bookmarkStart w:id="652" w:name="_Toc303764346"/>
      <w:bookmarkStart w:id="653" w:name="_Toc303763618"/>
      <w:bookmarkStart w:id="654" w:name="_Toc303764347"/>
      <w:bookmarkStart w:id="655" w:name="_Toc303763619"/>
      <w:bookmarkStart w:id="656" w:name="_Toc303764348"/>
      <w:bookmarkStart w:id="657" w:name="_Toc303763620"/>
      <w:bookmarkStart w:id="658" w:name="_Toc303764349"/>
      <w:bookmarkStart w:id="659" w:name="_Toc303763621"/>
      <w:bookmarkStart w:id="660" w:name="_Toc303764350"/>
      <w:bookmarkStart w:id="661" w:name="_Toc303763622"/>
      <w:bookmarkStart w:id="662" w:name="_Toc303764351"/>
      <w:bookmarkStart w:id="663" w:name="_Toc303763623"/>
      <w:bookmarkStart w:id="664" w:name="_Toc303764352"/>
      <w:bookmarkStart w:id="665" w:name="_Toc303763624"/>
      <w:bookmarkStart w:id="666" w:name="_Toc303764353"/>
      <w:bookmarkStart w:id="667" w:name="_Toc303763625"/>
      <w:bookmarkStart w:id="668" w:name="_Toc303764354"/>
      <w:bookmarkStart w:id="669" w:name="_Toc303763626"/>
      <w:bookmarkStart w:id="670" w:name="_Toc303764355"/>
      <w:bookmarkStart w:id="671" w:name="_Toc303763627"/>
      <w:bookmarkStart w:id="672" w:name="_Toc303764356"/>
      <w:bookmarkStart w:id="673" w:name="_Toc303763628"/>
      <w:bookmarkStart w:id="674" w:name="_Toc303764357"/>
      <w:bookmarkStart w:id="675" w:name="_Toc303763629"/>
      <w:bookmarkStart w:id="676" w:name="_Toc303764358"/>
      <w:bookmarkStart w:id="677" w:name="_Toc303763630"/>
      <w:bookmarkStart w:id="678" w:name="_Toc303764359"/>
      <w:bookmarkStart w:id="679" w:name="_Toc300158134"/>
      <w:bookmarkStart w:id="680" w:name="_Toc300158297"/>
      <w:bookmarkStart w:id="681" w:name="_Toc303760169"/>
      <w:bookmarkStart w:id="682" w:name="_Toc303763631"/>
      <w:bookmarkStart w:id="683" w:name="_Toc303764360"/>
      <w:bookmarkStart w:id="684" w:name="_Toc300158135"/>
      <w:bookmarkStart w:id="685" w:name="_Toc300158298"/>
      <w:bookmarkStart w:id="686" w:name="_Toc303760170"/>
      <w:bookmarkStart w:id="687" w:name="_Toc303763632"/>
      <w:bookmarkStart w:id="688" w:name="_Toc303764361"/>
      <w:bookmarkStart w:id="689" w:name="_Toc300158136"/>
      <w:bookmarkStart w:id="690" w:name="_Toc300158299"/>
      <w:bookmarkStart w:id="691" w:name="_Toc303760171"/>
      <w:bookmarkStart w:id="692" w:name="_Toc303763633"/>
      <w:bookmarkStart w:id="693" w:name="_Toc303764362"/>
      <w:bookmarkStart w:id="694" w:name="_Toc300158137"/>
      <w:bookmarkStart w:id="695" w:name="_Toc300158300"/>
      <w:bookmarkStart w:id="696" w:name="_Toc303760172"/>
      <w:bookmarkStart w:id="697" w:name="_Toc303763634"/>
      <w:bookmarkStart w:id="698" w:name="_Toc303764363"/>
      <w:bookmarkStart w:id="699" w:name="_Toc300158138"/>
      <w:bookmarkStart w:id="700" w:name="_Toc300158301"/>
      <w:bookmarkStart w:id="701" w:name="_Toc303760173"/>
      <w:bookmarkStart w:id="702" w:name="_Toc303763635"/>
      <w:bookmarkStart w:id="703" w:name="_Toc303764364"/>
      <w:bookmarkStart w:id="704" w:name="_Toc300158139"/>
      <w:bookmarkStart w:id="705" w:name="_Toc300158302"/>
      <w:bookmarkStart w:id="706" w:name="_Toc303760174"/>
      <w:bookmarkStart w:id="707" w:name="_Toc303763636"/>
      <w:bookmarkStart w:id="708" w:name="_Toc303764365"/>
      <w:bookmarkStart w:id="709" w:name="_Toc300158140"/>
      <w:bookmarkStart w:id="710" w:name="_Toc300158303"/>
      <w:bookmarkStart w:id="711" w:name="_Toc303760175"/>
      <w:bookmarkStart w:id="712" w:name="_Toc303763637"/>
      <w:bookmarkStart w:id="713" w:name="_Toc303764366"/>
      <w:bookmarkStart w:id="714" w:name="_Toc300158141"/>
      <w:bookmarkStart w:id="715" w:name="_Toc300158304"/>
      <w:bookmarkStart w:id="716" w:name="_Toc303760176"/>
      <w:bookmarkStart w:id="717" w:name="_Toc303763638"/>
      <w:bookmarkStart w:id="718" w:name="_Toc303764367"/>
      <w:bookmarkStart w:id="719" w:name="_Toc300158142"/>
      <w:bookmarkStart w:id="720" w:name="_Toc300158305"/>
      <w:bookmarkStart w:id="721" w:name="_Toc303760177"/>
      <w:bookmarkStart w:id="722" w:name="_Toc303763639"/>
      <w:bookmarkStart w:id="723" w:name="_Toc303764368"/>
      <w:bookmarkStart w:id="724" w:name="_Toc300158143"/>
      <w:bookmarkStart w:id="725" w:name="_Toc300158306"/>
      <w:bookmarkStart w:id="726" w:name="_Toc303760178"/>
      <w:bookmarkStart w:id="727" w:name="_Toc303763640"/>
      <w:bookmarkStart w:id="728" w:name="_Toc303764369"/>
      <w:bookmarkStart w:id="729" w:name="_Toc300158144"/>
      <w:bookmarkStart w:id="730" w:name="_Toc300158307"/>
      <w:bookmarkStart w:id="731" w:name="_Toc303760179"/>
      <w:bookmarkStart w:id="732" w:name="_Toc303763641"/>
      <w:bookmarkStart w:id="733" w:name="_Toc303764370"/>
      <w:bookmarkStart w:id="734" w:name="_Toc300158145"/>
      <w:bookmarkStart w:id="735" w:name="_Toc300158308"/>
      <w:bookmarkStart w:id="736" w:name="_Toc303760180"/>
      <w:bookmarkStart w:id="737" w:name="_Toc303763642"/>
      <w:bookmarkStart w:id="738" w:name="_Toc303764371"/>
      <w:bookmarkStart w:id="739" w:name="_Toc300158146"/>
      <w:bookmarkStart w:id="740" w:name="_Toc300158309"/>
      <w:bookmarkStart w:id="741" w:name="_Toc303760181"/>
      <w:bookmarkStart w:id="742" w:name="_Toc303763643"/>
      <w:bookmarkStart w:id="743" w:name="_Toc303764372"/>
      <w:bookmarkStart w:id="744" w:name="_Toc300158147"/>
      <w:bookmarkStart w:id="745" w:name="_Toc300158310"/>
      <w:bookmarkStart w:id="746" w:name="_Toc303760182"/>
      <w:bookmarkStart w:id="747" w:name="_Toc303763644"/>
      <w:bookmarkStart w:id="748" w:name="_Toc303764373"/>
      <w:bookmarkStart w:id="749" w:name="_Toc300158148"/>
      <w:bookmarkStart w:id="750" w:name="_Toc300158311"/>
      <w:bookmarkStart w:id="751" w:name="_Toc303760183"/>
      <w:bookmarkStart w:id="752" w:name="_Toc303763645"/>
      <w:bookmarkStart w:id="753" w:name="_Toc303764374"/>
      <w:bookmarkStart w:id="754" w:name="_Toc300158149"/>
      <w:bookmarkStart w:id="755" w:name="_Toc300158312"/>
      <w:bookmarkStart w:id="756" w:name="_Toc303760184"/>
      <w:bookmarkStart w:id="757" w:name="_Toc303763646"/>
      <w:bookmarkStart w:id="758" w:name="_Toc303764375"/>
      <w:bookmarkStart w:id="759" w:name="_Toc300158150"/>
      <w:bookmarkStart w:id="760" w:name="_Toc300158313"/>
      <w:bookmarkStart w:id="761" w:name="_Toc303760185"/>
      <w:bookmarkStart w:id="762" w:name="_Toc303763647"/>
      <w:bookmarkStart w:id="763" w:name="_Toc303764376"/>
      <w:bookmarkStart w:id="764" w:name="_Toc300158151"/>
      <w:bookmarkStart w:id="765" w:name="_Toc300158314"/>
      <w:bookmarkStart w:id="766" w:name="_Toc303760186"/>
      <w:bookmarkStart w:id="767" w:name="_Toc303763648"/>
      <w:bookmarkStart w:id="768" w:name="_Toc303764377"/>
      <w:bookmarkStart w:id="769" w:name="_Toc300158152"/>
      <w:bookmarkStart w:id="770" w:name="_Toc300158315"/>
      <w:bookmarkStart w:id="771" w:name="_Toc303760187"/>
      <w:bookmarkStart w:id="772" w:name="_Toc303763649"/>
      <w:bookmarkStart w:id="773" w:name="_Toc303764378"/>
      <w:bookmarkStart w:id="774" w:name="_Toc300158153"/>
      <w:bookmarkStart w:id="775" w:name="_Toc300158316"/>
      <w:bookmarkStart w:id="776" w:name="_Toc303760188"/>
      <w:bookmarkStart w:id="777" w:name="_Toc303763650"/>
      <w:bookmarkStart w:id="778" w:name="_Toc303764379"/>
      <w:bookmarkStart w:id="779" w:name="_Toc300158154"/>
      <w:bookmarkStart w:id="780" w:name="_Toc300158317"/>
      <w:bookmarkStart w:id="781" w:name="_Toc303760189"/>
      <w:bookmarkStart w:id="782" w:name="_Toc303763651"/>
      <w:bookmarkStart w:id="783" w:name="_Toc303764380"/>
      <w:bookmarkStart w:id="784" w:name="_Toc300158155"/>
      <w:bookmarkStart w:id="785" w:name="_Toc300158318"/>
      <w:bookmarkStart w:id="786" w:name="_Toc303760190"/>
      <w:bookmarkStart w:id="787" w:name="_Toc303763652"/>
      <w:bookmarkStart w:id="788" w:name="_Toc303764381"/>
      <w:bookmarkStart w:id="789" w:name="_Toc300158156"/>
      <w:bookmarkStart w:id="790" w:name="_Toc300158319"/>
      <w:bookmarkStart w:id="791" w:name="_Toc303760191"/>
      <w:bookmarkStart w:id="792" w:name="_Toc303763653"/>
      <w:bookmarkStart w:id="793" w:name="_Toc303764382"/>
      <w:bookmarkStart w:id="794" w:name="_Toc300158157"/>
      <w:bookmarkStart w:id="795" w:name="_Toc300158320"/>
      <w:bookmarkStart w:id="796" w:name="_Toc303760192"/>
      <w:bookmarkStart w:id="797" w:name="_Toc303763654"/>
      <w:bookmarkStart w:id="798" w:name="_Toc303764383"/>
      <w:bookmarkStart w:id="799" w:name="_Toc300158158"/>
      <w:bookmarkStart w:id="800" w:name="_Toc300158321"/>
      <w:bookmarkStart w:id="801" w:name="_Toc303760193"/>
      <w:bookmarkStart w:id="802" w:name="_Toc303763655"/>
      <w:bookmarkStart w:id="803" w:name="_Toc303764384"/>
      <w:bookmarkStart w:id="804" w:name="_Toc300158159"/>
      <w:bookmarkStart w:id="805" w:name="_Toc300158322"/>
      <w:bookmarkStart w:id="806" w:name="_Toc303760194"/>
      <w:bookmarkStart w:id="807" w:name="_Toc303763656"/>
      <w:bookmarkStart w:id="808" w:name="_Toc303764385"/>
      <w:bookmarkStart w:id="809" w:name="_Toc300158160"/>
      <w:bookmarkStart w:id="810" w:name="_Toc300158323"/>
      <w:bookmarkStart w:id="811" w:name="_Toc303760195"/>
      <w:bookmarkStart w:id="812" w:name="_Toc303763657"/>
      <w:bookmarkStart w:id="813" w:name="_Toc303764386"/>
      <w:bookmarkStart w:id="814" w:name="_Toc300158161"/>
      <w:bookmarkStart w:id="815" w:name="_Toc300158324"/>
      <w:bookmarkStart w:id="816" w:name="_Toc303760196"/>
      <w:bookmarkStart w:id="817" w:name="_Toc303763658"/>
      <w:bookmarkStart w:id="818" w:name="_Toc303764387"/>
      <w:bookmarkStart w:id="819" w:name="_Toc300158162"/>
      <w:bookmarkStart w:id="820" w:name="_Toc300158325"/>
      <w:bookmarkStart w:id="821" w:name="_Toc303760197"/>
      <w:bookmarkStart w:id="822" w:name="_Toc303763659"/>
      <w:bookmarkStart w:id="823" w:name="_Toc303764388"/>
      <w:bookmarkStart w:id="824" w:name="_Toc300158163"/>
      <w:bookmarkStart w:id="825" w:name="_Toc300158326"/>
      <w:bookmarkStart w:id="826" w:name="_Toc303760198"/>
      <w:bookmarkStart w:id="827" w:name="_Toc303763660"/>
      <w:bookmarkStart w:id="828" w:name="_Toc303764389"/>
      <w:bookmarkStart w:id="829" w:name="_Toc300158164"/>
      <w:bookmarkStart w:id="830" w:name="_Toc300158327"/>
      <w:bookmarkStart w:id="831" w:name="_Toc303760199"/>
      <w:bookmarkStart w:id="832" w:name="_Toc303763661"/>
      <w:bookmarkStart w:id="833" w:name="_Toc303764390"/>
      <w:bookmarkStart w:id="834" w:name="_Toc300158165"/>
      <w:bookmarkStart w:id="835" w:name="_Toc300158328"/>
      <w:bookmarkStart w:id="836" w:name="_Toc303760200"/>
      <w:bookmarkStart w:id="837" w:name="_Toc303763662"/>
      <w:bookmarkStart w:id="838" w:name="_Toc303764391"/>
      <w:bookmarkStart w:id="839" w:name="_Toc300158166"/>
      <w:bookmarkStart w:id="840" w:name="_Toc300158329"/>
      <w:bookmarkStart w:id="841" w:name="_Toc303760201"/>
      <w:bookmarkStart w:id="842" w:name="_Toc303763663"/>
      <w:bookmarkStart w:id="843" w:name="_Toc303764392"/>
      <w:bookmarkStart w:id="844" w:name="_Toc300158167"/>
      <w:bookmarkStart w:id="845" w:name="_Toc300158330"/>
      <w:bookmarkStart w:id="846" w:name="_Toc303760202"/>
      <w:bookmarkStart w:id="847" w:name="_Toc303763664"/>
      <w:bookmarkStart w:id="848" w:name="_Toc303764393"/>
      <w:bookmarkStart w:id="849" w:name="_Toc300158168"/>
      <w:bookmarkStart w:id="850" w:name="_Toc300158331"/>
      <w:bookmarkStart w:id="851" w:name="_Toc303760203"/>
      <w:bookmarkStart w:id="852" w:name="_Toc303763665"/>
      <w:bookmarkStart w:id="853" w:name="_Toc303764394"/>
      <w:bookmarkStart w:id="854" w:name="_Toc300158169"/>
      <w:bookmarkStart w:id="855" w:name="_Toc300158332"/>
      <w:bookmarkStart w:id="856" w:name="_Toc303760204"/>
      <w:bookmarkStart w:id="857" w:name="_Toc303763666"/>
      <w:bookmarkStart w:id="858" w:name="_Toc303764395"/>
      <w:bookmarkStart w:id="859" w:name="_Toc300158170"/>
      <w:bookmarkStart w:id="860" w:name="_Toc300158333"/>
      <w:bookmarkStart w:id="861" w:name="_Toc303760205"/>
      <w:bookmarkStart w:id="862" w:name="_Toc303763667"/>
      <w:bookmarkStart w:id="863" w:name="_Toc303764396"/>
      <w:bookmarkStart w:id="864" w:name="_Toc300158171"/>
      <w:bookmarkStart w:id="865" w:name="_Toc300158334"/>
      <w:bookmarkStart w:id="866" w:name="_Toc303760206"/>
      <w:bookmarkStart w:id="867" w:name="_Toc303763668"/>
      <w:bookmarkStart w:id="868" w:name="_Toc303764397"/>
      <w:bookmarkStart w:id="869" w:name="_Toc300158172"/>
      <w:bookmarkStart w:id="870" w:name="_Toc300158335"/>
      <w:bookmarkStart w:id="871" w:name="_Toc303760207"/>
      <w:bookmarkStart w:id="872" w:name="_Toc303763669"/>
      <w:bookmarkStart w:id="873" w:name="_Toc303764398"/>
      <w:bookmarkStart w:id="874" w:name="_Toc300158173"/>
      <w:bookmarkStart w:id="875" w:name="_Toc300158336"/>
      <w:bookmarkStart w:id="876" w:name="_Toc303760208"/>
      <w:bookmarkStart w:id="877" w:name="_Toc303763670"/>
      <w:bookmarkStart w:id="878" w:name="_Toc303764399"/>
      <w:bookmarkStart w:id="879" w:name="_Toc300158174"/>
      <w:bookmarkStart w:id="880" w:name="_Toc300158337"/>
      <w:bookmarkStart w:id="881" w:name="_Toc303760209"/>
      <w:bookmarkStart w:id="882" w:name="_Toc303763671"/>
      <w:bookmarkStart w:id="883" w:name="_Toc303764400"/>
      <w:bookmarkStart w:id="884" w:name="_Toc300158175"/>
      <w:bookmarkStart w:id="885" w:name="_Toc300158338"/>
      <w:bookmarkStart w:id="886" w:name="_Toc303760210"/>
      <w:bookmarkStart w:id="887" w:name="_Toc303763672"/>
      <w:bookmarkStart w:id="888" w:name="_Toc303764401"/>
      <w:bookmarkStart w:id="889" w:name="_Toc300158176"/>
      <w:bookmarkStart w:id="890" w:name="_Toc300158339"/>
      <w:bookmarkStart w:id="891" w:name="_Toc303760211"/>
      <w:bookmarkStart w:id="892" w:name="_Toc303763673"/>
      <w:bookmarkStart w:id="893" w:name="_Toc303764402"/>
      <w:bookmarkStart w:id="894" w:name="_Toc300158177"/>
      <w:bookmarkStart w:id="895" w:name="_Toc300158340"/>
      <w:bookmarkStart w:id="896" w:name="_Toc303760212"/>
      <w:bookmarkStart w:id="897" w:name="_Toc303763674"/>
      <w:bookmarkStart w:id="898" w:name="_Toc303764403"/>
      <w:bookmarkStart w:id="899" w:name="_Toc300158178"/>
      <w:bookmarkStart w:id="900" w:name="_Toc300158341"/>
      <w:bookmarkStart w:id="901" w:name="_Toc303760213"/>
      <w:bookmarkStart w:id="902" w:name="_Toc303763675"/>
      <w:bookmarkStart w:id="903" w:name="_Toc303764404"/>
      <w:bookmarkStart w:id="904" w:name="_Toc300158179"/>
      <w:bookmarkStart w:id="905" w:name="_Toc300158342"/>
      <w:bookmarkStart w:id="906" w:name="_Toc303760214"/>
      <w:bookmarkStart w:id="907" w:name="_Toc303763676"/>
      <w:bookmarkStart w:id="908" w:name="_Toc303764405"/>
      <w:bookmarkStart w:id="909" w:name="_Toc300158180"/>
      <w:bookmarkStart w:id="910" w:name="_Toc300158343"/>
      <w:bookmarkStart w:id="911" w:name="_Toc303760215"/>
      <w:bookmarkStart w:id="912" w:name="_Toc303763677"/>
      <w:bookmarkStart w:id="913" w:name="_Toc303764406"/>
      <w:bookmarkStart w:id="914" w:name="_Toc300158181"/>
      <w:bookmarkStart w:id="915" w:name="_Toc300158344"/>
      <w:bookmarkStart w:id="916" w:name="_Toc303760216"/>
      <w:bookmarkStart w:id="917" w:name="_Toc303763678"/>
      <w:bookmarkStart w:id="918" w:name="_Toc303764407"/>
      <w:bookmarkStart w:id="919" w:name="_Toc300158182"/>
      <w:bookmarkStart w:id="920" w:name="_Toc300158345"/>
      <w:bookmarkStart w:id="921" w:name="_Toc303760217"/>
      <w:bookmarkStart w:id="922" w:name="_Toc303763679"/>
      <w:bookmarkStart w:id="923" w:name="_Toc303764408"/>
      <w:bookmarkStart w:id="924" w:name="_Toc300158183"/>
      <w:bookmarkStart w:id="925" w:name="_Toc300158346"/>
      <w:bookmarkStart w:id="926" w:name="_Toc303760218"/>
      <w:bookmarkStart w:id="927" w:name="_Toc303763680"/>
      <w:bookmarkStart w:id="928" w:name="_Toc303764409"/>
      <w:bookmarkStart w:id="929" w:name="_Toc300158184"/>
      <w:bookmarkStart w:id="930" w:name="_Toc300158347"/>
      <w:bookmarkStart w:id="931" w:name="_Toc303760219"/>
      <w:bookmarkStart w:id="932" w:name="_Toc303763681"/>
      <w:bookmarkStart w:id="933" w:name="_Toc303764410"/>
      <w:bookmarkStart w:id="934" w:name="_Toc300158185"/>
      <w:bookmarkStart w:id="935" w:name="_Toc300158348"/>
      <w:bookmarkStart w:id="936" w:name="_Toc303760220"/>
      <w:bookmarkStart w:id="937" w:name="_Toc303763682"/>
      <w:bookmarkStart w:id="938" w:name="_Toc303764411"/>
      <w:bookmarkStart w:id="939" w:name="_Toc300158186"/>
      <w:bookmarkStart w:id="940" w:name="_Toc300158349"/>
      <w:bookmarkStart w:id="941" w:name="_Toc303760221"/>
      <w:bookmarkStart w:id="942" w:name="_Toc303763683"/>
      <w:bookmarkStart w:id="943" w:name="_Toc303764412"/>
      <w:bookmarkStart w:id="944" w:name="_Toc300158187"/>
      <w:bookmarkStart w:id="945" w:name="_Toc300158350"/>
      <w:bookmarkStart w:id="946" w:name="_Toc303760222"/>
      <w:bookmarkStart w:id="947" w:name="_Toc303763684"/>
      <w:bookmarkStart w:id="948" w:name="_Toc303764413"/>
      <w:bookmarkStart w:id="949" w:name="_Toc300158188"/>
      <w:bookmarkStart w:id="950" w:name="_Toc300158351"/>
      <w:bookmarkStart w:id="951" w:name="_Toc303760223"/>
      <w:bookmarkStart w:id="952" w:name="_Toc303763685"/>
      <w:bookmarkStart w:id="953" w:name="_Toc303764414"/>
      <w:bookmarkStart w:id="954" w:name="_Toc300158189"/>
      <w:bookmarkStart w:id="955" w:name="_Toc300158352"/>
      <w:bookmarkStart w:id="956" w:name="_Toc303760224"/>
      <w:bookmarkStart w:id="957" w:name="_Toc303763686"/>
      <w:bookmarkStart w:id="958" w:name="_Toc303764415"/>
      <w:bookmarkStart w:id="959" w:name="_Toc300158190"/>
      <w:bookmarkStart w:id="960" w:name="_Toc300158353"/>
      <w:bookmarkStart w:id="961" w:name="_Toc303760225"/>
      <w:bookmarkStart w:id="962" w:name="_Toc303763687"/>
      <w:bookmarkStart w:id="963" w:name="_Toc303764416"/>
      <w:bookmarkStart w:id="964" w:name="_Toc300158191"/>
      <w:bookmarkStart w:id="965" w:name="_Toc300158354"/>
      <w:bookmarkStart w:id="966" w:name="_Toc303760226"/>
      <w:bookmarkStart w:id="967" w:name="_Toc303763688"/>
      <w:bookmarkStart w:id="968" w:name="_Toc303764417"/>
      <w:bookmarkStart w:id="969" w:name="_Toc300158192"/>
      <w:bookmarkStart w:id="970" w:name="_Toc300158355"/>
      <w:bookmarkStart w:id="971" w:name="_Toc303760227"/>
      <w:bookmarkStart w:id="972" w:name="_Toc303763689"/>
      <w:bookmarkStart w:id="973" w:name="_Toc303764418"/>
      <w:bookmarkStart w:id="974" w:name="_Toc300158193"/>
      <w:bookmarkStart w:id="975" w:name="_Toc300158356"/>
      <w:bookmarkStart w:id="976" w:name="_Toc303760228"/>
      <w:bookmarkStart w:id="977" w:name="_Toc303763690"/>
      <w:bookmarkStart w:id="978" w:name="_Toc303764419"/>
      <w:bookmarkStart w:id="979" w:name="_Toc300158194"/>
      <w:bookmarkStart w:id="980" w:name="_Toc300158357"/>
      <w:bookmarkStart w:id="981" w:name="_Toc303760229"/>
      <w:bookmarkStart w:id="982" w:name="_Toc303763691"/>
      <w:bookmarkStart w:id="983" w:name="_Toc303764420"/>
      <w:bookmarkStart w:id="984" w:name="_Toc300158195"/>
      <w:bookmarkStart w:id="985" w:name="_Toc300158358"/>
      <w:bookmarkStart w:id="986" w:name="_Toc303760230"/>
      <w:bookmarkStart w:id="987" w:name="_Toc303763692"/>
      <w:bookmarkStart w:id="988" w:name="_Toc303764421"/>
      <w:bookmarkStart w:id="989" w:name="_Toc300158196"/>
      <w:bookmarkStart w:id="990" w:name="_Toc300158359"/>
      <w:bookmarkStart w:id="991" w:name="_Toc303760231"/>
      <w:bookmarkStart w:id="992" w:name="_Toc303763693"/>
      <w:bookmarkStart w:id="993" w:name="_Toc303764422"/>
      <w:bookmarkStart w:id="994" w:name="_Toc300158197"/>
      <w:bookmarkStart w:id="995" w:name="_Toc300158360"/>
      <w:bookmarkStart w:id="996" w:name="_Toc303760232"/>
      <w:bookmarkStart w:id="997" w:name="_Toc303763694"/>
      <w:bookmarkStart w:id="998" w:name="_Toc303764423"/>
      <w:bookmarkStart w:id="999" w:name="_Toc300158198"/>
      <w:bookmarkStart w:id="1000" w:name="_Toc300158361"/>
      <w:bookmarkStart w:id="1001" w:name="_Toc303760233"/>
      <w:bookmarkStart w:id="1002" w:name="_Toc303763695"/>
      <w:bookmarkStart w:id="1003" w:name="_Toc303764424"/>
      <w:bookmarkStart w:id="1004" w:name="_Toc300158199"/>
      <w:bookmarkStart w:id="1005" w:name="_Toc300158362"/>
      <w:bookmarkStart w:id="1006" w:name="_Toc303760234"/>
      <w:bookmarkStart w:id="1007" w:name="_Toc303763696"/>
      <w:bookmarkStart w:id="1008" w:name="_Toc303764425"/>
      <w:bookmarkStart w:id="1009" w:name="_Toc300158200"/>
      <w:bookmarkStart w:id="1010" w:name="_Toc300158363"/>
      <w:bookmarkStart w:id="1011" w:name="_Toc303760235"/>
      <w:bookmarkStart w:id="1012" w:name="_Toc303763697"/>
      <w:bookmarkStart w:id="1013" w:name="_Toc303764426"/>
      <w:bookmarkStart w:id="1014" w:name="_Toc300158201"/>
      <w:bookmarkStart w:id="1015" w:name="_Toc300158364"/>
      <w:bookmarkStart w:id="1016" w:name="_Toc303760236"/>
      <w:bookmarkStart w:id="1017" w:name="_Toc303763698"/>
      <w:bookmarkStart w:id="1018" w:name="_Toc303764427"/>
      <w:bookmarkStart w:id="1019" w:name="_Toc300158202"/>
      <w:bookmarkStart w:id="1020" w:name="_Toc300158365"/>
      <w:bookmarkStart w:id="1021" w:name="_Toc303760237"/>
      <w:bookmarkStart w:id="1022" w:name="_Toc303763699"/>
      <w:bookmarkStart w:id="1023" w:name="_Toc303764428"/>
      <w:bookmarkStart w:id="1024" w:name="_Toc300158203"/>
      <w:bookmarkStart w:id="1025" w:name="_Toc300158366"/>
      <w:bookmarkStart w:id="1026" w:name="_Toc303760238"/>
      <w:bookmarkStart w:id="1027" w:name="_Toc303763700"/>
      <w:bookmarkStart w:id="1028" w:name="_Toc303764429"/>
      <w:bookmarkStart w:id="1029" w:name="_Toc300158204"/>
      <w:bookmarkStart w:id="1030" w:name="_Toc300158367"/>
      <w:bookmarkStart w:id="1031" w:name="_Toc303760239"/>
      <w:bookmarkStart w:id="1032" w:name="_Toc303763701"/>
      <w:bookmarkStart w:id="1033" w:name="_Toc303764430"/>
      <w:bookmarkStart w:id="1034" w:name="_Toc300158205"/>
      <w:bookmarkStart w:id="1035" w:name="_Toc300158368"/>
      <w:bookmarkStart w:id="1036" w:name="_Toc303760240"/>
      <w:bookmarkStart w:id="1037" w:name="_Toc303763702"/>
      <w:bookmarkStart w:id="1038" w:name="_Toc303764431"/>
      <w:bookmarkStart w:id="1039" w:name="_Toc300158206"/>
      <w:bookmarkStart w:id="1040" w:name="_Toc300158369"/>
      <w:bookmarkStart w:id="1041" w:name="_Toc303760241"/>
      <w:bookmarkStart w:id="1042" w:name="_Toc303763703"/>
      <w:bookmarkStart w:id="1043" w:name="_Toc303764432"/>
      <w:bookmarkStart w:id="1044" w:name="_Toc300158207"/>
      <w:bookmarkStart w:id="1045" w:name="_Toc300158370"/>
      <w:bookmarkStart w:id="1046" w:name="_Toc303760242"/>
      <w:bookmarkStart w:id="1047" w:name="_Toc303763704"/>
      <w:bookmarkStart w:id="1048" w:name="_Toc303764433"/>
      <w:bookmarkStart w:id="1049" w:name="_Toc300158208"/>
      <w:bookmarkStart w:id="1050" w:name="_Toc300158371"/>
      <w:bookmarkStart w:id="1051" w:name="_Toc303760243"/>
      <w:bookmarkStart w:id="1052" w:name="_Toc303763705"/>
      <w:bookmarkStart w:id="1053" w:name="_Toc303764434"/>
      <w:bookmarkStart w:id="1054" w:name="_Toc300158209"/>
      <w:bookmarkStart w:id="1055" w:name="_Toc300158372"/>
      <w:bookmarkStart w:id="1056" w:name="_Toc303760244"/>
      <w:bookmarkStart w:id="1057" w:name="_Toc303763706"/>
      <w:bookmarkStart w:id="1058" w:name="_Toc303764435"/>
      <w:bookmarkStart w:id="1059" w:name="_Toc300158210"/>
      <w:bookmarkStart w:id="1060" w:name="_Toc300158373"/>
      <w:bookmarkStart w:id="1061" w:name="_Toc303760245"/>
      <w:bookmarkStart w:id="1062" w:name="_Toc303763707"/>
      <w:bookmarkStart w:id="1063" w:name="_Toc303764436"/>
      <w:bookmarkStart w:id="1064" w:name="_Toc300158211"/>
      <w:bookmarkStart w:id="1065" w:name="_Toc300158374"/>
      <w:bookmarkStart w:id="1066" w:name="_Toc303760246"/>
      <w:bookmarkStart w:id="1067" w:name="_Toc303763708"/>
      <w:bookmarkStart w:id="1068" w:name="_Toc303764437"/>
      <w:bookmarkStart w:id="1069" w:name="_Toc300158212"/>
      <w:bookmarkStart w:id="1070" w:name="_Toc300158375"/>
      <w:bookmarkStart w:id="1071" w:name="_Toc303760247"/>
      <w:bookmarkStart w:id="1072" w:name="_Toc303763709"/>
      <w:bookmarkStart w:id="1073" w:name="_Toc303764438"/>
      <w:bookmarkStart w:id="1074" w:name="_Toc300158213"/>
      <w:bookmarkStart w:id="1075" w:name="_Toc300158376"/>
      <w:bookmarkStart w:id="1076" w:name="_Toc303760248"/>
      <w:bookmarkStart w:id="1077" w:name="_Toc303763710"/>
      <w:bookmarkStart w:id="1078" w:name="_Toc303764439"/>
      <w:bookmarkStart w:id="1079" w:name="_Toc300158214"/>
      <w:bookmarkStart w:id="1080" w:name="_Toc300158377"/>
      <w:bookmarkStart w:id="1081" w:name="_Toc303760249"/>
      <w:bookmarkStart w:id="1082" w:name="_Toc303763711"/>
      <w:bookmarkStart w:id="1083" w:name="_Toc303764440"/>
      <w:bookmarkStart w:id="1084" w:name="_Toc300158215"/>
      <w:bookmarkStart w:id="1085" w:name="_Toc300158378"/>
      <w:bookmarkStart w:id="1086" w:name="_Toc303760250"/>
      <w:bookmarkStart w:id="1087" w:name="_Toc303763712"/>
      <w:bookmarkStart w:id="1088" w:name="_Toc303764441"/>
      <w:bookmarkStart w:id="1089" w:name="_Toc300158216"/>
      <w:bookmarkStart w:id="1090" w:name="_Toc300158379"/>
      <w:bookmarkStart w:id="1091" w:name="_Toc303760251"/>
      <w:bookmarkStart w:id="1092" w:name="_Toc303763713"/>
      <w:bookmarkStart w:id="1093" w:name="_Toc303764442"/>
      <w:bookmarkStart w:id="1094" w:name="_Toc300158217"/>
      <w:bookmarkStart w:id="1095" w:name="_Toc300158380"/>
      <w:bookmarkStart w:id="1096" w:name="_Toc303760252"/>
      <w:bookmarkStart w:id="1097" w:name="_Toc303763714"/>
      <w:bookmarkStart w:id="1098" w:name="_Toc303764443"/>
      <w:bookmarkStart w:id="1099" w:name="_Toc300158218"/>
      <w:bookmarkStart w:id="1100" w:name="_Toc300158381"/>
      <w:bookmarkStart w:id="1101" w:name="_Toc303760253"/>
      <w:bookmarkStart w:id="1102" w:name="_Toc303763715"/>
      <w:bookmarkStart w:id="1103" w:name="_Toc303764444"/>
      <w:bookmarkStart w:id="1104" w:name="_Toc300158219"/>
      <w:bookmarkStart w:id="1105" w:name="_Toc300158382"/>
      <w:bookmarkStart w:id="1106" w:name="_Toc303760254"/>
      <w:bookmarkStart w:id="1107" w:name="_Toc303763716"/>
      <w:bookmarkStart w:id="1108" w:name="_Toc303764445"/>
      <w:bookmarkStart w:id="1109" w:name="_Toc300158220"/>
      <w:bookmarkStart w:id="1110" w:name="_Toc300158383"/>
      <w:bookmarkStart w:id="1111" w:name="_Toc303760255"/>
      <w:bookmarkStart w:id="1112" w:name="_Toc303763717"/>
      <w:bookmarkStart w:id="1113" w:name="_Toc303764446"/>
      <w:bookmarkStart w:id="1114" w:name="_Toc300158221"/>
      <w:bookmarkStart w:id="1115" w:name="_Toc300158384"/>
      <w:bookmarkStart w:id="1116" w:name="_Toc303760256"/>
      <w:bookmarkStart w:id="1117" w:name="_Toc303763718"/>
      <w:bookmarkStart w:id="1118" w:name="_Toc303764447"/>
      <w:bookmarkStart w:id="1119" w:name="_Toc300158222"/>
      <w:bookmarkStart w:id="1120" w:name="_Toc300158385"/>
      <w:bookmarkStart w:id="1121" w:name="_Toc303760257"/>
      <w:bookmarkStart w:id="1122" w:name="_Toc303763719"/>
      <w:bookmarkStart w:id="1123" w:name="_Toc303764448"/>
      <w:bookmarkStart w:id="1124" w:name="_Toc300158223"/>
      <w:bookmarkStart w:id="1125" w:name="_Toc300158386"/>
      <w:bookmarkStart w:id="1126" w:name="_Toc303760258"/>
      <w:bookmarkStart w:id="1127" w:name="_Toc303763720"/>
      <w:bookmarkStart w:id="1128" w:name="_Toc303764449"/>
      <w:bookmarkStart w:id="1129" w:name="_Toc300158224"/>
      <w:bookmarkStart w:id="1130" w:name="_Toc300158387"/>
      <w:bookmarkStart w:id="1131" w:name="_Toc303760259"/>
      <w:bookmarkStart w:id="1132" w:name="_Toc303763721"/>
      <w:bookmarkStart w:id="1133" w:name="_Toc303764450"/>
      <w:bookmarkStart w:id="1134" w:name="_Toc300158225"/>
      <w:bookmarkStart w:id="1135" w:name="_Toc300158388"/>
      <w:bookmarkStart w:id="1136" w:name="_Toc303760260"/>
      <w:bookmarkStart w:id="1137" w:name="_Toc303763722"/>
      <w:bookmarkStart w:id="1138" w:name="_Toc303764451"/>
      <w:bookmarkStart w:id="1139" w:name="_Toc300158226"/>
      <w:bookmarkStart w:id="1140" w:name="_Toc300158389"/>
      <w:bookmarkStart w:id="1141" w:name="_Toc303760261"/>
      <w:bookmarkStart w:id="1142" w:name="_Toc303763723"/>
      <w:bookmarkStart w:id="1143" w:name="_Toc303764452"/>
      <w:bookmarkStart w:id="1144" w:name="_Toc300158227"/>
      <w:bookmarkStart w:id="1145" w:name="_Toc300158390"/>
      <w:bookmarkStart w:id="1146" w:name="_Toc303760262"/>
      <w:bookmarkStart w:id="1147" w:name="_Toc303763724"/>
      <w:bookmarkStart w:id="1148" w:name="_Toc303764453"/>
      <w:bookmarkStart w:id="1149" w:name="_Toc300158228"/>
      <w:bookmarkStart w:id="1150" w:name="_Toc300158391"/>
      <w:bookmarkStart w:id="1151" w:name="_Toc303760263"/>
      <w:bookmarkStart w:id="1152" w:name="_Toc303763725"/>
      <w:bookmarkStart w:id="1153" w:name="_Toc303764454"/>
      <w:bookmarkStart w:id="1154" w:name="_Toc300158229"/>
      <w:bookmarkStart w:id="1155" w:name="_Toc300158392"/>
      <w:bookmarkStart w:id="1156" w:name="_Toc303760264"/>
      <w:bookmarkStart w:id="1157" w:name="_Toc303763726"/>
      <w:bookmarkStart w:id="1158" w:name="_Toc303764455"/>
      <w:bookmarkStart w:id="1159" w:name="_Toc300158230"/>
      <w:bookmarkStart w:id="1160" w:name="_Toc300158393"/>
      <w:bookmarkStart w:id="1161" w:name="_Toc303760265"/>
      <w:bookmarkStart w:id="1162" w:name="_Toc303763727"/>
      <w:bookmarkStart w:id="1163" w:name="_Toc303764456"/>
      <w:bookmarkStart w:id="1164" w:name="_Toc300156144"/>
      <w:bookmarkStart w:id="1165" w:name="_Toc300158231"/>
      <w:bookmarkStart w:id="1166" w:name="_Toc300158394"/>
      <w:bookmarkStart w:id="1167" w:name="_Toc303760266"/>
      <w:bookmarkStart w:id="1168" w:name="_Toc303763728"/>
      <w:bookmarkStart w:id="1169" w:name="_Toc303764457"/>
      <w:bookmarkStart w:id="1170" w:name="_Toc300156145"/>
      <w:bookmarkStart w:id="1171" w:name="_Toc300158232"/>
      <w:bookmarkStart w:id="1172" w:name="_Toc300158395"/>
      <w:bookmarkStart w:id="1173" w:name="_Toc303760267"/>
      <w:bookmarkStart w:id="1174" w:name="_Toc303763729"/>
      <w:bookmarkStart w:id="1175" w:name="_Toc303764458"/>
      <w:bookmarkStart w:id="1176" w:name="_Toc300156146"/>
      <w:bookmarkStart w:id="1177" w:name="_Toc300158233"/>
      <w:bookmarkStart w:id="1178" w:name="_Toc300158396"/>
      <w:bookmarkStart w:id="1179" w:name="_Toc303760268"/>
      <w:bookmarkStart w:id="1180" w:name="_Toc303763730"/>
      <w:bookmarkStart w:id="1181" w:name="_Toc303764459"/>
      <w:bookmarkStart w:id="1182" w:name="_Toc300156147"/>
      <w:bookmarkStart w:id="1183" w:name="_Toc300158234"/>
      <w:bookmarkStart w:id="1184" w:name="_Toc300158397"/>
      <w:bookmarkStart w:id="1185" w:name="_Toc303760269"/>
      <w:bookmarkStart w:id="1186" w:name="_Toc303763731"/>
      <w:bookmarkStart w:id="1187" w:name="_Toc303764460"/>
      <w:bookmarkStart w:id="1188" w:name="_Toc300156148"/>
      <w:bookmarkStart w:id="1189" w:name="_Toc300158235"/>
      <w:bookmarkStart w:id="1190" w:name="_Toc300158398"/>
      <w:bookmarkStart w:id="1191" w:name="_Toc303760270"/>
      <w:bookmarkStart w:id="1192" w:name="_Toc303763732"/>
      <w:bookmarkStart w:id="1193" w:name="_Toc303764461"/>
      <w:bookmarkStart w:id="1194" w:name="_Toc300156149"/>
      <w:bookmarkStart w:id="1195" w:name="_Toc300158236"/>
      <w:bookmarkStart w:id="1196" w:name="_Toc300158399"/>
      <w:bookmarkStart w:id="1197" w:name="_Toc303760271"/>
      <w:bookmarkStart w:id="1198" w:name="_Toc303763733"/>
      <w:bookmarkStart w:id="1199" w:name="_Toc303764462"/>
      <w:bookmarkStart w:id="1200" w:name="_Toc300156150"/>
      <w:bookmarkStart w:id="1201" w:name="_Toc300158237"/>
      <w:bookmarkStart w:id="1202" w:name="_Toc300158400"/>
      <w:bookmarkStart w:id="1203" w:name="_Toc303760272"/>
      <w:bookmarkStart w:id="1204" w:name="_Toc303763734"/>
      <w:bookmarkStart w:id="1205" w:name="_Toc303764463"/>
      <w:bookmarkStart w:id="1206" w:name="_Toc300156151"/>
      <w:bookmarkStart w:id="1207" w:name="_Toc300158238"/>
      <w:bookmarkStart w:id="1208" w:name="_Toc300158401"/>
      <w:bookmarkStart w:id="1209" w:name="_Toc303760273"/>
      <w:bookmarkStart w:id="1210" w:name="_Toc303763735"/>
      <w:bookmarkStart w:id="1211" w:name="_Toc303764464"/>
      <w:bookmarkStart w:id="1212" w:name="_Toc300156152"/>
      <w:bookmarkStart w:id="1213" w:name="_Toc300158239"/>
      <w:bookmarkStart w:id="1214" w:name="_Toc300158402"/>
      <w:bookmarkStart w:id="1215" w:name="_Toc303760274"/>
      <w:bookmarkStart w:id="1216" w:name="_Toc303763736"/>
      <w:bookmarkStart w:id="1217" w:name="_Toc303764465"/>
      <w:bookmarkStart w:id="1218" w:name="_Toc300156153"/>
      <w:bookmarkStart w:id="1219" w:name="_Toc300158240"/>
      <w:bookmarkStart w:id="1220" w:name="_Toc300158403"/>
      <w:bookmarkStart w:id="1221" w:name="_Toc303760275"/>
      <w:bookmarkStart w:id="1222" w:name="_Toc303763737"/>
      <w:bookmarkStart w:id="1223" w:name="_Toc303764466"/>
      <w:bookmarkStart w:id="1224" w:name="_Toc300156154"/>
      <w:bookmarkStart w:id="1225" w:name="_Toc300158241"/>
      <w:bookmarkStart w:id="1226" w:name="_Toc300158404"/>
      <w:bookmarkStart w:id="1227" w:name="_Toc303760276"/>
      <w:bookmarkStart w:id="1228" w:name="_Toc303763738"/>
      <w:bookmarkStart w:id="1229" w:name="_Toc303764467"/>
      <w:bookmarkStart w:id="1230" w:name="_Toc300156155"/>
      <w:bookmarkStart w:id="1231" w:name="_Toc300158242"/>
      <w:bookmarkStart w:id="1232" w:name="_Toc300158405"/>
      <w:bookmarkStart w:id="1233" w:name="_Toc303760277"/>
      <w:bookmarkStart w:id="1234" w:name="_Toc303763739"/>
      <w:bookmarkStart w:id="1235" w:name="_Toc303764468"/>
      <w:bookmarkStart w:id="1236" w:name="_Toc300156156"/>
      <w:bookmarkStart w:id="1237" w:name="_Toc300158243"/>
      <w:bookmarkStart w:id="1238" w:name="_Toc300158406"/>
      <w:bookmarkStart w:id="1239" w:name="_Toc303760278"/>
      <w:bookmarkStart w:id="1240" w:name="_Toc303763740"/>
      <w:bookmarkStart w:id="1241" w:name="_Toc303764469"/>
      <w:bookmarkStart w:id="1242" w:name="_Toc300156157"/>
      <w:bookmarkStart w:id="1243" w:name="_Toc300158244"/>
      <w:bookmarkStart w:id="1244" w:name="_Toc300158407"/>
      <w:bookmarkStart w:id="1245" w:name="_Toc303760279"/>
      <w:bookmarkStart w:id="1246" w:name="_Toc303763741"/>
      <w:bookmarkStart w:id="1247" w:name="_Toc303764470"/>
      <w:bookmarkStart w:id="1248" w:name="_Toc300156158"/>
      <w:bookmarkStart w:id="1249" w:name="_Toc300158245"/>
      <w:bookmarkStart w:id="1250" w:name="_Toc300158408"/>
      <w:bookmarkStart w:id="1251" w:name="_Toc303760280"/>
      <w:bookmarkStart w:id="1252" w:name="_Toc303763742"/>
      <w:bookmarkStart w:id="1253" w:name="_Toc303764471"/>
      <w:bookmarkStart w:id="1254" w:name="_Toc300156159"/>
      <w:bookmarkStart w:id="1255" w:name="_Toc300158246"/>
      <w:bookmarkStart w:id="1256" w:name="_Toc300158409"/>
      <w:bookmarkStart w:id="1257" w:name="_Toc303760281"/>
      <w:bookmarkStart w:id="1258" w:name="_Toc303763743"/>
      <w:bookmarkStart w:id="1259" w:name="_Toc303764472"/>
      <w:bookmarkStart w:id="1260" w:name="_Toc300156160"/>
      <w:bookmarkStart w:id="1261" w:name="_Toc300158247"/>
      <w:bookmarkStart w:id="1262" w:name="_Toc300158410"/>
      <w:bookmarkStart w:id="1263" w:name="_Toc303760282"/>
      <w:bookmarkStart w:id="1264" w:name="_Toc303763744"/>
      <w:bookmarkStart w:id="1265" w:name="_Toc303764473"/>
      <w:bookmarkStart w:id="1266" w:name="_Toc300156161"/>
      <w:bookmarkStart w:id="1267" w:name="_Toc300158248"/>
      <w:bookmarkStart w:id="1268" w:name="_Toc300158411"/>
      <w:bookmarkStart w:id="1269" w:name="_Toc303760283"/>
      <w:bookmarkStart w:id="1270" w:name="_Toc303763745"/>
      <w:bookmarkStart w:id="1271" w:name="_Toc303764474"/>
      <w:bookmarkStart w:id="1272" w:name="_Toc300156162"/>
      <w:bookmarkStart w:id="1273" w:name="_Toc300158249"/>
      <w:bookmarkStart w:id="1274" w:name="_Toc300158412"/>
      <w:bookmarkStart w:id="1275" w:name="_Toc303760284"/>
      <w:bookmarkStart w:id="1276" w:name="_Toc303763746"/>
      <w:bookmarkStart w:id="1277" w:name="_Toc303764475"/>
      <w:bookmarkStart w:id="1278" w:name="_Toc300156163"/>
      <w:bookmarkStart w:id="1279" w:name="_Toc300158250"/>
      <w:bookmarkStart w:id="1280" w:name="_Toc300158413"/>
      <w:bookmarkStart w:id="1281" w:name="_Toc303760285"/>
      <w:bookmarkStart w:id="1282" w:name="_Toc303763747"/>
      <w:bookmarkStart w:id="1283" w:name="_Toc303764476"/>
      <w:bookmarkStart w:id="1284" w:name="_Toc300156164"/>
      <w:bookmarkStart w:id="1285" w:name="_Toc300158251"/>
      <w:bookmarkStart w:id="1286" w:name="_Toc300158414"/>
      <w:bookmarkStart w:id="1287" w:name="_Toc303760286"/>
      <w:bookmarkStart w:id="1288" w:name="_Toc303763748"/>
      <w:bookmarkStart w:id="1289" w:name="_Toc303764477"/>
      <w:bookmarkStart w:id="1290" w:name="_Toc300156165"/>
      <w:bookmarkStart w:id="1291" w:name="_Toc300158252"/>
      <w:bookmarkStart w:id="1292" w:name="_Toc300158415"/>
      <w:bookmarkStart w:id="1293" w:name="_Toc303760287"/>
      <w:bookmarkStart w:id="1294" w:name="_Toc303763749"/>
      <w:bookmarkStart w:id="1295" w:name="_Toc303764478"/>
      <w:bookmarkStart w:id="1296" w:name="_Toc300156166"/>
      <w:bookmarkStart w:id="1297" w:name="_Toc300158253"/>
      <w:bookmarkStart w:id="1298" w:name="_Toc300158416"/>
      <w:bookmarkStart w:id="1299" w:name="_Toc303760288"/>
      <w:bookmarkStart w:id="1300" w:name="_Toc303763750"/>
      <w:bookmarkStart w:id="1301" w:name="_Toc303764479"/>
      <w:bookmarkStart w:id="1302" w:name="_Toc303763751"/>
      <w:bookmarkStart w:id="1303" w:name="_Toc303764480"/>
      <w:bookmarkStart w:id="1304" w:name="_Toc303763752"/>
      <w:bookmarkStart w:id="1305" w:name="_Toc303764481"/>
      <w:bookmarkStart w:id="1306" w:name="_Toc303763753"/>
      <w:bookmarkStart w:id="1307" w:name="_Toc303764482"/>
      <w:bookmarkStart w:id="1308" w:name="_Toc303763754"/>
      <w:bookmarkStart w:id="1309" w:name="_Toc303764483"/>
      <w:bookmarkStart w:id="1310" w:name="_Toc303763755"/>
      <w:bookmarkStart w:id="1311" w:name="_Toc303764484"/>
      <w:bookmarkStart w:id="1312" w:name="_Toc303763756"/>
      <w:bookmarkStart w:id="1313" w:name="_Toc303764485"/>
      <w:bookmarkStart w:id="1314" w:name="_Toc303763757"/>
      <w:bookmarkStart w:id="1315" w:name="_Toc303764486"/>
      <w:bookmarkStart w:id="1316" w:name="_Toc303763758"/>
      <w:bookmarkStart w:id="1317" w:name="_Toc303764487"/>
      <w:bookmarkStart w:id="1318" w:name="_Toc303763759"/>
      <w:bookmarkStart w:id="1319" w:name="_Toc303764488"/>
      <w:bookmarkStart w:id="1320" w:name="_Toc303763760"/>
      <w:bookmarkStart w:id="1321" w:name="_Toc303764489"/>
      <w:bookmarkStart w:id="1322" w:name="_Toc303763761"/>
      <w:bookmarkStart w:id="1323" w:name="_Toc303764490"/>
      <w:bookmarkStart w:id="1324" w:name="_Toc303763762"/>
      <w:bookmarkStart w:id="1325" w:name="_Toc303764491"/>
      <w:bookmarkStart w:id="1326" w:name="_Toc303763763"/>
      <w:bookmarkStart w:id="1327" w:name="_Toc303764492"/>
      <w:bookmarkStart w:id="1328" w:name="_Toc303763764"/>
      <w:bookmarkStart w:id="1329" w:name="_Toc303764493"/>
      <w:bookmarkStart w:id="1330" w:name="_Toc303763765"/>
      <w:bookmarkStart w:id="1331" w:name="_Toc303764494"/>
      <w:bookmarkStart w:id="1332" w:name="_Toc303763766"/>
      <w:bookmarkStart w:id="1333" w:name="_Toc303764495"/>
      <w:bookmarkStart w:id="1334" w:name="_Toc303763767"/>
      <w:bookmarkStart w:id="1335" w:name="_Toc303764496"/>
      <w:bookmarkStart w:id="1336" w:name="_Toc303763768"/>
      <w:bookmarkStart w:id="1337" w:name="_Toc303764497"/>
      <w:bookmarkStart w:id="1338" w:name="_Toc303763769"/>
      <w:bookmarkStart w:id="1339" w:name="_Toc303764498"/>
      <w:bookmarkStart w:id="1340" w:name="_Toc303763770"/>
      <w:bookmarkStart w:id="1341" w:name="_Toc303764499"/>
      <w:bookmarkStart w:id="1342" w:name="_Toc303763771"/>
      <w:bookmarkStart w:id="1343" w:name="_Toc303764500"/>
      <w:bookmarkStart w:id="1344" w:name="_Toc303763772"/>
      <w:bookmarkStart w:id="1345" w:name="_Toc303764501"/>
      <w:bookmarkStart w:id="1346" w:name="_Toc303763773"/>
      <w:bookmarkStart w:id="1347" w:name="_Toc303764502"/>
      <w:bookmarkStart w:id="1348" w:name="_Toc303763774"/>
      <w:bookmarkStart w:id="1349" w:name="_Toc303764503"/>
      <w:bookmarkStart w:id="1350" w:name="_Toc303763775"/>
      <w:bookmarkStart w:id="1351" w:name="_Toc303764504"/>
      <w:bookmarkStart w:id="1352" w:name="_Toc303763776"/>
      <w:bookmarkStart w:id="1353" w:name="_Toc303764505"/>
      <w:bookmarkStart w:id="1354" w:name="_Toc303763777"/>
      <w:bookmarkStart w:id="1355" w:name="_Toc303764506"/>
      <w:bookmarkStart w:id="1356" w:name="_Toc303763778"/>
      <w:bookmarkStart w:id="1357" w:name="_Toc303764507"/>
      <w:bookmarkStart w:id="1358" w:name="_Toc303763779"/>
      <w:bookmarkStart w:id="1359" w:name="_Toc303764508"/>
      <w:bookmarkStart w:id="1360" w:name="_Toc303763780"/>
      <w:bookmarkStart w:id="1361" w:name="_Toc303764509"/>
      <w:bookmarkStart w:id="1362" w:name="_Toc303763781"/>
      <w:bookmarkStart w:id="1363" w:name="_Toc303764510"/>
      <w:bookmarkStart w:id="1364" w:name="_Toc303763782"/>
      <w:bookmarkStart w:id="1365" w:name="_Toc303764511"/>
      <w:bookmarkStart w:id="1366" w:name="_Toc303763783"/>
      <w:bookmarkStart w:id="1367" w:name="_Toc303764512"/>
      <w:bookmarkStart w:id="1368" w:name="_Toc303763784"/>
      <w:bookmarkStart w:id="1369" w:name="_Toc303764513"/>
      <w:bookmarkStart w:id="1370" w:name="_Toc303763785"/>
      <w:bookmarkStart w:id="1371" w:name="_Toc303764514"/>
      <w:bookmarkStart w:id="1372" w:name="_Toc303763786"/>
      <w:bookmarkStart w:id="1373" w:name="_Toc303764515"/>
      <w:bookmarkStart w:id="1374" w:name="_Toc303763787"/>
      <w:bookmarkStart w:id="1375" w:name="_Toc303764516"/>
      <w:bookmarkStart w:id="1376" w:name="_Toc303763788"/>
      <w:bookmarkStart w:id="1377" w:name="_Toc303764517"/>
      <w:bookmarkStart w:id="1378" w:name="_Toc303763789"/>
      <w:bookmarkStart w:id="1379" w:name="_Toc303764518"/>
      <w:bookmarkStart w:id="1380" w:name="_Toc303763790"/>
      <w:bookmarkStart w:id="1381" w:name="_Toc303764519"/>
      <w:bookmarkStart w:id="1382" w:name="_Toc303763791"/>
      <w:bookmarkStart w:id="1383" w:name="_Toc303764520"/>
      <w:bookmarkStart w:id="1384" w:name="_Toc303763792"/>
      <w:bookmarkStart w:id="1385" w:name="_Toc303764521"/>
      <w:bookmarkStart w:id="1386" w:name="_Toc303763793"/>
      <w:bookmarkStart w:id="1387" w:name="_Toc303764522"/>
      <w:bookmarkStart w:id="1388" w:name="_Toc303763794"/>
      <w:bookmarkStart w:id="1389" w:name="_Toc303764523"/>
      <w:bookmarkStart w:id="1390" w:name="_Toc303763795"/>
      <w:bookmarkStart w:id="1391" w:name="_Toc303764524"/>
      <w:bookmarkStart w:id="1392" w:name="_Toc303763796"/>
      <w:bookmarkStart w:id="1393" w:name="_Toc303764525"/>
      <w:bookmarkStart w:id="1394" w:name="_Toc303763797"/>
      <w:bookmarkStart w:id="1395" w:name="_Toc303764526"/>
      <w:bookmarkStart w:id="1396" w:name="_Toc303763798"/>
      <w:bookmarkStart w:id="1397" w:name="_Toc303764527"/>
      <w:bookmarkStart w:id="1398" w:name="_Toc303763799"/>
      <w:bookmarkStart w:id="1399" w:name="_Toc303764528"/>
      <w:bookmarkStart w:id="1400" w:name="_Toc303763800"/>
      <w:bookmarkStart w:id="1401" w:name="_Toc303764529"/>
      <w:bookmarkStart w:id="1402" w:name="_Toc303763801"/>
      <w:bookmarkStart w:id="1403" w:name="_Toc303764530"/>
      <w:bookmarkStart w:id="1404" w:name="_Toc303763802"/>
      <w:bookmarkStart w:id="1405" w:name="_Toc303764531"/>
      <w:bookmarkStart w:id="1406" w:name="_Toc303763803"/>
      <w:bookmarkStart w:id="1407" w:name="_Toc303764532"/>
      <w:bookmarkStart w:id="1408" w:name="_Toc303763804"/>
      <w:bookmarkStart w:id="1409" w:name="_Toc303764533"/>
      <w:bookmarkStart w:id="1410" w:name="_Toc303763805"/>
      <w:bookmarkStart w:id="1411" w:name="_Toc303764534"/>
      <w:bookmarkStart w:id="1412" w:name="_Toc303763806"/>
      <w:bookmarkStart w:id="1413" w:name="_Toc303764535"/>
      <w:bookmarkStart w:id="1414" w:name="_Toc303763807"/>
      <w:bookmarkStart w:id="1415" w:name="_Toc303764536"/>
      <w:bookmarkStart w:id="1416" w:name="_Toc303763808"/>
      <w:bookmarkStart w:id="1417" w:name="_Toc303764537"/>
      <w:bookmarkStart w:id="1418" w:name="_Toc303763809"/>
      <w:bookmarkStart w:id="1419" w:name="_Toc303764538"/>
      <w:bookmarkStart w:id="1420" w:name="_Toc303763810"/>
      <w:bookmarkStart w:id="1421" w:name="_Toc303764539"/>
      <w:bookmarkStart w:id="1422" w:name="_Toc303763811"/>
      <w:bookmarkStart w:id="1423" w:name="_Toc303764540"/>
      <w:bookmarkStart w:id="1424" w:name="_Toc303763812"/>
      <w:bookmarkStart w:id="1425" w:name="_Toc303764541"/>
      <w:bookmarkStart w:id="1426" w:name="_Toc303763813"/>
      <w:bookmarkStart w:id="1427" w:name="_Toc303764542"/>
      <w:bookmarkStart w:id="1428" w:name="_Toc303763814"/>
      <w:bookmarkStart w:id="1429" w:name="_Toc303764543"/>
      <w:bookmarkStart w:id="1430" w:name="_Toc303763815"/>
      <w:bookmarkStart w:id="1431" w:name="_Toc303764544"/>
      <w:bookmarkStart w:id="1432" w:name="_Toc303763816"/>
      <w:bookmarkStart w:id="1433" w:name="_Toc303764545"/>
      <w:bookmarkStart w:id="1434" w:name="_Toc303763817"/>
      <w:bookmarkStart w:id="1435" w:name="_Toc303764546"/>
      <w:bookmarkStart w:id="1436" w:name="_Toc303763818"/>
      <w:bookmarkStart w:id="1437" w:name="_Toc303764547"/>
      <w:bookmarkStart w:id="1438" w:name="_Toc303763819"/>
      <w:bookmarkStart w:id="1439" w:name="_Toc303764548"/>
      <w:bookmarkStart w:id="1440" w:name="_Toc303763820"/>
      <w:bookmarkStart w:id="1441" w:name="_Toc303764549"/>
      <w:bookmarkStart w:id="1442" w:name="_Toc303763821"/>
      <w:bookmarkStart w:id="1443" w:name="_Toc303764550"/>
      <w:bookmarkStart w:id="1444" w:name="_Toc303763822"/>
      <w:bookmarkStart w:id="1445" w:name="_Toc303764551"/>
      <w:bookmarkStart w:id="1446" w:name="_Toc303763823"/>
      <w:bookmarkStart w:id="1447" w:name="_Toc303764552"/>
      <w:bookmarkStart w:id="1448" w:name="_Toc303763824"/>
      <w:bookmarkStart w:id="1449" w:name="_Toc303764553"/>
      <w:bookmarkStart w:id="1450" w:name="_Toc303763825"/>
      <w:bookmarkStart w:id="1451" w:name="_Toc303764554"/>
      <w:bookmarkStart w:id="1452" w:name="_Toc303763826"/>
      <w:bookmarkStart w:id="1453" w:name="_Toc303764555"/>
      <w:bookmarkStart w:id="1454" w:name="_Toc303763827"/>
      <w:bookmarkStart w:id="1455" w:name="_Toc303764556"/>
      <w:bookmarkStart w:id="1456" w:name="_Toc303763828"/>
      <w:bookmarkStart w:id="1457" w:name="_Toc303764557"/>
      <w:bookmarkStart w:id="1458" w:name="_Toc303763829"/>
      <w:bookmarkStart w:id="1459" w:name="_Toc303764558"/>
      <w:bookmarkStart w:id="1460" w:name="_Toc303763830"/>
      <w:bookmarkStart w:id="1461" w:name="_Toc303764559"/>
      <w:bookmarkStart w:id="1462" w:name="_Toc303763831"/>
      <w:bookmarkStart w:id="1463" w:name="_Toc303764560"/>
      <w:bookmarkStart w:id="1464" w:name="_Toc303763832"/>
      <w:bookmarkStart w:id="1465" w:name="_Toc303764561"/>
      <w:bookmarkStart w:id="1466" w:name="_Toc303763833"/>
      <w:bookmarkStart w:id="1467" w:name="_Toc303764562"/>
      <w:bookmarkStart w:id="1468" w:name="_Toc303763834"/>
      <w:bookmarkStart w:id="1469" w:name="_Toc303764563"/>
      <w:bookmarkStart w:id="1470" w:name="_Toc303763835"/>
      <w:bookmarkStart w:id="1471" w:name="_Toc303764564"/>
      <w:bookmarkStart w:id="1472" w:name="_Toc303763836"/>
      <w:bookmarkStart w:id="1473" w:name="_Toc303764565"/>
      <w:bookmarkStart w:id="1474" w:name="_Toc303763837"/>
      <w:bookmarkStart w:id="1475" w:name="_Toc303764566"/>
      <w:bookmarkStart w:id="1476" w:name="_Toc303763838"/>
      <w:bookmarkStart w:id="1477" w:name="_Toc303764567"/>
      <w:bookmarkStart w:id="1478" w:name="_Toc303763839"/>
      <w:bookmarkStart w:id="1479" w:name="_Toc303764568"/>
      <w:bookmarkStart w:id="1480" w:name="_Toc303763840"/>
      <w:bookmarkStart w:id="1481" w:name="_Toc303764569"/>
      <w:bookmarkStart w:id="1482" w:name="_Toc303763841"/>
      <w:bookmarkStart w:id="1483" w:name="_Toc303764570"/>
      <w:bookmarkStart w:id="1484" w:name="_Toc303763842"/>
      <w:bookmarkStart w:id="1485" w:name="_Toc303764571"/>
      <w:bookmarkStart w:id="1486" w:name="_Toc303763843"/>
      <w:bookmarkStart w:id="1487" w:name="_Toc303764572"/>
      <w:bookmarkStart w:id="1488" w:name="_Toc303763844"/>
      <w:bookmarkStart w:id="1489" w:name="_Toc303764573"/>
      <w:bookmarkStart w:id="1490" w:name="_Toc303763845"/>
      <w:bookmarkStart w:id="1491" w:name="_Toc303764574"/>
      <w:bookmarkStart w:id="1492" w:name="_Toc303763846"/>
      <w:bookmarkStart w:id="1493" w:name="_Toc303764575"/>
      <w:bookmarkStart w:id="1494" w:name="_Toc303763847"/>
      <w:bookmarkStart w:id="1495" w:name="_Toc303764576"/>
      <w:bookmarkStart w:id="1496" w:name="_Toc303763848"/>
      <w:bookmarkStart w:id="1497" w:name="_Toc303764577"/>
      <w:bookmarkStart w:id="1498" w:name="_Toc303763849"/>
      <w:bookmarkStart w:id="1499" w:name="_Toc303764578"/>
      <w:bookmarkStart w:id="1500" w:name="_Toc303763850"/>
      <w:bookmarkStart w:id="1501" w:name="_Toc303764579"/>
      <w:bookmarkStart w:id="1502" w:name="_Toc303763851"/>
      <w:bookmarkStart w:id="1503" w:name="_Toc303764580"/>
      <w:bookmarkStart w:id="1504" w:name="_Toc303763852"/>
      <w:bookmarkStart w:id="1505" w:name="_Toc303764581"/>
      <w:bookmarkStart w:id="1506" w:name="_Toc303763853"/>
      <w:bookmarkStart w:id="1507" w:name="_Toc303764582"/>
      <w:bookmarkStart w:id="1508" w:name="_Toc303763854"/>
      <w:bookmarkStart w:id="1509" w:name="_Toc303764583"/>
      <w:bookmarkStart w:id="1510" w:name="_Toc303763855"/>
      <w:bookmarkStart w:id="1511" w:name="_Toc303764584"/>
      <w:bookmarkStart w:id="1512" w:name="_Toc303763856"/>
      <w:bookmarkStart w:id="1513" w:name="_Toc303764585"/>
      <w:bookmarkStart w:id="1514" w:name="_Toc303763857"/>
      <w:bookmarkStart w:id="1515" w:name="_Toc303764586"/>
      <w:bookmarkStart w:id="1516" w:name="_Toc303763858"/>
      <w:bookmarkStart w:id="1517" w:name="_Toc303764587"/>
      <w:bookmarkStart w:id="1518" w:name="_Toc303763859"/>
      <w:bookmarkStart w:id="1519" w:name="_Toc303764588"/>
      <w:bookmarkStart w:id="1520" w:name="_Toc303763860"/>
      <w:bookmarkStart w:id="1521" w:name="_Toc303764589"/>
      <w:bookmarkStart w:id="1522" w:name="_Toc303763861"/>
      <w:bookmarkStart w:id="1523" w:name="_Toc303764590"/>
      <w:bookmarkStart w:id="1524" w:name="_Toc303763862"/>
      <w:bookmarkStart w:id="1525" w:name="_Toc303764591"/>
      <w:bookmarkStart w:id="1526" w:name="_Toc303763863"/>
      <w:bookmarkStart w:id="1527" w:name="_Toc303764592"/>
      <w:bookmarkStart w:id="1528" w:name="_Toc303763864"/>
      <w:bookmarkStart w:id="1529" w:name="_Toc303764593"/>
      <w:bookmarkStart w:id="1530" w:name="_Toc303763865"/>
      <w:bookmarkStart w:id="1531" w:name="_Toc303764594"/>
      <w:bookmarkStart w:id="1532" w:name="_Toc303763866"/>
      <w:bookmarkStart w:id="1533" w:name="_Toc303764595"/>
      <w:bookmarkStart w:id="1534" w:name="_Toc303763867"/>
      <w:bookmarkStart w:id="1535" w:name="_Toc303764596"/>
      <w:bookmarkStart w:id="1536" w:name="_Toc303763868"/>
      <w:bookmarkStart w:id="1537" w:name="_Toc303764597"/>
      <w:bookmarkStart w:id="1538" w:name="_Toc303763869"/>
      <w:bookmarkStart w:id="1539" w:name="_Toc303764598"/>
      <w:bookmarkStart w:id="1540" w:name="_Toc303763870"/>
      <w:bookmarkStart w:id="1541" w:name="_Toc303764599"/>
      <w:bookmarkStart w:id="1542" w:name="_Toc303763871"/>
      <w:bookmarkStart w:id="1543" w:name="_Toc303764600"/>
      <w:bookmarkStart w:id="1544" w:name="_Toc303763872"/>
      <w:bookmarkStart w:id="1545" w:name="_Toc303764601"/>
      <w:bookmarkStart w:id="1546" w:name="_Toc303763873"/>
      <w:bookmarkStart w:id="1547" w:name="_Toc303764602"/>
      <w:bookmarkStart w:id="1548" w:name="_Toc303763874"/>
      <w:bookmarkStart w:id="1549" w:name="_Toc303764603"/>
      <w:bookmarkStart w:id="1550" w:name="_Toc303763875"/>
      <w:bookmarkStart w:id="1551" w:name="_Toc303764604"/>
      <w:bookmarkStart w:id="1552" w:name="_Toc303763876"/>
      <w:bookmarkStart w:id="1553" w:name="_Toc303764605"/>
      <w:bookmarkStart w:id="1554" w:name="_Toc303763877"/>
      <w:bookmarkStart w:id="1555" w:name="_Toc303764606"/>
      <w:bookmarkStart w:id="1556" w:name="_Toc303763878"/>
      <w:bookmarkStart w:id="1557" w:name="_Toc303764607"/>
      <w:bookmarkStart w:id="1558" w:name="_Toc303763879"/>
      <w:bookmarkStart w:id="1559" w:name="_Toc303764608"/>
      <w:bookmarkStart w:id="1560" w:name="_Toc303763880"/>
      <w:bookmarkStart w:id="1561" w:name="_Toc303764609"/>
      <w:bookmarkStart w:id="1562" w:name="_Toc303763881"/>
      <w:bookmarkStart w:id="1563" w:name="_Toc303764610"/>
      <w:bookmarkStart w:id="1564" w:name="_Toc303763882"/>
      <w:bookmarkStart w:id="1565" w:name="_Toc303764611"/>
      <w:bookmarkStart w:id="1566" w:name="_Toc303763883"/>
      <w:bookmarkStart w:id="1567" w:name="_Toc303764612"/>
      <w:bookmarkStart w:id="1568" w:name="_Toc303763884"/>
      <w:bookmarkStart w:id="1569" w:name="_Toc303764613"/>
      <w:bookmarkStart w:id="1570" w:name="_Toc303763885"/>
      <w:bookmarkStart w:id="1571" w:name="_Toc303764614"/>
      <w:bookmarkStart w:id="1572" w:name="_Toc303763886"/>
      <w:bookmarkStart w:id="1573" w:name="_Toc303764615"/>
      <w:bookmarkStart w:id="1574" w:name="_Toc303763887"/>
      <w:bookmarkStart w:id="1575" w:name="_Toc303764616"/>
      <w:bookmarkStart w:id="1576" w:name="_Toc303763888"/>
      <w:bookmarkStart w:id="1577" w:name="_Toc303764617"/>
      <w:bookmarkStart w:id="1578" w:name="_Toc303763889"/>
      <w:bookmarkStart w:id="1579" w:name="_Toc303764618"/>
      <w:bookmarkStart w:id="1580" w:name="_Toc303763890"/>
      <w:bookmarkStart w:id="1581" w:name="_Toc303764619"/>
      <w:bookmarkStart w:id="1582" w:name="_Toc303763891"/>
      <w:bookmarkStart w:id="1583" w:name="_Toc303764620"/>
      <w:bookmarkStart w:id="1584" w:name="_Toc303763892"/>
      <w:bookmarkStart w:id="1585" w:name="_Toc303764621"/>
      <w:bookmarkStart w:id="1586" w:name="_Toc303763893"/>
      <w:bookmarkStart w:id="1587" w:name="_Toc303764622"/>
      <w:bookmarkStart w:id="1588" w:name="_Toc303763894"/>
      <w:bookmarkStart w:id="1589" w:name="_Toc303764623"/>
      <w:bookmarkStart w:id="1590" w:name="_Toc303763895"/>
      <w:bookmarkStart w:id="1591" w:name="_Toc303764624"/>
      <w:bookmarkStart w:id="1592" w:name="_Toc303763896"/>
      <w:bookmarkStart w:id="1593" w:name="_Toc303764625"/>
      <w:bookmarkStart w:id="1594" w:name="_Toc303763897"/>
      <w:bookmarkStart w:id="1595" w:name="_Toc303764626"/>
      <w:bookmarkStart w:id="1596" w:name="_Toc303763898"/>
      <w:bookmarkStart w:id="1597" w:name="_Toc303764627"/>
      <w:bookmarkStart w:id="1598" w:name="_Toc303763899"/>
      <w:bookmarkStart w:id="1599" w:name="_Toc303764628"/>
      <w:bookmarkStart w:id="1600" w:name="_Toc303763900"/>
      <w:bookmarkStart w:id="1601" w:name="_Toc303764629"/>
      <w:bookmarkStart w:id="1602" w:name="_Toc303763901"/>
      <w:bookmarkStart w:id="1603" w:name="_Toc303764630"/>
      <w:bookmarkStart w:id="1604" w:name="_Toc303763902"/>
      <w:bookmarkStart w:id="1605" w:name="_Toc303764631"/>
      <w:bookmarkStart w:id="1606" w:name="_Toc303763903"/>
      <w:bookmarkStart w:id="1607" w:name="_Toc303764632"/>
      <w:bookmarkStart w:id="1608" w:name="_Toc303763904"/>
      <w:bookmarkStart w:id="1609" w:name="_Toc303764633"/>
      <w:bookmarkStart w:id="1610" w:name="_Toc303763905"/>
      <w:bookmarkStart w:id="1611" w:name="_Toc303764634"/>
      <w:bookmarkStart w:id="1612" w:name="_Toc303763906"/>
      <w:bookmarkStart w:id="1613" w:name="_Toc303764635"/>
      <w:bookmarkStart w:id="1614" w:name="_Toc303763907"/>
      <w:bookmarkStart w:id="1615" w:name="_Toc303764636"/>
      <w:bookmarkStart w:id="1616" w:name="_Toc303763908"/>
      <w:bookmarkStart w:id="1617" w:name="_Toc303764637"/>
      <w:bookmarkStart w:id="1618" w:name="_Toc303763909"/>
      <w:bookmarkStart w:id="1619" w:name="_Toc303764638"/>
      <w:bookmarkStart w:id="1620" w:name="_Toc303763910"/>
      <w:bookmarkStart w:id="1621" w:name="_Toc303764639"/>
      <w:bookmarkStart w:id="1622" w:name="_Toc303763911"/>
      <w:bookmarkStart w:id="1623" w:name="_Toc303764640"/>
      <w:bookmarkStart w:id="1624" w:name="_Toc303763912"/>
      <w:bookmarkStart w:id="1625" w:name="_Toc303764641"/>
      <w:bookmarkStart w:id="1626" w:name="_Toc303763913"/>
      <w:bookmarkStart w:id="1627" w:name="_Toc303764642"/>
      <w:bookmarkStart w:id="1628" w:name="_Toc303763914"/>
      <w:bookmarkStart w:id="1629" w:name="_Toc303764643"/>
      <w:bookmarkStart w:id="1630" w:name="_Toc303763915"/>
      <w:bookmarkStart w:id="1631" w:name="_Toc303764644"/>
      <w:bookmarkStart w:id="1632" w:name="_Toc303763916"/>
      <w:bookmarkStart w:id="1633" w:name="_Toc303764645"/>
      <w:bookmarkStart w:id="1634" w:name="_Toc303763917"/>
      <w:bookmarkStart w:id="1635" w:name="_Toc303764646"/>
      <w:bookmarkStart w:id="1636" w:name="_Toc303763918"/>
      <w:bookmarkStart w:id="1637" w:name="_Toc303764647"/>
      <w:bookmarkStart w:id="1638" w:name="_Toc303763919"/>
      <w:bookmarkStart w:id="1639" w:name="_Toc303764648"/>
      <w:bookmarkStart w:id="1640" w:name="_Toc303763920"/>
      <w:bookmarkStart w:id="1641" w:name="_Toc303764649"/>
      <w:bookmarkStart w:id="1642" w:name="_Toc303763921"/>
      <w:bookmarkStart w:id="1643" w:name="_Toc303764650"/>
      <w:bookmarkStart w:id="1644" w:name="_Toc303763922"/>
      <w:bookmarkStart w:id="1645" w:name="_Toc303764651"/>
      <w:bookmarkStart w:id="1646" w:name="_Toc303763923"/>
      <w:bookmarkStart w:id="1647" w:name="_Toc303764652"/>
      <w:bookmarkStart w:id="1648" w:name="_Toc303763924"/>
      <w:bookmarkStart w:id="1649" w:name="_Toc303764653"/>
      <w:bookmarkStart w:id="1650" w:name="_Toc303763925"/>
      <w:bookmarkStart w:id="1651" w:name="_Toc303764654"/>
      <w:bookmarkStart w:id="1652" w:name="_Toc303763926"/>
      <w:bookmarkStart w:id="1653" w:name="_Toc303764655"/>
      <w:bookmarkStart w:id="1654" w:name="_Toc303763927"/>
      <w:bookmarkStart w:id="1655" w:name="_Toc303764656"/>
      <w:bookmarkStart w:id="1656" w:name="_Toc303763928"/>
      <w:bookmarkStart w:id="1657" w:name="_Toc303764657"/>
      <w:bookmarkStart w:id="1658" w:name="_Toc303763929"/>
      <w:bookmarkStart w:id="1659" w:name="_Toc303764658"/>
      <w:bookmarkStart w:id="1660" w:name="_Toc303763930"/>
      <w:bookmarkStart w:id="1661" w:name="_Toc303764659"/>
      <w:bookmarkStart w:id="1662" w:name="_Toc303763931"/>
      <w:bookmarkStart w:id="1663" w:name="_Toc303764660"/>
      <w:bookmarkStart w:id="1664" w:name="_Toc303763932"/>
      <w:bookmarkStart w:id="1665" w:name="_Toc303764661"/>
      <w:bookmarkStart w:id="1666" w:name="_Toc303763933"/>
      <w:bookmarkStart w:id="1667" w:name="_Toc303764662"/>
      <w:bookmarkStart w:id="1668" w:name="_Toc303759579"/>
      <w:bookmarkStart w:id="1669" w:name="_Toc303766182"/>
      <w:bookmarkStart w:id="1670" w:name="_Toc487704393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r w:rsidRPr="0054051B">
        <w:t>LogUtility</w:t>
      </w:r>
      <w:bookmarkEnd w:id="1668"/>
      <w:bookmarkEnd w:id="1669"/>
      <w:bookmarkEnd w:id="1670"/>
    </w:p>
    <w:p w14:paraId="19FE8FBB" w14:textId="21012FAA" w:rsidR="00913E35" w:rsidRPr="0054051B" w:rsidRDefault="00913E35" w:rsidP="00560911">
      <w:r w:rsidRPr="0054051B">
        <w:t xml:space="preserve">Žurnalēšanas funkcionalitātes piesaistīšana esošam projektam izmantojot </w:t>
      </w:r>
      <w:r w:rsidRPr="0054051B">
        <w:rPr>
          <w:i/>
        </w:rPr>
        <w:t>LogUtility</w:t>
      </w:r>
      <w:r w:rsidRPr="0054051B">
        <w:t xml:space="preserve"> klasi. Izpildītais risinājums uz kā balstīta šī instrukcija atroda</w:t>
      </w:r>
      <w:r w:rsidR="009F79BB" w:rsidRPr="0054051B">
        <w:t>m</w:t>
      </w:r>
      <w:r w:rsidRPr="0054051B">
        <w:t xml:space="preserve">s katalogā </w:t>
      </w:r>
      <w:r w:rsidRPr="0054051B">
        <w:rPr>
          <w:i/>
        </w:rPr>
        <w:t>„~\Diagnostic\CS\WindowsApp\ex01Log”</w:t>
      </w:r>
      <w:r w:rsidRPr="0054051B">
        <w:t>.</w:t>
      </w:r>
    </w:p>
    <w:p w14:paraId="19FE8FBC" w14:textId="77777777" w:rsidR="00913E35" w:rsidRPr="0054051B" w:rsidRDefault="00913E35" w:rsidP="008863A4">
      <w:pPr>
        <w:pStyle w:val="ListNumber"/>
        <w:numPr>
          <w:ilvl w:val="0"/>
          <w:numId w:val="35"/>
        </w:numPr>
      </w:pPr>
      <w:r w:rsidRPr="0054051B">
        <w:t xml:space="preserve">Iezīmēt projekta failu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.cs</w:t>
      </w:r>
      <w:r w:rsidRPr="0054051B">
        <w:t xml:space="preserve"> un izpildīt konteksta izvēlnes komandu </w:t>
      </w:r>
      <w:r w:rsidRPr="0054051B">
        <w:rPr>
          <w:rStyle w:val="ReferenceChar"/>
          <w:i/>
          <w:lang w:val="lv-LV"/>
        </w:rPr>
        <w:t>View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Code</w:t>
      </w:r>
      <w:r w:rsidRPr="0054051B">
        <w:t>;</w:t>
      </w:r>
    </w:p>
    <w:p w14:paraId="19FE8FBD" w14:textId="77777777" w:rsidR="00913E35" w:rsidRPr="0054051B" w:rsidRDefault="00913E35" w:rsidP="00A03219">
      <w:pPr>
        <w:pStyle w:val="ListNumber"/>
      </w:pPr>
      <w:r w:rsidRPr="0054051B">
        <w:t xml:space="preserve">Pievienot vārdtelpu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faila augšdaļā;</w:t>
      </w:r>
    </w:p>
    <w:p w14:paraId="19FE8FBE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Diagnostic;</w:t>
      </w:r>
    </w:p>
    <w:p w14:paraId="19FE8FBF" w14:textId="77777777" w:rsidR="00913E35" w:rsidRPr="0054051B" w:rsidRDefault="00913E35" w:rsidP="00A03219">
      <w:pPr>
        <w:pStyle w:val="ListNumber"/>
      </w:pPr>
      <w:r w:rsidRPr="0054051B">
        <w:t xml:space="preserve">Modificēt konfigurācijas datni </w:t>
      </w:r>
      <w:r w:rsidRPr="0054051B">
        <w:rPr>
          <w:rStyle w:val="ReferenceChar"/>
          <w:lang w:val="lv-LV"/>
        </w:rPr>
        <w:t>app.config</w:t>
      </w:r>
      <w:r w:rsidRPr="0054051B">
        <w:t>, pievienojot sekojošus atribūtus:</w:t>
      </w:r>
    </w:p>
    <w:p w14:paraId="19FE8FC0" w14:textId="77777777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t xml:space="preserve">Konfigurācijas sekciju </w:t>
      </w:r>
      <w:r w:rsidRPr="0054051B">
        <w:rPr>
          <w:rStyle w:val="ReferenceChar"/>
          <w:i/>
          <w:lang w:val="lv-LV"/>
        </w:rPr>
        <w:t>diagnosticConfiguration</w:t>
      </w:r>
      <w:r w:rsidRPr="0054051B">
        <w:rPr>
          <w:rStyle w:val="ReferenceChar"/>
          <w:lang w:val="lv-LV"/>
        </w:rPr>
        <w:t>;</w:t>
      </w:r>
    </w:p>
    <w:p w14:paraId="19FE8FC1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8FC2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section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="diagnosticConfiguration"</w:t>
      </w:r>
    </w:p>
    <w:p w14:paraId="19FE8FC3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="Diagnostic.Configuration.DiagnosticSettings,</w:t>
      </w:r>
    </w:p>
    <w:p w14:paraId="19FE8FC4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lang w:val="lv-LV"/>
        </w:rPr>
        <w:tab/>
        <w:t xml:space="preserve">  Diagnostic, Version=1.0.0.0"/&gt;  </w:t>
      </w:r>
    </w:p>
    <w:p w14:paraId="19FE8FC5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8FC6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sharedListeners</w:t>
      </w:r>
      <w:r w:rsidRPr="0054051B">
        <w:t xml:space="preserve"> definēt koplietojamos žurnalēšanas failus,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šajā gadījumā lietojuma katalogā,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žurnalēšanas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</w:p>
    <w:p w14:paraId="19FE8FC7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19FE8FC8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sharedListeners</w:t>
      </w:r>
      <w:r w:rsidRPr="0054051B">
        <w:rPr>
          <w:lang w:val="lv-LV"/>
        </w:rPr>
        <w:t>&gt;</w:t>
      </w:r>
    </w:p>
    <w:p w14:paraId="19FE8FC9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lang w:val="lv-LV"/>
        </w:rPr>
        <w:tab/>
        <w:t>&lt;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="Progress.svclog"</w:t>
      </w:r>
    </w:p>
    <w:p w14:paraId="19FE8FCA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type</w:t>
      </w:r>
      <w:r w:rsidRPr="0054051B">
        <w:rPr>
          <w:lang w:val="lv-LV"/>
        </w:rPr>
        <w:t>="System.Diagnostics.XmlWriterTraceListener,</w:t>
      </w:r>
    </w:p>
    <w:p w14:paraId="19FE8FCB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System, Version=2.0.0.0, Culture=neutral,</w:t>
      </w:r>
    </w:p>
    <w:p w14:paraId="19FE8FCC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PublicKeyToken=b77a5c561934e089" </w:t>
      </w:r>
    </w:p>
    <w:p w14:paraId="19FE8FCD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name</w:t>
      </w:r>
      <w:r w:rsidRPr="0054051B">
        <w:rPr>
          <w:lang w:val="lv-LV"/>
        </w:rPr>
        <w:t xml:space="preserve">="ProgressLog" </w:t>
      </w:r>
    </w:p>
    <w:p w14:paraId="19FE8FCE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ab/>
        <w:t xml:space="preserve">     </w:t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>="Timestamp"/&gt;</w:t>
      </w:r>
    </w:p>
    <w:p w14:paraId="19FE8FCF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&lt;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="General.svclog"</w:t>
      </w:r>
    </w:p>
    <w:p w14:paraId="19FE8FD0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type</w:t>
      </w:r>
      <w:r w:rsidRPr="0054051B">
        <w:rPr>
          <w:lang w:val="lv-LV"/>
        </w:rPr>
        <w:t xml:space="preserve">="System.Diagnostics.XmlWriterTraceListener, </w:t>
      </w:r>
    </w:p>
    <w:p w14:paraId="19FE8FD1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System, Version=2.0.0.0, Culture=neutral, </w:t>
      </w:r>
    </w:p>
    <w:p w14:paraId="19FE8FD2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PublicKeyToken=b77a5c561934e089" </w:t>
      </w:r>
    </w:p>
    <w:p w14:paraId="19FE8FD3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name</w:t>
      </w:r>
      <w:r w:rsidRPr="0054051B">
        <w:rPr>
          <w:lang w:val="lv-LV"/>
        </w:rPr>
        <w:t>="GeneralLog"</w:t>
      </w:r>
    </w:p>
    <w:p w14:paraId="19FE8FD4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>="Timestamp"/&gt;</w:t>
      </w:r>
    </w:p>
    <w:p w14:paraId="19FE8FD5" w14:textId="77777777" w:rsidR="00913E35" w:rsidRPr="0054051B" w:rsidRDefault="00913E35" w:rsidP="00AA00E6">
      <w:pPr>
        <w:pStyle w:val="code0"/>
        <w:keepNext w:val="0"/>
        <w:ind w:firstLine="72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sharedListeners</w:t>
      </w:r>
      <w:r w:rsidRPr="0054051B">
        <w:rPr>
          <w:lang w:val="lv-LV"/>
        </w:rPr>
        <w:t xml:space="preserve">&gt; </w:t>
      </w:r>
    </w:p>
    <w:p w14:paraId="19FE8FD6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lang w:val="lv-LV"/>
        </w:rPr>
        <w:t>s</w:t>
      </w:r>
      <w:r w:rsidRPr="0054051B">
        <w:rPr>
          <w:rStyle w:val="ReferenceChar"/>
          <w:i/>
          <w:lang w:val="lv-LV"/>
        </w:rPr>
        <w:t>o</w:t>
      </w:r>
      <w:r w:rsidRPr="0054051B">
        <w:rPr>
          <w:rStyle w:val="ReferenceChar"/>
          <w:lang w:val="lv-LV"/>
        </w:rPr>
        <w:t>urce</w:t>
      </w:r>
      <w:r w:rsidRPr="0054051B">
        <w:t xml:space="preserve"> ar atbilstošiem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. Katrai klasei piesaistīt vismaz vienu žurnalēšanas failu </w:t>
      </w:r>
      <w:r w:rsidRPr="0054051B">
        <w:rPr>
          <w:rStyle w:val="ReferenceChar"/>
          <w:i/>
          <w:lang w:val="lv-LV"/>
        </w:rPr>
        <w:t>listeners</w:t>
      </w:r>
      <w:r w:rsidRPr="0054051B">
        <w:t xml:space="preserve">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>, vai definējot jaunu žurnalēšanas failu;</w:t>
      </w:r>
      <w:r w:rsidR="00560911" w:rsidRPr="0054051B">
        <w:t xml:space="preserve"> </w:t>
      </w:r>
    </w:p>
    <w:p w14:paraId="19FE8FD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&lt;sources&gt;           </w:t>
      </w:r>
    </w:p>
    <w:p w14:paraId="19FE8FD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lang w:val="lv-LV"/>
        </w:rPr>
        <w:tab/>
        <w:t xml:space="preserve">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="General"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8FD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</w:t>
      </w:r>
      <w:r w:rsidRPr="0054051B">
        <w:rPr>
          <w:lang w:val="lv-LV"/>
        </w:rPr>
        <w:tab/>
        <w:t>&lt;listeners&gt;</w:t>
      </w:r>
    </w:p>
    <w:p w14:paraId="19FE8FD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="GeneralLog"/&gt;</w:t>
      </w:r>
    </w:p>
    <w:p w14:paraId="19FE8FD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&lt;/listeners&gt;</w:t>
      </w:r>
    </w:p>
    <w:p w14:paraId="19FE8FD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&lt;/source&gt;</w:t>
      </w:r>
    </w:p>
    <w:p w14:paraId="19FE8FD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="Progress"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8FD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&lt;listeners&gt;</w:t>
      </w:r>
    </w:p>
    <w:p w14:paraId="19FE8FDF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="ProgressLog" /&gt;</w:t>
      </w:r>
    </w:p>
    <w:p w14:paraId="19FE8FE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&lt;/listeners&gt;</w:t>
      </w:r>
    </w:p>
    <w:p w14:paraId="19FE8FE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&lt;/source&gt;            </w:t>
      </w:r>
    </w:p>
    <w:p w14:paraId="19FE8FE2" w14:textId="77777777" w:rsidR="00913E35" w:rsidRPr="0054051B" w:rsidRDefault="00913E35" w:rsidP="00913E35">
      <w:pPr>
        <w:pStyle w:val="code0"/>
        <w:ind w:firstLine="720"/>
        <w:rPr>
          <w:lang w:val="lv-LV"/>
        </w:rPr>
      </w:pPr>
      <w:r w:rsidRPr="0054051B">
        <w:rPr>
          <w:lang w:val="lv-LV"/>
        </w:rPr>
        <w:t xml:space="preserve">&lt;/sources&gt;  </w:t>
      </w:r>
    </w:p>
    <w:p w14:paraId="19FE8FE3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560911" w:rsidRPr="0054051B">
        <w:t>,</w:t>
      </w:r>
      <w:r w:rsidRPr="0054051B">
        <w:t xml:space="preserve"> ka rakstīšana žurnalēšanas failā tiks veikta uzreiz.</w:t>
      </w:r>
      <w:r w:rsidR="00560911" w:rsidRPr="0054051B">
        <w:t xml:space="preserve"> </w:t>
      </w:r>
    </w:p>
    <w:p w14:paraId="19FE8FE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 xml:space="preserve">="true" /&gt;        </w:t>
      </w:r>
    </w:p>
    <w:p w14:paraId="19FE8FE5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8FE6" w14:textId="77777777" w:rsidR="00913E35" w:rsidRPr="0054051B" w:rsidRDefault="00913E35" w:rsidP="00A03219">
      <w:pPr>
        <w:pStyle w:val="ListNumber"/>
      </w:pPr>
      <w:r w:rsidRPr="0054051B">
        <w:t xml:space="preserve">Failā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cs</w:t>
      </w:r>
      <w:r w:rsidRPr="0054051B">
        <w:t xml:space="preserve"> izveidot </w:t>
      </w:r>
      <w:r w:rsidRPr="0054051B">
        <w:rPr>
          <w:rStyle w:val="ReferenceChar"/>
          <w:i/>
          <w:lang w:val="lv-LV"/>
        </w:rPr>
        <w:t>LogUtility</w:t>
      </w:r>
      <w:r w:rsidRPr="0054051B">
        <w:t xml:space="preserve"> klases eksemplāru, klases </w:t>
      </w:r>
      <w:r w:rsidRPr="0054051B">
        <w:rPr>
          <w:rStyle w:val="ReferenceChar"/>
          <w:i/>
          <w:lang w:val="lv-LV"/>
        </w:rPr>
        <w:t>Calculator</w:t>
      </w:r>
      <w:r w:rsidRPr="0054051B">
        <w:t xml:space="preserve"> ietvaros, norādot atribūtu </w:t>
      </w:r>
      <w:r w:rsidRPr="0054051B">
        <w:rPr>
          <w:rStyle w:val="ReferenceChar"/>
          <w:i/>
          <w:lang w:val="lv-LV"/>
        </w:rPr>
        <w:t>sourceName</w:t>
      </w:r>
      <w:r w:rsidRPr="0054051B">
        <w:t xml:space="preserve">, kas tiks lietots ziņojumu avota identificēšanai, šajā gadījumā projekta nosaukums </w:t>
      </w:r>
      <w:r w:rsidRPr="0054051B">
        <w:rPr>
          <w:i/>
        </w:rPr>
        <w:t>EnoughPI</w:t>
      </w:r>
      <w:r w:rsidRPr="0054051B">
        <w:t>;</w:t>
      </w:r>
    </w:p>
    <w:p w14:paraId="19FE8FE7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LogUtility logwriter = new LogUtility(</w:t>
      </w:r>
      <w:r w:rsidRPr="0054051B">
        <w:rPr>
          <w:color w:val="A31515"/>
          <w:lang w:val="lv-LV"/>
        </w:rPr>
        <w:t>"EnoughPI"</w:t>
      </w:r>
      <w:r w:rsidRPr="0054051B">
        <w:rPr>
          <w:lang w:val="lv-LV"/>
        </w:rPr>
        <w:t>);</w:t>
      </w:r>
    </w:p>
    <w:p w14:paraId="19FE8FE8" w14:textId="2F28E142" w:rsidR="00913E35" w:rsidRPr="0054051B" w:rsidRDefault="00913E35" w:rsidP="00A03219">
      <w:pPr>
        <w:pStyle w:val="ListNumber"/>
      </w:pPr>
      <w:r w:rsidRPr="0054051B">
        <w:t>Nepieciešamajās vietās pievienot projekta kodam rakstīšanas metodes</w:t>
      </w:r>
      <w:r w:rsidR="00B75F5B" w:rsidRPr="0054051B">
        <w:t xml:space="preserve"> </w:t>
      </w:r>
      <w:r w:rsidRPr="0054051B">
        <w:rPr>
          <w:rStyle w:val="ReferenceChar"/>
          <w:i/>
          <w:lang w:val="lv-LV"/>
        </w:rPr>
        <w:t>Write</w:t>
      </w:r>
      <w:r w:rsidRPr="0054051B">
        <w:t xml:space="preserve">. Kategorijā norādot žurnalēšanas klases identifikatoru; </w:t>
      </w:r>
      <w:hyperlink w:anchor="KBA" w:history="1">
        <w:r w:rsidRPr="0054051B">
          <w:rPr>
            <w:rStyle w:val="Hyperlink"/>
          </w:rPr>
          <w:t>[1]</w:t>
        </w:r>
      </w:hyperlink>
    </w:p>
    <w:p w14:paraId="19FE8FE9" w14:textId="77777777" w:rsidR="00913E35" w:rsidRPr="0054051B" w:rsidRDefault="00913E35" w:rsidP="00913E35">
      <w:pPr>
        <w:pStyle w:val="code0"/>
        <w:spacing w:after="0"/>
        <w:ind w:left="360"/>
        <w:rPr>
          <w:color w:val="008000"/>
          <w:lang w:val="lv-LV"/>
        </w:rPr>
      </w:pPr>
      <w:r w:rsidRPr="0054051B">
        <w:rPr>
          <w:color w:val="008000"/>
          <w:lang w:val="lv-LV"/>
        </w:rPr>
        <w:t xml:space="preserve">// TODO: Log final result                 </w:t>
      </w:r>
    </w:p>
    <w:p w14:paraId="19FE8FEA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string message = string.Format(</w:t>
      </w:r>
      <w:r w:rsidRPr="0054051B">
        <w:rPr>
          <w:color w:val="A31515"/>
          <w:lang w:val="lv-LV"/>
        </w:rPr>
        <w:t>"Rezultāts: Pi = {0}, precizitāte = {1}"</w:t>
      </w:r>
      <w:r w:rsidRPr="0054051B">
        <w:rPr>
          <w:lang w:val="lv-LV"/>
        </w:rPr>
        <w:t>, args.Pi, args.Digits);</w:t>
      </w:r>
    </w:p>
    <w:p w14:paraId="19FE8FEB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logwriter.Write(message, </w:t>
      </w:r>
      <w:r w:rsidRPr="0054051B">
        <w:rPr>
          <w:color w:val="2B91AF"/>
          <w:lang w:val="lv-LV"/>
        </w:rPr>
        <w:t>Category</w:t>
      </w:r>
      <w:r w:rsidRPr="0054051B">
        <w:rPr>
          <w:lang w:val="lv-LV"/>
        </w:rPr>
        <w:t xml:space="preserve">.General, </w:t>
      </w:r>
      <w:r w:rsidRPr="0054051B">
        <w:rPr>
          <w:color w:val="2B91AF"/>
          <w:lang w:val="lv-LV"/>
        </w:rPr>
        <w:t>Priority</w:t>
      </w:r>
      <w:r w:rsidRPr="0054051B">
        <w:rPr>
          <w:lang w:val="lv-LV"/>
        </w:rPr>
        <w:t>.Normal, 1, System.Diagnostics.</w:t>
      </w:r>
      <w:r w:rsidRPr="0054051B">
        <w:rPr>
          <w:color w:val="2B91AF"/>
          <w:lang w:val="lv-LV"/>
        </w:rPr>
        <w:t>TraceEventType</w:t>
      </w:r>
      <w:r w:rsidRPr="0054051B">
        <w:rPr>
          <w:lang w:val="lv-LV"/>
        </w:rPr>
        <w:t>.Information);</w:t>
      </w:r>
    </w:p>
    <w:p w14:paraId="19FE8FEC" w14:textId="77777777" w:rsidR="00913E35" w:rsidRPr="0054051B" w:rsidRDefault="00913E35" w:rsidP="00560911"/>
    <w:p w14:paraId="19FE8FED" w14:textId="77777777" w:rsidR="00913E35" w:rsidRPr="0054051B" w:rsidRDefault="00913E35" w:rsidP="00913E35">
      <w:pPr>
        <w:pStyle w:val="code0"/>
        <w:spacing w:after="0"/>
        <w:ind w:left="360"/>
        <w:rPr>
          <w:color w:val="008000"/>
          <w:lang w:val="lv-LV"/>
        </w:rPr>
      </w:pPr>
      <w:r w:rsidRPr="0054051B">
        <w:rPr>
          <w:color w:val="008000"/>
          <w:lang w:val="lv-LV"/>
        </w:rPr>
        <w:t>// TODO: Log exception</w:t>
      </w:r>
    </w:p>
    <w:p w14:paraId="19FE8FEE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"Izņēmums"</w:t>
      </w:r>
      <w:r w:rsidRPr="0054051B">
        <w:rPr>
          <w:lang w:val="lv-LV"/>
        </w:rPr>
        <w:t xml:space="preserve">, </w:t>
      </w:r>
      <w:r w:rsidRPr="0054051B">
        <w:rPr>
          <w:color w:val="2B91AF"/>
          <w:lang w:val="lv-LV"/>
        </w:rPr>
        <w:t>Category</w:t>
      </w:r>
      <w:r w:rsidRPr="0054051B">
        <w:rPr>
          <w:lang w:val="lv-LV"/>
        </w:rPr>
        <w:t xml:space="preserve">.General, </w:t>
      </w:r>
      <w:r w:rsidRPr="0054051B">
        <w:rPr>
          <w:color w:val="2B91AF"/>
          <w:lang w:val="lv-LV"/>
        </w:rPr>
        <w:t>Priority</w:t>
      </w:r>
      <w:r w:rsidRPr="0054051B">
        <w:rPr>
          <w:lang w:val="lv-LV"/>
        </w:rPr>
        <w:t>.High, 4, System.Diagnostics.</w:t>
      </w:r>
      <w:r w:rsidRPr="0054051B">
        <w:rPr>
          <w:color w:val="2B91AF"/>
          <w:lang w:val="lv-LV"/>
        </w:rPr>
        <w:t>TraceEventType</w:t>
      </w:r>
      <w:r w:rsidRPr="0054051B">
        <w:rPr>
          <w:lang w:val="lv-LV"/>
        </w:rPr>
        <w:t>.Error, args.Exception);</w:t>
      </w:r>
    </w:p>
    <w:p w14:paraId="19FE8FEF" w14:textId="77777777" w:rsidR="00913E35" w:rsidRPr="0054051B" w:rsidRDefault="00913E35" w:rsidP="00A03219">
      <w:pPr>
        <w:pStyle w:val="ListNumber"/>
      </w:pPr>
      <w:r w:rsidRPr="0054051B">
        <w:t xml:space="preserve">Nepieciešamības gadījumā modificēt risinājumā iekļautā projekta </w:t>
      </w:r>
      <w:r w:rsidRPr="0054051B">
        <w:rPr>
          <w:rStyle w:val="ReferenceChar"/>
          <w:i/>
          <w:lang w:val="lv-LV"/>
        </w:rPr>
        <w:t>EnoughPI.Logging</w:t>
      </w:r>
      <w:r w:rsidRPr="0054051B">
        <w:t xml:space="preserve"> ziņojumu kategoriju </w:t>
      </w:r>
      <w:r w:rsidRPr="0054051B">
        <w:rPr>
          <w:rStyle w:val="ReferenceChar"/>
          <w:i/>
          <w:lang w:val="lv-LV"/>
        </w:rPr>
        <w:t>Category</w:t>
      </w:r>
      <w:r w:rsidRPr="0054051B">
        <w:t xml:space="preserve"> un prioritāšu </w:t>
      </w:r>
      <w:r w:rsidRPr="0054051B">
        <w:rPr>
          <w:rStyle w:val="ReferenceChar"/>
          <w:i/>
          <w:lang w:val="lv-LV"/>
        </w:rPr>
        <w:t>Priority</w:t>
      </w:r>
      <w:r w:rsidRPr="0054051B">
        <w:t xml:space="preserve"> struktūras, kas definētas </w:t>
      </w:r>
      <w:r w:rsidRPr="0054051B">
        <w:rPr>
          <w:rStyle w:val="ReferenceChar"/>
          <w:i/>
          <w:lang w:val="lv-LV"/>
        </w:rPr>
        <w:t>Constants.cs</w:t>
      </w:r>
      <w:r w:rsidRPr="0054051B">
        <w:t xml:space="preserve"> failā;</w:t>
      </w:r>
    </w:p>
    <w:p w14:paraId="19FE8FF0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public struct </w:t>
      </w:r>
      <w:r w:rsidRPr="0054051B">
        <w:rPr>
          <w:color w:val="2B91AF"/>
          <w:lang w:val="lv-LV"/>
        </w:rPr>
        <w:t>Priority</w:t>
      </w:r>
    </w:p>
    <w:p w14:paraId="19FE8FF1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8FF2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public const int Lowest  = 0;</w:t>
      </w:r>
    </w:p>
    <w:p w14:paraId="19FE8FF3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</w:t>
      </w:r>
      <w:r w:rsidRPr="0054051B">
        <w:rPr>
          <w:lang w:val="lv-LV"/>
        </w:rPr>
        <w:tab/>
        <w:t>public const int Low     = 1;</w:t>
      </w:r>
    </w:p>
    <w:p w14:paraId="19FE8FF4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public const int Normal  = 2;</w:t>
      </w:r>
    </w:p>
    <w:p w14:paraId="19FE8FF5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public const int High    = 3;</w:t>
      </w:r>
    </w:p>
    <w:p w14:paraId="19FE8FF6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public const int Highest = 4;</w:t>
      </w:r>
    </w:p>
    <w:p w14:paraId="19FE8FF7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19FE8FF8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</w:p>
    <w:p w14:paraId="19FE8FF9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public struct </w:t>
      </w:r>
      <w:r w:rsidRPr="0054051B">
        <w:rPr>
          <w:color w:val="2B91AF"/>
          <w:lang w:val="lv-LV"/>
        </w:rPr>
        <w:t>Category</w:t>
      </w:r>
    </w:p>
    <w:p w14:paraId="19FE8FFA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8FFB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 xml:space="preserve">public const string General = </w:t>
      </w:r>
      <w:r w:rsidRPr="0054051B">
        <w:rPr>
          <w:color w:val="A31515"/>
          <w:lang w:val="lv-LV"/>
        </w:rPr>
        <w:t>"General"</w:t>
      </w:r>
      <w:r w:rsidRPr="0054051B">
        <w:rPr>
          <w:lang w:val="lv-LV"/>
        </w:rPr>
        <w:t>;</w:t>
      </w:r>
    </w:p>
    <w:p w14:paraId="19FE8FFC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public const string Progress = </w:t>
      </w:r>
      <w:r w:rsidRPr="0054051B">
        <w:rPr>
          <w:color w:val="A31515"/>
          <w:lang w:val="lv-LV"/>
        </w:rPr>
        <w:t>"Progress"</w:t>
      </w:r>
      <w:r w:rsidRPr="0054051B">
        <w:rPr>
          <w:lang w:val="lv-LV"/>
        </w:rPr>
        <w:t>;</w:t>
      </w:r>
    </w:p>
    <w:p w14:paraId="19FE8FFD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19FE8FFE" w14:textId="2F1647EA" w:rsidR="00913E35" w:rsidRPr="0054051B" w:rsidRDefault="00913E35" w:rsidP="00A03219">
      <w:pPr>
        <w:pStyle w:val="ListNumber"/>
      </w:pPr>
      <w:r w:rsidRPr="0054051B">
        <w:t xml:space="preserve">Iegūtais rezultāts apkopojot </w:t>
      </w:r>
      <w:r w:rsidRPr="0054051B">
        <w:rPr>
          <w:rStyle w:val="ReferenceChar"/>
          <w:i/>
          <w:lang w:val="lv-LV"/>
        </w:rPr>
        <w:t>General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Progress</w:t>
      </w:r>
      <w:r w:rsidRPr="0054051B">
        <w:t xml:space="preserve"> žurnālus (</w:t>
      </w:r>
      <w:r w:rsidR="00560911" w:rsidRPr="0054051B">
        <w:t xml:space="preserve">skat. </w:t>
      </w:r>
      <w:r w:rsidR="00AD6942" w:rsidRPr="0054051B">
        <w:fldChar w:fldCharType="begin"/>
      </w:r>
      <w:r w:rsidR="00AD6942" w:rsidRPr="0054051B">
        <w:instrText xml:space="preserve"> REF _Ref341774128 \h </w:instrText>
      </w:r>
      <w:r w:rsidR="00AD6942" w:rsidRPr="0054051B">
        <w:fldChar w:fldCharType="separate"/>
      </w:r>
      <w:r w:rsidR="00852277">
        <w:rPr>
          <w:noProof/>
        </w:rPr>
        <w:t>6</w:t>
      </w:r>
      <w:r w:rsidR="00AD6942" w:rsidRPr="0054051B">
        <w:fldChar w:fldCharType="end"/>
      </w:r>
      <w:r w:rsidR="00AD6942" w:rsidRPr="0054051B">
        <w:t>.</w:t>
      </w:r>
      <w:r w:rsidR="00560911" w:rsidRPr="0054051B">
        <w:t>attēlu</w:t>
      </w:r>
      <w:r w:rsidRPr="0054051B">
        <w:t>).</w:t>
      </w:r>
    </w:p>
    <w:p w14:paraId="0F6E465B" w14:textId="77777777" w:rsidR="00AD6942" w:rsidRPr="0054051B" w:rsidRDefault="00913E35" w:rsidP="00AD6942">
      <w:pPr>
        <w:pStyle w:val="Pictureposition"/>
      </w:pPr>
      <w:r w:rsidRPr="0054051B">
        <w:rPr>
          <w:noProof/>
          <w:lang w:eastAsia="lv-LV" w:bidi="lo-LA"/>
        </w:rPr>
        <w:drawing>
          <wp:inline distT="0" distB="0" distL="0" distR="0" wp14:anchorId="19FE925C" wp14:editId="1B440912">
            <wp:extent cx="5444720" cy="4428876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0353" cy="44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9001" w14:textId="7A7F6B6B" w:rsidR="00913E35" w:rsidRPr="0054051B" w:rsidRDefault="004969D4" w:rsidP="00B75F5B">
      <w:pPr>
        <w:pStyle w:val="Picturecaption"/>
      </w:pPr>
      <w:fldSimple w:instr=" SEQ attēls. \* ARABIC ">
        <w:bookmarkStart w:id="1671" w:name="_Ref341774128"/>
        <w:bookmarkStart w:id="1672" w:name="_Toc487704412"/>
        <w:r w:rsidR="00852277">
          <w:rPr>
            <w:noProof/>
          </w:rPr>
          <w:t>6</w:t>
        </w:r>
        <w:bookmarkEnd w:id="1671"/>
      </w:fldSimple>
      <w:r w:rsidR="00AD6942" w:rsidRPr="0054051B">
        <w:t>.attēls</w:t>
      </w:r>
      <w:r w:rsidR="005D1712" w:rsidRPr="0054051B">
        <w:t>.</w:t>
      </w:r>
      <w:r w:rsidR="00AD6942" w:rsidRPr="0054051B">
        <w:t xml:space="preserve"> Žurnalēšanas rezultāti</w:t>
      </w:r>
      <w:bookmarkEnd w:id="1672"/>
    </w:p>
    <w:p w14:paraId="19FE9003" w14:textId="77777777" w:rsidR="00913E35" w:rsidRPr="0054051B" w:rsidRDefault="00913E35" w:rsidP="00913E35">
      <w:pPr>
        <w:pStyle w:val="Heading2"/>
      </w:pPr>
      <w:bookmarkStart w:id="1673" w:name="_Toc299456259"/>
      <w:bookmarkStart w:id="1674" w:name="_Toc303759580"/>
      <w:bookmarkStart w:id="1675" w:name="_Toc303766183"/>
      <w:bookmarkStart w:id="1676" w:name="_Toc487704394"/>
      <w:r w:rsidRPr="0054051B">
        <w:t>TraceUtility</w:t>
      </w:r>
      <w:bookmarkEnd w:id="1673"/>
      <w:bookmarkEnd w:id="1674"/>
      <w:bookmarkEnd w:id="1675"/>
      <w:bookmarkEnd w:id="1676"/>
    </w:p>
    <w:p w14:paraId="19FE9004" w14:textId="62A4C448" w:rsidR="00913E35" w:rsidRPr="0054051B" w:rsidRDefault="00913E35" w:rsidP="00560911">
      <w:r w:rsidRPr="0054051B">
        <w:t xml:space="preserve">Šajā piemērā tiks aprakstītas darbības, kas jāveic, lai piesaistītu esošam projektam trasēšanas funkcionalitāti izmantojot </w:t>
      </w:r>
      <w:r w:rsidRPr="0054051B">
        <w:rPr>
          <w:i/>
        </w:rPr>
        <w:t>TraceUtility</w:t>
      </w:r>
      <w:r w:rsidRPr="0054051B">
        <w:t xml:space="preserve"> klasi. Izpildītais risinājuma piemērs uz kā balstīta šī instrukcija atrodam</w:t>
      </w:r>
      <w:r w:rsidR="00B75F5B" w:rsidRPr="0054051B">
        <w:t>a</w:t>
      </w:r>
      <w:r w:rsidRPr="0054051B">
        <w:t xml:space="preserve"> katalogā </w:t>
      </w:r>
      <w:r w:rsidRPr="0054051B">
        <w:rPr>
          <w:i/>
        </w:rPr>
        <w:t>„~\Diagnostic\CS\WindowsApp\ex02Trace”</w:t>
      </w:r>
      <w:r w:rsidRPr="0054051B">
        <w:t>.</w:t>
      </w:r>
    </w:p>
    <w:p w14:paraId="19FE9005" w14:textId="77777777" w:rsidR="00913E35" w:rsidRPr="0054051B" w:rsidRDefault="00913E35" w:rsidP="008863A4">
      <w:pPr>
        <w:pStyle w:val="ListNumber"/>
        <w:numPr>
          <w:ilvl w:val="0"/>
          <w:numId w:val="36"/>
        </w:numPr>
      </w:pPr>
      <w:r w:rsidRPr="0054051B">
        <w:t xml:space="preserve">Iezīmēt projekta failu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cs</w:t>
      </w:r>
      <w:r w:rsidRPr="0054051B">
        <w:t xml:space="preserve"> un izpildīt konteksta izvēlnes komandu </w:t>
      </w:r>
      <w:r w:rsidRPr="0054051B">
        <w:rPr>
          <w:rStyle w:val="ReferenceChar"/>
          <w:i/>
          <w:lang w:val="lv-LV"/>
        </w:rPr>
        <w:t>View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Code</w:t>
      </w:r>
      <w:r w:rsidRPr="0054051B">
        <w:t>;</w:t>
      </w:r>
    </w:p>
    <w:p w14:paraId="19FE9006" w14:textId="77777777" w:rsidR="00913E35" w:rsidRPr="0054051B" w:rsidRDefault="00913E35" w:rsidP="00A03219">
      <w:pPr>
        <w:pStyle w:val="ListNumber"/>
      </w:pPr>
      <w:r w:rsidRPr="0054051B">
        <w:t xml:space="preserve">Pievienot vārdtelpu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faila augšdaļā;</w:t>
      </w:r>
    </w:p>
    <w:p w14:paraId="19FE9007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Diagnostic;</w:t>
      </w:r>
    </w:p>
    <w:p w14:paraId="19FE9008" w14:textId="77777777" w:rsidR="00913E35" w:rsidRPr="0054051B" w:rsidRDefault="00913E35" w:rsidP="00A03219">
      <w:pPr>
        <w:pStyle w:val="ListNumber"/>
      </w:pPr>
      <w:r w:rsidRPr="0054051B">
        <w:t xml:space="preserve">Modificēt konfigurācijas datni </w:t>
      </w:r>
      <w:r w:rsidRPr="0054051B">
        <w:rPr>
          <w:rStyle w:val="ReferenceChar"/>
          <w:lang w:val="lv-LV"/>
        </w:rPr>
        <w:t>app.config</w:t>
      </w:r>
      <w:r w:rsidRPr="0054051B">
        <w:t>, pievienojot sekojošus atribūtus:</w:t>
      </w:r>
    </w:p>
    <w:p w14:paraId="19FE9009" w14:textId="77777777" w:rsidR="00913E35" w:rsidRPr="0054051B" w:rsidRDefault="00913E35" w:rsidP="00560911">
      <w:pPr>
        <w:pStyle w:val="ListBullet"/>
      </w:pPr>
      <w:r w:rsidRPr="0054051B">
        <w:t xml:space="preserve">Konfigurācijas sekciju </w:t>
      </w:r>
      <w:r w:rsidRPr="0054051B">
        <w:rPr>
          <w:rStyle w:val="ReferenceChar"/>
          <w:lang w:val="lv-LV"/>
        </w:rPr>
        <w:t>diagnosticConfiguration;</w:t>
      </w:r>
    </w:p>
    <w:p w14:paraId="19FE900A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0B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section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="diagnosticConfiguration"</w:t>
      </w:r>
    </w:p>
    <w:p w14:paraId="19FE900C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="Diagnostic.Configuration.DiagnosticSettings,</w:t>
      </w:r>
    </w:p>
    <w:p w14:paraId="19FE900D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lang w:val="lv-LV"/>
        </w:rPr>
        <w:tab/>
        <w:t xml:space="preserve">  Diagnostic, Version=1.0.0.0"/&gt;  </w:t>
      </w:r>
    </w:p>
    <w:p w14:paraId="19FE900E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0F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atbilstošiem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. Katrai klasei piesaistīt vismaz vienu </w:t>
      </w:r>
      <w:r w:rsidRPr="0054051B">
        <w:rPr>
          <w:rStyle w:val="ReferenceChar"/>
          <w:i/>
          <w:lang w:val="lv-LV"/>
        </w:rPr>
        <w:t>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failu,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 xml:space="preserve">, vai definējot jaunu failu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  <w:r w:rsidR="00560911" w:rsidRPr="0054051B">
        <w:t xml:space="preserve"> </w:t>
      </w:r>
    </w:p>
    <w:p w14:paraId="19FE9010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19FE9011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&lt;sources&gt;           </w:t>
      </w:r>
    </w:p>
    <w:p w14:paraId="19FE9012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="Trace"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9013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   &lt;listeners&gt;</w:t>
      </w:r>
    </w:p>
    <w:p w14:paraId="19FE9014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="Trace.svclog"</w:t>
      </w:r>
    </w:p>
    <w:p w14:paraId="19FE9015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   type</w:t>
      </w:r>
      <w:r w:rsidRPr="0054051B">
        <w:rPr>
          <w:lang w:val="lv-LV"/>
        </w:rPr>
        <w:t>="System.Diagnostics.XmlWriterTraceListener,</w:t>
      </w:r>
    </w:p>
    <w:p w14:paraId="19FE9016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System, Version=2.0.0.0, Culture=neutral,</w:t>
      </w:r>
    </w:p>
    <w:p w14:paraId="19FE9017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PublicKeyToken=b77a5c561934e089" </w:t>
      </w:r>
    </w:p>
    <w:p w14:paraId="19FE9018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="Tracer" </w:t>
      </w:r>
    </w:p>
    <w:p w14:paraId="19FE9019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   traceOutputOptions</w:t>
      </w:r>
      <w:r w:rsidRPr="0054051B">
        <w:rPr>
          <w:lang w:val="lv-LV"/>
        </w:rPr>
        <w:t>="Timestamp"/&gt;</w:t>
      </w:r>
    </w:p>
    <w:p w14:paraId="19FE901A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&lt;/listeners&gt;</w:t>
      </w:r>
    </w:p>
    <w:p w14:paraId="19FE901B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&lt;/source&gt;</w:t>
      </w:r>
    </w:p>
    <w:p w14:paraId="19FE901C" w14:textId="77777777" w:rsidR="00913E35" w:rsidRPr="0054051B" w:rsidRDefault="00913E35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&lt;/sources&gt;  </w:t>
      </w:r>
    </w:p>
    <w:p w14:paraId="19FE901D" w14:textId="660AF571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B75F5B" w:rsidRPr="0054051B">
        <w:t>,</w:t>
      </w:r>
      <w:r w:rsidRPr="0054051B">
        <w:t xml:space="preserve"> ka rakstīšana failā tiks veikta uzreiz.      </w:t>
      </w:r>
    </w:p>
    <w:p w14:paraId="19FE901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 xml:space="preserve">="true" /&gt;        </w:t>
      </w:r>
    </w:p>
    <w:p w14:paraId="19FE901F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9020" w14:textId="77777777" w:rsidR="00913E35" w:rsidRPr="0054051B" w:rsidRDefault="00913E35" w:rsidP="00A03219">
      <w:pPr>
        <w:pStyle w:val="ListNumber"/>
      </w:pPr>
      <w:r w:rsidRPr="0054051B">
        <w:t xml:space="preserve">Projekta kodā izvietot trasēšanas metodes </w:t>
      </w:r>
      <w:r w:rsidRPr="0054051B">
        <w:rPr>
          <w:rStyle w:val="ReferenceChar"/>
          <w:i/>
          <w:lang w:val="lv-LV"/>
        </w:rPr>
        <w:t>StartTrace</w:t>
      </w:r>
      <w:r w:rsidRPr="0054051B">
        <w:t xml:space="preserve">, iekļaujot trasējamo koda fragmentu </w:t>
      </w:r>
      <w:r w:rsidRPr="0054051B">
        <w:rPr>
          <w:rStyle w:val="ReferenceChar"/>
          <w:i/>
          <w:lang w:val="lv-LV"/>
        </w:rPr>
        <w:t>using</w:t>
      </w:r>
      <w:r w:rsidRPr="0054051B">
        <w:t xml:space="preserve"> operatora figūriekavās, un kā parametru norādot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identifikatoru </w:t>
      </w:r>
      <w:r w:rsidRPr="0054051B">
        <w:rPr>
          <w:rStyle w:val="ReferenceChar"/>
          <w:lang w:val="lv-LV"/>
        </w:rPr>
        <w:t>name</w:t>
      </w:r>
      <w:r w:rsidRPr="0054051B">
        <w:t xml:space="preserve">; </w:t>
      </w:r>
      <w:hyperlink w:anchor="KBA" w:history="1">
        <w:r w:rsidRPr="0054051B">
          <w:rPr>
            <w:rStyle w:val="Hyperlink"/>
          </w:rPr>
          <w:t>[1]</w:t>
        </w:r>
      </w:hyperlink>
    </w:p>
    <w:p w14:paraId="19FE9021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protected void OnCalculating(</w:t>
      </w:r>
      <w:r w:rsidRPr="0054051B">
        <w:rPr>
          <w:color w:val="2B91AF"/>
          <w:lang w:val="lv-LV"/>
        </w:rPr>
        <w:t>CalculatingEventArgs</w:t>
      </w:r>
      <w:r w:rsidRPr="0054051B">
        <w:rPr>
          <w:lang w:val="lv-LV"/>
        </w:rPr>
        <w:t xml:space="preserve"> args)</w:t>
      </w:r>
    </w:p>
    <w:p w14:paraId="19FE9022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9023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using (</w:t>
      </w:r>
      <w:r w:rsidRPr="0054051B">
        <w:rPr>
          <w:color w:val="2B91AF"/>
          <w:lang w:val="lv-LV"/>
        </w:rPr>
        <w:t>TraceUtility</w:t>
      </w:r>
      <w:r w:rsidRPr="0054051B">
        <w:rPr>
          <w:lang w:val="lv-LV"/>
        </w:rPr>
        <w:t>.StartTrace(</w:t>
      </w:r>
      <w:r w:rsidRPr="0054051B">
        <w:rPr>
          <w:color w:val="2B91AF"/>
          <w:lang w:val="lv-LV"/>
        </w:rPr>
        <w:t>Category</w:t>
      </w:r>
      <w:r w:rsidRPr="0054051B">
        <w:rPr>
          <w:lang w:val="lv-LV"/>
        </w:rPr>
        <w:t>.Trace))</w:t>
      </w:r>
    </w:p>
    <w:p w14:paraId="19FE9024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025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if (Calculating != null)</w:t>
      </w:r>
    </w:p>
    <w:p w14:paraId="19FE9026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       Calculating(this, args);</w:t>
      </w:r>
    </w:p>
    <w:p w14:paraId="19FE9027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}</w:t>
      </w:r>
    </w:p>
    <w:p w14:paraId="19FE9028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19FE9029" w14:textId="77777777" w:rsidR="00913E35" w:rsidRPr="0054051B" w:rsidRDefault="00913E35" w:rsidP="00A03219">
      <w:pPr>
        <w:pStyle w:val="ListNumber"/>
      </w:pPr>
      <w:r w:rsidRPr="0054051B">
        <w:t xml:space="preserve">Nepieciešamības gadījumā modificēt risinājumā iekļautā projekta </w:t>
      </w:r>
      <w:r w:rsidRPr="0054051B">
        <w:rPr>
          <w:rStyle w:val="ReferenceChar"/>
          <w:i/>
          <w:lang w:val="lv-LV"/>
        </w:rPr>
        <w:t>EnoughPI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Logging</w:t>
      </w:r>
      <w:r w:rsidRPr="0054051B">
        <w:t xml:space="preserve"> ziņojumu kategoriju </w:t>
      </w:r>
      <w:r w:rsidRPr="0054051B">
        <w:rPr>
          <w:rStyle w:val="ReferenceChar"/>
          <w:i/>
          <w:lang w:val="lv-LV"/>
        </w:rPr>
        <w:t>Category</w:t>
      </w:r>
      <w:r w:rsidRPr="0054051B">
        <w:t xml:space="preserve"> un prioritāšu </w:t>
      </w:r>
      <w:r w:rsidRPr="0054051B">
        <w:rPr>
          <w:rStyle w:val="ReferenceChar"/>
          <w:i/>
          <w:lang w:val="lv-LV"/>
        </w:rPr>
        <w:t>Priority</w:t>
      </w:r>
      <w:r w:rsidRPr="0054051B">
        <w:t xml:space="preserve"> struktūras, kas definētas </w:t>
      </w:r>
      <w:r w:rsidRPr="0054051B">
        <w:rPr>
          <w:rStyle w:val="ReferenceChar"/>
          <w:i/>
          <w:lang w:val="lv-LV"/>
        </w:rPr>
        <w:t>Constants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cs</w:t>
      </w:r>
      <w:r w:rsidRPr="0054051B">
        <w:t xml:space="preserve"> failā;</w:t>
      </w:r>
    </w:p>
    <w:p w14:paraId="19FE902A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public struct </w:t>
      </w:r>
      <w:r w:rsidRPr="0054051B">
        <w:rPr>
          <w:color w:val="2B91AF"/>
          <w:lang w:val="lv-LV"/>
        </w:rPr>
        <w:t>Category</w:t>
      </w:r>
    </w:p>
    <w:p w14:paraId="19FE902B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902C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 xml:space="preserve">public const string Trace = </w:t>
      </w:r>
      <w:r w:rsidRPr="0054051B">
        <w:rPr>
          <w:color w:val="A31515"/>
          <w:lang w:val="lv-LV"/>
        </w:rPr>
        <w:t>"Trace"</w:t>
      </w:r>
      <w:r w:rsidRPr="0054051B">
        <w:rPr>
          <w:lang w:val="lv-LV"/>
        </w:rPr>
        <w:t xml:space="preserve">;        </w:t>
      </w:r>
    </w:p>
    <w:p w14:paraId="19FE902D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19FE902E" w14:textId="564A11B0" w:rsidR="00913E35" w:rsidRPr="0054051B" w:rsidRDefault="00913E35" w:rsidP="00A03219">
      <w:pPr>
        <w:pStyle w:val="ListNumber"/>
      </w:pPr>
      <w:r w:rsidRPr="0054051B">
        <w:t xml:space="preserve">Iegūtais rezultāts trasējot metodes </w:t>
      </w:r>
      <w:r w:rsidRPr="0054051B">
        <w:rPr>
          <w:rStyle w:val="ReferenceChar"/>
          <w:i/>
          <w:lang w:val="lv-LV"/>
        </w:rPr>
        <w:t>Calculate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OnCalculating</w:t>
      </w:r>
      <w:r w:rsidRPr="0054051B">
        <w:t xml:space="preserve"> (</w:t>
      </w:r>
      <w:r w:rsidR="00560911" w:rsidRPr="0054051B">
        <w:t>skat.</w:t>
      </w:r>
      <w:r w:rsidR="005D1712" w:rsidRPr="0054051B">
        <w:t xml:space="preserve"> </w:t>
      </w:r>
      <w:r w:rsidR="005D1712" w:rsidRPr="0054051B">
        <w:fldChar w:fldCharType="begin"/>
      </w:r>
      <w:r w:rsidR="005D1712" w:rsidRPr="0054051B">
        <w:instrText xml:space="preserve"> REF _Ref341774168 \h </w:instrText>
      </w:r>
      <w:r w:rsidR="005D1712" w:rsidRPr="0054051B">
        <w:fldChar w:fldCharType="separate"/>
      </w:r>
      <w:r w:rsidR="00852277">
        <w:rPr>
          <w:noProof/>
        </w:rPr>
        <w:t>7</w:t>
      </w:r>
      <w:r w:rsidR="005D1712" w:rsidRPr="0054051B">
        <w:fldChar w:fldCharType="end"/>
      </w:r>
      <w:r w:rsidR="00560911" w:rsidRPr="0054051B">
        <w:t>.attēlu</w:t>
      </w:r>
      <w:r w:rsidRPr="0054051B">
        <w:t>).</w:t>
      </w:r>
    </w:p>
    <w:p w14:paraId="13452AA6" w14:textId="77777777" w:rsidR="00AD6942" w:rsidRPr="0054051B" w:rsidRDefault="00913E35" w:rsidP="00AD6942">
      <w:pPr>
        <w:pStyle w:val="Pictureposition"/>
      </w:pPr>
      <w:r w:rsidRPr="0054051B">
        <w:rPr>
          <w:noProof/>
          <w:lang w:eastAsia="lv-LV" w:bidi="lo-LA"/>
        </w:rPr>
        <w:drawing>
          <wp:inline distT="0" distB="0" distL="0" distR="0" wp14:anchorId="19FE925E" wp14:editId="051DC823">
            <wp:extent cx="5456508" cy="3784821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8534" cy="378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902F" w14:textId="684CD532" w:rsidR="00913E35" w:rsidRPr="0054051B" w:rsidRDefault="004969D4" w:rsidP="00B75F5B">
      <w:pPr>
        <w:pStyle w:val="Picturecaption"/>
      </w:pPr>
      <w:fldSimple w:instr=" SEQ attēls. \* ARABIC ">
        <w:bookmarkStart w:id="1677" w:name="_Ref341774168"/>
        <w:bookmarkStart w:id="1678" w:name="_Toc487704413"/>
        <w:r w:rsidR="00852277">
          <w:rPr>
            <w:noProof/>
          </w:rPr>
          <w:t>7</w:t>
        </w:r>
        <w:bookmarkEnd w:id="1677"/>
      </w:fldSimple>
      <w:r w:rsidR="005D1712" w:rsidRPr="0054051B">
        <w:t>.attēls. Trasēšanas rezultāti</w:t>
      </w:r>
      <w:bookmarkEnd w:id="1678"/>
    </w:p>
    <w:p w14:paraId="19FE9031" w14:textId="77777777" w:rsidR="00913E35" w:rsidRPr="0054051B" w:rsidRDefault="00913E35" w:rsidP="00913E35">
      <w:pPr>
        <w:pStyle w:val="Heading2"/>
      </w:pPr>
      <w:bookmarkStart w:id="1679" w:name="_Toc299456260"/>
      <w:bookmarkStart w:id="1680" w:name="_Toc303759581"/>
      <w:bookmarkStart w:id="1681" w:name="_Toc303766184"/>
      <w:bookmarkStart w:id="1682" w:name="_Toc487704395"/>
      <w:r w:rsidRPr="0054051B">
        <w:t>ExceptionUtility</w:t>
      </w:r>
      <w:bookmarkEnd w:id="1679"/>
      <w:bookmarkEnd w:id="1680"/>
      <w:bookmarkEnd w:id="1681"/>
      <w:bookmarkEnd w:id="1682"/>
    </w:p>
    <w:p w14:paraId="19FE9032" w14:textId="7E4E6370" w:rsidR="00913E35" w:rsidRPr="0054051B" w:rsidRDefault="00913E35" w:rsidP="00560911">
      <w:r w:rsidRPr="0054051B">
        <w:t xml:space="preserve">Piemērā tiks aprakstītas darbības, kas jāveic, lai piesaistītu esošam projektam izņēmumu žurnalēšanas funkcionalitāti izmantojot </w:t>
      </w:r>
      <w:r w:rsidRPr="0054051B">
        <w:rPr>
          <w:i/>
        </w:rPr>
        <w:t>ExceptionUtility</w:t>
      </w:r>
      <w:r w:rsidRPr="0054051B">
        <w:t xml:space="preserve"> klasi. Realizētais piemērs uz kā balstīta šī instrukcija atrodam</w:t>
      </w:r>
      <w:r w:rsidR="009F79BB" w:rsidRPr="0054051B">
        <w:t>s</w:t>
      </w:r>
      <w:r w:rsidRPr="0054051B">
        <w:t xml:space="preserve"> katalogā </w:t>
      </w:r>
      <w:r w:rsidRPr="0054051B">
        <w:rPr>
          <w:i/>
        </w:rPr>
        <w:t>„~\Diagnostic\CS\WindowsApp\ex03Exception”</w:t>
      </w:r>
      <w:r w:rsidRPr="0054051B">
        <w:t>.</w:t>
      </w:r>
    </w:p>
    <w:p w14:paraId="19FE9033" w14:textId="77777777" w:rsidR="00913E35" w:rsidRPr="0054051B" w:rsidRDefault="00913E35" w:rsidP="008863A4">
      <w:pPr>
        <w:pStyle w:val="ListNumber"/>
        <w:numPr>
          <w:ilvl w:val="0"/>
          <w:numId w:val="37"/>
        </w:numPr>
      </w:pPr>
      <w:r w:rsidRPr="0054051B">
        <w:t xml:space="preserve">Iezīmēt projekta failu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cs</w:t>
      </w:r>
      <w:r w:rsidRPr="0054051B">
        <w:t xml:space="preserve"> un izpildīt konteksta izvēlnes komandu </w:t>
      </w:r>
      <w:r w:rsidRPr="0054051B">
        <w:rPr>
          <w:rStyle w:val="ReferenceChar"/>
          <w:i/>
          <w:lang w:val="lv-LV"/>
        </w:rPr>
        <w:t>View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Code</w:t>
      </w:r>
      <w:r w:rsidRPr="0054051B">
        <w:t>;</w:t>
      </w:r>
    </w:p>
    <w:p w14:paraId="19FE9034" w14:textId="77777777" w:rsidR="00913E35" w:rsidRPr="0054051B" w:rsidRDefault="00913E35" w:rsidP="00A03219">
      <w:pPr>
        <w:pStyle w:val="ListNumber"/>
      </w:pPr>
      <w:r w:rsidRPr="0054051B">
        <w:t xml:space="preserve">Pievienot vārdtelpu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faila augšdaļā;</w:t>
      </w:r>
    </w:p>
    <w:p w14:paraId="19FE9035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Diagnostic;</w:t>
      </w:r>
    </w:p>
    <w:p w14:paraId="19FE9036" w14:textId="77777777" w:rsidR="00913E35" w:rsidRPr="0054051B" w:rsidRDefault="00913E35" w:rsidP="00A03219">
      <w:pPr>
        <w:pStyle w:val="ListNumber"/>
      </w:pPr>
      <w:r w:rsidRPr="0054051B">
        <w:t xml:space="preserve">Modificēt konfigurācijas datni </w:t>
      </w:r>
      <w:r w:rsidRPr="0054051B">
        <w:rPr>
          <w:rStyle w:val="ReferenceChar"/>
          <w:lang w:val="lv-LV"/>
        </w:rPr>
        <w:t>app.config</w:t>
      </w:r>
      <w:r w:rsidRPr="0054051B">
        <w:t>, pievienojot sekojošus atribūtus:</w:t>
      </w:r>
    </w:p>
    <w:p w14:paraId="19FE9037" w14:textId="77777777" w:rsidR="00913E35" w:rsidRPr="0054051B" w:rsidRDefault="00913E35" w:rsidP="00560911">
      <w:pPr>
        <w:pStyle w:val="ListBullet"/>
      </w:pPr>
      <w:r w:rsidRPr="0054051B">
        <w:t xml:space="preserve">Konfigurācijas sekciju </w:t>
      </w:r>
      <w:r w:rsidRPr="0054051B">
        <w:rPr>
          <w:rStyle w:val="ReferenceChar"/>
          <w:lang w:val="lv-LV"/>
        </w:rPr>
        <w:t>diagnosticConfiguration;</w:t>
      </w:r>
    </w:p>
    <w:p w14:paraId="19FE9038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39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section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="diagnosticConfiguration"</w:t>
      </w:r>
    </w:p>
    <w:p w14:paraId="19FE903A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="Diagnostic.Configuration.DiagnosticSettings,</w:t>
      </w:r>
    </w:p>
    <w:p w14:paraId="19FE903B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lang w:val="lv-LV"/>
        </w:rPr>
        <w:tab/>
        <w:t xml:space="preserve">  Diagnostic, Version=1.0.0.0"/&gt;  </w:t>
      </w:r>
    </w:p>
    <w:p w14:paraId="19FE903C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3D" w14:textId="5876CB44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="00B75F5B" w:rsidRPr="0054051B">
        <w:rPr>
          <w:rStyle w:val="ReferenceChar"/>
          <w:i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klasi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identifikatoru </w:t>
      </w:r>
      <w:r w:rsidRPr="0054051B">
        <w:rPr>
          <w:rStyle w:val="ReferenceChar"/>
          <w:lang w:val="lv-LV"/>
        </w:rPr>
        <w:t>name</w:t>
      </w:r>
      <w:r w:rsidRPr="0054051B">
        <w:t xml:space="preserve"> = </w:t>
      </w:r>
      <w:r w:rsidRPr="0054051B">
        <w:rPr>
          <w:i/>
        </w:rPr>
        <w:t>„General”</w:t>
      </w:r>
      <w:r w:rsidRPr="0054051B">
        <w:t xml:space="preserve">. Klasei piesaistīt vismaz vienu </w:t>
      </w:r>
      <w:r w:rsidRPr="0054051B">
        <w:rPr>
          <w:rStyle w:val="ReferenceChar"/>
          <w:i/>
          <w:lang w:val="lv-LV"/>
        </w:rPr>
        <w:t>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failu,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 xml:space="preserve">, vai definējot jaunu failu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  <w:r w:rsidR="00560911" w:rsidRPr="0054051B">
        <w:t xml:space="preserve"> </w:t>
      </w:r>
    </w:p>
    <w:p w14:paraId="19FE903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19FE903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&lt;sources&gt;           </w:t>
      </w:r>
    </w:p>
    <w:p w14:paraId="19FE904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="General"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904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&lt;listeners&gt;</w:t>
      </w:r>
    </w:p>
    <w:p w14:paraId="19FE904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="Exception.svclog"</w:t>
      </w:r>
    </w:p>
    <w:p w14:paraId="19FE9043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   type</w:t>
      </w:r>
      <w:r w:rsidRPr="0054051B">
        <w:rPr>
          <w:lang w:val="lv-LV"/>
        </w:rPr>
        <w:t>="System.Diagnostics.XmlWriterTraceListener,</w:t>
      </w:r>
    </w:p>
    <w:p w14:paraId="19FE904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System, Version=2.0.0.0, Culture=neutral,</w:t>
      </w:r>
    </w:p>
    <w:p w14:paraId="19FE904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PublicKeyToken=b77a5c561934e089" </w:t>
      </w:r>
    </w:p>
    <w:p w14:paraId="19FE904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="Exception" </w:t>
      </w:r>
    </w:p>
    <w:p w14:paraId="19FE904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   traceOutputOptions</w:t>
      </w:r>
      <w:r w:rsidRPr="0054051B">
        <w:rPr>
          <w:lang w:val="lv-LV"/>
        </w:rPr>
        <w:t>="Timestamp"/&gt;</w:t>
      </w:r>
    </w:p>
    <w:p w14:paraId="19FE904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&lt;/listeners&gt;</w:t>
      </w:r>
    </w:p>
    <w:p w14:paraId="19FE9049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&lt;/source&gt;</w:t>
      </w:r>
    </w:p>
    <w:p w14:paraId="19FE904A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  &lt;/sources&gt;  </w:t>
      </w:r>
    </w:p>
    <w:p w14:paraId="19FE904B" w14:textId="50B74CD9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B75F5B" w:rsidRPr="0054051B">
        <w:t>,</w:t>
      </w:r>
      <w:r w:rsidRPr="0054051B">
        <w:t xml:space="preserve"> ka rakstīšana failā tiks veikta uzreiz.</w:t>
      </w:r>
      <w:r w:rsidR="00560911" w:rsidRPr="0054051B">
        <w:t xml:space="preserve"> </w:t>
      </w:r>
    </w:p>
    <w:p w14:paraId="19FE904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 xml:space="preserve">="true" /&gt;        </w:t>
      </w:r>
    </w:p>
    <w:p w14:paraId="19FE904D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904E" w14:textId="77777777" w:rsidR="00913E35" w:rsidRPr="0054051B" w:rsidRDefault="00913E35" w:rsidP="00A03219">
      <w:pPr>
        <w:pStyle w:val="ListNumber"/>
      </w:pPr>
      <w:r w:rsidRPr="0054051B">
        <w:t xml:space="preserve">Failā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.cs</w:t>
      </w:r>
      <w:r w:rsidRPr="0054051B">
        <w:t xml:space="preserve"> izveidot </w:t>
      </w:r>
      <w:r w:rsidRPr="0054051B">
        <w:rPr>
          <w:rStyle w:val="ReferenceChar"/>
          <w:i/>
          <w:lang w:val="lv-LV"/>
        </w:rPr>
        <w:t>ExceptionUtility</w:t>
      </w:r>
      <w:r w:rsidRPr="0054051B">
        <w:t xml:space="preserve"> klases eksemplāru klases </w:t>
      </w:r>
      <w:r w:rsidRPr="0054051B">
        <w:rPr>
          <w:rStyle w:val="ReferenceChar"/>
          <w:i/>
          <w:lang w:val="lv-LV"/>
        </w:rPr>
        <w:t>Calculator</w:t>
      </w:r>
      <w:r w:rsidRPr="0054051B">
        <w:t xml:space="preserve"> ietvaros, kā parametru norādot </w:t>
      </w:r>
      <w:r w:rsidRPr="0054051B">
        <w:rPr>
          <w:rStyle w:val="ReferenceChar"/>
          <w:i/>
          <w:lang w:val="lv-LV"/>
        </w:rPr>
        <w:t>LogUtility</w:t>
      </w:r>
      <w:r w:rsidRPr="0054051B">
        <w:t xml:space="preserve"> klases eksemplāru ar parametru </w:t>
      </w:r>
      <w:r w:rsidRPr="0054051B">
        <w:rPr>
          <w:rStyle w:val="ReferenceChar"/>
          <w:i/>
          <w:lang w:val="lv-LV"/>
        </w:rPr>
        <w:t>sourceName</w:t>
      </w:r>
      <w:r w:rsidRPr="0054051B">
        <w:t>, kas tiks lietots ziņojumu avota identificēšanai;</w:t>
      </w:r>
    </w:p>
    <w:p w14:paraId="19FE904F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color w:val="2B91AF"/>
          <w:lang w:val="lv-LV"/>
        </w:rPr>
        <w:t>ExceptionUtility</w:t>
      </w:r>
      <w:r w:rsidRPr="0054051B">
        <w:rPr>
          <w:lang w:val="lv-LV"/>
        </w:rPr>
        <w:t xml:space="preserve"> exceptionWriter = new </w:t>
      </w:r>
      <w:r w:rsidRPr="0054051B">
        <w:rPr>
          <w:color w:val="2B91AF"/>
          <w:lang w:val="lv-LV"/>
        </w:rPr>
        <w:t>ExceptionUtility</w:t>
      </w:r>
      <w:r w:rsidRPr="0054051B">
        <w:rPr>
          <w:lang w:val="lv-LV"/>
        </w:rPr>
        <w:t xml:space="preserve">(new </w:t>
      </w:r>
      <w:r w:rsidRPr="0054051B">
        <w:rPr>
          <w:color w:val="2B91AF"/>
          <w:lang w:val="lv-LV"/>
        </w:rPr>
        <w:t>LogUtility</w:t>
      </w:r>
      <w:r w:rsidRPr="0054051B">
        <w:rPr>
          <w:lang w:val="lv-LV"/>
        </w:rPr>
        <w:t>(</w:t>
      </w:r>
      <w:r w:rsidRPr="0054051B">
        <w:rPr>
          <w:color w:val="A31515"/>
          <w:lang w:val="lv-LV"/>
        </w:rPr>
        <w:t>"EnoughPI"</w:t>
      </w:r>
      <w:r w:rsidRPr="0054051B">
        <w:rPr>
          <w:lang w:val="lv-LV"/>
        </w:rPr>
        <w:t>));</w:t>
      </w:r>
    </w:p>
    <w:p w14:paraId="19FE9050" w14:textId="77777777" w:rsidR="00913E35" w:rsidRPr="0054051B" w:rsidRDefault="00913E35" w:rsidP="00A03219">
      <w:pPr>
        <w:pStyle w:val="ListNumber"/>
      </w:pPr>
      <w:r w:rsidRPr="0054051B">
        <w:t xml:space="preserve">Projekta kodā pēc nepieciešamības izvietot izņēmumu rakstīšanas metodes, piemēram </w:t>
      </w:r>
      <w:r w:rsidRPr="0054051B">
        <w:rPr>
          <w:rStyle w:val="ReferenceChar"/>
          <w:i/>
          <w:lang w:val="lv-LV"/>
        </w:rPr>
        <w:t>ThrowHelperError</w:t>
      </w:r>
      <w:r w:rsidRPr="0054051B">
        <w:t xml:space="preserve"> vai citas; </w:t>
      </w:r>
      <w:hyperlink w:anchor="KBA" w:history="1">
        <w:r w:rsidRPr="0054051B">
          <w:rPr>
            <w:rStyle w:val="Hyperlink"/>
          </w:rPr>
          <w:t>[1]</w:t>
        </w:r>
      </w:hyperlink>
    </w:p>
    <w:p w14:paraId="19FE9051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protected void OnCalculatorException(</w:t>
      </w:r>
      <w:r w:rsidRPr="0054051B">
        <w:rPr>
          <w:color w:val="2B91AF"/>
          <w:lang w:val="lv-LV"/>
        </w:rPr>
        <w:t>CalculatorExceptionEventArgs</w:t>
      </w:r>
      <w:r w:rsidRPr="0054051B">
        <w:rPr>
          <w:lang w:val="lv-LV"/>
        </w:rPr>
        <w:t xml:space="preserve"> args)</w:t>
      </w:r>
    </w:p>
    <w:p w14:paraId="19FE9052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9053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008000"/>
          <w:lang w:val="lv-LV"/>
        </w:rPr>
        <w:t xml:space="preserve">// TODO: Log exception       </w:t>
      </w:r>
    </w:p>
    <w:p w14:paraId="19FE9054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exceptionWriter.ThrowHelperError(args.Exception);</w:t>
      </w:r>
    </w:p>
    <w:p w14:paraId="19FE9055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</w:p>
    <w:p w14:paraId="19FE9056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if (CalculatorException != null)</w:t>
      </w:r>
    </w:p>
    <w:p w14:paraId="19FE9057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CalculatorException(this, args);</w:t>
      </w:r>
    </w:p>
    <w:p w14:paraId="19FE9058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 xml:space="preserve">}    </w:t>
      </w:r>
    </w:p>
    <w:p w14:paraId="19FE9059" w14:textId="7F53E64E" w:rsidR="00913E35" w:rsidRPr="0054051B" w:rsidRDefault="00913E35" w:rsidP="00A03219">
      <w:pPr>
        <w:pStyle w:val="ListNumber"/>
      </w:pPr>
      <w:r w:rsidRPr="0054051B">
        <w:t>Šajā gadījumā netiek specificēta ziņojumu kategorija, bet lietota noklusētā kategorija „</w:t>
      </w:r>
      <w:r w:rsidRPr="0054051B">
        <w:rPr>
          <w:rStyle w:val="ReferenceChar"/>
          <w:lang w:val="lv-LV"/>
        </w:rPr>
        <w:t>General</w:t>
      </w:r>
      <w:r w:rsidRPr="0054051B">
        <w:t xml:space="preserve">”, tāpēc jāizveido </w:t>
      </w:r>
      <w:r w:rsidR="00B75F5B" w:rsidRPr="0054051B">
        <w:t>atbilstoša ziņojumu klase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app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 xml:space="preserve"> failā (3.solis);</w:t>
      </w:r>
    </w:p>
    <w:p w14:paraId="19FE905A" w14:textId="02F7C04B" w:rsidR="00913E35" w:rsidRPr="0054051B" w:rsidRDefault="00913E35" w:rsidP="00A03219">
      <w:pPr>
        <w:pStyle w:val="ListNumber"/>
      </w:pPr>
      <w:r w:rsidRPr="0054051B">
        <w:t>Rezultāta iegūšanai tika radīta izņēmuma situācija un iegūts sekojošs rezultāts (</w:t>
      </w:r>
      <w:r w:rsidR="00560911" w:rsidRPr="0054051B">
        <w:t>skat.</w:t>
      </w:r>
      <w:r w:rsidR="005D1712" w:rsidRPr="0054051B">
        <w:t xml:space="preserve"> </w:t>
      </w:r>
      <w:r w:rsidR="005D1712" w:rsidRPr="0054051B">
        <w:fldChar w:fldCharType="begin"/>
      </w:r>
      <w:r w:rsidR="005D1712" w:rsidRPr="0054051B">
        <w:instrText xml:space="preserve"> REF _Ref341774204 \h </w:instrText>
      </w:r>
      <w:r w:rsidR="005D1712" w:rsidRPr="0054051B">
        <w:fldChar w:fldCharType="separate"/>
      </w:r>
      <w:r w:rsidR="00852277">
        <w:rPr>
          <w:noProof/>
        </w:rPr>
        <w:t>8</w:t>
      </w:r>
      <w:r w:rsidR="005D1712" w:rsidRPr="0054051B">
        <w:fldChar w:fldCharType="end"/>
      </w:r>
      <w:r w:rsidR="00560911" w:rsidRPr="0054051B">
        <w:t>.attēlu</w:t>
      </w:r>
      <w:r w:rsidRPr="0054051B">
        <w:t>).</w:t>
      </w:r>
    </w:p>
    <w:p w14:paraId="6B918D1B" w14:textId="77777777" w:rsidR="005D1712" w:rsidRPr="0054051B" w:rsidRDefault="00913E35" w:rsidP="005D1712">
      <w:pPr>
        <w:pStyle w:val="Pictureposition"/>
      </w:pPr>
      <w:r w:rsidRPr="0054051B">
        <w:rPr>
          <w:noProof/>
          <w:lang w:eastAsia="lv-LV" w:bidi="lo-LA"/>
        </w:rPr>
        <w:drawing>
          <wp:inline distT="0" distB="0" distL="0" distR="0" wp14:anchorId="19FE9260" wp14:editId="2ED1C46F">
            <wp:extent cx="5980283" cy="4500439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2485" cy="45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905B" w14:textId="7CB806C7" w:rsidR="00913E35" w:rsidRPr="0054051B" w:rsidRDefault="004969D4" w:rsidP="00B75F5B">
      <w:pPr>
        <w:pStyle w:val="Picturecaption"/>
      </w:pPr>
      <w:fldSimple w:instr=" SEQ attēls. \* ARABIC ">
        <w:bookmarkStart w:id="1683" w:name="_Ref341774204"/>
        <w:bookmarkStart w:id="1684" w:name="_Toc487704414"/>
        <w:r w:rsidR="00852277">
          <w:rPr>
            <w:noProof/>
          </w:rPr>
          <w:t>8</w:t>
        </w:r>
        <w:bookmarkEnd w:id="1683"/>
      </w:fldSimple>
      <w:r w:rsidR="005D1712" w:rsidRPr="0054051B">
        <w:t>.attēls. Izņēmumu žurnalēšanas rezultāti</w:t>
      </w:r>
      <w:bookmarkEnd w:id="1684"/>
    </w:p>
    <w:p w14:paraId="19FE905D" w14:textId="77777777" w:rsidR="00913E35" w:rsidRPr="0054051B" w:rsidRDefault="00913E35" w:rsidP="00913E35">
      <w:pPr>
        <w:pStyle w:val="Heading2"/>
      </w:pPr>
      <w:bookmarkStart w:id="1685" w:name="_Toc299456261"/>
      <w:bookmarkStart w:id="1686" w:name="_Toc303759582"/>
      <w:bookmarkStart w:id="1687" w:name="_Toc303766185"/>
      <w:bookmarkStart w:id="1688" w:name="_Toc487704396"/>
      <w:r w:rsidRPr="0054051B">
        <w:t>LogActivity</w:t>
      </w:r>
      <w:bookmarkEnd w:id="1685"/>
      <w:bookmarkEnd w:id="1686"/>
      <w:bookmarkEnd w:id="1687"/>
      <w:bookmarkEnd w:id="1688"/>
    </w:p>
    <w:p w14:paraId="19FE905E" w14:textId="77777777" w:rsidR="00913E35" w:rsidRPr="0054051B" w:rsidRDefault="00913E35" w:rsidP="00560911">
      <w:r w:rsidRPr="0054051B">
        <w:t xml:space="preserve">Piemērā tiks aprakstītas darbības, kas jāveic, lai piesaistītu esošam projektam aktivitāšu trasēšanas funkcionalitāti izmantojot </w:t>
      </w:r>
      <w:r w:rsidRPr="0054051B">
        <w:rPr>
          <w:i/>
        </w:rPr>
        <w:t>LogActivity</w:t>
      </w:r>
      <w:r w:rsidRPr="0054051B">
        <w:t xml:space="preserve"> klasi. Realizētais piemērs uz kā balstīta šī instrukcija atrodams katalogā </w:t>
      </w:r>
      <w:r w:rsidRPr="0054051B">
        <w:rPr>
          <w:i/>
        </w:rPr>
        <w:t>„~\Diagnostic\CS\WindowsApp\ex04Activity”</w:t>
      </w:r>
      <w:r w:rsidRPr="0054051B">
        <w:t>.</w:t>
      </w:r>
    </w:p>
    <w:p w14:paraId="19FE905F" w14:textId="77777777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Iezīmēt projekta failu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.cs</w:t>
      </w:r>
      <w:r w:rsidRPr="0054051B">
        <w:t xml:space="preserve"> un izpildīt konteksta izvēlnes komandu </w:t>
      </w:r>
      <w:r w:rsidRPr="0054051B">
        <w:rPr>
          <w:rStyle w:val="ReferenceChar"/>
          <w:i/>
          <w:lang w:val="lv-LV"/>
        </w:rPr>
        <w:t>View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Code</w:t>
      </w:r>
      <w:r w:rsidRPr="0054051B">
        <w:t>;</w:t>
      </w:r>
    </w:p>
    <w:p w14:paraId="19FE9060" w14:textId="77777777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Pievienot vārdtelpu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faila augšdaļā;</w:t>
      </w:r>
    </w:p>
    <w:p w14:paraId="19FE9061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Diagnostic;</w:t>
      </w:r>
    </w:p>
    <w:p w14:paraId="19FE9062" w14:textId="77777777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Modificēt konfigurācijas datni </w:t>
      </w:r>
      <w:r w:rsidRPr="0054051B">
        <w:rPr>
          <w:rStyle w:val="ReferenceChar"/>
          <w:lang w:val="lv-LV"/>
        </w:rPr>
        <w:t>app.config</w:t>
      </w:r>
      <w:r w:rsidRPr="0054051B">
        <w:t>, pievienojot sekojošus atribūtus:</w:t>
      </w:r>
    </w:p>
    <w:p w14:paraId="19FE9063" w14:textId="77777777" w:rsidR="00913E35" w:rsidRPr="0054051B" w:rsidRDefault="00913E35" w:rsidP="00560911">
      <w:pPr>
        <w:pStyle w:val="ListBullet"/>
      </w:pPr>
      <w:r w:rsidRPr="0054051B">
        <w:t xml:space="preserve">Konfigurācijas sekciju </w:t>
      </w:r>
      <w:r w:rsidRPr="0054051B">
        <w:rPr>
          <w:rStyle w:val="ReferenceChar"/>
          <w:lang w:val="lv-LV"/>
        </w:rPr>
        <w:t>diagnosticConfiguration;</w:t>
      </w:r>
    </w:p>
    <w:p w14:paraId="19FE9064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65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section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="diagnosticConfiguration"</w:t>
      </w:r>
    </w:p>
    <w:p w14:paraId="19FE9066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="Diagnostic.Configuration.DiagnosticSettings,</w:t>
      </w:r>
    </w:p>
    <w:p w14:paraId="19FE9067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lang w:val="lv-LV"/>
        </w:rPr>
        <w:tab/>
        <w:t xml:space="preserve">  Diagnostic, Version=1.0.0.0"/&gt;  </w:t>
      </w:r>
    </w:p>
    <w:p w14:paraId="19FE9068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19FE9069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sharedListeners</w:t>
      </w:r>
      <w:r w:rsidRPr="0054051B">
        <w:t xml:space="preserve"> definēt koplietojamos trasēšanas failus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šajā gadījumā lietojuma katalogā,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žurnalēšanas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</w:p>
    <w:p w14:paraId="19FE906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19FE906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&lt;sharedListeners&gt;</w:t>
      </w:r>
    </w:p>
    <w:p w14:paraId="19FE906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</w:t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="Activity.svclog"</w:t>
      </w:r>
    </w:p>
    <w:p w14:paraId="19FE906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="System.Diagnostics.XmlWriterTraceListener, System,</w:t>
      </w:r>
    </w:p>
    <w:p w14:paraId="19FE906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Version=2.0.0.0, Culture=neutral, </w:t>
      </w:r>
    </w:p>
    <w:p w14:paraId="19FE906F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PublicKeyToken=b77a5c561934e089" </w:t>
      </w:r>
    </w:p>
    <w:p w14:paraId="19FE907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="ActivityLog" </w:t>
      </w:r>
    </w:p>
    <w:p w14:paraId="19FE907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>="Timestamp"/&gt;</w:t>
      </w:r>
    </w:p>
    <w:p w14:paraId="19FE907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&lt;/sharedListeners&gt;</w:t>
      </w:r>
    </w:p>
    <w:p w14:paraId="19FE9073" w14:textId="7C118358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 = </w:t>
      </w:r>
      <w:r w:rsidRPr="0054051B">
        <w:rPr>
          <w:i/>
        </w:rPr>
        <w:t>„General”</w:t>
      </w:r>
      <w:r w:rsidRPr="0054051B">
        <w:t xml:space="preserve"> un „Activity”. Klasēm piesaistīt vismaz vienu </w:t>
      </w:r>
      <w:r w:rsidRPr="0054051B">
        <w:rPr>
          <w:rStyle w:val="ReferenceChar"/>
          <w:i/>
          <w:lang w:val="lv-LV"/>
        </w:rPr>
        <w:t>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failu,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>, vai</w:t>
      </w:r>
      <w:r w:rsidR="000F06FC" w:rsidRPr="0054051B">
        <w:t xml:space="preserve"> definējot jaunu failu</w:t>
      </w:r>
      <w:r w:rsidRPr="0054051B">
        <w:t xml:space="preserve">.  </w:t>
      </w:r>
    </w:p>
    <w:p w14:paraId="19FE907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&lt;sources&gt;           </w:t>
      </w:r>
    </w:p>
    <w:p w14:paraId="19FE907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="General"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907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&lt;listeners&gt;</w:t>
      </w:r>
    </w:p>
    <w:p w14:paraId="19FE907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="ActivityLog"/&gt;</w:t>
      </w:r>
    </w:p>
    <w:p w14:paraId="19FE907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&lt;/listeners&gt;</w:t>
      </w:r>
    </w:p>
    <w:p w14:paraId="19FE9079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&lt;/source&gt;</w:t>
      </w:r>
    </w:p>
    <w:p w14:paraId="19FE907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="Activity" </w:t>
      </w:r>
      <w:r w:rsidRPr="0054051B">
        <w:rPr>
          <w:color w:val="FF0000"/>
          <w:lang w:val="lv-LV"/>
        </w:rPr>
        <w:t xml:space="preserve">switchValue </w:t>
      </w:r>
      <w:r w:rsidRPr="0054051B">
        <w:rPr>
          <w:lang w:val="lv-LV"/>
        </w:rPr>
        <w:t>="All"&gt;</w:t>
      </w:r>
    </w:p>
    <w:p w14:paraId="19FE907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&lt;listeners&gt;</w:t>
      </w:r>
    </w:p>
    <w:p w14:paraId="19FE907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="ActivityLog"/&gt;</w:t>
      </w:r>
    </w:p>
    <w:p w14:paraId="19FE907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&lt;/listeners&gt;</w:t>
      </w:r>
    </w:p>
    <w:p w14:paraId="19FE907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&lt;/source&gt;</w:t>
      </w:r>
    </w:p>
    <w:p w14:paraId="19FE907F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  &lt;/sources&gt;  </w:t>
      </w:r>
    </w:p>
    <w:p w14:paraId="19FE9080" w14:textId="48C70485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rPr>
          <w:rStyle w:val="ListBulletChar"/>
        </w:rPr>
        <w:t>S</w:t>
      </w:r>
      <w:r w:rsidRPr="0054051B">
        <w:t xml:space="preserve">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9F79BB" w:rsidRPr="0054051B">
        <w:t>,</w:t>
      </w:r>
      <w:r w:rsidRPr="0054051B">
        <w:t xml:space="preserve"> ka rakstīšana failā tiks veikta uzreiz.      </w:t>
      </w:r>
    </w:p>
    <w:p w14:paraId="19FE908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 xml:space="preserve">="true" /&gt;        </w:t>
      </w:r>
    </w:p>
    <w:p w14:paraId="19FE9082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9083" w14:textId="77777777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Failā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.cs</w:t>
      </w:r>
      <w:r w:rsidRPr="0054051B">
        <w:t xml:space="preserve"> izsaukt </w:t>
      </w:r>
      <w:r w:rsidRPr="0054051B">
        <w:rPr>
          <w:rStyle w:val="ReferenceChar"/>
          <w:i/>
          <w:lang w:val="lv-LV"/>
        </w:rPr>
        <w:t>LogActivity</w:t>
      </w:r>
      <w:r w:rsidRPr="0054051B">
        <w:t xml:space="preserve"> metodi </w:t>
      </w:r>
      <w:r w:rsidRPr="0054051B">
        <w:rPr>
          <w:rStyle w:val="ReferenceChar"/>
          <w:i/>
          <w:lang w:val="lv-LV"/>
        </w:rPr>
        <w:t>UseDiagnosticTrace</w:t>
      </w:r>
      <w:r w:rsidRPr="0054051B">
        <w:t>, lai iespējotu aktivitāšu trasēšanu.</w:t>
      </w:r>
    </w:p>
    <w:p w14:paraId="19FE9084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 xml:space="preserve">.UseDiagnosticTrace(new </w:t>
      </w:r>
      <w:r w:rsidRPr="0054051B">
        <w:rPr>
          <w:color w:val="2B91AF"/>
          <w:lang w:val="lv-LV"/>
        </w:rPr>
        <w:t>LogUtility</w:t>
      </w:r>
      <w:r w:rsidRPr="0054051B">
        <w:rPr>
          <w:lang w:val="lv-LV"/>
        </w:rPr>
        <w:t>(</w:t>
      </w:r>
      <w:r w:rsidRPr="0054051B">
        <w:rPr>
          <w:color w:val="A31515"/>
          <w:lang w:val="lv-LV"/>
        </w:rPr>
        <w:t>"EnoughPI"</w:t>
      </w:r>
      <w:r w:rsidRPr="0054051B">
        <w:rPr>
          <w:lang w:val="lv-LV"/>
        </w:rPr>
        <w:t>));</w:t>
      </w:r>
    </w:p>
    <w:p w14:paraId="19FE9085" w14:textId="46E8B351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Projekta kodā pēc nepieciešamības izvietot aktivitāšu trasēšanas metodes </w:t>
      </w:r>
      <w:r w:rsidRPr="0054051B">
        <w:rPr>
          <w:rStyle w:val="ReferenceChar"/>
          <w:i/>
          <w:lang w:val="lv-LV"/>
        </w:rPr>
        <w:t>CreateBoundedActivity</w:t>
      </w:r>
      <w:r w:rsidRPr="0054051B">
        <w:t>. Norādot aktivitātes darbības apgabalu</w:t>
      </w:r>
      <w:r w:rsidR="000F06FC">
        <w:t>,</w:t>
      </w:r>
      <w:r w:rsidRPr="0054051B">
        <w:t xml:space="preserve"> izmantojot </w:t>
      </w:r>
      <w:r w:rsidRPr="0054051B">
        <w:rPr>
          <w:rStyle w:val="ReferenceChar"/>
          <w:i/>
          <w:lang w:val="lv-LV"/>
        </w:rPr>
        <w:t>using</w:t>
      </w:r>
      <w:r w:rsidRPr="0054051B">
        <w:t xml:space="preserve"> operatoru.</w:t>
      </w:r>
    </w:p>
    <w:p w14:paraId="19FE9086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protected void OnCalculated(</w:t>
      </w:r>
      <w:r w:rsidRPr="0054051B">
        <w:rPr>
          <w:color w:val="2B91AF"/>
          <w:lang w:val="lv-LV"/>
        </w:rPr>
        <w:t>CalculatedEventArgs</w:t>
      </w:r>
      <w:r w:rsidRPr="0054051B">
        <w:rPr>
          <w:lang w:val="lv-LV"/>
        </w:rPr>
        <w:t xml:space="preserve"> args)</w:t>
      </w:r>
    </w:p>
    <w:p w14:paraId="19FE9087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9088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 xml:space="preserve">using (var la =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.CreateBoundedActivity(false))</w:t>
      </w:r>
    </w:p>
    <w:p w14:paraId="19FE9089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08A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la.Start(</w:t>
      </w:r>
      <w:r w:rsidRPr="0054051B">
        <w:rPr>
          <w:color w:val="A31515"/>
          <w:lang w:val="lv-LV"/>
        </w:rPr>
        <w:t>"Calculated"</w:t>
      </w:r>
      <w:r w:rsidRPr="0054051B">
        <w:rPr>
          <w:lang w:val="lv-LV"/>
        </w:rPr>
        <w:t xml:space="preserve">, </w:t>
      </w:r>
      <w:r w:rsidRPr="0054051B">
        <w:rPr>
          <w:color w:val="A31515"/>
          <w:lang w:val="lv-LV"/>
        </w:rPr>
        <w:t>"type"</w:t>
      </w:r>
      <w:r w:rsidRPr="0054051B">
        <w:rPr>
          <w:lang w:val="lv-LV"/>
        </w:rPr>
        <w:t xml:space="preserve">);                </w:t>
      </w:r>
    </w:p>
    <w:p w14:paraId="19FE908B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</w:p>
    <w:p w14:paraId="19FE908C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       if (Calculated != null)</w:t>
      </w:r>
    </w:p>
    <w:p w14:paraId="19FE908D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       Calculated(this, args);</w:t>
      </w:r>
    </w:p>
    <w:p w14:paraId="19FE908E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}</w:t>
      </w:r>
    </w:p>
    <w:p w14:paraId="19FE908F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19FE9090" w14:textId="77777777" w:rsidR="00913E35" w:rsidRPr="0054051B" w:rsidRDefault="00913E35" w:rsidP="00560911">
      <w:r w:rsidRPr="0054051B">
        <w:t xml:space="preserve">Vai lietojot metodes </w:t>
      </w:r>
      <w:r w:rsidRPr="0054051B">
        <w:rPr>
          <w:rStyle w:val="ReferenceChar"/>
          <w:i/>
          <w:lang w:val="lv-LV"/>
        </w:rPr>
        <w:t>Start</w:t>
      </w:r>
      <w:r w:rsidRPr="0054051B">
        <w:t xml:space="preserve">() un </w:t>
      </w:r>
      <w:r w:rsidRPr="0054051B">
        <w:rPr>
          <w:rStyle w:val="ReferenceChar"/>
          <w:i/>
          <w:lang w:val="lv-LV"/>
        </w:rPr>
        <w:t>Dispose</w:t>
      </w:r>
      <w:r w:rsidRPr="0054051B">
        <w:t>();</w:t>
      </w:r>
    </w:p>
    <w:p w14:paraId="19FE9091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protected void OnCalculatorException(</w:t>
      </w:r>
      <w:r w:rsidRPr="0054051B">
        <w:rPr>
          <w:color w:val="2B91AF"/>
          <w:lang w:val="lv-LV"/>
        </w:rPr>
        <w:t>CalculatorExceptionEventArgs</w:t>
      </w:r>
      <w:r w:rsidRPr="0054051B">
        <w:rPr>
          <w:lang w:val="lv-LV"/>
        </w:rPr>
        <w:t xml:space="preserve"> args)</w:t>
      </w:r>
    </w:p>
    <w:p w14:paraId="19FE9092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{</w:t>
      </w:r>
    </w:p>
    <w:p w14:paraId="19FE9093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.CreateBoundedActivity(false).Start(</w:t>
      </w:r>
      <w:r w:rsidRPr="0054051B">
        <w:rPr>
          <w:color w:val="A31515"/>
          <w:lang w:val="lv-LV"/>
        </w:rPr>
        <w:t>"CalculatorException"</w:t>
      </w:r>
      <w:r w:rsidRPr="0054051B">
        <w:rPr>
          <w:lang w:val="lv-LV"/>
        </w:rPr>
        <w:t xml:space="preserve">,  </w:t>
      </w:r>
    </w:p>
    <w:p w14:paraId="19FE9094" w14:textId="77777777" w:rsidR="00913E35" w:rsidRPr="0054051B" w:rsidRDefault="00913E35" w:rsidP="00913E35">
      <w:pPr>
        <w:pStyle w:val="code0"/>
        <w:spacing w:after="0"/>
        <w:ind w:left="360" w:firstLine="360"/>
        <w:rPr>
          <w:lang w:val="lv-LV"/>
        </w:rPr>
      </w:pPr>
      <w:r w:rsidRPr="0054051B">
        <w:rPr>
          <w:color w:val="A31515"/>
          <w:lang w:val="lv-LV"/>
        </w:rPr>
        <w:t>"type"</w:t>
      </w:r>
      <w:r w:rsidRPr="0054051B">
        <w:rPr>
          <w:lang w:val="lv-LV"/>
        </w:rPr>
        <w:t>);</w:t>
      </w:r>
    </w:p>
    <w:p w14:paraId="19FE9095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if (CalculatorException != null)</w:t>
      </w:r>
    </w:p>
    <w:p w14:paraId="19FE9096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   CalculatorException(this, args);</w:t>
      </w:r>
    </w:p>
    <w:p w14:paraId="19FE9097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</w:p>
    <w:p w14:paraId="19FE9098" w14:textId="77777777" w:rsidR="00913E35" w:rsidRPr="0054051B" w:rsidRDefault="00913E35" w:rsidP="00913E35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 xml:space="preserve">  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.Current.Dispose();</w:t>
      </w:r>
    </w:p>
    <w:p w14:paraId="19FE9099" w14:textId="77777777" w:rsidR="00913E35" w:rsidRPr="0054051B" w:rsidRDefault="00913E35" w:rsidP="00913E35">
      <w:pPr>
        <w:pStyle w:val="code0"/>
        <w:ind w:left="360"/>
        <w:rPr>
          <w:lang w:val="lv-LV"/>
        </w:rPr>
      </w:pPr>
      <w:r w:rsidRPr="0054051B">
        <w:rPr>
          <w:lang w:val="lv-LV"/>
        </w:rPr>
        <w:t xml:space="preserve">}    </w:t>
      </w:r>
    </w:p>
    <w:p w14:paraId="19FE909A" w14:textId="77777777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>Asinhronu metožu izsaukumu gadījumā:</w:t>
      </w:r>
    </w:p>
    <w:p w14:paraId="19FE909B" w14:textId="77777777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t xml:space="preserve">Definēt </w:t>
      </w:r>
      <w:r w:rsidRPr="0054051B">
        <w:rPr>
          <w:rStyle w:val="ReferenceChar"/>
          <w:i/>
          <w:lang w:val="lv-LV"/>
        </w:rPr>
        <w:t>LogActivity</w:t>
      </w:r>
      <w:r w:rsidRPr="0054051B">
        <w:t xml:space="preserve"> tipa mainīgo klases </w:t>
      </w:r>
      <w:r w:rsidRPr="0054051B">
        <w:rPr>
          <w:rStyle w:val="ReferenceChar"/>
          <w:i/>
          <w:lang w:val="lv-LV"/>
        </w:rPr>
        <w:t>Calculator</w:t>
      </w:r>
      <w:r w:rsidRPr="0054051B">
        <w:t xml:space="preserve"> ietvaros;</w:t>
      </w:r>
    </w:p>
    <w:p w14:paraId="19FE909C" w14:textId="77777777" w:rsidR="00913E35" w:rsidRPr="0054051B" w:rsidRDefault="00913E35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private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 xml:space="preserve"> la;</w:t>
      </w:r>
    </w:p>
    <w:p w14:paraId="19FE909D" w14:textId="77777777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t xml:space="preserve">Izveidot aktivitāti </w:t>
      </w:r>
      <w:r w:rsidRPr="0054051B">
        <w:rPr>
          <w:rStyle w:val="ReferenceChar"/>
          <w:i/>
          <w:lang w:val="lv-LV"/>
        </w:rPr>
        <w:t>CreateBoundedActivity</w:t>
      </w:r>
      <w:r w:rsidRPr="0054051B">
        <w:t xml:space="preserve"> asinhronajā izsaukumā un uzsākt tās trasēšanu izsaucot metodi </w:t>
      </w:r>
      <w:r w:rsidRPr="0054051B">
        <w:rPr>
          <w:rStyle w:val="ReferenceChar"/>
          <w:i/>
          <w:lang w:val="lv-LV"/>
        </w:rPr>
        <w:t>Start</w:t>
      </w:r>
      <w:r w:rsidRPr="0054051B">
        <w:t>();</w:t>
      </w:r>
    </w:p>
    <w:p w14:paraId="19FE909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public </w:t>
      </w:r>
      <w:r w:rsidRPr="0054051B">
        <w:rPr>
          <w:color w:val="2B91AF"/>
          <w:lang w:val="lv-LV"/>
        </w:rPr>
        <w:t>IAsyncResult</w:t>
      </w:r>
      <w:r w:rsidRPr="0054051B">
        <w:rPr>
          <w:lang w:val="lv-LV"/>
        </w:rPr>
        <w:t xml:space="preserve"> BeginCalculate(int digits) </w:t>
      </w:r>
    </w:p>
    <w:p w14:paraId="19FE909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{   </w:t>
      </w:r>
    </w:p>
    <w:p w14:paraId="19FE90A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la =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.CreateBoundedActivity();</w:t>
      </w:r>
    </w:p>
    <w:p w14:paraId="19FE90A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la.Start(</w:t>
      </w:r>
      <w:r w:rsidRPr="0054051B">
        <w:rPr>
          <w:color w:val="A31515"/>
          <w:lang w:val="lv-LV"/>
        </w:rPr>
        <w:t>"BeginCalculate"</w:t>
      </w:r>
      <w:r w:rsidRPr="0054051B">
        <w:rPr>
          <w:lang w:val="lv-LV"/>
        </w:rPr>
        <w:t xml:space="preserve">, </w:t>
      </w:r>
      <w:r w:rsidRPr="0054051B">
        <w:rPr>
          <w:color w:val="A31515"/>
          <w:lang w:val="lv-LV"/>
        </w:rPr>
        <w:t>"type"</w:t>
      </w:r>
      <w:r w:rsidRPr="0054051B">
        <w:rPr>
          <w:lang w:val="lv-LV"/>
        </w:rPr>
        <w:t xml:space="preserve">); </w:t>
      </w:r>
    </w:p>
    <w:p w14:paraId="19FE90A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dlg = new </w:t>
      </w:r>
      <w:r w:rsidRPr="0054051B">
        <w:rPr>
          <w:color w:val="2B91AF"/>
          <w:lang w:val="lv-LV"/>
        </w:rPr>
        <w:t>CalculateDelegate</w:t>
      </w:r>
      <w:r w:rsidRPr="0054051B">
        <w:rPr>
          <w:lang w:val="lv-LV"/>
        </w:rPr>
        <w:t>(this.Calculate);</w:t>
      </w:r>
    </w:p>
    <w:p w14:paraId="19FE90A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color w:val="2B91AF"/>
          <w:lang w:val="lv-LV"/>
        </w:rPr>
        <w:t xml:space="preserve">    AsyncCallback</w:t>
      </w:r>
      <w:r w:rsidRPr="0054051B">
        <w:rPr>
          <w:lang w:val="lv-LV"/>
        </w:rPr>
        <w:t xml:space="preserve"> callback = new </w:t>
      </w:r>
      <w:r w:rsidRPr="0054051B">
        <w:rPr>
          <w:color w:val="2B91AF"/>
          <w:lang w:val="lv-LV"/>
        </w:rPr>
        <w:t>AsyncCallback</w:t>
      </w:r>
      <w:r w:rsidRPr="0054051B">
        <w:rPr>
          <w:lang w:val="lv-LV"/>
        </w:rPr>
        <w:t>(this.CalculateCallback);</w:t>
      </w:r>
    </w:p>
    <w:p w14:paraId="19FE90A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return dlg.BeginInvoke(digits, callback, new object[] {dlg, la});</w:t>
      </w:r>
    </w:p>
    <w:p w14:paraId="19FE90A5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}</w:t>
      </w:r>
    </w:p>
    <w:p w14:paraId="19FE90A6" w14:textId="77777777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t xml:space="preserve">Apturēt izveidoto aktivitāti izsaucot metodi </w:t>
      </w:r>
      <w:r w:rsidRPr="0054051B">
        <w:rPr>
          <w:rStyle w:val="ReferenceChar"/>
          <w:i/>
          <w:lang w:val="lv-LV"/>
        </w:rPr>
        <w:t>Dispose</w:t>
      </w:r>
      <w:r w:rsidRPr="0054051B">
        <w:t>() atgriežoties no asinhronā izsaukuma.</w:t>
      </w:r>
    </w:p>
    <w:p w14:paraId="19FE90A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private void CalculateCallback(</w:t>
      </w:r>
      <w:r w:rsidRPr="0054051B">
        <w:rPr>
          <w:color w:val="2B91AF"/>
          <w:lang w:val="lv-LV"/>
        </w:rPr>
        <w:t>IAsyncResult</w:t>
      </w:r>
      <w:r w:rsidRPr="0054051B">
        <w:rPr>
          <w:lang w:val="lv-LV"/>
        </w:rPr>
        <w:t xml:space="preserve"> ar)</w:t>
      </w:r>
    </w:p>
    <w:p w14:paraId="19FE90A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{</w:t>
      </w:r>
    </w:p>
    <w:p w14:paraId="19FE90A9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2B91AF"/>
          <w:lang w:val="lv-LV"/>
        </w:rPr>
        <w:t>CalculateDelegate</w:t>
      </w:r>
      <w:r w:rsidRPr="0054051B">
        <w:rPr>
          <w:lang w:val="lv-LV"/>
        </w:rPr>
        <w:t xml:space="preserve"> dlg = (</w:t>
      </w:r>
      <w:r w:rsidRPr="0054051B">
        <w:rPr>
          <w:color w:val="2B91AF"/>
          <w:lang w:val="lv-LV"/>
        </w:rPr>
        <w:t>CalculateDelegate</w:t>
      </w:r>
      <w:r w:rsidRPr="0054051B">
        <w:rPr>
          <w:lang w:val="lv-LV"/>
        </w:rPr>
        <w:t>) (ar.AsyncState as</w:t>
      </w:r>
    </w:p>
    <w:p w14:paraId="19FE90A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object[])[0];</w:t>
      </w:r>
    </w:p>
    <w:p w14:paraId="19FE90A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dlg.EndInvoke(ar);</w:t>
      </w:r>
    </w:p>
    <w:p w14:paraId="19FE90A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 xml:space="preserve"> la = (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)(ar.AsyncState as object[])[1];</w:t>
      </w:r>
    </w:p>
    <w:p w14:paraId="19FE90A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la.Dispose();</w:t>
      </w:r>
    </w:p>
    <w:p w14:paraId="19FE90AE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}</w:t>
      </w:r>
    </w:p>
    <w:p w14:paraId="19FE90AF" w14:textId="639879B9" w:rsidR="00913E35" w:rsidRPr="0054051B" w:rsidRDefault="000F06FC" w:rsidP="008863A4">
      <w:pPr>
        <w:pStyle w:val="ListNumber"/>
        <w:numPr>
          <w:ilvl w:val="0"/>
          <w:numId w:val="38"/>
        </w:numPr>
      </w:pPr>
      <w:r w:rsidRPr="0054051B">
        <w:t>Trasējot aktivitātes,</w:t>
      </w:r>
      <w:r w:rsidR="00913E35" w:rsidRPr="0054051B">
        <w:t xml:space="preserve"> netiek specificēta ziņojumu kategorija, bet lietotas noklusētās kategorijas „</w:t>
      </w:r>
      <w:r w:rsidR="00913E35" w:rsidRPr="0054051B">
        <w:rPr>
          <w:rStyle w:val="ReferenceChar"/>
          <w:lang w:val="lv-LV"/>
        </w:rPr>
        <w:t>Activity</w:t>
      </w:r>
      <w:r w:rsidR="00913E35" w:rsidRPr="0054051B">
        <w:t>” un „</w:t>
      </w:r>
      <w:r w:rsidR="00913E35" w:rsidRPr="0054051B">
        <w:rPr>
          <w:rStyle w:val="ReferenceChar"/>
          <w:lang w:val="lv-LV"/>
        </w:rPr>
        <w:t>General</w:t>
      </w:r>
      <w:r w:rsidR="00913E35" w:rsidRPr="0054051B">
        <w:t xml:space="preserve">”, tāpēc jāizveido atbilstošas ziņojumu klases </w:t>
      </w:r>
      <w:r w:rsidR="00913E35" w:rsidRPr="0054051B">
        <w:rPr>
          <w:rStyle w:val="ReferenceChar"/>
          <w:i/>
          <w:lang w:val="lv-LV"/>
        </w:rPr>
        <w:t>app</w:t>
      </w:r>
      <w:r w:rsidR="00913E35" w:rsidRPr="0054051B">
        <w:rPr>
          <w:rStyle w:val="ReferenceChar"/>
          <w:lang w:val="lv-LV"/>
        </w:rPr>
        <w:t>.</w:t>
      </w:r>
      <w:r w:rsidR="00913E35" w:rsidRPr="0054051B">
        <w:rPr>
          <w:rStyle w:val="ReferenceChar"/>
          <w:i/>
          <w:lang w:val="lv-LV"/>
        </w:rPr>
        <w:t>config</w:t>
      </w:r>
      <w:r w:rsidR="00913E35" w:rsidRPr="0054051B">
        <w:t xml:space="preserve"> failā (3.solis);</w:t>
      </w:r>
    </w:p>
    <w:p w14:paraId="19FE90B0" w14:textId="040B4DC8" w:rsidR="00913E35" w:rsidRPr="0054051B" w:rsidRDefault="00913E35" w:rsidP="008863A4">
      <w:pPr>
        <w:pStyle w:val="ListNumber"/>
        <w:numPr>
          <w:ilvl w:val="0"/>
          <w:numId w:val="38"/>
        </w:numPr>
      </w:pPr>
      <w:r w:rsidRPr="0054051B">
        <w:t xml:space="preserve">Rezultāta iegūšanai tika radīta arī izņēmuma situācija un veikta tās žurnalēšana izmantojot </w:t>
      </w:r>
      <w:r w:rsidRPr="0054051B">
        <w:rPr>
          <w:rStyle w:val="ReferenceChar"/>
          <w:i/>
          <w:lang w:val="lv-LV"/>
        </w:rPr>
        <w:t>ExceptionUtility</w:t>
      </w:r>
      <w:r w:rsidRPr="0054051B">
        <w:t xml:space="preserve"> un iegūts sekojošs rezultāts (</w:t>
      </w:r>
      <w:r w:rsidR="00560911" w:rsidRPr="0054051B">
        <w:t>skat.</w:t>
      </w:r>
      <w:r w:rsidR="005D1712" w:rsidRPr="0054051B">
        <w:t xml:space="preserve"> </w:t>
      </w:r>
      <w:r w:rsidR="005D1712" w:rsidRPr="0054051B">
        <w:fldChar w:fldCharType="begin"/>
      </w:r>
      <w:r w:rsidR="005D1712" w:rsidRPr="0054051B">
        <w:instrText xml:space="preserve"> REF _Ref341774248 \h </w:instrText>
      </w:r>
      <w:r w:rsidR="005D1712" w:rsidRPr="0054051B">
        <w:fldChar w:fldCharType="separate"/>
      </w:r>
      <w:r w:rsidR="00852277">
        <w:rPr>
          <w:noProof/>
        </w:rPr>
        <w:t>9</w:t>
      </w:r>
      <w:r w:rsidR="00852277" w:rsidRPr="0054051B">
        <w:t>.attēls.</w:t>
      </w:r>
      <w:r w:rsidR="005D1712" w:rsidRPr="0054051B">
        <w:fldChar w:fldCharType="end"/>
      </w:r>
      <w:r w:rsidRPr="0054051B">
        <w:t>).</w:t>
      </w:r>
    </w:p>
    <w:p w14:paraId="2A64328D" w14:textId="77777777" w:rsidR="005D1712" w:rsidRPr="0054051B" w:rsidRDefault="00913E35" w:rsidP="005D1712">
      <w:pPr>
        <w:pStyle w:val="Pictureposition"/>
      </w:pPr>
      <w:r w:rsidRPr="0054051B">
        <w:rPr>
          <w:noProof/>
          <w:lang w:eastAsia="lv-LV" w:bidi="lo-LA"/>
        </w:rPr>
        <w:drawing>
          <wp:inline distT="0" distB="0" distL="0" distR="0" wp14:anchorId="19FE9262" wp14:editId="2BC9FABE">
            <wp:extent cx="5578957" cy="3975652"/>
            <wp:effectExtent l="0" t="0" r="317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5975" cy="397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689" w:name="_Ref341774248"/>
    <w:p w14:paraId="19FE90B1" w14:textId="4386F535" w:rsidR="00913E35" w:rsidRPr="0054051B" w:rsidRDefault="005D1712" w:rsidP="00B75F5B">
      <w:pPr>
        <w:pStyle w:val="Picturecaption"/>
      </w:pPr>
      <w:r w:rsidRPr="0054051B">
        <w:fldChar w:fldCharType="begin"/>
      </w:r>
      <w:r w:rsidRPr="0054051B">
        <w:instrText xml:space="preserve"> SEQ attēls. \* ARABIC </w:instrText>
      </w:r>
      <w:r w:rsidRPr="0054051B">
        <w:fldChar w:fldCharType="separate"/>
      </w:r>
      <w:bookmarkStart w:id="1690" w:name="_Toc487704415"/>
      <w:r w:rsidR="00852277">
        <w:rPr>
          <w:noProof/>
        </w:rPr>
        <w:t>9</w:t>
      </w:r>
      <w:r w:rsidRPr="0054051B">
        <w:fldChar w:fldCharType="end"/>
      </w:r>
      <w:r w:rsidRPr="0054051B">
        <w:t>.attēls.</w:t>
      </w:r>
      <w:bookmarkEnd w:id="1689"/>
      <w:r w:rsidRPr="0054051B">
        <w:t xml:space="preserve"> Aktivitāšu žurnalēšanas rezultāti</w:t>
      </w:r>
      <w:bookmarkEnd w:id="1690"/>
      <w:r w:rsidRPr="0054051B">
        <w:t xml:space="preserve"> </w:t>
      </w:r>
    </w:p>
    <w:p w14:paraId="19FE90B4" w14:textId="77777777" w:rsidR="00913E35" w:rsidRPr="0054051B" w:rsidRDefault="00913E35" w:rsidP="00913E35">
      <w:pPr>
        <w:pStyle w:val="Heading2"/>
      </w:pPr>
      <w:bookmarkStart w:id="1691" w:name="_Toc299456262"/>
      <w:bookmarkStart w:id="1692" w:name="_Toc303759583"/>
      <w:bookmarkStart w:id="1693" w:name="_Toc303766186"/>
      <w:bookmarkStart w:id="1694" w:name="_Toc487704397"/>
      <w:r w:rsidRPr="0054051B">
        <w:t>ExtraInformationProvider</w:t>
      </w:r>
      <w:bookmarkEnd w:id="1691"/>
      <w:bookmarkEnd w:id="1692"/>
      <w:bookmarkEnd w:id="1693"/>
      <w:bookmarkEnd w:id="1694"/>
    </w:p>
    <w:p w14:paraId="19FE90B5" w14:textId="40B3B22B" w:rsidR="00913E35" w:rsidRPr="0054051B" w:rsidRDefault="00913E35" w:rsidP="00560911">
      <w:r w:rsidRPr="0054051B">
        <w:t xml:space="preserve">Klase </w:t>
      </w:r>
      <w:r w:rsidRPr="0054051B">
        <w:rPr>
          <w:rStyle w:val="ReferenceChar"/>
          <w:i/>
          <w:lang w:val="lv-LV"/>
        </w:rPr>
        <w:t>ExtraInformationProvider</w:t>
      </w:r>
      <w:r w:rsidRPr="0054051B">
        <w:t xml:space="preserve"> nodrošina lietotāja veidotu īpašību iekļaušanu žurnālu failos.   Piemērā tiks aprakstītas darbības, kas jāveic, lai piesaistītu </w:t>
      </w:r>
      <w:r w:rsidRPr="0054051B">
        <w:rPr>
          <w:rStyle w:val="ReferenceChar"/>
          <w:i/>
          <w:lang w:val="lv-LV"/>
        </w:rPr>
        <w:t>ExtraInformationProvider</w:t>
      </w:r>
      <w:r w:rsidRPr="0054051B">
        <w:t xml:space="preserve"> funkcionalitāti iepriekš aplūkotajai </w:t>
      </w:r>
      <w:r w:rsidRPr="0054051B">
        <w:rPr>
          <w:i/>
        </w:rPr>
        <w:t>žurnalēšanai</w:t>
      </w:r>
      <w:r w:rsidR="009F79BB" w:rsidRPr="0054051B">
        <w:rPr>
          <w:i/>
        </w:rPr>
        <w:t>,</w:t>
      </w:r>
      <w:r w:rsidRPr="0054051B">
        <w:t xml:space="preserve"> izmantojot </w:t>
      </w:r>
      <w:r w:rsidRPr="0054051B">
        <w:rPr>
          <w:rStyle w:val="ReferenceChar"/>
          <w:i/>
          <w:lang w:val="lv-LV"/>
        </w:rPr>
        <w:t>LogUtility</w:t>
      </w:r>
      <w:r w:rsidRPr="0054051B">
        <w:t>.</w:t>
      </w:r>
    </w:p>
    <w:p w14:paraId="19FE90B6" w14:textId="77777777" w:rsidR="00913E35" w:rsidRPr="0054051B" w:rsidRDefault="00913E35" w:rsidP="00560911">
      <w:r w:rsidRPr="0054051B">
        <w:t xml:space="preserve">Realizētais piemērs uz kā balstīta šī instrukcija atrodams katalogā </w:t>
      </w:r>
      <w:r w:rsidRPr="0054051B">
        <w:rPr>
          <w:i/>
        </w:rPr>
        <w:t>„~\Diagnostic\CS\WindowsApp\ex05EnterpriseLib”</w:t>
      </w:r>
      <w:r w:rsidRPr="0054051B">
        <w:t>.</w:t>
      </w:r>
    </w:p>
    <w:p w14:paraId="19FE90B7" w14:textId="77777777" w:rsidR="00913E35" w:rsidRPr="0054051B" w:rsidRDefault="00913E35" w:rsidP="008863A4">
      <w:pPr>
        <w:pStyle w:val="ListNumber"/>
        <w:numPr>
          <w:ilvl w:val="0"/>
          <w:numId w:val="39"/>
        </w:numPr>
      </w:pPr>
      <w:r w:rsidRPr="0054051B">
        <w:t>Pievienot klasēm sekojošas vārdteplas:</w:t>
      </w:r>
    </w:p>
    <w:p w14:paraId="19FE90B8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using System.Collections.Generic;</w:t>
      </w:r>
    </w:p>
    <w:p w14:paraId="19FE90B9" w14:textId="77777777" w:rsidR="00913E35" w:rsidRPr="0054051B" w:rsidRDefault="00913E35" w:rsidP="00913E35">
      <w:pPr>
        <w:pStyle w:val="code0"/>
        <w:ind w:left="284"/>
        <w:rPr>
          <w:lang w:val="lv-LV"/>
        </w:rPr>
      </w:pPr>
      <w:r w:rsidRPr="0054051B">
        <w:rPr>
          <w:lang w:val="lv-LV"/>
        </w:rPr>
        <w:t>using Diagnostic.ExtraInformation;</w:t>
      </w:r>
    </w:p>
    <w:p w14:paraId="19FE90BA" w14:textId="77777777" w:rsidR="00913E35" w:rsidRPr="0054051B" w:rsidRDefault="00913E35" w:rsidP="00A03219">
      <w:pPr>
        <w:pStyle w:val="ListNumber"/>
      </w:pPr>
      <w:r w:rsidRPr="0054051B">
        <w:t xml:space="preserve">Izveidot klasi ar </w:t>
      </w:r>
      <w:r w:rsidRPr="0054051B">
        <w:rPr>
          <w:rStyle w:val="ReferenceChar"/>
          <w:i/>
          <w:lang w:val="lv-LV"/>
        </w:rPr>
        <w:t>IExtraInformationProvider</w:t>
      </w:r>
      <w:r w:rsidRPr="0054051B">
        <w:t xml:space="preserve"> interfeisu un implementēt tā metodi </w:t>
      </w:r>
      <w:r w:rsidRPr="0054051B">
        <w:rPr>
          <w:rStyle w:val="ReferenceChar"/>
          <w:i/>
          <w:lang w:val="lv-LV"/>
        </w:rPr>
        <w:t>PopulateDictionary</w:t>
      </w:r>
      <w:r w:rsidRPr="0054051B">
        <w:t xml:space="preserve">. Metode aizpilda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 ar īpašībām un to vērtībām. Izveidot klases konstruktoru, kuram kā atribūti tiks padotas žurnalēšanas failos ierakstāmās vērtības;</w:t>
      </w:r>
    </w:p>
    <w:p w14:paraId="19FE90BB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public class ExtraInfoProvider : IExtraInformationProvider</w:t>
      </w:r>
    </w:p>
    <w:p w14:paraId="19FE90BC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{</w:t>
      </w:r>
    </w:p>
    <w:p w14:paraId="19FE90BD" w14:textId="77777777" w:rsidR="00913E35" w:rsidRPr="0054051B" w:rsidRDefault="00913E35" w:rsidP="00913E35">
      <w:pPr>
        <w:pStyle w:val="code0"/>
        <w:spacing w:after="0"/>
        <w:ind w:left="284" w:firstLine="294"/>
        <w:rPr>
          <w:lang w:val="lv-LV"/>
        </w:rPr>
      </w:pPr>
      <w:r w:rsidRPr="0054051B">
        <w:rPr>
          <w:lang w:val="lv-LV"/>
        </w:rPr>
        <w:t xml:space="preserve">  private string value;</w:t>
      </w:r>
    </w:p>
    <w:p w14:paraId="19FE90BE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ab/>
        <w:t xml:space="preserve"> private int digits;</w:t>
      </w:r>
    </w:p>
    <w:p w14:paraId="19FE90BF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</w:p>
    <w:p w14:paraId="19FE90C0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public ExtraInfoProvider(string value, int digits)</w:t>
      </w:r>
    </w:p>
    <w:p w14:paraId="19FE90C1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{</w:t>
      </w:r>
    </w:p>
    <w:p w14:paraId="19FE90C2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this.value = value;</w:t>
      </w:r>
    </w:p>
    <w:p w14:paraId="19FE90C3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this.digits = digits;</w:t>
      </w:r>
    </w:p>
    <w:p w14:paraId="19FE90C4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}</w:t>
      </w:r>
    </w:p>
    <w:p w14:paraId="19FE90C5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</w:p>
    <w:p w14:paraId="19FE90C6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public void PopulateDictionary(IDictionary&lt;string, object&gt; dictionary)</w:t>
      </w:r>
    </w:p>
    <w:p w14:paraId="19FE90C7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{</w:t>
      </w:r>
    </w:p>
    <w:p w14:paraId="19FE90C8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if (this.value != null)</w:t>
      </w:r>
    </w:p>
    <w:p w14:paraId="19FE90C9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{</w:t>
      </w:r>
    </w:p>
    <w:p w14:paraId="19FE90CA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    dictionary.Add(</w:t>
      </w:r>
      <w:r w:rsidRPr="0054051B">
        <w:rPr>
          <w:color w:val="A31515"/>
          <w:lang w:val="lv-LV"/>
        </w:rPr>
        <w:t>"PI"</w:t>
      </w:r>
      <w:r w:rsidRPr="0054051B">
        <w:rPr>
          <w:lang w:val="lv-LV"/>
        </w:rPr>
        <w:t>, this.value);</w:t>
      </w:r>
    </w:p>
    <w:p w14:paraId="19FE90CB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    dictionary.Add(</w:t>
      </w:r>
      <w:r w:rsidRPr="0054051B">
        <w:rPr>
          <w:color w:val="A31515"/>
          <w:lang w:val="lv-LV"/>
        </w:rPr>
        <w:t>"Digits"</w:t>
      </w:r>
      <w:r w:rsidRPr="0054051B">
        <w:rPr>
          <w:lang w:val="lv-LV"/>
        </w:rPr>
        <w:t>, this.digits);</w:t>
      </w:r>
    </w:p>
    <w:p w14:paraId="19FE90CC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      }</w:t>
      </w:r>
    </w:p>
    <w:p w14:paraId="19FE90CD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      }</w:t>
      </w:r>
    </w:p>
    <w:p w14:paraId="19FE90CE" w14:textId="77777777" w:rsidR="00913E35" w:rsidRPr="0054051B" w:rsidRDefault="00913E35" w:rsidP="00913E35">
      <w:pPr>
        <w:pStyle w:val="code0"/>
        <w:ind w:left="284"/>
        <w:rPr>
          <w:lang w:val="lv-LV"/>
        </w:rPr>
      </w:pPr>
      <w:r w:rsidRPr="0054051B">
        <w:rPr>
          <w:lang w:val="lv-LV"/>
        </w:rPr>
        <w:t>}</w:t>
      </w:r>
    </w:p>
    <w:p w14:paraId="19FE90CF" w14:textId="77777777" w:rsidR="00913E35" w:rsidRPr="0054051B" w:rsidRDefault="00913E35" w:rsidP="00A03219">
      <w:pPr>
        <w:pStyle w:val="ListNumber"/>
      </w:pPr>
      <w:r w:rsidRPr="0054051B">
        <w:t>Lai ierakstītu žurnalēšanas failā vēlamās īpašības nepieciešams veikt sekojošas darbības:</w:t>
      </w:r>
    </w:p>
    <w:p w14:paraId="19FE90D0" w14:textId="77777777" w:rsidR="00913E35" w:rsidRPr="0054051B" w:rsidRDefault="00913E35" w:rsidP="00560911">
      <w:pPr>
        <w:pStyle w:val="ListBullet"/>
      </w:pPr>
      <w:r w:rsidRPr="0054051B">
        <w:t xml:space="preserve">Definēt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mainīgo;</w:t>
      </w:r>
    </w:p>
    <w:p w14:paraId="19FE90D1" w14:textId="3AE87CDF" w:rsidR="00913E35" w:rsidRPr="0054051B" w:rsidRDefault="00913E35" w:rsidP="00560911">
      <w:pPr>
        <w:pStyle w:val="ListBullet"/>
      </w:pPr>
      <w:r w:rsidRPr="0054051B">
        <w:t>Izveidot klases eksemplāru un konstruktorā padot failā rakstāmās vērtības;</w:t>
      </w:r>
    </w:p>
    <w:p w14:paraId="19FE90D2" w14:textId="77777777" w:rsidR="00913E35" w:rsidRPr="0054051B" w:rsidRDefault="00913E35" w:rsidP="00560911">
      <w:pPr>
        <w:pStyle w:val="ListBullet"/>
      </w:pPr>
      <w:r w:rsidRPr="0054051B">
        <w:t xml:space="preserve">Izsaukt klases eksemplāra metodi </w:t>
      </w:r>
      <w:r w:rsidRPr="0054051B">
        <w:rPr>
          <w:rStyle w:val="ReferenceChar"/>
          <w:i/>
          <w:lang w:val="lv-LV"/>
        </w:rPr>
        <w:t>PopulateDictionary</w:t>
      </w:r>
      <w:r w:rsidRPr="0054051B">
        <w:t xml:space="preserve"> un tās parametrā uzdot iepriekš definēto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mainīgo;</w:t>
      </w:r>
    </w:p>
    <w:p w14:paraId="19FE90D3" w14:textId="77777777" w:rsidR="00913E35" w:rsidRPr="0054051B" w:rsidRDefault="00913E35" w:rsidP="00560911">
      <w:pPr>
        <w:pStyle w:val="ListBullet"/>
      </w:pPr>
      <w:r w:rsidRPr="0054051B">
        <w:t xml:space="preserve">Izsaukt </w:t>
      </w:r>
      <w:r w:rsidRPr="0054051B">
        <w:rPr>
          <w:rStyle w:val="ReferenceChar"/>
          <w:i/>
          <w:lang w:val="lv-LV"/>
        </w:rPr>
        <w:t>LogUtility</w:t>
      </w:r>
      <w:r w:rsidRPr="0054051B">
        <w:t xml:space="preserve"> metodi </w:t>
      </w:r>
      <w:r w:rsidRPr="0054051B">
        <w:rPr>
          <w:rStyle w:val="ReferenceChar"/>
          <w:i/>
          <w:lang w:val="lv-LV"/>
        </w:rPr>
        <w:t>Write</w:t>
      </w:r>
      <w:r w:rsidRPr="0054051B">
        <w:t xml:space="preserve"> un parametros norādīt ziņojuma tekstu un definēto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mainīgo. </w:t>
      </w:r>
      <w:hyperlink w:anchor="KBA" w:history="1">
        <w:r w:rsidR="00A03219" w:rsidRPr="0054051B">
          <w:rPr>
            <w:rStyle w:val="Hyperlink"/>
          </w:rPr>
          <w:fldChar w:fldCharType="begin"/>
        </w:r>
        <w:r w:rsidR="00A03219" w:rsidRPr="0054051B">
          <w:instrText xml:space="preserve"> REF _Ref314481264 \n \h </w:instrText>
        </w:r>
        <w:r w:rsidR="00A03219" w:rsidRPr="0054051B">
          <w:rPr>
            <w:rStyle w:val="Hyperlink"/>
          </w:rPr>
        </w:r>
        <w:r w:rsidR="00A03219" w:rsidRPr="0054051B">
          <w:rPr>
            <w:rStyle w:val="Hyperlink"/>
          </w:rPr>
          <w:fldChar w:fldCharType="separate"/>
        </w:r>
        <w:r w:rsidR="00852277">
          <w:t>[1]</w:t>
        </w:r>
        <w:r w:rsidR="00A03219" w:rsidRPr="0054051B">
          <w:rPr>
            <w:rStyle w:val="Hyperlink"/>
          </w:rPr>
          <w:fldChar w:fldCharType="end"/>
        </w:r>
      </w:hyperlink>
    </w:p>
    <w:p w14:paraId="19FE90D4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color w:val="2B91AF"/>
          <w:lang w:val="lv-LV"/>
        </w:rPr>
        <w:t>Dictionary</w:t>
      </w:r>
      <w:r w:rsidRPr="0054051B">
        <w:rPr>
          <w:lang w:val="lv-LV"/>
        </w:rPr>
        <w:t xml:space="preserve">&lt;string, object&gt; p = new </w:t>
      </w:r>
      <w:r w:rsidRPr="0054051B">
        <w:rPr>
          <w:color w:val="2B91AF"/>
          <w:lang w:val="lv-LV"/>
        </w:rPr>
        <w:t>Dictionary</w:t>
      </w:r>
      <w:r w:rsidRPr="0054051B">
        <w:rPr>
          <w:lang w:val="lv-LV"/>
        </w:rPr>
        <w:t>&lt;string, object&gt;();</w:t>
      </w:r>
    </w:p>
    <w:p w14:paraId="19FE90D5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 xml:space="preserve">var x = new </w:t>
      </w:r>
      <w:r w:rsidRPr="0054051B">
        <w:rPr>
          <w:color w:val="2B91AF"/>
          <w:lang w:val="lv-LV"/>
        </w:rPr>
        <w:t>ExtraInfoProvider</w:t>
      </w:r>
      <w:r w:rsidRPr="0054051B">
        <w:rPr>
          <w:lang w:val="lv-LV"/>
        </w:rPr>
        <w:t xml:space="preserve">(args.Pi, args.Digits);                </w:t>
      </w:r>
    </w:p>
    <w:p w14:paraId="19FE90D6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x.PopulateDictionary(p);</w:t>
      </w:r>
    </w:p>
    <w:p w14:paraId="19FE90D7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"Result"</w:t>
      </w:r>
      <w:r w:rsidRPr="0054051B">
        <w:rPr>
          <w:lang w:val="lv-LV"/>
        </w:rPr>
        <w:t>, p);</w:t>
      </w:r>
    </w:p>
    <w:p w14:paraId="19FE90D8" w14:textId="77777777" w:rsidR="00913E35" w:rsidRPr="0054051B" w:rsidRDefault="00913E35" w:rsidP="00A03219">
      <w:pPr>
        <w:pStyle w:val="ListNumber"/>
      </w:pPr>
      <w:r w:rsidRPr="0054051B">
        <w:t xml:space="preserve">To pašu rezultātu iespējams sasniegt neveidojot atsevišķu klasi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mainīgā aizpildīšanai, bet gan veicot sekojošas darbības:</w:t>
      </w:r>
    </w:p>
    <w:p w14:paraId="19FE90D9" w14:textId="77777777" w:rsidR="00913E35" w:rsidRPr="0054051B" w:rsidRDefault="00913E35" w:rsidP="008863A4">
      <w:pPr>
        <w:pStyle w:val="ListParagraph"/>
        <w:numPr>
          <w:ilvl w:val="1"/>
          <w:numId w:val="34"/>
        </w:numPr>
        <w:spacing w:before="0" w:after="200" w:line="276" w:lineRule="auto"/>
        <w:ind w:left="709" w:hanging="283"/>
      </w:pPr>
      <w:r w:rsidRPr="0054051B">
        <w:t xml:space="preserve">Definēt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mainīgo;</w:t>
      </w:r>
    </w:p>
    <w:p w14:paraId="19FE90DA" w14:textId="77777777" w:rsidR="00913E35" w:rsidRPr="0054051B" w:rsidRDefault="00913E35" w:rsidP="008863A4">
      <w:pPr>
        <w:pStyle w:val="ListParagraph"/>
        <w:numPr>
          <w:ilvl w:val="1"/>
          <w:numId w:val="34"/>
        </w:numPr>
        <w:spacing w:before="0" w:after="200" w:line="276" w:lineRule="auto"/>
        <w:ind w:left="709" w:hanging="283"/>
      </w:pPr>
      <w:r w:rsidRPr="0054051B">
        <w:t xml:space="preserve">Pievienot mainīgajam nepieciešamās īpašības un to vērtības izsaucot metodi </w:t>
      </w:r>
      <w:r w:rsidRPr="0054051B">
        <w:rPr>
          <w:rStyle w:val="ReferenceChar"/>
          <w:i/>
          <w:lang w:val="lv-LV"/>
        </w:rPr>
        <w:t>Add</w:t>
      </w:r>
      <w:r w:rsidRPr="0054051B">
        <w:rPr>
          <w:rStyle w:val="ReferenceChar"/>
          <w:b/>
          <w:lang w:val="lv-LV"/>
        </w:rPr>
        <w:t>;</w:t>
      </w:r>
    </w:p>
    <w:p w14:paraId="19FE90DB" w14:textId="77777777" w:rsidR="00913E35" w:rsidRPr="0054051B" w:rsidRDefault="00913E35" w:rsidP="008863A4">
      <w:pPr>
        <w:pStyle w:val="ListParagraph"/>
        <w:numPr>
          <w:ilvl w:val="1"/>
          <w:numId w:val="34"/>
        </w:numPr>
        <w:spacing w:before="0" w:after="200" w:line="276" w:lineRule="auto"/>
        <w:ind w:left="709" w:hanging="283"/>
      </w:pPr>
      <w:r w:rsidRPr="0054051B">
        <w:t xml:space="preserve">Izsaukt </w:t>
      </w:r>
      <w:r w:rsidRPr="0054051B">
        <w:rPr>
          <w:rStyle w:val="ReferenceChar"/>
          <w:i/>
          <w:lang w:val="lv-LV"/>
        </w:rPr>
        <w:t>LogUtility</w:t>
      </w:r>
      <w:r w:rsidRPr="0054051B">
        <w:t xml:space="preserve"> metodi </w:t>
      </w:r>
      <w:r w:rsidRPr="0054051B">
        <w:rPr>
          <w:rStyle w:val="ReferenceChar"/>
          <w:i/>
          <w:lang w:val="lv-LV"/>
        </w:rPr>
        <w:t>Write</w:t>
      </w:r>
      <w:r w:rsidRPr="0054051B">
        <w:t xml:space="preserve"> parametros norādot ziņojuma tekstu un definēto </w:t>
      </w:r>
      <w:r w:rsidRPr="0054051B">
        <w:rPr>
          <w:rStyle w:val="ReferenceChar"/>
          <w:i/>
          <w:lang w:val="lv-LV"/>
        </w:rPr>
        <w:t>Dictionary</w:t>
      </w:r>
      <w:r w:rsidRPr="0054051B">
        <w:t xml:space="preserve"> tipa mainīgo</w:t>
      </w:r>
      <w:r w:rsidR="00A03219" w:rsidRPr="0054051B">
        <w:t xml:space="preserve"> </w:t>
      </w:r>
      <w:r w:rsidR="00A03219" w:rsidRPr="0054051B">
        <w:fldChar w:fldCharType="begin"/>
      </w:r>
      <w:r w:rsidR="00A03219" w:rsidRPr="0054051B">
        <w:instrText xml:space="preserve"> REF _Ref314481264 \n \h </w:instrText>
      </w:r>
      <w:r w:rsidR="00A03219" w:rsidRPr="0054051B">
        <w:fldChar w:fldCharType="separate"/>
      </w:r>
      <w:r w:rsidR="00852277">
        <w:t>[1]</w:t>
      </w:r>
      <w:r w:rsidR="00A03219" w:rsidRPr="0054051B">
        <w:fldChar w:fldCharType="end"/>
      </w:r>
      <w:r w:rsidR="00A03219" w:rsidRPr="0054051B">
        <w:t>.</w:t>
      </w:r>
    </w:p>
    <w:p w14:paraId="19FE90DC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color w:val="2B91AF"/>
          <w:lang w:val="lv-LV"/>
        </w:rPr>
        <w:t>Dictionary</w:t>
      </w:r>
      <w:r w:rsidRPr="0054051B">
        <w:rPr>
          <w:lang w:val="lv-LV"/>
        </w:rPr>
        <w:t xml:space="preserve">&lt;string,object&gt; p = new </w:t>
      </w:r>
      <w:r w:rsidRPr="0054051B">
        <w:rPr>
          <w:color w:val="2B91AF"/>
          <w:lang w:val="lv-LV"/>
        </w:rPr>
        <w:t>Dictionary</w:t>
      </w:r>
      <w:r w:rsidRPr="0054051B">
        <w:rPr>
          <w:lang w:val="lv-LV"/>
        </w:rPr>
        <w:t>&lt;string,object&gt;();</w:t>
      </w:r>
    </w:p>
    <w:p w14:paraId="19FE90DD" w14:textId="77777777" w:rsidR="00913E35" w:rsidRPr="0054051B" w:rsidRDefault="00913E35" w:rsidP="00913E35">
      <w:pPr>
        <w:pStyle w:val="code0"/>
        <w:spacing w:after="0"/>
        <w:ind w:left="284"/>
        <w:rPr>
          <w:lang w:val="lv-LV"/>
        </w:rPr>
      </w:pPr>
      <w:r w:rsidRPr="0054051B">
        <w:rPr>
          <w:lang w:val="lv-LV"/>
        </w:rPr>
        <w:t>p.Add(</w:t>
      </w:r>
      <w:r w:rsidRPr="0054051B">
        <w:rPr>
          <w:color w:val="FF0000"/>
          <w:lang w:val="lv-LV"/>
        </w:rPr>
        <w:t>"Pi"</w:t>
      </w:r>
      <w:r w:rsidRPr="0054051B">
        <w:rPr>
          <w:lang w:val="lv-LV"/>
        </w:rPr>
        <w:t xml:space="preserve">,args.Pi);        </w:t>
      </w:r>
    </w:p>
    <w:p w14:paraId="19FE90DE" w14:textId="77777777" w:rsidR="00913E35" w:rsidRPr="0054051B" w:rsidRDefault="00913E35" w:rsidP="00913E35">
      <w:pPr>
        <w:pStyle w:val="code0"/>
        <w:ind w:left="284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"Result"</w:t>
      </w:r>
      <w:r w:rsidRPr="0054051B">
        <w:rPr>
          <w:lang w:val="lv-LV"/>
        </w:rPr>
        <w:t>, p);</w:t>
      </w:r>
    </w:p>
    <w:p w14:paraId="19FE90DF" w14:textId="521CEE22" w:rsidR="00913E35" w:rsidRPr="0054051B" w:rsidRDefault="00913E35" w:rsidP="00A03219">
      <w:pPr>
        <w:pStyle w:val="ListNumber"/>
        <w:rPr>
          <w:lang w:eastAsia="lv-LV"/>
        </w:rPr>
      </w:pPr>
      <w:r w:rsidRPr="0054051B">
        <w:t xml:space="preserve">Iegūtais rezultāts pievienojot īpašības </w:t>
      </w:r>
      <w:r w:rsidRPr="0054051B">
        <w:rPr>
          <w:rStyle w:val="ReferenceChar"/>
          <w:i/>
          <w:lang w:val="lv-LV"/>
        </w:rPr>
        <w:t>Pi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Digits</w:t>
      </w:r>
      <w:r w:rsidRPr="0054051B">
        <w:rPr>
          <w:rStyle w:val="ReferenceChar"/>
          <w:b/>
          <w:lang w:val="lv-LV"/>
        </w:rPr>
        <w:t xml:space="preserve"> </w:t>
      </w:r>
      <w:r w:rsidR="00A03219" w:rsidRPr="0054051B">
        <w:rPr>
          <w:rStyle w:val="ReferenceChar"/>
          <w:lang w:val="lv-LV"/>
        </w:rPr>
        <w:t>(skat.</w:t>
      </w:r>
      <w:r w:rsidR="005D1712" w:rsidRPr="0054051B">
        <w:rPr>
          <w:rStyle w:val="ReferenceChar"/>
          <w:lang w:val="lv-LV"/>
        </w:rPr>
        <w:t xml:space="preserve"> </w:t>
      </w:r>
      <w:r w:rsidR="005D1712" w:rsidRPr="0054051B">
        <w:rPr>
          <w:rStyle w:val="ReferenceChar"/>
          <w:lang w:val="lv-LV"/>
        </w:rPr>
        <w:fldChar w:fldCharType="begin"/>
      </w:r>
      <w:r w:rsidR="005D1712" w:rsidRPr="0054051B">
        <w:rPr>
          <w:rStyle w:val="ReferenceChar"/>
          <w:lang w:val="lv-LV"/>
        </w:rPr>
        <w:instrText xml:space="preserve"> REF _Ref341774302 \h </w:instrText>
      </w:r>
      <w:r w:rsidR="005D1712" w:rsidRPr="0054051B">
        <w:rPr>
          <w:rStyle w:val="ReferenceChar"/>
          <w:lang w:val="lv-LV"/>
        </w:rPr>
      </w:r>
      <w:r w:rsidR="005D1712" w:rsidRPr="0054051B">
        <w:rPr>
          <w:rStyle w:val="ReferenceChar"/>
          <w:lang w:val="lv-LV"/>
        </w:rPr>
        <w:fldChar w:fldCharType="separate"/>
      </w:r>
      <w:r w:rsidR="00852277">
        <w:rPr>
          <w:noProof/>
        </w:rPr>
        <w:t>10</w:t>
      </w:r>
      <w:r w:rsidR="00852277" w:rsidRPr="0054051B">
        <w:t>.attēls.</w:t>
      </w:r>
      <w:r w:rsidR="005D1712" w:rsidRPr="0054051B">
        <w:rPr>
          <w:rStyle w:val="ReferenceChar"/>
          <w:lang w:val="lv-LV"/>
        </w:rPr>
        <w:fldChar w:fldCharType="end"/>
      </w:r>
      <w:r w:rsidR="00A03219" w:rsidRPr="0054051B">
        <w:rPr>
          <w:rStyle w:val="ReferenceChar"/>
          <w:lang w:val="lv-LV"/>
        </w:rPr>
        <w:t>).</w:t>
      </w:r>
    </w:p>
    <w:p w14:paraId="5EA7E83B" w14:textId="77777777" w:rsidR="005D1712" w:rsidRPr="0054051B" w:rsidRDefault="00913E35" w:rsidP="005D1712">
      <w:pPr>
        <w:pStyle w:val="Pictureposition"/>
      </w:pPr>
      <w:r w:rsidRPr="0054051B">
        <w:rPr>
          <w:noProof/>
          <w:lang w:eastAsia="lv-LV" w:bidi="lo-LA"/>
        </w:rPr>
        <mc:AlternateContent>
          <mc:Choice Requires="wpc">
            <w:drawing>
              <wp:inline distT="0" distB="0" distL="0" distR="0" wp14:anchorId="19FE9264" wp14:editId="0AE32DD2">
                <wp:extent cx="5276850" cy="2906531"/>
                <wp:effectExtent l="0" t="0" r="0" b="8255"/>
                <wp:docPr id="42" name="Canvas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36" name="Group 36"/>
                        <wpg:cNvGrpSpPr/>
                        <wpg:grpSpPr>
                          <a:xfrm>
                            <a:off x="0" y="0"/>
                            <a:ext cx="5276850" cy="2870531"/>
                            <a:chOff x="0" y="0"/>
                            <a:chExt cx="5276850" cy="2870531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/>
                          </pic:nvPicPr>
                          <pic:blipFill rotWithShape="1">
                            <a:blip r:embed="rId25"/>
                            <a:srcRect l="24320" t="41646" r="24007" b="6053"/>
                            <a:stretch/>
                          </pic:blipFill>
                          <pic:spPr bwMode="auto">
                            <a:xfrm>
                              <a:off x="0" y="0"/>
                              <a:ext cx="5276850" cy="287053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8" name="Rectangle 38"/>
                          <wps:cNvSpPr/>
                          <wps:spPr>
                            <a:xfrm>
                              <a:off x="665775" y="2094525"/>
                              <a:ext cx="4362450" cy="33337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FE927D" w14:textId="77777777" w:rsidR="00B61530" w:rsidRDefault="00B61530" w:rsidP="000C3FD2">
                                <w:pPr>
                                  <w:pStyle w:val="Picturecaption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19FE9264" id="Canvas 42" o:spid="_x0000_s1026" editas="canvas" style="width:415.5pt;height:228.85pt;mso-position-horizontal-relative:char;mso-position-vertical-relative:line" coordsize="52768,29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68;height:29063;visibility:visible;mso-wrap-style:square">
                  <v:fill o:detectmouseclick="t"/>
                  <v:path o:connecttype="none"/>
                </v:shape>
                <v:group id="Group 36" o:spid="_x0000_s1028" style="position:absolute;width:52768;height:28705" coordsize="52768,28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Picture 37" o:spid="_x0000_s1029" type="#_x0000_t75" style="position:absolute;width:52768;height:28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y4/DAAAA2wAAAA8AAABkcnMvZG93bnJldi54bWxEj0+LwjAUxO8LfofwhL2IpuqiUo0i4oJ4&#10;WfyH10fzbIvNS2yidr/9RhD2OMzMb5jZojGVeFDtS8sK+r0EBHFmdcm5guPhuzsB4QOyxsoyKfgl&#10;D4t562OGqbZP3tFjH3IRIexTVFCE4FIpfVaQQd+zjjh6F1sbDFHWudQ1PiPcVHKQJCNpsOS4UKCj&#10;VUHZdX83Cow/O7s+n9zXYai3t81Pxzf2rtRnu1lOQQRqwn/43d5oBcMxvL7EH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LLj8MAAADbAAAADwAAAAAAAAAAAAAAAACf&#10;AgAAZHJzL2Rvd25yZXYueG1sUEsFBgAAAAAEAAQA9wAAAI8DAAAAAA==&#10;">
                    <v:imagedata r:id="rId26" o:title="" croptop="27293f" cropbottom="3967f" cropleft="15938f" cropright="15733f"/>
                  </v:shape>
                  <v:rect id="Rectangle 38" o:spid="_x0000_s1030" style="position:absolute;left:6657;top:20945;width:43625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UBxsAA&#10;AADbAAAADwAAAGRycy9kb3ducmV2LnhtbERPy4rCMBTdD/gP4QruxtQKKtUoKogPZjHjY39prm2x&#10;uSlNbOvfm4Uwy8N5L1adKUVDtSssKxgNIxDEqdUFZwqul933DITzyBpLy6TgRQ5Wy97XAhNtW/6j&#10;5uwzEULYJagg975KpHRpTgbd0FbEgbvb2qAPsM6krrEN4aaUcRRNpMGCQ0OOFW1zSh/np1Hwax93&#10;Wd7i+DTd7OPp0czarPlRatDv1nMQnjr/L/64D1rBOIwNX8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UBxsAAAADbAAAADwAAAAAAAAAAAAAAAACYAgAAZHJzL2Rvd25y&#10;ZXYueG1sUEsFBgAAAAAEAAQA9QAAAIUDAAAAAA==&#10;" filled="f" strokecolor="red" strokeweight="1.5pt">
                    <v:textbox>
                      <w:txbxContent>
                        <w:p w14:paraId="19FE927D" w14:textId="77777777" w:rsidR="00B61530" w:rsidRDefault="00B61530" w:rsidP="000C3FD2">
                          <w:pPr>
                            <w:pStyle w:val="Picturecaption"/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bookmarkStart w:id="1695" w:name="_Ref341774302"/>
    <w:p w14:paraId="19FE90E0" w14:textId="42884BD5" w:rsidR="00913E35" w:rsidRPr="0054051B" w:rsidRDefault="005D1712" w:rsidP="00B75F5B">
      <w:pPr>
        <w:pStyle w:val="Picturecaption"/>
      </w:pPr>
      <w:r w:rsidRPr="0054051B">
        <w:fldChar w:fldCharType="begin"/>
      </w:r>
      <w:r w:rsidRPr="0054051B">
        <w:instrText xml:space="preserve"> SEQ attēls. \* ARABIC </w:instrText>
      </w:r>
      <w:r w:rsidRPr="0054051B">
        <w:fldChar w:fldCharType="separate"/>
      </w:r>
      <w:bookmarkStart w:id="1696" w:name="_Toc487704416"/>
      <w:r w:rsidR="00852277">
        <w:rPr>
          <w:noProof/>
        </w:rPr>
        <w:t>10</w:t>
      </w:r>
      <w:r w:rsidRPr="0054051B">
        <w:fldChar w:fldCharType="end"/>
      </w:r>
      <w:r w:rsidRPr="0054051B">
        <w:t>.attēls.</w:t>
      </w:r>
      <w:bookmarkEnd w:id="1695"/>
      <w:r w:rsidRPr="0054051B">
        <w:t xml:space="preserve"> ExtraInformationProvider pielietošanas rezultāti</w:t>
      </w:r>
      <w:bookmarkEnd w:id="1696"/>
    </w:p>
    <w:p w14:paraId="19FE90E2" w14:textId="77777777" w:rsidR="00913E35" w:rsidRPr="0054051B" w:rsidRDefault="00913E35" w:rsidP="00913E35">
      <w:pPr>
        <w:pStyle w:val="Heading2"/>
      </w:pPr>
      <w:bookmarkStart w:id="1697" w:name="_Toc299456263"/>
      <w:bookmarkStart w:id="1698" w:name="_Toc303759584"/>
      <w:bookmarkStart w:id="1699" w:name="_Toc303766187"/>
      <w:bookmarkStart w:id="1700" w:name="_Toc487704398"/>
      <w:r w:rsidRPr="0054051B">
        <w:t>Enterprise Library 4.0.0.0</w:t>
      </w:r>
      <w:bookmarkEnd w:id="1697"/>
      <w:bookmarkEnd w:id="1698"/>
      <w:bookmarkEnd w:id="1699"/>
      <w:bookmarkEnd w:id="1700"/>
    </w:p>
    <w:p w14:paraId="19FE90E3" w14:textId="77777777" w:rsidR="00913E35" w:rsidRPr="0054051B" w:rsidRDefault="00913E35" w:rsidP="00560911">
      <w:r w:rsidRPr="0054051B">
        <w:t xml:space="preserve">Visas iepriekš aplūkotās žurnalēšanas un trasēšanas funkcijas var tikt realizētas ne tikai izmantojot </w:t>
      </w:r>
      <w:r w:rsidRPr="0054051B">
        <w:rPr>
          <w:i/>
        </w:rPr>
        <w:t>Diagnostic</w:t>
      </w:r>
      <w:r w:rsidRPr="0054051B">
        <w:t xml:space="preserve"> bibliotēku, bet arī izmantojot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bibliotēkas, bez jebkādām izmaiņām kodā. Lai to realizētu nepieciešams veikt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konfigurēšanu. Pēc noklusējuma tiek lietota Diagnostic.dll, lai veiktu rakstīšanu žurnalēšanas failos, bet iekļaujot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bibliotēkas tiks izmantotas tās.</w:t>
      </w:r>
    </w:p>
    <w:p w14:paraId="19FE90E4" w14:textId="52E6A523" w:rsidR="00913E35" w:rsidRPr="0054051B" w:rsidRDefault="00913E35" w:rsidP="00560911">
      <w:r w:rsidRPr="0054051B">
        <w:t xml:space="preserve">Piemērā tiks aprakstītas darbības, kas jāveic, lai piesaistītu un konfigurētu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bibliotēkas esošam projektam. Realizētais piemērs uz kā balstīta šī instrukcija atrodam</w:t>
      </w:r>
      <w:r w:rsidR="00B75F5B" w:rsidRPr="0054051B">
        <w:t>s</w:t>
      </w:r>
      <w:r w:rsidRPr="0054051B">
        <w:t xml:space="preserve"> katalogā </w:t>
      </w:r>
      <w:r w:rsidRPr="0054051B">
        <w:rPr>
          <w:i/>
        </w:rPr>
        <w:t>„~\Diagnostic\CS\WindowsApp\ ex05EnterpriseLib”</w:t>
      </w:r>
      <w:r w:rsidRPr="0054051B">
        <w:t>.</w:t>
      </w:r>
    </w:p>
    <w:p w14:paraId="19FE90E5" w14:textId="77777777" w:rsidR="00913E35" w:rsidRPr="0054051B" w:rsidRDefault="00913E35" w:rsidP="008863A4">
      <w:pPr>
        <w:pStyle w:val="ListNumber"/>
        <w:numPr>
          <w:ilvl w:val="0"/>
          <w:numId w:val="40"/>
        </w:numPr>
      </w:pPr>
      <w:r w:rsidRPr="0054051B">
        <w:t xml:space="preserve">Atvērt projektu </w:t>
      </w:r>
      <w:r w:rsidRPr="0054051B">
        <w:rPr>
          <w:rStyle w:val="ReferenceChar"/>
          <w:lang w:val="lv-LV"/>
        </w:rPr>
        <w:t>EnoughPI</w:t>
      </w:r>
      <w:r w:rsidRPr="0054051B">
        <w:t xml:space="preserve"> un iezīmēt katalogu </w:t>
      </w:r>
      <w:r w:rsidRPr="0054051B">
        <w:rPr>
          <w:rStyle w:val="ReferenceChar"/>
          <w:lang w:val="lv-LV"/>
        </w:rPr>
        <w:t>References</w:t>
      </w:r>
      <w:r w:rsidRPr="0054051B">
        <w:t xml:space="preserve">, izpildīt konteksta izvēlnes komandu </w:t>
      </w:r>
      <w:r w:rsidRPr="0054051B">
        <w:rPr>
          <w:rStyle w:val="ReferenceChar"/>
          <w:lang w:val="lv-LV"/>
        </w:rPr>
        <w:t xml:space="preserve">Add Reference </w:t>
      </w:r>
      <w:r w:rsidRPr="0054051B">
        <w:t xml:space="preserve">un pievienot projektam sekojošas bibliotēkas (tipiski atrodamas katalogā </w:t>
      </w:r>
      <w:r w:rsidRPr="0054051B">
        <w:rPr>
          <w:i/>
        </w:rPr>
        <w:t>„~\Diagnostic\Lib”</w:t>
      </w:r>
      <w:r w:rsidRPr="0054051B">
        <w:t>):</w:t>
      </w:r>
    </w:p>
    <w:p w14:paraId="19FE90E6" w14:textId="77777777" w:rsidR="00913E35" w:rsidRPr="0054051B" w:rsidRDefault="00913E35" w:rsidP="00560911">
      <w:pPr>
        <w:pStyle w:val="ListBullet"/>
      </w:pPr>
      <w:r w:rsidRPr="0054051B">
        <w:t>Microsoft.Practices.EnterpriseLibrary.Logging.dll;</w:t>
      </w:r>
    </w:p>
    <w:p w14:paraId="19FE90E7" w14:textId="77777777" w:rsidR="00913E35" w:rsidRPr="0054051B" w:rsidRDefault="00913E35" w:rsidP="00560911">
      <w:pPr>
        <w:pStyle w:val="ListBullet"/>
      </w:pPr>
      <w:r w:rsidRPr="0054051B">
        <w:t>Microsoft.Practices.EnterpriseLibrary.Common.dll;</w:t>
      </w:r>
    </w:p>
    <w:p w14:paraId="19FE90E8" w14:textId="77777777" w:rsidR="00913E35" w:rsidRPr="0054051B" w:rsidRDefault="00913E35" w:rsidP="00560911">
      <w:pPr>
        <w:pStyle w:val="ListBullet"/>
      </w:pPr>
      <w:r w:rsidRPr="0054051B">
        <w:t>Microsoft.Practices.ObjectBuilder2.dll.</w:t>
      </w:r>
    </w:p>
    <w:p w14:paraId="19FE90E9" w14:textId="77777777" w:rsidR="00913E35" w:rsidRPr="0054051B" w:rsidRDefault="00913E35" w:rsidP="00A03219">
      <w:pPr>
        <w:pStyle w:val="ListNumber"/>
      </w:pPr>
      <w:r w:rsidRPr="0054051B">
        <w:t xml:space="preserve">Modificēt konfigurācijas datni </w:t>
      </w:r>
      <w:r w:rsidRPr="0054051B">
        <w:rPr>
          <w:rStyle w:val="ReferenceChar"/>
          <w:i/>
          <w:lang w:val="lv-LV"/>
        </w:rPr>
        <w:t>app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>, papildus pievienojot sekojošus atribūtus:</w:t>
      </w:r>
    </w:p>
    <w:p w14:paraId="19FE90EA" w14:textId="77777777" w:rsidR="00913E35" w:rsidRPr="0054051B" w:rsidRDefault="00913E35" w:rsidP="00560911">
      <w:pPr>
        <w:pStyle w:val="ListBullet"/>
      </w:pPr>
      <w:r w:rsidRPr="0054051B">
        <w:t xml:space="preserve">Konfigurācijas sekciju </w:t>
      </w:r>
      <w:r w:rsidRPr="0054051B">
        <w:rPr>
          <w:rStyle w:val="ReferenceChar"/>
          <w:i/>
          <w:lang w:val="lv-LV"/>
        </w:rPr>
        <w:t>enterpriseLibrary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ConfigurationSource</w:t>
      </w:r>
      <w:r w:rsidRPr="0054051B">
        <w:rPr>
          <w:rStyle w:val="ReferenceChar"/>
          <w:b/>
          <w:lang w:val="lv-LV"/>
        </w:rPr>
        <w:t xml:space="preserve">; </w:t>
      </w:r>
      <w:r w:rsidRPr="0054051B">
        <w:rPr>
          <w:rStyle w:val="ReferenceChar"/>
          <w:lang w:val="lv-LV"/>
        </w:rPr>
        <w:fldChar w:fldCharType="begin"/>
      </w:r>
      <w:r w:rsidRPr="0054051B">
        <w:rPr>
          <w:rStyle w:val="ReferenceChar"/>
          <w:lang w:val="lv-LV"/>
        </w:rPr>
        <w:instrText xml:space="preserve"> REF _Ref303765479 \r \h  \* MERGEFORMAT </w:instrText>
      </w:r>
      <w:r w:rsidRPr="0054051B">
        <w:rPr>
          <w:rStyle w:val="ReferenceChar"/>
          <w:lang w:val="lv-LV"/>
        </w:rPr>
      </w:r>
      <w:r w:rsidRPr="0054051B">
        <w:rPr>
          <w:rStyle w:val="ReferenceChar"/>
          <w:lang w:val="lv-LV"/>
        </w:rPr>
        <w:fldChar w:fldCharType="separate"/>
      </w:r>
      <w:r w:rsidR="00852277">
        <w:rPr>
          <w:rStyle w:val="ReferenceChar"/>
          <w:lang w:val="lv-LV"/>
        </w:rPr>
        <w:t>[3]</w:t>
      </w:r>
      <w:r w:rsidRPr="0054051B">
        <w:rPr>
          <w:rStyle w:val="ReferenceChar"/>
          <w:lang w:val="lv-LV"/>
        </w:rPr>
        <w:fldChar w:fldCharType="end"/>
      </w:r>
    </w:p>
    <w:p w14:paraId="19FE90E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&lt;configSections&gt;</w:t>
      </w:r>
    </w:p>
    <w:p w14:paraId="19FE90E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&lt;section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="enterpriseLibrary.ConfigurationSource"</w:t>
      </w:r>
    </w:p>
    <w:p w14:paraId="19FE90E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="Microsoft.Practices.EnterpriseLibrary.Common.</w:t>
      </w:r>
    </w:p>
    <w:p w14:paraId="19FE90E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</w:t>
      </w:r>
      <w:r w:rsidRPr="0054051B">
        <w:rPr>
          <w:lang w:val="lv-LV"/>
        </w:rPr>
        <w:t xml:space="preserve">  Configuration.ConfigurationSourceSection, </w:t>
      </w:r>
    </w:p>
    <w:p w14:paraId="19FE90EF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ab/>
        <w:t xml:space="preserve">  Microsoft.Practices.EnterpriseLibrary.Common,</w:t>
      </w:r>
    </w:p>
    <w:p w14:paraId="19FE90F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</w:t>
      </w:r>
      <w:r w:rsidRPr="0054051B">
        <w:rPr>
          <w:lang w:val="lv-LV"/>
        </w:rPr>
        <w:tab/>
        <w:t xml:space="preserve">  Version=4.0.0.0, Culture=neutral, </w:t>
      </w:r>
    </w:p>
    <w:p w14:paraId="19FE90F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ab/>
        <w:t xml:space="preserve">  PublicKeyToken=31bf3856ad364e35"/&gt;</w:t>
      </w:r>
    </w:p>
    <w:p w14:paraId="19FE90F2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&lt;/configSections&gt;</w:t>
      </w:r>
    </w:p>
    <w:p w14:paraId="19FE90F3" w14:textId="7E4A11F9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enterpriseLibrary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ConfigurationSource</w:t>
      </w:r>
      <w:r w:rsidRPr="0054051B">
        <w:t xml:space="preserve"> kas satur sadaļu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Tajā norāda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ārējos konfigurācijas failus, to nosaukumu un atrašanās vietu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filePath</w:t>
      </w:r>
      <w:r w:rsidRPr="0054051B">
        <w:t xml:space="preserve">, tipu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 un identifikatoru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lang w:val="lv-LV"/>
        </w:rPr>
        <w:t>name</w:t>
      </w:r>
      <w:r w:rsidRPr="0054051B">
        <w:t xml:space="preserve">. Kā arī norāda pielietotā konfigurācijas faila identifikatoru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lang w:val="lv-LV"/>
        </w:rPr>
        <w:t>name</w:t>
      </w:r>
      <w:r w:rsidRPr="0054051B">
        <w:t xml:space="preserve"> parametrā </w:t>
      </w:r>
      <w:r w:rsidRPr="0054051B">
        <w:rPr>
          <w:rStyle w:val="ReferenceChar"/>
          <w:i/>
          <w:lang w:val="lv-LV"/>
        </w:rPr>
        <w:t>selectedSource</w:t>
      </w:r>
      <w:r w:rsidRPr="0054051B">
        <w:t xml:space="preserve">. </w:t>
      </w:r>
    </w:p>
    <w:p w14:paraId="19FE90F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&lt;enterpriseLibrary.ConfigurationSource </w:t>
      </w:r>
      <w:r w:rsidRPr="0054051B">
        <w:rPr>
          <w:color w:val="FF0000"/>
          <w:lang w:val="lv-LV"/>
        </w:rPr>
        <w:t>selectedSource</w:t>
      </w:r>
      <w:r w:rsidRPr="0054051B">
        <w:rPr>
          <w:lang w:val="lv-LV"/>
        </w:rPr>
        <w:t>="File Configuration Source"&gt;</w:t>
      </w:r>
    </w:p>
    <w:p w14:paraId="19FE90F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&lt;sources&gt;</w:t>
      </w:r>
    </w:p>
    <w:p w14:paraId="19FE90F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="File Configuration Source" </w:t>
      </w:r>
    </w:p>
    <w:p w14:paraId="19FE90F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type</w:t>
      </w:r>
      <w:r w:rsidRPr="0054051B">
        <w:rPr>
          <w:lang w:val="lv-LV"/>
        </w:rPr>
        <w:t>="Microsoft.Practices.EnterpriseLibrary.Common.</w:t>
      </w:r>
    </w:p>
    <w:p w14:paraId="19FE90F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Configuration.FileConfigurationSource,  </w:t>
      </w:r>
    </w:p>
    <w:p w14:paraId="19FE90F9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Microsoft.Practices.EnterpriseLibrary.Common, </w:t>
      </w:r>
    </w:p>
    <w:p w14:paraId="19FE90F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Version=4.0.0.0, Culture=neutral, </w:t>
      </w:r>
    </w:p>
    <w:p w14:paraId="19FE90F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PublicKeyToken=31bf3856ad364e35"</w:t>
      </w:r>
    </w:p>
    <w:p w14:paraId="19FE90F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filePath</w:t>
      </w:r>
      <w:r w:rsidRPr="0054051B">
        <w:rPr>
          <w:lang w:val="lv-LV"/>
        </w:rPr>
        <w:t>="Enterprise.config"/&gt;</w:t>
      </w:r>
    </w:p>
    <w:p w14:paraId="19FE90F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&lt;/sources&gt;</w:t>
      </w:r>
    </w:p>
    <w:p w14:paraId="19FE90F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&lt;/enterpriseLibrary.ConfigurationSource&gt; </w:t>
      </w:r>
    </w:p>
    <w:p w14:paraId="19FE90FF" w14:textId="77777777" w:rsidR="00913E35" w:rsidRPr="0054051B" w:rsidRDefault="00913E35" w:rsidP="00A03219">
      <w:pPr>
        <w:pStyle w:val="ListNumber"/>
      </w:pPr>
      <w:r w:rsidRPr="0054051B">
        <w:t xml:space="preserve">Izveidot </w:t>
      </w:r>
      <w:r w:rsidRPr="0054051B">
        <w:rPr>
          <w:i/>
        </w:rPr>
        <w:t>Enterprise</w:t>
      </w:r>
      <w:r w:rsidRPr="0054051B">
        <w:t xml:space="preserve"> </w:t>
      </w:r>
      <w:r w:rsidRPr="0054051B">
        <w:rPr>
          <w:i/>
        </w:rPr>
        <w:t>Library</w:t>
      </w:r>
      <w:r w:rsidRPr="0054051B">
        <w:t xml:space="preserve"> konfigurācijas datni, piemēram – </w:t>
      </w:r>
      <w:r w:rsidRPr="0054051B">
        <w:rPr>
          <w:i/>
        </w:rPr>
        <w:t>„Enterprise.config”</w:t>
      </w:r>
      <w:r w:rsidRPr="0054051B">
        <w:t>, un pievienojot sekojošus atribūtus:</w:t>
      </w:r>
    </w:p>
    <w:p w14:paraId="19FE9100" w14:textId="77777777" w:rsidR="00913E35" w:rsidRPr="0054051B" w:rsidRDefault="00913E35" w:rsidP="00560911">
      <w:pPr>
        <w:pStyle w:val="ListBullet"/>
      </w:pPr>
      <w:r w:rsidRPr="0054051B">
        <w:t xml:space="preserve">Konfigurācijas sekcijas </w:t>
      </w:r>
      <w:r w:rsidRPr="0054051B">
        <w:rPr>
          <w:rStyle w:val="ReferenceChar"/>
          <w:i/>
          <w:lang w:val="lv-LV"/>
        </w:rPr>
        <w:t>loggingConfiguration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dataConfiguration</w:t>
      </w:r>
      <w:r w:rsidRPr="0054051B">
        <w:t>;</w:t>
      </w:r>
    </w:p>
    <w:p w14:paraId="19FE910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&lt;configSections&gt;</w:t>
      </w:r>
    </w:p>
    <w:p w14:paraId="19FE910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&lt;section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="loggingConfiguration"</w:t>
      </w:r>
    </w:p>
    <w:p w14:paraId="19FE9103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type</w:t>
      </w:r>
      <w:r w:rsidRPr="0054051B">
        <w:rPr>
          <w:lang w:val="lv-LV"/>
        </w:rPr>
        <w:t>="Microsoft.Practices.EnterpriseLibrary.Logging.</w:t>
      </w:r>
    </w:p>
    <w:p w14:paraId="19FE910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Configuration.LoggingSettings,</w:t>
      </w:r>
    </w:p>
    <w:p w14:paraId="19FE910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Microsoft.Practices.EnterpriseLibrary.Logging, </w:t>
      </w:r>
    </w:p>
    <w:p w14:paraId="19FE910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Version=4.0.0.0, Culture=neutral, </w:t>
      </w:r>
    </w:p>
    <w:p w14:paraId="19FE910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PublicKeyToken=31bf3856ad364e35" </w:t>
      </w:r>
    </w:p>
    <w:p w14:paraId="19FE910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color w:val="FF0000"/>
          <w:lang w:val="lv-LV"/>
        </w:rPr>
        <w:t>requirePermission</w:t>
      </w:r>
      <w:r w:rsidRPr="0054051B">
        <w:rPr>
          <w:lang w:val="lv-LV"/>
        </w:rPr>
        <w:t>="false" /&gt;</w:t>
      </w:r>
    </w:p>
    <w:p w14:paraId="19FE910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&lt;section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="dataConfiguration" </w:t>
      </w:r>
    </w:p>
    <w:p w14:paraId="19FE910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type</w:t>
      </w:r>
      <w:r w:rsidRPr="0054051B">
        <w:rPr>
          <w:lang w:val="lv-LV"/>
        </w:rPr>
        <w:t>="Microsoft.Practices.EnterpriseLibrary.Data.</w:t>
      </w:r>
    </w:p>
    <w:p w14:paraId="19FE910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Configuration.DatabaseSettings, </w:t>
      </w:r>
    </w:p>
    <w:p w14:paraId="19FE910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Microsoft.Practices.EnterpriseLibrary.Data, Version=4.0.0.0, </w:t>
      </w:r>
    </w:p>
    <w:p w14:paraId="19FE910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Culture=neutral, PublicKeyToken=31bf3856ad364e35" /&gt;</w:t>
      </w:r>
    </w:p>
    <w:p w14:paraId="19FE910E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&lt;/configSections&gt;</w:t>
      </w:r>
    </w:p>
    <w:p w14:paraId="19FE910F" w14:textId="77777777" w:rsidR="00913E35" w:rsidRPr="0054051B" w:rsidRDefault="00913E35" w:rsidP="00560911">
      <w:pPr>
        <w:pStyle w:val="ListBullet"/>
      </w:pPr>
      <w:r w:rsidRPr="0054051B">
        <w:t xml:space="preserve">sekcijā </w:t>
      </w:r>
      <w:r w:rsidRPr="0054051B">
        <w:rPr>
          <w:rStyle w:val="ReferenceChar"/>
          <w:i/>
          <w:lang w:val="lv-LV"/>
        </w:rPr>
        <w:t>loggingConfiguration</w:t>
      </w:r>
      <w:r w:rsidRPr="0054051B">
        <w:t xml:space="preserve"> definēt sekojošas sadaļas:</w:t>
      </w:r>
    </w:p>
    <w:p w14:paraId="19FE9110" w14:textId="77777777" w:rsidR="00913E35" w:rsidRPr="0054051B" w:rsidRDefault="00913E35" w:rsidP="00560911">
      <w:pPr>
        <w:pStyle w:val="ListBullet2"/>
      </w:pPr>
      <w:r w:rsidRPr="0054051B">
        <w:rPr>
          <w:i/>
        </w:rPr>
        <w:t>listeners</w:t>
      </w:r>
      <w:r w:rsidRPr="0054051B">
        <w:t>;</w:t>
      </w:r>
    </w:p>
    <w:p w14:paraId="19FE9111" w14:textId="77777777" w:rsidR="00913E35" w:rsidRPr="0054051B" w:rsidRDefault="00913E35" w:rsidP="00560911">
      <w:pPr>
        <w:pStyle w:val="ListBullet2"/>
      </w:pPr>
      <w:r w:rsidRPr="0054051B">
        <w:rPr>
          <w:i/>
        </w:rPr>
        <w:t>formatters</w:t>
      </w:r>
      <w:r w:rsidRPr="0054051B">
        <w:t>;</w:t>
      </w:r>
    </w:p>
    <w:p w14:paraId="19FE9112" w14:textId="77777777" w:rsidR="00913E35" w:rsidRPr="0054051B" w:rsidRDefault="00913E35" w:rsidP="00560911">
      <w:pPr>
        <w:pStyle w:val="ListBullet2"/>
      </w:pPr>
      <w:r w:rsidRPr="0054051B">
        <w:rPr>
          <w:i/>
        </w:rPr>
        <w:t>categorySources</w:t>
      </w:r>
      <w:r w:rsidRPr="0054051B">
        <w:t>;</w:t>
      </w:r>
    </w:p>
    <w:p w14:paraId="19FE9113" w14:textId="77777777" w:rsidR="00913E35" w:rsidRPr="0054051B" w:rsidRDefault="00913E35" w:rsidP="00560911">
      <w:pPr>
        <w:pStyle w:val="ListBullet2"/>
      </w:pPr>
      <w:r w:rsidRPr="0054051B">
        <w:rPr>
          <w:i/>
        </w:rPr>
        <w:t>specialSources</w:t>
      </w:r>
      <w:r w:rsidRPr="0054051B">
        <w:t>.</w:t>
      </w:r>
    </w:p>
    <w:p w14:paraId="19FE911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&lt;loggingConfiguration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="Logging Application Block" </w:t>
      </w:r>
    </w:p>
    <w:p w14:paraId="19FE911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  <w:t xml:space="preserve"> tracingEnabled</w:t>
      </w:r>
      <w:r w:rsidRPr="0054051B">
        <w:rPr>
          <w:lang w:val="lv-LV"/>
        </w:rPr>
        <w:t>="true"</w:t>
      </w:r>
    </w:p>
    <w:p w14:paraId="19FE9116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      </w:t>
      </w:r>
      <w:r w:rsidRPr="0054051B">
        <w:rPr>
          <w:color w:val="FF0000"/>
          <w:lang w:val="lv-LV"/>
        </w:rPr>
        <w:t>defaultCategory</w:t>
      </w:r>
      <w:r w:rsidRPr="0054051B">
        <w:rPr>
          <w:lang w:val="lv-LV"/>
        </w:rPr>
        <w:t xml:space="preserve">="General" </w:t>
      </w:r>
      <w:r w:rsidRPr="0054051B">
        <w:rPr>
          <w:color w:val="FF0000"/>
          <w:lang w:val="lv-LV"/>
        </w:rPr>
        <w:t>logWarningsWhenNoCategoriesMatch</w:t>
      </w:r>
      <w:r w:rsidRPr="0054051B">
        <w:rPr>
          <w:lang w:val="lv-LV"/>
        </w:rPr>
        <w:t>="true"&gt;</w:t>
      </w:r>
    </w:p>
    <w:p w14:paraId="19FE9117" w14:textId="77777777" w:rsidR="00913E35" w:rsidRPr="0054051B" w:rsidRDefault="00913E35" w:rsidP="00560911">
      <w:pPr>
        <w:pStyle w:val="ListBullet"/>
      </w:pPr>
      <w:r w:rsidRPr="0054051B">
        <w:t xml:space="preserve">sadaļa </w:t>
      </w:r>
      <w:r w:rsidRPr="0054051B">
        <w:rPr>
          <w:rStyle w:val="ReferenceChar"/>
          <w:i/>
          <w:lang w:val="lv-LV"/>
        </w:rPr>
        <w:t>listeners</w:t>
      </w:r>
      <w:r w:rsidRPr="0054051B">
        <w:t xml:space="preserve"> satur žurnalēšanas failus un to atribūtus;</w:t>
      </w:r>
    </w:p>
    <w:p w14:paraId="19FE9118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&lt;listeners&gt;</w:t>
      </w:r>
    </w:p>
    <w:p w14:paraId="19FE9119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&lt;add </w:t>
      </w:r>
      <w:r w:rsidRPr="0054051B">
        <w:rPr>
          <w:color w:val="FF0000"/>
          <w:lang w:val="lv-LV"/>
        </w:rPr>
        <w:t>fileName</w:t>
      </w:r>
      <w:r w:rsidRPr="0054051B">
        <w:rPr>
          <w:lang w:val="lv-LV"/>
        </w:rPr>
        <w:t xml:space="preserve">="trace.log" </w:t>
      </w:r>
      <w:r w:rsidRPr="0054051B">
        <w:rPr>
          <w:color w:val="FF0000"/>
          <w:lang w:val="lv-LV"/>
        </w:rPr>
        <w:t>header</w:t>
      </w:r>
      <w:r w:rsidRPr="0054051B">
        <w:rPr>
          <w:lang w:val="lv-LV"/>
        </w:rPr>
        <w:t>="-----------------------------------"</w:t>
      </w:r>
    </w:p>
    <w:p w14:paraId="19FE911A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color w:val="FF0000"/>
          <w:lang w:val="lv-LV"/>
        </w:rPr>
        <w:t>footer</w:t>
      </w:r>
      <w:r w:rsidRPr="0054051B">
        <w:rPr>
          <w:lang w:val="lv-LV"/>
        </w:rPr>
        <w:t xml:space="preserve">="----------------------------------------" </w:t>
      </w:r>
    </w:p>
    <w:p w14:paraId="19FE911B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color w:val="FF0000"/>
          <w:lang w:val="lv-LV"/>
        </w:rPr>
        <w:t xml:space="preserve">       formatter</w:t>
      </w:r>
      <w:r w:rsidRPr="0054051B">
        <w:rPr>
          <w:lang w:val="lv-LV"/>
        </w:rPr>
        <w:t>="Text Formatter"</w:t>
      </w:r>
    </w:p>
    <w:p w14:paraId="19FE911C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color w:val="FF0000"/>
          <w:lang w:val="lv-LV"/>
        </w:rPr>
        <w:t>listenerDataType</w:t>
      </w:r>
      <w:r w:rsidRPr="0054051B">
        <w:rPr>
          <w:lang w:val="lv-LV"/>
        </w:rPr>
        <w:t>="Microsoft.Practices.EnterpriseLibrary.Logging.</w:t>
      </w:r>
    </w:p>
    <w:p w14:paraId="19FE911D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Configuration.FlatFileTraceListenerData,</w:t>
      </w:r>
    </w:p>
    <w:p w14:paraId="19FE911E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Microsoft.Practices.EnterpriseLibrary.Logging, Version=4.0.0.0,</w:t>
      </w:r>
    </w:p>
    <w:p w14:paraId="19FE911F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20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 xml:space="preserve">="DateTime" </w:t>
      </w:r>
      <w:r w:rsidRPr="0054051B">
        <w:rPr>
          <w:color w:val="FF0000"/>
          <w:lang w:val="lv-LV"/>
        </w:rPr>
        <w:t>filter</w:t>
      </w:r>
      <w:r w:rsidRPr="0054051B">
        <w:rPr>
          <w:lang w:val="lv-LV"/>
        </w:rPr>
        <w:t>="All"</w:t>
      </w:r>
    </w:p>
    <w:p w14:paraId="19FE9121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="Microsoft.Practices.EnterpriseLibrary.Logging.</w:t>
      </w:r>
    </w:p>
    <w:p w14:paraId="19FE9122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TraceListeners.FlatFileTraceListener, </w:t>
      </w:r>
    </w:p>
    <w:p w14:paraId="19FE9123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Microsoft.Practices.EnterpriseLibrary.Logging, Version=4.0.0.0, </w:t>
      </w:r>
    </w:p>
    <w:p w14:paraId="19FE9124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25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="FlatFile TraceListener" /&gt;</w:t>
      </w:r>
    </w:p>
    <w:p w14:paraId="19FE9126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&lt;add </w:t>
      </w:r>
      <w:r w:rsidRPr="0054051B">
        <w:rPr>
          <w:color w:val="FF0000"/>
          <w:lang w:val="lv-LV"/>
        </w:rPr>
        <w:t>fileName</w:t>
      </w:r>
      <w:r w:rsidRPr="0054051B">
        <w:rPr>
          <w:lang w:val="lv-LV"/>
        </w:rPr>
        <w:t>="unp.svclog"</w:t>
      </w:r>
    </w:p>
    <w:p w14:paraId="19FE9127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>listenerDataType</w:t>
      </w:r>
      <w:r w:rsidRPr="0054051B">
        <w:rPr>
          <w:lang w:val="lv-LV"/>
        </w:rPr>
        <w:t>="Microsoft.Practices.EnterpriseLibrary.</w:t>
      </w:r>
    </w:p>
    <w:p w14:paraId="19FE9128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Logging.Configuration.XmlTraceListenerData, </w:t>
      </w:r>
    </w:p>
    <w:p w14:paraId="19FE9129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Microsoft.Practices.EnterpriseLibrary.Logging, Version=4.0.0.0,</w:t>
      </w:r>
    </w:p>
    <w:p w14:paraId="19FE912A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2B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 xml:space="preserve">="DateTime" </w:t>
      </w:r>
      <w:r w:rsidRPr="0054051B">
        <w:rPr>
          <w:color w:val="FF0000"/>
          <w:lang w:val="lv-LV"/>
        </w:rPr>
        <w:t>filter</w:t>
      </w:r>
      <w:r w:rsidRPr="0054051B">
        <w:rPr>
          <w:lang w:val="lv-LV"/>
        </w:rPr>
        <w:t xml:space="preserve">="All" </w:t>
      </w:r>
    </w:p>
    <w:p w14:paraId="19FE912C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color w:val="FF0000"/>
          <w:lang w:val="lv-LV"/>
        </w:rPr>
        <w:tab/>
        <w:t>type</w:t>
      </w:r>
      <w:r w:rsidRPr="0054051B">
        <w:rPr>
          <w:lang w:val="lv-LV"/>
        </w:rPr>
        <w:t>="Microsoft.Practices.EnterpriseLibrary.Logging.</w:t>
      </w:r>
    </w:p>
    <w:p w14:paraId="19FE912D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TraceListeners.XmlTraceListener, </w:t>
      </w:r>
    </w:p>
    <w:p w14:paraId="19FE912E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Microsoft.Practices.EnterpriseLibrary.Logging, Version=4.0.0.0,</w:t>
      </w:r>
    </w:p>
    <w:p w14:paraId="19FE912F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30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="unprocessed" /&gt;</w:t>
      </w:r>
    </w:p>
    <w:p w14:paraId="19FE9131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&lt;add </w:t>
      </w:r>
      <w:r w:rsidRPr="0054051B">
        <w:rPr>
          <w:color w:val="FF0000"/>
          <w:lang w:val="lv-LV"/>
        </w:rPr>
        <w:t>fileName</w:t>
      </w:r>
      <w:r w:rsidRPr="0054051B">
        <w:rPr>
          <w:lang w:val="lv-LV"/>
        </w:rPr>
        <w:t>="trace-xml.svclog"</w:t>
      </w:r>
    </w:p>
    <w:p w14:paraId="19FE9132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listenerDataType</w:t>
      </w:r>
      <w:r w:rsidRPr="0054051B">
        <w:rPr>
          <w:lang w:val="lv-LV"/>
        </w:rPr>
        <w:t>="Microsoft.Practices.EnterpriseLibrary.Logging.</w:t>
      </w:r>
    </w:p>
    <w:p w14:paraId="19FE9133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Configuration.XmlTraceListenerData, </w:t>
      </w:r>
    </w:p>
    <w:p w14:paraId="19FE9134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Microsoft.Practices.EnterpriseLibrary.Logging, Version=4.0.0.0,</w:t>
      </w:r>
    </w:p>
    <w:p w14:paraId="19FE9135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36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 xml:space="preserve">="Timestamp" </w:t>
      </w:r>
      <w:r w:rsidRPr="0054051B">
        <w:rPr>
          <w:color w:val="FF0000"/>
          <w:lang w:val="lv-LV"/>
        </w:rPr>
        <w:t>filter</w:t>
      </w:r>
      <w:r w:rsidRPr="0054051B">
        <w:rPr>
          <w:lang w:val="lv-LV"/>
        </w:rPr>
        <w:t xml:space="preserve">="All" </w:t>
      </w:r>
    </w:p>
    <w:p w14:paraId="19FE9137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="Microsoft.Practices.EnterpriseLibrary.Logging.</w:t>
      </w:r>
    </w:p>
    <w:p w14:paraId="19FE9138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TraceListeners.XmlTraceListener, </w:t>
      </w:r>
    </w:p>
    <w:p w14:paraId="19FE9139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Microsoft.Practices.EnterpriseLibrary.Logging, Version=4.0.0.0, </w:t>
      </w:r>
    </w:p>
    <w:p w14:paraId="19FE913A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Culture=neutral, PublicKeyToken=31bf3856ad364e35"</w:t>
      </w:r>
    </w:p>
    <w:p w14:paraId="19FE913B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="XML Trace Listener" /&gt;</w:t>
      </w:r>
    </w:p>
    <w:p w14:paraId="19FE913C" w14:textId="77777777" w:rsidR="00913E35" w:rsidRPr="0054051B" w:rsidRDefault="00913E35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>&lt;/listeners&gt;</w:t>
      </w:r>
    </w:p>
    <w:p w14:paraId="19FE913D" w14:textId="77777777" w:rsidR="00913E35" w:rsidRPr="0054051B" w:rsidRDefault="00913E35" w:rsidP="00560911">
      <w:pPr>
        <w:pStyle w:val="ListBullet"/>
      </w:pPr>
      <w:r w:rsidRPr="0054051B">
        <w:t xml:space="preserve">Sadaļa </w:t>
      </w:r>
      <w:r w:rsidRPr="0054051B">
        <w:rPr>
          <w:rStyle w:val="ReferenceChar"/>
          <w:i/>
          <w:lang w:val="lv-LV"/>
        </w:rPr>
        <w:t>formatters</w:t>
      </w:r>
      <w:r w:rsidRPr="0054051B">
        <w:t xml:space="preserve"> satur ziņojumu šablonus;</w:t>
      </w:r>
    </w:p>
    <w:p w14:paraId="19FE913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&lt;formatters&gt;</w:t>
      </w:r>
    </w:p>
    <w:p w14:paraId="19FE913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&lt;add </w:t>
      </w:r>
      <w:r w:rsidRPr="0054051B">
        <w:rPr>
          <w:color w:val="FF0000"/>
          <w:lang w:val="lv-LV"/>
        </w:rPr>
        <w:t>template</w:t>
      </w:r>
      <w:r w:rsidRPr="0054051B">
        <w:rPr>
          <w:lang w:val="lv-LV"/>
        </w:rPr>
        <w:t>="Timestamp: {timestamp}&amp;#xD;&amp;#xA;Message:</w:t>
      </w:r>
    </w:p>
    <w:p w14:paraId="19FE914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{message}&amp;#xD;&amp;#xA;Category: {category}&amp;#xD;&amp;#xA;Priority:</w:t>
      </w:r>
    </w:p>
    <w:p w14:paraId="19FE914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{priority}&amp;#xD;&amp;#xA;EventId: {eventid}&amp;#xD;&amp;#xA;Severity:</w:t>
      </w:r>
    </w:p>
    <w:p w14:paraId="19FE9142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{severity}&amp;#xD;&amp;#xA;Title:{title}&amp;#xD;&amp;#xA;Machine: </w:t>
      </w:r>
    </w:p>
    <w:p w14:paraId="19FE9143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{machine}&amp;#xD;&amp;#xA;Thread Name: {threadName}&amp;#xD;&amp;#xA;Extended </w:t>
      </w:r>
    </w:p>
    <w:p w14:paraId="19FE914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Properties: {dictionary({key} - {value}&amp;#xD;&amp;#xA;)}"              </w:t>
      </w:r>
    </w:p>
    <w:p w14:paraId="19FE914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="Microsoft.Practices.EnterpriseLibrary.Logging.Formatters.</w:t>
      </w:r>
    </w:p>
    <w:p w14:paraId="19FE914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TextFormatter, Microsoft.Practices.EnterpriseLibrary.Logging, </w:t>
      </w:r>
    </w:p>
    <w:p w14:paraId="19FE914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Version=4.0.0.0, Culture=neutral,PublicKeyToken=31bf3856ad364e35"</w:t>
      </w:r>
    </w:p>
    <w:p w14:paraId="19FE914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lang w:val="lv-LV"/>
        </w:rPr>
        <w:tab/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="Text Formatter" /&gt;</w:t>
      </w:r>
    </w:p>
    <w:p w14:paraId="19FE9149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&lt;/formatters&gt;</w:t>
      </w:r>
    </w:p>
    <w:p w14:paraId="19FE914A" w14:textId="77777777" w:rsidR="00913E35" w:rsidRPr="0054051B" w:rsidRDefault="00913E35" w:rsidP="00560911">
      <w:pPr>
        <w:pStyle w:val="ListBullet"/>
      </w:pPr>
      <w:r w:rsidRPr="0054051B">
        <w:t xml:space="preserve">Sadaļa </w:t>
      </w:r>
      <w:r w:rsidRPr="0054051B">
        <w:rPr>
          <w:rStyle w:val="ReferenceChar"/>
          <w:i/>
          <w:lang w:val="lv-LV"/>
        </w:rPr>
        <w:t>categorySources</w:t>
      </w:r>
      <w:r w:rsidRPr="0054051B">
        <w:t xml:space="preserve"> satur ziņojumu kategorijas un tām piesaistītos žurnalēšanas failus;</w:t>
      </w:r>
    </w:p>
    <w:p w14:paraId="19FE914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&lt;categorySources&gt;</w:t>
      </w:r>
    </w:p>
    <w:p w14:paraId="19FE914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&lt;add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="Activity"&gt;</w:t>
      </w:r>
    </w:p>
    <w:p w14:paraId="19FE914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&lt;listeners&gt;</w:t>
      </w:r>
    </w:p>
    <w:p w14:paraId="19FE914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="FlatFile TraceListener" /&gt;</w:t>
      </w:r>
    </w:p>
    <w:p w14:paraId="19FE914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="XML Trace Listener" /&gt;</w:t>
      </w:r>
    </w:p>
    <w:p w14:paraId="19FE915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&lt;/listeners&gt;</w:t>
      </w:r>
    </w:p>
    <w:p w14:paraId="19FE915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&lt;/add&gt;</w:t>
      </w:r>
    </w:p>
    <w:p w14:paraId="19FE915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&lt;add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="General"&gt;</w:t>
      </w:r>
    </w:p>
    <w:p w14:paraId="19FE915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&lt;listeners&gt;</w:t>
      </w:r>
    </w:p>
    <w:p w14:paraId="19FE915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="FlatFile TraceListener" /&gt;</w:t>
      </w:r>
    </w:p>
    <w:p w14:paraId="19FE915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="XML Trace Listener" /&gt;</w:t>
      </w:r>
    </w:p>
    <w:p w14:paraId="19FE915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&lt;/listeners&gt;</w:t>
      </w:r>
    </w:p>
    <w:p w14:paraId="19FE915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&lt;/add&gt;</w:t>
      </w:r>
    </w:p>
    <w:p w14:paraId="19FE915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&lt;add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="Log"&gt;</w:t>
      </w:r>
    </w:p>
    <w:p w14:paraId="19FE915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&lt;listeners&gt;</w:t>
      </w:r>
    </w:p>
    <w:p w14:paraId="19FE915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="FlatFile TraceListener" /&gt;</w:t>
      </w:r>
    </w:p>
    <w:p w14:paraId="19FE915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="XML Trace Listener" /&gt;</w:t>
      </w:r>
    </w:p>
    <w:p w14:paraId="19FE915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&lt;/listeners&gt;</w:t>
      </w:r>
    </w:p>
    <w:p w14:paraId="19FE915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&lt;/add&gt;</w:t>
      </w:r>
    </w:p>
    <w:p w14:paraId="19FE915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&lt;add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="Trace"&gt;</w:t>
      </w:r>
    </w:p>
    <w:p w14:paraId="19FE915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&lt;listeners&gt;</w:t>
      </w:r>
    </w:p>
    <w:p w14:paraId="19FE916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="FlatFile TraceListener" /&gt;</w:t>
      </w:r>
    </w:p>
    <w:p w14:paraId="19FE916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="XML Trace Listener" /&gt;</w:t>
      </w:r>
    </w:p>
    <w:p w14:paraId="19FE916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&lt;/listeners&gt;</w:t>
      </w:r>
    </w:p>
    <w:p w14:paraId="19FE916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&lt;/add&gt;</w:t>
      </w:r>
    </w:p>
    <w:p w14:paraId="19FE9164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&lt;/categorySources&gt;</w:t>
      </w:r>
    </w:p>
    <w:p w14:paraId="19FE9165" w14:textId="77777777" w:rsidR="00913E35" w:rsidRPr="0054051B" w:rsidRDefault="00913E35" w:rsidP="00560911">
      <w:pPr>
        <w:pStyle w:val="ListBullet"/>
      </w:pPr>
      <w:r w:rsidRPr="0054051B">
        <w:t xml:space="preserve">Sadaļa </w:t>
      </w:r>
      <w:r w:rsidRPr="0054051B">
        <w:rPr>
          <w:rStyle w:val="ReferenceChar"/>
          <w:i/>
          <w:lang w:val="lv-LV"/>
        </w:rPr>
        <w:t>specialSources</w:t>
      </w:r>
      <w:r w:rsidRPr="0054051B">
        <w:t xml:space="preserve"> satur specifiskas ziņojumu kategorijas un tām piesaistītos žurnalēšanas failus.</w:t>
      </w:r>
    </w:p>
    <w:p w14:paraId="19FE9166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&lt;specialSources&gt;</w:t>
      </w:r>
    </w:p>
    <w:p w14:paraId="19FE9167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&lt;allEvents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="All Events" /&gt;</w:t>
      </w:r>
    </w:p>
    <w:p w14:paraId="19FE9168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&lt;notProcessed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="Unprocessed Category" /&gt;</w:t>
      </w:r>
    </w:p>
    <w:p w14:paraId="19FE9169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&lt;errors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 xml:space="preserve">="All"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="Logging Errors &amp;amp; Warnings"&gt;</w:t>
      </w:r>
    </w:p>
    <w:p w14:paraId="19FE916A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&lt;listeners&gt;</w:t>
      </w:r>
    </w:p>
    <w:p w14:paraId="19FE916B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="unprocessed" /&gt;</w:t>
      </w:r>
    </w:p>
    <w:p w14:paraId="19FE916C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&lt;/listeners&gt;</w:t>
      </w:r>
    </w:p>
    <w:p w14:paraId="19FE916D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&lt;/errors&gt;</w:t>
      </w:r>
    </w:p>
    <w:p w14:paraId="19FE916E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&lt;/specialSources&gt;</w:t>
      </w:r>
    </w:p>
    <w:p w14:paraId="19FE916F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 </w:t>
      </w:r>
    </w:p>
    <w:p w14:paraId="19FE9170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&lt;/loggingConfiguration&gt;</w:t>
      </w:r>
    </w:p>
    <w:p w14:paraId="19FE9171" w14:textId="77777777" w:rsidR="00913E35" w:rsidRPr="0054051B" w:rsidRDefault="00913E35" w:rsidP="00913E35">
      <w:pPr>
        <w:pStyle w:val="Heading2"/>
      </w:pPr>
      <w:bookmarkStart w:id="1701" w:name="_Toc299464345"/>
      <w:bookmarkStart w:id="1702" w:name="_Toc487704399"/>
      <w:r w:rsidRPr="0054051B">
        <w:t>WCF Servisa un klienta trasēšana</w:t>
      </w:r>
      <w:bookmarkEnd w:id="1701"/>
      <w:bookmarkEnd w:id="1702"/>
    </w:p>
    <w:p w14:paraId="19FE9172" w14:textId="0F2D6689" w:rsidR="00913E35" w:rsidRPr="0054051B" w:rsidRDefault="00913E35" w:rsidP="00560911">
      <w:r w:rsidRPr="0054051B">
        <w:t>Šajā piemērā tiks aprakstītas darbības, kas jāveic, lai piesaistītu esošam WCF servisam un klientam aktivitāšu trasēšanas funkcionalitāti izmantojot iebūvētās žurnalēšanas un trasēšanas</w:t>
      </w:r>
      <w:r w:rsidR="000F06FC" w:rsidRPr="0054051B">
        <w:t xml:space="preserve"> </w:t>
      </w:r>
      <w:r w:rsidRPr="0054051B">
        <w:t>funkcijas, kā arī papildus ziņojumu žurnalēšanu ar Diagnostic.dll bibliotēku.</w:t>
      </w:r>
    </w:p>
    <w:p w14:paraId="19FE9173" w14:textId="6396888B" w:rsidR="00913E35" w:rsidRPr="0054051B" w:rsidRDefault="00913E35" w:rsidP="00560911">
      <w:pPr>
        <w:rPr>
          <w:i/>
        </w:rPr>
      </w:pPr>
      <w:r w:rsidRPr="0054051B">
        <w:t xml:space="preserve">Izpildītais risinājuma piemērs uz </w:t>
      </w:r>
      <w:r w:rsidR="00560911" w:rsidRPr="0054051B">
        <w:t>kā balstīta šī instrukcija atrodam</w:t>
      </w:r>
      <w:r w:rsidR="009F79BB" w:rsidRPr="0054051B">
        <w:t>s</w:t>
      </w:r>
      <w:r w:rsidRPr="0054051B">
        <w:t xml:space="preserve"> katalogā </w:t>
      </w:r>
      <w:r w:rsidRPr="0054051B">
        <w:rPr>
          <w:i/>
        </w:rPr>
        <w:t>„~\Diagnostic\CS WebService\ex01WCFActivity”.</w:t>
      </w:r>
    </w:p>
    <w:p w14:paraId="19FE9174" w14:textId="77777777" w:rsidR="00913E35" w:rsidRPr="0054051B" w:rsidRDefault="00913E35" w:rsidP="00913E35">
      <w:pPr>
        <w:pStyle w:val="Heading3"/>
      </w:pPr>
      <w:bookmarkStart w:id="1703" w:name="_Toc299464346"/>
      <w:bookmarkStart w:id="1704" w:name="_Toc487704400"/>
      <w:r w:rsidRPr="0054051B">
        <w:t>Klienta konfigurācijas datne</w:t>
      </w:r>
      <w:bookmarkEnd w:id="1703"/>
      <w:bookmarkEnd w:id="1704"/>
    </w:p>
    <w:p w14:paraId="19FE9175" w14:textId="77777777" w:rsidR="00913E35" w:rsidRPr="0054051B" w:rsidRDefault="00913E35" w:rsidP="00560911">
      <w:r w:rsidRPr="0054051B">
        <w:t xml:space="preserve">Modificēt klienta konfigurācijas datni </w:t>
      </w:r>
      <w:r w:rsidRPr="0054051B">
        <w:rPr>
          <w:rStyle w:val="ReferenceChar"/>
          <w:i/>
          <w:lang w:val="lv-LV"/>
        </w:rPr>
        <w:t>app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 xml:space="preserve">, izmantojot </w:t>
      </w:r>
      <w:r w:rsidRPr="0054051B">
        <w:rPr>
          <w:rStyle w:val="ReferenceChar"/>
          <w:lang w:val="lv-LV"/>
        </w:rPr>
        <w:t xml:space="preserve">WCF </w:t>
      </w:r>
      <w:r w:rsidRPr="0054051B">
        <w:rPr>
          <w:rStyle w:val="ReferenceChar"/>
          <w:i/>
          <w:lang w:val="lv-LV"/>
        </w:rPr>
        <w:t>Configuration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Editor</w:t>
      </w:r>
      <w:r w:rsidRPr="0054051B">
        <w:t xml:space="preserve"> vai manuāli pievienojot sekojošus atribūtus:</w:t>
      </w:r>
    </w:p>
    <w:p w14:paraId="19FE9176" w14:textId="77777777" w:rsidR="00913E35" w:rsidRPr="0054051B" w:rsidRDefault="00913E35" w:rsidP="008863A4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sharedListeners</w:t>
      </w:r>
      <w:r w:rsidRPr="0054051B">
        <w:t xml:space="preserve"> definēt koplietojamos trasēšanas failus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šajā gadījumā lietojuma katalogā,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žurnalēšanas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</w:p>
    <w:p w14:paraId="19FE917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19FE917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&lt;sharedListeners&gt;            </w:t>
      </w:r>
    </w:p>
    <w:p w14:paraId="19FE917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&lt;add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="app_tracelog.svclog"</w:t>
      </w:r>
    </w:p>
    <w:p w14:paraId="19FE917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 xml:space="preserve">="System.Diagnostics.XmlWriterTraceListener, System, </w:t>
      </w:r>
    </w:p>
    <w:p w14:paraId="19FE917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ab/>
        <w:t xml:space="preserve">     Version=2.0.0.0, Culture=neutral, </w:t>
      </w:r>
    </w:p>
    <w:p w14:paraId="19FE917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ab/>
        <w:t xml:space="preserve">     PublicKeyToken=b77a5c561934e089"</w:t>
      </w:r>
    </w:p>
    <w:p w14:paraId="19FE917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="ServiceModelTraceListener" </w:t>
      </w:r>
    </w:p>
    <w:p w14:paraId="19FE917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color w:val="FF0000"/>
          <w:lang w:val="lv-LV"/>
        </w:rPr>
        <w:tab/>
        <w:t xml:space="preserve">     traceOutputOptions</w:t>
      </w:r>
      <w:r w:rsidRPr="0054051B">
        <w:rPr>
          <w:lang w:val="lv-LV"/>
        </w:rPr>
        <w:t>="Timestamp"&gt;</w:t>
      </w:r>
    </w:p>
    <w:p w14:paraId="19FE917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&lt;filter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="" /&gt;</w:t>
      </w:r>
    </w:p>
    <w:p w14:paraId="19FE918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&lt;/add&gt;</w:t>
      </w:r>
    </w:p>
    <w:p w14:paraId="19FE918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&lt;/sharedListeners&gt;</w:t>
      </w:r>
    </w:p>
    <w:p w14:paraId="19FE9182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. Klasēm piesaistīt vismaz vienu </w:t>
      </w:r>
      <w:r w:rsidRPr="0054051B">
        <w:rPr>
          <w:rStyle w:val="ReferenceChar"/>
          <w:i/>
          <w:lang w:val="lv-LV"/>
        </w:rPr>
        <w:t>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failu,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 xml:space="preserve">, vai definējot jaunu failu; </w:t>
      </w:r>
    </w:p>
    <w:p w14:paraId="19FE918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&lt;sources&gt;</w:t>
      </w:r>
    </w:p>
    <w:p w14:paraId="19FE918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="System.ServiceModel"  </w:t>
      </w:r>
    </w:p>
    <w:p w14:paraId="19FE918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="Information,ActivityTracing"</w:t>
      </w:r>
    </w:p>
    <w:p w14:paraId="19FE918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</w:t>
      </w:r>
      <w:r w:rsidRPr="0054051B">
        <w:rPr>
          <w:color w:val="FF0000"/>
          <w:lang w:val="lv-LV"/>
        </w:rPr>
        <w:t>propagateActivity</w:t>
      </w:r>
      <w:r w:rsidRPr="0054051B">
        <w:rPr>
          <w:lang w:val="lv-LV"/>
        </w:rPr>
        <w:t>="true"&gt;</w:t>
      </w:r>
    </w:p>
    <w:p w14:paraId="19FE9187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&lt;listeners&gt;</w:t>
      </w:r>
    </w:p>
    <w:p w14:paraId="19FE918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="ServiceModelTraceListener"&gt;</w:t>
      </w:r>
    </w:p>
    <w:p w14:paraId="19FE918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&lt;filter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="" /&gt;</w:t>
      </w:r>
    </w:p>
    <w:p w14:paraId="19FE918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&lt;/add&gt;</w:t>
      </w:r>
    </w:p>
    <w:p w14:paraId="19FE918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&lt;/listeners&gt;</w:t>
      </w:r>
    </w:p>
    <w:p w14:paraId="19FE918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&lt;/source&gt;</w:t>
      </w:r>
    </w:p>
    <w:p w14:paraId="19FE918D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&lt;/sources&gt;</w:t>
      </w:r>
    </w:p>
    <w:p w14:paraId="19FE918E" w14:textId="24D6757D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B75F5B" w:rsidRPr="0054051B">
        <w:t xml:space="preserve">, </w:t>
      </w:r>
      <w:r w:rsidRPr="0054051B">
        <w:t>ka rakstīšana failā tiks veikta uzreiz;</w:t>
      </w:r>
      <w:r w:rsidR="00560911" w:rsidRPr="0054051B">
        <w:t xml:space="preserve"> </w:t>
      </w:r>
    </w:p>
    <w:p w14:paraId="19FE918F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>="true" /&gt;</w:t>
      </w:r>
    </w:p>
    <w:p w14:paraId="19FE9190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9191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serviceModel</w:t>
      </w:r>
      <w:r w:rsidRPr="0054051B">
        <w:t xml:space="preserve">, kas satur sadaļas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, </w:t>
      </w:r>
      <w:r w:rsidRPr="0054051B">
        <w:rPr>
          <w:rStyle w:val="ReferenceChar"/>
          <w:i/>
          <w:lang w:val="lv-LV"/>
        </w:rPr>
        <w:t>bindings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client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iespējot vai atspējot ziņojumu žurnalēšanas iespējas; </w:t>
      </w:r>
    </w:p>
    <w:p w14:paraId="19FE919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&lt;system.serviceModel&gt;</w:t>
      </w:r>
    </w:p>
    <w:p w14:paraId="19FE919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&lt;diagnostics&gt;</w:t>
      </w:r>
    </w:p>
    <w:p w14:paraId="19FE919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&lt;messageLogging </w:t>
      </w:r>
      <w:r w:rsidRPr="0054051B">
        <w:rPr>
          <w:color w:val="FF0000"/>
          <w:lang w:val="lv-LV"/>
        </w:rPr>
        <w:t>logEntireMessage</w:t>
      </w:r>
      <w:r w:rsidRPr="0054051B">
        <w:rPr>
          <w:lang w:val="lv-LV"/>
        </w:rPr>
        <w:t xml:space="preserve">="true" </w:t>
      </w:r>
      <w:r w:rsidRPr="0054051B">
        <w:rPr>
          <w:lang w:val="lv-LV"/>
        </w:rPr>
        <w:tab/>
        <w:t xml:space="preserve"> </w:t>
      </w:r>
    </w:p>
    <w:p w14:paraId="19FE919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  <w:t xml:space="preserve">  logMessagesAtTransportLevel</w:t>
      </w:r>
      <w:r w:rsidRPr="0054051B">
        <w:rPr>
          <w:lang w:val="lv-LV"/>
        </w:rPr>
        <w:t>="true" /&gt;</w:t>
      </w:r>
    </w:p>
    <w:p w14:paraId="19FE919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&lt;/diagnostics&gt;</w:t>
      </w:r>
    </w:p>
    <w:p w14:paraId="19FE9197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bindings</w:t>
      </w:r>
      <w:r w:rsidRPr="0054051B">
        <w:t xml:space="preserve"> uzstādīt servisa piesaistes konfigurāciju; </w:t>
      </w:r>
    </w:p>
    <w:p w14:paraId="19FE919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&lt;bindings&gt;</w:t>
      </w:r>
    </w:p>
    <w:p w14:paraId="19FE919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&lt;basicHttpBinding&gt;</w:t>
      </w:r>
    </w:p>
    <w:p w14:paraId="19FE919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&lt;binding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="BasicHttpBinding_IService1" </w:t>
      </w:r>
    </w:p>
    <w:p w14:paraId="19FE919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closeTimeout</w:t>
      </w:r>
      <w:r w:rsidRPr="0054051B">
        <w:rPr>
          <w:lang w:val="lv-LV"/>
        </w:rPr>
        <w:t xml:space="preserve">="00:01:00" </w:t>
      </w:r>
      <w:r w:rsidRPr="0054051B">
        <w:rPr>
          <w:color w:val="FF0000"/>
          <w:lang w:val="lv-LV"/>
        </w:rPr>
        <w:t>openTimeout</w:t>
      </w:r>
      <w:r w:rsidRPr="0054051B">
        <w:rPr>
          <w:lang w:val="lv-LV"/>
        </w:rPr>
        <w:t xml:space="preserve">="00:01:00" </w:t>
      </w:r>
    </w:p>
    <w:p w14:paraId="19FE919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receiveTimeout</w:t>
      </w:r>
      <w:r w:rsidRPr="0054051B">
        <w:rPr>
          <w:lang w:val="lv-LV"/>
        </w:rPr>
        <w:t xml:space="preserve">="00:10:00" </w:t>
      </w:r>
      <w:r w:rsidRPr="0054051B">
        <w:rPr>
          <w:color w:val="FF0000"/>
          <w:lang w:val="lv-LV"/>
        </w:rPr>
        <w:t>sendTimeout</w:t>
      </w:r>
      <w:r w:rsidRPr="0054051B">
        <w:rPr>
          <w:lang w:val="lv-LV"/>
        </w:rPr>
        <w:t xml:space="preserve">="00:01:00" </w:t>
      </w:r>
    </w:p>
    <w:p w14:paraId="19FE919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allowCookies</w:t>
      </w:r>
      <w:r w:rsidRPr="0054051B">
        <w:rPr>
          <w:lang w:val="lv-LV"/>
        </w:rPr>
        <w:t xml:space="preserve">="false" </w:t>
      </w:r>
      <w:r w:rsidRPr="0054051B">
        <w:rPr>
          <w:color w:val="FF0000"/>
          <w:lang w:val="lv-LV"/>
        </w:rPr>
        <w:t>bypassProxyOnLocal</w:t>
      </w:r>
      <w:r w:rsidRPr="0054051B">
        <w:rPr>
          <w:lang w:val="lv-LV"/>
        </w:rPr>
        <w:t>="false"</w:t>
      </w:r>
    </w:p>
    <w:p w14:paraId="19FE919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</w:t>
      </w:r>
      <w:r w:rsidRPr="0054051B">
        <w:rPr>
          <w:color w:val="FF0000"/>
          <w:lang w:val="lv-LV"/>
        </w:rPr>
        <w:t>hostNameComparisonMode</w:t>
      </w:r>
      <w:r w:rsidRPr="0054051B">
        <w:rPr>
          <w:lang w:val="lv-LV"/>
        </w:rPr>
        <w:t>="StrongWildcard"</w:t>
      </w:r>
    </w:p>
    <w:p w14:paraId="19FE919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</w:t>
      </w:r>
      <w:r w:rsidRPr="0054051B">
        <w:rPr>
          <w:color w:val="FF0000"/>
          <w:lang w:val="lv-LV"/>
        </w:rPr>
        <w:t>maxBufferSize</w:t>
      </w:r>
      <w:r w:rsidRPr="0054051B">
        <w:rPr>
          <w:lang w:val="lv-LV"/>
        </w:rPr>
        <w:t xml:space="preserve">="65536" </w:t>
      </w:r>
      <w:r w:rsidRPr="0054051B">
        <w:rPr>
          <w:color w:val="FF0000"/>
          <w:lang w:val="lv-LV"/>
        </w:rPr>
        <w:t>maxBufferPoolSize</w:t>
      </w:r>
      <w:r w:rsidRPr="0054051B">
        <w:rPr>
          <w:lang w:val="lv-LV"/>
        </w:rPr>
        <w:t xml:space="preserve">="524288" </w:t>
      </w:r>
    </w:p>
    <w:p w14:paraId="19FE91A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</w:t>
      </w:r>
      <w:r w:rsidRPr="0054051B">
        <w:rPr>
          <w:color w:val="FF0000"/>
          <w:lang w:val="lv-LV"/>
        </w:rPr>
        <w:tab/>
        <w:t xml:space="preserve">  maxReceivedMessageSize</w:t>
      </w:r>
      <w:r w:rsidRPr="0054051B">
        <w:rPr>
          <w:lang w:val="lv-LV"/>
        </w:rPr>
        <w:t>="65536"</w:t>
      </w:r>
    </w:p>
    <w:p w14:paraId="19FE91A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</w:t>
      </w:r>
      <w:r w:rsidRPr="0054051B">
        <w:rPr>
          <w:color w:val="FF0000"/>
          <w:lang w:val="lv-LV"/>
        </w:rPr>
        <w:t>messageEncoding</w:t>
      </w:r>
      <w:r w:rsidRPr="0054051B">
        <w:rPr>
          <w:lang w:val="lv-LV"/>
        </w:rPr>
        <w:t xml:space="preserve">="Text" </w:t>
      </w:r>
      <w:r w:rsidRPr="0054051B">
        <w:rPr>
          <w:color w:val="FF0000"/>
          <w:lang w:val="lv-LV"/>
        </w:rPr>
        <w:t>textEncoding</w:t>
      </w:r>
      <w:r w:rsidRPr="0054051B">
        <w:rPr>
          <w:lang w:val="lv-LV"/>
        </w:rPr>
        <w:t xml:space="preserve">="utf-8" </w:t>
      </w:r>
    </w:p>
    <w:p w14:paraId="19FE91A2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</w:t>
      </w:r>
      <w:r w:rsidRPr="0054051B">
        <w:rPr>
          <w:color w:val="FF0000"/>
          <w:lang w:val="lv-LV"/>
        </w:rPr>
        <w:tab/>
        <w:t xml:space="preserve">  transferMode</w:t>
      </w:r>
      <w:r w:rsidRPr="0054051B">
        <w:rPr>
          <w:lang w:val="lv-LV"/>
        </w:rPr>
        <w:t xml:space="preserve">="Buffered" </w:t>
      </w:r>
      <w:r w:rsidRPr="0054051B">
        <w:rPr>
          <w:color w:val="FF0000"/>
          <w:lang w:val="lv-LV"/>
        </w:rPr>
        <w:t>useDefaultWebProxy</w:t>
      </w:r>
      <w:r w:rsidRPr="0054051B">
        <w:rPr>
          <w:lang w:val="lv-LV"/>
        </w:rPr>
        <w:t>="true"&gt;</w:t>
      </w:r>
    </w:p>
    <w:p w14:paraId="19FE91A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&lt;readerQuotas </w:t>
      </w:r>
      <w:r w:rsidRPr="0054051B">
        <w:rPr>
          <w:color w:val="FF0000"/>
          <w:lang w:val="lv-LV"/>
        </w:rPr>
        <w:t>maxDepth</w:t>
      </w:r>
      <w:r w:rsidRPr="0054051B">
        <w:rPr>
          <w:lang w:val="lv-LV"/>
        </w:rPr>
        <w:t xml:space="preserve">="32" </w:t>
      </w:r>
      <w:r w:rsidRPr="0054051B">
        <w:rPr>
          <w:color w:val="FF0000"/>
          <w:lang w:val="lv-LV"/>
        </w:rPr>
        <w:t>maxStringContentLength</w:t>
      </w:r>
      <w:r w:rsidRPr="0054051B">
        <w:rPr>
          <w:lang w:val="lv-LV"/>
        </w:rPr>
        <w:t xml:space="preserve">="8192" </w:t>
      </w:r>
    </w:p>
    <w:p w14:paraId="19FE91A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color w:val="FF0000"/>
          <w:lang w:val="lv-LV"/>
        </w:rPr>
        <w:t>maxArrayLength</w:t>
      </w:r>
      <w:r w:rsidRPr="0054051B">
        <w:rPr>
          <w:lang w:val="lv-LV"/>
        </w:rPr>
        <w:t xml:space="preserve">="16384" </w:t>
      </w:r>
      <w:r w:rsidRPr="0054051B">
        <w:rPr>
          <w:color w:val="FF0000"/>
          <w:lang w:val="lv-LV"/>
        </w:rPr>
        <w:t>maxBytesPerRead</w:t>
      </w:r>
      <w:r w:rsidRPr="0054051B">
        <w:rPr>
          <w:lang w:val="lv-LV"/>
        </w:rPr>
        <w:t>="4096"</w:t>
      </w:r>
    </w:p>
    <w:p w14:paraId="19FE91A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   </w:t>
      </w:r>
      <w:r w:rsidRPr="0054051B">
        <w:rPr>
          <w:color w:val="FF0000"/>
          <w:lang w:val="lv-LV"/>
        </w:rPr>
        <w:t>maxNameTableCharCount</w:t>
      </w:r>
      <w:r w:rsidRPr="0054051B">
        <w:rPr>
          <w:lang w:val="lv-LV"/>
        </w:rPr>
        <w:t>="16384" /&gt;</w:t>
      </w:r>
    </w:p>
    <w:p w14:paraId="19FE91A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&lt;security </w:t>
      </w:r>
      <w:r w:rsidRPr="0054051B">
        <w:rPr>
          <w:color w:val="FF0000"/>
          <w:lang w:val="lv-LV"/>
        </w:rPr>
        <w:t>mode</w:t>
      </w:r>
      <w:r w:rsidRPr="0054051B">
        <w:rPr>
          <w:lang w:val="lv-LV"/>
        </w:rPr>
        <w:t>="None"&gt;</w:t>
      </w:r>
    </w:p>
    <w:p w14:paraId="19FE91A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&lt;transport </w:t>
      </w:r>
      <w:r w:rsidRPr="0054051B">
        <w:rPr>
          <w:color w:val="FF0000"/>
          <w:lang w:val="lv-LV"/>
        </w:rPr>
        <w:t>clientCredentialType</w:t>
      </w:r>
      <w:r w:rsidRPr="0054051B">
        <w:rPr>
          <w:lang w:val="lv-LV"/>
        </w:rPr>
        <w:t xml:space="preserve">="None" </w:t>
      </w:r>
    </w:p>
    <w:p w14:paraId="19FE91A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  <w:t xml:space="preserve"> proxyCredentialType</w:t>
      </w:r>
      <w:r w:rsidRPr="0054051B">
        <w:rPr>
          <w:lang w:val="lv-LV"/>
        </w:rPr>
        <w:t>="None"</w:t>
      </w:r>
    </w:p>
    <w:p w14:paraId="19FE91A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          </w:t>
      </w:r>
      <w:r w:rsidRPr="0054051B">
        <w:rPr>
          <w:color w:val="FF0000"/>
          <w:lang w:val="lv-LV"/>
        </w:rPr>
        <w:t>realm</w:t>
      </w:r>
      <w:r w:rsidRPr="0054051B">
        <w:rPr>
          <w:lang w:val="lv-LV"/>
        </w:rPr>
        <w:t>="" /&gt;</w:t>
      </w:r>
    </w:p>
    <w:p w14:paraId="19FE91A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&lt;message </w:t>
      </w:r>
      <w:r w:rsidRPr="0054051B">
        <w:rPr>
          <w:color w:val="FF0000"/>
          <w:lang w:val="lv-LV"/>
        </w:rPr>
        <w:t>clientCredentialType</w:t>
      </w:r>
      <w:r w:rsidRPr="0054051B">
        <w:rPr>
          <w:lang w:val="lv-LV"/>
        </w:rPr>
        <w:t xml:space="preserve">="UserName" </w:t>
      </w:r>
    </w:p>
    <w:p w14:paraId="19FE91AB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  <w:t xml:space="preserve">      algorithmSuite</w:t>
      </w:r>
      <w:r w:rsidRPr="0054051B">
        <w:rPr>
          <w:lang w:val="lv-LV"/>
        </w:rPr>
        <w:t>="Default" /&gt;</w:t>
      </w:r>
    </w:p>
    <w:p w14:paraId="19FE91A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&lt;/security&gt;</w:t>
      </w:r>
    </w:p>
    <w:p w14:paraId="19FE91AD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&lt;/binding&gt;</w:t>
      </w:r>
    </w:p>
    <w:p w14:paraId="19FE91A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&lt;/basicHttpBinding&gt;</w:t>
      </w:r>
    </w:p>
    <w:p w14:paraId="19FE91A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&lt;/bindings&gt;</w:t>
      </w:r>
    </w:p>
    <w:p w14:paraId="19FE91B0" w14:textId="512CC456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client</w:t>
      </w:r>
      <w:r w:rsidRPr="0054051B">
        <w:t xml:space="preserve"> piesaistīt servisu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adress</w:t>
      </w:r>
      <w:r w:rsidRPr="0054051B">
        <w:t xml:space="preserve"> un norādīt piesaistes tipu </w:t>
      </w:r>
      <w:r w:rsidR="00B75F5B" w:rsidRPr="0054051B">
        <w:t>–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binding</w:t>
      </w:r>
      <w:r w:rsidRPr="0054051B">
        <w:t xml:space="preserve"> un tās konfigurāciju – </w:t>
      </w:r>
      <w:r w:rsidRPr="0054051B">
        <w:rPr>
          <w:rStyle w:val="ReferenceChar"/>
          <w:i/>
          <w:lang w:val="lv-LV"/>
        </w:rPr>
        <w:t>bindingConfiguration</w:t>
      </w:r>
      <w:r w:rsidRPr="0054051B">
        <w:t>.</w:t>
      </w:r>
    </w:p>
    <w:p w14:paraId="19FE91B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&lt;client&gt;</w:t>
      </w:r>
    </w:p>
    <w:p w14:paraId="19FE91B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&lt;endpoint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 xml:space="preserve">="http://localhost:64775/Service1.svc" </w:t>
      </w:r>
    </w:p>
    <w:p w14:paraId="19FE91B3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</w:t>
      </w:r>
      <w:r w:rsidRPr="0054051B">
        <w:rPr>
          <w:color w:val="FF0000"/>
          <w:lang w:val="lv-LV"/>
        </w:rPr>
        <w:t>binding</w:t>
      </w:r>
      <w:r w:rsidRPr="0054051B">
        <w:rPr>
          <w:lang w:val="lv-LV"/>
        </w:rPr>
        <w:t>="basicHttpBinding"</w:t>
      </w:r>
    </w:p>
    <w:p w14:paraId="19FE91B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color w:val="FF0000"/>
          <w:lang w:val="lv-LV"/>
        </w:rPr>
        <w:t>bindingConfiguration</w:t>
      </w:r>
      <w:r w:rsidRPr="0054051B">
        <w:rPr>
          <w:lang w:val="lv-LV"/>
        </w:rPr>
        <w:t xml:space="preserve">="BasicHttpBinding_IService1"  </w:t>
      </w:r>
    </w:p>
    <w:p w14:paraId="19FE91B5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contract</w:t>
      </w:r>
      <w:r w:rsidRPr="0054051B">
        <w:rPr>
          <w:lang w:val="lv-LV"/>
        </w:rPr>
        <w:t>="ServiceRef.IService1"</w:t>
      </w:r>
    </w:p>
    <w:p w14:paraId="19FE91B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="BasicHttpBinding_IService1" /&gt;</w:t>
      </w:r>
    </w:p>
    <w:p w14:paraId="19FE91B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&lt;/client&gt;</w:t>
      </w:r>
    </w:p>
    <w:p w14:paraId="19FE91B8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&lt;/system.serviceModel&gt;</w:t>
      </w:r>
    </w:p>
    <w:p w14:paraId="19FE91B9" w14:textId="77777777" w:rsidR="00913E35" w:rsidRPr="0054051B" w:rsidRDefault="00913E35" w:rsidP="00913E35">
      <w:pPr>
        <w:pStyle w:val="Heading3"/>
      </w:pPr>
      <w:bookmarkStart w:id="1705" w:name="_Toc299464347"/>
      <w:bookmarkStart w:id="1706" w:name="_Toc487704401"/>
      <w:r w:rsidRPr="0054051B">
        <w:t>Servisa konfigurācijas datne</w:t>
      </w:r>
      <w:bookmarkEnd w:id="1705"/>
      <w:bookmarkEnd w:id="1706"/>
      <w:r w:rsidRPr="0054051B">
        <w:t xml:space="preserve"> </w:t>
      </w:r>
    </w:p>
    <w:p w14:paraId="19FE91BA" w14:textId="77777777" w:rsidR="00913E35" w:rsidRPr="0054051B" w:rsidRDefault="00913E35" w:rsidP="00560911">
      <w:r w:rsidRPr="0054051B">
        <w:t xml:space="preserve">Modificēt servisa konfigurācijas datni </w:t>
      </w:r>
      <w:r w:rsidRPr="0054051B">
        <w:rPr>
          <w:rStyle w:val="ReferenceChar"/>
          <w:i/>
          <w:lang w:val="lv-LV"/>
        </w:rPr>
        <w:t>web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 xml:space="preserve">, izmantojot </w:t>
      </w:r>
      <w:r w:rsidRPr="0054051B">
        <w:rPr>
          <w:rStyle w:val="ReferenceChar"/>
          <w:lang w:val="lv-LV"/>
        </w:rPr>
        <w:t xml:space="preserve">WCF </w:t>
      </w:r>
      <w:r w:rsidRPr="0054051B">
        <w:rPr>
          <w:rStyle w:val="ReferenceChar"/>
          <w:i/>
          <w:lang w:val="lv-LV"/>
        </w:rPr>
        <w:t>Configuration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Editor</w:t>
      </w:r>
      <w:r w:rsidRPr="0054051B">
        <w:t xml:space="preserve"> vai manuāli pievienojot sekojošus atribūtus:</w:t>
      </w:r>
    </w:p>
    <w:p w14:paraId="19FE91BB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sharedListeners</w:t>
      </w:r>
      <w:r w:rsidRPr="0054051B">
        <w:t xml:space="preserve"> definēt koplietojamos trasēšanas failus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šajā gadījumā lietojuma katalogā,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žurnalēšanas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</w:p>
    <w:p w14:paraId="19FE91BC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19FE91BD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&lt;sharedListeners&gt;            </w:t>
      </w:r>
    </w:p>
    <w:p w14:paraId="19FE91BE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&lt;add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="Web_tracelog.svclog"</w:t>
      </w:r>
    </w:p>
    <w:p w14:paraId="19FE91BF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 xml:space="preserve">="System.Diagnostics.XmlWriterTraceListener, System, </w:t>
      </w:r>
    </w:p>
    <w:p w14:paraId="19FE91C0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</w:t>
      </w:r>
      <w:r w:rsidRPr="0054051B">
        <w:rPr>
          <w:lang w:val="lv-LV"/>
        </w:rPr>
        <w:t xml:space="preserve">Version=2.0.0.0, Culture=neutral, </w:t>
      </w:r>
    </w:p>
    <w:p w14:paraId="19FE91C1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PublicKeyToken=b77a5c561934e089"</w:t>
      </w:r>
    </w:p>
    <w:p w14:paraId="19FE91C2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="ServiceModelTraceListener" </w:t>
      </w:r>
    </w:p>
    <w:p w14:paraId="19FE91C3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traceOutputOptions</w:t>
      </w:r>
      <w:r w:rsidRPr="0054051B">
        <w:rPr>
          <w:lang w:val="lv-LV"/>
        </w:rPr>
        <w:t>="Timestamp"&gt;</w:t>
      </w:r>
    </w:p>
    <w:p w14:paraId="19FE91C4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         &lt;</w:t>
      </w:r>
      <w:r w:rsidRPr="0054051B">
        <w:rPr>
          <w:color w:val="A31515"/>
          <w:lang w:val="lv-LV"/>
        </w:rPr>
        <w:t>filter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="" /&gt;</w:t>
      </w:r>
    </w:p>
    <w:p w14:paraId="19FE91C5" w14:textId="77777777" w:rsidR="00913E35" w:rsidRPr="0054051B" w:rsidRDefault="00913E35" w:rsidP="00AA00E6">
      <w:pPr>
        <w:pStyle w:val="code0"/>
        <w:keepNext w:val="0"/>
        <w:spacing w:after="0"/>
        <w:ind w:firstLine="720"/>
        <w:rPr>
          <w:lang w:val="lv-LV"/>
        </w:rPr>
      </w:pPr>
      <w:r w:rsidRPr="0054051B">
        <w:rPr>
          <w:lang w:val="lv-LV"/>
        </w:rPr>
        <w:t>&lt;/add&gt;</w:t>
      </w:r>
    </w:p>
    <w:p w14:paraId="19FE91C6" w14:textId="77777777" w:rsidR="00913E35" w:rsidRPr="0054051B" w:rsidRDefault="00913E35" w:rsidP="00AA00E6">
      <w:pPr>
        <w:pStyle w:val="code0"/>
        <w:keepNext w:val="0"/>
        <w:spacing w:after="0"/>
        <w:rPr>
          <w:lang w:val="lv-LV"/>
        </w:rPr>
      </w:pPr>
      <w:r w:rsidRPr="0054051B">
        <w:rPr>
          <w:lang w:val="lv-LV"/>
        </w:rPr>
        <w:t xml:space="preserve">   &lt;/sharedListeners&gt;</w:t>
      </w:r>
    </w:p>
    <w:p w14:paraId="19FE91C7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. Klasēm piesaistīt vismaz vienu </w:t>
      </w:r>
      <w:r w:rsidRPr="0054051B">
        <w:rPr>
          <w:rStyle w:val="ReferenceChar"/>
          <w:i/>
          <w:lang w:val="lv-LV"/>
        </w:rPr>
        <w:t>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failu,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 xml:space="preserve">, vai definējot jaunu failu; </w:t>
      </w:r>
    </w:p>
    <w:p w14:paraId="19FE91C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&lt;sources&gt;</w:t>
      </w:r>
    </w:p>
    <w:p w14:paraId="19FE91C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="System.ServiceModel"  </w:t>
      </w:r>
    </w:p>
    <w:p w14:paraId="19FE91C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="Information,ActivityTracing"</w:t>
      </w:r>
    </w:p>
    <w:p w14:paraId="19FE91C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</w:t>
      </w:r>
      <w:r w:rsidRPr="0054051B">
        <w:rPr>
          <w:color w:val="FF0000"/>
          <w:lang w:val="lv-LV"/>
        </w:rPr>
        <w:t>propagateActivity</w:t>
      </w:r>
      <w:r w:rsidRPr="0054051B">
        <w:rPr>
          <w:lang w:val="lv-LV"/>
        </w:rPr>
        <w:t>="true"&gt;</w:t>
      </w:r>
    </w:p>
    <w:p w14:paraId="19FE91C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&lt;listeners&gt;</w:t>
      </w:r>
    </w:p>
    <w:p w14:paraId="19FE91C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="ServiceModelTraceListener"&gt;</w:t>
      </w:r>
    </w:p>
    <w:p w14:paraId="19FE91C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  &lt;filter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="" /&gt;</w:t>
      </w:r>
    </w:p>
    <w:p w14:paraId="19FE91C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&lt;/add&gt;</w:t>
      </w:r>
    </w:p>
    <w:p w14:paraId="19FE91D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&lt;/listeners&gt;</w:t>
      </w:r>
    </w:p>
    <w:p w14:paraId="19FE91D1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&lt;/source&gt;</w:t>
      </w:r>
    </w:p>
    <w:p w14:paraId="19FE91D2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&lt;/sources&gt;</w:t>
      </w:r>
    </w:p>
    <w:p w14:paraId="19FE91D3" w14:textId="5B03907B" w:rsidR="00913E35" w:rsidRPr="0054051B" w:rsidRDefault="00913E35" w:rsidP="00560911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i/>
          <w:lang w:val="lv-LV"/>
        </w:rPr>
        <w:t>true</w:t>
      </w:r>
      <w:r w:rsidRPr="0054051B">
        <w:t>. Kas norāda</w:t>
      </w:r>
      <w:r w:rsidR="00B75F5B" w:rsidRPr="0054051B">
        <w:t>,</w:t>
      </w:r>
      <w:r w:rsidRPr="0054051B">
        <w:t xml:space="preserve"> ka rakstīšana failā tiks veikta uzreiz;</w:t>
      </w:r>
      <w:r w:rsidR="00B75F5B" w:rsidRPr="0054051B">
        <w:t xml:space="preserve"> </w:t>
      </w:r>
    </w:p>
    <w:p w14:paraId="19FE91D4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>="true" /&gt;</w:t>
      </w:r>
    </w:p>
    <w:p w14:paraId="19FE91D5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19FE91D6" w14:textId="77777777" w:rsidR="00913E35" w:rsidRPr="0054051B" w:rsidRDefault="00913E35" w:rsidP="00560911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serviceModel</w:t>
      </w:r>
      <w:r w:rsidRPr="0054051B">
        <w:t xml:space="preserve">, kas satur sadaļas </w:t>
      </w:r>
      <w:r w:rsidRPr="000F06FC">
        <w:rPr>
          <w:rStyle w:val="ReferenceChar"/>
          <w:i/>
          <w:lang w:val="lv-LV"/>
        </w:rPr>
        <w:t>diagnostic</w:t>
      </w:r>
      <w:r w:rsidRPr="0054051B">
        <w:t xml:space="preserve">, </w:t>
      </w:r>
      <w:r w:rsidRPr="000F06FC">
        <w:rPr>
          <w:rStyle w:val="ReferenceChar"/>
          <w:i/>
          <w:lang w:val="lv-LV"/>
        </w:rPr>
        <w:t>services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behaviors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diagnostic</w:t>
      </w:r>
      <w:r w:rsidRPr="0054051B">
        <w:t xml:space="preserve"> iespējot vai atspējot ziņojumu žurnalēšanas iespējas; </w:t>
      </w:r>
    </w:p>
    <w:p w14:paraId="19FE91D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&lt;system.serviceModel&gt;</w:t>
      </w:r>
    </w:p>
    <w:p w14:paraId="19FE91D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&lt;diagnostics&gt;</w:t>
      </w:r>
    </w:p>
    <w:p w14:paraId="19FE91D9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&lt;messageLogging </w:t>
      </w:r>
      <w:r w:rsidRPr="0054051B">
        <w:rPr>
          <w:color w:val="FF0000"/>
          <w:lang w:val="lv-LV"/>
        </w:rPr>
        <w:t>logEntireMessage</w:t>
      </w:r>
      <w:r w:rsidRPr="0054051B">
        <w:rPr>
          <w:lang w:val="lv-LV"/>
        </w:rPr>
        <w:t xml:space="preserve">="true" </w:t>
      </w:r>
      <w:r w:rsidRPr="0054051B">
        <w:rPr>
          <w:lang w:val="lv-LV"/>
        </w:rPr>
        <w:tab/>
        <w:t xml:space="preserve"> </w:t>
      </w:r>
    </w:p>
    <w:p w14:paraId="19FE91D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</w:r>
      <w:r w:rsidRPr="0054051B">
        <w:rPr>
          <w:color w:val="FF0000"/>
          <w:lang w:val="lv-LV"/>
        </w:rPr>
        <w:tab/>
        <w:t xml:space="preserve">  logMessagesAtTransportLevel</w:t>
      </w:r>
      <w:r w:rsidRPr="0054051B">
        <w:rPr>
          <w:lang w:val="lv-LV"/>
        </w:rPr>
        <w:t>="true" /&gt;</w:t>
      </w:r>
    </w:p>
    <w:p w14:paraId="19FE91D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&lt;/diagnostics&gt;</w:t>
      </w:r>
    </w:p>
    <w:p w14:paraId="19FE91DC" w14:textId="77777777" w:rsidR="00913E35" w:rsidRPr="0054051B" w:rsidRDefault="00913E35" w:rsidP="00560911">
      <w:pPr>
        <w:pStyle w:val="ListBullet"/>
      </w:pPr>
      <w:r w:rsidRPr="0054051B">
        <w:t xml:space="preserve">Sadaļā </w:t>
      </w:r>
      <w:r w:rsidRPr="000F06FC">
        <w:rPr>
          <w:rStyle w:val="ReferenceChar"/>
          <w:i/>
          <w:lang w:val="lv-LV"/>
        </w:rPr>
        <w:t>services</w:t>
      </w:r>
      <w:r w:rsidRPr="0054051B">
        <w:t xml:space="preserve"> uzstādīt servisa konfigurāciju; </w:t>
      </w:r>
    </w:p>
    <w:p w14:paraId="19FE91D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&lt;services&gt;</w:t>
      </w:r>
    </w:p>
    <w:p w14:paraId="19FE91DE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&lt;service </w:t>
      </w:r>
      <w:r w:rsidRPr="0054051B">
        <w:rPr>
          <w:color w:val="FF0000"/>
          <w:lang w:val="lv-LV"/>
        </w:rPr>
        <w:t>behaviorConfiguration</w:t>
      </w:r>
      <w:r w:rsidRPr="0054051B">
        <w:rPr>
          <w:lang w:val="lv-LV"/>
        </w:rPr>
        <w:t xml:space="preserve">="WcfService.Service1Behavior" </w:t>
      </w:r>
    </w:p>
    <w:p w14:paraId="19FE91DF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="WcfService.Service1"&gt;</w:t>
      </w:r>
    </w:p>
    <w:p w14:paraId="19FE91E0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&lt;endpoint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 xml:space="preserve">="" </w:t>
      </w:r>
      <w:r w:rsidRPr="0054051B">
        <w:rPr>
          <w:color w:val="FF0000"/>
          <w:lang w:val="lv-LV"/>
        </w:rPr>
        <w:t>binding</w:t>
      </w:r>
      <w:r w:rsidRPr="0054051B">
        <w:rPr>
          <w:lang w:val="lv-LV"/>
        </w:rPr>
        <w:t xml:space="preserve">="basicHttpBinding" </w:t>
      </w:r>
    </w:p>
    <w:p w14:paraId="19FE91E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</w:t>
      </w:r>
      <w:r w:rsidRPr="0054051B">
        <w:rPr>
          <w:color w:val="FF0000"/>
          <w:lang w:val="lv-LV"/>
        </w:rPr>
        <w:tab/>
        <w:t xml:space="preserve">   bindingConfiguration</w:t>
      </w:r>
      <w:r w:rsidRPr="0054051B">
        <w:rPr>
          <w:lang w:val="lv-LV"/>
        </w:rPr>
        <w:t>=""</w:t>
      </w:r>
    </w:p>
    <w:p w14:paraId="19FE91E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</w:t>
      </w:r>
      <w:r w:rsidRPr="0054051B">
        <w:rPr>
          <w:lang w:val="lv-LV"/>
        </w:rPr>
        <w:tab/>
        <w:t xml:space="preserve">   </w:t>
      </w:r>
      <w:r w:rsidRPr="0054051B">
        <w:rPr>
          <w:color w:val="FF0000"/>
          <w:lang w:val="lv-LV"/>
        </w:rPr>
        <w:t>contract</w:t>
      </w:r>
      <w:r w:rsidRPr="0054051B">
        <w:rPr>
          <w:lang w:val="lv-LV"/>
        </w:rPr>
        <w:t>="WcfService.IService1"&gt;</w:t>
      </w:r>
    </w:p>
    <w:p w14:paraId="19FE91E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&lt;identity&gt;</w:t>
      </w:r>
    </w:p>
    <w:p w14:paraId="19FE91E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&lt;dns </w:t>
      </w:r>
      <w:r w:rsidRPr="0054051B">
        <w:rPr>
          <w:color w:val="FF0000"/>
          <w:lang w:val="lv-LV"/>
        </w:rPr>
        <w:t>value</w:t>
      </w:r>
      <w:r w:rsidRPr="0054051B">
        <w:rPr>
          <w:lang w:val="lv-LV"/>
        </w:rPr>
        <w:t>="localhost" /&gt;</w:t>
      </w:r>
    </w:p>
    <w:p w14:paraId="19FE91E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&lt;/identity&gt;</w:t>
      </w:r>
    </w:p>
    <w:p w14:paraId="19FE91E6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&lt;/endpoint&gt;</w:t>
      </w:r>
    </w:p>
    <w:p w14:paraId="19FE91E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&lt;endpoint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 xml:space="preserve">="mex" </w:t>
      </w:r>
      <w:r w:rsidRPr="0054051B">
        <w:rPr>
          <w:color w:val="FF0000"/>
          <w:lang w:val="lv-LV"/>
        </w:rPr>
        <w:t>binding</w:t>
      </w:r>
      <w:r w:rsidRPr="0054051B">
        <w:rPr>
          <w:lang w:val="lv-LV"/>
        </w:rPr>
        <w:t xml:space="preserve">="mexHttpBinding" </w:t>
      </w:r>
    </w:p>
    <w:p w14:paraId="19FE91E8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color w:val="FF0000"/>
          <w:lang w:val="lv-LV"/>
        </w:rPr>
        <w:t>contract</w:t>
      </w:r>
      <w:r w:rsidRPr="0054051B">
        <w:rPr>
          <w:lang w:val="lv-LV"/>
        </w:rPr>
        <w:t>="IMetadataExchange" /&gt;</w:t>
      </w:r>
    </w:p>
    <w:p w14:paraId="19FE91E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&lt;/service&gt;</w:t>
      </w:r>
    </w:p>
    <w:p w14:paraId="19FE91E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&lt;/services&gt;</w:t>
      </w:r>
    </w:p>
    <w:p w14:paraId="19FE91EB" w14:textId="77777777" w:rsidR="00913E35" w:rsidRPr="0054051B" w:rsidRDefault="00913E35" w:rsidP="00560911">
      <w:pPr>
        <w:pStyle w:val="ListBullet"/>
        <w:rPr>
          <w:rFonts w:ascii="Consolas" w:hAnsi="Consolas" w:cs="Consolas"/>
          <w:sz w:val="19"/>
          <w:szCs w:val="19"/>
        </w:rPr>
      </w:pPr>
      <w:r w:rsidRPr="0054051B">
        <w:t xml:space="preserve">Sadaļā </w:t>
      </w:r>
      <w:r w:rsidRPr="000F06FC">
        <w:rPr>
          <w:rStyle w:val="ReferenceChar"/>
          <w:i/>
          <w:lang w:val="lv-LV"/>
        </w:rPr>
        <w:t>behaviors</w:t>
      </w:r>
      <w:r w:rsidRPr="000F06FC">
        <w:rPr>
          <w:i/>
        </w:rPr>
        <w:t xml:space="preserve"> </w:t>
      </w:r>
      <w:r w:rsidRPr="0054051B">
        <w:t>uzstādīt servisa konfigurāciju.</w:t>
      </w:r>
      <w:r w:rsidRPr="0054051B">
        <w:rPr>
          <w:rFonts w:ascii="Consolas" w:hAnsi="Consolas" w:cs="Consolas"/>
          <w:sz w:val="19"/>
          <w:szCs w:val="19"/>
        </w:rPr>
        <w:t xml:space="preserve">    </w:t>
      </w:r>
    </w:p>
    <w:p w14:paraId="19FE91E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&lt;behaviors&gt;</w:t>
      </w:r>
    </w:p>
    <w:p w14:paraId="19FE91ED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&lt;serviceBehaviors&gt;</w:t>
      </w:r>
    </w:p>
    <w:p w14:paraId="19FE91EE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&lt;behavior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="WcfService.Service1Behavior"&gt;</w:t>
      </w:r>
    </w:p>
    <w:p w14:paraId="19FE91EF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&lt;serviceMetadata </w:t>
      </w:r>
      <w:r w:rsidRPr="0054051B">
        <w:rPr>
          <w:color w:val="FF0000"/>
          <w:lang w:val="lv-LV"/>
        </w:rPr>
        <w:t>httpGetEnabled</w:t>
      </w:r>
      <w:r w:rsidRPr="0054051B">
        <w:rPr>
          <w:lang w:val="lv-LV"/>
        </w:rPr>
        <w:t>="true"/&gt;</w:t>
      </w:r>
    </w:p>
    <w:p w14:paraId="19FE91F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&lt;serviceDebug </w:t>
      </w:r>
      <w:r w:rsidRPr="0054051B">
        <w:rPr>
          <w:color w:val="FF0000"/>
          <w:lang w:val="lv-LV"/>
        </w:rPr>
        <w:t>includeExceptionDetailInFaults</w:t>
      </w:r>
      <w:r w:rsidRPr="0054051B">
        <w:rPr>
          <w:lang w:val="lv-LV"/>
        </w:rPr>
        <w:t>="false"/&gt;</w:t>
      </w:r>
    </w:p>
    <w:p w14:paraId="19FE91F1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&lt;/behavior&gt;</w:t>
      </w:r>
    </w:p>
    <w:p w14:paraId="19FE91F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&lt;/serviceBehaviors&gt;</w:t>
      </w:r>
    </w:p>
    <w:p w14:paraId="19FE91F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&lt;/behaviors&gt;</w:t>
      </w:r>
    </w:p>
    <w:p w14:paraId="19FE91F4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>&lt;/system.serviceModel&gt;</w:t>
      </w:r>
    </w:p>
    <w:p w14:paraId="19FE91F5" w14:textId="77777777" w:rsidR="00913E35" w:rsidRPr="0054051B" w:rsidRDefault="00913E35" w:rsidP="00913E35">
      <w:pPr>
        <w:pStyle w:val="Heading3"/>
      </w:pPr>
      <w:bookmarkStart w:id="1707" w:name="_Toc299464348"/>
      <w:bookmarkStart w:id="1708" w:name="_Toc487704402"/>
      <w:r w:rsidRPr="0054051B">
        <w:t>Žurnalēšana ar Diagnostic.dll</w:t>
      </w:r>
      <w:bookmarkEnd w:id="1707"/>
      <w:bookmarkEnd w:id="1708"/>
    </w:p>
    <w:p w14:paraId="19FE91F6" w14:textId="77777777" w:rsidR="00913E35" w:rsidRPr="0054051B" w:rsidRDefault="00913E35" w:rsidP="00560911">
      <w:r w:rsidRPr="0054051B">
        <w:t xml:space="preserve">Trasējamības uzlabošanai tiek piesaistīta papildus žurnalēšana gan servisa, gan klienta pusē izmatojot </w:t>
      </w:r>
      <w:r w:rsidRPr="0054051B">
        <w:rPr>
          <w:rStyle w:val="ReferenceChar"/>
          <w:i/>
          <w:lang w:val="lv-LV"/>
        </w:rPr>
        <w:t>LogUtility</w:t>
      </w:r>
      <w:r w:rsidRPr="0054051B">
        <w:t>;</w:t>
      </w:r>
    </w:p>
    <w:p w14:paraId="19FE91F7" w14:textId="77777777" w:rsidR="00913E35" w:rsidRPr="0054051B" w:rsidRDefault="00913E35" w:rsidP="00560911">
      <w:pPr>
        <w:pStyle w:val="ListBullet"/>
      </w:pPr>
      <w:r w:rsidRPr="0054051B">
        <w:t xml:space="preserve">Papildināt konfigurācijas failus </w:t>
      </w:r>
      <w:r w:rsidRPr="0054051B">
        <w:rPr>
          <w:rStyle w:val="ReferenceChar"/>
          <w:i/>
          <w:lang w:val="lv-LV"/>
        </w:rPr>
        <w:t>web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 xml:space="preserve"> un </w:t>
      </w:r>
      <w:r w:rsidRPr="0054051B">
        <w:rPr>
          <w:rStyle w:val="ReferenceChar"/>
          <w:i/>
          <w:lang w:val="lv-LV"/>
        </w:rPr>
        <w:t>app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rPr>
          <w:rStyle w:val="ReferenceChar"/>
          <w:lang w:val="lv-LV"/>
        </w:rPr>
        <w:t>;</w:t>
      </w:r>
    </w:p>
    <w:p w14:paraId="19FE91F8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&lt;!--</w:t>
      </w:r>
      <w:r w:rsidRPr="0054051B">
        <w:rPr>
          <w:color w:val="00B050"/>
          <w:lang w:val="lv-LV"/>
        </w:rPr>
        <w:t>for Diagnostic.dll logUtility</w:t>
      </w:r>
      <w:r w:rsidRPr="0054051B">
        <w:rPr>
          <w:lang w:val="lv-LV"/>
        </w:rPr>
        <w:t>--&gt;</w:t>
      </w:r>
    </w:p>
    <w:p w14:paraId="19FE91F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 ="Activity"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9FE91FA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&lt;listeners&gt;</w:t>
      </w:r>
    </w:p>
    <w:p w14:paraId="19FE91F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  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="ServiceModelTraceListener"&gt;&lt;/add&gt;</w:t>
      </w:r>
    </w:p>
    <w:p w14:paraId="19FE91FC" w14:textId="77777777" w:rsidR="00913E35" w:rsidRPr="0054051B" w:rsidRDefault="00913E35" w:rsidP="00913E35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&lt;/listeners&gt;</w:t>
      </w:r>
    </w:p>
    <w:p w14:paraId="19FE91FD" w14:textId="77777777" w:rsidR="00913E35" w:rsidRPr="0054051B" w:rsidRDefault="00913E35" w:rsidP="00913E35">
      <w:pPr>
        <w:pStyle w:val="code0"/>
        <w:rPr>
          <w:lang w:val="lv-LV"/>
        </w:rPr>
      </w:pPr>
      <w:r w:rsidRPr="0054051B">
        <w:rPr>
          <w:lang w:val="lv-LV"/>
        </w:rPr>
        <w:t xml:space="preserve">&lt;/source&gt; </w:t>
      </w:r>
    </w:p>
    <w:p w14:paraId="19FE91FE" w14:textId="77777777" w:rsidR="00913E35" w:rsidRPr="0054051B" w:rsidRDefault="00913E35" w:rsidP="00560911">
      <w:pPr>
        <w:pStyle w:val="ListBullet"/>
      </w:pPr>
      <w:r w:rsidRPr="0054051B">
        <w:t>Pievienot klienta un servisa risinājumiem Diagnostic.dll bibliotēku un atbilstošas vārdtelpas;</w:t>
      </w:r>
    </w:p>
    <w:p w14:paraId="19FE91FF" w14:textId="4E8FF9E6" w:rsidR="00913E35" w:rsidRPr="0054051B" w:rsidRDefault="00913E35" w:rsidP="00560911">
      <w:pPr>
        <w:pStyle w:val="ListBullet"/>
      </w:pPr>
      <w:r w:rsidRPr="0054051B">
        <w:t>Izveidot žurnalēšanas metodes nepieciešamajās vietās gan servisa</w:t>
      </w:r>
      <w:r w:rsidR="00B75F5B" w:rsidRPr="0054051B">
        <w:t>, gan</w:t>
      </w:r>
      <w:r w:rsidRPr="0054051B">
        <w:t xml:space="preserve"> klienta pusē;</w:t>
      </w:r>
    </w:p>
    <w:p w14:paraId="19FE9200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color w:val="31849B" w:themeColor="accent5" w:themeShade="BF"/>
          <w:lang w:val="lv-LV"/>
        </w:rPr>
        <w:t xml:space="preserve">LogUtility </w:t>
      </w:r>
      <w:r w:rsidRPr="0054051B">
        <w:rPr>
          <w:lang w:val="lv-LV"/>
        </w:rPr>
        <w:t xml:space="preserve">logWriter = new </w:t>
      </w:r>
      <w:r w:rsidRPr="0054051B">
        <w:rPr>
          <w:color w:val="31849B" w:themeColor="accent5" w:themeShade="BF"/>
          <w:lang w:val="lv-LV"/>
        </w:rPr>
        <w:t>LogUtility</w:t>
      </w:r>
      <w:r w:rsidRPr="0054051B">
        <w:rPr>
          <w:lang w:val="lv-LV"/>
        </w:rPr>
        <w:t>(</w:t>
      </w:r>
      <w:r w:rsidRPr="0054051B">
        <w:rPr>
          <w:color w:val="A31515"/>
          <w:lang w:val="lv-LV"/>
        </w:rPr>
        <w:t>"WCFService"</w:t>
      </w:r>
      <w:r w:rsidRPr="0054051B">
        <w:rPr>
          <w:lang w:val="lv-LV"/>
        </w:rPr>
        <w:t>);</w:t>
      </w:r>
    </w:p>
    <w:p w14:paraId="19FE9201" w14:textId="77777777" w:rsidR="00913E35" w:rsidRPr="0054051B" w:rsidRDefault="00913E35" w:rsidP="00913E35">
      <w:pPr>
        <w:pStyle w:val="code0"/>
        <w:spacing w:after="0"/>
        <w:rPr>
          <w:lang w:val="lv-LV"/>
        </w:rPr>
      </w:pPr>
    </w:p>
    <w:p w14:paraId="19FE9202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public string GetData(int value)</w:t>
      </w:r>
    </w:p>
    <w:p w14:paraId="19FE9203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{</w:t>
      </w:r>
    </w:p>
    <w:p w14:paraId="19FE9204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logWriter.Write(</w:t>
      </w:r>
      <w:r w:rsidRPr="0054051B">
        <w:rPr>
          <w:color w:val="A31515"/>
          <w:lang w:val="lv-LV"/>
        </w:rPr>
        <w:t>"Received value: "</w:t>
      </w:r>
      <w:r w:rsidRPr="0054051B">
        <w:rPr>
          <w:lang w:val="lv-LV"/>
        </w:rPr>
        <w:t xml:space="preserve"> + value.ToString(),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);</w:t>
      </w:r>
    </w:p>
    <w:p w14:paraId="19FE9205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System.Threading.Thread.Sleep(value);</w:t>
      </w:r>
    </w:p>
    <w:p w14:paraId="19FE9206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return string.Format(</w:t>
      </w:r>
      <w:r w:rsidRPr="0054051B">
        <w:rPr>
          <w:color w:val="A31515"/>
          <w:lang w:val="lv-LV"/>
        </w:rPr>
        <w:t>"You entered: {0}"</w:t>
      </w:r>
      <w:r w:rsidRPr="0054051B">
        <w:rPr>
          <w:lang w:val="lv-LV"/>
        </w:rPr>
        <w:t>, value);</w:t>
      </w:r>
    </w:p>
    <w:p w14:paraId="19FE9207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}</w:t>
      </w:r>
    </w:p>
    <w:p w14:paraId="19FE9208" w14:textId="77777777" w:rsidR="00913E35" w:rsidRPr="0054051B" w:rsidRDefault="00913E35" w:rsidP="00560911"/>
    <w:p w14:paraId="19FE9209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"Entered: "</w:t>
      </w:r>
      <w:r w:rsidRPr="0054051B">
        <w:rPr>
          <w:lang w:val="lv-LV"/>
        </w:rPr>
        <w:t xml:space="preserve"> + i.ToString(),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);</w:t>
      </w:r>
    </w:p>
    <w:p w14:paraId="19FE920A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rez = c.GetData(i);</w:t>
      </w:r>
    </w:p>
    <w:p w14:paraId="19FE920B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"Response: "</w:t>
      </w:r>
      <w:r w:rsidRPr="0054051B">
        <w:rPr>
          <w:lang w:val="lv-LV"/>
        </w:rPr>
        <w:t xml:space="preserve"> + rez,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);</w:t>
      </w:r>
    </w:p>
    <w:p w14:paraId="19FE920C" w14:textId="77777777" w:rsidR="00913E35" w:rsidRPr="0054051B" w:rsidRDefault="00913E35" w:rsidP="00913E35">
      <w:pPr>
        <w:pStyle w:val="code0"/>
        <w:spacing w:after="0"/>
        <w:rPr>
          <w:lang w:val="lv-LV"/>
        </w:rPr>
      </w:pPr>
      <w:r w:rsidRPr="0054051B">
        <w:rPr>
          <w:lang w:val="lv-LV"/>
        </w:rPr>
        <w:t>OutputTextBox.Text = rez;</w:t>
      </w:r>
    </w:p>
    <w:p w14:paraId="19FE920D" w14:textId="77777777" w:rsidR="00913E35" w:rsidRPr="0054051B" w:rsidRDefault="00913E35" w:rsidP="00913E35">
      <w:pPr>
        <w:pStyle w:val="Heading3"/>
      </w:pPr>
      <w:bookmarkStart w:id="1709" w:name="_Toc299464349"/>
      <w:bookmarkStart w:id="1710" w:name="_Toc487704403"/>
      <w:r w:rsidRPr="0054051B">
        <w:t>Sinhrons servisa izsaukums</w:t>
      </w:r>
      <w:bookmarkEnd w:id="1709"/>
      <w:bookmarkEnd w:id="1710"/>
    </w:p>
    <w:p w14:paraId="19FE920E" w14:textId="3211218D" w:rsidR="00913E35" w:rsidRPr="0054051B" w:rsidRDefault="00913E35" w:rsidP="00560911">
      <w:r w:rsidRPr="0054051B">
        <w:t xml:space="preserve">Sinhroni servisa izsaukumi var tikt automātiski apstrādāti bez papildus kodēšanas. Bet, lai nodrošinātu korektu aktivitāšu atspoguļojumu tiek izmantota </w:t>
      </w:r>
      <w:r w:rsidRPr="0054051B">
        <w:rPr>
          <w:rStyle w:val="ReferenceChar"/>
          <w:i/>
          <w:lang w:val="lv-LV"/>
        </w:rPr>
        <w:t>LogActivity</w:t>
      </w:r>
      <w:r w:rsidRPr="0054051B">
        <w:t xml:space="preserve"> klases funkcionalitāte (</w:t>
      </w:r>
      <w:r w:rsidR="00560911" w:rsidRPr="0054051B">
        <w:t>skat.</w:t>
      </w:r>
      <w:r w:rsidR="005D1712" w:rsidRPr="0054051B">
        <w:t xml:space="preserve"> </w:t>
      </w:r>
      <w:r w:rsidR="005D1712" w:rsidRPr="0054051B">
        <w:fldChar w:fldCharType="begin"/>
      </w:r>
      <w:r w:rsidR="005D1712" w:rsidRPr="0054051B">
        <w:instrText xml:space="preserve"> REF _Ref341774354 \h </w:instrText>
      </w:r>
      <w:r w:rsidR="005D1712" w:rsidRPr="0054051B">
        <w:fldChar w:fldCharType="separate"/>
      </w:r>
      <w:r w:rsidR="00852277">
        <w:rPr>
          <w:noProof/>
        </w:rPr>
        <w:t>11</w:t>
      </w:r>
      <w:r w:rsidR="00852277" w:rsidRPr="0054051B">
        <w:t>.attēls.</w:t>
      </w:r>
      <w:r w:rsidR="005D1712" w:rsidRPr="0054051B">
        <w:fldChar w:fldCharType="end"/>
      </w:r>
      <w:r w:rsidR="00560911" w:rsidRPr="0054051B">
        <w:t>).</w:t>
      </w:r>
    </w:p>
    <w:p w14:paraId="19FE9210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private void SyncGetDataButton_Click(object sender, </w:t>
      </w:r>
      <w:r w:rsidRPr="0054051B">
        <w:rPr>
          <w:color w:val="2B91AF"/>
          <w:lang w:val="lv-LV"/>
        </w:rPr>
        <w:t>EventArgs</w:t>
      </w:r>
      <w:r w:rsidRPr="0054051B">
        <w:rPr>
          <w:lang w:val="lv-LV"/>
        </w:rPr>
        <w:t xml:space="preserve"> e)</w:t>
      </w:r>
    </w:p>
    <w:p w14:paraId="19FE9211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{            </w:t>
      </w:r>
    </w:p>
    <w:p w14:paraId="19FE9212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int i;</w:t>
      </w:r>
    </w:p>
    <w:p w14:paraId="19FE9213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string rez;</w:t>
      </w:r>
    </w:p>
    <w:p w14:paraId="19FE9214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color w:val="2B91AF"/>
          <w:lang w:val="lv-LV"/>
        </w:rPr>
        <w:t xml:space="preserve">   LogActivity</w:t>
      </w:r>
      <w:r w:rsidRPr="0054051B">
        <w:rPr>
          <w:lang w:val="lv-LV"/>
        </w:rPr>
        <w:t xml:space="preserve"> la =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.CreateBoundedActivity();</w:t>
      </w:r>
    </w:p>
    <w:p w14:paraId="19FE9215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la.Start(</w:t>
      </w:r>
      <w:r w:rsidRPr="0054051B">
        <w:rPr>
          <w:color w:val="A31515"/>
          <w:lang w:val="lv-LV"/>
        </w:rPr>
        <w:t>"SyncCall"</w:t>
      </w:r>
      <w:r w:rsidRPr="0054051B">
        <w:rPr>
          <w:lang w:val="lv-LV"/>
        </w:rPr>
        <w:t xml:space="preserve">, </w:t>
      </w:r>
      <w:r w:rsidRPr="0054051B">
        <w:rPr>
          <w:color w:val="A31515"/>
          <w:lang w:val="lv-LV"/>
        </w:rPr>
        <w:t>"FromClient"</w:t>
      </w:r>
      <w:r w:rsidRPr="0054051B">
        <w:rPr>
          <w:lang w:val="lv-LV"/>
        </w:rPr>
        <w:t>);</w:t>
      </w:r>
    </w:p>
    <w:p w14:paraId="19FE9216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using (ServiceRef.</w:t>
      </w:r>
      <w:r w:rsidRPr="0054051B">
        <w:rPr>
          <w:color w:val="2B91AF"/>
          <w:lang w:val="lv-LV"/>
        </w:rPr>
        <w:t>Service1Client</w:t>
      </w:r>
      <w:r w:rsidRPr="0054051B">
        <w:rPr>
          <w:lang w:val="lv-LV"/>
        </w:rPr>
        <w:t xml:space="preserve"> c = new ServiceRef.</w:t>
      </w:r>
      <w:r w:rsidRPr="0054051B">
        <w:rPr>
          <w:color w:val="2B91AF"/>
          <w:lang w:val="lv-LV"/>
        </w:rPr>
        <w:t>Service1Client</w:t>
      </w:r>
      <w:r w:rsidRPr="0054051B">
        <w:rPr>
          <w:lang w:val="lv-LV"/>
        </w:rPr>
        <w:t>())</w:t>
      </w:r>
    </w:p>
    <w:p w14:paraId="19FE9217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218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if (!int.TryParse(InputTextBox.Text, out i))</w:t>
      </w:r>
    </w:p>
    <w:p w14:paraId="19FE9219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21A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   OutputTextBox.Text = </w:t>
      </w:r>
      <w:r w:rsidRPr="0054051B">
        <w:rPr>
          <w:color w:val="A31515"/>
          <w:lang w:val="lv-LV"/>
        </w:rPr>
        <w:t>"Ievadīt skaitli!"</w:t>
      </w:r>
      <w:r w:rsidRPr="0054051B">
        <w:rPr>
          <w:lang w:val="lv-LV"/>
        </w:rPr>
        <w:t>;</w:t>
      </w:r>
    </w:p>
    <w:p w14:paraId="19FE921B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}</w:t>
      </w:r>
    </w:p>
    <w:p w14:paraId="19FE921C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else</w:t>
      </w:r>
    </w:p>
    <w:p w14:paraId="19FE921D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21E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   logWriter.Write(</w:t>
      </w:r>
      <w:r w:rsidRPr="0054051B">
        <w:rPr>
          <w:color w:val="A31515"/>
          <w:lang w:val="lv-LV"/>
        </w:rPr>
        <w:t>"Entered: "</w:t>
      </w:r>
      <w:r w:rsidRPr="0054051B">
        <w:rPr>
          <w:lang w:val="lv-LV"/>
        </w:rPr>
        <w:t xml:space="preserve"> + i.ToString(),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 xml:space="preserve">);                    </w:t>
      </w:r>
    </w:p>
    <w:p w14:paraId="19FE921F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   rez = c.GetData(i);</w:t>
      </w:r>
    </w:p>
    <w:p w14:paraId="19FE9220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   logWriter.Write(</w:t>
      </w:r>
      <w:r w:rsidRPr="0054051B">
        <w:rPr>
          <w:color w:val="A31515"/>
          <w:lang w:val="lv-LV"/>
        </w:rPr>
        <w:t>"Response: "</w:t>
      </w:r>
      <w:r w:rsidRPr="0054051B">
        <w:rPr>
          <w:lang w:val="lv-LV"/>
        </w:rPr>
        <w:t xml:space="preserve"> + rez,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);</w:t>
      </w:r>
    </w:p>
    <w:p w14:paraId="19FE9221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   OutputTextBox.Text = rez;</w:t>
      </w:r>
    </w:p>
    <w:p w14:paraId="19FE9222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 xml:space="preserve">   }</w:t>
      </w:r>
    </w:p>
    <w:p w14:paraId="19FE9223" w14:textId="77777777" w:rsidR="00913E35" w:rsidRPr="0054051B" w:rsidRDefault="00913E35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  }</w:t>
      </w:r>
    </w:p>
    <w:p w14:paraId="19FE9224" w14:textId="77777777" w:rsidR="00913E35" w:rsidRPr="0054051B" w:rsidRDefault="00913E35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>la.Stop();</w:t>
      </w:r>
    </w:p>
    <w:p w14:paraId="19FE9225" w14:textId="77777777" w:rsidR="00913E35" w:rsidRPr="0054051B" w:rsidRDefault="00913E35" w:rsidP="00AA00E6">
      <w:pPr>
        <w:pStyle w:val="code0"/>
        <w:keepNext w:val="0"/>
        <w:ind w:left="357"/>
        <w:rPr>
          <w:lang w:val="lv-LV"/>
        </w:rPr>
      </w:pPr>
      <w:r w:rsidRPr="0054051B">
        <w:rPr>
          <w:lang w:val="lv-LV"/>
        </w:rPr>
        <w:t>}</w:t>
      </w:r>
    </w:p>
    <w:p w14:paraId="4F3B4EC1" w14:textId="77777777" w:rsidR="005D1712" w:rsidRPr="0054051B" w:rsidRDefault="00913E35" w:rsidP="005D1712">
      <w:pPr>
        <w:pStyle w:val="Pictureposition"/>
      </w:pPr>
      <w:r w:rsidRPr="0054051B">
        <w:rPr>
          <w:noProof/>
          <w:lang w:eastAsia="lv-LV" w:bidi="lo-LA"/>
        </w:rPr>
        <w:drawing>
          <wp:inline distT="0" distB="0" distL="0" distR="0" wp14:anchorId="19FE9266" wp14:editId="29440D6C">
            <wp:extent cx="5531669" cy="468207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36080" cy="468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711" w:name="_Ref341774354"/>
    <w:p w14:paraId="19FE9226" w14:textId="04BA54F0" w:rsidR="00913E35" w:rsidRPr="0054051B" w:rsidRDefault="005D1712" w:rsidP="00B75F5B">
      <w:pPr>
        <w:pStyle w:val="Picturecaption"/>
      </w:pPr>
      <w:r w:rsidRPr="0054051B">
        <w:fldChar w:fldCharType="begin"/>
      </w:r>
      <w:r w:rsidRPr="0054051B">
        <w:instrText xml:space="preserve"> SEQ attēls. \* ARABIC </w:instrText>
      </w:r>
      <w:r w:rsidRPr="0054051B">
        <w:fldChar w:fldCharType="separate"/>
      </w:r>
      <w:bookmarkStart w:id="1712" w:name="_Toc487704417"/>
      <w:r w:rsidR="00852277">
        <w:rPr>
          <w:noProof/>
        </w:rPr>
        <w:t>11</w:t>
      </w:r>
      <w:r w:rsidRPr="0054051B">
        <w:fldChar w:fldCharType="end"/>
      </w:r>
      <w:r w:rsidRPr="0054051B">
        <w:t>.attēls.</w:t>
      </w:r>
      <w:bookmarkEnd w:id="1711"/>
      <w:r w:rsidRPr="0054051B">
        <w:t xml:space="preserve"> Sinhrona izsaukuma rezultāts</w:t>
      </w:r>
      <w:bookmarkEnd w:id="1712"/>
    </w:p>
    <w:p w14:paraId="19FE9228" w14:textId="77777777" w:rsidR="00913E35" w:rsidRPr="0054051B" w:rsidRDefault="00913E35" w:rsidP="00913E35">
      <w:pPr>
        <w:pStyle w:val="Heading3"/>
      </w:pPr>
      <w:bookmarkStart w:id="1713" w:name="_Toc299464350"/>
      <w:bookmarkStart w:id="1714" w:name="_Toc487704404"/>
      <w:r w:rsidRPr="0054051B">
        <w:t>Asinhrons servisa izsaukums</w:t>
      </w:r>
      <w:bookmarkEnd w:id="1713"/>
      <w:bookmarkEnd w:id="1714"/>
    </w:p>
    <w:p w14:paraId="19FE9229" w14:textId="2F73F027" w:rsidR="00913E35" w:rsidRPr="0054051B" w:rsidRDefault="00913E35" w:rsidP="00560911">
      <w:r w:rsidRPr="0054051B">
        <w:t xml:space="preserve">Asinhrona servisa izsaukuma gadījumā nepieciešams izmantot </w:t>
      </w:r>
      <w:r w:rsidRPr="0054051B">
        <w:rPr>
          <w:rStyle w:val="ReferenceChar"/>
          <w:i/>
          <w:lang w:val="lv-LV"/>
        </w:rPr>
        <w:t>LogActivity</w:t>
      </w:r>
      <w:r w:rsidRPr="0054051B">
        <w:t xml:space="preserve"> klases funkcionalitāti, lai nodrošinātu korektas ziņojumu identifikatoru vērtības izsaucot servisu un atiežoties no tā (</w:t>
      </w:r>
      <w:r w:rsidR="00560911" w:rsidRPr="0054051B">
        <w:t xml:space="preserve">skat. </w:t>
      </w:r>
      <w:r w:rsidR="005D1712" w:rsidRPr="0054051B">
        <w:fldChar w:fldCharType="begin"/>
      </w:r>
      <w:r w:rsidR="005D1712" w:rsidRPr="0054051B">
        <w:instrText xml:space="preserve"> REF _Ref341774394 \h </w:instrText>
      </w:r>
      <w:r w:rsidR="005D1712" w:rsidRPr="0054051B">
        <w:fldChar w:fldCharType="separate"/>
      </w:r>
      <w:r w:rsidR="00852277">
        <w:rPr>
          <w:noProof/>
        </w:rPr>
        <w:t>12</w:t>
      </w:r>
      <w:r w:rsidR="005D1712" w:rsidRPr="0054051B">
        <w:fldChar w:fldCharType="end"/>
      </w:r>
      <w:r w:rsidR="00560911" w:rsidRPr="0054051B">
        <w:t>.att</w:t>
      </w:r>
      <w:r w:rsidR="00CA6AD5" w:rsidRPr="0054051B">
        <w:t>ēlu</w:t>
      </w:r>
      <w:r w:rsidRPr="0054051B">
        <w:t xml:space="preserve">). Metode </w:t>
      </w:r>
      <w:r w:rsidRPr="0054051B">
        <w:rPr>
          <w:rStyle w:val="ReferenceChar"/>
          <w:i/>
          <w:lang w:val="lv-LV"/>
        </w:rPr>
        <w:t>AsyncGetDataButton</w:t>
      </w:r>
      <w:r w:rsidRPr="0054051B">
        <w:rPr>
          <w:rStyle w:val="ReferenceChar"/>
          <w:lang w:val="lv-LV"/>
        </w:rPr>
        <w:t>_</w:t>
      </w:r>
      <w:r w:rsidRPr="000F06FC">
        <w:rPr>
          <w:rStyle w:val="ReferenceChar"/>
          <w:i/>
          <w:lang w:val="lv-LV"/>
        </w:rPr>
        <w:t>Click</w:t>
      </w:r>
      <w:r w:rsidRPr="000F06FC">
        <w:rPr>
          <w:i/>
        </w:rPr>
        <w:t xml:space="preserve"> </w:t>
      </w:r>
      <w:r w:rsidRPr="0054051B">
        <w:t>nodrošina asinhronu servisa izsaukumu:</w:t>
      </w:r>
    </w:p>
    <w:p w14:paraId="19FE922A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 xml:space="preserve">private void AsyncGetDataButton_Click(object sender, </w:t>
      </w:r>
      <w:r w:rsidRPr="0054051B">
        <w:rPr>
          <w:color w:val="2B91AF"/>
          <w:lang w:val="lv-LV"/>
        </w:rPr>
        <w:t>EventArgs</w:t>
      </w:r>
      <w:r w:rsidRPr="0054051B">
        <w:rPr>
          <w:lang w:val="lv-LV"/>
        </w:rPr>
        <w:t xml:space="preserve"> e)</w:t>
      </w:r>
    </w:p>
    <w:p w14:paraId="19FE922B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>{</w:t>
      </w:r>
    </w:p>
    <w:p w14:paraId="19FE922C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 xml:space="preserve">   int i;             </w:t>
      </w:r>
    </w:p>
    <w:p w14:paraId="19FE922D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color w:val="2B91AF"/>
          <w:lang w:val="lv-LV"/>
        </w:rPr>
        <w:t xml:space="preserve">   LogActivity</w:t>
      </w:r>
      <w:r w:rsidRPr="0054051B">
        <w:rPr>
          <w:lang w:val="lv-LV"/>
        </w:rPr>
        <w:t xml:space="preserve"> l =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.CreateAsyncActivity();</w:t>
      </w:r>
    </w:p>
    <w:p w14:paraId="19FE922E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 xml:space="preserve">   using (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 xml:space="preserve"> la =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.CreateBoundedActivity(l.Id))</w:t>
      </w:r>
    </w:p>
    <w:p w14:paraId="19FE922F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 xml:space="preserve">   {</w:t>
      </w:r>
    </w:p>
    <w:p w14:paraId="19FE9230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la.Start(</w:t>
      </w:r>
      <w:r w:rsidRPr="0054051B">
        <w:rPr>
          <w:color w:val="A31515"/>
          <w:lang w:val="lv-LV"/>
        </w:rPr>
        <w:t>"AsyncCall"</w:t>
      </w:r>
      <w:r w:rsidRPr="0054051B">
        <w:rPr>
          <w:lang w:val="lv-LV"/>
        </w:rPr>
        <w:t xml:space="preserve">, </w:t>
      </w:r>
      <w:r w:rsidRPr="0054051B">
        <w:rPr>
          <w:color w:val="A31515"/>
          <w:lang w:val="lv-LV"/>
        </w:rPr>
        <w:t>"FromClient"</w:t>
      </w:r>
      <w:r w:rsidRPr="0054051B">
        <w:rPr>
          <w:lang w:val="lv-LV"/>
        </w:rPr>
        <w:t>);</w:t>
      </w:r>
    </w:p>
    <w:p w14:paraId="19FE9231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if (!int.TryParse(InputTextBox.Text, out i))</w:t>
      </w:r>
    </w:p>
    <w:p w14:paraId="19FE9232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{</w:t>
      </w:r>
    </w:p>
    <w:p w14:paraId="19FE9233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OutputTextBox.Text = </w:t>
      </w:r>
      <w:r w:rsidRPr="0054051B">
        <w:rPr>
          <w:color w:val="A31515"/>
          <w:lang w:val="lv-LV"/>
        </w:rPr>
        <w:t>"Ievadīt skaitli!"</w:t>
      </w:r>
      <w:r w:rsidRPr="0054051B">
        <w:rPr>
          <w:lang w:val="lv-LV"/>
        </w:rPr>
        <w:t>;</w:t>
      </w:r>
    </w:p>
    <w:p w14:paraId="19FE9234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}</w:t>
      </w:r>
    </w:p>
    <w:p w14:paraId="19FE9235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else</w:t>
      </w:r>
    </w:p>
    <w:p w14:paraId="19FE9236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{</w:t>
      </w:r>
    </w:p>
    <w:p w14:paraId="19FE9237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logWriter.Write(</w:t>
      </w:r>
      <w:r w:rsidRPr="0054051B">
        <w:rPr>
          <w:color w:val="A31515"/>
          <w:lang w:val="lv-LV"/>
        </w:rPr>
        <w:t>"Async Entered: "</w:t>
      </w:r>
      <w:r w:rsidRPr="0054051B">
        <w:rPr>
          <w:lang w:val="lv-LV"/>
        </w:rPr>
        <w:t xml:space="preserve"> + i.ToString(),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);</w:t>
      </w:r>
    </w:p>
    <w:p w14:paraId="19FE9238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ServiceRef.</w:t>
      </w:r>
      <w:r w:rsidRPr="0054051B">
        <w:rPr>
          <w:color w:val="2B91AF"/>
          <w:lang w:val="lv-LV"/>
        </w:rPr>
        <w:t>Service1Client</w:t>
      </w:r>
      <w:r w:rsidRPr="0054051B">
        <w:rPr>
          <w:lang w:val="lv-LV"/>
        </w:rPr>
        <w:t xml:space="preserve"> c = new ServiceRef.</w:t>
      </w:r>
      <w:r w:rsidRPr="0054051B">
        <w:rPr>
          <w:color w:val="2B91AF"/>
          <w:lang w:val="lv-LV"/>
        </w:rPr>
        <w:t>Service1Client</w:t>
      </w:r>
      <w:r w:rsidRPr="0054051B">
        <w:rPr>
          <w:lang w:val="lv-LV"/>
        </w:rPr>
        <w:t>();</w:t>
      </w:r>
    </w:p>
    <w:p w14:paraId="19FE9239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l.Suspend();</w:t>
      </w:r>
    </w:p>
    <w:p w14:paraId="19FE923A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c.GetDataAsync(</w:t>
      </w:r>
      <w:r w:rsidRPr="0054051B">
        <w:rPr>
          <w:color w:val="2B91AF"/>
          <w:lang w:val="lv-LV"/>
        </w:rPr>
        <w:t>Convert</w:t>
      </w:r>
      <w:r w:rsidRPr="0054051B">
        <w:rPr>
          <w:lang w:val="lv-LV"/>
        </w:rPr>
        <w:t xml:space="preserve">.ToInt32(this.InputTextBox.Text), l);                 </w:t>
      </w:r>
    </w:p>
    <w:p w14:paraId="19FE923B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c.GetDataCompleted += new </w:t>
      </w:r>
      <w:r w:rsidRPr="0054051B">
        <w:rPr>
          <w:color w:val="2B91AF"/>
          <w:lang w:val="lv-LV"/>
        </w:rPr>
        <w:t>EventHandler</w:t>
      </w:r>
      <w:r w:rsidRPr="0054051B">
        <w:rPr>
          <w:lang w:val="lv-LV"/>
        </w:rPr>
        <w:t xml:space="preserve">&lt;ServiceRef.  </w:t>
      </w:r>
    </w:p>
    <w:p w14:paraId="19FE923C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 xml:space="preserve">   </w:t>
      </w:r>
      <w:r w:rsidRPr="0054051B">
        <w:rPr>
          <w:color w:val="2B91AF"/>
          <w:lang w:val="lv-LV"/>
        </w:rPr>
        <w:t>GetDataCompletedEventArgs</w:t>
      </w:r>
      <w:r w:rsidRPr="0054051B">
        <w:rPr>
          <w:lang w:val="lv-LV"/>
        </w:rPr>
        <w:t xml:space="preserve">&gt;(c_GetDataCompleted);                    </w:t>
      </w:r>
    </w:p>
    <w:p w14:paraId="19FE923D" w14:textId="77777777" w:rsidR="00913E35" w:rsidRPr="0054051B" w:rsidRDefault="00913E35" w:rsidP="00913E35">
      <w:pPr>
        <w:pStyle w:val="code0"/>
        <w:spacing w:after="0"/>
        <w:ind w:left="426" w:firstLine="720"/>
        <w:rPr>
          <w:lang w:val="lv-LV"/>
        </w:rPr>
      </w:pPr>
      <w:r w:rsidRPr="0054051B">
        <w:rPr>
          <w:lang w:val="lv-LV"/>
        </w:rPr>
        <w:t>}</w:t>
      </w:r>
    </w:p>
    <w:p w14:paraId="19FE923E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 xml:space="preserve">   }</w:t>
      </w:r>
    </w:p>
    <w:p w14:paraId="19FE923F" w14:textId="77777777" w:rsidR="00913E35" w:rsidRPr="0054051B" w:rsidRDefault="00913E35" w:rsidP="00913E35">
      <w:pPr>
        <w:pStyle w:val="code0"/>
        <w:ind w:left="426"/>
        <w:rPr>
          <w:lang w:val="lv-LV"/>
        </w:rPr>
      </w:pPr>
      <w:r w:rsidRPr="0054051B">
        <w:rPr>
          <w:lang w:val="lv-LV"/>
        </w:rPr>
        <w:t>}</w:t>
      </w:r>
    </w:p>
    <w:p w14:paraId="19FE9240" w14:textId="77777777" w:rsidR="00913E35" w:rsidRPr="0054051B" w:rsidRDefault="00913E35" w:rsidP="00560911">
      <w:r w:rsidRPr="0054051B">
        <w:t xml:space="preserve">Metode </w:t>
      </w:r>
      <w:r w:rsidRPr="0054051B">
        <w:rPr>
          <w:rStyle w:val="ReferenceChar"/>
          <w:lang w:val="lv-LV"/>
        </w:rPr>
        <w:t>c_</w:t>
      </w:r>
      <w:r w:rsidRPr="0054051B">
        <w:rPr>
          <w:rStyle w:val="ReferenceChar"/>
          <w:i/>
          <w:lang w:val="lv-LV"/>
        </w:rPr>
        <w:t>GetDataCompleted</w:t>
      </w:r>
      <w:r w:rsidRPr="0054051B">
        <w:t xml:space="preserve"> nodrošina datu izvadi pēc izsaukuma izpildīšanas; </w:t>
      </w:r>
    </w:p>
    <w:p w14:paraId="19FE9241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>private void c_GetDataCompleted(object sender, ServiceRef.</w:t>
      </w:r>
      <w:r w:rsidRPr="0054051B">
        <w:rPr>
          <w:color w:val="2B91AF"/>
          <w:lang w:val="lv-LV"/>
        </w:rPr>
        <w:t>GetDataCompletedEventArgs</w:t>
      </w:r>
      <w:r w:rsidRPr="0054051B">
        <w:rPr>
          <w:lang w:val="lv-LV"/>
        </w:rPr>
        <w:t xml:space="preserve"> e)</w:t>
      </w:r>
    </w:p>
    <w:p w14:paraId="19FE9242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>{</w:t>
      </w:r>
    </w:p>
    <w:p w14:paraId="19FE9243" w14:textId="77777777" w:rsidR="00913E35" w:rsidRPr="0054051B" w:rsidRDefault="00913E35" w:rsidP="00913E35">
      <w:pPr>
        <w:pStyle w:val="code0"/>
        <w:spacing w:after="0"/>
        <w:ind w:left="426" w:firstLine="294"/>
        <w:rPr>
          <w:lang w:val="lv-LV"/>
        </w:rPr>
      </w:pP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 xml:space="preserve"> l = e.UserState as </w:t>
      </w:r>
      <w:r w:rsidRPr="0054051B">
        <w:rPr>
          <w:color w:val="2B91AF"/>
          <w:lang w:val="lv-LV"/>
        </w:rPr>
        <w:t>LogActivity</w:t>
      </w:r>
      <w:r w:rsidRPr="0054051B">
        <w:rPr>
          <w:lang w:val="lv-LV"/>
        </w:rPr>
        <w:t>;</w:t>
      </w:r>
    </w:p>
    <w:p w14:paraId="19FE9244" w14:textId="77777777" w:rsidR="00913E35" w:rsidRPr="0054051B" w:rsidRDefault="00913E35" w:rsidP="00913E35">
      <w:pPr>
        <w:pStyle w:val="code0"/>
        <w:spacing w:after="0"/>
        <w:ind w:left="426" w:firstLine="294"/>
        <w:rPr>
          <w:lang w:val="lv-LV"/>
        </w:rPr>
      </w:pPr>
      <w:r w:rsidRPr="0054051B">
        <w:rPr>
          <w:lang w:val="lv-LV"/>
        </w:rPr>
        <w:t xml:space="preserve">l.Resume(); </w:t>
      </w:r>
    </w:p>
    <w:p w14:paraId="19FE9245" w14:textId="77777777" w:rsidR="00913E35" w:rsidRPr="0054051B" w:rsidRDefault="00913E35" w:rsidP="00913E35">
      <w:pPr>
        <w:pStyle w:val="code0"/>
        <w:spacing w:after="0"/>
        <w:ind w:left="426" w:firstLine="294"/>
        <w:rPr>
          <w:lang w:val="lv-LV"/>
        </w:rPr>
      </w:pPr>
      <w:r w:rsidRPr="0054051B">
        <w:rPr>
          <w:lang w:val="lv-LV"/>
        </w:rPr>
        <w:t xml:space="preserve">this.OutputTextBox.Text = e.Result;  </w:t>
      </w:r>
    </w:p>
    <w:p w14:paraId="19FE9246" w14:textId="77777777" w:rsidR="00913E35" w:rsidRPr="0054051B" w:rsidRDefault="00913E35" w:rsidP="00913E35">
      <w:pPr>
        <w:pStyle w:val="code0"/>
        <w:spacing w:after="0"/>
        <w:ind w:left="426" w:firstLine="294"/>
        <w:rPr>
          <w:lang w:val="lv-LV"/>
        </w:rPr>
      </w:pPr>
      <w:r w:rsidRPr="0054051B">
        <w:rPr>
          <w:lang w:val="lv-LV"/>
        </w:rPr>
        <w:t>logWriter.Write(</w:t>
      </w:r>
      <w:r w:rsidRPr="0054051B">
        <w:rPr>
          <w:color w:val="A31515"/>
          <w:lang w:val="lv-LV"/>
        </w:rPr>
        <w:t>"Async Response: "</w:t>
      </w:r>
      <w:r w:rsidRPr="0054051B">
        <w:rPr>
          <w:lang w:val="lv-LV"/>
        </w:rPr>
        <w:t xml:space="preserve"> + e.Result, </w:t>
      </w:r>
      <w:r w:rsidRPr="0054051B">
        <w:rPr>
          <w:color w:val="A31515"/>
          <w:lang w:val="lv-LV"/>
        </w:rPr>
        <w:t>"Activity"</w:t>
      </w:r>
      <w:r w:rsidRPr="0054051B">
        <w:rPr>
          <w:lang w:val="lv-LV"/>
        </w:rPr>
        <w:t>, -1, -1, System.Diagnostics.</w:t>
      </w:r>
      <w:r w:rsidRPr="0054051B">
        <w:rPr>
          <w:color w:val="2B91AF"/>
          <w:lang w:val="lv-LV"/>
        </w:rPr>
        <w:t>TraceEventType</w:t>
      </w:r>
      <w:r w:rsidRPr="0054051B">
        <w:rPr>
          <w:lang w:val="lv-LV"/>
        </w:rPr>
        <w:t>.Verbose, l.Id);</w:t>
      </w:r>
    </w:p>
    <w:p w14:paraId="19FE9247" w14:textId="77777777" w:rsidR="00913E35" w:rsidRPr="0054051B" w:rsidRDefault="00913E35" w:rsidP="00913E35">
      <w:pPr>
        <w:pStyle w:val="code0"/>
        <w:spacing w:after="0"/>
        <w:ind w:left="426" w:firstLine="294"/>
        <w:rPr>
          <w:lang w:val="lv-LV"/>
        </w:rPr>
      </w:pPr>
      <w:r w:rsidRPr="0054051B">
        <w:rPr>
          <w:lang w:val="lv-LV"/>
        </w:rPr>
        <w:t xml:space="preserve">l.Stop();  </w:t>
      </w:r>
    </w:p>
    <w:p w14:paraId="19FE9248" w14:textId="77777777" w:rsidR="00913E35" w:rsidRPr="0054051B" w:rsidRDefault="00913E35" w:rsidP="00913E35">
      <w:pPr>
        <w:pStyle w:val="code0"/>
        <w:spacing w:after="0"/>
        <w:ind w:left="426"/>
        <w:rPr>
          <w:lang w:val="lv-LV"/>
        </w:rPr>
      </w:pPr>
      <w:r w:rsidRPr="0054051B">
        <w:rPr>
          <w:lang w:val="lv-LV"/>
        </w:rPr>
        <w:t>}</w:t>
      </w:r>
    </w:p>
    <w:p w14:paraId="1DF53F72" w14:textId="77777777" w:rsidR="005D1712" w:rsidRPr="0054051B" w:rsidRDefault="00913E35" w:rsidP="005D1712">
      <w:pPr>
        <w:pStyle w:val="Pictureposition"/>
      </w:pPr>
      <w:bookmarkStart w:id="1715" w:name="_Toc299445978"/>
      <w:bookmarkStart w:id="1716" w:name="_Toc299446189"/>
      <w:bookmarkEnd w:id="1715"/>
      <w:bookmarkEnd w:id="1716"/>
      <w:r w:rsidRPr="0054051B">
        <w:rPr>
          <w:noProof/>
          <w:lang w:eastAsia="lv-LV" w:bidi="lo-LA"/>
        </w:rPr>
        <w:drawing>
          <wp:inline distT="0" distB="0" distL="0" distR="0" wp14:anchorId="19FE9268" wp14:editId="3A8EA854">
            <wp:extent cx="4744371" cy="4015692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5525" cy="401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924A" w14:textId="2019A84F" w:rsidR="00913E35" w:rsidRPr="0054051B" w:rsidRDefault="004969D4" w:rsidP="00B75F5B">
      <w:pPr>
        <w:pStyle w:val="Picturecaption"/>
      </w:pPr>
      <w:fldSimple w:instr=" SEQ attēls. \* ARABIC ">
        <w:bookmarkStart w:id="1717" w:name="_Ref341774394"/>
        <w:bookmarkStart w:id="1718" w:name="_Toc487704418"/>
        <w:r w:rsidR="00852277">
          <w:rPr>
            <w:noProof/>
          </w:rPr>
          <w:t>12</w:t>
        </w:r>
        <w:bookmarkEnd w:id="1717"/>
      </w:fldSimple>
      <w:r w:rsidR="005D1712" w:rsidRPr="0054051B">
        <w:t>.attēls. Asinhrona izsaukuma rezultāts</w:t>
      </w:r>
      <w:bookmarkEnd w:id="1718"/>
    </w:p>
    <w:p w14:paraId="2834714B" w14:textId="6CDEA24F" w:rsidR="003071C4" w:rsidRPr="0054051B" w:rsidRDefault="003071C4" w:rsidP="003071C4">
      <w:pPr>
        <w:pStyle w:val="Heading2"/>
      </w:pPr>
      <w:bookmarkStart w:id="1719" w:name="_Toc487704405"/>
      <w:r w:rsidRPr="0054051B">
        <w:t>Paplašinājumu palīgklase</w:t>
      </w:r>
      <w:bookmarkEnd w:id="1719"/>
    </w:p>
    <w:p w14:paraId="2775575F" w14:textId="2049BFD1" w:rsidR="00B63FE0" w:rsidRPr="0054051B" w:rsidRDefault="00B63FE0" w:rsidP="00B63FE0">
      <w:r w:rsidRPr="0054051B">
        <w:t>Paplašinājuma funkcionalitātes piesaistīšana esošam projektam. Izpildītais risinājums uz kā balstīta šī instrukcija atroda</w:t>
      </w:r>
      <w:r w:rsidR="009F79BB" w:rsidRPr="0054051B">
        <w:t>m</w:t>
      </w:r>
      <w:r w:rsidRPr="0054051B">
        <w:t xml:space="preserve">s katalogā </w:t>
      </w:r>
      <w:r w:rsidRPr="0054051B">
        <w:rPr>
          <w:i/>
        </w:rPr>
        <w:t>„~\Diagnostic\CS\WindowsApp\ex06Extensions”</w:t>
      </w:r>
      <w:r w:rsidRPr="0054051B">
        <w:t>.</w:t>
      </w:r>
    </w:p>
    <w:p w14:paraId="42AA3BCE" w14:textId="6E5C46C8" w:rsidR="00B63FE0" w:rsidRPr="0054051B" w:rsidRDefault="00B63FE0" w:rsidP="00B63FE0">
      <w:pPr>
        <w:pStyle w:val="ListNumber"/>
        <w:numPr>
          <w:ilvl w:val="0"/>
          <w:numId w:val="44"/>
        </w:numPr>
      </w:pPr>
      <w:r w:rsidRPr="0054051B">
        <w:t xml:space="preserve">Atvērt projektu </w:t>
      </w:r>
      <w:r w:rsidRPr="0054051B">
        <w:rPr>
          <w:rStyle w:val="ReferenceChar"/>
          <w:i/>
          <w:lang w:val="lv-LV"/>
        </w:rPr>
        <w:t>EnoughPI</w:t>
      </w:r>
      <w:r w:rsidRPr="0054051B">
        <w:t xml:space="preserve"> un iezīmēt katalogu </w:t>
      </w:r>
      <w:r w:rsidRPr="0054051B">
        <w:rPr>
          <w:rStyle w:val="ReferenceChar"/>
          <w:lang w:val="lv-LV"/>
        </w:rPr>
        <w:t>References</w:t>
      </w:r>
      <w:r w:rsidRPr="0054051B">
        <w:t xml:space="preserve">, izpildīt konteksta izvēlnes komandu </w:t>
      </w:r>
      <w:r w:rsidRPr="0054051B">
        <w:rPr>
          <w:rStyle w:val="ReferenceChar"/>
          <w:i/>
          <w:lang w:val="lv-LV"/>
        </w:rPr>
        <w:t>Add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Reference</w:t>
      </w:r>
      <w:r w:rsidRPr="0054051B">
        <w:rPr>
          <w:rStyle w:val="ReferenceChar"/>
          <w:lang w:val="lv-LV"/>
        </w:rPr>
        <w:t xml:space="preserve"> </w:t>
      </w:r>
      <w:r w:rsidRPr="0054051B">
        <w:t>un pievienot projektam IVIS.</w:t>
      </w:r>
      <w:r w:rsidRPr="0054051B">
        <w:rPr>
          <w:rStyle w:val="ReferenceChar"/>
          <w:i/>
          <w:lang w:val="lv-LV"/>
        </w:rPr>
        <w:t>Diagnostic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dll</w:t>
      </w:r>
      <w:r w:rsidRPr="0054051B">
        <w:t xml:space="preserve"> bibliotēku. (tipiski atrodama katalogā </w:t>
      </w:r>
      <w:r w:rsidRPr="0054051B">
        <w:rPr>
          <w:i/>
        </w:rPr>
        <w:t>„~\Diagnostic\Lib”</w:t>
      </w:r>
      <w:r w:rsidRPr="0054051B">
        <w:t>), kas satur izmantojamās paplašinājuma metodes.</w:t>
      </w:r>
    </w:p>
    <w:p w14:paraId="516584F5" w14:textId="77777777" w:rsidR="00B63FE0" w:rsidRPr="0054051B" w:rsidRDefault="00B63FE0" w:rsidP="00B63FE0">
      <w:pPr>
        <w:pStyle w:val="ListNumber"/>
        <w:numPr>
          <w:ilvl w:val="0"/>
          <w:numId w:val="35"/>
        </w:numPr>
      </w:pPr>
      <w:r w:rsidRPr="0054051B">
        <w:t xml:space="preserve">Iezīmēt projekta failu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cs</w:t>
      </w:r>
      <w:r w:rsidRPr="0054051B">
        <w:t xml:space="preserve"> un izpildīt konteksta izvēlnes komandu </w:t>
      </w:r>
      <w:r w:rsidRPr="0054051B">
        <w:rPr>
          <w:rStyle w:val="ReferenceChar"/>
          <w:i/>
          <w:lang w:val="lv-LV"/>
        </w:rPr>
        <w:t>View</w:t>
      </w:r>
      <w:r w:rsidRPr="0054051B">
        <w:rPr>
          <w:rStyle w:val="ReferenceChar"/>
          <w:lang w:val="lv-LV"/>
        </w:rPr>
        <w:t xml:space="preserve"> </w:t>
      </w:r>
      <w:r w:rsidRPr="0054051B">
        <w:rPr>
          <w:rStyle w:val="ReferenceChar"/>
          <w:i/>
          <w:lang w:val="lv-LV"/>
        </w:rPr>
        <w:t>Code</w:t>
      </w:r>
      <w:r w:rsidRPr="0054051B">
        <w:t>;</w:t>
      </w:r>
    </w:p>
    <w:p w14:paraId="3EAA78DB" w14:textId="263EBEA3" w:rsidR="00B63FE0" w:rsidRPr="0054051B" w:rsidRDefault="00B63FE0" w:rsidP="00B63FE0">
      <w:pPr>
        <w:pStyle w:val="ListNumber"/>
      </w:pPr>
      <w:r w:rsidRPr="0054051B">
        <w:t xml:space="preserve">Pievienot </w:t>
      </w:r>
      <w:r w:rsidR="00415E66" w:rsidRPr="0054051B">
        <w:t>vārdtelpas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Diagnostic</w:t>
      </w:r>
      <w:r w:rsidR="00415E66" w:rsidRPr="0054051B">
        <w:rPr>
          <w:rStyle w:val="ReferenceChar"/>
          <w:lang w:val="lv-LV"/>
        </w:rPr>
        <w:t xml:space="preserve"> un </w:t>
      </w:r>
      <w:r w:rsidR="00415E66" w:rsidRPr="0054051B">
        <w:rPr>
          <w:rStyle w:val="ReferenceChar"/>
          <w:i/>
          <w:lang w:val="lv-LV"/>
        </w:rPr>
        <w:t>Ivis</w:t>
      </w:r>
      <w:r w:rsidR="00415E66" w:rsidRPr="0054051B">
        <w:rPr>
          <w:rStyle w:val="ReferenceChar"/>
          <w:lang w:val="lv-LV"/>
        </w:rPr>
        <w:t>.</w:t>
      </w:r>
      <w:r w:rsidR="00415E66" w:rsidRPr="0054051B">
        <w:rPr>
          <w:rStyle w:val="ReferenceChar"/>
          <w:i/>
          <w:lang w:val="lv-LV"/>
        </w:rPr>
        <w:t>Diagnostic</w:t>
      </w:r>
      <w:r w:rsidRPr="0054051B">
        <w:t xml:space="preserve"> faila augšdaļā;</w:t>
      </w:r>
    </w:p>
    <w:p w14:paraId="2CEB38D6" w14:textId="77777777" w:rsidR="00B63FE0" w:rsidRPr="0054051B" w:rsidRDefault="00B63FE0" w:rsidP="00B63FE0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Diagnostic;</w:t>
      </w:r>
    </w:p>
    <w:p w14:paraId="7C8F6B23" w14:textId="0555C4E3" w:rsidR="00415E66" w:rsidRPr="0054051B" w:rsidRDefault="00415E66" w:rsidP="00B63FE0">
      <w:pPr>
        <w:pStyle w:val="code0"/>
        <w:ind w:left="360"/>
        <w:rPr>
          <w:lang w:val="lv-LV"/>
        </w:rPr>
      </w:pPr>
      <w:r w:rsidRPr="0054051B">
        <w:rPr>
          <w:lang w:val="lv-LV"/>
        </w:rPr>
        <w:t>using IVIS.Diagnostics;</w:t>
      </w:r>
    </w:p>
    <w:p w14:paraId="56F023F6" w14:textId="77777777" w:rsidR="00B63FE0" w:rsidRPr="0054051B" w:rsidRDefault="00B63FE0" w:rsidP="00B63FE0">
      <w:pPr>
        <w:pStyle w:val="ListNumber"/>
      </w:pPr>
      <w:r w:rsidRPr="0054051B">
        <w:t xml:space="preserve">Modificēt konfigurācijas datni </w:t>
      </w:r>
      <w:r w:rsidRPr="0054051B">
        <w:rPr>
          <w:rStyle w:val="ReferenceChar"/>
          <w:i/>
          <w:lang w:val="lv-LV"/>
        </w:rPr>
        <w:t>app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config</w:t>
      </w:r>
      <w:r w:rsidRPr="0054051B">
        <w:t>, pievienojot sekojošus atribūtus:</w:t>
      </w:r>
    </w:p>
    <w:p w14:paraId="55A07360" w14:textId="77777777" w:rsidR="00B63FE0" w:rsidRPr="0054051B" w:rsidRDefault="00B63FE0" w:rsidP="00B63FE0">
      <w:pPr>
        <w:pStyle w:val="ListParagraph"/>
        <w:numPr>
          <w:ilvl w:val="0"/>
          <w:numId w:val="33"/>
        </w:numPr>
        <w:spacing w:before="0" w:after="200" w:line="276" w:lineRule="auto"/>
      </w:pPr>
      <w:r w:rsidRPr="0054051B">
        <w:t xml:space="preserve">Konfigurācijas sekciju </w:t>
      </w:r>
      <w:r w:rsidRPr="0054051B">
        <w:rPr>
          <w:rStyle w:val="ReferenceChar"/>
          <w:i/>
          <w:lang w:val="lv-LV"/>
        </w:rPr>
        <w:t>diagnosticConfiguration</w:t>
      </w:r>
      <w:r w:rsidRPr="0054051B">
        <w:rPr>
          <w:rStyle w:val="ReferenceChar"/>
          <w:lang w:val="lv-LV"/>
        </w:rPr>
        <w:t>;</w:t>
      </w:r>
    </w:p>
    <w:p w14:paraId="07771002" w14:textId="77777777" w:rsidR="00B63FE0" w:rsidRPr="0054051B" w:rsidRDefault="00B63FE0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7DADBFF0" w14:textId="77777777" w:rsidR="00B63FE0" w:rsidRPr="0054051B" w:rsidRDefault="00B63FE0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section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="diagnosticConfiguration"</w:t>
      </w:r>
    </w:p>
    <w:p w14:paraId="0DA968A1" w14:textId="77777777" w:rsidR="00B63FE0" w:rsidRPr="0054051B" w:rsidRDefault="00B63FE0" w:rsidP="00AA00E6">
      <w:pPr>
        <w:pStyle w:val="code0"/>
        <w:keepNext w:val="0"/>
        <w:spacing w:after="0"/>
        <w:ind w:left="357" w:firstLine="360"/>
        <w:rPr>
          <w:lang w:val="lv-LV"/>
        </w:rPr>
      </w:pPr>
      <w:r w:rsidRPr="0054051B">
        <w:rPr>
          <w:color w:val="FF0000"/>
          <w:lang w:val="lv-LV"/>
        </w:rPr>
        <w:t xml:space="preserve">         type</w:t>
      </w:r>
      <w:r w:rsidRPr="0054051B">
        <w:rPr>
          <w:lang w:val="lv-LV"/>
        </w:rPr>
        <w:t>="Diagnostic.Configuration.DiagnosticSettings,</w:t>
      </w:r>
    </w:p>
    <w:p w14:paraId="371FA781" w14:textId="77777777" w:rsidR="00B63FE0" w:rsidRPr="0054051B" w:rsidRDefault="00B63FE0" w:rsidP="00AA00E6">
      <w:pPr>
        <w:pStyle w:val="code0"/>
        <w:keepNext w:val="0"/>
        <w:spacing w:after="0"/>
        <w:ind w:left="357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Pr="0054051B">
        <w:rPr>
          <w:lang w:val="lv-LV"/>
        </w:rPr>
        <w:tab/>
        <w:t xml:space="preserve">  Diagnostic, Version=1.0.0.0"/&gt;  </w:t>
      </w:r>
    </w:p>
    <w:p w14:paraId="5469D07C" w14:textId="77777777" w:rsidR="00B63FE0" w:rsidRPr="0054051B" w:rsidRDefault="00B63FE0" w:rsidP="00AA00E6">
      <w:pPr>
        <w:pStyle w:val="code0"/>
        <w:keepNext w:val="0"/>
        <w:ind w:left="357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configSections</w:t>
      </w:r>
      <w:r w:rsidRPr="0054051B">
        <w:rPr>
          <w:lang w:val="lv-LV"/>
        </w:rPr>
        <w:t>&gt;</w:t>
      </w:r>
    </w:p>
    <w:p w14:paraId="72508DFB" w14:textId="66EA8585" w:rsidR="00B4305C" w:rsidRPr="0054051B" w:rsidRDefault="00D6377A" w:rsidP="00B63FE0">
      <w:pPr>
        <w:pStyle w:val="ListBullet"/>
      </w:pPr>
      <w:r w:rsidRPr="0054051B">
        <w:t>S</w:t>
      </w:r>
      <w:r w:rsidR="00B4305C" w:rsidRPr="0054051B">
        <w:t>adaļu</w:t>
      </w:r>
      <w:r w:rsidRPr="0054051B">
        <w:t xml:space="preserve"> </w:t>
      </w:r>
      <w:r w:rsidRPr="0054051B">
        <w:rPr>
          <w:rStyle w:val="ReferenceChar"/>
          <w:i/>
          <w:lang w:val="lv-LV"/>
        </w:rPr>
        <w:t>diagnosticConfiguration</w:t>
      </w:r>
    </w:p>
    <w:p w14:paraId="19C4E5F7" w14:textId="77777777" w:rsidR="00B4305C" w:rsidRPr="0054051B" w:rsidRDefault="00B4305C" w:rsidP="00D6377A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diagnosticConfiguration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="Diagnostic.DefaultLogWriter, Diagnostic, Version=1.0.0.0" /&gt;</w:t>
      </w:r>
    </w:p>
    <w:p w14:paraId="7A700FF7" w14:textId="77777777" w:rsidR="00B63FE0" w:rsidRPr="0054051B" w:rsidRDefault="00B63FE0" w:rsidP="00B63FE0">
      <w:pPr>
        <w:pStyle w:val="ListBullet"/>
      </w:pPr>
      <w:r w:rsidRPr="0054051B">
        <w:t xml:space="preserve">Sadaļu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</w:t>
      </w:r>
      <w:r w:rsidRPr="0054051B">
        <w:rPr>
          <w:rStyle w:val="ReferenceChar"/>
          <w:i/>
          <w:lang w:val="lv-LV"/>
        </w:rPr>
        <w:t>diagnostics</w:t>
      </w:r>
      <w:r w:rsidRPr="0054051B">
        <w:t xml:space="preserve"> kas satur sadaļas </w:t>
      </w:r>
      <w:r w:rsidRPr="0054051B">
        <w:rPr>
          <w:rStyle w:val="ReferenceChar"/>
          <w:i/>
          <w:lang w:val="lv-LV"/>
        </w:rPr>
        <w:t>sharedListeners</w:t>
      </w:r>
      <w:r w:rsidRPr="0054051B">
        <w:rPr>
          <w:rStyle w:val="ReferenceChar"/>
          <w:lang w:val="lv-LV"/>
        </w:rPr>
        <w:t xml:space="preserve"> </w:t>
      </w:r>
      <w:r w:rsidRPr="0054051B">
        <w:t xml:space="preserve">(pēc izvēles) un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. Sadaļā </w:t>
      </w:r>
      <w:r w:rsidRPr="0054051B">
        <w:rPr>
          <w:rStyle w:val="ReferenceChar"/>
          <w:i/>
          <w:lang w:val="lv-LV"/>
        </w:rPr>
        <w:t>sharedListeners</w:t>
      </w:r>
      <w:r w:rsidRPr="0054051B">
        <w:t xml:space="preserve"> definēt koplietojamos žurnalēšanas failus, norādot sekojošus atribūtus: atrašanās vieta – </w:t>
      </w:r>
      <w:r w:rsidRPr="0054051B">
        <w:rPr>
          <w:rStyle w:val="ReferenceChar"/>
          <w:i/>
          <w:lang w:val="lv-LV"/>
        </w:rPr>
        <w:t>initializeData</w:t>
      </w:r>
      <w:r w:rsidRPr="0054051B">
        <w:t xml:space="preserve">, šajā gadījumā lietojuma katalogā, tips – </w:t>
      </w:r>
      <w:r w:rsidRPr="0054051B">
        <w:rPr>
          <w:rStyle w:val="ReferenceChar"/>
          <w:i/>
          <w:lang w:val="lv-LV"/>
        </w:rPr>
        <w:t>type</w:t>
      </w:r>
      <w:r w:rsidRPr="0054051B">
        <w:t xml:space="preserve">, identifikators – </w:t>
      </w:r>
      <w:r w:rsidRPr="0054051B">
        <w:rPr>
          <w:rStyle w:val="ReferenceChar"/>
          <w:lang w:val="lv-LV"/>
        </w:rPr>
        <w:t>name</w:t>
      </w:r>
      <w:r w:rsidRPr="0054051B">
        <w:t xml:space="preserve">, papildus žurnalēšanas iespējas – </w:t>
      </w:r>
      <w:r w:rsidRPr="0054051B">
        <w:rPr>
          <w:rStyle w:val="ReferenceChar"/>
          <w:i/>
          <w:lang w:val="lv-LV"/>
        </w:rPr>
        <w:t>traceOutputOptions</w:t>
      </w:r>
      <w:r w:rsidRPr="0054051B">
        <w:t xml:space="preserve"> un citi atribūti pēc nepieciešamības;</w:t>
      </w:r>
    </w:p>
    <w:p w14:paraId="38217EA7" w14:textId="77777777" w:rsidR="00B63FE0" w:rsidRPr="0054051B" w:rsidRDefault="00B63FE0" w:rsidP="00B63FE0">
      <w:pPr>
        <w:pStyle w:val="code0"/>
        <w:spacing w:after="0"/>
        <w:rPr>
          <w:lang w:val="lv-LV"/>
        </w:rPr>
      </w:pPr>
      <w:r w:rsidRPr="0054051B">
        <w:rPr>
          <w:lang w:val="lv-LV"/>
        </w:rPr>
        <w:t>&lt;system.diagnostics&gt;</w:t>
      </w:r>
    </w:p>
    <w:p w14:paraId="78049352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sharedListeners</w:t>
      </w:r>
      <w:r w:rsidRPr="0054051B">
        <w:rPr>
          <w:lang w:val="lv-LV"/>
        </w:rPr>
        <w:t>&gt;</w:t>
      </w:r>
    </w:p>
    <w:p w14:paraId="6294BC01" w14:textId="0BF99172" w:rsidR="00B63FE0" w:rsidRPr="0054051B" w:rsidRDefault="00B63FE0" w:rsidP="00B63FE0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lang w:val="lv-LV"/>
        </w:rPr>
        <w:tab/>
        <w:t>&lt;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</w:t>
      </w:r>
      <w:r w:rsidR="00D94CA0" w:rsidRPr="0054051B">
        <w:rPr>
          <w:lang w:val="lv-LV"/>
        </w:rPr>
        <w:t>Notification</w:t>
      </w:r>
      <w:r w:rsidRPr="0054051B">
        <w:rPr>
          <w:lang w:val="lv-LV"/>
        </w:rPr>
        <w:t>.svclog"</w:t>
      </w:r>
    </w:p>
    <w:p w14:paraId="7EFD5F15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type</w:t>
      </w:r>
      <w:r w:rsidRPr="0054051B">
        <w:rPr>
          <w:lang w:val="lv-LV"/>
        </w:rPr>
        <w:t>="System.Diagnostics.XmlWriterTraceListener,</w:t>
      </w:r>
    </w:p>
    <w:p w14:paraId="593597F9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System, Version=2.0.0.0, Culture=neutral,</w:t>
      </w:r>
    </w:p>
    <w:p w14:paraId="7814024C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PublicKeyToken=b77a5c561934e089" </w:t>
      </w:r>
    </w:p>
    <w:p w14:paraId="32A90B75" w14:textId="21780B94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name</w:t>
      </w:r>
      <w:r w:rsidRPr="0054051B">
        <w:rPr>
          <w:lang w:val="lv-LV"/>
        </w:rPr>
        <w:t>="</w:t>
      </w:r>
      <w:r w:rsidR="00D94CA0" w:rsidRPr="0054051B">
        <w:rPr>
          <w:lang w:val="lv-LV"/>
        </w:rPr>
        <w:t>Notification</w:t>
      </w:r>
      <w:r w:rsidRPr="0054051B">
        <w:rPr>
          <w:lang w:val="lv-LV"/>
        </w:rPr>
        <w:t xml:space="preserve">Log" </w:t>
      </w:r>
    </w:p>
    <w:p w14:paraId="1A294612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ab/>
        <w:t xml:space="preserve">     </w:t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>="Timestamp"/&gt;</w:t>
      </w:r>
    </w:p>
    <w:p w14:paraId="3C71EDB7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&lt;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="General.svclog"</w:t>
      </w:r>
    </w:p>
    <w:p w14:paraId="79B962C3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type</w:t>
      </w:r>
      <w:r w:rsidRPr="0054051B">
        <w:rPr>
          <w:lang w:val="lv-LV"/>
        </w:rPr>
        <w:t xml:space="preserve">="System.Diagnostics.XmlWriterTraceListener, </w:t>
      </w:r>
    </w:p>
    <w:p w14:paraId="580ED883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System, Version=2.0.0.0, Culture=neutral, </w:t>
      </w:r>
    </w:p>
    <w:p w14:paraId="4C94F53A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PublicKeyToken=b77a5c561934e089" </w:t>
      </w:r>
    </w:p>
    <w:p w14:paraId="09909188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color w:val="FF0000"/>
          <w:lang w:val="lv-LV"/>
        </w:rPr>
        <w:t xml:space="preserve">            name</w:t>
      </w:r>
      <w:r w:rsidRPr="0054051B">
        <w:rPr>
          <w:lang w:val="lv-LV"/>
        </w:rPr>
        <w:t>="GeneralLog"</w:t>
      </w:r>
    </w:p>
    <w:p w14:paraId="0A2BD19F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</w:t>
      </w:r>
      <w:r w:rsidRPr="0054051B">
        <w:rPr>
          <w:color w:val="FF0000"/>
          <w:lang w:val="lv-LV"/>
        </w:rPr>
        <w:t>traceOutputOptions</w:t>
      </w:r>
      <w:r w:rsidRPr="0054051B">
        <w:rPr>
          <w:lang w:val="lv-LV"/>
        </w:rPr>
        <w:t>="Timestamp"/&gt;</w:t>
      </w:r>
    </w:p>
    <w:p w14:paraId="4E15719D" w14:textId="77777777" w:rsidR="00B63FE0" w:rsidRPr="0054051B" w:rsidRDefault="00B63FE0" w:rsidP="00B63FE0">
      <w:pPr>
        <w:pStyle w:val="code0"/>
        <w:ind w:firstLine="72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sharedListeners</w:t>
      </w:r>
      <w:r w:rsidRPr="0054051B">
        <w:rPr>
          <w:lang w:val="lv-LV"/>
        </w:rPr>
        <w:t xml:space="preserve">&gt; </w:t>
      </w:r>
    </w:p>
    <w:p w14:paraId="27B47E5C" w14:textId="77777777" w:rsidR="00B63FE0" w:rsidRPr="0054051B" w:rsidRDefault="00B63FE0" w:rsidP="00B63FE0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sources</w:t>
      </w:r>
      <w:r w:rsidRPr="0054051B">
        <w:t xml:space="preserve"> definēt ziņojumu klases </w:t>
      </w:r>
      <w:r w:rsidRPr="0054051B">
        <w:rPr>
          <w:rStyle w:val="ReferenceChar"/>
          <w:i/>
          <w:lang w:val="lv-LV"/>
        </w:rPr>
        <w:t>source</w:t>
      </w:r>
      <w:r w:rsidRPr="0054051B">
        <w:t xml:space="preserve"> ar atbilstošiem identifikatoriem </w:t>
      </w:r>
      <w:r w:rsidRPr="0054051B">
        <w:rPr>
          <w:rStyle w:val="ReferenceChar"/>
          <w:lang w:val="lv-LV"/>
        </w:rPr>
        <w:t>name</w:t>
      </w:r>
      <w:r w:rsidRPr="0054051B">
        <w:t xml:space="preserve">. Katrai klasei piesaistīt vismaz vienu žurnalēšanas failu </w:t>
      </w:r>
      <w:r w:rsidRPr="0054051B">
        <w:rPr>
          <w:rStyle w:val="ReferenceChar"/>
          <w:i/>
          <w:lang w:val="lv-LV"/>
        </w:rPr>
        <w:t>listeners</w:t>
      </w:r>
      <w:r w:rsidRPr="0054051B">
        <w:t xml:space="preserve">, norādot kādu no koplietojamajiem failiem pēc tā identifikatora </w:t>
      </w:r>
      <w:r w:rsidRPr="0054051B">
        <w:rPr>
          <w:rStyle w:val="ReferenceChar"/>
          <w:lang w:val="lv-LV"/>
        </w:rPr>
        <w:t>name</w:t>
      </w:r>
      <w:r w:rsidRPr="0054051B">
        <w:t xml:space="preserve">, vai definējot jaunu žurnalēšanas failu; </w:t>
      </w:r>
    </w:p>
    <w:p w14:paraId="52605F98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&lt;sources&gt;           </w:t>
      </w:r>
    </w:p>
    <w:p w14:paraId="564031B2" w14:textId="1A8651D7" w:rsidR="00B63FE0" w:rsidRPr="0054051B" w:rsidRDefault="00B63FE0" w:rsidP="00B63FE0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</w:t>
      </w:r>
      <w:r w:rsidRPr="0054051B">
        <w:rPr>
          <w:lang w:val="lv-LV"/>
        </w:rPr>
        <w:tab/>
        <w:t xml:space="preserve">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</w:t>
      </w:r>
      <w:r w:rsidR="00D94CA0" w:rsidRPr="0054051B">
        <w:rPr>
          <w:lang w:val="lv-LV"/>
        </w:rPr>
        <w:t>Notification</w:t>
      </w:r>
      <w:r w:rsidRPr="0054051B">
        <w:rPr>
          <w:lang w:val="lv-LV"/>
        </w:rPr>
        <w:t xml:space="preserve">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77BF4D95" w14:textId="77777777" w:rsidR="00B63FE0" w:rsidRPr="0054051B" w:rsidRDefault="00B63FE0" w:rsidP="00B63FE0">
      <w:pPr>
        <w:pStyle w:val="code0"/>
        <w:spacing w:after="0"/>
        <w:rPr>
          <w:lang w:val="lv-LV"/>
        </w:rPr>
      </w:pPr>
      <w:r w:rsidRPr="0054051B">
        <w:rPr>
          <w:lang w:val="lv-LV"/>
        </w:rPr>
        <w:t xml:space="preserve">              </w:t>
      </w:r>
      <w:r w:rsidRPr="0054051B">
        <w:rPr>
          <w:lang w:val="lv-LV"/>
        </w:rPr>
        <w:tab/>
        <w:t>&lt;listeners&gt;</w:t>
      </w:r>
    </w:p>
    <w:p w14:paraId="011037C2" w14:textId="1560E61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           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</w:t>
      </w:r>
      <w:r w:rsidR="00D94CA0" w:rsidRPr="0054051B">
        <w:rPr>
          <w:lang w:val="lv-LV"/>
        </w:rPr>
        <w:t>Notification</w:t>
      </w:r>
      <w:r w:rsidRPr="0054051B">
        <w:rPr>
          <w:lang w:val="lv-LV"/>
        </w:rPr>
        <w:t>Log"/&gt;</w:t>
      </w:r>
    </w:p>
    <w:p w14:paraId="6637ACDF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&lt;/listeners&gt;</w:t>
      </w:r>
    </w:p>
    <w:p w14:paraId="00EFC4FA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&lt;/source&gt;</w:t>
      </w:r>
    </w:p>
    <w:p w14:paraId="09646139" w14:textId="6AD99619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&lt;source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</w:t>
      </w:r>
      <w:r w:rsidR="007B1DF3" w:rsidRPr="0054051B">
        <w:rPr>
          <w:lang w:val="lv-LV"/>
        </w:rPr>
        <w:t>Audit</w:t>
      </w:r>
      <w:r w:rsidRPr="0054051B">
        <w:rPr>
          <w:lang w:val="lv-LV"/>
        </w:rPr>
        <w:t xml:space="preserve">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6AF2763D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&lt;listeners&gt;</w:t>
      </w:r>
    </w:p>
    <w:p w14:paraId="72AEDFC8" w14:textId="02E4492C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name</w:t>
      </w:r>
      <w:r w:rsidR="007B1DF3" w:rsidRPr="0054051B">
        <w:rPr>
          <w:lang w:val="lv-LV"/>
        </w:rPr>
        <w:t>="Audit</w:t>
      </w:r>
      <w:r w:rsidRPr="0054051B">
        <w:rPr>
          <w:lang w:val="lv-LV"/>
        </w:rPr>
        <w:t>Log" /&gt;</w:t>
      </w:r>
    </w:p>
    <w:p w14:paraId="39CBE72E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>&lt;/listeners&gt;</w:t>
      </w:r>
    </w:p>
    <w:p w14:paraId="5E709C5C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&lt;/source&gt;            </w:t>
      </w:r>
    </w:p>
    <w:p w14:paraId="212B6EA8" w14:textId="77777777" w:rsidR="00B63FE0" w:rsidRPr="0054051B" w:rsidRDefault="00B63FE0" w:rsidP="00B63FE0">
      <w:pPr>
        <w:pStyle w:val="code0"/>
        <w:ind w:firstLine="720"/>
        <w:rPr>
          <w:lang w:val="lv-LV"/>
        </w:rPr>
      </w:pPr>
      <w:r w:rsidRPr="0054051B">
        <w:rPr>
          <w:lang w:val="lv-LV"/>
        </w:rPr>
        <w:t xml:space="preserve">&lt;/sources&gt;  </w:t>
      </w:r>
    </w:p>
    <w:p w14:paraId="1A40F8D4" w14:textId="77777777" w:rsidR="00B63FE0" w:rsidRPr="0054051B" w:rsidRDefault="00B63FE0" w:rsidP="00B63FE0">
      <w:pPr>
        <w:pStyle w:val="ListBullet"/>
      </w:pPr>
      <w:r w:rsidRPr="0054051B">
        <w:t xml:space="preserve">Sadaļā </w:t>
      </w:r>
      <w:r w:rsidRPr="0054051B">
        <w:rPr>
          <w:rStyle w:val="ReferenceChar"/>
          <w:i/>
          <w:lang w:val="lv-LV"/>
        </w:rPr>
        <w:t>system</w:t>
      </w:r>
      <w:r w:rsidRPr="0054051B">
        <w:rPr>
          <w:rStyle w:val="ReferenceChar"/>
          <w:lang w:val="lv-LV"/>
        </w:rPr>
        <w:t>.dia</w:t>
      </w:r>
      <w:r w:rsidRPr="0054051B">
        <w:rPr>
          <w:rStyle w:val="ReferenceChar"/>
          <w:i/>
          <w:lang w:val="lv-LV"/>
        </w:rPr>
        <w:t>g</w:t>
      </w:r>
      <w:r w:rsidRPr="0054051B">
        <w:rPr>
          <w:rStyle w:val="ReferenceChar"/>
          <w:lang w:val="lv-LV"/>
        </w:rPr>
        <w:t>nostics</w:t>
      </w:r>
      <w:r w:rsidRPr="0054051B">
        <w:t xml:space="preserve"> definēt atribūtu </w:t>
      </w:r>
      <w:r w:rsidRPr="0054051B">
        <w:rPr>
          <w:rStyle w:val="ReferenceChar"/>
          <w:i/>
          <w:lang w:val="lv-LV"/>
        </w:rPr>
        <w:t>trace</w:t>
      </w:r>
      <w:r w:rsidRPr="0054051B">
        <w:t xml:space="preserve"> ar īpašību </w:t>
      </w:r>
      <w:r w:rsidRPr="0054051B">
        <w:rPr>
          <w:rStyle w:val="ReferenceChar"/>
          <w:i/>
          <w:lang w:val="lv-LV"/>
        </w:rPr>
        <w:t>autoflush</w:t>
      </w:r>
      <w:r w:rsidRPr="0054051B">
        <w:t xml:space="preserve"> un vērtību </w:t>
      </w:r>
      <w:r w:rsidRPr="0054051B">
        <w:rPr>
          <w:rStyle w:val="ReferenceChar"/>
          <w:lang w:val="lv-LV"/>
        </w:rPr>
        <w:t>true</w:t>
      </w:r>
      <w:r w:rsidRPr="0054051B">
        <w:t xml:space="preserve">. Kas norāda, ka rakstīšana žurnalēšanas failā tiks veikta uzreiz. </w:t>
      </w:r>
    </w:p>
    <w:p w14:paraId="49968FAB" w14:textId="77777777" w:rsidR="00B63FE0" w:rsidRPr="0054051B" w:rsidRDefault="00B63FE0" w:rsidP="00B63FE0">
      <w:pPr>
        <w:pStyle w:val="code0"/>
        <w:spacing w:after="0"/>
        <w:ind w:firstLine="720"/>
        <w:rPr>
          <w:lang w:val="lv-LV"/>
        </w:rPr>
      </w:pPr>
      <w:r w:rsidRPr="0054051B">
        <w:rPr>
          <w:lang w:val="lv-LV"/>
        </w:rPr>
        <w:t xml:space="preserve">&lt;trace </w:t>
      </w:r>
      <w:r w:rsidRPr="0054051B">
        <w:rPr>
          <w:color w:val="FF0000"/>
          <w:lang w:val="lv-LV"/>
        </w:rPr>
        <w:t>autoflush</w:t>
      </w:r>
      <w:r w:rsidRPr="0054051B">
        <w:rPr>
          <w:lang w:val="lv-LV"/>
        </w:rPr>
        <w:t xml:space="preserve">="true" /&gt;        </w:t>
      </w:r>
    </w:p>
    <w:p w14:paraId="301264DF" w14:textId="77777777" w:rsidR="00B63FE0" w:rsidRPr="0054051B" w:rsidRDefault="00B63FE0" w:rsidP="00B63FE0">
      <w:pPr>
        <w:pStyle w:val="code0"/>
        <w:rPr>
          <w:lang w:val="lv-LV"/>
        </w:rPr>
      </w:pPr>
      <w:r w:rsidRPr="0054051B">
        <w:rPr>
          <w:lang w:val="lv-LV"/>
        </w:rPr>
        <w:t xml:space="preserve">&lt;/system.diagnostics&gt;     </w:t>
      </w:r>
    </w:p>
    <w:p w14:paraId="4CB47901" w14:textId="77777777" w:rsidR="00B63FE0" w:rsidRPr="0054051B" w:rsidRDefault="00B63FE0" w:rsidP="00B63FE0">
      <w:pPr>
        <w:pStyle w:val="ListNumber"/>
      </w:pPr>
      <w:r w:rsidRPr="0054051B">
        <w:t xml:space="preserve">Failā </w:t>
      </w:r>
      <w:r w:rsidRPr="0054051B">
        <w:rPr>
          <w:rStyle w:val="ReferenceChar"/>
          <w:i/>
          <w:lang w:val="lv-LV"/>
        </w:rPr>
        <w:t>Calc</w:t>
      </w:r>
      <w:r w:rsidRPr="0054051B">
        <w:rPr>
          <w:rStyle w:val="ReferenceChar"/>
          <w:lang w:val="lv-LV"/>
        </w:rPr>
        <w:t>\</w:t>
      </w:r>
      <w:r w:rsidRPr="0054051B">
        <w:rPr>
          <w:rStyle w:val="ReferenceChar"/>
          <w:i/>
          <w:lang w:val="lv-LV"/>
        </w:rPr>
        <w:t>Calculator</w:t>
      </w:r>
      <w:r w:rsidRPr="0054051B">
        <w:rPr>
          <w:rStyle w:val="ReferenceChar"/>
          <w:lang w:val="lv-LV"/>
        </w:rPr>
        <w:t>.cs</w:t>
      </w:r>
      <w:r w:rsidRPr="0054051B">
        <w:t xml:space="preserve"> izveidot </w:t>
      </w:r>
      <w:r w:rsidRPr="0054051B">
        <w:rPr>
          <w:rStyle w:val="ReferenceChar"/>
          <w:i/>
          <w:lang w:val="lv-LV"/>
        </w:rPr>
        <w:t>LogUtility</w:t>
      </w:r>
      <w:r w:rsidRPr="0054051B">
        <w:t xml:space="preserve"> klases eksemplāru, klases </w:t>
      </w:r>
      <w:r w:rsidRPr="0054051B">
        <w:rPr>
          <w:rStyle w:val="ReferenceChar"/>
          <w:i/>
          <w:lang w:val="lv-LV"/>
        </w:rPr>
        <w:t>Calculator</w:t>
      </w:r>
      <w:r w:rsidRPr="0054051B">
        <w:t xml:space="preserve"> ietvaros, norādot atribūtu </w:t>
      </w:r>
      <w:r w:rsidRPr="0054051B">
        <w:rPr>
          <w:rStyle w:val="ReferenceChar"/>
          <w:i/>
          <w:lang w:val="lv-LV"/>
        </w:rPr>
        <w:t>sourceName</w:t>
      </w:r>
      <w:r w:rsidRPr="0054051B">
        <w:t xml:space="preserve">, kas tiks lietots ziņojumu avota identificēšanai, šajā gadījumā projekta nosaukums </w:t>
      </w:r>
      <w:r w:rsidRPr="0054051B">
        <w:rPr>
          <w:i/>
        </w:rPr>
        <w:t>EnoughPI</w:t>
      </w:r>
      <w:r w:rsidRPr="0054051B">
        <w:t>;</w:t>
      </w:r>
    </w:p>
    <w:p w14:paraId="42930BD5" w14:textId="77777777" w:rsidR="00B63FE0" w:rsidRPr="0054051B" w:rsidRDefault="00B63FE0" w:rsidP="00B63FE0">
      <w:pPr>
        <w:pStyle w:val="code0"/>
        <w:ind w:left="360"/>
        <w:rPr>
          <w:lang w:val="lv-LV"/>
        </w:rPr>
      </w:pPr>
      <w:r w:rsidRPr="0054051B">
        <w:rPr>
          <w:lang w:val="lv-LV"/>
        </w:rPr>
        <w:t>LogUtility logwriter = new LogUtility(</w:t>
      </w:r>
      <w:r w:rsidRPr="0054051B">
        <w:rPr>
          <w:color w:val="A31515"/>
          <w:lang w:val="lv-LV"/>
        </w:rPr>
        <w:t>"EnoughPI"</w:t>
      </w:r>
      <w:r w:rsidRPr="0054051B">
        <w:rPr>
          <w:lang w:val="lv-LV"/>
        </w:rPr>
        <w:t>);</w:t>
      </w:r>
    </w:p>
    <w:p w14:paraId="28E33B0B" w14:textId="77777777" w:rsidR="007B1DF3" w:rsidRPr="0054051B" w:rsidRDefault="00B63FE0" w:rsidP="00B63FE0">
      <w:pPr>
        <w:pStyle w:val="ListNumber"/>
      </w:pPr>
      <w:r w:rsidRPr="0054051B">
        <w:t xml:space="preserve">Nepieciešamajās vietās pievienot projekta kodam </w:t>
      </w:r>
      <w:r w:rsidR="002D0A14" w:rsidRPr="0054051B">
        <w:t>nepieciešamās rakstīšanas metodes</w:t>
      </w:r>
      <w:r w:rsidRPr="0054051B">
        <w:t>.</w:t>
      </w:r>
    </w:p>
    <w:p w14:paraId="1E39B682" w14:textId="7001FEB4" w:rsidR="00B63FE0" w:rsidRPr="0054051B" w:rsidRDefault="007B1DF3" w:rsidP="007B1DF3">
      <w:pPr>
        <w:pStyle w:val="ListNumber"/>
        <w:numPr>
          <w:ilvl w:val="0"/>
          <w:numId w:val="0"/>
        </w:numPr>
        <w:ind w:left="454"/>
      </w:pPr>
      <w:r w:rsidRPr="0054051B">
        <w:t>A</w:t>
      </w:r>
      <w:r w:rsidR="002D0A14" w:rsidRPr="0054051B">
        <w:t>udita rakstīšanai:</w:t>
      </w:r>
    </w:p>
    <w:p w14:paraId="5023C0F5" w14:textId="1C2D6DFA" w:rsidR="007B1DF3" w:rsidRPr="0054051B" w:rsidRDefault="007B1DF3" w:rsidP="007B1DF3">
      <w:pPr>
        <w:pStyle w:val="code0"/>
        <w:spacing w:after="0"/>
        <w:ind w:left="360"/>
        <w:rPr>
          <w:color w:val="008000"/>
          <w:lang w:val="lv-LV"/>
        </w:rPr>
      </w:pPr>
      <w:r w:rsidRPr="0054051B">
        <w:rPr>
          <w:lang w:val="lv-LV"/>
        </w:rPr>
        <w:t>protected void OnCalculated(</w:t>
      </w:r>
      <w:r w:rsidRPr="0054051B">
        <w:rPr>
          <w:color w:val="2B91AF"/>
          <w:lang w:val="lv-LV"/>
        </w:rPr>
        <w:t>CalculatedEventArgs</w:t>
      </w:r>
      <w:r w:rsidRPr="0054051B">
        <w:rPr>
          <w:lang w:val="lv-LV"/>
        </w:rPr>
        <w:t xml:space="preserve"> args) {            </w:t>
      </w:r>
    </w:p>
    <w:p w14:paraId="04688143" w14:textId="2C4CDFAB" w:rsidR="007B1DF3" w:rsidRPr="0054051B" w:rsidRDefault="007B1DF3" w:rsidP="007B1DF3">
      <w:pPr>
        <w:pStyle w:val="code0"/>
        <w:spacing w:after="0"/>
        <w:ind w:left="360" w:firstLine="360"/>
        <w:rPr>
          <w:lang w:val="lv-LV"/>
        </w:rPr>
      </w:pPr>
      <w:r w:rsidRPr="0054051B">
        <w:rPr>
          <w:lang w:val="lv-LV"/>
        </w:rPr>
        <w:t>logwriter.WriteAudit(</w:t>
      </w:r>
      <w:r w:rsidRPr="0054051B">
        <w:rPr>
          <w:color w:val="A31515"/>
          <w:lang w:val="lv-LV"/>
        </w:rPr>
        <w:t>"Calculated"</w:t>
      </w:r>
      <w:r w:rsidRPr="0054051B">
        <w:rPr>
          <w:lang w:val="lv-LV"/>
        </w:rPr>
        <w:t>, 1, string.Format(</w:t>
      </w:r>
      <w:r w:rsidRPr="0054051B">
        <w:rPr>
          <w:color w:val="A31515"/>
          <w:lang w:val="lv-LV"/>
        </w:rPr>
        <w:t>"Calculation result is {0}"</w:t>
      </w:r>
      <w:r w:rsidRPr="0054051B">
        <w:rPr>
          <w:lang w:val="lv-LV"/>
        </w:rPr>
        <w:t>, args.Pi));</w:t>
      </w:r>
    </w:p>
    <w:p w14:paraId="221FBD57" w14:textId="15E0D4E8" w:rsidR="007B1DF3" w:rsidRPr="0054051B" w:rsidRDefault="007B1DF3" w:rsidP="00B63FE0">
      <w:pPr>
        <w:pStyle w:val="code0"/>
        <w:spacing w:after="0"/>
        <w:ind w:left="360"/>
        <w:rPr>
          <w:lang w:val="lv-LV"/>
        </w:rPr>
      </w:pPr>
      <w:r w:rsidRPr="0054051B">
        <w:rPr>
          <w:lang w:val="lv-LV"/>
        </w:rPr>
        <w:t>}</w:t>
      </w:r>
    </w:p>
    <w:p w14:paraId="317613E4" w14:textId="02CCDA71" w:rsidR="00B63FE0" w:rsidRPr="0054051B" w:rsidRDefault="00E866F4" w:rsidP="00B63FE0">
      <w:r w:rsidRPr="0054051B">
        <w:t xml:space="preserve">       Paziņojumu rakstīšanai:</w:t>
      </w:r>
      <w:r w:rsidRPr="0054051B">
        <w:tab/>
      </w:r>
    </w:p>
    <w:p w14:paraId="6C2495D6" w14:textId="77777777" w:rsidR="00E46F0C" w:rsidRPr="0054051B" w:rsidRDefault="00E46F0C" w:rsidP="00E46F0C">
      <w:pPr>
        <w:pStyle w:val="code0"/>
        <w:pBdr>
          <w:bottom w:val="single" w:sz="4" w:space="2" w:color="auto"/>
        </w:pBdr>
        <w:spacing w:after="0"/>
        <w:ind w:left="360"/>
        <w:rPr>
          <w:color w:val="008000"/>
          <w:lang w:val="lv-LV"/>
        </w:rPr>
      </w:pPr>
      <w:r w:rsidRPr="0054051B">
        <w:rPr>
          <w:lang w:val="lv-LV"/>
        </w:rPr>
        <w:t>protected void OnCalculated(</w:t>
      </w:r>
      <w:r w:rsidRPr="0054051B">
        <w:rPr>
          <w:color w:val="2B91AF"/>
          <w:lang w:val="lv-LV"/>
        </w:rPr>
        <w:t>CalculatedEventArgs</w:t>
      </w:r>
      <w:r w:rsidRPr="0054051B">
        <w:rPr>
          <w:lang w:val="lv-LV"/>
        </w:rPr>
        <w:t xml:space="preserve"> args) {            </w:t>
      </w:r>
    </w:p>
    <w:p w14:paraId="28C335B2" w14:textId="77777777" w:rsidR="00E46F0C" w:rsidRPr="0054051B" w:rsidRDefault="00E46F0C" w:rsidP="00E46F0C">
      <w:pPr>
        <w:pStyle w:val="code0"/>
        <w:pBdr>
          <w:bottom w:val="single" w:sz="4" w:space="2" w:color="auto"/>
        </w:pBdr>
        <w:spacing w:after="0"/>
        <w:ind w:left="360" w:firstLine="360"/>
        <w:rPr>
          <w:lang w:val="lv-LV"/>
        </w:rPr>
      </w:pPr>
      <w:r w:rsidRPr="0054051B">
        <w:rPr>
          <w:lang w:val="lv-LV"/>
        </w:rPr>
        <w:t>logwriter.SendUserNotification(</w:t>
      </w:r>
      <w:r w:rsidRPr="0054051B">
        <w:rPr>
          <w:color w:val="A31515"/>
          <w:lang w:val="lv-LV"/>
        </w:rPr>
        <w:t>"01018133322"</w:t>
      </w:r>
      <w:r w:rsidRPr="0054051B">
        <w:rPr>
          <w:lang w:val="lv-LV"/>
        </w:rPr>
        <w:t>, string.Format(</w:t>
      </w:r>
      <w:r w:rsidRPr="0054051B">
        <w:rPr>
          <w:color w:val="A31515"/>
          <w:lang w:val="lv-LV"/>
        </w:rPr>
        <w:t>"Pi is {0}"</w:t>
      </w:r>
      <w:r w:rsidRPr="0054051B">
        <w:rPr>
          <w:lang w:val="lv-LV"/>
        </w:rPr>
        <w:t xml:space="preserve">, args.Pi)); </w:t>
      </w:r>
    </w:p>
    <w:p w14:paraId="03D52CA0" w14:textId="63EFC122" w:rsidR="00E46F0C" w:rsidRPr="0054051B" w:rsidRDefault="00E46F0C" w:rsidP="00E46F0C">
      <w:pPr>
        <w:pStyle w:val="code0"/>
        <w:pBdr>
          <w:bottom w:val="single" w:sz="4" w:space="2" w:color="auto"/>
        </w:pBdr>
        <w:spacing w:after="0"/>
        <w:ind w:left="360" w:firstLine="94"/>
        <w:rPr>
          <w:lang w:val="lv-LV"/>
        </w:rPr>
      </w:pPr>
      <w:r w:rsidRPr="0054051B">
        <w:rPr>
          <w:lang w:val="lv-LV"/>
        </w:rPr>
        <w:t>}</w:t>
      </w:r>
    </w:p>
    <w:p w14:paraId="53265350" w14:textId="6EFB1993" w:rsidR="00B63FE0" w:rsidRPr="0054051B" w:rsidRDefault="00B63FE0" w:rsidP="00B63FE0">
      <w:pPr>
        <w:pStyle w:val="ListNumber"/>
      </w:pPr>
      <w:r w:rsidRPr="0054051B">
        <w:t xml:space="preserve">Iegūtais rezultāts apkopojot </w:t>
      </w:r>
      <w:r w:rsidR="00D94CA0" w:rsidRPr="0054051B">
        <w:rPr>
          <w:rStyle w:val="ReferenceChar"/>
          <w:i/>
          <w:lang w:val="lv-LV"/>
        </w:rPr>
        <w:t>Audit</w:t>
      </w:r>
      <w:r w:rsidRPr="0054051B">
        <w:t xml:space="preserve"> un </w:t>
      </w:r>
      <w:r w:rsidR="00D94CA0" w:rsidRPr="0054051B">
        <w:rPr>
          <w:rStyle w:val="ReferenceChar"/>
          <w:i/>
          <w:lang w:val="lv-LV"/>
        </w:rPr>
        <w:t>Notification</w:t>
      </w:r>
      <w:r w:rsidRPr="0054051B">
        <w:t xml:space="preserve"> žurnālus (skat.</w:t>
      </w:r>
      <w:r w:rsidR="007235EC" w:rsidRPr="0054051B">
        <w:t xml:space="preserve"> </w:t>
      </w:r>
      <w:r w:rsidR="007235EC" w:rsidRPr="0054051B">
        <w:fldChar w:fldCharType="begin"/>
      </w:r>
      <w:r w:rsidR="007235EC" w:rsidRPr="0054051B">
        <w:instrText xml:space="preserve"> REF _Ref341778399 \h </w:instrText>
      </w:r>
      <w:r w:rsidR="007235EC" w:rsidRPr="0054051B">
        <w:fldChar w:fldCharType="separate"/>
      </w:r>
      <w:r w:rsidR="00852277">
        <w:rPr>
          <w:noProof/>
        </w:rPr>
        <w:t>13</w:t>
      </w:r>
      <w:r w:rsidR="00852277" w:rsidRPr="0054051B">
        <w:t>.attēls.</w:t>
      </w:r>
      <w:r w:rsidR="007235EC" w:rsidRPr="0054051B">
        <w:fldChar w:fldCharType="end"/>
      </w:r>
      <w:r w:rsidRPr="0054051B">
        <w:t>).</w:t>
      </w:r>
    </w:p>
    <w:p w14:paraId="778F155D" w14:textId="77777777" w:rsidR="00327928" w:rsidRPr="0054051B" w:rsidRDefault="00327928" w:rsidP="00327928">
      <w:pPr>
        <w:pStyle w:val="Pictureposition"/>
      </w:pPr>
      <w:r w:rsidRPr="0054051B">
        <w:rPr>
          <w:noProof/>
          <w:lang w:eastAsia="lv-LV" w:bidi="lo-LA"/>
        </w:rPr>
        <w:drawing>
          <wp:inline distT="0" distB="0" distL="0" distR="0" wp14:anchorId="415E935A" wp14:editId="6447AD0C">
            <wp:extent cx="5486400" cy="4533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720" w:name="_Ref341778399"/>
    <w:p w14:paraId="005718A8" w14:textId="34494007" w:rsidR="00B63FE0" w:rsidRPr="0054051B" w:rsidRDefault="00327928" w:rsidP="00B75F5B">
      <w:pPr>
        <w:pStyle w:val="Picturecaption"/>
      </w:pPr>
      <w:r w:rsidRPr="0054051B">
        <w:fldChar w:fldCharType="begin"/>
      </w:r>
      <w:r w:rsidRPr="0054051B">
        <w:instrText xml:space="preserve"> SEQ attēls. \* ARABIC </w:instrText>
      </w:r>
      <w:r w:rsidRPr="0054051B">
        <w:fldChar w:fldCharType="separate"/>
      </w:r>
      <w:bookmarkStart w:id="1721" w:name="_Toc487704419"/>
      <w:r w:rsidR="00852277">
        <w:rPr>
          <w:noProof/>
        </w:rPr>
        <w:t>13</w:t>
      </w:r>
      <w:r w:rsidRPr="0054051B">
        <w:fldChar w:fldCharType="end"/>
      </w:r>
      <w:r w:rsidRPr="0054051B">
        <w:t>.attēls.</w:t>
      </w:r>
      <w:bookmarkEnd w:id="1720"/>
      <w:r w:rsidRPr="0054051B">
        <w:t xml:space="preserve"> Ziņojumu un audita rezultāti</w:t>
      </w:r>
      <w:bookmarkEnd w:id="1721"/>
    </w:p>
    <w:p w14:paraId="1187D959" w14:textId="12A08DA1" w:rsidR="00D6377A" w:rsidRPr="0054051B" w:rsidRDefault="00D6377A" w:rsidP="00D6377A">
      <w:pPr>
        <w:pStyle w:val="Heading3"/>
      </w:pPr>
      <w:bookmarkStart w:id="1722" w:name="_Toc487704406"/>
      <w:r w:rsidRPr="0054051B">
        <w:t>Notifikācijas servisa konfigurācija.</w:t>
      </w:r>
      <w:bookmarkEnd w:id="1722"/>
    </w:p>
    <w:p w14:paraId="158FC44A" w14:textId="61C8923A" w:rsidR="00D6377A" w:rsidRPr="0054051B" w:rsidRDefault="00D6377A" w:rsidP="00D6377A">
      <w:r w:rsidRPr="0054051B">
        <w:t xml:space="preserve">Lai </w:t>
      </w:r>
      <w:r w:rsidR="00C26F47">
        <w:t>sūtītu notifikācijas uz e-pastu</w:t>
      </w:r>
      <w:r w:rsidRPr="0054051B">
        <w:t xml:space="preserve"> nevis</w:t>
      </w:r>
      <w:r w:rsidR="00C26F47" w:rsidRPr="0054051B">
        <w:t>, kā iepriekš demonstrēts,</w:t>
      </w:r>
      <w:r w:rsidRPr="0054051B">
        <w:t xml:space="preserve"> rakstītu datnēs, nepieciešams veikt notifikācijas servisa konfigurēšanu un diagnostikas konfigurācijas sekciju papildināšanu:</w:t>
      </w:r>
    </w:p>
    <w:p w14:paraId="48E5244C" w14:textId="456BD5E4" w:rsidR="00100606" w:rsidRPr="0054051B" w:rsidRDefault="00100606" w:rsidP="00100606">
      <w:pPr>
        <w:pStyle w:val="ListParagraph"/>
        <w:numPr>
          <w:ilvl w:val="0"/>
          <w:numId w:val="50"/>
        </w:numPr>
      </w:pPr>
      <w:r w:rsidRPr="0054051B">
        <w:t xml:space="preserve">Modificēt konfigurācijas sadaļas </w:t>
      </w:r>
      <w:r w:rsidRPr="0054051B">
        <w:rPr>
          <w:rStyle w:val="ReferenceChar"/>
          <w:i/>
          <w:lang w:val="lv-LV"/>
        </w:rPr>
        <w:t>diagnosticConfiguration</w:t>
      </w:r>
      <w:r w:rsidRPr="0054051B">
        <w:t xml:space="preserve"> atribūtu </w:t>
      </w:r>
      <w:r w:rsidRPr="0054051B">
        <w:rPr>
          <w:i/>
        </w:rPr>
        <w:t>type;</w:t>
      </w:r>
    </w:p>
    <w:p w14:paraId="2D77E9ED" w14:textId="35F2F9F4" w:rsidR="00100606" w:rsidRPr="0054051B" w:rsidRDefault="00D6377A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</w:t>
      </w:r>
      <w:r w:rsidR="00100606" w:rsidRPr="0054051B">
        <w:rPr>
          <w:lang w:val="lv-LV"/>
        </w:rPr>
        <w:t>&lt;</w:t>
      </w:r>
      <w:r w:rsidR="00100606" w:rsidRPr="0054051B">
        <w:rPr>
          <w:color w:val="A31515"/>
          <w:lang w:val="lv-LV"/>
        </w:rPr>
        <w:t>diagnosticConfiguration</w:t>
      </w:r>
      <w:r w:rsidR="00100606" w:rsidRPr="0054051B">
        <w:rPr>
          <w:lang w:val="lv-LV"/>
        </w:rPr>
        <w:t xml:space="preserve"> </w:t>
      </w:r>
      <w:r w:rsidR="00100606" w:rsidRPr="0054051B">
        <w:rPr>
          <w:color w:val="FF0000"/>
          <w:lang w:val="lv-LV"/>
        </w:rPr>
        <w:t>type</w:t>
      </w:r>
      <w:r w:rsidR="00100606" w:rsidRPr="0054051B">
        <w:rPr>
          <w:lang w:val="lv-LV"/>
        </w:rPr>
        <w:t>="IVIS.Diagnostics.IvisLogWriter, IVIS.Diagnostics"/&gt;</w:t>
      </w:r>
    </w:p>
    <w:p w14:paraId="426DE885" w14:textId="5AA897C5" w:rsidR="00100606" w:rsidRPr="0054051B" w:rsidRDefault="00100606" w:rsidP="009A2932">
      <w:pPr>
        <w:pStyle w:val="ListParagraph"/>
        <w:numPr>
          <w:ilvl w:val="0"/>
          <w:numId w:val="50"/>
        </w:numPr>
      </w:pPr>
      <w:r w:rsidRPr="0054051B">
        <w:t>Papildināt sekcij</w:t>
      </w:r>
      <w:r w:rsidR="009A2932" w:rsidRPr="0054051B">
        <w:t>as</w:t>
      </w:r>
      <w:r w:rsidRPr="0054051B">
        <w:t xml:space="preserve"> </w:t>
      </w:r>
      <w:r w:rsidRPr="0054051B">
        <w:rPr>
          <w:i/>
        </w:rPr>
        <w:t>sources</w:t>
      </w:r>
      <w:r w:rsidR="009A2932" w:rsidRPr="0054051B">
        <w:t xml:space="preserve"> apakšsekciju </w:t>
      </w:r>
      <w:r w:rsidR="009A2932" w:rsidRPr="0054051B">
        <w:rPr>
          <w:i/>
        </w:rPr>
        <w:t>listeners</w:t>
      </w:r>
      <w:r w:rsidR="009A2932" w:rsidRPr="0054051B">
        <w:t xml:space="preserve">; </w:t>
      </w:r>
    </w:p>
    <w:p w14:paraId="2AA24798" w14:textId="1E3073D9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>&lt;</w:t>
      </w:r>
      <w:r w:rsidRPr="0054051B">
        <w:rPr>
          <w:color w:val="A31515"/>
          <w:lang w:val="lv-LV"/>
        </w:rPr>
        <w:t>source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="Notification" </w:t>
      </w:r>
      <w:r w:rsidRPr="0054051B">
        <w:rPr>
          <w:color w:val="FF0000"/>
          <w:lang w:val="lv-LV"/>
        </w:rPr>
        <w:t>switchValue</w:t>
      </w:r>
      <w:r w:rsidRPr="0054051B">
        <w:rPr>
          <w:lang w:val="lv-LV"/>
        </w:rPr>
        <w:t>="All"&gt;</w:t>
      </w:r>
    </w:p>
    <w:p w14:paraId="1876D497" w14:textId="0E179294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&lt;</w:t>
      </w:r>
      <w:r w:rsidRPr="0054051B">
        <w:rPr>
          <w:color w:val="A31515"/>
          <w:lang w:val="lv-LV"/>
        </w:rPr>
        <w:t>listeners</w:t>
      </w:r>
      <w:r w:rsidRPr="0054051B">
        <w:rPr>
          <w:lang w:val="lv-LV"/>
        </w:rPr>
        <w:t xml:space="preserve">&gt;                    </w:t>
      </w:r>
    </w:p>
    <w:p w14:paraId="334B7324" w14:textId="21C66FB6" w:rsidR="00100606" w:rsidRPr="0054051B" w:rsidRDefault="00100606" w:rsidP="00100606">
      <w:pPr>
        <w:pStyle w:val="code0"/>
        <w:ind w:firstLine="578"/>
        <w:rPr>
          <w:lang w:val="lv-LV"/>
        </w:rPr>
      </w:pPr>
      <w:r w:rsidRPr="0054051B">
        <w:rPr>
          <w:lang w:val="lv-LV"/>
        </w:rPr>
        <w:t>&lt;!--</w:t>
      </w:r>
      <w:r w:rsidRPr="0054051B">
        <w:rPr>
          <w:color w:val="008000"/>
          <w:lang w:val="lv-LV"/>
        </w:rPr>
        <w:t xml:space="preserve"> Konfigurācija paziņojumu transformēšanai un sūtīšanai pa pastu </w:t>
      </w:r>
      <w:r w:rsidRPr="0054051B">
        <w:rPr>
          <w:lang w:val="lv-LV"/>
        </w:rPr>
        <w:t>--&gt;</w:t>
      </w:r>
    </w:p>
    <w:p w14:paraId="708CF02F" w14:textId="17126764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   &lt;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transformationSchemaURN</w:t>
      </w:r>
      <w:r w:rsidRPr="0054051B">
        <w:rPr>
          <w:lang w:val="lv-LV"/>
        </w:rPr>
        <w:t>="URN:IVIS:100001:XSD-eServiceRegistry-eServiceRegistry-v1-0-XSLT-EservRegis"</w:t>
      </w:r>
    </w:p>
    <w:p w14:paraId="69E73F8C" w14:textId="1CB22283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      </w:t>
      </w:r>
      <w:r w:rsidRPr="0054051B">
        <w:rPr>
          <w:color w:val="FF0000"/>
          <w:lang w:val="lv-LV"/>
        </w:rPr>
        <w:t>defaultMessageTitle</w:t>
      </w:r>
      <w:r w:rsidRPr="0054051B">
        <w:rPr>
          <w:lang w:val="lv-LV"/>
        </w:rPr>
        <w:t xml:space="preserve">="MyDefaultTitle" </w:t>
      </w:r>
      <w:r w:rsidRPr="0054051B">
        <w:rPr>
          <w:color w:val="FF0000"/>
          <w:lang w:val="lv-LV"/>
        </w:rPr>
        <w:t>initializeData</w:t>
      </w:r>
      <w:r w:rsidRPr="0054051B">
        <w:rPr>
          <w:lang w:val="lv-LV"/>
        </w:rPr>
        <w:t>="NotificationServiceV2"</w:t>
      </w:r>
    </w:p>
    <w:p w14:paraId="677DBD17" w14:textId="78E2AE9D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     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="IVIS.Diagnostics.NotificationService2TraceListener, IVIS.Diagnostics"</w:t>
      </w:r>
    </w:p>
    <w:p w14:paraId="5DCC1663" w14:textId="2B51B1A0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     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="Notification2TraceListener"&gt;</w:t>
      </w:r>
    </w:p>
    <w:p w14:paraId="7983B78B" w14:textId="4E990DB7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         &lt;</w:t>
      </w:r>
      <w:r w:rsidRPr="0054051B">
        <w:rPr>
          <w:color w:val="A31515"/>
          <w:lang w:val="lv-LV"/>
        </w:rPr>
        <w:t>filter</w:t>
      </w:r>
      <w:r w:rsidRPr="0054051B">
        <w:rPr>
          <w:lang w:val="lv-LV"/>
        </w:rPr>
        <w:t xml:space="preserve"> </w:t>
      </w:r>
      <w:r w:rsidRPr="0054051B">
        <w:rPr>
          <w:color w:val="FF0000"/>
          <w:lang w:val="lv-LV"/>
        </w:rPr>
        <w:t>type</w:t>
      </w:r>
      <w:r w:rsidRPr="0054051B">
        <w:rPr>
          <w:lang w:val="lv-LV"/>
        </w:rPr>
        <w:t>="" /&gt;</w:t>
      </w:r>
    </w:p>
    <w:p w14:paraId="4D2538B2" w14:textId="60B00683" w:rsidR="00100606" w:rsidRPr="0054051B" w:rsidRDefault="00100606" w:rsidP="00100606">
      <w:pPr>
        <w:pStyle w:val="code0"/>
        <w:ind w:firstLine="578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add</w:t>
      </w:r>
      <w:r w:rsidRPr="0054051B">
        <w:rPr>
          <w:lang w:val="lv-LV"/>
        </w:rPr>
        <w:t>&gt;</w:t>
      </w:r>
    </w:p>
    <w:p w14:paraId="27FCDF67" w14:textId="5BF6B20B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 xml:space="preserve">   &lt;/</w:t>
      </w:r>
      <w:r w:rsidRPr="0054051B">
        <w:rPr>
          <w:color w:val="A31515"/>
          <w:lang w:val="lv-LV"/>
        </w:rPr>
        <w:t>listeners</w:t>
      </w:r>
      <w:r w:rsidRPr="0054051B">
        <w:rPr>
          <w:lang w:val="lv-LV"/>
        </w:rPr>
        <w:t>&gt;</w:t>
      </w:r>
    </w:p>
    <w:p w14:paraId="2B134AFC" w14:textId="43D91E8E" w:rsidR="00100606" w:rsidRPr="0054051B" w:rsidRDefault="00100606" w:rsidP="00100606">
      <w:pPr>
        <w:pStyle w:val="code0"/>
        <w:rPr>
          <w:lang w:val="lv-LV"/>
        </w:rPr>
      </w:pPr>
      <w:r w:rsidRPr="0054051B">
        <w:rPr>
          <w:lang w:val="lv-LV"/>
        </w:rPr>
        <w:t>&lt;/</w:t>
      </w:r>
      <w:r w:rsidRPr="0054051B">
        <w:rPr>
          <w:color w:val="A31515"/>
          <w:lang w:val="lv-LV"/>
        </w:rPr>
        <w:t>source</w:t>
      </w:r>
      <w:r w:rsidRPr="0054051B">
        <w:rPr>
          <w:lang w:val="lv-LV"/>
        </w:rPr>
        <w:t>&gt;</w:t>
      </w:r>
    </w:p>
    <w:p w14:paraId="4B31417C" w14:textId="37D26199" w:rsidR="00100606" w:rsidRPr="0054051B" w:rsidRDefault="00F30C51" w:rsidP="00036CD1">
      <w:pPr>
        <w:pStyle w:val="ListParagraph"/>
        <w:numPr>
          <w:ilvl w:val="0"/>
          <w:numId w:val="50"/>
        </w:numPr>
      </w:pPr>
      <w:r>
        <w:t>Ja tiek izmantots .Net 3.5 p</w:t>
      </w:r>
      <w:r w:rsidR="00036CD1" w:rsidRPr="0054051B">
        <w:t xml:space="preserve">ievienot sekciju </w:t>
      </w:r>
      <w:r w:rsidR="00036CD1" w:rsidRPr="0054051B">
        <w:rPr>
          <w:i/>
        </w:rPr>
        <w:t>system.serviceModel</w:t>
      </w:r>
      <w:r w:rsidR="00036CD1" w:rsidRPr="0054051B">
        <w:t>;</w:t>
      </w:r>
    </w:p>
    <w:p w14:paraId="24EF23EB" w14:textId="026C4EDC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>&lt;system.serviceModel&gt;</w:t>
      </w:r>
    </w:p>
    <w:p w14:paraId="0541C31E" w14:textId="51415164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&lt;diagnostics&gt;</w:t>
      </w:r>
    </w:p>
    <w:p w14:paraId="46E71A15" w14:textId="51DC4F9B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&lt;messageLogging </w:t>
      </w:r>
      <w:r w:rsidRPr="0054051B">
        <w:rPr>
          <w:color w:val="FF0000"/>
          <w:lang w:val="lv-LV"/>
        </w:rPr>
        <w:t>logEntireMessage</w:t>
      </w:r>
      <w:r w:rsidRPr="0054051B">
        <w:rPr>
          <w:lang w:val="lv-LV"/>
        </w:rPr>
        <w:t xml:space="preserve">="true" </w:t>
      </w:r>
      <w:r w:rsidRPr="0054051B">
        <w:rPr>
          <w:color w:val="FF0000"/>
          <w:lang w:val="lv-LV"/>
        </w:rPr>
        <w:t>logMalformedMessages</w:t>
      </w:r>
      <w:r w:rsidRPr="0054051B">
        <w:rPr>
          <w:lang w:val="lv-LV"/>
        </w:rPr>
        <w:t>="false"</w:t>
      </w:r>
    </w:p>
    <w:p w14:paraId="2AE07CB5" w14:textId="77777777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</w:t>
      </w:r>
      <w:r w:rsidRPr="0054051B">
        <w:rPr>
          <w:color w:val="FF0000"/>
          <w:lang w:val="lv-LV"/>
        </w:rPr>
        <w:t>logMessagesAtServiceLevel</w:t>
      </w:r>
      <w:r w:rsidRPr="0054051B">
        <w:rPr>
          <w:lang w:val="lv-LV"/>
        </w:rPr>
        <w:t xml:space="preserve">="false" </w:t>
      </w:r>
      <w:r w:rsidRPr="0054051B">
        <w:rPr>
          <w:color w:val="FF0000"/>
          <w:lang w:val="lv-LV"/>
        </w:rPr>
        <w:t>logMessagesAtTransportLevel</w:t>
      </w:r>
      <w:r w:rsidRPr="0054051B">
        <w:rPr>
          <w:lang w:val="lv-LV"/>
        </w:rPr>
        <w:t>="false" /&gt;</w:t>
      </w:r>
    </w:p>
    <w:p w14:paraId="011D06DF" w14:textId="19B42116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&lt;/diagnostics&gt;</w:t>
      </w:r>
    </w:p>
    <w:p w14:paraId="519D47B1" w14:textId="7D4D1B99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&lt;bindings&gt;</w:t>
      </w:r>
    </w:p>
    <w:p w14:paraId="5352B944" w14:textId="3F24653F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&lt;customBinding&gt;</w:t>
      </w:r>
    </w:p>
    <w:p w14:paraId="279A58B9" w14:textId="104D6A21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&lt;!--</w:t>
      </w:r>
      <w:r w:rsidRPr="0054051B">
        <w:rPr>
          <w:color w:val="008000"/>
          <w:lang w:val="lv-LV"/>
        </w:rPr>
        <w:t xml:space="preserve"> .NET3.5 ivis tv </w:t>
      </w:r>
      <w:r w:rsidRPr="0054051B">
        <w:rPr>
          <w:lang w:val="lv-LV"/>
        </w:rPr>
        <w:t>--&gt;</w:t>
      </w:r>
    </w:p>
    <w:p w14:paraId="674A74B7" w14:textId="1CA1E8C7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&lt;binding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="ws2007FederationNoSct"&gt;</w:t>
      </w:r>
    </w:p>
    <w:p w14:paraId="2E6C8392" w14:textId="26FDA966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&lt;security </w:t>
      </w:r>
      <w:r w:rsidRPr="0054051B">
        <w:rPr>
          <w:color w:val="FF0000"/>
          <w:lang w:val="lv-LV"/>
        </w:rPr>
        <w:t>authenticationMode</w:t>
      </w:r>
      <w:r w:rsidRPr="0054051B">
        <w:rPr>
          <w:lang w:val="lv-LV"/>
        </w:rPr>
        <w:t xml:space="preserve">="IssuedTokenOverTransport" </w:t>
      </w:r>
      <w:r w:rsidRPr="0054051B">
        <w:rPr>
          <w:color w:val="FF0000"/>
          <w:lang w:val="lv-LV"/>
        </w:rPr>
        <w:t>messageSecurityVersion</w:t>
      </w:r>
      <w:r w:rsidRPr="0054051B">
        <w:rPr>
          <w:lang w:val="lv-LV"/>
        </w:rPr>
        <w:t xml:space="preserve">="WSSecurity11WSTrust13WSSecureConversation13WSSecurityPolicy12BasicSecurityProfile10" </w:t>
      </w:r>
      <w:r w:rsidRPr="0054051B">
        <w:rPr>
          <w:color w:val="FF0000"/>
          <w:lang w:val="lv-LV"/>
        </w:rPr>
        <w:t>requireSecurityContextCancellation</w:t>
      </w:r>
      <w:r w:rsidRPr="0054051B">
        <w:rPr>
          <w:lang w:val="lv-LV"/>
        </w:rPr>
        <w:t>="false"&gt;</w:t>
      </w:r>
    </w:p>
    <w:p w14:paraId="140051E2" w14:textId="64043D7C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&lt;issuedTokenParameters&gt;</w:t>
      </w:r>
    </w:p>
    <w:p w14:paraId="6B51F668" w14:textId="2AEC5CF1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&lt;claimTypeRequirements&gt;</w:t>
      </w:r>
    </w:p>
    <w:p w14:paraId="4266F389" w14:textId="1AFA8095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  <w:t xml:space="preserve">&lt;add </w:t>
      </w:r>
      <w:r w:rsidRPr="0054051B">
        <w:rPr>
          <w:color w:val="FF0000"/>
          <w:lang w:val="lv-LV"/>
        </w:rPr>
        <w:t>claimType</w:t>
      </w:r>
      <w:r w:rsidRPr="0054051B">
        <w:rPr>
          <w:lang w:val="lv-LV"/>
        </w:rPr>
        <w:t xml:space="preserve">="http://www.oasis-open.org/RSA2004/attributes/AUTHORITY" </w:t>
      </w:r>
      <w:r w:rsidRPr="0054051B">
        <w:rPr>
          <w:color w:val="FF0000"/>
          <w:lang w:val="lv-LV"/>
        </w:rPr>
        <w:t>isOptional</w:t>
      </w:r>
      <w:r w:rsidRPr="0054051B">
        <w:rPr>
          <w:lang w:val="lv-LV"/>
        </w:rPr>
        <w:t>="false"/&gt;</w:t>
      </w:r>
    </w:p>
    <w:p w14:paraId="02999D13" w14:textId="74F2E68C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    &lt;add </w:t>
      </w:r>
      <w:r w:rsidRPr="0054051B">
        <w:rPr>
          <w:color w:val="FF0000"/>
          <w:lang w:val="lv-LV"/>
        </w:rPr>
        <w:t>claimType</w:t>
      </w:r>
      <w:r w:rsidRPr="0054051B">
        <w:rPr>
          <w:lang w:val="lv-LV"/>
        </w:rPr>
        <w:t xml:space="preserve">="https://ivis.eps.gov.lv/schema/identity/claims/legalentity" </w:t>
      </w:r>
      <w:r w:rsidRPr="0054051B">
        <w:rPr>
          <w:color w:val="FF0000"/>
          <w:lang w:val="lv-LV"/>
        </w:rPr>
        <w:t>isOptional</w:t>
      </w:r>
      <w:r w:rsidRPr="0054051B">
        <w:rPr>
          <w:lang w:val="lv-LV"/>
        </w:rPr>
        <w:t>="false"/&gt;</w:t>
      </w:r>
    </w:p>
    <w:p w14:paraId="5A2B8E42" w14:textId="258389E3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    &lt;add </w:t>
      </w:r>
      <w:r w:rsidRPr="0054051B">
        <w:rPr>
          <w:color w:val="FF0000"/>
          <w:lang w:val="lv-LV"/>
        </w:rPr>
        <w:t>claimType</w:t>
      </w:r>
      <w:r w:rsidRPr="0054051B">
        <w:rPr>
          <w:lang w:val="lv-LV"/>
        </w:rPr>
        <w:t xml:space="preserve">="http://docs.oasis-open.org/wsfed/authorization/200706/claims/action" </w:t>
      </w:r>
      <w:r w:rsidRPr="0054051B">
        <w:rPr>
          <w:color w:val="FF0000"/>
          <w:lang w:val="lv-LV"/>
        </w:rPr>
        <w:t>isOptional</w:t>
      </w:r>
      <w:r w:rsidRPr="0054051B">
        <w:rPr>
          <w:lang w:val="lv-LV"/>
        </w:rPr>
        <w:t>="false"/&gt;</w:t>
      </w:r>
    </w:p>
    <w:p w14:paraId="53FD6833" w14:textId="424D9B36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    &lt;add </w:t>
      </w:r>
      <w:r w:rsidRPr="0054051B">
        <w:rPr>
          <w:color w:val="FF0000"/>
          <w:lang w:val="lv-LV"/>
        </w:rPr>
        <w:t>claimType</w:t>
      </w:r>
      <w:r w:rsidRPr="0054051B">
        <w:rPr>
          <w:lang w:val="lv-LV"/>
        </w:rPr>
        <w:t xml:space="preserve">="http://schemas.xmlsoap.org/ws/2005/05/identity/claims/privatepersonalidentifier" </w:t>
      </w:r>
      <w:r w:rsidRPr="0054051B">
        <w:rPr>
          <w:color w:val="FF0000"/>
          <w:lang w:val="lv-LV"/>
        </w:rPr>
        <w:t>isOptional</w:t>
      </w:r>
      <w:r w:rsidRPr="0054051B">
        <w:rPr>
          <w:lang w:val="lv-LV"/>
        </w:rPr>
        <w:t>="false" /&gt;</w:t>
      </w:r>
    </w:p>
    <w:p w14:paraId="3B933E6D" w14:textId="265E863A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&lt;/claimTypeRequirements&gt;</w:t>
      </w:r>
    </w:p>
    <w:p w14:paraId="1ACEA388" w14:textId="13502787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&lt;issuer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 xml:space="preserve">="https://ivistv.abcsoftware.lv/PFAS/PFAS.STS/v1-1/STS/Issue.svc/trust/13/certificatemixed" </w:t>
      </w:r>
      <w:r w:rsidRPr="0054051B">
        <w:rPr>
          <w:color w:val="FF0000"/>
          <w:lang w:val="lv-LV"/>
        </w:rPr>
        <w:t>binding</w:t>
      </w:r>
      <w:r w:rsidRPr="0054051B">
        <w:rPr>
          <w:lang w:val="lv-LV"/>
        </w:rPr>
        <w:t xml:space="preserve">="ws2007HttpBinding" </w:t>
      </w:r>
      <w:r w:rsidRPr="0054051B">
        <w:rPr>
          <w:color w:val="FF0000"/>
          <w:lang w:val="lv-LV"/>
        </w:rPr>
        <w:t>bindingConfiguration</w:t>
      </w:r>
      <w:r w:rsidRPr="0054051B">
        <w:rPr>
          <w:lang w:val="lv-LV"/>
        </w:rPr>
        <w:t>="certificateMixed"/&gt;</w:t>
      </w:r>
    </w:p>
    <w:p w14:paraId="04645A46" w14:textId="05093253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&lt;issuerMetadata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>="https://ivistv.abcsoftware.lv/PFAS/PFAS.STS/v1-1/STS/Issue.svc/mex"/&gt;</w:t>
      </w:r>
    </w:p>
    <w:p w14:paraId="18E7D5F2" w14:textId="5105BBD8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&lt;/issuedTokenParameters&gt;</w:t>
      </w:r>
    </w:p>
    <w:p w14:paraId="11076654" w14:textId="19865208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&lt;secureConversationBootstrap/&gt;</w:t>
      </w:r>
    </w:p>
    <w:p w14:paraId="63ED6DF2" w14:textId="2F53E5DD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&lt;/security&gt;</w:t>
      </w:r>
    </w:p>
    <w:p w14:paraId="269FB70E" w14:textId="7F01B985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&lt;textMessageEncoding/&gt;</w:t>
      </w:r>
    </w:p>
    <w:p w14:paraId="583E5B44" w14:textId="4004E936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</w:t>
      </w:r>
      <w:r w:rsidRPr="0054051B">
        <w:rPr>
          <w:lang w:val="lv-LV"/>
        </w:rPr>
        <w:tab/>
        <w:t>&lt;httpsTransport/&gt;</w:t>
      </w:r>
    </w:p>
    <w:p w14:paraId="6B402EF8" w14:textId="48151B8A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&lt;/binding&gt;</w:t>
      </w:r>
    </w:p>
    <w:p w14:paraId="1856D62F" w14:textId="6CCE4E94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&lt;/customBinding&gt;</w:t>
      </w:r>
    </w:p>
    <w:p w14:paraId="466B947D" w14:textId="77777777" w:rsidR="00036CD1" w:rsidRPr="0054051B" w:rsidRDefault="00036CD1" w:rsidP="00AA00E6">
      <w:pPr>
        <w:pStyle w:val="code0"/>
        <w:keepNext w:val="0"/>
        <w:rPr>
          <w:lang w:val="lv-LV"/>
        </w:rPr>
      </w:pPr>
    </w:p>
    <w:p w14:paraId="49061620" w14:textId="41A96E9D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&lt;ws2007HttpBinding&gt;</w:t>
      </w:r>
    </w:p>
    <w:p w14:paraId="098BA02C" w14:textId="14051F7F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&lt;binding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>="certificateMixed"&gt;</w:t>
      </w:r>
    </w:p>
    <w:p w14:paraId="4C8C6398" w14:textId="505AB068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&lt;security </w:t>
      </w:r>
      <w:r w:rsidRPr="0054051B">
        <w:rPr>
          <w:color w:val="FF0000"/>
          <w:lang w:val="lv-LV"/>
        </w:rPr>
        <w:t>mode</w:t>
      </w:r>
      <w:r w:rsidRPr="0054051B">
        <w:rPr>
          <w:lang w:val="lv-LV"/>
        </w:rPr>
        <w:t>="TransportWithMessageCredential"&gt;</w:t>
      </w:r>
    </w:p>
    <w:p w14:paraId="40D58D1E" w14:textId="264785FA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&lt;message </w:t>
      </w:r>
      <w:r w:rsidRPr="0054051B">
        <w:rPr>
          <w:color w:val="FF0000"/>
          <w:lang w:val="lv-LV"/>
        </w:rPr>
        <w:t>clientCredentialType</w:t>
      </w:r>
      <w:r w:rsidRPr="0054051B">
        <w:rPr>
          <w:lang w:val="lv-LV"/>
        </w:rPr>
        <w:t xml:space="preserve">="Certificate" </w:t>
      </w:r>
      <w:r w:rsidRPr="0054051B">
        <w:rPr>
          <w:color w:val="FF0000"/>
          <w:lang w:val="lv-LV"/>
        </w:rPr>
        <w:t>establishSecurityContext</w:t>
      </w:r>
      <w:r w:rsidRPr="0054051B">
        <w:rPr>
          <w:lang w:val="lv-LV"/>
        </w:rPr>
        <w:t>="false"/&gt;</w:t>
      </w:r>
    </w:p>
    <w:p w14:paraId="5B939C00" w14:textId="06EE2CE1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>&lt;/security&gt;</w:t>
      </w:r>
    </w:p>
    <w:p w14:paraId="48D49F9D" w14:textId="77B2B8C8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&lt;/binding&gt;</w:t>
      </w:r>
    </w:p>
    <w:p w14:paraId="1FFC2E4B" w14:textId="1E67D19C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&lt;/ws2007HttpBinding&gt;</w:t>
      </w:r>
    </w:p>
    <w:p w14:paraId="2888A813" w14:textId="672AF22E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&lt;/bindings&gt;</w:t>
      </w:r>
    </w:p>
    <w:p w14:paraId="1DA4968E" w14:textId="7599B4D6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&lt;client&gt;</w:t>
      </w:r>
    </w:p>
    <w:p w14:paraId="316589D4" w14:textId="24BB65B0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&lt;!--</w:t>
      </w:r>
      <w:r w:rsidRPr="0054051B">
        <w:rPr>
          <w:color w:val="008000"/>
          <w:lang w:val="lv-LV"/>
        </w:rPr>
        <w:t xml:space="preserve"> .NET3.5 ivistv</w:t>
      </w:r>
      <w:r w:rsidRPr="0054051B">
        <w:rPr>
          <w:lang w:val="lv-LV"/>
        </w:rPr>
        <w:t>--&gt;</w:t>
      </w:r>
    </w:p>
    <w:p w14:paraId="1F654ECD" w14:textId="4438D2CD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&lt;endpoint </w:t>
      </w:r>
      <w:r w:rsidRPr="0054051B">
        <w:rPr>
          <w:color w:val="FF0000"/>
          <w:lang w:val="lv-LV"/>
        </w:rPr>
        <w:t>name</w:t>
      </w:r>
      <w:r w:rsidRPr="0054051B">
        <w:rPr>
          <w:lang w:val="lv-LV"/>
        </w:rPr>
        <w:t xml:space="preserve">="NotificationServiceV2" </w:t>
      </w:r>
      <w:r w:rsidRPr="0054051B">
        <w:rPr>
          <w:color w:val="FF0000"/>
          <w:lang w:val="lv-LV"/>
        </w:rPr>
        <w:t>address</w:t>
      </w:r>
      <w:r w:rsidRPr="0054051B">
        <w:rPr>
          <w:lang w:val="lv-LV"/>
        </w:rPr>
        <w:t xml:space="preserve">="https://ivistv.abcsoftware.lv/Notification/v2-0/ws2007FederationNoSct" </w:t>
      </w:r>
      <w:r w:rsidRPr="0054051B">
        <w:rPr>
          <w:color w:val="FF0000"/>
          <w:lang w:val="lv-LV"/>
        </w:rPr>
        <w:t>contract</w:t>
      </w:r>
      <w:r w:rsidRPr="0054051B">
        <w:rPr>
          <w:lang w:val="lv-LV"/>
        </w:rPr>
        <w:t>="NotificationService.INotificationServiceContract"</w:t>
      </w:r>
    </w:p>
    <w:p w14:paraId="007E48F6" w14:textId="77777777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                </w:t>
      </w:r>
      <w:r w:rsidRPr="0054051B">
        <w:rPr>
          <w:color w:val="FF0000"/>
          <w:lang w:val="lv-LV"/>
        </w:rPr>
        <w:t>binding</w:t>
      </w:r>
      <w:r w:rsidRPr="0054051B">
        <w:rPr>
          <w:lang w:val="lv-LV"/>
        </w:rPr>
        <w:t xml:space="preserve">="customBinding" </w:t>
      </w:r>
      <w:r w:rsidRPr="0054051B">
        <w:rPr>
          <w:color w:val="FF0000"/>
          <w:lang w:val="lv-LV"/>
        </w:rPr>
        <w:t>bindingConfiguration</w:t>
      </w:r>
      <w:r w:rsidRPr="0054051B">
        <w:rPr>
          <w:lang w:val="lv-LV"/>
        </w:rPr>
        <w:t xml:space="preserve">="ws2007FederationNoSct" </w:t>
      </w:r>
      <w:r w:rsidRPr="0054051B">
        <w:rPr>
          <w:color w:val="FF0000"/>
          <w:lang w:val="lv-LV"/>
        </w:rPr>
        <w:t>behaviorConfiguration</w:t>
      </w:r>
      <w:r w:rsidRPr="0054051B">
        <w:rPr>
          <w:lang w:val="lv-LV"/>
        </w:rPr>
        <w:t xml:space="preserve">="certificate"/&gt;      </w:t>
      </w:r>
    </w:p>
    <w:p w14:paraId="1BE83DE7" w14:textId="2BA101E1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&lt;/client&gt;</w:t>
      </w:r>
    </w:p>
    <w:p w14:paraId="379B8ACE" w14:textId="4F763D15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 xml:space="preserve">      &lt;behaviors&gt;</w:t>
      </w:r>
    </w:p>
    <w:p w14:paraId="6528CA0A" w14:textId="000C47C3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</w:t>
      </w:r>
      <w:r w:rsidR="00036CD1" w:rsidRPr="0054051B">
        <w:rPr>
          <w:lang w:val="lv-LV"/>
        </w:rPr>
        <w:t>&lt;endpointBehaviors&gt;</w:t>
      </w:r>
    </w:p>
    <w:p w14:paraId="68DBCD3A" w14:textId="476CF8F3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="00036CD1" w:rsidRPr="0054051B">
        <w:rPr>
          <w:lang w:val="lv-LV"/>
        </w:rPr>
        <w:t xml:space="preserve">&lt;behavior </w:t>
      </w:r>
      <w:r w:rsidR="00036CD1" w:rsidRPr="0054051B">
        <w:rPr>
          <w:color w:val="FF0000"/>
          <w:lang w:val="lv-LV"/>
        </w:rPr>
        <w:t>name</w:t>
      </w:r>
      <w:r w:rsidR="00036CD1" w:rsidRPr="0054051B">
        <w:rPr>
          <w:lang w:val="lv-LV"/>
        </w:rPr>
        <w:t>="certificate"&gt;</w:t>
      </w:r>
    </w:p>
    <w:p w14:paraId="535D23FA" w14:textId="3E90D7DE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="00036CD1" w:rsidRPr="0054051B">
        <w:rPr>
          <w:lang w:val="lv-LV"/>
        </w:rPr>
        <w:t>&lt;clientCredentials&gt;</w:t>
      </w:r>
    </w:p>
    <w:p w14:paraId="373A1BF7" w14:textId="757DF329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Pr="0054051B">
        <w:rPr>
          <w:lang w:val="lv-LV"/>
        </w:rPr>
        <w:tab/>
      </w:r>
      <w:r w:rsidR="00036CD1" w:rsidRPr="0054051B">
        <w:rPr>
          <w:lang w:val="lv-LV"/>
        </w:rPr>
        <w:t xml:space="preserve">&lt;clientCertificate </w:t>
      </w:r>
      <w:r w:rsidR="00036CD1" w:rsidRPr="0054051B">
        <w:rPr>
          <w:color w:val="FF0000"/>
          <w:lang w:val="lv-LV"/>
        </w:rPr>
        <w:t>findValue</w:t>
      </w:r>
      <w:r w:rsidR="00036CD1" w:rsidRPr="0054051B">
        <w:rPr>
          <w:lang w:val="lv-LV"/>
        </w:rPr>
        <w:t xml:space="preserve">="7d a6 83 cf 8b 85 9a 23 8f 26 c3 19 1a 98 fb 0c e3 9f 60 12" </w:t>
      </w:r>
      <w:r w:rsidR="00036CD1" w:rsidRPr="0054051B">
        <w:rPr>
          <w:color w:val="FF0000"/>
          <w:lang w:val="lv-LV"/>
        </w:rPr>
        <w:t>storeLocation</w:t>
      </w:r>
      <w:r w:rsidR="00036CD1" w:rsidRPr="0054051B">
        <w:rPr>
          <w:lang w:val="lv-LV"/>
        </w:rPr>
        <w:t xml:space="preserve">="LocalMachine" </w:t>
      </w:r>
      <w:r w:rsidR="00036CD1" w:rsidRPr="0054051B">
        <w:rPr>
          <w:color w:val="FF0000"/>
          <w:lang w:val="lv-LV"/>
        </w:rPr>
        <w:t>x509FindType</w:t>
      </w:r>
      <w:r w:rsidR="00036CD1" w:rsidRPr="0054051B">
        <w:rPr>
          <w:lang w:val="lv-LV"/>
        </w:rPr>
        <w:t>="FindByThumbprint" /&gt;</w:t>
      </w:r>
    </w:p>
    <w:p w14:paraId="4B4FAD05" w14:textId="5B2BBF1B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  <w:t xml:space="preserve">   </w:t>
      </w:r>
      <w:r w:rsidR="00036CD1" w:rsidRPr="0054051B">
        <w:rPr>
          <w:lang w:val="lv-LV"/>
        </w:rPr>
        <w:t>&lt;/clientCredentials&gt;</w:t>
      </w:r>
    </w:p>
    <w:p w14:paraId="4AAD6DEF" w14:textId="5694239A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</w:t>
      </w:r>
      <w:r w:rsidRPr="0054051B">
        <w:rPr>
          <w:lang w:val="lv-LV"/>
        </w:rPr>
        <w:tab/>
      </w:r>
      <w:r w:rsidR="00036CD1" w:rsidRPr="0054051B">
        <w:rPr>
          <w:lang w:val="lv-LV"/>
        </w:rPr>
        <w:t>&lt;/behavior&gt;</w:t>
      </w:r>
    </w:p>
    <w:p w14:paraId="7A5F50D9" w14:textId="43DF89EC" w:rsidR="00036CD1" w:rsidRPr="0054051B" w:rsidRDefault="00AE48E9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 xml:space="preserve">   </w:t>
      </w:r>
      <w:r w:rsidR="00036CD1" w:rsidRPr="0054051B">
        <w:rPr>
          <w:lang w:val="lv-LV"/>
        </w:rPr>
        <w:t>&lt;/endpointBehaviors&gt;</w:t>
      </w:r>
    </w:p>
    <w:p w14:paraId="5DD3FC41" w14:textId="49DBDB41" w:rsidR="00036CD1" w:rsidRPr="0054051B" w:rsidRDefault="00036CD1" w:rsidP="00AA00E6">
      <w:pPr>
        <w:pStyle w:val="code0"/>
        <w:keepNext w:val="0"/>
        <w:ind w:firstLine="578"/>
        <w:rPr>
          <w:lang w:val="lv-LV"/>
        </w:rPr>
      </w:pPr>
      <w:r w:rsidRPr="0054051B">
        <w:rPr>
          <w:lang w:val="lv-LV"/>
        </w:rPr>
        <w:t>&lt;/behaviors&gt;</w:t>
      </w:r>
    </w:p>
    <w:p w14:paraId="2881415A" w14:textId="2C0B5580" w:rsidR="00036CD1" w:rsidRPr="0054051B" w:rsidRDefault="00036CD1" w:rsidP="00AA00E6">
      <w:pPr>
        <w:pStyle w:val="code0"/>
        <w:keepNext w:val="0"/>
        <w:rPr>
          <w:lang w:val="lv-LV"/>
        </w:rPr>
      </w:pPr>
      <w:r w:rsidRPr="0054051B">
        <w:rPr>
          <w:lang w:val="lv-LV"/>
        </w:rPr>
        <w:t>&lt;/system.serviceModel&gt;</w:t>
      </w:r>
    </w:p>
    <w:p w14:paraId="25A09BC2" w14:textId="309AEEFD" w:rsidR="00F30C51" w:rsidRPr="0054051B" w:rsidRDefault="00F30C51" w:rsidP="00F30C51">
      <w:pPr>
        <w:pStyle w:val="ListParagraph"/>
        <w:numPr>
          <w:ilvl w:val="0"/>
          <w:numId w:val="50"/>
        </w:numPr>
      </w:pPr>
      <w:r>
        <w:t>Ja tiek izmantots .Net 4.0 vai jaunāks p</w:t>
      </w:r>
      <w:r w:rsidRPr="0054051B">
        <w:t xml:space="preserve">ievienot sekciju </w:t>
      </w:r>
      <w:r w:rsidRPr="0054051B">
        <w:rPr>
          <w:i/>
        </w:rPr>
        <w:t>system.serviceModel</w:t>
      </w:r>
      <w:r w:rsidRPr="0054051B">
        <w:t>;</w:t>
      </w:r>
    </w:p>
    <w:p w14:paraId="6673967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>&lt;system.serviceModel&gt;</w:t>
      </w:r>
    </w:p>
    <w:p w14:paraId="7B612501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&lt;diagnostics&gt;</w:t>
      </w:r>
    </w:p>
    <w:p w14:paraId="58D59CBC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&lt;!--</w:t>
      </w:r>
      <w:r w:rsidRPr="00F30C51">
        <w:rPr>
          <w:color w:val="008000"/>
          <w:highlight w:val="white"/>
        </w:rPr>
        <w:t xml:space="preserve"> Nomainīt vērtības uz true, lai veiktu servisa logu rakstīšanu</w:t>
      </w:r>
      <w:r w:rsidRPr="00F30C51">
        <w:rPr>
          <w:highlight w:val="white"/>
        </w:rPr>
        <w:t>--&gt;</w:t>
      </w:r>
    </w:p>
    <w:p w14:paraId="15EABE6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&lt;messageLogging </w:t>
      </w:r>
      <w:r w:rsidRPr="00F30C51">
        <w:rPr>
          <w:color w:val="FF0000"/>
          <w:highlight w:val="white"/>
        </w:rPr>
        <w:t>logEntireMessage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logMessagesAtTransportLevel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logMalformedMessages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6998252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&lt;/diagnostics&gt;</w:t>
      </w:r>
    </w:p>
    <w:p w14:paraId="7E611C55" w14:textId="001ACA19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&lt;bindings&gt;         </w:t>
      </w:r>
    </w:p>
    <w:p w14:paraId="3DDB7613" w14:textId="1EC7C979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</w:t>
      </w:r>
      <w:r w:rsidRPr="00F30C51">
        <w:rPr>
          <w:color w:val="008000"/>
          <w:highlight w:val="white"/>
        </w:rPr>
        <w:t xml:space="preserve">              </w:t>
      </w:r>
    </w:p>
    <w:p w14:paraId="274D79F7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&lt;!--</w:t>
      </w:r>
      <w:r w:rsidRPr="00F30C51">
        <w:rPr>
          <w:color w:val="008000"/>
          <w:highlight w:val="white"/>
        </w:rPr>
        <w:t xml:space="preserve"> .NET4.0 ivistv </w:t>
      </w:r>
      <w:r w:rsidRPr="00F30C51">
        <w:rPr>
          <w:highlight w:val="white"/>
        </w:rPr>
        <w:t>--&gt;</w:t>
      </w:r>
    </w:p>
    <w:p w14:paraId="624CC202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&lt;ws2007FederationHttpBinding&gt;</w:t>
      </w:r>
    </w:p>
    <w:p w14:paraId="35BBB94B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&lt;binding </w:t>
      </w:r>
      <w:r w:rsidRPr="00F30C51">
        <w:rPr>
          <w:color w:val="FF0000"/>
          <w:highlight w:val="white"/>
        </w:rPr>
        <w:t>name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ws2007FederationNoSct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7DC041AB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&lt;security </w:t>
      </w:r>
      <w:r w:rsidRPr="00F30C51">
        <w:rPr>
          <w:color w:val="FF0000"/>
          <w:highlight w:val="white"/>
        </w:rPr>
        <w:t>mode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TransportWithMessageCredential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53A42BA4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&lt;message </w:t>
      </w:r>
      <w:r w:rsidRPr="00F30C51">
        <w:rPr>
          <w:color w:val="FF0000"/>
          <w:highlight w:val="white"/>
        </w:rPr>
        <w:t>establishSecurityContext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5C2B096B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&lt;claimTypeRequirements&gt;</w:t>
      </w:r>
    </w:p>
    <w:p w14:paraId="7A153BB6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    &lt;add </w:t>
      </w:r>
      <w:r w:rsidRPr="00F30C51">
        <w:rPr>
          <w:color w:val="FF0000"/>
          <w:highlight w:val="white"/>
        </w:rPr>
        <w:t>claimType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http://www.oasis-open.org/RSA2004/attributes/AUTHORITY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isOptional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1BA0C043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    &lt;add </w:t>
      </w:r>
      <w:r w:rsidRPr="00F30C51">
        <w:rPr>
          <w:color w:val="FF0000"/>
          <w:highlight w:val="white"/>
        </w:rPr>
        <w:t>claimType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https://ivis.eps.gov.lv/schema/identity/claims/legalentity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isOptional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00FC89A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    &lt;add </w:t>
      </w:r>
      <w:r w:rsidRPr="00F30C51">
        <w:rPr>
          <w:color w:val="FF0000"/>
          <w:highlight w:val="white"/>
        </w:rPr>
        <w:t>claimType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http://docs.oasis-open.org/wsfed/authorization/200706/claims/action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isOptional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7339B82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    &lt;add </w:t>
      </w:r>
      <w:r w:rsidRPr="00F30C51">
        <w:rPr>
          <w:color w:val="FF0000"/>
          <w:highlight w:val="white"/>
        </w:rPr>
        <w:t>claimType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http://schemas.xmlsoap.org/ws/2005/05/identity/claims/privatepersonalidentifier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isOptional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/&gt;</w:t>
      </w:r>
    </w:p>
    <w:p w14:paraId="085AFDB3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&lt;/claimTypeRequirements&gt;</w:t>
      </w:r>
    </w:p>
    <w:p w14:paraId="25C38456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&lt;issuer </w:t>
      </w:r>
      <w:r w:rsidRPr="00F30C51">
        <w:rPr>
          <w:color w:val="FF0000"/>
          <w:highlight w:val="white"/>
        </w:rPr>
        <w:t>address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https://ivistv.abcsoftware.lv/PFAS/PFAS.STS/v1-1/STS/Issue.svc/trust/13/certificatemixed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binding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ws2007HttpBinding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bindingConfiguration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certificateMixed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58B89595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    &lt;issuerMetadata </w:t>
      </w:r>
      <w:r w:rsidRPr="00F30C51">
        <w:rPr>
          <w:color w:val="FF0000"/>
          <w:highlight w:val="white"/>
        </w:rPr>
        <w:t>address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https://ivistv.abcsoftware.lv/PFAS/PFAS.STS/v1-1/STS/Issue.svc/mex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3C4F53C4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&lt;/message&gt;</w:t>
      </w:r>
    </w:p>
    <w:p w14:paraId="4A4D497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&lt;/security&gt;</w:t>
      </w:r>
    </w:p>
    <w:p w14:paraId="12091E9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&lt;/binding&gt;</w:t>
      </w:r>
    </w:p>
    <w:p w14:paraId="02E7936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&lt;/ws2007FederationHttpBinding&gt;</w:t>
      </w:r>
    </w:p>
    <w:p w14:paraId="090F66C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</w:p>
    <w:p w14:paraId="2EE6EA9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&lt;ws2007HttpBinding&gt;</w:t>
      </w:r>
    </w:p>
    <w:p w14:paraId="6BC35F57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&lt;binding </w:t>
      </w:r>
      <w:r w:rsidRPr="00F30C51">
        <w:rPr>
          <w:color w:val="FF0000"/>
          <w:highlight w:val="white"/>
        </w:rPr>
        <w:t>name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certificateMixed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412D8727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&lt;security </w:t>
      </w:r>
      <w:r w:rsidRPr="00F30C51">
        <w:rPr>
          <w:color w:val="FF0000"/>
          <w:highlight w:val="white"/>
        </w:rPr>
        <w:t>mode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TransportWithMessageCredential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0AA6ACA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&lt;message </w:t>
      </w:r>
      <w:r w:rsidRPr="00F30C51">
        <w:rPr>
          <w:color w:val="FF0000"/>
          <w:highlight w:val="white"/>
        </w:rPr>
        <w:t>clientCredentialType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Certificate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establishSecurityContext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false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/&gt;</w:t>
      </w:r>
    </w:p>
    <w:p w14:paraId="373B2398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&lt;/security&gt;</w:t>
      </w:r>
    </w:p>
    <w:p w14:paraId="72D14147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&lt;/binding&gt;</w:t>
      </w:r>
    </w:p>
    <w:p w14:paraId="60C2306F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&lt;/ws2007HttpBinding&gt;</w:t>
      </w:r>
    </w:p>
    <w:p w14:paraId="14C9050B" w14:textId="77777777" w:rsidR="00F30C51" w:rsidRPr="00F30C51" w:rsidRDefault="00F30C51" w:rsidP="00F30C51">
      <w:pPr>
        <w:pStyle w:val="code0"/>
        <w:rPr>
          <w:highlight w:val="white"/>
        </w:rPr>
      </w:pPr>
      <w:r w:rsidRPr="00F30C51">
        <w:rPr>
          <w:highlight w:val="white"/>
        </w:rPr>
        <w:t xml:space="preserve">        &lt;/bindings&gt;</w:t>
      </w:r>
    </w:p>
    <w:p w14:paraId="7188D6C3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</w:p>
    <w:p w14:paraId="3BE2832D" w14:textId="0E0AA3A2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&lt;client&gt;</w:t>
      </w:r>
    </w:p>
    <w:p w14:paraId="17FD8E0A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&lt;!--</w:t>
      </w:r>
      <w:r w:rsidRPr="00F30C51">
        <w:rPr>
          <w:color w:val="008000"/>
          <w:highlight w:val="white"/>
        </w:rPr>
        <w:t xml:space="preserve"> .NET4.0 ivistv </w:t>
      </w:r>
      <w:r w:rsidRPr="00F30C51">
        <w:rPr>
          <w:highlight w:val="white"/>
        </w:rPr>
        <w:t>--&gt;</w:t>
      </w:r>
    </w:p>
    <w:p w14:paraId="753ECF53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&lt;endpoint </w:t>
      </w:r>
      <w:r w:rsidRPr="00F30C51">
        <w:rPr>
          <w:color w:val="FF0000"/>
          <w:highlight w:val="white"/>
        </w:rPr>
        <w:t>name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NotificationServiceV2</w:t>
      </w:r>
      <w:r w:rsidRPr="00F30C51">
        <w:rPr>
          <w:color w:val="000000"/>
          <w:highlight w:val="white"/>
        </w:rPr>
        <w:t>"</w:t>
      </w:r>
    </w:p>
    <w:p w14:paraId="05A49E1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</w:t>
      </w:r>
      <w:r w:rsidRPr="00F30C51">
        <w:rPr>
          <w:color w:val="FF0000"/>
          <w:highlight w:val="white"/>
        </w:rPr>
        <w:t>address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https://ivistv.abcsoftware.lv/Notification/v2-0/ws2007FederationNoSct</w:t>
      </w:r>
      <w:r w:rsidRPr="00F30C51">
        <w:rPr>
          <w:color w:val="000000"/>
          <w:highlight w:val="white"/>
        </w:rPr>
        <w:t>"</w:t>
      </w:r>
    </w:p>
    <w:p w14:paraId="175274DC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</w:t>
      </w:r>
      <w:r w:rsidRPr="00F30C51">
        <w:rPr>
          <w:color w:val="FF0000"/>
          <w:highlight w:val="white"/>
        </w:rPr>
        <w:t>contract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NotificationService.INotificationServiceContract</w:t>
      </w:r>
      <w:r w:rsidRPr="00F30C51">
        <w:rPr>
          <w:color w:val="000000"/>
          <w:highlight w:val="white"/>
        </w:rPr>
        <w:t>"</w:t>
      </w:r>
    </w:p>
    <w:p w14:paraId="5159E9D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</w:t>
      </w:r>
      <w:r w:rsidRPr="00F30C51">
        <w:rPr>
          <w:color w:val="FF0000"/>
          <w:highlight w:val="white"/>
        </w:rPr>
        <w:t>binding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ws2007FederationHttpBinding</w:t>
      </w:r>
      <w:r w:rsidRPr="00F30C51">
        <w:rPr>
          <w:color w:val="000000"/>
          <w:highlight w:val="white"/>
        </w:rPr>
        <w:t>"</w:t>
      </w:r>
    </w:p>
    <w:p w14:paraId="016D0014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</w:t>
      </w:r>
      <w:r w:rsidRPr="00F30C51">
        <w:rPr>
          <w:color w:val="FF0000"/>
          <w:highlight w:val="white"/>
        </w:rPr>
        <w:t>bindingConfiguration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ws2007FederationNoSct</w:t>
      </w:r>
      <w:r w:rsidRPr="00F30C51">
        <w:rPr>
          <w:color w:val="000000"/>
          <w:highlight w:val="white"/>
        </w:rPr>
        <w:t>"</w:t>
      </w:r>
    </w:p>
    <w:p w14:paraId="4DA8B55D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</w:t>
      </w:r>
      <w:r w:rsidRPr="00F30C51">
        <w:rPr>
          <w:color w:val="FF0000"/>
          <w:highlight w:val="white"/>
        </w:rPr>
        <w:t>behaviorConfiguration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certificate</w:t>
      </w:r>
      <w:r w:rsidRPr="00F30C51">
        <w:rPr>
          <w:color w:val="000000"/>
          <w:highlight w:val="white"/>
        </w:rPr>
        <w:t>"</w:t>
      </w:r>
    </w:p>
    <w:p w14:paraId="00A1AFB2" w14:textId="493428B6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/&gt;</w:t>
      </w:r>
    </w:p>
    <w:p w14:paraId="55DDEC9F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&lt;/client&gt;</w:t>
      </w:r>
    </w:p>
    <w:p w14:paraId="3DCB6901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&lt;behaviors&gt;</w:t>
      </w:r>
    </w:p>
    <w:p w14:paraId="3F88171E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&lt;endpointBehaviors&gt;</w:t>
      </w:r>
    </w:p>
    <w:p w14:paraId="62EBA5E0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&lt;behavior </w:t>
      </w:r>
      <w:r w:rsidRPr="00F30C51">
        <w:rPr>
          <w:color w:val="FF0000"/>
          <w:highlight w:val="white"/>
        </w:rPr>
        <w:t>name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certificate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&gt;</w:t>
      </w:r>
    </w:p>
    <w:p w14:paraId="1EB7AF7F" w14:textId="01FBD92C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&lt;clientCredentials&gt;                        </w:t>
      </w:r>
    </w:p>
    <w:p w14:paraId="07D470C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    &lt;clientCertificate </w:t>
      </w:r>
      <w:r w:rsidRPr="00F30C51">
        <w:rPr>
          <w:color w:val="FF0000"/>
          <w:highlight w:val="white"/>
        </w:rPr>
        <w:t>findValue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7d a6 83 cf 8b 85 9a 23 8f 26 c3 19 1a 98 fb 0c e3 9f 60 12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storeLocation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LocalMachine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</w:t>
      </w:r>
      <w:r w:rsidRPr="00F30C51">
        <w:rPr>
          <w:color w:val="FF0000"/>
          <w:highlight w:val="white"/>
        </w:rPr>
        <w:t>x509FindType</w:t>
      </w:r>
      <w:r w:rsidRPr="00F30C51">
        <w:rPr>
          <w:highlight w:val="white"/>
        </w:rPr>
        <w:t>=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>FindByThumbprint</w:t>
      </w:r>
      <w:r w:rsidRPr="00F30C51">
        <w:rPr>
          <w:color w:val="000000"/>
          <w:highlight w:val="white"/>
        </w:rPr>
        <w:t>"</w:t>
      </w:r>
      <w:r w:rsidRPr="00F30C51">
        <w:rPr>
          <w:highlight w:val="white"/>
        </w:rPr>
        <w:t xml:space="preserve"> /&gt;</w:t>
      </w:r>
    </w:p>
    <w:p w14:paraId="7BF773BB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    &lt;/clientCredentials&gt;</w:t>
      </w:r>
    </w:p>
    <w:p w14:paraId="5F1FCD49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    &lt;/behavior&gt;</w:t>
      </w:r>
    </w:p>
    <w:p w14:paraId="62134934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    &lt;/endpointBehaviors&gt;</w:t>
      </w:r>
    </w:p>
    <w:p w14:paraId="18EC2802" w14:textId="77777777" w:rsidR="00F30C51" w:rsidRPr="00F30C51" w:rsidRDefault="00F30C51" w:rsidP="00F30C51">
      <w:pPr>
        <w:pStyle w:val="code0"/>
        <w:rPr>
          <w:color w:val="000000"/>
          <w:highlight w:val="white"/>
        </w:rPr>
      </w:pPr>
      <w:r w:rsidRPr="00F30C51">
        <w:rPr>
          <w:highlight w:val="white"/>
        </w:rPr>
        <w:t xml:space="preserve">        &lt;/behaviors&gt;</w:t>
      </w:r>
    </w:p>
    <w:p w14:paraId="6B0B995A" w14:textId="36C79F95" w:rsidR="00F30C51" w:rsidRPr="00F30C51" w:rsidRDefault="00F30C51" w:rsidP="00F30C51">
      <w:pPr>
        <w:pStyle w:val="code0"/>
      </w:pPr>
      <w:r w:rsidRPr="00F30C51">
        <w:rPr>
          <w:highlight w:val="white"/>
        </w:rPr>
        <w:t xml:space="preserve">    &lt;/system.serviceModel&gt;</w:t>
      </w:r>
    </w:p>
    <w:p w14:paraId="79CC2856" w14:textId="12079BD4" w:rsidR="003071C4" w:rsidRPr="0054051B" w:rsidRDefault="00E50956" w:rsidP="00F30C51">
      <w:pPr>
        <w:pStyle w:val="ListParagraph"/>
        <w:numPr>
          <w:ilvl w:val="0"/>
          <w:numId w:val="50"/>
        </w:numPr>
      </w:pPr>
      <w:r w:rsidRPr="0054051B">
        <w:t>Importēt sertifikātu</w:t>
      </w:r>
      <w:r w:rsidR="00C26F47" w:rsidRPr="0054051B">
        <w:t xml:space="preserve"> </w:t>
      </w:r>
      <w:r w:rsidR="00283CD4" w:rsidRPr="0054051B">
        <w:rPr>
          <w:i/>
        </w:rPr>
        <w:t xml:space="preserve">„~\Diagnostic\Certificates\ex06Extensions.pfx” </w:t>
      </w:r>
      <w:r w:rsidR="00283CD4" w:rsidRPr="0054051B">
        <w:t>norādot paroli „123”. Ja nepieciešams izmantot citu sertifikātu</w:t>
      </w:r>
      <w:r w:rsidR="00C26F47">
        <w:t>,</w:t>
      </w:r>
      <w:r w:rsidR="00283CD4" w:rsidRPr="0054051B">
        <w:t xml:space="preserve"> modificēt sekciju </w:t>
      </w:r>
      <w:r w:rsidR="00283CD4" w:rsidRPr="0054051B">
        <w:rPr>
          <w:i/>
        </w:rPr>
        <w:t>system.serviceModel / behaviors / endpointBehaviors / behavior / clientCredentials / clientCertificate</w:t>
      </w:r>
      <w:r w:rsidR="00283CD4" w:rsidRPr="0054051B">
        <w:t>.</w:t>
      </w:r>
    </w:p>
    <w:sectPr w:rsidR="003071C4" w:rsidRPr="0054051B" w:rsidSect="00AA00E6">
      <w:pgSz w:w="11906" w:h="16838" w:code="9"/>
      <w:pgMar w:top="902" w:right="567" w:bottom="1134" w:left="1701" w:header="340" w:footer="17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0388FF" w14:textId="77777777" w:rsidR="0067621E" w:rsidRDefault="0067621E" w:rsidP="007D3BB3">
      <w:pPr>
        <w:spacing w:before="0" w:after="0" w:line="240" w:lineRule="auto"/>
      </w:pPr>
      <w:r>
        <w:separator/>
      </w:r>
    </w:p>
  </w:endnote>
  <w:endnote w:type="continuationSeparator" w:id="0">
    <w:p w14:paraId="2F0C0B15" w14:textId="77777777" w:rsidR="0067621E" w:rsidRDefault="0067621E" w:rsidP="007D3BB3">
      <w:pPr>
        <w:spacing w:before="0" w:after="0" w:line="240" w:lineRule="auto"/>
      </w:pPr>
      <w:r>
        <w:continuationSeparator/>
      </w:r>
    </w:p>
  </w:endnote>
  <w:endnote w:type="continuationNotice" w:id="1">
    <w:p w14:paraId="585F1EA5" w14:textId="77777777" w:rsidR="0067621E" w:rsidRDefault="0067621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Condensed">
    <w:charset w:val="00"/>
    <w:family w:val="swiss"/>
    <w:pitch w:val="variable"/>
    <w:sig w:usb0="00000287" w:usb1="00000000" w:usb2="00000000" w:usb3="00000000" w:csb0="0000009F" w:csb1="00000000"/>
  </w:font>
  <w:font w:name="ZapfDingbats">
    <w:altName w:val="Monotype Sort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Segoe">
    <w:altName w:val="Times New Roman"/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old">
    <w:panose1 w:val="020B0704020202020204"/>
    <w:charset w:val="00"/>
    <w:family w:val="roman"/>
    <w:notTrueType/>
    <w:pitch w:val="default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Frutige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BA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87"/>
      <w:gridCol w:w="2126"/>
      <w:gridCol w:w="1134"/>
    </w:tblGrid>
    <w:tr w:rsidR="00B61530" w14:paraId="19FE9275" w14:textId="77777777" w:rsidTr="008F0DA6">
      <w:tc>
        <w:tcPr>
          <w:tcW w:w="6487" w:type="dxa"/>
        </w:tcPr>
        <w:p w14:paraId="19FE9272" w14:textId="77777777" w:rsidR="00B61530" w:rsidRDefault="00B61530" w:rsidP="00F26364">
          <w:pPr>
            <w:pStyle w:val="Header"/>
          </w:pPr>
          <w:r>
            <w:t xml:space="preserve">Dokumenta kods: </w:t>
          </w:r>
          <w:fldSimple w:instr=" DOCPROPERTY  _CustomerID  \* MERGEFORMAT ">
            <w:r w:rsidR="00852277">
              <w:t>VRAA</w:t>
            </w:r>
          </w:fldSimple>
          <w:r>
            <w:t>-</w:t>
          </w:r>
          <w:fldSimple w:instr=" DOCPROPERTY  _ContractNumber  \* MERGEFORMAT ">
            <w:r w:rsidR="00852277">
              <w:t>13_7_17_41</w:t>
            </w:r>
          </w:fldSimple>
          <w:r>
            <w:t>-</w:t>
          </w:r>
          <w:fldSimple w:instr=" DOCPROPERTY  _ProjectID  \* MERGEFORMAT ">
            <w:r w:rsidR="00852277">
              <w:t>VISS_2016</w:t>
            </w:r>
          </w:fldSimple>
          <w:r>
            <w:t>-</w:t>
          </w:r>
          <w:fldSimple w:instr=" DOCPROPERTY  _SubjectID  \* MERGEFORMAT ">
            <w:r w:rsidR="00852277">
              <w:t>VISS_ZUR</w:t>
            </w:r>
          </w:fldSimple>
          <w:r>
            <w:t>-</w:t>
          </w:r>
          <w:fldSimple w:instr=" DOCPROPERTY  _CategoryID  \* MERGEFORMAT ">
            <w:r w:rsidR="00852277">
              <w:t>KBA</w:t>
            </w:r>
          </w:fldSimple>
        </w:p>
      </w:tc>
      <w:tc>
        <w:tcPr>
          <w:tcW w:w="2126" w:type="dxa"/>
        </w:tcPr>
        <w:p w14:paraId="19FE9273" w14:textId="0DC9C5B5" w:rsidR="00B61530" w:rsidRDefault="00B61530">
          <w:pPr>
            <w:pStyle w:val="Footer"/>
          </w:pPr>
          <w:r>
            <w:t xml:space="preserve">Datums: </w:t>
          </w:r>
          <w:fldSimple w:instr=" DOCPROPERTY  _Date  \* MERGEFORMAT ">
            <w:r w:rsidR="00852277">
              <w:t>12.07.2017.</w:t>
            </w:r>
          </w:fldSimple>
        </w:p>
      </w:tc>
      <w:tc>
        <w:tcPr>
          <w:tcW w:w="1134" w:type="dxa"/>
        </w:tcPr>
        <w:p w14:paraId="19FE9274" w14:textId="279D5ABF" w:rsidR="00B61530" w:rsidRDefault="00B61530">
          <w:pPr>
            <w:pStyle w:val="Footer"/>
          </w:pPr>
          <w:r>
            <w:t xml:space="preserve">Versija: </w:t>
          </w:r>
          <w:fldSimple w:instr=" DOCPROPERTY  _Version  \* MERGEFORMAT ">
            <w:r w:rsidR="00852277">
              <w:t>1.04</w:t>
            </w:r>
          </w:fldSimple>
        </w:p>
      </w:tc>
    </w:tr>
    <w:tr w:rsidR="00B61530" w14:paraId="19FE9279" w14:textId="77777777" w:rsidTr="008F0DA6">
      <w:tc>
        <w:tcPr>
          <w:tcW w:w="6487" w:type="dxa"/>
        </w:tcPr>
        <w:p w14:paraId="19FE9276" w14:textId="71559E65" w:rsidR="00B61530" w:rsidRDefault="00B61530">
          <w:pPr>
            <w:pStyle w:val="Footer"/>
          </w:pPr>
          <w:r>
            <w:t xml:space="preserve">Datne: </w:t>
          </w:r>
          <w:fldSimple w:instr=" INFO  FileName  \* MERGEFORMAT ">
            <w:r w:rsidR="00852277">
              <w:t>VISS_2016.KBA.VISS_ZUR.docx</w:t>
            </w:r>
          </w:fldSimple>
        </w:p>
      </w:tc>
      <w:tc>
        <w:tcPr>
          <w:tcW w:w="2126" w:type="dxa"/>
        </w:tcPr>
        <w:p w14:paraId="19FE9277" w14:textId="77777777" w:rsidR="00B61530" w:rsidRDefault="00B61530" w:rsidP="00561FBB">
          <w:pPr>
            <w:pStyle w:val="Footer"/>
          </w:pPr>
          <w:r>
            <w:t xml:space="preserve">Izstrādāja: </w:t>
          </w:r>
          <w:fldSimple w:instr=" DOCPROPERTY  Manager  \* MERGEFORMAT ">
            <w:r w:rsidR="00852277">
              <w:t>J.Korņijenko</w:t>
            </w:r>
          </w:fldSimple>
        </w:p>
      </w:tc>
      <w:tc>
        <w:tcPr>
          <w:tcW w:w="1134" w:type="dxa"/>
        </w:tcPr>
        <w:p w14:paraId="19FE9278" w14:textId="77777777" w:rsidR="00B61530" w:rsidRDefault="00B61530">
          <w:pPr>
            <w:pStyle w:val="Footer"/>
          </w:pPr>
          <w:r>
            <w:t xml:space="preserve">Lpp.: </w:t>
          </w:r>
          <w:r w:rsidRPr="00A23939">
            <w:rPr>
              <w:rStyle w:val="PageNumber"/>
            </w:rPr>
            <w:fldChar w:fldCharType="begin"/>
          </w:r>
          <w:r w:rsidRPr="00A23939">
            <w:rPr>
              <w:rStyle w:val="PageNumber"/>
            </w:rPr>
            <w:instrText xml:space="preserve"> PAGE </w:instrText>
          </w:r>
          <w:r w:rsidRPr="00A23939">
            <w:rPr>
              <w:rStyle w:val="PageNumber"/>
            </w:rPr>
            <w:fldChar w:fldCharType="separate"/>
          </w:r>
          <w:r w:rsidR="00F12AD5">
            <w:rPr>
              <w:rStyle w:val="PageNumber"/>
              <w:noProof/>
            </w:rPr>
            <w:t>3</w:t>
          </w:r>
          <w:r w:rsidRPr="00A23939"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</w:t>
          </w:r>
          <w:r w:rsidRPr="00A23939">
            <w:rPr>
              <w:rStyle w:val="PageNumber"/>
            </w:rPr>
            <w:t>(</w:t>
          </w:r>
          <w:r w:rsidRPr="00A23939">
            <w:rPr>
              <w:rStyle w:val="PageNumber"/>
            </w:rPr>
            <w:fldChar w:fldCharType="begin"/>
          </w:r>
          <w:r w:rsidRPr="00A23939">
            <w:rPr>
              <w:rStyle w:val="PageNumber"/>
            </w:rPr>
            <w:instrText xml:space="preserve"> NUMPAGES </w:instrText>
          </w:r>
          <w:r w:rsidRPr="00A23939">
            <w:rPr>
              <w:rStyle w:val="PageNumber"/>
            </w:rPr>
            <w:fldChar w:fldCharType="separate"/>
          </w:r>
          <w:r w:rsidR="00F12AD5">
            <w:rPr>
              <w:rStyle w:val="PageNumber"/>
              <w:noProof/>
            </w:rPr>
            <w:t>3</w:t>
          </w:r>
          <w:r w:rsidRPr="00A23939">
            <w:rPr>
              <w:rStyle w:val="PageNumber"/>
            </w:rPr>
            <w:fldChar w:fldCharType="end"/>
          </w:r>
          <w:r w:rsidRPr="00A23939">
            <w:rPr>
              <w:rStyle w:val="PageNumber"/>
            </w:rPr>
            <w:t>)</w:t>
          </w:r>
        </w:p>
      </w:tc>
    </w:tr>
    <w:tr w:rsidR="00B61530" w14:paraId="19FE927B" w14:textId="77777777" w:rsidTr="008F0DA6">
      <w:tc>
        <w:tcPr>
          <w:tcW w:w="9747" w:type="dxa"/>
          <w:gridSpan w:val="3"/>
        </w:tcPr>
        <w:p w14:paraId="19FE927A" w14:textId="77777777" w:rsidR="00B61530" w:rsidRDefault="00B61530">
          <w:pPr>
            <w:pStyle w:val="Footer"/>
          </w:pPr>
          <w:r>
            <w:t>Valsts iepirkuma identifikācijas numurs VRAA/2010/10/ERAF/AK</w:t>
          </w:r>
        </w:p>
      </w:tc>
    </w:tr>
  </w:tbl>
  <w:p w14:paraId="19FE927C" w14:textId="77777777" w:rsidR="00B61530" w:rsidRDefault="00B615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DA5B4" w14:textId="77777777" w:rsidR="0067621E" w:rsidRDefault="0067621E" w:rsidP="007D3BB3">
      <w:pPr>
        <w:spacing w:before="0" w:after="0" w:line="240" w:lineRule="auto"/>
      </w:pPr>
      <w:r>
        <w:separator/>
      </w:r>
    </w:p>
  </w:footnote>
  <w:footnote w:type="continuationSeparator" w:id="0">
    <w:p w14:paraId="5B0FB708" w14:textId="77777777" w:rsidR="0067621E" w:rsidRDefault="0067621E" w:rsidP="007D3BB3">
      <w:pPr>
        <w:spacing w:before="0" w:after="0" w:line="240" w:lineRule="auto"/>
      </w:pPr>
      <w:r>
        <w:continuationSeparator/>
      </w:r>
    </w:p>
  </w:footnote>
  <w:footnote w:type="continuationNotice" w:id="1">
    <w:p w14:paraId="279D31A4" w14:textId="77777777" w:rsidR="0067621E" w:rsidRDefault="0067621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51"/>
      <w:gridCol w:w="3577"/>
    </w:tblGrid>
    <w:tr w:rsidR="00B61530" w14:paraId="19FE9270" w14:textId="77777777" w:rsidTr="00561FBB">
      <w:tc>
        <w:tcPr>
          <w:tcW w:w="6204" w:type="dxa"/>
        </w:tcPr>
        <w:p w14:paraId="19FE926E" w14:textId="77777777" w:rsidR="00B61530" w:rsidRDefault="00B61530" w:rsidP="00E4420E">
          <w:pPr>
            <w:pStyle w:val="Header"/>
            <w:tabs>
              <w:tab w:val="clear" w:pos="4513"/>
            </w:tabs>
          </w:pPr>
          <w:r>
            <w:t xml:space="preserve">© </w:t>
          </w:r>
          <w:fldSimple w:instr=" DOCPROPERTY  _CustomerTitle  \* MERGEFORMAT ">
            <w:r w:rsidR="00F367D8">
              <w:t>Valsts reģionālās attīstības aģentūra</w:t>
            </w:r>
          </w:fldSimple>
        </w:p>
      </w:tc>
      <w:tc>
        <w:tcPr>
          <w:tcW w:w="3650" w:type="dxa"/>
        </w:tcPr>
        <w:p w14:paraId="19FE926F" w14:textId="77777777" w:rsidR="00B61530" w:rsidRDefault="004969D4" w:rsidP="00DF1EA6">
          <w:pPr>
            <w:pStyle w:val="Header"/>
            <w:jc w:val="right"/>
          </w:pPr>
          <w:fldSimple w:instr=" DOCPROPERTY  Category  \* MERGEFORMAT ">
            <w:r w:rsidR="00F367D8">
              <w:t>Koplietojuma bibliotēku apraksts</w:t>
            </w:r>
          </w:fldSimple>
        </w:p>
      </w:tc>
    </w:tr>
  </w:tbl>
  <w:p w14:paraId="19FE9271" w14:textId="77777777" w:rsidR="00B61530" w:rsidRDefault="00B615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8480A422"/>
    <w:lvl w:ilvl="0">
      <w:start w:val="1"/>
      <w:numFmt w:val="bullet"/>
      <w:pStyle w:val="ListBullet3"/>
      <w:lvlText w:val=""/>
      <w:lvlJc w:val="left"/>
      <w:pPr>
        <w:ind w:left="1154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8C005CAC"/>
    <w:lvl w:ilvl="0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2" w15:restartNumberingAfterBreak="0">
    <w:nsid w:val="FFFFFF88"/>
    <w:multiLevelType w:val="singleLevel"/>
    <w:tmpl w:val="50B473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16CE57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3E0516"/>
    <w:multiLevelType w:val="multilevel"/>
    <w:tmpl w:val="949A79C4"/>
    <w:lvl w:ilvl="0">
      <w:numFmt w:val="none"/>
      <w:pStyle w:val="NumHeading1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NumHeading2"/>
      <w:lvlText w:val="%1.%2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pStyle w:val="NumHeading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NumHeading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umHeading5"/>
      <w:lvlText w:val="%1.%2.%3.%4.%5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835"/>
        </w:tabs>
        <w:ind w:left="2835" w:hanging="26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27"/>
        </w:tabs>
        <w:ind w:left="3467" w:hanging="1080"/>
      </w:pPr>
      <w:rPr>
        <w:rFonts w:hint="default"/>
      </w:rPr>
    </w:lvl>
    <w:lvl w:ilvl="7">
      <w:start w:val="1"/>
      <w:numFmt w:val="upperLetter"/>
      <w:lvlRestart w:val="0"/>
      <w:pStyle w:val="HeadingAppendixOld"/>
      <w:lvlText w:val="APPENDIX %8"/>
      <w:lvlJc w:val="left"/>
      <w:pPr>
        <w:tabs>
          <w:tab w:val="num" w:pos="2155"/>
        </w:tabs>
        <w:ind w:left="2155" w:hanging="2155"/>
      </w:pPr>
      <w:rPr>
        <w:rFonts w:hint="default"/>
      </w:rPr>
    </w:lvl>
    <w:lvl w:ilvl="8">
      <w:start w:val="1"/>
      <w:numFmt w:val="upperRoman"/>
      <w:lvlRestart w:val="0"/>
      <w:pStyle w:val="HeadingPart"/>
      <w:lvlText w:val="PART %9"/>
      <w:lvlJc w:val="left"/>
      <w:pPr>
        <w:tabs>
          <w:tab w:val="num" w:pos="1418"/>
        </w:tabs>
        <w:ind w:left="1418" w:hanging="1418"/>
      </w:pPr>
      <w:rPr>
        <w:rFonts w:hint="default"/>
      </w:rPr>
    </w:lvl>
  </w:abstractNum>
  <w:abstractNum w:abstractNumId="5" w15:restartNumberingAfterBreak="0">
    <w:nsid w:val="03B603B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AD24CF6"/>
    <w:multiLevelType w:val="hybridMultilevel"/>
    <w:tmpl w:val="98662AF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52BCD"/>
    <w:multiLevelType w:val="multilevel"/>
    <w:tmpl w:val="8FA09A6E"/>
    <w:lvl w:ilvl="0">
      <w:start w:val="1"/>
      <w:numFmt w:val="decimal"/>
      <w:pStyle w:val="References"/>
      <w:lvlText w:val="[%1] 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8" w15:restartNumberingAfterBreak="0">
    <w:nsid w:val="16C074E9"/>
    <w:multiLevelType w:val="hybridMultilevel"/>
    <w:tmpl w:val="2034DFB6"/>
    <w:lvl w:ilvl="0" w:tplc="0426000F">
      <w:start w:val="1"/>
      <w:numFmt w:val="bullet"/>
      <w:pStyle w:val="TableListBullet3"/>
      <w:lvlText w:val="-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21376"/>
    <w:multiLevelType w:val="multilevel"/>
    <w:tmpl w:val="C126431A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4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9AE4FE1"/>
    <w:multiLevelType w:val="hybridMultilevel"/>
    <w:tmpl w:val="D43211C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370E1"/>
    <w:multiLevelType w:val="hybridMultilevel"/>
    <w:tmpl w:val="D43211C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935DBD"/>
    <w:multiLevelType w:val="hybridMultilevel"/>
    <w:tmpl w:val="92A09AD8"/>
    <w:lvl w:ilvl="0" w:tplc="FFFFFFFF">
      <w:start w:val="1"/>
      <w:numFmt w:val="decimal"/>
      <w:pStyle w:val="EYTableNumberedList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0DF3BE0"/>
    <w:multiLevelType w:val="hybridMultilevel"/>
    <w:tmpl w:val="BCF8E52E"/>
    <w:lvl w:ilvl="0" w:tplc="BB9847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0C7545"/>
    <w:multiLevelType w:val="multilevel"/>
    <w:tmpl w:val="D48C7A4E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17963E1"/>
    <w:multiLevelType w:val="hybridMultilevel"/>
    <w:tmpl w:val="E4F66AE6"/>
    <w:lvl w:ilvl="0" w:tplc="55F65290">
      <w:start w:val="1"/>
      <w:numFmt w:val="bullet"/>
      <w:pStyle w:val="Table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28F45BB2"/>
    <w:multiLevelType w:val="hybridMultilevel"/>
    <w:tmpl w:val="1E2E3640"/>
    <w:lvl w:ilvl="0" w:tplc="275AFAF4">
      <w:start w:val="1"/>
      <w:numFmt w:val="bullet"/>
      <w:pStyle w:val="ListBullet5"/>
      <w:lvlText w:val=""/>
      <w:lvlJc w:val="left"/>
      <w:pPr>
        <w:ind w:left="2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22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94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66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38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10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82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54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266" w:hanging="360"/>
      </w:pPr>
      <w:rPr>
        <w:rFonts w:ascii="Wingdings" w:hAnsi="Wingdings" w:hint="default"/>
      </w:rPr>
    </w:lvl>
  </w:abstractNum>
  <w:abstractNum w:abstractNumId="18" w15:restartNumberingAfterBreak="0">
    <w:nsid w:val="293B05F1"/>
    <w:multiLevelType w:val="hybridMultilevel"/>
    <w:tmpl w:val="2CEA6A66"/>
    <w:lvl w:ilvl="0" w:tplc="C984717C">
      <w:start w:val="1"/>
      <w:numFmt w:val="bullet"/>
      <w:pStyle w:val="ListBullet4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 w15:restartNumberingAfterBreak="0">
    <w:nsid w:val="29EE529F"/>
    <w:multiLevelType w:val="hybridMultilevel"/>
    <w:tmpl w:val="68305DD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7C53F5"/>
    <w:multiLevelType w:val="multilevel"/>
    <w:tmpl w:val="6C06B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38"/>
        </w:tabs>
        <w:ind w:left="649" w:hanging="64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58"/>
        </w:tabs>
        <w:ind w:left="1082" w:hanging="1082"/>
      </w:pPr>
      <w:rPr>
        <w:rFonts w:hint="default"/>
      </w:rPr>
    </w:lvl>
    <w:lvl w:ilvl="3">
      <w:start w:val="1"/>
      <w:numFmt w:val="decimal"/>
      <w:pStyle w:val="StyleEYHeading4Arial"/>
      <w:lvlText w:val="%1.%2.%3.%4"/>
      <w:lvlJc w:val="left"/>
      <w:pPr>
        <w:tabs>
          <w:tab w:val="num" w:pos="1658"/>
        </w:tabs>
        <w:ind w:left="1586" w:hanging="1586"/>
      </w:pPr>
      <w:rPr>
        <w:rFonts w:hint="default"/>
      </w:rPr>
    </w:lvl>
    <w:lvl w:ilvl="4">
      <w:start w:val="1"/>
      <w:numFmt w:val="decimal"/>
      <w:lvlText w:val="%1.%2.%5."/>
      <w:lvlJc w:val="left"/>
      <w:pPr>
        <w:tabs>
          <w:tab w:val="num" w:pos="2378"/>
        </w:tabs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8"/>
        </w:tabs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8"/>
        </w:tabs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8"/>
        </w:tabs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8"/>
        </w:tabs>
        <w:ind w:left="4178" w:hanging="1440"/>
      </w:pPr>
      <w:rPr>
        <w:rFonts w:hint="default"/>
      </w:rPr>
    </w:lvl>
  </w:abstractNum>
  <w:abstractNum w:abstractNumId="21" w15:restartNumberingAfterBreak="0">
    <w:nsid w:val="2DB36AF3"/>
    <w:multiLevelType w:val="hybridMultilevel"/>
    <w:tmpl w:val="4E882302"/>
    <w:lvl w:ilvl="0" w:tplc="171ABB7A">
      <w:start w:val="1"/>
      <w:numFmt w:val="decimal"/>
      <w:pStyle w:val="Atsauce"/>
      <w:lvlText w:val="[%1]"/>
      <w:lvlJc w:val="left"/>
      <w:pPr>
        <w:tabs>
          <w:tab w:val="num" w:pos="851"/>
        </w:tabs>
        <w:ind w:left="851" w:hanging="494"/>
      </w:pPr>
      <w:rPr>
        <w:rFonts w:cs="Times New Roman" w:hint="default"/>
      </w:rPr>
    </w:lvl>
    <w:lvl w:ilvl="1" w:tplc="0426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6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6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6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6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6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6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6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1681F1E"/>
    <w:multiLevelType w:val="multilevel"/>
    <w:tmpl w:val="98A4328E"/>
    <w:styleLink w:val="TableNumberingCustom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851" w:hanging="49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32082D29"/>
    <w:multiLevelType w:val="multilevel"/>
    <w:tmpl w:val="87484B40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cs="Tahoma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32"/>
        <w:szCs w:val="32"/>
        <w:u w:val="none"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0"/>
        </w:tabs>
        <w:ind w:left="0" w:firstLine="0"/>
      </w:pPr>
      <w:rPr>
        <w:rFonts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-900"/>
        </w:tabs>
        <w:ind w:left="0" w:firstLine="0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-540"/>
        </w:tabs>
        <w:ind w:left="0" w:firstLine="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540"/>
        </w:tabs>
        <w:ind w:left="0" w:firstLine="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80"/>
        </w:tabs>
        <w:ind w:left="0" w:firstLine="0"/>
      </w:pPr>
      <w:rPr>
        <w:rFonts w:cs="Times New Roman" w:hint="default"/>
      </w:rPr>
    </w:lvl>
  </w:abstractNum>
  <w:abstractNum w:abstractNumId="24" w15:restartNumberingAfterBreak="0">
    <w:nsid w:val="3FDB08C7"/>
    <w:multiLevelType w:val="hybridMultilevel"/>
    <w:tmpl w:val="D054C23A"/>
    <w:lvl w:ilvl="0" w:tplc="C4686E66">
      <w:start w:val="1"/>
      <w:numFmt w:val="decimal"/>
      <w:pStyle w:val="Style10ptBoldBefore0ptAfter0pt1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0"/>
        <w:szCs w:val="20"/>
      </w:rPr>
    </w:lvl>
    <w:lvl w:ilvl="1" w:tplc="0409000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6D5A75"/>
    <w:multiLevelType w:val="hybridMultilevel"/>
    <w:tmpl w:val="43BE1D5C"/>
    <w:lvl w:ilvl="0" w:tplc="334E9D48">
      <w:start w:val="1"/>
      <w:numFmt w:val="decimal"/>
      <w:pStyle w:val="EYNumberedList"/>
      <w:lvlText w:val="%1."/>
      <w:lvlJc w:val="left"/>
      <w:pPr>
        <w:tabs>
          <w:tab w:val="num" w:pos="720"/>
        </w:tabs>
        <w:ind w:left="720" w:hanging="360"/>
      </w:pPr>
    </w:lvl>
    <w:lvl w:ilvl="1" w:tplc="0426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422B5C"/>
    <w:multiLevelType w:val="multilevel"/>
    <w:tmpl w:val="BBCE5268"/>
    <w:styleLink w:val="BulletsTable"/>
    <w:lvl w:ilvl="0">
      <w:start w:val="1"/>
      <w:numFmt w:val="bullet"/>
      <w:lvlText w:val=""/>
      <w:lvlJc w:val="left"/>
      <w:pPr>
        <w:tabs>
          <w:tab w:val="num" w:pos="227"/>
        </w:tabs>
        <w:ind w:left="227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808080"/>
        <w:sz w:val="18"/>
        <w:szCs w:val="18"/>
      </w:rPr>
    </w:lvl>
    <w:lvl w:ilvl="1">
      <w:start w:val="1"/>
      <w:numFmt w:val="bullet"/>
      <w:lvlText w:val=""/>
      <w:lvlJc w:val="left"/>
      <w:pPr>
        <w:tabs>
          <w:tab w:val="num" w:pos="454"/>
        </w:tabs>
        <w:ind w:left="454" w:hanging="227"/>
      </w:pPr>
      <w:rPr>
        <w:rFonts w:ascii="Wingdings 2" w:eastAsia="Wingdings 2" w:hAnsi="Wingdings 2" w:cs="Wingdings 2" w:hint="default"/>
        <w:bCs w:val="0"/>
        <w:iCs w:val="0"/>
        <w:color w:val="808080"/>
        <w:sz w:val="18"/>
        <w:szCs w:val="18"/>
      </w:rPr>
    </w:lvl>
    <w:lvl w:ilvl="2">
      <w:start w:val="1"/>
      <w:numFmt w:val="bullet"/>
      <w:lvlText w:val=""/>
      <w:lvlJc w:val="left"/>
      <w:pPr>
        <w:tabs>
          <w:tab w:val="num" w:pos="680"/>
        </w:tabs>
        <w:ind w:left="680" w:hanging="226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3">
      <w:start w:val="1"/>
      <w:numFmt w:val="bullet"/>
      <w:lvlText w:val=""/>
      <w:lvlJc w:val="left"/>
      <w:pPr>
        <w:tabs>
          <w:tab w:val="num" w:pos="907"/>
        </w:tabs>
        <w:ind w:left="907" w:hanging="227"/>
      </w:pPr>
      <w:rPr>
        <w:rFonts w:ascii="Wingdings 2" w:eastAsia="Wingdings 2" w:hAnsi="Wingdings 2" w:cs="Wingdings 2" w:hint="default"/>
        <w:color w:val="808080"/>
        <w:sz w:val="18"/>
        <w:szCs w:val="18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28" w15:restartNumberingAfterBreak="0">
    <w:nsid w:val="4D737CD4"/>
    <w:multiLevelType w:val="hybridMultilevel"/>
    <w:tmpl w:val="5E4639C0"/>
    <w:lvl w:ilvl="0" w:tplc="571413A8">
      <w:start w:val="1"/>
      <w:numFmt w:val="lowerLetter"/>
      <w:pStyle w:val="Listburti"/>
      <w:lvlText w:val="%1."/>
      <w:lvlJc w:val="left"/>
      <w:pPr>
        <w:ind w:left="1077" w:hanging="360"/>
      </w:pPr>
    </w:lvl>
    <w:lvl w:ilvl="1" w:tplc="04260019">
      <w:start w:val="1"/>
      <w:numFmt w:val="lowerLetter"/>
      <w:lvlText w:val="%2."/>
      <w:lvlJc w:val="left"/>
      <w:pPr>
        <w:ind w:left="1797" w:hanging="360"/>
      </w:pPr>
    </w:lvl>
    <w:lvl w:ilvl="2" w:tplc="0426001B">
      <w:start w:val="1"/>
      <w:numFmt w:val="lowerRoman"/>
      <w:lvlText w:val="%3."/>
      <w:lvlJc w:val="right"/>
      <w:pPr>
        <w:ind w:left="2517" w:hanging="180"/>
      </w:pPr>
    </w:lvl>
    <w:lvl w:ilvl="3" w:tplc="0426000F">
      <w:start w:val="1"/>
      <w:numFmt w:val="decimal"/>
      <w:lvlText w:val="%4."/>
      <w:lvlJc w:val="left"/>
      <w:pPr>
        <w:ind w:left="3237" w:hanging="360"/>
      </w:pPr>
    </w:lvl>
    <w:lvl w:ilvl="4" w:tplc="04260019" w:tentative="1">
      <w:start w:val="1"/>
      <w:numFmt w:val="lowerLetter"/>
      <w:lvlText w:val="%5."/>
      <w:lvlJc w:val="left"/>
      <w:pPr>
        <w:ind w:left="3957" w:hanging="360"/>
      </w:pPr>
    </w:lvl>
    <w:lvl w:ilvl="5" w:tplc="0426001B">
      <w:start w:val="1"/>
      <w:numFmt w:val="lowerRoman"/>
      <w:lvlText w:val="%6."/>
      <w:lvlJc w:val="right"/>
      <w:pPr>
        <w:ind w:left="4677" w:hanging="180"/>
      </w:pPr>
    </w:lvl>
    <w:lvl w:ilvl="6" w:tplc="0426000F" w:tentative="1">
      <w:start w:val="1"/>
      <w:numFmt w:val="decimal"/>
      <w:lvlText w:val="%7."/>
      <w:lvlJc w:val="left"/>
      <w:pPr>
        <w:ind w:left="5397" w:hanging="360"/>
      </w:pPr>
    </w:lvl>
    <w:lvl w:ilvl="7" w:tplc="04260019" w:tentative="1">
      <w:start w:val="1"/>
      <w:numFmt w:val="lowerLetter"/>
      <w:lvlText w:val="%8."/>
      <w:lvlJc w:val="left"/>
      <w:pPr>
        <w:ind w:left="6117" w:hanging="360"/>
      </w:pPr>
    </w:lvl>
    <w:lvl w:ilvl="8" w:tplc="042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51A56A1F"/>
    <w:multiLevelType w:val="hybridMultilevel"/>
    <w:tmpl w:val="8A22C4F2"/>
    <w:lvl w:ilvl="0" w:tplc="0F022478">
      <w:start w:val="1"/>
      <w:numFmt w:val="bullet"/>
      <w:pStyle w:val="EYTableBullet"/>
      <w:lvlText w:val=""/>
      <w:lvlJc w:val="left"/>
      <w:pPr>
        <w:tabs>
          <w:tab w:val="num" w:pos="523"/>
        </w:tabs>
        <w:ind w:left="379" w:hanging="216"/>
      </w:pPr>
      <w:rPr>
        <w:rFonts w:ascii="ZapfDingbats" w:hAnsi="ZapfDingbats" w:hint="default"/>
        <w:color w:val="4367C5"/>
        <w:sz w:val="18"/>
      </w:rPr>
    </w:lvl>
    <w:lvl w:ilvl="1" w:tplc="04260019" w:tentative="1">
      <w:start w:val="1"/>
      <w:numFmt w:val="bullet"/>
      <w:lvlText w:val="o"/>
      <w:lvlJc w:val="left"/>
      <w:pPr>
        <w:tabs>
          <w:tab w:val="num" w:pos="1603"/>
        </w:tabs>
        <w:ind w:left="1603" w:hanging="360"/>
      </w:pPr>
      <w:rPr>
        <w:rFonts w:ascii="Courier New" w:hAnsi="Courier New" w:hint="default"/>
      </w:rPr>
    </w:lvl>
    <w:lvl w:ilvl="2" w:tplc="0426001B" w:tentative="1">
      <w:start w:val="1"/>
      <w:numFmt w:val="bullet"/>
      <w:lvlText w:val=""/>
      <w:lvlJc w:val="left"/>
      <w:pPr>
        <w:tabs>
          <w:tab w:val="num" w:pos="2323"/>
        </w:tabs>
        <w:ind w:left="2323" w:hanging="360"/>
      </w:pPr>
      <w:rPr>
        <w:rFonts w:ascii="Wingdings" w:hAnsi="Wingdings" w:hint="default"/>
      </w:rPr>
    </w:lvl>
    <w:lvl w:ilvl="3" w:tplc="0426000F" w:tentative="1">
      <w:start w:val="1"/>
      <w:numFmt w:val="bullet"/>
      <w:lvlText w:val=""/>
      <w:lvlJc w:val="left"/>
      <w:pPr>
        <w:tabs>
          <w:tab w:val="num" w:pos="3043"/>
        </w:tabs>
        <w:ind w:left="3043" w:hanging="360"/>
      </w:pPr>
      <w:rPr>
        <w:rFonts w:ascii="Symbol" w:hAnsi="Symbol" w:hint="default"/>
      </w:rPr>
    </w:lvl>
    <w:lvl w:ilvl="4" w:tplc="04260019" w:tentative="1">
      <w:start w:val="1"/>
      <w:numFmt w:val="bullet"/>
      <w:lvlText w:val="o"/>
      <w:lvlJc w:val="left"/>
      <w:pPr>
        <w:tabs>
          <w:tab w:val="num" w:pos="3763"/>
        </w:tabs>
        <w:ind w:left="3763" w:hanging="360"/>
      </w:pPr>
      <w:rPr>
        <w:rFonts w:ascii="Courier New" w:hAnsi="Courier New" w:hint="default"/>
      </w:rPr>
    </w:lvl>
    <w:lvl w:ilvl="5" w:tplc="0426001B" w:tentative="1">
      <w:start w:val="1"/>
      <w:numFmt w:val="bullet"/>
      <w:lvlText w:val=""/>
      <w:lvlJc w:val="left"/>
      <w:pPr>
        <w:tabs>
          <w:tab w:val="num" w:pos="4483"/>
        </w:tabs>
        <w:ind w:left="4483" w:hanging="360"/>
      </w:pPr>
      <w:rPr>
        <w:rFonts w:ascii="Wingdings" w:hAnsi="Wingdings" w:hint="default"/>
      </w:rPr>
    </w:lvl>
    <w:lvl w:ilvl="6" w:tplc="0426000F" w:tentative="1">
      <w:start w:val="1"/>
      <w:numFmt w:val="bullet"/>
      <w:lvlText w:val=""/>
      <w:lvlJc w:val="left"/>
      <w:pPr>
        <w:tabs>
          <w:tab w:val="num" w:pos="5203"/>
        </w:tabs>
        <w:ind w:left="5203" w:hanging="360"/>
      </w:pPr>
      <w:rPr>
        <w:rFonts w:ascii="Symbol" w:hAnsi="Symbol" w:hint="default"/>
      </w:rPr>
    </w:lvl>
    <w:lvl w:ilvl="7" w:tplc="04260019" w:tentative="1">
      <w:start w:val="1"/>
      <w:numFmt w:val="bullet"/>
      <w:lvlText w:val="o"/>
      <w:lvlJc w:val="left"/>
      <w:pPr>
        <w:tabs>
          <w:tab w:val="num" w:pos="5923"/>
        </w:tabs>
        <w:ind w:left="5923" w:hanging="360"/>
      </w:pPr>
      <w:rPr>
        <w:rFonts w:ascii="Courier New" w:hAnsi="Courier New" w:hint="default"/>
      </w:rPr>
    </w:lvl>
    <w:lvl w:ilvl="8" w:tplc="0426001B" w:tentative="1">
      <w:start w:val="1"/>
      <w:numFmt w:val="bullet"/>
      <w:lvlText w:val=""/>
      <w:lvlJc w:val="left"/>
      <w:pPr>
        <w:tabs>
          <w:tab w:val="num" w:pos="6643"/>
        </w:tabs>
        <w:ind w:left="6643" w:hanging="360"/>
      </w:pPr>
      <w:rPr>
        <w:rFonts w:ascii="Wingdings" w:hAnsi="Wingdings" w:hint="default"/>
      </w:rPr>
    </w:lvl>
  </w:abstractNum>
  <w:abstractNum w:abstractNumId="30" w15:restartNumberingAfterBreak="0">
    <w:nsid w:val="54370D61"/>
    <w:multiLevelType w:val="multilevel"/>
    <w:tmpl w:val="F3B4D14C"/>
    <w:lvl w:ilvl="0">
      <w:start w:val="1"/>
      <w:numFmt w:val="bullet"/>
      <w:pStyle w:val="EYBulletTex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960A8"/>
        <w:sz w:val="1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MS Mincho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D66583F"/>
    <w:multiLevelType w:val="multilevel"/>
    <w:tmpl w:val="DAC2FE8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44"/>
        </w:tabs>
        <w:ind w:left="19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88"/>
        </w:tabs>
        <w:ind w:left="2088" w:hanging="1008"/>
      </w:pPr>
      <w:rPr>
        <w:rFonts w:hint="default"/>
      </w:rPr>
    </w:lvl>
    <w:lvl w:ilvl="5">
      <w:start w:val="1"/>
      <w:numFmt w:val="upperLetter"/>
      <w:lvlText w:val="Pielikums %6 -"/>
      <w:lvlJc w:val="left"/>
      <w:pPr>
        <w:tabs>
          <w:tab w:val="num" w:pos="2232"/>
        </w:tabs>
        <w:ind w:left="2232" w:hanging="1152"/>
      </w:pPr>
      <w:rPr>
        <w:rFonts w:ascii="Georgia" w:hAnsi="Georgia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6.%7"/>
      <w:lvlJc w:val="left"/>
      <w:pPr>
        <w:tabs>
          <w:tab w:val="num" w:pos="2376"/>
        </w:tabs>
        <w:ind w:left="2376" w:hanging="1296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664"/>
        </w:tabs>
        <w:ind w:left="2664" w:hanging="1584"/>
      </w:pPr>
      <w:rPr>
        <w:rFonts w:hint="default"/>
      </w:rPr>
    </w:lvl>
  </w:abstractNum>
  <w:abstractNum w:abstractNumId="32" w15:restartNumberingAfterBreak="0">
    <w:nsid w:val="65A66154"/>
    <w:multiLevelType w:val="multilevel"/>
    <w:tmpl w:val="5CE89C9A"/>
    <w:lvl w:ilvl="0">
      <w:start w:val="1"/>
      <w:numFmt w:val="decimal"/>
      <w:pStyle w:val="EY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EYHeading2"/>
      <w:lvlText w:val="%1.%2."/>
      <w:lvlJc w:val="left"/>
      <w:pPr>
        <w:tabs>
          <w:tab w:val="num" w:pos="938"/>
        </w:tabs>
        <w:ind w:left="649" w:hanging="649"/>
      </w:pPr>
      <w:rPr>
        <w:rFonts w:hint="default"/>
      </w:rPr>
    </w:lvl>
    <w:lvl w:ilvl="2">
      <w:start w:val="1"/>
      <w:numFmt w:val="decimal"/>
      <w:pStyle w:val="EYHeading3"/>
      <w:lvlText w:val="%1.%2.%3."/>
      <w:lvlJc w:val="left"/>
      <w:pPr>
        <w:tabs>
          <w:tab w:val="num" w:pos="1658"/>
        </w:tabs>
        <w:ind w:left="1082" w:hanging="1082"/>
      </w:pPr>
      <w:rPr>
        <w:rFonts w:hint="default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1658"/>
        </w:tabs>
        <w:ind w:left="1586" w:hanging="1586"/>
      </w:pPr>
      <w:rPr>
        <w:rFonts w:hint="default"/>
      </w:rPr>
    </w:lvl>
    <w:lvl w:ilvl="4">
      <w:start w:val="1"/>
      <w:numFmt w:val="decimal"/>
      <w:lvlText w:val="%1.%2.%5."/>
      <w:lvlJc w:val="left"/>
      <w:pPr>
        <w:tabs>
          <w:tab w:val="num" w:pos="2378"/>
        </w:tabs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8"/>
        </w:tabs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58"/>
        </w:tabs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18"/>
        </w:tabs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38"/>
        </w:tabs>
        <w:ind w:left="4178" w:hanging="1440"/>
      </w:pPr>
      <w:rPr>
        <w:rFonts w:hint="default"/>
      </w:rPr>
    </w:lvl>
  </w:abstractNum>
  <w:abstractNum w:abstractNumId="33" w15:restartNumberingAfterBreak="0">
    <w:nsid w:val="66482332"/>
    <w:multiLevelType w:val="multilevel"/>
    <w:tmpl w:val="5F1C099A"/>
    <w:lvl w:ilvl="0">
      <w:start w:val="1"/>
      <w:numFmt w:val="decimal"/>
      <w:pStyle w:val="TableListNumber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TableListNumber2"/>
      <w:lvlText w:val="%1.%2."/>
      <w:lvlJc w:val="left"/>
      <w:pPr>
        <w:ind w:left="454" w:hanging="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14" w:hanging="45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4" w:hanging="45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4" w:hanging="45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4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74" w:hanging="454"/>
      </w:pPr>
      <w:rPr>
        <w:rFonts w:hint="default"/>
      </w:rPr>
    </w:lvl>
  </w:abstractNum>
  <w:abstractNum w:abstractNumId="34" w15:restartNumberingAfterBreak="0">
    <w:nsid w:val="67335BF5"/>
    <w:multiLevelType w:val="multilevel"/>
    <w:tmpl w:val="0C2C4A4E"/>
    <w:styleLink w:val="CurrentList1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960A8"/>
        <w:sz w:val="1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MS Mincho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9F53201"/>
    <w:multiLevelType w:val="multilevel"/>
    <w:tmpl w:val="8F647CC0"/>
    <w:styleLink w:val="NumberedList"/>
    <w:lvl w:ilvl="0">
      <w:start w:val="1"/>
      <w:numFmt w:val="decimal"/>
      <w:lvlText w:val="%1."/>
      <w:lvlJc w:val="left"/>
      <w:pPr>
        <w:tabs>
          <w:tab w:val="num" w:pos="907"/>
        </w:tabs>
        <w:ind w:left="907" w:hanging="340"/>
      </w:pPr>
      <w:rPr>
        <w:rFonts w:ascii="Segoe" w:eastAsia="Segoe" w:hAnsi="Segoe" w:cs="Segoe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247"/>
        </w:tabs>
        <w:ind w:left="1247" w:hanging="340"/>
      </w:pPr>
      <w:rPr>
        <w:rFonts w:hint="default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588"/>
        </w:tabs>
        <w:ind w:left="1588" w:hanging="341"/>
      </w:pPr>
      <w:rPr>
        <w:rFonts w:hint="default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0752"/>
        </w:tabs>
        <w:ind w:left="107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112"/>
        </w:tabs>
        <w:ind w:left="111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1472"/>
        </w:tabs>
        <w:ind w:left="114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832"/>
        </w:tabs>
        <w:ind w:left="118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2192"/>
        </w:tabs>
        <w:ind w:left="121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2552"/>
        </w:tabs>
        <w:ind w:left="12552" w:hanging="360"/>
      </w:pPr>
      <w:rPr>
        <w:rFonts w:hint="default"/>
      </w:rPr>
    </w:lvl>
  </w:abstractNum>
  <w:abstractNum w:abstractNumId="36" w15:restartNumberingAfterBreak="0">
    <w:nsid w:val="7E2E04A4"/>
    <w:multiLevelType w:val="multilevel"/>
    <w:tmpl w:val="2C52B770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EB1C71"/>
    <w:multiLevelType w:val="hybridMultilevel"/>
    <w:tmpl w:val="2AA69270"/>
    <w:lvl w:ilvl="0" w:tplc="04090001">
      <w:start w:val="1"/>
      <w:numFmt w:val="bullet"/>
      <w:pStyle w:val="TableListBullet2"/>
      <w:lvlText w:val="o"/>
      <w:lvlJc w:val="left"/>
      <w:pPr>
        <w:tabs>
          <w:tab w:val="num" w:pos="924"/>
        </w:tabs>
        <w:ind w:left="924"/>
      </w:pPr>
      <w:rPr>
        <w:rFonts w:ascii="Courier New"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37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1"/>
    </w:lvlOverride>
  </w:num>
  <w:num w:numId="7">
    <w:abstractNumId w:val="15"/>
  </w:num>
  <w:num w:numId="8">
    <w:abstractNumId w:val="8"/>
  </w:num>
  <w:num w:numId="9">
    <w:abstractNumId w:val="14"/>
  </w:num>
  <w:num w:numId="10">
    <w:abstractNumId w:val="18"/>
  </w:num>
  <w:num w:numId="11">
    <w:abstractNumId w:val="17"/>
  </w:num>
  <w:num w:numId="12">
    <w:abstractNumId w:val="33"/>
  </w:num>
  <w:num w:numId="13">
    <w:abstractNumId w:val="31"/>
  </w:num>
  <w:num w:numId="14">
    <w:abstractNumId w:val="5"/>
  </w:num>
  <w:num w:numId="15">
    <w:abstractNumId w:val="4"/>
  </w:num>
  <w:num w:numId="16">
    <w:abstractNumId w:val="22"/>
  </w:num>
  <w:num w:numId="17">
    <w:abstractNumId w:val="7"/>
  </w:num>
  <w:num w:numId="18">
    <w:abstractNumId w:val="9"/>
  </w:num>
  <w:num w:numId="19">
    <w:abstractNumId w:val="16"/>
  </w:num>
  <w:num w:numId="20">
    <w:abstractNumId w:val="27"/>
  </w:num>
  <w:num w:numId="21">
    <w:abstractNumId w:val="26"/>
  </w:num>
  <w:num w:numId="22">
    <w:abstractNumId w:val="35"/>
  </w:num>
  <w:num w:numId="23">
    <w:abstractNumId w:val="20"/>
  </w:num>
  <w:num w:numId="24">
    <w:abstractNumId w:val="29"/>
  </w:num>
  <w:num w:numId="25">
    <w:abstractNumId w:val="12"/>
  </w:num>
  <w:num w:numId="26">
    <w:abstractNumId w:val="36"/>
  </w:num>
  <w:num w:numId="27">
    <w:abstractNumId w:val="34"/>
  </w:num>
  <w:num w:numId="28">
    <w:abstractNumId w:val="30"/>
  </w:num>
  <w:num w:numId="29">
    <w:abstractNumId w:val="25"/>
  </w:num>
  <w:num w:numId="30">
    <w:abstractNumId w:val="32"/>
  </w:num>
  <w:num w:numId="31">
    <w:abstractNumId w:val="24"/>
  </w:num>
  <w:num w:numId="32">
    <w:abstractNumId w:val="28"/>
  </w:num>
  <w:num w:numId="33">
    <w:abstractNumId w:val="19"/>
  </w:num>
  <w:num w:numId="34">
    <w:abstractNumId w:val="13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</w:num>
  <w:num w:numId="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0"/>
  </w:num>
  <w:num w:numId="51">
    <w:abstractNumId w:val="14"/>
  </w:num>
  <w:num w:numId="52">
    <w:abstractNumId w:val="1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revisionView w:inkAnnotation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0C4"/>
    <w:rsid w:val="000071DC"/>
    <w:rsid w:val="00021632"/>
    <w:rsid w:val="000228A0"/>
    <w:rsid w:val="00031337"/>
    <w:rsid w:val="0003245D"/>
    <w:rsid w:val="00033910"/>
    <w:rsid w:val="00036CD1"/>
    <w:rsid w:val="00066E1C"/>
    <w:rsid w:val="00070D70"/>
    <w:rsid w:val="000740F5"/>
    <w:rsid w:val="00083472"/>
    <w:rsid w:val="00083961"/>
    <w:rsid w:val="00083D97"/>
    <w:rsid w:val="000842AE"/>
    <w:rsid w:val="00092627"/>
    <w:rsid w:val="000A7ED2"/>
    <w:rsid w:val="000C151F"/>
    <w:rsid w:val="000C3FD2"/>
    <w:rsid w:val="000D3D97"/>
    <w:rsid w:val="000D5176"/>
    <w:rsid w:val="000E3167"/>
    <w:rsid w:val="000E3278"/>
    <w:rsid w:val="000E52BF"/>
    <w:rsid w:val="000F06FC"/>
    <w:rsid w:val="000F48A9"/>
    <w:rsid w:val="00100606"/>
    <w:rsid w:val="0010189F"/>
    <w:rsid w:val="001138B3"/>
    <w:rsid w:val="00115B65"/>
    <w:rsid w:val="00137CAB"/>
    <w:rsid w:val="0014704B"/>
    <w:rsid w:val="00151C37"/>
    <w:rsid w:val="001572FF"/>
    <w:rsid w:val="00162790"/>
    <w:rsid w:val="00166D8B"/>
    <w:rsid w:val="001741EC"/>
    <w:rsid w:val="00175296"/>
    <w:rsid w:val="00185A82"/>
    <w:rsid w:val="00191DB5"/>
    <w:rsid w:val="00195F4D"/>
    <w:rsid w:val="001969ED"/>
    <w:rsid w:val="00196AFB"/>
    <w:rsid w:val="00196CD0"/>
    <w:rsid w:val="001A53D6"/>
    <w:rsid w:val="001E29E6"/>
    <w:rsid w:val="001F466F"/>
    <w:rsid w:val="001F7081"/>
    <w:rsid w:val="001F70AA"/>
    <w:rsid w:val="002004DA"/>
    <w:rsid w:val="00207453"/>
    <w:rsid w:val="00207C72"/>
    <w:rsid w:val="00222B0C"/>
    <w:rsid w:val="002268E8"/>
    <w:rsid w:val="0023637A"/>
    <w:rsid w:val="0025081F"/>
    <w:rsid w:val="00257081"/>
    <w:rsid w:val="0028226B"/>
    <w:rsid w:val="002827D9"/>
    <w:rsid w:val="00283CD4"/>
    <w:rsid w:val="00285D03"/>
    <w:rsid w:val="002916C2"/>
    <w:rsid w:val="0029255E"/>
    <w:rsid w:val="00294646"/>
    <w:rsid w:val="00294D3E"/>
    <w:rsid w:val="002A5286"/>
    <w:rsid w:val="002A6AF1"/>
    <w:rsid w:val="002B0D17"/>
    <w:rsid w:val="002C1576"/>
    <w:rsid w:val="002C254C"/>
    <w:rsid w:val="002C3DC2"/>
    <w:rsid w:val="002C698B"/>
    <w:rsid w:val="002D0A14"/>
    <w:rsid w:val="003071C4"/>
    <w:rsid w:val="00313BC3"/>
    <w:rsid w:val="0032131A"/>
    <w:rsid w:val="0032193B"/>
    <w:rsid w:val="003241FF"/>
    <w:rsid w:val="00324BE3"/>
    <w:rsid w:val="00327928"/>
    <w:rsid w:val="00353F08"/>
    <w:rsid w:val="00364D41"/>
    <w:rsid w:val="003724FC"/>
    <w:rsid w:val="00372CF2"/>
    <w:rsid w:val="00376164"/>
    <w:rsid w:val="00391A25"/>
    <w:rsid w:val="00394FD4"/>
    <w:rsid w:val="00395949"/>
    <w:rsid w:val="003A6219"/>
    <w:rsid w:val="003C02A6"/>
    <w:rsid w:val="003D73F1"/>
    <w:rsid w:val="003D7B93"/>
    <w:rsid w:val="003E6B34"/>
    <w:rsid w:val="003F41DC"/>
    <w:rsid w:val="003F5936"/>
    <w:rsid w:val="003F72C3"/>
    <w:rsid w:val="00407588"/>
    <w:rsid w:val="00410A14"/>
    <w:rsid w:val="00415E66"/>
    <w:rsid w:val="004162DA"/>
    <w:rsid w:val="00417D2B"/>
    <w:rsid w:val="004321B9"/>
    <w:rsid w:val="00432AA5"/>
    <w:rsid w:val="0044444E"/>
    <w:rsid w:val="00461DFF"/>
    <w:rsid w:val="00470CA3"/>
    <w:rsid w:val="00471DBA"/>
    <w:rsid w:val="00472C4B"/>
    <w:rsid w:val="00476846"/>
    <w:rsid w:val="00480C58"/>
    <w:rsid w:val="004969D4"/>
    <w:rsid w:val="004A0C1B"/>
    <w:rsid w:val="004A30CA"/>
    <w:rsid w:val="004A5490"/>
    <w:rsid w:val="004C0030"/>
    <w:rsid w:val="004C47B5"/>
    <w:rsid w:val="004D349B"/>
    <w:rsid w:val="004F0EB5"/>
    <w:rsid w:val="005042A1"/>
    <w:rsid w:val="00505E1D"/>
    <w:rsid w:val="00515B9C"/>
    <w:rsid w:val="005236D5"/>
    <w:rsid w:val="0052383A"/>
    <w:rsid w:val="00523F07"/>
    <w:rsid w:val="00530012"/>
    <w:rsid w:val="00537F2F"/>
    <w:rsid w:val="0054051B"/>
    <w:rsid w:val="00553895"/>
    <w:rsid w:val="00560911"/>
    <w:rsid w:val="00561FBB"/>
    <w:rsid w:val="00566DCE"/>
    <w:rsid w:val="00572D1C"/>
    <w:rsid w:val="00577EEC"/>
    <w:rsid w:val="005A45C4"/>
    <w:rsid w:val="005A4C1B"/>
    <w:rsid w:val="005B2500"/>
    <w:rsid w:val="005B7087"/>
    <w:rsid w:val="005C1B82"/>
    <w:rsid w:val="005D1712"/>
    <w:rsid w:val="005D6A0E"/>
    <w:rsid w:val="005E5093"/>
    <w:rsid w:val="00600392"/>
    <w:rsid w:val="00606A47"/>
    <w:rsid w:val="00611319"/>
    <w:rsid w:val="00612F87"/>
    <w:rsid w:val="0061584B"/>
    <w:rsid w:val="006578E0"/>
    <w:rsid w:val="006702BB"/>
    <w:rsid w:val="0067621E"/>
    <w:rsid w:val="00682306"/>
    <w:rsid w:val="00683CC9"/>
    <w:rsid w:val="00695386"/>
    <w:rsid w:val="006A08D0"/>
    <w:rsid w:val="006A2311"/>
    <w:rsid w:val="006B1709"/>
    <w:rsid w:val="006B4899"/>
    <w:rsid w:val="006B6CAC"/>
    <w:rsid w:val="006C4173"/>
    <w:rsid w:val="006E06DC"/>
    <w:rsid w:val="006E20DF"/>
    <w:rsid w:val="006E7DB4"/>
    <w:rsid w:val="006F428E"/>
    <w:rsid w:val="00714379"/>
    <w:rsid w:val="00721744"/>
    <w:rsid w:val="007235EC"/>
    <w:rsid w:val="00727040"/>
    <w:rsid w:val="00727468"/>
    <w:rsid w:val="00731799"/>
    <w:rsid w:val="0074035A"/>
    <w:rsid w:val="00754B24"/>
    <w:rsid w:val="00756C62"/>
    <w:rsid w:val="00766B8B"/>
    <w:rsid w:val="00767C79"/>
    <w:rsid w:val="00773C06"/>
    <w:rsid w:val="00774ACB"/>
    <w:rsid w:val="00774C4D"/>
    <w:rsid w:val="00796B4F"/>
    <w:rsid w:val="007A36D0"/>
    <w:rsid w:val="007B02C1"/>
    <w:rsid w:val="007B1DF3"/>
    <w:rsid w:val="007B6B83"/>
    <w:rsid w:val="007C3CA6"/>
    <w:rsid w:val="007C4617"/>
    <w:rsid w:val="007D1B19"/>
    <w:rsid w:val="007D2574"/>
    <w:rsid w:val="007D3BB3"/>
    <w:rsid w:val="007D4B5C"/>
    <w:rsid w:val="007E298B"/>
    <w:rsid w:val="007E418C"/>
    <w:rsid w:val="007F6E2F"/>
    <w:rsid w:val="0080756A"/>
    <w:rsid w:val="00810525"/>
    <w:rsid w:val="00810906"/>
    <w:rsid w:val="008211FF"/>
    <w:rsid w:val="00822622"/>
    <w:rsid w:val="00827F40"/>
    <w:rsid w:val="00852277"/>
    <w:rsid w:val="00853D51"/>
    <w:rsid w:val="0088032C"/>
    <w:rsid w:val="00883144"/>
    <w:rsid w:val="008863A4"/>
    <w:rsid w:val="008A4BB8"/>
    <w:rsid w:val="008B0186"/>
    <w:rsid w:val="008B28F5"/>
    <w:rsid w:val="008F0DA6"/>
    <w:rsid w:val="008F372B"/>
    <w:rsid w:val="00901EA5"/>
    <w:rsid w:val="00913E35"/>
    <w:rsid w:val="00915212"/>
    <w:rsid w:val="00915F6F"/>
    <w:rsid w:val="00920976"/>
    <w:rsid w:val="009266B0"/>
    <w:rsid w:val="00944068"/>
    <w:rsid w:val="00962A6D"/>
    <w:rsid w:val="00963EB6"/>
    <w:rsid w:val="0098147D"/>
    <w:rsid w:val="00981F21"/>
    <w:rsid w:val="00985562"/>
    <w:rsid w:val="00987C5E"/>
    <w:rsid w:val="009A07D7"/>
    <w:rsid w:val="009A200F"/>
    <w:rsid w:val="009A2932"/>
    <w:rsid w:val="009A4696"/>
    <w:rsid w:val="009B066D"/>
    <w:rsid w:val="009B1124"/>
    <w:rsid w:val="009C1B81"/>
    <w:rsid w:val="009D2607"/>
    <w:rsid w:val="009D362B"/>
    <w:rsid w:val="009E2F90"/>
    <w:rsid w:val="009E4A19"/>
    <w:rsid w:val="009F5538"/>
    <w:rsid w:val="009F5703"/>
    <w:rsid w:val="009F79BB"/>
    <w:rsid w:val="00A016D1"/>
    <w:rsid w:val="00A02707"/>
    <w:rsid w:val="00A03219"/>
    <w:rsid w:val="00A11C97"/>
    <w:rsid w:val="00A13115"/>
    <w:rsid w:val="00A24424"/>
    <w:rsid w:val="00A31501"/>
    <w:rsid w:val="00A33D07"/>
    <w:rsid w:val="00A3519B"/>
    <w:rsid w:val="00A42970"/>
    <w:rsid w:val="00A45060"/>
    <w:rsid w:val="00A453F4"/>
    <w:rsid w:val="00A62C56"/>
    <w:rsid w:val="00A6458A"/>
    <w:rsid w:val="00A7050D"/>
    <w:rsid w:val="00A73C73"/>
    <w:rsid w:val="00A81E1F"/>
    <w:rsid w:val="00A84713"/>
    <w:rsid w:val="00A94967"/>
    <w:rsid w:val="00A979E5"/>
    <w:rsid w:val="00A97E91"/>
    <w:rsid w:val="00AA00E6"/>
    <w:rsid w:val="00AA4A72"/>
    <w:rsid w:val="00AA4FCB"/>
    <w:rsid w:val="00AB0778"/>
    <w:rsid w:val="00AB3A2D"/>
    <w:rsid w:val="00AB6210"/>
    <w:rsid w:val="00AC4135"/>
    <w:rsid w:val="00AC44CF"/>
    <w:rsid w:val="00AC694C"/>
    <w:rsid w:val="00AD1212"/>
    <w:rsid w:val="00AD6942"/>
    <w:rsid w:val="00AE2873"/>
    <w:rsid w:val="00AE3716"/>
    <w:rsid w:val="00AE48E9"/>
    <w:rsid w:val="00AF1CDE"/>
    <w:rsid w:val="00AF7260"/>
    <w:rsid w:val="00B02A8E"/>
    <w:rsid w:val="00B07271"/>
    <w:rsid w:val="00B168ED"/>
    <w:rsid w:val="00B20B29"/>
    <w:rsid w:val="00B26BAD"/>
    <w:rsid w:val="00B340AD"/>
    <w:rsid w:val="00B4305C"/>
    <w:rsid w:val="00B5227C"/>
    <w:rsid w:val="00B530B6"/>
    <w:rsid w:val="00B61530"/>
    <w:rsid w:val="00B63FE0"/>
    <w:rsid w:val="00B75F5B"/>
    <w:rsid w:val="00B91FCD"/>
    <w:rsid w:val="00B92C9C"/>
    <w:rsid w:val="00BA0BAD"/>
    <w:rsid w:val="00BA6E30"/>
    <w:rsid w:val="00BB6C95"/>
    <w:rsid w:val="00BB7E4C"/>
    <w:rsid w:val="00BC120A"/>
    <w:rsid w:val="00BD16F3"/>
    <w:rsid w:val="00BE54EE"/>
    <w:rsid w:val="00C26F47"/>
    <w:rsid w:val="00C33343"/>
    <w:rsid w:val="00C33C2D"/>
    <w:rsid w:val="00C33D4C"/>
    <w:rsid w:val="00C379EC"/>
    <w:rsid w:val="00C37D4E"/>
    <w:rsid w:val="00C404DC"/>
    <w:rsid w:val="00C44492"/>
    <w:rsid w:val="00C57FE4"/>
    <w:rsid w:val="00C63E51"/>
    <w:rsid w:val="00C65C85"/>
    <w:rsid w:val="00C7445A"/>
    <w:rsid w:val="00C80892"/>
    <w:rsid w:val="00C85FA7"/>
    <w:rsid w:val="00C85FDF"/>
    <w:rsid w:val="00C9152B"/>
    <w:rsid w:val="00CA6893"/>
    <w:rsid w:val="00CA6AD5"/>
    <w:rsid w:val="00CA7DC1"/>
    <w:rsid w:val="00CC70AC"/>
    <w:rsid w:val="00CE002B"/>
    <w:rsid w:val="00CE4B39"/>
    <w:rsid w:val="00CE735C"/>
    <w:rsid w:val="00D03F71"/>
    <w:rsid w:val="00D12A07"/>
    <w:rsid w:val="00D148DC"/>
    <w:rsid w:val="00D23A23"/>
    <w:rsid w:val="00D307BB"/>
    <w:rsid w:val="00D31744"/>
    <w:rsid w:val="00D37E5E"/>
    <w:rsid w:val="00D444BB"/>
    <w:rsid w:val="00D6377A"/>
    <w:rsid w:val="00D6760E"/>
    <w:rsid w:val="00D73FC6"/>
    <w:rsid w:val="00D756CA"/>
    <w:rsid w:val="00D876AF"/>
    <w:rsid w:val="00D94CA0"/>
    <w:rsid w:val="00DC2D59"/>
    <w:rsid w:val="00DD5FE3"/>
    <w:rsid w:val="00DE1CE6"/>
    <w:rsid w:val="00DE6655"/>
    <w:rsid w:val="00DE775C"/>
    <w:rsid w:val="00DF1A1B"/>
    <w:rsid w:val="00DF1EA6"/>
    <w:rsid w:val="00E02276"/>
    <w:rsid w:val="00E041F0"/>
    <w:rsid w:val="00E0448B"/>
    <w:rsid w:val="00E127F4"/>
    <w:rsid w:val="00E2719A"/>
    <w:rsid w:val="00E37603"/>
    <w:rsid w:val="00E406A2"/>
    <w:rsid w:val="00E41D5C"/>
    <w:rsid w:val="00E423C6"/>
    <w:rsid w:val="00E43464"/>
    <w:rsid w:val="00E4420E"/>
    <w:rsid w:val="00E46F0C"/>
    <w:rsid w:val="00E5025A"/>
    <w:rsid w:val="00E50956"/>
    <w:rsid w:val="00E51FFD"/>
    <w:rsid w:val="00E605DE"/>
    <w:rsid w:val="00E63075"/>
    <w:rsid w:val="00E64E16"/>
    <w:rsid w:val="00E71875"/>
    <w:rsid w:val="00E82D2D"/>
    <w:rsid w:val="00E845BA"/>
    <w:rsid w:val="00E85433"/>
    <w:rsid w:val="00E866F4"/>
    <w:rsid w:val="00E95754"/>
    <w:rsid w:val="00EB4564"/>
    <w:rsid w:val="00EB53C2"/>
    <w:rsid w:val="00EC0DAE"/>
    <w:rsid w:val="00EC30A7"/>
    <w:rsid w:val="00ED05BE"/>
    <w:rsid w:val="00EE1228"/>
    <w:rsid w:val="00EF0149"/>
    <w:rsid w:val="00EF7202"/>
    <w:rsid w:val="00F12AD5"/>
    <w:rsid w:val="00F12C85"/>
    <w:rsid w:val="00F20F32"/>
    <w:rsid w:val="00F26364"/>
    <w:rsid w:val="00F30403"/>
    <w:rsid w:val="00F30C51"/>
    <w:rsid w:val="00F367D8"/>
    <w:rsid w:val="00F41CC5"/>
    <w:rsid w:val="00F56A4A"/>
    <w:rsid w:val="00F60E21"/>
    <w:rsid w:val="00F615AD"/>
    <w:rsid w:val="00F65144"/>
    <w:rsid w:val="00F720C4"/>
    <w:rsid w:val="00F73D44"/>
    <w:rsid w:val="00F745A3"/>
    <w:rsid w:val="00FA21D6"/>
    <w:rsid w:val="00FB05CD"/>
    <w:rsid w:val="00FB6D52"/>
    <w:rsid w:val="00FC7062"/>
    <w:rsid w:val="00FC706D"/>
    <w:rsid w:val="00FD14F0"/>
    <w:rsid w:val="00FE42AE"/>
    <w:rsid w:val="00FE5080"/>
    <w:rsid w:val="00FE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FE8D2A"/>
  <w15:docId w15:val="{34A7CECA-A4A9-4DBC-8DD0-6C3391916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EB5"/>
    <w:pPr>
      <w:spacing w:before="60" w:after="60" w:line="288" w:lineRule="auto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0EB5"/>
    <w:pPr>
      <w:pageBreakBefore/>
      <w:numPr>
        <w:numId w:val="5"/>
      </w:numPr>
      <w:outlineLvl w:val="0"/>
    </w:pPr>
    <w:rPr>
      <w:rFonts w:ascii="Tahoma" w:eastAsiaTheme="majorEastAsia" w:hAnsi="Tahom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0EB5"/>
    <w:pPr>
      <w:keepNext/>
      <w:keepLines/>
      <w:numPr>
        <w:ilvl w:val="1"/>
        <w:numId w:val="5"/>
      </w:numPr>
      <w:tabs>
        <w:tab w:val="left" w:pos="709"/>
      </w:tabs>
      <w:spacing w:before="480" w:after="120" w:line="240" w:lineRule="auto"/>
      <w:outlineLvl w:val="1"/>
    </w:pPr>
    <w:rPr>
      <w:rFonts w:ascii="Tahoma" w:eastAsiaTheme="majorEastAsia" w:hAnsi="Tahom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0EB5"/>
    <w:pPr>
      <w:keepNext/>
      <w:keepLines/>
      <w:numPr>
        <w:ilvl w:val="2"/>
        <w:numId w:val="5"/>
      </w:numPr>
      <w:tabs>
        <w:tab w:val="left" w:pos="981"/>
      </w:tabs>
      <w:spacing w:before="360" w:line="240" w:lineRule="auto"/>
      <w:outlineLvl w:val="2"/>
    </w:pPr>
    <w:rPr>
      <w:rFonts w:ascii="Tahoma" w:eastAsiaTheme="majorEastAsia" w:hAnsi="Tahoma" w:cstheme="majorBidi"/>
      <w:b/>
      <w:bCs/>
      <w:i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0EB5"/>
    <w:pPr>
      <w:keepNext/>
      <w:keepLines/>
      <w:numPr>
        <w:ilvl w:val="3"/>
        <w:numId w:val="5"/>
      </w:numPr>
      <w:spacing w:before="240" w:line="240" w:lineRule="auto"/>
      <w:outlineLvl w:val="3"/>
    </w:pPr>
    <w:rPr>
      <w:rFonts w:ascii="Tahoma" w:eastAsiaTheme="majorEastAsia" w:hAnsi="Tahoma" w:cstheme="majorBidi"/>
      <w:b/>
      <w:bCs/>
      <w:iCs/>
      <w:sz w:val="24"/>
    </w:rPr>
  </w:style>
  <w:style w:type="paragraph" w:styleId="Heading5">
    <w:name w:val="heading 5"/>
    <w:aliases w:val="h5,Level 5 Topic Heading"/>
    <w:basedOn w:val="Normal"/>
    <w:next w:val="Normal"/>
    <w:link w:val="Heading5Char"/>
    <w:uiPriority w:val="9"/>
    <w:unhideWhenUsed/>
    <w:qFormat/>
    <w:rsid w:val="004F0EB5"/>
    <w:pPr>
      <w:keepNext/>
      <w:keepLines/>
      <w:numPr>
        <w:ilvl w:val="4"/>
        <w:numId w:val="5"/>
      </w:numPr>
      <w:spacing w:before="240" w:line="240" w:lineRule="auto"/>
      <w:outlineLvl w:val="4"/>
    </w:pPr>
    <w:rPr>
      <w:rFonts w:ascii="Tahoma" w:eastAsiaTheme="majorEastAsia" w:hAnsi="Tahoma" w:cstheme="majorBidi"/>
      <w:sz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0EB5"/>
    <w:pPr>
      <w:keepNext/>
      <w:keepLines/>
      <w:numPr>
        <w:ilvl w:val="5"/>
        <w:numId w:val="5"/>
      </w:numPr>
      <w:spacing w:before="240" w:line="240" w:lineRule="auto"/>
      <w:outlineLvl w:val="5"/>
    </w:pPr>
    <w:rPr>
      <w:rFonts w:ascii="Tahoma" w:eastAsiaTheme="majorEastAsia" w:hAnsi="Tahom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F0EB5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qFormat/>
    <w:rsid w:val="00FB6D52"/>
    <w:pPr>
      <w:spacing w:before="240"/>
      <w:contextualSpacing/>
      <w:outlineLvl w:val="7"/>
    </w:pPr>
    <w:rPr>
      <w:rFonts w:ascii="Times New Roman" w:eastAsia="Batang" w:hAnsi="Times New Roman" w:cs="Times New Roman"/>
      <w:i/>
      <w:szCs w:val="20"/>
      <w:lang w:val="en-AU"/>
    </w:rPr>
  </w:style>
  <w:style w:type="paragraph" w:styleId="Heading9">
    <w:name w:val="heading 9"/>
    <w:basedOn w:val="Normal"/>
    <w:next w:val="Normal"/>
    <w:link w:val="Heading9Char"/>
    <w:qFormat/>
    <w:rsid w:val="00FB6D52"/>
    <w:pPr>
      <w:numPr>
        <w:ilvl w:val="8"/>
        <w:numId w:val="13"/>
      </w:numPr>
      <w:spacing w:before="240"/>
      <w:contextualSpacing/>
      <w:jc w:val="left"/>
      <w:outlineLvl w:val="8"/>
    </w:pPr>
    <w:rPr>
      <w:rFonts w:eastAsia="Times New Roman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0EB5"/>
    <w:rPr>
      <w:rFonts w:ascii="Tahoma" w:eastAsiaTheme="majorEastAsia" w:hAnsi="Tahom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F0EB5"/>
    <w:rPr>
      <w:rFonts w:ascii="Tahoma" w:eastAsiaTheme="majorEastAsia" w:hAnsi="Tahoma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F0EB5"/>
    <w:rPr>
      <w:rFonts w:ascii="Tahoma" w:eastAsiaTheme="majorEastAsia" w:hAnsi="Tahoma" w:cstheme="majorBidi"/>
      <w:b/>
      <w:bCs/>
      <w:i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F0EB5"/>
    <w:rPr>
      <w:rFonts w:ascii="Tahoma" w:eastAsiaTheme="majorEastAsia" w:hAnsi="Tahoma" w:cstheme="majorBidi"/>
      <w:b/>
      <w:bCs/>
      <w:iCs/>
      <w:sz w:val="24"/>
    </w:rPr>
  </w:style>
  <w:style w:type="character" w:customStyle="1" w:styleId="Heading5Char">
    <w:name w:val="Heading 5 Char"/>
    <w:aliases w:val="h5 Char,Level 5 Topic Heading Char"/>
    <w:basedOn w:val="DefaultParagraphFont"/>
    <w:link w:val="Heading5"/>
    <w:uiPriority w:val="9"/>
    <w:rsid w:val="004F0EB5"/>
    <w:rPr>
      <w:rFonts w:ascii="Tahoma" w:eastAsiaTheme="majorEastAsia" w:hAnsi="Tahoma" w:cstheme="majorBidi"/>
      <w:sz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4F0EB5"/>
    <w:rPr>
      <w:rFonts w:ascii="Tahoma" w:eastAsiaTheme="majorEastAsia" w:hAnsi="Tahoma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4F0EB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-klients">
    <w:name w:val="Title-klients"/>
    <w:basedOn w:val="Normal"/>
    <w:qFormat/>
    <w:rsid w:val="004F0EB5"/>
    <w:pPr>
      <w:spacing w:before="240" w:after="0"/>
      <w:jc w:val="center"/>
    </w:pPr>
    <w:rPr>
      <w:caps/>
    </w:rPr>
  </w:style>
  <w:style w:type="paragraph" w:customStyle="1" w:styleId="Titlearatstarpi">
    <w:name w:val="Title ar atstarpi"/>
    <w:basedOn w:val="Title-klients"/>
    <w:qFormat/>
    <w:rsid w:val="004F0EB5"/>
    <w:pPr>
      <w:spacing w:before="800" w:after="120" w:line="240" w:lineRule="auto"/>
    </w:pPr>
    <w:rPr>
      <w:b/>
      <w:caps w:val="0"/>
      <w:smallCaps/>
      <w:spacing w:val="60"/>
      <w:sz w:val="36"/>
    </w:rPr>
  </w:style>
  <w:style w:type="paragraph" w:customStyle="1" w:styleId="Titledokumenta">
    <w:name w:val="Title dokumenta"/>
    <w:basedOn w:val="Normal"/>
    <w:qFormat/>
    <w:rsid w:val="004F0EB5"/>
    <w:pPr>
      <w:spacing w:before="1080"/>
      <w:jc w:val="center"/>
    </w:pPr>
    <w:rPr>
      <w:smallCaps/>
      <w:sz w:val="36"/>
    </w:rPr>
  </w:style>
  <w:style w:type="paragraph" w:customStyle="1" w:styleId="Titledokumentakods">
    <w:name w:val="Title dokumenta kods"/>
    <w:basedOn w:val="Normal"/>
    <w:qFormat/>
    <w:rsid w:val="004F0EB5"/>
    <w:pPr>
      <w:spacing w:before="240"/>
      <w:jc w:val="center"/>
    </w:pPr>
    <w:rPr>
      <w:b/>
      <w:smallCaps/>
      <w:sz w:val="28"/>
    </w:rPr>
  </w:style>
  <w:style w:type="table" w:styleId="TableGrid">
    <w:name w:val="Table Grid"/>
    <w:aliases w:val="Table Grid Body Text"/>
    <w:basedOn w:val="TableNormal"/>
    <w:uiPriority w:val="59"/>
    <w:rsid w:val="004F0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ptright">
    <w:name w:val="10pt right"/>
    <w:basedOn w:val="Normal"/>
    <w:qFormat/>
    <w:rsid w:val="004F0EB5"/>
    <w:pPr>
      <w:spacing w:after="0" w:line="240" w:lineRule="auto"/>
      <w:jc w:val="right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EB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EB5"/>
    <w:rPr>
      <w:rFonts w:ascii="Tahoma" w:hAnsi="Tahoma" w:cs="Tahoma"/>
      <w:sz w:val="16"/>
      <w:szCs w:val="16"/>
    </w:rPr>
  </w:style>
  <w:style w:type="paragraph" w:customStyle="1" w:styleId="Titleversija">
    <w:name w:val="Title versija"/>
    <w:aliases w:val="datums"/>
    <w:basedOn w:val="Titledokumentakods"/>
    <w:qFormat/>
    <w:rsid w:val="004F0EB5"/>
    <w:pPr>
      <w:spacing w:before="60" w:after="2400"/>
    </w:pPr>
    <w:rPr>
      <w:b w:val="0"/>
      <w:smallCaps w:val="0"/>
      <w:sz w:val="26"/>
    </w:rPr>
  </w:style>
  <w:style w:type="paragraph" w:customStyle="1" w:styleId="10ptcenter">
    <w:name w:val="10pt center"/>
    <w:basedOn w:val="Titleversija"/>
    <w:qFormat/>
    <w:rsid w:val="004F0EB5"/>
    <w:pPr>
      <w:spacing w:before="0" w:after="60" w:line="240" w:lineRule="auto"/>
      <w:contextualSpacing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4F0EB5"/>
    <w:rPr>
      <w:color w:val="0000FF" w:themeColor="hyperlink"/>
      <w:u w:val="single"/>
    </w:rPr>
  </w:style>
  <w:style w:type="paragraph" w:customStyle="1" w:styleId="12pt">
    <w:name w:val="12pt"/>
    <w:aliases w:val="center"/>
    <w:basedOn w:val="10ptcenter"/>
    <w:qFormat/>
    <w:rsid w:val="004F0EB5"/>
    <w:pPr>
      <w:spacing w:before="120"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4F0EB5"/>
    <w:pPr>
      <w:tabs>
        <w:tab w:val="center" w:pos="4513"/>
        <w:tab w:val="right" w:pos="9639"/>
      </w:tabs>
      <w:spacing w:before="0"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4F0EB5"/>
    <w:rPr>
      <w:rFonts w:ascii="Arial" w:hAnsi="Arial"/>
      <w:sz w:val="16"/>
    </w:rPr>
  </w:style>
  <w:style w:type="paragraph" w:styleId="Footer">
    <w:name w:val="footer"/>
    <w:basedOn w:val="Normal"/>
    <w:link w:val="FooterChar"/>
    <w:uiPriority w:val="99"/>
    <w:unhideWhenUsed/>
    <w:rsid w:val="004F0EB5"/>
    <w:pPr>
      <w:tabs>
        <w:tab w:val="center" w:pos="4513"/>
        <w:tab w:val="right" w:pos="9639"/>
      </w:tabs>
      <w:spacing w:before="0"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F0EB5"/>
    <w:rPr>
      <w:rFonts w:ascii="Arial" w:hAnsi="Arial"/>
      <w:sz w:val="16"/>
    </w:rPr>
  </w:style>
  <w:style w:type="character" w:styleId="PageNumber">
    <w:name w:val="page number"/>
    <w:basedOn w:val="DefaultParagraphFont"/>
    <w:rsid w:val="004F0EB5"/>
    <w:rPr>
      <w:rFonts w:cs="Times New Roman"/>
    </w:rPr>
  </w:style>
  <w:style w:type="table" w:customStyle="1" w:styleId="TableClassic1">
    <w:name w:val="Table Classic1"/>
    <w:basedOn w:val="TableNormal"/>
    <w:uiPriority w:val="99"/>
    <w:rsid w:val="004F0EB5"/>
    <w:pPr>
      <w:spacing w:after="0" w:line="240" w:lineRule="auto"/>
    </w:pPr>
    <w:rPr>
      <w:rFonts w:ascii="Arial" w:hAnsi="Arial"/>
      <w:sz w:val="20"/>
    </w:rPr>
    <w:tblPr>
      <w:tblStyleColBandSize w:val="1"/>
      <w:tblBorders>
        <w:top w:val="single" w:sz="12" w:space="0" w:color="auto"/>
        <w:bottom w:val="single" w:sz="2" w:space="0" w:color="auto"/>
        <w:insideV w:val="single" w:sz="2" w:space="0" w:color="auto"/>
      </w:tblBorders>
    </w:tblPr>
  </w:style>
  <w:style w:type="paragraph" w:customStyle="1" w:styleId="Tablebody">
    <w:name w:val="Table body"/>
    <w:basedOn w:val="Normal"/>
    <w:link w:val="TablebodyChar"/>
    <w:qFormat/>
    <w:rsid w:val="004F0EB5"/>
    <w:pPr>
      <w:spacing w:before="40" w:after="40" w:line="240" w:lineRule="auto"/>
    </w:pPr>
    <w:rPr>
      <w:sz w:val="20"/>
    </w:rPr>
  </w:style>
  <w:style w:type="character" w:customStyle="1" w:styleId="TablebodyChar">
    <w:name w:val="Table body Char"/>
    <w:link w:val="Tablebody"/>
    <w:rsid w:val="004F0EB5"/>
    <w:rPr>
      <w:rFonts w:ascii="Arial" w:hAnsi="Arial"/>
      <w:sz w:val="20"/>
    </w:rPr>
  </w:style>
  <w:style w:type="paragraph" w:customStyle="1" w:styleId="Bold">
    <w:name w:val="Bold"/>
    <w:aliases w:val="Small caps"/>
    <w:basedOn w:val="Tablebody"/>
    <w:qFormat/>
    <w:rsid w:val="004F0EB5"/>
    <w:pPr>
      <w:spacing w:before="60" w:after="60" w:line="288" w:lineRule="auto"/>
      <w:jc w:val="left"/>
    </w:pPr>
    <w:rPr>
      <w:b/>
      <w:smallCaps/>
      <w:sz w:val="22"/>
    </w:rPr>
  </w:style>
  <w:style w:type="paragraph" w:customStyle="1" w:styleId="Saturs">
    <w:name w:val="Saturs"/>
    <w:basedOn w:val="Normal"/>
    <w:qFormat/>
    <w:rsid w:val="004F0EB5"/>
    <w:pPr>
      <w:jc w:val="left"/>
    </w:pPr>
    <w:rPr>
      <w:rFonts w:ascii="Tahoma" w:hAnsi="Tahoma"/>
      <w:b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4F0EB5"/>
    <w:pPr>
      <w:tabs>
        <w:tab w:val="left" w:pos="397"/>
        <w:tab w:val="right" w:leader="dot" w:pos="9639"/>
      </w:tabs>
      <w:spacing w:before="0" w:after="120"/>
      <w:ind w:left="397" w:right="567" w:hanging="397"/>
    </w:pPr>
    <w:rPr>
      <w:rFonts w:ascii="Arial Bold" w:hAnsi="Arial Bold"/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4F0EB5"/>
    <w:pPr>
      <w:tabs>
        <w:tab w:val="left" w:pos="964"/>
        <w:tab w:val="right" w:leader="dot" w:pos="9639"/>
      </w:tabs>
      <w:spacing w:before="0"/>
      <w:ind w:left="964" w:right="567" w:hanging="567"/>
    </w:pPr>
    <w:rPr>
      <w:rFonts w:ascii="Arial Bold" w:hAnsi="Arial Bold"/>
      <w:b/>
    </w:rPr>
  </w:style>
  <w:style w:type="paragraph" w:styleId="TOC3">
    <w:name w:val="toc 3"/>
    <w:basedOn w:val="Normal"/>
    <w:next w:val="Normal"/>
    <w:autoRedefine/>
    <w:uiPriority w:val="39"/>
    <w:unhideWhenUsed/>
    <w:rsid w:val="004F0EB5"/>
    <w:pPr>
      <w:tabs>
        <w:tab w:val="left" w:pos="1814"/>
        <w:tab w:val="right" w:leader="dot" w:pos="9639"/>
      </w:tabs>
      <w:spacing w:before="0"/>
      <w:ind w:left="1701" w:right="567" w:hanging="737"/>
    </w:pPr>
  </w:style>
  <w:style w:type="paragraph" w:styleId="TOC4">
    <w:name w:val="toc 4"/>
    <w:basedOn w:val="Normal"/>
    <w:next w:val="Normal"/>
    <w:autoRedefine/>
    <w:uiPriority w:val="39"/>
    <w:unhideWhenUsed/>
    <w:rsid w:val="004F0EB5"/>
    <w:pPr>
      <w:tabs>
        <w:tab w:val="left" w:pos="2381"/>
        <w:tab w:val="right" w:leader="dot" w:pos="9639"/>
      </w:tabs>
      <w:spacing w:before="0"/>
      <w:ind w:left="2268" w:right="567" w:hanging="737"/>
    </w:pPr>
    <w:rPr>
      <w:i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4F0EB5"/>
    <w:pPr>
      <w:tabs>
        <w:tab w:val="left" w:pos="3232"/>
        <w:tab w:val="right" w:leader="dot" w:pos="9639"/>
      </w:tabs>
      <w:spacing w:before="0"/>
      <w:ind w:left="3062" w:right="567" w:hanging="964"/>
    </w:pPr>
    <w:rPr>
      <w:rFonts w:ascii="Times New Roman" w:hAnsi="Times New Roman"/>
      <w:i/>
    </w:rPr>
  </w:style>
  <w:style w:type="paragraph" w:styleId="ListBullet">
    <w:name w:val="List Bullet"/>
    <w:basedOn w:val="Normal"/>
    <w:link w:val="ListBulletChar"/>
    <w:unhideWhenUsed/>
    <w:rsid w:val="004F0EB5"/>
    <w:pPr>
      <w:numPr>
        <w:numId w:val="1"/>
      </w:numPr>
      <w:tabs>
        <w:tab w:val="clear" w:pos="360"/>
      </w:tabs>
      <w:ind w:left="714" w:hanging="357"/>
    </w:pPr>
  </w:style>
  <w:style w:type="character" w:customStyle="1" w:styleId="ListBulletChar">
    <w:name w:val="List Bullet Char"/>
    <w:basedOn w:val="DefaultParagraphFont"/>
    <w:link w:val="ListBullet"/>
    <w:locked/>
    <w:rsid w:val="004F0EB5"/>
    <w:rPr>
      <w:rFonts w:ascii="Arial" w:hAnsi="Arial"/>
    </w:rPr>
  </w:style>
  <w:style w:type="paragraph" w:styleId="TableofFigures">
    <w:name w:val="table of figures"/>
    <w:basedOn w:val="Normal"/>
    <w:next w:val="Normal"/>
    <w:uiPriority w:val="99"/>
    <w:unhideWhenUsed/>
    <w:rsid w:val="004F0EB5"/>
    <w:pPr>
      <w:tabs>
        <w:tab w:val="left" w:pos="964"/>
        <w:tab w:val="right" w:leader="dot" w:pos="9639"/>
      </w:tabs>
      <w:spacing w:before="0" w:after="0"/>
      <w:ind w:left="851" w:right="567" w:hanging="851"/>
    </w:pPr>
  </w:style>
  <w:style w:type="paragraph" w:styleId="ListBullet2">
    <w:name w:val="List Bullet 2"/>
    <w:basedOn w:val="Normal"/>
    <w:uiPriority w:val="99"/>
    <w:unhideWhenUsed/>
    <w:rsid w:val="004F0EB5"/>
    <w:pPr>
      <w:numPr>
        <w:numId w:val="2"/>
      </w:numPr>
      <w:ind w:left="1071" w:hanging="357"/>
      <w:contextualSpacing/>
    </w:pPr>
  </w:style>
  <w:style w:type="paragraph" w:styleId="ListBullet3">
    <w:name w:val="List Bullet 3"/>
    <w:basedOn w:val="Normal"/>
    <w:uiPriority w:val="99"/>
    <w:unhideWhenUsed/>
    <w:rsid w:val="004F0EB5"/>
    <w:pPr>
      <w:numPr>
        <w:numId w:val="3"/>
      </w:numPr>
      <w:ind w:left="1429" w:hanging="357"/>
      <w:contextualSpacing/>
    </w:pPr>
  </w:style>
  <w:style w:type="paragraph" w:styleId="ListBullet4">
    <w:name w:val="List Bullet 4"/>
    <w:basedOn w:val="Normal"/>
    <w:uiPriority w:val="99"/>
    <w:unhideWhenUsed/>
    <w:rsid w:val="004F0EB5"/>
    <w:pPr>
      <w:numPr>
        <w:numId w:val="10"/>
      </w:numPr>
      <w:contextualSpacing/>
    </w:pPr>
  </w:style>
  <w:style w:type="paragraph" w:styleId="ListContinue">
    <w:name w:val="List Continue"/>
    <w:aliases w:val=" Char"/>
    <w:basedOn w:val="Normal"/>
    <w:link w:val="ListContinueChar"/>
    <w:uiPriority w:val="99"/>
    <w:unhideWhenUsed/>
    <w:rsid w:val="004F0EB5"/>
    <w:pPr>
      <w:ind w:left="454"/>
      <w:contextualSpacing/>
    </w:pPr>
  </w:style>
  <w:style w:type="paragraph" w:styleId="ListContinue2">
    <w:name w:val="List Continue 2"/>
    <w:basedOn w:val="Normal"/>
    <w:rsid w:val="004F0EB5"/>
    <w:pPr>
      <w:ind w:left="851"/>
      <w:contextualSpacing/>
    </w:pPr>
    <w:rPr>
      <w:rFonts w:eastAsia="Times New Roman" w:cs="Times New Roman"/>
    </w:rPr>
  </w:style>
  <w:style w:type="paragraph" w:styleId="ListContinue3">
    <w:name w:val="List Continue 3"/>
    <w:basedOn w:val="Normal"/>
    <w:uiPriority w:val="99"/>
    <w:unhideWhenUsed/>
    <w:rsid w:val="004F0EB5"/>
    <w:pPr>
      <w:ind w:left="1134"/>
      <w:contextualSpacing/>
    </w:pPr>
  </w:style>
  <w:style w:type="paragraph" w:styleId="ListNumber">
    <w:name w:val="List Number"/>
    <w:basedOn w:val="Normal"/>
    <w:rsid w:val="004F0EB5"/>
    <w:pPr>
      <w:numPr>
        <w:numId w:val="9"/>
      </w:numPr>
      <w:ind w:left="454" w:hanging="454"/>
      <w:contextualSpacing/>
    </w:pPr>
    <w:rPr>
      <w:rFonts w:eastAsia="Times New Roman" w:cs="Times New Roman"/>
    </w:rPr>
  </w:style>
  <w:style w:type="paragraph" w:styleId="ListNumber2">
    <w:name w:val="List Number 2"/>
    <w:basedOn w:val="Normal"/>
    <w:link w:val="ListNumber2Char"/>
    <w:rsid w:val="004F0EB5"/>
    <w:pPr>
      <w:numPr>
        <w:ilvl w:val="1"/>
        <w:numId w:val="9"/>
      </w:numPr>
      <w:ind w:left="1021" w:hanging="567"/>
      <w:contextualSpacing/>
    </w:pPr>
    <w:rPr>
      <w:rFonts w:eastAsia="Times New Roman" w:cs="Times New Roman"/>
    </w:rPr>
  </w:style>
  <w:style w:type="character" w:customStyle="1" w:styleId="ListNumber2Char">
    <w:name w:val="List Number 2 Char"/>
    <w:basedOn w:val="DefaultParagraphFont"/>
    <w:link w:val="ListNumber2"/>
    <w:locked/>
    <w:rsid w:val="004F0EB5"/>
    <w:rPr>
      <w:rFonts w:ascii="Arial" w:eastAsia="Times New Roman" w:hAnsi="Arial" w:cs="Times New Roman"/>
    </w:rPr>
  </w:style>
  <w:style w:type="paragraph" w:styleId="ListNumber3">
    <w:name w:val="List Number 3"/>
    <w:basedOn w:val="Normal"/>
    <w:rsid w:val="004F0EB5"/>
    <w:pPr>
      <w:numPr>
        <w:ilvl w:val="2"/>
        <w:numId w:val="9"/>
      </w:numPr>
      <w:ind w:left="1429" w:hanging="709"/>
      <w:contextualSpacing/>
    </w:pPr>
    <w:rPr>
      <w:rFonts w:eastAsia="Times New Roman" w:cs="Times New Roman"/>
    </w:rPr>
  </w:style>
  <w:style w:type="paragraph" w:styleId="ListNumber4">
    <w:name w:val="List Number 4"/>
    <w:basedOn w:val="Normal"/>
    <w:rsid w:val="004F0EB5"/>
    <w:pPr>
      <w:numPr>
        <w:ilvl w:val="3"/>
        <w:numId w:val="9"/>
      </w:numPr>
      <w:ind w:left="1984" w:hanging="992"/>
      <w:contextualSpacing/>
    </w:pPr>
    <w:rPr>
      <w:rFonts w:eastAsia="Times New Roman" w:cs="Times New Roman"/>
    </w:rPr>
  </w:style>
  <w:style w:type="paragraph" w:customStyle="1" w:styleId="Atsauce">
    <w:name w:val="Atsauce"/>
    <w:basedOn w:val="Normal"/>
    <w:link w:val="AtsauceCharChar"/>
    <w:rsid w:val="004F0EB5"/>
    <w:pPr>
      <w:numPr>
        <w:numId w:val="6"/>
      </w:numPr>
      <w:spacing w:after="0" w:line="360" w:lineRule="auto"/>
    </w:pPr>
    <w:rPr>
      <w:rFonts w:eastAsia="Times New Roman" w:cs="Times New Roman"/>
      <w:szCs w:val="24"/>
    </w:rPr>
  </w:style>
  <w:style w:type="paragraph" w:styleId="ListParagraph">
    <w:name w:val="List Paragraph"/>
    <w:basedOn w:val="Normal"/>
    <w:uiPriority w:val="34"/>
    <w:qFormat/>
    <w:rsid w:val="004F0EB5"/>
    <w:pPr>
      <w:ind w:left="720"/>
      <w:contextualSpacing/>
    </w:pPr>
  </w:style>
  <w:style w:type="paragraph" w:styleId="BodyText">
    <w:name w:val="Body Text"/>
    <w:basedOn w:val="Normal"/>
    <w:link w:val="BodyTextChar"/>
    <w:autoRedefine/>
    <w:rsid w:val="004F0EB5"/>
    <w:pPr>
      <w:spacing w:before="120" w:after="0" w:line="240" w:lineRule="auto"/>
      <w:contextualSpacing/>
    </w:pPr>
    <w:rPr>
      <w:rFonts w:eastAsia="Batang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4F0EB5"/>
    <w:rPr>
      <w:rFonts w:ascii="Arial" w:eastAsia="Batang" w:hAnsi="Arial" w:cs="Times New Roman"/>
      <w:szCs w:val="20"/>
    </w:rPr>
  </w:style>
  <w:style w:type="paragraph" w:customStyle="1" w:styleId="Tabletitle">
    <w:name w:val="Table title"/>
    <w:basedOn w:val="Title"/>
    <w:autoRedefine/>
    <w:rsid w:val="004F0EB5"/>
    <w:pPr>
      <w:keepNext/>
      <w:pBdr>
        <w:bottom w:val="none" w:sz="0" w:space="0" w:color="auto"/>
      </w:pBdr>
      <w:spacing w:after="120" w:line="360" w:lineRule="auto"/>
      <w:jc w:val="center"/>
    </w:pPr>
    <w:rPr>
      <w:rFonts w:ascii="Arial" w:eastAsia="Batang" w:hAnsi="Arial" w:cs="Times New Roman"/>
      <w:b/>
      <w:bCs/>
      <w:color w:val="auto"/>
      <w:spacing w:val="0"/>
      <w:kern w:val="0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F0EB5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F0E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Bullet5">
    <w:name w:val="List Bullet 5"/>
    <w:basedOn w:val="Normal"/>
    <w:rsid w:val="004F0EB5"/>
    <w:pPr>
      <w:numPr>
        <w:numId w:val="11"/>
      </w:numPr>
      <w:contextualSpacing/>
    </w:pPr>
    <w:rPr>
      <w:rFonts w:eastAsia="Times New Roman" w:cs="Times New Roman"/>
    </w:rPr>
  </w:style>
  <w:style w:type="paragraph" w:customStyle="1" w:styleId="StyleTablebodyBefore3ptAfter3pt">
    <w:name w:val="Style Table body + Before:  3 pt After:  3 pt"/>
    <w:basedOn w:val="Tablebody"/>
    <w:autoRedefine/>
    <w:rsid w:val="004F0EB5"/>
    <w:pPr>
      <w:spacing w:before="60" w:after="60"/>
    </w:pPr>
    <w:rPr>
      <w:rFonts w:eastAsia="Times New Roman" w:cs="Times New Roman"/>
      <w:b/>
      <w:bCs/>
      <w:szCs w:val="20"/>
    </w:rPr>
  </w:style>
  <w:style w:type="paragraph" w:customStyle="1" w:styleId="Tablenumber">
    <w:name w:val="Table number"/>
    <w:basedOn w:val="Tabletitle"/>
    <w:link w:val="TablenumberCharChar"/>
    <w:qFormat/>
    <w:rsid w:val="004F0EB5"/>
    <w:pPr>
      <w:spacing w:before="120" w:after="0"/>
      <w:jc w:val="right"/>
    </w:pPr>
    <w:rPr>
      <w:noProof/>
      <w:sz w:val="20"/>
    </w:rPr>
  </w:style>
  <w:style w:type="character" w:customStyle="1" w:styleId="TablenumberCharChar">
    <w:name w:val="Table number Char Char"/>
    <w:basedOn w:val="DefaultParagraphFont"/>
    <w:link w:val="Tablenumber"/>
    <w:locked/>
    <w:rsid w:val="004F0EB5"/>
    <w:rPr>
      <w:rFonts w:ascii="Arial" w:eastAsia="Batang" w:hAnsi="Arial" w:cs="Times New Roman"/>
      <w:b/>
      <w:bCs/>
      <w:noProof/>
      <w:sz w:val="20"/>
      <w:szCs w:val="20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F0EB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bodyB">
    <w:name w:val="Table body+B"/>
    <w:basedOn w:val="Tablebody"/>
    <w:qFormat/>
    <w:rsid w:val="004F0EB5"/>
    <w:rPr>
      <w:b/>
    </w:rPr>
  </w:style>
  <w:style w:type="paragraph" w:customStyle="1" w:styleId="Vieta">
    <w:name w:val="Vieta"/>
    <w:aliases w:val="laiks"/>
    <w:basedOn w:val="Tablebody"/>
    <w:qFormat/>
    <w:rsid w:val="004F0EB5"/>
    <w:pPr>
      <w:spacing w:before="120" w:after="0"/>
      <w:jc w:val="center"/>
    </w:pPr>
    <w:rPr>
      <w:sz w:val="24"/>
    </w:rPr>
  </w:style>
  <w:style w:type="paragraph" w:styleId="MessageHeader">
    <w:name w:val="Message Header"/>
    <w:basedOn w:val="Normal"/>
    <w:link w:val="MessageHeaderChar"/>
    <w:uiPriority w:val="99"/>
    <w:rsid w:val="004F0EB5"/>
    <w:pPr>
      <w:keepNext/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 w:cs="Arial"/>
      <w:smallCaps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4F0EB5"/>
    <w:rPr>
      <w:rFonts w:ascii="Arial" w:eastAsia="Times New Roman" w:hAnsi="Arial" w:cs="Arial"/>
      <w:smallCaps/>
      <w:sz w:val="20"/>
      <w:szCs w:val="20"/>
      <w:shd w:val="pct20" w:color="auto" w:fill="auto"/>
    </w:rPr>
  </w:style>
  <w:style w:type="paragraph" w:customStyle="1" w:styleId="TableListBullet2">
    <w:name w:val="Table List Bullet 2"/>
    <w:basedOn w:val="Normal"/>
    <w:rsid w:val="004F0EB5"/>
    <w:pPr>
      <w:numPr>
        <w:numId w:val="4"/>
      </w:numPr>
      <w:spacing w:before="40" w:after="0" w:line="240" w:lineRule="auto"/>
      <w:ind w:left="732" w:hanging="244"/>
    </w:pPr>
    <w:rPr>
      <w:rFonts w:eastAsia="Times New Roman" w:cs="Times New Roman"/>
      <w:sz w:val="20"/>
    </w:rPr>
  </w:style>
  <w:style w:type="paragraph" w:styleId="List">
    <w:name w:val="List"/>
    <w:basedOn w:val="Normal"/>
    <w:uiPriority w:val="99"/>
    <w:unhideWhenUsed/>
    <w:rsid w:val="004F0EB5"/>
    <w:pPr>
      <w:ind w:left="283" w:hanging="283"/>
      <w:contextualSpacing/>
    </w:pPr>
  </w:style>
  <w:style w:type="paragraph" w:customStyle="1" w:styleId="Note">
    <w:name w:val="Note"/>
    <w:basedOn w:val="Normal"/>
    <w:rsid w:val="004F0EB5"/>
    <w:pPr>
      <w:pBdr>
        <w:left w:val="single" w:sz="18" w:space="6" w:color="808080"/>
      </w:pBdr>
      <w:spacing w:after="120" w:line="264" w:lineRule="auto"/>
      <w:ind w:left="567"/>
    </w:pPr>
    <w:rPr>
      <w:rFonts w:eastAsia="Times New Roman" w:cs="Arial"/>
      <w:b/>
      <w:i/>
      <w:sz w:val="20"/>
      <w:szCs w:val="18"/>
      <w:lang w:val="en-AU" w:eastAsia="ja-JP"/>
    </w:rPr>
  </w:style>
  <w:style w:type="paragraph" w:customStyle="1" w:styleId="CodeBlock">
    <w:name w:val="Code Block"/>
    <w:basedOn w:val="Normal"/>
    <w:rsid w:val="004F0EB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80" w:line="264" w:lineRule="auto"/>
      <w:ind w:left="227"/>
      <w:contextualSpacing/>
    </w:pPr>
    <w:rPr>
      <w:rFonts w:ascii="Courier New" w:eastAsia="Times New Roman" w:hAnsi="Courier New" w:cs="Courier New"/>
      <w:sz w:val="20"/>
      <w:szCs w:val="16"/>
      <w:lang w:val="en-AU" w:eastAsia="ja-JP"/>
    </w:rPr>
  </w:style>
  <w:style w:type="paragraph" w:customStyle="1" w:styleId="Sourcewithforeground">
    <w:name w:val="Source with foreground"/>
    <w:basedOn w:val="Normal"/>
    <w:link w:val="SourcewithforegroundChar"/>
    <w:rsid w:val="004F0EB5"/>
    <w:pPr>
      <w:shd w:val="clear" w:color="auto" w:fill="D9D9D9"/>
      <w:spacing w:after="0"/>
    </w:pPr>
    <w:rPr>
      <w:rFonts w:ascii="Courier New" w:eastAsia="Times New Roman" w:hAnsi="Courier New" w:cs="Times New Roman"/>
      <w:sz w:val="20"/>
      <w:szCs w:val="18"/>
    </w:rPr>
  </w:style>
  <w:style w:type="character" w:customStyle="1" w:styleId="CodeInText">
    <w:name w:val="CodeInText"/>
    <w:basedOn w:val="DefaultParagraphFont"/>
    <w:rsid w:val="004F0EB5"/>
    <w:rPr>
      <w:rFonts w:ascii="Courier New" w:hAnsi="Courier New" w:cs="Times New Roman"/>
      <w:noProof/>
      <w:spacing w:val="-5"/>
      <w:sz w:val="20"/>
      <w:szCs w:val="20"/>
      <w:lang w:val="en-GB"/>
    </w:rPr>
  </w:style>
  <w:style w:type="paragraph" w:customStyle="1" w:styleId="TableListBullet">
    <w:name w:val="Table List Bullet"/>
    <w:basedOn w:val="Tablebody"/>
    <w:uiPriority w:val="99"/>
    <w:rsid w:val="004F0EB5"/>
    <w:pPr>
      <w:numPr>
        <w:numId w:val="7"/>
      </w:numPr>
      <w:ind w:left="488" w:hanging="244"/>
      <w:contextualSpacing/>
    </w:pPr>
    <w:rPr>
      <w:rFonts w:eastAsia="Times New Roman" w:cs="Times New Roman"/>
      <w:noProof/>
    </w:rPr>
  </w:style>
  <w:style w:type="paragraph" w:customStyle="1" w:styleId="TableListNumber">
    <w:name w:val="Table List Number"/>
    <w:basedOn w:val="Tablebody"/>
    <w:link w:val="TableListNumberCharChar"/>
    <w:rsid w:val="004F0EB5"/>
    <w:pPr>
      <w:numPr>
        <w:numId w:val="12"/>
      </w:numPr>
      <w:tabs>
        <w:tab w:val="left" w:pos="714"/>
        <w:tab w:val="left" w:pos="1072"/>
      </w:tabs>
      <w:ind w:left="357" w:hanging="357"/>
      <w:contextualSpacing/>
    </w:pPr>
    <w:rPr>
      <w:rFonts w:eastAsia="Times New Roman" w:cs="Times New Roman"/>
    </w:rPr>
  </w:style>
  <w:style w:type="paragraph" w:customStyle="1" w:styleId="TableListBullet3">
    <w:name w:val="Table List Bullet 3"/>
    <w:basedOn w:val="Normal"/>
    <w:rsid w:val="004F0EB5"/>
    <w:pPr>
      <w:numPr>
        <w:numId w:val="8"/>
      </w:numPr>
      <w:spacing w:before="40" w:after="0" w:line="240" w:lineRule="auto"/>
      <w:ind w:left="975" w:hanging="244"/>
    </w:pPr>
    <w:rPr>
      <w:rFonts w:eastAsia="Times New Roman" w:cs="Times New Roman"/>
      <w:sz w:val="20"/>
      <w:szCs w:val="20"/>
    </w:rPr>
  </w:style>
  <w:style w:type="paragraph" w:customStyle="1" w:styleId="TableListNumber2">
    <w:name w:val="Table List Number 2"/>
    <w:basedOn w:val="ListNumber2"/>
    <w:qFormat/>
    <w:rsid w:val="004F0EB5"/>
    <w:pPr>
      <w:numPr>
        <w:numId w:val="12"/>
      </w:numPr>
      <w:spacing w:before="40" w:after="40" w:line="240" w:lineRule="auto"/>
      <w:ind w:left="811" w:hanging="454"/>
    </w:pPr>
    <w:rPr>
      <w:sz w:val="20"/>
      <w:lang w:eastAsia="lv-LV"/>
    </w:rPr>
  </w:style>
  <w:style w:type="paragraph" w:customStyle="1" w:styleId="Picturecaption">
    <w:name w:val="Picture caption"/>
    <w:basedOn w:val="Caption"/>
    <w:link w:val="PicturecaptionChar"/>
    <w:rsid w:val="004F0EB5"/>
    <w:pPr>
      <w:spacing w:before="120" w:after="180" w:line="288" w:lineRule="auto"/>
      <w:contextualSpacing/>
      <w:jc w:val="left"/>
    </w:pPr>
    <w:rPr>
      <w:rFonts w:eastAsia="Batang" w:cs="Times New Roman"/>
      <w:bCs w:val="0"/>
      <w:color w:val="auto"/>
      <w:sz w:val="20"/>
      <w:szCs w:val="20"/>
    </w:rPr>
  </w:style>
  <w:style w:type="paragraph" w:customStyle="1" w:styleId="Pictureposition">
    <w:name w:val="Picture position"/>
    <w:basedOn w:val="Normal"/>
    <w:link w:val="PicturepositionChar"/>
    <w:rsid w:val="004F0EB5"/>
    <w:pPr>
      <w:keepNext/>
      <w:spacing w:before="120" w:after="120" w:line="240" w:lineRule="auto"/>
      <w:contextualSpacing/>
      <w:jc w:val="center"/>
    </w:pPr>
    <w:rPr>
      <w:rFonts w:eastAsia="Times New Roman" w:cs="Times New Roman"/>
    </w:rPr>
  </w:style>
  <w:style w:type="character" w:customStyle="1" w:styleId="PicturepositionChar">
    <w:name w:val="Picture position Char"/>
    <w:basedOn w:val="DefaultParagraphFont"/>
    <w:link w:val="Pictureposition"/>
    <w:rsid w:val="004F0EB5"/>
    <w:rPr>
      <w:rFonts w:ascii="Arial" w:eastAsia="Times New Roman" w:hAnsi="Arial" w:cs="Times New Roman"/>
    </w:rPr>
  </w:style>
  <w:style w:type="paragraph" w:customStyle="1" w:styleId="Tablebodybold">
    <w:name w:val="Table body+bold"/>
    <w:aliases w:val="small caps"/>
    <w:basedOn w:val="Bold"/>
    <w:qFormat/>
    <w:rsid w:val="004F0EB5"/>
    <w:pPr>
      <w:spacing w:line="240" w:lineRule="auto"/>
    </w:pPr>
    <w:rPr>
      <w:sz w:val="20"/>
      <w:lang w:eastAsia="lv-LV"/>
    </w:rPr>
  </w:style>
  <w:style w:type="paragraph" w:customStyle="1" w:styleId="Centered">
    <w:name w:val="Centered"/>
    <w:basedOn w:val="Normal"/>
    <w:qFormat/>
    <w:rsid w:val="004F0EB5"/>
    <w:pPr>
      <w:jc w:val="center"/>
    </w:pPr>
  </w:style>
  <w:style w:type="paragraph" w:customStyle="1" w:styleId="TitleSaskanosana">
    <w:name w:val="Title Saskanosana"/>
    <w:basedOn w:val="Normal"/>
    <w:qFormat/>
    <w:rsid w:val="004F0EB5"/>
    <w:pPr>
      <w:spacing w:before="1080" w:after="120" w:line="240" w:lineRule="auto"/>
      <w:jc w:val="center"/>
    </w:pPr>
    <w:rPr>
      <w:rFonts w:ascii="Arial Bold" w:hAnsi="Arial Bold"/>
      <w:b/>
      <w:smallCaps/>
      <w:sz w:val="44"/>
    </w:rPr>
  </w:style>
  <w:style w:type="paragraph" w:customStyle="1" w:styleId="Titleapakprojekta">
    <w:name w:val="Title apakšprojekta"/>
    <w:basedOn w:val="Titlearatstarpi"/>
    <w:qFormat/>
    <w:rsid w:val="004F0EB5"/>
    <w:pPr>
      <w:spacing w:before="400"/>
    </w:pPr>
    <w:rPr>
      <w:spacing w:val="0"/>
      <w:sz w:val="44"/>
    </w:rPr>
  </w:style>
  <w:style w:type="character" w:styleId="Strong">
    <w:name w:val="Strong"/>
    <w:basedOn w:val="DefaultParagraphFont"/>
    <w:uiPriority w:val="22"/>
    <w:qFormat/>
    <w:rsid w:val="004F0EB5"/>
    <w:rPr>
      <w:rFonts w:ascii="Tahoma" w:hAnsi="Tahoma"/>
      <w:b w:val="0"/>
      <w:bCs/>
      <w:sz w:val="32"/>
    </w:rPr>
  </w:style>
  <w:style w:type="character" w:styleId="BookTitle">
    <w:name w:val="Book Title"/>
    <w:basedOn w:val="DefaultParagraphFont"/>
    <w:uiPriority w:val="33"/>
    <w:qFormat/>
    <w:rsid w:val="004F0EB5"/>
    <w:rPr>
      <w:b/>
      <w:bCs/>
      <w:smallCaps/>
      <w:spacing w:val="5"/>
    </w:rPr>
  </w:style>
  <w:style w:type="paragraph" w:styleId="ListNumber5">
    <w:name w:val="List Number 5"/>
    <w:basedOn w:val="Normal"/>
    <w:rsid w:val="004F0EB5"/>
    <w:pPr>
      <w:numPr>
        <w:ilvl w:val="4"/>
        <w:numId w:val="9"/>
      </w:numPr>
      <w:spacing w:after="0"/>
    </w:pPr>
    <w:rPr>
      <w:rFonts w:eastAsia="Times New Roman" w:cs="Times New Roman"/>
    </w:rPr>
  </w:style>
  <w:style w:type="paragraph" w:customStyle="1" w:styleId="Atstarpe">
    <w:name w:val="Atstarpe"/>
    <w:basedOn w:val="Titlearatstarpi"/>
    <w:qFormat/>
    <w:rsid w:val="004F0EB5"/>
    <w:pPr>
      <w:spacing w:before="1600"/>
      <w:jc w:val="both"/>
    </w:pPr>
    <w:rPr>
      <w:b w:val="0"/>
    </w:rPr>
  </w:style>
  <w:style w:type="paragraph" w:customStyle="1" w:styleId="TableBold-small">
    <w:name w:val="Table Bold-small"/>
    <w:basedOn w:val="Bold"/>
    <w:qFormat/>
    <w:rsid w:val="004F0EB5"/>
    <w:rPr>
      <w:sz w:val="20"/>
    </w:rPr>
  </w:style>
  <w:style w:type="character" w:customStyle="1" w:styleId="TablebodyRakstzRakstzRakstzRakstzRakstzRakstz">
    <w:name w:val="Table body Rakstz. Rakstz. Rakstz. Rakstz. Rakstz. Rakstz."/>
    <w:basedOn w:val="DefaultParagraphFont"/>
    <w:link w:val="TablebodyRakstzRakstzRakstzRakstzRakstz"/>
    <w:uiPriority w:val="99"/>
    <w:locked/>
    <w:rsid w:val="004F0EB5"/>
    <w:rPr>
      <w:rFonts w:ascii="Arial" w:eastAsia="Times New Roman" w:hAnsi="Arial" w:cs="Times New Roman"/>
      <w:sz w:val="20"/>
    </w:rPr>
  </w:style>
  <w:style w:type="paragraph" w:customStyle="1" w:styleId="TablebodyRakstzRakstzRakstzRakstzRakstz">
    <w:name w:val="Table body Rakstz. Rakstz. Rakstz. Rakstz. Rakstz."/>
    <w:basedOn w:val="Normal"/>
    <w:link w:val="TablebodyRakstzRakstzRakstzRakstzRakstzRakstz"/>
    <w:uiPriority w:val="99"/>
    <w:rsid w:val="004F0EB5"/>
    <w:pPr>
      <w:spacing w:before="40" w:after="40" w:line="240" w:lineRule="auto"/>
      <w:jc w:val="left"/>
    </w:pPr>
    <w:rPr>
      <w:rFonts w:eastAsia="Times New Roman" w:cs="Times New Roman"/>
      <w:sz w:val="20"/>
    </w:rPr>
  </w:style>
  <w:style w:type="paragraph" w:customStyle="1" w:styleId="TitleDala">
    <w:name w:val="TitleDala"/>
    <w:basedOn w:val="Titlearatstarpi"/>
    <w:qFormat/>
    <w:rsid w:val="004F0EB5"/>
    <w:pPr>
      <w:spacing w:before="0"/>
    </w:pPr>
    <w:rPr>
      <w:rFonts w:ascii="Arial Bold" w:hAnsi="Arial Bold"/>
      <w:spacing w:val="0"/>
    </w:rPr>
  </w:style>
  <w:style w:type="character" w:customStyle="1" w:styleId="TableListNumberCharChar">
    <w:name w:val="Table List Number Char Char"/>
    <w:basedOn w:val="BodyTextChar"/>
    <w:link w:val="TableListNumber"/>
    <w:rsid w:val="00FB6D52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FB6D52"/>
    <w:rPr>
      <w:rFonts w:ascii="Times New Roman" w:eastAsia="Batang" w:hAnsi="Times New Roman" w:cs="Times New Roman"/>
      <w:i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FB6D52"/>
    <w:rPr>
      <w:rFonts w:ascii="Arial" w:eastAsia="Times New Roman" w:hAnsi="Arial" w:cs="Arial"/>
      <w:lang w:val="en-US"/>
    </w:rPr>
  </w:style>
  <w:style w:type="table" w:customStyle="1" w:styleId="TableMetadata">
    <w:name w:val="Table Metadata"/>
    <w:basedOn w:val="TableNormal"/>
    <w:rsid w:val="00FB6D52"/>
    <w:pPr>
      <w:spacing w:after="0" w:line="240" w:lineRule="auto"/>
    </w:pPr>
    <w:rPr>
      <w:rFonts w:ascii="Arial" w:eastAsia="Times New Roman" w:hAnsi="Arial" w:cs="Times New Roman"/>
      <w:szCs w:val="20"/>
      <w:lang w:eastAsia="lv-LV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blStylePr w:type="firstCol">
      <w:rPr>
        <w:b/>
        <w:caps w:val="0"/>
        <w:smallCaps/>
      </w:rPr>
    </w:tblStylePr>
    <w:tblStylePr w:type="lastCol">
      <w:pPr>
        <w:wordWrap/>
        <w:jc w:val="left"/>
      </w:pPr>
    </w:tblStylePr>
  </w:style>
  <w:style w:type="paragraph" w:customStyle="1" w:styleId="Tablebody2">
    <w:name w:val="Table body 2"/>
    <w:basedOn w:val="Normal"/>
    <w:rsid w:val="00FB6D52"/>
    <w:pPr>
      <w:spacing w:before="120" w:after="120" w:line="240" w:lineRule="auto"/>
      <w:contextualSpacing/>
      <w:jc w:val="left"/>
    </w:pPr>
    <w:rPr>
      <w:rFonts w:eastAsia="Times New Roman" w:cs="Times New Roman"/>
      <w:sz w:val="20"/>
    </w:rPr>
  </w:style>
  <w:style w:type="paragraph" w:customStyle="1" w:styleId="bodynumber">
    <w:name w:val="body number"/>
    <w:basedOn w:val="Normal"/>
    <w:rsid w:val="00FB6D52"/>
    <w:pPr>
      <w:tabs>
        <w:tab w:val="num" w:pos="720"/>
        <w:tab w:val="num" w:pos="936"/>
      </w:tabs>
      <w:spacing w:before="0" w:after="120"/>
      <w:ind w:left="936" w:hanging="360"/>
      <w:contextualSpacing/>
    </w:pPr>
    <w:rPr>
      <w:rFonts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FB6D52"/>
    <w:rPr>
      <w:color w:val="auto"/>
      <w:sz w:val="22"/>
      <w:u w:val="single"/>
    </w:rPr>
  </w:style>
  <w:style w:type="paragraph" w:styleId="BodyText2">
    <w:name w:val="Body Text 2"/>
    <w:basedOn w:val="Normal"/>
    <w:link w:val="BodyText2Char"/>
    <w:rsid w:val="00FB6D52"/>
    <w:pPr>
      <w:contextualSpacing/>
      <w:jc w:val="left"/>
    </w:pPr>
    <w:rPr>
      <w:rFonts w:ascii="Times New Roman" w:eastAsia="Batang" w:hAnsi="Times New Roman" w:cs="Times New Roman"/>
      <w:b/>
      <w:bCs/>
      <w:smallCaps/>
      <w:sz w:val="26"/>
    </w:rPr>
  </w:style>
  <w:style w:type="character" w:customStyle="1" w:styleId="BodyText2Char">
    <w:name w:val="Body Text 2 Char"/>
    <w:basedOn w:val="DefaultParagraphFont"/>
    <w:link w:val="BodyText2"/>
    <w:rsid w:val="00FB6D52"/>
    <w:rPr>
      <w:rFonts w:ascii="Times New Roman" w:eastAsia="Batang" w:hAnsi="Times New Roman" w:cs="Times New Roman"/>
      <w:b/>
      <w:bCs/>
      <w:smallCaps/>
      <w:sz w:val="26"/>
    </w:rPr>
  </w:style>
  <w:style w:type="paragraph" w:customStyle="1" w:styleId="ID">
    <w:name w:val="ID"/>
    <w:basedOn w:val="Normal"/>
    <w:link w:val="IDChar"/>
    <w:autoRedefine/>
    <w:rsid w:val="00FB6D52"/>
    <w:pPr>
      <w:spacing w:before="120" w:line="240" w:lineRule="auto"/>
      <w:contextualSpacing/>
    </w:pPr>
    <w:rPr>
      <w:rFonts w:eastAsia="Times New Roman" w:cs="Times New Roman"/>
      <w:b/>
    </w:rPr>
  </w:style>
  <w:style w:type="paragraph" w:customStyle="1" w:styleId="Companylogo">
    <w:name w:val="Company logo"/>
    <w:basedOn w:val="Normal"/>
    <w:rsid w:val="00FB6D52"/>
    <w:pPr>
      <w:spacing w:before="0" w:after="0"/>
      <w:jc w:val="center"/>
    </w:pPr>
    <w:rPr>
      <w:rFonts w:eastAsia="Times New Roman" w:cs="Times New Roman"/>
    </w:rPr>
  </w:style>
  <w:style w:type="paragraph" w:customStyle="1" w:styleId="Requirement">
    <w:name w:val="Requirement"/>
    <w:basedOn w:val="Normal"/>
    <w:rsid w:val="00FB6D52"/>
    <w:pPr>
      <w:spacing w:before="240"/>
      <w:contextualSpacing/>
      <w:jc w:val="left"/>
    </w:pPr>
    <w:rPr>
      <w:rFonts w:eastAsia="Times New Roman" w:cs="Times New Roman"/>
      <w:b/>
      <w:smallCaps/>
      <w:szCs w:val="20"/>
    </w:rPr>
  </w:style>
  <w:style w:type="paragraph" w:styleId="BodyText3">
    <w:name w:val="Body Text 3"/>
    <w:basedOn w:val="Normal"/>
    <w:link w:val="BodyText3Char"/>
    <w:rsid w:val="00FB6D52"/>
    <w:pPr>
      <w:keepNext/>
      <w:contextualSpacing/>
    </w:pPr>
    <w:rPr>
      <w:rFonts w:eastAsia="Times New Roman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FB6D52"/>
    <w:rPr>
      <w:rFonts w:ascii="Arial" w:eastAsia="Times New Roman" w:hAnsi="Arial" w:cs="Times New Roman"/>
      <w:szCs w:val="20"/>
    </w:rPr>
  </w:style>
  <w:style w:type="paragraph" w:styleId="TOC6">
    <w:name w:val="toc 6"/>
    <w:basedOn w:val="Normal"/>
    <w:next w:val="Normal"/>
    <w:autoRedefine/>
    <w:rsid w:val="00FB6D52"/>
    <w:pPr>
      <w:tabs>
        <w:tab w:val="left" w:pos="4820"/>
        <w:tab w:val="right" w:leader="dot" w:pos="9356"/>
      </w:tabs>
      <w:spacing w:before="0" w:after="0"/>
      <w:ind w:left="3119"/>
      <w:jc w:val="left"/>
    </w:pPr>
    <w:rPr>
      <w:rFonts w:ascii="Times New Roman" w:eastAsia="Times New Roman" w:hAnsi="Times New Roman" w:cs="Times New Roman"/>
      <w:i/>
      <w:noProof/>
      <w:sz w:val="18"/>
      <w:szCs w:val="20"/>
    </w:rPr>
  </w:style>
  <w:style w:type="paragraph" w:styleId="TOC7">
    <w:name w:val="toc 7"/>
    <w:basedOn w:val="Normal"/>
    <w:next w:val="Normal"/>
    <w:autoRedefine/>
    <w:rsid w:val="00FB6D52"/>
    <w:pPr>
      <w:spacing w:before="0" w:after="0"/>
      <w:ind w:left="120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TOC8">
    <w:name w:val="toc 8"/>
    <w:basedOn w:val="Normal"/>
    <w:next w:val="Normal"/>
    <w:autoRedefine/>
    <w:rsid w:val="00FB6D52"/>
    <w:pPr>
      <w:spacing w:before="0" w:after="0"/>
      <w:ind w:left="14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TOC9">
    <w:name w:val="toc 9"/>
    <w:basedOn w:val="Normal"/>
    <w:next w:val="Normal"/>
    <w:autoRedefine/>
    <w:rsid w:val="00FB6D52"/>
    <w:pPr>
      <w:spacing w:before="0" w:after="0"/>
      <w:ind w:left="168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pyright">
    <w:name w:val="Copyright"/>
    <w:basedOn w:val="Normal"/>
    <w:rsid w:val="00FB6D52"/>
    <w:pPr>
      <w:spacing w:before="400"/>
      <w:contextualSpacing/>
      <w:jc w:val="center"/>
    </w:pPr>
    <w:rPr>
      <w:rFonts w:eastAsia="Times New Roman" w:cs="Arial"/>
      <w:color w:val="808080"/>
      <w:sz w:val="18"/>
      <w:szCs w:val="18"/>
    </w:rPr>
  </w:style>
  <w:style w:type="paragraph" w:styleId="PlainText">
    <w:name w:val="Plain Text"/>
    <w:basedOn w:val="Normal"/>
    <w:link w:val="PlainTextChar"/>
    <w:rsid w:val="00FB6D52"/>
    <w:pPr>
      <w:spacing w:line="240" w:lineRule="auto"/>
      <w:contextualSpacing/>
    </w:pPr>
    <w:rPr>
      <w:rFonts w:ascii="Courier New" w:eastAsia="Times New Roman" w:hAnsi="Courier New" w:cs="Courier New"/>
      <w:szCs w:val="20"/>
    </w:rPr>
  </w:style>
  <w:style w:type="character" w:customStyle="1" w:styleId="PlainTextChar">
    <w:name w:val="Plain Text Char"/>
    <w:basedOn w:val="DefaultParagraphFont"/>
    <w:link w:val="PlainText"/>
    <w:rsid w:val="00FB6D52"/>
    <w:rPr>
      <w:rFonts w:ascii="Courier New" w:eastAsia="Times New Roman" w:hAnsi="Courier New" w:cs="Courier New"/>
      <w:szCs w:val="20"/>
    </w:rPr>
  </w:style>
  <w:style w:type="character" w:styleId="HTMLCode">
    <w:name w:val="HTML Code"/>
    <w:basedOn w:val="DefaultParagraphFont"/>
    <w:semiHidden/>
    <w:rsid w:val="00FB6D52"/>
    <w:rPr>
      <w:rFonts w:ascii="Courier New" w:hAnsi="Courier New" w:cs="Courier New"/>
      <w:sz w:val="20"/>
      <w:szCs w:val="20"/>
    </w:rPr>
  </w:style>
  <w:style w:type="numbering" w:styleId="111111">
    <w:name w:val="Outline List 2"/>
    <w:basedOn w:val="NoList"/>
    <w:rsid w:val="00FB6D52"/>
    <w:pPr>
      <w:numPr>
        <w:numId w:val="14"/>
      </w:numPr>
    </w:pPr>
  </w:style>
  <w:style w:type="paragraph" w:styleId="EndnoteText">
    <w:name w:val="endnote text"/>
    <w:basedOn w:val="Normal"/>
    <w:link w:val="EndnoteTextChar"/>
    <w:semiHidden/>
    <w:rsid w:val="00FB6D52"/>
    <w:pPr>
      <w:contextualSpacing/>
    </w:pPr>
    <w:rPr>
      <w:rFonts w:eastAsia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FB6D52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semiHidden/>
    <w:rsid w:val="00FB6D52"/>
    <w:rPr>
      <w:vertAlign w:val="superscript"/>
    </w:rPr>
  </w:style>
  <w:style w:type="table" w:styleId="TableClassic10">
    <w:name w:val="Table Classic 1"/>
    <w:basedOn w:val="TableNormal"/>
    <w:rsid w:val="00FB6D52"/>
    <w:pPr>
      <w:spacing w:before="60" w:after="60" w:line="240" w:lineRule="auto"/>
      <w:contextualSpacing/>
    </w:pPr>
    <w:rPr>
      <w:rFonts w:ascii="Arial" w:eastAsia="Times New Roman" w:hAnsi="Arial" w:cs="Times New Roman"/>
      <w:lang w:eastAsia="lv-LV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pPr>
        <w:wordWrap/>
        <w:spacing w:beforeLines="0" w:beforeAutospacing="1" w:afterLines="0" w:afterAutospacing="1" w:line="240" w:lineRule="auto"/>
      </w:pPr>
      <w:rPr>
        <w:rFonts w:ascii="Arial" w:hAnsi="Arial"/>
        <w:b/>
        <w:i w:val="0"/>
        <w:iCs/>
        <w:caps w:val="0"/>
        <w:smallCaps/>
      </w:rPr>
      <w:tblPr>
        <w:jc w:val="center"/>
      </w:tblPr>
      <w:trPr>
        <w:jc w:val="center"/>
      </w:trPr>
      <w:tcPr>
        <w:tcBorders>
          <w:bottom w:val="single" w:sz="6" w:space="0" w:color="000000"/>
        </w:tcBorders>
      </w:tcPr>
    </w:tblStylePr>
    <w:tblStylePr w:type="lastRow">
      <w:rPr>
        <w:color w:val="auto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left w:val="nil"/>
          <w:right w:val="single" w:sz="4" w:space="0" w:color="auto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>
        <w:jc w:val="center"/>
      </w:pPr>
    </w:tblStylePr>
    <w:tblStylePr w:type="seCell">
      <w:tblPr/>
      <w:tcPr>
        <w:tcBorders>
          <w:right w:val="nil"/>
        </w:tcBorders>
        <w:shd w:val="clear" w:color="auto" w:fill="auto"/>
      </w:tcPr>
    </w:tblStylePr>
    <w:tblStylePr w:type="swCell">
      <w:rPr>
        <w:b w:val="0"/>
        <w:bCs/>
      </w:rPr>
      <w:tblPr/>
      <w:tcPr>
        <w:tcBorders>
          <w:right w:val="single" w:sz="4" w:space="0" w:color="auto"/>
          <w:insideV w:val="single" w:sz="4" w:space="0" w:color="auto"/>
        </w:tcBorders>
        <w:shd w:val="clear" w:color="auto" w:fill="auto"/>
      </w:tcPr>
    </w:tblStylePr>
  </w:style>
  <w:style w:type="paragraph" w:styleId="DocumentMap">
    <w:name w:val="Document Map"/>
    <w:basedOn w:val="Normal"/>
    <w:link w:val="DocumentMapChar"/>
    <w:semiHidden/>
    <w:rsid w:val="00FB6D52"/>
    <w:pPr>
      <w:shd w:val="clear" w:color="auto" w:fill="000080"/>
      <w:contextualSpacing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FB6D52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Tiltebezatstarpes">
    <w:name w:val="Tilte bez atstarpes"/>
    <w:basedOn w:val="Normal"/>
    <w:autoRedefine/>
    <w:rsid w:val="00FB6D52"/>
    <w:pPr>
      <w:spacing w:before="120" w:after="120" w:line="240" w:lineRule="auto"/>
      <w:contextualSpacing/>
      <w:jc w:val="center"/>
    </w:pPr>
    <w:rPr>
      <w:rFonts w:eastAsia="Batang" w:cs="Times New Roman"/>
      <w:b/>
      <w:smallCaps/>
      <w:sz w:val="44"/>
      <w:szCs w:val="36"/>
    </w:rPr>
  </w:style>
  <w:style w:type="paragraph" w:customStyle="1" w:styleId="Source">
    <w:name w:val="Source"/>
    <w:basedOn w:val="Normal"/>
    <w:link w:val="SourceChar"/>
    <w:rsid w:val="00FB6D52"/>
    <w:pPr>
      <w:spacing w:before="0" w:after="0"/>
      <w:jc w:val="left"/>
    </w:pPr>
    <w:rPr>
      <w:rFonts w:ascii="Courier New" w:eastAsia="Times New Roman" w:hAnsi="Courier New" w:cs="Times New Roman"/>
      <w:sz w:val="20"/>
      <w:szCs w:val="18"/>
    </w:rPr>
  </w:style>
  <w:style w:type="paragraph" w:customStyle="1" w:styleId="Title-klients0">
    <w:name w:val="Title - klients"/>
    <w:basedOn w:val="Normal"/>
    <w:autoRedefine/>
    <w:rsid w:val="00FB6D52"/>
    <w:pPr>
      <w:spacing w:before="240" w:after="0"/>
      <w:contextualSpacing/>
      <w:jc w:val="center"/>
    </w:pPr>
    <w:rPr>
      <w:rFonts w:eastAsia="Times New Roman" w:cs="Times New Roman"/>
      <w:caps/>
    </w:rPr>
  </w:style>
  <w:style w:type="paragraph" w:customStyle="1" w:styleId="Title-PPS">
    <w:name w:val="Title - PPS"/>
    <w:basedOn w:val="Normal"/>
    <w:autoRedefine/>
    <w:rsid w:val="00FB6D52"/>
    <w:pPr>
      <w:spacing w:before="1080"/>
      <w:contextualSpacing/>
      <w:jc w:val="center"/>
    </w:pPr>
    <w:rPr>
      <w:rFonts w:eastAsia="Times New Roman" w:cs="Times New Roman"/>
      <w:smallCaps/>
      <w:sz w:val="36"/>
      <w:szCs w:val="44"/>
    </w:rPr>
  </w:style>
  <w:style w:type="paragraph" w:customStyle="1" w:styleId="Title-documentcode">
    <w:name w:val="Title - document code"/>
    <w:basedOn w:val="Normal"/>
    <w:autoRedefine/>
    <w:rsid w:val="00FB6D52"/>
    <w:pPr>
      <w:spacing w:before="240"/>
      <w:contextualSpacing/>
      <w:jc w:val="center"/>
    </w:pPr>
    <w:rPr>
      <w:rFonts w:eastAsia="Times New Roman" w:cs="Times New Roman"/>
      <w:b/>
      <w:smallCaps/>
      <w:color w:val="000000"/>
      <w:sz w:val="28"/>
      <w:szCs w:val="28"/>
    </w:rPr>
  </w:style>
  <w:style w:type="paragraph" w:customStyle="1" w:styleId="Titleversion">
    <w:name w:val="Title version"/>
    <w:basedOn w:val="Normal"/>
    <w:autoRedefine/>
    <w:rsid w:val="00FB6D52"/>
    <w:pPr>
      <w:spacing w:after="5400"/>
      <w:contextualSpacing/>
      <w:jc w:val="center"/>
    </w:pPr>
    <w:rPr>
      <w:rFonts w:eastAsia="Times New Roman" w:cs="Times New Roman"/>
      <w:color w:val="000000"/>
      <w:sz w:val="26"/>
    </w:rPr>
  </w:style>
  <w:style w:type="character" w:customStyle="1" w:styleId="IDChar">
    <w:name w:val="ID Char"/>
    <w:basedOn w:val="DefaultParagraphFont"/>
    <w:link w:val="ID"/>
    <w:rsid w:val="00FB6D52"/>
    <w:rPr>
      <w:rFonts w:ascii="Arial" w:eastAsia="Times New Roman" w:hAnsi="Arial" w:cs="Times New Roman"/>
      <w:b/>
    </w:rPr>
  </w:style>
  <w:style w:type="paragraph" w:customStyle="1" w:styleId="Indeksi">
    <w:name w:val="Indeksi"/>
    <w:basedOn w:val="Saturs"/>
    <w:autoRedefine/>
    <w:rsid w:val="00FB6D52"/>
    <w:pPr>
      <w:pageBreakBefore/>
      <w:spacing w:after="360"/>
      <w:contextualSpacing/>
      <w:jc w:val="both"/>
      <w:outlineLvl w:val="0"/>
    </w:pPr>
    <w:rPr>
      <w:rFonts w:ascii="Arial" w:eastAsia="Times New Roman" w:hAnsi="Arial" w:cs="Times New Roman"/>
      <w:color w:val="000000"/>
    </w:rPr>
  </w:style>
  <w:style w:type="paragraph" w:styleId="Index1">
    <w:name w:val="index 1"/>
    <w:basedOn w:val="Normal"/>
    <w:next w:val="Normal"/>
    <w:autoRedefine/>
    <w:semiHidden/>
    <w:rsid w:val="00FB6D52"/>
    <w:pPr>
      <w:spacing w:before="0" w:after="0"/>
      <w:ind w:left="24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2">
    <w:name w:val="index 2"/>
    <w:basedOn w:val="Normal"/>
    <w:next w:val="Normal"/>
    <w:autoRedefine/>
    <w:semiHidden/>
    <w:rsid w:val="00FB6D52"/>
    <w:pPr>
      <w:spacing w:before="0" w:after="0"/>
      <w:ind w:left="48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3">
    <w:name w:val="index 3"/>
    <w:basedOn w:val="Normal"/>
    <w:next w:val="Normal"/>
    <w:autoRedefine/>
    <w:semiHidden/>
    <w:rsid w:val="00FB6D52"/>
    <w:pPr>
      <w:spacing w:before="0" w:after="0"/>
      <w:ind w:left="72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4">
    <w:name w:val="index 4"/>
    <w:basedOn w:val="Normal"/>
    <w:next w:val="Normal"/>
    <w:autoRedefine/>
    <w:semiHidden/>
    <w:rsid w:val="00FB6D52"/>
    <w:pPr>
      <w:spacing w:before="0" w:after="0"/>
      <w:ind w:left="96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5">
    <w:name w:val="index 5"/>
    <w:basedOn w:val="Normal"/>
    <w:next w:val="Normal"/>
    <w:autoRedefine/>
    <w:semiHidden/>
    <w:rsid w:val="00FB6D52"/>
    <w:pPr>
      <w:spacing w:before="0" w:after="0"/>
      <w:ind w:left="120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6">
    <w:name w:val="index 6"/>
    <w:basedOn w:val="Normal"/>
    <w:next w:val="Normal"/>
    <w:autoRedefine/>
    <w:semiHidden/>
    <w:rsid w:val="00FB6D52"/>
    <w:pPr>
      <w:spacing w:before="0" w:after="0"/>
      <w:ind w:left="144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7">
    <w:name w:val="index 7"/>
    <w:basedOn w:val="Normal"/>
    <w:next w:val="Normal"/>
    <w:autoRedefine/>
    <w:semiHidden/>
    <w:rsid w:val="00FB6D52"/>
    <w:pPr>
      <w:spacing w:before="0" w:after="0"/>
      <w:ind w:left="168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8">
    <w:name w:val="index 8"/>
    <w:basedOn w:val="Normal"/>
    <w:next w:val="Normal"/>
    <w:autoRedefine/>
    <w:semiHidden/>
    <w:rsid w:val="00FB6D52"/>
    <w:pPr>
      <w:spacing w:before="0" w:after="0"/>
      <w:ind w:left="192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9">
    <w:name w:val="index 9"/>
    <w:basedOn w:val="Normal"/>
    <w:next w:val="Normal"/>
    <w:autoRedefine/>
    <w:semiHidden/>
    <w:rsid w:val="00FB6D52"/>
    <w:pPr>
      <w:spacing w:before="0" w:after="0"/>
      <w:ind w:left="2160" w:hanging="24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semiHidden/>
    <w:rsid w:val="00FB6D52"/>
    <w:pPr>
      <w:spacing w:before="0" w:after="0"/>
      <w:contextualSpacing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PSRequirement">
    <w:name w:val="PPS Requirement"/>
    <w:basedOn w:val="Normal"/>
    <w:autoRedefine/>
    <w:rsid w:val="00FB6D52"/>
    <w:pPr>
      <w:keepNext/>
      <w:spacing w:before="0" w:after="0"/>
    </w:pPr>
    <w:rPr>
      <w:rFonts w:eastAsia="Times New Roman" w:cs="Times New Roman"/>
      <w:b/>
      <w:szCs w:val="20"/>
    </w:rPr>
  </w:style>
  <w:style w:type="paragraph" w:customStyle="1" w:styleId="BasicText">
    <w:name w:val="BasicText"/>
    <w:basedOn w:val="Normal"/>
    <w:rsid w:val="00FB6D52"/>
    <w:pPr>
      <w:spacing w:before="0" w:after="0"/>
    </w:pPr>
    <w:rPr>
      <w:rFonts w:eastAsia="Times New Roman" w:cs="Times New Roman"/>
    </w:rPr>
  </w:style>
  <w:style w:type="paragraph" w:styleId="List2">
    <w:name w:val="List 2"/>
    <w:basedOn w:val="Normal"/>
    <w:rsid w:val="00FB6D52"/>
    <w:pPr>
      <w:spacing w:before="0" w:after="0" w:line="240" w:lineRule="auto"/>
      <w:ind w:left="566" w:hanging="283"/>
      <w:jc w:val="left"/>
    </w:pPr>
    <w:rPr>
      <w:rFonts w:ascii="Times New Roman" w:eastAsia="Times New Roman" w:hAnsi="Times New Roman" w:cs="Times New Roman"/>
      <w:lang w:val="en-US"/>
    </w:rPr>
  </w:style>
  <w:style w:type="paragraph" w:styleId="List3">
    <w:name w:val="List 3"/>
    <w:basedOn w:val="Normal"/>
    <w:rsid w:val="00FB6D52"/>
    <w:pPr>
      <w:spacing w:before="0" w:after="0" w:line="240" w:lineRule="auto"/>
      <w:ind w:left="849" w:hanging="283"/>
      <w:jc w:val="left"/>
    </w:pPr>
    <w:rPr>
      <w:rFonts w:ascii="Times New Roman" w:eastAsia="Times New Roman" w:hAnsi="Times New Roman" w:cs="Times New Roman"/>
      <w:lang w:val="en-US"/>
    </w:rPr>
  </w:style>
  <w:style w:type="paragraph" w:styleId="List4">
    <w:name w:val="List 4"/>
    <w:basedOn w:val="Normal"/>
    <w:rsid w:val="00FB6D52"/>
    <w:pPr>
      <w:spacing w:before="0" w:after="0" w:line="240" w:lineRule="auto"/>
      <w:ind w:left="1132" w:hanging="283"/>
      <w:jc w:val="left"/>
    </w:pPr>
    <w:rPr>
      <w:rFonts w:ascii="Times New Roman" w:eastAsia="Times New Roman" w:hAnsi="Times New Roman" w:cs="Times New Roman"/>
      <w:lang w:val="en-US"/>
    </w:rPr>
  </w:style>
  <w:style w:type="paragraph" w:styleId="List5">
    <w:name w:val="List 5"/>
    <w:basedOn w:val="Normal"/>
    <w:rsid w:val="00FB6D52"/>
    <w:pPr>
      <w:spacing w:before="0" w:after="0" w:line="240" w:lineRule="auto"/>
      <w:ind w:left="1415" w:hanging="283"/>
      <w:jc w:val="left"/>
    </w:pPr>
    <w:rPr>
      <w:rFonts w:ascii="Times New Roman" w:eastAsia="Times New Roman" w:hAnsi="Times New Roman" w:cs="Times New Roman"/>
      <w:lang w:val="en-US"/>
    </w:rPr>
  </w:style>
  <w:style w:type="paragraph" w:styleId="ListContinue4">
    <w:name w:val="List Continue 4"/>
    <w:basedOn w:val="Normal"/>
    <w:rsid w:val="00FB6D52"/>
    <w:pPr>
      <w:spacing w:before="0" w:after="120"/>
      <w:ind w:left="1491"/>
    </w:pPr>
    <w:rPr>
      <w:rFonts w:eastAsia="Times New Roman" w:cs="Times New Roman"/>
    </w:rPr>
  </w:style>
  <w:style w:type="paragraph" w:styleId="ListContinue5">
    <w:name w:val="List Continue 5"/>
    <w:basedOn w:val="Normal"/>
    <w:rsid w:val="00FB6D52"/>
    <w:pPr>
      <w:spacing w:before="0" w:after="120"/>
      <w:ind w:left="1775"/>
    </w:pPr>
    <w:rPr>
      <w:rFonts w:eastAsia="Times New Roman" w:cs="Times New Roman"/>
    </w:rPr>
  </w:style>
  <w:style w:type="character" w:styleId="CommentReference">
    <w:name w:val="annotation reference"/>
    <w:basedOn w:val="DefaultParagraphFont"/>
    <w:semiHidden/>
    <w:rsid w:val="00FB6D5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B6D52"/>
    <w:pPr>
      <w:contextualSpacing/>
    </w:pPr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B6D52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B6D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B6D52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Vietaunlaiksstandartiem">
    <w:name w:val="Vieta un laiks standartiem"/>
    <w:basedOn w:val="Normal"/>
    <w:rsid w:val="00FB6D52"/>
    <w:pPr>
      <w:spacing w:before="5200" w:after="0" w:line="240" w:lineRule="auto"/>
      <w:jc w:val="center"/>
    </w:pPr>
    <w:rPr>
      <w:rFonts w:eastAsia="Batang" w:cs="Times New Roman"/>
      <w:sz w:val="24"/>
      <w:szCs w:val="20"/>
    </w:rPr>
  </w:style>
  <w:style w:type="character" w:customStyle="1" w:styleId="PicturecaptionChar">
    <w:name w:val="Picture caption Char"/>
    <w:basedOn w:val="DefaultParagraphFont"/>
    <w:link w:val="Picturecaption"/>
    <w:rsid w:val="00FB6D52"/>
    <w:rPr>
      <w:rFonts w:ascii="Arial" w:eastAsia="Batang" w:hAnsi="Arial" w:cs="Times New Roman"/>
      <w:b/>
      <w:sz w:val="20"/>
      <w:szCs w:val="20"/>
    </w:rPr>
  </w:style>
  <w:style w:type="paragraph" w:customStyle="1" w:styleId="Tablebodyinternal">
    <w:name w:val="Table body internal"/>
    <w:basedOn w:val="Tablebody"/>
    <w:rsid w:val="00FB6D52"/>
    <w:pPr>
      <w:spacing w:before="0"/>
      <w:jc w:val="left"/>
    </w:pPr>
    <w:rPr>
      <w:rFonts w:eastAsia="Times New Roman" w:cs="Times New Roman"/>
      <w:sz w:val="18"/>
    </w:rPr>
  </w:style>
  <w:style w:type="table" w:customStyle="1" w:styleId="TableInternal">
    <w:name w:val="Table Internal"/>
    <w:basedOn w:val="TableClassic10"/>
    <w:rsid w:val="00FB6D52"/>
    <w:rPr>
      <w:sz w:val="18"/>
    </w:rPr>
    <w:tblPr/>
    <w:tcPr>
      <w:shd w:val="clear" w:color="auto" w:fill="auto"/>
    </w:tcPr>
    <w:tblStylePr w:type="firstRow">
      <w:pPr>
        <w:wordWrap/>
        <w:spacing w:beforeLines="0" w:beforeAutospacing="1" w:afterLines="0" w:afterAutospacing="1" w:line="240" w:lineRule="auto"/>
        <w:jc w:val="center"/>
      </w:pPr>
      <w:rPr>
        <w:rFonts w:ascii="Arial" w:hAnsi="Arial"/>
        <w:b/>
        <w:i w:val="0"/>
        <w:iCs/>
        <w:caps w:val="0"/>
        <w:smallCaps/>
        <w:sz w:val="18"/>
      </w:rPr>
      <w:tblPr>
        <w:jc w:val="center"/>
      </w:tblPr>
      <w:trPr>
        <w:jc w:val="center"/>
      </w:trPr>
      <w:tcPr>
        <w:tcBorders>
          <w:bottom w:val="single" w:sz="6" w:space="0" w:color="000000"/>
        </w:tcBorders>
        <w:vAlign w:val="center"/>
      </w:tcPr>
    </w:tblStylePr>
    <w:tblStylePr w:type="lastRow">
      <w:rPr>
        <w:color w:val="auto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left w:val="nil"/>
          <w:right w:val="single" w:sz="6" w:space="0" w:color="000000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>
        <w:jc w:val="center"/>
      </w:pPr>
    </w:tblStylePr>
    <w:tblStylePr w:type="seCell">
      <w:tblPr/>
      <w:tcPr>
        <w:tcBorders>
          <w:right w:val="nil"/>
        </w:tcBorders>
        <w:shd w:val="clear" w:color="auto" w:fill="auto"/>
      </w:tcPr>
    </w:tblStylePr>
    <w:tblStylePr w:type="swCell">
      <w:rPr>
        <w:b w:val="0"/>
        <w:bCs/>
      </w:rPr>
      <w:tblPr/>
      <w:tcPr>
        <w:tcBorders>
          <w:right w:val="nil"/>
          <w:insideV w:val="single" w:sz="4" w:space="0" w:color="auto"/>
        </w:tcBorders>
        <w:shd w:val="clear" w:color="auto" w:fill="auto"/>
      </w:tcPr>
    </w:tblStylePr>
  </w:style>
  <w:style w:type="paragraph" w:styleId="BlockText">
    <w:name w:val="Block Text"/>
    <w:basedOn w:val="Normal"/>
    <w:rsid w:val="00FB6D52"/>
    <w:pPr>
      <w:spacing w:after="120"/>
      <w:ind w:left="1440" w:right="1440"/>
      <w:contextualSpacing/>
    </w:pPr>
    <w:rPr>
      <w:rFonts w:eastAsia="Times New Roman" w:cs="Times New Roman"/>
    </w:rPr>
  </w:style>
  <w:style w:type="paragraph" w:styleId="NormalWeb">
    <w:name w:val="Normal (Web)"/>
    <w:basedOn w:val="Normal"/>
    <w:rsid w:val="00FB6D52"/>
    <w:pPr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FB6D52"/>
    <w:pPr>
      <w:ind w:left="720"/>
      <w:contextualSpacing/>
    </w:pPr>
    <w:rPr>
      <w:rFonts w:eastAsia="Times New Roman" w:cs="Times New Roman"/>
    </w:rPr>
  </w:style>
  <w:style w:type="paragraph" w:customStyle="1" w:styleId="BasicHead">
    <w:name w:val="Basic Head"/>
    <w:basedOn w:val="Normal"/>
    <w:rsid w:val="00FB6D52"/>
    <w:pPr>
      <w:contextualSpacing/>
    </w:pPr>
    <w:rPr>
      <w:rFonts w:eastAsia="Times New Roman" w:cs="Times New Roman"/>
      <w:b/>
      <w:u w:val="single"/>
    </w:rPr>
  </w:style>
  <w:style w:type="paragraph" w:customStyle="1" w:styleId="HeadingPart">
    <w:name w:val="Heading Part"/>
    <w:basedOn w:val="Normal"/>
    <w:next w:val="Normal"/>
    <w:rsid w:val="00FB6D52"/>
    <w:pPr>
      <w:pageBreakBefore/>
      <w:numPr>
        <w:ilvl w:val="8"/>
        <w:numId w:val="15"/>
      </w:numPr>
      <w:spacing w:before="480" w:line="264" w:lineRule="auto"/>
      <w:jc w:val="left"/>
      <w:outlineLvl w:val="8"/>
    </w:pPr>
    <w:rPr>
      <w:rFonts w:ascii="Arial Black" w:eastAsia="Arial Black" w:hAnsi="Arial Black" w:cs="Arial Black"/>
      <w:b/>
      <w:smallCaps/>
      <w:color w:val="333333"/>
      <w:sz w:val="32"/>
      <w:szCs w:val="32"/>
      <w:lang w:eastAsia="ja-JP"/>
    </w:rPr>
  </w:style>
  <w:style w:type="paragraph" w:customStyle="1" w:styleId="NumHeading2">
    <w:name w:val="Num Heading 2"/>
    <w:basedOn w:val="Heading2"/>
    <w:next w:val="Normal"/>
    <w:rsid w:val="00FB6D52"/>
    <w:pPr>
      <w:keepLines w:val="0"/>
      <w:numPr>
        <w:numId w:val="15"/>
      </w:numPr>
      <w:tabs>
        <w:tab w:val="clear" w:pos="709"/>
      </w:tabs>
      <w:spacing w:before="240" w:line="264" w:lineRule="auto"/>
      <w:jc w:val="left"/>
    </w:pPr>
    <w:rPr>
      <w:rFonts w:ascii="Arial" w:eastAsia="Arial" w:hAnsi="Arial" w:cs="Arial"/>
      <w:color w:val="333333"/>
      <w:szCs w:val="28"/>
      <w:lang w:eastAsia="ja-JP"/>
    </w:rPr>
  </w:style>
  <w:style w:type="paragraph" w:customStyle="1" w:styleId="NumHeading1">
    <w:name w:val="Num Heading 1"/>
    <w:basedOn w:val="Heading1"/>
    <w:next w:val="Normal"/>
    <w:rsid w:val="00FB6D52"/>
    <w:pPr>
      <w:keepNext/>
      <w:pageBreakBefore w:val="0"/>
      <w:numPr>
        <w:numId w:val="15"/>
      </w:numPr>
      <w:spacing w:before="120" w:after="120" w:line="264" w:lineRule="auto"/>
      <w:ind w:left="1512" w:hanging="1172"/>
      <w:jc w:val="left"/>
    </w:pPr>
    <w:rPr>
      <w:rFonts w:ascii="Arial Black" w:eastAsia="Arial Black" w:hAnsi="Arial Black" w:cs="Arial Black"/>
      <w:b w:val="0"/>
      <w:smallCaps/>
      <w:color w:val="333333"/>
      <w:kern w:val="32"/>
      <w:szCs w:val="32"/>
      <w:lang w:eastAsia="ja-JP"/>
    </w:rPr>
  </w:style>
  <w:style w:type="paragraph" w:customStyle="1" w:styleId="NumHeading3">
    <w:name w:val="Num Heading 3"/>
    <w:basedOn w:val="Heading3"/>
    <w:next w:val="Normal"/>
    <w:rsid w:val="00FB6D52"/>
    <w:pPr>
      <w:keepLines w:val="0"/>
      <w:numPr>
        <w:numId w:val="15"/>
      </w:numPr>
      <w:tabs>
        <w:tab w:val="clear" w:pos="981"/>
      </w:tabs>
      <w:spacing w:before="180" w:line="264" w:lineRule="auto"/>
      <w:jc w:val="left"/>
    </w:pPr>
    <w:rPr>
      <w:rFonts w:ascii="Arial" w:eastAsia="Arial" w:hAnsi="Arial" w:cs="Arial"/>
      <w:bCs w:val="0"/>
      <w:i w:val="0"/>
      <w:color w:val="333333"/>
      <w:sz w:val="26"/>
      <w:szCs w:val="26"/>
      <w:lang w:eastAsia="ja-JP"/>
    </w:rPr>
  </w:style>
  <w:style w:type="paragraph" w:customStyle="1" w:styleId="NumHeading4">
    <w:name w:val="Num Heading 4"/>
    <w:basedOn w:val="Heading4"/>
    <w:next w:val="Normal"/>
    <w:rsid w:val="00FB6D52"/>
    <w:pPr>
      <w:keepLines w:val="0"/>
      <w:numPr>
        <w:numId w:val="15"/>
      </w:numPr>
      <w:spacing w:before="180" w:line="264" w:lineRule="auto"/>
      <w:jc w:val="left"/>
    </w:pPr>
    <w:rPr>
      <w:rFonts w:ascii="Arial" w:eastAsia="Arial" w:hAnsi="Arial" w:cs="Arial"/>
      <w:i/>
      <w:color w:val="333333"/>
      <w:szCs w:val="24"/>
      <w:lang w:eastAsia="ja-JP"/>
    </w:rPr>
  </w:style>
  <w:style w:type="paragraph" w:customStyle="1" w:styleId="NumHeading5">
    <w:name w:val="Num Heading 5"/>
    <w:basedOn w:val="Heading5"/>
    <w:next w:val="Normal"/>
    <w:rsid w:val="00FB6D52"/>
    <w:pPr>
      <w:keepLines w:val="0"/>
      <w:numPr>
        <w:numId w:val="15"/>
      </w:numPr>
      <w:spacing w:before="180" w:line="264" w:lineRule="auto"/>
      <w:jc w:val="left"/>
    </w:pPr>
    <w:rPr>
      <w:rFonts w:ascii="Arial" w:eastAsia="Arial" w:hAnsi="Arial" w:cs="Arial"/>
      <w:b/>
      <w:bCs/>
      <w:i/>
      <w:iCs/>
      <w:color w:val="333333"/>
      <w:u w:val="none"/>
      <w:lang w:eastAsia="ja-JP"/>
    </w:rPr>
  </w:style>
  <w:style w:type="paragraph" w:customStyle="1" w:styleId="HeadingAppendixOld">
    <w:name w:val="Heading Appendix Old"/>
    <w:basedOn w:val="Normal"/>
    <w:next w:val="Normal"/>
    <w:rsid w:val="00FB6D52"/>
    <w:pPr>
      <w:keepNext/>
      <w:pageBreakBefore/>
      <w:numPr>
        <w:ilvl w:val="7"/>
        <w:numId w:val="15"/>
      </w:numPr>
      <w:spacing w:before="120" w:line="264" w:lineRule="auto"/>
      <w:jc w:val="left"/>
    </w:pPr>
    <w:rPr>
      <w:rFonts w:ascii="Arial Black" w:eastAsia="Arial Black" w:hAnsi="Arial Black" w:cs="Arial Black"/>
      <w:smallCaps/>
      <w:color w:val="333333"/>
      <w:sz w:val="32"/>
      <w:szCs w:val="32"/>
      <w:lang w:eastAsia="ja-JP"/>
    </w:rPr>
  </w:style>
  <w:style w:type="table" w:styleId="Table3Deffects3">
    <w:name w:val="Table 3D effects 3"/>
    <w:basedOn w:val="TableNormal"/>
    <w:rsid w:val="00FB6D52"/>
    <w:pPr>
      <w:spacing w:before="60" w:after="60" w:line="288" w:lineRule="auto"/>
      <w:contextualSpacing/>
      <w:jc w:val="both"/>
    </w:pPr>
    <w:rPr>
      <w:rFonts w:ascii="Arial" w:eastAsia="Times New Roman" w:hAnsi="Arial" w:cs="Times New Roman"/>
      <w:sz w:val="20"/>
      <w:szCs w:val="20"/>
      <w:lang w:eastAsia="lv-LV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FB6D52"/>
    <w:pPr>
      <w:spacing w:before="60" w:after="60" w:line="288" w:lineRule="auto"/>
      <w:contextualSpacing/>
      <w:jc w:val="both"/>
    </w:pPr>
    <w:rPr>
      <w:rFonts w:ascii="Arial" w:eastAsia="Times New Roman" w:hAnsi="Arial" w:cs="Times New Roman"/>
      <w:sz w:val="20"/>
      <w:szCs w:val="20"/>
      <w:lang w:eastAsia="lv-LV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FB6D52"/>
    <w:pPr>
      <w:spacing w:before="60" w:after="60" w:line="288" w:lineRule="auto"/>
      <w:contextualSpacing/>
      <w:jc w:val="both"/>
    </w:pPr>
    <w:rPr>
      <w:rFonts w:ascii="Arial" w:eastAsia="Times New Roman" w:hAnsi="Arial" w:cs="Times New Roman"/>
      <w:sz w:val="20"/>
      <w:szCs w:val="20"/>
      <w:lang w:eastAsia="lv-LV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Vertical">
    <w:name w:val="Table Vertical"/>
    <w:basedOn w:val="TableNormal"/>
    <w:uiPriority w:val="99"/>
    <w:qFormat/>
    <w:rsid w:val="00FB6D52"/>
    <w:pPr>
      <w:spacing w:before="40" w:after="40" w:line="240" w:lineRule="auto"/>
    </w:pPr>
    <w:rPr>
      <w:rFonts w:ascii="Arial" w:eastAsia="Times New Roman" w:hAnsi="Arial" w:cs="Times New Roman"/>
      <w:sz w:val="20"/>
      <w:szCs w:val="20"/>
      <w:lang w:eastAsia="lv-LV"/>
    </w:rPr>
    <w:tblPr>
      <w:tblBorders>
        <w:top w:val="single" w:sz="12" w:space="0" w:color="auto"/>
        <w:bottom w:val="single" w:sz="12" w:space="0" w:color="auto"/>
      </w:tblBorders>
    </w:tblPr>
    <w:tblStylePr w:type="firstCol">
      <w:rPr>
        <w:b/>
        <w:caps w:val="0"/>
        <w:smallCaps/>
      </w:rPr>
      <w:tblPr/>
      <w:tcPr>
        <w:tcBorders>
          <w:top w:val="single" w:sz="12" w:space="0" w:color="auto"/>
          <w:left w:val="nil"/>
          <w:bottom w:val="single" w:sz="12" w:space="0" w:color="auto"/>
          <w:right w:val="single" w:sz="4" w:space="0" w:color="auto"/>
        </w:tcBorders>
      </w:tcPr>
    </w:tblStylePr>
  </w:style>
  <w:style w:type="paragraph" w:styleId="Revision">
    <w:name w:val="Revision"/>
    <w:hidden/>
    <w:uiPriority w:val="99"/>
    <w:semiHidden/>
    <w:rsid w:val="00FB6D52"/>
    <w:pPr>
      <w:spacing w:after="0" w:line="240" w:lineRule="auto"/>
    </w:pPr>
    <w:rPr>
      <w:rFonts w:ascii="Arial" w:eastAsia="Times New Roman" w:hAnsi="Arial" w:cs="Times New Roman"/>
    </w:rPr>
  </w:style>
  <w:style w:type="table" w:styleId="Table3Deffects2">
    <w:name w:val="Table 3D effects 2"/>
    <w:basedOn w:val="TableNormal"/>
    <w:rsid w:val="00FB6D52"/>
    <w:pPr>
      <w:spacing w:before="60" w:after="60" w:line="288" w:lineRule="auto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lv-LV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croText">
    <w:name w:val="macro"/>
    <w:link w:val="MacroTextChar"/>
    <w:rsid w:val="00FB6D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 w:line="288" w:lineRule="auto"/>
      <w:contextualSpacing/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FB6D52"/>
    <w:rPr>
      <w:rFonts w:ascii="Courier New" w:eastAsia="Times New Roman" w:hAnsi="Courier New" w:cs="Courier New"/>
      <w:sz w:val="20"/>
      <w:szCs w:val="20"/>
    </w:rPr>
  </w:style>
  <w:style w:type="character" w:customStyle="1" w:styleId="PicturecaptionCharChar">
    <w:name w:val="Picture caption Char Char"/>
    <w:basedOn w:val="DefaultParagraphFont"/>
    <w:locked/>
    <w:rsid w:val="00FB6D52"/>
    <w:rPr>
      <w:rFonts w:ascii="Arial" w:eastAsia="Batang" w:hAnsi="Arial"/>
      <w:b/>
      <w:lang w:eastAsia="en-US"/>
    </w:rPr>
  </w:style>
  <w:style w:type="numbering" w:customStyle="1" w:styleId="TableNumberingCustom">
    <w:name w:val="Table Numbering Custom"/>
    <w:basedOn w:val="NoList"/>
    <w:rsid w:val="00FB6D52"/>
    <w:pPr>
      <w:numPr>
        <w:numId w:val="16"/>
      </w:numPr>
    </w:pPr>
  </w:style>
  <w:style w:type="character" w:customStyle="1" w:styleId="SourceChar">
    <w:name w:val="Source Char"/>
    <w:basedOn w:val="DefaultParagraphFont"/>
    <w:link w:val="Source"/>
    <w:rsid w:val="00FB6D52"/>
    <w:rPr>
      <w:rFonts w:ascii="Courier New" w:eastAsia="Times New Roman" w:hAnsi="Courier New" w:cs="Times New Roman"/>
      <w:sz w:val="20"/>
      <w:szCs w:val="18"/>
    </w:rPr>
  </w:style>
  <w:style w:type="paragraph" w:customStyle="1" w:styleId="TableListNumber1">
    <w:name w:val="Table List Number 1"/>
    <w:basedOn w:val="TablebodyRakstzRakstzRakstzRakstzRakstz"/>
    <w:rsid w:val="00FB6D52"/>
    <w:pPr>
      <w:tabs>
        <w:tab w:val="left" w:pos="714"/>
        <w:tab w:val="left" w:pos="1072"/>
      </w:tabs>
    </w:pPr>
  </w:style>
  <w:style w:type="paragraph" w:styleId="Subtitle">
    <w:name w:val="Subtitle"/>
    <w:basedOn w:val="Normal"/>
    <w:next w:val="Normal"/>
    <w:link w:val="SubtitleChar"/>
    <w:qFormat/>
    <w:rsid w:val="00FB6D52"/>
    <w:pPr>
      <w:contextualSpacing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B6D52"/>
    <w:rPr>
      <w:rFonts w:ascii="Cambria" w:eastAsia="Times New Roman" w:hAnsi="Cambria" w:cs="Times New Roman"/>
      <w:sz w:val="24"/>
      <w:szCs w:val="24"/>
    </w:rPr>
  </w:style>
  <w:style w:type="paragraph" w:customStyle="1" w:styleId="ElementLevel1">
    <w:name w:val="Element Level 1"/>
    <w:basedOn w:val="Tablebody"/>
    <w:rsid w:val="00FB6D52"/>
    <w:pPr>
      <w:jc w:val="left"/>
    </w:pPr>
    <w:rPr>
      <w:rFonts w:eastAsia="Times New Roman" w:cs="Arial"/>
      <w:b/>
      <w:smallCaps/>
      <w:szCs w:val="20"/>
    </w:rPr>
  </w:style>
  <w:style w:type="paragraph" w:customStyle="1" w:styleId="ElementLevel2">
    <w:name w:val="Element Level 2"/>
    <w:basedOn w:val="Tablebody"/>
    <w:rsid w:val="00FB6D52"/>
    <w:pPr>
      <w:ind w:left="397"/>
      <w:jc w:val="left"/>
    </w:pPr>
    <w:rPr>
      <w:rFonts w:eastAsia="Times New Roman" w:cs="Arial"/>
      <w:b/>
      <w:smallCaps/>
      <w:sz w:val="18"/>
      <w:szCs w:val="20"/>
    </w:rPr>
  </w:style>
  <w:style w:type="paragraph" w:customStyle="1" w:styleId="ElementLevel3">
    <w:name w:val="Element Level 3"/>
    <w:basedOn w:val="Tablebody"/>
    <w:rsid w:val="00FB6D52"/>
    <w:pPr>
      <w:ind w:left="794"/>
      <w:jc w:val="left"/>
    </w:pPr>
    <w:rPr>
      <w:rFonts w:eastAsia="Times New Roman" w:cs="Arial"/>
      <w:i/>
      <w:sz w:val="18"/>
    </w:rPr>
  </w:style>
  <w:style w:type="paragraph" w:styleId="TOCHeading">
    <w:name w:val="TOC Heading"/>
    <w:basedOn w:val="Heading1"/>
    <w:next w:val="Normal"/>
    <w:uiPriority w:val="39"/>
    <w:qFormat/>
    <w:rsid w:val="00FB6D52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eastAsia="Times New Roman" w:hAnsi="Cambria" w:cs="Times New Roman"/>
      <w:color w:val="365F91"/>
      <w:sz w:val="28"/>
      <w:lang w:val="en-US"/>
    </w:rPr>
  </w:style>
  <w:style w:type="paragraph" w:styleId="TOAHeading">
    <w:name w:val="toa heading"/>
    <w:basedOn w:val="Normal"/>
    <w:next w:val="Normal"/>
    <w:rsid w:val="00FB6D52"/>
    <w:pPr>
      <w:spacing w:before="120"/>
      <w:contextualSpacing/>
    </w:pPr>
    <w:rPr>
      <w:rFonts w:ascii="Cambria" w:eastAsia="Times New Roman" w:hAnsi="Cambria" w:cs="Times New Roman"/>
      <w:b/>
      <w:bCs/>
      <w:sz w:val="24"/>
      <w:szCs w:val="24"/>
    </w:rPr>
  </w:style>
  <w:style w:type="paragraph" w:styleId="TableofAuthorities">
    <w:name w:val="table of authorities"/>
    <w:basedOn w:val="Normal"/>
    <w:next w:val="Normal"/>
    <w:rsid w:val="00FB6D52"/>
    <w:pPr>
      <w:ind w:left="220" w:hanging="220"/>
      <w:contextualSpacing/>
    </w:pPr>
    <w:rPr>
      <w:rFonts w:eastAsia="Times New Roman" w:cs="Times New Roman"/>
    </w:rPr>
  </w:style>
  <w:style w:type="paragraph" w:styleId="FootnoteText">
    <w:name w:val="footnote text"/>
    <w:basedOn w:val="Normal"/>
    <w:link w:val="FootnoteTextChar"/>
    <w:uiPriority w:val="99"/>
    <w:rsid w:val="00FB6D52"/>
    <w:pPr>
      <w:contextualSpacing/>
    </w:pPr>
    <w:rPr>
      <w:rFonts w:eastAsia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B6D52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aliases w:val="Footnote symbol"/>
    <w:basedOn w:val="DefaultParagraphFont"/>
    <w:uiPriority w:val="99"/>
    <w:rsid w:val="00FB6D52"/>
    <w:rPr>
      <w:vertAlign w:val="superscript"/>
    </w:rPr>
  </w:style>
  <w:style w:type="paragraph" w:customStyle="1" w:styleId="Default">
    <w:name w:val="Default"/>
    <w:rsid w:val="00FB6D52"/>
    <w:pPr>
      <w:widowControl w:val="0"/>
      <w:autoSpaceDE w:val="0"/>
      <w:autoSpaceDN w:val="0"/>
      <w:adjustRightInd w:val="0"/>
      <w:spacing w:after="0" w:line="240" w:lineRule="auto"/>
    </w:pPr>
    <w:rPr>
      <w:rFonts w:ascii="Frutiger" w:eastAsia="Times New Roman" w:hAnsi="Frutiger" w:cs="Frutiger"/>
      <w:color w:val="000000"/>
      <w:sz w:val="24"/>
      <w:szCs w:val="24"/>
      <w:lang w:val="en-GB" w:eastAsia="en-GB"/>
    </w:rPr>
  </w:style>
  <w:style w:type="paragraph" w:customStyle="1" w:styleId="CM19">
    <w:name w:val="CM19"/>
    <w:basedOn w:val="Default"/>
    <w:next w:val="Default"/>
    <w:rsid w:val="00FB6D52"/>
    <w:pPr>
      <w:spacing w:after="60"/>
    </w:pPr>
    <w:rPr>
      <w:color w:val="auto"/>
    </w:rPr>
  </w:style>
  <w:style w:type="paragraph" w:customStyle="1" w:styleId="Text">
    <w:name w:val="Text"/>
    <w:basedOn w:val="Normal"/>
    <w:rsid w:val="00FB6D52"/>
    <w:pPr>
      <w:spacing w:after="140"/>
      <w:contextualSpacing/>
    </w:pPr>
    <w:rPr>
      <w:rFonts w:ascii="Book Antiqua" w:eastAsia="Times New Roman" w:hAnsi="Book Antiqua" w:cs="Times New Roman"/>
      <w:lang w:val="en-AU"/>
    </w:rPr>
  </w:style>
  <w:style w:type="character" w:customStyle="1" w:styleId="CharChar1">
    <w:name w:val="Char Char1"/>
    <w:basedOn w:val="DefaultParagraphFont"/>
    <w:rsid w:val="00FB6D52"/>
    <w:rPr>
      <w:rFonts w:eastAsia="Batang"/>
      <w:lang w:val="lv-LV"/>
    </w:rPr>
  </w:style>
  <w:style w:type="paragraph" w:styleId="BodyTextIndent">
    <w:name w:val="Body Text Indent"/>
    <w:basedOn w:val="Normal"/>
    <w:link w:val="BodyTextIndentChar"/>
    <w:rsid w:val="00FB6D52"/>
    <w:pPr>
      <w:ind w:firstLine="851"/>
      <w:contextualSpacing/>
    </w:pPr>
    <w:rPr>
      <w:rFonts w:ascii="Times New Roman" w:eastAsia="Batang" w:hAnsi="Times New Roman" w:cs="Times New Roman"/>
      <w:sz w:val="26"/>
      <w:szCs w:val="20"/>
      <w:lang w:val="ru-RU"/>
    </w:rPr>
  </w:style>
  <w:style w:type="character" w:customStyle="1" w:styleId="BodyTextIndentChar">
    <w:name w:val="Body Text Indent Char"/>
    <w:basedOn w:val="DefaultParagraphFont"/>
    <w:link w:val="BodyTextIndent"/>
    <w:rsid w:val="00FB6D52"/>
    <w:rPr>
      <w:rFonts w:ascii="Times New Roman" w:eastAsia="Batang" w:hAnsi="Times New Roman" w:cs="Times New Roman"/>
      <w:sz w:val="26"/>
      <w:szCs w:val="20"/>
      <w:lang w:val="ru-RU"/>
    </w:rPr>
  </w:style>
  <w:style w:type="paragraph" w:styleId="BodyTextIndent2">
    <w:name w:val="Body Text Indent 2"/>
    <w:basedOn w:val="Normal"/>
    <w:link w:val="BodyTextIndent2Char"/>
    <w:rsid w:val="00FB6D52"/>
    <w:pPr>
      <w:contextualSpacing/>
    </w:pPr>
    <w:rPr>
      <w:rFonts w:ascii="Times New Roman" w:eastAsia="Batang" w:hAnsi="Times New Roman" w:cs="Times New Roman"/>
      <w:sz w:val="26"/>
      <w:szCs w:val="20"/>
      <w:lang w:val="ru-RU"/>
    </w:rPr>
  </w:style>
  <w:style w:type="character" w:customStyle="1" w:styleId="BodyTextIndent2Char">
    <w:name w:val="Body Text Indent 2 Char"/>
    <w:basedOn w:val="DefaultParagraphFont"/>
    <w:link w:val="BodyTextIndent2"/>
    <w:rsid w:val="00FB6D52"/>
    <w:rPr>
      <w:rFonts w:ascii="Times New Roman" w:eastAsia="Batang" w:hAnsi="Times New Roman" w:cs="Times New Roman"/>
      <w:sz w:val="26"/>
      <w:szCs w:val="20"/>
      <w:lang w:val="ru-RU"/>
    </w:rPr>
  </w:style>
  <w:style w:type="paragraph" w:customStyle="1" w:styleId="Graphic">
    <w:name w:val="Graphic"/>
    <w:basedOn w:val="Normal"/>
    <w:autoRedefine/>
    <w:rsid w:val="00FB6D52"/>
    <w:pPr>
      <w:contextualSpacing/>
    </w:pPr>
    <w:rPr>
      <w:rFonts w:eastAsia="Times New Roman" w:cs="Times New Roman"/>
      <w:color w:val="000000"/>
      <w:sz w:val="30"/>
    </w:rPr>
  </w:style>
  <w:style w:type="paragraph" w:customStyle="1" w:styleId="StyleBodyText2Auto1">
    <w:name w:val="Style Body Text 2 + Auto1"/>
    <w:basedOn w:val="BodyText2"/>
    <w:autoRedefine/>
    <w:rsid w:val="00FB6D52"/>
    <w:pPr>
      <w:spacing w:after="0" w:line="240" w:lineRule="auto"/>
      <w:ind w:left="2869" w:hanging="360"/>
    </w:pPr>
    <w:rPr>
      <w:rFonts w:ascii="Arial" w:eastAsia="Times New Roman" w:hAnsi="Arial"/>
      <w:b w:val="0"/>
      <w:bCs w:val="0"/>
      <w:smallCaps w:val="0"/>
      <w:sz w:val="24"/>
      <w:szCs w:val="20"/>
    </w:rPr>
  </w:style>
  <w:style w:type="paragraph" w:customStyle="1" w:styleId="Tableleftcolumn">
    <w:name w:val="Table left column"/>
    <w:basedOn w:val="Tablebody"/>
    <w:rsid w:val="00FB6D52"/>
    <w:pPr>
      <w:jc w:val="left"/>
    </w:pPr>
    <w:rPr>
      <w:rFonts w:eastAsia="Times New Roman" w:cs="Times New Roman"/>
      <w:b/>
      <w:smallCaps/>
      <w:szCs w:val="20"/>
    </w:rPr>
  </w:style>
  <w:style w:type="paragraph" w:customStyle="1" w:styleId="CM14">
    <w:name w:val="CM14"/>
    <w:basedOn w:val="Default"/>
    <w:next w:val="Default"/>
    <w:rsid w:val="00FB6D52"/>
    <w:pPr>
      <w:spacing w:line="260" w:lineRule="atLeast"/>
    </w:pPr>
    <w:rPr>
      <w:color w:val="auto"/>
    </w:rPr>
  </w:style>
  <w:style w:type="paragraph" w:styleId="HTMLPreformatted">
    <w:name w:val="HTML Preformatted"/>
    <w:basedOn w:val="Normal"/>
    <w:link w:val="HTMLPreformattedChar"/>
    <w:rsid w:val="00FB6D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lv-LV"/>
    </w:rPr>
  </w:style>
  <w:style w:type="character" w:customStyle="1" w:styleId="HTMLPreformattedChar">
    <w:name w:val="HTML Preformatted Char"/>
    <w:basedOn w:val="DefaultParagraphFont"/>
    <w:link w:val="HTMLPreformatted"/>
    <w:rsid w:val="00FB6D52"/>
    <w:rPr>
      <w:rFonts w:ascii="Courier New" w:eastAsia="Times New Roman" w:hAnsi="Courier New" w:cs="Courier New"/>
      <w:sz w:val="20"/>
      <w:szCs w:val="20"/>
      <w:lang w:eastAsia="lv-LV"/>
    </w:rPr>
  </w:style>
  <w:style w:type="paragraph" w:customStyle="1" w:styleId="StyleHeading4Justified">
    <w:name w:val="Style Heading 4 + Justified"/>
    <w:basedOn w:val="Heading4"/>
    <w:rsid w:val="00FB6D52"/>
    <w:pPr>
      <w:keepLines w:val="0"/>
      <w:numPr>
        <w:ilvl w:val="0"/>
        <w:numId w:val="0"/>
      </w:numPr>
      <w:tabs>
        <w:tab w:val="num" w:pos="0"/>
      </w:tabs>
      <w:spacing w:before="160"/>
    </w:pPr>
    <w:rPr>
      <w:rFonts w:ascii="Arial" w:eastAsia="Times New Roman" w:hAnsi="Arial" w:cs="Times New Roman"/>
      <w:b w:val="0"/>
      <w:bCs w:val="0"/>
      <w:i/>
      <w:iCs w:val="0"/>
      <w:color w:val="000000"/>
      <w:spacing w:val="-2"/>
      <w:sz w:val="22"/>
      <w:lang w:val="sv-SE"/>
    </w:rPr>
  </w:style>
  <w:style w:type="paragraph" w:customStyle="1" w:styleId="StyleHeading2NotItalic">
    <w:name w:val="Style Heading 2 + Not Italic"/>
    <w:basedOn w:val="Heading2"/>
    <w:rsid w:val="00FB6D52"/>
    <w:pPr>
      <w:keepLines w:val="0"/>
      <w:numPr>
        <w:ilvl w:val="0"/>
        <w:numId w:val="0"/>
      </w:numPr>
      <w:tabs>
        <w:tab w:val="num" w:pos="555"/>
      </w:tabs>
      <w:spacing w:before="240" w:after="60"/>
      <w:ind w:left="555" w:hanging="555"/>
    </w:pPr>
    <w:rPr>
      <w:rFonts w:ascii="Arial" w:eastAsia="Times New Roman" w:hAnsi="Arial" w:cs="Arial"/>
      <w:color w:val="000000"/>
      <w:spacing w:val="-2"/>
      <w:sz w:val="24"/>
      <w:szCs w:val="22"/>
    </w:rPr>
  </w:style>
  <w:style w:type="paragraph" w:customStyle="1" w:styleId="Refinement">
    <w:name w:val="Refinement"/>
    <w:basedOn w:val="Source"/>
    <w:link w:val="RefinementChar"/>
    <w:rsid w:val="00FB6D52"/>
    <w:rPr>
      <w:sz w:val="24"/>
      <w:szCs w:val="24"/>
    </w:rPr>
  </w:style>
  <w:style w:type="character" w:customStyle="1" w:styleId="RefinementChar">
    <w:name w:val="Refinement Char"/>
    <w:basedOn w:val="SourceChar"/>
    <w:link w:val="Refinement"/>
    <w:rsid w:val="00FB6D52"/>
    <w:rPr>
      <w:rFonts w:ascii="Courier New" w:eastAsia="Times New Roman" w:hAnsi="Courier New" w:cs="Times New Roman"/>
      <w:sz w:val="24"/>
      <w:szCs w:val="24"/>
    </w:rPr>
  </w:style>
  <w:style w:type="character" w:customStyle="1" w:styleId="TablenumberChar">
    <w:name w:val="Table number Char"/>
    <w:basedOn w:val="DefaultParagraphFont"/>
    <w:rsid w:val="00FB6D52"/>
    <w:rPr>
      <w:bCs/>
      <w:iCs/>
      <w:lang w:val="lv-LV"/>
    </w:rPr>
  </w:style>
  <w:style w:type="paragraph" w:customStyle="1" w:styleId="References">
    <w:name w:val="References"/>
    <w:basedOn w:val="Normal"/>
    <w:rsid w:val="00FB6D52"/>
    <w:pPr>
      <w:widowControl w:val="0"/>
      <w:numPr>
        <w:numId w:val="17"/>
      </w:numPr>
      <w:spacing w:before="0" w:after="120" w:line="240" w:lineRule="auto"/>
    </w:pPr>
    <w:rPr>
      <w:rFonts w:ascii="Times" w:eastAsia="Times New Roman" w:hAnsi="Times" w:cs="Times New Roman"/>
      <w:bCs/>
      <w:sz w:val="24"/>
      <w:szCs w:val="20"/>
      <w:lang w:val="en-GB"/>
    </w:rPr>
  </w:style>
  <w:style w:type="paragraph" w:customStyle="1" w:styleId="Question">
    <w:name w:val="Question"/>
    <w:basedOn w:val="ListContinue"/>
    <w:rsid w:val="00FB6D52"/>
    <w:pPr>
      <w:spacing w:before="0" w:after="120"/>
      <w:ind w:left="900"/>
      <w:contextualSpacing w:val="0"/>
    </w:pPr>
    <w:rPr>
      <w:rFonts w:eastAsia="Times New Roman" w:cs="Times New Roman"/>
      <w:i/>
    </w:rPr>
  </w:style>
  <w:style w:type="character" w:customStyle="1" w:styleId="BodyTextChar1">
    <w:name w:val="Body Text Char1"/>
    <w:basedOn w:val="DefaultParagraphFont"/>
    <w:rsid w:val="00FB6D52"/>
    <w:rPr>
      <w:rFonts w:eastAsia="Batang"/>
      <w:sz w:val="22"/>
      <w:lang w:val="lv-LV"/>
    </w:rPr>
  </w:style>
  <w:style w:type="table" w:customStyle="1" w:styleId="TableRecomendation">
    <w:name w:val="Table Recomendation"/>
    <w:basedOn w:val="TableNormal"/>
    <w:rsid w:val="00FB6D52"/>
    <w:pPr>
      <w:spacing w:after="0" w:line="240" w:lineRule="auto"/>
    </w:pPr>
    <w:rPr>
      <w:rFonts w:ascii="Arial" w:eastAsia="Times New Roman" w:hAnsi="Arial" w:cs="Times New Roman"/>
      <w:szCs w:val="20"/>
      <w:lang w:eastAsia="lv-LV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blStylePr w:type="firstCol">
      <w:rPr>
        <w:b/>
        <w:caps w:val="0"/>
        <w:smallCaps w:val="0"/>
        <w:sz w:val="22"/>
        <w:szCs w:val="22"/>
      </w:rPr>
    </w:tblStylePr>
    <w:tblStylePr w:type="lastCol">
      <w:pPr>
        <w:wordWrap/>
        <w:jc w:val="left"/>
      </w:pPr>
    </w:tblStylePr>
  </w:style>
  <w:style w:type="character" w:customStyle="1" w:styleId="SourcewithforegroundChar">
    <w:name w:val="Source with foreground Char"/>
    <w:basedOn w:val="SourceChar"/>
    <w:link w:val="Sourcewithforeground"/>
    <w:rsid w:val="00FB6D52"/>
    <w:rPr>
      <w:rFonts w:ascii="Courier New" w:eastAsia="Times New Roman" w:hAnsi="Courier New" w:cs="Times New Roman"/>
      <w:sz w:val="20"/>
      <w:szCs w:val="18"/>
      <w:shd w:val="clear" w:color="auto" w:fill="D9D9D9"/>
    </w:rPr>
  </w:style>
  <w:style w:type="paragraph" w:customStyle="1" w:styleId="Code">
    <w:name w:val="Code"/>
    <w:basedOn w:val="Normal"/>
    <w:link w:val="CodeChar"/>
    <w:qFormat/>
    <w:rsid w:val="007D4B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567"/>
      <w:jc w:val="left"/>
    </w:pPr>
    <w:rPr>
      <w:rFonts w:ascii="Courier New" w:eastAsia="Times New Roman" w:hAnsi="Courier New" w:cs="Times New Roman"/>
      <w:noProof/>
      <w:spacing w:val="-5"/>
      <w:sz w:val="20"/>
      <w:szCs w:val="20"/>
      <w:lang w:val="en-GB"/>
    </w:rPr>
  </w:style>
  <w:style w:type="paragraph" w:customStyle="1" w:styleId="Picture">
    <w:name w:val="Picture"/>
    <w:basedOn w:val="BodyText"/>
    <w:rsid w:val="00FB6D52"/>
    <w:pPr>
      <w:keepNext/>
      <w:spacing w:before="0"/>
      <w:contextualSpacing w:val="0"/>
      <w:jc w:val="left"/>
    </w:pPr>
    <w:rPr>
      <w:rFonts w:eastAsia="Times New Roman" w:cs="Arial"/>
      <w:spacing w:val="-4"/>
      <w:szCs w:val="24"/>
      <w:lang w:val="en-GB"/>
    </w:rPr>
  </w:style>
  <w:style w:type="paragraph" w:customStyle="1" w:styleId="TablebodyBefore2pt">
    <w:name w:val="Table body + Before:  2 pt"/>
    <w:aliases w:val="After:  2 pt,Line spacing:  single"/>
    <w:basedOn w:val="BodyText"/>
    <w:rsid w:val="00FB6D52"/>
    <w:pPr>
      <w:spacing w:before="0" w:after="260" w:line="260" w:lineRule="exact"/>
      <w:contextualSpacing w:val="0"/>
      <w:jc w:val="left"/>
    </w:pPr>
    <w:rPr>
      <w:rFonts w:eastAsia="Times New Roman" w:cs="Arial"/>
      <w:b/>
      <w:bCs/>
      <w:sz w:val="24"/>
      <w:szCs w:val="24"/>
      <w:lang w:val="en-GB"/>
    </w:rPr>
  </w:style>
  <w:style w:type="paragraph" w:customStyle="1" w:styleId="StyleTablebody">
    <w:name w:val="Style Table body"/>
    <w:basedOn w:val="Tablebody"/>
    <w:rsid w:val="00FB6D52"/>
    <w:pPr>
      <w:jc w:val="left"/>
    </w:pPr>
    <w:rPr>
      <w:rFonts w:eastAsia="Times New Roman" w:cs="Times New Roman"/>
    </w:rPr>
  </w:style>
  <w:style w:type="paragraph" w:customStyle="1" w:styleId="EYBodyText">
    <w:name w:val="EY Body Text"/>
    <w:basedOn w:val="Normal"/>
    <w:link w:val="EYBodyTextChar"/>
    <w:rsid w:val="00FB6D52"/>
    <w:pPr>
      <w:overflowPunct w:val="0"/>
      <w:autoSpaceDE w:val="0"/>
      <w:autoSpaceDN w:val="0"/>
      <w:adjustRightInd w:val="0"/>
      <w:spacing w:before="0" w:after="120" w:line="280" w:lineRule="atLeast"/>
      <w:textAlignment w:val="baseline"/>
    </w:pPr>
    <w:rPr>
      <w:rFonts w:ascii="Times New Roman" w:eastAsia="MS Mincho" w:hAnsi="Times New Roman" w:cs="Arial"/>
      <w:bCs/>
      <w:szCs w:val="20"/>
    </w:rPr>
  </w:style>
  <w:style w:type="character" w:customStyle="1" w:styleId="EYBodyTextChar">
    <w:name w:val="EY Body Text Char"/>
    <w:basedOn w:val="DefaultParagraphFont"/>
    <w:link w:val="EYBodyText"/>
    <w:rsid w:val="00FB6D52"/>
    <w:rPr>
      <w:rFonts w:ascii="Times New Roman" w:eastAsia="MS Mincho" w:hAnsi="Times New Roman" w:cs="Arial"/>
      <w:bCs/>
      <w:szCs w:val="20"/>
    </w:rPr>
  </w:style>
  <w:style w:type="numbering" w:customStyle="1" w:styleId="Style1">
    <w:name w:val="Style1"/>
    <w:uiPriority w:val="99"/>
    <w:rsid w:val="00FB6D52"/>
    <w:pPr>
      <w:numPr>
        <w:numId w:val="18"/>
      </w:numPr>
    </w:pPr>
  </w:style>
  <w:style w:type="table" w:customStyle="1" w:styleId="TableClassic">
    <w:name w:val="Table Classic"/>
    <w:basedOn w:val="TableNormal"/>
    <w:uiPriority w:val="99"/>
    <w:qFormat/>
    <w:rsid w:val="0029464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lv-LV"/>
    </w:rPr>
    <w:tblPr>
      <w:tblBorders>
        <w:top w:val="single" w:sz="12" w:space="0" w:color="auto"/>
        <w:bottom w:val="single" w:sz="4" w:space="0" w:color="auto"/>
        <w:insideV w:val="single" w:sz="4" w:space="0" w:color="auto"/>
      </w:tblBorders>
    </w:tblPr>
    <w:tblStylePr w:type="firstRow">
      <w:rPr>
        <w:b/>
        <w:caps w:val="0"/>
        <w:smallCaps/>
      </w:rPr>
      <w:tblPr/>
      <w:tcPr>
        <w:tcBorders>
          <w:bottom w:val="single" w:sz="4" w:space="0" w:color="auto"/>
        </w:tcBorders>
      </w:tcPr>
    </w:tblStylePr>
    <w:tblStylePr w:type="lastRow">
      <w:tblPr/>
      <w:tcPr>
        <w:tcBorders>
          <w:bottom w:val="single" w:sz="12" w:space="0" w:color="auto"/>
        </w:tcBorders>
      </w:tcPr>
    </w:tblStylePr>
  </w:style>
  <w:style w:type="paragraph" w:customStyle="1" w:styleId="ERAFldzfinansjums">
    <w:name w:val="ERAF līdzfinansējums"/>
    <w:basedOn w:val="Normal"/>
    <w:uiPriority w:val="99"/>
    <w:rsid w:val="00294646"/>
    <w:pPr>
      <w:spacing w:before="400"/>
      <w:contextualSpacing/>
      <w:jc w:val="center"/>
    </w:pPr>
    <w:rPr>
      <w:rFonts w:eastAsia="Times New Roman" w:cs="Arial"/>
      <w:color w:val="808080"/>
      <w:sz w:val="18"/>
      <w:szCs w:val="18"/>
    </w:rPr>
  </w:style>
  <w:style w:type="paragraph" w:customStyle="1" w:styleId="Tilteapakprojekta">
    <w:name w:val="Tilte apakšprojekta"/>
    <w:basedOn w:val="Normal"/>
    <w:uiPriority w:val="99"/>
    <w:rsid w:val="00294646"/>
    <w:pPr>
      <w:spacing w:before="120" w:after="120" w:line="240" w:lineRule="auto"/>
      <w:contextualSpacing/>
      <w:jc w:val="center"/>
    </w:pPr>
    <w:rPr>
      <w:rFonts w:eastAsia="Batang" w:cs="Times New Roman"/>
      <w:b/>
      <w:smallCaps/>
      <w:sz w:val="44"/>
      <w:szCs w:val="36"/>
    </w:rPr>
  </w:style>
  <w:style w:type="paragraph" w:customStyle="1" w:styleId="Titleprojekta">
    <w:name w:val="Title projekta"/>
    <w:basedOn w:val="Tilteapakprojekta"/>
    <w:uiPriority w:val="99"/>
    <w:rsid w:val="00294646"/>
    <w:pPr>
      <w:spacing w:before="4200"/>
    </w:pPr>
    <w:rPr>
      <w:spacing w:val="60"/>
      <w:sz w:val="36"/>
    </w:rPr>
  </w:style>
  <w:style w:type="numbering" w:customStyle="1" w:styleId="Bullets">
    <w:name w:val="Bullets"/>
    <w:rsid w:val="00294646"/>
    <w:pPr>
      <w:numPr>
        <w:numId w:val="19"/>
      </w:numPr>
    </w:pPr>
  </w:style>
  <w:style w:type="numbering" w:customStyle="1" w:styleId="NumberedListTable">
    <w:name w:val="Numbered List Table"/>
    <w:basedOn w:val="NoList"/>
    <w:rsid w:val="00294646"/>
    <w:pPr>
      <w:numPr>
        <w:numId w:val="20"/>
      </w:numPr>
    </w:pPr>
  </w:style>
  <w:style w:type="paragraph" w:customStyle="1" w:styleId="TableNormal1">
    <w:name w:val="Table Normal1"/>
    <w:basedOn w:val="Normal"/>
    <w:rsid w:val="00294646"/>
    <w:pPr>
      <w:spacing w:line="264" w:lineRule="auto"/>
      <w:jc w:val="left"/>
    </w:pPr>
    <w:rPr>
      <w:rFonts w:ascii="Arial Narrow" w:eastAsia="Arial Narrow" w:hAnsi="Arial Narrow" w:cs="Arial Narrow"/>
      <w:sz w:val="18"/>
      <w:szCs w:val="18"/>
      <w:lang w:val="en-AU" w:eastAsia="ja-JP"/>
    </w:rPr>
  </w:style>
  <w:style w:type="numbering" w:customStyle="1" w:styleId="BulletsTable">
    <w:name w:val="Bullets Table"/>
    <w:basedOn w:val="NoList"/>
    <w:rsid w:val="00294646"/>
    <w:pPr>
      <w:numPr>
        <w:numId w:val="21"/>
      </w:numPr>
    </w:pPr>
  </w:style>
  <w:style w:type="paragraph" w:customStyle="1" w:styleId="CodeBlockChar">
    <w:name w:val="Code Block Char"/>
    <w:basedOn w:val="Normal"/>
    <w:link w:val="CodeBlockCharChar"/>
    <w:rsid w:val="0029464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0" w:after="20" w:line="264" w:lineRule="auto"/>
      <w:ind w:left="227"/>
      <w:jc w:val="left"/>
    </w:pPr>
    <w:rPr>
      <w:rFonts w:ascii="Courier New" w:eastAsia="Courier New" w:hAnsi="Courier New" w:cs="Courier New"/>
      <w:sz w:val="16"/>
      <w:szCs w:val="16"/>
      <w:lang w:val="en-AU" w:eastAsia="ja-JP"/>
    </w:rPr>
  </w:style>
  <w:style w:type="numbering" w:customStyle="1" w:styleId="NumberedList">
    <w:name w:val="Numbered List"/>
    <w:basedOn w:val="NoList"/>
    <w:rsid w:val="00294646"/>
    <w:pPr>
      <w:numPr>
        <w:numId w:val="22"/>
      </w:numPr>
    </w:pPr>
  </w:style>
  <w:style w:type="character" w:customStyle="1" w:styleId="CodeBlockCharChar">
    <w:name w:val="Code Block Char Char"/>
    <w:basedOn w:val="DefaultParagraphFont"/>
    <w:link w:val="CodeBlockChar"/>
    <w:rsid w:val="00294646"/>
    <w:rPr>
      <w:rFonts w:ascii="Courier New" w:eastAsia="Courier New" w:hAnsi="Courier New" w:cs="Courier New"/>
      <w:sz w:val="16"/>
      <w:szCs w:val="16"/>
      <w:lang w:val="en-AU" w:eastAsia="ja-JP"/>
    </w:rPr>
  </w:style>
  <w:style w:type="character" w:customStyle="1" w:styleId="ListContinueChar">
    <w:name w:val="List Continue Char"/>
    <w:aliases w:val=" Char Char"/>
    <w:basedOn w:val="DefaultParagraphFont"/>
    <w:link w:val="ListContinue"/>
    <w:uiPriority w:val="99"/>
    <w:rsid w:val="00294646"/>
    <w:rPr>
      <w:rFonts w:ascii="Arial" w:hAnsi="Arial"/>
    </w:rPr>
  </w:style>
  <w:style w:type="paragraph" w:customStyle="1" w:styleId="1Char">
    <w:name w:val="1 Char"/>
    <w:basedOn w:val="Normal"/>
    <w:autoRedefine/>
    <w:rsid w:val="00294646"/>
    <w:pPr>
      <w:spacing w:before="120" w:after="160" w:line="240" w:lineRule="exact"/>
      <w:ind w:firstLine="720"/>
      <w:contextualSpacing/>
    </w:pPr>
    <w:rPr>
      <w:rFonts w:eastAsia="Times New Roman" w:cs="Times New Roman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294646"/>
    <w:rPr>
      <w:i/>
      <w:iCs/>
    </w:rPr>
  </w:style>
  <w:style w:type="paragraph" w:customStyle="1" w:styleId="RakstzRakstzCharCharCharCharCharCharCharCharCharCharChar1CharCharCharChar">
    <w:name w:val="Rakstz. Rakstz. Char Char Char Char Char Char Char Char Char Char Char1 Char Char Char Char"/>
    <w:basedOn w:val="Normal"/>
    <w:rsid w:val="00294646"/>
    <w:pPr>
      <w:spacing w:before="120" w:after="160" w:line="240" w:lineRule="exact"/>
      <w:ind w:firstLine="720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EYBodySubhead">
    <w:name w:val="EY Body Subhead"/>
    <w:basedOn w:val="EYBodyText"/>
    <w:next w:val="EYBodyText"/>
    <w:link w:val="EYBodySubheadChar"/>
    <w:rsid w:val="00CE4B39"/>
    <w:pPr>
      <w:keepNext/>
      <w:spacing w:before="240"/>
    </w:pPr>
    <w:rPr>
      <w:b/>
      <w:bCs w:val="0"/>
      <w:i/>
      <w:iCs/>
      <w:sz w:val="24"/>
      <w:szCs w:val="24"/>
    </w:rPr>
  </w:style>
  <w:style w:type="paragraph" w:customStyle="1" w:styleId="EYBulletText">
    <w:name w:val="EY Bullet Text"/>
    <w:basedOn w:val="Normal"/>
    <w:link w:val="EYBulletTextChar1"/>
    <w:rsid w:val="00CE4B39"/>
    <w:pPr>
      <w:numPr>
        <w:numId w:val="28"/>
      </w:numPr>
      <w:overflowPunct w:val="0"/>
      <w:autoSpaceDE w:val="0"/>
      <w:autoSpaceDN w:val="0"/>
      <w:adjustRightInd w:val="0"/>
      <w:spacing w:before="0" w:after="120" w:line="280" w:lineRule="atLeast"/>
      <w:ind w:right="357"/>
      <w:textAlignment w:val="baseline"/>
    </w:pPr>
    <w:rPr>
      <w:rFonts w:ascii="Times New Roman" w:eastAsia="MS Mincho" w:hAnsi="Times New Roman" w:cs="Arial"/>
      <w:bCs/>
      <w:szCs w:val="20"/>
    </w:rPr>
  </w:style>
  <w:style w:type="paragraph" w:customStyle="1" w:styleId="EYCoverSubtitle">
    <w:name w:val="EY Cover Subtitle"/>
    <w:basedOn w:val="Heading2"/>
    <w:rsid w:val="00CE4B39"/>
    <w:pPr>
      <w:keepLines w:val="0"/>
      <w:widowControl w:val="0"/>
      <w:numPr>
        <w:ilvl w:val="0"/>
        <w:numId w:val="0"/>
      </w:numPr>
      <w:tabs>
        <w:tab w:val="clear" w:pos="709"/>
      </w:tabs>
      <w:overflowPunct w:val="0"/>
      <w:autoSpaceDE w:val="0"/>
      <w:autoSpaceDN w:val="0"/>
      <w:adjustRightInd w:val="0"/>
      <w:spacing w:before="0"/>
      <w:jc w:val="center"/>
      <w:textAlignment w:val="baseline"/>
    </w:pPr>
    <w:rPr>
      <w:rFonts w:ascii="Arial" w:eastAsia="Times New Roman" w:hAnsi="Arial" w:cs="Arial"/>
      <w:sz w:val="36"/>
      <w:szCs w:val="36"/>
    </w:rPr>
  </w:style>
  <w:style w:type="paragraph" w:customStyle="1" w:styleId="EYCoverTitle">
    <w:name w:val="EY Cover Title"/>
    <w:basedOn w:val="Normal"/>
    <w:autoRedefine/>
    <w:rsid w:val="00CE4B39"/>
    <w:pPr>
      <w:widowControl w:val="0"/>
      <w:overflowPunct w:val="0"/>
      <w:autoSpaceDE w:val="0"/>
      <w:autoSpaceDN w:val="0"/>
      <w:adjustRightInd w:val="0"/>
      <w:spacing w:before="120" w:after="240" w:line="240" w:lineRule="auto"/>
      <w:ind w:left="142"/>
      <w:jc w:val="center"/>
      <w:textAlignment w:val="baseline"/>
    </w:pPr>
    <w:rPr>
      <w:rFonts w:ascii="Times New Roman" w:eastAsia="Times New Roman" w:hAnsi="Times New Roman" w:cs="Arial"/>
      <w:b/>
      <w:color w:val="5960A8"/>
      <w:sz w:val="56"/>
      <w:szCs w:val="56"/>
    </w:rPr>
  </w:style>
  <w:style w:type="paragraph" w:customStyle="1" w:styleId="EYHeading1">
    <w:name w:val="EY Heading 1"/>
    <w:basedOn w:val="Heading1"/>
    <w:next w:val="EYBodyText"/>
    <w:rsid w:val="00CE4B39"/>
    <w:pPr>
      <w:numPr>
        <w:numId w:val="30"/>
      </w:numPr>
      <w:tabs>
        <w:tab w:val="clear" w:pos="360"/>
        <w:tab w:val="left" w:pos="900"/>
      </w:tabs>
      <w:spacing w:before="0" w:after="480" w:line="240" w:lineRule="auto"/>
      <w:ind w:right="176"/>
    </w:pPr>
    <w:rPr>
      <w:rFonts w:ascii="Times New Roman" w:eastAsia="Times New Roman" w:hAnsi="Times New Roman" w:cs="Arial"/>
      <w:bCs w:val="0"/>
      <w:color w:val="5960A8"/>
      <w:sz w:val="48"/>
      <w:szCs w:val="48"/>
    </w:rPr>
  </w:style>
  <w:style w:type="paragraph" w:customStyle="1" w:styleId="EYHeading">
    <w:name w:val="EY Heading"/>
    <w:basedOn w:val="EYHeading1"/>
    <w:next w:val="EYBodyText"/>
    <w:rsid w:val="00CE4B39"/>
    <w:pPr>
      <w:numPr>
        <w:numId w:val="0"/>
      </w:numPr>
    </w:pPr>
  </w:style>
  <w:style w:type="paragraph" w:customStyle="1" w:styleId="EYHeading2">
    <w:name w:val="EY Heading 2"/>
    <w:basedOn w:val="Heading2"/>
    <w:next w:val="EYBodyText"/>
    <w:link w:val="EYHeading2Char"/>
    <w:rsid w:val="00CE4B39"/>
    <w:pPr>
      <w:keepLines w:val="0"/>
      <w:numPr>
        <w:numId w:val="30"/>
      </w:numPr>
      <w:tabs>
        <w:tab w:val="clear" w:pos="709"/>
      </w:tabs>
      <w:spacing w:after="160"/>
    </w:pPr>
    <w:rPr>
      <w:rFonts w:ascii="Times New Roman" w:eastAsia="Times New Roman" w:hAnsi="Times New Roman" w:cs="Arial"/>
      <w:bCs w:val="0"/>
      <w:color w:val="5960A8"/>
      <w:sz w:val="36"/>
      <w:szCs w:val="36"/>
    </w:rPr>
  </w:style>
  <w:style w:type="paragraph" w:customStyle="1" w:styleId="EYHeading3">
    <w:name w:val="EY Heading 3"/>
    <w:basedOn w:val="Heading3"/>
    <w:next w:val="EYBodyText"/>
    <w:link w:val="EYHeading3Char"/>
    <w:rsid w:val="00CE4B39"/>
    <w:pPr>
      <w:keepLines w:val="0"/>
      <w:numPr>
        <w:numId w:val="30"/>
      </w:numPr>
      <w:tabs>
        <w:tab w:val="clear" w:pos="981"/>
        <w:tab w:val="left" w:pos="900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Times New Roman Bold" w:eastAsia="Times New Roman" w:hAnsi="Times New Roman Bold" w:cs="Arial"/>
      <w:i w:val="0"/>
      <w:color w:val="666699"/>
      <w:sz w:val="24"/>
      <w:szCs w:val="24"/>
    </w:rPr>
  </w:style>
  <w:style w:type="paragraph" w:customStyle="1" w:styleId="EYNumberedList">
    <w:name w:val="EY Numbered List"/>
    <w:basedOn w:val="EYBodyText"/>
    <w:rsid w:val="00CE4B39"/>
    <w:pPr>
      <w:numPr>
        <w:numId w:val="29"/>
      </w:numPr>
    </w:pPr>
  </w:style>
  <w:style w:type="paragraph" w:customStyle="1" w:styleId="EYTableBullet">
    <w:name w:val="EY Table Bullet"/>
    <w:basedOn w:val="Normal"/>
    <w:rsid w:val="00CE4B39"/>
    <w:pPr>
      <w:numPr>
        <w:numId w:val="24"/>
      </w:numPr>
      <w:overflowPunct w:val="0"/>
      <w:autoSpaceDE w:val="0"/>
      <w:autoSpaceDN w:val="0"/>
      <w:adjustRightInd w:val="0"/>
      <w:spacing w:before="80" w:after="80" w:line="240" w:lineRule="auto"/>
      <w:ind w:left="377" w:hanging="270"/>
      <w:textAlignment w:val="baseline"/>
    </w:pPr>
    <w:rPr>
      <w:rFonts w:ascii="Times New Roman" w:eastAsia="MS Mincho" w:hAnsi="Times New Roman" w:cs="Times New Roman"/>
      <w:sz w:val="18"/>
      <w:szCs w:val="20"/>
      <w:lang w:val="en-US"/>
    </w:rPr>
  </w:style>
  <w:style w:type="paragraph" w:customStyle="1" w:styleId="EYTableText">
    <w:name w:val="EY Table Text"/>
    <w:basedOn w:val="Normal"/>
    <w:rsid w:val="00CE4B39"/>
    <w:pPr>
      <w:overflowPunct w:val="0"/>
      <w:autoSpaceDE w:val="0"/>
      <w:autoSpaceDN w:val="0"/>
      <w:adjustRightInd w:val="0"/>
      <w:spacing w:before="80" w:after="40" w:line="220" w:lineRule="exact"/>
      <w:textAlignment w:val="baseline"/>
    </w:pPr>
    <w:rPr>
      <w:rFonts w:ascii="Times New Roman" w:eastAsia="MS Mincho" w:hAnsi="Times New Roman" w:cs="Arial"/>
      <w:bCs/>
      <w:sz w:val="18"/>
      <w:szCs w:val="20"/>
      <w:lang w:val="en-US"/>
    </w:rPr>
  </w:style>
  <w:style w:type="paragraph" w:customStyle="1" w:styleId="EYTOCHeading">
    <w:name w:val="EY TOC Heading"/>
    <w:basedOn w:val="EYHeading1"/>
    <w:rsid w:val="00CE4B39"/>
    <w:pPr>
      <w:numPr>
        <w:numId w:val="0"/>
      </w:numPr>
      <w:spacing w:after="1080"/>
      <w:outlineLvl w:val="9"/>
    </w:pPr>
  </w:style>
  <w:style w:type="character" w:customStyle="1" w:styleId="EYCoverTitleChar">
    <w:name w:val="EY Cover Title Char"/>
    <w:rsid w:val="00CE4B39"/>
    <w:rPr>
      <w:rFonts w:ascii="Arial" w:hAnsi="Arial" w:cs="Arial"/>
      <w:b/>
      <w:color w:val="4367C5"/>
      <w:sz w:val="56"/>
      <w:szCs w:val="56"/>
      <w:lang w:val="lv-LV" w:eastAsia="en-US" w:bidi="ar-SA"/>
    </w:rPr>
  </w:style>
  <w:style w:type="paragraph" w:customStyle="1" w:styleId="EYTableNumberedList">
    <w:name w:val="EY Table Numbered List"/>
    <w:basedOn w:val="Normal"/>
    <w:rsid w:val="00CE4B39"/>
    <w:pPr>
      <w:numPr>
        <w:numId w:val="25"/>
      </w:numPr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imes New Roman" w:eastAsia="Arial Unicode MS" w:hAnsi="Times New Roman" w:cs="Times New Roman"/>
      <w:bCs/>
      <w:sz w:val="18"/>
      <w:szCs w:val="20"/>
    </w:rPr>
  </w:style>
  <w:style w:type="paragraph" w:customStyle="1" w:styleId="HeadingSmall">
    <w:name w:val="Heading Small"/>
    <w:basedOn w:val="BodyText"/>
    <w:rsid w:val="00CE4B39"/>
    <w:pPr>
      <w:overflowPunct w:val="0"/>
      <w:autoSpaceDE w:val="0"/>
      <w:autoSpaceDN w:val="0"/>
      <w:adjustRightInd w:val="0"/>
      <w:spacing w:after="120"/>
      <w:contextualSpacing w:val="0"/>
      <w:textAlignment w:val="baseline"/>
    </w:pPr>
    <w:rPr>
      <w:rFonts w:ascii="Times New Roman" w:eastAsia="Times New Roman" w:hAnsi="Times New Roman"/>
      <w:b/>
      <w:i/>
      <w:lang w:val="en-US"/>
    </w:rPr>
  </w:style>
  <w:style w:type="character" w:customStyle="1" w:styleId="definition1">
    <w:name w:val="definition1"/>
    <w:rsid w:val="00CE4B39"/>
    <w:rPr>
      <w:rFonts w:ascii="Verdana" w:hAnsi="Verdana" w:hint="default"/>
      <w:sz w:val="17"/>
      <w:szCs w:val="17"/>
    </w:rPr>
  </w:style>
  <w:style w:type="character" w:customStyle="1" w:styleId="EYBulletTextChar">
    <w:name w:val="EY Bullet Text Char"/>
    <w:rsid w:val="00CE4B39"/>
    <w:rPr>
      <w:rFonts w:eastAsia="MS Mincho" w:cs="Arial"/>
      <w:bCs/>
      <w:noProof/>
      <w:sz w:val="22"/>
      <w:lang w:val="en-US" w:eastAsia="en-US" w:bidi="ar-SA"/>
    </w:rPr>
  </w:style>
  <w:style w:type="numbering" w:customStyle="1" w:styleId="StyleBulleted">
    <w:name w:val="Style Bulleted"/>
    <w:basedOn w:val="NoList"/>
    <w:rsid w:val="00CE4B39"/>
    <w:pPr>
      <w:numPr>
        <w:numId w:val="26"/>
      </w:numPr>
    </w:pPr>
  </w:style>
  <w:style w:type="paragraph" w:customStyle="1" w:styleId="Headingsmall0">
    <w:name w:val="Heading small"/>
    <w:basedOn w:val="BodyText"/>
    <w:next w:val="BodyText"/>
    <w:rsid w:val="00CE4B39"/>
    <w:pPr>
      <w:tabs>
        <w:tab w:val="left" w:pos="227"/>
        <w:tab w:val="left" w:pos="454"/>
        <w:tab w:val="left" w:pos="680"/>
        <w:tab w:val="left" w:pos="1980"/>
        <w:tab w:val="left" w:pos="2070"/>
        <w:tab w:val="left" w:pos="2610"/>
        <w:tab w:val="left" w:pos="2790"/>
        <w:tab w:val="right" w:pos="9214"/>
      </w:tabs>
      <w:contextualSpacing w:val="0"/>
    </w:pPr>
    <w:rPr>
      <w:rFonts w:ascii="Times New Roman" w:eastAsia="Times New Roman" w:hAnsi="Times New Roman"/>
      <w:b/>
      <w:bCs/>
      <w:i/>
      <w:snapToGrid w:val="0"/>
      <w:color w:val="000000"/>
      <w:szCs w:val="22"/>
    </w:rPr>
  </w:style>
  <w:style w:type="paragraph" w:customStyle="1" w:styleId="naisf">
    <w:name w:val="naisf"/>
    <w:basedOn w:val="Normal"/>
    <w:rsid w:val="00CE4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YHeading2Char">
    <w:name w:val="EY Heading 2 Char"/>
    <w:link w:val="EYHeading2"/>
    <w:rsid w:val="00CE4B39"/>
    <w:rPr>
      <w:rFonts w:ascii="Times New Roman" w:eastAsia="Times New Roman" w:hAnsi="Times New Roman" w:cs="Arial"/>
      <w:b/>
      <w:color w:val="5960A8"/>
      <w:sz w:val="36"/>
      <w:szCs w:val="36"/>
    </w:rPr>
  </w:style>
  <w:style w:type="character" w:customStyle="1" w:styleId="EYHeading3Char">
    <w:name w:val="EY Heading 3 Char"/>
    <w:link w:val="EYHeading3"/>
    <w:rsid w:val="00CE4B39"/>
    <w:rPr>
      <w:rFonts w:ascii="Times New Roman Bold" w:eastAsia="Times New Roman" w:hAnsi="Times New Roman Bold" w:cs="Arial"/>
      <w:b/>
      <w:bCs/>
      <w:color w:val="666699"/>
      <w:sz w:val="24"/>
      <w:szCs w:val="24"/>
    </w:rPr>
  </w:style>
  <w:style w:type="character" w:customStyle="1" w:styleId="EYBodySubheadChar">
    <w:name w:val="EY Body Subhead Char"/>
    <w:link w:val="EYBodySubhead"/>
    <w:rsid w:val="00CE4B39"/>
    <w:rPr>
      <w:rFonts w:ascii="Times New Roman" w:eastAsia="MS Mincho" w:hAnsi="Times New Roman" w:cs="Arial"/>
      <w:b/>
      <w:i/>
      <w:iCs/>
      <w:sz w:val="24"/>
      <w:szCs w:val="24"/>
    </w:rPr>
  </w:style>
  <w:style w:type="character" w:customStyle="1" w:styleId="EYBulletTextChar1">
    <w:name w:val="EY Bullet Text Char1"/>
    <w:link w:val="EYBulletText"/>
    <w:rsid w:val="00CE4B39"/>
    <w:rPr>
      <w:rFonts w:ascii="Times New Roman" w:eastAsia="MS Mincho" w:hAnsi="Times New Roman" w:cs="Arial"/>
      <w:bCs/>
      <w:szCs w:val="20"/>
    </w:rPr>
  </w:style>
  <w:style w:type="numbering" w:customStyle="1" w:styleId="CurrentList1">
    <w:name w:val="Current List1"/>
    <w:rsid w:val="00CE4B39"/>
    <w:pPr>
      <w:numPr>
        <w:numId w:val="27"/>
      </w:numPr>
    </w:pPr>
  </w:style>
  <w:style w:type="paragraph" w:customStyle="1" w:styleId="StyleEYCoverSubtitleLeft0cm">
    <w:name w:val="Style EY Cover Subtitle + Left:  0 cm"/>
    <w:basedOn w:val="EYCoverSubtitle"/>
    <w:rsid w:val="00CE4B39"/>
    <w:rPr>
      <w:rFonts w:cs="Times New Roman"/>
      <w:szCs w:val="20"/>
    </w:rPr>
  </w:style>
  <w:style w:type="paragraph" w:customStyle="1" w:styleId="Tabletext">
    <w:name w:val="Tabletext"/>
    <w:basedOn w:val="Normal"/>
    <w:rsid w:val="00CE4B39"/>
    <w:pPr>
      <w:keepLines/>
      <w:widowControl w:val="0"/>
      <w:spacing w:before="0"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anualHeading2">
    <w:name w:val="Manual Heading 2"/>
    <w:basedOn w:val="Normal"/>
    <w:next w:val="Normal"/>
    <w:rsid w:val="00CE4B39"/>
    <w:pPr>
      <w:keepNext/>
      <w:tabs>
        <w:tab w:val="left" w:pos="850"/>
      </w:tabs>
      <w:spacing w:before="120" w:after="120" w:line="240" w:lineRule="auto"/>
      <w:ind w:left="850" w:hanging="850"/>
      <w:outlineLvl w:val="1"/>
    </w:pPr>
    <w:rPr>
      <w:rFonts w:ascii="Times New Roman" w:eastAsia="Times New Roman" w:hAnsi="Times New Roman" w:cs="Times New Roman"/>
      <w:b/>
      <w:sz w:val="24"/>
      <w:szCs w:val="20"/>
      <w:lang w:val="en-GB" w:eastAsia="zh-CN"/>
    </w:rPr>
  </w:style>
  <w:style w:type="paragraph" w:customStyle="1" w:styleId="StyleEYTOCHeadingRight031cm">
    <w:name w:val="Style EY TOC Heading + Right:  031 cm"/>
    <w:basedOn w:val="EYTOCHeading"/>
    <w:rsid w:val="00CE4B39"/>
    <w:pPr>
      <w:ind w:right="177"/>
    </w:pPr>
    <w:rPr>
      <w:rFonts w:cs="Times New Roman"/>
      <w:bCs/>
      <w:szCs w:val="20"/>
    </w:rPr>
  </w:style>
  <w:style w:type="character" w:customStyle="1" w:styleId="AtsauceCharChar">
    <w:name w:val="Atsauce Char Char"/>
    <w:link w:val="Atsauce"/>
    <w:rsid w:val="00CE4B39"/>
    <w:rPr>
      <w:rFonts w:ascii="Arial" w:eastAsia="Times New Roman" w:hAnsi="Arial" w:cs="Times New Roman"/>
      <w:szCs w:val="24"/>
    </w:rPr>
  </w:style>
  <w:style w:type="paragraph" w:customStyle="1" w:styleId="EYHeading4">
    <w:name w:val="EY Heading 4"/>
    <w:basedOn w:val="Heading4"/>
    <w:next w:val="EYBodyText"/>
    <w:link w:val="EYHeading4CharChar"/>
    <w:rsid w:val="00CE4B39"/>
    <w:pPr>
      <w:keepLines w:val="0"/>
      <w:numPr>
        <w:numId w:val="30"/>
      </w:numPr>
      <w:tabs>
        <w:tab w:val="left" w:pos="964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b w:val="0"/>
      <w:i/>
      <w:iCs w:val="0"/>
      <w:color w:val="666699"/>
      <w:szCs w:val="28"/>
      <w:lang w:val="en-US"/>
    </w:rPr>
  </w:style>
  <w:style w:type="paragraph" w:customStyle="1" w:styleId="StyleEYHeading4Arial">
    <w:name w:val="Style EY Heading 4 + Arial"/>
    <w:basedOn w:val="EYHeading4"/>
    <w:next w:val="EYBodyText"/>
    <w:link w:val="StyleEYHeading4ArialChar"/>
    <w:rsid w:val="00CE4B39"/>
    <w:pPr>
      <w:numPr>
        <w:numId w:val="23"/>
      </w:numPr>
    </w:pPr>
    <w:rPr>
      <w:rFonts w:ascii="Arial" w:hAnsi="Arial"/>
      <w:bCs w:val="0"/>
      <w:iCs/>
    </w:rPr>
  </w:style>
  <w:style w:type="paragraph" w:customStyle="1" w:styleId="CharCharChar">
    <w:name w:val="Char Char Char"/>
    <w:basedOn w:val="Normal"/>
    <w:rsid w:val="00CE4B39"/>
    <w:pPr>
      <w:spacing w:before="120" w:after="160" w:line="240" w:lineRule="exact"/>
      <w:ind w:firstLine="720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EYHeading4CharChar">
    <w:name w:val="EY Heading 4 Char Char"/>
    <w:link w:val="EYHeading4"/>
    <w:rsid w:val="00CE4B39"/>
    <w:rPr>
      <w:rFonts w:ascii="Times New Roman" w:eastAsia="Times New Roman" w:hAnsi="Times New Roman" w:cs="Times New Roman"/>
      <w:bCs/>
      <w:i/>
      <w:color w:val="666699"/>
      <w:sz w:val="24"/>
      <w:szCs w:val="28"/>
      <w:lang w:val="en-US"/>
    </w:rPr>
  </w:style>
  <w:style w:type="character" w:customStyle="1" w:styleId="StyleEYHeading4ArialChar">
    <w:name w:val="Style EY Heading 4 + Arial Char"/>
    <w:link w:val="StyleEYHeading4Arial"/>
    <w:rsid w:val="00CE4B39"/>
    <w:rPr>
      <w:rFonts w:ascii="Arial" w:eastAsia="Times New Roman" w:hAnsi="Arial" w:cs="Times New Roman"/>
      <w:i/>
      <w:iCs/>
      <w:color w:val="666699"/>
      <w:sz w:val="24"/>
      <w:szCs w:val="28"/>
      <w:lang w:val="en-US"/>
    </w:rPr>
  </w:style>
  <w:style w:type="paragraph" w:customStyle="1" w:styleId="Style10ptBoldBefore0ptAfter0pt1">
    <w:name w:val="Style 10 pt Bold Before:  0 pt After:  0 pt1"/>
    <w:basedOn w:val="Normal"/>
    <w:rsid w:val="00CE4B39"/>
    <w:pPr>
      <w:numPr>
        <w:numId w:val="31"/>
      </w:numPr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Times New Roman" w:eastAsia="Times New Roman" w:hAnsi="Times New Roman" w:cs="Times New Roman"/>
      <w:bCs/>
      <w:sz w:val="20"/>
      <w:szCs w:val="20"/>
      <w:lang w:val="en-US"/>
    </w:rPr>
  </w:style>
  <w:style w:type="paragraph" w:customStyle="1" w:styleId="RakstzRakstzCharCharCharCharCharCharCharCharCharCharCharChar">
    <w:name w:val="Rakstz. Rakstz. Char Char Char Char Char Char Char Char Char Char Char Char"/>
    <w:basedOn w:val="Normal"/>
    <w:rsid w:val="00CE4B39"/>
    <w:pPr>
      <w:spacing w:before="120" w:after="160" w:line="240" w:lineRule="exact"/>
      <w:ind w:firstLine="720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customStyle="1" w:styleId="TableClassic11">
    <w:name w:val="Table Classic 11"/>
    <w:basedOn w:val="TableNormal"/>
    <w:next w:val="TableClassic10"/>
    <w:rsid w:val="00CE4B39"/>
    <w:pPr>
      <w:spacing w:before="60" w:after="60" w:line="288" w:lineRule="auto"/>
      <w:contextualSpacing/>
      <w:jc w:val="both"/>
    </w:pPr>
    <w:rPr>
      <w:rFonts w:ascii="Arial" w:eastAsia="Times New Roman" w:hAnsi="Arial" w:cs="Times New Roman"/>
      <w:lang w:eastAsia="lv-LV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pPr>
        <w:wordWrap/>
        <w:jc w:val="center"/>
      </w:pPr>
      <w:rPr>
        <w:rFonts w:ascii="Arial" w:hAnsi="Arial"/>
        <w:b/>
        <w:i w:val="0"/>
        <w:iCs/>
        <w:caps w:val="0"/>
        <w:smallCaps/>
      </w:rPr>
      <w:tblPr/>
      <w:tcPr>
        <w:tcBorders>
          <w:bottom w:val="single" w:sz="6" w:space="0" w:color="000000"/>
        </w:tcBorders>
        <w:vAlign w:val="center"/>
      </w:tcPr>
    </w:tblStylePr>
    <w:tblStylePr w:type="lastRow">
      <w:rPr>
        <w:color w:val="auto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 w:val="0"/>
        <w:bCs/>
      </w:rPr>
      <w:tblPr/>
      <w:tcPr>
        <w:tcBorders>
          <w:right w:val="nil"/>
          <w:insideV w:val="single" w:sz="4" w:space="0" w:color="auto"/>
        </w:tcBorders>
        <w:shd w:val="clear" w:color="auto" w:fill="auto"/>
      </w:tcPr>
    </w:tblStylePr>
  </w:style>
  <w:style w:type="paragraph" w:customStyle="1" w:styleId="CharCharCharCharCharCharCharCharCharCharCharCharCharCharCharCharCharCharCharCharCharCharChar1Char">
    <w:name w:val="Char Char Char Char Char Char Char Char Char Char Char Char Char Char Char Char Char Char Char Char Char Char Char1 Char"/>
    <w:basedOn w:val="Normal"/>
    <w:rsid w:val="00CE4B39"/>
    <w:pPr>
      <w:spacing w:before="120" w:after="160" w:line="240" w:lineRule="exact"/>
      <w:ind w:firstLine="720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Listburti">
    <w:name w:val="List burti"/>
    <w:basedOn w:val="ListBullet"/>
    <w:qFormat/>
    <w:rsid w:val="00CE4B39"/>
    <w:pPr>
      <w:numPr>
        <w:numId w:val="32"/>
      </w:numPr>
    </w:pPr>
  </w:style>
  <w:style w:type="character" w:styleId="LineNumber">
    <w:name w:val="line number"/>
    <w:basedOn w:val="DefaultParagraphFont"/>
    <w:uiPriority w:val="99"/>
    <w:unhideWhenUsed/>
    <w:rsid w:val="009A07D7"/>
    <w:rPr>
      <w:rFonts w:ascii="Arial" w:hAnsi="Arial"/>
      <w:sz w:val="22"/>
    </w:rPr>
  </w:style>
  <w:style w:type="paragraph" w:customStyle="1" w:styleId="StyleTablebody2">
    <w:name w:val="Style Table body 2"/>
    <w:basedOn w:val="Tablebody"/>
    <w:link w:val="StyleTablebody2Char"/>
    <w:rsid w:val="007D4B5C"/>
    <w:pPr>
      <w:jc w:val="left"/>
    </w:pPr>
    <w:rPr>
      <w:rFonts w:eastAsia="Times New Roman" w:cs="Times New Roman"/>
    </w:rPr>
  </w:style>
  <w:style w:type="paragraph" w:customStyle="1" w:styleId="Titledocumentkods">
    <w:name w:val="Title document kods"/>
    <w:basedOn w:val="Normal"/>
    <w:autoRedefine/>
    <w:rsid w:val="007D4B5C"/>
    <w:pPr>
      <w:spacing w:before="240"/>
      <w:contextualSpacing/>
      <w:jc w:val="center"/>
    </w:pPr>
    <w:rPr>
      <w:rFonts w:eastAsia="Times New Roman" w:cs="Times New Roman"/>
      <w:b/>
      <w:smallCaps/>
      <w:color w:val="000000"/>
      <w:sz w:val="28"/>
      <w:szCs w:val="28"/>
    </w:rPr>
  </w:style>
  <w:style w:type="character" w:customStyle="1" w:styleId="StyleTablebody2Char">
    <w:name w:val="Style Table body 2 Char"/>
    <w:basedOn w:val="TablebodyChar"/>
    <w:link w:val="StyleTablebody2"/>
    <w:locked/>
    <w:rsid w:val="007D4B5C"/>
    <w:rPr>
      <w:rFonts w:ascii="Arial" w:eastAsia="Times New Roman" w:hAnsi="Arial" w:cs="Times New Roman"/>
      <w:sz w:val="20"/>
    </w:rPr>
  </w:style>
  <w:style w:type="character" w:customStyle="1" w:styleId="Piezmes">
    <w:name w:val="Piezīmes"/>
    <w:basedOn w:val="DefaultParagraphFont"/>
    <w:rsid w:val="007D4B5C"/>
    <w:rPr>
      <w:rFonts w:cs="Times New Roman"/>
      <w:i/>
    </w:rPr>
  </w:style>
  <w:style w:type="character" w:customStyle="1" w:styleId="ListBulletChar1">
    <w:name w:val="List Bullet Char1"/>
    <w:basedOn w:val="DefaultParagraphFont"/>
    <w:locked/>
    <w:rsid w:val="007D4B5C"/>
    <w:rPr>
      <w:rFonts w:ascii="Arial" w:hAnsi="Arial"/>
      <w:sz w:val="22"/>
      <w:szCs w:val="22"/>
      <w:lang w:eastAsia="en-US"/>
    </w:rPr>
  </w:style>
  <w:style w:type="character" w:customStyle="1" w:styleId="CaptionChar">
    <w:name w:val="Caption Char"/>
    <w:basedOn w:val="DefaultParagraphFont"/>
    <w:link w:val="Caption"/>
    <w:uiPriority w:val="35"/>
    <w:locked/>
    <w:rsid w:val="000C3FD2"/>
    <w:rPr>
      <w:rFonts w:ascii="Arial" w:hAnsi="Arial"/>
      <w:b/>
      <w:bCs/>
      <w:color w:val="4F81BD" w:themeColor="accent1"/>
      <w:sz w:val="18"/>
      <w:szCs w:val="18"/>
    </w:rPr>
  </w:style>
  <w:style w:type="character" w:customStyle="1" w:styleId="CharChar2">
    <w:name w:val="Char Char2"/>
    <w:basedOn w:val="DefaultParagraphFont"/>
    <w:rsid w:val="007D4B5C"/>
    <w:rPr>
      <w:rFonts w:ascii="Arial" w:eastAsia="Batang" w:hAnsi="Arial"/>
      <w:b/>
      <w:noProof/>
      <w:sz w:val="24"/>
      <w:szCs w:val="22"/>
      <w:lang w:val="en-US" w:eastAsia="en-US" w:bidi="ar-SA"/>
    </w:rPr>
  </w:style>
  <w:style w:type="character" w:customStyle="1" w:styleId="CharChar5">
    <w:name w:val="Char Char5"/>
    <w:basedOn w:val="DefaultParagraphFont"/>
    <w:rsid w:val="007D4B5C"/>
    <w:rPr>
      <w:rFonts w:ascii="Arial" w:hAnsi="Arial"/>
      <w:sz w:val="24"/>
      <w:szCs w:val="22"/>
      <w:lang w:val="lv-LV" w:eastAsia="en-US" w:bidi="ar-SA"/>
    </w:rPr>
  </w:style>
  <w:style w:type="character" w:customStyle="1" w:styleId="CharChar4">
    <w:name w:val="Char Char4"/>
    <w:basedOn w:val="DefaultParagraphFont"/>
    <w:rsid w:val="007D4B5C"/>
    <w:rPr>
      <w:rFonts w:ascii="Arial" w:hAnsi="Arial"/>
      <w:sz w:val="24"/>
      <w:szCs w:val="22"/>
      <w:lang w:val="lv-LV" w:eastAsia="en-US" w:bidi="ar-SA"/>
    </w:rPr>
  </w:style>
  <w:style w:type="character" w:customStyle="1" w:styleId="CodeChar">
    <w:name w:val="Code Char"/>
    <w:link w:val="Code"/>
    <w:rsid w:val="007D4B5C"/>
    <w:rPr>
      <w:rFonts w:ascii="Courier New" w:eastAsia="Times New Roman" w:hAnsi="Courier New" w:cs="Times New Roman"/>
      <w:noProof/>
      <w:spacing w:val="-5"/>
      <w:sz w:val="20"/>
      <w:szCs w:val="20"/>
      <w:lang w:val="en-GB"/>
    </w:rPr>
  </w:style>
  <w:style w:type="paragraph" w:customStyle="1" w:styleId="Italic">
    <w:name w:val="Italic"/>
    <w:basedOn w:val="Normal"/>
    <w:link w:val="ItalicChar"/>
    <w:qFormat/>
    <w:rsid w:val="007D4B5C"/>
    <w:pPr>
      <w:spacing w:before="0" w:after="200" w:line="276" w:lineRule="auto"/>
    </w:pPr>
    <w:rPr>
      <w:rFonts w:ascii="Times New Roman" w:eastAsia="Calibri" w:hAnsi="Times New Roman" w:cs="Times New Roman"/>
      <w:i/>
    </w:rPr>
  </w:style>
  <w:style w:type="character" w:customStyle="1" w:styleId="ItalicChar">
    <w:name w:val="Italic Char"/>
    <w:link w:val="Italic"/>
    <w:rsid w:val="007D4B5C"/>
    <w:rPr>
      <w:rFonts w:ascii="Times New Roman" w:eastAsia="Calibri" w:hAnsi="Times New Roman" w:cs="Times New Roman"/>
      <w:i/>
    </w:rPr>
  </w:style>
  <w:style w:type="paragraph" w:customStyle="1" w:styleId="code0">
    <w:name w:val="code"/>
    <w:basedOn w:val="CodeBlockChar"/>
    <w:link w:val="codeChar0"/>
    <w:qFormat/>
    <w:rsid w:val="007D4B5C"/>
    <w:pPr>
      <w:ind w:left="142"/>
    </w:pPr>
    <w:rPr>
      <w:color w:val="0000FF"/>
      <w:lang w:eastAsia="ru-RU"/>
    </w:rPr>
  </w:style>
  <w:style w:type="character" w:customStyle="1" w:styleId="codeChar0">
    <w:name w:val="code Char"/>
    <w:basedOn w:val="CodeBlockCharChar"/>
    <w:link w:val="code0"/>
    <w:rsid w:val="007D4B5C"/>
    <w:rPr>
      <w:rFonts w:ascii="Courier New" w:eastAsia="Courier New" w:hAnsi="Courier New" w:cs="Courier New"/>
      <w:color w:val="0000FF"/>
      <w:sz w:val="16"/>
      <w:szCs w:val="16"/>
      <w:lang w:val="en-AU" w:eastAsia="ru-RU"/>
    </w:rPr>
  </w:style>
  <w:style w:type="paragraph" w:customStyle="1" w:styleId="Reference">
    <w:name w:val="Reference"/>
    <w:basedOn w:val="Normal"/>
    <w:link w:val="ReferenceChar"/>
    <w:qFormat/>
    <w:rsid w:val="00913E35"/>
    <w:pPr>
      <w:spacing w:before="0" w:after="200" w:line="276" w:lineRule="auto"/>
    </w:pPr>
    <w:rPr>
      <w:lang w:val="en-US"/>
    </w:rPr>
  </w:style>
  <w:style w:type="character" w:customStyle="1" w:styleId="ReferenceChar">
    <w:name w:val="Reference Char"/>
    <w:basedOn w:val="DefaultParagraphFont"/>
    <w:link w:val="Reference"/>
    <w:rsid w:val="00913E35"/>
    <w:rPr>
      <w:rFonts w:ascii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8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yperlink" Target="http://ivis.eps.gov.lv/XMLSchemas/100000/IVISInfrastructure/v2-0/Notification.xsd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logs.msdn.com/b/tomholl/archive/2006/04/02/entlib2externalconfig.aspx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elde\ABC_veidnes_projektiem\VRAA\VISS_2010\VISS_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40D1AD689CD44893E99D6696A9F82E" ma:contentTypeVersion="1" ma:contentTypeDescription="Create a new document." ma:contentTypeScope="" ma:versionID="279d27a969a555b8c4641a6eefd5698a">
  <xsd:schema xmlns:xsd="http://www.w3.org/2001/XMLSchema" xmlns:p="http://schemas.microsoft.com/office/2006/metadata/properties" targetNamespace="http://schemas.microsoft.com/office/2006/metadata/properties" ma:root="true" ma:fieldsID="8b5c5128bb93e18c414a5f5ca87b3fa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C430B-8141-406B-A089-6EE32D19C700}">
  <ds:schemaRefs>
    <ds:schemaRef ds:uri="http://purl.org/dc/terms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A2B5853-187A-48D2-B152-0B94803958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338A77-0B7B-4C65-8D4F-D1BDC13C04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C0E0898-8B77-4BE9-825A-D9E862BEE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VISS_2010.dotx</Template>
  <TotalTime>0</TotalTime>
  <Pages>64</Pages>
  <Words>7341</Words>
  <Characters>70036</Characters>
  <Application>Microsoft Office Word</Application>
  <DocSecurity>0</DocSecurity>
  <Lines>2259</Lines>
  <Paragraphs>1984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VALSTS INFORMĀCIJAS SISTĒMU SAVIENOTĀJA (VISS) UN VIENOTĀ VALSTS UN PAŠVALDĪBU PAKALPOJUMU PORTĀLA WWW.LATVIJA.LV PILNVEIDOŠANA UN UZTURĒŠANA </vt:lpstr>
    </vt:vector>
  </TitlesOfParts>
  <Manager>J.Korņijenko</Manager>
  <Company>SIA "ABC software"</Company>
  <LinksUpToDate>false</LinksUpToDate>
  <CharactersWithSpaces>75393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VALSTS INFORMĀCIJAS SISTĒMU SAVIENOTĀJA (VISS) UN VIENOTĀ VALSTS UN PAŠVALDĪBU PAKALPOJUMU PORTĀLA WWW.LATVIJA.LV PILNVEIDOŠANA UN UZTURĒŠANA</dc:title>
  <dc:subject>VISS sistēmas žurnāls</dc:subject>
  <dc:creator>E.Stāmurs</dc:creator>
  <cp:keywords/>
  <dc:description/>
  <cp:lastModifiedBy>Madara Gasparoviča-Asīte</cp:lastModifiedBy>
  <cp:revision>2</cp:revision>
  <cp:lastPrinted>2013-10-21T14:42:00Z</cp:lastPrinted>
  <dcterms:created xsi:type="dcterms:W3CDTF">2017-07-13T07:24:00Z</dcterms:created>
  <dcterms:modified xsi:type="dcterms:W3CDTF">2017-07-13T07:24:00Z</dcterms:modified>
  <cp:category>Koplietojuma bibliotēku apraksts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ate">
    <vt:lpwstr>12.07.2017.</vt:lpwstr>
  </property>
  <property fmtid="{D5CDD505-2E9C-101B-9397-08002B2CF9AE}" pid="3" name="_Version">
    <vt:lpwstr>1.04</vt:lpwstr>
  </property>
  <property fmtid="{D5CDD505-2E9C-101B-9397-08002B2CF9AE}" pid="4" name="_SubjectID">
    <vt:lpwstr>VISS_ZUR</vt:lpwstr>
  </property>
  <property fmtid="{D5CDD505-2E9C-101B-9397-08002B2CF9AE}" pid="5" name="_SubprojectID">
    <vt:lpwstr>Apakšprojekta abreviatūra</vt:lpwstr>
  </property>
  <property fmtid="{D5CDD505-2E9C-101B-9397-08002B2CF9AE}" pid="6" name="_ProjectID">
    <vt:lpwstr>VISS_2016</vt:lpwstr>
  </property>
  <property fmtid="{D5CDD505-2E9C-101B-9397-08002B2CF9AE}" pid="7" name="_CustomerTitle">
    <vt:lpwstr>Valsts reģionālās attīstības aģentūra</vt:lpwstr>
  </property>
  <property fmtid="{D5CDD505-2E9C-101B-9397-08002B2CF9AE}" pid="8" name="_SubrojectTitle">
    <vt:lpwstr>Apakšprojekta nosaukums</vt:lpwstr>
  </property>
  <property fmtid="{D5CDD505-2E9C-101B-9397-08002B2CF9AE}" pid="9" name="_ContractNumber">
    <vt:lpwstr>13_7_17_41</vt:lpwstr>
  </property>
  <property fmtid="{D5CDD505-2E9C-101B-9397-08002B2CF9AE}" pid="10" name="_CategoryID">
    <vt:lpwstr>KBA</vt:lpwstr>
  </property>
  <property fmtid="{D5CDD505-2E9C-101B-9397-08002B2CF9AE}" pid="11" name="_ContractorID">
    <vt:lpwstr>ABC</vt:lpwstr>
  </property>
  <property fmtid="{D5CDD505-2E9C-101B-9397-08002B2CF9AE}" pid="12" name="_Number">
    <vt:lpwstr>Kārtas numurs</vt:lpwstr>
  </property>
  <property fmtid="{D5CDD505-2E9C-101B-9397-08002B2CF9AE}" pid="13" name="_CustomerID">
    <vt:lpwstr>VRAA</vt:lpwstr>
  </property>
  <property fmtid="{D5CDD505-2E9C-101B-9397-08002B2CF9AE}" pid="14" name="_TitleDala">
    <vt:lpwstr>3.daļa "VISS un Portāla jaunu un esošo moduļu papildinājumu izstrāde, ieviešana, garantijas apkalpošana un uzturēšana saskaņā ar tehnisko specifikāciju"</vt:lpwstr>
  </property>
  <property fmtid="{D5CDD505-2E9C-101B-9397-08002B2CF9AE}" pid="15" name="ContentTypeId">
    <vt:lpwstr>0x010100B940D1AD689CD44893E99D6696A9F82E</vt:lpwstr>
  </property>
</Properties>
</file>