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FE8D2A" w14:textId="77777777" w:rsidR="00883144" w:rsidRPr="0054051B" w:rsidRDefault="003C02A6" w:rsidP="00883144">
      <w:pPr>
        <w:pStyle w:val="Title-klients"/>
      </w:pPr>
      <w:r>
        <w:fldChar w:fldCharType="begin"/>
      </w:r>
      <w:r>
        <w:instrText xml:space="preserve"> DOCPROPERTY  _CustomerTitle  \* MERGEFORMAT </w:instrText>
      </w:r>
      <w:r>
        <w:fldChar w:fldCharType="separate"/>
      </w:r>
      <w:r w:rsidR="00C26F47">
        <w:t>Valsts reģionālās attīstības aģentūra</w:t>
      </w:r>
      <w:r>
        <w:fldChar w:fldCharType="end"/>
      </w:r>
    </w:p>
    <w:p w14:paraId="19FE8D2B" w14:textId="77777777" w:rsidR="00F26364" w:rsidRPr="0054051B" w:rsidRDefault="00F26364" w:rsidP="00883144">
      <w:pPr>
        <w:pStyle w:val="Title-klients"/>
      </w:pPr>
      <w:r w:rsidRPr="0054051B">
        <w:rPr>
          <w:noProof/>
          <w:lang w:eastAsia="lv-LV"/>
        </w:rPr>
        <w:drawing>
          <wp:inline distT="0" distB="0" distL="0" distR="0" wp14:anchorId="19FE924C" wp14:editId="19FE924D">
            <wp:extent cx="960120" cy="960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a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9"/>
        <w:gridCol w:w="4165"/>
      </w:tblGrid>
      <w:tr w:rsidR="009266B0" w:rsidRPr="0054051B" w14:paraId="19FE8D2E" w14:textId="77777777" w:rsidTr="005C1B82">
        <w:trPr>
          <w:trHeight w:val="1070"/>
        </w:trPr>
        <w:tc>
          <w:tcPr>
            <w:tcW w:w="4199" w:type="dxa"/>
          </w:tcPr>
          <w:p w14:paraId="19FE8D2C" w14:textId="77777777" w:rsidR="009266B0" w:rsidRPr="0054051B" w:rsidRDefault="009266B0" w:rsidP="009266B0">
            <w:pPr>
              <w:pStyle w:val="Tablebody"/>
              <w:jc w:val="left"/>
            </w:pPr>
            <w:r w:rsidRPr="0054051B">
              <w:rPr>
                <w:noProof/>
                <w:lang w:eastAsia="lv-LV"/>
              </w:rPr>
              <w:drawing>
                <wp:inline distT="0" distB="0" distL="0" distR="0" wp14:anchorId="19FE924E" wp14:editId="19FE924F">
                  <wp:extent cx="995380" cy="59542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r_fonu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06" cy="60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</w:tcPr>
          <w:p w14:paraId="19FE8D2D" w14:textId="77777777" w:rsidR="009266B0" w:rsidRPr="0054051B" w:rsidRDefault="009266B0" w:rsidP="009266B0">
            <w:pPr>
              <w:pStyle w:val="Tablebody"/>
              <w:jc w:val="right"/>
            </w:pPr>
            <w:r w:rsidRPr="0054051B">
              <w:rPr>
                <w:noProof/>
                <w:lang w:eastAsia="lv-LV"/>
              </w:rPr>
              <w:drawing>
                <wp:inline distT="0" distB="0" distL="0" distR="0" wp14:anchorId="19FE9250" wp14:editId="19FE9251">
                  <wp:extent cx="990600" cy="5905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xteh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E8D2F" w14:textId="77777777" w:rsidR="00294D3E" w:rsidRPr="0054051B" w:rsidRDefault="003C02A6" w:rsidP="002916C2">
      <w:pPr>
        <w:pStyle w:val="Titlearatstarpi"/>
      </w:pPr>
      <w:r>
        <w:fldChar w:fldCharType="begin"/>
      </w:r>
      <w:r>
        <w:instrText xml:space="preserve"> DOCPROPERTY  Title  \* MERGEFORMAT </w:instrText>
      </w:r>
      <w:r>
        <w:fldChar w:fldCharType="separate"/>
      </w:r>
      <w:r w:rsidR="00C26F47">
        <w:t>Par Valsts informācijas sistēmu savietotāja, Latvijas valsts portāla www.latvija.lv un elektronisko pakalpojumu izstrāde un uzturēšana</w:t>
      </w:r>
      <w:r>
        <w:fldChar w:fldCharType="end"/>
      </w:r>
    </w:p>
    <w:p w14:paraId="19FE8D30" w14:textId="63B9D822" w:rsidR="00E82D2D" w:rsidRPr="0054051B" w:rsidRDefault="003C02A6" w:rsidP="00E82D2D">
      <w:pPr>
        <w:pStyle w:val="TitleDala"/>
      </w:pPr>
      <w:r>
        <w:fldChar w:fldCharType="begin"/>
      </w:r>
      <w:r>
        <w:instrText xml:space="preserve"> DOCPROPERTY  _TitleDala  \* MERGEFORMAT </w:instrText>
      </w:r>
      <w:r>
        <w:fldChar w:fldCharType="separate"/>
      </w:r>
      <w:r w:rsidR="00C26F47">
        <w:t>3.da</w:t>
      </w:r>
      <w:r w:rsidR="00C26F47">
        <w:rPr>
          <w:rFonts w:hint="eastAsia"/>
        </w:rPr>
        <w:t>ļ</w:t>
      </w:r>
      <w:r w:rsidR="00C26F47">
        <w:t>a "VISS un Port</w:t>
      </w:r>
      <w:r w:rsidR="00C26F47">
        <w:rPr>
          <w:rFonts w:hint="eastAsia"/>
        </w:rPr>
        <w:t>ā</w:t>
      </w:r>
      <w:r w:rsidR="00C26F47">
        <w:t>la jaunu un esošo modu</w:t>
      </w:r>
      <w:r w:rsidR="00C26F47">
        <w:rPr>
          <w:rFonts w:hint="eastAsia"/>
        </w:rPr>
        <w:t>ļ</w:t>
      </w:r>
      <w:r w:rsidR="00C26F47">
        <w:t>u papildin</w:t>
      </w:r>
      <w:r w:rsidR="00C26F47">
        <w:rPr>
          <w:rFonts w:hint="eastAsia"/>
        </w:rPr>
        <w:t>ā</w:t>
      </w:r>
      <w:r w:rsidR="00C26F47">
        <w:t>jumu izstr</w:t>
      </w:r>
      <w:r w:rsidR="00C26F47">
        <w:rPr>
          <w:rFonts w:hint="eastAsia"/>
        </w:rPr>
        <w:t>ā</w:t>
      </w:r>
      <w:r w:rsidR="00C26F47">
        <w:t>de, ieviešana, garantijas apkalpošana un uztur</w:t>
      </w:r>
      <w:r w:rsidR="00C26F47">
        <w:rPr>
          <w:rFonts w:hint="eastAsia"/>
        </w:rPr>
        <w:t>ēš</w:t>
      </w:r>
      <w:r w:rsidR="00C26F47">
        <w:t>ana saska</w:t>
      </w:r>
      <w:r w:rsidR="00C26F47">
        <w:rPr>
          <w:rFonts w:hint="eastAsia"/>
        </w:rPr>
        <w:t>ņā</w:t>
      </w:r>
      <w:r w:rsidR="00C26F47">
        <w:t xml:space="preserve"> ar tehnisko specifik</w:t>
      </w:r>
      <w:r w:rsidR="00C26F47">
        <w:rPr>
          <w:rFonts w:hint="eastAsia"/>
        </w:rPr>
        <w:t>ā</w:t>
      </w:r>
      <w:r w:rsidR="00C26F47">
        <w:t>ciju"</w:t>
      </w:r>
      <w:r>
        <w:fldChar w:fldCharType="end"/>
      </w:r>
    </w:p>
    <w:p w14:paraId="19FE8D31" w14:textId="77777777" w:rsidR="00883144" w:rsidRPr="0054051B" w:rsidRDefault="003C02A6" w:rsidP="00021632">
      <w:pPr>
        <w:pStyle w:val="Titleapakprojekta"/>
      </w:pPr>
      <w:r>
        <w:fldChar w:fldCharType="begin"/>
      </w:r>
      <w:r>
        <w:instrText xml:space="preserve"> DOCPROPERTY  Subject  \* MERGEFORMAT </w:instrText>
      </w:r>
      <w:r>
        <w:fldChar w:fldCharType="separate"/>
      </w:r>
      <w:r w:rsidR="00C26F47">
        <w:t>VISS sistēmas žurnāls</w:t>
      </w:r>
      <w:r>
        <w:fldChar w:fldCharType="end"/>
      </w:r>
    </w:p>
    <w:p w14:paraId="19FE8D32" w14:textId="77777777" w:rsidR="00883144" w:rsidRPr="0054051B" w:rsidRDefault="003C02A6" w:rsidP="00883144">
      <w:pPr>
        <w:pStyle w:val="Titledokumenta"/>
      </w:pPr>
      <w:r>
        <w:fldChar w:fldCharType="begin"/>
      </w:r>
      <w:r>
        <w:instrText xml:space="preserve"> DOCPROPERTY  Category  \* MERGEFORMAT </w:instrText>
      </w:r>
      <w:r>
        <w:fldChar w:fldCharType="separate"/>
      </w:r>
      <w:r w:rsidR="00C26F47">
        <w:t>Koplietojuma bibliotēku apraksts</w:t>
      </w:r>
      <w:r>
        <w:fldChar w:fldCharType="end"/>
      </w:r>
    </w:p>
    <w:p w14:paraId="19FE8D33" w14:textId="77777777" w:rsidR="00883144" w:rsidRPr="0054051B" w:rsidRDefault="003C02A6" w:rsidP="00883144">
      <w:pPr>
        <w:pStyle w:val="Titledokumentakods"/>
      </w:pPr>
      <w:r>
        <w:fldChar w:fldCharType="begin"/>
      </w:r>
      <w:r>
        <w:instrText xml:space="preserve"> DOCPROPERTY  _CustomerID  \* MERGEFORMAT </w:instrText>
      </w:r>
      <w:r>
        <w:fldChar w:fldCharType="separate"/>
      </w:r>
      <w:r w:rsidR="00C26F47">
        <w:t>VRAA</w:t>
      </w:r>
      <w:r>
        <w:fldChar w:fldCharType="end"/>
      </w:r>
      <w:r w:rsidR="00B91FCD" w:rsidRPr="0054051B">
        <w:t>-</w:t>
      </w:r>
      <w:r>
        <w:fldChar w:fldCharType="begin"/>
      </w:r>
      <w:r>
        <w:instrText xml:space="preserve"> DOCPROPERTY  _ContractNumber  \* MERG</w:instrText>
      </w:r>
      <w:r>
        <w:instrText xml:space="preserve">EFORMAT </w:instrText>
      </w:r>
      <w:r>
        <w:fldChar w:fldCharType="separate"/>
      </w:r>
      <w:r w:rsidR="00C26F47">
        <w:t>6_15_11_58</w:t>
      </w:r>
      <w:r>
        <w:fldChar w:fldCharType="end"/>
      </w:r>
      <w:r w:rsidR="00B91FCD" w:rsidRPr="0054051B">
        <w:t>-</w:t>
      </w:r>
      <w:r>
        <w:fldChar w:fldCharType="begin"/>
      </w:r>
      <w:r>
        <w:instrText xml:space="preserve"> DOCPROPERTY  _ProjectID  \* MERGEFORMAT </w:instrText>
      </w:r>
      <w:r>
        <w:fldChar w:fldCharType="separate"/>
      </w:r>
      <w:r w:rsidR="00C26F47">
        <w:t>VISS_2010</w:t>
      </w:r>
      <w:r>
        <w:fldChar w:fldCharType="end"/>
      </w:r>
      <w:r w:rsidR="00B91FCD" w:rsidRPr="0054051B">
        <w:t>-</w:t>
      </w:r>
      <w:r>
        <w:fldChar w:fldCharType="begin"/>
      </w:r>
      <w:r>
        <w:instrText xml:space="preserve"> DOCPROPERTY  _SubjectID  \* MERGEFORMAT </w:instrText>
      </w:r>
      <w:r>
        <w:fldChar w:fldCharType="separate"/>
      </w:r>
      <w:r w:rsidR="00C26F47">
        <w:t>VISS_ZUR</w:t>
      </w:r>
      <w:r>
        <w:fldChar w:fldCharType="end"/>
      </w:r>
      <w:r w:rsidR="00B91FCD" w:rsidRPr="0054051B">
        <w:t>-</w:t>
      </w:r>
      <w:r>
        <w:fldChar w:fldCharType="begin"/>
      </w:r>
      <w:r>
        <w:instrText xml:space="preserve"> DOCPROPERTY  _CategoryID  \* MERGEFORMAT </w:instrText>
      </w:r>
      <w:r>
        <w:fldChar w:fldCharType="separate"/>
      </w:r>
      <w:r w:rsidR="00C26F47">
        <w:t>KBA</w:t>
      </w:r>
      <w:r>
        <w:fldChar w:fldCharType="end"/>
      </w:r>
    </w:p>
    <w:p w14:paraId="19FE8D34" w14:textId="37119544" w:rsidR="00083961" w:rsidRPr="0054051B" w:rsidRDefault="003C02A6" w:rsidP="00083961">
      <w:pPr>
        <w:pStyle w:val="Titleversija"/>
      </w:pPr>
      <w:r>
        <w:fldChar w:fldCharType="begin"/>
      </w:r>
      <w:r>
        <w:instrText xml:space="preserve"> DOCPROPERTY  _Date  \* MERGEFORMAT </w:instrText>
      </w:r>
      <w:r>
        <w:fldChar w:fldCharType="separate"/>
      </w:r>
      <w:r w:rsidR="00C26F47">
        <w:t>24.09.2013.</w:t>
      </w:r>
      <w:r>
        <w:fldChar w:fldCharType="end"/>
      </w:r>
      <w:r w:rsidR="000E3167" w:rsidRPr="0054051B">
        <w:t xml:space="preserve"> versija</w:t>
      </w:r>
      <w:r w:rsidR="006C4173" w:rsidRPr="0054051B">
        <w:t xml:space="preserve"> </w:t>
      </w:r>
      <w:r>
        <w:fldChar w:fldCharType="begin"/>
      </w:r>
      <w:r>
        <w:instrText xml:space="preserve"> DOCPROPERTY  _Version  \* MERGEFORMAT </w:instrText>
      </w:r>
      <w:r>
        <w:fldChar w:fldCharType="separate"/>
      </w:r>
      <w:r w:rsidR="00C26F47">
        <w:t>1.03</w:t>
      </w:r>
      <w:r>
        <w:fldChar w:fldCharType="end"/>
      </w:r>
      <w:r w:rsidR="00083961" w:rsidRPr="0054051B">
        <w:t xml:space="preserve"> </w:t>
      </w:r>
    </w:p>
    <w:p w14:paraId="19FE8D35" w14:textId="77777777" w:rsidR="00FB6D52" w:rsidRPr="0054051B" w:rsidRDefault="00FB6D52" w:rsidP="00083961">
      <w:pPr>
        <w:pStyle w:val="Vieta"/>
      </w:pPr>
    </w:p>
    <w:p w14:paraId="15336C42" w14:textId="77777777" w:rsidR="00962A6D" w:rsidRPr="0054051B" w:rsidRDefault="00962A6D" w:rsidP="00083961">
      <w:pPr>
        <w:pStyle w:val="Vieta"/>
      </w:pPr>
    </w:p>
    <w:p w14:paraId="7D480F77" w14:textId="77777777" w:rsidR="00A6458A" w:rsidRDefault="00A6458A" w:rsidP="00083961">
      <w:pPr>
        <w:pStyle w:val="Vieta"/>
      </w:pPr>
    </w:p>
    <w:p w14:paraId="19FE8D36" w14:textId="094479F0" w:rsidR="000E3167" w:rsidRPr="0054051B" w:rsidRDefault="00083961" w:rsidP="00083961">
      <w:pPr>
        <w:pStyle w:val="Vieta"/>
      </w:pPr>
      <w:r w:rsidRPr="0054051B">
        <w:t>Rīgā 201</w:t>
      </w:r>
      <w:r w:rsidR="008F0DA6" w:rsidRPr="0054051B">
        <w:t>3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057"/>
        <w:gridCol w:w="5060"/>
        <w:gridCol w:w="1292"/>
      </w:tblGrid>
      <w:tr w:rsidR="00F26364" w:rsidRPr="0054051B" w14:paraId="19FE8D3A" w14:textId="77777777" w:rsidTr="00F26364">
        <w:trPr>
          <w:trHeight w:val="1040"/>
          <w:jc w:val="center"/>
        </w:trPr>
        <w:tc>
          <w:tcPr>
            <w:tcW w:w="2057" w:type="dxa"/>
            <w:vAlign w:val="center"/>
          </w:tcPr>
          <w:p w14:paraId="19FE8D37" w14:textId="77777777" w:rsidR="00F26364" w:rsidRPr="0054051B" w:rsidRDefault="00F26364" w:rsidP="00F26364">
            <w:pPr>
              <w:pStyle w:val="Centered"/>
            </w:pPr>
            <w:r w:rsidRPr="0054051B">
              <w:rPr>
                <w:noProof/>
                <w:lang w:eastAsia="lv-LV"/>
              </w:rPr>
              <w:drawing>
                <wp:inline distT="0" distB="0" distL="0" distR="0" wp14:anchorId="19FE9252" wp14:editId="19FE9253">
                  <wp:extent cx="1114425" cy="6191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  <w:vAlign w:val="center"/>
          </w:tcPr>
          <w:p w14:paraId="19FE8D38" w14:textId="77777777" w:rsidR="00F26364" w:rsidRPr="0054051B" w:rsidRDefault="00F26364" w:rsidP="00F26364">
            <w:pPr>
              <w:pStyle w:val="Centered"/>
              <w:rPr>
                <w:color w:val="808080"/>
                <w:sz w:val="20"/>
                <w:szCs w:val="20"/>
              </w:rPr>
            </w:pPr>
            <w:r w:rsidRPr="0054051B">
              <w:rPr>
                <w:b/>
                <w:color w:val="17365D"/>
                <w:sz w:val="28"/>
                <w:szCs w:val="48"/>
              </w:rPr>
              <w:t>IEGULDĪJUMS TAVĀ NĀKOTNĒ</w:t>
            </w:r>
          </w:p>
        </w:tc>
        <w:tc>
          <w:tcPr>
            <w:tcW w:w="1292" w:type="dxa"/>
          </w:tcPr>
          <w:p w14:paraId="19FE8D39" w14:textId="77777777" w:rsidR="00F26364" w:rsidRPr="0054051B" w:rsidRDefault="00F26364" w:rsidP="00F26364">
            <w:pPr>
              <w:pStyle w:val="Centered"/>
              <w:rPr>
                <w:rFonts w:ascii="Verdana" w:hAnsi="Verdana"/>
                <w:color w:val="333333"/>
              </w:rPr>
            </w:pPr>
            <w:r w:rsidRPr="0054051B">
              <w:rPr>
                <w:rFonts w:ascii="Verdana" w:hAnsi="Verdana"/>
                <w:noProof/>
                <w:color w:val="333333"/>
                <w:lang w:eastAsia="lv-LV"/>
              </w:rPr>
              <w:drawing>
                <wp:inline distT="0" distB="0" distL="0" distR="0" wp14:anchorId="19FE9254" wp14:editId="19FE9255">
                  <wp:extent cx="685800" cy="5619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E8D3D" w14:textId="77777777" w:rsidR="002916C2" w:rsidRPr="0054051B" w:rsidRDefault="002916C2" w:rsidP="00560911">
      <w:pPr>
        <w:sectPr w:rsidR="002916C2" w:rsidRPr="0054051B" w:rsidSect="00066E1C">
          <w:headerReference w:type="default" r:id="rId16"/>
          <w:footerReference w:type="default" r:id="rId17"/>
          <w:type w:val="continuous"/>
          <w:pgSz w:w="11906" w:h="16838" w:code="9"/>
          <w:pgMar w:top="357" w:right="567" w:bottom="539" w:left="720" w:header="340" w:footer="170" w:gutter="0"/>
          <w:cols w:space="708"/>
          <w:titlePg/>
          <w:docGrid w:linePitch="360"/>
        </w:sectPr>
      </w:pPr>
    </w:p>
    <w:p w14:paraId="19FE8D3E" w14:textId="77777777" w:rsidR="007D2574" w:rsidRPr="0054051B" w:rsidRDefault="007D3BB3" w:rsidP="007D2574">
      <w:pPr>
        <w:pStyle w:val="Titleapakprojekta"/>
        <w:tabs>
          <w:tab w:val="left" w:pos="2160"/>
          <w:tab w:val="center" w:pos="4819"/>
        </w:tabs>
        <w:jc w:val="left"/>
      </w:pPr>
      <w:r w:rsidRPr="0054051B">
        <w:lastRenderedPageBreak/>
        <w:tab/>
      </w:r>
      <w:r w:rsidR="007D2574" w:rsidRPr="0054051B">
        <w:tab/>
        <w:t>Dokumenta identifikācija</w:t>
      </w:r>
    </w:p>
    <w:tbl>
      <w:tblPr>
        <w:tblW w:w="0" w:type="auto"/>
        <w:tblBorders>
          <w:top w:val="single" w:sz="12" w:space="0" w:color="auto"/>
          <w:bottom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76"/>
        <w:gridCol w:w="7478"/>
      </w:tblGrid>
      <w:tr w:rsidR="003F72C3" w:rsidRPr="0054051B" w14:paraId="19FE8D41" w14:textId="77777777" w:rsidTr="006C4173">
        <w:trPr>
          <w:trHeight w:val="838"/>
        </w:trPr>
        <w:tc>
          <w:tcPr>
            <w:tcW w:w="2376" w:type="dxa"/>
          </w:tcPr>
          <w:p w14:paraId="19FE8D3F" w14:textId="77777777" w:rsidR="003F72C3" w:rsidRPr="0054051B" w:rsidRDefault="003F72C3" w:rsidP="00021632">
            <w:pPr>
              <w:pStyle w:val="Bold"/>
            </w:pPr>
            <w:r w:rsidRPr="0054051B">
              <w:t>Dokumenta ID:</w:t>
            </w:r>
          </w:p>
        </w:tc>
        <w:tc>
          <w:tcPr>
            <w:tcW w:w="7478" w:type="dxa"/>
          </w:tcPr>
          <w:p w14:paraId="19FE8D40" w14:textId="78C7A7AD" w:rsidR="003F72C3" w:rsidRPr="0054051B" w:rsidRDefault="003C02A6" w:rsidP="00560911">
            <w:pPr>
              <w:pStyle w:val="Tablebody"/>
            </w:pPr>
            <w:r>
              <w:fldChar w:fldCharType="begin"/>
            </w:r>
            <w:r>
              <w:instrText xml:space="preserve"> DOCPROPERTY  _CustomerID  \* MERGEFORMAT </w:instrText>
            </w:r>
            <w:r>
              <w:fldChar w:fldCharType="separate"/>
            </w:r>
            <w:r w:rsidR="00C26F47">
              <w:t>VRAA</w:t>
            </w:r>
            <w:r>
              <w:fldChar w:fldCharType="end"/>
            </w:r>
            <w:r w:rsidR="003F72C3" w:rsidRPr="0054051B">
              <w:t>-</w:t>
            </w:r>
            <w:r>
              <w:fldChar w:fldCharType="begin"/>
            </w:r>
            <w:r>
              <w:instrText xml:space="preserve"> DOCPROPERTY  _ContractNumber  \* MERGEFORMAT </w:instrText>
            </w:r>
            <w:r>
              <w:fldChar w:fldCharType="separate"/>
            </w:r>
            <w:r w:rsidR="00C26F47">
              <w:t>6_15_11_58</w:t>
            </w:r>
            <w:r>
              <w:fldChar w:fldCharType="end"/>
            </w:r>
            <w:r w:rsidR="003F72C3" w:rsidRPr="0054051B">
              <w:t>-</w:t>
            </w:r>
            <w:r>
              <w:fldChar w:fldCharType="begin"/>
            </w:r>
            <w:r>
              <w:instrText xml:space="preserve"> DOCPROPERTY  _ProjectID  \* MERGEFORMAT </w:instrText>
            </w:r>
            <w:r>
              <w:fldChar w:fldCharType="separate"/>
            </w:r>
            <w:r w:rsidR="00C26F47">
              <w:t>VISS_2010</w:t>
            </w:r>
            <w:r>
              <w:fldChar w:fldCharType="end"/>
            </w:r>
            <w:r w:rsidR="003F72C3" w:rsidRPr="0054051B">
              <w:t>-</w:t>
            </w:r>
            <w:r>
              <w:fldChar w:fldCharType="begin"/>
            </w:r>
            <w:r>
              <w:instrText xml:space="preserve"> DOCPROPERTY  _SubjectID  \* MERGEFORMAT </w:instrText>
            </w:r>
            <w:r>
              <w:fldChar w:fldCharType="separate"/>
            </w:r>
            <w:r w:rsidR="00C26F47">
              <w:t>VISS_ZUR</w:t>
            </w:r>
            <w:r>
              <w:fldChar w:fldCharType="end"/>
            </w:r>
            <w:r w:rsidR="003F72C3" w:rsidRPr="0054051B">
              <w:t>-</w:t>
            </w:r>
            <w:r>
              <w:fldChar w:fldCharType="begin"/>
            </w:r>
            <w:r>
              <w:instrText xml:space="preserve"> DOCPROPERTY  _CategoryID  \* MERGEFORM</w:instrText>
            </w:r>
            <w:r>
              <w:instrText xml:space="preserve">AT </w:instrText>
            </w:r>
            <w:r>
              <w:fldChar w:fldCharType="separate"/>
            </w:r>
            <w:r w:rsidR="00C26F47">
              <w:t>KBA</w:t>
            </w:r>
            <w:r>
              <w:fldChar w:fldCharType="end"/>
            </w:r>
            <w:r w:rsidR="003F72C3" w:rsidRPr="0054051B">
              <w:t>-V</w:t>
            </w:r>
            <w:r>
              <w:fldChar w:fldCharType="begin"/>
            </w:r>
            <w:r>
              <w:instrText xml:space="preserve"> DOCPROPERTY  _Version  \* MERGEFORMAT </w:instrText>
            </w:r>
            <w:r>
              <w:fldChar w:fldCharType="separate"/>
            </w:r>
            <w:r w:rsidR="00C26F47">
              <w:t>1.03</w:t>
            </w:r>
            <w:r>
              <w:fldChar w:fldCharType="end"/>
            </w:r>
            <w:r w:rsidR="00196AFB" w:rsidRPr="0054051B">
              <w:t>-</w:t>
            </w:r>
            <w:r>
              <w:fldChar w:fldCharType="begin"/>
            </w:r>
            <w:r>
              <w:instrText xml:space="preserve"> DOCPROPERTY  _Date  \* MERGEFORMAT </w:instrText>
            </w:r>
            <w:r>
              <w:fldChar w:fldCharType="separate"/>
            </w:r>
            <w:r w:rsidR="00C26F47">
              <w:t>24.09.2013.</w:t>
            </w:r>
            <w:r>
              <w:fldChar w:fldCharType="end"/>
            </w:r>
          </w:p>
        </w:tc>
      </w:tr>
      <w:tr w:rsidR="003F72C3" w:rsidRPr="0054051B" w14:paraId="19FE8D47" w14:textId="77777777" w:rsidTr="00561FBB">
        <w:trPr>
          <w:trHeight w:val="2145"/>
        </w:trPr>
        <w:tc>
          <w:tcPr>
            <w:tcW w:w="2376" w:type="dxa"/>
          </w:tcPr>
          <w:p w14:paraId="19FE8D42" w14:textId="77777777" w:rsidR="003F72C3" w:rsidRPr="0054051B" w:rsidRDefault="003F72C3" w:rsidP="00021632">
            <w:pPr>
              <w:pStyle w:val="Bold"/>
            </w:pPr>
            <w:r w:rsidRPr="0054051B">
              <w:t>Dokumenta nosaukums:</w:t>
            </w:r>
          </w:p>
        </w:tc>
        <w:tc>
          <w:tcPr>
            <w:tcW w:w="7478" w:type="dxa"/>
          </w:tcPr>
          <w:p w14:paraId="19FE8D43" w14:textId="77777777" w:rsidR="003F72C3" w:rsidRPr="0054051B" w:rsidRDefault="003C02A6" w:rsidP="00560911">
            <w:pPr>
              <w:pStyle w:val="Tablebody"/>
            </w:pPr>
            <w:r>
              <w:fldChar w:fldCharType="begin"/>
            </w:r>
            <w:r>
              <w:instrText xml:space="preserve"> DOCPROPERTY  Title  \* MERGEFORMAT </w:instrText>
            </w:r>
            <w:r>
              <w:fldChar w:fldCharType="separate"/>
            </w:r>
            <w:r w:rsidR="00C26F47">
              <w:t>Par Valsts informācijas sistēmu savietotāja, Latvijas valsts portāla www.latvija.lv un elektronisko pakalpojumu izstrāde un uzturēšana</w:t>
            </w:r>
            <w:r>
              <w:fldChar w:fldCharType="end"/>
            </w:r>
            <w:r w:rsidR="003F72C3" w:rsidRPr="0054051B">
              <w:t>.</w:t>
            </w:r>
          </w:p>
          <w:p w14:paraId="19FE8D44" w14:textId="77777777" w:rsidR="00561FBB" w:rsidRPr="0054051B" w:rsidRDefault="003C02A6" w:rsidP="00560911">
            <w:pPr>
              <w:pStyle w:val="Tablebody"/>
            </w:pPr>
            <w:r>
              <w:fldChar w:fldCharType="begin"/>
            </w:r>
            <w:r>
              <w:instrText xml:space="preserve"> DOCPROPERTY  _TitleDala  \* MERGEFORMAT </w:instrText>
            </w:r>
            <w:r>
              <w:fldChar w:fldCharType="separate"/>
            </w:r>
            <w:r w:rsidR="00C26F47">
              <w:t>3.daļa "VISS un Portāla jaunu un esošo moduļu papildinājumu izstrāde, ieviešana, garantijas apkalpošana un uzturēšana saskaņā ar tehnisko specifikāciju"</w:t>
            </w:r>
            <w:r>
              <w:fldChar w:fldCharType="end"/>
            </w:r>
            <w:r w:rsidR="00561FBB" w:rsidRPr="0054051B">
              <w:t>.</w:t>
            </w:r>
          </w:p>
          <w:p w14:paraId="19FE8D45" w14:textId="77777777" w:rsidR="003F72C3" w:rsidRPr="0054051B" w:rsidRDefault="003C02A6" w:rsidP="00560911">
            <w:pPr>
              <w:pStyle w:val="Tablebody"/>
            </w:pPr>
            <w:r>
              <w:fldChar w:fldCharType="begin"/>
            </w:r>
            <w:r>
              <w:instrText xml:space="preserve"> DOCPROP</w:instrText>
            </w:r>
            <w:r>
              <w:instrText xml:space="preserve">ERTY  Subject  \* MERGEFORMAT </w:instrText>
            </w:r>
            <w:r>
              <w:fldChar w:fldCharType="separate"/>
            </w:r>
            <w:r w:rsidR="00C26F47">
              <w:t>VISS sistēmas žurnāls</w:t>
            </w:r>
            <w:r>
              <w:fldChar w:fldCharType="end"/>
            </w:r>
            <w:r w:rsidR="003F72C3" w:rsidRPr="0054051B">
              <w:t>.</w:t>
            </w:r>
          </w:p>
          <w:p w14:paraId="19FE8D46" w14:textId="77777777" w:rsidR="003F72C3" w:rsidRPr="0054051B" w:rsidRDefault="003C02A6" w:rsidP="00560911">
            <w:pPr>
              <w:pStyle w:val="Tablebody"/>
            </w:pPr>
            <w:r>
              <w:fldChar w:fldCharType="begin"/>
            </w:r>
            <w:r>
              <w:instrText xml:space="preserve"> DOCPROPERTY  Category  \* MERGEFORMAT </w:instrText>
            </w:r>
            <w:r>
              <w:fldChar w:fldCharType="separate"/>
            </w:r>
            <w:r w:rsidR="00C26F47">
              <w:t>Koplietojuma bibliotēku apraksts</w:t>
            </w:r>
            <w:r>
              <w:fldChar w:fldCharType="end"/>
            </w:r>
            <w:r w:rsidR="003F72C3" w:rsidRPr="0054051B">
              <w:t>.</w:t>
            </w:r>
          </w:p>
        </w:tc>
      </w:tr>
      <w:tr w:rsidR="003F72C3" w:rsidRPr="0054051B" w14:paraId="19FE8D4A" w14:textId="77777777" w:rsidTr="006C4173">
        <w:trPr>
          <w:trHeight w:val="855"/>
        </w:trPr>
        <w:tc>
          <w:tcPr>
            <w:tcW w:w="2376" w:type="dxa"/>
          </w:tcPr>
          <w:p w14:paraId="19FE8D48" w14:textId="77777777" w:rsidR="003F72C3" w:rsidRPr="0054051B" w:rsidRDefault="003F72C3" w:rsidP="00021632">
            <w:pPr>
              <w:pStyle w:val="Bold"/>
            </w:pPr>
            <w:r w:rsidRPr="0054051B">
              <w:t>Dokumenta kods:</w:t>
            </w:r>
          </w:p>
        </w:tc>
        <w:tc>
          <w:tcPr>
            <w:tcW w:w="7478" w:type="dxa"/>
          </w:tcPr>
          <w:p w14:paraId="19FE8D49" w14:textId="77777777" w:rsidR="003F72C3" w:rsidRPr="0054051B" w:rsidRDefault="003C02A6" w:rsidP="00560911">
            <w:pPr>
              <w:pStyle w:val="Tablebody"/>
            </w:pPr>
            <w:r>
              <w:fldChar w:fldCharType="begin"/>
            </w:r>
            <w:r>
              <w:instrText xml:space="preserve"> DOCPROPERTY  _CustomerID  \* MERGEFORMAT </w:instrText>
            </w:r>
            <w:r>
              <w:fldChar w:fldCharType="separate"/>
            </w:r>
            <w:r w:rsidR="00C26F47">
              <w:t>VRAA</w:t>
            </w:r>
            <w:r>
              <w:fldChar w:fldCharType="end"/>
            </w:r>
            <w:r w:rsidR="003F72C3" w:rsidRPr="0054051B">
              <w:t>-</w:t>
            </w:r>
            <w:r>
              <w:fldChar w:fldCharType="begin"/>
            </w:r>
            <w:r>
              <w:instrText xml:space="preserve"> DOCPROPERTY  _ContractNumber  \* MERGEFORMAT </w:instrText>
            </w:r>
            <w:r>
              <w:fldChar w:fldCharType="separate"/>
            </w:r>
            <w:r w:rsidR="00C26F47">
              <w:t>6_15_11_58</w:t>
            </w:r>
            <w:r>
              <w:fldChar w:fldCharType="end"/>
            </w:r>
            <w:r w:rsidR="003F72C3" w:rsidRPr="0054051B">
              <w:t>-</w:t>
            </w:r>
            <w:r>
              <w:fldChar w:fldCharType="begin"/>
            </w:r>
            <w:r>
              <w:instrText xml:space="preserve"> DOCPROPERTY  _ProjectID  \* MERGEFORMAT </w:instrText>
            </w:r>
            <w:r>
              <w:fldChar w:fldCharType="separate"/>
            </w:r>
            <w:r w:rsidR="00C26F47">
              <w:t>VISS_2010</w:t>
            </w:r>
            <w:r>
              <w:fldChar w:fldCharType="end"/>
            </w:r>
            <w:r w:rsidR="003F72C3" w:rsidRPr="0054051B">
              <w:t>-</w:t>
            </w:r>
            <w:r>
              <w:fldChar w:fldCharType="begin"/>
            </w:r>
            <w:r>
              <w:instrText xml:space="preserve"> DOCPROPERTY  _SubjectID  \* MERGEFORMAT </w:instrText>
            </w:r>
            <w:r>
              <w:fldChar w:fldCharType="separate"/>
            </w:r>
            <w:r w:rsidR="00C26F47">
              <w:t>VISS_ZUR</w:t>
            </w:r>
            <w:r>
              <w:fldChar w:fldCharType="end"/>
            </w:r>
            <w:r w:rsidR="003F72C3" w:rsidRPr="0054051B">
              <w:t>-</w:t>
            </w:r>
            <w:r>
              <w:fldChar w:fldCharType="begin"/>
            </w:r>
            <w:r>
              <w:instrText xml:space="preserve"> DOCPROPERTY  _CategoryID  \* MERGEFORMAT </w:instrText>
            </w:r>
            <w:r>
              <w:fldChar w:fldCharType="separate"/>
            </w:r>
            <w:r w:rsidR="00C26F47">
              <w:t>KBA</w:t>
            </w:r>
            <w:r>
              <w:fldChar w:fldCharType="end"/>
            </w:r>
          </w:p>
        </w:tc>
      </w:tr>
      <w:tr w:rsidR="003F72C3" w:rsidRPr="0054051B" w14:paraId="19FE8D4D" w14:textId="77777777" w:rsidTr="006C4173">
        <w:trPr>
          <w:trHeight w:val="853"/>
        </w:trPr>
        <w:tc>
          <w:tcPr>
            <w:tcW w:w="2376" w:type="dxa"/>
          </w:tcPr>
          <w:p w14:paraId="19FE8D4B" w14:textId="77777777" w:rsidR="003F72C3" w:rsidRPr="0054051B" w:rsidRDefault="003F72C3" w:rsidP="00021632">
            <w:pPr>
              <w:pStyle w:val="Bold"/>
            </w:pPr>
            <w:r w:rsidRPr="0054051B">
              <w:t>Versija:</w:t>
            </w:r>
          </w:p>
        </w:tc>
        <w:tc>
          <w:tcPr>
            <w:tcW w:w="7478" w:type="dxa"/>
          </w:tcPr>
          <w:p w14:paraId="19FE8D4C" w14:textId="0E6BCF68" w:rsidR="003F72C3" w:rsidRPr="0054051B" w:rsidRDefault="003F72C3" w:rsidP="00560911">
            <w:pPr>
              <w:pStyle w:val="Tablebody"/>
            </w:pPr>
            <w:r w:rsidRPr="0054051B">
              <w:t xml:space="preserve">Versija </w:t>
            </w:r>
            <w:r w:rsidR="003C02A6">
              <w:fldChar w:fldCharType="begin"/>
            </w:r>
            <w:r w:rsidR="003C02A6">
              <w:instrText xml:space="preserve"> DOCPROPERTY  _Version  \* MERGEFORMAT </w:instrText>
            </w:r>
            <w:r w:rsidR="003C02A6">
              <w:fldChar w:fldCharType="separate"/>
            </w:r>
            <w:r w:rsidR="00C26F47">
              <w:t>1.03</w:t>
            </w:r>
            <w:r w:rsidR="003C02A6">
              <w:fldChar w:fldCharType="end"/>
            </w:r>
            <w:r w:rsidRPr="0054051B">
              <w:t xml:space="preserve">, Laidiens </w:t>
            </w:r>
            <w:r w:rsidR="003C02A6">
              <w:fldChar w:fldCharType="begin"/>
            </w:r>
            <w:r w:rsidR="003C02A6">
              <w:instrText xml:space="preserve"> DOCPROPERTY  _Date  \* MERGEFORMAT </w:instrText>
            </w:r>
            <w:r w:rsidR="003C02A6">
              <w:fldChar w:fldCharType="separate"/>
            </w:r>
            <w:r w:rsidR="00C26F47">
              <w:t>24.09.2013.</w:t>
            </w:r>
            <w:r w:rsidR="003C02A6">
              <w:fldChar w:fldCharType="end"/>
            </w:r>
            <w:r w:rsidRPr="0054051B">
              <w:t xml:space="preserve"> (saīsināti V</w:t>
            </w:r>
            <w:r w:rsidR="003C02A6">
              <w:fldChar w:fldCharType="begin"/>
            </w:r>
            <w:r w:rsidR="003C02A6">
              <w:instrText xml:space="preserve"> DOCPROPERTY  _Version  \* MERGEFORMAT </w:instrText>
            </w:r>
            <w:r w:rsidR="003C02A6">
              <w:fldChar w:fldCharType="separate"/>
            </w:r>
            <w:r w:rsidR="00C26F47">
              <w:t>1.03</w:t>
            </w:r>
            <w:r w:rsidR="003C02A6">
              <w:fldChar w:fldCharType="end"/>
            </w:r>
            <w:r w:rsidRPr="0054051B">
              <w:t xml:space="preserve"> </w:t>
            </w:r>
            <w:r w:rsidR="003C02A6">
              <w:fldChar w:fldCharType="begin"/>
            </w:r>
            <w:r w:rsidR="003C02A6">
              <w:instrText xml:space="preserve"> DOCPROPERTY  _Date  \* MERGEFORMAT </w:instrText>
            </w:r>
            <w:r w:rsidR="003C02A6">
              <w:fldChar w:fldCharType="separate"/>
            </w:r>
            <w:r w:rsidR="00C26F47">
              <w:t>24.09.2013.</w:t>
            </w:r>
            <w:r w:rsidR="003C02A6">
              <w:fldChar w:fldCharType="end"/>
            </w:r>
            <w:r w:rsidRPr="0054051B">
              <w:t>)</w:t>
            </w:r>
          </w:p>
        </w:tc>
      </w:tr>
    </w:tbl>
    <w:p w14:paraId="19FE8D4E" w14:textId="77777777" w:rsidR="007D2574" w:rsidRPr="0054051B" w:rsidRDefault="007D2574" w:rsidP="003F72C3">
      <w:pPr>
        <w:pStyle w:val="TitleSaskanosana"/>
      </w:pPr>
      <w:r w:rsidRPr="0054051B">
        <w:t>Saskaņojumi</w:t>
      </w:r>
    </w:p>
    <w:tbl>
      <w:tblPr>
        <w:tblW w:w="9834" w:type="dxa"/>
        <w:tblBorders>
          <w:top w:val="single" w:sz="12" w:space="0" w:color="000000"/>
          <w:bottom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852"/>
        <w:gridCol w:w="1512"/>
        <w:gridCol w:w="2094"/>
      </w:tblGrid>
      <w:tr w:rsidR="007D2574" w:rsidRPr="0054051B" w14:paraId="19FE8D53" w14:textId="77777777" w:rsidTr="006C4173">
        <w:tc>
          <w:tcPr>
            <w:tcW w:w="237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D4F" w14:textId="77777777" w:rsidR="007D2574" w:rsidRPr="0054051B" w:rsidRDefault="007D2574" w:rsidP="00021632">
            <w:pPr>
              <w:pStyle w:val="Bold"/>
            </w:pPr>
            <w:r w:rsidRPr="0054051B">
              <w:t>Organizācija</w:t>
            </w:r>
          </w:p>
        </w:tc>
        <w:tc>
          <w:tcPr>
            <w:tcW w:w="3852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FE8D50" w14:textId="77777777" w:rsidR="007D2574" w:rsidRPr="0054051B" w:rsidRDefault="007D2574" w:rsidP="00021632">
            <w:pPr>
              <w:pStyle w:val="Bold"/>
            </w:pPr>
            <w:r w:rsidRPr="0054051B">
              <w:t xml:space="preserve">Vārds, uzvārds, amats </w:t>
            </w:r>
          </w:p>
        </w:tc>
        <w:tc>
          <w:tcPr>
            <w:tcW w:w="1512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FE8D51" w14:textId="77777777" w:rsidR="007D2574" w:rsidRPr="0054051B" w:rsidRDefault="007D2574" w:rsidP="00021632">
            <w:pPr>
              <w:pStyle w:val="Bold"/>
            </w:pPr>
            <w:r w:rsidRPr="0054051B">
              <w:t>Datums</w:t>
            </w:r>
          </w:p>
        </w:tc>
        <w:tc>
          <w:tcPr>
            <w:tcW w:w="2094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19FE8D52" w14:textId="77777777" w:rsidR="007D2574" w:rsidRPr="0054051B" w:rsidRDefault="007D2574" w:rsidP="00021632">
            <w:pPr>
              <w:pStyle w:val="Bold"/>
            </w:pPr>
            <w:r w:rsidRPr="0054051B">
              <w:t>Paraksts</w:t>
            </w:r>
          </w:p>
        </w:tc>
      </w:tr>
      <w:tr w:rsidR="007D2574" w:rsidRPr="0054051B" w14:paraId="19FE8D58" w14:textId="77777777" w:rsidTr="006C4173">
        <w:trPr>
          <w:trHeight w:val="877"/>
        </w:trPr>
        <w:tc>
          <w:tcPr>
            <w:tcW w:w="2376" w:type="dxa"/>
            <w:tcBorders>
              <w:right w:val="single" w:sz="6" w:space="0" w:color="000000"/>
            </w:tcBorders>
            <w:shd w:val="clear" w:color="auto" w:fill="auto"/>
          </w:tcPr>
          <w:p w14:paraId="19FE8D54" w14:textId="77777777" w:rsidR="007D2574" w:rsidRPr="0054051B" w:rsidRDefault="003C02A6" w:rsidP="00B61530">
            <w:pPr>
              <w:pStyle w:val="Tablebody"/>
              <w:jc w:val="left"/>
            </w:pPr>
            <w:r>
              <w:fldChar w:fldCharType="begin"/>
            </w:r>
            <w:r>
              <w:instrText xml:space="preserve"> DOCPROPERTY  _CustomerTitle  \* MERGEFORMAT </w:instrText>
            </w:r>
            <w:r>
              <w:fldChar w:fldCharType="separate"/>
            </w:r>
            <w:r w:rsidR="00C26F47">
              <w:t>Valsts reģionālās attīstības aģentūra</w:t>
            </w:r>
            <w:r>
              <w:fldChar w:fldCharType="end"/>
            </w:r>
          </w:p>
        </w:tc>
        <w:tc>
          <w:tcPr>
            <w:tcW w:w="3852" w:type="dxa"/>
            <w:tcBorders>
              <w:right w:val="single" w:sz="4" w:space="0" w:color="auto"/>
            </w:tcBorders>
            <w:shd w:val="clear" w:color="auto" w:fill="auto"/>
          </w:tcPr>
          <w:p w14:paraId="19FE8D55" w14:textId="0008E7A7" w:rsidR="007D2574" w:rsidRPr="0054051B" w:rsidRDefault="00B61530" w:rsidP="00560911">
            <w:pPr>
              <w:pStyle w:val="Tablebody"/>
            </w:pPr>
            <w:r>
              <w:t>Atbildīgā persona</w:t>
            </w:r>
            <w:r w:rsidR="007D2574" w:rsidRPr="0054051B">
              <w:t xml:space="preserve"> no Pasūtītāja puses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FE8D56" w14:textId="77777777" w:rsidR="007D2574" w:rsidRPr="0054051B" w:rsidRDefault="007D2574" w:rsidP="00021632">
            <w:pPr>
              <w:pStyle w:val="Tablebody"/>
            </w:pPr>
          </w:p>
        </w:tc>
        <w:tc>
          <w:tcPr>
            <w:tcW w:w="209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19FE8D57" w14:textId="77777777" w:rsidR="007D2574" w:rsidRPr="0054051B" w:rsidRDefault="007D2574" w:rsidP="00021632">
            <w:pPr>
              <w:pStyle w:val="Tablebody"/>
            </w:pPr>
          </w:p>
        </w:tc>
      </w:tr>
      <w:tr w:rsidR="007D2574" w:rsidRPr="0054051B" w14:paraId="19FE8D5D" w14:textId="77777777" w:rsidTr="006C4173">
        <w:trPr>
          <w:trHeight w:val="1005"/>
        </w:trPr>
        <w:tc>
          <w:tcPr>
            <w:tcW w:w="2376" w:type="dxa"/>
            <w:tcBorders>
              <w:right w:val="single" w:sz="6" w:space="0" w:color="000000"/>
            </w:tcBorders>
            <w:shd w:val="clear" w:color="auto" w:fill="auto"/>
          </w:tcPr>
          <w:p w14:paraId="19FE8D59" w14:textId="77777777" w:rsidR="007D2574" w:rsidRPr="0054051B" w:rsidRDefault="003C02A6" w:rsidP="00560911">
            <w:pPr>
              <w:pStyle w:val="Tablebody"/>
            </w:pPr>
            <w:r>
              <w:fldChar w:fldCharType="begin"/>
            </w:r>
            <w:r>
              <w:instrText xml:space="preserve"> DOCPROPERTY  Company  \* MERGEFORMAT </w:instrText>
            </w:r>
            <w:r>
              <w:fldChar w:fldCharType="separate"/>
            </w:r>
            <w:r w:rsidR="00C26F47">
              <w:t>SIA "ABC software"</w:t>
            </w:r>
            <w:r>
              <w:fldChar w:fldCharType="end"/>
            </w:r>
          </w:p>
        </w:tc>
        <w:tc>
          <w:tcPr>
            <w:tcW w:w="3852" w:type="dxa"/>
            <w:tcBorders>
              <w:right w:val="single" w:sz="4" w:space="0" w:color="auto"/>
            </w:tcBorders>
            <w:shd w:val="clear" w:color="auto" w:fill="auto"/>
          </w:tcPr>
          <w:p w14:paraId="19FE8D5A" w14:textId="77777777" w:rsidR="007D2574" w:rsidRPr="0054051B" w:rsidRDefault="003C02A6" w:rsidP="00560911">
            <w:pPr>
              <w:pStyle w:val="Tablebody"/>
            </w:pPr>
            <w:r>
              <w:fldChar w:fldCharType="begin"/>
            </w:r>
            <w:r>
              <w:instrText xml:space="preserve"> DOCPROPERTY  Manager  \* MERGEFORMAT </w:instrText>
            </w:r>
            <w:r>
              <w:fldChar w:fldCharType="separate"/>
            </w:r>
            <w:r w:rsidR="00C26F47">
              <w:t>J.Korņijenko</w:t>
            </w:r>
            <w:r>
              <w:fldChar w:fldCharType="end"/>
            </w:r>
            <w:r w:rsidR="007D2574" w:rsidRPr="0054051B">
              <w:t xml:space="preserve">, projekta vadītājs </w:t>
            </w:r>
            <w:r w:rsidR="00561FBB" w:rsidRPr="0054051B">
              <w:t xml:space="preserve">par tehniskiem jautājumiem </w:t>
            </w:r>
            <w:r w:rsidR="007D2574" w:rsidRPr="0054051B">
              <w:t>no Izpildītāja puses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FE8D5B" w14:textId="5900859F" w:rsidR="007D2574" w:rsidRPr="0054051B" w:rsidRDefault="003C02A6" w:rsidP="00560911">
            <w:pPr>
              <w:pStyle w:val="Tablebody"/>
            </w:pPr>
            <w:r>
              <w:fldChar w:fldCharType="begin"/>
            </w:r>
            <w:r>
              <w:instrText xml:space="preserve"> DOCPROPERTY  _Date  \* MERGEFORMAT </w:instrText>
            </w:r>
            <w:r>
              <w:fldChar w:fldCharType="separate"/>
            </w:r>
            <w:r w:rsidR="00C26F47">
              <w:t>24.09.2013.</w:t>
            </w:r>
            <w:r>
              <w:fldChar w:fldCharType="end"/>
            </w:r>
          </w:p>
        </w:tc>
        <w:tc>
          <w:tcPr>
            <w:tcW w:w="209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19FE8D5C" w14:textId="77777777" w:rsidR="007D2574" w:rsidRPr="0054051B" w:rsidRDefault="007D2574" w:rsidP="00021632">
            <w:pPr>
              <w:pStyle w:val="Tablebody"/>
            </w:pPr>
          </w:p>
        </w:tc>
      </w:tr>
      <w:tr w:rsidR="007D2574" w:rsidRPr="0054051B" w14:paraId="19FE8D62" w14:textId="77777777" w:rsidTr="006C4173">
        <w:trPr>
          <w:trHeight w:val="991"/>
        </w:trPr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5E" w14:textId="77777777" w:rsidR="007D2574" w:rsidRPr="0054051B" w:rsidRDefault="003C02A6" w:rsidP="00560911">
            <w:pPr>
              <w:pStyle w:val="Tablebody"/>
            </w:pPr>
            <w:r>
              <w:fldChar w:fldCharType="begin"/>
            </w:r>
            <w:r>
              <w:instrText xml:space="preserve"> DOCPROPERTY  Company  \* MERGEFORMAT </w:instrText>
            </w:r>
            <w:r>
              <w:fldChar w:fldCharType="separate"/>
            </w:r>
            <w:r w:rsidR="00C26F47">
              <w:t>SIA "ABC software"</w:t>
            </w:r>
            <w:r>
              <w:fldChar w:fldCharType="end"/>
            </w:r>
          </w:p>
        </w:tc>
        <w:tc>
          <w:tcPr>
            <w:tcW w:w="3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5F" w14:textId="7CFDCCE5" w:rsidR="007D2574" w:rsidRPr="0054051B" w:rsidRDefault="003E6B34" w:rsidP="00560911">
            <w:pPr>
              <w:pStyle w:val="Tablebody"/>
            </w:pPr>
            <w:r w:rsidRPr="0054051B">
              <w:t>M.Pētersons</w:t>
            </w:r>
            <w:r w:rsidR="00561FBB" w:rsidRPr="0054051B">
              <w:t xml:space="preserve"> projekta vadītājs par administratīviem jautājumiem no Izpildītāja puses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60" w14:textId="0413117D" w:rsidR="007D2574" w:rsidRPr="0054051B" w:rsidRDefault="003C02A6" w:rsidP="00560911">
            <w:pPr>
              <w:pStyle w:val="Tablebody"/>
            </w:pPr>
            <w:r>
              <w:fldChar w:fldCharType="begin"/>
            </w:r>
            <w:r>
              <w:instrText xml:space="preserve"> DOCPROPERTY  _Date  \* MERGEFORMAT </w:instrText>
            </w:r>
            <w:r>
              <w:fldChar w:fldCharType="separate"/>
            </w:r>
            <w:r w:rsidR="00C26F47">
              <w:t>24.09.2013.</w:t>
            </w:r>
            <w:r>
              <w:fldChar w:fldCharType="end"/>
            </w:r>
          </w:p>
        </w:tc>
        <w:tc>
          <w:tcPr>
            <w:tcW w:w="2094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D61" w14:textId="77777777" w:rsidR="007D2574" w:rsidRPr="0054051B" w:rsidRDefault="007D2574" w:rsidP="00021632">
            <w:pPr>
              <w:pStyle w:val="Tablebody"/>
            </w:pPr>
          </w:p>
        </w:tc>
      </w:tr>
      <w:tr w:rsidR="007D2574" w:rsidRPr="0054051B" w14:paraId="19FE8D67" w14:textId="77777777" w:rsidTr="006C4173">
        <w:trPr>
          <w:trHeight w:val="990"/>
        </w:trPr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63" w14:textId="77777777" w:rsidR="007D2574" w:rsidRPr="0054051B" w:rsidRDefault="003C02A6" w:rsidP="00560911">
            <w:pPr>
              <w:pStyle w:val="Tablebody"/>
            </w:pPr>
            <w:r>
              <w:fldChar w:fldCharType="begin"/>
            </w:r>
            <w:r>
              <w:instrText xml:space="preserve"> DOCPROPERTY  Company  \* MERGEFORMAT </w:instrText>
            </w:r>
            <w:r>
              <w:fldChar w:fldCharType="separate"/>
            </w:r>
            <w:r w:rsidR="00C26F47">
              <w:t>SIA "ABC software"</w:t>
            </w:r>
            <w:r>
              <w:fldChar w:fldCharType="end"/>
            </w:r>
          </w:p>
        </w:tc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64" w14:textId="77777777" w:rsidR="007D2574" w:rsidRPr="0054051B" w:rsidRDefault="007D2574" w:rsidP="00560911">
            <w:pPr>
              <w:pStyle w:val="Tablebody"/>
            </w:pPr>
            <w:r w:rsidRPr="0054051B">
              <w:t>E.Blumberga, projekta kvalitātes kontroles vadītāja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65" w14:textId="6A928B06" w:rsidR="007D2574" w:rsidRPr="0054051B" w:rsidRDefault="003C02A6" w:rsidP="00560911">
            <w:pPr>
              <w:pStyle w:val="Tablebody"/>
            </w:pPr>
            <w:r>
              <w:fldChar w:fldCharType="begin"/>
            </w:r>
            <w:r>
              <w:instrText xml:space="preserve"> DOCPROPERTY  _Date  \* MERGEFORMAT </w:instrText>
            </w:r>
            <w:r>
              <w:fldChar w:fldCharType="separate"/>
            </w:r>
            <w:r w:rsidR="00C26F47">
              <w:t>24.09.2013.</w:t>
            </w:r>
            <w:r>
              <w:fldChar w:fldCharType="end"/>
            </w:r>
          </w:p>
        </w:tc>
        <w:tc>
          <w:tcPr>
            <w:tcW w:w="2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D66" w14:textId="77777777" w:rsidR="007D2574" w:rsidRPr="0054051B" w:rsidRDefault="007D2574" w:rsidP="00021632">
            <w:pPr>
              <w:pStyle w:val="Tablebody"/>
            </w:pPr>
          </w:p>
        </w:tc>
      </w:tr>
    </w:tbl>
    <w:p w14:paraId="19FE8D68" w14:textId="77777777" w:rsidR="00196AFB" w:rsidRPr="0054051B" w:rsidRDefault="00196AFB" w:rsidP="00196AFB">
      <w:pPr>
        <w:pStyle w:val="Atstarpe"/>
      </w:pPr>
    </w:p>
    <w:p w14:paraId="19FE8D69" w14:textId="77777777" w:rsidR="007D2574" w:rsidRPr="0054051B" w:rsidRDefault="007D2574" w:rsidP="00196AFB">
      <w:pPr>
        <w:pStyle w:val="Titleapakprojekta"/>
      </w:pPr>
      <w:r w:rsidRPr="0054051B">
        <w:br w:type="page"/>
      </w:r>
      <w:r w:rsidRPr="0054051B">
        <w:lastRenderedPageBreak/>
        <w:t>Izmaiņu vēsture</w:t>
      </w:r>
    </w:p>
    <w:tbl>
      <w:tblPr>
        <w:tblW w:w="9854" w:type="dxa"/>
        <w:jc w:val="center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043"/>
        <w:gridCol w:w="1312"/>
        <w:gridCol w:w="3990"/>
        <w:gridCol w:w="1985"/>
        <w:gridCol w:w="1524"/>
      </w:tblGrid>
      <w:tr w:rsidR="00E85433" w:rsidRPr="0054051B" w14:paraId="19FE8D6F" w14:textId="77777777" w:rsidTr="00913E35">
        <w:trPr>
          <w:jc w:val="center"/>
        </w:trPr>
        <w:tc>
          <w:tcPr>
            <w:tcW w:w="104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D6A" w14:textId="77777777" w:rsidR="00E85433" w:rsidRPr="0054051B" w:rsidRDefault="00E85433" w:rsidP="00021632">
            <w:pPr>
              <w:pStyle w:val="Bold"/>
            </w:pPr>
            <w:r w:rsidRPr="0054051B">
              <w:t>Versija</w:t>
            </w:r>
          </w:p>
        </w:tc>
        <w:tc>
          <w:tcPr>
            <w:tcW w:w="1312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FE8D6B" w14:textId="77777777" w:rsidR="00E85433" w:rsidRPr="0054051B" w:rsidRDefault="00E85433" w:rsidP="00021632">
            <w:pPr>
              <w:pStyle w:val="Bold"/>
            </w:pPr>
            <w:r w:rsidRPr="0054051B">
              <w:t>Datums</w:t>
            </w:r>
          </w:p>
        </w:tc>
        <w:tc>
          <w:tcPr>
            <w:tcW w:w="3990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FE8D6C" w14:textId="77777777" w:rsidR="00E85433" w:rsidRPr="0054051B" w:rsidRDefault="00E85433" w:rsidP="00021632">
            <w:pPr>
              <w:pStyle w:val="Bold"/>
            </w:pPr>
            <w:r w:rsidRPr="0054051B">
              <w:t>Apraksts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14:paraId="19FE8D6D" w14:textId="77777777" w:rsidR="00E85433" w:rsidRPr="0054051B" w:rsidRDefault="00E85433" w:rsidP="005C1B82">
            <w:pPr>
              <w:pStyle w:val="Bold"/>
            </w:pPr>
            <w:r w:rsidRPr="0054051B">
              <w:t>Organizācija</w:t>
            </w:r>
          </w:p>
        </w:tc>
        <w:tc>
          <w:tcPr>
            <w:tcW w:w="1524" w:type="dxa"/>
            <w:tcBorders>
              <w:left w:val="single" w:sz="4" w:space="0" w:color="auto"/>
              <w:bottom w:val="single" w:sz="6" w:space="0" w:color="000000"/>
            </w:tcBorders>
            <w:vAlign w:val="center"/>
          </w:tcPr>
          <w:p w14:paraId="19FE8D6E" w14:textId="77777777" w:rsidR="00E85433" w:rsidRPr="0054051B" w:rsidRDefault="00E85433" w:rsidP="005C1B82">
            <w:pPr>
              <w:pStyle w:val="Bold"/>
            </w:pPr>
            <w:r w:rsidRPr="0054051B">
              <w:t>Autors</w:t>
            </w:r>
          </w:p>
        </w:tc>
      </w:tr>
      <w:tr w:rsidR="00913E35" w:rsidRPr="0054051B" w14:paraId="19FE8D75" w14:textId="77777777" w:rsidTr="00962A6D">
        <w:trPr>
          <w:jc w:val="center"/>
        </w:trPr>
        <w:tc>
          <w:tcPr>
            <w:tcW w:w="1043" w:type="dxa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70" w14:textId="77777777" w:rsidR="00913E35" w:rsidRPr="0054051B" w:rsidRDefault="00913E35" w:rsidP="00560911">
            <w:pPr>
              <w:pStyle w:val="Tablebody"/>
            </w:pPr>
            <w:r w:rsidRPr="0054051B">
              <w:t>1.00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71" w14:textId="77777777" w:rsidR="00913E35" w:rsidRPr="0054051B" w:rsidRDefault="00913E35" w:rsidP="00560911">
            <w:pPr>
              <w:pStyle w:val="Tablebody"/>
            </w:pPr>
            <w:r w:rsidRPr="0054051B">
              <w:t>14.09.2011.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72" w14:textId="77777777" w:rsidR="00913E35" w:rsidRPr="0054051B" w:rsidRDefault="00913E35" w:rsidP="00560911">
            <w:pPr>
              <w:pStyle w:val="Tablebody"/>
            </w:pPr>
            <w:r w:rsidRPr="0054051B">
              <w:t xml:space="preserve">Izveidota dokumenta sākotnējā versija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D73" w14:textId="77777777" w:rsidR="00913E35" w:rsidRPr="0054051B" w:rsidRDefault="00913E35" w:rsidP="00560911">
            <w:pPr>
              <w:pStyle w:val="Tablebody"/>
            </w:pPr>
            <w:r w:rsidRPr="0054051B">
              <w:t>SIA „ABC software”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</w:tcPr>
          <w:p w14:paraId="19FE8D74" w14:textId="77777777" w:rsidR="00913E35" w:rsidRPr="0054051B" w:rsidRDefault="00913E35" w:rsidP="00560911">
            <w:pPr>
              <w:pStyle w:val="Tablebody"/>
            </w:pPr>
            <w:r w:rsidRPr="0054051B">
              <w:t>E.Stāmurs</w:t>
            </w:r>
          </w:p>
        </w:tc>
      </w:tr>
      <w:tr w:rsidR="009A200F" w:rsidRPr="0054051B" w14:paraId="40B7AD43" w14:textId="77777777" w:rsidTr="00962A6D">
        <w:trPr>
          <w:jc w:val="center"/>
        </w:trPr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A8F85B8" w14:textId="49CBD498" w:rsidR="009A200F" w:rsidRPr="0054051B" w:rsidRDefault="009A200F" w:rsidP="00560911">
            <w:pPr>
              <w:pStyle w:val="Tablebody"/>
            </w:pPr>
            <w:r w:rsidRPr="0054051B">
              <w:t>1.01</w:t>
            </w:r>
          </w:p>
        </w:tc>
        <w:tc>
          <w:tcPr>
            <w:tcW w:w="1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F09E3BE" w14:textId="452498A9" w:rsidR="009A200F" w:rsidRPr="0054051B" w:rsidRDefault="009A200F" w:rsidP="00560911">
            <w:pPr>
              <w:pStyle w:val="Tablebody"/>
            </w:pPr>
            <w:r w:rsidRPr="0054051B">
              <w:t>27.11.2012</w:t>
            </w:r>
            <w:r w:rsidR="00FC7062" w:rsidRPr="0054051B">
              <w:t>.</w:t>
            </w:r>
          </w:p>
        </w:tc>
        <w:tc>
          <w:tcPr>
            <w:tcW w:w="3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972F29F" w14:textId="07CCA428" w:rsidR="009A200F" w:rsidRPr="0054051B" w:rsidRDefault="009A200F" w:rsidP="00560911">
            <w:pPr>
              <w:pStyle w:val="Tablebody"/>
            </w:pPr>
            <w:r w:rsidRPr="0054051B">
              <w:t>Pievienots paplašinājumu klases apraksts</w:t>
            </w:r>
            <w:r w:rsidR="00756C62" w:rsidRPr="0054051B">
              <w:t>. Izlabotas metodes SendUserNotification un SendGroupNotification (userPersonCode uz userCode)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9D2AEAD" w14:textId="059B10C4" w:rsidR="009A200F" w:rsidRPr="0054051B" w:rsidRDefault="009A200F" w:rsidP="00560911">
            <w:pPr>
              <w:pStyle w:val="Tablebody"/>
            </w:pPr>
            <w:r w:rsidRPr="0054051B">
              <w:t>SIA „ABC software”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</w:tcPr>
          <w:p w14:paraId="228418C9" w14:textId="59EDD827" w:rsidR="009A200F" w:rsidRPr="0054051B" w:rsidRDefault="009A200F" w:rsidP="00560911">
            <w:pPr>
              <w:pStyle w:val="Tablebody"/>
            </w:pPr>
            <w:r w:rsidRPr="0054051B">
              <w:t>E.Stāmurs</w:t>
            </w:r>
            <w:r w:rsidR="00756C62" w:rsidRPr="0054051B">
              <w:t>, J.Korņijenko</w:t>
            </w:r>
          </w:p>
        </w:tc>
      </w:tr>
      <w:tr w:rsidR="00FC7062" w:rsidRPr="0054051B" w14:paraId="3A861247" w14:textId="77777777" w:rsidTr="00612F87">
        <w:trPr>
          <w:jc w:val="center"/>
        </w:trPr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86CBC55" w14:textId="44780A2E" w:rsidR="00FC7062" w:rsidRPr="0054051B" w:rsidRDefault="00FC7062" w:rsidP="00560911">
            <w:pPr>
              <w:pStyle w:val="Tablebody"/>
            </w:pPr>
            <w:r w:rsidRPr="0054051B">
              <w:t>1.02</w:t>
            </w:r>
          </w:p>
        </w:tc>
        <w:tc>
          <w:tcPr>
            <w:tcW w:w="1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E81BF0D" w14:textId="7F29002B" w:rsidR="00FC7062" w:rsidRPr="0054051B" w:rsidRDefault="00FC7062" w:rsidP="00962A6D">
            <w:pPr>
              <w:pStyle w:val="Tablebody"/>
            </w:pPr>
            <w:r w:rsidRPr="0054051B">
              <w:t>07.03.201</w:t>
            </w:r>
            <w:r w:rsidR="00962A6D" w:rsidRPr="0054051B">
              <w:t>3</w:t>
            </w:r>
            <w:r w:rsidRPr="0054051B">
              <w:t>.</w:t>
            </w:r>
          </w:p>
        </w:tc>
        <w:tc>
          <w:tcPr>
            <w:tcW w:w="3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28B3C14" w14:textId="43E966F1" w:rsidR="00FC7062" w:rsidRPr="0054051B" w:rsidRDefault="00FC7062">
            <w:pPr>
              <w:pStyle w:val="Tablebody"/>
            </w:pPr>
            <w:r w:rsidRPr="0054051B">
              <w:t>Precizēts auditācijas un paziņojumu izsūtīšanas funkcionalitātes apraksts.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28C8363" w14:textId="03F0C3DD" w:rsidR="00FC7062" w:rsidRPr="0054051B" w:rsidRDefault="00FC7062" w:rsidP="00560911">
            <w:pPr>
              <w:pStyle w:val="Tablebody"/>
            </w:pPr>
            <w:r w:rsidRPr="0054051B">
              <w:t>SIA „ABC software”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</w:tcPr>
          <w:p w14:paraId="539948AE" w14:textId="7FE8258A" w:rsidR="00FC7062" w:rsidRPr="0054051B" w:rsidRDefault="00FC7062" w:rsidP="00560911">
            <w:pPr>
              <w:pStyle w:val="Tablebody"/>
            </w:pPr>
            <w:r w:rsidRPr="0054051B">
              <w:t>J.Korņijenko</w:t>
            </w:r>
          </w:p>
        </w:tc>
      </w:tr>
      <w:tr w:rsidR="00D148DC" w:rsidRPr="0054051B" w14:paraId="22E78B19" w14:textId="77777777" w:rsidTr="00962A6D">
        <w:trPr>
          <w:jc w:val="center"/>
        </w:trPr>
        <w:tc>
          <w:tcPr>
            <w:tcW w:w="1043" w:type="dxa"/>
            <w:tcBorders>
              <w:top w:val="nil"/>
              <w:left w:val="nil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B3EA56D" w14:textId="6138CBDA" w:rsidR="00D148DC" w:rsidRPr="0054051B" w:rsidRDefault="00D148DC" w:rsidP="00560911">
            <w:pPr>
              <w:pStyle w:val="Tablebody"/>
            </w:pPr>
            <w:r w:rsidRPr="0054051B">
              <w:t>1.03</w:t>
            </w:r>
          </w:p>
        </w:tc>
        <w:tc>
          <w:tcPr>
            <w:tcW w:w="1312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D5D4B13" w14:textId="186834C5" w:rsidR="00D148DC" w:rsidRPr="0054051B" w:rsidRDefault="00D148DC">
            <w:pPr>
              <w:pStyle w:val="Tablebody"/>
            </w:pPr>
            <w:r w:rsidRPr="0054051B">
              <w:t>24.09.2013.</w:t>
            </w:r>
          </w:p>
        </w:tc>
        <w:tc>
          <w:tcPr>
            <w:tcW w:w="3990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F15D0C5" w14:textId="0CFB8223" w:rsidR="00D148DC" w:rsidRPr="0054051B" w:rsidRDefault="00D148DC">
            <w:pPr>
              <w:pStyle w:val="Tablebody"/>
            </w:pPr>
            <w:r w:rsidRPr="0054051B">
              <w:t>Precizēts auditācijas un paziņojumu izsūtīšanas funkcionalitātes apraksts.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  <w:shd w:val="clear" w:color="auto" w:fill="auto"/>
          </w:tcPr>
          <w:p w14:paraId="32F7109A" w14:textId="27BC4153" w:rsidR="00D148DC" w:rsidRPr="0054051B" w:rsidRDefault="00D148DC" w:rsidP="00560911">
            <w:pPr>
              <w:pStyle w:val="Tablebody"/>
            </w:pPr>
            <w:r w:rsidRPr="0054051B">
              <w:t>SIA „ABC software”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</w:tcPr>
          <w:p w14:paraId="4B44A129" w14:textId="7C22CC80" w:rsidR="00D148DC" w:rsidRPr="0054051B" w:rsidRDefault="00D148DC" w:rsidP="00560911">
            <w:pPr>
              <w:pStyle w:val="Tablebody"/>
            </w:pPr>
            <w:r w:rsidRPr="0054051B">
              <w:t>J.Korņijenko</w:t>
            </w:r>
          </w:p>
        </w:tc>
      </w:tr>
    </w:tbl>
    <w:p w14:paraId="19FE8D76" w14:textId="77777777" w:rsidR="007D2574" w:rsidRPr="0054051B" w:rsidRDefault="007D2574" w:rsidP="007D2574">
      <w:pPr>
        <w:pStyle w:val="Titleversija"/>
        <w:jc w:val="left"/>
      </w:pPr>
      <w:r w:rsidRPr="0054051B">
        <w:br w:type="page"/>
      </w:r>
    </w:p>
    <w:p w14:paraId="19FE8D77" w14:textId="77777777" w:rsidR="007D2574" w:rsidRPr="0054051B" w:rsidRDefault="007D2574" w:rsidP="00021632">
      <w:pPr>
        <w:pStyle w:val="Saturs"/>
        <w:rPr>
          <w:rStyle w:val="Strong"/>
          <w:bCs w:val="0"/>
        </w:rPr>
      </w:pPr>
      <w:r w:rsidRPr="0054051B">
        <w:rPr>
          <w:rStyle w:val="Strong"/>
          <w:bCs w:val="0"/>
        </w:rPr>
        <w:lastRenderedPageBreak/>
        <w:t>Satura rādītājs</w:t>
      </w:r>
    </w:p>
    <w:p w14:paraId="01637A20" w14:textId="77777777" w:rsidR="003C02A6" w:rsidRDefault="00767C79">
      <w:pPr>
        <w:pStyle w:val="TOC1"/>
        <w:rPr>
          <w:rFonts w:asciiTheme="minorHAnsi" w:eastAsiaTheme="minorEastAsia" w:hAnsiTheme="minorHAnsi"/>
          <w:b w:val="0"/>
          <w:caps w:val="0"/>
          <w:noProof/>
          <w:lang w:eastAsia="lv-LV"/>
        </w:rPr>
      </w:pPr>
      <w:r w:rsidRPr="0054051B">
        <w:fldChar w:fldCharType="begin"/>
      </w:r>
      <w:r w:rsidRPr="0054051B">
        <w:instrText xml:space="preserve"> TOC \o "1-4" \h \z \u </w:instrText>
      </w:r>
      <w:r w:rsidRPr="0054051B">
        <w:fldChar w:fldCharType="separate"/>
      </w:r>
      <w:hyperlink w:anchor="_Toc383009081" w:history="1">
        <w:r w:rsidR="003C02A6" w:rsidRPr="00FB112F">
          <w:rPr>
            <w:rStyle w:val="Hyperlink"/>
            <w:noProof/>
          </w:rPr>
          <w:t>Attēlu saraksts</w:t>
        </w:r>
        <w:r w:rsidR="003C02A6">
          <w:rPr>
            <w:noProof/>
            <w:webHidden/>
          </w:rPr>
          <w:tab/>
        </w:r>
        <w:r w:rsidR="003C02A6">
          <w:rPr>
            <w:noProof/>
            <w:webHidden/>
          </w:rPr>
          <w:fldChar w:fldCharType="begin"/>
        </w:r>
        <w:r w:rsidR="003C02A6">
          <w:rPr>
            <w:noProof/>
            <w:webHidden/>
          </w:rPr>
          <w:instrText xml:space="preserve"> PAGEREF _Toc383009081 \h </w:instrText>
        </w:r>
        <w:r w:rsidR="003C02A6">
          <w:rPr>
            <w:noProof/>
            <w:webHidden/>
          </w:rPr>
        </w:r>
        <w:r w:rsidR="003C02A6">
          <w:rPr>
            <w:noProof/>
            <w:webHidden/>
          </w:rPr>
          <w:fldChar w:fldCharType="separate"/>
        </w:r>
        <w:r w:rsidR="003C02A6">
          <w:rPr>
            <w:noProof/>
            <w:webHidden/>
          </w:rPr>
          <w:t>6</w:t>
        </w:r>
        <w:r w:rsidR="003C02A6">
          <w:rPr>
            <w:noProof/>
            <w:webHidden/>
          </w:rPr>
          <w:fldChar w:fldCharType="end"/>
        </w:r>
      </w:hyperlink>
    </w:p>
    <w:p w14:paraId="6050D811" w14:textId="77777777" w:rsidR="003C02A6" w:rsidRDefault="003C02A6">
      <w:pPr>
        <w:pStyle w:val="TOC1"/>
        <w:rPr>
          <w:rFonts w:asciiTheme="minorHAnsi" w:eastAsiaTheme="minorEastAsia" w:hAnsiTheme="minorHAnsi"/>
          <w:b w:val="0"/>
          <w:caps w:val="0"/>
          <w:noProof/>
          <w:lang w:eastAsia="lv-LV"/>
        </w:rPr>
      </w:pPr>
      <w:hyperlink w:anchor="_Toc383009082" w:history="1">
        <w:r w:rsidRPr="00FB112F">
          <w:rPr>
            <w:rStyle w:val="Hyperlink"/>
            <w:rFonts w:cs="Tahoma"/>
            <w:noProof/>
            <w:u w:color="000000"/>
          </w:rPr>
          <w:t>1.</w:t>
        </w:r>
        <w:r>
          <w:rPr>
            <w:rFonts w:asciiTheme="minorHAnsi" w:eastAsiaTheme="minorEastAsia" w:hAnsiTheme="minorHAnsi"/>
            <w:b w:val="0"/>
            <w:caps w:val="0"/>
            <w:noProof/>
            <w:lang w:eastAsia="lv-LV"/>
          </w:rPr>
          <w:tab/>
        </w:r>
        <w:r w:rsidRPr="00FB112F">
          <w:rPr>
            <w:rStyle w:val="Hyperlink"/>
            <w:noProof/>
          </w:rPr>
          <w:t>Ievads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87DF818" w14:textId="77777777" w:rsidR="003C02A6" w:rsidRDefault="003C02A6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383009083" w:history="1">
        <w:r w:rsidRPr="00FB112F">
          <w:rPr>
            <w:rStyle w:val="Hyperlink"/>
            <w:rFonts w:cs="Times New Roman"/>
            <w:noProof/>
          </w:rPr>
          <w:t>1.1.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FB112F">
          <w:rPr>
            <w:rStyle w:val="Hyperlink"/>
            <w:noProof/>
          </w:rPr>
          <w:t>Dokumenta nolūks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3A36F96" w14:textId="77777777" w:rsidR="003C02A6" w:rsidRDefault="003C02A6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383009084" w:history="1">
        <w:r w:rsidRPr="00FB112F">
          <w:rPr>
            <w:rStyle w:val="Hyperlink"/>
            <w:rFonts w:cs="Times New Roman"/>
            <w:noProof/>
          </w:rPr>
          <w:t>1.2.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FB112F">
          <w:rPr>
            <w:rStyle w:val="Hyperlink"/>
            <w:noProof/>
          </w:rPr>
          <w:t>Termini un pieņemtie apzīmējumi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FFC902E" w14:textId="77777777" w:rsidR="003C02A6" w:rsidRDefault="003C02A6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383009085" w:history="1">
        <w:r w:rsidRPr="00FB112F">
          <w:rPr>
            <w:rStyle w:val="Hyperlink"/>
            <w:rFonts w:cs="Times New Roman"/>
            <w:noProof/>
          </w:rPr>
          <w:t>1.3.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FB112F">
          <w:rPr>
            <w:rStyle w:val="Hyperlink"/>
            <w:noProof/>
          </w:rPr>
          <w:t>Saistība ar citiem dokumentiem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7340183" w14:textId="77777777" w:rsidR="003C02A6" w:rsidRDefault="003C02A6">
      <w:pPr>
        <w:pStyle w:val="TOC1"/>
        <w:rPr>
          <w:rFonts w:asciiTheme="minorHAnsi" w:eastAsiaTheme="minorEastAsia" w:hAnsiTheme="minorHAnsi"/>
          <w:b w:val="0"/>
          <w:caps w:val="0"/>
          <w:noProof/>
          <w:lang w:eastAsia="lv-LV"/>
        </w:rPr>
      </w:pPr>
      <w:hyperlink w:anchor="_Toc383009086" w:history="1">
        <w:r w:rsidRPr="00FB112F">
          <w:rPr>
            <w:rStyle w:val="Hyperlink"/>
            <w:rFonts w:cs="Tahoma"/>
            <w:noProof/>
            <w:u w:color="000000"/>
          </w:rPr>
          <w:t>2.</w:t>
        </w:r>
        <w:r>
          <w:rPr>
            <w:rFonts w:asciiTheme="minorHAnsi" w:eastAsiaTheme="minorEastAsia" w:hAnsiTheme="minorHAnsi"/>
            <w:b w:val="0"/>
            <w:caps w:val="0"/>
            <w:noProof/>
            <w:lang w:eastAsia="lv-LV"/>
          </w:rPr>
          <w:tab/>
        </w:r>
        <w:r w:rsidRPr="00FB112F">
          <w:rPr>
            <w:rStyle w:val="Hyperlink"/>
            <w:noProof/>
          </w:rPr>
          <w:t>Palīgklases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12ADF65" w14:textId="77777777" w:rsidR="003C02A6" w:rsidRDefault="003C02A6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383009087" w:history="1">
        <w:r w:rsidRPr="00FB112F">
          <w:rPr>
            <w:rStyle w:val="Hyperlink"/>
            <w:rFonts w:cs="Times New Roman"/>
            <w:noProof/>
          </w:rPr>
          <w:t>2.1.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FB112F">
          <w:rPr>
            <w:rStyle w:val="Hyperlink"/>
            <w:noProof/>
          </w:rPr>
          <w:t>Logošanas palīgklase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4C9199B" w14:textId="77777777" w:rsidR="003C02A6" w:rsidRDefault="003C02A6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383009088" w:history="1">
        <w:r w:rsidRPr="00FB112F">
          <w:rPr>
            <w:rStyle w:val="Hyperlink"/>
            <w:rFonts w:cs="Times New Roman"/>
            <w:noProof/>
          </w:rPr>
          <w:t>2.1.1.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FB112F">
          <w:rPr>
            <w:rStyle w:val="Hyperlink"/>
            <w:noProof/>
          </w:rPr>
          <w:t>Konstruktori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1E82912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089" w:history="1">
        <w:r w:rsidRPr="00FB112F">
          <w:rPr>
            <w:rStyle w:val="Hyperlink"/>
            <w:rFonts w:cs="Times New Roman"/>
            <w:noProof/>
          </w:rPr>
          <w:t>2.1.1.1.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Konstruktors „LogUtility”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27C889A" w14:textId="77777777" w:rsidR="003C02A6" w:rsidRDefault="003C02A6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383009090" w:history="1">
        <w:r w:rsidRPr="00FB112F">
          <w:rPr>
            <w:rStyle w:val="Hyperlink"/>
            <w:rFonts w:cs="Times New Roman"/>
            <w:noProof/>
          </w:rPr>
          <w:t>2.1.2.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FB112F">
          <w:rPr>
            <w:rStyle w:val="Hyperlink"/>
            <w:noProof/>
          </w:rPr>
          <w:t>Īpašības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E917FE5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091" w:history="1">
        <w:r w:rsidRPr="00FB112F">
          <w:rPr>
            <w:rStyle w:val="Hyperlink"/>
            <w:rFonts w:cs="Times New Roman"/>
            <w:noProof/>
          </w:rPr>
          <w:t>2.1.2.1.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„LoggingEnabled” īpašība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EE44916" w14:textId="77777777" w:rsidR="003C02A6" w:rsidRDefault="003C02A6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383009092" w:history="1">
        <w:r w:rsidRPr="00FB112F">
          <w:rPr>
            <w:rStyle w:val="Hyperlink"/>
            <w:rFonts w:cs="Times New Roman"/>
            <w:noProof/>
          </w:rPr>
          <w:t>2.1.3.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FB112F">
          <w:rPr>
            <w:rStyle w:val="Hyperlink"/>
            <w:noProof/>
          </w:rPr>
          <w:t>Metodes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6D4A31D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093" w:history="1">
        <w:r w:rsidRPr="00FB112F">
          <w:rPr>
            <w:rStyle w:val="Hyperlink"/>
            <w:rFonts w:cs="Times New Roman"/>
            <w:noProof/>
          </w:rPr>
          <w:t>2.1.3.1.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Metode „Write”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6826C60" w14:textId="77777777" w:rsidR="003C02A6" w:rsidRDefault="003C02A6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383009094" w:history="1">
        <w:r w:rsidRPr="00FB112F">
          <w:rPr>
            <w:rStyle w:val="Hyperlink"/>
            <w:rFonts w:cs="Times New Roman"/>
            <w:noProof/>
          </w:rPr>
          <w:t>2.1.4.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FB112F">
          <w:rPr>
            <w:rStyle w:val="Hyperlink"/>
            <w:noProof/>
          </w:rPr>
          <w:t>Piemērs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4845460" w14:textId="77777777" w:rsidR="003C02A6" w:rsidRDefault="003C02A6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383009095" w:history="1">
        <w:r w:rsidRPr="00FB112F">
          <w:rPr>
            <w:rStyle w:val="Hyperlink"/>
            <w:rFonts w:cs="Times New Roman"/>
            <w:noProof/>
          </w:rPr>
          <w:t>2.2.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FB112F">
          <w:rPr>
            <w:rStyle w:val="Hyperlink"/>
            <w:noProof/>
          </w:rPr>
          <w:t>Izņēmumu palīgklase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3A5B4E1" w14:textId="77777777" w:rsidR="003C02A6" w:rsidRDefault="003C02A6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383009096" w:history="1">
        <w:r w:rsidRPr="00FB112F">
          <w:rPr>
            <w:rStyle w:val="Hyperlink"/>
            <w:rFonts w:cs="Times New Roman"/>
            <w:noProof/>
          </w:rPr>
          <w:t>2.2.1.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FB112F">
          <w:rPr>
            <w:rStyle w:val="Hyperlink"/>
            <w:noProof/>
          </w:rPr>
          <w:t>Konstruktori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718D297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097" w:history="1">
        <w:r w:rsidRPr="00FB112F">
          <w:rPr>
            <w:rStyle w:val="Hyperlink"/>
            <w:rFonts w:cs="Times New Roman"/>
            <w:noProof/>
          </w:rPr>
          <w:t>2.2.1.1.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Konstruktors „ExceptionUtility”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E539CD5" w14:textId="77777777" w:rsidR="003C02A6" w:rsidRDefault="003C02A6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383009098" w:history="1">
        <w:r w:rsidRPr="00FB112F">
          <w:rPr>
            <w:rStyle w:val="Hyperlink"/>
            <w:rFonts w:cs="Times New Roman"/>
            <w:noProof/>
          </w:rPr>
          <w:t>2.2.2.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FB112F">
          <w:rPr>
            <w:rStyle w:val="Hyperlink"/>
            <w:noProof/>
          </w:rPr>
          <w:t>Metodes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8B47723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099" w:history="1">
        <w:r w:rsidRPr="00FB112F">
          <w:rPr>
            <w:rStyle w:val="Hyperlink"/>
            <w:rFonts w:cs="Times New Roman"/>
            <w:noProof/>
          </w:rPr>
          <w:t>2.2.2.1.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Metode „ThrowHelper”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E4B58CC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100" w:history="1">
        <w:r w:rsidRPr="00FB112F">
          <w:rPr>
            <w:rStyle w:val="Hyperlink"/>
            <w:rFonts w:cs="Times New Roman"/>
            <w:noProof/>
          </w:rPr>
          <w:t>2.2.2.2.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Metode „ThrowHelperWarning”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B9A7735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101" w:history="1">
        <w:r w:rsidRPr="00FB112F">
          <w:rPr>
            <w:rStyle w:val="Hyperlink"/>
            <w:rFonts w:cs="Times New Roman"/>
            <w:noProof/>
          </w:rPr>
          <w:t>2.2.2.3.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Metode „ThrowHelperError”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FDBF1B7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102" w:history="1">
        <w:r w:rsidRPr="00FB112F">
          <w:rPr>
            <w:rStyle w:val="Hyperlink"/>
            <w:rFonts w:cs="Times New Roman"/>
            <w:noProof/>
          </w:rPr>
          <w:t>2.2.2.4.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Metode „ThrowHelperCritical”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3D4BB92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103" w:history="1">
        <w:r w:rsidRPr="00FB112F">
          <w:rPr>
            <w:rStyle w:val="Hyperlink"/>
            <w:rFonts w:cs="Times New Roman"/>
            <w:noProof/>
          </w:rPr>
          <w:t>2.2.2.5.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Metode „ThrowHelperFatal”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32C8B75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104" w:history="1">
        <w:r w:rsidRPr="00FB112F">
          <w:rPr>
            <w:rStyle w:val="Hyperlink"/>
            <w:rFonts w:cs="Times New Roman"/>
            <w:noProof/>
          </w:rPr>
          <w:t>2.2.2.6.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Metode „IsFatal”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EEEE2EA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105" w:history="1">
        <w:r w:rsidRPr="00FB112F">
          <w:rPr>
            <w:rStyle w:val="Hyperlink"/>
            <w:rFonts w:cs="Times New Roman"/>
            <w:noProof/>
          </w:rPr>
          <w:t>2.2.2.7.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Metode „ThrowHelperArgument”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D841BED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106" w:history="1">
        <w:r w:rsidRPr="00FB112F">
          <w:rPr>
            <w:rStyle w:val="Hyperlink"/>
            <w:rFonts w:cs="Times New Roman"/>
            <w:noProof/>
          </w:rPr>
          <w:t>2.2.2.8.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Metode „ThrowHelperArgument”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03022AD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107" w:history="1">
        <w:r w:rsidRPr="00FB112F">
          <w:rPr>
            <w:rStyle w:val="Hyperlink"/>
            <w:rFonts w:cs="Times New Roman"/>
            <w:noProof/>
          </w:rPr>
          <w:t>2.2.2.9.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Metode „ThrowHelperArgumentNull”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1AEF694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108" w:history="1">
        <w:r w:rsidRPr="00FB112F">
          <w:rPr>
            <w:rStyle w:val="Hyperlink"/>
            <w:rFonts w:cs="Times New Roman"/>
            <w:noProof/>
          </w:rPr>
          <w:t>2.2.2.10.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Metode „ThrowHelperArgumentNull”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0365A4A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109" w:history="1">
        <w:r w:rsidRPr="00FB112F">
          <w:rPr>
            <w:rStyle w:val="Hyperlink"/>
            <w:rFonts w:cs="Times New Roman"/>
            <w:noProof/>
          </w:rPr>
          <w:t>2.2.2.11.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Metode „UseActivityId”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032B082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110" w:history="1">
        <w:r w:rsidRPr="00FB112F">
          <w:rPr>
            <w:rStyle w:val="Hyperlink"/>
            <w:rFonts w:cs="Times New Roman"/>
            <w:noProof/>
          </w:rPr>
          <w:t>2.2.2.12.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Metode „ClearActivityId”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3AA4D15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111" w:history="1">
        <w:r w:rsidRPr="00FB112F">
          <w:rPr>
            <w:rStyle w:val="Hyperlink"/>
            <w:rFonts w:cs="Times New Roman"/>
            <w:noProof/>
          </w:rPr>
          <w:t>2.2.2.13.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Metode „TraceHandeledException”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75C0102" w14:textId="77777777" w:rsidR="003C02A6" w:rsidRDefault="003C02A6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383009112" w:history="1">
        <w:r w:rsidRPr="00FB112F">
          <w:rPr>
            <w:rStyle w:val="Hyperlink"/>
            <w:rFonts w:cs="Times New Roman"/>
            <w:noProof/>
          </w:rPr>
          <w:t>2.3.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FB112F">
          <w:rPr>
            <w:rStyle w:val="Hyperlink"/>
            <w:noProof/>
          </w:rPr>
          <w:t>Trasēšanas palīgklase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F9F9686" w14:textId="77777777" w:rsidR="003C02A6" w:rsidRDefault="003C02A6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383009113" w:history="1">
        <w:r w:rsidRPr="00FB112F">
          <w:rPr>
            <w:rStyle w:val="Hyperlink"/>
            <w:rFonts w:cs="Times New Roman"/>
            <w:noProof/>
          </w:rPr>
          <w:t>2.3.1.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FB112F">
          <w:rPr>
            <w:rStyle w:val="Hyperlink"/>
            <w:noProof/>
          </w:rPr>
          <w:t>Konstruktori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85E62A1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114" w:history="1">
        <w:r w:rsidRPr="00FB112F">
          <w:rPr>
            <w:rStyle w:val="Hyperlink"/>
            <w:rFonts w:cs="Times New Roman"/>
            <w:noProof/>
          </w:rPr>
          <w:t>2.3.1.1.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Konstruktors „TraceUtilty”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7FA8D0F" w14:textId="77777777" w:rsidR="003C02A6" w:rsidRDefault="003C02A6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383009115" w:history="1">
        <w:r w:rsidRPr="00FB112F">
          <w:rPr>
            <w:rStyle w:val="Hyperlink"/>
            <w:rFonts w:cs="Times New Roman"/>
            <w:noProof/>
          </w:rPr>
          <w:t>2.3.2.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FB112F">
          <w:rPr>
            <w:rStyle w:val="Hyperlink"/>
            <w:noProof/>
          </w:rPr>
          <w:t>Metodes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20258BC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116" w:history="1">
        <w:r w:rsidRPr="00FB112F">
          <w:rPr>
            <w:rStyle w:val="Hyperlink"/>
            <w:rFonts w:cs="Times New Roman"/>
            <w:noProof/>
          </w:rPr>
          <w:t>2.3.2.1.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Metode „StartTrace”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F12E76E" w14:textId="77777777" w:rsidR="003C02A6" w:rsidRDefault="003C02A6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383009117" w:history="1">
        <w:r w:rsidRPr="00FB112F">
          <w:rPr>
            <w:rStyle w:val="Hyperlink"/>
            <w:rFonts w:cs="Times New Roman"/>
            <w:noProof/>
          </w:rPr>
          <w:t>2.3.3.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FB112F">
          <w:rPr>
            <w:rStyle w:val="Hyperlink"/>
            <w:noProof/>
          </w:rPr>
          <w:t>Klases izmantošanas piemērs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3455D93" w14:textId="77777777" w:rsidR="003C02A6" w:rsidRDefault="003C02A6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383009118" w:history="1">
        <w:r w:rsidRPr="00FB112F">
          <w:rPr>
            <w:rStyle w:val="Hyperlink"/>
            <w:rFonts w:cs="Times New Roman"/>
            <w:noProof/>
          </w:rPr>
          <w:t>2.4.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FB112F">
          <w:rPr>
            <w:rStyle w:val="Hyperlink"/>
            <w:noProof/>
          </w:rPr>
          <w:t>Paplašinājumu palīgklase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723988E" w14:textId="77777777" w:rsidR="003C02A6" w:rsidRDefault="003C02A6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383009119" w:history="1">
        <w:r w:rsidRPr="00FB112F">
          <w:rPr>
            <w:rStyle w:val="Hyperlink"/>
            <w:rFonts w:cs="Times New Roman"/>
            <w:noProof/>
          </w:rPr>
          <w:t>2.4.1.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FB112F">
          <w:rPr>
            <w:rStyle w:val="Hyperlink"/>
            <w:noProof/>
          </w:rPr>
          <w:t>Paziņojumi (Notifikācijas)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BA07CB7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120" w:history="1">
        <w:r w:rsidRPr="00FB112F">
          <w:rPr>
            <w:rStyle w:val="Hyperlink"/>
            <w:rFonts w:cs="Times New Roman"/>
            <w:noProof/>
          </w:rPr>
          <w:t>2.4.1.1.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Metodes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6DD5F5C" w14:textId="77777777" w:rsidR="003C02A6" w:rsidRDefault="003C02A6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383009121" w:history="1">
        <w:r w:rsidRPr="00FB112F">
          <w:rPr>
            <w:rStyle w:val="Hyperlink"/>
            <w:rFonts w:cs="Times New Roman"/>
            <w:noProof/>
          </w:rPr>
          <w:t>2.4.2.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FB112F">
          <w:rPr>
            <w:rStyle w:val="Hyperlink"/>
            <w:noProof/>
          </w:rPr>
          <w:t>Audits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5A00EF5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122" w:history="1">
        <w:r w:rsidRPr="00FB112F">
          <w:rPr>
            <w:rStyle w:val="Hyperlink"/>
            <w:rFonts w:cs="Times New Roman"/>
            <w:noProof/>
          </w:rPr>
          <w:t>2.4.2.1.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Metodes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86AB23B" w14:textId="77777777" w:rsidR="003C02A6" w:rsidRDefault="003C02A6">
      <w:pPr>
        <w:pStyle w:val="TOC4"/>
        <w:rPr>
          <w:rFonts w:asciiTheme="minorHAnsi" w:eastAsiaTheme="minorEastAsia" w:hAnsiTheme="minorHAnsi"/>
          <w:i w:val="0"/>
          <w:noProof/>
          <w:sz w:val="22"/>
          <w:lang w:eastAsia="lv-LV"/>
        </w:rPr>
      </w:pPr>
      <w:hyperlink w:anchor="_Toc383009123" w:history="1">
        <w:r w:rsidRPr="00FB112F">
          <w:rPr>
            <w:rStyle w:val="Hyperlink"/>
            <w:rFonts w:cs="Times New Roman"/>
            <w:noProof/>
          </w:rPr>
          <w:t>2.4.2.2.</w:t>
        </w:r>
        <w:r>
          <w:rPr>
            <w:rFonts w:asciiTheme="minorHAnsi" w:eastAsiaTheme="minorEastAsia" w:hAnsiTheme="minorHAnsi"/>
            <w:i w:val="0"/>
            <w:noProof/>
            <w:sz w:val="22"/>
            <w:lang w:eastAsia="lv-LV"/>
          </w:rPr>
          <w:tab/>
        </w:r>
        <w:r w:rsidRPr="00FB112F">
          <w:rPr>
            <w:rStyle w:val="Hyperlink"/>
            <w:noProof/>
          </w:rPr>
          <w:t>Parametru vērtību specificēšana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0446A7C" w14:textId="77777777" w:rsidR="003C02A6" w:rsidRDefault="003C02A6">
      <w:pPr>
        <w:pStyle w:val="TOC1"/>
        <w:rPr>
          <w:rFonts w:asciiTheme="minorHAnsi" w:eastAsiaTheme="minorEastAsia" w:hAnsiTheme="minorHAnsi"/>
          <w:b w:val="0"/>
          <w:caps w:val="0"/>
          <w:noProof/>
          <w:lang w:eastAsia="lv-LV"/>
        </w:rPr>
      </w:pPr>
      <w:hyperlink w:anchor="_Toc383009124" w:history="1">
        <w:r w:rsidRPr="00FB112F">
          <w:rPr>
            <w:rStyle w:val="Hyperlink"/>
            <w:rFonts w:cs="Tahoma"/>
            <w:noProof/>
            <w:u w:color="000000"/>
          </w:rPr>
          <w:t>3.</w:t>
        </w:r>
        <w:r>
          <w:rPr>
            <w:rFonts w:asciiTheme="minorHAnsi" w:eastAsiaTheme="minorEastAsia" w:hAnsiTheme="minorHAnsi"/>
            <w:b w:val="0"/>
            <w:caps w:val="0"/>
            <w:noProof/>
            <w:lang w:eastAsia="lv-LV"/>
          </w:rPr>
          <w:tab/>
        </w:r>
        <w:r w:rsidRPr="00FB112F">
          <w:rPr>
            <w:rStyle w:val="Hyperlink"/>
            <w:noProof/>
          </w:rPr>
          <w:t>Klašu izmantošanas piemēri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BB5E3DA" w14:textId="77777777" w:rsidR="003C02A6" w:rsidRDefault="003C02A6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383009125" w:history="1">
        <w:r w:rsidRPr="00FB112F">
          <w:rPr>
            <w:rStyle w:val="Hyperlink"/>
            <w:rFonts w:cs="Times New Roman"/>
            <w:noProof/>
          </w:rPr>
          <w:t>3.1.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FB112F">
          <w:rPr>
            <w:rStyle w:val="Hyperlink"/>
            <w:noProof/>
          </w:rPr>
          <w:t>Vispārējie norādījumi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BF2DCA4" w14:textId="77777777" w:rsidR="003C02A6" w:rsidRDefault="003C02A6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383009126" w:history="1">
        <w:r w:rsidRPr="00FB112F">
          <w:rPr>
            <w:rStyle w:val="Hyperlink"/>
            <w:rFonts w:cs="Times New Roman"/>
            <w:noProof/>
          </w:rPr>
          <w:t>3.2.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FB112F">
          <w:rPr>
            <w:rStyle w:val="Hyperlink"/>
            <w:noProof/>
          </w:rPr>
          <w:t>LogUtility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F074D22" w14:textId="77777777" w:rsidR="003C02A6" w:rsidRDefault="003C02A6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383009127" w:history="1">
        <w:r w:rsidRPr="00FB112F">
          <w:rPr>
            <w:rStyle w:val="Hyperlink"/>
            <w:rFonts w:cs="Times New Roman"/>
            <w:noProof/>
          </w:rPr>
          <w:t>3.3.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FB112F">
          <w:rPr>
            <w:rStyle w:val="Hyperlink"/>
            <w:noProof/>
          </w:rPr>
          <w:t>TraceUtility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626C4C0" w14:textId="77777777" w:rsidR="003C02A6" w:rsidRDefault="003C02A6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383009128" w:history="1">
        <w:r w:rsidRPr="00FB112F">
          <w:rPr>
            <w:rStyle w:val="Hyperlink"/>
            <w:rFonts w:cs="Times New Roman"/>
            <w:noProof/>
          </w:rPr>
          <w:t>3.4.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FB112F">
          <w:rPr>
            <w:rStyle w:val="Hyperlink"/>
            <w:noProof/>
          </w:rPr>
          <w:t>ExceptionUtility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856EAD1" w14:textId="77777777" w:rsidR="003C02A6" w:rsidRDefault="003C02A6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383009129" w:history="1">
        <w:r w:rsidRPr="00FB112F">
          <w:rPr>
            <w:rStyle w:val="Hyperlink"/>
            <w:rFonts w:cs="Times New Roman"/>
            <w:noProof/>
          </w:rPr>
          <w:t>3.5.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FB112F">
          <w:rPr>
            <w:rStyle w:val="Hyperlink"/>
            <w:noProof/>
          </w:rPr>
          <w:t>LogActivity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97B3183" w14:textId="77777777" w:rsidR="003C02A6" w:rsidRDefault="003C02A6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383009130" w:history="1">
        <w:r w:rsidRPr="00FB112F">
          <w:rPr>
            <w:rStyle w:val="Hyperlink"/>
            <w:rFonts w:cs="Times New Roman"/>
            <w:noProof/>
          </w:rPr>
          <w:t>3.6.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FB112F">
          <w:rPr>
            <w:rStyle w:val="Hyperlink"/>
            <w:noProof/>
          </w:rPr>
          <w:t>ExtraInformationProvider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6274369" w14:textId="77777777" w:rsidR="003C02A6" w:rsidRDefault="003C02A6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383009131" w:history="1">
        <w:r w:rsidRPr="00FB112F">
          <w:rPr>
            <w:rStyle w:val="Hyperlink"/>
            <w:rFonts w:cs="Times New Roman"/>
            <w:noProof/>
          </w:rPr>
          <w:t>3.7.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FB112F">
          <w:rPr>
            <w:rStyle w:val="Hyperlink"/>
            <w:noProof/>
          </w:rPr>
          <w:t>Enterprise Library 4.0.0.0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7B51DE4B" w14:textId="77777777" w:rsidR="003C02A6" w:rsidRDefault="003C02A6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383009132" w:history="1">
        <w:r w:rsidRPr="00FB112F">
          <w:rPr>
            <w:rStyle w:val="Hyperlink"/>
            <w:rFonts w:cs="Times New Roman"/>
            <w:noProof/>
          </w:rPr>
          <w:t>3.8.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FB112F">
          <w:rPr>
            <w:rStyle w:val="Hyperlink"/>
            <w:noProof/>
          </w:rPr>
          <w:t>WCF Servisa un klienta trasēšana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0EC9EA92" w14:textId="77777777" w:rsidR="003C02A6" w:rsidRDefault="003C02A6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383009133" w:history="1">
        <w:r w:rsidRPr="00FB112F">
          <w:rPr>
            <w:rStyle w:val="Hyperlink"/>
            <w:rFonts w:cs="Times New Roman"/>
            <w:noProof/>
          </w:rPr>
          <w:t>3.8.1.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FB112F">
          <w:rPr>
            <w:rStyle w:val="Hyperlink"/>
            <w:noProof/>
          </w:rPr>
          <w:t>Klienta konfigurācijas datne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7338984F" w14:textId="77777777" w:rsidR="003C02A6" w:rsidRDefault="003C02A6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383009134" w:history="1">
        <w:r w:rsidRPr="00FB112F">
          <w:rPr>
            <w:rStyle w:val="Hyperlink"/>
            <w:rFonts w:cs="Times New Roman"/>
            <w:noProof/>
          </w:rPr>
          <w:t>3.8.2.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FB112F">
          <w:rPr>
            <w:rStyle w:val="Hyperlink"/>
            <w:noProof/>
          </w:rPr>
          <w:t>Servisa konfigurācijas datne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5D381485" w14:textId="77777777" w:rsidR="003C02A6" w:rsidRDefault="003C02A6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383009135" w:history="1">
        <w:r w:rsidRPr="00FB112F">
          <w:rPr>
            <w:rStyle w:val="Hyperlink"/>
            <w:rFonts w:cs="Times New Roman"/>
            <w:noProof/>
          </w:rPr>
          <w:t>3.8.3.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FB112F">
          <w:rPr>
            <w:rStyle w:val="Hyperlink"/>
            <w:noProof/>
          </w:rPr>
          <w:t>Žurnalēšana ar Diagnostic.dll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B781C0A" w14:textId="77777777" w:rsidR="003C02A6" w:rsidRDefault="003C02A6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383009136" w:history="1">
        <w:r w:rsidRPr="00FB112F">
          <w:rPr>
            <w:rStyle w:val="Hyperlink"/>
            <w:rFonts w:cs="Times New Roman"/>
            <w:noProof/>
          </w:rPr>
          <w:t>3.8.4.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FB112F">
          <w:rPr>
            <w:rStyle w:val="Hyperlink"/>
            <w:noProof/>
          </w:rPr>
          <w:t>Sinhrons servisa izsaukums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59D890C9" w14:textId="77777777" w:rsidR="003C02A6" w:rsidRDefault="003C02A6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383009137" w:history="1">
        <w:r w:rsidRPr="00FB112F">
          <w:rPr>
            <w:rStyle w:val="Hyperlink"/>
            <w:rFonts w:cs="Times New Roman"/>
            <w:noProof/>
          </w:rPr>
          <w:t>3.8.5.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FB112F">
          <w:rPr>
            <w:rStyle w:val="Hyperlink"/>
            <w:noProof/>
          </w:rPr>
          <w:t>Asinhrons servisa izsaukums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64375119" w14:textId="77777777" w:rsidR="003C02A6" w:rsidRDefault="003C02A6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383009138" w:history="1">
        <w:r w:rsidRPr="00FB112F">
          <w:rPr>
            <w:rStyle w:val="Hyperlink"/>
            <w:rFonts w:cs="Times New Roman"/>
            <w:noProof/>
          </w:rPr>
          <w:t>3.9.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FB112F">
          <w:rPr>
            <w:rStyle w:val="Hyperlink"/>
            <w:noProof/>
          </w:rPr>
          <w:t>Paplašinājumu palīgklase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392F235E" w14:textId="77777777" w:rsidR="003C02A6" w:rsidRDefault="003C02A6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383009139" w:history="1">
        <w:r w:rsidRPr="00FB112F">
          <w:rPr>
            <w:rStyle w:val="Hyperlink"/>
            <w:rFonts w:cs="Times New Roman"/>
            <w:noProof/>
          </w:rPr>
          <w:t>3.9.1.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FB112F">
          <w:rPr>
            <w:rStyle w:val="Hyperlink"/>
            <w:noProof/>
          </w:rPr>
          <w:t>Notifikācijas servisa konfigurācija.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19FE8DAC" w14:textId="77777777" w:rsidR="00767C79" w:rsidRPr="0054051B" w:rsidRDefault="00767C79" w:rsidP="00767C79">
      <w:pPr>
        <w:pStyle w:val="Saturs"/>
        <w:rPr>
          <w:rStyle w:val="Strong"/>
          <w:bCs w:val="0"/>
        </w:rPr>
      </w:pPr>
      <w:r w:rsidRPr="0054051B">
        <w:rPr>
          <w:rFonts w:ascii="Arial Bold" w:hAnsi="Arial Bold"/>
          <w:b w:val="0"/>
          <w:caps/>
          <w:sz w:val="22"/>
        </w:rPr>
        <w:fldChar w:fldCharType="end"/>
      </w:r>
      <w:bookmarkStart w:id="0" w:name="_GoBack"/>
      <w:bookmarkEnd w:id="0"/>
    </w:p>
    <w:p w14:paraId="19FE8DAD" w14:textId="77777777" w:rsidR="00CE4B39" w:rsidRPr="0054051B" w:rsidRDefault="00CE4B39" w:rsidP="00913E35">
      <w:pPr>
        <w:pStyle w:val="Heading1"/>
        <w:numPr>
          <w:ilvl w:val="0"/>
          <w:numId w:val="0"/>
        </w:numPr>
      </w:pPr>
      <w:bookmarkStart w:id="1" w:name="_Toc314046432"/>
      <w:bookmarkStart w:id="2" w:name="_Toc314232664"/>
      <w:bookmarkStart w:id="3" w:name="_Toc383009081"/>
      <w:r w:rsidRPr="0054051B">
        <w:lastRenderedPageBreak/>
        <w:t>Attēlu saraksts</w:t>
      </w:r>
      <w:bookmarkEnd w:id="1"/>
      <w:bookmarkEnd w:id="2"/>
      <w:bookmarkEnd w:id="3"/>
    </w:p>
    <w:p w14:paraId="47395F5D" w14:textId="77777777" w:rsidR="003C02A6" w:rsidRDefault="00DE1CE6">
      <w:pPr>
        <w:pStyle w:val="TableofFigures"/>
        <w:rPr>
          <w:rFonts w:asciiTheme="minorHAnsi" w:eastAsiaTheme="minorEastAsia" w:hAnsiTheme="minorHAnsi"/>
          <w:noProof/>
          <w:lang w:eastAsia="lv-LV"/>
        </w:rPr>
      </w:pPr>
      <w:r w:rsidRPr="0054051B">
        <w:fldChar w:fldCharType="begin"/>
      </w:r>
      <w:r w:rsidRPr="0054051B">
        <w:instrText xml:space="preserve"> TOC \h \z \c "attēls." </w:instrText>
      </w:r>
      <w:r w:rsidRPr="0054051B">
        <w:fldChar w:fldCharType="separate"/>
      </w:r>
      <w:hyperlink w:anchor="_Toc383009068" w:history="1">
        <w:r w:rsidR="003C02A6" w:rsidRPr="00123187">
          <w:rPr>
            <w:rStyle w:val="Hyperlink"/>
            <w:noProof/>
          </w:rPr>
          <w:t>1.attēls. Logošanas palīgklasē iekļautās metodes</w:t>
        </w:r>
        <w:r w:rsidR="003C02A6">
          <w:rPr>
            <w:noProof/>
            <w:webHidden/>
          </w:rPr>
          <w:tab/>
        </w:r>
        <w:r w:rsidR="003C02A6">
          <w:rPr>
            <w:noProof/>
            <w:webHidden/>
          </w:rPr>
          <w:fldChar w:fldCharType="begin"/>
        </w:r>
        <w:r w:rsidR="003C02A6">
          <w:rPr>
            <w:noProof/>
            <w:webHidden/>
          </w:rPr>
          <w:instrText xml:space="preserve"> PAGEREF _Toc383009068 \h </w:instrText>
        </w:r>
        <w:r w:rsidR="003C02A6">
          <w:rPr>
            <w:noProof/>
            <w:webHidden/>
          </w:rPr>
        </w:r>
        <w:r w:rsidR="003C02A6">
          <w:rPr>
            <w:noProof/>
            <w:webHidden/>
          </w:rPr>
          <w:fldChar w:fldCharType="separate"/>
        </w:r>
        <w:r w:rsidR="003C02A6">
          <w:rPr>
            <w:noProof/>
            <w:webHidden/>
          </w:rPr>
          <w:t>8</w:t>
        </w:r>
        <w:r w:rsidR="003C02A6">
          <w:rPr>
            <w:noProof/>
            <w:webHidden/>
          </w:rPr>
          <w:fldChar w:fldCharType="end"/>
        </w:r>
      </w:hyperlink>
    </w:p>
    <w:p w14:paraId="7F0C5E4E" w14:textId="77777777" w:rsidR="003C02A6" w:rsidRDefault="003C02A6">
      <w:pPr>
        <w:pStyle w:val="TableofFigures"/>
        <w:rPr>
          <w:rFonts w:asciiTheme="minorHAnsi" w:eastAsiaTheme="minorEastAsia" w:hAnsiTheme="minorHAnsi"/>
          <w:noProof/>
          <w:lang w:eastAsia="lv-LV"/>
        </w:rPr>
      </w:pPr>
      <w:hyperlink w:anchor="_Toc383009069" w:history="1">
        <w:r w:rsidRPr="00123187">
          <w:rPr>
            <w:rStyle w:val="Hyperlink"/>
            <w:noProof/>
          </w:rPr>
          <w:t>2.attēls. Izņēmumu palīgklasē iekļautās metodes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88AC947" w14:textId="77777777" w:rsidR="003C02A6" w:rsidRDefault="003C02A6">
      <w:pPr>
        <w:pStyle w:val="TableofFigures"/>
        <w:rPr>
          <w:rFonts w:asciiTheme="minorHAnsi" w:eastAsiaTheme="minorEastAsia" w:hAnsiTheme="minorHAnsi"/>
          <w:noProof/>
          <w:lang w:eastAsia="lv-LV"/>
        </w:rPr>
      </w:pPr>
      <w:hyperlink w:anchor="_Toc383009070" w:history="1">
        <w:r w:rsidRPr="00123187">
          <w:rPr>
            <w:rStyle w:val="Hyperlink"/>
            <w:noProof/>
          </w:rPr>
          <w:t>3.attēls. Trasēšanas palīgklasē iekļautās metodes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F5874D9" w14:textId="77777777" w:rsidR="003C02A6" w:rsidRDefault="003C02A6">
      <w:pPr>
        <w:pStyle w:val="TableofFigures"/>
        <w:rPr>
          <w:rFonts w:asciiTheme="minorHAnsi" w:eastAsiaTheme="minorEastAsia" w:hAnsiTheme="minorHAnsi"/>
          <w:noProof/>
          <w:lang w:eastAsia="lv-LV"/>
        </w:rPr>
      </w:pPr>
      <w:hyperlink w:anchor="_Toc383009071" w:history="1">
        <w:r w:rsidRPr="00123187">
          <w:rPr>
            <w:rStyle w:val="Hyperlink"/>
            <w:noProof/>
          </w:rPr>
          <w:t>4.attēls. Paplašinājuma palīgklasē iekļautās metodes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F876A52" w14:textId="77777777" w:rsidR="003C02A6" w:rsidRDefault="003C02A6">
      <w:pPr>
        <w:pStyle w:val="TableofFigures"/>
        <w:rPr>
          <w:rFonts w:asciiTheme="minorHAnsi" w:eastAsiaTheme="minorEastAsia" w:hAnsiTheme="minorHAnsi"/>
          <w:noProof/>
          <w:lang w:eastAsia="lv-LV"/>
        </w:rPr>
      </w:pPr>
      <w:hyperlink w:anchor="_Toc383009072" w:history="1">
        <w:r w:rsidRPr="00123187">
          <w:rPr>
            <w:rStyle w:val="Hyperlink"/>
            <w:noProof/>
          </w:rPr>
          <w:t>5.attēls. Notifikāciju nosūtīšanas struktūra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9069C30" w14:textId="77777777" w:rsidR="003C02A6" w:rsidRDefault="003C02A6">
      <w:pPr>
        <w:pStyle w:val="TableofFigures"/>
        <w:rPr>
          <w:rFonts w:asciiTheme="minorHAnsi" w:eastAsiaTheme="minorEastAsia" w:hAnsiTheme="minorHAnsi"/>
          <w:noProof/>
          <w:lang w:eastAsia="lv-LV"/>
        </w:rPr>
      </w:pPr>
      <w:hyperlink w:anchor="_Toc383009073" w:history="1">
        <w:r w:rsidRPr="00123187">
          <w:rPr>
            <w:rStyle w:val="Hyperlink"/>
            <w:noProof/>
          </w:rPr>
          <w:t>6.attēls. Žurnalēšanas rezultāti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DA2B374" w14:textId="77777777" w:rsidR="003C02A6" w:rsidRDefault="003C02A6">
      <w:pPr>
        <w:pStyle w:val="TableofFigures"/>
        <w:rPr>
          <w:rFonts w:asciiTheme="minorHAnsi" w:eastAsiaTheme="minorEastAsia" w:hAnsiTheme="minorHAnsi"/>
          <w:noProof/>
          <w:lang w:eastAsia="lv-LV"/>
        </w:rPr>
      </w:pPr>
      <w:hyperlink w:anchor="_Toc383009074" w:history="1">
        <w:r w:rsidRPr="00123187">
          <w:rPr>
            <w:rStyle w:val="Hyperlink"/>
            <w:noProof/>
          </w:rPr>
          <w:t>7.attēls. Trasēšanas rezultāti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5CB570F" w14:textId="77777777" w:rsidR="003C02A6" w:rsidRDefault="003C02A6">
      <w:pPr>
        <w:pStyle w:val="TableofFigures"/>
        <w:rPr>
          <w:rFonts w:asciiTheme="minorHAnsi" w:eastAsiaTheme="minorEastAsia" w:hAnsiTheme="minorHAnsi"/>
          <w:noProof/>
          <w:lang w:eastAsia="lv-LV"/>
        </w:rPr>
      </w:pPr>
      <w:hyperlink w:anchor="_Toc383009075" w:history="1">
        <w:r w:rsidRPr="00123187">
          <w:rPr>
            <w:rStyle w:val="Hyperlink"/>
            <w:noProof/>
          </w:rPr>
          <w:t>8.attēls. Izņēmumu žurnalēšanas rezultāti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4D7C645" w14:textId="77777777" w:rsidR="003C02A6" w:rsidRDefault="003C02A6">
      <w:pPr>
        <w:pStyle w:val="TableofFigures"/>
        <w:rPr>
          <w:rFonts w:asciiTheme="minorHAnsi" w:eastAsiaTheme="minorEastAsia" w:hAnsiTheme="minorHAnsi"/>
          <w:noProof/>
          <w:lang w:eastAsia="lv-LV"/>
        </w:rPr>
      </w:pPr>
      <w:hyperlink w:anchor="_Toc383009076" w:history="1">
        <w:r w:rsidRPr="00123187">
          <w:rPr>
            <w:rStyle w:val="Hyperlink"/>
            <w:noProof/>
          </w:rPr>
          <w:t>9.attēls. Aktivitāšu žurnalēšanas rezultāti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4DE2D85" w14:textId="77777777" w:rsidR="003C02A6" w:rsidRDefault="003C02A6">
      <w:pPr>
        <w:pStyle w:val="TableofFigures"/>
        <w:rPr>
          <w:rFonts w:asciiTheme="minorHAnsi" w:eastAsiaTheme="minorEastAsia" w:hAnsiTheme="minorHAnsi"/>
          <w:noProof/>
          <w:lang w:eastAsia="lv-LV"/>
        </w:rPr>
      </w:pPr>
      <w:hyperlink w:anchor="_Toc383009077" w:history="1">
        <w:r w:rsidRPr="00123187">
          <w:rPr>
            <w:rStyle w:val="Hyperlink"/>
            <w:noProof/>
          </w:rPr>
          <w:t>10.attēls. ExtraInformationProvider pielietošanas rezultāti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7A8502BB" w14:textId="77777777" w:rsidR="003C02A6" w:rsidRDefault="003C02A6">
      <w:pPr>
        <w:pStyle w:val="TableofFigures"/>
        <w:rPr>
          <w:rFonts w:asciiTheme="minorHAnsi" w:eastAsiaTheme="minorEastAsia" w:hAnsiTheme="minorHAnsi"/>
          <w:noProof/>
          <w:lang w:eastAsia="lv-LV"/>
        </w:rPr>
      </w:pPr>
      <w:hyperlink w:anchor="_Toc383009078" w:history="1">
        <w:r w:rsidRPr="00123187">
          <w:rPr>
            <w:rStyle w:val="Hyperlink"/>
            <w:noProof/>
          </w:rPr>
          <w:t>11.attēls. Sinhrona izsaukuma rezultāts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5BC6C1B5" w14:textId="77777777" w:rsidR="003C02A6" w:rsidRDefault="003C02A6">
      <w:pPr>
        <w:pStyle w:val="TableofFigures"/>
        <w:rPr>
          <w:rFonts w:asciiTheme="minorHAnsi" w:eastAsiaTheme="minorEastAsia" w:hAnsiTheme="minorHAnsi"/>
          <w:noProof/>
          <w:lang w:eastAsia="lv-LV"/>
        </w:rPr>
      </w:pPr>
      <w:hyperlink w:anchor="_Toc383009079" w:history="1">
        <w:r w:rsidRPr="00123187">
          <w:rPr>
            <w:rStyle w:val="Hyperlink"/>
            <w:noProof/>
          </w:rPr>
          <w:t>12.attēls. Asinhrona izsaukuma rezultāts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73022DAB" w14:textId="77777777" w:rsidR="003C02A6" w:rsidRDefault="003C02A6">
      <w:pPr>
        <w:pStyle w:val="TableofFigures"/>
        <w:rPr>
          <w:rFonts w:asciiTheme="minorHAnsi" w:eastAsiaTheme="minorEastAsia" w:hAnsiTheme="minorHAnsi"/>
          <w:noProof/>
          <w:lang w:eastAsia="lv-LV"/>
        </w:rPr>
      </w:pPr>
      <w:hyperlink w:anchor="_Toc383009080" w:history="1">
        <w:r w:rsidRPr="00123187">
          <w:rPr>
            <w:rStyle w:val="Hyperlink"/>
            <w:noProof/>
          </w:rPr>
          <w:t>13.attēls. Ziņojumu un audita rezultāti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_Toc383009080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19FE8DB8" w14:textId="154B1FB6" w:rsidR="00CE4B39" w:rsidRPr="0054051B" w:rsidRDefault="00DE1CE6" w:rsidP="00560911">
      <w:pPr>
        <w:rPr>
          <w:rFonts w:ascii="Tahoma" w:eastAsiaTheme="majorEastAsia" w:hAnsi="Tahoma" w:cstheme="majorBidi"/>
          <w:b/>
          <w:bCs/>
          <w:sz w:val="32"/>
          <w:szCs w:val="28"/>
        </w:rPr>
      </w:pPr>
      <w:r w:rsidRPr="0054051B">
        <w:fldChar w:fldCharType="end"/>
      </w:r>
      <w:r w:rsidR="00CE4B39" w:rsidRPr="0054051B">
        <w:br w:type="page"/>
      </w:r>
    </w:p>
    <w:p w14:paraId="19FE8DB9" w14:textId="77777777" w:rsidR="00913E35" w:rsidRPr="0054051B" w:rsidRDefault="00913E35" w:rsidP="00913E35">
      <w:pPr>
        <w:pStyle w:val="Heading1"/>
      </w:pPr>
      <w:bookmarkStart w:id="4" w:name="_Toc129433334"/>
      <w:bookmarkStart w:id="5" w:name="_Toc190771589"/>
      <w:bookmarkStart w:id="6" w:name="_Toc205267389"/>
      <w:bookmarkStart w:id="7" w:name="_Toc303766162"/>
      <w:bookmarkStart w:id="8" w:name="_Toc132711872"/>
      <w:bookmarkStart w:id="9" w:name="_Toc139343085"/>
      <w:bookmarkStart w:id="10" w:name="_Toc199902133"/>
      <w:bookmarkStart w:id="11" w:name="_Toc383009082"/>
      <w:r w:rsidRPr="0054051B">
        <w:lastRenderedPageBreak/>
        <w:t>Ievads</w:t>
      </w:r>
      <w:bookmarkEnd w:id="4"/>
      <w:bookmarkEnd w:id="5"/>
      <w:bookmarkEnd w:id="6"/>
      <w:bookmarkEnd w:id="7"/>
      <w:bookmarkEnd w:id="11"/>
    </w:p>
    <w:p w14:paraId="19FE8DBA" w14:textId="77777777" w:rsidR="00913E35" w:rsidRPr="0054051B" w:rsidRDefault="00913E35" w:rsidP="00913E35">
      <w:pPr>
        <w:pStyle w:val="Heading2"/>
      </w:pPr>
      <w:bookmarkStart w:id="12" w:name="_Dokumenta_nolūks"/>
      <w:bookmarkStart w:id="13" w:name="_Toc21077435"/>
      <w:bookmarkStart w:id="14" w:name="_Toc28766185"/>
      <w:bookmarkStart w:id="15" w:name="_Toc29354286"/>
      <w:bookmarkStart w:id="16" w:name="_Toc65487055"/>
      <w:bookmarkStart w:id="17" w:name="_Toc109037443"/>
      <w:bookmarkStart w:id="18" w:name="_Toc129433335"/>
      <w:bookmarkStart w:id="19" w:name="_Toc190771590"/>
      <w:bookmarkStart w:id="20" w:name="_Toc205267390"/>
      <w:bookmarkStart w:id="21" w:name="_Toc303766163"/>
      <w:bookmarkStart w:id="22" w:name="_Toc383009083"/>
      <w:bookmarkEnd w:id="12"/>
      <w:r w:rsidRPr="0054051B">
        <w:t>Dokumenta nolūks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19FE8DBB" w14:textId="77777777" w:rsidR="00913E35" w:rsidRPr="0054051B" w:rsidRDefault="00913E35" w:rsidP="00560911">
      <w:r w:rsidRPr="0054051B">
        <w:t xml:space="preserve">Dokuments „Koplietojuma žurnalēšanas bibliotēku apraksts” satur žurnalēšanas bibliotēku </w:t>
      </w:r>
      <w:r w:rsidRPr="0054051B">
        <w:rPr>
          <w:i/>
        </w:rPr>
        <w:t>Diagnostic.dll</w:t>
      </w:r>
      <w:r w:rsidRPr="0054051B">
        <w:t xml:space="preserve"> un </w:t>
      </w:r>
      <w:r w:rsidRPr="0054051B">
        <w:rPr>
          <w:i/>
        </w:rPr>
        <w:t>Enterprise Library</w:t>
      </w:r>
      <w:r w:rsidRPr="0054051B">
        <w:t xml:space="preserve"> 4.0.0.0 aprakstu un palīgklašu izmantošanas instrukcijas. Šis dokuments ir paredzēts SIA „ABC software” izstrādātājiem, kā arī citiem iesaistītajiem izstrādātājiem, kas līdzdarbojas ar SIA „ABC software” programmnodrošinājumu izstrādē un pilnveidošanā.</w:t>
      </w:r>
    </w:p>
    <w:p w14:paraId="19FE8DBC" w14:textId="77777777" w:rsidR="00913E35" w:rsidRPr="0054051B" w:rsidRDefault="00913E35" w:rsidP="00913E35">
      <w:pPr>
        <w:pStyle w:val="Heading2"/>
      </w:pPr>
      <w:bookmarkStart w:id="23" w:name="_Darbības_sfēra"/>
      <w:bookmarkStart w:id="24" w:name="_Toc303766164"/>
      <w:bookmarkStart w:id="25" w:name="_Toc383009084"/>
      <w:bookmarkEnd w:id="23"/>
      <w:r w:rsidRPr="0054051B">
        <w:t>Termini un pieņemtie apzīmējumi</w:t>
      </w:r>
      <w:bookmarkEnd w:id="24"/>
      <w:bookmarkEnd w:id="25"/>
    </w:p>
    <w:p w14:paraId="19FE8DBD" w14:textId="77777777" w:rsidR="00913E35" w:rsidRPr="0054051B" w:rsidRDefault="00913E35" w:rsidP="00560911">
      <w:bookmarkStart w:id="26" w:name="_Saistītie_dokumenti"/>
      <w:bookmarkStart w:id="27" w:name="_Toc28766189"/>
      <w:bookmarkStart w:id="28" w:name="_Toc29354290"/>
      <w:bookmarkStart w:id="29" w:name="_Toc65487059"/>
      <w:bookmarkStart w:id="30" w:name="_Toc109037448"/>
      <w:bookmarkStart w:id="31" w:name="_Toc120962891"/>
      <w:bookmarkStart w:id="32" w:name="_Toc129433338"/>
      <w:bookmarkStart w:id="33" w:name="_Toc190771593"/>
      <w:bookmarkStart w:id="34" w:name="_Toc205267393"/>
      <w:bookmarkEnd w:id="26"/>
      <w:r w:rsidRPr="0054051B">
        <w:t xml:space="preserve">Visi šajā dokumentā izmantotie termini un apzīmējumi ir apkopoti Terminu un saīsinājumu indeksā </w:t>
      </w:r>
      <w:r w:rsidRPr="0054051B">
        <w:fldChar w:fldCharType="begin"/>
      </w:r>
      <w:r w:rsidRPr="0054051B">
        <w:instrText xml:space="preserve"> REF _Ref152590467 \n \h </w:instrText>
      </w:r>
      <w:r w:rsidRPr="0054051B">
        <w:fldChar w:fldCharType="separate"/>
      </w:r>
      <w:r w:rsidR="00F367D8">
        <w:t>[2]</w:t>
      </w:r>
      <w:r w:rsidRPr="0054051B">
        <w:fldChar w:fldCharType="end"/>
      </w:r>
      <w:r w:rsidRPr="0054051B">
        <w:t>.</w:t>
      </w:r>
    </w:p>
    <w:p w14:paraId="19FE8DBE" w14:textId="77777777" w:rsidR="00913E35" w:rsidRPr="0054051B" w:rsidRDefault="00913E35" w:rsidP="00913E35">
      <w:pPr>
        <w:pStyle w:val="Heading2"/>
      </w:pPr>
      <w:bookmarkStart w:id="35" w:name="_Toc303766165"/>
      <w:bookmarkStart w:id="36" w:name="_Toc383009085"/>
      <w:r w:rsidRPr="0054051B">
        <w:t>Saistība ar citiem dokumenti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54051B">
        <w:t>em</w:t>
      </w:r>
      <w:bookmarkEnd w:id="35"/>
      <w:bookmarkEnd w:id="36"/>
    </w:p>
    <w:p w14:paraId="19FE8DBF" w14:textId="77777777" w:rsidR="00913E35" w:rsidRPr="0054051B" w:rsidRDefault="00913E35" w:rsidP="00560911">
      <w:r w:rsidRPr="0054051B">
        <w:t>Dokuments ir izstrādāts, balstoties uz šādiem dokumentiem:</w:t>
      </w:r>
    </w:p>
    <w:p w14:paraId="19FE8DC0" w14:textId="77777777" w:rsidR="00913E35" w:rsidRPr="0054051B" w:rsidRDefault="00913E35" w:rsidP="00560911">
      <w:pPr>
        <w:pStyle w:val="Atsauce"/>
      </w:pPr>
      <w:bookmarkStart w:id="37" w:name="_Ref314481264"/>
      <w:r w:rsidRPr="0054051B">
        <w:t>IVIS izstrādes vadlīnijas (URN:100000:DOC-FR-VNP).</w:t>
      </w:r>
      <w:bookmarkEnd w:id="37"/>
    </w:p>
    <w:p w14:paraId="19FE8DC1" w14:textId="77777777" w:rsidR="00913E35" w:rsidRPr="0054051B" w:rsidRDefault="00913E35" w:rsidP="00560911">
      <w:pPr>
        <w:pStyle w:val="Atsauce"/>
      </w:pPr>
      <w:bookmarkStart w:id="38" w:name="_Ref152590467"/>
      <w:r w:rsidRPr="0054051B">
        <w:t>IVIS „Terminu un saīsinājumu indekss.” (EPS-31/2005-IVIS-OLIMPS-TSI-V0.03 07.03.2006.).</w:t>
      </w:r>
      <w:bookmarkEnd w:id="38"/>
    </w:p>
    <w:p w14:paraId="19FE8DC2" w14:textId="0FF1EC8A" w:rsidR="00913E35" w:rsidRPr="0054051B" w:rsidRDefault="00913E35" w:rsidP="00560911">
      <w:pPr>
        <w:pStyle w:val="Atsauce"/>
      </w:pPr>
      <w:bookmarkStart w:id="39" w:name="ELconfig"/>
      <w:bookmarkStart w:id="40" w:name="_Ref303765479"/>
      <w:bookmarkEnd w:id="39"/>
      <w:r w:rsidRPr="0054051B">
        <w:rPr>
          <w:i/>
        </w:rPr>
        <w:t>Enterprise</w:t>
      </w:r>
      <w:r w:rsidRPr="0054051B">
        <w:t xml:space="preserve"> </w:t>
      </w:r>
      <w:r w:rsidRPr="0054051B">
        <w:rPr>
          <w:i/>
        </w:rPr>
        <w:t>Library</w:t>
      </w:r>
      <w:r w:rsidRPr="0054051B">
        <w:t xml:space="preserve"> konfigurācijas faili </w:t>
      </w:r>
      <w:r w:rsidR="00962A6D" w:rsidRPr="0054051B">
        <w:t>–</w:t>
      </w:r>
      <w:r w:rsidRPr="0054051B">
        <w:t xml:space="preserve"> </w:t>
      </w:r>
      <w:hyperlink r:id="rId18" w:history="1">
        <w:r w:rsidRPr="0054051B">
          <w:rPr>
            <w:rStyle w:val="Hyperlink"/>
            <w:color w:val="auto"/>
            <w:u w:val="none"/>
          </w:rPr>
          <w:t>http://blogs.msdn.com/b/tomholl/archive/2006/04/02/entlib2externalconfig.aspx</w:t>
        </w:r>
      </w:hyperlink>
      <w:bookmarkEnd w:id="40"/>
    </w:p>
    <w:p w14:paraId="19FE8DC3" w14:textId="77777777" w:rsidR="00913E35" w:rsidRPr="0054051B" w:rsidRDefault="00913E35" w:rsidP="00560911">
      <w:pPr>
        <w:pStyle w:val="Atsauce"/>
      </w:pPr>
      <w:bookmarkStart w:id="41" w:name="_Ref303764672"/>
      <w:r w:rsidRPr="0054051B">
        <w:t xml:space="preserve">Instrukciju pamatā izmantots risinājums </w:t>
      </w:r>
      <w:r w:rsidRPr="0054051B">
        <w:rPr>
          <w:rStyle w:val="ReferenceChar"/>
          <w:i/>
          <w:lang w:val="lv-LV"/>
        </w:rPr>
        <w:t>EnoughPI</w:t>
      </w:r>
      <w:r w:rsidRPr="0054051B">
        <w:rPr>
          <w:rStyle w:val="ReferenceChar"/>
          <w:lang w:val="lv-LV"/>
        </w:rPr>
        <w:t>.sln</w:t>
      </w:r>
      <w:r w:rsidRPr="0054051B">
        <w:t>, kas atrodas mapē „~\Diagnostic\CS\WindowsApp\begin”</w:t>
      </w:r>
      <w:bookmarkEnd w:id="41"/>
      <w:r w:rsidR="00560911" w:rsidRPr="0054051B">
        <w:t>.</w:t>
      </w:r>
    </w:p>
    <w:p w14:paraId="19FE8DC4" w14:textId="77777777" w:rsidR="00913E35" w:rsidRPr="0054051B" w:rsidRDefault="00913E35" w:rsidP="00560911">
      <w:bookmarkStart w:id="42" w:name="_Toc303763315"/>
      <w:bookmarkStart w:id="43" w:name="_Toc303764044"/>
      <w:bookmarkStart w:id="44" w:name="_Toc188673235"/>
      <w:bookmarkStart w:id="45" w:name="_Toc189286728"/>
      <w:bookmarkStart w:id="46" w:name="_Produkta_perspektīva"/>
      <w:bookmarkStart w:id="47" w:name="_Toc300154691"/>
      <w:bookmarkStart w:id="48" w:name="_Toc300156122"/>
      <w:bookmarkStart w:id="49" w:name="_Toc300158112"/>
      <w:bookmarkStart w:id="50" w:name="_Toc300158275"/>
      <w:bookmarkEnd w:id="8"/>
      <w:bookmarkEnd w:id="9"/>
      <w:bookmarkEnd w:id="10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19FE8DC5" w14:textId="77777777" w:rsidR="00913E35" w:rsidRPr="0054051B" w:rsidRDefault="00913E35" w:rsidP="00913E35">
      <w:pPr>
        <w:pStyle w:val="Heading1"/>
      </w:pPr>
      <w:bookmarkStart w:id="51" w:name="_Toc232842025"/>
      <w:bookmarkStart w:id="52" w:name="_Toc303766166"/>
      <w:bookmarkStart w:id="53" w:name="_Toc383009086"/>
      <w:r w:rsidRPr="0054051B">
        <w:lastRenderedPageBreak/>
        <w:t>Palīgklases</w:t>
      </w:r>
      <w:bookmarkEnd w:id="51"/>
      <w:bookmarkEnd w:id="52"/>
      <w:bookmarkEnd w:id="53"/>
    </w:p>
    <w:p w14:paraId="19FE8DC6" w14:textId="77777777" w:rsidR="00913E35" w:rsidRPr="0054051B" w:rsidRDefault="00913E35" w:rsidP="00560911">
      <w:r w:rsidRPr="0054051B">
        <w:t>Bibliotēkā „Diagnostic.dll” izmantotās palīgklases nodrošina nepieciešamās žurnalēšanas un auditācijas funkcijas.</w:t>
      </w:r>
    </w:p>
    <w:p w14:paraId="19FE8DC7" w14:textId="77777777" w:rsidR="00913E35" w:rsidRPr="0054051B" w:rsidRDefault="00913E35" w:rsidP="00913E35">
      <w:pPr>
        <w:pStyle w:val="Heading2"/>
      </w:pPr>
      <w:bookmarkStart w:id="54" w:name="_Toc214875050"/>
      <w:bookmarkStart w:id="55" w:name="_Toc232842026"/>
      <w:bookmarkStart w:id="56" w:name="_Ref264629943"/>
      <w:bookmarkStart w:id="57" w:name="_Toc303766167"/>
      <w:bookmarkStart w:id="58" w:name="_Toc383009087"/>
      <w:r w:rsidRPr="0054051B">
        <w:t>Logošanas palīgklase</w:t>
      </w:r>
      <w:bookmarkEnd w:id="54"/>
      <w:bookmarkEnd w:id="55"/>
      <w:bookmarkEnd w:id="56"/>
      <w:bookmarkEnd w:id="57"/>
      <w:bookmarkEnd w:id="58"/>
    </w:p>
    <w:p w14:paraId="19FE8DC8" w14:textId="77777777" w:rsidR="00913E35" w:rsidRPr="0054051B" w:rsidRDefault="00913E35" w:rsidP="00560911">
      <w:r w:rsidRPr="0054051B">
        <w:t xml:space="preserve">Logošanas palīgklasē „LogUtility” iekļautas metodes, kas ļauj veikt notikumu žurnalēšanu. </w:t>
      </w:r>
    </w:p>
    <w:p w14:paraId="5724AE37" w14:textId="77777777" w:rsidR="000C3FD2" w:rsidRPr="0054051B" w:rsidRDefault="00913E35" w:rsidP="000C3FD2">
      <w:pPr>
        <w:pStyle w:val="Pictureposition"/>
      </w:pPr>
      <w:r w:rsidRPr="0054051B">
        <w:rPr>
          <w:noProof/>
          <w:lang w:eastAsia="lv-LV"/>
        </w:rPr>
        <w:drawing>
          <wp:inline distT="0" distB="0" distL="0" distR="0" wp14:anchorId="19FE9256" wp14:editId="19FE9257">
            <wp:extent cx="5991225" cy="2619375"/>
            <wp:effectExtent l="0" t="0" r="9525" b="9525"/>
            <wp:docPr id="27" name="Picture 27" descr="LogUt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ogUtilit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E8DC9" w14:textId="56DBDE9B" w:rsidR="00913E35" w:rsidRPr="0054051B" w:rsidRDefault="003C02A6" w:rsidP="000C3FD2">
      <w:pPr>
        <w:pStyle w:val="Picturecaption"/>
      </w:pPr>
      <w:r>
        <w:fldChar w:fldCharType="begin"/>
      </w:r>
      <w:r>
        <w:instrText xml:space="preserve"> SEQ attēls. \* ARABIC </w:instrText>
      </w:r>
      <w:r>
        <w:fldChar w:fldCharType="separate"/>
      </w:r>
      <w:bookmarkStart w:id="59" w:name="_Toc383009068"/>
      <w:r w:rsidR="00F367D8">
        <w:rPr>
          <w:noProof/>
        </w:rPr>
        <w:t>1</w:t>
      </w:r>
      <w:r>
        <w:rPr>
          <w:noProof/>
        </w:rPr>
        <w:fldChar w:fldCharType="end"/>
      </w:r>
      <w:r w:rsidR="000C3FD2" w:rsidRPr="0054051B">
        <w:t>.attēls. Logošanas palīgklasē iekļautās metodes</w:t>
      </w:r>
      <w:bookmarkEnd w:id="59"/>
    </w:p>
    <w:p w14:paraId="19FE8DCB" w14:textId="77777777" w:rsidR="00913E35" w:rsidRPr="0054051B" w:rsidRDefault="00913E35" w:rsidP="00913E35">
      <w:pPr>
        <w:pStyle w:val="Heading3"/>
      </w:pPr>
      <w:bookmarkStart w:id="60" w:name="_Toc214875051"/>
      <w:bookmarkStart w:id="61" w:name="_Toc232842027"/>
      <w:bookmarkStart w:id="62" w:name="_Toc303766168"/>
      <w:bookmarkStart w:id="63" w:name="_Toc383009088"/>
      <w:r w:rsidRPr="0054051B">
        <w:t>Konstruktori</w:t>
      </w:r>
      <w:bookmarkEnd w:id="60"/>
      <w:bookmarkEnd w:id="61"/>
      <w:bookmarkEnd w:id="62"/>
      <w:bookmarkEnd w:id="63"/>
    </w:p>
    <w:p w14:paraId="19FE8DCC" w14:textId="77777777" w:rsidR="00913E35" w:rsidRPr="0054051B" w:rsidRDefault="00913E35" w:rsidP="00195F4D">
      <w:pPr>
        <w:pStyle w:val="Heading4"/>
      </w:pPr>
      <w:bookmarkStart w:id="64" w:name="_Toc214875052"/>
      <w:bookmarkStart w:id="65" w:name="_Toc383009089"/>
      <w:r w:rsidRPr="0054051B">
        <w:t>Konstruktors „LogUtility</w:t>
      </w:r>
      <w:bookmarkEnd w:id="64"/>
      <w:r w:rsidRPr="0054051B">
        <w:t>”</w:t>
      </w:r>
      <w:bookmarkEnd w:id="65"/>
      <w:r w:rsidRPr="0054051B">
        <w:t xml:space="preserve"> </w:t>
      </w:r>
    </w:p>
    <w:p w14:paraId="19FE8DCD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        public LogUtility(string sourceName)</w:t>
      </w:r>
    </w:p>
    <w:p w14:paraId="19FE8DCE" w14:textId="77777777" w:rsidR="00913E35" w:rsidRPr="0054051B" w:rsidRDefault="00913E35" w:rsidP="00560911">
      <w:r w:rsidRPr="0054051B">
        <w:t>Izveido klasi „LogUtility” ar uzdoto žurnalēšanas avotu.</w:t>
      </w:r>
    </w:p>
    <w:p w14:paraId="19FE8DCF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DD2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DD0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DD1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DD5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D3" w14:textId="77777777" w:rsidR="00913E35" w:rsidRPr="0054051B" w:rsidRDefault="00913E35" w:rsidP="00560911">
            <w:pPr>
              <w:pStyle w:val="Tablebody"/>
            </w:pPr>
            <w:r w:rsidRPr="0054051B">
              <w:t>sourceName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DD4" w14:textId="77777777" w:rsidR="00913E35" w:rsidRPr="0054051B" w:rsidRDefault="00913E35" w:rsidP="00560911">
            <w:pPr>
              <w:pStyle w:val="Tablebody"/>
            </w:pPr>
            <w:r w:rsidRPr="0054051B">
              <w:t>trasēšanas avots</w:t>
            </w:r>
          </w:p>
        </w:tc>
      </w:tr>
    </w:tbl>
    <w:p w14:paraId="19FE8DD6" w14:textId="77777777" w:rsidR="00913E35" w:rsidRPr="0054051B" w:rsidRDefault="00913E35" w:rsidP="00913E35">
      <w:pPr>
        <w:pStyle w:val="Heading3"/>
      </w:pPr>
      <w:bookmarkStart w:id="66" w:name="_Toc214875053"/>
      <w:bookmarkStart w:id="67" w:name="_Toc232842028"/>
      <w:bookmarkStart w:id="68" w:name="_Toc303766169"/>
      <w:bookmarkStart w:id="69" w:name="_Toc383009090"/>
      <w:r w:rsidRPr="0054051B">
        <w:t>Īpašības</w:t>
      </w:r>
      <w:bookmarkEnd w:id="66"/>
      <w:bookmarkEnd w:id="67"/>
      <w:bookmarkEnd w:id="68"/>
      <w:bookmarkEnd w:id="69"/>
    </w:p>
    <w:p w14:paraId="19FE8DD7" w14:textId="77777777" w:rsidR="00913E35" w:rsidRPr="0054051B" w:rsidRDefault="00913E35" w:rsidP="00195F4D">
      <w:pPr>
        <w:pStyle w:val="Heading4"/>
      </w:pPr>
      <w:bookmarkStart w:id="70" w:name="_Toc214875054"/>
      <w:bookmarkStart w:id="71" w:name="_Toc383009091"/>
      <w:r w:rsidRPr="0054051B">
        <w:t>„LoggingEnabled” īpašība</w:t>
      </w:r>
      <w:bookmarkEnd w:id="70"/>
      <w:bookmarkEnd w:id="71"/>
    </w:p>
    <w:p w14:paraId="19FE8DD8" w14:textId="77777777" w:rsidR="00913E35" w:rsidRPr="0054051B" w:rsidRDefault="00913E35" w:rsidP="00560911">
      <w:r w:rsidRPr="0054051B">
        <w:t>Īpašības apraksts:</w:t>
      </w:r>
    </w:p>
    <w:p w14:paraId="19FE8DD9" w14:textId="77777777" w:rsidR="00913E35" w:rsidRPr="0054051B" w:rsidRDefault="00913E35" w:rsidP="00913E35">
      <w:pPr>
        <w:pStyle w:val="CodeBlockChar"/>
        <w:pBdr>
          <w:left w:val="single" w:sz="4" w:space="10" w:color="auto"/>
        </w:pBdr>
        <w:rPr>
          <w:lang w:val="lv-LV"/>
        </w:rPr>
      </w:pPr>
      <w:r w:rsidRPr="0054051B">
        <w:rPr>
          <w:color w:val="0000FF"/>
          <w:lang w:val="lv-LV" w:eastAsia="ru-RU"/>
        </w:rPr>
        <w:t>public</w:t>
      </w:r>
      <w:r w:rsidRPr="0054051B">
        <w:rPr>
          <w:lang w:val="lv-LV" w:eastAsia="ru-RU"/>
        </w:rPr>
        <w:t xml:space="preserve"> </w:t>
      </w:r>
      <w:r w:rsidRPr="0054051B">
        <w:rPr>
          <w:color w:val="0000FF"/>
          <w:lang w:val="lv-LV" w:eastAsia="ru-RU"/>
        </w:rPr>
        <w:t>bool</w:t>
      </w:r>
      <w:r w:rsidRPr="0054051B">
        <w:rPr>
          <w:lang w:val="lv-LV" w:eastAsia="ru-RU"/>
        </w:rPr>
        <w:t xml:space="preserve"> LoggingEnabled</w:t>
      </w:r>
      <w:r w:rsidRPr="0054051B">
        <w:rPr>
          <w:lang w:val="lv-LV"/>
        </w:rPr>
        <w:t xml:space="preserve"> { </w:t>
      </w:r>
      <w:r w:rsidRPr="0054051B">
        <w:rPr>
          <w:color w:val="0000FF"/>
          <w:lang w:val="lv-LV" w:eastAsia="ru-RU"/>
        </w:rPr>
        <w:t>get</w:t>
      </w:r>
      <w:r w:rsidRPr="0054051B">
        <w:rPr>
          <w:lang w:val="lv-LV"/>
        </w:rPr>
        <w:t>; }</w:t>
      </w:r>
    </w:p>
    <w:p w14:paraId="19FE8DDA" w14:textId="77777777" w:rsidR="00913E35" w:rsidRPr="0054051B" w:rsidRDefault="00913E35" w:rsidP="00560911">
      <w:r w:rsidRPr="0054051B">
        <w:t>Īpašība atgriež, vai žurnalēšana ir ieslēgta.</w:t>
      </w:r>
    </w:p>
    <w:p w14:paraId="19FE8DDB" w14:textId="18958457" w:rsidR="00913E35" w:rsidRPr="0054051B" w:rsidRDefault="00913E35" w:rsidP="00913E35">
      <w:pPr>
        <w:pStyle w:val="Heading3"/>
      </w:pPr>
      <w:bookmarkStart w:id="72" w:name="_Toc214875055"/>
      <w:bookmarkStart w:id="73" w:name="_Toc232842029"/>
      <w:bookmarkStart w:id="74" w:name="_Toc303766170"/>
      <w:bookmarkStart w:id="75" w:name="_Toc383009092"/>
      <w:r w:rsidRPr="0054051B">
        <w:t>Metodes</w:t>
      </w:r>
      <w:bookmarkEnd w:id="72"/>
      <w:bookmarkEnd w:id="73"/>
      <w:bookmarkEnd w:id="74"/>
      <w:bookmarkEnd w:id="75"/>
    </w:p>
    <w:p w14:paraId="19FE8DDC" w14:textId="77777777" w:rsidR="00913E35" w:rsidRPr="0054051B" w:rsidRDefault="00913E35" w:rsidP="00195F4D">
      <w:pPr>
        <w:pStyle w:val="Heading4"/>
      </w:pPr>
      <w:bookmarkStart w:id="76" w:name="_Toc214875056"/>
      <w:bookmarkStart w:id="77" w:name="_Toc383009093"/>
      <w:r w:rsidRPr="0054051B">
        <w:t>Metode „Write</w:t>
      </w:r>
      <w:bookmarkEnd w:id="76"/>
      <w:r w:rsidRPr="0054051B">
        <w:t>”</w:t>
      </w:r>
      <w:bookmarkEnd w:id="77"/>
      <w:r w:rsidRPr="0054051B">
        <w:t xml:space="preserve"> </w:t>
      </w:r>
    </w:p>
    <w:p w14:paraId="19FE8DDD" w14:textId="77777777" w:rsidR="00913E35" w:rsidRPr="0054051B" w:rsidRDefault="00913E35" w:rsidP="00560911">
      <w:r w:rsidRPr="0054051B">
        <w:t>Metodes apraksts:</w:t>
      </w:r>
    </w:p>
    <w:p w14:paraId="19FE8DDE" w14:textId="77777777" w:rsidR="00913E35" w:rsidRPr="0054051B" w:rsidRDefault="00913E35" w:rsidP="00AA00E6">
      <w:pPr>
        <w:pStyle w:val="CodeBlockChar"/>
        <w:keepNext w:val="0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void Write(string message, string category, int priority, int eventId, TraceEventType severity, IDictionary&lt;string, object&gt; properties) </w:t>
      </w:r>
    </w:p>
    <w:p w14:paraId="19FE8DDF" w14:textId="77777777" w:rsidR="00913E35" w:rsidRPr="0054051B" w:rsidRDefault="00913E35" w:rsidP="00560911">
      <w:r w:rsidRPr="0054051B">
        <w:lastRenderedPageBreak/>
        <w:t>Logo ziņojumu ar uzdotu kategoriju, prioritāti, identifikatoru, stingrību un papildus īpašībām.</w:t>
      </w:r>
    </w:p>
    <w:p w14:paraId="19FE8DE0" w14:textId="77777777" w:rsidR="00913E35" w:rsidRPr="0054051B" w:rsidRDefault="00913E35" w:rsidP="00560911">
      <w:r w:rsidRPr="0054051B">
        <w:t>Metodes 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DE3" w14:textId="77777777" w:rsidTr="00913E35">
        <w:tc>
          <w:tcPr>
            <w:tcW w:w="1800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FE8DE1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19FE8DE2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DE6" w14:textId="77777777" w:rsidTr="00913E35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E4" w14:textId="77777777" w:rsidR="00913E35" w:rsidRPr="0054051B" w:rsidRDefault="00913E35" w:rsidP="00560911">
            <w:pPr>
              <w:pStyle w:val="Tablebody"/>
            </w:pPr>
            <w:r w:rsidRPr="0054051B">
              <w:t>message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DE5" w14:textId="77777777" w:rsidR="00913E35" w:rsidRPr="0054051B" w:rsidRDefault="00913E35" w:rsidP="00560911">
            <w:pPr>
              <w:pStyle w:val="Tablebody"/>
            </w:pPr>
            <w:r w:rsidRPr="0054051B">
              <w:t>ziņojuma teksts</w:t>
            </w:r>
          </w:p>
        </w:tc>
      </w:tr>
      <w:tr w:rsidR="00913E35" w:rsidRPr="0054051B" w14:paraId="19FE8DE9" w14:textId="77777777" w:rsidTr="00913E35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E7" w14:textId="77777777" w:rsidR="00913E35" w:rsidRPr="0054051B" w:rsidRDefault="00913E35" w:rsidP="00560911">
            <w:pPr>
              <w:pStyle w:val="Tablebody"/>
            </w:pPr>
            <w:r w:rsidRPr="0054051B">
              <w:t>category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DE8" w14:textId="77777777" w:rsidR="00913E35" w:rsidRPr="0054051B" w:rsidRDefault="00913E35" w:rsidP="00560911">
            <w:pPr>
              <w:pStyle w:val="Tablebody"/>
            </w:pPr>
            <w:r w:rsidRPr="0054051B">
              <w:t xml:space="preserve">kategorija, ar kuru tiek rakstīts ziņojums </w:t>
            </w:r>
          </w:p>
        </w:tc>
      </w:tr>
      <w:tr w:rsidR="00913E35" w:rsidRPr="0054051B" w14:paraId="19FE8DEC" w14:textId="77777777" w:rsidTr="00913E35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EA" w14:textId="77777777" w:rsidR="00913E35" w:rsidRPr="0054051B" w:rsidRDefault="00913E35" w:rsidP="00560911">
            <w:pPr>
              <w:pStyle w:val="Tablebody"/>
            </w:pPr>
            <w:r w:rsidRPr="0054051B">
              <w:t>priority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DEB" w14:textId="77777777" w:rsidR="00913E35" w:rsidRPr="0054051B" w:rsidRDefault="00913E35" w:rsidP="00560911">
            <w:pPr>
              <w:pStyle w:val="Tablebody"/>
            </w:pPr>
            <w:r w:rsidRPr="0054051B">
              <w:t>prioritāte, ar kuru tiek rakstīts ziņojums</w:t>
            </w:r>
          </w:p>
        </w:tc>
      </w:tr>
      <w:tr w:rsidR="00913E35" w:rsidRPr="0054051B" w14:paraId="19FE8DEF" w14:textId="77777777" w:rsidTr="00913E35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ED" w14:textId="77777777" w:rsidR="00913E35" w:rsidRPr="0054051B" w:rsidRDefault="00913E35" w:rsidP="00560911">
            <w:pPr>
              <w:pStyle w:val="Tablebody"/>
            </w:pPr>
            <w:r w:rsidRPr="0054051B">
              <w:t>eventId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DEE" w14:textId="77777777" w:rsidR="00913E35" w:rsidRPr="0054051B" w:rsidRDefault="00913E35" w:rsidP="00560911">
            <w:pPr>
              <w:pStyle w:val="Tablebody"/>
            </w:pPr>
            <w:r w:rsidRPr="0054051B">
              <w:t>ziņojuma numurs vai identifikators</w:t>
            </w:r>
          </w:p>
        </w:tc>
      </w:tr>
      <w:tr w:rsidR="00913E35" w:rsidRPr="0054051B" w14:paraId="19FE8DF2" w14:textId="77777777" w:rsidTr="00913E35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F0" w14:textId="77777777" w:rsidR="00913E35" w:rsidRPr="0054051B" w:rsidRDefault="00913E35" w:rsidP="00560911">
            <w:pPr>
              <w:pStyle w:val="Tablebody"/>
            </w:pPr>
            <w:r w:rsidRPr="0054051B">
              <w:t>severity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DF1" w14:textId="77777777" w:rsidR="00913E35" w:rsidRPr="0054051B" w:rsidRDefault="00913E35" w:rsidP="00560911">
            <w:pPr>
              <w:pStyle w:val="Tablebody"/>
            </w:pPr>
            <w:r w:rsidRPr="0054051B">
              <w:t>ziņojuma stingrība</w:t>
            </w:r>
          </w:p>
        </w:tc>
      </w:tr>
      <w:tr w:rsidR="00913E35" w:rsidRPr="0054051B" w14:paraId="19FE8DF5" w14:textId="77777777" w:rsidTr="00913E35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F3" w14:textId="77777777" w:rsidR="00913E35" w:rsidRPr="0054051B" w:rsidRDefault="00913E35" w:rsidP="00560911">
            <w:pPr>
              <w:pStyle w:val="Tablebody"/>
            </w:pPr>
            <w:r w:rsidRPr="0054051B">
              <w:t>properties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DF4" w14:textId="77777777" w:rsidR="00913E35" w:rsidRPr="0054051B" w:rsidRDefault="00913E35" w:rsidP="00560911">
            <w:pPr>
              <w:pStyle w:val="Tablebody"/>
            </w:pPr>
            <w:r w:rsidRPr="0054051B">
              <w:t xml:space="preserve">papildus parametri </w:t>
            </w:r>
          </w:p>
        </w:tc>
      </w:tr>
    </w:tbl>
    <w:p w14:paraId="19FE8DF6" w14:textId="77777777" w:rsidR="00913E35" w:rsidRPr="0054051B" w:rsidRDefault="00913E35" w:rsidP="00560911"/>
    <w:p w14:paraId="19FE8DF7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void Write(string message, string category, int priority, int eventId, TraceEventType severity, Exception exception) </w:t>
      </w:r>
    </w:p>
    <w:p w14:paraId="19FE8DF8" w14:textId="77777777" w:rsidR="00913E35" w:rsidRPr="0054051B" w:rsidRDefault="00913E35" w:rsidP="00560911">
      <w:r w:rsidRPr="0054051B">
        <w:t>Logo ziņojumu ar uzdotu kategoriju, prioritāti, identifikatoru, stingrību un izņēmumu.</w:t>
      </w:r>
    </w:p>
    <w:p w14:paraId="19FE8DF9" w14:textId="77777777" w:rsidR="00913E35" w:rsidRPr="0054051B" w:rsidRDefault="00913E35" w:rsidP="00560911">
      <w:r w:rsidRPr="0054051B">
        <w:t>Metodes 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DFC" w14:textId="77777777" w:rsidTr="00913E35">
        <w:tc>
          <w:tcPr>
            <w:tcW w:w="1800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FE8DFA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19FE8DFB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DFF" w14:textId="77777777" w:rsidTr="00913E35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FD" w14:textId="77777777" w:rsidR="00913E35" w:rsidRPr="0054051B" w:rsidRDefault="00913E35" w:rsidP="00560911">
            <w:pPr>
              <w:pStyle w:val="Tablebody"/>
            </w:pPr>
            <w:r w:rsidRPr="0054051B">
              <w:t>message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DFE" w14:textId="77777777" w:rsidR="00913E35" w:rsidRPr="0054051B" w:rsidRDefault="00913E35" w:rsidP="00560911">
            <w:pPr>
              <w:pStyle w:val="Tablebody"/>
            </w:pPr>
            <w:r w:rsidRPr="0054051B">
              <w:t>ziņojuma teksts</w:t>
            </w:r>
          </w:p>
        </w:tc>
      </w:tr>
      <w:tr w:rsidR="00913E35" w:rsidRPr="0054051B" w14:paraId="19FE8E02" w14:textId="77777777" w:rsidTr="00913E35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00" w14:textId="77777777" w:rsidR="00913E35" w:rsidRPr="0054051B" w:rsidRDefault="00913E35" w:rsidP="00560911">
            <w:pPr>
              <w:pStyle w:val="Tablebody"/>
            </w:pPr>
            <w:r w:rsidRPr="0054051B">
              <w:t>category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01" w14:textId="77777777" w:rsidR="00913E35" w:rsidRPr="0054051B" w:rsidRDefault="00913E35" w:rsidP="00560911">
            <w:pPr>
              <w:pStyle w:val="Tablebody"/>
            </w:pPr>
            <w:r w:rsidRPr="0054051B">
              <w:t xml:space="preserve">kategorija, ar kuru tiek rakstīts ziņojums </w:t>
            </w:r>
          </w:p>
        </w:tc>
      </w:tr>
      <w:tr w:rsidR="00913E35" w:rsidRPr="0054051B" w14:paraId="19FE8E05" w14:textId="77777777" w:rsidTr="00913E35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03" w14:textId="77777777" w:rsidR="00913E35" w:rsidRPr="0054051B" w:rsidRDefault="00913E35" w:rsidP="00560911">
            <w:pPr>
              <w:pStyle w:val="Tablebody"/>
            </w:pPr>
            <w:r w:rsidRPr="0054051B">
              <w:t>priority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04" w14:textId="77777777" w:rsidR="00913E35" w:rsidRPr="0054051B" w:rsidRDefault="00913E35" w:rsidP="00560911">
            <w:pPr>
              <w:pStyle w:val="Tablebody"/>
            </w:pPr>
            <w:r w:rsidRPr="0054051B">
              <w:t>Prioritāte, ar kuru tiek rakstīts ziņojums</w:t>
            </w:r>
          </w:p>
        </w:tc>
      </w:tr>
      <w:tr w:rsidR="00913E35" w:rsidRPr="0054051B" w14:paraId="19FE8E08" w14:textId="77777777" w:rsidTr="00913E35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06" w14:textId="77777777" w:rsidR="00913E35" w:rsidRPr="0054051B" w:rsidRDefault="00913E35" w:rsidP="00560911">
            <w:pPr>
              <w:pStyle w:val="Tablebody"/>
            </w:pPr>
            <w:r w:rsidRPr="0054051B">
              <w:t>eventId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07" w14:textId="77777777" w:rsidR="00913E35" w:rsidRPr="0054051B" w:rsidRDefault="00913E35" w:rsidP="00560911">
            <w:pPr>
              <w:pStyle w:val="Tablebody"/>
            </w:pPr>
            <w:r w:rsidRPr="0054051B">
              <w:t>ziņojuma numurs vai identifikators</w:t>
            </w:r>
          </w:p>
        </w:tc>
      </w:tr>
      <w:tr w:rsidR="00913E35" w:rsidRPr="0054051B" w14:paraId="19FE8E0B" w14:textId="77777777" w:rsidTr="00913E35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09" w14:textId="77777777" w:rsidR="00913E35" w:rsidRPr="0054051B" w:rsidRDefault="00913E35" w:rsidP="00560911">
            <w:pPr>
              <w:pStyle w:val="Tablebody"/>
            </w:pPr>
            <w:r w:rsidRPr="0054051B">
              <w:t>severity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0A" w14:textId="77777777" w:rsidR="00913E35" w:rsidRPr="0054051B" w:rsidRDefault="00913E35" w:rsidP="00560911">
            <w:pPr>
              <w:pStyle w:val="Tablebody"/>
            </w:pPr>
            <w:r w:rsidRPr="0054051B">
              <w:t>ziņojuma stingrība</w:t>
            </w:r>
          </w:p>
        </w:tc>
      </w:tr>
      <w:tr w:rsidR="00913E35" w:rsidRPr="0054051B" w14:paraId="19FE8E0E" w14:textId="77777777" w:rsidTr="00913E35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0C" w14:textId="77777777" w:rsidR="00913E35" w:rsidRPr="0054051B" w:rsidRDefault="00913E35" w:rsidP="00560911">
            <w:pPr>
              <w:pStyle w:val="Tablebody"/>
            </w:pPr>
            <w:r w:rsidRPr="0054051B">
              <w:t>exception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0D" w14:textId="77777777" w:rsidR="00913E35" w:rsidRPr="0054051B" w:rsidRDefault="00913E35" w:rsidP="00560911">
            <w:pPr>
              <w:pStyle w:val="Tablebody"/>
            </w:pPr>
            <w:r w:rsidRPr="0054051B">
              <w:t>izņēmums</w:t>
            </w:r>
          </w:p>
        </w:tc>
      </w:tr>
    </w:tbl>
    <w:p w14:paraId="19FE8E0F" w14:textId="77777777" w:rsidR="00913E35" w:rsidRPr="0054051B" w:rsidRDefault="00913E35" w:rsidP="00913E35">
      <w:pPr>
        <w:pStyle w:val="Heading3"/>
      </w:pPr>
      <w:bookmarkStart w:id="78" w:name="_Toc214875057"/>
      <w:bookmarkStart w:id="79" w:name="_Toc232842030"/>
      <w:bookmarkStart w:id="80" w:name="_Toc303766171"/>
      <w:bookmarkStart w:id="81" w:name="_Toc383009094"/>
      <w:r w:rsidRPr="0054051B">
        <w:t>Piemērs</w:t>
      </w:r>
      <w:bookmarkEnd w:id="78"/>
      <w:bookmarkEnd w:id="79"/>
      <w:bookmarkEnd w:id="80"/>
      <w:bookmarkEnd w:id="81"/>
    </w:p>
    <w:p w14:paraId="19FE8E10" w14:textId="77777777" w:rsidR="00913E35" w:rsidRPr="0054051B" w:rsidRDefault="00913E35" w:rsidP="00913E35">
      <w:pPr>
        <w:pStyle w:val="CodeBlockChar"/>
        <w:rPr>
          <w:lang w:val="lv-LV"/>
        </w:rPr>
      </w:pPr>
      <w:r w:rsidRPr="0054051B">
        <w:rPr>
          <w:lang w:val="lv-LV"/>
        </w:rPr>
        <w:t>// Izveidojam informāciju trasēšanai</w:t>
      </w:r>
    </w:p>
    <w:p w14:paraId="19FE8E11" w14:textId="77777777" w:rsidR="00913E35" w:rsidRPr="0054051B" w:rsidRDefault="00913E35" w:rsidP="00913E35">
      <w:pPr>
        <w:pStyle w:val="CodeBlockChar"/>
        <w:rPr>
          <w:lang w:val="lv-LV"/>
        </w:rPr>
      </w:pPr>
      <w:r w:rsidRPr="0054051B">
        <w:rPr>
          <w:lang w:val="lv-LV"/>
        </w:rPr>
        <w:t>int eventId = 1;</w:t>
      </w:r>
    </w:p>
    <w:p w14:paraId="19FE8E12" w14:textId="77777777" w:rsidR="00913E35" w:rsidRPr="0054051B" w:rsidRDefault="00913E35" w:rsidP="00913E35">
      <w:pPr>
        <w:pStyle w:val="CodeBlockChar"/>
        <w:rPr>
          <w:lang w:val="lv-LV"/>
        </w:rPr>
      </w:pPr>
      <w:r w:rsidRPr="0054051B">
        <w:rPr>
          <w:lang w:val="lv-LV"/>
        </w:rPr>
        <w:t>string message = „Simple message”;</w:t>
      </w:r>
    </w:p>
    <w:p w14:paraId="19FE8E13" w14:textId="77777777" w:rsidR="00913E35" w:rsidRPr="0054051B" w:rsidRDefault="00913E35" w:rsidP="00913E35">
      <w:pPr>
        <w:pStyle w:val="CodeBlockChar"/>
        <w:rPr>
          <w:lang w:val="lv-LV"/>
        </w:rPr>
      </w:pPr>
      <w:r w:rsidRPr="0054051B">
        <w:rPr>
          <w:lang w:val="lv-LV"/>
        </w:rPr>
        <w:t>string category = „General”</w:t>
      </w:r>
    </w:p>
    <w:p w14:paraId="19FE8E14" w14:textId="77777777" w:rsidR="00913E35" w:rsidRPr="0054051B" w:rsidRDefault="00913E35" w:rsidP="00913E35">
      <w:pPr>
        <w:pStyle w:val="CodeBlockChar"/>
        <w:rPr>
          <w:lang w:val="lv-LV"/>
        </w:rPr>
      </w:pPr>
      <w:r w:rsidRPr="0054051B">
        <w:rPr>
          <w:lang w:val="lv-LV"/>
        </w:rPr>
        <w:t>TraceEventType severity = TraceEventType.Information;</w:t>
      </w:r>
    </w:p>
    <w:p w14:paraId="19FE8E15" w14:textId="77777777" w:rsidR="00913E35" w:rsidRPr="0054051B" w:rsidRDefault="00913E35" w:rsidP="00913E35">
      <w:pPr>
        <w:pStyle w:val="CodeBlockChar"/>
        <w:rPr>
          <w:lang w:val="lv-LV"/>
        </w:rPr>
      </w:pPr>
    </w:p>
    <w:p w14:paraId="19FE8E16" w14:textId="77777777" w:rsidR="00913E35" w:rsidRPr="0054051B" w:rsidRDefault="00913E35" w:rsidP="00913E35">
      <w:pPr>
        <w:pStyle w:val="CodeBlockChar"/>
        <w:rPr>
          <w:lang w:val="lv-LV"/>
        </w:rPr>
      </w:pPr>
      <w:r w:rsidRPr="0054051B">
        <w:rPr>
          <w:lang w:val="lv-LV"/>
        </w:rPr>
        <w:t>// Trasējam ziņoijumu</w:t>
      </w:r>
    </w:p>
    <w:p w14:paraId="19FE8E17" w14:textId="77777777" w:rsidR="00913E35" w:rsidRPr="0054051B" w:rsidRDefault="00913E35" w:rsidP="00913E35">
      <w:pPr>
        <w:pStyle w:val="CodeBlockChar"/>
        <w:rPr>
          <w:lang w:val="lv-LV"/>
        </w:rPr>
      </w:pPr>
      <w:r w:rsidRPr="0054051B">
        <w:rPr>
          <w:lang w:val="lv-LV"/>
        </w:rPr>
        <w:t>LogUtility target = new LogUtility();</w:t>
      </w:r>
    </w:p>
    <w:p w14:paraId="19FE8E18" w14:textId="77777777" w:rsidR="00913E35" w:rsidRPr="0054051B" w:rsidRDefault="00913E35" w:rsidP="00913E35">
      <w:pPr>
        <w:pStyle w:val="CodeBlockChar"/>
        <w:rPr>
          <w:lang w:val="lv-LV"/>
        </w:rPr>
      </w:pPr>
      <w:r w:rsidRPr="0054051B">
        <w:rPr>
          <w:lang w:val="lv-LV"/>
        </w:rPr>
        <w:t>target.Write(message, category, priority, eventId, severity);</w:t>
      </w:r>
    </w:p>
    <w:p w14:paraId="19FE8E19" w14:textId="55A619B9" w:rsidR="00913E35" w:rsidRPr="0054051B" w:rsidRDefault="00913E35" w:rsidP="00913E35">
      <w:pPr>
        <w:pStyle w:val="Heading2"/>
      </w:pPr>
      <w:bookmarkStart w:id="82" w:name="_Toc214875058"/>
      <w:bookmarkStart w:id="83" w:name="_Toc232842031"/>
      <w:bookmarkStart w:id="84" w:name="_Ref264629677"/>
      <w:bookmarkStart w:id="85" w:name="_Ref264629741"/>
      <w:bookmarkStart w:id="86" w:name="_Toc303766172"/>
      <w:bookmarkStart w:id="87" w:name="_Toc383009095"/>
      <w:r w:rsidRPr="0054051B">
        <w:t>Izņēmumu palīgklase</w:t>
      </w:r>
      <w:bookmarkEnd w:id="82"/>
      <w:bookmarkEnd w:id="83"/>
      <w:bookmarkEnd w:id="84"/>
      <w:bookmarkEnd w:id="85"/>
      <w:bookmarkEnd w:id="86"/>
      <w:bookmarkEnd w:id="87"/>
    </w:p>
    <w:p w14:paraId="19FE8E1A" w14:textId="77777777" w:rsidR="00913E35" w:rsidRPr="0054051B" w:rsidRDefault="00913E35" w:rsidP="00560911">
      <w:r w:rsidRPr="0054051B">
        <w:t>Izņēmumu palīgklasē iekļautas metodes, kas ļauj apstrādāt izņēmumus.</w:t>
      </w:r>
    </w:p>
    <w:p w14:paraId="1F0A0662" w14:textId="77777777" w:rsidR="000C3FD2" w:rsidRPr="0054051B" w:rsidRDefault="00913E35" w:rsidP="000C3FD2">
      <w:pPr>
        <w:pStyle w:val="Pictureposition"/>
      </w:pPr>
      <w:r w:rsidRPr="0054051B">
        <w:rPr>
          <w:noProof/>
          <w:lang w:eastAsia="lv-LV"/>
        </w:rPr>
        <w:lastRenderedPageBreak/>
        <w:drawing>
          <wp:inline distT="0" distB="0" distL="0" distR="0" wp14:anchorId="19FE9258" wp14:editId="19FE9259">
            <wp:extent cx="4991100" cy="3190875"/>
            <wp:effectExtent l="0" t="0" r="0" b="9525"/>
            <wp:docPr id="28" name="Picture 28" descr="ExceptionUt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xceptionUtilit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E8E1B" w14:textId="524CF816" w:rsidR="00913E35" w:rsidRPr="0054051B" w:rsidRDefault="003C02A6" w:rsidP="000C3FD2">
      <w:pPr>
        <w:pStyle w:val="Picturecaption"/>
      </w:pPr>
      <w:r>
        <w:fldChar w:fldCharType="begin"/>
      </w:r>
      <w:r>
        <w:instrText xml:space="preserve"> SEQ attēls. \* ARABIC </w:instrText>
      </w:r>
      <w:r>
        <w:fldChar w:fldCharType="separate"/>
      </w:r>
      <w:bookmarkStart w:id="88" w:name="_Toc383009069"/>
      <w:r w:rsidR="00F367D8">
        <w:rPr>
          <w:noProof/>
        </w:rPr>
        <w:t>2</w:t>
      </w:r>
      <w:r>
        <w:rPr>
          <w:noProof/>
        </w:rPr>
        <w:fldChar w:fldCharType="end"/>
      </w:r>
      <w:r w:rsidR="000C3FD2" w:rsidRPr="0054051B">
        <w:t>.attēls. Izņēmumu palīgklasē iekļautās metodes</w:t>
      </w:r>
      <w:bookmarkEnd w:id="88"/>
    </w:p>
    <w:p w14:paraId="19FE8E1D" w14:textId="77777777" w:rsidR="00913E35" w:rsidRPr="0054051B" w:rsidRDefault="00913E35" w:rsidP="00913E35">
      <w:pPr>
        <w:pStyle w:val="Heading3"/>
      </w:pPr>
      <w:bookmarkStart w:id="89" w:name="_Toc214875059"/>
      <w:bookmarkStart w:id="90" w:name="_Toc232842032"/>
      <w:bookmarkStart w:id="91" w:name="_Toc303766173"/>
      <w:bookmarkStart w:id="92" w:name="_Toc383009096"/>
      <w:r w:rsidRPr="0054051B">
        <w:t>Konstruktori</w:t>
      </w:r>
      <w:bookmarkEnd w:id="89"/>
      <w:bookmarkEnd w:id="90"/>
      <w:bookmarkEnd w:id="91"/>
      <w:bookmarkEnd w:id="92"/>
    </w:p>
    <w:p w14:paraId="19FE8E1E" w14:textId="77777777" w:rsidR="00913E35" w:rsidRPr="0054051B" w:rsidRDefault="00913E35" w:rsidP="00195F4D">
      <w:pPr>
        <w:pStyle w:val="Heading4"/>
      </w:pPr>
      <w:bookmarkStart w:id="93" w:name="_Toc214875060"/>
      <w:bookmarkStart w:id="94" w:name="_Toc383009097"/>
      <w:r w:rsidRPr="0054051B">
        <w:t>Konstruktors „ExceptionUtility</w:t>
      </w:r>
      <w:bookmarkEnd w:id="93"/>
      <w:r w:rsidRPr="0054051B">
        <w:t>”</w:t>
      </w:r>
      <w:bookmarkEnd w:id="94"/>
      <w:r w:rsidRPr="0054051B">
        <w:t xml:space="preserve"> </w:t>
      </w:r>
    </w:p>
    <w:p w14:paraId="19FE8E1F" w14:textId="77777777" w:rsidR="00913E35" w:rsidRPr="0054051B" w:rsidRDefault="00913E35" w:rsidP="00560911">
      <w:r w:rsidRPr="0054051B">
        <w:t>Konstruktora apraksts:</w:t>
      </w:r>
    </w:p>
    <w:p w14:paraId="19FE8E20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ExceptionUtility()</w:t>
      </w:r>
    </w:p>
    <w:p w14:paraId="19FE8E21" w14:textId="77777777" w:rsidR="00913E35" w:rsidRPr="0054051B" w:rsidRDefault="00913E35" w:rsidP="00560911">
      <w:r w:rsidRPr="0054051B">
        <w:t>Izveido klasi ExceptionUtility.</w:t>
      </w:r>
    </w:p>
    <w:p w14:paraId="19FE8E22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ExceptionUtility(LogUtility diagnosticTrace)</w:t>
      </w:r>
    </w:p>
    <w:p w14:paraId="19FE8E23" w14:textId="77777777" w:rsidR="00913E35" w:rsidRPr="0054051B" w:rsidRDefault="00913E35" w:rsidP="00560911">
      <w:r w:rsidRPr="0054051B">
        <w:t>Izveido klasi ExceptionUtility ar trasēšanas iespējām.</w:t>
      </w:r>
    </w:p>
    <w:p w14:paraId="19FE8E24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27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25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26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2A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28" w14:textId="77777777" w:rsidR="00913E35" w:rsidRPr="0054051B" w:rsidRDefault="00913E35" w:rsidP="00560911">
            <w:pPr>
              <w:pStyle w:val="Tablebody"/>
            </w:pPr>
            <w:r w:rsidRPr="0054051B">
              <w:t>diagnosticTrace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29" w14:textId="77777777" w:rsidR="00913E35" w:rsidRPr="0054051B" w:rsidRDefault="00913E35" w:rsidP="00560911">
            <w:pPr>
              <w:pStyle w:val="Tablebody"/>
            </w:pPr>
            <w:r w:rsidRPr="0054051B">
              <w:t>trasēšanas klase</w:t>
            </w:r>
          </w:p>
        </w:tc>
      </w:tr>
    </w:tbl>
    <w:p w14:paraId="19FE8E2B" w14:textId="77777777" w:rsidR="00913E35" w:rsidRPr="0054051B" w:rsidRDefault="00913E35" w:rsidP="00913E35">
      <w:pPr>
        <w:pStyle w:val="Heading3"/>
      </w:pPr>
      <w:bookmarkStart w:id="95" w:name="_Toc214875061"/>
      <w:bookmarkStart w:id="96" w:name="_Toc232842033"/>
      <w:bookmarkStart w:id="97" w:name="_Toc303766174"/>
      <w:bookmarkStart w:id="98" w:name="_Toc383009098"/>
      <w:r w:rsidRPr="0054051B">
        <w:t>Metodes</w:t>
      </w:r>
      <w:bookmarkEnd w:id="95"/>
      <w:bookmarkEnd w:id="96"/>
      <w:bookmarkEnd w:id="97"/>
      <w:bookmarkEnd w:id="98"/>
    </w:p>
    <w:p w14:paraId="19FE8E2C" w14:textId="77777777" w:rsidR="00913E35" w:rsidRPr="0054051B" w:rsidRDefault="00913E35" w:rsidP="00195F4D">
      <w:pPr>
        <w:pStyle w:val="Heading4"/>
      </w:pPr>
      <w:bookmarkStart w:id="99" w:name="_Toc214875062"/>
      <w:bookmarkStart w:id="100" w:name="_Toc383009099"/>
      <w:r w:rsidRPr="0054051B">
        <w:t>Metode „ThrowHelper</w:t>
      </w:r>
      <w:bookmarkEnd w:id="99"/>
      <w:r w:rsidRPr="0054051B">
        <w:t>”</w:t>
      </w:r>
      <w:bookmarkEnd w:id="100"/>
      <w:r w:rsidRPr="0054051B">
        <w:t xml:space="preserve"> </w:t>
      </w:r>
    </w:p>
    <w:p w14:paraId="19FE8E2D" w14:textId="77777777" w:rsidR="00913E35" w:rsidRPr="0054051B" w:rsidRDefault="00913E35" w:rsidP="00560911">
      <w:r w:rsidRPr="0054051B">
        <w:t>Metodes apraksts:</w:t>
      </w:r>
    </w:p>
    <w:p w14:paraId="19FE8E2E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 ThrowHelper(Exception exception, TraceEventType eventType);</w:t>
      </w:r>
    </w:p>
    <w:p w14:paraId="19FE8E2F" w14:textId="77777777" w:rsidR="00913E35" w:rsidRPr="0054051B" w:rsidRDefault="00913E35" w:rsidP="00560911">
      <w:r w:rsidRPr="0054051B">
        <w:t>Apstrādā izņēmumu.</w:t>
      </w:r>
    </w:p>
    <w:p w14:paraId="19FE8E30" w14:textId="6035B05D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33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31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32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36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34" w14:textId="77777777" w:rsidR="00913E35" w:rsidRPr="0054051B" w:rsidRDefault="00913E35" w:rsidP="00560911">
            <w:pPr>
              <w:pStyle w:val="Tablebody"/>
            </w:pPr>
            <w:r w:rsidRPr="0054051B">
              <w:t>exception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35" w14:textId="77777777" w:rsidR="00913E35" w:rsidRPr="0054051B" w:rsidRDefault="00913E35" w:rsidP="00560911">
            <w:pPr>
              <w:pStyle w:val="Tablebody"/>
            </w:pPr>
            <w:r w:rsidRPr="0054051B">
              <w:t>izņēmums</w:t>
            </w:r>
          </w:p>
        </w:tc>
      </w:tr>
      <w:tr w:rsidR="00913E35" w:rsidRPr="0054051B" w14:paraId="19FE8E39" w14:textId="77777777" w:rsidTr="00913E35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37" w14:textId="77777777" w:rsidR="00913E35" w:rsidRPr="0054051B" w:rsidRDefault="00913E35" w:rsidP="00560911">
            <w:pPr>
              <w:pStyle w:val="Tablebody"/>
            </w:pPr>
            <w:r w:rsidRPr="0054051B">
              <w:t>eventType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38" w14:textId="77777777" w:rsidR="00913E35" w:rsidRPr="0054051B" w:rsidRDefault="00913E35" w:rsidP="00560911">
            <w:pPr>
              <w:pStyle w:val="Tablebody"/>
            </w:pPr>
            <w:r w:rsidRPr="0054051B">
              <w:t xml:space="preserve">izņēmuma stingrība </w:t>
            </w:r>
          </w:p>
        </w:tc>
      </w:tr>
    </w:tbl>
    <w:p w14:paraId="19FE8E3A" w14:textId="77777777" w:rsidR="00913E35" w:rsidRPr="0054051B" w:rsidRDefault="00913E35" w:rsidP="00195F4D">
      <w:pPr>
        <w:pStyle w:val="Heading4"/>
      </w:pPr>
      <w:bookmarkStart w:id="101" w:name="_Toc214875063"/>
      <w:bookmarkStart w:id="102" w:name="_Toc383009100"/>
      <w:r w:rsidRPr="0054051B">
        <w:t>Metode „ThrowHelperWarning</w:t>
      </w:r>
      <w:bookmarkEnd w:id="101"/>
      <w:r w:rsidRPr="0054051B">
        <w:t>”</w:t>
      </w:r>
      <w:bookmarkEnd w:id="102"/>
      <w:r w:rsidRPr="0054051B">
        <w:t xml:space="preserve"> </w:t>
      </w:r>
    </w:p>
    <w:p w14:paraId="19FE8E3B" w14:textId="77777777" w:rsidR="00913E35" w:rsidRPr="0054051B" w:rsidRDefault="00913E35" w:rsidP="00560911">
      <w:r w:rsidRPr="0054051B">
        <w:t>Metodes apraksts:</w:t>
      </w:r>
    </w:p>
    <w:p w14:paraId="19FE8E3C" w14:textId="77777777" w:rsidR="00913E35" w:rsidRPr="0054051B" w:rsidRDefault="00913E35" w:rsidP="00AA00E6">
      <w:pPr>
        <w:pStyle w:val="CodeBlockChar"/>
        <w:keepNext w:val="0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 ThrowHelperWarning(Exception exception);</w:t>
      </w:r>
    </w:p>
    <w:p w14:paraId="19FE8E3D" w14:textId="77777777" w:rsidR="00913E35" w:rsidRPr="0054051B" w:rsidRDefault="00913E35" w:rsidP="00560911">
      <w:r w:rsidRPr="0054051B">
        <w:lastRenderedPageBreak/>
        <w:t>Apstrādā izņēmumu ar stingrību „Brīdinājums”.</w:t>
      </w:r>
    </w:p>
    <w:p w14:paraId="19FE8E3E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41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3F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40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44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42" w14:textId="77777777" w:rsidR="00913E35" w:rsidRPr="0054051B" w:rsidRDefault="00913E35" w:rsidP="00560911">
            <w:pPr>
              <w:pStyle w:val="Tablebody"/>
            </w:pPr>
            <w:r w:rsidRPr="0054051B">
              <w:t>exception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43" w14:textId="77777777" w:rsidR="00913E35" w:rsidRPr="0054051B" w:rsidRDefault="00913E35" w:rsidP="00560911">
            <w:pPr>
              <w:pStyle w:val="Tablebody"/>
            </w:pPr>
            <w:r w:rsidRPr="0054051B">
              <w:t>izņēmums</w:t>
            </w:r>
          </w:p>
        </w:tc>
      </w:tr>
    </w:tbl>
    <w:p w14:paraId="19FE8E45" w14:textId="77777777" w:rsidR="00913E35" w:rsidRPr="0054051B" w:rsidRDefault="00913E35" w:rsidP="00195F4D">
      <w:pPr>
        <w:pStyle w:val="Heading4"/>
      </w:pPr>
      <w:bookmarkStart w:id="103" w:name="_Toc214875064"/>
      <w:bookmarkStart w:id="104" w:name="_Toc383009101"/>
      <w:r w:rsidRPr="0054051B">
        <w:t>Metode „ThrowHelperError</w:t>
      </w:r>
      <w:bookmarkEnd w:id="103"/>
      <w:r w:rsidRPr="0054051B">
        <w:t>”</w:t>
      </w:r>
      <w:bookmarkEnd w:id="104"/>
      <w:r w:rsidRPr="0054051B">
        <w:t xml:space="preserve"> </w:t>
      </w:r>
    </w:p>
    <w:p w14:paraId="19FE8E46" w14:textId="77777777" w:rsidR="00913E35" w:rsidRPr="0054051B" w:rsidRDefault="00913E35" w:rsidP="00560911">
      <w:r w:rsidRPr="0054051B">
        <w:t>Metodes apraksts:</w:t>
      </w:r>
    </w:p>
    <w:p w14:paraId="19FE8E47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 ThrowHelperError(Exception exception);</w:t>
      </w:r>
    </w:p>
    <w:p w14:paraId="19FE8E48" w14:textId="77777777" w:rsidR="00913E35" w:rsidRPr="0054051B" w:rsidRDefault="00913E35" w:rsidP="00560911">
      <w:r w:rsidRPr="0054051B">
        <w:t>Apstrādā izņēmumu ar stingrību „Kļūda”.</w:t>
      </w:r>
    </w:p>
    <w:p w14:paraId="19FE8E49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4C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4A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4B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4F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4D" w14:textId="77777777" w:rsidR="00913E35" w:rsidRPr="0054051B" w:rsidRDefault="00913E35" w:rsidP="00560911">
            <w:pPr>
              <w:pStyle w:val="Tablebody"/>
            </w:pPr>
            <w:r w:rsidRPr="0054051B">
              <w:t>exception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4E" w14:textId="77777777" w:rsidR="00913E35" w:rsidRPr="0054051B" w:rsidRDefault="00913E35" w:rsidP="00560911">
            <w:pPr>
              <w:pStyle w:val="Tablebody"/>
            </w:pPr>
            <w:r w:rsidRPr="0054051B">
              <w:t>izņēmums</w:t>
            </w:r>
          </w:p>
        </w:tc>
      </w:tr>
    </w:tbl>
    <w:p w14:paraId="19FE8E50" w14:textId="77777777" w:rsidR="00913E35" w:rsidRPr="0054051B" w:rsidRDefault="00913E35" w:rsidP="00195F4D">
      <w:pPr>
        <w:pStyle w:val="Heading4"/>
      </w:pPr>
      <w:bookmarkStart w:id="105" w:name="_Toc214875065"/>
      <w:bookmarkStart w:id="106" w:name="_Toc383009102"/>
      <w:r w:rsidRPr="0054051B">
        <w:t>Metode „ThrowHelperCritical</w:t>
      </w:r>
      <w:bookmarkEnd w:id="105"/>
      <w:r w:rsidRPr="0054051B">
        <w:t>”</w:t>
      </w:r>
      <w:bookmarkEnd w:id="106"/>
      <w:r w:rsidRPr="0054051B">
        <w:t xml:space="preserve"> </w:t>
      </w:r>
    </w:p>
    <w:p w14:paraId="19FE8E51" w14:textId="77777777" w:rsidR="00913E35" w:rsidRPr="0054051B" w:rsidRDefault="00913E35" w:rsidP="00560911">
      <w:r w:rsidRPr="0054051B">
        <w:t>Metodes apraksts:</w:t>
      </w:r>
    </w:p>
    <w:p w14:paraId="19FE8E52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 ThrowHelperCritical(Exception exception);</w:t>
      </w:r>
    </w:p>
    <w:p w14:paraId="19FE8E53" w14:textId="77777777" w:rsidR="00913E35" w:rsidRPr="0054051B" w:rsidRDefault="00913E35" w:rsidP="00560911">
      <w:r w:rsidRPr="0054051B">
        <w:t>Apstrādā izņēmumu ar stingrību „Kritisks”.</w:t>
      </w:r>
    </w:p>
    <w:p w14:paraId="19FE8E54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57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55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56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5A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58" w14:textId="77777777" w:rsidR="00913E35" w:rsidRPr="0054051B" w:rsidRDefault="00913E35" w:rsidP="00560911">
            <w:pPr>
              <w:pStyle w:val="Tablebody"/>
            </w:pPr>
            <w:r w:rsidRPr="0054051B">
              <w:t>exception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59" w14:textId="77777777" w:rsidR="00913E35" w:rsidRPr="0054051B" w:rsidRDefault="00913E35" w:rsidP="00560911">
            <w:pPr>
              <w:pStyle w:val="Tablebody"/>
            </w:pPr>
            <w:r w:rsidRPr="0054051B">
              <w:t>izņēmums</w:t>
            </w:r>
          </w:p>
        </w:tc>
      </w:tr>
    </w:tbl>
    <w:p w14:paraId="19FE8E5B" w14:textId="77777777" w:rsidR="00913E35" w:rsidRPr="0054051B" w:rsidRDefault="00913E35" w:rsidP="00195F4D">
      <w:pPr>
        <w:pStyle w:val="Heading4"/>
      </w:pPr>
      <w:bookmarkStart w:id="107" w:name="_Toc214875066"/>
      <w:bookmarkStart w:id="108" w:name="_Toc383009103"/>
      <w:r w:rsidRPr="0054051B">
        <w:t>Metode „ThrowHelperFatal</w:t>
      </w:r>
      <w:bookmarkEnd w:id="107"/>
      <w:r w:rsidRPr="0054051B">
        <w:t>”</w:t>
      </w:r>
      <w:bookmarkEnd w:id="108"/>
      <w:r w:rsidRPr="0054051B">
        <w:t xml:space="preserve"> </w:t>
      </w:r>
    </w:p>
    <w:p w14:paraId="19FE8E5C" w14:textId="77777777" w:rsidR="00913E35" w:rsidRPr="0054051B" w:rsidRDefault="00913E35" w:rsidP="00560911">
      <w:r w:rsidRPr="0054051B">
        <w:t>Metodes apraksts:</w:t>
      </w:r>
    </w:p>
    <w:p w14:paraId="19FE8E5D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 ThrowHelperFatal(string message, Exception innerException);</w:t>
      </w:r>
    </w:p>
    <w:p w14:paraId="19FE8E5E" w14:textId="77777777" w:rsidR="00913E35" w:rsidRPr="0054051B" w:rsidRDefault="00913E35" w:rsidP="00560911">
      <w:r w:rsidRPr="0054051B">
        <w:t>Izveido un apstrādā fatālo izņēmumu ar stingrību „Kļūda”.</w:t>
      </w:r>
    </w:p>
    <w:p w14:paraId="19FE8E5F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62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60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61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65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63" w14:textId="77777777" w:rsidR="00913E35" w:rsidRPr="0054051B" w:rsidRDefault="00913E35" w:rsidP="00560911">
            <w:pPr>
              <w:pStyle w:val="Tablebody"/>
            </w:pPr>
            <w:r w:rsidRPr="0054051B">
              <w:t>message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64" w14:textId="77777777" w:rsidR="00913E35" w:rsidRPr="0054051B" w:rsidRDefault="00913E35" w:rsidP="00560911">
            <w:pPr>
              <w:pStyle w:val="Tablebody"/>
            </w:pPr>
            <w:r w:rsidRPr="0054051B">
              <w:t>izņēmuma ziņojums</w:t>
            </w:r>
          </w:p>
        </w:tc>
      </w:tr>
      <w:tr w:rsidR="00913E35" w:rsidRPr="0054051B" w14:paraId="19FE8E68" w14:textId="77777777" w:rsidTr="00913E35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66" w14:textId="77777777" w:rsidR="00913E35" w:rsidRPr="0054051B" w:rsidRDefault="00913E35" w:rsidP="00560911">
            <w:pPr>
              <w:pStyle w:val="Tablebody"/>
            </w:pPr>
            <w:r w:rsidRPr="0054051B">
              <w:t>exception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67" w14:textId="77777777" w:rsidR="00913E35" w:rsidRPr="0054051B" w:rsidRDefault="00913E35" w:rsidP="00560911">
            <w:pPr>
              <w:pStyle w:val="Tablebody"/>
            </w:pPr>
            <w:r w:rsidRPr="0054051B">
              <w:t>Izņēmums, kurš radījis fatālo izņēmumu.</w:t>
            </w:r>
          </w:p>
        </w:tc>
      </w:tr>
    </w:tbl>
    <w:p w14:paraId="19FE8E69" w14:textId="77777777" w:rsidR="00913E35" w:rsidRPr="0054051B" w:rsidRDefault="00913E35" w:rsidP="00195F4D">
      <w:pPr>
        <w:pStyle w:val="Heading4"/>
      </w:pPr>
      <w:bookmarkStart w:id="109" w:name="_Toc214875067"/>
      <w:bookmarkStart w:id="110" w:name="_Toc383009104"/>
      <w:r w:rsidRPr="0054051B">
        <w:t>Metode „IsFatal</w:t>
      </w:r>
      <w:bookmarkEnd w:id="109"/>
      <w:r w:rsidRPr="0054051B">
        <w:t>”</w:t>
      </w:r>
      <w:bookmarkEnd w:id="110"/>
      <w:r w:rsidRPr="0054051B">
        <w:t xml:space="preserve"> </w:t>
      </w:r>
    </w:p>
    <w:p w14:paraId="19FE8E6A" w14:textId="77777777" w:rsidR="00913E35" w:rsidRPr="0054051B" w:rsidRDefault="00913E35" w:rsidP="00560911">
      <w:r w:rsidRPr="0054051B">
        <w:t>Metodes apraksts:</w:t>
      </w:r>
    </w:p>
    <w:p w14:paraId="19FE8E6B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static bool IsFatal(Exception exception);</w:t>
      </w:r>
    </w:p>
    <w:p w14:paraId="19FE8E6C" w14:textId="65A7D637" w:rsidR="00913E35" w:rsidRPr="0054051B" w:rsidRDefault="00913E35" w:rsidP="00560911">
      <w:r w:rsidRPr="0054051B">
        <w:t xml:space="preserve">Pārbauda vai uzdotais </w:t>
      </w:r>
      <w:r w:rsidR="00AB6210" w:rsidRPr="0054051B">
        <w:t>izņēmums</w:t>
      </w:r>
      <w:r w:rsidRPr="0054051B">
        <w:t xml:space="preserve"> ir </w:t>
      </w:r>
      <w:r w:rsidR="00AB6210" w:rsidRPr="0054051B">
        <w:t>fatāls</w:t>
      </w:r>
      <w:r w:rsidRPr="0054051B">
        <w:t>.</w:t>
      </w:r>
    </w:p>
    <w:p w14:paraId="19FE8E6D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70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6E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6F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73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71" w14:textId="77777777" w:rsidR="00913E35" w:rsidRPr="0054051B" w:rsidRDefault="00913E35" w:rsidP="00560911">
            <w:pPr>
              <w:pStyle w:val="Tablebody"/>
            </w:pPr>
            <w:r w:rsidRPr="0054051B">
              <w:t>exception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72" w14:textId="77777777" w:rsidR="00913E35" w:rsidRPr="0054051B" w:rsidRDefault="00913E35" w:rsidP="00560911">
            <w:pPr>
              <w:pStyle w:val="Tablebody"/>
            </w:pPr>
            <w:r w:rsidRPr="0054051B">
              <w:t>izņēmums</w:t>
            </w:r>
          </w:p>
        </w:tc>
      </w:tr>
    </w:tbl>
    <w:p w14:paraId="19FE8E74" w14:textId="77777777" w:rsidR="00913E35" w:rsidRPr="0054051B" w:rsidRDefault="00913E35" w:rsidP="00195F4D">
      <w:pPr>
        <w:pStyle w:val="Heading4"/>
      </w:pPr>
      <w:bookmarkStart w:id="111" w:name="_Toc214875068"/>
      <w:bookmarkStart w:id="112" w:name="_Toc383009105"/>
      <w:r w:rsidRPr="0054051B">
        <w:t>Metode „ThrowHelperArgument</w:t>
      </w:r>
      <w:bookmarkEnd w:id="111"/>
      <w:r w:rsidRPr="0054051B">
        <w:t>”</w:t>
      </w:r>
      <w:bookmarkEnd w:id="112"/>
      <w:r w:rsidRPr="0054051B">
        <w:t xml:space="preserve"> </w:t>
      </w:r>
    </w:p>
    <w:p w14:paraId="19FE8E75" w14:textId="77777777" w:rsidR="00913E35" w:rsidRPr="0054051B" w:rsidRDefault="00913E35" w:rsidP="00560911">
      <w:r w:rsidRPr="0054051B">
        <w:t>Metodes apraksts:</w:t>
      </w:r>
    </w:p>
    <w:p w14:paraId="19FE8E76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 ThrowHelperArgument(string message);</w:t>
      </w:r>
    </w:p>
    <w:p w14:paraId="19FE8E77" w14:textId="77777777" w:rsidR="00913E35" w:rsidRPr="0054051B" w:rsidRDefault="00913E35" w:rsidP="00560911">
      <w:r w:rsidRPr="0054051B">
        <w:t xml:space="preserve">Izveido un apstrādā parametra izņēmumu </w:t>
      </w:r>
      <w:r w:rsidRPr="0054051B">
        <w:rPr>
          <w:i/>
        </w:rPr>
        <w:t>ArgumentException</w:t>
      </w:r>
      <w:r w:rsidRPr="0054051B">
        <w:t xml:space="preserve"> ar uzdoto aprakstu.</w:t>
      </w:r>
    </w:p>
    <w:p w14:paraId="19FE8E78" w14:textId="77777777" w:rsidR="00913E35" w:rsidRPr="0054051B" w:rsidRDefault="00913E35" w:rsidP="00560911">
      <w:r w:rsidRPr="0054051B">
        <w:lastRenderedPageBreak/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7B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79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7A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7E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7C" w14:textId="77777777" w:rsidR="00913E35" w:rsidRPr="0054051B" w:rsidRDefault="00913E35" w:rsidP="00560911">
            <w:pPr>
              <w:pStyle w:val="Tablebody"/>
            </w:pPr>
            <w:r w:rsidRPr="0054051B">
              <w:t>message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7D" w14:textId="77777777" w:rsidR="00913E35" w:rsidRPr="0054051B" w:rsidRDefault="00913E35" w:rsidP="00560911">
            <w:pPr>
              <w:pStyle w:val="Tablebody"/>
            </w:pPr>
            <w:r w:rsidRPr="0054051B">
              <w:t>izņēmuma apraksts</w:t>
            </w:r>
          </w:p>
        </w:tc>
      </w:tr>
    </w:tbl>
    <w:p w14:paraId="19FE8E7F" w14:textId="77777777" w:rsidR="00913E35" w:rsidRPr="0054051B" w:rsidRDefault="00913E35" w:rsidP="00195F4D">
      <w:pPr>
        <w:pStyle w:val="Heading4"/>
      </w:pPr>
      <w:bookmarkStart w:id="113" w:name="_Toc214875069"/>
      <w:bookmarkStart w:id="114" w:name="_Toc383009106"/>
      <w:r w:rsidRPr="0054051B">
        <w:t>Metode „ThrowHelperArgument</w:t>
      </w:r>
      <w:bookmarkEnd w:id="113"/>
      <w:r w:rsidRPr="0054051B">
        <w:t>”</w:t>
      </w:r>
      <w:bookmarkEnd w:id="114"/>
      <w:r w:rsidRPr="0054051B">
        <w:t xml:space="preserve"> </w:t>
      </w:r>
    </w:p>
    <w:p w14:paraId="19FE8E80" w14:textId="77777777" w:rsidR="00913E35" w:rsidRPr="0054051B" w:rsidRDefault="00913E35" w:rsidP="00560911">
      <w:r w:rsidRPr="0054051B">
        <w:t>Metodes apraksts:</w:t>
      </w:r>
    </w:p>
    <w:p w14:paraId="19FE8E81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 ThrowHelperArgument(string message, string paramName);</w:t>
      </w:r>
    </w:p>
    <w:p w14:paraId="19FE8E82" w14:textId="77777777" w:rsidR="00913E35" w:rsidRPr="0054051B" w:rsidRDefault="00913E35" w:rsidP="00560911">
      <w:r w:rsidRPr="0054051B">
        <w:t xml:space="preserve">Izveido un apstrādā parametra izņēmumu </w:t>
      </w:r>
      <w:r w:rsidRPr="0054051B">
        <w:rPr>
          <w:i/>
        </w:rPr>
        <w:t>ArgumentException</w:t>
      </w:r>
      <w:r w:rsidRPr="0054051B">
        <w:t xml:space="preserve"> ar uzdoto aprakstu un parametra nosaukumu.</w:t>
      </w:r>
    </w:p>
    <w:p w14:paraId="19FE8E83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86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84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85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89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87" w14:textId="77777777" w:rsidR="00913E35" w:rsidRPr="0054051B" w:rsidRDefault="00913E35" w:rsidP="00560911">
            <w:pPr>
              <w:pStyle w:val="Tablebody"/>
            </w:pPr>
            <w:r w:rsidRPr="0054051B">
              <w:t>message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88" w14:textId="77777777" w:rsidR="00913E35" w:rsidRPr="0054051B" w:rsidRDefault="00913E35" w:rsidP="00560911">
            <w:pPr>
              <w:pStyle w:val="Tablebody"/>
            </w:pPr>
            <w:r w:rsidRPr="0054051B">
              <w:t>izņēmuma apraksts</w:t>
            </w:r>
          </w:p>
        </w:tc>
      </w:tr>
      <w:tr w:rsidR="00913E35" w:rsidRPr="0054051B" w14:paraId="19FE8E8C" w14:textId="77777777" w:rsidTr="00913E35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8A" w14:textId="77777777" w:rsidR="00913E35" w:rsidRPr="0054051B" w:rsidRDefault="00913E35" w:rsidP="00560911">
            <w:pPr>
              <w:pStyle w:val="Tablebody"/>
            </w:pPr>
            <w:r w:rsidRPr="0054051B">
              <w:t>paramName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8B" w14:textId="77777777" w:rsidR="00913E35" w:rsidRPr="0054051B" w:rsidRDefault="00913E35" w:rsidP="00560911">
            <w:pPr>
              <w:pStyle w:val="Tablebody"/>
            </w:pPr>
            <w:r w:rsidRPr="0054051B">
              <w:t>parametra nosaukums</w:t>
            </w:r>
          </w:p>
        </w:tc>
      </w:tr>
    </w:tbl>
    <w:p w14:paraId="19FE8E8D" w14:textId="77777777" w:rsidR="00913E35" w:rsidRPr="0054051B" w:rsidRDefault="00913E35" w:rsidP="00195F4D">
      <w:pPr>
        <w:pStyle w:val="Heading4"/>
      </w:pPr>
      <w:bookmarkStart w:id="115" w:name="_Toc214875070"/>
      <w:bookmarkStart w:id="116" w:name="_Toc383009107"/>
      <w:r w:rsidRPr="0054051B">
        <w:t>Metode „ThrowHelperArgumentNull</w:t>
      </w:r>
      <w:bookmarkEnd w:id="115"/>
      <w:r w:rsidRPr="0054051B">
        <w:t>”</w:t>
      </w:r>
      <w:bookmarkEnd w:id="116"/>
      <w:r w:rsidRPr="0054051B">
        <w:t xml:space="preserve"> </w:t>
      </w:r>
    </w:p>
    <w:p w14:paraId="19FE8E8E" w14:textId="77777777" w:rsidR="00913E35" w:rsidRPr="0054051B" w:rsidRDefault="00913E35" w:rsidP="00560911">
      <w:r w:rsidRPr="0054051B">
        <w:t>Metodes apraksts:</w:t>
      </w:r>
    </w:p>
    <w:p w14:paraId="19FE8E8F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 ThrowHelperArgumentNull(string message);</w:t>
      </w:r>
    </w:p>
    <w:p w14:paraId="19FE8E90" w14:textId="77777777" w:rsidR="00913E35" w:rsidRPr="0054051B" w:rsidRDefault="00913E35" w:rsidP="00560911">
      <w:r w:rsidRPr="0054051B">
        <w:t xml:space="preserve">Izveido un apstrādā parametra izņēmumu </w:t>
      </w:r>
      <w:r w:rsidRPr="0054051B">
        <w:rPr>
          <w:i/>
        </w:rPr>
        <w:t>ArgumentNullException</w:t>
      </w:r>
      <w:r w:rsidRPr="0054051B">
        <w:t xml:space="preserve"> ar uzdoto aprakstu.</w:t>
      </w:r>
    </w:p>
    <w:p w14:paraId="19FE8E91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94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92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93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97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95" w14:textId="77777777" w:rsidR="00913E35" w:rsidRPr="0054051B" w:rsidRDefault="00913E35" w:rsidP="00560911">
            <w:pPr>
              <w:pStyle w:val="Tablebody"/>
            </w:pPr>
            <w:r w:rsidRPr="0054051B">
              <w:t>message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96" w14:textId="77777777" w:rsidR="00913E35" w:rsidRPr="0054051B" w:rsidRDefault="00913E35" w:rsidP="00560911">
            <w:pPr>
              <w:pStyle w:val="Tablebody"/>
            </w:pPr>
            <w:r w:rsidRPr="0054051B">
              <w:t>izņēmuma apraksts</w:t>
            </w:r>
          </w:p>
        </w:tc>
      </w:tr>
    </w:tbl>
    <w:p w14:paraId="19FE8E98" w14:textId="77777777" w:rsidR="00913E35" w:rsidRPr="0054051B" w:rsidRDefault="00913E35" w:rsidP="00195F4D">
      <w:pPr>
        <w:pStyle w:val="Heading4"/>
      </w:pPr>
      <w:bookmarkStart w:id="117" w:name="_Toc214875071"/>
      <w:bookmarkStart w:id="118" w:name="_Toc383009108"/>
      <w:r w:rsidRPr="0054051B">
        <w:t>Metode „ThrowHelperArgumentNull</w:t>
      </w:r>
      <w:bookmarkEnd w:id="117"/>
      <w:r w:rsidRPr="0054051B">
        <w:t>”</w:t>
      </w:r>
      <w:bookmarkEnd w:id="118"/>
      <w:r w:rsidRPr="0054051B">
        <w:t xml:space="preserve"> </w:t>
      </w:r>
    </w:p>
    <w:p w14:paraId="19FE8E99" w14:textId="77777777" w:rsidR="00913E35" w:rsidRPr="0054051B" w:rsidRDefault="00913E35" w:rsidP="00560911">
      <w:r w:rsidRPr="0054051B">
        <w:t>Metodes apraksts:</w:t>
      </w:r>
    </w:p>
    <w:p w14:paraId="19FE8E9A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 ThrowHelperArgumentNull(string paramName, string message);</w:t>
      </w:r>
    </w:p>
    <w:p w14:paraId="19FE8E9B" w14:textId="77777777" w:rsidR="00913E35" w:rsidRPr="0054051B" w:rsidRDefault="00913E35" w:rsidP="00560911">
      <w:r w:rsidRPr="0054051B">
        <w:t xml:space="preserve">Izveido un apstrādā parametra izņēmumu </w:t>
      </w:r>
      <w:r w:rsidRPr="0054051B">
        <w:rPr>
          <w:i/>
        </w:rPr>
        <w:t>ArgumentNullException</w:t>
      </w:r>
      <w:r w:rsidRPr="0054051B">
        <w:t xml:space="preserve"> ar uzdoto aprakstu un parametra nosaukumu.</w:t>
      </w:r>
    </w:p>
    <w:p w14:paraId="19FE8E9C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9F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9D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9E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A2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A0" w14:textId="77777777" w:rsidR="00913E35" w:rsidRPr="0054051B" w:rsidRDefault="00913E35" w:rsidP="00560911">
            <w:pPr>
              <w:pStyle w:val="Tablebody"/>
            </w:pPr>
            <w:r w:rsidRPr="0054051B">
              <w:t>paramName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A1" w14:textId="77777777" w:rsidR="00913E35" w:rsidRPr="0054051B" w:rsidRDefault="00913E35" w:rsidP="00560911">
            <w:pPr>
              <w:pStyle w:val="Tablebody"/>
            </w:pPr>
            <w:r w:rsidRPr="0054051B">
              <w:t>parametra nosaukums</w:t>
            </w:r>
          </w:p>
        </w:tc>
      </w:tr>
      <w:tr w:rsidR="00913E35" w:rsidRPr="0054051B" w14:paraId="19FE8EA5" w14:textId="77777777" w:rsidTr="00913E35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A3" w14:textId="77777777" w:rsidR="00913E35" w:rsidRPr="0054051B" w:rsidRDefault="00913E35" w:rsidP="00560911">
            <w:pPr>
              <w:pStyle w:val="Tablebody"/>
            </w:pPr>
            <w:r w:rsidRPr="0054051B">
              <w:t>message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A4" w14:textId="77777777" w:rsidR="00913E35" w:rsidRPr="0054051B" w:rsidRDefault="00913E35" w:rsidP="00560911">
            <w:pPr>
              <w:pStyle w:val="Tablebody"/>
            </w:pPr>
            <w:r w:rsidRPr="0054051B">
              <w:t>izņēmuma apraksts</w:t>
            </w:r>
          </w:p>
        </w:tc>
      </w:tr>
    </w:tbl>
    <w:p w14:paraId="19FE8EA7" w14:textId="77777777" w:rsidR="00913E35" w:rsidRPr="0054051B" w:rsidRDefault="00913E35" w:rsidP="00195F4D">
      <w:pPr>
        <w:pStyle w:val="Heading4"/>
      </w:pPr>
      <w:bookmarkStart w:id="119" w:name="_Toc214875072"/>
      <w:bookmarkStart w:id="120" w:name="_Toc383009109"/>
      <w:r w:rsidRPr="0054051B">
        <w:t>Metode „UseActivityId</w:t>
      </w:r>
      <w:bookmarkEnd w:id="119"/>
      <w:r w:rsidRPr="0054051B">
        <w:t>”</w:t>
      </w:r>
      <w:bookmarkEnd w:id="120"/>
      <w:r w:rsidRPr="0054051B">
        <w:t xml:space="preserve"> </w:t>
      </w:r>
    </w:p>
    <w:p w14:paraId="19FE8EA8" w14:textId="77777777" w:rsidR="00913E35" w:rsidRPr="0054051B" w:rsidRDefault="00913E35" w:rsidP="00560911">
      <w:r w:rsidRPr="0054051B">
        <w:t>Metodes apraksts:</w:t>
      </w:r>
    </w:p>
    <w:p w14:paraId="19FE8EA9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void UseActivityId(Guid activityId);</w:t>
      </w:r>
    </w:p>
    <w:p w14:paraId="19FE8EAA" w14:textId="77777777" w:rsidR="00913E35" w:rsidRPr="0054051B" w:rsidRDefault="00913E35" w:rsidP="00560911">
      <w:r w:rsidRPr="0054051B">
        <w:t>Veikt izņēmuma trasēšanu ar uzdoto aktivitātes identifikatoru.</w:t>
      </w:r>
    </w:p>
    <w:p w14:paraId="19FE8EAB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AE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AC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AD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B1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AF" w14:textId="77777777" w:rsidR="00913E35" w:rsidRPr="0054051B" w:rsidRDefault="00913E35" w:rsidP="00560911">
            <w:pPr>
              <w:pStyle w:val="Tablebody"/>
            </w:pPr>
            <w:r w:rsidRPr="0054051B">
              <w:t>activityId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B0" w14:textId="77777777" w:rsidR="00913E35" w:rsidRPr="0054051B" w:rsidRDefault="00913E35" w:rsidP="00560911">
            <w:pPr>
              <w:pStyle w:val="Tablebody"/>
            </w:pPr>
            <w:r w:rsidRPr="0054051B">
              <w:t>aktivitātes identifikators</w:t>
            </w:r>
          </w:p>
        </w:tc>
      </w:tr>
    </w:tbl>
    <w:p w14:paraId="19FE8EB2" w14:textId="77777777" w:rsidR="00913E35" w:rsidRPr="0054051B" w:rsidRDefault="00913E35" w:rsidP="00195F4D">
      <w:pPr>
        <w:pStyle w:val="Heading4"/>
      </w:pPr>
      <w:bookmarkStart w:id="121" w:name="_Toc214875073"/>
      <w:bookmarkStart w:id="122" w:name="_Toc383009110"/>
      <w:r w:rsidRPr="0054051B">
        <w:t>Metode „ClearActivityId</w:t>
      </w:r>
      <w:bookmarkEnd w:id="121"/>
      <w:r w:rsidRPr="0054051B">
        <w:t>”</w:t>
      </w:r>
      <w:bookmarkEnd w:id="122"/>
      <w:r w:rsidRPr="0054051B">
        <w:t xml:space="preserve"> </w:t>
      </w:r>
    </w:p>
    <w:p w14:paraId="19FE8EB3" w14:textId="77777777" w:rsidR="00913E35" w:rsidRPr="0054051B" w:rsidRDefault="00913E35" w:rsidP="00560911">
      <w:r w:rsidRPr="0054051B">
        <w:t>Metodes apraksts:</w:t>
      </w:r>
    </w:p>
    <w:p w14:paraId="19FE8EB4" w14:textId="77777777" w:rsidR="00913E35" w:rsidRPr="0054051B" w:rsidRDefault="00913E35" w:rsidP="00AA00E6">
      <w:pPr>
        <w:pStyle w:val="CodeBlockChar"/>
        <w:keepNext w:val="0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void ClearActivityId();</w:t>
      </w:r>
    </w:p>
    <w:p w14:paraId="19FE8EB5" w14:textId="77777777" w:rsidR="00913E35" w:rsidRPr="0054051B" w:rsidRDefault="00913E35" w:rsidP="00560911">
      <w:r w:rsidRPr="0054051B">
        <w:lastRenderedPageBreak/>
        <w:t>Noņemt uzdoto aktivitātes identifikatoru.</w:t>
      </w:r>
    </w:p>
    <w:p w14:paraId="19FE8EB6" w14:textId="77777777" w:rsidR="00913E35" w:rsidRPr="0054051B" w:rsidRDefault="00913E35" w:rsidP="00195F4D">
      <w:pPr>
        <w:pStyle w:val="Heading4"/>
      </w:pPr>
      <w:bookmarkStart w:id="123" w:name="_Toc214875074"/>
      <w:bookmarkStart w:id="124" w:name="_Toc383009111"/>
      <w:r w:rsidRPr="0054051B">
        <w:t>Metode „TraceHandeledException</w:t>
      </w:r>
      <w:bookmarkEnd w:id="123"/>
      <w:r w:rsidRPr="0054051B">
        <w:t>”</w:t>
      </w:r>
      <w:bookmarkEnd w:id="124"/>
      <w:r w:rsidRPr="0054051B">
        <w:t xml:space="preserve"> </w:t>
      </w:r>
    </w:p>
    <w:p w14:paraId="19FE8EB7" w14:textId="77777777" w:rsidR="00913E35" w:rsidRPr="0054051B" w:rsidRDefault="00913E35" w:rsidP="00560911">
      <w:r w:rsidRPr="0054051B">
        <w:t>Metodes apraksts:</w:t>
      </w:r>
    </w:p>
    <w:p w14:paraId="19FE8EB8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void TraceHandledException(Exception exception, TraceEventType eventType);</w:t>
      </w:r>
    </w:p>
    <w:p w14:paraId="19FE8EB9" w14:textId="77777777" w:rsidR="00913E35" w:rsidRPr="0054051B" w:rsidRDefault="00913E35" w:rsidP="00560911">
      <w:r w:rsidRPr="0054051B">
        <w:t>Veic izņēmuma trasēšanu.</w:t>
      </w:r>
    </w:p>
    <w:p w14:paraId="19FE8EBA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BD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BB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BC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C0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BE" w14:textId="77777777" w:rsidR="00913E35" w:rsidRPr="0054051B" w:rsidRDefault="00913E35" w:rsidP="00560911">
            <w:pPr>
              <w:pStyle w:val="Tablebody"/>
            </w:pPr>
            <w:r w:rsidRPr="0054051B">
              <w:t>exception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BF" w14:textId="77777777" w:rsidR="00913E35" w:rsidRPr="0054051B" w:rsidRDefault="00913E35" w:rsidP="00560911">
            <w:pPr>
              <w:pStyle w:val="Tablebody"/>
            </w:pPr>
            <w:r w:rsidRPr="0054051B">
              <w:t>izņēmums</w:t>
            </w:r>
          </w:p>
        </w:tc>
      </w:tr>
      <w:tr w:rsidR="00913E35" w:rsidRPr="0054051B" w14:paraId="19FE8EC3" w14:textId="77777777" w:rsidTr="00913E35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C1" w14:textId="77777777" w:rsidR="00913E35" w:rsidRPr="0054051B" w:rsidRDefault="00913E35" w:rsidP="00560911">
            <w:pPr>
              <w:pStyle w:val="Tablebody"/>
            </w:pPr>
            <w:r w:rsidRPr="0054051B">
              <w:t>eventType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C2" w14:textId="77777777" w:rsidR="00913E35" w:rsidRPr="0054051B" w:rsidRDefault="00913E35" w:rsidP="00560911">
            <w:pPr>
              <w:pStyle w:val="Tablebody"/>
            </w:pPr>
            <w:r w:rsidRPr="0054051B">
              <w:t>izņēmuma stingrība</w:t>
            </w:r>
          </w:p>
        </w:tc>
      </w:tr>
    </w:tbl>
    <w:p w14:paraId="19FE8EC4" w14:textId="77777777" w:rsidR="00913E35" w:rsidRPr="0054051B" w:rsidRDefault="00913E35" w:rsidP="00913E35">
      <w:pPr>
        <w:pStyle w:val="Heading2"/>
      </w:pPr>
      <w:bookmarkStart w:id="125" w:name="_Toc214875075"/>
      <w:bookmarkStart w:id="126" w:name="_Toc232842034"/>
      <w:bookmarkStart w:id="127" w:name="_Toc303766175"/>
      <w:bookmarkStart w:id="128" w:name="_Toc383009112"/>
      <w:r w:rsidRPr="0054051B">
        <w:t>Trasēšanas palīgklase</w:t>
      </w:r>
      <w:bookmarkEnd w:id="125"/>
      <w:bookmarkEnd w:id="126"/>
      <w:bookmarkEnd w:id="127"/>
      <w:bookmarkEnd w:id="128"/>
    </w:p>
    <w:p w14:paraId="19FE8EC5" w14:textId="77777777" w:rsidR="00913E35" w:rsidRPr="0054051B" w:rsidRDefault="00913E35" w:rsidP="00560911">
      <w:r w:rsidRPr="0054051B">
        <w:t>Klase palīdz veikt trasēšanas iespējas.</w:t>
      </w:r>
    </w:p>
    <w:p w14:paraId="249D15D0" w14:textId="77777777" w:rsidR="000C3FD2" w:rsidRPr="0054051B" w:rsidRDefault="00913E35" w:rsidP="000C3FD2">
      <w:pPr>
        <w:pStyle w:val="Pictureposition"/>
      </w:pPr>
      <w:r w:rsidRPr="0054051B">
        <w:rPr>
          <w:noProof/>
          <w:lang w:eastAsia="lv-LV"/>
        </w:rPr>
        <w:drawing>
          <wp:inline distT="0" distB="0" distL="0" distR="0" wp14:anchorId="19FE925A" wp14:editId="19FE925B">
            <wp:extent cx="3390900" cy="1800225"/>
            <wp:effectExtent l="0" t="0" r="0" b="9525"/>
            <wp:docPr id="29" name="Picture 29" descr="TraceUt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raceUtilit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E8EC6" w14:textId="668061F8" w:rsidR="00913E35" w:rsidRPr="0054051B" w:rsidRDefault="003C02A6" w:rsidP="00ED05BE">
      <w:pPr>
        <w:pStyle w:val="Picturecaption"/>
      </w:pPr>
      <w:r>
        <w:fldChar w:fldCharType="begin"/>
      </w:r>
      <w:r>
        <w:instrText xml:space="preserve"> SEQ attēls. \* ARABIC </w:instrText>
      </w:r>
      <w:r>
        <w:fldChar w:fldCharType="separate"/>
      </w:r>
      <w:bookmarkStart w:id="129" w:name="_Toc383009070"/>
      <w:r w:rsidR="00F367D8">
        <w:rPr>
          <w:noProof/>
        </w:rPr>
        <w:t>3</w:t>
      </w:r>
      <w:r>
        <w:rPr>
          <w:noProof/>
        </w:rPr>
        <w:fldChar w:fldCharType="end"/>
      </w:r>
      <w:r w:rsidR="000C3FD2" w:rsidRPr="0054051B">
        <w:t>.attēls</w:t>
      </w:r>
      <w:r w:rsidR="005D1712" w:rsidRPr="0054051B">
        <w:t>.</w:t>
      </w:r>
      <w:r w:rsidR="000C3FD2" w:rsidRPr="0054051B">
        <w:t xml:space="preserve"> Trasēšanas palīgklasē iekļautās metodes</w:t>
      </w:r>
      <w:bookmarkEnd w:id="129"/>
    </w:p>
    <w:p w14:paraId="19FE8EC8" w14:textId="77777777" w:rsidR="00913E35" w:rsidRPr="0054051B" w:rsidRDefault="00913E35" w:rsidP="00913E35">
      <w:pPr>
        <w:pStyle w:val="Heading3"/>
      </w:pPr>
      <w:bookmarkStart w:id="130" w:name="_Toc214875076"/>
      <w:bookmarkStart w:id="131" w:name="_Toc232842035"/>
      <w:bookmarkStart w:id="132" w:name="_Toc303766176"/>
      <w:bookmarkStart w:id="133" w:name="_Toc383009113"/>
      <w:r w:rsidRPr="0054051B">
        <w:t>Konstruktori</w:t>
      </w:r>
      <w:bookmarkEnd w:id="130"/>
      <w:bookmarkEnd w:id="131"/>
      <w:bookmarkEnd w:id="132"/>
      <w:bookmarkEnd w:id="133"/>
    </w:p>
    <w:p w14:paraId="19FE8EC9" w14:textId="77777777" w:rsidR="00913E35" w:rsidRPr="0054051B" w:rsidRDefault="00913E35" w:rsidP="00195F4D">
      <w:pPr>
        <w:pStyle w:val="Heading4"/>
      </w:pPr>
      <w:bookmarkStart w:id="134" w:name="_Toc214875077"/>
      <w:bookmarkStart w:id="135" w:name="_Toc383009114"/>
      <w:r w:rsidRPr="0054051B">
        <w:t>Konstruktors „TraceUtilty</w:t>
      </w:r>
      <w:bookmarkEnd w:id="134"/>
      <w:r w:rsidRPr="0054051B">
        <w:t>”</w:t>
      </w:r>
      <w:bookmarkEnd w:id="135"/>
      <w:r w:rsidRPr="0054051B">
        <w:t xml:space="preserve"> </w:t>
      </w:r>
    </w:p>
    <w:p w14:paraId="19FE8ECA" w14:textId="77777777" w:rsidR="00913E35" w:rsidRPr="0054051B" w:rsidRDefault="00913E35" w:rsidP="00560911">
      <w:r w:rsidRPr="0054051B">
        <w:t>Konstruktora apraksts:</w:t>
      </w:r>
    </w:p>
    <w:p w14:paraId="19FE8ECB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TraceUtility(string operation)</w:t>
      </w:r>
    </w:p>
    <w:p w14:paraId="19FE8ECC" w14:textId="77777777" w:rsidR="00913E35" w:rsidRPr="0054051B" w:rsidRDefault="00913E35" w:rsidP="00560911">
      <w:r w:rsidRPr="0054051B">
        <w:t xml:space="preserve">Izveido klasi </w:t>
      </w:r>
      <w:r w:rsidRPr="0054051B">
        <w:rPr>
          <w:i/>
        </w:rPr>
        <w:t xml:space="preserve">TraceUtility </w:t>
      </w:r>
      <w:r w:rsidRPr="0054051B">
        <w:t>ar operācijas nosaukumu.</w:t>
      </w:r>
    </w:p>
    <w:p w14:paraId="19FE8ECD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D0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CE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CF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D3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D1" w14:textId="77777777" w:rsidR="00913E35" w:rsidRPr="0054051B" w:rsidRDefault="00913E35" w:rsidP="00560911">
            <w:pPr>
              <w:pStyle w:val="Tablebody"/>
            </w:pPr>
            <w:r w:rsidRPr="0054051B">
              <w:t>operation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D2" w14:textId="77777777" w:rsidR="00913E35" w:rsidRPr="0054051B" w:rsidRDefault="00913E35" w:rsidP="00560911">
            <w:pPr>
              <w:pStyle w:val="Tablebody"/>
            </w:pPr>
            <w:r w:rsidRPr="0054051B">
              <w:t>operācijas nosaukums</w:t>
            </w:r>
          </w:p>
        </w:tc>
      </w:tr>
    </w:tbl>
    <w:p w14:paraId="19FE8ED4" w14:textId="77777777" w:rsidR="00913E35" w:rsidRPr="0054051B" w:rsidRDefault="00913E35" w:rsidP="00560911"/>
    <w:p w14:paraId="19FE8ED5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TraceUtility(string operation, Guid activityId)</w:t>
      </w:r>
    </w:p>
    <w:p w14:paraId="19FE8ED6" w14:textId="77777777" w:rsidR="00913E35" w:rsidRPr="0054051B" w:rsidRDefault="00913E35" w:rsidP="00560911">
      <w:r w:rsidRPr="0054051B">
        <w:t xml:space="preserve">Izveido klasi </w:t>
      </w:r>
      <w:r w:rsidRPr="0054051B">
        <w:rPr>
          <w:i/>
        </w:rPr>
        <w:t>TraceUtility</w:t>
      </w:r>
      <w:r w:rsidRPr="0054051B">
        <w:t xml:space="preserve"> ar operācijas nosaukumu un aktivitātes identifikatoru.</w:t>
      </w:r>
    </w:p>
    <w:p w14:paraId="19FE8ED7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DA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D8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D9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DD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DB" w14:textId="77777777" w:rsidR="00913E35" w:rsidRPr="0054051B" w:rsidRDefault="00913E35" w:rsidP="00560911">
            <w:pPr>
              <w:pStyle w:val="Tablebody"/>
            </w:pPr>
            <w:r w:rsidRPr="0054051B">
              <w:t>operation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DC" w14:textId="77777777" w:rsidR="00913E35" w:rsidRPr="0054051B" w:rsidRDefault="00913E35" w:rsidP="00560911">
            <w:pPr>
              <w:pStyle w:val="Tablebody"/>
            </w:pPr>
            <w:r w:rsidRPr="0054051B">
              <w:t>operācijas nosaukums</w:t>
            </w:r>
          </w:p>
        </w:tc>
      </w:tr>
      <w:tr w:rsidR="00913E35" w:rsidRPr="0054051B" w14:paraId="19FE8EE0" w14:textId="77777777" w:rsidTr="00913E35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DE" w14:textId="77777777" w:rsidR="00913E35" w:rsidRPr="0054051B" w:rsidRDefault="00913E35" w:rsidP="00560911">
            <w:pPr>
              <w:pStyle w:val="Tablebody"/>
            </w:pPr>
            <w:r w:rsidRPr="0054051B">
              <w:t>activityId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DF" w14:textId="77777777" w:rsidR="00913E35" w:rsidRPr="0054051B" w:rsidRDefault="00913E35" w:rsidP="00560911">
            <w:pPr>
              <w:pStyle w:val="Tablebody"/>
            </w:pPr>
            <w:r w:rsidRPr="0054051B">
              <w:t>aktivitātes identifikators</w:t>
            </w:r>
          </w:p>
        </w:tc>
      </w:tr>
    </w:tbl>
    <w:p w14:paraId="19FE8EE1" w14:textId="77777777" w:rsidR="00913E35" w:rsidRPr="0054051B" w:rsidRDefault="00913E35" w:rsidP="001E29E6">
      <w:pPr>
        <w:pStyle w:val="Heading3"/>
        <w:tabs>
          <w:tab w:val="clear" w:pos="981"/>
          <w:tab w:val="left" w:pos="993"/>
        </w:tabs>
      </w:pPr>
      <w:bookmarkStart w:id="136" w:name="_Toc214875078"/>
      <w:bookmarkStart w:id="137" w:name="_Toc232842036"/>
      <w:bookmarkStart w:id="138" w:name="_Toc303766177"/>
      <w:bookmarkStart w:id="139" w:name="_Toc383009115"/>
      <w:r w:rsidRPr="0054051B">
        <w:lastRenderedPageBreak/>
        <w:t>Metodes</w:t>
      </w:r>
      <w:bookmarkEnd w:id="136"/>
      <w:bookmarkEnd w:id="137"/>
      <w:bookmarkEnd w:id="138"/>
      <w:bookmarkEnd w:id="139"/>
    </w:p>
    <w:p w14:paraId="19FE8EE2" w14:textId="77777777" w:rsidR="00913E35" w:rsidRPr="0054051B" w:rsidRDefault="00913E35" w:rsidP="00195F4D">
      <w:pPr>
        <w:pStyle w:val="Heading4"/>
      </w:pPr>
      <w:bookmarkStart w:id="140" w:name="_Toc214875079"/>
      <w:bookmarkStart w:id="141" w:name="_Toc383009116"/>
      <w:r w:rsidRPr="0054051B">
        <w:t>Metode „StartTrace</w:t>
      </w:r>
      <w:bookmarkEnd w:id="140"/>
      <w:r w:rsidRPr="0054051B">
        <w:t>”</w:t>
      </w:r>
      <w:bookmarkEnd w:id="141"/>
      <w:r w:rsidRPr="0054051B">
        <w:t xml:space="preserve"> </w:t>
      </w:r>
    </w:p>
    <w:p w14:paraId="19FE8EE3" w14:textId="77777777" w:rsidR="00913E35" w:rsidRPr="0054051B" w:rsidRDefault="00913E35" w:rsidP="00560911">
      <w:r w:rsidRPr="0054051B">
        <w:t>Metodes apraksts:</w:t>
      </w:r>
    </w:p>
    <w:p w14:paraId="19FE8EE4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static TraceUtility StartTrace(sting operation, Guid activityId);</w:t>
      </w:r>
    </w:p>
    <w:p w14:paraId="19FE8EE5" w14:textId="77777777" w:rsidR="00913E35" w:rsidRPr="0054051B" w:rsidRDefault="00913E35" w:rsidP="00560911">
      <w:r w:rsidRPr="0054051B">
        <w:t xml:space="preserve">Izveido klasi </w:t>
      </w:r>
      <w:r w:rsidRPr="0054051B">
        <w:rPr>
          <w:i/>
        </w:rPr>
        <w:t xml:space="preserve">TraceUtility </w:t>
      </w:r>
      <w:r w:rsidRPr="0054051B">
        <w:t>ar uzdotu operācijas nosaukumu un aktivitātes identifikatoru.</w:t>
      </w:r>
    </w:p>
    <w:p w14:paraId="19FE8EE6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E9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E7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E8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EC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EA" w14:textId="77777777" w:rsidR="00913E35" w:rsidRPr="0054051B" w:rsidRDefault="00913E35" w:rsidP="00560911">
            <w:pPr>
              <w:pStyle w:val="Tablebody"/>
            </w:pPr>
            <w:r w:rsidRPr="0054051B">
              <w:t>Operation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EB" w14:textId="77777777" w:rsidR="00913E35" w:rsidRPr="0054051B" w:rsidRDefault="00913E35" w:rsidP="00560911">
            <w:pPr>
              <w:pStyle w:val="Tablebody"/>
            </w:pPr>
            <w:r w:rsidRPr="0054051B">
              <w:t>operācijas nosaukums</w:t>
            </w:r>
          </w:p>
        </w:tc>
      </w:tr>
      <w:tr w:rsidR="00913E35" w:rsidRPr="0054051B" w14:paraId="19FE8EEF" w14:textId="77777777" w:rsidTr="00913E35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ED" w14:textId="77777777" w:rsidR="00913E35" w:rsidRPr="0054051B" w:rsidRDefault="00913E35" w:rsidP="00560911">
            <w:pPr>
              <w:pStyle w:val="Tablebody"/>
            </w:pPr>
            <w:r w:rsidRPr="0054051B">
              <w:t>activityId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EE" w14:textId="77777777" w:rsidR="00913E35" w:rsidRPr="0054051B" w:rsidRDefault="00913E35" w:rsidP="00560911">
            <w:pPr>
              <w:pStyle w:val="Tablebody"/>
            </w:pPr>
            <w:r w:rsidRPr="0054051B">
              <w:t>aktivitātes identifikators</w:t>
            </w:r>
          </w:p>
        </w:tc>
      </w:tr>
    </w:tbl>
    <w:p w14:paraId="19FE8EF0" w14:textId="77777777" w:rsidR="00913E35" w:rsidRPr="0054051B" w:rsidRDefault="00913E35" w:rsidP="00913E35">
      <w:pPr>
        <w:pStyle w:val="Heading3"/>
      </w:pPr>
      <w:bookmarkStart w:id="142" w:name="_Toc214875080"/>
      <w:bookmarkStart w:id="143" w:name="_Toc232842037"/>
      <w:bookmarkStart w:id="144" w:name="_Toc303766178"/>
      <w:bookmarkStart w:id="145" w:name="_Toc383009117"/>
      <w:r w:rsidRPr="0054051B">
        <w:t>Klases izmantošanas piemērs</w:t>
      </w:r>
      <w:bookmarkEnd w:id="142"/>
      <w:bookmarkEnd w:id="143"/>
      <w:bookmarkEnd w:id="144"/>
      <w:bookmarkEnd w:id="145"/>
    </w:p>
    <w:p w14:paraId="19FE8EF1" w14:textId="77777777" w:rsidR="00913E35" w:rsidRPr="0054051B" w:rsidRDefault="00913E35" w:rsidP="00913E35">
      <w:pPr>
        <w:pStyle w:val="CodeBlockChar"/>
        <w:pBdr>
          <w:left w:val="single" w:sz="4" w:space="11" w:color="auto"/>
        </w:pBdr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void DoSomesing() {</w:t>
      </w:r>
    </w:p>
    <w:p w14:paraId="19FE8EF2" w14:textId="77777777" w:rsidR="00913E35" w:rsidRPr="0054051B" w:rsidRDefault="00913E35" w:rsidP="00913E35">
      <w:pPr>
        <w:pStyle w:val="CodeBlockChar"/>
        <w:pBdr>
          <w:left w:val="single" w:sz="4" w:space="11" w:color="auto"/>
        </w:pBdr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    using (new TraceUtility("DoSomesing")) {</w:t>
      </w:r>
    </w:p>
    <w:p w14:paraId="19FE8EF3" w14:textId="77777777" w:rsidR="00913E35" w:rsidRPr="0054051B" w:rsidRDefault="00913E35" w:rsidP="00913E35">
      <w:pPr>
        <w:pStyle w:val="CodeBlockChar"/>
        <w:pBdr>
          <w:left w:val="single" w:sz="4" w:space="11" w:color="auto"/>
        </w:pBdr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        ...</w:t>
      </w:r>
    </w:p>
    <w:p w14:paraId="19FE8EF4" w14:textId="77777777" w:rsidR="00913E35" w:rsidRPr="0054051B" w:rsidRDefault="00913E35" w:rsidP="00913E35">
      <w:pPr>
        <w:pStyle w:val="CodeBlockChar"/>
        <w:pBdr>
          <w:left w:val="single" w:sz="4" w:space="11" w:color="auto"/>
        </w:pBdr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    }</w:t>
      </w:r>
    </w:p>
    <w:p w14:paraId="19FE8EF5" w14:textId="77777777" w:rsidR="00913E35" w:rsidRPr="0054051B" w:rsidRDefault="00913E35" w:rsidP="00913E35">
      <w:pPr>
        <w:pStyle w:val="CodeBlockChar"/>
        <w:pBdr>
          <w:left w:val="single" w:sz="4" w:space="11" w:color="auto"/>
        </w:pBdr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}</w:t>
      </w:r>
    </w:p>
    <w:p w14:paraId="1EA1DCAD" w14:textId="5EA160FC" w:rsidR="002C698B" w:rsidRPr="0054051B" w:rsidRDefault="000842AE" w:rsidP="002C698B">
      <w:pPr>
        <w:pStyle w:val="Heading2"/>
      </w:pPr>
      <w:bookmarkStart w:id="146" w:name="_Toc214875081"/>
      <w:bookmarkStart w:id="147" w:name="_Toc232842038"/>
      <w:bookmarkStart w:id="148" w:name="_Toc303766179"/>
      <w:bookmarkStart w:id="149" w:name="_Toc383009118"/>
      <w:r w:rsidRPr="0054051B">
        <w:t>Paplašinājumu</w:t>
      </w:r>
      <w:r w:rsidR="002C698B" w:rsidRPr="0054051B">
        <w:t xml:space="preserve"> palīgklase</w:t>
      </w:r>
      <w:bookmarkEnd w:id="149"/>
    </w:p>
    <w:p w14:paraId="56E675AD" w14:textId="1B3676BD" w:rsidR="002C698B" w:rsidRPr="0054051B" w:rsidRDefault="004A30CA" w:rsidP="002C698B">
      <w:r w:rsidRPr="0054051B">
        <w:t>Satur papildus metodes notifikāciju sūtīšanai un audita rakstīšanai.</w:t>
      </w:r>
    </w:p>
    <w:p w14:paraId="0A5BF90F" w14:textId="77777777" w:rsidR="000C3FD2" w:rsidRPr="0054051B" w:rsidRDefault="002C698B" w:rsidP="000C3FD2">
      <w:pPr>
        <w:keepNext/>
      </w:pPr>
      <w:r w:rsidRPr="0054051B">
        <w:rPr>
          <w:noProof/>
          <w:lang w:eastAsia="lv-LV"/>
        </w:rPr>
        <w:drawing>
          <wp:inline distT="0" distB="0" distL="0" distR="0" wp14:anchorId="0EA0F502" wp14:editId="4FE40972">
            <wp:extent cx="5486400" cy="20231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69A0" w14:textId="72D1F3A3" w:rsidR="002C698B" w:rsidRPr="0054051B" w:rsidRDefault="003C02A6" w:rsidP="000C3FD2">
      <w:pPr>
        <w:pStyle w:val="Picturecaption"/>
      </w:pPr>
      <w:r>
        <w:fldChar w:fldCharType="begin"/>
      </w:r>
      <w:r>
        <w:instrText xml:space="preserve"> SEQ attēls. \* ARABIC </w:instrText>
      </w:r>
      <w:r>
        <w:fldChar w:fldCharType="separate"/>
      </w:r>
      <w:bookmarkStart w:id="150" w:name="_Toc383009071"/>
      <w:r w:rsidR="00F367D8">
        <w:rPr>
          <w:noProof/>
        </w:rPr>
        <w:t>4</w:t>
      </w:r>
      <w:r>
        <w:rPr>
          <w:noProof/>
        </w:rPr>
        <w:fldChar w:fldCharType="end"/>
      </w:r>
      <w:r w:rsidR="00476846" w:rsidRPr="0054051B">
        <w:t>.attēls</w:t>
      </w:r>
      <w:r w:rsidR="000C3FD2" w:rsidRPr="0054051B">
        <w:t>.</w:t>
      </w:r>
      <w:r w:rsidR="00476846" w:rsidRPr="0054051B">
        <w:t xml:space="preserve"> </w:t>
      </w:r>
      <w:r w:rsidR="000C3FD2" w:rsidRPr="0054051B">
        <w:t>Paplašinājuma palīgklasē iekļautās metodes</w:t>
      </w:r>
      <w:bookmarkEnd w:id="150"/>
    </w:p>
    <w:p w14:paraId="70FBC0DA" w14:textId="4CB0EB2E" w:rsidR="001E29E6" w:rsidRPr="0054051B" w:rsidRDefault="00CE002B" w:rsidP="001E29E6">
      <w:pPr>
        <w:pStyle w:val="Heading3"/>
      </w:pPr>
      <w:bookmarkStart w:id="151" w:name="_Toc383009119"/>
      <w:r w:rsidRPr="0054051B">
        <w:t>Paziņojumi (Notifikācijas)</w:t>
      </w:r>
      <w:bookmarkEnd w:id="151"/>
    </w:p>
    <w:p w14:paraId="69E92ABF" w14:textId="19C0CE2E" w:rsidR="00F745A3" w:rsidRPr="0054051B" w:rsidRDefault="0098147D" w:rsidP="00756C62">
      <w:r w:rsidRPr="0054051B">
        <w:t>Notifikācijas tiek nosūtītās izmantojot notifikāciju servisu, vai arī testēšanas nolūkos rakstītas teksta datnēs. Notifikāciju sūtīšanu nodrošina vairākas metodes, kas</w:t>
      </w:r>
      <w:r w:rsidR="00C37D4E" w:rsidRPr="0054051B">
        <w:t xml:space="preserve"> atrodas </w:t>
      </w:r>
      <w:r w:rsidR="00C37D4E" w:rsidRPr="0054051B">
        <w:rPr>
          <w:i/>
        </w:rPr>
        <w:t>IVIS.Diagnostics.d</w:t>
      </w:r>
      <w:r w:rsidR="00C37D4E" w:rsidRPr="0054051B">
        <w:t>ll bibliotēkas</w:t>
      </w:r>
      <w:r w:rsidR="00ED05BE" w:rsidRPr="0054051B">
        <w:t xml:space="preserve"> </w:t>
      </w:r>
      <w:r w:rsidR="00C37D4E" w:rsidRPr="0054051B">
        <w:rPr>
          <w:i/>
        </w:rPr>
        <w:t>IVIS.Diagnostics.IvisLogUtilityExtension</w:t>
      </w:r>
      <w:r w:rsidR="00C37D4E" w:rsidRPr="0054051B">
        <w:t xml:space="preserve"> vārdtelpā.</w:t>
      </w:r>
      <w:r w:rsidR="0023637A" w:rsidRPr="0054051B">
        <w:t xml:space="preserve"> </w:t>
      </w:r>
      <w:r w:rsidR="00F745A3" w:rsidRPr="0054051B">
        <w:t xml:space="preserve">Notifikācijas tiek nosūtītas izmantojot </w:t>
      </w:r>
      <w:hyperlink r:id="rId23" w:history="1">
        <w:r w:rsidR="00F745A3" w:rsidRPr="0054051B">
          <w:rPr>
            <w:rStyle w:val="Hyperlink"/>
          </w:rPr>
          <w:t>http://ivis.eps.gov.lv/XMLSchemas/100000/IVISInfrastructure/v2-0/Notification.xsd</w:t>
        </w:r>
      </w:hyperlink>
      <w:r w:rsidR="00F745A3" w:rsidRPr="0054051B">
        <w:t xml:space="preserve"> struktūru.</w:t>
      </w:r>
    </w:p>
    <w:p w14:paraId="59F27162" w14:textId="70F5148D" w:rsidR="00F20F32" w:rsidRPr="0054051B" w:rsidRDefault="005236D5" w:rsidP="00756C62">
      <w:pPr>
        <w:pStyle w:val="Pictureposition"/>
      </w:pPr>
      <w:r w:rsidRPr="0054051B">
        <w:rPr>
          <w:noProof/>
          <w:lang w:eastAsia="lv-LV"/>
        </w:rPr>
        <w:lastRenderedPageBreak/>
        <w:drawing>
          <wp:inline distT="0" distB="0" distL="0" distR="0" wp14:anchorId="6F1743B2" wp14:editId="5408127D">
            <wp:extent cx="6146070" cy="9033537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900" cy="904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44B0" w14:textId="7B7CB77C" w:rsidR="00F20F32" w:rsidRPr="0054051B" w:rsidRDefault="003C02A6" w:rsidP="00F20F32">
      <w:pPr>
        <w:pStyle w:val="Picturecaption"/>
      </w:pPr>
      <w:r>
        <w:fldChar w:fldCharType="begin"/>
      </w:r>
      <w:r>
        <w:instrText xml:space="preserve"> SEQ attēls. \* ARABIC </w:instrText>
      </w:r>
      <w:r>
        <w:fldChar w:fldCharType="separate"/>
      </w:r>
      <w:bookmarkStart w:id="152" w:name="_Toc383009072"/>
      <w:r w:rsidR="00F367D8">
        <w:rPr>
          <w:noProof/>
        </w:rPr>
        <w:t>5</w:t>
      </w:r>
      <w:r>
        <w:rPr>
          <w:noProof/>
        </w:rPr>
        <w:fldChar w:fldCharType="end"/>
      </w:r>
      <w:r w:rsidR="00F20F32" w:rsidRPr="0054051B">
        <w:t xml:space="preserve">.attēls. Notifikāciju </w:t>
      </w:r>
      <w:r w:rsidR="0023637A" w:rsidRPr="0054051B">
        <w:t>nosūtīšanas struktūra</w:t>
      </w:r>
      <w:bookmarkEnd w:id="152"/>
    </w:p>
    <w:p w14:paraId="60E4624A" w14:textId="18A00FCC" w:rsidR="00A62C56" w:rsidRPr="0054051B" w:rsidRDefault="00A62C56" w:rsidP="008F0DA6">
      <w:r w:rsidRPr="0054051B">
        <w:lastRenderedPageBreak/>
        <w:t xml:space="preserve">Struktūras entītiju un atribūtu apraksts ir pieejams </w:t>
      </w:r>
      <w:r w:rsidRPr="0054051B">
        <w:fldChar w:fldCharType="begin"/>
      </w:r>
      <w:r w:rsidRPr="0054051B">
        <w:instrText xml:space="preserve"> REF _Ref350439992 \h </w:instrText>
      </w:r>
      <w:r w:rsidRPr="0054051B">
        <w:fldChar w:fldCharType="separate"/>
      </w:r>
      <w:r w:rsidR="00F367D8">
        <w:rPr>
          <w:noProof/>
        </w:rPr>
        <w:t>1</w:t>
      </w:r>
      <w:r w:rsidRPr="0054051B">
        <w:fldChar w:fldCharType="end"/>
      </w:r>
      <w:r w:rsidR="00ED05BE" w:rsidRPr="0054051B">
        <w:t>.</w:t>
      </w:r>
      <w:r w:rsidRPr="0054051B">
        <w:t>tabulā.</w:t>
      </w:r>
    </w:p>
    <w:p w14:paraId="16945CB5" w14:textId="77777777" w:rsidR="0098147D" w:rsidRPr="0054051B" w:rsidRDefault="0098147D" w:rsidP="0098147D">
      <w:pPr>
        <w:pStyle w:val="Tablenumber"/>
        <w:rPr>
          <w:noProof w:val="0"/>
        </w:rPr>
      </w:pPr>
      <w:r w:rsidRPr="0054051B">
        <w:rPr>
          <w:noProof w:val="0"/>
        </w:rPr>
        <w:fldChar w:fldCharType="begin"/>
      </w:r>
      <w:r w:rsidRPr="0054051B">
        <w:rPr>
          <w:noProof w:val="0"/>
        </w:rPr>
        <w:instrText xml:space="preserve"> SEQ Tabula \* ARABIC </w:instrText>
      </w:r>
      <w:r w:rsidRPr="0054051B">
        <w:rPr>
          <w:noProof w:val="0"/>
        </w:rPr>
        <w:fldChar w:fldCharType="separate"/>
      </w:r>
      <w:bookmarkStart w:id="153" w:name="_Ref350439992"/>
      <w:r w:rsidR="00F367D8">
        <w:t>1</w:t>
      </w:r>
      <w:bookmarkEnd w:id="153"/>
      <w:r w:rsidRPr="0054051B">
        <w:rPr>
          <w:noProof w:val="0"/>
        </w:rPr>
        <w:fldChar w:fldCharType="end"/>
      </w:r>
      <w:r w:rsidRPr="0054051B">
        <w:rPr>
          <w:noProof w:val="0"/>
        </w:rPr>
        <w:t>.tabula</w:t>
      </w:r>
    </w:p>
    <w:p w14:paraId="54B55688" w14:textId="6A304217" w:rsidR="0098147D" w:rsidRPr="0054051B" w:rsidRDefault="00AC44CF" w:rsidP="0098147D">
      <w:pPr>
        <w:pStyle w:val="Tabletitle"/>
      </w:pPr>
      <w:r w:rsidRPr="0054051B">
        <w:t>Struktūras</w:t>
      </w:r>
      <w:r w:rsidR="000228A0" w:rsidRPr="0054051B">
        <w:t xml:space="preserve"> entītiju apraksts</w:t>
      </w:r>
    </w:p>
    <w:tbl>
      <w:tblPr>
        <w:tblW w:w="0" w:type="auto"/>
        <w:tblBorders>
          <w:top w:val="single" w:sz="12" w:space="0" w:color="auto"/>
          <w:bottom w:val="single" w:sz="4" w:space="0" w:color="auto"/>
          <w:insideV w:val="single" w:sz="4" w:space="0" w:color="auto"/>
        </w:tblBorders>
        <w:tblLook w:val="04E0" w:firstRow="1" w:lastRow="1" w:firstColumn="1" w:lastColumn="0" w:noHBand="0" w:noVBand="1"/>
      </w:tblPr>
      <w:tblGrid>
        <w:gridCol w:w="3226"/>
        <w:gridCol w:w="2130"/>
        <w:gridCol w:w="4498"/>
      </w:tblGrid>
      <w:tr w:rsidR="00C57FE4" w:rsidRPr="0054051B" w14:paraId="4F034EB3" w14:textId="77777777" w:rsidTr="000C151F">
        <w:trPr>
          <w:tblHeader/>
        </w:trPr>
        <w:tc>
          <w:tcPr>
            <w:tcW w:w="3226" w:type="dxa"/>
            <w:tcBorders>
              <w:top w:val="single" w:sz="12" w:space="0" w:color="auto"/>
              <w:bottom w:val="single" w:sz="4" w:space="0" w:color="auto"/>
            </w:tcBorders>
          </w:tcPr>
          <w:p w14:paraId="4BC583E2" w14:textId="77777777" w:rsidR="0098147D" w:rsidRPr="0054051B" w:rsidRDefault="0098147D" w:rsidP="00AC4135">
            <w:pPr>
              <w:pStyle w:val="Bold"/>
            </w:pPr>
            <w:r w:rsidRPr="0054051B">
              <w:t>Entītija un tās apraksts</w:t>
            </w:r>
          </w:p>
        </w:tc>
        <w:tc>
          <w:tcPr>
            <w:tcW w:w="2130" w:type="dxa"/>
            <w:tcBorders>
              <w:top w:val="single" w:sz="12" w:space="0" w:color="auto"/>
              <w:bottom w:val="single" w:sz="4" w:space="0" w:color="auto"/>
            </w:tcBorders>
          </w:tcPr>
          <w:p w14:paraId="73616531" w14:textId="77777777" w:rsidR="0098147D" w:rsidRPr="0054051B" w:rsidRDefault="0098147D" w:rsidP="00AC4135">
            <w:pPr>
              <w:pStyle w:val="Bold"/>
            </w:pPr>
            <w:r w:rsidRPr="0054051B">
              <w:t>Entītijas atribūti</w:t>
            </w:r>
          </w:p>
        </w:tc>
        <w:tc>
          <w:tcPr>
            <w:tcW w:w="4498" w:type="dxa"/>
            <w:tcBorders>
              <w:top w:val="single" w:sz="12" w:space="0" w:color="auto"/>
              <w:bottom w:val="single" w:sz="4" w:space="0" w:color="auto"/>
            </w:tcBorders>
          </w:tcPr>
          <w:p w14:paraId="7A73FECF" w14:textId="77777777" w:rsidR="0098147D" w:rsidRPr="0054051B" w:rsidRDefault="0098147D" w:rsidP="00AC4135">
            <w:pPr>
              <w:pStyle w:val="Bold"/>
            </w:pPr>
            <w:r w:rsidRPr="0054051B">
              <w:t>Atribūta apraksts</w:t>
            </w:r>
          </w:p>
        </w:tc>
      </w:tr>
      <w:tr w:rsidR="00C57FE4" w:rsidRPr="0054051B" w14:paraId="64ACA339" w14:textId="77777777" w:rsidTr="000C151F">
        <w:tc>
          <w:tcPr>
            <w:tcW w:w="3226" w:type="dxa"/>
            <w:vMerge w:val="restart"/>
          </w:tcPr>
          <w:p w14:paraId="4CEEFA79" w14:textId="72C57343" w:rsidR="0098147D" w:rsidRPr="0054051B" w:rsidRDefault="00207453">
            <w:pPr>
              <w:pStyle w:val="Tablebody"/>
            </w:pPr>
            <w:r w:rsidRPr="0054051B">
              <w:t>Message (</w:t>
            </w:r>
            <w:r w:rsidR="0098147D" w:rsidRPr="0054051B">
              <w:t>Paziņojums</w:t>
            </w:r>
            <w:r w:rsidRPr="0054051B">
              <w:t>)</w:t>
            </w:r>
            <w:r w:rsidR="00AC4135" w:rsidRPr="0054051B">
              <w:t xml:space="preserve"> </w:t>
            </w:r>
            <w:r w:rsidR="0098147D" w:rsidRPr="0054051B">
              <w:t>– visi vienam paziņojumam specifiskie dati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14:paraId="070BDECF" w14:textId="09C03A3B" w:rsidR="0098147D" w:rsidRPr="0054051B" w:rsidRDefault="00207453" w:rsidP="00AC4135">
            <w:pPr>
              <w:pStyle w:val="Tablebody"/>
            </w:pPr>
            <w:r w:rsidRPr="0054051B">
              <w:t>Title (</w:t>
            </w:r>
            <w:r w:rsidR="0098147D" w:rsidRPr="0054051B">
              <w:t>Tēma</w:t>
            </w:r>
            <w:r w:rsidRPr="0054051B">
              <w:t>)</w:t>
            </w:r>
          </w:p>
        </w:tc>
        <w:tc>
          <w:tcPr>
            <w:tcW w:w="4498" w:type="dxa"/>
            <w:tcBorders>
              <w:bottom w:val="single" w:sz="4" w:space="0" w:color="auto"/>
            </w:tcBorders>
          </w:tcPr>
          <w:p w14:paraId="6D6F5F6C" w14:textId="77777777" w:rsidR="0098147D" w:rsidRPr="0054051B" w:rsidRDefault="0098147D" w:rsidP="00AC4135">
            <w:pPr>
              <w:pStyle w:val="Tablebody"/>
            </w:pPr>
            <w:r w:rsidRPr="0054051B">
              <w:t xml:space="preserve">Īss paziņojuma satura vai izsūtīšanas mērķa apraksts, ko noteicis paziņojuma izveidotājs. SMS gadījumā – arī paziņojuma saturs, e-pasta gadījumā </w:t>
            </w:r>
            <w:r w:rsidRPr="0054051B">
              <w:rPr>
                <w:i/>
              </w:rPr>
              <w:t>subject</w:t>
            </w:r>
            <w:r w:rsidRPr="0054051B">
              <w:t>.</w:t>
            </w:r>
          </w:p>
        </w:tc>
      </w:tr>
      <w:tr w:rsidR="00207453" w:rsidRPr="0054051B" w14:paraId="5ECA876B" w14:textId="77777777" w:rsidTr="000C151F">
        <w:tc>
          <w:tcPr>
            <w:tcW w:w="3226" w:type="dxa"/>
            <w:vMerge/>
          </w:tcPr>
          <w:p w14:paraId="0D509AAC" w14:textId="77777777" w:rsidR="00207453" w:rsidRPr="0054051B" w:rsidRDefault="00207453">
            <w:pPr>
              <w:pStyle w:val="Tablebody"/>
            </w:pP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14:paraId="684A7805" w14:textId="2CF81DEA" w:rsidR="00207453" w:rsidRPr="0054051B" w:rsidRDefault="00207453" w:rsidP="007E298B">
            <w:pPr>
              <w:pStyle w:val="Tablebody"/>
            </w:pPr>
            <w:r w:rsidRPr="0054051B">
              <w:t>Category (Kategorija)</w:t>
            </w:r>
          </w:p>
        </w:tc>
        <w:tc>
          <w:tcPr>
            <w:tcW w:w="4498" w:type="dxa"/>
            <w:tcBorders>
              <w:bottom w:val="single" w:sz="4" w:space="0" w:color="auto"/>
            </w:tcBorders>
          </w:tcPr>
          <w:p w14:paraId="0BEB5939" w14:textId="05224E5A" w:rsidR="00207453" w:rsidRPr="0054051B" w:rsidRDefault="008F0DA6" w:rsidP="00AC4135">
            <w:pPr>
              <w:pStyle w:val="Tablebody"/>
            </w:pPr>
            <w:r w:rsidRPr="0054051B">
              <w:t>P</w:t>
            </w:r>
            <w:r w:rsidR="00207453" w:rsidRPr="0054051B">
              <w:t>aziņojuma kategorija, kas ir jebkāda ārēja vai iekšēja klasifikatora vērtība ar/bez to identificējoša koda</w:t>
            </w:r>
          </w:p>
        </w:tc>
      </w:tr>
      <w:tr w:rsidR="00207453" w:rsidRPr="0054051B" w14:paraId="46365217" w14:textId="77777777" w:rsidTr="000C151F">
        <w:tc>
          <w:tcPr>
            <w:tcW w:w="3226" w:type="dxa"/>
            <w:vMerge/>
          </w:tcPr>
          <w:p w14:paraId="489F28DD" w14:textId="77777777" w:rsidR="00207453" w:rsidRPr="0054051B" w:rsidRDefault="00207453">
            <w:pPr>
              <w:pStyle w:val="Tablebody"/>
            </w:pP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14:paraId="1CEF7C28" w14:textId="61C33286" w:rsidR="00207453" w:rsidRPr="0054051B" w:rsidRDefault="00207453" w:rsidP="00207453">
            <w:pPr>
              <w:pStyle w:val="Tablebody"/>
            </w:pPr>
            <w:r w:rsidRPr="0054051B">
              <w:t>BodyType (Paziņojuma satura tips)</w:t>
            </w:r>
          </w:p>
        </w:tc>
        <w:tc>
          <w:tcPr>
            <w:tcW w:w="4498" w:type="dxa"/>
            <w:tcBorders>
              <w:bottom w:val="single" w:sz="4" w:space="0" w:color="auto"/>
            </w:tcBorders>
          </w:tcPr>
          <w:p w14:paraId="2A7ADB28" w14:textId="025EF211" w:rsidR="00207453" w:rsidRPr="0054051B" w:rsidRDefault="00207453" w:rsidP="00AC4135">
            <w:pPr>
              <w:pStyle w:val="Tablebody"/>
            </w:pPr>
            <w:r w:rsidRPr="0054051B">
              <w:t>Paziņojuma datu XML shēmas URN</w:t>
            </w:r>
            <w:r w:rsidR="00175296" w:rsidRPr="0054051B">
              <w:t xml:space="preserve"> VISS resursu katalogā</w:t>
            </w:r>
          </w:p>
        </w:tc>
      </w:tr>
      <w:tr w:rsidR="00207453" w:rsidRPr="0054051B" w14:paraId="31C09EEA" w14:textId="77777777" w:rsidTr="000C151F">
        <w:tc>
          <w:tcPr>
            <w:tcW w:w="3226" w:type="dxa"/>
            <w:vMerge/>
          </w:tcPr>
          <w:p w14:paraId="0D9B30CB" w14:textId="77777777" w:rsidR="00207453" w:rsidRPr="0054051B" w:rsidRDefault="00207453">
            <w:pPr>
              <w:pStyle w:val="Tablebody"/>
            </w:pP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14:paraId="15AB9691" w14:textId="59E612F6" w:rsidR="00207453" w:rsidRPr="0054051B" w:rsidRDefault="00207453" w:rsidP="00207453">
            <w:pPr>
              <w:pStyle w:val="Tablebody"/>
            </w:pPr>
            <w:r w:rsidRPr="0054051B">
              <w:t>BodyTransformation (Paziņojuma satura transformācijas URN)</w:t>
            </w:r>
          </w:p>
        </w:tc>
        <w:tc>
          <w:tcPr>
            <w:tcW w:w="4498" w:type="dxa"/>
            <w:tcBorders>
              <w:bottom w:val="single" w:sz="4" w:space="0" w:color="auto"/>
            </w:tcBorders>
          </w:tcPr>
          <w:p w14:paraId="72BC02B4" w14:textId="3FEBCA93" w:rsidR="00207453" w:rsidRPr="0054051B" w:rsidRDefault="00207453" w:rsidP="00AC4135">
            <w:pPr>
              <w:pStyle w:val="Tablebody"/>
            </w:pPr>
            <w:r w:rsidRPr="0054051B">
              <w:t>Paziņojuma datu noformēšanas transformācijas URN</w:t>
            </w:r>
            <w:r w:rsidR="00175296" w:rsidRPr="0054051B">
              <w:t xml:space="preserve"> VISS resursu katalogā</w:t>
            </w:r>
          </w:p>
        </w:tc>
      </w:tr>
      <w:tr w:rsidR="00207453" w:rsidRPr="0054051B" w14:paraId="3A889CAF" w14:textId="77777777" w:rsidTr="000C151F">
        <w:tc>
          <w:tcPr>
            <w:tcW w:w="3226" w:type="dxa"/>
            <w:vMerge/>
          </w:tcPr>
          <w:p w14:paraId="46A7E8BD" w14:textId="77777777" w:rsidR="00207453" w:rsidRPr="0054051B" w:rsidRDefault="00207453">
            <w:pPr>
              <w:pStyle w:val="Tablebody"/>
            </w:pP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14:paraId="32986A03" w14:textId="42E3C72C" w:rsidR="00207453" w:rsidRPr="0054051B" w:rsidRDefault="00207453" w:rsidP="00207453">
            <w:pPr>
              <w:pStyle w:val="Tablebody"/>
            </w:pPr>
            <w:r w:rsidRPr="0054051B">
              <w:t>PostponeUntil (Izsūtīšanas laiks)</w:t>
            </w:r>
          </w:p>
        </w:tc>
        <w:tc>
          <w:tcPr>
            <w:tcW w:w="4498" w:type="dxa"/>
            <w:tcBorders>
              <w:bottom w:val="single" w:sz="4" w:space="0" w:color="auto"/>
            </w:tcBorders>
          </w:tcPr>
          <w:p w14:paraId="1C27B648" w14:textId="5EB14529" w:rsidR="00207453" w:rsidRPr="0054051B" w:rsidRDefault="00207453" w:rsidP="00AC4135">
            <w:pPr>
              <w:pStyle w:val="Tablebody"/>
            </w:pPr>
            <w:r w:rsidRPr="0054051B">
              <w:t>Ja norādīts, datums un laiks, līdz kuram ir atlikta paziņojuma izsūtīšana</w:t>
            </w:r>
          </w:p>
        </w:tc>
      </w:tr>
      <w:tr w:rsidR="00207453" w:rsidRPr="0054051B" w14:paraId="64C4EF50" w14:textId="77777777" w:rsidTr="000C151F">
        <w:tc>
          <w:tcPr>
            <w:tcW w:w="3226" w:type="dxa"/>
            <w:vMerge/>
          </w:tcPr>
          <w:p w14:paraId="5052804F" w14:textId="77777777" w:rsidR="00207453" w:rsidRPr="0054051B" w:rsidRDefault="00207453">
            <w:pPr>
              <w:pStyle w:val="Tablebody"/>
            </w:pP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14:paraId="08112AFF" w14:textId="4684174F" w:rsidR="00207453" w:rsidRPr="0054051B" w:rsidRDefault="00207453" w:rsidP="00207453">
            <w:pPr>
              <w:pStyle w:val="Tablebody"/>
            </w:pPr>
            <w:r w:rsidRPr="0054051B">
              <w:t>DiscardAfter (Atcelt izsūtīšanu pēc)</w:t>
            </w:r>
          </w:p>
        </w:tc>
        <w:tc>
          <w:tcPr>
            <w:tcW w:w="4498" w:type="dxa"/>
            <w:tcBorders>
              <w:bottom w:val="single" w:sz="4" w:space="0" w:color="auto"/>
            </w:tcBorders>
          </w:tcPr>
          <w:p w14:paraId="15AB3961" w14:textId="6E5DF66F" w:rsidR="00207453" w:rsidRPr="0054051B" w:rsidRDefault="00207453" w:rsidP="00AC4135">
            <w:pPr>
              <w:pStyle w:val="Tablebody"/>
            </w:pPr>
            <w:r w:rsidRPr="0054051B">
              <w:t>Datums un laiks, kuru sasniedzot, neizsūtīti paziņojumi tiek anulēti, t.i. netiks izsūtīti.</w:t>
            </w:r>
          </w:p>
        </w:tc>
      </w:tr>
      <w:tr w:rsidR="00480C58" w:rsidRPr="0054051B" w14:paraId="3472708D" w14:textId="77777777" w:rsidTr="008F0DA6">
        <w:trPr>
          <w:trHeight w:val="548"/>
        </w:trPr>
        <w:tc>
          <w:tcPr>
            <w:tcW w:w="3226" w:type="dxa"/>
            <w:vMerge/>
          </w:tcPr>
          <w:p w14:paraId="690DE0E6" w14:textId="77777777" w:rsidR="00480C58" w:rsidRPr="0054051B" w:rsidRDefault="00480C58">
            <w:pPr>
              <w:pStyle w:val="Tablebody"/>
            </w:pPr>
          </w:p>
        </w:tc>
        <w:tc>
          <w:tcPr>
            <w:tcW w:w="2130" w:type="dxa"/>
          </w:tcPr>
          <w:p w14:paraId="5479CF4A" w14:textId="695E3F19" w:rsidR="00480C58" w:rsidRPr="0054051B" w:rsidRDefault="00480C58" w:rsidP="00191DB5">
            <w:pPr>
              <w:pStyle w:val="Tablebody"/>
            </w:pPr>
            <w:r w:rsidRPr="0054051B">
              <w:t>Body (Saturs)</w:t>
            </w:r>
          </w:p>
        </w:tc>
        <w:tc>
          <w:tcPr>
            <w:tcW w:w="4498" w:type="dxa"/>
          </w:tcPr>
          <w:p w14:paraId="60122DC3" w14:textId="34A35EC4" w:rsidR="00480C58" w:rsidRPr="0054051B" w:rsidRDefault="00480C58" w:rsidP="00191DB5">
            <w:pPr>
              <w:pStyle w:val="Tablebody"/>
            </w:pPr>
            <w:r w:rsidRPr="0054051B">
              <w:t>Paziņojuma teksts vai dati, kas veido paziņojuma tekstu.</w:t>
            </w:r>
          </w:p>
        </w:tc>
      </w:tr>
      <w:tr w:rsidR="00207453" w:rsidRPr="0054051B" w14:paraId="48351012" w14:textId="77777777" w:rsidTr="000C151F">
        <w:tc>
          <w:tcPr>
            <w:tcW w:w="3226" w:type="dxa"/>
            <w:vMerge/>
            <w:tcBorders>
              <w:bottom w:val="single" w:sz="4" w:space="0" w:color="auto"/>
            </w:tcBorders>
          </w:tcPr>
          <w:p w14:paraId="75E73A37" w14:textId="77777777" w:rsidR="00207453" w:rsidRPr="0054051B" w:rsidRDefault="00207453" w:rsidP="00AC4135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42B137E8" w14:textId="7A77438A" w:rsidR="007E298B" w:rsidRPr="0054051B" w:rsidRDefault="007E298B" w:rsidP="00191DB5">
            <w:pPr>
              <w:pStyle w:val="Tablebody"/>
            </w:pPr>
            <w:r w:rsidRPr="0054051B">
              <w:t>AttachmentList (pielikumi)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23BA96BA" w14:textId="27FC7DB7" w:rsidR="00207453" w:rsidRPr="0054051B" w:rsidRDefault="007E298B" w:rsidP="00191DB5">
            <w:pPr>
              <w:pStyle w:val="Tablebody"/>
            </w:pPr>
            <w:r w:rsidRPr="0054051B">
              <w:t>Skatīt Attachment entītiju.</w:t>
            </w:r>
          </w:p>
        </w:tc>
      </w:tr>
      <w:tr w:rsidR="00985562" w:rsidRPr="0054051B" w14:paraId="5ED81DB2" w14:textId="77777777" w:rsidTr="000C151F">
        <w:tc>
          <w:tcPr>
            <w:tcW w:w="3226" w:type="dxa"/>
            <w:vMerge w:val="restart"/>
          </w:tcPr>
          <w:p w14:paraId="36B66CB7" w14:textId="67B3CA73" w:rsidR="00985562" w:rsidRPr="0054051B" w:rsidRDefault="00985562" w:rsidP="00AC4135">
            <w:pPr>
              <w:pStyle w:val="Tablebody"/>
            </w:pPr>
            <w:r w:rsidRPr="0054051B">
              <w:t>Attachment (Pielikums) – atsauce uz elektronisko dokumentu krātuvē saglabātu dokumentu</w:t>
            </w:r>
            <w:r w:rsidR="000F06FC" w:rsidRPr="0054051B">
              <w:t>, vai ziņojumam pievienots dokuments</w:t>
            </w:r>
            <w:r w:rsidRPr="0054051B">
              <w:t>.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0F756AB8" w14:textId="1C6F9446" w:rsidR="00985562" w:rsidRPr="0054051B" w:rsidRDefault="00985562" w:rsidP="00AC4135">
            <w:pPr>
              <w:pStyle w:val="Tablebody"/>
            </w:pPr>
            <w:r w:rsidRPr="0054051B">
              <w:t>EDKDocument (EDK dokuments)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268BDE33" w14:textId="04D76BBB" w:rsidR="00985562" w:rsidRPr="0054051B" w:rsidRDefault="00985562" w:rsidP="00191DB5">
            <w:pPr>
              <w:pStyle w:val="Tablebody"/>
            </w:pPr>
            <w:r w:rsidRPr="0054051B">
              <w:t>Skatīt EDKDocument entītiju</w:t>
            </w:r>
          </w:p>
        </w:tc>
      </w:tr>
      <w:tr w:rsidR="00985562" w:rsidRPr="0054051B" w14:paraId="1AEFE26B" w14:textId="77777777" w:rsidTr="000C151F">
        <w:tc>
          <w:tcPr>
            <w:tcW w:w="3226" w:type="dxa"/>
            <w:vMerge/>
            <w:tcBorders>
              <w:bottom w:val="single" w:sz="4" w:space="0" w:color="auto"/>
            </w:tcBorders>
          </w:tcPr>
          <w:p w14:paraId="7D5DC606" w14:textId="77777777" w:rsidR="00985562" w:rsidRPr="0054051B" w:rsidRDefault="00985562" w:rsidP="00AC4135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1182E039" w14:textId="7FCDDB70" w:rsidR="00985562" w:rsidRPr="0054051B" w:rsidDel="007E298B" w:rsidRDefault="00985562" w:rsidP="00AC4135">
            <w:pPr>
              <w:pStyle w:val="Tablebody"/>
            </w:pPr>
            <w:r w:rsidRPr="0054051B">
              <w:t>Attachment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64E0B0EA" w14:textId="6C17002D" w:rsidR="00985562" w:rsidRPr="0054051B" w:rsidDel="00E127F4" w:rsidRDefault="00985562" w:rsidP="00AC4135">
            <w:pPr>
              <w:pStyle w:val="Tablebody"/>
            </w:pPr>
            <w:r w:rsidRPr="0054051B">
              <w:t>Pievienotais dokuments</w:t>
            </w:r>
          </w:p>
        </w:tc>
      </w:tr>
      <w:tr w:rsidR="00985562" w:rsidRPr="0054051B" w14:paraId="69ECD84F" w14:textId="77777777" w:rsidTr="000C151F">
        <w:tc>
          <w:tcPr>
            <w:tcW w:w="3226" w:type="dxa"/>
            <w:vMerge w:val="restart"/>
          </w:tcPr>
          <w:p w14:paraId="0548F424" w14:textId="29762DA6" w:rsidR="00985562" w:rsidRPr="0054051B" w:rsidRDefault="00985562" w:rsidP="00AC4135">
            <w:pPr>
              <w:pStyle w:val="Tablebody"/>
            </w:pPr>
            <w:r w:rsidRPr="0054051B">
              <w:t>EDKDocument (EDK dokuments) – VISS elektronisko dokumentu krātuvē saglabāts dokuments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5ACAAC25" w14:textId="021B1110" w:rsidR="00985562" w:rsidRPr="0054051B" w:rsidRDefault="00985562" w:rsidP="00AC4135">
            <w:pPr>
              <w:pStyle w:val="Tablebody"/>
            </w:pPr>
            <w:r w:rsidRPr="0054051B">
              <w:t>Id (identifikators)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2C3AE195" w14:textId="649174EC" w:rsidR="00985562" w:rsidRPr="0054051B" w:rsidRDefault="00985562" w:rsidP="00E127F4">
            <w:pPr>
              <w:pStyle w:val="Tablebody"/>
            </w:pPr>
            <w:r w:rsidRPr="0054051B">
              <w:t>VISS elektronisko dokumentu krātuvē saglabāta dokumenta unikālais identifikators URN formātā.</w:t>
            </w:r>
          </w:p>
        </w:tc>
      </w:tr>
      <w:tr w:rsidR="00985562" w:rsidRPr="0054051B" w14:paraId="5041A9C7" w14:textId="77777777" w:rsidTr="000C151F">
        <w:tc>
          <w:tcPr>
            <w:tcW w:w="3226" w:type="dxa"/>
            <w:vMerge/>
          </w:tcPr>
          <w:p w14:paraId="70B225F3" w14:textId="77777777" w:rsidR="00985562" w:rsidRPr="0054051B" w:rsidRDefault="00985562" w:rsidP="00AC4135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7D66C55F" w14:textId="3B3F6EC1" w:rsidR="00985562" w:rsidRPr="0054051B" w:rsidRDefault="00985562" w:rsidP="00AC4135">
            <w:pPr>
              <w:pStyle w:val="Tablebody"/>
            </w:pPr>
            <w:r w:rsidRPr="0054051B">
              <w:t>FileName (Datnes nosaukums)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6AAED581" w14:textId="0B88C6F8" w:rsidR="00985562" w:rsidRPr="0054051B" w:rsidRDefault="00985562" w:rsidP="00AC4135">
            <w:pPr>
              <w:pStyle w:val="Tablebody"/>
            </w:pPr>
            <w:r w:rsidRPr="0054051B">
              <w:t>Dokumenta datnes nosaukums</w:t>
            </w:r>
          </w:p>
        </w:tc>
      </w:tr>
      <w:tr w:rsidR="00985562" w:rsidRPr="0054051B" w14:paraId="3A9D0DFF" w14:textId="77777777" w:rsidTr="000C151F">
        <w:tc>
          <w:tcPr>
            <w:tcW w:w="3226" w:type="dxa"/>
            <w:vMerge/>
          </w:tcPr>
          <w:p w14:paraId="2FA1BF47" w14:textId="77777777" w:rsidR="00985562" w:rsidRPr="0054051B" w:rsidRDefault="00985562" w:rsidP="00AC4135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6B33D744" w14:textId="3B899125" w:rsidR="00985562" w:rsidRPr="0054051B" w:rsidRDefault="00985562" w:rsidP="00AC4135">
            <w:pPr>
              <w:pStyle w:val="Tablebody"/>
            </w:pPr>
            <w:r w:rsidRPr="0054051B">
              <w:t>Mime (Datnes Mime tips)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3ED63431" w14:textId="691CBD8C" w:rsidR="00985562" w:rsidRPr="0054051B" w:rsidRDefault="00985562" w:rsidP="00E127F4">
            <w:pPr>
              <w:pStyle w:val="Tablebody"/>
            </w:pPr>
            <w:r w:rsidRPr="0054051B">
              <w:t>Datnes veids pēc Mime standarta</w:t>
            </w:r>
          </w:p>
        </w:tc>
      </w:tr>
      <w:tr w:rsidR="00985562" w:rsidRPr="0054051B" w14:paraId="02E91F0E" w14:textId="77777777" w:rsidTr="000C151F">
        <w:tc>
          <w:tcPr>
            <w:tcW w:w="3226" w:type="dxa"/>
            <w:vMerge/>
          </w:tcPr>
          <w:p w14:paraId="5482CABD" w14:textId="7961ABF0" w:rsidR="00985562" w:rsidRPr="0054051B" w:rsidRDefault="00985562" w:rsidP="00AC4135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38A89851" w14:textId="70BE6931" w:rsidR="00985562" w:rsidRPr="0054051B" w:rsidRDefault="00985562" w:rsidP="00AC4135">
            <w:pPr>
              <w:pStyle w:val="Tablebody"/>
            </w:pPr>
            <w:r w:rsidRPr="0054051B">
              <w:t>Size (Izmērs)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36E8253B" w14:textId="3DC024E5" w:rsidR="00985562" w:rsidRPr="0054051B" w:rsidRDefault="00985562" w:rsidP="00AC4135">
            <w:pPr>
              <w:pStyle w:val="Tablebody"/>
            </w:pPr>
            <w:r w:rsidRPr="0054051B">
              <w:t>Datnes izmērs baitos</w:t>
            </w:r>
          </w:p>
        </w:tc>
      </w:tr>
      <w:tr w:rsidR="00985562" w:rsidRPr="0054051B" w14:paraId="1EE2F407" w14:textId="77777777" w:rsidTr="000C151F">
        <w:tc>
          <w:tcPr>
            <w:tcW w:w="3226" w:type="dxa"/>
            <w:vMerge/>
          </w:tcPr>
          <w:p w14:paraId="59F77203" w14:textId="77777777" w:rsidR="00985562" w:rsidRPr="0054051B" w:rsidRDefault="00985562" w:rsidP="00AC4135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04DDB97B" w14:textId="42C0FE18" w:rsidR="00985562" w:rsidRPr="0054051B" w:rsidRDefault="00985562" w:rsidP="00AC4135">
            <w:pPr>
              <w:pStyle w:val="Tablebody"/>
            </w:pPr>
            <w:r w:rsidRPr="0054051B">
              <w:t>Order (Secība)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492155BC" w14:textId="48B9A384" w:rsidR="00985562" w:rsidRPr="0054051B" w:rsidRDefault="00985562" w:rsidP="00AC4135">
            <w:pPr>
              <w:pStyle w:val="Tablebody"/>
            </w:pPr>
            <w:r w:rsidRPr="0054051B">
              <w:t>Dokumenta secība paziņojumā</w:t>
            </w:r>
          </w:p>
        </w:tc>
      </w:tr>
      <w:tr w:rsidR="00985562" w:rsidRPr="0054051B" w14:paraId="3244FD8B" w14:textId="77777777" w:rsidTr="000C151F">
        <w:tc>
          <w:tcPr>
            <w:tcW w:w="3226" w:type="dxa"/>
            <w:vMerge/>
            <w:tcBorders>
              <w:bottom w:val="single" w:sz="4" w:space="0" w:color="auto"/>
            </w:tcBorders>
          </w:tcPr>
          <w:p w14:paraId="638662E1" w14:textId="77777777" w:rsidR="00985562" w:rsidRPr="0054051B" w:rsidRDefault="00985562" w:rsidP="00AC4135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358C3F22" w14:textId="14C2D9D8" w:rsidR="00985562" w:rsidRPr="0054051B" w:rsidRDefault="00985562" w:rsidP="00AC4135">
            <w:pPr>
              <w:pStyle w:val="Tablebody"/>
            </w:pPr>
            <w:r w:rsidRPr="0054051B">
              <w:t>Description (Apraksts)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605EDCAF" w14:textId="3B2D6DBB" w:rsidR="00985562" w:rsidRPr="0054051B" w:rsidRDefault="00985562" w:rsidP="00AC4135">
            <w:pPr>
              <w:pStyle w:val="Tablebody"/>
            </w:pPr>
            <w:r w:rsidRPr="0054051B">
              <w:t>Dokumenta apraksts no VISS elektronisko dokumentu krātuves</w:t>
            </w:r>
          </w:p>
        </w:tc>
      </w:tr>
      <w:tr w:rsidR="00207453" w:rsidRPr="0054051B" w14:paraId="4240F19A" w14:textId="77777777" w:rsidTr="000C151F">
        <w:tc>
          <w:tcPr>
            <w:tcW w:w="3226" w:type="dxa"/>
            <w:tcBorders>
              <w:bottom w:val="single" w:sz="4" w:space="0" w:color="auto"/>
            </w:tcBorders>
          </w:tcPr>
          <w:p w14:paraId="23F82755" w14:textId="574C9F00" w:rsidR="00207453" w:rsidRPr="0054051B" w:rsidRDefault="00985562" w:rsidP="00191DB5">
            <w:pPr>
              <w:pStyle w:val="Tablebody"/>
            </w:pPr>
            <w:r w:rsidRPr="0054051B">
              <w:t>ReceiverList (Adresāti)</w:t>
            </w:r>
            <w:r w:rsidR="00480C58" w:rsidRPr="0054051B">
              <w:t xml:space="preserve"> –informācija par paziņojuma adresātiem – tie var būt konkrēti lietotāji, anonīmu lietotāju kontaktinformācija vai norāde uz lietotāju grupu un/vai iestādi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0209B06A" w14:textId="317CBA70" w:rsidR="00207453" w:rsidRPr="0054051B" w:rsidRDefault="00985562" w:rsidP="00AC4135">
            <w:pPr>
              <w:pStyle w:val="Tablebody"/>
            </w:pPr>
            <w:r w:rsidRPr="0054051B">
              <w:t>ReceiverData</w:t>
            </w:r>
            <w:r w:rsidR="00480C58" w:rsidRPr="0054051B">
              <w:t xml:space="preserve"> (Saņēmāja dati)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48C17F64" w14:textId="190922B2" w:rsidR="00207453" w:rsidRPr="0054051B" w:rsidRDefault="00985562" w:rsidP="00985562">
            <w:pPr>
              <w:pStyle w:val="Tablebody"/>
            </w:pPr>
            <w:r w:rsidRPr="0054051B">
              <w:t>Skatīt ReceiverData entītiju</w:t>
            </w:r>
          </w:p>
        </w:tc>
      </w:tr>
      <w:tr w:rsidR="00523F07" w:rsidRPr="0054051B" w14:paraId="1DD539B9" w14:textId="77777777" w:rsidTr="000C151F">
        <w:tc>
          <w:tcPr>
            <w:tcW w:w="3226" w:type="dxa"/>
            <w:vMerge w:val="restart"/>
          </w:tcPr>
          <w:p w14:paraId="410DDA44" w14:textId="4CFA289A" w:rsidR="00523F07" w:rsidRPr="0054051B" w:rsidRDefault="00523F07" w:rsidP="00523F07">
            <w:pPr>
              <w:pStyle w:val="Tablebody"/>
            </w:pPr>
            <w:r w:rsidRPr="0054051B">
              <w:t>ReceiverData (Adresāta dati) detalizēta informācija par katru adresātu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4B7B2B9C" w14:textId="66F6A0EF" w:rsidR="00523F07" w:rsidRPr="0054051B" w:rsidDel="00985562" w:rsidRDefault="00523F07" w:rsidP="00AC4135">
            <w:pPr>
              <w:pStyle w:val="Tablebody"/>
            </w:pPr>
            <w:r w:rsidRPr="0054051B">
              <w:t>Receiver</w:t>
            </w:r>
            <w:r w:rsidR="00480C58" w:rsidRPr="0054051B">
              <w:t xml:space="preserve"> (Saņēmējs)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4F44CF65" w14:textId="196AFD69" w:rsidR="00523F07" w:rsidRPr="0054051B" w:rsidDel="00985562" w:rsidRDefault="00523F07" w:rsidP="00985562">
            <w:pPr>
              <w:pStyle w:val="Tablebody"/>
            </w:pPr>
            <w:r w:rsidRPr="0054051B">
              <w:t>Skatīt Receiver entītiju</w:t>
            </w:r>
          </w:p>
        </w:tc>
      </w:tr>
      <w:tr w:rsidR="00523F07" w:rsidRPr="0054051B" w14:paraId="5C4CACFB" w14:textId="77777777" w:rsidTr="000C151F">
        <w:tc>
          <w:tcPr>
            <w:tcW w:w="3226" w:type="dxa"/>
            <w:vMerge/>
            <w:tcBorders>
              <w:bottom w:val="single" w:sz="4" w:space="0" w:color="auto"/>
            </w:tcBorders>
          </w:tcPr>
          <w:p w14:paraId="15095209" w14:textId="77777777" w:rsidR="00523F07" w:rsidRPr="0054051B" w:rsidRDefault="00523F07" w:rsidP="00AC4135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219CDCD1" w14:textId="20591263" w:rsidR="00523F07" w:rsidRPr="0054051B" w:rsidRDefault="00523F07" w:rsidP="00AC4135">
            <w:pPr>
              <w:pStyle w:val="Tablebody"/>
            </w:pPr>
            <w:r w:rsidRPr="0054051B">
              <w:t>SendingOption</w:t>
            </w:r>
            <w:r w:rsidR="00480C58" w:rsidRPr="0054051B">
              <w:t xml:space="preserve"> (Sūtīšanas kanāls)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576F6FB3" w14:textId="27919B54" w:rsidR="00523F07" w:rsidRPr="0054051B" w:rsidRDefault="00523F07" w:rsidP="00985562">
            <w:pPr>
              <w:pStyle w:val="Tablebody"/>
            </w:pPr>
            <w:r w:rsidRPr="0054051B">
              <w:t>Paziņojuma sūtīšanas kanāls</w:t>
            </w:r>
            <w:r w:rsidR="000F06FC">
              <w:t xml:space="preserve"> –</w:t>
            </w:r>
            <w:r w:rsidRPr="0054051B">
              <w:t xml:space="preserve"> viens no:</w:t>
            </w:r>
          </w:p>
          <w:p w14:paraId="127DD613" w14:textId="26C0B5F9" w:rsidR="00523F07" w:rsidRPr="0054051B" w:rsidRDefault="00523F07" w:rsidP="008F0DA6">
            <w:pPr>
              <w:pStyle w:val="TableListBullet"/>
              <w:rPr>
                <w:noProof w:val="0"/>
              </w:rPr>
            </w:pPr>
            <w:r w:rsidRPr="0054051B">
              <w:rPr>
                <w:noProof w:val="0"/>
              </w:rPr>
              <w:t>telephone (tālruņa numurs SMS sūtīšanai);</w:t>
            </w:r>
          </w:p>
          <w:p w14:paraId="4A11DFE8" w14:textId="77777777" w:rsidR="00523F07" w:rsidRPr="0054051B" w:rsidRDefault="00523F07" w:rsidP="008F0DA6">
            <w:pPr>
              <w:pStyle w:val="TableListBullet"/>
              <w:rPr>
                <w:noProof w:val="0"/>
              </w:rPr>
            </w:pPr>
            <w:r w:rsidRPr="0054051B">
              <w:rPr>
                <w:noProof w:val="0"/>
              </w:rPr>
              <w:t>kdv (klienta darba vieta);</w:t>
            </w:r>
          </w:p>
          <w:p w14:paraId="19D00496" w14:textId="4882882A" w:rsidR="00523F07" w:rsidRPr="0054051B" w:rsidDel="00985562" w:rsidRDefault="00523F07" w:rsidP="008F0DA6">
            <w:pPr>
              <w:pStyle w:val="TableListBullet"/>
              <w:rPr>
                <w:noProof w:val="0"/>
              </w:rPr>
            </w:pPr>
            <w:r w:rsidRPr="0054051B">
              <w:rPr>
                <w:noProof w:val="0"/>
              </w:rPr>
              <w:t>email (e-pasta adrese)</w:t>
            </w:r>
          </w:p>
        </w:tc>
      </w:tr>
      <w:tr w:rsidR="000C151F" w:rsidRPr="0054051B" w14:paraId="4B5C191E" w14:textId="49FFFC13" w:rsidTr="00ED05BE">
        <w:tc>
          <w:tcPr>
            <w:tcW w:w="3226" w:type="dxa"/>
            <w:vMerge w:val="restart"/>
            <w:tcBorders>
              <w:top w:val="single" w:sz="4" w:space="0" w:color="auto"/>
            </w:tcBorders>
          </w:tcPr>
          <w:p w14:paraId="1342168C" w14:textId="17D24818" w:rsidR="000C151F" w:rsidRPr="0054051B" w:rsidRDefault="000C151F" w:rsidP="00523F07">
            <w:pPr>
              <w:pStyle w:val="Tablebody"/>
            </w:pPr>
            <w:r w:rsidRPr="0054051B">
              <w:t xml:space="preserve">Receiver (Adresāts) 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6967BA1F" w14:textId="77527549" w:rsidR="000C151F" w:rsidRPr="0054051B" w:rsidRDefault="000C151F" w:rsidP="00AC4135">
            <w:pPr>
              <w:pStyle w:val="Tablebody"/>
            </w:pPr>
            <w:r w:rsidRPr="0054051B">
              <w:t>User (Lietotājs)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7C764688" w14:textId="316A6031" w:rsidR="000C151F" w:rsidRPr="0054051B" w:rsidRDefault="000C151F" w:rsidP="00AC4135">
            <w:pPr>
              <w:pStyle w:val="Tablebody"/>
            </w:pPr>
            <w:r w:rsidRPr="0054051B">
              <w:t>Skatīt entītijas User aprakstu.</w:t>
            </w:r>
          </w:p>
        </w:tc>
      </w:tr>
      <w:tr w:rsidR="000C151F" w:rsidRPr="0054051B" w14:paraId="734E24A8" w14:textId="74BF4799" w:rsidTr="00ED05BE">
        <w:tc>
          <w:tcPr>
            <w:tcW w:w="3226" w:type="dxa"/>
            <w:vMerge/>
          </w:tcPr>
          <w:p w14:paraId="1CA5B3BD" w14:textId="77777777" w:rsidR="000C151F" w:rsidRPr="0054051B" w:rsidRDefault="000C151F" w:rsidP="00523F07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1BED226B" w14:textId="58F8F637" w:rsidR="000C151F" w:rsidRPr="0054051B" w:rsidRDefault="000C151F" w:rsidP="00AC4135">
            <w:pPr>
              <w:pStyle w:val="Tablebody"/>
            </w:pPr>
            <w:r w:rsidRPr="0054051B">
              <w:t>Group (Lietotāju grupa)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692ABACE" w14:textId="620A8195" w:rsidR="000C151F" w:rsidRPr="0054051B" w:rsidRDefault="000C151F" w:rsidP="00AC4135">
            <w:pPr>
              <w:pStyle w:val="Tablebody"/>
            </w:pPr>
            <w:r w:rsidRPr="0054051B">
              <w:t>Skatīt entītijas Group aprakstu</w:t>
            </w:r>
          </w:p>
        </w:tc>
      </w:tr>
      <w:tr w:rsidR="000C151F" w:rsidRPr="0054051B" w14:paraId="16449AE3" w14:textId="6B45604C" w:rsidTr="00ED05BE">
        <w:tc>
          <w:tcPr>
            <w:tcW w:w="3226" w:type="dxa"/>
            <w:vMerge/>
            <w:tcBorders>
              <w:bottom w:val="single" w:sz="4" w:space="0" w:color="auto"/>
            </w:tcBorders>
          </w:tcPr>
          <w:p w14:paraId="1285D39C" w14:textId="77777777" w:rsidR="000C151F" w:rsidRPr="0054051B" w:rsidRDefault="000C151F" w:rsidP="00523F07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3313B647" w14:textId="1AA30692" w:rsidR="000C151F" w:rsidRPr="0054051B" w:rsidRDefault="000C151F" w:rsidP="00AC4135">
            <w:pPr>
              <w:pStyle w:val="Tablebody"/>
            </w:pPr>
            <w:r w:rsidRPr="0054051B">
              <w:t>Guest (</w:t>
            </w:r>
            <w:r w:rsidR="000F06FC" w:rsidRPr="0054051B">
              <w:t>Lietotājs – v</w:t>
            </w:r>
            <w:r w:rsidRPr="0054051B">
              <w:t>iesis)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5F8C2DDB" w14:textId="2BE40998" w:rsidR="000C151F" w:rsidRPr="0054051B" w:rsidRDefault="000C151F" w:rsidP="00AC4135">
            <w:pPr>
              <w:pStyle w:val="Tablebody"/>
            </w:pPr>
            <w:r w:rsidRPr="0054051B">
              <w:t>Skatīt entītijas Guest aprakstu</w:t>
            </w:r>
          </w:p>
        </w:tc>
      </w:tr>
      <w:tr w:rsidR="000C151F" w:rsidRPr="0054051B" w14:paraId="53D93E06" w14:textId="77777777" w:rsidTr="00ED05BE">
        <w:tc>
          <w:tcPr>
            <w:tcW w:w="3226" w:type="dxa"/>
            <w:tcBorders>
              <w:bottom w:val="single" w:sz="4" w:space="0" w:color="auto"/>
            </w:tcBorders>
          </w:tcPr>
          <w:p w14:paraId="7D7C7C99" w14:textId="77031B88" w:rsidR="000C151F" w:rsidRPr="0054051B" w:rsidRDefault="000C151F" w:rsidP="00523F07">
            <w:pPr>
              <w:pStyle w:val="Tablebody"/>
            </w:pPr>
            <w:r w:rsidRPr="0054051B">
              <w:t>User (Lietotājs)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2BC507F3" w14:textId="7437315D" w:rsidR="000C151F" w:rsidRPr="0054051B" w:rsidRDefault="000C151F" w:rsidP="00AC4135">
            <w:pPr>
              <w:pStyle w:val="Tablebody"/>
            </w:pPr>
            <w:r w:rsidRPr="0054051B">
              <w:t>VissIdentifier (VISS identifikators)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40CEAD40" w14:textId="161EA1CD" w:rsidR="000C151F" w:rsidRPr="0054051B" w:rsidRDefault="00480C58" w:rsidP="00AC4135">
            <w:pPr>
              <w:pStyle w:val="Tablebody"/>
            </w:pPr>
            <w:r w:rsidRPr="0054051B">
              <w:t>Lietotāja VISS identifikators</w:t>
            </w:r>
          </w:p>
        </w:tc>
      </w:tr>
      <w:tr w:rsidR="00480C58" w:rsidRPr="0054051B" w14:paraId="3D9CD446" w14:textId="77777777" w:rsidTr="00ED05BE">
        <w:tc>
          <w:tcPr>
            <w:tcW w:w="3226" w:type="dxa"/>
            <w:vMerge w:val="restart"/>
          </w:tcPr>
          <w:p w14:paraId="406A8584" w14:textId="0142C44C" w:rsidR="00480C58" w:rsidRPr="0054051B" w:rsidRDefault="00480C58" w:rsidP="00523F07">
            <w:pPr>
              <w:pStyle w:val="Tablebody"/>
            </w:pPr>
            <w:r w:rsidRPr="0054051B">
              <w:t>Group (lietotāju grupa)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5190E9E0" w14:textId="7971598B" w:rsidR="00480C58" w:rsidRPr="0054051B" w:rsidRDefault="00480C58" w:rsidP="00AC4135">
            <w:pPr>
              <w:pStyle w:val="Tablebody"/>
            </w:pPr>
            <w:r w:rsidRPr="0054051B">
              <w:t>GroupCodeData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3F6916CF" w14:textId="33091BB5" w:rsidR="00480C58" w:rsidRPr="0054051B" w:rsidRDefault="00480C58" w:rsidP="00AC4135">
            <w:pPr>
              <w:pStyle w:val="Tablebody"/>
            </w:pPr>
            <w:r w:rsidRPr="0054051B">
              <w:t>Skatīt entītijas GroupCodeData aprakstu</w:t>
            </w:r>
          </w:p>
        </w:tc>
      </w:tr>
      <w:tr w:rsidR="00480C58" w:rsidRPr="0054051B" w14:paraId="442300DE" w14:textId="77777777" w:rsidTr="00ED05BE">
        <w:tc>
          <w:tcPr>
            <w:tcW w:w="3226" w:type="dxa"/>
            <w:vMerge/>
            <w:tcBorders>
              <w:bottom w:val="single" w:sz="4" w:space="0" w:color="auto"/>
            </w:tcBorders>
          </w:tcPr>
          <w:p w14:paraId="1CACF0EE" w14:textId="77777777" w:rsidR="00480C58" w:rsidRPr="0054051B" w:rsidRDefault="00480C58" w:rsidP="00523F07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31A3A0BF" w14:textId="536635B5" w:rsidR="00480C58" w:rsidRPr="0054051B" w:rsidRDefault="00480C58" w:rsidP="00AC4135">
            <w:pPr>
              <w:pStyle w:val="Tablebody"/>
            </w:pPr>
            <w:r w:rsidRPr="0054051B">
              <w:t>AuthorityID (Iestādes identifikators)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6D5A8165" w14:textId="39ADC524" w:rsidR="00480C58" w:rsidRPr="0054051B" w:rsidRDefault="00480C58" w:rsidP="000C151F">
            <w:pPr>
              <w:pStyle w:val="Tablebody"/>
            </w:pPr>
            <w:r w:rsidRPr="0054051B">
              <w:t>VISS iestādes 6 zīmju identifikators</w:t>
            </w:r>
          </w:p>
        </w:tc>
      </w:tr>
      <w:tr w:rsidR="00480C58" w:rsidRPr="0054051B" w14:paraId="16BE8DBC" w14:textId="77777777" w:rsidTr="00ED05BE">
        <w:tc>
          <w:tcPr>
            <w:tcW w:w="3226" w:type="dxa"/>
            <w:vMerge w:val="restart"/>
          </w:tcPr>
          <w:p w14:paraId="2D129E31" w14:textId="4DB48F86" w:rsidR="00480C58" w:rsidRPr="0054051B" w:rsidRDefault="00480C58" w:rsidP="00523F07">
            <w:pPr>
              <w:pStyle w:val="Tablebody"/>
            </w:pPr>
            <w:r w:rsidRPr="0054051B">
              <w:t>GroupCodeData (Lietotāju grupas dati)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3E4B96E4" w14:textId="36BFC1A9" w:rsidR="00480C58" w:rsidRPr="0054051B" w:rsidRDefault="00480C58" w:rsidP="00AC4135">
            <w:pPr>
              <w:pStyle w:val="Tablebody"/>
            </w:pPr>
            <w:r w:rsidRPr="0054051B">
              <w:t>GroupCode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74E8818A" w14:textId="363FE60B" w:rsidR="00480C58" w:rsidRPr="0054051B" w:rsidRDefault="00480C58" w:rsidP="00AC4135">
            <w:pPr>
              <w:pStyle w:val="Tablebody"/>
            </w:pPr>
            <w:r w:rsidRPr="0054051B">
              <w:t>PFAS Auth grupas identifikators</w:t>
            </w:r>
          </w:p>
        </w:tc>
      </w:tr>
      <w:tr w:rsidR="00480C58" w:rsidRPr="0054051B" w14:paraId="01E15E68" w14:textId="77777777" w:rsidTr="00ED05BE">
        <w:tc>
          <w:tcPr>
            <w:tcW w:w="3226" w:type="dxa"/>
            <w:vMerge/>
            <w:tcBorders>
              <w:bottom w:val="single" w:sz="4" w:space="0" w:color="auto"/>
            </w:tcBorders>
          </w:tcPr>
          <w:p w14:paraId="486DF806" w14:textId="77777777" w:rsidR="00480C58" w:rsidRPr="0054051B" w:rsidRDefault="00480C58" w:rsidP="00523F07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3DD0E80E" w14:textId="67671B17" w:rsidR="00480C58" w:rsidRPr="0054051B" w:rsidRDefault="00480C58" w:rsidP="00AC4135">
            <w:pPr>
              <w:pStyle w:val="Tablebody"/>
            </w:pPr>
            <w:r w:rsidRPr="0054051B">
              <w:t>AuthorityID (Iestādes identifikators)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12632DD1" w14:textId="79872588" w:rsidR="00480C58" w:rsidRPr="0054051B" w:rsidRDefault="00480C58" w:rsidP="00AC4135">
            <w:pPr>
              <w:pStyle w:val="Tablebody"/>
            </w:pPr>
            <w:r w:rsidRPr="0054051B">
              <w:t>VISS iestādes 6 zīmju identifikators</w:t>
            </w:r>
          </w:p>
        </w:tc>
      </w:tr>
      <w:tr w:rsidR="000C151F" w:rsidRPr="0054051B" w14:paraId="16D9BF69" w14:textId="77777777" w:rsidTr="000C151F">
        <w:tc>
          <w:tcPr>
            <w:tcW w:w="3226" w:type="dxa"/>
            <w:vMerge w:val="restart"/>
            <w:tcBorders>
              <w:top w:val="single" w:sz="4" w:space="0" w:color="auto"/>
            </w:tcBorders>
          </w:tcPr>
          <w:p w14:paraId="273C7648" w14:textId="06917AA4" w:rsidR="000C151F" w:rsidRPr="0054051B" w:rsidRDefault="00480C58" w:rsidP="00AC4135">
            <w:pPr>
              <w:pStyle w:val="Tablebody"/>
            </w:pPr>
            <w:r w:rsidRPr="0054051B">
              <w:t>Guest (</w:t>
            </w:r>
            <w:r w:rsidR="000C151F" w:rsidRPr="0054051B">
              <w:t>Viesis</w:t>
            </w:r>
            <w:r w:rsidRPr="0054051B">
              <w:t>)</w:t>
            </w:r>
            <w:r w:rsidR="000C151F" w:rsidRPr="0054051B">
              <w:t xml:space="preserve"> – nodrošina specificētā tālruņa numura vai e-pasta adreses saglabāšanu līdz paziņojuma izsūtīšanas brīdim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55926E96" w14:textId="79248640" w:rsidR="000C151F" w:rsidRPr="0054051B" w:rsidRDefault="00480C58" w:rsidP="00AC4135">
            <w:pPr>
              <w:pStyle w:val="Tablebody"/>
            </w:pPr>
            <w:r w:rsidRPr="0054051B">
              <w:t>SMS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6DA966CD" w14:textId="77777777" w:rsidR="000C151F" w:rsidRPr="0054051B" w:rsidRDefault="000C151F" w:rsidP="00AC4135">
            <w:pPr>
              <w:pStyle w:val="Tablebody"/>
            </w:pPr>
            <w:r w:rsidRPr="0054051B">
              <w:t>Tālruņa numurs, uz kuru izsūtīt SMS</w:t>
            </w:r>
          </w:p>
        </w:tc>
      </w:tr>
      <w:tr w:rsidR="000C151F" w:rsidRPr="0054051B" w14:paraId="4ED6228C" w14:textId="77777777" w:rsidTr="000C151F">
        <w:tc>
          <w:tcPr>
            <w:tcW w:w="3226" w:type="dxa"/>
            <w:vMerge/>
            <w:tcBorders>
              <w:bottom w:val="single" w:sz="4" w:space="0" w:color="auto"/>
            </w:tcBorders>
          </w:tcPr>
          <w:p w14:paraId="3A90D937" w14:textId="77777777" w:rsidR="000C151F" w:rsidRPr="0054051B" w:rsidRDefault="000C151F" w:rsidP="00AC4135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61E9E40D" w14:textId="66BAF150" w:rsidR="000C151F" w:rsidRPr="0054051B" w:rsidRDefault="00480C58" w:rsidP="00AC4135">
            <w:pPr>
              <w:pStyle w:val="Tablebody"/>
            </w:pPr>
            <w:r w:rsidRPr="0054051B">
              <w:t>Email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64DEB517" w14:textId="77777777" w:rsidR="000C151F" w:rsidRPr="0054051B" w:rsidRDefault="000C151F" w:rsidP="00AC4135">
            <w:pPr>
              <w:pStyle w:val="Tablebody"/>
            </w:pPr>
            <w:r w:rsidRPr="0054051B">
              <w:t>E-pasta adrese, uz kuru izsūtīt elektronisko vēstuli</w:t>
            </w:r>
          </w:p>
        </w:tc>
      </w:tr>
    </w:tbl>
    <w:p w14:paraId="06BD0E72" w14:textId="1DDFD1B4" w:rsidR="00827F40" w:rsidRPr="0054051B" w:rsidRDefault="00827F40" w:rsidP="00827F40">
      <w:pPr>
        <w:pStyle w:val="Heading4"/>
      </w:pPr>
      <w:bookmarkStart w:id="154" w:name="_Toc347819410"/>
      <w:bookmarkStart w:id="155" w:name="_Toc383009120"/>
      <w:bookmarkEnd w:id="154"/>
      <w:r w:rsidRPr="0054051B">
        <w:t>Metodes</w:t>
      </w:r>
      <w:bookmarkEnd w:id="155"/>
    </w:p>
    <w:p w14:paraId="122A62A3" w14:textId="19E75594" w:rsidR="00727040" w:rsidRPr="0054051B" w:rsidRDefault="000F06FC" w:rsidP="00756C62">
      <w:r w:rsidRPr="0054051B">
        <w:t>Izsaucot notifikācijas</w:t>
      </w:r>
      <w:r w:rsidR="00727040" w:rsidRPr="0054051B">
        <w:t xml:space="preserve"> metodes</w:t>
      </w:r>
      <w:r>
        <w:t>,</w:t>
      </w:r>
      <w:r w:rsidR="00727040" w:rsidRPr="0054051B">
        <w:t xml:space="preserve"> jāievēro sekojoši ierobežojumi:</w:t>
      </w:r>
    </w:p>
    <w:p w14:paraId="3767B99F" w14:textId="24875B70" w:rsidR="00727040" w:rsidRPr="0054051B" w:rsidRDefault="00727040" w:rsidP="008F0DA6">
      <w:pPr>
        <w:pStyle w:val="ListNumber"/>
      </w:pPr>
      <w:r w:rsidRPr="0054051B">
        <w:t xml:space="preserve">Obligāti jānorāda vienu no saņēmēju identificējošajiem parametriem: </w:t>
      </w:r>
      <w:r w:rsidRPr="0054051B">
        <w:rPr>
          <w:i/>
        </w:rPr>
        <w:t>groupCode</w:t>
      </w:r>
      <w:r w:rsidR="005E5093" w:rsidRPr="0054051B">
        <w:rPr>
          <w:i/>
        </w:rPr>
        <w:t xml:space="preserve"> (</w:t>
      </w:r>
      <w:r w:rsidR="005E5093" w:rsidRPr="0054051B">
        <w:t>ar</w:t>
      </w:r>
      <w:r w:rsidR="005E5093" w:rsidRPr="0054051B">
        <w:rPr>
          <w:i/>
        </w:rPr>
        <w:t xml:space="preserve"> authorityId)</w:t>
      </w:r>
      <w:r w:rsidRPr="0054051B">
        <w:t xml:space="preserve">, </w:t>
      </w:r>
      <w:r w:rsidRPr="0054051B">
        <w:rPr>
          <w:i/>
        </w:rPr>
        <w:t>userCode</w:t>
      </w:r>
      <w:r w:rsidR="007A36D0" w:rsidRPr="0054051B">
        <w:rPr>
          <w:i/>
        </w:rPr>
        <w:t>, authorityId</w:t>
      </w:r>
      <w:r w:rsidR="007A36D0" w:rsidRPr="0054051B">
        <w:t xml:space="preserve"> (visiem iestādes lietotājiem) </w:t>
      </w:r>
      <w:r w:rsidRPr="0054051B">
        <w:t xml:space="preserve">vai </w:t>
      </w:r>
      <w:r w:rsidR="00A62C56" w:rsidRPr="0054051B">
        <w:rPr>
          <w:i/>
        </w:rPr>
        <w:t>address</w:t>
      </w:r>
      <w:r w:rsidRPr="0054051B">
        <w:t>.</w:t>
      </w:r>
    </w:p>
    <w:p w14:paraId="55652248" w14:textId="7517EEF6" w:rsidR="00727040" w:rsidRPr="0054051B" w:rsidRDefault="00727040" w:rsidP="008F0DA6">
      <w:pPr>
        <w:pStyle w:val="ListNumber"/>
      </w:pPr>
      <w:r w:rsidRPr="0054051B">
        <w:t xml:space="preserve">Obligāti jānorāda parametru </w:t>
      </w:r>
      <w:r w:rsidRPr="0054051B">
        <w:rPr>
          <w:i/>
        </w:rPr>
        <w:t>title</w:t>
      </w:r>
      <w:r w:rsidRPr="0054051B">
        <w:t>.</w:t>
      </w:r>
    </w:p>
    <w:p w14:paraId="5AFE9E9E" w14:textId="01409E01" w:rsidR="00727040" w:rsidRPr="0054051B" w:rsidRDefault="00727040" w:rsidP="008F0DA6">
      <w:pPr>
        <w:pStyle w:val="ListNumber"/>
      </w:pPr>
      <w:r w:rsidRPr="0054051B">
        <w:t xml:space="preserve">Ja tiek norādīts parametrs </w:t>
      </w:r>
      <w:r w:rsidRPr="0054051B">
        <w:rPr>
          <w:i/>
        </w:rPr>
        <w:t>body</w:t>
      </w:r>
      <w:r w:rsidR="00ED05BE" w:rsidRPr="0054051B">
        <w:rPr>
          <w:i/>
        </w:rPr>
        <w:t>,</w:t>
      </w:r>
      <w:r w:rsidRPr="0054051B">
        <w:t xml:space="preserve"> jānorāda arī parametr</w:t>
      </w:r>
      <w:r w:rsidR="005E5093" w:rsidRPr="0054051B">
        <w:t>s</w:t>
      </w:r>
      <w:r w:rsidRPr="0054051B">
        <w:t xml:space="preserve"> </w:t>
      </w:r>
      <w:r w:rsidRPr="0054051B">
        <w:rPr>
          <w:i/>
        </w:rPr>
        <w:t>body</w:t>
      </w:r>
      <w:r w:rsidR="005E5093" w:rsidRPr="0054051B">
        <w:rPr>
          <w:i/>
        </w:rPr>
        <w:t>Type</w:t>
      </w:r>
      <w:r w:rsidRPr="0054051B">
        <w:t>.</w:t>
      </w:r>
      <w:r w:rsidR="005E5093" w:rsidRPr="0054051B">
        <w:t xml:space="preserve"> Papildus, ir iespēja noradīt </w:t>
      </w:r>
      <w:r w:rsidR="005E5093" w:rsidRPr="0054051B">
        <w:rPr>
          <w:i/>
        </w:rPr>
        <w:t>body</w:t>
      </w:r>
      <w:r w:rsidR="005E5093" w:rsidRPr="0054051B">
        <w:t xml:space="preserve"> transformāciju </w:t>
      </w:r>
      <w:r w:rsidR="005E5093" w:rsidRPr="0054051B">
        <w:rPr>
          <w:i/>
        </w:rPr>
        <w:t>bodyTransformation</w:t>
      </w:r>
      <w:r w:rsidR="005E5093" w:rsidRPr="0054051B">
        <w:t>.</w:t>
      </w:r>
    </w:p>
    <w:p w14:paraId="7F16B67E" w14:textId="26FA2C36" w:rsidR="00727040" w:rsidRPr="0054051B" w:rsidRDefault="00727040" w:rsidP="008F0DA6">
      <w:pPr>
        <w:pStyle w:val="ListNumber"/>
      </w:pPr>
      <w:r w:rsidRPr="0054051B">
        <w:t xml:space="preserve">Ja tiek norādīts parametrs </w:t>
      </w:r>
      <w:r w:rsidRPr="0054051B">
        <w:rPr>
          <w:i/>
        </w:rPr>
        <w:t>bodyTransformation</w:t>
      </w:r>
      <w:r w:rsidR="00ED05BE" w:rsidRPr="0054051B">
        <w:t>,</w:t>
      </w:r>
      <w:r w:rsidR="005E5093" w:rsidRPr="0054051B">
        <w:t xml:space="preserve"> </w:t>
      </w:r>
      <w:r w:rsidRPr="0054051B">
        <w:t xml:space="preserve">jānorāda arī parametri </w:t>
      </w:r>
      <w:r w:rsidRPr="0054051B">
        <w:rPr>
          <w:i/>
        </w:rPr>
        <w:t>bodyType</w:t>
      </w:r>
      <w:r w:rsidRPr="0054051B">
        <w:t xml:space="preserve"> un </w:t>
      </w:r>
      <w:r w:rsidRPr="0054051B">
        <w:rPr>
          <w:i/>
        </w:rPr>
        <w:t>body</w:t>
      </w:r>
      <w:r w:rsidRPr="0054051B">
        <w:t xml:space="preserve">. </w:t>
      </w:r>
    </w:p>
    <w:p w14:paraId="1D2FA819" w14:textId="79615C93" w:rsidR="00853D51" w:rsidRPr="0054051B" w:rsidRDefault="00853D51" w:rsidP="008F0DA6">
      <w:pPr>
        <w:pStyle w:val="ListNumber"/>
      </w:pPr>
      <w:r w:rsidRPr="0054051B">
        <w:t>Datuma formāts netiek ierobežots</w:t>
      </w:r>
      <w:r w:rsidR="000A7ED2" w:rsidRPr="0054051B">
        <w:t xml:space="preserve"> un var tik</w:t>
      </w:r>
      <w:r w:rsidR="000F06FC" w:rsidRPr="0054051B">
        <w:t>, uzdots līdz nepieciešamajai precizitātei</w:t>
      </w:r>
      <w:r w:rsidR="000A7ED2" w:rsidRPr="0054051B">
        <w:t>.</w:t>
      </w:r>
    </w:p>
    <w:p w14:paraId="5E4E4779" w14:textId="4C651984" w:rsidR="00853D51" w:rsidRPr="0054051B" w:rsidRDefault="00853D51" w:rsidP="008F0DA6">
      <w:pPr>
        <w:pStyle w:val="ListNumber"/>
      </w:pPr>
      <w:r w:rsidRPr="0054051B">
        <w:t xml:space="preserve">Parametra </w:t>
      </w:r>
      <w:r w:rsidRPr="0054051B">
        <w:rPr>
          <w:i/>
        </w:rPr>
        <w:t>body</w:t>
      </w:r>
      <w:r w:rsidRPr="0054051B">
        <w:t xml:space="preserve"> izmērs pēc transformācijas nedrīkst pārsniegt 5MB.</w:t>
      </w:r>
    </w:p>
    <w:p w14:paraId="151E746C" w14:textId="6336F869" w:rsidR="00853D51" w:rsidRPr="0054051B" w:rsidRDefault="000071DC" w:rsidP="008F0DA6">
      <w:pPr>
        <w:pStyle w:val="ListNumber"/>
      </w:pPr>
      <w:r w:rsidRPr="0054051B">
        <w:t>IVIS.Diagnostic.dll</w:t>
      </w:r>
      <w:r w:rsidR="000A7ED2" w:rsidRPr="0054051B">
        <w:t xml:space="preserve"> bibliotēka</w:t>
      </w:r>
      <w:r w:rsidR="00853D51" w:rsidRPr="0054051B">
        <w:t xml:space="preserve"> neierobežo nosūtāmo pielikumu izm</w:t>
      </w:r>
      <w:r w:rsidRPr="0054051B">
        <w:t>ēru, to nosaka EDK un Notifikāciju servisa konfigurācija.</w:t>
      </w:r>
    </w:p>
    <w:p w14:paraId="053DC403" w14:textId="09B7150B" w:rsidR="00A62C56" w:rsidRPr="0054051B" w:rsidRDefault="00A62C56" w:rsidP="008F0DA6">
      <w:pPr>
        <w:pStyle w:val="ListNumber"/>
      </w:pPr>
      <w:r w:rsidRPr="0054051B">
        <w:t>IVIS.Diagnostic.dll bibliotēka veic sūtīšanu asinhroni, paziņojuma izsūtīšana ir atkarīga no klausītāja konfigurācijas.</w:t>
      </w:r>
      <w:r w:rsidR="005E5093" w:rsidRPr="0054051B">
        <w:t xml:space="preserve"> </w:t>
      </w:r>
    </w:p>
    <w:p w14:paraId="3E7D0B31" w14:textId="18945F38" w:rsidR="001F70AA" w:rsidRPr="0054051B" w:rsidRDefault="001F70AA" w:rsidP="001F70AA">
      <w:r w:rsidRPr="0054051B">
        <w:t xml:space="preserve">Metožu parametru izmantošana atkarība no sūtīšanas kanāla ir redzama </w:t>
      </w:r>
      <w:r w:rsidRPr="0054051B">
        <w:fldChar w:fldCharType="begin"/>
      </w:r>
      <w:r w:rsidRPr="0054051B">
        <w:instrText xml:space="preserve"> REF _Ref367782329 \h </w:instrText>
      </w:r>
      <w:r w:rsidRPr="0054051B">
        <w:fldChar w:fldCharType="separate"/>
      </w:r>
      <w:r w:rsidR="00F367D8">
        <w:rPr>
          <w:noProof/>
        </w:rPr>
        <w:t>2</w:t>
      </w:r>
      <w:r w:rsidRPr="0054051B">
        <w:fldChar w:fldCharType="end"/>
      </w:r>
      <w:r w:rsidRPr="0054051B">
        <w:t>.tabulā.</w:t>
      </w:r>
    </w:p>
    <w:p w14:paraId="5E233C7A" w14:textId="77777777" w:rsidR="001F70AA" w:rsidRPr="0054051B" w:rsidRDefault="001F70AA" w:rsidP="001F70AA">
      <w:pPr>
        <w:pStyle w:val="Tablenumber"/>
        <w:rPr>
          <w:noProof w:val="0"/>
        </w:rPr>
      </w:pPr>
      <w:r w:rsidRPr="0054051B">
        <w:rPr>
          <w:noProof w:val="0"/>
        </w:rPr>
        <w:fldChar w:fldCharType="begin"/>
      </w:r>
      <w:r w:rsidRPr="0054051B">
        <w:rPr>
          <w:noProof w:val="0"/>
        </w:rPr>
        <w:instrText xml:space="preserve"> SEQ Tabula \* ARABIC </w:instrText>
      </w:r>
      <w:r w:rsidRPr="0054051B">
        <w:rPr>
          <w:noProof w:val="0"/>
        </w:rPr>
        <w:fldChar w:fldCharType="separate"/>
      </w:r>
      <w:bookmarkStart w:id="156" w:name="_Ref367782329"/>
      <w:r w:rsidR="00F367D8">
        <w:t>2</w:t>
      </w:r>
      <w:bookmarkEnd w:id="156"/>
      <w:r w:rsidRPr="0054051B">
        <w:rPr>
          <w:noProof w:val="0"/>
        </w:rPr>
        <w:fldChar w:fldCharType="end"/>
      </w:r>
      <w:r w:rsidRPr="0054051B">
        <w:rPr>
          <w:noProof w:val="0"/>
        </w:rPr>
        <w:t>.tabula</w:t>
      </w:r>
    </w:p>
    <w:p w14:paraId="7FD23660" w14:textId="7E65CD2F" w:rsidR="001F70AA" w:rsidRPr="0054051B" w:rsidRDefault="001F70AA" w:rsidP="00612F87">
      <w:pPr>
        <w:pStyle w:val="Tabletitle"/>
      </w:pPr>
      <w:r w:rsidRPr="0054051B">
        <w:t>Metožu parametru izmantošana atkarība no sūtīšanas kanāla</w:t>
      </w:r>
      <w:r w:rsidR="00714379" w:rsidRPr="0054051B">
        <w:t xml:space="preserve"> (M – obligāts, O – neobligāts)</w:t>
      </w:r>
    </w:p>
    <w:tbl>
      <w:tblPr>
        <w:tblStyle w:val="TableInternal"/>
        <w:tblW w:w="0" w:type="auto"/>
        <w:tblLook w:val="04A0" w:firstRow="1" w:lastRow="0" w:firstColumn="1" w:lastColumn="0" w:noHBand="0" w:noVBand="1"/>
      </w:tblPr>
      <w:tblGrid>
        <w:gridCol w:w="5070"/>
        <w:gridCol w:w="1842"/>
        <w:gridCol w:w="1560"/>
        <w:gridCol w:w="1382"/>
      </w:tblGrid>
      <w:tr w:rsidR="001F70AA" w:rsidRPr="0054051B" w14:paraId="3194D22B" w14:textId="77777777" w:rsidTr="00612F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70" w:type="dxa"/>
          </w:tcPr>
          <w:p w14:paraId="1D5E2F3D" w14:textId="74E784A3" w:rsidR="001F70AA" w:rsidRPr="000F06FC" w:rsidRDefault="001F70AA" w:rsidP="000F06FC">
            <w:pPr>
              <w:pStyle w:val="Bold"/>
              <w:rPr>
                <w:b/>
                <w:smallCaps/>
              </w:rPr>
            </w:pPr>
            <w:r w:rsidRPr="000F06FC">
              <w:rPr>
                <w:b/>
                <w:smallCaps/>
              </w:rPr>
              <w:t>Parametra nosaukums</w:t>
            </w:r>
          </w:p>
        </w:tc>
        <w:tc>
          <w:tcPr>
            <w:tcW w:w="1842" w:type="dxa"/>
          </w:tcPr>
          <w:p w14:paraId="4146FFD7" w14:textId="2240EDAE" w:rsidR="001F70AA" w:rsidRPr="000F06FC" w:rsidRDefault="001F70AA" w:rsidP="000F06FC">
            <w:pPr>
              <w:pStyle w:val="Bol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</w:rPr>
            </w:pPr>
            <w:r w:rsidRPr="000F06FC">
              <w:rPr>
                <w:b/>
                <w:smallCaps/>
              </w:rPr>
              <w:t>E-pasts</w:t>
            </w:r>
          </w:p>
        </w:tc>
        <w:tc>
          <w:tcPr>
            <w:tcW w:w="1560" w:type="dxa"/>
          </w:tcPr>
          <w:p w14:paraId="5BD1BC49" w14:textId="2FEAE741" w:rsidR="001F70AA" w:rsidRPr="000F06FC" w:rsidRDefault="001F70AA" w:rsidP="000F06FC">
            <w:pPr>
              <w:pStyle w:val="Bol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</w:rPr>
            </w:pPr>
            <w:r w:rsidRPr="000F06FC">
              <w:rPr>
                <w:b/>
                <w:smallCaps/>
              </w:rPr>
              <w:t>IDDV/KDV</w:t>
            </w:r>
          </w:p>
        </w:tc>
        <w:tc>
          <w:tcPr>
            <w:tcW w:w="1382" w:type="dxa"/>
          </w:tcPr>
          <w:p w14:paraId="18312CEA" w14:textId="61B6878C" w:rsidR="001F70AA" w:rsidRPr="000F06FC" w:rsidRDefault="001F70AA" w:rsidP="000F06FC">
            <w:pPr>
              <w:pStyle w:val="Bol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</w:rPr>
            </w:pPr>
            <w:r w:rsidRPr="000F06FC">
              <w:rPr>
                <w:b/>
                <w:smallCaps/>
              </w:rPr>
              <w:t>Sms</w:t>
            </w:r>
          </w:p>
        </w:tc>
      </w:tr>
      <w:tr w:rsidR="001F70AA" w:rsidRPr="0054051B" w14:paraId="0FFAE5BA" w14:textId="77777777" w:rsidTr="00612F87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354F8833" w14:textId="137013F2" w:rsidR="001F70AA" w:rsidRPr="0054051B" w:rsidRDefault="001F70AA" w:rsidP="000F06FC">
            <w:pPr>
              <w:pStyle w:val="Tablebody"/>
            </w:pPr>
            <w:r w:rsidRPr="0054051B">
              <w:t>transactionId</w:t>
            </w:r>
          </w:p>
        </w:tc>
        <w:tc>
          <w:tcPr>
            <w:tcW w:w="1842" w:type="dxa"/>
          </w:tcPr>
          <w:p w14:paraId="4728D86E" w14:textId="2D6A68C3" w:rsidR="001F70AA" w:rsidRPr="0054051B" w:rsidRDefault="00714379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560" w:type="dxa"/>
          </w:tcPr>
          <w:p w14:paraId="0503CDE1" w14:textId="4B85325F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382" w:type="dxa"/>
          </w:tcPr>
          <w:p w14:paraId="7DFDE303" w14:textId="77777777" w:rsidR="001F70AA" w:rsidRPr="0054051B" w:rsidRDefault="001F70AA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14379" w:rsidRPr="0054051B" w14:paraId="5CA12D12" w14:textId="77777777" w:rsidTr="00612F87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776AA6D1" w14:textId="43188C66" w:rsidR="00714379" w:rsidRPr="0054051B" w:rsidRDefault="00714379" w:rsidP="000F06FC">
            <w:pPr>
              <w:pStyle w:val="Tablebody"/>
              <w:rPr>
                <w:rFonts w:eastAsiaTheme="minorHAnsi" w:cstheme="minorBidi"/>
                <w:sz w:val="22"/>
                <w:lang w:eastAsia="en-US"/>
              </w:rPr>
            </w:pPr>
            <w:r w:rsidRPr="0054051B">
              <w:t xml:space="preserve">address, groupCode </w:t>
            </w:r>
            <w:r w:rsidR="005E5093" w:rsidRPr="0054051B">
              <w:t xml:space="preserve">(ar authorityId), authorityId </w:t>
            </w:r>
            <w:r w:rsidRPr="0054051B">
              <w:t>vai userCode</w:t>
            </w:r>
          </w:p>
        </w:tc>
        <w:tc>
          <w:tcPr>
            <w:tcW w:w="1842" w:type="dxa"/>
          </w:tcPr>
          <w:p w14:paraId="518E85D4" w14:textId="07E33FEB" w:rsidR="00714379" w:rsidRPr="0054051B" w:rsidRDefault="00714379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M</w:t>
            </w:r>
          </w:p>
        </w:tc>
        <w:tc>
          <w:tcPr>
            <w:tcW w:w="1560" w:type="dxa"/>
          </w:tcPr>
          <w:p w14:paraId="63B0F10D" w14:textId="63322791" w:rsidR="00714379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M</w:t>
            </w:r>
          </w:p>
        </w:tc>
        <w:tc>
          <w:tcPr>
            <w:tcW w:w="1382" w:type="dxa"/>
          </w:tcPr>
          <w:p w14:paraId="161C742A" w14:textId="0DFC29A2" w:rsidR="00714379" w:rsidRPr="0054051B" w:rsidRDefault="00714379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M</w:t>
            </w:r>
          </w:p>
        </w:tc>
      </w:tr>
      <w:tr w:rsidR="001F70AA" w:rsidRPr="0054051B" w14:paraId="0B9AEECC" w14:textId="77777777" w:rsidTr="00612F87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551C3F9F" w14:textId="00EB1691" w:rsidR="001F70AA" w:rsidRPr="0054051B" w:rsidRDefault="001F70AA" w:rsidP="000F06FC">
            <w:pPr>
              <w:pStyle w:val="Tablebody"/>
            </w:pPr>
            <w:r w:rsidRPr="0054051B">
              <w:t>title</w:t>
            </w:r>
          </w:p>
        </w:tc>
        <w:tc>
          <w:tcPr>
            <w:tcW w:w="1842" w:type="dxa"/>
          </w:tcPr>
          <w:p w14:paraId="37C18AC2" w14:textId="2F197FE2" w:rsidR="001F70AA" w:rsidRPr="0054051B" w:rsidRDefault="00714379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M</w:t>
            </w:r>
          </w:p>
        </w:tc>
        <w:tc>
          <w:tcPr>
            <w:tcW w:w="1560" w:type="dxa"/>
          </w:tcPr>
          <w:p w14:paraId="16F4FFB5" w14:textId="004BBB53" w:rsidR="001F70AA" w:rsidRPr="0054051B" w:rsidRDefault="00714379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M</w:t>
            </w:r>
          </w:p>
        </w:tc>
        <w:tc>
          <w:tcPr>
            <w:tcW w:w="1382" w:type="dxa"/>
          </w:tcPr>
          <w:p w14:paraId="50028451" w14:textId="2C0DEDD9" w:rsidR="001F70AA" w:rsidRPr="0054051B" w:rsidRDefault="00714379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M</w:t>
            </w:r>
          </w:p>
        </w:tc>
      </w:tr>
      <w:tr w:rsidR="001F70AA" w:rsidRPr="0054051B" w14:paraId="500780EA" w14:textId="77777777" w:rsidTr="00612F87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51C7B3A4" w14:textId="50D213BF" w:rsidR="001F70AA" w:rsidRPr="0054051B" w:rsidRDefault="001F70AA" w:rsidP="000F06FC">
            <w:pPr>
              <w:pStyle w:val="Tablebody"/>
            </w:pPr>
            <w:r w:rsidRPr="0054051B">
              <w:t>category</w:t>
            </w:r>
          </w:p>
        </w:tc>
        <w:tc>
          <w:tcPr>
            <w:tcW w:w="1842" w:type="dxa"/>
          </w:tcPr>
          <w:p w14:paraId="754388DF" w14:textId="745E17CC" w:rsidR="001F70AA" w:rsidRPr="0054051B" w:rsidRDefault="00714379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560" w:type="dxa"/>
          </w:tcPr>
          <w:p w14:paraId="3AE6BB3D" w14:textId="58C3D33D" w:rsidR="001F70AA" w:rsidRPr="0054051B" w:rsidRDefault="00714379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382" w:type="dxa"/>
          </w:tcPr>
          <w:p w14:paraId="40A9E01D" w14:textId="4FEA4FB6" w:rsidR="001F70AA" w:rsidRPr="0054051B" w:rsidRDefault="001F70AA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0AA" w:rsidRPr="0054051B" w14:paraId="085B9C7E" w14:textId="77777777" w:rsidTr="00612F87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17C4B979" w14:textId="12BFF5D0" w:rsidR="001F70AA" w:rsidRPr="0054051B" w:rsidRDefault="001F70AA" w:rsidP="000F06FC">
            <w:pPr>
              <w:pStyle w:val="Tablebody"/>
            </w:pPr>
            <w:r w:rsidRPr="0054051B">
              <w:t>bodyTransformation</w:t>
            </w:r>
            <w:r w:rsidR="005E5093" w:rsidRPr="0054051B">
              <w:t xml:space="preserve"> (ja ir noradīts body)</w:t>
            </w:r>
          </w:p>
        </w:tc>
        <w:tc>
          <w:tcPr>
            <w:tcW w:w="1842" w:type="dxa"/>
          </w:tcPr>
          <w:p w14:paraId="710C063C" w14:textId="6945D64C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560" w:type="dxa"/>
          </w:tcPr>
          <w:p w14:paraId="75581D3C" w14:textId="373B021E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382" w:type="dxa"/>
          </w:tcPr>
          <w:p w14:paraId="50668726" w14:textId="77777777" w:rsidR="001F70AA" w:rsidRPr="0054051B" w:rsidRDefault="001F70AA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0AA" w:rsidRPr="0054051B" w14:paraId="2F8F241F" w14:textId="77777777" w:rsidTr="00612F87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302B0411" w14:textId="576AB394" w:rsidR="001F70AA" w:rsidRPr="0054051B" w:rsidRDefault="00714379" w:rsidP="000F06FC">
            <w:pPr>
              <w:pStyle w:val="Tablebody"/>
              <w:rPr>
                <w:rFonts w:eastAsiaTheme="minorHAnsi" w:cstheme="minorBidi"/>
                <w:sz w:val="22"/>
                <w:lang w:eastAsia="en-US"/>
              </w:rPr>
            </w:pPr>
            <w:r w:rsidRPr="0054051B">
              <w:t>Body</w:t>
            </w:r>
            <w:r w:rsidR="005E5093" w:rsidRPr="0054051B">
              <w:t xml:space="preserve"> un bodyType</w:t>
            </w:r>
          </w:p>
        </w:tc>
        <w:tc>
          <w:tcPr>
            <w:tcW w:w="1842" w:type="dxa"/>
          </w:tcPr>
          <w:p w14:paraId="7D47DDC3" w14:textId="337823BC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560" w:type="dxa"/>
          </w:tcPr>
          <w:p w14:paraId="49136DA9" w14:textId="22FFBD83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382" w:type="dxa"/>
          </w:tcPr>
          <w:p w14:paraId="0962D4EC" w14:textId="77777777" w:rsidR="001F70AA" w:rsidRPr="0054051B" w:rsidRDefault="001F70AA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0AA" w:rsidRPr="0054051B" w14:paraId="60984260" w14:textId="77777777" w:rsidTr="00612F87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2169908E" w14:textId="5CD1A478" w:rsidR="001F70AA" w:rsidRPr="0054051B" w:rsidRDefault="00714379" w:rsidP="000F06FC">
            <w:pPr>
              <w:pStyle w:val="Tablebody"/>
            </w:pPr>
            <w:r w:rsidRPr="0054051B">
              <w:t>postponeUnitil</w:t>
            </w:r>
          </w:p>
        </w:tc>
        <w:tc>
          <w:tcPr>
            <w:tcW w:w="1842" w:type="dxa"/>
          </w:tcPr>
          <w:p w14:paraId="69DB6283" w14:textId="4816DEE4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560" w:type="dxa"/>
          </w:tcPr>
          <w:p w14:paraId="205F2E02" w14:textId="7C1F3E1C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382" w:type="dxa"/>
          </w:tcPr>
          <w:p w14:paraId="7E74C436" w14:textId="77777777" w:rsidR="001F70AA" w:rsidRPr="0054051B" w:rsidRDefault="001F70AA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0AA" w:rsidRPr="0054051B" w14:paraId="61105E94" w14:textId="77777777" w:rsidTr="000F06FC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bottom w:val="nil"/>
            </w:tcBorders>
          </w:tcPr>
          <w:p w14:paraId="4C375955" w14:textId="1D4DDAA0" w:rsidR="001F70AA" w:rsidRPr="0054051B" w:rsidRDefault="00714379" w:rsidP="000F06FC">
            <w:pPr>
              <w:pStyle w:val="Tablebody"/>
            </w:pPr>
            <w:r w:rsidRPr="0054051B">
              <w:t>discardAfter</w:t>
            </w:r>
          </w:p>
        </w:tc>
        <w:tc>
          <w:tcPr>
            <w:tcW w:w="1842" w:type="dxa"/>
            <w:tcBorders>
              <w:bottom w:val="nil"/>
            </w:tcBorders>
          </w:tcPr>
          <w:p w14:paraId="026AE068" w14:textId="3071BC80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560" w:type="dxa"/>
            <w:tcBorders>
              <w:bottom w:val="nil"/>
            </w:tcBorders>
          </w:tcPr>
          <w:p w14:paraId="592FB70B" w14:textId="16595504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382" w:type="dxa"/>
            <w:tcBorders>
              <w:bottom w:val="nil"/>
            </w:tcBorders>
          </w:tcPr>
          <w:p w14:paraId="168E02DC" w14:textId="77777777" w:rsidR="001F70AA" w:rsidRPr="0054051B" w:rsidRDefault="001F70AA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0AA" w:rsidRPr="0054051B" w14:paraId="58FAF3F2" w14:textId="77777777" w:rsidTr="000F06FC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bottom w:val="single" w:sz="4" w:space="0" w:color="auto"/>
            </w:tcBorders>
          </w:tcPr>
          <w:p w14:paraId="4C09377F" w14:textId="4A2A8EB8" w:rsidR="001F70AA" w:rsidRPr="0054051B" w:rsidRDefault="00714379" w:rsidP="000F06FC">
            <w:pPr>
              <w:pStyle w:val="Tablebody"/>
            </w:pPr>
            <w:r w:rsidRPr="0054051B">
              <w:t>attachments</w:t>
            </w: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</w:tcPr>
          <w:p w14:paraId="18A2D3EA" w14:textId="6DCD10F0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14:paraId="39A86424" w14:textId="6F0FB16F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382" w:type="dxa"/>
            <w:tcBorders>
              <w:top w:val="nil"/>
              <w:bottom w:val="single" w:sz="4" w:space="0" w:color="auto"/>
            </w:tcBorders>
          </w:tcPr>
          <w:p w14:paraId="0C169265" w14:textId="77777777" w:rsidR="001F70AA" w:rsidRPr="0054051B" w:rsidRDefault="001F70AA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78329FB" w14:textId="77777777" w:rsidR="001F70AA" w:rsidRPr="0054051B" w:rsidRDefault="001F70AA" w:rsidP="00612F87"/>
    <w:p w14:paraId="05225646" w14:textId="3EBB19C4" w:rsidR="001E29E6" w:rsidRPr="00AA00E6" w:rsidRDefault="001E29E6" w:rsidP="00AA00E6">
      <w:pPr>
        <w:pStyle w:val="Heading5"/>
      </w:pPr>
      <w:r w:rsidRPr="00AA00E6">
        <w:lastRenderedPageBreak/>
        <w:t>Metode</w:t>
      </w:r>
      <w:r w:rsidRPr="00AA00E6">
        <w:rPr>
          <w:rStyle w:val="Heading4Char"/>
          <w:b w:val="0"/>
          <w:bCs w:val="0"/>
          <w:iCs w:val="0"/>
        </w:rPr>
        <w:t xml:space="preserve"> „</w:t>
      </w:r>
      <w:r w:rsidR="00B92C9C" w:rsidRPr="00AA00E6">
        <w:rPr>
          <w:rStyle w:val="Heading4Char"/>
          <w:b w:val="0"/>
          <w:bCs w:val="0"/>
          <w:iCs w:val="0"/>
        </w:rPr>
        <w:t>SendGroupNotification</w:t>
      </w:r>
      <w:r w:rsidR="00AA00E6">
        <w:rPr>
          <w:rStyle w:val="Heading4Char"/>
          <w:b w:val="0"/>
          <w:bCs w:val="0"/>
          <w:iCs w:val="0"/>
        </w:rPr>
        <w:t>”</w:t>
      </w:r>
    </w:p>
    <w:p w14:paraId="11545E46" w14:textId="77777777" w:rsidR="001E29E6" w:rsidRPr="0054051B" w:rsidRDefault="001E29E6" w:rsidP="001E29E6">
      <w:r w:rsidRPr="0054051B">
        <w:t>Metodes apraksts:</w:t>
      </w:r>
    </w:p>
    <w:p w14:paraId="647F419A" w14:textId="4E9FEE90" w:rsidR="00C33D4C" w:rsidRPr="000F06FC" w:rsidRDefault="00C33D4C" w:rsidP="000F06FC">
      <w:pPr>
        <w:pStyle w:val="CodeBlockChar"/>
      </w:pPr>
      <w:r w:rsidRPr="000F06FC">
        <w:t>public static void SendGroupNotification(string transactionId, string groupCode, string authorityId, string title, CategoryType category, string bodyType, string bodyTransformation, XPathNavigator body, DateTime? postponeUntil, DateTime? discardAfter, AttachmentList attachments</w:t>
      </w:r>
      <w:r w:rsidR="00E71875" w:rsidRPr="000F06FC">
        <w:t>, SendingType sendingType = SendingType.email</w:t>
      </w:r>
      <w:r w:rsidRPr="000F06FC">
        <w:t>)</w:t>
      </w:r>
    </w:p>
    <w:p w14:paraId="6D09154D" w14:textId="4C89EC96" w:rsidR="001E29E6" w:rsidRPr="0054051B" w:rsidRDefault="005042A1" w:rsidP="001E29E6">
      <w:r w:rsidRPr="0054051B">
        <w:t xml:space="preserve">Nosūta </w:t>
      </w:r>
      <w:r w:rsidR="00E0448B" w:rsidRPr="0054051B">
        <w:t xml:space="preserve">lietotāju </w:t>
      </w:r>
      <w:r w:rsidRPr="0054051B">
        <w:t xml:space="preserve">grupai </w:t>
      </w:r>
      <w:r w:rsidR="00B92C9C" w:rsidRPr="0054051B">
        <w:t>paziņojumu</w:t>
      </w:r>
      <w:r w:rsidR="001E29E6" w:rsidRPr="0054051B">
        <w:t xml:space="preserve"> </w:t>
      </w:r>
      <w:r w:rsidR="00E0448B" w:rsidRPr="0054051B">
        <w:t>pēc</w:t>
      </w:r>
      <w:r w:rsidR="001E29E6" w:rsidRPr="0054051B">
        <w:t xml:space="preserve"> </w:t>
      </w:r>
      <w:r w:rsidR="00E0448B" w:rsidRPr="0054051B">
        <w:t>lietotāj</w:t>
      </w:r>
      <w:r w:rsidR="004C47B5" w:rsidRPr="0054051B">
        <w:t>u</w:t>
      </w:r>
      <w:r w:rsidR="00E0448B" w:rsidRPr="0054051B">
        <w:t xml:space="preserve"> </w:t>
      </w:r>
      <w:r w:rsidR="004C47B5" w:rsidRPr="0054051B">
        <w:t xml:space="preserve">grupas </w:t>
      </w:r>
      <w:r w:rsidR="00E0448B" w:rsidRPr="0054051B">
        <w:t>koda</w:t>
      </w:r>
      <w:r w:rsidRPr="0054051B">
        <w:t xml:space="preserve"> </w:t>
      </w:r>
      <w:r w:rsidR="00E0448B" w:rsidRPr="0054051B">
        <w:t>un</w:t>
      </w:r>
      <w:r w:rsidR="007A36D0" w:rsidRPr="0054051B">
        <w:t>/vai</w:t>
      </w:r>
      <w:r w:rsidR="00E0448B" w:rsidRPr="0054051B">
        <w:t xml:space="preserve"> </w:t>
      </w:r>
      <w:r w:rsidR="00B92C9C" w:rsidRPr="0054051B">
        <w:t>iestādes</w:t>
      </w:r>
      <w:r w:rsidR="00E0448B" w:rsidRPr="0054051B">
        <w:t xml:space="preserve"> identifikatora.</w:t>
      </w:r>
    </w:p>
    <w:p w14:paraId="2DC1BE99" w14:textId="5243B39D" w:rsidR="005042A1" w:rsidRPr="0054051B" w:rsidRDefault="001E29E6" w:rsidP="005042A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995"/>
        <w:gridCol w:w="7786"/>
      </w:tblGrid>
      <w:tr w:rsidR="005042A1" w:rsidRPr="0054051B" w14:paraId="306D4BC3" w14:textId="77777777" w:rsidTr="00AA00E6">
        <w:trPr>
          <w:tblHeader/>
        </w:trPr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B9CE18" w14:textId="77777777" w:rsidR="005042A1" w:rsidRPr="0054051B" w:rsidRDefault="005042A1" w:rsidP="005042A1">
            <w:pPr>
              <w:pStyle w:val="Bold"/>
            </w:pPr>
            <w:r w:rsidRPr="0054051B">
              <w:t>Nosaukums</w:t>
            </w:r>
          </w:p>
        </w:tc>
        <w:tc>
          <w:tcPr>
            <w:tcW w:w="7786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7F2458BD" w14:textId="77777777" w:rsidR="005042A1" w:rsidRPr="0054051B" w:rsidRDefault="005042A1" w:rsidP="005042A1">
            <w:pPr>
              <w:pStyle w:val="Bold"/>
            </w:pPr>
            <w:r w:rsidRPr="0054051B">
              <w:t>Apraksts</w:t>
            </w:r>
          </w:p>
        </w:tc>
      </w:tr>
      <w:tr w:rsidR="00B92C9C" w:rsidRPr="0054051B" w14:paraId="28835113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CEF189E" w14:textId="50CA0E35" w:rsidR="00B92C9C" w:rsidRPr="0054051B" w:rsidRDefault="00B92C9C" w:rsidP="005042A1">
            <w:pPr>
              <w:pStyle w:val="Tablebody"/>
            </w:pPr>
            <w:r w:rsidRPr="0054051B">
              <w:t>transactionId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B9043BC" w14:textId="33F98DE4" w:rsidR="00B92C9C" w:rsidRPr="0054051B" w:rsidRDefault="00B92C9C" w:rsidP="00B92C9C">
            <w:pPr>
              <w:pStyle w:val="Tablebody"/>
            </w:pPr>
            <w:r w:rsidRPr="0054051B">
              <w:t>transakcijas, kurā izsūtīts paziņojums unikālais identifikators</w:t>
            </w:r>
            <w:r w:rsidR="00566DCE" w:rsidRPr="0054051B">
              <w:t>, tikai e-pakalpojumiem.</w:t>
            </w:r>
          </w:p>
        </w:tc>
      </w:tr>
      <w:tr w:rsidR="002827D9" w:rsidRPr="0054051B" w14:paraId="610A48C2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F8D3D26" w14:textId="46AE829A" w:rsidR="002827D9" w:rsidRPr="0054051B" w:rsidRDefault="00C33D4C" w:rsidP="002827D9">
            <w:pPr>
              <w:pStyle w:val="Tablebody"/>
            </w:pPr>
            <w:r w:rsidRPr="0054051B">
              <w:t>groupCode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86FB89E" w14:textId="584C8D0B" w:rsidR="002827D9" w:rsidRPr="0054051B" w:rsidRDefault="002827D9" w:rsidP="002827D9">
            <w:pPr>
              <w:pStyle w:val="Tablebody"/>
            </w:pPr>
            <w:r w:rsidRPr="0054051B">
              <w:t>saņēmēja lietotāju grupas identifikators</w:t>
            </w:r>
          </w:p>
        </w:tc>
      </w:tr>
      <w:tr w:rsidR="002827D9" w:rsidRPr="0054051B" w14:paraId="3FD0C39F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13E739B" w14:textId="2FD52BFB" w:rsidR="002827D9" w:rsidRPr="0054051B" w:rsidRDefault="002827D9" w:rsidP="005042A1">
            <w:pPr>
              <w:pStyle w:val="Tablebody"/>
            </w:pPr>
            <w:r w:rsidRPr="0054051B">
              <w:t>authorityId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3E5BEAD" w14:textId="6246199F" w:rsidR="002827D9" w:rsidRPr="0054051B" w:rsidRDefault="002827D9" w:rsidP="00191DB5">
            <w:pPr>
              <w:pStyle w:val="Tablebody"/>
            </w:pPr>
            <w:r w:rsidRPr="0054051B">
              <w:t>saņēmēja iestādes identifikators</w:t>
            </w:r>
            <w:r w:rsidR="004C47B5" w:rsidRPr="0054051B">
              <w:t>, kas ir reģistrēts VISS Klasifikatoru katalog</w:t>
            </w:r>
            <w:r w:rsidR="00191DB5" w:rsidRPr="0054051B">
              <w:t>a</w:t>
            </w:r>
            <w:r w:rsidR="004C47B5" w:rsidRPr="0054051B">
              <w:t xml:space="preserve"> Iestāžu klasifikatorā</w:t>
            </w:r>
          </w:p>
        </w:tc>
      </w:tr>
      <w:tr w:rsidR="002827D9" w:rsidRPr="0054051B" w14:paraId="3EB18F18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F952C3E" w14:textId="22036794" w:rsidR="002827D9" w:rsidRPr="0054051B" w:rsidRDefault="002827D9" w:rsidP="005042A1">
            <w:pPr>
              <w:pStyle w:val="Tablebody"/>
            </w:pPr>
            <w:r w:rsidRPr="0054051B">
              <w:t>title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8CF2B00" w14:textId="2151579E" w:rsidR="002827D9" w:rsidRPr="0054051B" w:rsidRDefault="002827D9" w:rsidP="00B92C9C">
            <w:pPr>
              <w:pStyle w:val="Tablebody"/>
            </w:pPr>
            <w:r w:rsidRPr="0054051B">
              <w:t>paziņojuma virsraksts vai SMS ziņojums</w:t>
            </w:r>
          </w:p>
        </w:tc>
      </w:tr>
      <w:tr w:rsidR="002827D9" w:rsidRPr="0054051B" w14:paraId="1D930361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3A610BE" w14:textId="4B59A430" w:rsidR="002827D9" w:rsidRPr="0054051B" w:rsidRDefault="002827D9" w:rsidP="005042A1">
            <w:pPr>
              <w:pStyle w:val="Tablebody"/>
            </w:pPr>
            <w:r w:rsidRPr="0054051B">
              <w:t>category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4DD0198" w14:textId="3651CE84" w:rsidR="002827D9" w:rsidRPr="0054051B" w:rsidRDefault="002827D9" w:rsidP="00191DB5">
            <w:pPr>
              <w:pStyle w:val="Tablebody"/>
            </w:pPr>
            <w:r w:rsidRPr="0054051B">
              <w:t>paziņojuma kategorija</w:t>
            </w:r>
            <w:r w:rsidR="004C47B5" w:rsidRPr="0054051B">
              <w:t>, kas ir jebkāda ārēja vai iekšēja klasifikatora vērtība ar/bez to identificējoš</w:t>
            </w:r>
            <w:r w:rsidR="00191DB5" w:rsidRPr="0054051B">
              <w:t>ā</w:t>
            </w:r>
            <w:r w:rsidR="004C47B5" w:rsidRPr="0054051B">
              <w:t xml:space="preserve"> koda</w:t>
            </w:r>
          </w:p>
        </w:tc>
      </w:tr>
      <w:tr w:rsidR="002827D9" w:rsidRPr="0054051B" w14:paraId="450F284A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BF56DF1" w14:textId="489B16D9" w:rsidR="002827D9" w:rsidRPr="0054051B" w:rsidRDefault="002827D9" w:rsidP="005042A1">
            <w:pPr>
              <w:pStyle w:val="Tablebody"/>
            </w:pPr>
            <w:r w:rsidRPr="0054051B">
              <w:t>bodyType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018777E4" w14:textId="5F5AA85B" w:rsidR="002827D9" w:rsidRPr="0054051B" w:rsidRDefault="002827D9">
            <w:pPr>
              <w:pStyle w:val="Tablebody"/>
            </w:pPr>
            <w:r w:rsidRPr="0054051B">
              <w:t>paziņojuma datu XML shēmas URN</w:t>
            </w:r>
            <w:r w:rsidR="00853D51" w:rsidRPr="0054051B">
              <w:t xml:space="preserve"> (no </w:t>
            </w:r>
            <w:r w:rsidR="00D756CA" w:rsidRPr="0054051B">
              <w:t>R</w:t>
            </w:r>
            <w:r w:rsidR="00853D51" w:rsidRPr="0054051B">
              <w:t>esursu kataloga)</w:t>
            </w:r>
            <w:r w:rsidR="00566DCE" w:rsidRPr="0054051B">
              <w:t xml:space="preserve"> ar norādītu elementa nosaukumu, piemēram:„URN:IVIS:100001:XSD-Viss-Notification-v1-0-TYPE-Notification”.</w:t>
            </w:r>
          </w:p>
        </w:tc>
      </w:tr>
      <w:tr w:rsidR="002827D9" w:rsidRPr="0054051B" w14:paraId="13DE1F0B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1897D24" w14:textId="160D3067" w:rsidR="002827D9" w:rsidRPr="0054051B" w:rsidRDefault="002827D9" w:rsidP="005042A1">
            <w:pPr>
              <w:pStyle w:val="Tablebody"/>
            </w:pPr>
            <w:r w:rsidRPr="0054051B">
              <w:t>bodyTransformation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292C6B6" w14:textId="0953CE68" w:rsidR="002827D9" w:rsidRPr="0054051B" w:rsidRDefault="002827D9">
            <w:pPr>
              <w:pStyle w:val="Tablebody"/>
            </w:pPr>
            <w:r w:rsidRPr="0054051B">
              <w:t>paziņojuma datu noformēšanas transformācijas URN</w:t>
            </w:r>
            <w:r w:rsidR="00853D51" w:rsidRPr="0054051B">
              <w:t xml:space="preserve"> (no </w:t>
            </w:r>
            <w:r w:rsidR="00D756CA" w:rsidRPr="0054051B">
              <w:t>R</w:t>
            </w:r>
            <w:r w:rsidR="00853D51" w:rsidRPr="0054051B">
              <w:t>esursu kataloga)</w:t>
            </w:r>
          </w:p>
        </w:tc>
      </w:tr>
      <w:tr w:rsidR="002827D9" w:rsidRPr="0054051B" w14:paraId="7E01BC69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F073A8B" w14:textId="0145E18F" w:rsidR="002827D9" w:rsidRPr="0054051B" w:rsidRDefault="002827D9" w:rsidP="005042A1">
            <w:pPr>
              <w:pStyle w:val="Tablebody"/>
            </w:pPr>
            <w:r w:rsidRPr="0054051B">
              <w:t>body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35DBBFD" w14:textId="0B3E8188" w:rsidR="002827D9" w:rsidRPr="0054051B" w:rsidRDefault="002827D9" w:rsidP="005042A1">
            <w:pPr>
              <w:pStyle w:val="Tablebody"/>
            </w:pPr>
            <w:r w:rsidRPr="0054051B">
              <w:t>paziņojuma dati</w:t>
            </w:r>
          </w:p>
        </w:tc>
      </w:tr>
      <w:tr w:rsidR="002827D9" w:rsidRPr="0054051B" w14:paraId="1EDA3CD8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E520369" w14:textId="416B3354" w:rsidR="002827D9" w:rsidRPr="0054051B" w:rsidRDefault="002827D9" w:rsidP="005042A1">
            <w:pPr>
              <w:pStyle w:val="Tablebody"/>
            </w:pPr>
            <w:r w:rsidRPr="0054051B">
              <w:t>postponeUnitil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5B59CB54" w14:textId="358B2BA6" w:rsidR="002827D9" w:rsidRPr="0054051B" w:rsidRDefault="002827D9" w:rsidP="005042A1">
            <w:pPr>
              <w:pStyle w:val="Tablebody"/>
            </w:pPr>
            <w:r w:rsidRPr="0054051B">
              <w:t xml:space="preserve">datums un </w:t>
            </w:r>
            <w:r w:rsidR="000F06FC" w:rsidRPr="0054051B">
              <w:t>laiks, līdz kuram</w:t>
            </w:r>
            <w:r w:rsidRPr="0054051B">
              <w:t xml:space="preserve"> aizturēt paziņojuma sūtīšanu</w:t>
            </w:r>
          </w:p>
        </w:tc>
      </w:tr>
      <w:tr w:rsidR="002827D9" w:rsidRPr="0054051B" w14:paraId="0318A4E1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55CF074" w14:textId="0F497EC6" w:rsidR="002827D9" w:rsidRPr="0054051B" w:rsidRDefault="002827D9" w:rsidP="005042A1">
            <w:pPr>
              <w:pStyle w:val="Tablebody"/>
            </w:pPr>
            <w:r w:rsidRPr="0054051B">
              <w:t>discardAfter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9815EA4" w14:textId="4BFB1E9F" w:rsidR="002827D9" w:rsidRPr="0054051B" w:rsidRDefault="002827D9" w:rsidP="005042A1">
            <w:pPr>
              <w:pStyle w:val="Tablebody"/>
            </w:pPr>
            <w:r w:rsidRPr="0054051B">
              <w:t xml:space="preserve">datums un </w:t>
            </w:r>
            <w:r w:rsidR="000F06FC" w:rsidRPr="0054051B">
              <w:t>laiks, pēc kura nenosūtīts paziņojums,</w:t>
            </w:r>
            <w:r w:rsidRPr="0054051B">
              <w:t xml:space="preserve"> tiks nodzēsts neaizsūtot.</w:t>
            </w:r>
          </w:p>
        </w:tc>
      </w:tr>
      <w:tr w:rsidR="002827D9" w:rsidRPr="0054051B" w14:paraId="1E79CAF1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37A0368" w14:textId="16493E1B" w:rsidR="002827D9" w:rsidRPr="0054051B" w:rsidRDefault="002827D9" w:rsidP="005042A1">
            <w:pPr>
              <w:pStyle w:val="Tablebody"/>
            </w:pPr>
            <w:r w:rsidRPr="0054051B">
              <w:t>attachments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693826DB" w14:textId="77777777" w:rsidR="002827D9" w:rsidRPr="0054051B" w:rsidRDefault="002827D9" w:rsidP="00B92C9C">
            <w:pPr>
              <w:pStyle w:val="Tablebody"/>
            </w:pPr>
            <w:r w:rsidRPr="0054051B">
              <w:t>paziņojumam pievienotie dokumenti</w:t>
            </w:r>
            <w:r w:rsidR="00D756CA" w:rsidRPr="0054051B">
              <w:t>:</w:t>
            </w:r>
          </w:p>
          <w:p w14:paraId="5ECCD42C" w14:textId="77777777" w:rsidR="00D756CA" w:rsidRPr="0054051B" w:rsidRDefault="00D756CA" w:rsidP="008F0DA6">
            <w:pPr>
              <w:pStyle w:val="TableListBullet"/>
              <w:rPr>
                <w:noProof w:val="0"/>
              </w:rPr>
            </w:pPr>
            <w:r w:rsidRPr="0054051B">
              <w:rPr>
                <w:noProof w:val="0"/>
              </w:rPr>
              <w:t xml:space="preserve">fiziskie pielikumi </w:t>
            </w:r>
          </w:p>
          <w:p w14:paraId="5AE1AB69" w14:textId="7233338D" w:rsidR="00D756CA" w:rsidRPr="0054051B" w:rsidRDefault="00D756CA" w:rsidP="008F0DA6">
            <w:pPr>
              <w:pStyle w:val="TableListBullet"/>
              <w:rPr>
                <w:noProof w:val="0"/>
              </w:rPr>
            </w:pPr>
            <w:r w:rsidRPr="0054051B">
              <w:rPr>
                <w:noProof w:val="0"/>
              </w:rPr>
              <w:t>reference uz EDK pievienoto dokumentu</w:t>
            </w:r>
          </w:p>
        </w:tc>
      </w:tr>
      <w:tr w:rsidR="00A33D07" w:rsidRPr="0054051B" w14:paraId="373B64A2" w14:textId="77777777" w:rsidTr="00AA00E6"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F0C97CE" w14:textId="667ECEA9" w:rsidR="00A33D07" w:rsidRPr="0054051B" w:rsidRDefault="00A33D07" w:rsidP="005042A1">
            <w:pPr>
              <w:pStyle w:val="Tablebody"/>
            </w:pPr>
            <w:r w:rsidRPr="0054051B">
              <w:t>sending</w:t>
            </w:r>
            <w:r w:rsidR="00E71875" w:rsidRPr="0054051B">
              <w:t>Type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71286F1B" w14:textId="26FC1CFC" w:rsidR="00A33D07" w:rsidRPr="0054051B" w:rsidRDefault="00A33D07" w:rsidP="00B92C9C">
            <w:pPr>
              <w:pStyle w:val="Tablebody"/>
            </w:pPr>
            <w:r w:rsidRPr="0054051B">
              <w:t>Paziņojuma sūtīšanas iespēja: e-pasts, IDDV vai sms. Pēc noklusējuma šis parametrs vienmēr ir e-pasts.</w:t>
            </w:r>
          </w:p>
        </w:tc>
      </w:tr>
    </w:tbl>
    <w:p w14:paraId="606DA865" w14:textId="5DEBBE25" w:rsidR="00E0448B" w:rsidRPr="00AA00E6" w:rsidRDefault="00E0448B" w:rsidP="00AA00E6">
      <w:pPr>
        <w:pStyle w:val="Heading5"/>
      </w:pPr>
      <w:r w:rsidRPr="00AA00E6">
        <w:t>Metode</w:t>
      </w:r>
      <w:r w:rsidRPr="00AA00E6">
        <w:rPr>
          <w:rStyle w:val="Heading4Char"/>
          <w:b w:val="0"/>
          <w:bCs w:val="0"/>
          <w:iCs w:val="0"/>
        </w:rPr>
        <w:t xml:space="preserve"> „SendNotification”</w:t>
      </w:r>
    </w:p>
    <w:p w14:paraId="69E20640" w14:textId="77777777" w:rsidR="00E0448B" w:rsidRPr="0054051B" w:rsidRDefault="00E0448B" w:rsidP="00E0448B">
      <w:r w:rsidRPr="0054051B">
        <w:t>Metodes apraksts:</w:t>
      </w:r>
    </w:p>
    <w:p w14:paraId="1417615C" w14:textId="0825C3DA" w:rsidR="00E0448B" w:rsidRPr="0054051B" w:rsidRDefault="00E0448B" w:rsidP="00E0448B">
      <w:pPr>
        <w:pStyle w:val="CodeBlockChar"/>
        <w:ind w:firstLine="493"/>
        <w:rPr>
          <w:color w:val="0000FF"/>
          <w:lang w:val="lv-LV" w:eastAsia="ru-RU"/>
        </w:rPr>
      </w:pPr>
      <w:r w:rsidRPr="0054051B">
        <w:rPr>
          <w:color w:val="0000FF"/>
          <w:lang w:val="lv-LV"/>
        </w:rPr>
        <w:t>public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static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void</w:t>
      </w:r>
      <w:r w:rsidRPr="0054051B">
        <w:rPr>
          <w:lang w:val="lv-LV"/>
        </w:rPr>
        <w:t xml:space="preserve"> SendNotification(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transactionId,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</w:t>
      </w:r>
      <w:r w:rsidR="00A62C56" w:rsidRPr="0054051B">
        <w:rPr>
          <w:lang w:val="lv-LV"/>
        </w:rPr>
        <w:t>address</w:t>
      </w:r>
      <w:r w:rsidRPr="0054051B">
        <w:rPr>
          <w:lang w:val="lv-LV"/>
        </w:rPr>
        <w:t xml:space="preserve">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title, </w:t>
      </w:r>
      <w:r w:rsidRPr="0054051B">
        <w:rPr>
          <w:color w:val="2B91AF"/>
          <w:lang w:val="lv-LV"/>
        </w:rPr>
        <w:t>CategoryType</w:t>
      </w:r>
      <w:r w:rsidRPr="0054051B">
        <w:rPr>
          <w:lang w:val="lv-LV"/>
        </w:rPr>
        <w:t xml:space="preserve"> category,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bodyType,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bodyTransformation, </w:t>
      </w:r>
      <w:r w:rsidRPr="0054051B">
        <w:rPr>
          <w:color w:val="2B91AF"/>
          <w:lang w:val="lv-LV"/>
        </w:rPr>
        <w:t>XPathNavigator</w:t>
      </w:r>
      <w:r w:rsidRPr="0054051B">
        <w:rPr>
          <w:lang w:val="lv-LV"/>
        </w:rPr>
        <w:t xml:space="preserve"> body, </w:t>
      </w:r>
      <w:r w:rsidRPr="0054051B">
        <w:rPr>
          <w:color w:val="2B91AF"/>
          <w:lang w:val="lv-LV"/>
        </w:rPr>
        <w:t>DateTime</w:t>
      </w:r>
      <w:r w:rsidRPr="0054051B">
        <w:rPr>
          <w:lang w:val="lv-LV"/>
        </w:rPr>
        <w:t xml:space="preserve">? postponeUntil, </w:t>
      </w:r>
      <w:r w:rsidRPr="0054051B">
        <w:rPr>
          <w:color w:val="2B91AF"/>
          <w:lang w:val="lv-LV"/>
        </w:rPr>
        <w:t>DateTime</w:t>
      </w:r>
      <w:r w:rsidRPr="0054051B">
        <w:rPr>
          <w:lang w:val="lv-LV"/>
        </w:rPr>
        <w:t xml:space="preserve">? discardAfter, </w:t>
      </w:r>
      <w:r w:rsidRPr="0054051B">
        <w:rPr>
          <w:color w:val="2B91AF"/>
          <w:lang w:val="lv-LV"/>
        </w:rPr>
        <w:t>AttachmentList</w:t>
      </w:r>
      <w:r w:rsidRPr="0054051B">
        <w:rPr>
          <w:lang w:val="lv-LV"/>
        </w:rPr>
        <w:t xml:space="preserve"> attachments)</w:t>
      </w:r>
    </w:p>
    <w:p w14:paraId="476E0724" w14:textId="2BD74196" w:rsidR="00E0448B" w:rsidRPr="0054051B" w:rsidRDefault="00E0448B" w:rsidP="00E0448B">
      <w:r w:rsidRPr="0054051B">
        <w:t xml:space="preserve">Nosūta lietotājam bez profila paziņojumu </w:t>
      </w:r>
      <w:r w:rsidR="00A62C56" w:rsidRPr="0054051B">
        <w:t>uz e-pastu</w:t>
      </w:r>
      <w:r w:rsidRPr="0054051B">
        <w:t>.</w:t>
      </w:r>
    </w:p>
    <w:p w14:paraId="6314C6EB" w14:textId="77777777" w:rsidR="00E0448B" w:rsidRPr="0054051B" w:rsidRDefault="00E0448B" w:rsidP="00E0448B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995"/>
        <w:gridCol w:w="7786"/>
      </w:tblGrid>
      <w:tr w:rsidR="00E0448B" w:rsidRPr="0054051B" w14:paraId="70193D14" w14:textId="77777777" w:rsidTr="000F06FC">
        <w:trPr>
          <w:tblHeader/>
        </w:trPr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201338" w14:textId="77777777" w:rsidR="00E0448B" w:rsidRPr="0054051B" w:rsidRDefault="00E0448B" w:rsidP="00C7445A">
            <w:pPr>
              <w:pStyle w:val="Bold"/>
            </w:pPr>
            <w:r w:rsidRPr="0054051B">
              <w:t>Nosaukums</w:t>
            </w:r>
          </w:p>
        </w:tc>
        <w:tc>
          <w:tcPr>
            <w:tcW w:w="7786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7C8E09C1" w14:textId="77777777" w:rsidR="00E0448B" w:rsidRPr="0054051B" w:rsidRDefault="00E0448B" w:rsidP="00C7445A">
            <w:pPr>
              <w:pStyle w:val="Bold"/>
            </w:pPr>
            <w:r w:rsidRPr="0054051B">
              <w:t>Apraksts</w:t>
            </w:r>
          </w:p>
        </w:tc>
      </w:tr>
      <w:tr w:rsidR="00E0448B" w:rsidRPr="0054051B" w14:paraId="20572C8F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147A7CD" w14:textId="77777777" w:rsidR="00E0448B" w:rsidRPr="0054051B" w:rsidRDefault="00E0448B" w:rsidP="00C7445A">
            <w:pPr>
              <w:pStyle w:val="Tablebody"/>
            </w:pPr>
            <w:r w:rsidRPr="0054051B">
              <w:t>transactionId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4FD3140" w14:textId="633842B5" w:rsidR="00E0448B" w:rsidRPr="0054051B" w:rsidRDefault="00566DCE" w:rsidP="00C7445A">
            <w:pPr>
              <w:pStyle w:val="Tablebody"/>
            </w:pPr>
            <w:r w:rsidRPr="0054051B">
              <w:t>transakcijas, kurā izsūtīts paziņojums unikālais identifikators, tikai e-pakalpojumiem.</w:t>
            </w:r>
          </w:p>
        </w:tc>
      </w:tr>
      <w:tr w:rsidR="00E0448B" w:rsidRPr="0054051B" w14:paraId="5D971A9A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4B55284A" w14:textId="097D718A" w:rsidR="00E0448B" w:rsidRPr="0054051B" w:rsidRDefault="00A62C56" w:rsidP="00E0448B">
            <w:pPr>
              <w:pStyle w:val="Tablebody"/>
            </w:pPr>
            <w:r w:rsidRPr="0054051B">
              <w:t>address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CF77D85" w14:textId="33B25E9A" w:rsidR="00E0448B" w:rsidRPr="0054051B" w:rsidRDefault="00A62C56" w:rsidP="00257081">
            <w:pPr>
              <w:pStyle w:val="Tablebody"/>
            </w:pPr>
            <w:r w:rsidRPr="0054051B">
              <w:t>saņēmēja e-pasts</w:t>
            </w:r>
          </w:p>
        </w:tc>
      </w:tr>
      <w:tr w:rsidR="00E0448B" w:rsidRPr="0054051B" w14:paraId="59E966A9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B6D4E4A" w14:textId="77777777" w:rsidR="00E0448B" w:rsidRPr="0054051B" w:rsidRDefault="00E0448B" w:rsidP="00C7445A">
            <w:pPr>
              <w:pStyle w:val="Tablebody"/>
            </w:pPr>
            <w:r w:rsidRPr="0054051B">
              <w:t>title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B612C32" w14:textId="77777777" w:rsidR="00E0448B" w:rsidRPr="0054051B" w:rsidRDefault="00E0448B" w:rsidP="00C7445A">
            <w:pPr>
              <w:pStyle w:val="Tablebody"/>
            </w:pPr>
            <w:r w:rsidRPr="0054051B">
              <w:t>paziņojuma virsraksts vai SMS ziņojums</w:t>
            </w:r>
          </w:p>
        </w:tc>
      </w:tr>
      <w:tr w:rsidR="00E0448B" w:rsidRPr="0054051B" w14:paraId="5F69AA1B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A143BD5" w14:textId="77777777" w:rsidR="00E0448B" w:rsidRPr="0054051B" w:rsidRDefault="00E0448B" w:rsidP="00C7445A">
            <w:pPr>
              <w:pStyle w:val="Tablebody"/>
            </w:pPr>
            <w:r w:rsidRPr="0054051B">
              <w:t>category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5483D70" w14:textId="77777777" w:rsidR="00E0448B" w:rsidRPr="0054051B" w:rsidRDefault="00E0448B" w:rsidP="00C7445A">
            <w:pPr>
              <w:pStyle w:val="Tablebody"/>
            </w:pPr>
            <w:r w:rsidRPr="0054051B">
              <w:t>paziņojuma kategorija</w:t>
            </w:r>
          </w:p>
        </w:tc>
      </w:tr>
      <w:tr w:rsidR="00E0448B" w:rsidRPr="0054051B" w14:paraId="2F90F2E1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3AFC564" w14:textId="77777777" w:rsidR="00E0448B" w:rsidRPr="0054051B" w:rsidRDefault="00E0448B" w:rsidP="00C7445A">
            <w:pPr>
              <w:pStyle w:val="Tablebody"/>
            </w:pPr>
            <w:r w:rsidRPr="0054051B">
              <w:t>bodyType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93489A3" w14:textId="2974523D" w:rsidR="00E0448B" w:rsidRPr="0054051B" w:rsidRDefault="00566DCE">
            <w:pPr>
              <w:pStyle w:val="Tablebody"/>
            </w:pPr>
            <w:r w:rsidRPr="0054051B">
              <w:t>paziņojuma datu XML shēmas URN (no Resursu kataloga) ar norādītu elementa nosaukumu, piemēram:„URN:IVIS:100001:XSD-Viss-Notification-v1-0-TYPE-Notification”.</w:t>
            </w:r>
          </w:p>
        </w:tc>
      </w:tr>
      <w:tr w:rsidR="00E0448B" w:rsidRPr="0054051B" w14:paraId="58CE23BE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6C27236" w14:textId="77777777" w:rsidR="00E0448B" w:rsidRPr="0054051B" w:rsidRDefault="00E0448B" w:rsidP="00C7445A">
            <w:pPr>
              <w:pStyle w:val="Tablebody"/>
            </w:pPr>
            <w:r w:rsidRPr="0054051B">
              <w:t>bodyTransformation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CA45E9A" w14:textId="342B5F74" w:rsidR="00E0448B" w:rsidRPr="0054051B" w:rsidRDefault="00E0448B">
            <w:pPr>
              <w:pStyle w:val="Tablebody"/>
            </w:pPr>
            <w:r w:rsidRPr="0054051B">
              <w:t>paziņojuma datu noformēšanas transformācijas URN</w:t>
            </w:r>
            <w:r w:rsidR="00853D51" w:rsidRPr="0054051B">
              <w:t xml:space="preserve"> (no </w:t>
            </w:r>
            <w:r w:rsidR="00D756CA" w:rsidRPr="0054051B">
              <w:t>R</w:t>
            </w:r>
            <w:r w:rsidR="00853D51" w:rsidRPr="0054051B">
              <w:t>esursu kataloga)</w:t>
            </w:r>
          </w:p>
        </w:tc>
      </w:tr>
      <w:tr w:rsidR="00E0448B" w:rsidRPr="0054051B" w14:paraId="0AD261DE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73E1C24" w14:textId="77777777" w:rsidR="00E0448B" w:rsidRPr="0054051B" w:rsidRDefault="00E0448B" w:rsidP="00C7445A">
            <w:pPr>
              <w:pStyle w:val="Tablebody"/>
            </w:pPr>
            <w:r w:rsidRPr="0054051B">
              <w:t>body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4CA9567" w14:textId="77777777" w:rsidR="00E0448B" w:rsidRPr="0054051B" w:rsidRDefault="00E0448B" w:rsidP="00C7445A">
            <w:pPr>
              <w:pStyle w:val="Tablebody"/>
            </w:pPr>
            <w:r w:rsidRPr="0054051B">
              <w:t>paziņojuma dati</w:t>
            </w:r>
          </w:p>
        </w:tc>
      </w:tr>
      <w:tr w:rsidR="00E0448B" w:rsidRPr="0054051B" w14:paraId="2A4FC82E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44014622" w14:textId="77777777" w:rsidR="00E0448B" w:rsidRPr="0054051B" w:rsidRDefault="00E0448B" w:rsidP="00C7445A">
            <w:pPr>
              <w:pStyle w:val="Tablebody"/>
            </w:pPr>
            <w:r w:rsidRPr="0054051B">
              <w:t>postponeUnitil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FEC60F0" w14:textId="35685FE4" w:rsidR="00E0448B" w:rsidRPr="0054051B" w:rsidRDefault="00E0448B" w:rsidP="00C7445A">
            <w:pPr>
              <w:pStyle w:val="Tablebody"/>
            </w:pPr>
            <w:r w:rsidRPr="0054051B">
              <w:t xml:space="preserve">datums un </w:t>
            </w:r>
            <w:r w:rsidR="00ED05BE" w:rsidRPr="0054051B">
              <w:t>laiks, līdz kuram</w:t>
            </w:r>
            <w:r w:rsidRPr="0054051B">
              <w:t xml:space="preserve"> aizturēt paziņojuma sūtīšanu</w:t>
            </w:r>
          </w:p>
        </w:tc>
      </w:tr>
      <w:tr w:rsidR="00E0448B" w:rsidRPr="0054051B" w14:paraId="23EAF765" w14:textId="77777777" w:rsidTr="008F0DA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1BF6341" w14:textId="77777777" w:rsidR="00E0448B" w:rsidRPr="0054051B" w:rsidRDefault="00E0448B" w:rsidP="00C7445A">
            <w:pPr>
              <w:pStyle w:val="Tablebody"/>
            </w:pPr>
            <w:r w:rsidRPr="0054051B">
              <w:t>discardAfter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64F8696" w14:textId="2874F5B8" w:rsidR="00E0448B" w:rsidRPr="0054051B" w:rsidRDefault="00E0448B" w:rsidP="00C7445A">
            <w:pPr>
              <w:pStyle w:val="Tablebody"/>
            </w:pPr>
            <w:r w:rsidRPr="0054051B">
              <w:t xml:space="preserve">datums un </w:t>
            </w:r>
            <w:r w:rsidR="00ED05BE" w:rsidRPr="0054051B">
              <w:t xml:space="preserve">laiks, </w:t>
            </w:r>
            <w:r w:rsidR="000F06FC" w:rsidRPr="0054051B">
              <w:t>pēc kura nenosūtīts paziņojums,</w:t>
            </w:r>
            <w:r w:rsidRPr="0054051B">
              <w:t xml:space="preserve"> tiks nodzēsts neaizsūtot.</w:t>
            </w:r>
          </w:p>
        </w:tc>
      </w:tr>
      <w:tr w:rsidR="00E0448B" w:rsidRPr="0054051B" w14:paraId="2A1FF1A8" w14:textId="77777777" w:rsidTr="008F0DA6"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8219B70" w14:textId="77777777" w:rsidR="00E0448B" w:rsidRPr="0054051B" w:rsidRDefault="00E0448B" w:rsidP="00C7445A">
            <w:pPr>
              <w:pStyle w:val="Tablebody"/>
            </w:pPr>
            <w:r w:rsidRPr="0054051B">
              <w:t>attachments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40721C2F" w14:textId="77777777" w:rsidR="00D756CA" w:rsidRPr="0054051B" w:rsidRDefault="00E0448B" w:rsidP="00D756CA">
            <w:pPr>
              <w:pStyle w:val="Tablebody"/>
            </w:pPr>
            <w:r w:rsidRPr="0054051B">
              <w:t>paziņojumam pievienotie dokumenti</w:t>
            </w:r>
            <w:r w:rsidR="00D756CA" w:rsidRPr="0054051B">
              <w:t>:</w:t>
            </w:r>
          </w:p>
          <w:p w14:paraId="74B0054C" w14:textId="77777777" w:rsidR="00D756CA" w:rsidRPr="0054051B" w:rsidRDefault="00D756CA" w:rsidP="00D756CA">
            <w:pPr>
              <w:pStyle w:val="TableListBullet"/>
              <w:rPr>
                <w:noProof w:val="0"/>
              </w:rPr>
            </w:pPr>
            <w:r w:rsidRPr="0054051B">
              <w:rPr>
                <w:noProof w:val="0"/>
              </w:rPr>
              <w:lastRenderedPageBreak/>
              <w:t xml:space="preserve">fiziskie pielikumi </w:t>
            </w:r>
          </w:p>
          <w:p w14:paraId="0C54BE94" w14:textId="1FC826BA" w:rsidR="00E0448B" w:rsidRPr="0054051B" w:rsidRDefault="00D756CA" w:rsidP="008F0DA6">
            <w:pPr>
              <w:pStyle w:val="TableListBullet"/>
              <w:rPr>
                <w:noProof w:val="0"/>
              </w:rPr>
            </w:pPr>
            <w:r w:rsidRPr="0054051B">
              <w:rPr>
                <w:noProof w:val="0"/>
              </w:rPr>
              <w:t>reference uz EDK pievienoto dokumentu</w:t>
            </w:r>
          </w:p>
        </w:tc>
      </w:tr>
    </w:tbl>
    <w:p w14:paraId="6215CCB8" w14:textId="1D6F14F3" w:rsidR="00E0448B" w:rsidRPr="00AA00E6" w:rsidRDefault="00E0448B" w:rsidP="00AA00E6">
      <w:pPr>
        <w:pStyle w:val="Heading5"/>
      </w:pPr>
      <w:r w:rsidRPr="00AA00E6">
        <w:lastRenderedPageBreak/>
        <w:t>Metode</w:t>
      </w:r>
      <w:r w:rsidRPr="00AA00E6">
        <w:rPr>
          <w:rStyle w:val="Heading4Char"/>
          <w:b w:val="0"/>
          <w:bCs w:val="0"/>
          <w:iCs w:val="0"/>
        </w:rPr>
        <w:t xml:space="preserve"> „SendUserNotification”</w:t>
      </w:r>
    </w:p>
    <w:p w14:paraId="795B9BC9" w14:textId="77777777" w:rsidR="00E0448B" w:rsidRPr="0054051B" w:rsidRDefault="00E0448B" w:rsidP="00E0448B">
      <w:r w:rsidRPr="0054051B">
        <w:t>Metodes apraksts:</w:t>
      </w:r>
    </w:p>
    <w:p w14:paraId="6F01BDB8" w14:textId="79B5A735" w:rsidR="00E0448B" w:rsidRPr="0054051B" w:rsidRDefault="00E0448B" w:rsidP="00E0448B">
      <w:pPr>
        <w:pStyle w:val="CodeBlockChar"/>
        <w:ind w:firstLine="493"/>
        <w:rPr>
          <w:color w:val="0000FF"/>
          <w:lang w:val="lv-LV" w:eastAsia="ru-RU"/>
        </w:rPr>
      </w:pPr>
      <w:r w:rsidRPr="0054051B">
        <w:rPr>
          <w:color w:val="0000FF"/>
          <w:lang w:val="lv-LV"/>
        </w:rPr>
        <w:t>public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static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void</w:t>
      </w:r>
      <w:r w:rsidRPr="0054051B">
        <w:rPr>
          <w:lang w:val="lv-LV"/>
        </w:rPr>
        <w:t xml:space="preserve"> SendUserNotification(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transactionId, </w:t>
      </w:r>
      <w:r w:rsidRPr="0054051B">
        <w:rPr>
          <w:color w:val="0000FF"/>
          <w:lang w:val="lv-LV"/>
        </w:rPr>
        <w:t>string</w:t>
      </w:r>
      <w:r w:rsidR="00257081" w:rsidRPr="0054051B">
        <w:rPr>
          <w:lang w:val="lv-LV"/>
        </w:rPr>
        <w:t xml:space="preserve"> user</w:t>
      </w:r>
      <w:r w:rsidRPr="0054051B">
        <w:rPr>
          <w:lang w:val="lv-LV"/>
        </w:rPr>
        <w:t xml:space="preserve">Code,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title, </w:t>
      </w:r>
      <w:r w:rsidRPr="0054051B">
        <w:rPr>
          <w:color w:val="2B91AF"/>
          <w:lang w:val="lv-LV"/>
        </w:rPr>
        <w:t>CategoryType</w:t>
      </w:r>
      <w:r w:rsidRPr="0054051B">
        <w:rPr>
          <w:lang w:val="lv-LV"/>
        </w:rPr>
        <w:t xml:space="preserve"> category,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bodyType,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bodyTransformation, </w:t>
      </w:r>
      <w:r w:rsidRPr="0054051B">
        <w:rPr>
          <w:color w:val="2B91AF"/>
          <w:lang w:val="lv-LV"/>
        </w:rPr>
        <w:t>XPathNavigator</w:t>
      </w:r>
      <w:r w:rsidRPr="0054051B">
        <w:rPr>
          <w:lang w:val="lv-LV"/>
        </w:rPr>
        <w:t xml:space="preserve"> body, </w:t>
      </w:r>
      <w:r w:rsidRPr="0054051B">
        <w:rPr>
          <w:color w:val="2B91AF"/>
          <w:lang w:val="lv-LV"/>
        </w:rPr>
        <w:t>DateTime</w:t>
      </w:r>
      <w:r w:rsidRPr="0054051B">
        <w:rPr>
          <w:lang w:val="lv-LV"/>
        </w:rPr>
        <w:t xml:space="preserve">? postponeUntil, </w:t>
      </w:r>
      <w:r w:rsidRPr="0054051B">
        <w:rPr>
          <w:color w:val="2B91AF"/>
          <w:lang w:val="lv-LV"/>
        </w:rPr>
        <w:t>DateTime</w:t>
      </w:r>
      <w:r w:rsidRPr="0054051B">
        <w:rPr>
          <w:lang w:val="lv-LV"/>
        </w:rPr>
        <w:t xml:space="preserve">? discardAfter, </w:t>
      </w:r>
      <w:r w:rsidRPr="0054051B">
        <w:rPr>
          <w:color w:val="2B91AF"/>
          <w:lang w:val="lv-LV"/>
        </w:rPr>
        <w:t>AttachmentList</w:t>
      </w:r>
      <w:r w:rsidRPr="0054051B">
        <w:rPr>
          <w:lang w:val="lv-LV"/>
        </w:rPr>
        <w:t xml:space="preserve"> attachments</w:t>
      </w:r>
      <w:r w:rsidR="00530012" w:rsidRPr="0054051B">
        <w:rPr>
          <w:lang w:val="lv-LV"/>
        </w:rPr>
        <w:t xml:space="preserve">, </w:t>
      </w:r>
      <w:r w:rsidR="00530012" w:rsidRPr="0054051B">
        <w:rPr>
          <w:color w:val="2B91AF"/>
          <w:lang w:val="lv-LV"/>
        </w:rPr>
        <w:t>SendingType</w:t>
      </w:r>
      <w:r w:rsidR="00530012" w:rsidRPr="0054051B">
        <w:rPr>
          <w:lang w:val="lv-LV"/>
        </w:rPr>
        <w:t xml:space="preserve"> sendingType = </w:t>
      </w:r>
      <w:r w:rsidR="00530012" w:rsidRPr="0054051B">
        <w:rPr>
          <w:color w:val="2B91AF"/>
          <w:lang w:val="lv-LV"/>
        </w:rPr>
        <w:t>SendingType</w:t>
      </w:r>
      <w:r w:rsidR="00530012" w:rsidRPr="0054051B">
        <w:rPr>
          <w:lang w:val="lv-LV"/>
        </w:rPr>
        <w:t>.email</w:t>
      </w:r>
      <w:r w:rsidRPr="0054051B">
        <w:rPr>
          <w:lang w:val="lv-LV"/>
        </w:rPr>
        <w:t>)</w:t>
      </w:r>
    </w:p>
    <w:p w14:paraId="70508B78" w14:textId="2F6AB87D" w:rsidR="00E0448B" w:rsidRPr="0054051B" w:rsidRDefault="00E0448B" w:rsidP="00E0448B">
      <w:r w:rsidRPr="0054051B">
        <w:t>Nosūta sistēmas lietotājam paziņojumu pēc tā personas koda.</w:t>
      </w:r>
    </w:p>
    <w:p w14:paraId="5D036298" w14:textId="77777777" w:rsidR="00E0448B" w:rsidRPr="0054051B" w:rsidRDefault="00E0448B" w:rsidP="00E0448B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995"/>
        <w:gridCol w:w="7786"/>
      </w:tblGrid>
      <w:tr w:rsidR="00E0448B" w:rsidRPr="0054051B" w14:paraId="7C08D016" w14:textId="77777777" w:rsidTr="00B75F5B">
        <w:trPr>
          <w:tblHeader/>
        </w:trPr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EA3F8D" w14:textId="77777777" w:rsidR="00E0448B" w:rsidRPr="0054051B" w:rsidRDefault="00E0448B" w:rsidP="00C7445A">
            <w:pPr>
              <w:pStyle w:val="Bold"/>
            </w:pPr>
            <w:r w:rsidRPr="0054051B">
              <w:t>Nosaukums</w:t>
            </w:r>
          </w:p>
        </w:tc>
        <w:tc>
          <w:tcPr>
            <w:tcW w:w="7786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6694F85C" w14:textId="77777777" w:rsidR="00E0448B" w:rsidRPr="0054051B" w:rsidRDefault="00E0448B" w:rsidP="00C7445A">
            <w:pPr>
              <w:pStyle w:val="Bold"/>
            </w:pPr>
            <w:r w:rsidRPr="0054051B">
              <w:t>Apraksts</w:t>
            </w:r>
          </w:p>
        </w:tc>
      </w:tr>
      <w:tr w:rsidR="00E0448B" w:rsidRPr="0054051B" w14:paraId="28BE26F9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B59E5EC" w14:textId="77777777" w:rsidR="00E0448B" w:rsidRPr="0054051B" w:rsidRDefault="00E0448B" w:rsidP="00C7445A">
            <w:pPr>
              <w:pStyle w:val="Tablebody"/>
            </w:pPr>
            <w:r w:rsidRPr="0054051B">
              <w:t>transactionId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2D677C8" w14:textId="15C41D0C" w:rsidR="00E0448B" w:rsidRPr="0054051B" w:rsidRDefault="00566DCE" w:rsidP="00C7445A">
            <w:pPr>
              <w:pStyle w:val="Tablebody"/>
            </w:pPr>
            <w:r w:rsidRPr="0054051B">
              <w:t>transakcijas, kurā izsūtīts paziņojums unikālais identifikators, tikai e-pakalpojumiem.</w:t>
            </w:r>
          </w:p>
        </w:tc>
      </w:tr>
      <w:tr w:rsidR="00E0448B" w:rsidRPr="0054051B" w14:paraId="7FBCA5E9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1E9E6EA" w14:textId="478E88B3" w:rsidR="00E0448B" w:rsidRPr="0054051B" w:rsidRDefault="00C7445A" w:rsidP="00C7445A">
            <w:pPr>
              <w:pStyle w:val="Tablebody"/>
            </w:pPr>
            <w:r w:rsidRPr="0054051B">
              <w:t>user</w:t>
            </w:r>
            <w:r w:rsidR="00E0448B" w:rsidRPr="0054051B">
              <w:t>Code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54C6B49" w14:textId="3EFA289A" w:rsidR="00E0448B" w:rsidRPr="0054051B" w:rsidRDefault="00257081" w:rsidP="00C7445A">
            <w:pPr>
              <w:pStyle w:val="Tablebody"/>
            </w:pPr>
            <w:r w:rsidRPr="0054051B">
              <w:t>personas kods vai cits saņēmēja identifikators</w:t>
            </w:r>
          </w:p>
        </w:tc>
      </w:tr>
      <w:tr w:rsidR="00E0448B" w:rsidRPr="0054051B" w14:paraId="084A0113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335C60C" w14:textId="77777777" w:rsidR="00E0448B" w:rsidRPr="0054051B" w:rsidRDefault="00E0448B" w:rsidP="00C7445A">
            <w:pPr>
              <w:pStyle w:val="Tablebody"/>
            </w:pPr>
            <w:r w:rsidRPr="0054051B">
              <w:t>title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0FB6B23" w14:textId="77777777" w:rsidR="00E0448B" w:rsidRPr="0054051B" w:rsidRDefault="00E0448B" w:rsidP="00C7445A">
            <w:pPr>
              <w:pStyle w:val="Tablebody"/>
            </w:pPr>
            <w:r w:rsidRPr="0054051B">
              <w:t>paziņojuma virsraksts vai SMS ziņojums</w:t>
            </w:r>
          </w:p>
        </w:tc>
      </w:tr>
      <w:tr w:rsidR="00E0448B" w:rsidRPr="0054051B" w14:paraId="5C5CC78F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A17FAD7" w14:textId="77777777" w:rsidR="00E0448B" w:rsidRPr="0054051B" w:rsidRDefault="00E0448B" w:rsidP="00C7445A">
            <w:pPr>
              <w:pStyle w:val="Tablebody"/>
            </w:pPr>
            <w:r w:rsidRPr="0054051B">
              <w:t>category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4FEC1C7" w14:textId="77777777" w:rsidR="00E0448B" w:rsidRPr="0054051B" w:rsidRDefault="00E0448B" w:rsidP="00C7445A">
            <w:pPr>
              <w:pStyle w:val="Tablebody"/>
            </w:pPr>
            <w:r w:rsidRPr="0054051B">
              <w:t>paziņojuma kategorija</w:t>
            </w:r>
          </w:p>
        </w:tc>
      </w:tr>
      <w:tr w:rsidR="00E0448B" w:rsidRPr="0054051B" w14:paraId="3AE32502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E6091BD" w14:textId="77777777" w:rsidR="00E0448B" w:rsidRPr="0054051B" w:rsidRDefault="00E0448B" w:rsidP="00C7445A">
            <w:pPr>
              <w:pStyle w:val="Tablebody"/>
            </w:pPr>
            <w:r w:rsidRPr="0054051B">
              <w:t>bodyType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09C3E2DE" w14:textId="50DE96B2" w:rsidR="00E0448B" w:rsidRPr="0054051B" w:rsidRDefault="00566DCE">
            <w:pPr>
              <w:pStyle w:val="Tablebody"/>
            </w:pPr>
            <w:r w:rsidRPr="0054051B">
              <w:t>paziņojuma datu XML shēmas URN (no Resursu kataloga) ar norādītu elementa nosaukumu, piemēram:„URN:IVIS:100001:XSD-Viss-Notification-v1-0-TYPE-Notification”.</w:t>
            </w:r>
          </w:p>
        </w:tc>
      </w:tr>
      <w:tr w:rsidR="00E0448B" w:rsidRPr="0054051B" w14:paraId="12448953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70F86B5" w14:textId="77777777" w:rsidR="00E0448B" w:rsidRPr="0054051B" w:rsidRDefault="00E0448B" w:rsidP="00C7445A">
            <w:pPr>
              <w:pStyle w:val="Tablebody"/>
            </w:pPr>
            <w:r w:rsidRPr="0054051B">
              <w:t>bodyTransformation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69AFA472" w14:textId="4ADEDA5C" w:rsidR="00E0448B" w:rsidRPr="0054051B" w:rsidRDefault="00E0448B" w:rsidP="00C7445A">
            <w:pPr>
              <w:pStyle w:val="Tablebody"/>
            </w:pPr>
            <w:r w:rsidRPr="0054051B">
              <w:t>paziņojuma datu noformēšanas transformācijas URN</w:t>
            </w:r>
            <w:r w:rsidR="00853D51" w:rsidRPr="0054051B">
              <w:t xml:space="preserve"> (no </w:t>
            </w:r>
            <w:r w:rsidR="00D756CA" w:rsidRPr="0054051B">
              <w:t>R</w:t>
            </w:r>
            <w:r w:rsidR="00853D51" w:rsidRPr="0054051B">
              <w:t>esursu kataloga)</w:t>
            </w:r>
          </w:p>
        </w:tc>
      </w:tr>
      <w:tr w:rsidR="00E0448B" w:rsidRPr="0054051B" w14:paraId="7DC6F44A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A54FBCF" w14:textId="77777777" w:rsidR="00E0448B" w:rsidRPr="0054051B" w:rsidRDefault="00E0448B" w:rsidP="00C7445A">
            <w:pPr>
              <w:pStyle w:val="Tablebody"/>
            </w:pPr>
            <w:r w:rsidRPr="0054051B">
              <w:t>body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594D190D" w14:textId="77777777" w:rsidR="00E0448B" w:rsidRPr="0054051B" w:rsidRDefault="00E0448B" w:rsidP="00C7445A">
            <w:pPr>
              <w:pStyle w:val="Tablebody"/>
            </w:pPr>
            <w:r w:rsidRPr="0054051B">
              <w:t>paziņojuma dati</w:t>
            </w:r>
          </w:p>
        </w:tc>
      </w:tr>
      <w:tr w:rsidR="00E0448B" w:rsidRPr="0054051B" w14:paraId="0D7E761C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496C2A7" w14:textId="77777777" w:rsidR="00E0448B" w:rsidRPr="0054051B" w:rsidRDefault="00E0448B" w:rsidP="00C7445A">
            <w:pPr>
              <w:pStyle w:val="Tablebody"/>
            </w:pPr>
            <w:r w:rsidRPr="0054051B">
              <w:t>postponeUnitil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6B65F9A" w14:textId="4ECB91F7" w:rsidR="00E0448B" w:rsidRPr="0054051B" w:rsidRDefault="00E0448B" w:rsidP="00C7445A">
            <w:pPr>
              <w:pStyle w:val="Tablebody"/>
            </w:pPr>
            <w:r w:rsidRPr="0054051B">
              <w:t xml:space="preserve">datums un </w:t>
            </w:r>
            <w:r w:rsidR="00B75F5B" w:rsidRPr="0054051B">
              <w:t>laiks, līdz kuram</w:t>
            </w:r>
            <w:r w:rsidRPr="0054051B">
              <w:t xml:space="preserve"> aizturēt paziņojuma sūtīšanu</w:t>
            </w:r>
          </w:p>
        </w:tc>
      </w:tr>
      <w:tr w:rsidR="00E0448B" w:rsidRPr="0054051B" w14:paraId="2D97B5EC" w14:textId="77777777" w:rsidTr="008F0DA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4785B782" w14:textId="77777777" w:rsidR="00E0448B" w:rsidRPr="0054051B" w:rsidRDefault="00E0448B" w:rsidP="00C7445A">
            <w:pPr>
              <w:pStyle w:val="Tablebody"/>
            </w:pPr>
            <w:r w:rsidRPr="0054051B">
              <w:t>discardAfter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6FDDDDED" w14:textId="14C97782" w:rsidR="00E0448B" w:rsidRPr="0054051B" w:rsidRDefault="00E0448B" w:rsidP="00C7445A">
            <w:pPr>
              <w:pStyle w:val="Tablebody"/>
            </w:pPr>
            <w:r w:rsidRPr="0054051B">
              <w:t xml:space="preserve">datums un </w:t>
            </w:r>
            <w:r w:rsidR="00B75F5B" w:rsidRPr="0054051B">
              <w:t xml:space="preserve">laiks, </w:t>
            </w:r>
            <w:r w:rsidR="000F06FC" w:rsidRPr="0054051B">
              <w:t>pēc kura nenosūtīts paziņojums,</w:t>
            </w:r>
            <w:r w:rsidRPr="0054051B">
              <w:t xml:space="preserve"> tiks nodzēsts neaizsūtot.</w:t>
            </w:r>
          </w:p>
        </w:tc>
      </w:tr>
      <w:tr w:rsidR="00E0448B" w:rsidRPr="0054051B" w14:paraId="0E4410BC" w14:textId="77777777" w:rsidTr="00612F87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02AFD12" w14:textId="77777777" w:rsidR="00E0448B" w:rsidRPr="0054051B" w:rsidRDefault="00E0448B" w:rsidP="00C7445A">
            <w:pPr>
              <w:pStyle w:val="Tablebody"/>
            </w:pPr>
            <w:r w:rsidRPr="0054051B">
              <w:t>attachments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3B02E27" w14:textId="77777777" w:rsidR="00D756CA" w:rsidRPr="0054051B" w:rsidRDefault="00E0448B" w:rsidP="00D756CA">
            <w:pPr>
              <w:pStyle w:val="Tablebody"/>
            </w:pPr>
            <w:r w:rsidRPr="0054051B">
              <w:t>paziņojumam pievienotie dokumenti</w:t>
            </w:r>
            <w:r w:rsidR="00D756CA" w:rsidRPr="0054051B">
              <w:t>:</w:t>
            </w:r>
          </w:p>
          <w:p w14:paraId="38E747F0" w14:textId="77777777" w:rsidR="00D756CA" w:rsidRPr="0054051B" w:rsidRDefault="00D756CA" w:rsidP="00D756CA">
            <w:pPr>
              <w:pStyle w:val="TableListBullet"/>
              <w:rPr>
                <w:noProof w:val="0"/>
              </w:rPr>
            </w:pPr>
            <w:r w:rsidRPr="0054051B">
              <w:rPr>
                <w:noProof w:val="0"/>
              </w:rPr>
              <w:t xml:space="preserve">fiziskie pielikumi </w:t>
            </w:r>
          </w:p>
          <w:p w14:paraId="7C3B6950" w14:textId="1BBF9DC1" w:rsidR="00E0448B" w:rsidRPr="0054051B" w:rsidRDefault="00D756CA" w:rsidP="008F0DA6">
            <w:pPr>
              <w:pStyle w:val="TableListBullet"/>
              <w:rPr>
                <w:noProof w:val="0"/>
              </w:rPr>
            </w:pPr>
            <w:r w:rsidRPr="0054051B">
              <w:rPr>
                <w:noProof w:val="0"/>
              </w:rPr>
              <w:t>reference uz EDK pievienoto dokumentu</w:t>
            </w:r>
          </w:p>
        </w:tc>
      </w:tr>
      <w:tr w:rsidR="00A33D07" w:rsidRPr="0054051B" w14:paraId="169ECE15" w14:textId="77777777" w:rsidTr="00612F87"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C6D3592" w14:textId="4AFE2213" w:rsidR="00A33D07" w:rsidRPr="0054051B" w:rsidRDefault="00E71875" w:rsidP="00A33D07">
            <w:pPr>
              <w:pStyle w:val="Tablebody"/>
            </w:pPr>
            <w:r w:rsidRPr="0054051B">
              <w:t>sendingType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24ACDCC9" w14:textId="77777777" w:rsidR="00A33D07" w:rsidRPr="0054051B" w:rsidRDefault="00A33D07" w:rsidP="00A33D07">
            <w:pPr>
              <w:pStyle w:val="Tablebody"/>
            </w:pPr>
            <w:r w:rsidRPr="0054051B">
              <w:t>Paziņojuma sūtīšanas iespēja: e-pasts, IDDV vai sms. Pēc noklusējuma šis parametrs vienmēr ir e-pasts.</w:t>
            </w:r>
          </w:p>
        </w:tc>
      </w:tr>
    </w:tbl>
    <w:p w14:paraId="3A3B1CF4" w14:textId="7210B71F" w:rsidR="00CE002B" w:rsidRPr="0054051B" w:rsidRDefault="00CE002B" w:rsidP="00CE002B">
      <w:pPr>
        <w:pStyle w:val="Heading3"/>
      </w:pPr>
      <w:bookmarkStart w:id="157" w:name="_Toc383009121"/>
      <w:r w:rsidRPr="0054051B">
        <w:t>Audits</w:t>
      </w:r>
      <w:bookmarkEnd w:id="157"/>
    </w:p>
    <w:p w14:paraId="16B7C3EF" w14:textId="31567358" w:rsidR="0028226B" w:rsidRPr="0054051B" w:rsidRDefault="0028226B" w:rsidP="00756C62">
      <w:pPr>
        <w:autoSpaceDE w:val="0"/>
        <w:autoSpaceDN w:val="0"/>
        <w:adjustRightInd w:val="0"/>
        <w:spacing w:before="0" w:after="0" w:line="240" w:lineRule="auto"/>
      </w:pPr>
      <w:r w:rsidRPr="0054051B">
        <w:t xml:space="preserve">Metodes atrodas </w:t>
      </w:r>
      <w:r w:rsidRPr="0054051B">
        <w:rPr>
          <w:i/>
        </w:rPr>
        <w:t>IVIS</w:t>
      </w:r>
      <w:r w:rsidRPr="0054051B">
        <w:t>.</w:t>
      </w:r>
      <w:r w:rsidRPr="0054051B">
        <w:rPr>
          <w:i/>
        </w:rPr>
        <w:t>Diagnostics</w:t>
      </w:r>
      <w:r w:rsidRPr="0054051B">
        <w:t>.</w:t>
      </w:r>
      <w:r w:rsidRPr="0054051B">
        <w:rPr>
          <w:i/>
        </w:rPr>
        <w:t>dll</w:t>
      </w:r>
      <w:r w:rsidRPr="0054051B">
        <w:t xml:space="preserve"> </w:t>
      </w:r>
      <w:r w:rsidR="00C37D4E" w:rsidRPr="0054051B">
        <w:t>bibliotēkas</w:t>
      </w:r>
      <w:r w:rsidR="00B75F5B" w:rsidRPr="0054051B">
        <w:t xml:space="preserve"> </w:t>
      </w:r>
      <w:r w:rsidRPr="0054051B">
        <w:t>IVIS.</w:t>
      </w:r>
      <w:r w:rsidRPr="0054051B">
        <w:rPr>
          <w:i/>
        </w:rPr>
        <w:t>Diagnostics</w:t>
      </w:r>
      <w:r w:rsidRPr="0054051B">
        <w:t>.</w:t>
      </w:r>
      <w:r w:rsidRPr="0054051B">
        <w:rPr>
          <w:i/>
        </w:rPr>
        <w:t>IvisLogUtilityExtension</w:t>
      </w:r>
      <w:r w:rsidR="00C37D4E" w:rsidRPr="0054051B">
        <w:t xml:space="preserve"> vārdtelpā. </w:t>
      </w:r>
      <w:r w:rsidRPr="0054051B">
        <w:t>Auditācijas datu sūtītāja informācija tiek iegūtā no drošības talona.</w:t>
      </w:r>
    </w:p>
    <w:p w14:paraId="064E275C" w14:textId="7F48BB13" w:rsidR="00CE002B" w:rsidRPr="0054051B" w:rsidRDefault="00CE002B" w:rsidP="00CE002B">
      <w:pPr>
        <w:pStyle w:val="Heading4"/>
      </w:pPr>
      <w:bookmarkStart w:id="158" w:name="_Toc383009122"/>
      <w:r w:rsidRPr="0054051B">
        <w:t>Metodes</w:t>
      </w:r>
      <w:bookmarkEnd w:id="158"/>
    </w:p>
    <w:p w14:paraId="1373951F" w14:textId="339AD944" w:rsidR="00C7445A" w:rsidRPr="0054051B" w:rsidRDefault="00C7445A" w:rsidP="00CE002B">
      <w:pPr>
        <w:pStyle w:val="Heading5"/>
      </w:pPr>
      <w:r w:rsidRPr="0054051B">
        <w:t>Metode</w:t>
      </w:r>
      <w:r w:rsidRPr="0054051B">
        <w:rPr>
          <w:rStyle w:val="Heading4Char"/>
          <w:bCs w:val="0"/>
          <w:iCs w:val="0"/>
          <w:sz w:val="22"/>
        </w:rPr>
        <w:t xml:space="preserve"> </w:t>
      </w:r>
      <w:r w:rsidRPr="0054051B">
        <w:t xml:space="preserve">„WriteAudit” </w:t>
      </w:r>
    </w:p>
    <w:p w14:paraId="542C7252" w14:textId="77777777" w:rsidR="00C7445A" w:rsidRPr="0054051B" w:rsidRDefault="00C7445A" w:rsidP="00C7445A">
      <w:r w:rsidRPr="0054051B">
        <w:t>Metodes apraksts:</w:t>
      </w:r>
    </w:p>
    <w:p w14:paraId="3EDDF631" w14:textId="4578288E" w:rsidR="00C7445A" w:rsidRPr="0054051B" w:rsidRDefault="00C7445A" w:rsidP="00C7445A">
      <w:pPr>
        <w:pStyle w:val="CodeBlockChar"/>
        <w:ind w:firstLine="493"/>
        <w:rPr>
          <w:color w:val="0000FF"/>
          <w:lang w:val="lv-LV" w:eastAsia="ru-RU"/>
        </w:rPr>
      </w:pPr>
      <w:r w:rsidRPr="0054051B">
        <w:rPr>
          <w:color w:val="0000FF"/>
          <w:lang w:val="lv-LV"/>
        </w:rPr>
        <w:t>public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static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void</w:t>
      </w:r>
      <w:r w:rsidRPr="0054051B">
        <w:rPr>
          <w:lang w:val="lv-LV"/>
        </w:rPr>
        <w:t xml:space="preserve"> WriteAudit(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actionCode, </w:t>
      </w:r>
      <w:r w:rsidRPr="0054051B">
        <w:rPr>
          <w:color w:val="0000FF"/>
          <w:lang w:val="lv-LV"/>
        </w:rPr>
        <w:t>int</w:t>
      </w:r>
      <w:r w:rsidRPr="0054051B">
        <w:rPr>
          <w:lang w:val="lv-LV"/>
        </w:rPr>
        <w:t xml:space="preserve"> eventId, </w:t>
      </w:r>
      <w:r w:rsidRPr="0054051B">
        <w:rPr>
          <w:color w:val="2B91AF"/>
          <w:lang w:val="lv-LV"/>
        </w:rPr>
        <w:t>XPathNavigator</w:t>
      </w:r>
      <w:r w:rsidRPr="0054051B">
        <w:rPr>
          <w:lang w:val="lv-LV"/>
        </w:rPr>
        <w:t xml:space="preserve"> body, </w:t>
      </w:r>
      <w:r w:rsidRPr="0054051B">
        <w:rPr>
          <w:color w:val="0000FF"/>
          <w:lang w:val="lv-LV"/>
        </w:rPr>
        <w:t>string</w:t>
      </w:r>
      <w:r w:rsidR="007D1B19" w:rsidRPr="0054051B">
        <w:rPr>
          <w:lang w:val="lv-LV"/>
        </w:rPr>
        <w:t xml:space="preserve"> bodyType)</w:t>
      </w:r>
    </w:p>
    <w:p w14:paraId="2268B818" w14:textId="5CC30C88" w:rsidR="00C7445A" w:rsidRPr="0054051B" w:rsidRDefault="007D1B19" w:rsidP="00C7445A">
      <w:r w:rsidRPr="0054051B">
        <w:t>Raksta</w:t>
      </w:r>
      <w:r w:rsidR="00C7445A" w:rsidRPr="0054051B">
        <w:t xml:space="preserve"> </w:t>
      </w:r>
      <w:r w:rsidRPr="0054051B">
        <w:t>veiktās darbības auditu</w:t>
      </w:r>
      <w:r w:rsidR="00C7445A" w:rsidRPr="0054051B">
        <w:t>.</w:t>
      </w:r>
    </w:p>
    <w:p w14:paraId="266B4038" w14:textId="77777777" w:rsidR="00C7445A" w:rsidRPr="0054051B" w:rsidRDefault="00C7445A" w:rsidP="00C7445A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995"/>
        <w:gridCol w:w="7786"/>
      </w:tblGrid>
      <w:tr w:rsidR="00C7445A" w:rsidRPr="0054051B" w14:paraId="493F2C7C" w14:textId="77777777" w:rsidTr="00C7445A"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8B7377" w14:textId="77777777" w:rsidR="00C7445A" w:rsidRPr="0054051B" w:rsidRDefault="00C7445A" w:rsidP="00C7445A">
            <w:pPr>
              <w:pStyle w:val="Bold"/>
            </w:pPr>
            <w:r w:rsidRPr="0054051B">
              <w:t>Nosaukums</w:t>
            </w:r>
          </w:p>
        </w:tc>
        <w:tc>
          <w:tcPr>
            <w:tcW w:w="7786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2FD9953E" w14:textId="77777777" w:rsidR="00C7445A" w:rsidRPr="0054051B" w:rsidRDefault="00C7445A" w:rsidP="00C7445A">
            <w:pPr>
              <w:pStyle w:val="Bold"/>
            </w:pPr>
            <w:r w:rsidRPr="0054051B">
              <w:t>Apraksts</w:t>
            </w:r>
          </w:p>
        </w:tc>
      </w:tr>
      <w:tr w:rsidR="00C7445A" w:rsidRPr="0054051B" w14:paraId="41C70AEB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B6D0C1E" w14:textId="1CB15E91" w:rsidR="00C7445A" w:rsidRPr="0054051B" w:rsidRDefault="00C7445A" w:rsidP="00C7445A">
            <w:pPr>
              <w:pStyle w:val="Tablebody"/>
            </w:pPr>
            <w:r w:rsidRPr="0054051B">
              <w:t>actionCode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0176B33E" w14:textId="39A9D812" w:rsidR="00C7445A" w:rsidRPr="0054051B" w:rsidRDefault="007D1B19" w:rsidP="000F06FC">
            <w:pPr>
              <w:pStyle w:val="Tablebody"/>
            </w:pPr>
            <w:r w:rsidRPr="0054051B">
              <w:t>darbības veids</w:t>
            </w:r>
            <w:r w:rsidR="00F60E21" w:rsidRPr="0054051B">
              <w:t>, sk</w:t>
            </w:r>
            <w:r w:rsidR="000F06FC">
              <w:t>at</w:t>
            </w:r>
            <w:r w:rsidR="00F60E21" w:rsidRPr="0054051B">
              <w:t xml:space="preserve">. </w:t>
            </w:r>
            <w:r w:rsidR="000F06FC" w:rsidRPr="0054051B">
              <w:fldChar w:fldCharType="begin"/>
            </w:r>
            <w:r w:rsidR="000F06FC" w:rsidRPr="0054051B">
              <w:instrText xml:space="preserve"> REF _Ref350329208 \n \h </w:instrText>
            </w:r>
            <w:r w:rsidR="000F06FC" w:rsidRPr="0054051B">
              <w:fldChar w:fldCharType="separate"/>
            </w:r>
            <w:r w:rsidR="00F367D8">
              <w:t>2.4.2.2</w:t>
            </w:r>
            <w:r w:rsidR="000F06FC" w:rsidRPr="0054051B">
              <w:fldChar w:fldCharType="end"/>
            </w:r>
            <w:r w:rsidR="000F06FC">
              <w:t>.</w:t>
            </w:r>
            <w:r w:rsidR="00F60E21" w:rsidRPr="0054051B">
              <w:t xml:space="preserve">sadaļā </w:t>
            </w:r>
          </w:p>
        </w:tc>
      </w:tr>
      <w:tr w:rsidR="00C7445A" w:rsidRPr="0054051B" w14:paraId="403CE0D5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BFAB876" w14:textId="2F99E1F1" w:rsidR="00C7445A" w:rsidRPr="0054051B" w:rsidRDefault="00C7445A" w:rsidP="00C7445A">
            <w:pPr>
              <w:pStyle w:val="Tablebody"/>
            </w:pPr>
            <w:r w:rsidRPr="0054051B">
              <w:t>eventId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C8332B4" w14:textId="6D7BCB18" w:rsidR="00C7445A" w:rsidRPr="0054051B" w:rsidRDefault="007D1B19" w:rsidP="007D1B19">
            <w:pPr>
              <w:pStyle w:val="Tablebody"/>
            </w:pPr>
            <w:r w:rsidRPr="0054051B">
              <w:t>sistēmas stāvokļa identifikators</w:t>
            </w:r>
            <w:r w:rsidR="00F60E21" w:rsidRPr="0054051B">
              <w:t>, kas ir reģistrēts VISS Klasifikatoru katalogā Informācijas sistēmas notikumu klasifikatorā</w:t>
            </w:r>
          </w:p>
        </w:tc>
      </w:tr>
      <w:tr w:rsidR="007D1B19" w:rsidRPr="0054051B" w14:paraId="31F117A6" w14:textId="77777777" w:rsidTr="008F0DA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807B8F0" w14:textId="77777777" w:rsidR="007D1B19" w:rsidRPr="0054051B" w:rsidRDefault="007D1B19" w:rsidP="00AD6942">
            <w:pPr>
              <w:pStyle w:val="Tablebody"/>
            </w:pPr>
            <w:r w:rsidRPr="0054051B">
              <w:t>body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B4E9D31" w14:textId="77777777" w:rsidR="007D1B19" w:rsidRPr="0054051B" w:rsidRDefault="007D1B19" w:rsidP="00AD6942">
            <w:pPr>
              <w:pStyle w:val="Tablebody"/>
            </w:pPr>
            <w:r w:rsidRPr="0054051B">
              <w:t>paziņojuma dati</w:t>
            </w:r>
          </w:p>
        </w:tc>
      </w:tr>
      <w:tr w:rsidR="007D1B19" w:rsidRPr="0054051B" w14:paraId="1AA6E406" w14:textId="77777777" w:rsidTr="008F0DA6"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3F44957" w14:textId="77777777" w:rsidR="007D1B19" w:rsidRPr="0054051B" w:rsidRDefault="007D1B19" w:rsidP="00AD6942">
            <w:pPr>
              <w:pStyle w:val="Tablebody"/>
            </w:pPr>
            <w:r w:rsidRPr="0054051B">
              <w:t>bodyType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2DAE8166" w14:textId="77777777" w:rsidR="007D1B19" w:rsidRPr="0054051B" w:rsidRDefault="007D1B19" w:rsidP="00AD6942">
            <w:pPr>
              <w:pStyle w:val="Tablebody"/>
            </w:pPr>
            <w:r w:rsidRPr="0054051B">
              <w:t>paziņojuma datu XML shēmas URN</w:t>
            </w:r>
          </w:p>
        </w:tc>
      </w:tr>
    </w:tbl>
    <w:p w14:paraId="3316DCF5" w14:textId="3E48FB72" w:rsidR="007D1B19" w:rsidRPr="0054051B" w:rsidRDefault="007D1B19" w:rsidP="00CE002B">
      <w:pPr>
        <w:pStyle w:val="Heading5"/>
      </w:pPr>
      <w:r w:rsidRPr="0054051B">
        <w:lastRenderedPageBreak/>
        <w:t xml:space="preserve">Metode „WriteAudit” </w:t>
      </w:r>
    </w:p>
    <w:p w14:paraId="0F276D43" w14:textId="77777777" w:rsidR="007D1B19" w:rsidRPr="0054051B" w:rsidRDefault="007D1B19" w:rsidP="007D1B19">
      <w:r w:rsidRPr="0054051B">
        <w:t>Metodes apraksts:</w:t>
      </w:r>
    </w:p>
    <w:p w14:paraId="767A3CE0" w14:textId="29CB13D5" w:rsidR="007D1B19" w:rsidRPr="0054051B" w:rsidRDefault="007D1B19" w:rsidP="007D1B19">
      <w:pPr>
        <w:pStyle w:val="CodeBlockChar"/>
        <w:ind w:firstLine="493"/>
        <w:rPr>
          <w:color w:val="0000FF"/>
          <w:lang w:val="lv-LV" w:eastAsia="ru-RU"/>
        </w:rPr>
      </w:pPr>
      <w:r w:rsidRPr="0054051B">
        <w:rPr>
          <w:color w:val="0000FF"/>
          <w:lang w:val="lv-LV"/>
        </w:rPr>
        <w:t>public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static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void</w:t>
      </w:r>
      <w:r w:rsidRPr="0054051B">
        <w:rPr>
          <w:lang w:val="lv-LV"/>
        </w:rPr>
        <w:t xml:space="preserve"> WriteAudit(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applicationId,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actionCode, </w:t>
      </w:r>
      <w:r w:rsidRPr="0054051B">
        <w:rPr>
          <w:color w:val="0000FF"/>
          <w:lang w:val="lv-LV"/>
        </w:rPr>
        <w:t>int</w:t>
      </w:r>
      <w:r w:rsidRPr="0054051B">
        <w:rPr>
          <w:lang w:val="lv-LV"/>
        </w:rPr>
        <w:t xml:space="preserve"> eventId, </w:t>
      </w:r>
      <w:r w:rsidRPr="0054051B">
        <w:rPr>
          <w:color w:val="2B91AF"/>
          <w:lang w:val="lv-LV"/>
        </w:rPr>
        <w:t>XPathNavigator</w:t>
      </w:r>
      <w:r w:rsidRPr="0054051B">
        <w:rPr>
          <w:lang w:val="lv-LV"/>
        </w:rPr>
        <w:t xml:space="preserve"> body,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bodyType</w:t>
      </w:r>
      <w:r w:rsidR="00E71875" w:rsidRPr="0054051B">
        <w:rPr>
          <w:lang w:val="lv-LV"/>
        </w:rPr>
        <w:t xml:space="preserve">, </w:t>
      </w:r>
      <w:r w:rsidR="00E71875" w:rsidRPr="0054051B">
        <w:rPr>
          <w:color w:val="0000FF"/>
          <w:lang w:val="lv-LV"/>
        </w:rPr>
        <w:t>string</w:t>
      </w:r>
      <w:r w:rsidR="00E71875" w:rsidRPr="0054051B">
        <w:rPr>
          <w:lang w:val="lv-LV"/>
        </w:rPr>
        <w:t xml:space="preserve"> objectId, </w:t>
      </w:r>
      <w:r w:rsidR="00E71875" w:rsidRPr="0054051B">
        <w:rPr>
          <w:color w:val="0000FF"/>
          <w:lang w:val="lv-LV"/>
        </w:rPr>
        <w:t>string</w:t>
      </w:r>
      <w:r w:rsidR="00E71875" w:rsidRPr="0054051B">
        <w:rPr>
          <w:lang w:val="lv-LV"/>
        </w:rPr>
        <w:t xml:space="preserve"> objectTypeId)</w:t>
      </w:r>
    </w:p>
    <w:p w14:paraId="26F30136" w14:textId="3499D465" w:rsidR="007D1B19" w:rsidRPr="0054051B" w:rsidRDefault="007D1B19" w:rsidP="007D1B19">
      <w:r w:rsidRPr="0054051B">
        <w:t>Raksta veiktās darbības auditu.</w:t>
      </w:r>
    </w:p>
    <w:p w14:paraId="538241B8" w14:textId="77777777" w:rsidR="007D1B19" w:rsidRPr="0054051B" w:rsidRDefault="007D1B19" w:rsidP="007D1B19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995"/>
        <w:gridCol w:w="7786"/>
      </w:tblGrid>
      <w:tr w:rsidR="007D1B19" w:rsidRPr="0054051B" w14:paraId="3AC5E96A" w14:textId="77777777" w:rsidTr="00AD6942"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200629" w14:textId="77777777" w:rsidR="007D1B19" w:rsidRPr="0054051B" w:rsidRDefault="007D1B19" w:rsidP="00AD6942">
            <w:pPr>
              <w:pStyle w:val="Bold"/>
            </w:pPr>
            <w:r w:rsidRPr="0054051B">
              <w:t>Nosaukums</w:t>
            </w:r>
          </w:p>
        </w:tc>
        <w:tc>
          <w:tcPr>
            <w:tcW w:w="7786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2993653" w14:textId="77777777" w:rsidR="007D1B19" w:rsidRPr="0054051B" w:rsidRDefault="007D1B19" w:rsidP="00AD6942">
            <w:pPr>
              <w:pStyle w:val="Bold"/>
            </w:pPr>
            <w:r w:rsidRPr="0054051B">
              <w:t>Apraksts</w:t>
            </w:r>
          </w:p>
        </w:tc>
      </w:tr>
      <w:tr w:rsidR="007D1B19" w:rsidRPr="0054051B" w14:paraId="177227B2" w14:textId="77777777" w:rsidTr="00AD6942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028CE59" w14:textId="116996FB" w:rsidR="007D1B19" w:rsidRPr="0054051B" w:rsidRDefault="007D1B19" w:rsidP="00AD6942">
            <w:pPr>
              <w:pStyle w:val="Tablebody"/>
            </w:pPr>
            <w:r w:rsidRPr="0054051B">
              <w:t>applicationId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880FCE1" w14:textId="3CCEED8C" w:rsidR="007D1B19" w:rsidRPr="0054051B" w:rsidRDefault="007D1B19" w:rsidP="007D1B19">
            <w:pPr>
              <w:pStyle w:val="Tablebody"/>
            </w:pPr>
            <w:r w:rsidRPr="0054051B">
              <w:t>lietojuma identifikators</w:t>
            </w:r>
            <w:r w:rsidR="00F60E21" w:rsidRPr="0054051B">
              <w:t>, kas ir reģistrēts VISS Klasifikatoru katalogā Informācijas sistēmu klasifikatorā</w:t>
            </w:r>
          </w:p>
        </w:tc>
      </w:tr>
      <w:tr w:rsidR="007D1B19" w:rsidRPr="0054051B" w14:paraId="472B12BA" w14:textId="77777777" w:rsidTr="00AD6942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8EDE314" w14:textId="77777777" w:rsidR="007D1B19" w:rsidRPr="0054051B" w:rsidRDefault="007D1B19" w:rsidP="00AD6942">
            <w:pPr>
              <w:pStyle w:val="Tablebody"/>
            </w:pPr>
            <w:r w:rsidRPr="0054051B">
              <w:t>actionCode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92D3A87" w14:textId="51314CEE" w:rsidR="007D1B19" w:rsidRPr="0054051B" w:rsidRDefault="007D1B19" w:rsidP="000F06FC">
            <w:pPr>
              <w:pStyle w:val="Tablebody"/>
            </w:pPr>
            <w:r w:rsidRPr="0054051B">
              <w:t>darbības veids</w:t>
            </w:r>
            <w:r w:rsidR="00F60E21" w:rsidRPr="0054051B">
              <w:t>, sk</w:t>
            </w:r>
            <w:r w:rsidR="000F06FC">
              <w:t>at</w:t>
            </w:r>
            <w:r w:rsidR="00F60E21" w:rsidRPr="0054051B">
              <w:t xml:space="preserve">. </w:t>
            </w:r>
            <w:r w:rsidR="000F06FC" w:rsidRPr="0054051B">
              <w:fldChar w:fldCharType="begin"/>
            </w:r>
            <w:r w:rsidR="000F06FC" w:rsidRPr="0054051B">
              <w:instrText xml:space="preserve"> REF _Ref350329208 \n \h </w:instrText>
            </w:r>
            <w:r w:rsidR="000F06FC" w:rsidRPr="0054051B">
              <w:fldChar w:fldCharType="separate"/>
            </w:r>
            <w:r w:rsidR="00F367D8">
              <w:t>2.4.2.2</w:t>
            </w:r>
            <w:r w:rsidR="000F06FC" w:rsidRPr="0054051B">
              <w:fldChar w:fldCharType="end"/>
            </w:r>
            <w:r w:rsidR="000F06FC">
              <w:t>.</w:t>
            </w:r>
            <w:r w:rsidR="00F60E21" w:rsidRPr="0054051B">
              <w:t xml:space="preserve">sadaļā </w:t>
            </w:r>
          </w:p>
        </w:tc>
      </w:tr>
      <w:tr w:rsidR="007D1B19" w:rsidRPr="0054051B" w14:paraId="1D7B4779" w14:textId="77777777" w:rsidTr="00AD6942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A7A4090" w14:textId="77777777" w:rsidR="007D1B19" w:rsidRPr="0054051B" w:rsidRDefault="007D1B19" w:rsidP="00AD6942">
            <w:pPr>
              <w:pStyle w:val="Tablebody"/>
            </w:pPr>
            <w:r w:rsidRPr="0054051B">
              <w:t>eventId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F0BA9BC" w14:textId="412B4EEE" w:rsidR="007D1B19" w:rsidRPr="0054051B" w:rsidRDefault="007D1B19" w:rsidP="00AD6942">
            <w:pPr>
              <w:pStyle w:val="Tablebody"/>
            </w:pPr>
            <w:r w:rsidRPr="0054051B">
              <w:t>sistēmas stāvokļa identifikators</w:t>
            </w:r>
            <w:r w:rsidR="00F60E21" w:rsidRPr="0054051B">
              <w:t>, kas ir reģistrēts VISS Klasifikatoru katalogā Informācijas sistēmas notikumu klasifikatorā</w:t>
            </w:r>
          </w:p>
        </w:tc>
      </w:tr>
      <w:tr w:rsidR="007D1B19" w:rsidRPr="0054051B" w14:paraId="253D8AC5" w14:textId="77777777" w:rsidTr="008F0DA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D71ACF3" w14:textId="77777777" w:rsidR="007D1B19" w:rsidRPr="0054051B" w:rsidRDefault="007D1B19" w:rsidP="00AD6942">
            <w:pPr>
              <w:pStyle w:val="Tablebody"/>
            </w:pPr>
            <w:r w:rsidRPr="0054051B">
              <w:t>body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D049E66" w14:textId="77777777" w:rsidR="007D1B19" w:rsidRPr="0054051B" w:rsidRDefault="007D1B19" w:rsidP="00AD6942">
            <w:pPr>
              <w:pStyle w:val="Tablebody"/>
            </w:pPr>
            <w:r w:rsidRPr="0054051B">
              <w:t>paziņojuma dati</w:t>
            </w:r>
          </w:p>
        </w:tc>
      </w:tr>
      <w:tr w:rsidR="007D1B19" w:rsidRPr="0054051B" w14:paraId="0686A525" w14:textId="77777777" w:rsidTr="00612F87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450167A1" w14:textId="77777777" w:rsidR="007D1B19" w:rsidRPr="0054051B" w:rsidRDefault="007D1B19" w:rsidP="00AD6942">
            <w:pPr>
              <w:pStyle w:val="Tablebody"/>
            </w:pPr>
            <w:r w:rsidRPr="0054051B">
              <w:t>bodyType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61F170F0" w14:textId="77777777" w:rsidR="007D1B19" w:rsidRPr="0054051B" w:rsidRDefault="007D1B19" w:rsidP="00AD6942">
            <w:pPr>
              <w:pStyle w:val="Tablebody"/>
            </w:pPr>
            <w:r w:rsidRPr="0054051B">
              <w:t>paziņojuma datu XML shēmas URN</w:t>
            </w:r>
          </w:p>
        </w:tc>
      </w:tr>
      <w:tr w:rsidR="00E71875" w:rsidRPr="0054051B" w14:paraId="12F51628" w14:textId="77777777" w:rsidTr="00612F87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714D165" w14:textId="77777777" w:rsidR="00E71875" w:rsidRPr="0054051B" w:rsidRDefault="00E71875" w:rsidP="000F06FC">
            <w:pPr>
              <w:pStyle w:val="Tablebody"/>
            </w:pPr>
            <w:r w:rsidRPr="0054051B">
              <w:t>objectId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64B1C590" w14:textId="77777777" w:rsidR="00E71875" w:rsidRPr="0054051B" w:rsidRDefault="00E71875" w:rsidP="000F06FC">
            <w:pPr>
              <w:pStyle w:val="Tablebody"/>
            </w:pPr>
            <w:r w:rsidRPr="0054051B">
              <w:t>Objekta, ar kuru notiek darbība identifikators</w:t>
            </w:r>
          </w:p>
        </w:tc>
      </w:tr>
      <w:tr w:rsidR="00E71875" w:rsidRPr="0054051B" w14:paraId="31F5DD9D" w14:textId="77777777" w:rsidTr="00612F87"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F5FC523" w14:textId="77777777" w:rsidR="00E71875" w:rsidRPr="0054051B" w:rsidRDefault="00E71875" w:rsidP="000F06FC">
            <w:pPr>
              <w:pStyle w:val="Tablebody"/>
            </w:pPr>
            <w:r w:rsidRPr="0054051B">
              <w:t>objectTypeId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781AA9ED" w14:textId="77777777" w:rsidR="00E71875" w:rsidRPr="0054051B" w:rsidRDefault="00E71875" w:rsidP="000F06FC">
            <w:pPr>
              <w:pStyle w:val="Tablebody"/>
            </w:pPr>
            <w:r w:rsidRPr="0054051B">
              <w:t xml:space="preserve">Objekta, ar kuru notiek darbība tips </w:t>
            </w:r>
          </w:p>
        </w:tc>
      </w:tr>
    </w:tbl>
    <w:p w14:paraId="3368CAE3" w14:textId="0BFFA2BD" w:rsidR="007D1B19" w:rsidRPr="0054051B" w:rsidRDefault="007D1B19" w:rsidP="00CE002B">
      <w:pPr>
        <w:pStyle w:val="Heading5"/>
      </w:pPr>
      <w:r w:rsidRPr="0054051B">
        <w:t>Metode</w:t>
      </w:r>
      <w:r w:rsidRPr="0054051B">
        <w:rPr>
          <w:rStyle w:val="Heading4Char"/>
          <w:bCs w:val="0"/>
          <w:iCs w:val="0"/>
          <w:sz w:val="22"/>
        </w:rPr>
        <w:t xml:space="preserve"> </w:t>
      </w:r>
      <w:r w:rsidRPr="0054051B">
        <w:t xml:space="preserve">„WriteAudit” </w:t>
      </w:r>
    </w:p>
    <w:p w14:paraId="563C3C2F" w14:textId="77777777" w:rsidR="007D1B19" w:rsidRPr="0054051B" w:rsidRDefault="007D1B19" w:rsidP="007D1B19">
      <w:r w:rsidRPr="0054051B">
        <w:t>Metodes apraksts:</w:t>
      </w:r>
    </w:p>
    <w:p w14:paraId="215E503D" w14:textId="6EC499DC" w:rsidR="007D1B19" w:rsidRPr="0054051B" w:rsidRDefault="007D1B19" w:rsidP="007D1B19">
      <w:pPr>
        <w:pStyle w:val="CodeBlockChar"/>
        <w:ind w:firstLine="493"/>
        <w:rPr>
          <w:color w:val="0000FF"/>
          <w:lang w:val="lv-LV" w:eastAsia="ru-RU"/>
        </w:rPr>
      </w:pPr>
      <w:r w:rsidRPr="0054051B">
        <w:rPr>
          <w:color w:val="0000FF"/>
          <w:lang w:val="lv-LV"/>
        </w:rPr>
        <w:t>public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static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void</w:t>
      </w:r>
      <w:r w:rsidRPr="0054051B">
        <w:rPr>
          <w:lang w:val="lv-LV"/>
        </w:rPr>
        <w:t xml:space="preserve"> WriteAudit(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actionCode, </w:t>
      </w:r>
      <w:r w:rsidRPr="0054051B">
        <w:rPr>
          <w:color w:val="0000FF"/>
          <w:lang w:val="lv-LV"/>
        </w:rPr>
        <w:t>int</w:t>
      </w:r>
      <w:r w:rsidRPr="0054051B">
        <w:rPr>
          <w:lang w:val="lv-LV"/>
        </w:rPr>
        <w:t xml:space="preserve"> eventId,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message</w:t>
      </w:r>
      <w:r w:rsidR="00E71875" w:rsidRPr="0054051B">
        <w:rPr>
          <w:lang w:val="lv-LV"/>
        </w:rPr>
        <w:t>)</w:t>
      </w:r>
    </w:p>
    <w:p w14:paraId="55ADE021" w14:textId="77777777" w:rsidR="007D1B19" w:rsidRPr="0054051B" w:rsidRDefault="007D1B19" w:rsidP="007D1B19">
      <w:r w:rsidRPr="0054051B">
        <w:t>Raksta veiktās darbības auditu.</w:t>
      </w:r>
    </w:p>
    <w:p w14:paraId="0A7C31FA" w14:textId="77777777" w:rsidR="007D1B19" w:rsidRPr="0054051B" w:rsidRDefault="007D1B19" w:rsidP="007D1B19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995"/>
        <w:gridCol w:w="7786"/>
      </w:tblGrid>
      <w:tr w:rsidR="007D1B19" w:rsidRPr="0054051B" w14:paraId="2B05675F" w14:textId="77777777" w:rsidTr="00AD6942"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95EB15" w14:textId="77777777" w:rsidR="007D1B19" w:rsidRPr="0054051B" w:rsidRDefault="007D1B19" w:rsidP="00AD6942">
            <w:pPr>
              <w:pStyle w:val="Bold"/>
            </w:pPr>
            <w:r w:rsidRPr="0054051B">
              <w:t>Nosaukums</w:t>
            </w:r>
          </w:p>
        </w:tc>
        <w:tc>
          <w:tcPr>
            <w:tcW w:w="7786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6768655C" w14:textId="77777777" w:rsidR="007D1B19" w:rsidRPr="0054051B" w:rsidRDefault="007D1B19" w:rsidP="00AD6942">
            <w:pPr>
              <w:pStyle w:val="Bold"/>
            </w:pPr>
            <w:r w:rsidRPr="0054051B">
              <w:t>Apraksts</w:t>
            </w:r>
          </w:p>
        </w:tc>
      </w:tr>
      <w:tr w:rsidR="007D1B19" w:rsidRPr="0054051B" w14:paraId="52D8EAE8" w14:textId="77777777" w:rsidTr="00AD6942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780E32B" w14:textId="77777777" w:rsidR="007D1B19" w:rsidRPr="0054051B" w:rsidRDefault="007D1B19" w:rsidP="00AD6942">
            <w:pPr>
              <w:pStyle w:val="Tablebody"/>
            </w:pPr>
            <w:r w:rsidRPr="0054051B">
              <w:t>actionCode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697A671" w14:textId="6B61398C" w:rsidR="007D1B19" w:rsidRPr="0054051B" w:rsidRDefault="007D1B19" w:rsidP="000F06FC">
            <w:pPr>
              <w:pStyle w:val="Tablebody"/>
            </w:pPr>
            <w:r w:rsidRPr="0054051B">
              <w:t>darbības veids</w:t>
            </w:r>
            <w:r w:rsidR="00F60E21" w:rsidRPr="0054051B">
              <w:t>, sk</w:t>
            </w:r>
            <w:r w:rsidR="000F06FC">
              <w:t>at</w:t>
            </w:r>
            <w:r w:rsidR="00F60E21" w:rsidRPr="0054051B">
              <w:t xml:space="preserve">. </w:t>
            </w:r>
            <w:r w:rsidR="000F06FC" w:rsidRPr="0054051B">
              <w:fldChar w:fldCharType="begin"/>
            </w:r>
            <w:r w:rsidR="000F06FC" w:rsidRPr="0054051B">
              <w:instrText xml:space="preserve"> REF _Ref350329208 \n \h </w:instrText>
            </w:r>
            <w:r w:rsidR="000F06FC" w:rsidRPr="0054051B">
              <w:fldChar w:fldCharType="separate"/>
            </w:r>
            <w:r w:rsidR="00F367D8">
              <w:t>2.4.2.2</w:t>
            </w:r>
            <w:r w:rsidR="000F06FC" w:rsidRPr="0054051B">
              <w:fldChar w:fldCharType="end"/>
            </w:r>
            <w:r w:rsidR="000F06FC">
              <w:t>.</w:t>
            </w:r>
            <w:r w:rsidR="00F60E21" w:rsidRPr="0054051B">
              <w:t xml:space="preserve">sadaļā </w:t>
            </w:r>
          </w:p>
        </w:tc>
      </w:tr>
      <w:tr w:rsidR="007D1B19" w:rsidRPr="0054051B" w14:paraId="0C3CE708" w14:textId="77777777" w:rsidTr="008F0DA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6B8A66A" w14:textId="77777777" w:rsidR="007D1B19" w:rsidRPr="0054051B" w:rsidRDefault="007D1B19" w:rsidP="00AD6942">
            <w:pPr>
              <w:pStyle w:val="Tablebody"/>
            </w:pPr>
            <w:r w:rsidRPr="0054051B">
              <w:t>eventId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54D50C12" w14:textId="205BE926" w:rsidR="007D1B19" w:rsidRPr="0054051B" w:rsidRDefault="007D1B19" w:rsidP="00AD6942">
            <w:pPr>
              <w:pStyle w:val="Tablebody"/>
            </w:pPr>
            <w:r w:rsidRPr="0054051B">
              <w:t>sistēmas stāvokļa identifikators</w:t>
            </w:r>
            <w:r w:rsidR="00F60E21" w:rsidRPr="0054051B">
              <w:t>, kas ir reģistrēts VISS Klasifikatoru katalogā Informācijas sistēmas notikumu klasifikatorā</w:t>
            </w:r>
          </w:p>
        </w:tc>
      </w:tr>
      <w:tr w:rsidR="007D1B19" w:rsidRPr="0054051B" w14:paraId="017EE9D9" w14:textId="77777777" w:rsidTr="008F0DA6"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777E53E" w14:textId="73206276" w:rsidR="007D1B19" w:rsidRPr="0054051B" w:rsidRDefault="00E71875" w:rsidP="00AD6942">
            <w:pPr>
              <w:pStyle w:val="Tablebody"/>
            </w:pPr>
            <w:r w:rsidRPr="0054051B">
              <w:t>M</w:t>
            </w:r>
            <w:r w:rsidR="007D1B19" w:rsidRPr="0054051B">
              <w:t>essage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6DA22C00" w14:textId="17E2B63C" w:rsidR="007D1B19" w:rsidRPr="0054051B" w:rsidRDefault="007D1B19" w:rsidP="00AD6942">
            <w:pPr>
              <w:pStyle w:val="Tablebody"/>
            </w:pPr>
            <w:r w:rsidRPr="0054051B">
              <w:t>paziņojuma teksts</w:t>
            </w:r>
          </w:p>
        </w:tc>
      </w:tr>
    </w:tbl>
    <w:p w14:paraId="4F026D38" w14:textId="6912F663" w:rsidR="007D1B19" w:rsidRPr="0054051B" w:rsidRDefault="007D1B19" w:rsidP="00CE002B">
      <w:pPr>
        <w:pStyle w:val="Heading5"/>
      </w:pPr>
      <w:r w:rsidRPr="0054051B">
        <w:t xml:space="preserve">Metode „WriteAudit” </w:t>
      </w:r>
    </w:p>
    <w:p w14:paraId="2B24EB57" w14:textId="77777777" w:rsidR="007D1B19" w:rsidRPr="0054051B" w:rsidRDefault="007D1B19" w:rsidP="007D1B19">
      <w:r w:rsidRPr="0054051B">
        <w:t>Metodes apraksts:</w:t>
      </w:r>
    </w:p>
    <w:p w14:paraId="0EFD270C" w14:textId="074F71B4" w:rsidR="007D1B19" w:rsidRPr="0054051B" w:rsidRDefault="007D1B19" w:rsidP="007D1B19">
      <w:pPr>
        <w:pStyle w:val="CodeBlockChar"/>
        <w:ind w:firstLine="493"/>
        <w:rPr>
          <w:color w:val="0000FF"/>
          <w:lang w:val="lv-LV" w:eastAsia="ru-RU"/>
        </w:rPr>
      </w:pPr>
      <w:r w:rsidRPr="0054051B">
        <w:rPr>
          <w:color w:val="0000FF"/>
          <w:lang w:val="lv-LV"/>
        </w:rPr>
        <w:t>static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void</w:t>
      </w:r>
      <w:r w:rsidRPr="0054051B">
        <w:rPr>
          <w:lang w:val="lv-LV"/>
        </w:rPr>
        <w:t xml:space="preserve"> WriteAudit(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applicationId,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actionCode, </w:t>
      </w:r>
      <w:r w:rsidRPr="0054051B">
        <w:rPr>
          <w:color w:val="0000FF"/>
          <w:lang w:val="lv-LV"/>
        </w:rPr>
        <w:t>int</w:t>
      </w:r>
      <w:r w:rsidRPr="0054051B">
        <w:rPr>
          <w:lang w:val="lv-LV"/>
        </w:rPr>
        <w:t xml:space="preserve"> eventId,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message</w:t>
      </w:r>
      <w:r w:rsidR="00E71875" w:rsidRPr="0054051B">
        <w:rPr>
          <w:lang w:val="lv-LV"/>
        </w:rPr>
        <w:t xml:space="preserve">, </w:t>
      </w:r>
      <w:r w:rsidR="00E71875" w:rsidRPr="0054051B">
        <w:rPr>
          <w:color w:val="0000FF"/>
          <w:lang w:val="lv-LV"/>
        </w:rPr>
        <w:t>string</w:t>
      </w:r>
      <w:r w:rsidR="00E71875" w:rsidRPr="0054051B">
        <w:rPr>
          <w:lang w:val="lv-LV"/>
        </w:rPr>
        <w:t xml:space="preserve"> objectId, </w:t>
      </w:r>
      <w:r w:rsidR="00E71875" w:rsidRPr="0054051B">
        <w:rPr>
          <w:color w:val="0000FF"/>
          <w:lang w:val="lv-LV"/>
        </w:rPr>
        <w:t>string</w:t>
      </w:r>
      <w:r w:rsidR="00E71875" w:rsidRPr="0054051B">
        <w:rPr>
          <w:lang w:val="lv-LV"/>
        </w:rPr>
        <w:t xml:space="preserve"> objectTypeId)</w:t>
      </w:r>
    </w:p>
    <w:p w14:paraId="3FAD785D" w14:textId="77777777" w:rsidR="007D1B19" w:rsidRPr="0054051B" w:rsidRDefault="007D1B19" w:rsidP="007D1B19">
      <w:r w:rsidRPr="0054051B">
        <w:t>Raksta veiktās darbības auditu.</w:t>
      </w:r>
    </w:p>
    <w:p w14:paraId="7CEF6E0F" w14:textId="77777777" w:rsidR="007D1B19" w:rsidRPr="0054051B" w:rsidRDefault="007D1B19" w:rsidP="007D1B19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995"/>
        <w:gridCol w:w="7786"/>
      </w:tblGrid>
      <w:tr w:rsidR="007D1B19" w:rsidRPr="0054051B" w14:paraId="657B2562" w14:textId="77777777" w:rsidTr="00AD6942"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5E3355" w14:textId="77777777" w:rsidR="007D1B19" w:rsidRPr="0054051B" w:rsidRDefault="007D1B19" w:rsidP="00AD6942">
            <w:pPr>
              <w:pStyle w:val="Bold"/>
            </w:pPr>
            <w:r w:rsidRPr="0054051B">
              <w:t>Nosaukums</w:t>
            </w:r>
          </w:p>
        </w:tc>
        <w:tc>
          <w:tcPr>
            <w:tcW w:w="7786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20E3FD5A" w14:textId="77777777" w:rsidR="007D1B19" w:rsidRPr="0054051B" w:rsidRDefault="007D1B19" w:rsidP="00AD6942">
            <w:pPr>
              <w:pStyle w:val="Bold"/>
            </w:pPr>
            <w:r w:rsidRPr="0054051B">
              <w:t>Apraksts</w:t>
            </w:r>
          </w:p>
        </w:tc>
      </w:tr>
      <w:tr w:rsidR="007D1B19" w:rsidRPr="0054051B" w14:paraId="7469D26F" w14:textId="77777777" w:rsidTr="00AD6942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4F5C7042" w14:textId="77777777" w:rsidR="007D1B19" w:rsidRPr="0054051B" w:rsidRDefault="007D1B19" w:rsidP="00AD6942">
            <w:pPr>
              <w:pStyle w:val="Tablebody"/>
            </w:pPr>
            <w:r w:rsidRPr="0054051B">
              <w:t>applicationId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84B863E" w14:textId="3C8900E7" w:rsidR="007D1B19" w:rsidRPr="0054051B" w:rsidRDefault="007D1B19" w:rsidP="00AD6942">
            <w:pPr>
              <w:pStyle w:val="Tablebody"/>
            </w:pPr>
            <w:r w:rsidRPr="0054051B">
              <w:t>lietojuma identifikators</w:t>
            </w:r>
            <w:r w:rsidR="00F60E21" w:rsidRPr="0054051B">
              <w:t xml:space="preserve">, kas ir reģistrēts VISS Klasifikatoru katalogā Informācijas sistēmu klasifikatorā </w:t>
            </w:r>
          </w:p>
        </w:tc>
      </w:tr>
      <w:tr w:rsidR="007D1B19" w:rsidRPr="0054051B" w14:paraId="1B5E96B9" w14:textId="77777777" w:rsidTr="00AD6942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4DDB0C5" w14:textId="77777777" w:rsidR="007D1B19" w:rsidRPr="0054051B" w:rsidRDefault="007D1B19" w:rsidP="00AD6942">
            <w:pPr>
              <w:pStyle w:val="Tablebody"/>
            </w:pPr>
            <w:r w:rsidRPr="0054051B">
              <w:t>actionCode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7D32C7E" w14:textId="47632876" w:rsidR="007D1B19" w:rsidRPr="0054051B" w:rsidRDefault="007D1B19" w:rsidP="00B75F5B">
            <w:pPr>
              <w:pStyle w:val="Tablebody"/>
            </w:pPr>
            <w:r w:rsidRPr="0054051B">
              <w:t>darbības veids</w:t>
            </w:r>
            <w:r w:rsidR="00F60E21" w:rsidRPr="0054051B">
              <w:t>, sk</w:t>
            </w:r>
            <w:r w:rsidR="00B75F5B" w:rsidRPr="0054051B">
              <w:t>at</w:t>
            </w:r>
            <w:r w:rsidR="00F60E21" w:rsidRPr="0054051B">
              <w:t xml:space="preserve">. </w:t>
            </w:r>
            <w:r w:rsidR="00B75F5B" w:rsidRPr="0054051B">
              <w:fldChar w:fldCharType="begin"/>
            </w:r>
            <w:r w:rsidR="00B75F5B" w:rsidRPr="0054051B">
              <w:instrText xml:space="preserve"> REF _Ref350329208 \n \h </w:instrText>
            </w:r>
            <w:r w:rsidR="00B75F5B" w:rsidRPr="0054051B">
              <w:fldChar w:fldCharType="separate"/>
            </w:r>
            <w:r w:rsidR="00F367D8">
              <w:t>2.4.2.2</w:t>
            </w:r>
            <w:r w:rsidR="00B75F5B" w:rsidRPr="0054051B">
              <w:fldChar w:fldCharType="end"/>
            </w:r>
            <w:r w:rsidR="00B75F5B" w:rsidRPr="0054051B">
              <w:t>.</w:t>
            </w:r>
            <w:r w:rsidR="00F60E21" w:rsidRPr="0054051B">
              <w:t xml:space="preserve">sadaļā </w:t>
            </w:r>
          </w:p>
        </w:tc>
      </w:tr>
      <w:tr w:rsidR="007D1B19" w:rsidRPr="0054051B" w14:paraId="6902F0A6" w14:textId="77777777" w:rsidTr="008F0DA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6C8EC7C" w14:textId="77777777" w:rsidR="007D1B19" w:rsidRPr="0054051B" w:rsidRDefault="007D1B19" w:rsidP="00AD6942">
            <w:pPr>
              <w:pStyle w:val="Tablebody"/>
            </w:pPr>
            <w:r w:rsidRPr="0054051B">
              <w:t>eventId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5250A25" w14:textId="5857BFF3" w:rsidR="007D1B19" w:rsidRPr="0054051B" w:rsidRDefault="007D1B19" w:rsidP="00F60E21">
            <w:pPr>
              <w:pStyle w:val="Tablebody"/>
            </w:pPr>
            <w:r w:rsidRPr="0054051B">
              <w:t>sistēmas stāvokļa identifikators</w:t>
            </w:r>
            <w:r w:rsidR="00F60E21" w:rsidRPr="0054051B">
              <w:t xml:space="preserve">, kas ir reģistrēts VISS Klasifikatoru katalogā Informācijas sistēmas notikumu klasifikatorā </w:t>
            </w:r>
          </w:p>
        </w:tc>
      </w:tr>
      <w:tr w:rsidR="007D1B19" w:rsidRPr="0054051B" w14:paraId="3D3E02C5" w14:textId="77777777" w:rsidTr="00612F87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0D70DE3" w14:textId="77777777" w:rsidR="007D1B19" w:rsidRPr="0054051B" w:rsidRDefault="007D1B19" w:rsidP="00AD6942">
            <w:pPr>
              <w:pStyle w:val="Tablebody"/>
            </w:pPr>
            <w:r w:rsidRPr="0054051B">
              <w:t>message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53C816D" w14:textId="77777777" w:rsidR="007D1B19" w:rsidRPr="0054051B" w:rsidRDefault="007D1B19" w:rsidP="00AD6942">
            <w:pPr>
              <w:pStyle w:val="Tablebody"/>
            </w:pPr>
            <w:r w:rsidRPr="0054051B">
              <w:t>paziņojuma teksts</w:t>
            </w:r>
          </w:p>
        </w:tc>
      </w:tr>
      <w:tr w:rsidR="00E71875" w:rsidRPr="0054051B" w14:paraId="1E842515" w14:textId="77777777" w:rsidTr="00612F87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14EF70A" w14:textId="78BB9A4E" w:rsidR="00E71875" w:rsidRPr="0054051B" w:rsidRDefault="00E71875" w:rsidP="00AD6942">
            <w:pPr>
              <w:pStyle w:val="Tablebody"/>
            </w:pPr>
            <w:r w:rsidRPr="0054051B">
              <w:t>objectId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D681F42" w14:textId="452E8F65" w:rsidR="00E71875" w:rsidRPr="0054051B" w:rsidRDefault="00E71875" w:rsidP="00AD6942">
            <w:pPr>
              <w:pStyle w:val="Tablebody"/>
            </w:pPr>
            <w:r w:rsidRPr="0054051B">
              <w:t>Objekta, ar kuru notiek darbība identifikators</w:t>
            </w:r>
          </w:p>
        </w:tc>
      </w:tr>
      <w:tr w:rsidR="00E71875" w:rsidRPr="0054051B" w14:paraId="15326874" w14:textId="77777777" w:rsidTr="008F0DA6"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23593B7" w14:textId="510D280B" w:rsidR="00E71875" w:rsidRPr="0054051B" w:rsidRDefault="00E71875" w:rsidP="00AD6942">
            <w:pPr>
              <w:pStyle w:val="Tablebody"/>
            </w:pPr>
            <w:r w:rsidRPr="0054051B">
              <w:t>objectTypeId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4C708F33" w14:textId="04C96CA0" w:rsidR="00E71875" w:rsidRPr="0054051B" w:rsidRDefault="00E71875" w:rsidP="00AD6942">
            <w:pPr>
              <w:pStyle w:val="Tablebody"/>
            </w:pPr>
            <w:r w:rsidRPr="0054051B">
              <w:t xml:space="preserve">Objekta, ar kuru notiek darbība tips </w:t>
            </w:r>
          </w:p>
        </w:tc>
      </w:tr>
    </w:tbl>
    <w:p w14:paraId="5CFB7D0B" w14:textId="1B4D1A04" w:rsidR="009D362B" w:rsidRPr="0054051B" w:rsidRDefault="00313BC3" w:rsidP="009D362B">
      <w:pPr>
        <w:pStyle w:val="Heading4"/>
      </w:pPr>
      <w:bookmarkStart w:id="159" w:name="_Ref350329208"/>
      <w:bookmarkStart w:id="160" w:name="_Toc383009123"/>
      <w:r w:rsidRPr="0054051B">
        <w:t>Parametru vērtību specificēšana</w:t>
      </w:r>
      <w:bookmarkEnd w:id="159"/>
      <w:bookmarkEnd w:id="160"/>
    </w:p>
    <w:p w14:paraId="33B9D786" w14:textId="4D993457" w:rsidR="00BC120A" w:rsidRPr="0054051B" w:rsidRDefault="002C254C" w:rsidP="001741EC">
      <w:r w:rsidRPr="0054051B">
        <w:t xml:space="preserve">Izsaucot </w:t>
      </w:r>
      <w:r w:rsidRPr="0054051B">
        <w:rPr>
          <w:i/>
        </w:rPr>
        <w:t>WriteAudit</w:t>
      </w:r>
      <w:r w:rsidRPr="0054051B">
        <w:t xml:space="preserve"> metodes jāievēro sekojoši priekšnosacījumi uzdodot parametru vērt</w:t>
      </w:r>
      <w:r w:rsidR="00313BC3" w:rsidRPr="0054051B">
        <w:t>ības</w:t>
      </w:r>
      <w:r w:rsidR="00BC120A" w:rsidRPr="0054051B">
        <w:t>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205"/>
        <w:gridCol w:w="1738"/>
        <w:gridCol w:w="6838"/>
      </w:tblGrid>
      <w:tr w:rsidR="00313BC3" w:rsidRPr="0054051B" w14:paraId="44620D97" w14:textId="77777777" w:rsidTr="00F615AD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2F7BD5" w14:textId="2BEEAA5E" w:rsidR="00313BC3" w:rsidRPr="0054051B" w:rsidRDefault="00222B0C" w:rsidP="00313BC3">
            <w:pPr>
              <w:pStyle w:val="Bold"/>
            </w:pPr>
            <w:r w:rsidRPr="0054051B">
              <w:lastRenderedPageBreak/>
              <w:t>Notikums</w:t>
            </w:r>
            <w:r w:rsidR="00313BC3" w:rsidRPr="0054051B">
              <w:t xml:space="preserve"> </w:t>
            </w:r>
          </w:p>
        </w:tc>
        <w:tc>
          <w:tcPr>
            <w:tcW w:w="0" w:type="auto"/>
            <w:tcBorders>
              <w:bottom w:val="single" w:sz="6" w:space="0" w:color="000000"/>
            </w:tcBorders>
          </w:tcPr>
          <w:p w14:paraId="32AE6E3A" w14:textId="2B9E6868" w:rsidR="00313BC3" w:rsidRPr="0054051B" w:rsidRDefault="00313BC3" w:rsidP="00222B0C">
            <w:pPr>
              <w:pStyle w:val="Bold"/>
            </w:pPr>
            <w:r w:rsidRPr="0054051B">
              <w:t>Identifikātors</w:t>
            </w:r>
          </w:p>
        </w:tc>
        <w:tc>
          <w:tcPr>
            <w:tcW w:w="6838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68C7645C" w14:textId="74C4BB55" w:rsidR="00313BC3" w:rsidRPr="0054051B" w:rsidRDefault="00313BC3" w:rsidP="00222B0C">
            <w:pPr>
              <w:pStyle w:val="Bold"/>
            </w:pPr>
            <w:r w:rsidRPr="0054051B">
              <w:t>Apraksts</w:t>
            </w:r>
          </w:p>
        </w:tc>
      </w:tr>
      <w:tr w:rsidR="00313BC3" w:rsidRPr="0054051B" w14:paraId="67E5E0DB" w14:textId="77777777" w:rsidTr="00F615AD">
        <w:tc>
          <w:tcPr>
            <w:tcW w:w="0" w:type="auto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0B0307A" w14:textId="7E0AAEFD" w:rsidR="00313BC3" w:rsidRPr="0054051B" w:rsidRDefault="00313BC3" w:rsidP="00222B0C">
            <w:pPr>
              <w:pStyle w:val="Tablebody"/>
            </w:pPr>
            <w:r w:rsidRPr="0054051B">
              <w:t>Create</w:t>
            </w:r>
            <w:r w:rsidR="00222B0C" w:rsidRPr="0054051B"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</w:tcPr>
          <w:p w14:paraId="02406AE7" w14:textId="77777777" w:rsidR="00313BC3" w:rsidRPr="0054051B" w:rsidRDefault="00313BC3" w:rsidP="00222B0C">
            <w:pPr>
              <w:pStyle w:val="Tablebody"/>
            </w:pPr>
            <w:r w:rsidRPr="0054051B">
              <w:t>0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C51C455" w14:textId="1AE4D41C" w:rsidR="00313BC3" w:rsidRPr="0054051B" w:rsidRDefault="00313BC3" w:rsidP="00313BC3">
            <w:pPr>
              <w:pStyle w:val="Tablebody"/>
            </w:pPr>
            <w:r w:rsidRPr="0054051B">
              <w:t>Tiek pievienots objekts</w:t>
            </w:r>
          </w:p>
        </w:tc>
      </w:tr>
      <w:tr w:rsidR="00313BC3" w:rsidRPr="0054051B" w14:paraId="4E496A4E" w14:textId="77777777" w:rsidTr="00F615AD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8F01955" w14:textId="153CF2B8" w:rsidR="00313BC3" w:rsidRPr="0054051B" w:rsidRDefault="00313BC3" w:rsidP="00222B0C">
            <w:pPr>
              <w:pStyle w:val="Tablebody"/>
            </w:pPr>
            <w:r w:rsidRPr="0054051B">
              <w:t>Read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</w:tcPr>
          <w:p w14:paraId="2E08C1AC" w14:textId="7EBD2A27" w:rsidR="00313BC3" w:rsidRPr="0054051B" w:rsidRDefault="00313BC3" w:rsidP="00222B0C">
            <w:pPr>
              <w:pStyle w:val="Tablebody"/>
            </w:pPr>
            <w:r w:rsidRPr="0054051B">
              <w:t>1</w:t>
            </w:r>
          </w:p>
        </w:tc>
        <w:tc>
          <w:tcPr>
            <w:tcW w:w="6838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0FABDA0" w14:textId="6DAA7EA4" w:rsidR="00313BC3" w:rsidRPr="0054051B" w:rsidRDefault="00313BC3" w:rsidP="00313BC3">
            <w:pPr>
              <w:pStyle w:val="Tablebody"/>
            </w:pPr>
            <w:r w:rsidRPr="0054051B">
              <w:t>Tiek nolasīts objekts (no datu bāzes vai faila)</w:t>
            </w:r>
          </w:p>
        </w:tc>
      </w:tr>
      <w:tr w:rsidR="00313BC3" w:rsidRPr="0054051B" w14:paraId="6B893A78" w14:textId="77777777" w:rsidTr="008F0DA6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180219A" w14:textId="7AE80DC0" w:rsidR="00313BC3" w:rsidRPr="0054051B" w:rsidRDefault="00313BC3" w:rsidP="00222B0C">
            <w:pPr>
              <w:pStyle w:val="Tablebody"/>
            </w:pPr>
            <w:r w:rsidRPr="0054051B">
              <w:t>Edit</w:t>
            </w:r>
            <w:r w:rsidR="00222B0C" w:rsidRPr="0054051B">
              <w:t>ed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</w:tcPr>
          <w:p w14:paraId="5B960708" w14:textId="3A91C29B" w:rsidR="00313BC3" w:rsidRPr="0054051B" w:rsidRDefault="00313BC3" w:rsidP="00222B0C">
            <w:pPr>
              <w:pStyle w:val="Tablebody"/>
            </w:pPr>
            <w:r w:rsidRPr="0054051B">
              <w:t>2</w:t>
            </w:r>
          </w:p>
        </w:tc>
        <w:tc>
          <w:tcPr>
            <w:tcW w:w="6838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598A1F0" w14:textId="29729DA2" w:rsidR="00313BC3" w:rsidRPr="0054051B" w:rsidRDefault="00313BC3" w:rsidP="00313BC3">
            <w:pPr>
              <w:pStyle w:val="Tablebody"/>
            </w:pPr>
            <w:r w:rsidRPr="0054051B">
              <w:t xml:space="preserve">Tiek modificēts objekts </w:t>
            </w:r>
          </w:p>
        </w:tc>
      </w:tr>
      <w:tr w:rsidR="00313BC3" w:rsidRPr="0054051B" w14:paraId="427CA9FF" w14:textId="77777777" w:rsidTr="008F0DA6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A94F5F9" w14:textId="33648A0B" w:rsidR="00313BC3" w:rsidRPr="0054051B" w:rsidRDefault="00313BC3" w:rsidP="00222B0C">
            <w:pPr>
              <w:pStyle w:val="Tablebody"/>
            </w:pPr>
            <w:r w:rsidRPr="0054051B">
              <w:t>Delete</w:t>
            </w:r>
            <w:r w:rsidR="00222B0C" w:rsidRPr="0054051B">
              <w:t>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FAD05FC" w14:textId="27C5C581" w:rsidR="00313BC3" w:rsidRPr="0054051B" w:rsidRDefault="00313BC3" w:rsidP="00222B0C">
            <w:pPr>
              <w:pStyle w:val="Tablebody"/>
            </w:pPr>
            <w:r w:rsidRPr="0054051B">
              <w:t>3</w:t>
            </w:r>
          </w:p>
        </w:tc>
        <w:tc>
          <w:tcPr>
            <w:tcW w:w="68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7BCB54AF" w14:textId="5B636BF9" w:rsidR="00313BC3" w:rsidRPr="0054051B" w:rsidRDefault="00313BC3" w:rsidP="00222B0C">
            <w:pPr>
              <w:pStyle w:val="Tablebody"/>
            </w:pPr>
            <w:r w:rsidRPr="0054051B">
              <w:t>Tiek dzēsts objekts</w:t>
            </w:r>
          </w:p>
        </w:tc>
      </w:tr>
    </w:tbl>
    <w:p w14:paraId="4983759C" w14:textId="77777777" w:rsidR="00AA00E6" w:rsidRDefault="00AA00E6" w:rsidP="00F615AD"/>
    <w:p w14:paraId="064465C5" w14:textId="4BC96E21" w:rsidR="00F615AD" w:rsidRPr="0054051B" w:rsidRDefault="00F615AD" w:rsidP="00F615AD">
      <w:r w:rsidRPr="0054051B">
        <w:t>Parametru vērtību piešķiršana: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383"/>
        <w:gridCol w:w="4713"/>
        <w:gridCol w:w="3685"/>
      </w:tblGrid>
      <w:tr w:rsidR="00BC120A" w:rsidRPr="0054051B" w14:paraId="5B47D2EC" w14:textId="2768D6D5" w:rsidTr="008F0DA6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</w:tcPr>
          <w:p w14:paraId="0900DA50" w14:textId="3F67861C" w:rsidR="00BC120A" w:rsidRPr="0054051B" w:rsidRDefault="00BC120A" w:rsidP="00F615AD">
            <w:pPr>
              <w:pStyle w:val="Bold"/>
            </w:pPr>
            <w:r w:rsidRPr="0054051B">
              <w:t>Parametrs</w:t>
            </w:r>
          </w:p>
        </w:tc>
        <w:tc>
          <w:tcPr>
            <w:tcW w:w="47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C3EBD3" w14:textId="7E038A1E" w:rsidR="00BC120A" w:rsidRPr="0054051B" w:rsidRDefault="00BC120A" w:rsidP="00F615AD">
            <w:pPr>
              <w:pStyle w:val="Bold"/>
            </w:pPr>
            <w:r w:rsidRPr="0054051B">
              <w:t>Vērtīiba</w:t>
            </w:r>
          </w:p>
        </w:tc>
        <w:tc>
          <w:tcPr>
            <w:tcW w:w="3685" w:type="dxa"/>
            <w:tcBorders>
              <w:top w:val="single" w:sz="12" w:space="0" w:color="000000"/>
              <w:bottom w:val="single" w:sz="6" w:space="0" w:color="000000"/>
              <w:right w:val="nil"/>
            </w:tcBorders>
          </w:tcPr>
          <w:p w14:paraId="7C065F19" w14:textId="5ADF02ED" w:rsidR="00BC120A" w:rsidRPr="0054051B" w:rsidRDefault="00E63075" w:rsidP="00F615AD">
            <w:pPr>
              <w:pStyle w:val="Bold"/>
            </w:pPr>
            <w:r w:rsidRPr="0054051B">
              <w:t>Piezīmes</w:t>
            </w:r>
          </w:p>
        </w:tc>
      </w:tr>
      <w:tr w:rsidR="00BC120A" w:rsidRPr="0054051B" w14:paraId="52F2AFD0" w14:textId="1B7B4B5A" w:rsidTr="008F0DA6">
        <w:tc>
          <w:tcPr>
            <w:tcW w:w="0" w:type="auto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</w:tcPr>
          <w:p w14:paraId="6D739653" w14:textId="4AAFF37D" w:rsidR="00BC120A" w:rsidRPr="0054051B" w:rsidRDefault="00BC120A" w:rsidP="00F615AD">
            <w:pPr>
              <w:pStyle w:val="Tablebody"/>
            </w:pPr>
            <w:r w:rsidRPr="0054051B">
              <w:t>actionCode</w:t>
            </w:r>
          </w:p>
        </w:tc>
        <w:tc>
          <w:tcPr>
            <w:tcW w:w="4713" w:type="dxa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65AF241" w14:textId="7731DA7A" w:rsidR="00BC120A" w:rsidRPr="0054051B" w:rsidRDefault="00BC120A" w:rsidP="00F615AD">
            <w:pPr>
              <w:pStyle w:val="Tablebody"/>
            </w:pPr>
            <w:r w:rsidRPr="0054051B">
              <w:t>{objekta tips}[Notikums]</w:t>
            </w:r>
          </w:p>
        </w:tc>
        <w:tc>
          <w:tcPr>
            <w:tcW w:w="3685" w:type="dxa"/>
            <w:tcBorders>
              <w:top w:val="single" w:sz="6" w:space="0" w:color="000000"/>
              <w:left w:val="nil"/>
              <w:bottom w:val="nil"/>
              <w:right w:val="nil"/>
              <w:tl2br w:val="nil"/>
              <w:tr2bl w:val="nil"/>
            </w:tcBorders>
          </w:tcPr>
          <w:p w14:paraId="64068C8B" w14:textId="77777777" w:rsidR="00BC120A" w:rsidRPr="0054051B" w:rsidRDefault="00BC120A" w:rsidP="00F615AD">
            <w:pPr>
              <w:pStyle w:val="Tablebody"/>
            </w:pPr>
          </w:p>
        </w:tc>
      </w:tr>
      <w:tr w:rsidR="00BC120A" w:rsidRPr="0054051B" w14:paraId="4D89A56F" w14:textId="6A4A89F5" w:rsidTr="008F0DA6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</w:tcPr>
          <w:p w14:paraId="434F9375" w14:textId="13C0BEDC" w:rsidR="00BC120A" w:rsidRPr="0054051B" w:rsidRDefault="00BC120A" w:rsidP="00F615AD">
            <w:pPr>
              <w:pStyle w:val="Tablebody"/>
            </w:pPr>
            <w:r w:rsidRPr="0054051B">
              <w:t>eventId</w:t>
            </w:r>
          </w:p>
        </w:tc>
        <w:tc>
          <w:tcPr>
            <w:tcW w:w="4713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ED8C1A0" w14:textId="5224CB78" w:rsidR="00BC120A" w:rsidRPr="0054051B" w:rsidRDefault="00BC120A" w:rsidP="00F615AD">
            <w:pPr>
              <w:pStyle w:val="Tablebody"/>
            </w:pPr>
            <w:r w:rsidRPr="0054051B">
              <w:t>[Identifikators]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489B778F" w14:textId="77777777" w:rsidR="00BC120A" w:rsidRPr="0054051B" w:rsidRDefault="00BC120A" w:rsidP="00F615AD">
            <w:pPr>
              <w:pStyle w:val="Tablebody"/>
            </w:pPr>
          </w:p>
        </w:tc>
      </w:tr>
      <w:tr w:rsidR="00BC120A" w:rsidRPr="0054051B" w14:paraId="5F1EE6D4" w14:textId="0F4696F2" w:rsidTr="008F0DA6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49C709C" w14:textId="0E235DCF" w:rsidR="00BC120A" w:rsidRPr="0054051B" w:rsidRDefault="00BC120A" w:rsidP="00F615AD">
            <w:pPr>
              <w:pStyle w:val="Tablebody"/>
            </w:pPr>
            <w:r w:rsidRPr="0054051B">
              <w:t>message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098EFFA" w14:textId="6FCC6E0B" w:rsidR="00BC120A" w:rsidRPr="0054051B" w:rsidRDefault="00BC120A" w:rsidP="009D2607">
            <w:pPr>
              <w:pStyle w:val="Tablebody"/>
            </w:pPr>
            <w:r w:rsidRPr="0054051B">
              <w:t>{objekta tips} {objekta nosaukums} [Notikums]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22198E45" w14:textId="0F4187DD" w:rsidR="00BC120A" w:rsidRPr="0054051B" w:rsidRDefault="00E63075" w:rsidP="00E63075">
            <w:pPr>
              <w:pStyle w:val="Tablebody"/>
            </w:pPr>
            <w:r w:rsidRPr="0054051B">
              <w:t>Lokalizēts atbilstoši konfigurācijai</w:t>
            </w:r>
          </w:p>
        </w:tc>
      </w:tr>
    </w:tbl>
    <w:p w14:paraId="5343B883" w14:textId="77777777" w:rsidR="00AA00E6" w:rsidRDefault="00AA00E6" w:rsidP="001741EC"/>
    <w:p w14:paraId="6E77E685" w14:textId="353B4F6C" w:rsidR="003F41DC" w:rsidRPr="0054051B" w:rsidRDefault="003F41DC" w:rsidP="001741EC">
      <w:r w:rsidRPr="0054051B">
        <w:t>Parametru vērtību piemēri: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628"/>
        <w:gridCol w:w="1455"/>
        <w:gridCol w:w="997"/>
        <w:gridCol w:w="5701"/>
      </w:tblGrid>
      <w:tr w:rsidR="00372CF2" w:rsidRPr="0054051B" w14:paraId="04158D58" w14:textId="77777777" w:rsidTr="00BD16F3">
        <w:trPr>
          <w:trHeight w:val="569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</w:tcPr>
          <w:p w14:paraId="2A9D586A" w14:textId="486C356F" w:rsidR="00372CF2" w:rsidRPr="0054051B" w:rsidRDefault="00372CF2" w:rsidP="00222B0C">
            <w:pPr>
              <w:pStyle w:val="Bold"/>
            </w:pPr>
            <w:r w:rsidRPr="0054051B">
              <w:t>applicationId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671975" w14:textId="72E3DCDF" w:rsidR="00372CF2" w:rsidRPr="0054051B" w:rsidRDefault="00372CF2" w:rsidP="00222B0C">
            <w:pPr>
              <w:pStyle w:val="Bold"/>
            </w:pPr>
            <w:r w:rsidRPr="0054051B">
              <w:t>actionCode</w:t>
            </w:r>
          </w:p>
        </w:tc>
        <w:tc>
          <w:tcPr>
            <w:tcW w:w="0" w:type="auto"/>
            <w:tcBorders>
              <w:bottom w:val="single" w:sz="6" w:space="0" w:color="000000"/>
            </w:tcBorders>
          </w:tcPr>
          <w:p w14:paraId="7424B819" w14:textId="47FEC167" w:rsidR="00372CF2" w:rsidRPr="0054051B" w:rsidRDefault="00372CF2" w:rsidP="00222B0C">
            <w:pPr>
              <w:pStyle w:val="Bold"/>
            </w:pPr>
            <w:r w:rsidRPr="0054051B">
              <w:t>eventid</w:t>
            </w:r>
          </w:p>
        </w:tc>
        <w:tc>
          <w:tcPr>
            <w:tcW w:w="7078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24484897" w14:textId="42429D50" w:rsidR="00372CF2" w:rsidRPr="0054051B" w:rsidRDefault="00372CF2" w:rsidP="00222B0C">
            <w:pPr>
              <w:pStyle w:val="Bold"/>
            </w:pPr>
            <w:r w:rsidRPr="0054051B">
              <w:t>message</w:t>
            </w:r>
          </w:p>
        </w:tc>
      </w:tr>
      <w:tr w:rsidR="00372CF2" w:rsidRPr="0054051B" w14:paraId="16752F4B" w14:textId="77777777" w:rsidTr="00372CF2">
        <w:tc>
          <w:tcPr>
            <w:tcW w:w="0" w:type="auto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</w:tcPr>
          <w:p w14:paraId="7E34202D" w14:textId="63C5C049" w:rsidR="00372CF2" w:rsidRPr="0054051B" w:rsidRDefault="00372CF2" w:rsidP="00222B0C">
            <w:pPr>
              <w:pStyle w:val="Tablebody"/>
            </w:pPr>
            <w:r w:rsidRPr="0054051B">
              <w:t>VISS.RK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49DC1D32" w14:textId="3719EE01" w:rsidR="00372CF2" w:rsidRPr="0054051B" w:rsidRDefault="00BD16F3" w:rsidP="00BD16F3">
            <w:pPr>
              <w:pStyle w:val="Tablebody"/>
            </w:pPr>
            <w:r w:rsidRPr="0054051B">
              <w:t>XSD</w:t>
            </w:r>
            <w:r w:rsidR="00372CF2" w:rsidRPr="0054051B">
              <w:t>Type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</w:tcPr>
          <w:p w14:paraId="7E25C071" w14:textId="4C3470D8" w:rsidR="00372CF2" w:rsidRPr="0054051B" w:rsidRDefault="00372CF2" w:rsidP="00222B0C">
            <w:pPr>
              <w:pStyle w:val="Tablebody"/>
            </w:pPr>
            <w:r w:rsidRPr="0054051B">
              <w:t>0</w:t>
            </w:r>
          </w:p>
        </w:tc>
        <w:tc>
          <w:tcPr>
            <w:tcW w:w="7078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C58D1CC" w14:textId="58EC9D6A" w:rsidR="00372CF2" w:rsidRPr="0054051B" w:rsidRDefault="00372CF2" w:rsidP="00A016D1">
            <w:pPr>
              <w:pStyle w:val="Tablebody"/>
            </w:pPr>
            <w:r w:rsidRPr="0054051B">
              <w:t>Tips ‘</w:t>
            </w:r>
            <w:r w:rsidR="00A016D1" w:rsidRPr="0054051B">
              <w:t>{0}</w:t>
            </w:r>
            <w:r w:rsidRPr="0054051B">
              <w:t>’ izveidots</w:t>
            </w:r>
          </w:p>
        </w:tc>
      </w:tr>
      <w:tr w:rsidR="00372CF2" w:rsidRPr="0054051B" w14:paraId="7E809F9B" w14:textId="77777777" w:rsidTr="00372CF2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</w:tcPr>
          <w:p w14:paraId="509F2986" w14:textId="346EA7E2" w:rsidR="00372CF2" w:rsidRPr="0054051B" w:rsidRDefault="00372CF2" w:rsidP="00222B0C">
            <w:pPr>
              <w:pStyle w:val="Tablebody"/>
            </w:pPr>
            <w:r w:rsidRPr="0054051B">
              <w:t>VISS.RK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8A3FBDB" w14:textId="7B3BC6F6" w:rsidR="00372CF2" w:rsidRPr="0054051B" w:rsidRDefault="00BD16F3" w:rsidP="00BD16F3">
            <w:pPr>
              <w:pStyle w:val="Tablebody"/>
            </w:pPr>
            <w:r w:rsidRPr="0054051B">
              <w:t>XSD</w:t>
            </w:r>
            <w:r w:rsidR="00372CF2" w:rsidRPr="0054051B">
              <w:t>Group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</w:tcPr>
          <w:p w14:paraId="0D506AEB" w14:textId="12D9EC5B" w:rsidR="00372CF2" w:rsidRPr="0054051B" w:rsidRDefault="00372CF2" w:rsidP="00222B0C">
            <w:pPr>
              <w:pStyle w:val="Tablebody"/>
            </w:pPr>
            <w:r w:rsidRPr="0054051B">
              <w:t>0</w:t>
            </w:r>
          </w:p>
        </w:tc>
        <w:tc>
          <w:tcPr>
            <w:tcW w:w="7078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601CF76" w14:textId="01FD44FC" w:rsidR="00372CF2" w:rsidRPr="0054051B" w:rsidRDefault="00372CF2" w:rsidP="00222B0C">
            <w:pPr>
              <w:pStyle w:val="Tablebody"/>
            </w:pPr>
            <w:r w:rsidRPr="0054051B">
              <w:t xml:space="preserve">Grupa </w:t>
            </w:r>
            <w:r w:rsidR="00A016D1" w:rsidRPr="0054051B">
              <w:t>‘{0}’</w:t>
            </w:r>
            <w:r w:rsidRPr="0054051B">
              <w:t xml:space="preserve"> izveidota</w:t>
            </w:r>
          </w:p>
        </w:tc>
      </w:tr>
      <w:tr w:rsidR="00372CF2" w:rsidRPr="0054051B" w14:paraId="3EBEB1F8" w14:textId="77777777" w:rsidTr="00372CF2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</w:tcPr>
          <w:p w14:paraId="3E318C4B" w14:textId="142B4A24" w:rsidR="00372CF2" w:rsidRPr="0054051B" w:rsidRDefault="00372CF2" w:rsidP="00222B0C">
            <w:pPr>
              <w:pStyle w:val="Tablebody"/>
            </w:pPr>
            <w:r w:rsidRPr="0054051B">
              <w:t>VISS.RK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777F0ED" w14:textId="0508D073" w:rsidR="00372CF2" w:rsidRPr="0054051B" w:rsidRDefault="00372CF2" w:rsidP="00222B0C">
            <w:pPr>
              <w:pStyle w:val="Tablebody"/>
            </w:pPr>
            <w:r w:rsidRPr="0054051B">
              <w:t>TypeDeleted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</w:tcPr>
          <w:p w14:paraId="00913430" w14:textId="4D4D2963" w:rsidR="00372CF2" w:rsidRPr="0054051B" w:rsidRDefault="00372CF2" w:rsidP="00222B0C">
            <w:pPr>
              <w:pStyle w:val="Tablebody"/>
            </w:pPr>
            <w:r w:rsidRPr="0054051B">
              <w:t>3</w:t>
            </w:r>
          </w:p>
        </w:tc>
        <w:tc>
          <w:tcPr>
            <w:tcW w:w="7078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F627210" w14:textId="4220EB16" w:rsidR="00372CF2" w:rsidRPr="0054051B" w:rsidRDefault="00372CF2" w:rsidP="003F41DC">
            <w:pPr>
              <w:pStyle w:val="Tablebody"/>
            </w:pPr>
            <w:r w:rsidRPr="0054051B">
              <w:t xml:space="preserve">Tips </w:t>
            </w:r>
            <w:r w:rsidR="00A016D1" w:rsidRPr="0054051B">
              <w:t>‘{0}’</w:t>
            </w:r>
            <w:r w:rsidRPr="0054051B">
              <w:t xml:space="preserve"> izdzēsts</w:t>
            </w:r>
          </w:p>
        </w:tc>
      </w:tr>
      <w:tr w:rsidR="00372CF2" w:rsidRPr="0054051B" w14:paraId="1B2CCA5F" w14:textId="77777777" w:rsidTr="008F0DA6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</w:tcPr>
          <w:p w14:paraId="5FFF6CE2" w14:textId="5BC81407" w:rsidR="00372CF2" w:rsidRPr="0054051B" w:rsidRDefault="00372CF2" w:rsidP="00222B0C">
            <w:pPr>
              <w:pStyle w:val="Tablebody"/>
            </w:pPr>
            <w:r w:rsidRPr="0054051B">
              <w:t>VISS.RK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4BE4EFC" w14:textId="0DDFDBC9" w:rsidR="00372CF2" w:rsidRPr="0054051B" w:rsidRDefault="00372CF2" w:rsidP="00222B0C">
            <w:pPr>
              <w:pStyle w:val="Tablebody"/>
            </w:pPr>
            <w:r w:rsidRPr="0054051B">
              <w:t>TypeEdited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</w:tcPr>
          <w:p w14:paraId="58DDD134" w14:textId="24399C00" w:rsidR="00372CF2" w:rsidRPr="0054051B" w:rsidRDefault="00372CF2" w:rsidP="00222B0C">
            <w:pPr>
              <w:pStyle w:val="Tablebody"/>
            </w:pPr>
            <w:r w:rsidRPr="0054051B">
              <w:t>2</w:t>
            </w:r>
          </w:p>
        </w:tc>
        <w:tc>
          <w:tcPr>
            <w:tcW w:w="7078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03E8F5DD" w14:textId="62CBBD77" w:rsidR="00372CF2" w:rsidRPr="0054051B" w:rsidRDefault="00372CF2" w:rsidP="003F41DC">
            <w:pPr>
              <w:pStyle w:val="Tablebody"/>
            </w:pPr>
            <w:r w:rsidRPr="0054051B">
              <w:t xml:space="preserve">Tips </w:t>
            </w:r>
            <w:r w:rsidR="00A016D1" w:rsidRPr="0054051B">
              <w:t>‘{0}’</w:t>
            </w:r>
            <w:r w:rsidRPr="0054051B">
              <w:t xml:space="preserve"> modificēts</w:t>
            </w:r>
          </w:p>
        </w:tc>
      </w:tr>
      <w:tr w:rsidR="00372CF2" w:rsidRPr="0054051B" w14:paraId="31F1DDBF" w14:textId="77777777" w:rsidTr="008F0DA6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2E2BBF7" w14:textId="25B53F4A" w:rsidR="00372CF2" w:rsidRPr="0054051B" w:rsidRDefault="00372CF2" w:rsidP="00222B0C">
            <w:pPr>
              <w:pStyle w:val="Tablebody"/>
            </w:pPr>
            <w:r w:rsidRPr="0054051B">
              <w:t>VISS.RK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C732341" w14:textId="65010326" w:rsidR="00372CF2" w:rsidRPr="0054051B" w:rsidRDefault="00372CF2" w:rsidP="00222B0C">
            <w:pPr>
              <w:pStyle w:val="Tablebody"/>
            </w:pPr>
            <w:r w:rsidRPr="0054051B">
              <w:t>GroupEdited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81C4A7C" w14:textId="51226817" w:rsidR="00372CF2" w:rsidRPr="0054051B" w:rsidRDefault="00372CF2" w:rsidP="00222B0C">
            <w:pPr>
              <w:pStyle w:val="Tablebody"/>
            </w:pPr>
            <w:r w:rsidRPr="0054051B">
              <w:t>2</w:t>
            </w:r>
          </w:p>
        </w:tc>
        <w:tc>
          <w:tcPr>
            <w:tcW w:w="70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606230AA" w14:textId="046A284C" w:rsidR="00372CF2" w:rsidRPr="0054051B" w:rsidRDefault="00372CF2" w:rsidP="003F41DC">
            <w:pPr>
              <w:pStyle w:val="Tablebody"/>
            </w:pPr>
            <w:r w:rsidRPr="0054051B">
              <w:t xml:space="preserve">Grupa </w:t>
            </w:r>
            <w:r w:rsidR="00A016D1" w:rsidRPr="0054051B">
              <w:t>‘{0}’</w:t>
            </w:r>
            <w:r w:rsidRPr="0054051B">
              <w:t xml:space="preserve"> modificēta</w:t>
            </w:r>
          </w:p>
        </w:tc>
      </w:tr>
    </w:tbl>
    <w:p w14:paraId="19FE8FB1" w14:textId="77777777" w:rsidR="00913E35" w:rsidRPr="0054051B" w:rsidRDefault="00913E35" w:rsidP="00913E35">
      <w:pPr>
        <w:pStyle w:val="Heading1"/>
      </w:pPr>
      <w:bookmarkStart w:id="161" w:name="_Toc303763332"/>
      <w:bookmarkStart w:id="162" w:name="_Toc303764061"/>
      <w:bookmarkStart w:id="163" w:name="_Toc303763333"/>
      <w:bookmarkStart w:id="164" w:name="_Toc303764062"/>
      <w:bookmarkStart w:id="165" w:name="_Toc303763334"/>
      <w:bookmarkStart w:id="166" w:name="_Toc303764063"/>
      <w:bookmarkStart w:id="167" w:name="_Toc303763335"/>
      <w:bookmarkStart w:id="168" w:name="_Toc303764064"/>
      <w:bookmarkStart w:id="169" w:name="_Toc303763336"/>
      <w:bookmarkStart w:id="170" w:name="_Toc303764065"/>
      <w:bookmarkStart w:id="171" w:name="_Toc303763337"/>
      <w:bookmarkStart w:id="172" w:name="_Toc303764066"/>
      <w:bookmarkStart w:id="173" w:name="_Toc303763338"/>
      <w:bookmarkStart w:id="174" w:name="_Toc303764067"/>
      <w:bookmarkStart w:id="175" w:name="_Toc303763339"/>
      <w:bookmarkStart w:id="176" w:name="_Toc303764068"/>
      <w:bookmarkStart w:id="177" w:name="_Toc303763340"/>
      <w:bookmarkStart w:id="178" w:name="_Toc303764069"/>
      <w:bookmarkStart w:id="179" w:name="_Toc303763341"/>
      <w:bookmarkStart w:id="180" w:name="_Toc303764070"/>
      <w:bookmarkStart w:id="181" w:name="_Toc303763342"/>
      <w:bookmarkStart w:id="182" w:name="_Toc303764071"/>
      <w:bookmarkStart w:id="183" w:name="_Toc303763343"/>
      <w:bookmarkStart w:id="184" w:name="_Toc303764072"/>
      <w:bookmarkStart w:id="185" w:name="_Toc303763344"/>
      <w:bookmarkStart w:id="186" w:name="_Toc303764073"/>
      <w:bookmarkStart w:id="187" w:name="_Toc303763345"/>
      <w:bookmarkStart w:id="188" w:name="_Toc303764074"/>
      <w:bookmarkStart w:id="189" w:name="_Toc303763346"/>
      <w:bookmarkStart w:id="190" w:name="_Toc303764075"/>
      <w:bookmarkStart w:id="191" w:name="_Toc303763347"/>
      <w:bookmarkStart w:id="192" w:name="_Toc303764076"/>
      <w:bookmarkStart w:id="193" w:name="_Toc303763348"/>
      <w:bookmarkStart w:id="194" w:name="_Toc303764077"/>
      <w:bookmarkStart w:id="195" w:name="_Toc303763349"/>
      <w:bookmarkStart w:id="196" w:name="_Toc303764078"/>
      <w:bookmarkStart w:id="197" w:name="_Toc303763350"/>
      <w:bookmarkStart w:id="198" w:name="_Toc303764079"/>
      <w:bookmarkStart w:id="199" w:name="_Toc303763351"/>
      <w:bookmarkStart w:id="200" w:name="_Toc303764080"/>
      <w:bookmarkStart w:id="201" w:name="_Toc303763352"/>
      <w:bookmarkStart w:id="202" w:name="_Toc303764081"/>
      <w:bookmarkStart w:id="203" w:name="_Toc303763353"/>
      <w:bookmarkStart w:id="204" w:name="_Toc303764082"/>
      <w:bookmarkStart w:id="205" w:name="_Toc303763354"/>
      <w:bookmarkStart w:id="206" w:name="_Toc303764083"/>
      <w:bookmarkStart w:id="207" w:name="_Toc303763355"/>
      <w:bookmarkStart w:id="208" w:name="_Toc303764084"/>
      <w:bookmarkStart w:id="209" w:name="_Toc303763356"/>
      <w:bookmarkStart w:id="210" w:name="_Toc303764085"/>
      <w:bookmarkStart w:id="211" w:name="_Toc303763357"/>
      <w:bookmarkStart w:id="212" w:name="_Toc303764086"/>
      <w:bookmarkStart w:id="213" w:name="_Toc303763370"/>
      <w:bookmarkStart w:id="214" w:name="_Toc303764099"/>
      <w:bookmarkStart w:id="215" w:name="_Toc303763371"/>
      <w:bookmarkStart w:id="216" w:name="_Toc303764100"/>
      <w:bookmarkStart w:id="217" w:name="_Toc303763372"/>
      <w:bookmarkStart w:id="218" w:name="_Toc303764101"/>
      <w:bookmarkStart w:id="219" w:name="_Toc303763373"/>
      <w:bookmarkStart w:id="220" w:name="_Toc303764102"/>
      <w:bookmarkStart w:id="221" w:name="_Toc303763374"/>
      <w:bookmarkStart w:id="222" w:name="_Toc303764103"/>
      <w:bookmarkStart w:id="223" w:name="_Toc303763384"/>
      <w:bookmarkStart w:id="224" w:name="_Toc303764113"/>
      <w:bookmarkStart w:id="225" w:name="_Toc303763385"/>
      <w:bookmarkStart w:id="226" w:name="_Toc303764114"/>
      <w:bookmarkStart w:id="227" w:name="_Toc303763386"/>
      <w:bookmarkStart w:id="228" w:name="_Toc303764115"/>
      <w:bookmarkStart w:id="229" w:name="_Toc303763387"/>
      <w:bookmarkStart w:id="230" w:name="_Toc303764116"/>
      <w:bookmarkStart w:id="231" w:name="_Toc303763403"/>
      <w:bookmarkStart w:id="232" w:name="_Toc303764132"/>
      <w:bookmarkStart w:id="233" w:name="_Toc303763404"/>
      <w:bookmarkStart w:id="234" w:name="_Toc303764133"/>
      <w:bookmarkStart w:id="235" w:name="_Toc303763405"/>
      <w:bookmarkStart w:id="236" w:name="_Toc303764134"/>
      <w:bookmarkStart w:id="237" w:name="_Toc303763406"/>
      <w:bookmarkStart w:id="238" w:name="_Toc303764135"/>
      <w:bookmarkStart w:id="239" w:name="_Toc303763407"/>
      <w:bookmarkStart w:id="240" w:name="_Toc303764136"/>
      <w:bookmarkStart w:id="241" w:name="_Toc303763408"/>
      <w:bookmarkStart w:id="242" w:name="_Toc303764137"/>
      <w:bookmarkStart w:id="243" w:name="_Toc303763409"/>
      <w:bookmarkStart w:id="244" w:name="_Toc303764138"/>
      <w:bookmarkStart w:id="245" w:name="_Toc303763410"/>
      <w:bookmarkStart w:id="246" w:name="_Toc303764139"/>
      <w:bookmarkStart w:id="247" w:name="_Toc303763411"/>
      <w:bookmarkStart w:id="248" w:name="_Toc303764140"/>
      <w:bookmarkStart w:id="249" w:name="_Toc303763412"/>
      <w:bookmarkStart w:id="250" w:name="_Toc303764141"/>
      <w:bookmarkStart w:id="251" w:name="_Toc303763413"/>
      <w:bookmarkStart w:id="252" w:name="_Toc303764142"/>
      <w:bookmarkStart w:id="253" w:name="_Toc303763414"/>
      <w:bookmarkStart w:id="254" w:name="_Toc303764143"/>
      <w:bookmarkStart w:id="255" w:name="_Toc303763415"/>
      <w:bookmarkStart w:id="256" w:name="_Toc303764144"/>
      <w:bookmarkStart w:id="257" w:name="_Toc303763416"/>
      <w:bookmarkStart w:id="258" w:name="_Toc303764145"/>
      <w:bookmarkStart w:id="259" w:name="_Toc303763417"/>
      <w:bookmarkStart w:id="260" w:name="_Toc303764146"/>
      <w:bookmarkStart w:id="261" w:name="_Toc303763418"/>
      <w:bookmarkStart w:id="262" w:name="_Toc303764147"/>
      <w:bookmarkStart w:id="263" w:name="_Toc303763419"/>
      <w:bookmarkStart w:id="264" w:name="_Toc303764148"/>
      <w:bookmarkStart w:id="265" w:name="_Toc303763420"/>
      <w:bookmarkStart w:id="266" w:name="_Toc303764149"/>
      <w:bookmarkStart w:id="267" w:name="_Toc303763421"/>
      <w:bookmarkStart w:id="268" w:name="_Toc303764150"/>
      <w:bookmarkStart w:id="269" w:name="_Toc303763422"/>
      <w:bookmarkStart w:id="270" w:name="_Toc303764151"/>
      <w:bookmarkStart w:id="271" w:name="_Toc303763423"/>
      <w:bookmarkStart w:id="272" w:name="_Toc303764152"/>
      <w:bookmarkStart w:id="273" w:name="_Toc303763424"/>
      <w:bookmarkStart w:id="274" w:name="_Toc303764153"/>
      <w:bookmarkStart w:id="275" w:name="_Toc303763425"/>
      <w:bookmarkStart w:id="276" w:name="_Toc303764154"/>
      <w:bookmarkStart w:id="277" w:name="_Toc303763426"/>
      <w:bookmarkStart w:id="278" w:name="_Toc303764155"/>
      <w:bookmarkStart w:id="279" w:name="_Toc303763427"/>
      <w:bookmarkStart w:id="280" w:name="_Toc303764156"/>
      <w:bookmarkStart w:id="281" w:name="_Toc303763428"/>
      <w:bookmarkStart w:id="282" w:name="_Toc303764157"/>
      <w:bookmarkStart w:id="283" w:name="_Toc303763429"/>
      <w:bookmarkStart w:id="284" w:name="_Toc303764158"/>
      <w:bookmarkStart w:id="285" w:name="_Toc303763430"/>
      <w:bookmarkStart w:id="286" w:name="_Toc303764159"/>
      <w:bookmarkStart w:id="287" w:name="_Toc303763431"/>
      <w:bookmarkStart w:id="288" w:name="_Toc303764160"/>
      <w:bookmarkStart w:id="289" w:name="_Toc303763432"/>
      <w:bookmarkStart w:id="290" w:name="_Toc303764161"/>
      <w:bookmarkStart w:id="291" w:name="_Toc303763433"/>
      <w:bookmarkStart w:id="292" w:name="_Toc303764162"/>
      <w:bookmarkStart w:id="293" w:name="_Toc303763434"/>
      <w:bookmarkStart w:id="294" w:name="_Toc303764163"/>
      <w:bookmarkStart w:id="295" w:name="_Toc303763435"/>
      <w:bookmarkStart w:id="296" w:name="_Toc303764164"/>
      <w:bookmarkStart w:id="297" w:name="_Toc303763436"/>
      <w:bookmarkStart w:id="298" w:name="_Toc303764165"/>
      <w:bookmarkStart w:id="299" w:name="_Toc303763437"/>
      <w:bookmarkStart w:id="300" w:name="_Toc303764166"/>
      <w:bookmarkStart w:id="301" w:name="_Toc303763438"/>
      <w:bookmarkStart w:id="302" w:name="_Toc303764167"/>
      <w:bookmarkStart w:id="303" w:name="_Toc303763439"/>
      <w:bookmarkStart w:id="304" w:name="_Toc303764168"/>
      <w:bookmarkStart w:id="305" w:name="_Toc303763440"/>
      <w:bookmarkStart w:id="306" w:name="_Toc303764169"/>
      <w:bookmarkStart w:id="307" w:name="_Toc303763441"/>
      <w:bookmarkStart w:id="308" w:name="_Toc303764170"/>
      <w:bookmarkStart w:id="309" w:name="_Toc303763442"/>
      <w:bookmarkStart w:id="310" w:name="_Toc303764171"/>
      <w:bookmarkStart w:id="311" w:name="_Toc303763443"/>
      <w:bookmarkStart w:id="312" w:name="_Toc303764172"/>
      <w:bookmarkStart w:id="313" w:name="_Toc303763444"/>
      <w:bookmarkStart w:id="314" w:name="_Toc303764173"/>
      <w:bookmarkStart w:id="315" w:name="_Toc303763445"/>
      <w:bookmarkStart w:id="316" w:name="_Toc303764174"/>
      <w:bookmarkStart w:id="317" w:name="_Toc303763446"/>
      <w:bookmarkStart w:id="318" w:name="_Toc303764175"/>
      <w:bookmarkStart w:id="319" w:name="_Toc303763447"/>
      <w:bookmarkStart w:id="320" w:name="_Toc303764176"/>
      <w:bookmarkStart w:id="321" w:name="_Toc303763448"/>
      <w:bookmarkStart w:id="322" w:name="_Toc303764177"/>
      <w:bookmarkStart w:id="323" w:name="_Toc303763449"/>
      <w:bookmarkStart w:id="324" w:name="_Toc303764178"/>
      <w:bookmarkStart w:id="325" w:name="_Toc303763450"/>
      <w:bookmarkStart w:id="326" w:name="_Toc303764179"/>
      <w:bookmarkStart w:id="327" w:name="_Toc303763451"/>
      <w:bookmarkStart w:id="328" w:name="_Toc303764180"/>
      <w:bookmarkStart w:id="329" w:name="_Toc303763452"/>
      <w:bookmarkStart w:id="330" w:name="_Toc303764181"/>
      <w:bookmarkStart w:id="331" w:name="_Toc303763453"/>
      <w:bookmarkStart w:id="332" w:name="_Toc303764182"/>
      <w:bookmarkStart w:id="333" w:name="_Toc303763454"/>
      <w:bookmarkStart w:id="334" w:name="_Toc303764183"/>
      <w:bookmarkStart w:id="335" w:name="_Toc303763455"/>
      <w:bookmarkStart w:id="336" w:name="_Toc303764184"/>
      <w:bookmarkStart w:id="337" w:name="_Toc303763456"/>
      <w:bookmarkStart w:id="338" w:name="_Toc303764185"/>
      <w:bookmarkStart w:id="339" w:name="_Toc303763457"/>
      <w:bookmarkStart w:id="340" w:name="_Toc303764186"/>
      <w:bookmarkStart w:id="341" w:name="_Toc303763458"/>
      <w:bookmarkStart w:id="342" w:name="_Toc303764187"/>
      <w:bookmarkStart w:id="343" w:name="_Toc303763459"/>
      <w:bookmarkStart w:id="344" w:name="_Toc303764188"/>
      <w:bookmarkStart w:id="345" w:name="_Toc303763460"/>
      <w:bookmarkStart w:id="346" w:name="_Toc303764189"/>
      <w:bookmarkStart w:id="347" w:name="_Toc303763461"/>
      <w:bookmarkStart w:id="348" w:name="_Toc303764190"/>
      <w:bookmarkStart w:id="349" w:name="_Toc303763462"/>
      <w:bookmarkStart w:id="350" w:name="_Toc303764191"/>
      <w:bookmarkStart w:id="351" w:name="_Toc303763463"/>
      <w:bookmarkStart w:id="352" w:name="_Toc303764192"/>
      <w:bookmarkStart w:id="353" w:name="_Toc303763464"/>
      <w:bookmarkStart w:id="354" w:name="_Toc303764193"/>
      <w:bookmarkStart w:id="355" w:name="_Toc303763465"/>
      <w:bookmarkStart w:id="356" w:name="_Toc303764194"/>
      <w:bookmarkStart w:id="357" w:name="_Toc303763466"/>
      <w:bookmarkStart w:id="358" w:name="_Toc303764195"/>
      <w:bookmarkStart w:id="359" w:name="_Toc303763467"/>
      <w:bookmarkStart w:id="360" w:name="_Toc303764196"/>
      <w:bookmarkStart w:id="361" w:name="_Toc303763468"/>
      <w:bookmarkStart w:id="362" w:name="_Toc303764197"/>
      <w:bookmarkStart w:id="363" w:name="_Toc303763469"/>
      <w:bookmarkStart w:id="364" w:name="_Toc303764198"/>
      <w:bookmarkStart w:id="365" w:name="_Toc303763470"/>
      <w:bookmarkStart w:id="366" w:name="_Toc303764199"/>
      <w:bookmarkStart w:id="367" w:name="_Toc303763471"/>
      <w:bookmarkStart w:id="368" w:name="_Toc303764200"/>
      <w:bookmarkStart w:id="369" w:name="_Toc303763472"/>
      <w:bookmarkStart w:id="370" w:name="_Toc303764201"/>
      <w:bookmarkStart w:id="371" w:name="_Toc303763473"/>
      <w:bookmarkStart w:id="372" w:name="_Toc303764202"/>
      <w:bookmarkStart w:id="373" w:name="_Toc303763474"/>
      <w:bookmarkStart w:id="374" w:name="_Toc303764203"/>
      <w:bookmarkStart w:id="375" w:name="_Toc303763475"/>
      <w:bookmarkStart w:id="376" w:name="_Toc303764204"/>
      <w:bookmarkStart w:id="377" w:name="_Toc303763476"/>
      <w:bookmarkStart w:id="378" w:name="_Toc303764205"/>
      <w:bookmarkStart w:id="379" w:name="_Toc303763477"/>
      <w:bookmarkStart w:id="380" w:name="_Toc303764206"/>
      <w:bookmarkStart w:id="381" w:name="_Toc303763478"/>
      <w:bookmarkStart w:id="382" w:name="_Toc303764207"/>
      <w:bookmarkStart w:id="383" w:name="_Toc303763479"/>
      <w:bookmarkStart w:id="384" w:name="_Toc303764208"/>
      <w:bookmarkStart w:id="385" w:name="_Toc303763480"/>
      <w:bookmarkStart w:id="386" w:name="_Toc303764209"/>
      <w:bookmarkStart w:id="387" w:name="_Toc303763481"/>
      <w:bookmarkStart w:id="388" w:name="_Toc303764210"/>
      <w:bookmarkStart w:id="389" w:name="_Toc303763482"/>
      <w:bookmarkStart w:id="390" w:name="_Toc303764211"/>
      <w:bookmarkStart w:id="391" w:name="_Toc303763483"/>
      <w:bookmarkStart w:id="392" w:name="_Toc303764212"/>
      <w:bookmarkStart w:id="393" w:name="_Toc303763484"/>
      <w:bookmarkStart w:id="394" w:name="_Toc303764213"/>
      <w:bookmarkStart w:id="395" w:name="_Toc303763485"/>
      <w:bookmarkStart w:id="396" w:name="_Toc303764214"/>
      <w:bookmarkStart w:id="397" w:name="_Toc303763486"/>
      <w:bookmarkStart w:id="398" w:name="_Toc303764215"/>
      <w:bookmarkStart w:id="399" w:name="_Toc303763487"/>
      <w:bookmarkStart w:id="400" w:name="_Toc303764216"/>
      <w:bookmarkStart w:id="401" w:name="_Toc303763488"/>
      <w:bookmarkStart w:id="402" w:name="_Toc303764217"/>
      <w:bookmarkStart w:id="403" w:name="_Toc303763489"/>
      <w:bookmarkStart w:id="404" w:name="_Toc303764218"/>
      <w:bookmarkStart w:id="405" w:name="_Toc303763490"/>
      <w:bookmarkStart w:id="406" w:name="_Toc303764219"/>
      <w:bookmarkStart w:id="407" w:name="_Toc303763491"/>
      <w:bookmarkStart w:id="408" w:name="_Toc303764220"/>
      <w:bookmarkStart w:id="409" w:name="_Toc303763492"/>
      <w:bookmarkStart w:id="410" w:name="_Toc303764221"/>
      <w:bookmarkStart w:id="411" w:name="_Toc303763493"/>
      <w:bookmarkStart w:id="412" w:name="_Toc303764222"/>
      <w:bookmarkStart w:id="413" w:name="_Toc303763494"/>
      <w:bookmarkStart w:id="414" w:name="_Toc303764223"/>
      <w:bookmarkStart w:id="415" w:name="_Toc303763495"/>
      <w:bookmarkStart w:id="416" w:name="_Toc303764224"/>
      <w:bookmarkStart w:id="417" w:name="_Toc303763496"/>
      <w:bookmarkStart w:id="418" w:name="_Toc303764225"/>
      <w:bookmarkStart w:id="419" w:name="_Toc303763497"/>
      <w:bookmarkStart w:id="420" w:name="_Toc303764226"/>
      <w:bookmarkStart w:id="421" w:name="_Toc303763498"/>
      <w:bookmarkStart w:id="422" w:name="_Toc303764227"/>
      <w:bookmarkStart w:id="423" w:name="_Toc303763499"/>
      <w:bookmarkStart w:id="424" w:name="_Toc303764228"/>
      <w:bookmarkStart w:id="425" w:name="_Toc303763500"/>
      <w:bookmarkStart w:id="426" w:name="_Toc303764229"/>
      <w:bookmarkStart w:id="427" w:name="_Toc303763501"/>
      <w:bookmarkStart w:id="428" w:name="_Toc303764230"/>
      <w:bookmarkStart w:id="429" w:name="_Toc303763502"/>
      <w:bookmarkStart w:id="430" w:name="_Toc303764231"/>
      <w:bookmarkStart w:id="431" w:name="_Toc303763503"/>
      <w:bookmarkStart w:id="432" w:name="_Toc303764232"/>
      <w:bookmarkStart w:id="433" w:name="_Toc303763504"/>
      <w:bookmarkStart w:id="434" w:name="_Toc303764233"/>
      <w:bookmarkStart w:id="435" w:name="_Toc303763505"/>
      <w:bookmarkStart w:id="436" w:name="_Toc303764234"/>
      <w:bookmarkStart w:id="437" w:name="_Toc303763506"/>
      <w:bookmarkStart w:id="438" w:name="_Toc303764235"/>
      <w:bookmarkStart w:id="439" w:name="_Toc303763507"/>
      <w:bookmarkStart w:id="440" w:name="_Toc303764236"/>
      <w:bookmarkStart w:id="441" w:name="_Toc303763508"/>
      <w:bookmarkStart w:id="442" w:name="_Toc303764237"/>
      <w:bookmarkStart w:id="443" w:name="_Toc303763509"/>
      <w:bookmarkStart w:id="444" w:name="_Toc303764238"/>
      <w:bookmarkStart w:id="445" w:name="_Toc303763510"/>
      <w:bookmarkStart w:id="446" w:name="_Toc303764239"/>
      <w:bookmarkStart w:id="447" w:name="_Toc303763511"/>
      <w:bookmarkStart w:id="448" w:name="_Toc303764240"/>
      <w:bookmarkStart w:id="449" w:name="_Toc303763512"/>
      <w:bookmarkStart w:id="450" w:name="_Toc303764241"/>
      <w:bookmarkStart w:id="451" w:name="_Toc303763513"/>
      <w:bookmarkStart w:id="452" w:name="_Toc303764242"/>
      <w:bookmarkStart w:id="453" w:name="_Toc303763514"/>
      <w:bookmarkStart w:id="454" w:name="_Toc303764243"/>
      <w:bookmarkStart w:id="455" w:name="_Toc303763515"/>
      <w:bookmarkStart w:id="456" w:name="_Toc303764244"/>
      <w:bookmarkStart w:id="457" w:name="_Toc303763516"/>
      <w:bookmarkStart w:id="458" w:name="_Toc303764245"/>
      <w:bookmarkStart w:id="459" w:name="_Toc303763517"/>
      <w:bookmarkStart w:id="460" w:name="_Toc303764246"/>
      <w:bookmarkStart w:id="461" w:name="_Toc303763518"/>
      <w:bookmarkStart w:id="462" w:name="_Toc303764247"/>
      <w:bookmarkStart w:id="463" w:name="_Toc303763519"/>
      <w:bookmarkStart w:id="464" w:name="_Toc303764248"/>
      <w:bookmarkStart w:id="465" w:name="_Toc303763520"/>
      <w:bookmarkStart w:id="466" w:name="_Toc303764249"/>
      <w:bookmarkStart w:id="467" w:name="_Toc303763521"/>
      <w:bookmarkStart w:id="468" w:name="_Toc303764250"/>
      <w:bookmarkStart w:id="469" w:name="_Toc303763522"/>
      <w:bookmarkStart w:id="470" w:name="_Toc303764251"/>
      <w:bookmarkStart w:id="471" w:name="_Toc303763523"/>
      <w:bookmarkStart w:id="472" w:name="_Toc303764252"/>
      <w:bookmarkStart w:id="473" w:name="_Toc303763524"/>
      <w:bookmarkStart w:id="474" w:name="_Toc303764253"/>
      <w:bookmarkStart w:id="475" w:name="_Toc303763525"/>
      <w:bookmarkStart w:id="476" w:name="_Toc303764254"/>
      <w:bookmarkStart w:id="477" w:name="_Toc303763526"/>
      <w:bookmarkStart w:id="478" w:name="_Toc303764255"/>
      <w:bookmarkStart w:id="479" w:name="_Toc303763527"/>
      <w:bookmarkStart w:id="480" w:name="_Toc303764256"/>
      <w:bookmarkStart w:id="481" w:name="_Toc303763528"/>
      <w:bookmarkStart w:id="482" w:name="_Toc303764257"/>
      <w:bookmarkStart w:id="483" w:name="_Toc303763529"/>
      <w:bookmarkStart w:id="484" w:name="_Toc303764258"/>
      <w:bookmarkStart w:id="485" w:name="_Toc303763530"/>
      <w:bookmarkStart w:id="486" w:name="_Toc303764259"/>
      <w:bookmarkStart w:id="487" w:name="_Toc303763531"/>
      <w:bookmarkStart w:id="488" w:name="_Toc303764260"/>
      <w:bookmarkStart w:id="489" w:name="_Toc303763532"/>
      <w:bookmarkStart w:id="490" w:name="_Toc303764261"/>
      <w:bookmarkStart w:id="491" w:name="_Toc303763533"/>
      <w:bookmarkStart w:id="492" w:name="_Toc303764262"/>
      <w:bookmarkStart w:id="493" w:name="_Toc303763534"/>
      <w:bookmarkStart w:id="494" w:name="_Toc303764263"/>
      <w:bookmarkStart w:id="495" w:name="_Toc303763535"/>
      <w:bookmarkStart w:id="496" w:name="_Toc303764264"/>
      <w:bookmarkStart w:id="497" w:name="_Toc303763536"/>
      <w:bookmarkStart w:id="498" w:name="_Toc303764265"/>
      <w:bookmarkStart w:id="499" w:name="_Toc303763537"/>
      <w:bookmarkStart w:id="500" w:name="_Toc303764266"/>
      <w:bookmarkStart w:id="501" w:name="_Toc303763538"/>
      <w:bookmarkStart w:id="502" w:name="_Toc303764267"/>
      <w:bookmarkStart w:id="503" w:name="_Toc303763539"/>
      <w:bookmarkStart w:id="504" w:name="_Toc303764268"/>
      <w:bookmarkStart w:id="505" w:name="_Toc303763540"/>
      <w:bookmarkStart w:id="506" w:name="_Toc303764269"/>
      <w:bookmarkStart w:id="507" w:name="_Toc303763541"/>
      <w:bookmarkStart w:id="508" w:name="_Toc303764270"/>
      <w:bookmarkStart w:id="509" w:name="_Toc303763542"/>
      <w:bookmarkStart w:id="510" w:name="_Toc303764271"/>
      <w:bookmarkStart w:id="511" w:name="_Toc303763543"/>
      <w:bookmarkStart w:id="512" w:name="_Toc303764272"/>
      <w:bookmarkStart w:id="513" w:name="_Toc303763544"/>
      <w:bookmarkStart w:id="514" w:name="_Toc303764273"/>
      <w:bookmarkStart w:id="515" w:name="_Toc303763545"/>
      <w:bookmarkStart w:id="516" w:name="_Toc303764274"/>
      <w:bookmarkStart w:id="517" w:name="_Toc303763546"/>
      <w:bookmarkStart w:id="518" w:name="_Toc303764275"/>
      <w:bookmarkStart w:id="519" w:name="_Toc303763547"/>
      <w:bookmarkStart w:id="520" w:name="_Toc303764276"/>
      <w:bookmarkStart w:id="521" w:name="_Toc303763548"/>
      <w:bookmarkStart w:id="522" w:name="_Toc303764277"/>
      <w:bookmarkStart w:id="523" w:name="_Toc303763549"/>
      <w:bookmarkStart w:id="524" w:name="_Toc303764278"/>
      <w:bookmarkStart w:id="525" w:name="_Toc303763550"/>
      <w:bookmarkStart w:id="526" w:name="_Toc303764279"/>
      <w:bookmarkStart w:id="527" w:name="_Toc303763551"/>
      <w:bookmarkStart w:id="528" w:name="_Toc303764280"/>
      <w:bookmarkStart w:id="529" w:name="_Toc303763552"/>
      <w:bookmarkStart w:id="530" w:name="_Toc303764281"/>
      <w:bookmarkStart w:id="531" w:name="_Toc303763553"/>
      <w:bookmarkStart w:id="532" w:name="_Toc303764282"/>
      <w:bookmarkStart w:id="533" w:name="_Toc303763554"/>
      <w:bookmarkStart w:id="534" w:name="_Toc303764283"/>
      <w:bookmarkStart w:id="535" w:name="_Toc303763555"/>
      <w:bookmarkStart w:id="536" w:name="_Toc303764284"/>
      <w:bookmarkStart w:id="537" w:name="_Toc303763556"/>
      <w:bookmarkStart w:id="538" w:name="_Toc303764285"/>
      <w:bookmarkStart w:id="539" w:name="_Toc303763557"/>
      <w:bookmarkStart w:id="540" w:name="_Toc303764286"/>
      <w:bookmarkStart w:id="541" w:name="_Toc303763558"/>
      <w:bookmarkStart w:id="542" w:name="_Toc303764287"/>
      <w:bookmarkStart w:id="543" w:name="_Toc303763559"/>
      <w:bookmarkStart w:id="544" w:name="_Toc303764288"/>
      <w:bookmarkStart w:id="545" w:name="_Toc303763560"/>
      <w:bookmarkStart w:id="546" w:name="_Toc303764289"/>
      <w:bookmarkStart w:id="547" w:name="_Toc303763561"/>
      <w:bookmarkStart w:id="548" w:name="_Toc303764290"/>
      <w:bookmarkStart w:id="549" w:name="_Toc303763562"/>
      <w:bookmarkStart w:id="550" w:name="_Toc303764291"/>
      <w:bookmarkStart w:id="551" w:name="_Toc303763563"/>
      <w:bookmarkStart w:id="552" w:name="_Toc303764292"/>
      <w:bookmarkStart w:id="553" w:name="_Toc303763564"/>
      <w:bookmarkStart w:id="554" w:name="_Toc303764293"/>
      <w:bookmarkStart w:id="555" w:name="_Toc303763565"/>
      <w:bookmarkStart w:id="556" w:name="_Toc303764294"/>
      <w:bookmarkStart w:id="557" w:name="_Toc303763566"/>
      <w:bookmarkStart w:id="558" w:name="_Toc303764295"/>
      <w:bookmarkStart w:id="559" w:name="_Toc303763567"/>
      <w:bookmarkStart w:id="560" w:name="_Toc303764296"/>
      <w:bookmarkStart w:id="561" w:name="_Toc303763568"/>
      <w:bookmarkStart w:id="562" w:name="_Toc303764297"/>
      <w:bookmarkStart w:id="563" w:name="_Toc303763569"/>
      <w:bookmarkStart w:id="564" w:name="_Toc303764298"/>
      <w:bookmarkStart w:id="565" w:name="_Toc303763570"/>
      <w:bookmarkStart w:id="566" w:name="_Toc303764299"/>
      <w:bookmarkStart w:id="567" w:name="_Toc303763571"/>
      <w:bookmarkStart w:id="568" w:name="_Toc303764300"/>
      <w:bookmarkStart w:id="569" w:name="_Toc303763572"/>
      <w:bookmarkStart w:id="570" w:name="_Toc303764301"/>
      <w:bookmarkStart w:id="571" w:name="_Toc303763573"/>
      <w:bookmarkStart w:id="572" w:name="_Toc303764302"/>
      <w:bookmarkStart w:id="573" w:name="_Toc303763574"/>
      <w:bookmarkStart w:id="574" w:name="_Toc303764303"/>
      <w:bookmarkStart w:id="575" w:name="_Toc303763575"/>
      <w:bookmarkStart w:id="576" w:name="_Toc303764304"/>
      <w:bookmarkStart w:id="577" w:name="_Toc303763576"/>
      <w:bookmarkStart w:id="578" w:name="_Toc303764305"/>
      <w:bookmarkStart w:id="579" w:name="_Toc303763577"/>
      <w:bookmarkStart w:id="580" w:name="_Toc303764306"/>
      <w:bookmarkStart w:id="581" w:name="_Toc303763578"/>
      <w:bookmarkStart w:id="582" w:name="_Toc303764307"/>
      <w:bookmarkStart w:id="583" w:name="_Toc303763579"/>
      <w:bookmarkStart w:id="584" w:name="_Toc303764308"/>
      <w:bookmarkStart w:id="585" w:name="_Toc303763580"/>
      <w:bookmarkStart w:id="586" w:name="_Toc303764309"/>
      <w:bookmarkStart w:id="587" w:name="_Toc303763581"/>
      <w:bookmarkStart w:id="588" w:name="_Toc303764310"/>
      <w:bookmarkStart w:id="589" w:name="_Toc303763582"/>
      <w:bookmarkStart w:id="590" w:name="_Toc303764311"/>
      <w:bookmarkStart w:id="591" w:name="_Toc303763583"/>
      <w:bookmarkStart w:id="592" w:name="_Toc303764312"/>
      <w:bookmarkStart w:id="593" w:name="_Toc303763584"/>
      <w:bookmarkStart w:id="594" w:name="_Toc303764313"/>
      <w:bookmarkStart w:id="595" w:name="_Toc303763585"/>
      <w:bookmarkStart w:id="596" w:name="_Toc303764314"/>
      <w:bookmarkStart w:id="597" w:name="_Toc303763586"/>
      <w:bookmarkStart w:id="598" w:name="_Toc303764315"/>
      <w:bookmarkStart w:id="599" w:name="_Toc303766180"/>
      <w:bookmarkStart w:id="600" w:name="_Toc383009124"/>
      <w:bookmarkEnd w:id="146"/>
      <w:bookmarkEnd w:id="147"/>
      <w:bookmarkEnd w:id="148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r w:rsidRPr="0054051B">
        <w:lastRenderedPageBreak/>
        <w:t>Klašu izmantošanas piemēri</w:t>
      </w:r>
      <w:bookmarkEnd w:id="599"/>
      <w:bookmarkEnd w:id="600"/>
    </w:p>
    <w:p w14:paraId="19FE8FB2" w14:textId="77777777" w:rsidR="00913E35" w:rsidRPr="0054051B" w:rsidRDefault="00913E35" w:rsidP="00560911">
      <w:r w:rsidRPr="0054051B">
        <w:t>Bibliotēku „Diagnostic.dll” un „Enterprise Library 4.0.0.0” uzstādīšana un konfigurēšana atbilstoši izmantotajai žurnalēšanas palīgklasei.</w:t>
      </w:r>
      <w:r w:rsidR="00560911" w:rsidRPr="0054051B">
        <w:t xml:space="preserve"> </w:t>
      </w:r>
    </w:p>
    <w:p w14:paraId="19FE8FB3" w14:textId="77777777" w:rsidR="00913E35" w:rsidRPr="0054051B" w:rsidRDefault="00913E35" w:rsidP="00913E35">
      <w:pPr>
        <w:pStyle w:val="Heading2"/>
      </w:pPr>
      <w:bookmarkStart w:id="601" w:name="_Toc299456257"/>
      <w:bookmarkStart w:id="602" w:name="_Toc303759572"/>
      <w:bookmarkStart w:id="603" w:name="_Toc303766181"/>
      <w:bookmarkStart w:id="604" w:name="_Toc383009125"/>
      <w:r w:rsidRPr="0054051B">
        <w:t>Vispārējie norādījumi</w:t>
      </w:r>
      <w:bookmarkEnd w:id="601"/>
      <w:bookmarkEnd w:id="602"/>
      <w:bookmarkEnd w:id="603"/>
      <w:bookmarkEnd w:id="604"/>
    </w:p>
    <w:p w14:paraId="19FE8FB4" w14:textId="167E652E" w:rsidR="00913E35" w:rsidRPr="0054051B" w:rsidRDefault="00913E35" w:rsidP="00560911">
      <w:r w:rsidRPr="0054051B">
        <w:t xml:space="preserve">Tālāko instrukciju pamatā ir izmantots lietojums </w:t>
      </w:r>
      <w:r w:rsidRPr="0054051B">
        <w:rPr>
          <w:i/>
        </w:rPr>
        <w:t>EnoughPI</w:t>
      </w:r>
      <w:r w:rsidRPr="0054051B">
        <w:t xml:space="preserve"> </w:t>
      </w:r>
      <w:r w:rsidRPr="0054051B">
        <w:fldChar w:fldCharType="begin"/>
      </w:r>
      <w:r w:rsidRPr="0054051B">
        <w:instrText xml:space="preserve"> REF _Ref303764672 \r \h </w:instrText>
      </w:r>
      <w:r w:rsidRPr="0054051B">
        <w:fldChar w:fldCharType="separate"/>
      </w:r>
      <w:r w:rsidR="00F367D8">
        <w:t>[4]</w:t>
      </w:r>
      <w:r w:rsidRPr="0054051B">
        <w:fldChar w:fldCharType="end"/>
      </w:r>
      <w:r w:rsidRPr="0054051B">
        <w:t xml:space="preserve">. Tas aprēķina konstanti </w:t>
      </w:r>
      <w:r w:rsidRPr="0054051B">
        <w:rPr>
          <w:i/>
        </w:rPr>
        <w:t>pi</w:t>
      </w:r>
      <w:r w:rsidRPr="0054051B">
        <w:t xml:space="preserve"> līdz uzdotajai precizitātei. Lietotājs ievada vēlamo precizitāti</w:t>
      </w:r>
      <w:r w:rsidR="00B75F5B" w:rsidRPr="0054051B">
        <w:t>,</w:t>
      </w:r>
      <w:r w:rsidRPr="0054051B">
        <w:t xml:space="preserve"> lietojot </w:t>
      </w:r>
      <w:r w:rsidRPr="0054051B">
        <w:rPr>
          <w:rStyle w:val="ReferenceChar"/>
          <w:i/>
          <w:lang w:val="lv-LV"/>
        </w:rPr>
        <w:t>NumericUpDown</w:t>
      </w:r>
      <w:r w:rsidRPr="0054051B">
        <w:t xml:space="preserve"> vadīklu</w:t>
      </w:r>
      <w:r w:rsidR="00B75F5B" w:rsidRPr="0054051B">
        <w:t>,</w:t>
      </w:r>
      <w:r w:rsidRPr="0054051B">
        <w:t xml:space="preserve"> un nospiež </w:t>
      </w:r>
      <w:r w:rsidRPr="0054051B">
        <w:rPr>
          <w:rStyle w:val="ReferenceChar"/>
          <w:i/>
          <w:lang w:val="lv-LV"/>
        </w:rPr>
        <w:t>Calculate</w:t>
      </w:r>
      <w:r w:rsidRPr="0054051B">
        <w:t xml:space="preserve"> pogu. Aprēķinu var apturēt</w:t>
      </w:r>
      <w:r w:rsidR="00560911" w:rsidRPr="0054051B">
        <w:t>,</w:t>
      </w:r>
      <w:r w:rsidRPr="0054051B">
        <w:t xml:space="preserve"> nospiežot pogu </w:t>
      </w:r>
      <w:r w:rsidRPr="0054051B">
        <w:rPr>
          <w:rStyle w:val="ReferenceChar"/>
          <w:i/>
          <w:lang w:val="lv-LV"/>
        </w:rPr>
        <w:t>Cancel</w:t>
      </w:r>
      <w:r w:rsidRPr="0054051B">
        <w:t xml:space="preserve">. </w:t>
      </w:r>
    </w:p>
    <w:p w14:paraId="19FE8FB5" w14:textId="77777777" w:rsidR="00913E35" w:rsidRPr="0054051B" w:rsidRDefault="00913E35" w:rsidP="00560911"/>
    <w:p w14:paraId="19FE8FB6" w14:textId="77777777" w:rsidR="00913E35" w:rsidRPr="0054051B" w:rsidRDefault="00913E35" w:rsidP="00560911">
      <w:r w:rsidRPr="0054051B">
        <w:t>Pirms tālāku darbību veikšanas nepieciešams izpildīt sekojošus priekšnosacījumus:</w:t>
      </w:r>
    </w:p>
    <w:p w14:paraId="19FE8FB7" w14:textId="40489F53" w:rsidR="00913E35" w:rsidRPr="0054051B" w:rsidRDefault="00913E35" w:rsidP="008F0DA6">
      <w:pPr>
        <w:pStyle w:val="ListNumber"/>
        <w:numPr>
          <w:ilvl w:val="0"/>
          <w:numId w:val="49"/>
        </w:numPr>
      </w:pPr>
      <w:r w:rsidRPr="0054051B">
        <w:t xml:space="preserve">Izveidot jaunu risinājuma </w:t>
      </w:r>
      <w:r w:rsidRPr="0054051B">
        <w:rPr>
          <w:rStyle w:val="ReferenceChar"/>
          <w:i/>
          <w:lang w:val="lv-LV"/>
        </w:rPr>
        <w:t>EnoughPI.sln</w:t>
      </w:r>
      <w:r w:rsidRPr="0054051B">
        <w:rPr>
          <w:rStyle w:val="ReferenceChar"/>
          <w:lang w:val="lv-LV"/>
        </w:rPr>
        <w:t xml:space="preserve"> (</w:t>
      </w:r>
      <w:r w:rsidRPr="0054051B">
        <w:rPr>
          <w:rStyle w:val="ReferenceChar"/>
          <w:lang w:val="lv-LV"/>
        </w:rPr>
        <w:fldChar w:fldCharType="begin"/>
      </w:r>
      <w:r w:rsidRPr="0054051B">
        <w:rPr>
          <w:rStyle w:val="ReferenceChar"/>
          <w:lang w:val="lv-LV"/>
        </w:rPr>
        <w:instrText xml:space="preserve"> REF _Ref303764672 \r \h </w:instrText>
      </w:r>
      <w:r w:rsidR="00A03219" w:rsidRPr="0054051B">
        <w:rPr>
          <w:rStyle w:val="ReferenceChar"/>
          <w:lang w:val="lv-LV"/>
        </w:rPr>
        <w:instrText xml:space="preserve"> \* MERGEFORMAT </w:instrText>
      </w:r>
      <w:r w:rsidRPr="0054051B">
        <w:rPr>
          <w:rStyle w:val="ReferenceChar"/>
          <w:lang w:val="lv-LV"/>
        </w:rPr>
      </w:r>
      <w:r w:rsidRPr="0054051B">
        <w:rPr>
          <w:rStyle w:val="ReferenceChar"/>
          <w:lang w:val="lv-LV"/>
        </w:rPr>
        <w:fldChar w:fldCharType="separate"/>
      </w:r>
      <w:r w:rsidR="00F367D8">
        <w:rPr>
          <w:rStyle w:val="ReferenceChar"/>
          <w:lang w:val="lv-LV"/>
        </w:rPr>
        <w:t>[4]</w:t>
      </w:r>
      <w:r w:rsidRPr="0054051B">
        <w:rPr>
          <w:rStyle w:val="ReferenceChar"/>
          <w:lang w:val="lv-LV"/>
        </w:rPr>
        <w:fldChar w:fldCharType="end"/>
      </w:r>
      <w:r w:rsidRPr="0054051B">
        <w:rPr>
          <w:rStyle w:val="ReferenceChar"/>
          <w:lang w:val="lv-LV"/>
        </w:rPr>
        <w:t>)</w:t>
      </w:r>
      <w:r w:rsidRPr="0054051B">
        <w:t xml:space="preserve"> kopiju, kurā tiks veiktas visas turpmākās darbības; </w:t>
      </w:r>
    </w:p>
    <w:p w14:paraId="19FE8FB8" w14:textId="77777777" w:rsidR="00913E35" w:rsidRPr="0054051B" w:rsidRDefault="00913E35" w:rsidP="00A03219">
      <w:pPr>
        <w:pStyle w:val="ListNumber"/>
      </w:pPr>
      <w:r w:rsidRPr="0054051B">
        <w:t xml:space="preserve">Atvērt risinājumu </w:t>
      </w:r>
      <w:r w:rsidRPr="0054051B">
        <w:rPr>
          <w:rStyle w:val="ReferenceChar"/>
          <w:i/>
          <w:lang w:val="lv-LV"/>
        </w:rPr>
        <w:t>EnoughPI.sln</w:t>
      </w:r>
      <w:r w:rsidRPr="0054051B">
        <w:rPr>
          <w:i/>
        </w:rPr>
        <w:t>;</w:t>
      </w:r>
    </w:p>
    <w:p w14:paraId="19FE8FB9" w14:textId="77777777" w:rsidR="00913E35" w:rsidRPr="0054051B" w:rsidRDefault="00913E35" w:rsidP="00A03219">
      <w:pPr>
        <w:pStyle w:val="ListNumber"/>
      </w:pPr>
      <w:r w:rsidRPr="0054051B">
        <w:t>Atvērt projektu</w:t>
      </w:r>
      <w:r w:rsidRPr="0054051B">
        <w:rPr>
          <w:i/>
        </w:rPr>
        <w:t xml:space="preserve"> </w:t>
      </w:r>
      <w:r w:rsidRPr="0054051B">
        <w:rPr>
          <w:rStyle w:val="ReferenceChar"/>
          <w:i/>
          <w:lang w:val="lv-LV"/>
        </w:rPr>
        <w:t>EnoughPI</w:t>
      </w:r>
      <w:r w:rsidRPr="0054051B">
        <w:t xml:space="preserve"> un iezīmēt katalogu </w:t>
      </w:r>
      <w:r w:rsidRPr="0054051B">
        <w:rPr>
          <w:rStyle w:val="ReferenceChar"/>
          <w:lang w:val="lv-LV"/>
        </w:rPr>
        <w:t>References</w:t>
      </w:r>
      <w:r w:rsidRPr="0054051B">
        <w:t xml:space="preserve">, izpildīt konteksta izvēlnes komandu </w:t>
      </w:r>
      <w:r w:rsidRPr="0054051B">
        <w:rPr>
          <w:rStyle w:val="ReferenceChar"/>
          <w:i/>
          <w:lang w:val="lv-LV"/>
        </w:rPr>
        <w:t>Add</w:t>
      </w:r>
      <w:r w:rsidRPr="0054051B">
        <w:rPr>
          <w:rStyle w:val="ReferenceChar"/>
          <w:lang w:val="lv-LV"/>
        </w:rPr>
        <w:t xml:space="preserve"> Reference </w:t>
      </w:r>
      <w:r w:rsidRPr="0054051B">
        <w:t xml:space="preserve">un pievienot projektam </w:t>
      </w:r>
      <w:r w:rsidRPr="0054051B">
        <w:rPr>
          <w:rStyle w:val="ReferenceChar"/>
          <w:lang w:val="lv-LV"/>
        </w:rPr>
        <w:t>Diagnostic.dll</w:t>
      </w:r>
      <w:r w:rsidRPr="0054051B">
        <w:t xml:space="preserve"> bibliotēku. (tipiski atrodama katalogā </w:t>
      </w:r>
      <w:r w:rsidRPr="0054051B">
        <w:rPr>
          <w:i/>
        </w:rPr>
        <w:t>„~\Diagnostic\Lib”</w:t>
      </w:r>
      <w:r w:rsidRPr="0054051B">
        <w:t>).</w:t>
      </w:r>
    </w:p>
    <w:p w14:paraId="19FE8FBA" w14:textId="77777777" w:rsidR="00913E35" w:rsidRPr="0054051B" w:rsidRDefault="00913E35" w:rsidP="00913E35">
      <w:pPr>
        <w:pStyle w:val="Heading2"/>
      </w:pPr>
      <w:bookmarkStart w:id="605" w:name="_Toc303763594"/>
      <w:bookmarkStart w:id="606" w:name="_Toc303764323"/>
      <w:bookmarkStart w:id="607" w:name="_Toc303763595"/>
      <w:bookmarkStart w:id="608" w:name="_Toc303764324"/>
      <w:bookmarkStart w:id="609" w:name="_Toc303763596"/>
      <w:bookmarkStart w:id="610" w:name="_Toc303764325"/>
      <w:bookmarkStart w:id="611" w:name="_Toc303763597"/>
      <w:bookmarkStart w:id="612" w:name="_Toc303764326"/>
      <w:bookmarkStart w:id="613" w:name="_Toc303763598"/>
      <w:bookmarkStart w:id="614" w:name="_Toc303764327"/>
      <w:bookmarkStart w:id="615" w:name="_Toc303763599"/>
      <w:bookmarkStart w:id="616" w:name="_Toc303764328"/>
      <w:bookmarkStart w:id="617" w:name="_Toc303763600"/>
      <w:bookmarkStart w:id="618" w:name="_Toc303764329"/>
      <w:bookmarkStart w:id="619" w:name="_Toc303763601"/>
      <w:bookmarkStart w:id="620" w:name="_Toc303764330"/>
      <w:bookmarkStart w:id="621" w:name="_Toc303763602"/>
      <w:bookmarkStart w:id="622" w:name="_Toc303764331"/>
      <w:bookmarkStart w:id="623" w:name="_Toc303763603"/>
      <w:bookmarkStart w:id="624" w:name="_Toc303764332"/>
      <w:bookmarkStart w:id="625" w:name="_Toc303763604"/>
      <w:bookmarkStart w:id="626" w:name="_Toc303764333"/>
      <w:bookmarkStart w:id="627" w:name="_Toc303763605"/>
      <w:bookmarkStart w:id="628" w:name="_Toc303764334"/>
      <w:bookmarkStart w:id="629" w:name="_Toc303763606"/>
      <w:bookmarkStart w:id="630" w:name="_Toc303764335"/>
      <w:bookmarkStart w:id="631" w:name="_Toc303763607"/>
      <w:bookmarkStart w:id="632" w:name="_Toc303764336"/>
      <w:bookmarkStart w:id="633" w:name="_Toc303763608"/>
      <w:bookmarkStart w:id="634" w:name="_Toc303764337"/>
      <w:bookmarkStart w:id="635" w:name="_Toc303763609"/>
      <w:bookmarkStart w:id="636" w:name="_Toc303764338"/>
      <w:bookmarkStart w:id="637" w:name="_Toc303763610"/>
      <w:bookmarkStart w:id="638" w:name="_Toc303764339"/>
      <w:bookmarkStart w:id="639" w:name="_Toc303763611"/>
      <w:bookmarkStart w:id="640" w:name="_Toc303764340"/>
      <w:bookmarkStart w:id="641" w:name="_Toc303763612"/>
      <w:bookmarkStart w:id="642" w:name="_Toc303764341"/>
      <w:bookmarkStart w:id="643" w:name="_Toc303763613"/>
      <w:bookmarkStart w:id="644" w:name="_Toc303764342"/>
      <w:bookmarkStart w:id="645" w:name="_Toc303763614"/>
      <w:bookmarkStart w:id="646" w:name="_Toc303764343"/>
      <w:bookmarkStart w:id="647" w:name="_Toc303763615"/>
      <w:bookmarkStart w:id="648" w:name="_Toc303764344"/>
      <w:bookmarkStart w:id="649" w:name="_Toc303763616"/>
      <w:bookmarkStart w:id="650" w:name="_Toc303764345"/>
      <w:bookmarkStart w:id="651" w:name="_Toc303763617"/>
      <w:bookmarkStart w:id="652" w:name="_Toc303764346"/>
      <w:bookmarkStart w:id="653" w:name="_Toc303763618"/>
      <w:bookmarkStart w:id="654" w:name="_Toc303764347"/>
      <w:bookmarkStart w:id="655" w:name="_Toc303763619"/>
      <w:bookmarkStart w:id="656" w:name="_Toc303764348"/>
      <w:bookmarkStart w:id="657" w:name="_Toc303763620"/>
      <w:bookmarkStart w:id="658" w:name="_Toc303764349"/>
      <w:bookmarkStart w:id="659" w:name="_Toc303763621"/>
      <w:bookmarkStart w:id="660" w:name="_Toc303764350"/>
      <w:bookmarkStart w:id="661" w:name="_Toc303763622"/>
      <w:bookmarkStart w:id="662" w:name="_Toc303764351"/>
      <w:bookmarkStart w:id="663" w:name="_Toc303763623"/>
      <w:bookmarkStart w:id="664" w:name="_Toc303764352"/>
      <w:bookmarkStart w:id="665" w:name="_Toc303763624"/>
      <w:bookmarkStart w:id="666" w:name="_Toc303764353"/>
      <w:bookmarkStart w:id="667" w:name="_Toc303763625"/>
      <w:bookmarkStart w:id="668" w:name="_Toc303764354"/>
      <w:bookmarkStart w:id="669" w:name="_Toc303763626"/>
      <w:bookmarkStart w:id="670" w:name="_Toc303764355"/>
      <w:bookmarkStart w:id="671" w:name="_Toc303763627"/>
      <w:bookmarkStart w:id="672" w:name="_Toc303764356"/>
      <w:bookmarkStart w:id="673" w:name="_Toc303763628"/>
      <w:bookmarkStart w:id="674" w:name="_Toc303764357"/>
      <w:bookmarkStart w:id="675" w:name="_Toc303763629"/>
      <w:bookmarkStart w:id="676" w:name="_Toc303764358"/>
      <w:bookmarkStart w:id="677" w:name="_Toc303763630"/>
      <w:bookmarkStart w:id="678" w:name="_Toc303764359"/>
      <w:bookmarkStart w:id="679" w:name="_Toc300158134"/>
      <w:bookmarkStart w:id="680" w:name="_Toc300158297"/>
      <w:bookmarkStart w:id="681" w:name="_Toc303760169"/>
      <w:bookmarkStart w:id="682" w:name="_Toc303763631"/>
      <w:bookmarkStart w:id="683" w:name="_Toc303764360"/>
      <w:bookmarkStart w:id="684" w:name="_Toc300158135"/>
      <w:bookmarkStart w:id="685" w:name="_Toc300158298"/>
      <w:bookmarkStart w:id="686" w:name="_Toc303760170"/>
      <w:bookmarkStart w:id="687" w:name="_Toc303763632"/>
      <w:bookmarkStart w:id="688" w:name="_Toc303764361"/>
      <w:bookmarkStart w:id="689" w:name="_Toc300158136"/>
      <w:bookmarkStart w:id="690" w:name="_Toc300158299"/>
      <w:bookmarkStart w:id="691" w:name="_Toc303760171"/>
      <w:bookmarkStart w:id="692" w:name="_Toc303763633"/>
      <w:bookmarkStart w:id="693" w:name="_Toc303764362"/>
      <w:bookmarkStart w:id="694" w:name="_Toc300158137"/>
      <w:bookmarkStart w:id="695" w:name="_Toc300158300"/>
      <w:bookmarkStart w:id="696" w:name="_Toc303760172"/>
      <w:bookmarkStart w:id="697" w:name="_Toc303763634"/>
      <w:bookmarkStart w:id="698" w:name="_Toc303764363"/>
      <w:bookmarkStart w:id="699" w:name="_Toc300158138"/>
      <w:bookmarkStart w:id="700" w:name="_Toc300158301"/>
      <w:bookmarkStart w:id="701" w:name="_Toc303760173"/>
      <w:bookmarkStart w:id="702" w:name="_Toc303763635"/>
      <w:bookmarkStart w:id="703" w:name="_Toc303764364"/>
      <w:bookmarkStart w:id="704" w:name="_Toc300158139"/>
      <w:bookmarkStart w:id="705" w:name="_Toc300158302"/>
      <w:bookmarkStart w:id="706" w:name="_Toc303760174"/>
      <w:bookmarkStart w:id="707" w:name="_Toc303763636"/>
      <w:bookmarkStart w:id="708" w:name="_Toc303764365"/>
      <w:bookmarkStart w:id="709" w:name="_Toc300158140"/>
      <w:bookmarkStart w:id="710" w:name="_Toc300158303"/>
      <w:bookmarkStart w:id="711" w:name="_Toc303760175"/>
      <w:bookmarkStart w:id="712" w:name="_Toc303763637"/>
      <w:bookmarkStart w:id="713" w:name="_Toc303764366"/>
      <w:bookmarkStart w:id="714" w:name="_Toc300158141"/>
      <w:bookmarkStart w:id="715" w:name="_Toc300158304"/>
      <w:bookmarkStart w:id="716" w:name="_Toc303760176"/>
      <w:bookmarkStart w:id="717" w:name="_Toc303763638"/>
      <w:bookmarkStart w:id="718" w:name="_Toc303764367"/>
      <w:bookmarkStart w:id="719" w:name="_Toc300158142"/>
      <w:bookmarkStart w:id="720" w:name="_Toc300158305"/>
      <w:bookmarkStart w:id="721" w:name="_Toc303760177"/>
      <w:bookmarkStart w:id="722" w:name="_Toc303763639"/>
      <w:bookmarkStart w:id="723" w:name="_Toc303764368"/>
      <w:bookmarkStart w:id="724" w:name="_Toc300158143"/>
      <w:bookmarkStart w:id="725" w:name="_Toc300158306"/>
      <w:bookmarkStart w:id="726" w:name="_Toc303760178"/>
      <w:bookmarkStart w:id="727" w:name="_Toc303763640"/>
      <w:bookmarkStart w:id="728" w:name="_Toc303764369"/>
      <w:bookmarkStart w:id="729" w:name="_Toc300158144"/>
      <w:bookmarkStart w:id="730" w:name="_Toc300158307"/>
      <w:bookmarkStart w:id="731" w:name="_Toc303760179"/>
      <w:bookmarkStart w:id="732" w:name="_Toc303763641"/>
      <w:bookmarkStart w:id="733" w:name="_Toc303764370"/>
      <w:bookmarkStart w:id="734" w:name="_Toc300158145"/>
      <w:bookmarkStart w:id="735" w:name="_Toc300158308"/>
      <w:bookmarkStart w:id="736" w:name="_Toc303760180"/>
      <w:bookmarkStart w:id="737" w:name="_Toc303763642"/>
      <w:bookmarkStart w:id="738" w:name="_Toc303764371"/>
      <w:bookmarkStart w:id="739" w:name="_Toc300158146"/>
      <w:bookmarkStart w:id="740" w:name="_Toc300158309"/>
      <w:bookmarkStart w:id="741" w:name="_Toc303760181"/>
      <w:bookmarkStart w:id="742" w:name="_Toc303763643"/>
      <w:bookmarkStart w:id="743" w:name="_Toc303764372"/>
      <w:bookmarkStart w:id="744" w:name="_Toc300158147"/>
      <w:bookmarkStart w:id="745" w:name="_Toc300158310"/>
      <w:bookmarkStart w:id="746" w:name="_Toc303760182"/>
      <w:bookmarkStart w:id="747" w:name="_Toc303763644"/>
      <w:bookmarkStart w:id="748" w:name="_Toc303764373"/>
      <w:bookmarkStart w:id="749" w:name="_Toc300158148"/>
      <w:bookmarkStart w:id="750" w:name="_Toc300158311"/>
      <w:bookmarkStart w:id="751" w:name="_Toc303760183"/>
      <w:bookmarkStart w:id="752" w:name="_Toc303763645"/>
      <w:bookmarkStart w:id="753" w:name="_Toc303764374"/>
      <w:bookmarkStart w:id="754" w:name="_Toc300158149"/>
      <w:bookmarkStart w:id="755" w:name="_Toc300158312"/>
      <w:bookmarkStart w:id="756" w:name="_Toc303760184"/>
      <w:bookmarkStart w:id="757" w:name="_Toc303763646"/>
      <w:bookmarkStart w:id="758" w:name="_Toc303764375"/>
      <w:bookmarkStart w:id="759" w:name="_Toc300158150"/>
      <w:bookmarkStart w:id="760" w:name="_Toc300158313"/>
      <w:bookmarkStart w:id="761" w:name="_Toc303760185"/>
      <w:bookmarkStart w:id="762" w:name="_Toc303763647"/>
      <w:bookmarkStart w:id="763" w:name="_Toc303764376"/>
      <w:bookmarkStart w:id="764" w:name="_Toc300158151"/>
      <w:bookmarkStart w:id="765" w:name="_Toc300158314"/>
      <w:bookmarkStart w:id="766" w:name="_Toc303760186"/>
      <w:bookmarkStart w:id="767" w:name="_Toc303763648"/>
      <w:bookmarkStart w:id="768" w:name="_Toc303764377"/>
      <w:bookmarkStart w:id="769" w:name="_Toc300158152"/>
      <w:bookmarkStart w:id="770" w:name="_Toc300158315"/>
      <w:bookmarkStart w:id="771" w:name="_Toc303760187"/>
      <w:bookmarkStart w:id="772" w:name="_Toc303763649"/>
      <w:bookmarkStart w:id="773" w:name="_Toc303764378"/>
      <w:bookmarkStart w:id="774" w:name="_Toc300158153"/>
      <w:bookmarkStart w:id="775" w:name="_Toc300158316"/>
      <w:bookmarkStart w:id="776" w:name="_Toc303760188"/>
      <w:bookmarkStart w:id="777" w:name="_Toc303763650"/>
      <w:bookmarkStart w:id="778" w:name="_Toc303764379"/>
      <w:bookmarkStart w:id="779" w:name="_Toc300158154"/>
      <w:bookmarkStart w:id="780" w:name="_Toc300158317"/>
      <w:bookmarkStart w:id="781" w:name="_Toc303760189"/>
      <w:bookmarkStart w:id="782" w:name="_Toc303763651"/>
      <w:bookmarkStart w:id="783" w:name="_Toc303764380"/>
      <w:bookmarkStart w:id="784" w:name="_Toc300158155"/>
      <w:bookmarkStart w:id="785" w:name="_Toc300158318"/>
      <w:bookmarkStart w:id="786" w:name="_Toc303760190"/>
      <w:bookmarkStart w:id="787" w:name="_Toc303763652"/>
      <w:bookmarkStart w:id="788" w:name="_Toc303764381"/>
      <w:bookmarkStart w:id="789" w:name="_Toc300158156"/>
      <w:bookmarkStart w:id="790" w:name="_Toc300158319"/>
      <w:bookmarkStart w:id="791" w:name="_Toc303760191"/>
      <w:bookmarkStart w:id="792" w:name="_Toc303763653"/>
      <w:bookmarkStart w:id="793" w:name="_Toc303764382"/>
      <w:bookmarkStart w:id="794" w:name="_Toc300158157"/>
      <w:bookmarkStart w:id="795" w:name="_Toc300158320"/>
      <w:bookmarkStart w:id="796" w:name="_Toc303760192"/>
      <w:bookmarkStart w:id="797" w:name="_Toc303763654"/>
      <w:bookmarkStart w:id="798" w:name="_Toc303764383"/>
      <w:bookmarkStart w:id="799" w:name="_Toc300158158"/>
      <w:bookmarkStart w:id="800" w:name="_Toc300158321"/>
      <w:bookmarkStart w:id="801" w:name="_Toc303760193"/>
      <w:bookmarkStart w:id="802" w:name="_Toc303763655"/>
      <w:bookmarkStart w:id="803" w:name="_Toc303764384"/>
      <w:bookmarkStart w:id="804" w:name="_Toc300158159"/>
      <w:bookmarkStart w:id="805" w:name="_Toc300158322"/>
      <w:bookmarkStart w:id="806" w:name="_Toc303760194"/>
      <w:bookmarkStart w:id="807" w:name="_Toc303763656"/>
      <w:bookmarkStart w:id="808" w:name="_Toc303764385"/>
      <w:bookmarkStart w:id="809" w:name="_Toc300158160"/>
      <w:bookmarkStart w:id="810" w:name="_Toc300158323"/>
      <w:bookmarkStart w:id="811" w:name="_Toc303760195"/>
      <w:bookmarkStart w:id="812" w:name="_Toc303763657"/>
      <w:bookmarkStart w:id="813" w:name="_Toc303764386"/>
      <w:bookmarkStart w:id="814" w:name="_Toc300158161"/>
      <w:bookmarkStart w:id="815" w:name="_Toc300158324"/>
      <w:bookmarkStart w:id="816" w:name="_Toc303760196"/>
      <w:bookmarkStart w:id="817" w:name="_Toc303763658"/>
      <w:bookmarkStart w:id="818" w:name="_Toc303764387"/>
      <w:bookmarkStart w:id="819" w:name="_Toc300158162"/>
      <w:bookmarkStart w:id="820" w:name="_Toc300158325"/>
      <w:bookmarkStart w:id="821" w:name="_Toc303760197"/>
      <w:bookmarkStart w:id="822" w:name="_Toc303763659"/>
      <w:bookmarkStart w:id="823" w:name="_Toc303764388"/>
      <w:bookmarkStart w:id="824" w:name="_Toc300158163"/>
      <w:bookmarkStart w:id="825" w:name="_Toc300158326"/>
      <w:bookmarkStart w:id="826" w:name="_Toc303760198"/>
      <w:bookmarkStart w:id="827" w:name="_Toc303763660"/>
      <w:bookmarkStart w:id="828" w:name="_Toc303764389"/>
      <w:bookmarkStart w:id="829" w:name="_Toc300158164"/>
      <w:bookmarkStart w:id="830" w:name="_Toc300158327"/>
      <w:bookmarkStart w:id="831" w:name="_Toc303760199"/>
      <w:bookmarkStart w:id="832" w:name="_Toc303763661"/>
      <w:bookmarkStart w:id="833" w:name="_Toc303764390"/>
      <w:bookmarkStart w:id="834" w:name="_Toc300158165"/>
      <w:bookmarkStart w:id="835" w:name="_Toc300158328"/>
      <w:bookmarkStart w:id="836" w:name="_Toc303760200"/>
      <w:bookmarkStart w:id="837" w:name="_Toc303763662"/>
      <w:bookmarkStart w:id="838" w:name="_Toc303764391"/>
      <w:bookmarkStart w:id="839" w:name="_Toc300158166"/>
      <w:bookmarkStart w:id="840" w:name="_Toc300158329"/>
      <w:bookmarkStart w:id="841" w:name="_Toc303760201"/>
      <w:bookmarkStart w:id="842" w:name="_Toc303763663"/>
      <w:bookmarkStart w:id="843" w:name="_Toc303764392"/>
      <w:bookmarkStart w:id="844" w:name="_Toc300158167"/>
      <w:bookmarkStart w:id="845" w:name="_Toc300158330"/>
      <w:bookmarkStart w:id="846" w:name="_Toc303760202"/>
      <w:bookmarkStart w:id="847" w:name="_Toc303763664"/>
      <w:bookmarkStart w:id="848" w:name="_Toc303764393"/>
      <w:bookmarkStart w:id="849" w:name="_Toc300158168"/>
      <w:bookmarkStart w:id="850" w:name="_Toc300158331"/>
      <w:bookmarkStart w:id="851" w:name="_Toc303760203"/>
      <w:bookmarkStart w:id="852" w:name="_Toc303763665"/>
      <w:bookmarkStart w:id="853" w:name="_Toc303764394"/>
      <w:bookmarkStart w:id="854" w:name="_Toc300158169"/>
      <w:bookmarkStart w:id="855" w:name="_Toc300158332"/>
      <w:bookmarkStart w:id="856" w:name="_Toc303760204"/>
      <w:bookmarkStart w:id="857" w:name="_Toc303763666"/>
      <w:bookmarkStart w:id="858" w:name="_Toc303764395"/>
      <w:bookmarkStart w:id="859" w:name="_Toc300158170"/>
      <w:bookmarkStart w:id="860" w:name="_Toc300158333"/>
      <w:bookmarkStart w:id="861" w:name="_Toc303760205"/>
      <w:bookmarkStart w:id="862" w:name="_Toc303763667"/>
      <w:bookmarkStart w:id="863" w:name="_Toc303764396"/>
      <w:bookmarkStart w:id="864" w:name="_Toc300158171"/>
      <w:bookmarkStart w:id="865" w:name="_Toc300158334"/>
      <w:bookmarkStart w:id="866" w:name="_Toc303760206"/>
      <w:bookmarkStart w:id="867" w:name="_Toc303763668"/>
      <w:bookmarkStart w:id="868" w:name="_Toc303764397"/>
      <w:bookmarkStart w:id="869" w:name="_Toc300158172"/>
      <w:bookmarkStart w:id="870" w:name="_Toc300158335"/>
      <w:bookmarkStart w:id="871" w:name="_Toc303760207"/>
      <w:bookmarkStart w:id="872" w:name="_Toc303763669"/>
      <w:bookmarkStart w:id="873" w:name="_Toc303764398"/>
      <w:bookmarkStart w:id="874" w:name="_Toc300158173"/>
      <w:bookmarkStart w:id="875" w:name="_Toc300158336"/>
      <w:bookmarkStart w:id="876" w:name="_Toc303760208"/>
      <w:bookmarkStart w:id="877" w:name="_Toc303763670"/>
      <w:bookmarkStart w:id="878" w:name="_Toc303764399"/>
      <w:bookmarkStart w:id="879" w:name="_Toc300158174"/>
      <w:bookmarkStart w:id="880" w:name="_Toc300158337"/>
      <w:bookmarkStart w:id="881" w:name="_Toc303760209"/>
      <w:bookmarkStart w:id="882" w:name="_Toc303763671"/>
      <w:bookmarkStart w:id="883" w:name="_Toc303764400"/>
      <w:bookmarkStart w:id="884" w:name="_Toc300158175"/>
      <w:bookmarkStart w:id="885" w:name="_Toc300158338"/>
      <w:bookmarkStart w:id="886" w:name="_Toc303760210"/>
      <w:bookmarkStart w:id="887" w:name="_Toc303763672"/>
      <w:bookmarkStart w:id="888" w:name="_Toc303764401"/>
      <w:bookmarkStart w:id="889" w:name="_Toc300158176"/>
      <w:bookmarkStart w:id="890" w:name="_Toc300158339"/>
      <w:bookmarkStart w:id="891" w:name="_Toc303760211"/>
      <w:bookmarkStart w:id="892" w:name="_Toc303763673"/>
      <w:bookmarkStart w:id="893" w:name="_Toc303764402"/>
      <w:bookmarkStart w:id="894" w:name="_Toc300158177"/>
      <w:bookmarkStart w:id="895" w:name="_Toc300158340"/>
      <w:bookmarkStart w:id="896" w:name="_Toc303760212"/>
      <w:bookmarkStart w:id="897" w:name="_Toc303763674"/>
      <w:bookmarkStart w:id="898" w:name="_Toc303764403"/>
      <w:bookmarkStart w:id="899" w:name="_Toc300158178"/>
      <w:bookmarkStart w:id="900" w:name="_Toc300158341"/>
      <w:bookmarkStart w:id="901" w:name="_Toc303760213"/>
      <w:bookmarkStart w:id="902" w:name="_Toc303763675"/>
      <w:bookmarkStart w:id="903" w:name="_Toc303764404"/>
      <w:bookmarkStart w:id="904" w:name="_Toc300158179"/>
      <w:bookmarkStart w:id="905" w:name="_Toc300158342"/>
      <w:bookmarkStart w:id="906" w:name="_Toc303760214"/>
      <w:bookmarkStart w:id="907" w:name="_Toc303763676"/>
      <w:bookmarkStart w:id="908" w:name="_Toc303764405"/>
      <w:bookmarkStart w:id="909" w:name="_Toc300158180"/>
      <w:bookmarkStart w:id="910" w:name="_Toc300158343"/>
      <w:bookmarkStart w:id="911" w:name="_Toc303760215"/>
      <w:bookmarkStart w:id="912" w:name="_Toc303763677"/>
      <w:bookmarkStart w:id="913" w:name="_Toc303764406"/>
      <w:bookmarkStart w:id="914" w:name="_Toc300158181"/>
      <w:bookmarkStart w:id="915" w:name="_Toc300158344"/>
      <w:bookmarkStart w:id="916" w:name="_Toc303760216"/>
      <w:bookmarkStart w:id="917" w:name="_Toc303763678"/>
      <w:bookmarkStart w:id="918" w:name="_Toc303764407"/>
      <w:bookmarkStart w:id="919" w:name="_Toc300158182"/>
      <w:bookmarkStart w:id="920" w:name="_Toc300158345"/>
      <w:bookmarkStart w:id="921" w:name="_Toc303760217"/>
      <w:bookmarkStart w:id="922" w:name="_Toc303763679"/>
      <w:bookmarkStart w:id="923" w:name="_Toc303764408"/>
      <w:bookmarkStart w:id="924" w:name="_Toc300158183"/>
      <w:bookmarkStart w:id="925" w:name="_Toc300158346"/>
      <w:bookmarkStart w:id="926" w:name="_Toc303760218"/>
      <w:bookmarkStart w:id="927" w:name="_Toc303763680"/>
      <w:bookmarkStart w:id="928" w:name="_Toc303764409"/>
      <w:bookmarkStart w:id="929" w:name="_Toc300158184"/>
      <w:bookmarkStart w:id="930" w:name="_Toc300158347"/>
      <w:bookmarkStart w:id="931" w:name="_Toc303760219"/>
      <w:bookmarkStart w:id="932" w:name="_Toc303763681"/>
      <w:bookmarkStart w:id="933" w:name="_Toc303764410"/>
      <w:bookmarkStart w:id="934" w:name="_Toc300158185"/>
      <w:bookmarkStart w:id="935" w:name="_Toc300158348"/>
      <w:bookmarkStart w:id="936" w:name="_Toc303760220"/>
      <w:bookmarkStart w:id="937" w:name="_Toc303763682"/>
      <w:bookmarkStart w:id="938" w:name="_Toc303764411"/>
      <w:bookmarkStart w:id="939" w:name="_Toc300158186"/>
      <w:bookmarkStart w:id="940" w:name="_Toc300158349"/>
      <w:bookmarkStart w:id="941" w:name="_Toc303760221"/>
      <w:bookmarkStart w:id="942" w:name="_Toc303763683"/>
      <w:bookmarkStart w:id="943" w:name="_Toc303764412"/>
      <w:bookmarkStart w:id="944" w:name="_Toc300158187"/>
      <w:bookmarkStart w:id="945" w:name="_Toc300158350"/>
      <w:bookmarkStart w:id="946" w:name="_Toc303760222"/>
      <w:bookmarkStart w:id="947" w:name="_Toc303763684"/>
      <w:bookmarkStart w:id="948" w:name="_Toc303764413"/>
      <w:bookmarkStart w:id="949" w:name="_Toc300158188"/>
      <w:bookmarkStart w:id="950" w:name="_Toc300158351"/>
      <w:bookmarkStart w:id="951" w:name="_Toc303760223"/>
      <w:bookmarkStart w:id="952" w:name="_Toc303763685"/>
      <w:bookmarkStart w:id="953" w:name="_Toc303764414"/>
      <w:bookmarkStart w:id="954" w:name="_Toc300158189"/>
      <w:bookmarkStart w:id="955" w:name="_Toc300158352"/>
      <w:bookmarkStart w:id="956" w:name="_Toc303760224"/>
      <w:bookmarkStart w:id="957" w:name="_Toc303763686"/>
      <w:bookmarkStart w:id="958" w:name="_Toc303764415"/>
      <w:bookmarkStart w:id="959" w:name="_Toc300158190"/>
      <w:bookmarkStart w:id="960" w:name="_Toc300158353"/>
      <w:bookmarkStart w:id="961" w:name="_Toc303760225"/>
      <w:bookmarkStart w:id="962" w:name="_Toc303763687"/>
      <w:bookmarkStart w:id="963" w:name="_Toc303764416"/>
      <w:bookmarkStart w:id="964" w:name="_Toc300158191"/>
      <w:bookmarkStart w:id="965" w:name="_Toc300158354"/>
      <w:bookmarkStart w:id="966" w:name="_Toc303760226"/>
      <w:bookmarkStart w:id="967" w:name="_Toc303763688"/>
      <w:bookmarkStart w:id="968" w:name="_Toc303764417"/>
      <w:bookmarkStart w:id="969" w:name="_Toc300158192"/>
      <w:bookmarkStart w:id="970" w:name="_Toc300158355"/>
      <w:bookmarkStart w:id="971" w:name="_Toc303760227"/>
      <w:bookmarkStart w:id="972" w:name="_Toc303763689"/>
      <w:bookmarkStart w:id="973" w:name="_Toc303764418"/>
      <w:bookmarkStart w:id="974" w:name="_Toc300158193"/>
      <w:bookmarkStart w:id="975" w:name="_Toc300158356"/>
      <w:bookmarkStart w:id="976" w:name="_Toc303760228"/>
      <w:bookmarkStart w:id="977" w:name="_Toc303763690"/>
      <w:bookmarkStart w:id="978" w:name="_Toc303764419"/>
      <w:bookmarkStart w:id="979" w:name="_Toc300158194"/>
      <w:bookmarkStart w:id="980" w:name="_Toc300158357"/>
      <w:bookmarkStart w:id="981" w:name="_Toc303760229"/>
      <w:bookmarkStart w:id="982" w:name="_Toc303763691"/>
      <w:bookmarkStart w:id="983" w:name="_Toc303764420"/>
      <w:bookmarkStart w:id="984" w:name="_Toc300158195"/>
      <w:bookmarkStart w:id="985" w:name="_Toc300158358"/>
      <w:bookmarkStart w:id="986" w:name="_Toc303760230"/>
      <w:bookmarkStart w:id="987" w:name="_Toc303763692"/>
      <w:bookmarkStart w:id="988" w:name="_Toc303764421"/>
      <w:bookmarkStart w:id="989" w:name="_Toc300158196"/>
      <w:bookmarkStart w:id="990" w:name="_Toc300158359"/>
      <w:bookmarkStart w:id="991" w:name="_Toc303760231"/>
      <w:bookmarkStart w:id="992" w:name="_Toc303763693"/>
      <w:bookmarkStart w:id="993" w:name="_Toc303764422"/>
      <w:bookmarkStart w:id="994" w:name="_Toc300158197"/>
      <w:bookmarkStart w:id="995" w:name="_Toc300158360"/>
      <w:bookmarkStart w:id="996" w:name="_Toc303760232"/>
      <w:bookmarkStart w:id="997" w:name="_Toc303763694"/>
      <w:bookmarkStart w:id="998" w:name="_Toc303764423"/>
      <w:bookmarkStart w:id="999" w:name="_Toc300158198"/>
      <w:bookmarkStart w:id="1000" w:name="_Toc300158361"/>
      <w:bookmarkStart w:id="1001" w:name="_Toc303760233"/>
      <w:bookmarkStart w:id="1002" w:name="_Toc303763695"/>
      <w:bookmarkStart w:id="1003" w:name="_Toc303764424"/>
      <w:bookmarkStart w:id="1004" w:name="_Toc300158199"/>
      <w:bookmarkStart w:id="1005" w:name="_Toc300158362"/>
      <w:bookmarkStart w:id="1006" w:name="_Toc303760234"/>
      <w:bookmarkStart w:id="1007" w:name="_Toc303763696"/>
      <w:bookmarkStart w:id="1008" w:name="_Toc303764425"/>
      <w:bookmarkStart w:id="1009" w:name="_Toc300158200"/>
      <w:bookmarkStart w:id="1010" w:name="_Toc300158363"/>
      <w:bookmarkStart w:id="1011" w:name="_Toc303760235"/>
      <w:bookmarkStart w:id="1012" w:name="_Toc303763697"/>
      <w:bookmarkStart w:id="1013" w:name="_Toc303764426"/>
      <w:bookmarkStart w:id="1014" w:name="_Toc300158201"/>
      <w:bookmarkStart w:id="1015" w:name="_Toc300158364"/>
      <w:bookmarkStart w:id="1016" w:name="_Toc303760236"/>
      <w:bookmarkStart w:id="1017" w:name="_Toc303763698"/>
      <w:bookmarkStart w:id="1018" w:name="_Toc303764427"/>
      <w:bookmarkStart w:id="1019" w:name="_Toc300158202"/>
      <w:bookmarkStart w:id="1020" w:name="_Toc300158365"/>
      <w:bookmarkStart w:id="1021" w:name="_Toc303760237"/>
      <w:bookmarkStart w:id="1022" w:name="_Toc303763699"/>
      <w:bookmarkStart w:id="1023" w:name="_Toc303764428"/>
      <w:bookmarkStart w:id="1024" w:name="_Toc300158203"/>
      <w:bookmarkStart w:id="1025" w:name="_Toc300158366"/>
      <w:bookmarkStart w:id="1026" w:name="_Toc303760238"/>
      <w:bookmarkStart w:id="1027" w:name="_Toc303763700"/>
      <w:bookmarkStart w:id="1028" w:name="_Toc303764429"/>
      <w:bookmarkStart w:id="1029" w:name="_Toc300158204"/>
      <w:bookmarkStart w:id="1030" w:name="_Toc300158367"/>
      <w:bookmarkStart w:id="1031" w:name="_Toc303760239"/>
      <w:bookmarkStart w:id="1032" w:name="_Toc303763701"/>
      <w:bookmarkStart w:id="1033" w:name="_Toc303764430"/>
      <w:bookmarkStart w:id="1034" w:name="_Toc300158205"/>
      <w:bookmarkStart w:id="1035" w:name="_Toc300158368"/>
      <w:bookmarkStart w:id="1036" w:name="_Toc303760240"/>
      <w:bookmarkStart w:id="1037" w:name="_Toc303763702"/>
      <w:bookmarkStart w:id="1038" w:name="_Toc303764431"/>
      <w:bookmarkStart w:id="1039" w:name="_Toc300158206"/>
      <w:bookmarkStart w:id="1040" w:name="_Toc300158369"/>
      <w:bookmarkStart w:id="1041" w:name="_Toc303760241"/>
      <w:bookmarkStart w:id="1042" w:name="_Toc303763703"/>
      <w:bookmarkStart w:id="1043" w:name="_Toc303764432"/>
      <w:bookmarkStart w:id="1044" w:name="_Toc300158207"/>
      <w:bookmarkStart w:id="1045" w:name="_Toc300158370"/>
      <w:bookmarkStart w:id="1046" w:name="_Toc303760242"/>
      <w:bookmarkStart w:id="1047" w:name="_Toc303763704"/>
      <w:bookmarkStart w:id="1048" w:name="_Toc303764433"/>
      <w:bookmarkStart w:id="1049" w:name="_Toc300158208"/>
      <w:bookmarkStart w:id="1050" w:name="_Toc300158371"/>
      <w:bookmarkStart w:id="1051" w:name="_Toc303760243"/>
      <w:bookmarkStart w:id="1052" w:name="_Toc303763705"/>
      <w:bookmarkStart w:id="1053" w:name="_Toc303764434"/>
      <w:bookmarkStart w:id="1054" w:name="_Toc300158209"/>
      <w:bookmarkStart w:id="1055" w:name="_Toc300158372"/>
      <w:bookmarkStart w:id="1056" w:name="_Toc303760244"/>
      <w:bookmarkStart w:id="1057" w:name="_Toc303763706"/>
      <w:bookmarkStart w:id="1058" w:name="_Toc303764435"/>
      <w:bookmarkStart w:id="1059" w:name="_Toc300158210"/>
      <w:bookmarkStart w:id="1060" w:name="_Toc300158373"/>
      <w:bookmarkStart w:id="1061" w:name="_Toc303760245"/>
      <w:bookmarkStart w:id="1062" w:name="_Toc303763707"/>
      <w:bookmarkStart w:id="1063" w:name="_Toc303764436"/>
      <w:bookmarkStart w:id="1064" w:name="_Toc300158211"/>
      <w:bookmarkStart w:id="1065" w:name="_Toc300158374"/>
      <w:bookmarkStart w:id="1066" w:name="_Toc303760246"/>
      <w:bookmarkStart w:id="1067" w:name="_Toc303763708"/>
      <w:bookmarkStart w:id="1068" w:name="_Toc303764437"/>
      <w:bookmarkStart w:id="1069" w:name="_Toc300158212"/>
      <w:bookmarkStart w:id="1070" w:name="_Toc300158375"/>
      <w:bookmarkStart w:id="1071" w:name="_Toc303760247"/>
      <w:bookmarkStart w:id="1072" w:name="_Toc303763709"/>
      <w:bookmarkStart w:id="1073" w:name="_Toc303764438"/>
      <w:bookmarkStart w:id="1074" w:name="_Toc300158213"/>
      <w:bookmarkStart w:id="1075" w:name="_Toc300158376"/>
      <w:bookmarkStart w:id="1076" w:name="_Toc303760248"/>
      <w:bookmarkStart w:id="1077" w:name="_Toc303763710"/>
      <w:bookmarkStart w:id="1078" w:name="_Toc303764439"/>
      <w:bookmarkStart w:id="1079" w:name="_Toc300158214"/>
      <w:bookmarkStart w:id="1080" w:name="_Toc300158377"/>
      <w:bookmarkStart w:id="1081" w:name="_Toc303760249"/>
      <w:bookmarkStart w:id="1082" w:name="_Toc303763711"/>
      <w:bookmarkStart w:id="1083" w:name="_Toc303764440"/>
      <w:bookmarkStart w:id="1084" w:name="_Toc300158215"/>
      <w:bookmarkStart w:id="1085" w:name="_Toc300158378"/>
      <w:bookmarkStart w:id="1086" w:name="_Toc303760250"/>
      <w:bookmarkStart w:id="1087" w:name="_Toc303763712"/>
      <w:bookmarkStart w:id="1088" w:name="_Toc303764441"/>
      <w:bookmarkStart w:id="1089" w:name="_Toc300158216"/>
      <w:bookmarkStart w:id="1090" w:name="_Toc300158379"/>
      <w:bookmarkStart w:id="1091" w:name="_Toc303760251"/>
      <w:bookmarkStart w:id="1092" w:name="_Toc303763713"/>
      <w:bookmarkStart w:id="1093" w:name="_Toc303764442"/>
      <w:bookmarkStart w:id="1094" w:name="_Toc300158217"/>
      <w:bookmarkStart w:id="1095" w:name="_Toc300158380"/>
      <w:bookmarkStart w:id="1096" w:name="_Toc303760252"/>
      <w:bookmarkStart w:id="1097" w:name="_Toc303763714"/>
      <w:bookmarkStart w:id="1098" w:name="_Toc303764443"/>
      <w:bookmarkStart w:id="1099" w:name="_Toc300158218"/>
      <w:bookmarkStart w:id="1100" w:name="_Toc300158381"/>
      <w:bookmarkStart w:id="1101" w:name="_Toc303760253"/>
      <w:bookmarkStart w:id="1102" w:name="_Toc303763715"/>
      <w:bookmarkStart w:id="1103" w:name="_Toc303764444"/>
      <w:bookmarkStart w:id="1104" w:name="_Toc300158219"/>
      <w:bookmarkStart w:id="1105" w:name="_Toc300158382"/>
      <w:bookmarkStart w:id="1106" w:name="_Toc303760254"/>
      <w:bookmarkStart w:id="1107" w:name="_Toc303763716"/>
      <w:bookmarkStart w:id="1108" w:name="_Toc303764445"/>
      <w:bookmarkStart w:id="1109" w:name="_Toc300158220"/>
      <w:bookmarkStart w:id="1110" w:name="_Toc300158383"/>
      <w:bookmarkStart w:id="1111" w:name="_Toc303760255"/>
      <w:bookmarkStart w:id="1112" w:name="_Toc303763717"/>
      <w:bookmarkStart w:id="1113" w:name="_Toc303764446"/>
      <w:bookmarkStart w:id="1114" w:name="_Toc300158221"/>
      <w:bookmarkStart w:id="1115" w:name="_Toc300158384"/>
      <w:bookmarkStart w:id="1116" w:name="_Toc303760256"/>
      <w:bookmarkStart w:id="1117" w:name="_Toc303763718"/>
      <w:bookmarkStart w:id="1118" w:name="_Toc303764447"/>
      <w:bookmarkStart w:id="1119" w:name="_Toc300158222"/>
      <w:bookmarkStart w:id="1120" w:name="_Toc300158385"/>
      <w:bookmarkStart w:id="1121" w:name="_Toc303760257"/>
      <w:bookmarkStart w:id="1122" w:name="_Toc303763719"/>
      <w:bookmarkStart w:id="1123" w:name="_Toc303764448"/>
      <w:bookmarkStart w:id="1124" w:name="_Toc300158223"/>
      <w:bookmarkStart w:id="1125" w:name="_Toc300158386"/>
      <w:bookmarkStart w:id="1126" w:name="_Toc303760258"/>
      <w:bookmarkStart w:id="1127" w:name="_Toc303763720"/>
      <w:bookmarkStart w:id="1128" w:name="_Toc303764449"/>
      <w:bookmarkStart w:id="1129" w:name="_Toc300158224"/>
      <w:bookmarkStart w:id="1130" w:name="_Toc300158387"/>
      <w:bookmarkStart w:id="1131" w:name="_Toc303760259"/>
      <w:bookmarkStart w:id="1132" w:name="_Toc303763721"/>
      <w:bookmarkStart w:id="1133" w:name="_Toc303764450"/>
      <w:bookmarkStart w:id="1134" w:name="_Toc300158225"/>
      <w:bookmarkStart w:id="1135" w:name="_Toc300158388"/>
      <w:bookmarkStart w:id="1136" w:name="_Toc303760260"/>
      <w:bookmarkStart w:id="1137" w:name="_Toc303763722"/>
      <w:bookmarkStart w:id="1138" w:name="_Toc303764451"/>
      <w:bookmarkStart w:id="1139" w:name="_Toc300158226"/>
      <w:bookmarkStart w:id="1140" w:name="_Toc300158389"/>
      <w:bookmarkStart w:id="1141" w:name="_Toc303760261"/>
      <w:bookmarkStart w:id="1142" w:name="_Toc303763723"/>
      <w:bookmarkStart w:id="1143" w:name="_Toc303764452"/>
      <w:bookmarkStart w:id="1144" w:name="_Toc300158227"/>
      <w:bookmarkStart w:id="1145" w:name="_Toc300158390"/>
      <w:bookmarkStart w:id="1146" w:name="_Toc303760262"/>
      <w:bookmarkStart w:id="1147" w:name="_Toc303763724"/>
      <w:bookmarkStart w:id="1148" w:name="_Toc303764453"/>
      <w:bookmarkStart w:id="1149" w:name="_Toc300158228"/>
      <w:bookmarkStart w:id="1150" w:name="_Toc300158391"/>
      <w:bookmarkStart w:id="1151" w:name="_Toc303760263"/>
      <w:bookmarkStart w:id="1152" w:name="_Toc303763725"/>
      <w:bookmarkStart w:id="1153" w:name="_Toc303764454"/>
      <w:bookmarkStart w:id="1154" w:name="_Toc300158229"/>
      <w:bookmarkStart w:id="1155" w:name="_Toc300158392"/>
      <w:bookmarkStart w:id="1156" w:name="_Toc303760264"/>
      <w:bookmarkStart w:id="1157" w:name="_Toc303763726"/>
      <w:bookmarkStart w:id="1158" w:name="_Toc303764455"/>
      <w:bookmarkStart w:id="1159" w:name="_Toc300158230"/>
      <w:bookmarkStart w:id="1160" w:name="_Toc300158393"/>
      <w:bookmarkStart w:id="1161" w:name="_Toc303760265"/>
      <w:bookmarkStart w:id="1162" w:name="_Toc303763727"/>
      <w:bookmarkStart w:id="1163" w:name="_Toc303764456"/>
      <w:bookmarkStart w:id="1164" w:name="_Toc300156144"/>
      <w:bookmarkStart w:id="1165" w:name="_Toc300158231"/>
      <w:bookmarkStart w:id="1166" w:name="_Toc300158394"/>
      <w:bookmarkStart w:id="1167" w:name="_Toc303760266"/>
      <w:bookmarkStart w:id="1168" w:name="_Toc303763728"/>
      <w:bookmarkStart w:id="1169" w:name="_Toc303764457"/>
      <w:bookmarkStart w:id="1170" w:name="_Toc300156145"/>
      <w:bookmarkStart w:id="1171" w:name="_Toc300158232"/>
      <w:bookmarkStart w:id="1172" w:name="_Toc300158395"/>
      <w:bookmarkStart w:id="1173" w:name="_Toc303760267"/>
      <w:bookmarkStart w:id="1174" w:name="_Toc303763729"/>
      <w:bookmarkStart w:id="1175" w:name="_Toc303764458"/>
      <w:bookmarkStart w:id="1176" w:name="_Toc300156146"/>
      <w:bookmarkStart w:id="1177" w:name="_Toc300158233"/>
      <w:bookmarkStart w:id="1178" w:name="_Toc300158396"/>
      <w:bookmarkStart w:id="1179" w:name="_Toc303760268"/>
      <w:bookmarkStart w:id="1180" w:name="_Toc303763730"/>
      <w:bookmarkStart w:id="1181" w:name="_Toc303764459"/>
      <w:bookmarkStart w:id="1182" w:name="_Toc300156147"/>
      <w:bookmarkStart w:id="1183" w:name="_Toc300158234"/>
      <w:bookmarkStart w:id="1184" w:name="_Toc300158397"/>
      <w:bookmarkStart w:id="1185" w:name="_Toc303760269"/>
      <w:bookmarkStart w:id="1186" w:name="_Toc303763731"/>
      <w:bookmarkStart w:id="1187" w:name="_Toc303764460"/>
      <w:bookmarkStart w:id="1188" w:name="_Toc300156148"/>
      <w:bookmarkStart w:id="1189" w:name="_Toc300158235"/>
      <w:bookmarkStart w:id="1190" w:name="_Toc300158398"/>
      <w:bookmarkStart w:id="1191" w:name="_Toc303760270"/>
      <w:bookmarkStart w:id="1192" w:name="_Toc303763732"/>
      <w:bookmarkStart w:id="1193" w:name="_Toc303764461"/>
      <w:bookmarkStart w:id="1194" w:name="_Toc300156149"/>
      <w:bookmarkStart w:id="1195" w:name="_Toc300158236"/>
      <w:bookmarkStart w:id="1196" w:name="_Toc300158399"/>
      <w:bookmarkStart w:id="1197" w:name="_Toc303760271"/>
      <w:bookmarkStart w:id="1198" w:name="_Toc303763733"/>
      <w:bookmarkStart w:id="1199" w:name="_Toc303764462"/>
      <w:bookmarkStart w:id="1200" w:name="_Toc300156150"/>
      <w:bookmarkStart w:id="1201" w:name="_Toc300158237"/>
      <w:bookmarkStart w:id="1202" w:name="_Toc300158400"/>
      <w:bookmarkStart w:id="1203" w:name="_Toc303760272"/>
      <w:bookmarkStart w:id="1204" w:name="_Toc303763734"/>
      <w:bookmarkStart w:id="1205" w:name="_Toc303764463"/>
      <w:bookmarkStart w:id="1206" w:name="_Toc300156151"/>
      <w:bookmarkStart w:id="1207" w:name="_Toc300158238"/>
      <w:bookmarkStart w:id="1208" w:name="_Toc300158401"/>
      <w:bookmarkStart w:id="1209" w:name="_Toc303760273"/>
      <w:bookmarkStart w:id="1210" w:name="_Toc303763735"/>
      <w:bookmarkStart w:id="1211" w:name="_Toc303764464"/>
      <w:bookmarkStart w:id="1212" w:name="_Toc300156152"/>
      <w:bookmarkStart w:id="1213" w:name="_Toc300158239"/>
      <w:bookmarkStart w:id="1214" w:name="_Toc300158402"/>
      <w:bookmarkStart w:id="1215" w:name="_Toc303760274"/>
      <w:bookmarkStart w:id="1216" w:name="_Toc303763736"/>
      <w:bookmarkStart w:id="1217" w:name="_Toc303764465"/>
      <w:bookmarkStart w:id="1218" w:name="_Toc300156153"/>
      <w:bookmarkStart w:id="1219" w:name="_Toc300158240"/>
      <w:bookmarkStart w:id="1220" w:name="_Toc300158403"/>
      <w:bookmarkStart w:id="1221" w:name="_Toc303760275"/>
      <w:bookmarkStart w:id="1222" w:name="_Toc303763737"/>
      <w:bookmarkStart w:id="1223" w:name="_Toc303764466"/>
      <w:bookmarkStart w:id="1224" w:name="_Toc300156154"/>
      <w:bookmarkStart w:id="1225" w:name="_Toc300158241"/>
      <w:bookmarkStart w:id="1226" w:name="_Toc300158404"/>
      <w:bookmarkStart w:id="1227" w:name="_Toc303760276"/>
      <w:bookmarkStart w:id="1228" w:name="_Toc303763738"/>
      <w:bookmarkStart w:id="1229" w:name="_Toc303764467"/>
      <w:bookmarkStart w:id="1230" w:name="_Toc300156155"/>
      <w:bookmarkStart w:id="1231" w:name="_Toc300158242"/>
      <w:bookmarkStart w:id="1232" w:name="_Toc300158405"/>
      <w:bookmarkStart w:id="1233" w:name="_Toc303760277"/>
      <w:bookmarkStart w:id="1234" w:name="_Toc303763739"/>
      <w:bookmarkStart w:id="1235" w:name="_Toc303764468"/>
      <w:bookmarkStart w:id="1236" w:name="_Toc300156156"/>
      <w:bookmarkStart w:id="1237" w:name="_Toc300158243"/>
      <w:bookmarkStart w:id="1238" w:name="_Toc300158406"/>
      <w:bookmarkStart w:id="1239" w:name="_Toc303760278"/>
      <w:bookmarkStart w:id="1240" w:name="_Toc303763740"/>
      <w:bookmarkStart w:id="1241" w:name="_Toc303764469"/>
      <w:bookmarkStart w:id="1242" w:name="_Toc300156157"/>
      <w:bookmarkStart w:id="1243" w:name="_Toc300158244"/>
      <w:bookmarkStart w:id="1244" w:name="_Toc300158407"/>
      <w:bookmarkStart w:id="1245" w:name="_Toc303760279"/>
      <w:bookmarkStart w:id="1246" w:name="_Toc303763741"/>
      <w:bookmarkStart w:id="1247" w:name="_Toc303764470"/>
      <w:bookmarkStart w:id="1248" w:name="_Toc300156158"/>
      <w:bookmarkStart w:id="1249" w:name="_Toc300158245"/>
      <w:bookmarkStart w:id="1250" w:name="_Toc300158408"/>
      <w:bookmarkStart w:id="1251" w:name="_Toc303760280"/>
      <w:bookmarkStart w:id="1252" w:name="_Toc303763742"/>
      <w:bookmarkStart w:id="1253" w:name="_Toc303764471"/>
      <w:bookmarkStart w:id="1254" w:name="_Toc300156159"/>
      <w:bookmarkStart w:id="1255" w:name="_Toc300158246"/>
      <w:bookmarkStart w:id="1256" w:name="_Toc300158409"/>
      <w:bookmarkStart w:id="1257" w:name="_Toc303760281"/>
      <w:bookmarkStart w:id="1258" w:name="_Toc303763743"/>
      <w:bookmarkStart w:id="1259" w:name="_Toc303764472"/>
      <w:bookmarkStart w:id="1260" w:name="_Toc300156160"/>
      <w:bookmarkStart w:id="1261" w:name="_Toc300158247"/>
      <w:bookmarkStart w:id="1262" w:name="_Toc300158410"/>
      <w:bookmarkStart w:id="1263" w:name="_Toc303760282"/>
      <w:bookmarkStart w:id="1264" w:name="_Toc303763744"/>
      <w:bookmarkStart w:id="1265" w:name="_Toc303764473"/>
      <w:bookmarkStart w:id="1266" w:name="_Toc300156161"/>
      <w:bookmarkStart w:id="1267" w:name="_Toc300158248"/>
      <w:bookmarkStart w:id="1268" w:name="_Toc300158411"/>
      <w:bookmarkStart w:id="1269" w:name="_Toc303760283"/>
      <w:bookmarkStart w:id="1270" w:name="_Toc303763745"/>
      <w:bookmarkStart w:id="1271" w:name="_Toc303764474"/>
      <w:bookmarkStart w:id="1272" w:name="_Toc300156162"/>
      <w:bookmarkStart w:id="1273" w:name="_Toc300158249"/>
      <w:bookmarkStart w:id="1274" w:name="_Toc300158412"/>
      <w:bookmarkStart w:id="1275" w:name="_Toc303760284"/>
      <w:bookmarkStart w:id="1276" w:name="_Toc303763746"/>
      <w:bookmarkStart w:id="1277" w:name="_Toc303764475"/>
      <w:bookmarkStart w:id="1278" w:name="_Toc300156163"/>
      <w:bookmarkStart w:id="1279" w:name="_Toc300158250"/>
      <w:bookmarkStart w:id="1280" w:name="_Toc300158413"/>
      <w:bookmarkStart w:id="1281" w:name="_Toc303760285"/>
      <w:bookmarkStart w:id="1282" w:name="_Toc303763747"/>
      <w:bookmarkStart w:id="1283" w:name="_Toc303764476"/>
      <w:bookmarkStart w:id="1284" w:name="_Toc300156164"/>
      <w:bookmarkStart w:id="1285" w:name="_Toc300158251"/>
      <w:bookmarkStart w:id="1286" w:name="_Toc300158414"/>
      <w:bookmarkStart w:id="1287" w:name="_Toc303760286"/>
      <w:bookmarkStart w:id="1288" w:name="_Toc303763748"/>
      <w:bookmarkStart w:id="1289" w:name="_Toc303764477"/>
      <w:bookmarkStart w:id="1290" w:name="_Toc300156165"/>
      <w:bookmarkStart w:id="1291" w:name="_Toc300158252"/>
      <w:bookmarkStart w:id="1292" w:name="_Toc300158415"/>
      <w:bookmarkStart w:id="1293" w:name="_Toc303760287"/>
      <w:bookmarkStart w:id="1294" w:name="_Toc303763749"/>
      <w:bookmarkStart w:id="1295" w:name="_Toc303764478"/>
      <w:bookmarkStart w:id="1296" w:name="_Toc300156166"/>
      <w:bookmarkStart w:id="1297" w:name="_Toc300158253"/>
      <w:bookmarkStart w:id="1298" w:name="_Toc300158416"/>
      <w:bookmarkStart w:id="1299" w:name="_Toc303760288"/>
      <w:bookmarkStart w:id="1300" w:name="_Toc303763750"/>
      <w:bookmarkStart w:id="1301" w:name="_Toc303764479"/>
      <w:bookmarkStart w:id="1302" w:name="_Toc303763751"/>
      <w:bookmarkStart w:id="1303" w:name="_Toc303764480"/>
      <w:bookmarkStart w:id="1304" w:name="_Toc303763752"/>
      <w:bookmarkStart w:id="1305" w:name="_Toc303764481"/>
      <w:bookmarkStart w:id="1306" w:name="_Toc303763753"/>
      <w:bookmarkStart w:id="1307" w:name="_Toc303764482"/>
      <w:bookmarkStart w:id="1308" w:name="_Toc303763754"/>
      <w:bookmarkStart w:id="1309" w:name="_Toc303764483"/>
      <w:bookmarkStart w:id="1310" w:name="_Toc303763755"/>
      <w:bookmarkStart w:id="1311" w:name="_Toc303764484"/>
      <w:bookmarkStart w:id="1312" w:name="_Toc303763756"/>
      <w:bookmarkStart w:id="1313" w:name="_Toc303764485"/>
      <w:bookmarkStart w:id="1314" w:name="_Toc303763757"/>
      <w:bookmarkStart w:id="1315" w:name="_Toc303764486"/>
      <w:bookmarkStart w:id="1316" w:name="_Toc303763758"/>
      <w:bookmarkStart w:id="1317" w:name="_Toc303764487"/>
      <w:bookmarkStart w:id="1318" w:name="_Toc303763759"/>
      <w:bookmarkStart w:id="1319" w:name="_Toc303764488"/>
      <w:bookmarkStart w:id="1320" w:name="_Toc303763760"/>
      <w:bookmarkStart w:id="1321" w:name="_Toc303764489"/>
      <w:bookmarkStart w:id="1322" w:name="_Toc303763761"/>
      <w:bookmarkStart w:id="1323" w:name="_Toc303764490"/>
      <w:bookmarkStart w:id="1324" w:name="_Toc303763762"/>
      <w:bookmarkStart w:id="1325" w:name="_Toc303764491"/>
      <w:bookmarkStart w:id="1326" w:name="_Toc303763763"/>
      <w:bookmarkStart w:id="1327" w:name="_Toc303764492"/>
      <w:bookmarkStart w:id="1328" w:name="_Toc303763764"/>
      <w:bookmarkStart w:id="1329" w:name="_Toc303764493"/>
      <w:bookmarkStart w:id="1330" w:name="_Toc303763765"/>
      <w:bookmarkStart w:id="1331" w:name="_Toc303764494"/>
      <w:bookmarkStart w:id="1332" w:name="_Toc303763766"/>
      <w:bookmarkStart w:id="1333" w:name="_Toc303764495"/>
      <w:bookmarkStart w:id="1334" w:name="_Toc303763767"/>
      <w:bookmarkStart w:id="1335" w:name="_Toc303764496"/>
      <w:bookmarkStart w:id="1336" w:name="_Toc303763768"/>
      <w:bookmarkStart w:id="1337" w:name="_Toc303764497"/>
      <w:bookmarkStart w:id="1338" w:name="_Toc303763769"/>
      <w:bookmarkStart w:id="1339" w:name="_Toc303764498"/>
      <w:bookmarkStart w:id="1340" w:name="_Toc303763770"/>
      <w:bookmarkStart w:id="1341" w:name="_Toc303764499"/>
      <w:bookmarkStart w:id="1342" w:name="_Toc303763771"/>
      <w:bookmarkStart w:id="1343" w:name="_Toc303764500"/>
      <w:bookmarkStart w:id="1344" w:name="_Toc303763772"/>
      <w:bookmarkStart w:id="1345" w:name="_Toc303764501"/>
      <w:bookmarkStart w:id="1346" w:name="_Toc303763773"/>
      <w:bookmarkStart w:id="1347" w:name="_Toc303764502"/>
      <w:bookmarkStart w:id="1348" w:name="_Toc303763774"/>
      <w:bookmarkStart w:id="1349" w:name="_Toc303764503"/>
      <w:bookmarkStart w:id="1350" w:name="_Toc303763775"/>
      <w:bookmarkStart w:id="1351" w:name="_Toc303764504"/>
      <w:bookmarkStart w:id="1352" w:name="_Toc303763776"/>
      <w:bookmarkStart w:id="1353" w:name="_Toc303764505"/>
      <w:bookmarkStart w:id="1354" w:name="_Toc303763777"/>
      <w:bookmarkStart w:id="1355" w:name="_Toc303764506"/>
      <w:bookmarkStart w:id="1356" w:name="_Toc303763778"/>
      <w:bookmarkStart w:id="1357" w:name="_Toc303764507"/>
      <w:bookmarkStart w:id="1358" w:name="_Toc303763779"/>
      <w:bookmarkStart w:id="1359" w:name="_Toc303764508"/>
      <w:bookmarkStart w:id="1360" w:name="_Toc303763780"/>
      <w:bookmarkStart w:id="1361" w:name="_Toc303764509"/>
      <w:bookmarkStart w:id="1362" w:name="_Toc303763781"/>
      <w:bookmarkStart w:id="1363" w:name="_Toc303764510"/>
      <w:bookmarkStart w:id="1364" w:name="_Toc303763782"/>
      <w:bookmarkStart w:id="1365" w:name="_Toc303764511"/>
      <w:bookmarkStart w:id="1366" w:name="_Toc303763783"/>
      <w:bookmarkStart w:id="1367" w:name="_Toc303764512"/>
      <w:bookmarkStart w:id="1368" w:name="_Toc303763784"/>
      <w:bookmarkStart w:id="1369" w:name="_Toc303764513"/>
      <w:bookmarkStart w:id="1370" w:name="_Toc303763785"/>
      <w:bookmarkStart w:id="1371" w:name="_Toc303764514"/>
      <w:bookmarkStart w:id="1372" w:name="_Toc303763786"/>
      <w:bookmarkStart w:id="1373" w:name="_Toc303764515"/>
      <w:bookmarkStart w:id="1374" w:name="_Toc303763787"/>
      <w:bookmarkStart w:id="1375" w:name="_Toc303764516"/>
      <w:bookmarkStart w:id="1376" w:name="_Toc303763788"/>
      <w:bookmarkStart w:id="1377" w:name="_Toc303764517"/>
      <w:bookmarkStart w:id="1378" w:name="_Toc303763789"/>
      <w:bookmarkStart w:id="1379" w:name="_Toc303764518"/>
      <w:bookmarkStart w:id="1380" w:name="_Toc303763790"/>
      <w:bookmarkStart w:id="1381" w:name="_Toc303764519"/>
      <w:bookmarkStart w:id="1382" w:name="_Toc303763791"/>
      <w:bookmarkStart w:id="1383" w:name="_Toc303764520"/>
      <w:bookmarkStart w:id="1384" w:name="_Toc303763792"/>
      <w:bookmarkStart w:id="1385" w:name="_Toc303764521"/>
      <w:bookmarkStart w:id="1386" w:name="_Toc303763793"/>
      <w:bookmarkStart w:id="1387" w:name="_Toc303764522"/>
      <w:bookmarkStart w:id="1388" w:name="_Toc303763794"/>
      <w:bookmarkStart w:id="1389" w:name="_Toc303764523"/>
      <w:bookmarkStart w:id="1390" w:name="_Toc303763795"/>
      <w:bookmarkStart w:id="1391" w:name="_Toc303764524"/>
      <w:bookmarkStart w:id="1392" w:name="_Toc303763796"/>
      <w:bookmarkStart w:id="1393" w:name="_Toc303764525"/>
      <w:bookmarkStart w:id="1394" w:name="_Toc303763797"/>
      <w:bookmarkStart w:id="1395" w:name="_Toc303764526"/>
      <w:bookmarkStart w:id="1396" w:name="_Toc303763798"/>
      <w:bookmarkStart w:id="1397" w:name="_Toc303764527"/>
      <w:bookmarkStart w:id="1398" w:name="_Toc303763799"/>
      <w:bookmarkStart w:id="1399" w:name="_Toc303764528"/>
      <w:bookmarkStart w:id="1400" w:name="_Toc303763800"/>
      <w:bookmarkStart w:id="1401" w:name="_Toc303764529"/>
      <w:bookmarkStart w:id="1402" w:name="_Toc303763801"/>
      <w:bookmarkStart w:id="1403" w:name="_Toc303764530"/>
      <w:bookmarkStart w:id="1404" w:name="_Toc303763802"/>
      <w:bookmarkStart w:id="1405" w:name="_Toc303764531"/>
      <w:bookmarkStart w:id="1406" w:name="_Toc303763803"/>
      <w:bookmarkStart w:id="1407" w:name="_Toc303764532"/>
      <w:bookmarkStart w:id="1408" w:name="_Toc303763804"/>
      <w:bookmarkStart w:id="1409" w:name="_Toc303764533"/>
      <w:bookmarkStart w:id="1410" w:name="_Toc303763805"/>
      <w:bookmarkStart w:id="1411" w:name="_Toc303764534"/>
      <w:bookmarkStart w:id="1412" w:name="_Toc303763806"/>
      <w:bookmarkStart w:id="1413" w:name="_Toc303764535"/>
      <w:bookmarkStart w:id="1414" w:name="_Toc303763807"/>
      <w:bookmarkStart w:id="1415" w:name="_Toc303764536"/>
      <w:bookmarkStart w:id="1416" w:name="_Toc303763808"/>
      <w:bookmarkStart w:id="1417" w:name="_Toc303764537"/>
      <w:bookmarkStart w:id="1418" w:name="_Toc303763809"/>
      <w:bookmarkStart w:id="1419" w:name="_Toc303764538"/>
      <w:bookmarkStart w:id="1420" w:name="_Toc303763810"/>
      <w:bookmarkStart w:id="1421" w:name="_Toc303764539"/>
      <w:bookmarkStart w:id="1422" w:name="_Toc303763811"/>
      <w:bookmarkStart w:id="1423" w:name="_Toc303764540"/>
      <w:bookmarkStart w:id="1424" w:name="_Toc303763812"/>
      <w:bookmarkStart w:id="1425" w:name="_Toc303764541"/>
      <w:bookmarkStart w:id="1426" w:name="_Toc303763813"/>
      <w:bookmarkStart w:id="1427" w:name="_Toc303764542"/>
      <w:bookmarkStart w:id="1428" w:name="_Toc303763814"/>
      <w:bookmarkStart w:id="1429" w:name="_Toc303764543"/>
      <w:bookmarkStart w:id="1430" w:name="_Toc303763815"/>
      <w:bookmarkStart w:id="1431" w:name="_Toc303764544"/>
      <w:bookmarkStart w:id="1432" w:name="_Toc303763816"/>
      <w:bookmarkStart w:id="1433" w:name="_Toc303764545"/>
      <w:bookmarkStart w:id="1434" w:name="_Toc303763817"/>
      <w:bookmarkStart w:id="1435" w:name="_Toc303764546"/>
      <w:bookmarkStart w:id="1436" w:name="_Toc303763818"/>
      <w:bookmarkStart w:id="1437" w:name="_Toc303764547"/>
      <w:bookmarkStart w:id="1438" w:name="_Toc303763819"/>
      <w:bookmarkStart w:id="1439" w:name="_Toc303764548"/>
      <w:bookmarkStart w:id="1440" w:name="_Toc303763820"/>
      <w:bookmarkStart w:id="1441" w:name="_Toc303764549"/>
      <w:bookmarkStart w:id="1442" w:name="_Toc303763821"/>
      <w:bookmarkStart w:id="1443" w:name="_Toc303764550"/>
      <w:bookmarkStart w:id="1444" w:name="_Toc303763822"/>
      <w:bookmarkStart w:id="1445" w:name="_Toc303764551"/>
      <w:bookmarkStart w:id="1446" w:name="_Toc303763823"/>
      <w:bookmarkStart w:id="1447" w:name="_Toc303764552"/>
      <w:bookmarkStart w:id="1448" w:name="_Toc303763824"/>
      <w:bookmarkStart w:id="1449" w:name="_Toc303764553"/>
      <w:bookmarkStart w:id="1450" w:name="_Toc303763825"/>
      <w:bookmarkStart w:id="1451" w:name="_Toc303764554"/>
      <w:bookmarkStart w:id="1452" w:name="_Toc303763826"/>
      <w:bookmarkStart w:id="1453" w:name="_Toc303764555"/>
      <w:bookmarkStart w:id="1454" w:name="_Toc303763827"/>
      <w:bookmarkStart w:id="1455" w:name="_Toc303764556"/>
      <w:bookmarkStart w:id="1456" w:name="_Toc303763828"/>
      <w:bookmarkStart w:id="1457" w:name="_Toc303764557"/>
      <w:bookmarkStart w:id="1458" w:name="_Toc303763829"/>
      <w:bookmarkStart w:id="1459" w:name="_Toc303764558"/>
      <w:bookmarkStart w:id="1460" w:name="_Toc303763830"/>
      <w:bookmarkStart w:id="1461" w:name="_Toc303764559"/>
      <w:bookmarkStart w:id="1462" w:name="_Toc303763831"/>
      <w:bookmarkStart w:id="1463" w:name="_Toc303764560"/>
      <w:bookmarkStart w:id="1464" w:name="_Toc303763832"/>
      <w:bookmarkStart w:id="1465" w:name="_Toc303764561"/>
      <w:bookmarkStart w:id="1466" w:name="_Toc303763833"/>
      <w:bookmarkStart w:id="1467" w:name="_Toc303764562"/>
      <w:bookmarkStart w:id="1468" w:name="_Toc303763834"/>
      <w:bookmarkStart w:id="1469" w:name="_Toc303764563"/>
      <w:bookmarkStart w:id="1470" w:name="_Toc303763835"/>
      <w:bookmarkStart w:id="1471" w:name="_Toc303764564"/>
      <w:bookmarkStart w:id="1472" w:name="_Toc303763836"/>
      <w:bookmarkStart w:id="1473" w:name="_Toc303764565"/>
      <w:bookmarkStart w:id="1474" w:name="_Toc303763837"/>
      <w:bookmarkStart w:id="1475" w:name="_Toc303764566"/>
      <w:bookmarkStart w:id="1476" w:name="_Toc303763838"/>
      <w:bookmarkStart w:id="1477" w:name="_Toc303764567"/>
      <w:bookmarkStart w:id="1478" w:name="_Toc303763839"/>
      <w:bookmarkStart w:id="1479" w:name="_Toc303764568"/>
      <w:bookmarkStart w:id="1480" w:name="_Toc303763840"/>
      <w:bookmarkStart w:id="1481" w:name="_Toc303764569"/>
      <w:bookmarkStart w:id="1482" w:name="_Toc303763841"/>
      <w:bookmarkStart w:id="1483" w:name="_Toc303764570"/>
      <w:bookmarkStart w:id="1484" w:name="_Toc303763842"/>
      <w:bookmarkStart w:id="1485" w:name="_Toc303764571"/>
      <w:bookmarkStart w:id="1486" w:name="_Toc303763843"/>
      <w:bookmarkStart w:id="1487" w:name="_Toc303764572"/>
      <w:bookmarkStart w:id="1488" w:name="_Toc303763844"/>
      <w:bookmarkStart w:id="1489" w:name="_Toc303764573"/>
      <w:bookmarkStart w:id="1490" w:name="_Toc303763845"/>
      <w:bookmarkStart w:id="1491" w:name="_Toc303764574"/>
      <w:bookmarkStart w:id="1492" w:name="_Toc303763846"/>
      <w:bookmarkStart w:id="1493" w:name="_Toc303764575"/>
      <w:bookmarkStart w:id="1494" w:name="_Toc303763847"/>
      <w:bookmarkStart w:id="1495" w:name="_Toc303764576"/>
      <w:bookmarkStart w:id="1496" w:name="_Toc303763848"/>
      <w:bookmarkStart w:id="1497" w:name="_Toc303764577"/>
      <w:bookmarkStart w:id="1498" w:name="_Toc303763849"/>
      <w:bookmarkStart w:id="1499" w:name="_Toc303764578"/>
      <w:bookmarkStart w:id="1500" w:name="_Toc303763850"/>
      <w:bookmarkStart w:id="1501" w:name="_Toc303764579"/>
      <w:bookmarkStart w:id="1502" w:name="_Toc303763851"/>
      <w:bookmarkStart w:id="1503" w:name="_Toc303764580"/>
      <w:bookmarkStart w:id="1504" w:name="_Toc303763852"/>
      <w:bookmarkStart w:id="1505" w:name="_Toc303764581"/>
      <w:bookmarkStart w:id="1506" w:name="_Toc303763853"/>
      <w:bookmarkStart w:id="1507" w:name="_Toc303764582"/>
      <w:bookmarkStart w:id="1508" w:name="_Toc303763854"/>
      <w:bookmarkStart w:id="1509" w:name="_Toc303764583"/>
      <w:bookmarkStart w:id="1510" w:name="_Toc303763855"/>
      <w:bookmarkStart w:id="1511" w:name="_Toc303764584"/>
      <w:bookmarkStart w:id="1512" w:name="_Toc303763856"/>
      <w:bookmarkStart w:id="1513" w:name="_Toc303764585"/>
      <w:bookmarkStart w:id="1514" w:name="_Toc303763857"/>
      <w:bookmarkStart w:id="1515" w:name="_Toc303764586"/>
      <w:bookmarkStart w:id="1516" w:name="_Toc303763858"/>
      <w:bookmarkStart w:id="1517" w:name="_Toc303764587"/>
      <w:bookmarkStart w:id="1518" w:name="_Toc303763859"/>
      <w:bookmarkStart w:id="1519" w:name="_Toc303764588"/>
      <w:bookmarkStart w:id="1520" w:name="_Toc303763860"/>
      <w:bookmarkStart w:id="1521" w:name="_Toc303764589"/>
      <w:bookmarkStart w:id="1522" w:name="_Toc303763861"/>
      <w:bookmarkStart w:id="1523" w:name="_Toc303764590"/>
      <w:bookmarkStart w:id="1524" w:name="_Toc303763862"/>
      <w:bookmarkStart w:id="1525" w:name="_Toc303764591"/>
      <w:bookmarkStart w:id="1526" w:name="_Toc303763863"/>
      <w:bookmarkStart w:id="1527" w:name="_Toc303764592"/>
      <w:bookmarkStart w:id="1528" w:name="_Toc303763864"/>
      <w:bookmarkStart w:id="1529" w:name="_Toc303764593"/>
      <w:bookmarkStart w:id="1530" w:name="_Toc303763865"/>
      <w:bookmarkStart w:id="1531" w:name="_Toc303764594"/>
      <w:bookmarkStart w:id="1532" w:name="_Toc303763866"/>
      <w:bookmarkStart w:id="1533" w:name="_Toc303764595"/>
      <w:bookmarkStart w:id="1534" w:name="_Toc303763867"/>
      <w:bookmarkStart w:id="1535" w:name="_Toc303764596"/>
      <w:bookmarkStart w:id="1536" w:name="_Toc303763868"/>
      <w:bookmarkStart w:id="1537" w:name="_Toc303764597"/>
      <w:bookmarkStart w:id="1538" w:name="_Toc303763869"/>
      <w:bookmarkStart w:id="1539" w:name="_Toc303764598"/>
      <w:bookmarkStart w:id="1540" w:name="_Toc303763870"/>
      <w:bookmarkStart w:id="1541" w:name="_Toc303764599"/>
      <w:bookmarkStart w:id="1542" w:name="_Toc303763871"/>
      <w:bookmarkStart w:id="1543" w:name="_Toc303764600"/>
      <w:bookmarkStart w:id="1544" w:name="_Toc303763872"/>
      <w:bookmarkStart w:id="1545" w:name="_Toc303764601"/>
      <w:bookmarkStart w:id="1546" w:name="_Toc303763873"/>
      <w:bookmarkStart w:id="1547" w:name="_Toc303764602"/>
      <w:bookmarkStart w:id="1548" w:name="_Toc303763874"/>
      <w:bookmarkStart w:id="1549" w:name="_Toc303764603"/>
      <w:bookmarkStart w:id="1550" w:name="_Toc303763875"/>
      <w:bookmarkStart w:id="1551" w:name="_Toc303764604"/>
      <w:bookmarkStart w:id="1552" w:name="_Toc303763876"/>
      <w:bookmarkStart w:id="1553" w:name="_Toc303764605"/>
      <w:bookmarkStart w:id="1554" w:name="_Toc303763877"/>
      <w:bookmarkStart w:id="1555" w:name="_Toc303764606"/>
      <w:bookmarkStart w:id="1556" w:name="_Toc303763878"/>
      <w:bookmarkStart w:id="1557" w:name="_Toc303764607"/>
      <w:bookmarkStart w:id="1558" w:name="_Toc303763879"/>
      <w:bookmarkStart w:id="1559" w:name="_Toc303764608"/>
      <w:bookmarkStart w:id="1560" w:name="_Toc303763880"/>
      <w:bookmarkStart w:id="1561" w:name="_Toc303764609"/>
      <w:bookmarkStart w:id="1562" w:name="_Toc303763881"/>
      <w:bookmarkStart w:id="1563" w:name="_Toc303764610"/>
      <w:bookmarkStart w:id="1564" w:name="_Toc303763882"/>
      <w:bookmarkStart w:id="1565" w:name="_Toc303764611"/>
      <w:bookmarkStart w:id="1566" w:name="_Toc303763883"/>
      <w:bookmarkStart w:id="1567" w:name="_Toc303764612"/>
      <w:bookmarkStart w:id="1568" w:name="_Toc303763884"/>
      <w:bookmarkStart w:id="1569" w:name="_Toc303764613"/>
      <w:bookmarkStart w:id="1570" w:name="_Toc303763885"/>
      <w:bookmarkStart w:id="1571" w:name="_Toc303764614"/>
      <w:bookmarkStart w:id="1572" w:name="_Toc303763886"/>
      <w:bookmarkStart w:id="1573" w:name="_Toc303764615"/>
      <w:bookmarkStart w:id="1574" w:name="_Toc303763887"/>
      <w:bookmarkStart w:id="1575" w:name="_Toc303764616"/>
      <w:bookmarkStart w:id="1576" w:name="_Toc303763888"/>
      <w:bookmarkStart w:id="1577" w:name="_Toc303764617"/>
      <w:bookmarkStart w:id="1578" w:name="_Toc303763889"/>
      <w:bookmarkStart w:id="1579" w:name="_Toc303764618"/>
      <w:bookmarkStart w:id="1580" w:name="_Toc303763890"/>
      <w:bookmarkStart w:id="1581" w:name="_Toc303764619"/>
      <w:bookmarkStart w:id="1582" w:name="_Toc303763891"/>
      <w:bookmarkStart w:id="1583" w:name="_Toc303764620"/>
      <w:bookmarkStart w:id="1584" w:name="_Toc303763892"/>
      <w:bookmarkStart w:id="1585" w:name="_Toc303764621"/>
      <w:bookmarkStart w:id="1586" w:name="_Toc303763893"/>
      <w:bookmarkStart w:id="1587" w:name="_Toc303764622"/>
      <w:bookmarkStart w:id="1588" w:name="_Toc303763894"/>
      <w:bookmarkStart w:id="1589" w:name="_Toc303764623"/>
      <w:bookmarkStart w:id="1590" w:name="_Toc303763895"/>
      <w:bookmarkStart w:id="1591" w:name="_Toc303764624"/>
      <w:bookmarkStart w:id="1592" w:name="_Toc303763896"/>
      <w:bookmarkStart w:id="1593" w:name="_Toc303764625"/>
      <w:bookmarkStart w:id="1594" w:name="_Toc303763897"/>
      <w:bookmarkStart w:id="1595" w:name="_Toc303764626"/>
      <w:bookmarkStart w:id="1596" w:name="_Toc303763898"/>
      <w:bookmarkStart w:id="1597" w:name="_Toc303764627"/>
      <w:bookmarkStart w:id="1598" w:name="_Toc303763899"/>
      <w:bookmarkStart w:id="1599" w:name="_Toc303764628"/>
      <w:bookmarkStart w:id="1600" w:name="_Toc303763900"/>
      <w:bookmarkStart w:id="1601" w:name="_Toc303764629"/>
      <w:bookmarkStart w:id="1602" w:name="_Toc303763901"/>
      <w:bookmarkStart w:id="1603" w:name="_Toc303764630"/>
      <w:bookmarkStart w:id="1604" w:name="_Toc303763902"/>
      <w:bookmarkStart w:id="1605" w:name="_Toc303764631"/>
      <w:bookmarkStart w:id="1606" w:name="_Toc303763903"/>
      <w:bookmarkStart w:id="1607" w:name="_Toc303764632"/>
      <w:bookmarkStart w:id="1608" w:name="_Toc303763904"/>
      <w:bookmarkStart w:id="1609" w:name="_Toc303764633"/>
      <w:bookmarkStart w:id="1610" w:name="_Toc303763905"/>
      <w:bookmarkStart w:id="1611" w:name="_Toc303764634"/>
      <w:bookmarkStart w:id="1612" w:name="_Toc303763906"/>
      <w:bookmarkStart w:id="1613" w:name="_Toc303764635"/>
      <w:bookmarkStart w:id="1614" w:name="_Toc303763907"/>
      <w:bookmarkStart w:id="1615" w:name="_Toc303764636"/>
      <w:bookmarkStart w:id="1616" w:name="_Toc303763908"/>
      <w:bookmarkStart w:id="1617" w:name="_Toc303764637"/>
      <w:bookmarkStart w:id="1618" w:name="_Toc303763909"/>
      <w:bookmarkStart w:id="1619" w:name="_Toc303764638"/>
      <w:bookmarkStart w:id="1620" w:name="_Toc303763910"/>
      <w:bookmarkStart w:id="1621" w:name="_Toc303764639"/>
      <w:bookmarkStart w:id="1622" w:name="_Toc303763911"/>
      <w:bookmarkStart w:id="1623" w:name="_Toc303764640"/>
      <w:bookmarkStart w:id="1624" w:name="_Toc303763912"/>
      <w:bookmarkStart w:id="1625" w:name="_Toc303764641"/>
      <w:bookmarkStart w:id="1626" w:name="_Toc303763913"/>
      <w:bookmarkStart w:id="1627" w:name="_Toc303764642"/>
      <w:bookmarkStart w:id="1628" w:name="_Toc303763914"/>
      <w:bookmarkStart w:id="1629" w:name="_Toc303764643"/>
      <w:bookmarkStart w:id="1630" w:name="_Toc303763915"/>
      <w:bookmarkStart w:id="1631" w:name="_Toc303764644"/>
      <w:bookmarkStart w:id="1632" w:name="_Toc303763916"/>
      <w:bookmarkStart w:id="1633" w:name="_Toc303764645"/>
      <w:bookmarkStart w:id="1634" w:name="_Toc303763917"/>
      <w:bookmarkStart w:id="1635" w:name="_Toc303764646"/>
      <w:bookmarkStart w:id="1636" w:name="_Toc303763918"/>
      <w:bookmarkStart w:id="1637" w:name="_Toc303764647"/>
      <w:bookmarkStart w:id="1638" w:name="_Toc303763919"/>
      <w:bookmarkStart w:id="1639" w:name="_Toc303764648"/>
      <w:bookmarkStart w:id="1640" w:name="_Toc303763920"/>
      <w:bookmarkStart w:id="1641" w:name="_Toc303764649"/>
      <w:bookmarkStart w:id="1642" w:name="_Toc303763921"/>
      <w:bookmarkStart w:id="1643" w:name="_Toc303764650"/>
      <w:bookmarkStart w:id="1644" w:name="_Toc303763922"/>
      <w:bookmarkStart w:id="1645" w:name="_Toc303764651"/>
      <w:bookmarkStart w:id="1646" w:name="_Toc303763923"/>
      <w:bookmarkStart w:id="1647" w:name="_Toc303764652"/>
      <w:bookmarkStart w:id="1648" w:name="_Toc303763924"/>
      <w:bookmarkStart w:id="1649" w:name="_Toc303764653"/>
      <w:bookmarkStart w:id="1650" w:name="_Toc303763925"/>
      <w:bookmarkStart w:id="1651" w:name="_Toc303764654"/>
      <w:bookmarkStart w:id="1652" w:name="_Toc303763926"/>
      <w:bookmarkStart w:id="1653" w:name="_Toc303764655"/>
      <w:bookmarkStart w:id="1654" w:name="_Toc303763927"/>
      <w:bookmarkStart w:id="1655" w:name="_Toc303764656"/>
      <w:bookmarkStart w:id="1656" w:name="_Toc303763928"/>
      <w:bookmarkStart w:id="1657" w:name="_Toc303764657"/>
      <w:bookmarkStart w:id="1658" w:name="_Toc303763929"/>
      <w:bookmarkStart w:id="1659" w:name="_Toc303764658"/>
      <w:bookmarkStart w:id="1660" w:name="_Toc303763930"/>
      <w:bookmarkStart w:id="1661" w:name="_Toc303764659"/>
      <w:bookmarkStart w:id="1662" w:name="_Toc303763931"/>
      <w:bookmarkStart w:id="1663" w:name="_Toc303764660"/>
      <w:bookmarkStart w:id="1664" w:name="_Toc303763932"/>
      <w:bookmarkStart w:id="1665" w:name="_Toc303764661"/>
      <w:bookmarkStart w:id="1666" w:name="_Toc303763933"/>
      <w:bookmarkStart w:id="1667" w:name="_Toc303764662"/>
      <w:bookmarkStart w:id="1668" w:name="_Toc303759579"/>
      <w:bookmarkStart w:id="1669" w:name="_Toc303766182"/>
      <w:bookmarkStart w:id="1670" w:name="_Toc383009126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r w:rsidRPr="0054051B">
        <w:t>LogUtility</w:t>
      </w:r>
      <w:bookmarkEnd w:id="1668"/>
      <w:bookmarkEnd w:id="1669"/>
      <w:bookmarkEnd w:id="1670"/>
    </w:p>
    <w:p w14:paraId="19FE8FBB" w14:textId="21012FAA" w:rsidR="00913E35" w:rsidRPr="0054051B" w:rsidRDefault="00913E35" w:rsidP="00560911">
      <w:r w:rsidRPr="0054051B">
        <w:t xml:space="preserve">Žurnalēšanas funkcionalitātes piesaistīšana esošam projektam izmantojot </w:t>
      </w:r>
      <w:r w:rsidRPr="0054051B">
        <w:rPr>
          <w:i/>
        </w:rPr>
        <w:t>LogUtility</w:t>
      </w:r>
      <w:r w:rsidRPr="0054051B">
        <w:t xml:space="preserve"> klasi. Izpildītais risinājums uz kā balstīta šī instrukcija atroda</w:t>
      </w:r>
      <w:r w:rsidR="009F79BB" w:rsidRPr="0054051B">
        <w:t>m</w:t>
      </w:r>
      <w:r w:rsidRPr="0054051B">
        <w:t xml:space="preserve">s katalogā </w:t>
      </w:r>
      <w:r w:rsidRPr="0054051B">
        <w:rPr>
          <w:i/>
        </w:rPr>
        <w:t>„~\Diagnostic\CS\WindowsApp\ex01Log”</w:t>
      </w:r>
      <w:r w:rsidRPr="0054051B">
        <w:t>.</w:t>
      </w:r>
    </w:p>
    <w:p w14:paraId="19FE8FBC" w14:textId="77777777" w:rsidR="00913E35" w:rsidRPr="0054051B" w:rsidRDefault="00913E35" w:rsidP="008863A4">
      <w:pPr>
        <w:pStyle w:val="ListNumber"/>
        <w:numPr>
          <w:ilvl w:val="0"/>
          <w:numId w:val="35"/>
        </w:numPr>
      </w:pPr>
      <w:r w:rsidRPr="0054051B">
        <w:t xml:space="preserve">Iezīmēt projekta failu </w:t>
      </w:r>
      <w:r w:rsidRPr="0054051B">
        <w:rPr>
          <w:rStyle w:val="ReferenceChar"/>
          <w:i/>
          <w:lang w:val="lv-LV"/>
        </w:rPr>
        <w:t>Calc</w:t>
      </w:r>
      <w:r w:rsidRPr="0054051B">
        <w:rPr>
          <w:rStyle w:val="ReferenceChar"/>
          <w:lang w:val="lv-LV"/>
        </w:rPr>
        <w:t>\</w:t>
      </w:r>
      <w:r w:rsidRPr="0054051B">
        <w:rPr>
          <w:rStyle w:val="ReferenceChar"/>
          <w:i/>
          <w:lang w:val="lv-LV"/>
        </w:rPr>
        <w:t>Calculator</w:t>
      </w:r>
      <w:r w:rsidRPr="0054051B">
        <w:rPr>
          <w:rStyle w:val="ReferenceChar"/>
          <w:lang w:val="lv-LV"/>
        </w:rPr>
        <w:t>.cs</w:t>
      </w:r>
      <w:r w:rsidRPr="0054051B">
        <w:t xml:space="preserve"> un izpildīt konteksta izvēlnes komandu </w:t>
      </w:r>
      <w:r w:rsidRPr="0054051B">
        <w:rPr>
          <w:rStyle w:val="ReferenceChar"/>
          <w:i/>
          <w:lang w:val="lv-LV"/>
        </w:rPr>
        <w:t>View</w:t>
      </w:r>
      <w:r w:rsidRPr="0054051B">
        <w:rPr>
          <w:rStyle w:val="ReferenceChar"/>
          <w:lang w:val="lv-LV"/>
        </w:rPr>
        <w:t xml:space="preserve"> </w:t>
      </w:r>
      <w:r w:rsidRPr="0054051B">
        <w:rPr>
          <w:rStyle w:val="ReferenceChar"/>
          <w:i/>
          <w:lang w:val="lv-LV"/>
        </w:rPr>
        <w:t>Code</w:t>
      </w:r>
      <w:r w:rsidRPr="0054051B">
        <w:t>;</w:t>
      </w:r>
    </w:p>
    <w:p w14:paraId="19FE8FBD" w14:textId="77777777" w:rsidR="00913E35" w:rsidRPr="0054051B" w:rsidRDefault="00913E35" w:rsidP="00A03219">
      <w:pPr>
        <w:pStyle w:val="ListNumber"/>
      </w:pPr>
      <w:r w:rsidRPr="0054051B">
        <w:t xml:space="preserve">Pievienot vārdtelpu </w:t>
      </w:r>
      <w:r w:rsidRPr="0054051B">
        <w:rPr>
          <w:rStyle w:val="ReferenceChar"/>
          <w:i/>
          <w:lang w:val="lv-LV"/>
        </w:rPr>
        <w:t>Diagnostic</w:t>
      </w:r>
      <w:r w:rsidRPr="0054051B">
        <w:t xml:space="preserve"> faila augšdaļā;</w:t>
      </w:r>
    </w:p>
    <w:p w14:paraId="19FE8FBE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using Diagnostic;</w:t>
      </w:r>
    </w:p>
    <w:p w14:paraId="19FE8FBF" w14:textId="77777777" w:rsidR="00913E35" w:rsidRPr="0054051B" w:rsidRDefault="00913E35" w:rsidP="00A03219">
      <w:pPr>
        <w:pStyle w:val="ListNumber"/>
      </w:pPr>
      <w:r w:rsidRPr="0054051B">
        <w:t xml:space="preserve">Modificēt konfigurācijas datni </w:t>
      </w:r>
      <w:r w:rsidRPr="0054051B">
        <w:rPr>
          <w:rStyle w:val="ReferenceChar"/>
          <w:lang w:val="lv-LV"/>
        </w:rPr>
        <w:t>app.config</w:t>
      </w:r>
      <w:r w:rsidRPr="0054051B">
        <w:t>, pievienojot sekojošus atribūtus:</w:t>
      </w:r>
    </w:p>
    <w:p w14:paraId="19FE8FC0" w14:textId="77777777" w:rsidR="00913E35" w:rsidRPr="0054051B" w:rsidRDefault="00913E35" w:rsidP="008863A4">
      <w:pPr>
        <w:pStyle w:val="ListParagraph"/>
        <w:numPr>
          <w:ilvl w:val="0"/>
          <w:numId w:val="33"/>
        </w:numPr>
        <w:spacing w:before="0" w:after="200" w:line="276" w:lineRule="auto"/>
      </w:pPr>
      <w:r w:rsidRPr="0054051B">
        <w:t xml:space="preserve">Konfigurācijas sekciju </w:t>
      </w:r>
      <w:r w:rsidRPr="0054051B">
        <w:rPr>
          <w:rStyle w:val="ReferenceChar"/>
          <w:i/>
          <w:lang w:val="lv-LV"/>
        </w:rPr>
        <w:t>diagnosticConfiguration</w:t>
      </w:r>
      <w:r w:rsidRPr="0054051B">
        <w:rPr>
          <w:rStyle w:val="ReferenceChar"/>
          <w:lang w:val="lv-LV"/>
        </w:rPr>
        <w:t>;</w:t>
      </w:r>
    </w:p>
    <w:p w14:paraId="19FE8FC1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configSections</w:t>
      </w:r>
      <w:r w:rsidRPr="0054051B">
        <w:rPr>
          <w:lang w:val="lv-LV"/>
        </w:rPr>
        <w:t>&gt;</w:t>
      </w:r>
    </w:p>
    <w:p w14:paraId="19FE8FC2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section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="diagnosticConfiguration"</w:t>
      </w:r>
    </w:p>
    <w:p w14:paraId="19FE8FC3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color w:val="FF0000"/>
          <w:lang w:val="lv-LV"/>
        </w:rPr>
        <w:t xml:space="preserve">         type</w:t>
      </w:r>
      <w:r w:rsidRPr="0054051B">
        <w:rPr>
          <w:lang w:val="lv-LV"/>
        </w:rPr>
        <w:t>="Diagnostic.Configuration.DiagnosticSettings,</w:t>
      </w:r>
    </w:p>
    <w:p w14:paraId="19FE8FC4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</w:t>
      </w:r>
      <w:r w:rsidRPr="0054051B">
        <w:rPr>
          <w:lang w:val="lv-LV"/>
        </w:rPr>
        <w:tab/>
        <w:t xml:space="preserve">  Diagnostic, Version=1.0.0.0"/&gt;  </w:t>
      </w:r>
    </w:p>
    <w:p w14:paraId="19FE8FC5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&lt;/</w:t>
      </w:r>
      <w:r w:rsidRPr="0054051B">
        <w:rPr>
          <w:color w:val="A31515"/>
          <w:lang w:val="lv-LV"/>
        </w:rPr>
        <w:t>configSections</w:t>
      </w:r>
      <w:r w:rsidRPr="0054051B">
        <w:rPr>
          <w:lang w:val="lv-LV"/>
        </w:rPr>
        <w:t>&gt;</w:t>
      </w:r>
    </w:p>
    <w:p w14:paraId="19FE8FC6" w14:textId="77777777" w:rsidR="00913E35" w:rsidRPr="0054051B" w:rsidRDefault="00913E35" w:rsidP="00560911">
      <w:pPr>
        <w:pStyle w:val="ListBullet"/>
      </w:pPr>
      <w:r w:rsidRPr="0054051B">
        <w:t xml:space="preserve">Sadaļu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kas satur sadaļas </w:t>
      </w:r>
      <w:r w:rsidRPr="0054051B">
        <w:rPr>
          <w:rStyle w:val="ReferenceChar"/>
          <w:i/>
          <w:lang w:val="lv-LV"/>
        </w:rPr>
        <w:t>sharedListeners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(pēc izvēles) un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. Sadaļā </w:t>
      </w:r>
      <w:r w:rsidRPr="0054051B">
        <w:rPr>
          <w:rStyle w:val="ReferenceChar"/>
          <w:i/>
          <w:lang w:val="lv-LV"/>
        </w:rPr>
        <w:t>sharedListeners</w:t>
      </w:r>
      <w:r w:rsidRPr="0054051B">
        <w:t xml:space="preserve"> definēt koplietojamos žurnalēšanas failus, norādot sekojošus atribūtus: atrašanās vieta – </w:t>
      </w:r>
      <w:r w:rsidRPr="0054051B">
        <w:rPr>
          <w:rStyle w:val="ReferenceChar"/>
          <w:i/>
          <w:lang w:val="lv-LV"/>
        </w:rPr>
        <w:t>initializeData</w:t>
      </w:r>
      <w:r w:rsidRPr="0054051B">
        <w:t xml:space="preserve">, šajā gadījumā lietojuma katalogā, tips – </w:t>
      </w:r>
      <w:r w:rsidRPr="0054051B">
        <w:rPr>
          <w:rStyle w:val="ReferenceChar"/>
          <w:i/>
          <w:lang w:val="lv-LV"/>
        </w:rPr>
        <w:t>type</w:t>
      </w:r>
      <w:r w:rsidRPr="0054051B">
        <w:t xml:space="preserve">, identifikators – </w:t>
      </w:r>
      <w:r w:rsidRPr="0054051B">
        <w:rPr>
          <w:rStyle w:val="ReferenceChar"/>
          <w:lang w:val="lv-LV"/>
        </w:rPr>
        <w:t>name</w:t>
      </w:r>
      <w:r w:rsidRPr="0054051B">
        <w:t xml:space="preserve">, papildus žurnalēšanas iespējas – </w:t>
      </w:r>
      <w:r w:rsidRPr="0054051B">
        <w:rPr>
          <w:rStyle w:val="ReferenceChar"/>
          <w:i/>
          <w:lang w:val="lv-LV"/>
        </w:rPr>
        <w:t>traceOutputOptions</w:t>
      </w:r>
      <w:r w:rsidRPr="0054051B">
        <w:t xml:space="preserve"> un citi atribūti pēc nepieciešamības;</w:t>
      </w:r>
    </w:p>
    <w:p w14:paraId="19FE8FC7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>&lt;system.diagnostics&gt;</w:t>
      </w:r>
    </w:p>
    <w:p w14:paraId="19FE8FC8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sharedListeners</w:t>
      </w:r>
      <w:r w:rsidRPr="0054051B">
        <w:rPr>
          <w:lang w:val="lv-LV"/>
        </w:rPr>
        <w:t>&gt;</w:t>
      </w:r>
    </w:p>
    <w:p w14:paraId="19FE8FC9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</w:t>
      </w:r>
      <w:r w:rsidRPr="0054051B">
        <w:rPr>
          <w:lang w:val="lv-LV"/>
        </w:rPr>
        <w:tab/>
        <w:t>&lt;</w:t>
      </w:r>
      <w:r w:rsidRPr="0054051B">
        <w:rPr>
          <w:color w:val="A31515"/>
          <w:lang w:val="lv-LV"/>
        </w:rPr>
        <w:t>add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initializeData</w:t>
      </w:r>
      <w:r w:rsidRPr="0054051B">
        <w:rPr>
          <w:lang w:val="lv-LV"/>
        </w:rPr>
        <w:t>="Progress.svclog"</w:t>
      </w:r>
    </w:p>
    <w:p w14:paraId="19FE8FCA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      type</w:t>
      </w:r>
      <w:r w:rsidRPr="0054051B">
        <w:rPr>
          <w:lang w:val="lv-LV"/>
        </w:rPr>
        <w:t>="System.Diagnostics.XmlWriterTraceListener,</w:t>
      </w:r>
    </w:p>
    <w:p w14:paraId="19FE8FCB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System, Version=2.0.0.0, Culture=neutral,</w:t>
      </w:r>
    </w:p>
    <w:p w14:paraId="19FE8FCC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PublicKeyToken=b77a5c561934e089" </w:t>
      </w:r>
    </w:p>
    <w:p w14:paraId="19FE8FCD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      name</w:t>
      </w:r>
      <w:r w:rsidRPr="0054051B">
        <w:rPr>
          <w:lang w:val="lv-LV"/>
        </w:rPr>
        <w:t xml:space="preserve">="ProgressLog" </w:t>
      </w:r>
    </w:p>
    <w:p w14:paraId="19FE8FCE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ab/>
        <w:t xml:space="preserve">     </w:t>
      </w:r>
      <w:r w:rsidRPr="0054051B">
        <w:rPr>
          <w:color w:val="FF0000"/>
          <w:lang w:val="lv-LV"/>
        </w:rPr>
        <w:t>traceOutputOptions</w:t>
      </w:r>
      <w:r w:rsidRPr="0054051B">
        <w:rPr>
          <w:lang w:val="lv-LV"/>
        </w:rPr>
        <w:t>="Timestamp"/&gt;</w:t>
      </w:r>
    </w:p>
    <w:p w14:paraId="19FE8FCF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&lt;</w:t>
      </w:r>
      <w:r w:rsidRPr="0054051B">
        <w:rPr>
          <w:color w:val="A31515"/>
          <w:lang w:val="lv-LV"/>
        </w:rPr>
        <w:t>add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initializeData</w:t>
      </w:r>
      <w:r w:rsidRPr="0054051B">
        <w:rPr>
          <w:lang w:val="lv-LV"/>
        </w:rPr>
        <w:t>="General.svclog"</w:t>
      </w:r>
    </w:p>
    <w:p w14:paraId="19FE8FD0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      type</w:t>
      </w:r>
      <w:r w:rsidRPr="0054051B">
        <w:rPr>
          <w:lang w:val="lv-LV"/>
        </w:rPr>
        <w:t xml:space="preserve">="System.Diagnostics.XmlWriterTraceListener, </w:t>
      </w:r>
    </w:p>
    <w:p w14:paraId="19FE8FD1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System, Version=2.0.0.0, Culture=neutral, </w:t>
      </w:r>
    </w:p>
    <w:p w14:paraId="19FE8FD2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PublicKeyToken=b77a5c561934e089" </w:t>
      </w:r>
    </w:p>
    <w:p w14:paraId="19FE8FD3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      name</w:t>
      </w:r>
      <w:r w:rsidRPr="0054051B">
        <w:rPr>
          <w:lang w:val="lv-LV"/>
        </w:rPr>
        <w:t>="GeneralLog"</w:t>
      </w:r>
    </w:p>
    <w:p w14:paraId="19FE8FD4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lastRenderedPageBreak/>
        <w:t xml:space="preserve">            </w:t>
      </w:r>
      <w:r w:rsidRPr="0054051B">
        <w:rPr>
          <w:color w:val="FF0000"/>
          <w:lang w:val="lv-LV"/>
        </w:rPr>
        <w:t>traceOutputOptions</w:t>
      </w:r>
      <w:r w:rsidRPr="0054051B">
        <w:rPr>
          <w:lang w:val="lv-LV"/>
        </w:rPr>
        <w:t>="Timestamp"/&gt;</w:t>
      </w:r>
    </w:p>
    <w:p w14:paraId="19FE8FD5" w14:textId="77777777" w:rsidR="00913E35" w:rsidRPr="0054051B" w:rsidRDefault="00913E35" w:rsidP="00AA00E6">
      <w:pPr>
        <w:pStyle w:val="code0"/>
        <w:keepNext w:val="0"/>
        <w:ind w:firstLine="720"/>
        <w:rPr>
          <w:lang w:val="lv-LV"/>
        </w:rPr>
      </w:pPr>
      <w:r w:rsidRPr="0054051B">
        <w:rPr>
          <w:lang w:val="lv-LV"/>
        </w:rPr>
        <w:t>&lt;/</w:t>
      </w:r>
      <w:r w:rsidRPr="0054051B">
        <w:rPr>
          <w:color w:val="A31515"/>
          <w:lang w:val="lv-LV"/>
        </w:rPr>
        <w:t>sharedListeners</w:t>
      </w:r>
      <w:r w:rsidRPr="0054051B">
        <w:rPr>
          <w:lang w:val="lv-LV"/>
        </w:rPr>
        <w:t xml:space="preserve">&gt; </w:t>
      </w:r>
    </w:p>
    <w:p w14:paraId="19FE8FD6" w14:textId="77777777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 definēt ziņojumu klases </w:t>
      </w:r>
      <w:r w:rsidRPr="0054051B">
        <w:rPr>
          <w:rStyle w:val="ReferenceChar"/>
          <w:lang w:val="lv-LV"/>
        </w:rPr>
        <w:t>s</w:t>
      </w:r>
      <w:r w:rsidRPr="0054051B">
        <w:rPr>
          <w:rStyle w:val="ReferenceChar"/>
          <w:i/>
          <w:lang w:val="lv-LV"/>
        </w:rPr>
        <w:t>o</w:t>
      </w:r>
      <w:r w:rsidRPr="0054051B">
        <w:rPr>
          <w:rStyle w:val="ReferenceChar"/>
          <w:lang w:val="lv-LV"/>
        </w:rPr>
        <w:t>urce</w:t>
      </w:r>
      <w:r w:rsidRPr="0054051B">
        <w:t xml:space="preserve"> ar atbilstošiem identifikatoriem </w:t>
      </w:r>
      <w:r w:rsidRPr="0054051B">
        <w:rPr>
          <w:rStyle w:val="ReferenceChar"/>
          <w:lang w:val="lv-LV"/>
        </w:rPr>
        <w:t>name</w:t>
      </w:r>
      <w:r w:rsidRPr="0054051B">
        <w:t xml:space="preserve">. Katrai klasei piesaistīt vismaz vienu žurnalēšanas failu </w:t>
      </w:r>
      <w:r w:rsidRPr="0054051B">
        <w:rPr>
          <w:rStyle w:val="ReferenceChar"/>
          <w:i/>
          <w:lang w:val="lv-LV"/>
        </w:rPr>
        <w:t>listeners</w:t>
      </w:r>
      <w:r w:rsidRPr="0054051B">
        <w:t xml:space="preserve">, norādot kādu no koplietojamajiem failiem pēc tā identifikatora </w:t>
      </w:r>
      <w:r w:rsidRPr="0054051B">
        <w:rPr>
          <w:rStyle w:val="ReferenceChar"/>
          <w:lang w:val="lv-LV"/>
        </w:rPr>
        <w:t>name</w:t>
      </w:r>
      <w:r w:rsidRPr="0054051B">
        <w:t>, vai definējot jaunu žurnalēšanas failu;</w:t>
      </w:r>
      <w:r w:rsidR="00560911" w:rsidRPr="0054051B">
        <w:t xml:space="preserve"> </w:t>
      </w:r>
    </w:p>
    <w:p w14:paraId="19FE8FD7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&lt;sources&gt;           </w:t>
      </w:r>
    </w:p>
    <w:p w14:paraId="19FE8FD8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</w:t>
      </w:r>
      <w:r w:rsidRPr="0054051B">
        <w:rPr>
          <w:lang w:val="lv-LV"/>
        </w:rPr>
        <w:tab/>
        <w:t xml:space="preserve">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="General"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="All"&gt;</w:t>
      </w:r>
    </w:p>
    <w:p w14:paraId="19FE8FD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</w:t>
      </w:r>
      <w:r w:rsidRPr="0054051B">
        <w:rPr>
          <w:lang w:val="lv-LV"/>
        </w:rPr>
        <w:tab/>
        <w:t>&lt;listeners&gt;</w:t>
      </w:r>
    </w:p>
    <w:p w14:paraId="19FE8FDA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 xml:space="preserve">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="GeneralLog"/&gt;</w:t>
      </w:r>
    </w:p>
    <w:p w14:paraId="19FE8FDB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>&lt;/listeners&gt;</w:t>
      </w:r>
    </w:p>
    <w:p w14:paraId="19FE8FDC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>&lt;/source&gt;</w:t>
      </w:r>
    </w:p>
    <w:p w14:paraId="19FE8FDD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="Progress"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="All"&gt;</w:t>
      </w:r>
    </w:p>
    <w:p w14:paraId="19FE8FDE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>&lt;listeners&gt;</w:t>
      </w:r>
    </w:p>
    <w:p w14:paraId="19FE8FDF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</w:r>
      <w:r w:rsidRPr="0054051B">
        <w:rPr>
          <w:lang w:val="lv-LV"/>
        </w:rPr>
        <w:tab/>
        <w:t xml:space="preserve">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="ProgressLog" /&gt;</w:t>
      </w:r>
    </w:p>
    <w:p w14:paraId="19FE8FE0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>&lt;/listeners&gt;</w:t>
      </w:r>
    </w:p>
    <w:p w14:paraId="19FE8FE1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&lt;/source&gt;            </w:t>
      </w:r>
    </w:p>
    <w:p w14:paraId="19FE8FE2" w14:textId="77777777" w:rsidR="00913E35" w:rsidRPr="0054051B" w:rsidRDefault="00913E35" w:rsidP="00913E35">
      <w:pPr>
        <w:pStyle w:val="code0"/>
        <w:ind w:firstLine="720"/>
        <w:rPr>
          <w:lang w:val="lv-LV"/>
        </w:rPr>
      </w:pPr>
      <w:r w:rsidRPr="0054051B">
        <w:rPr>
          <w:lang w:val="lv-LV"/>
        </w:rPr>
        <w:t xml:space="preserve">&lt;/sources&gt;  </w:t>
      </w:r>
    </w:p>
    <w:p w14:paraId="19FE8FE3" w14:textId="77777777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definēt atribūtu </w:t>
      </w:r>
      <w:r w:rsidRPr="0054051B">
        <w:rPr>
          <w:rStyle w:val="ReferenceChar"/>
          <w:i/>
          <w:lang w:val="lv-LV"/>
        </w:rPr>
        <w:t>trace</w:t>
      </w:r>
      <w:r w:rsidRPr="0054051B">
        <w:t xml:space="preserve"> ar īpašību </w:t>
      </w:r>
      <w:r w:rsidRPr="0054051B">
        <w:rPr>
          <w:rStyle w:val="ReferenceChar"/>
          <w:i/>
          <w:lang w:val="lv-LV"/>
        </w:rPr>
        <w:t>autoflush</w:t>
      </w:r>
      <w:r w:rsidRPr="0054051B">
        <w:t xml:space="preserve"> un vērtību </w:t>
      </w:r>
      <w:r w:rsidRPr="0054051B">
        <w:rPr>
          <w:rStyle w:val="ReferenceChar"/>
          <w:i/>
          <w:lang w:val="lv-LV"/>
        </w:rPr>
        <w:t>true</w:t>
      </w:r>
      <w:r w:rsidRPr="0054051B">
        <w:t>. Kas norāda</w:t>
      </w:r>
      <w:r w:rsidR="00560911" w:rsidRPr="0054051B">
        <w:t>,</w:t>
      </w:r>
      <w:r w:rsidRPr="0054051B">
        <w:t xml:space="preserve"> ka rakstīšana žurnalēšanas failā tiks veikta uzreiz.</w:t>
      </w:r>
      <w:r w:rsidR="00560911" w:rsidRPr="0054051B">
        <w:t xml:space="preserve"> </w:t>
      </w:r>
    </w:p>
    <w:p w14:paraId="19FE8FE4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&lt;trace </w:t>
      </w:r>
      <w:r w:rsidRPr="0054051B">
        <w:rPr>
          <w:color w:val="FF0000"/>
          <w:lang w:val="lv-LV"/>
        </w:rPr>
        <w:t>autoflush</w:t>
      </w:r>
      <w:r w:rsidRPr="0054051B">
        <w:rPr>
          <w:lang w:val="lv-LV"/>
        </w:rPr>
        <w:t xml:space="preserve">="true" /&gt;        </w:t>
      </w:r>
    </w:p>
    <w:p w14:paraId="19FE8FE5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&lt;/system.diagnostics&gt;     </w:t>
      </w:r>
    </w:p>
    <w:p w14:paraId="19FE8FE6" w14:textId="77777777" w:rsidR="00913E35" w:rsidRPr="0054051B" w:rsidRDefault="00913E35" w:rsidP="00A03219">
      <w:pPr>
        <w:pStyle w:val="ListNumber"/>
      </w:pPr>
      <w:r w:rsidRPr="0054051B">
        <w:t xml:space="preserve">Failā </w:t>
      </w:r>
      <w:r w:rsidRPr="0054051B">
        <w:rPr>
          <w:rStyle w:val="ReferenceChar"/>
          <w:i/>
          <w:lang w:val="lv-LV"/>
        </w:rPr>
        <w:t>Calc</w:t>
      </w:r>
      <w:r w:rsidRPr="0054051B">
        <w:rPr>
          <w:rStyle w:val="ReferenceChar"/>
          <w:lang w:val="lv-LV"/>
        </w:rPr>
        <w:t>\</w:t>
      </w:r>
      <w:r w:rsidRPr="0054051B">
        <w:rPr>
          <w:rStyle w:val="ReferenceChar"/>
          <w:i/>
          <w:lang w:val="lv-LV"/>
        </w:rPr>
        <w:t>Calculator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cs</w:t>
      </w:r>
      <w:r w:rsidRPr="0054051B">
        <w:t xml:space="preserve"> izveidot </w:t>
      </w:r>
      <w:r w:rsidRPr="0054051B">
        <w:rPr>
          <w:rStyle w:val="ReferenceChar"/>
          <w:i/>
          <w:lang w:val="lv-LV"/>
        </w:rPr>
        <w:t>LogUtility</w:t>
      </w:r>
      <w:r w:rsidRPr="0054051B">
        <w:t xml:space="preserve"> klases eksemplāru, klases </w:t>
      </w:r>
      <w:r w:rsidRPr="0054051B">
        <w:rPr>
          <w:rStyle w:val="ReferenceChar"/>
          <w:i/>
          <w:lang w:val="lv-LV"/>
        </w:rPr>
        <w:t>Calculator</w:t>
      </w:r>
      <w:r w:rsidRPr="0054051B">
        <w:t xml:space="preserve"> ietvaros, norādot atribūtu </w:t>
      </w:r>
      <w:r w:rsidRPr="0054051B">
        <w:rPr>
          <w:rStyle w:val="ReferenceChar"/>
          <w:i/>
          <w:lang w:val="lv-LV"/>
        </w:rPr>
        <w:t>sourceName</w:t>
      </w:r>
      <w:r w:rsidRPr="0054051B">
        <w:t xml:space="preserve">, kas tiks lietots ziņojumu avota identificēšanai, šajā gadījumā projekta nosaukums </w:t>
      </w:r>
      <w:r w:rsidRPr="0054051B">
        <w:rPr>
          <w:i/>
        </w:rPr>
        <w:t>EnoughPI</w:t>
      </w:r>
      <w:r w:rsidRPr="0054051B">
        <w:t>;</w:t>
      </w:r>
    </w:p>
    <w:p w14:paraId="19FE8FE7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LogUtility logwriter = new LogUtility(</w:t>
      </w:r>
      <w:r w:rsidRPr="0054051B">
        <w:rPr>
          <w:color w:val="A31515"/>
          <w:lang w:val="lv-LV"/>
        </w:rPr>
        <w:t>"EnoughPI"</w:t>
      </w:r>
      <w:r w:rsidRPr="0054051B">
        <w:rPr>
          <w:lang w:val="lv-LV"/>
        </w:rPr>
        <w:t>);</w:t>
      </w:r>
    </w:p>
    <w:p w14:paraId="19FE8FE8" w14:textId="2F28E142" w:rsidR="00913E35" w:rsidRPr="0054051B" w:rsidRDefault="00913E35" w:rsidP="00A03219">
      <w:pPr>
        <w:pStyle w:val="ListNumber"/>
      </w:pPr>
      <w:r w:rsidRPr="0054051B">
        <w:t>Nepieciešamajās vietās pievienot projekta kodam rakstīšanas metodes</w:t>
      </w:r>
      <w:r w:rsidR="00B75F5B" w:rsidRPr="0054051B">
        <w:t xml:space="preserve"> </w:t>
      </w:r>
      <w:r w:rsidRPr="0054051B">
        <w:rPr>
          <w:rStyle w:val="ReferenceChar"/>
          <w:i/>
          <w:lang w:val="lv-LV"/>
        </w:rPr>
        <w:t>Write</w:t>
      </w:r>
      <w:r w:rsidRPr="0054051B">
        <w:t xml:space="preserve">. Kategorijā norādot žurnalēšanas klases identifikatoru; </w:t>
      </w:r>
      <w:hyperlink w:anchor="KBA" w:history="1">
        <w:r w:rsidRPr="0054051B">
          <w:rPr>
            <w:rStyle w:val="Hyperlink"/>
          </w:rPr>
          <w:t>[1]</w:t>
        </w:r>
      </w:hyperlink>
    </w:p>
    <w:p w14:paraId="19FE8FE9" w14:textId="77777777" w:rsidR="00913E35" w:rsidRPr="0054051B" w:rsidRDefault="00913E35" w:rsidP="00913E35">
      <w:pPr>
        <w:pStyle w:val="code0"/>
        <w:spacing w:after="0"/>
        <w:ind w:left="360"/>
        <w:rPr>
          <w:color w:val="008000"/>
          <w:lang w:val="lv-LV"/>
        </w:rPr>
      </w:pPr>
      <w:r w:rsidRPr="0054051B">
        <w:rPr>
          <w:color w:val="008000"/>
          <w:lang w:val="lv-LV"/>
        </w:rPr>
        <w:t xml:space="preserve">// TODO: Log final result                 </w:t>
      </w:r>
    </w:p>
    <w:p w14:paraId="19FE8FEA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string message = string.Format(</w:t>
      </w:r>
      <w:r w:rsidRPr="0054051B">
        <w:rPr>
          <w:color w:val="A31515"/>
          <w:lang w:val="lv-LV"/>
        </w:rPr>
        <w:t>"Rezultāts: Pi = {0}, precizitāte = {1}"</w:t>
      </w:r>
      <w:r w:rsidRPr="0054051B">
        <w:rPr>
          <w:lang w:val="lv-LV"/>
        </w:rPr>
        <w:t>, args.Pi, args.Digits);</w:t>
      </w:r>
    </w:p>
    <w:p w14:paraId="19FE8FEB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logwriter.Write(message, </w:t>
      </w:r>
      <w:r w:rsidRPr="0054051B">
        <w:rPr>
          <w:color w:val="2B91AF"/>
          <w:lang w:val="lv-LV"/>
        </w:rPr>
        <w:t>Category</w:t>
      </w:r>
      <w:r w:rsidRPr="0054051B">
        <w:rPr>
          <w:lang w:val="lv-LV"/>
        </w:rPr>
        <w:t xml:space="preserve">.General, </w:t>
      </w:r>
      <w:r w:rsidRPr="0054051B">
        <w:rPr>
          <w:color w:val="2B91AF"/>
          <w:lang w:val="lv-LV"/>
        </w:rPr>
        <w:t>Priority</w:t>
      </w:r>
      <w:r w:rsidRPr="0054051B">
        <w:rPr>
          <w:lang w:val="lv-LV"/>
        </w:rPr>
        <w:t>.Normal, 1, System.Diagnostics.</w:t>
      </w:r>
      <w:r w:rsidRPr="0054051B">
        <w:rPr>
          <w:color w:val="2B91AF"/>
          <w:lang w:val="lv-LV"/>
        </w:rPr>
        <w:t>TraceEventType</w:t>
      </w:r>
      <w:r w:rsidRPr="0054051B">
        <w:rPr>
          <w:lang w:val="lv-LV"/>
        </w:rPr>
        <w:t>.Information);</w:t>
      </w:r>
    </w:p>
    <w:p w14:paraId="19FE8FEC" w14:textId="77777777" w:rsidR="00913E35" w:rsidRPr="0054051B" w:rsidRDefault="00913E35" w:rsidP="00560911"/>
    <w:p w14:paraId="19FE8FED" w14:textId="77777777" w:rsidR="00913E35" w:rsidRPr="0054051B" w:rsidRDefault="00913E35" w:rsidP="00913E35">
      <w:pPr>
        <w:pStyle w:val="code0"/>
        <w:spacing w:after="0"/>
        <w:ind w:left="360"/>
        <w:rPr>
          <w:color w:val="008000"/>
          <w:lang w:val="lv-LV"/>
        </w:rPr>
      </w:pPr>
      <w:r w:rsidRPr="0054051B">
        <w:rPr>
          <w:color w:val="008000"/>
          <w:lang w:val="lv-LV"/>
        </w:rPr>
        <w:t>// TODO: Log exception</w:t>
      </w:r>
    </w:p>
    <w:p w14:paraId="19FE8FEE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logwriter.Write(</w:t>
      </w:r>
      <w:r w:rsidRPr="0054051B">
        <w:rPr>
          <w:color w:val="A31515"/>
          <w:lang w:val="lv-LV"/>
        </w:rPr>
        <w:t>"Izņēmums"</w:t>
      </w:r>
      <w:r w:rsidRPr="0054051B">
        <w:rPr>
          <w:lang w:val="lv-LV"/>
        </w:rPr>
        <w:t xml:space="preserve">, </w:t>
      </w:r>
      <w:r w:rsidRPr="0054051B">
        <w:rPr>
          <w:color w:val="2B91AF"/>
          <w:lang w:val="lv-LV"/>
        </w:rPr>
        <w:t>Category</w:t>
      </w:r>
      <w:r w:rsidRPr="0054051B">
        <w:rPr>
          <w:lang w:val="lv-LV"/>
        </w:rPr>
        <w:t xml:space="preserve">.General, </w:t>
      </w:r>
      <w:r w:rsidRPr="0054051B">
        <w:rPr>
          <w:color w:val="2B91AF"/>
          <w:lang w:val="lv-LV"/>
        </w:rPr>
        <w:t>Priority</w:t>
      </w:r>
      <w:r w:rsidRPr="0054051B">
        <w:rPr>
          <w:lang w:val="lv-LV"/>
        </w:rPr>
        <w:t>.High, 4, System.Diagnostics.</w:t>
      </w:r>
      <w:r w:rsidRPr="0054051B">
        <w:rPr>
          <w:color w:val="2B91AF"/>
          <w:lang w:val="lv-LV"/>
        </w:rPr>
        <w:t>TraceEventType</w:t>
      </w:r>
      <w:r w:rsidRPr="0054051B">
        <w:rPr>
          <w:lang w:val="lv-LV"/>
        </w:rPr>
        <w:t>.Error, args.Exception);</w:t>
      </w:r>
    </w:p>
    <w:p w14:paraId="19FE8FEF" w14:textId="77777777" w:rsidR="00913E35" w:rsidRPr="0054051B" w:rsidRDefault="00913E35" w:rsidP="00A03219">
      <w:pPr>
        <w:pStyle w:val="ListNumber"/>
      </w:pPr>
      <w:r w:rsidRPr="0054051B">
        <w:t xml:space="preserve">Nepieciešamības gadījumā modificēt risinājumā iekļautā projekta </w:t>
      </w:r>
      <w:r w:rsidRPr="0054051B">
        <w:rPr>
          <w:rStyle w:val="ReferenceChar"/>
          <w:i/>
          <w:lang w:val="lv-LV"/>
        </w:rPr>
        <w:t>EnoughPI.Logging</w:t>
      </w:r>
      <w:r w:rsidRPr="0054051B">
        <w:t xml:space="preserve"> ziņojumu kategoriju </w:t>
      </w:r>
      <w:r w:rsidRPr="0054051B">
        <w:rPr>
          <w:rStyle w:val="ReferenceChar"/>
          <w:i/>
          <w:lang w:val="lv-LV"/>
        </w:rPr>
        <w:t>Category</w:t>
      </w:r>
      <w:r w:rsidRPr="0054051B">
        <w:t xml:space="preserve"> un prioritāšu </w:t>
      </w:r>
      <w:r w:rsidRPr="0054051B">
        <w:rPr>
          <w:rStyle w:val="ReferenceChar"/>
          <w:i/>
          <w:lang w:val="lv-LV"/>
        </w:rPr>
        <w:t>Priority</w:t>
      </w:r>
      <w:r w:rsidRPr="0054051B">
        <w:t xml:space="preserve"> struktūras, kas definētas </w:t>
      </w:r>
      <w:r w:rsidRPr="0054051B">
        <w:rPr>
          <w:rStyle w:val="ReferenceChar"/>
          <w:i/>
          <w:lang w:val="lv-LV"/>
        </w:rPr>
        <w:t>Constants.cs</w:t>
      </w:r>
      <w:r w:rsidRPr="0054051B">
        <w:t xml:space="preserve"> failā;</w:t>
      </w:r>
    </w:p>
    <w:p w14:paraId="19FE8FF0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public struct </w:t>
      </w:r>
      <w:r w:rsidRPr="0054051B">
        <w:rPr>
          <w:color w:val="2B91AF"/>
          <w:lang w:val="lv-LV"/>
        </w:rPr>
        <w:t>Priority</w:t>
      </w:r>
    </w:p>
    <w:p w14:paraId="19FE8FF1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{</w:t>
      </w:r>
    </w:p>
    <w:p w14:paraId="19FE8FF2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public const int Lowest  = 0;</w:t>
      </w:r>
    </w:p>
    <w:p w14:paraId="19FE8FF3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</w:t>
      </w:r>
      <w:r w:rsidRPr="0054051B">
        <w:rPr>
          <w:lang w:val="lv-LV"/>
        </w:rPr>
        <w:tab/>
        <w:t>public const int Low     = 1;</w:t>
      </w:r>
    </w:p>
    <w:p w14:paraId="19FE8FF4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public const int Normal  = 2;</w:t>
      </w:r>
    </w:p>
    <w:p w14:paraId="19FE8FF5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>public const int High    = 3;</w:t>
      </w:r>
    </w:p>
    <w:p w14:paraId="19FE8FF6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>public const int Highest = 4;</w:t>
      </w:r>
    </w:p>
    <w:p w14:paraId="19FE8FF7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}</w:t>
      </w:r>
    </w:p>
    <w:p w14:paraId="19FE8FF8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</w:p>
    <w:p w14:paraId="19FE8FF9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public struct </w:t>
      </w:r>
      <w:r w:rsidRPr="0054051B">
        <w:rPr>
          <w:color w:val="2B91AF"/>
          <w:lang w:val="lv-LV"/>
        </w:rPr>
        <w:t>Category</w:t>
      </w:r>
    </w:p>
    <w:p w14:paraId="19FE8FFA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{</w:t>
      </w:r>
    </w:p>
    <w:p w14:paraId="19FE8FFB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 xml:space="preserve">public const string General = </w:t>
      </w:r>
      <w:r w:rsidRPr="0054051B">
        <w:rPr>
          <w:color w:val="A31515"/>
          <w:lang w:val="lv-LV"/>
        </w:rPr>
        <w:t>"General"</w:t>
      </w:r>
      <w:r w:rsidRPr="0054051B">
        <w:rPr>
          <w:lang w:val="lv-LV"/>
        </w:rPr>
        <w:t>;</w:t>
      </w:r>
    </w:p>
    <w:p w14:paraId="19FE8FFC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public const string Progress = </w:t>
      </w:r>
      <w:r w:rsidRPr="0054051B">
        <w:rPr>
          <w:color w:val="A31515"/>
          <w:lang w:val="lv-LV"/>
        </w:rPr>
        <w:t>"Progress"</w:t>
      </w:r>
      <w:r w:rsidRPr="0054051B">
        <w:rPr>
          <w:lang w:val="lv-LV"/>
        </w:rPr>
        <w:t>;</w:t>
      </w:r>
    </w:p>
    <w:p w14:paraId="19FE8FFD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}</w:t>
      </w:r>
    </w:p>
    <w:p w14:paraId="19FE8FFE" w14:textId="2F1647EA" w:rsidR="00913E35" w:rsidRPr="0054051B" w:rsidRDefault="00913E35" w:rsidP="00A03219">
      <w:pPr>
        <w:pStyle w:val="ListNumber"/>
      </w:pPr>
      <w:r w:rsidRPr="0054051B">
        <w:t xml:space="preserve">Iegūtais rezultāts apkopojot </w:t>
      </w:r>
      <w:r w:rsidRPr="0054051B">
        <w:rPr>
          <w:rStyle w:val="ReferenceChar"/>
          <w:i/>
          <w:lang w:val="lv-LV"/>
        </w:rPr>
        <w:t>General</w:t>
      </w:r>
      <w:r w:rsidRPr="0054051B">
        <w:t xml:space="preserve"> un </w:t>
      </w:r>
      <w:r w:rsidRPr="0054051B">
        <w:rPr>
          <w:rStyle w:val="ReferenceChar"/>
          <w:i/>
          <w:lang w:val="lv-LV"/>
        </w:rPr>
        <w:t>Progress</w:t>
      </w:r>
      <w:r w:rsidRPr="0054051B">
        <w:t xml:space="preserve"> žurnālus (</w:t>
      </w:r>
      <w:r w:rsidR="00560911" w:rsidRPr="0054051B">
        <w:t xml:space="preserve">skat. </w:t>
      </w:r>
      <w:r w:rsidR="00AD6942" w:rsidRPr="0054051B">
        <w:fldChar w:fldCharType="begin"/>
      </w:r>
      <w:r w:rsidR="00AD6942" w:rsidRPr="0054051B">
        <w:instrText xml:space="preserve"> REF _Ref341774128 \h </w:instrText>
      </w:r>
      <w:r w:rsidR="00AD6942" w:rsidRPr="0054051B">
        <w:fldChar w:fldCharType="separate"/>
      </w:r>
      <w:r w:rsidR="00F367D8">
        <w:rPr>
          <w:noProof/>
        </w:rPr>
        <w:t>6</w:t>
      </w:r>
      <w:r w:rsidR="00AD6942" w:rsidRPr="0054051B">
        <w:fldChar w:fldCharType="end"/>
      </w:r>
      <w:r w:rsidR="00AD6942" w:rsidRPr="0054051B">
        <w:t>.</w:t>
      </w:r>
      <w:r w:rsidR="00560911" w:rsidRPr="0054051B">
        <w:t>attēlu</w:t>
      </w:r>
      <w:r w:rsidRPr="0054051B">
        <w:t>).</w:t>
      </w:r>
    </w:p>
    <w:p w14:paraId="0F6E465B" w14:textId="77777777" w:rsidR="00AD6942" w:rsidRPr="0054051B" w:rsidRDefault="00913E35" w:rsidP="00AD6942">
      <w:pPr>
        <w:pStyle w:val="Pictureposition"/>
      </w:pPr>
      <w:r w:rsidRPr="0054051B">
        <w:rPr>
          <w:noProof/>
          <w:lang w:eastAsia="lv-LV"/>
        </w:rPr>
        <w:lastRenderedPageBreak/>
        <w:drawing>
          <wp:inline distT="0" distB="0" distL="0" distR="0" wp14:anchorId="19FE925C" wp14:editId="1B440912">
            <wp:extent cx="5444720" cy="4428876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0353" cy="44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9001" w14:textId="7A7F6B6B" w:rsidR="00913E35" w:rsidRPr="0054051B" w:rsidRDefault="003C02A6" w:rsidP="00B75F5B">
      <w:pPr>
        <w:pStyle w:val="Picturecaption"/>
      </w:pPr>
      <w:r>
        <w:fldChar w:fldCharType="begin"/>
      </w:r>
      <w:r>
        <w:instrText xml:space="preserve"> SEQ attēls. \* ARABIC </w:instrText>
      </w:r>
      <w:r>
        <w:fldChar w:fldCharType="separate"/>
      </w:r>
      <w:bookmarkStart w:id="1671" w:name="_Ref341774128"/>
      <w:bookmarkStart w:id="1672" w:name="_Toc383009073"/>
      <w:r w:rsidR="00F367D8">
        <w:rPr>
          <w:noProof/>
        </w:rPr>
        <w:t>6</w:t>
      </w:r>
      <w:bookmarkEnd w:id="1671"/>
      <w:r>
        <w:rPr>
          <w:noProof/>
        </w:rPr>
        <w:fldChar w:fldCharType="end"/>
      </w:r>
      <w:r w:rsidR="00AD6942" w:rsidRPr="0054051B">
        <w:t>.attēls</w:t>
      </w:r>
      <w:r w:rsidR="005D1712" w:rsidRPr="0054051B">
        <w:t>.</w:t>
      </w:r>
      <w:r w:rsidR="00AD6942" w:rsidRPr="0054051B">
        <w:t xml:space="preserve"> Žurnalēšanas rezultāti</w:t>
      </w:r>
      <w:bookmarkEnd w:id="1672"/>
    </w:p>
    <w:p w14:paraId="19FE9003" w14:textId="77777777" w:rsidR="00913E35" w:rsidRPr="0054051B" w:rsidRDefault="00913E35" w:rsidP="00913E35">
      <w:pPr>
        <w:pStyle w:val="Heading2"/>
      </w:pPr>
      <w:bookmarkStart w:id="1673" w:name="_Toc299456259"/>
      <w:bookmarkStart w:id="1674" w:name="_Toc303759580"/>
      <w:bookmarkStart w:id="1675" w:name="_Toc303766183"/>
      <w:bookmarkStart w:id="1676" w:name="_Toc383009127"/>
      <w:r w:rsidRPr="0054051B">
        <w:t>TraceUtility</w:t>
      </w:r>
      <w:bookmarkEnd w:id="1673"/>
      <w:bookmarkEnd w:id="1674"/>
      <w:bookmarkEnd w:id="1675"/>
      <w:bookmarkEnd w:id="1676"/>
    </w:p>
    <w:p w14:paraId="19FE9004" w14:textId="62A4C448" w:rsidR="00913E35" w:rsidRPr="0054051B" w:rsidRDefault="00913E35" w:rsidP="00560911">
      <w:r w:rsidRPr="0054051B">
        <w:t xml:space="preserve">Šajā piemērā tiks aprakstītas darbības, kas jāveic, lai piesaistītu esošam projektam trasēšanas funkcionalitāti izmantojot </w:t>
      </w:r>
      <w:r w:rsidRPr="0054051B">
        <w:rPr>
          <w:i/>
        </w:rPr>
        <w:t>TraceUtility</w:t>
      </w:r>
      <w:r w:rsidRPr="0054051B">
        <w:t xml:space="preserve"> klasi. Izpildītais risinājuma piemērs uz kā balstīta šī instrukcija atrodam</w:t>
      </w:r>
      <w:r w:rsidR="00B75F5B" w:rsidRPr="0054051B">
        <w:t>a</w:t>
      </w:r>
      <w:r w:rsidRPr="0054051B">
        <w:t xml:space="preserve"> katalogā </w:t>
      </w:r>
      <w:r w:rsidRPr="0054051B">
        <w:rPr>
          <w:i/>
        </w:rPr>
        <w:t>„~\Diagnostic\CS\WindowsApp\ex02Trace”</w:t>
      </w:r>
      <w:r w:rsidRPr="0054051B">
        <w:t>.</w:t>
      </w:r>
    </w:p>
    <w:p w14:paraId="19FE9005" w14:textId="77777777" w:rsidR="00913E35" w:rsidRPr="0054051B" w:rsidRDefault="00913E35" w:rsidP="008863A4">
      <w:pPr>
        <w:pStyle w:val="ListNumber"/>
        <w:numPr>
          <w:ilvl w:val="0"/>
          <w:numId w:val="36"/>
        </w:numPr>
      </w:pPr>
      <w:r w:rsidRPr="0054051B">
        <w:t xml:space="preserve">Iezīmēt projekta failu </w:t>
      </w:r>
      <w:r w:rsidRPr="0054051B">
        <w:rPr>
          <w:rStyle w:val="ReferenceChar"/>
          <w:i/>
          <w:lang w:val="lv-LV"/>
        </w:rPr>
        <w:t>Calc</w:t>
      </w:r>
      <w:r w:rsidRPr="0054051B">
        <w:rPr>
          <w:rStyle w:val="ReferenceChar"/>
          <w:lang w:val="lv-LV"/>
        </w:rPr>
        <w:t>\</w:t>
      </w:r>
      <w:r w:rsidRPr="0054051B">
        <w:rPr>
          <w:rStyle w:val="ReferenceChar"/>
          <w:i/>
          <w:lang w:val="lv-LV"/>
        </w:rPr>
        <w:t>Calculator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cs</w:t>
      </w:r>
      <w:r w:rsidRPr="0054051B">
        <w:t xml:space="preserve"> un izpildīt konteksta izvēlnes komandu </w:t>
      </w:r>
      <w:r w:rsidRPr="0054051B">
        <w:rPr>
          <w:rStyle w:val="ReferenceChar"/>
          <w:i/>
          <w:lang w:val="lv-LV"/>
        </w:rPr>
        <w:t>View</w:t>
      </w:r>
      <w:r w:rsidRPr="0054051B">
        <w:rPr>
          <w:rStyle w:val="ReferenceChar"/>
          <w:lang w:val="lv-LV"/>
        </w:rPr>
        <w:t xml:space="preserve"> </w:t>
      </w:r>
      <w:r w:rsidRPr="0054051B">
        <w:rPr>
          <w:rStyle w:val="ReferenceChar"/>
          <w:i/>
          <w:lang w:val="lv-LV"/>
        </w:rPr>
        <w:t>Code</w:t>
      </w:r>
      <w:r w:rsidRPr="0054051B">
        <w:t>;</w:t>
      </w:r>
    </w:p>
    <w:p w14:paraId="19FE9006" w14:textId="77777777" w:rsidR="00913E35" w:rsidRPr="0054051B" w:rsidRDefault="00913E35" w:rsidP="00A03219">
      <w:pPr>
        <w:pStyle w:val="ListNumber"/>
      </w:pPr>
      <w:r w:rsidRPr="0054051B">
        <w:t xml:space="preserve">Pievienot vārdtelpu </w:t>
      </w:r>
      <w:r w:rsidRPr="0054051B">
        <w:rPr>
          <w:rStyle w:val="ReferenceChar"/>
          <w:i/>
          <w:lang w:val="lv-LV"/>
        </w:rPr>
        <w:t>Diagnostic</w:t>
      </w:r>
      <w:r w:rsidRPr="0054051B">
        <w:t xml:space="preserve"> faila augšdaļā;</w:t>
      </w:r>
    </w:p>
    <w:p w14:paraId="19FE9007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using Diagnostic;</w:t>
      </w:r>
    </w:p>
    <w:p w14:paraId="19FE9008" w14:textId="77777777" w:rsidR="00913E35" w:rsidRPr="0054051B" w:rsidRDefault="00913E35" w:rsidP="00A03219">
      <w:pPr>
        <w:pStyle w:val="ListNumber"/>
      </w:pPr>
      <w:r w:rsidRPr="0054051B">
        <w:t xml:space="preserve">Modificēt konfigurācijas datni </w:t>
      </w:r>
      <w:r w:rsidRPr="0054051B">
        <w:rPr>
          <w:rStyle w:val="ReferenceChar"/>
          <w:lang w:val="lv-LV"/>
        </w:rPr>
        <w:t>app.config</w:t>
      </w:r>
      <w:r w:rsidRPr="0054051B">
        <w:t>, pievienojot sekojošus atribūtus:</w:t>
      </w:r>
    </w:p>
    <w:p w14:paraId="19FE9009" w14:textId="77777777" w:rsidR="00913E35" w:rsidRPr="0054051B" w:rsidRDefault="00913E35" w:rsidP="00560911">
      <w:pPr>
        <w:pStyle w:val="ListBullet"/>
      </w:pPr>
      <w:r w:rsidRPr="0054051B">
        <w:t xml:space="preserve">Konfigurācijas sekciju </w:t>
      </w:r>
      <w:r w:rsidRPr="0054051B">
        <w:rPr>
          <w:rStyle w:val="ReferenceChar"/>
          <w:lang w:val="lv-LV"/>
        </w:rPr>
        <w:t>diagnosticConfiguration;</w:t>
      </w:r>
    </w:p>
    <w:p w14:paraId="19FE900A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configSections</w:t>
      </w:r>
      <w:r w:rsidRPr="0054051B">
        <w:rPr>
          <w:lang w:val="lv-LV"/>
        </w:rPr>
        <w:t>&gt;</w:t>
      </w:r>
    </w:p>
    <w:p w14:paraId="19FE900B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section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="diagnosticConfiguration"</w:t>
      </w:r>
    </w:p>
    <w:p w14:paraId="19FE900C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color w:val="FF0000"/>
          <w:lang w:val="lv-LV"/>
        </w:rPr>
        <w:t xml:space="preserve">         type</w:t>
      </w:r>
      <w:r w:rsidRPr="0054051B">
        <w:rPr>
          <w:lang w:val="lv-LV"/>
        </w:rPr>
        <w:t>="Diagnostic.Configuration.DiagnosticSettings,</w:t>
      </w:r>
    </w:p>
    <w:p w14:paraId="19FE900D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</w:t>
      </w:r>
      <w:r w:rsidRPr="0054051B">
        <w:rPr>
          <w:lang w:val="lv-LV"/>
        </w:rPr>
        <w:tab/>
        <w:t xml:space="preserve">  Diagnostic, Version=1.0.0.0"/&gt;  </w:t>
      </w:r>
    </w:p>
    <w:p w14:paraId="19FE900E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&lt;/</w:t>
      </w:r>
      <w:r w:rsidRPr="0054051B">
        <w:rPr>
          <w:color w:val="A31515"/>
          <w:lang w:val="lv-LV"/>
        </w:rPr>
        <w:t>configSections</w:t>
      </w:r>
      <w:r w:rsidRPr="0054051B">
        <w:rPr>
          <w:lang w:val="lv-LV"/>
        </w:rPr>
        <w:t>&gt;</w:t>
      </w:r>
    </w:p>
    <w:p w14:paraId="19FE900F" w14:textId="77777777" w:rsidR="00913E35" w:rsidRPr="0054051B" w:rsidRDefault="00913E35" w:rsidP="00560911">
      <w:pPr>
        <w:pStyle w:val="ListBullet"/>
      </w:pPr>
      <w:r w:rsidRPr="0054051B">
        <w:t xml:space="preserve">Sadaļu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kas satur sadaļas </w:t>
      </w:r>
      <w:r w:rsidRPr="0054051B">
        <w:rPr>
          <w:rStyle w:val="ReferenceChar"/>
          <w:i/>
          <w:lang w:val="lv-LV"/>
        </w:rPr>
        <w:t>sharedListeners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(pēc izvēles) un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. Sadaļā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 definēt ziņojumu klases </w:t>
      </w:r>
      <w:r w:rsidRPr="0054051B">
        <w:rPr>
          <w:rStyle w:val="ReferenceChar"/>
          <w:i/>
          <w:lang w:val="lv-LV"/>
        </w:rPr>
        <w:t>source</w:t>
      </w:r>
      <w:r w:rsidRPr="0054051B">
        <w:t xml:space="preserve"> ar atbilstošiem identifikatoriem </w:t>
      </w:r>
      <w:r w:rsidRPr="0054051B">
        <w:rPr>
          <w:rStyle w:val="ReferenceChar"/>
          <w:lang w:val="lv-LV"/>
        </w:rPr>
        <w:t>name</w:t>
      </w:r>
      <w:r w:rsidRPr="0054051B">
        <w:t xml:space="preserve">. Katrai klasei piesaistīt vismaz vienu </w:t>
      </w:r>
      <w:r w:rsidRPr="0054051B">
        <w:rPr>
          <w:rStyle w:val="ReferenceChar"/>
          <w:i/>
          <w:lang w:val="lv-LV"/>
        </w:rPr>
        <w:t>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failu, norādot kādu no koplietojamajiem failiem pēc tā identifikatora </w:t>
      </w:r>
      <w:r w:rsidRPr="0054051B">
        <w:rPr>
          <w:rStyle w:val="ReferenceChar"/>
          <w:lang w:val="lv-LV"/>
        </w:rPr>
        <w:t>name</w:t>
      </w:r>
      <w:r w:rsidRPr="0054051B">
        <w:t xml:space="preserve">, vai definējot jaunu failu norādot sekojošus atribūtus: atrašanās vieta – </w:t>
      </w:r>
      <w:r w:rsidRPr="0054051B">
        <w:rPr>
          <w:rStyle w:val="ReferenceChar"/>
          <w:i/>
          <w:lang w:val="lv-LV"/>
        </w:rPr>
        <w:t>initializeData</w:t>
      </w:r>
      <w:r w:rsidRPr="0054051B">
        <w:t xml:space="preserve">, tips – </w:t>
      </w:r>
      <w:r w:rsidRPr="0054051B">
        <w:rPr>
          <w:rStyle w:val="ReferenceChar"/>
          <w:i/>
          <w:lang w:val="lv-LV"/>
        </w:rPr>
        <w:t>type</w:t>
      </w:r>
      <w:r w:rsidRPr="0054051B">
        <w:t xml:space="preserve">, identifikators – </w:t>
      </w:r>
      <w:r w:rsidRPr="0054051B">
        <w:rPr>
          <w:rStyle w:val="ReferenceChar"/>
          <w:lang w:val="lv-LV"/>
        </w:rPr>
        <w:t>name</w:t>
      </w:r>
      <w:r w:rsidRPr="0054051B">
        <w:t xml:space="preserve">, papildus iespējas – </w:t>
      </w:r>
      <w:r w:rsidRPr="0054051B">
        <w:rPr>
          <w:rStyle w:val="ReferenceChar"/>
          <w:i/>
          <w:lang w:val="lv-LV"/>
        </w:rPr>
        <w:t>traceOutputOptions</w:t>
      </w:r>
      <w:r w:rsidRPr="0054051B">
        <w:t xml:space="preserve"> un citi atribūti pēc nepieciešamības;</w:t>
      </w:r>
      <w:r w:rsidR="00560911" w:rsidRPr="0054051B">
        <w:t xml:space="preserve"> </w:t>
      </w:r>
    </w:p>
    <w:p w14:paraId="19FE9010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>&lt;system.diagnostics&gt;</w:t>
      </w:r>
    </w:p>
    <w:p w14:paraId="19FE9011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&lt;sources&gt;           </w:t>
      </w:r>
    </w:p>
    <w:p w14:paraId="19FE9012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="Trace"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="All"&gt;</w:t>
      </w:r>
    </w:p>
    <w:p w14:paraId="19FE9013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lastRenderedPageBreak/>
        <w:t xml:space="preserve">          &lt;listeners&gt;</w:t>
      </w:r>
    </w:p>
    <w:p w14:paraId="19FE9014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      </w:t>
      </w:r>
      <w:r w:rsidRPr="0054051B">
        <w:rPr>
          <w:lang w:val="lv-LV"/>
        </w:rPr>
        <w:tab/>
        <w:t xml:space="preserve">&lt;add </w:t>
      </w:r>
      <w:r w:rsidRPr="0054051B">
        <w:rPr>
          <w:color w:val="FF0000"/>
          <w:lang w:val="lv-LV"/>
        </w:rPr>
        <w:t>initializeData</w:t>
      </w:r>
      <w:r w:rsidRPr="0054051B">
        <w:rPr>
          <w:lang w:val="lv-LV"/>
        </w:rPr>
        <w:t>="Trace.svclog"</w:t>
      </w:r>
    </w:p>
    <w:p w14:paraId="19FE9015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  <w:t xml:space="preserve">     type</w:t>
      </w:r>
      <w:r w:rsidRPr="0054051B">
        <w:rPr>
          <w:lang w:val="lv-LV"/>
        </w:rPr>
        <w:t>="System.Diagnostics.XmlWriterTraceListener,</w:t>
      </w:r>
    </w:p>
    <w:p w14:paraId="19FE9016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  System, Version=2.0.0.0, Culture=neutral,</w:t>
      </w:r>
    </w:p>
    <w:p w14:paraId="19FE9017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  PublicKeyToken=b77a5c561934e089" </w:t>
      </w:r>
    </w:p>
    <w:p w14:paraId="19FE9018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 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="Tracer" </w:t>
      </w:r>
    </w:p>
    <w:p w14:paraId="19FE9019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  <w:t xml:space="preserve">     traceOutputOptions</w:t>
      </w:r>
      <w:r w:rsidRPr="0054051B">
        <w:rPr>
          <w:lang w:val="lv-LV"/>
        </w:rPr>
        <w:t>="Timestamp"/&gt;</w:t>
      </w:r>
    </w:p>
    <w:p w14:paraId="19FE901A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&lt;/listeners&gt;</w:t>
      </w:r>
    </w:p>
    <w:p w14:paraId="19FE901B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&lt;/source&gt;</w:t>
      </w:r>
    </w:p>
    <w:p w14:paraId="19FE901C" w14:textId="77777777" w:rsidR="00913E35" w:rsidRPr="0054051B" w:rsidRDefault="00913E35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&lt;/sources&gt;  </w:t>
      </w:r>
    </w:p>
    <w:p w14:paraId="19FE901D" w14:textId="660AF571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definēt atribūtu </w:t>
      </w:r>
      <w:r w:rsidRPr="0054051B">
        <w:rPr>
          <w:rStyle w:val="ReferenceChar"/>
          <w:i/>
          <w:lang w:val="lv-LV"/>
        </w:rPr>
        <w:t>trace</w:t>
      </w:r>
      <w:r w:rsidRPr="0054051B">
        <w:t xml:space="preserve"> ar īpašību </w:t>
      </w:r>
      <w:r w:rsidRPr="0054051B">
        <w:rPr>
          <w:rStyle w:val="ReferenceChar"/>
          <w:i/>
          <w:lang w:val="lv-LV"/>
        </w:rPr>
        <w:t>autoflush</w:t>
      </w:r>
      <w:r w:rsidRPr="0054051B">
        <w:t xml:space="preserve"> un vērtību </w:t>
      </w:r>
      <w:r w:rsidRPr="0054051B">
        <w:rPr>
          <w:rStyle w:val="ReferenceChar"/>
          <w:i/>
          <w:lang w:val="lv-LV"/>
        </w:rPr>
        <w:t>true</w:t>
      </w:r>
      <w:r w:rsidRPr="0054051B">
        <w:t>. Kas norāda</w:t>
      </w:r>
      <w:r w:rsidR="00B75F5B" w:rsidRPr="0054051B">
        <w:t>,</w:t>
      </w:r>
      <w:r w:rsidRPr="0054051B">
        <w:t xml:space="preserve"> ka rakstīšana failā tiks veikta uzreiz.      </w:t>
      </w:r>
    </w:p>
    <w:p w14:paraId="19FE901E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&lt;trace </w:t>
      </w:r>
      <w:r w:rsidRPr="0054051B">
        <w:rPr>
          <w:color w:val="FF0000"/>
          <w:lang w:val="lv-LV"/>
        </w:rPr>
        <w:t>autoflush</w:t>
      </w:r>
      <w:r w:rsidRPr="0054051B">
        <w:rPr>
          <w:lang w:val="lv-LV"/>
        </w:rPr>
        <w:t xml:space="preserve">="true" /&gt;        </w:t>
      </w:r>
    </w:p>
    <w:p w14:paraId="19FE901F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&lt;/system.diagnostics&gt;     </w:t>
      </w:r>
    </w:p>
    <w:p w14:paraId="19FE9020" w14:textId="77777777" w:rsidR="00913E35" w:rsidRPr="0054051B" w:rsidRDefault="00913E35" w:rsidP="00A03219">
      <w:pPr>
        <w:pStyle w:val="ListNumber"/>
      </w:pPr>
      <w:r w:rsidRPr="0054051B">
        <w:t xml:space="preserve">Projekta kodā izvietot trasēšanas metodes </w:t>
      </w:r>
      <w:r w:rsidRPr="0054051B">
        <w:rPr>
          <w:rStyle w:val="ReferenceChar"/>
          <w:i/>
          <w:lang w:val="lv-LV"/>
        </w:rPr>
        <w:t>StartTrace</w:t>
      </w:r>
      <w:r w:rsidRPr="0054051B">
        <w:t xml:space="preserve">, iekļaujot trasējamo koda fragmentu </w:t>
      </w:r>
      <w:r w:rsidRPr="0054051B">
        <w:rPr>
          <w:rStyle w:val="ReferenceChar"/>
          <w:i/>
          <w:lang w:val="lv-LV"/>
        </w:rPr>
        <w:t>using</w:t>
      </w:r>
      <w:r w:rsidRPr="0054051B">
        <w:t xml:space="preserve"> operatora figūriekavās, un kā parametru norādot ziņojumu klases </w:t>
      </w:r>
      <w:r w:rsidRPr="0054051B">
        <w:rPr>
          <w:rStyle w:val="ReferenceChar"/>
          <w:i/>
          <w:lang w:val="lv-LV"/>
        </w:rPr>
        <w:t>source</w:t>
      </w:r>
      <w:r w:rsidRPr="0054051B">
        <w:t xml:space="preserve"> identifikatoru </w:t>
      </w:r>
      <w:r w:rsidRPr="0054051B">
        <w:rPr>
          <w:rStyle w:val="ReferenceChar"/>
          <w:lang w:val="lv-LV"/>
        </w:rPr>
        <w:t>name</w:t>
      </w:r>
      <w:r w:rsidRPr="0054051B">
        <w:t xml:space="preserve">; </w:t>
      </w:r>
      <w:hyperlink w:anchor="KBA" w:history="1">
        <w:r w:rsidRPr="0054051B">
          <w:rPr>
            <w:rStyle w:val="Hyperlink"/>
          </w:rPr>
          <w:t>[1]</w:t>
        </w:r>
      </w:hyperlink>
    </w:p>
    <w:p w14:paraId="19FE9021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protected void OnCalculating(</w:t>
      </w:r>
      <w:r w:rsidRPr="0054051B">
        <w:rPr>
          <w:color w:val="2B91AF"/>
          <w:lang w:val="lv-LV"/>
        </w:rPr>
        <w:t>CalculatingEventArgs</w:t>
      </w:r>
      <w:r w:rsidRPr="0054051B">
        <w:rPr>
          <w:lang w:val="lv-LV"/>
        </w:rPr>
        <w:t xml:space="preserve"> args)</w:t>
      </w:r>
    </w:p>
    <w:p w14:paraId="19FE9022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{</w:t>
      </w:r>
    </w:p>
    <w:p w14:paraId="19FE9023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using (</w:t>
      </w:r>
      <w:r w:rsidRPr="0054051B">
        <w:rPr>
          <w:color w:val="2B91AF"/>
          <w:lang w:val="lv-LV"/>
        </w:rPr>
        <w:t>TraceUtility</w:t>
      </w:r>
      <w:r w:rsidRPr="0054051B">
        <w:rPr>
          <w:lang w:val="lv-LV"/>
        </w:rPr>
        <w:t>.StartTrace(</w:t>
      </w:r>
      <w:r w:rsidRPr="0054051B">
        <w:rPr>
          <w:color w:val="2B91AF"/>
          <w:lang w:val="lv-LV"/>
        </w:rPr>
        <w:t>Category</w:t>
      </w:r>
      <w:r w:rsidRPr="0054051B">
        <w:rPr>
          <w:lang w:val="lv-LV"/>
        </w:rPr>
        <w:t>.Trace))</w:t>
      </w:r>
    </w:p>
    <w:p w14:paraId="19FE9024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{</w:t>
      </w:r>
    </w:p>
    <w:p w14:paraId="19FE9025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>if (Calculating != null)</w:t>
      </w:r>
    </w:p>
    <w:p w14:paraId="19FE9026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       Calculating(this, args);</w:t>
      </w:r>
    </w:p>
    <w:p w14:paraId="19FE9027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}</w:t>
      </w:r>
    </w:p>
    <w:p w14:paraId="19FE9028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}</w:t>
      </w:r>
    </w:p>
    <w:p w14:paraId="19FE9029" w14:textId="77777777" w:rsidR="00913E35" w:rsidRPr="0054051B" w:rsidRDefault="00913E35" w:rsidP="00A03219">
      <w:pPr>
        <w:pStyle w:val="ListNumber"/>
      </w:pPr>
      <w:r w:rsidRPr="0054051B">
        <w:t xml:space="preserve">Nepieciešamības gadījumā modificēt risinājumā iekļautā projekta </w:t>
      </w:r>
      <w:r w:rsidRPr="0054051B">
        <w:rPr>
          <w:rStyle w:val="ReferenceChar"/>
          <w:i/>
          <w:lang w:val="lv-LV"/>
        </w:rPr>
        <w:t>EnoughPI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Logging</w:t>
      </w:r>
      <w:r w:rsidRPr="0054051B">
        <w:t xml:space="preserve"> ziņojumu kategoriju </w:t>
      </w:r>
      <w:r w:rsidRPr="0054051B">
        <w:rPr>
          <w:rStyle w:val="ReferenceChar"/>
          <w:i/>
          <w:lang w:val="lv-LV"/>
        </w:rPr>
        <w:t>Category</w:t>
      </w:r>
      <w:r w:rsidRPr="0054051B">
        <w:t xml:space="preserve"> un prioritāšu </w:t>
      </w:r>
      <w:r w:rsidRPr="0054051B">
        <w:rPr>
          <w:rStyle w:val="ReferenceChar"/>
          <w:i/>
          <w:lang w:val="lv-LV"/>
        </w:rPr>
        <w:t>Priority</w:t>
      </w:r>
      <w:r w:rsidRPr="0054051B">
        <w:t xml:space="preserve"> struktūras, kas definētas </w:t>
      </w:r>
      <w:r w:rsidRPr="0054051B">
        <w:rPr>
          <w:rStyle w:val="ReferenceChar"/>
          <w:i/>
          <w:lang w:val="lv-LV"/>
        </w:rPr>
        <w:t>Constants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cs</w:t>
      </w:r>
      <w:r w:rsidRPr="0054051B">
        <w:t xml:space="preserve"> failā;</w:t>
      </w:r>
    </w:p>
    <w:p w14:paraId="19FE902A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public struct </w:t>
      </w:r>
      <w:r w:rsidRPr="0054051B">
        <w:rPr>
          <w:color w:val="2B91AF"/>
          <w:lang w:val="lv-LV"/>
        </w:rPr>
        <w:t>Category</w:t>
      </w:r>
    </w:p>
    <w:p w14:paraId="19FE902B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{</w:t>
      </w:r>
    </w:p>
    <w:p w14:paraId="19FE902C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 xml:space="preserve">public const string Trace = </w:t>
      </w:r>
      <w:r w:rsidRPr="0054051B">
        <w:rPr>
          <w:color w:val="A31515"/>
          <w:lang w:val="lv-LV"/>
        </w:rPr>
        <w:t>"Trace"</w:t>
      </w:r>
      <w:r w:rsidRPr="0054051B">
        <w:rPr>
          <w:lang w:val="lv-LV"/>
        </w:rPr>
        <w:t xml:space="preserve">;        </w:t>
      </w:r>
    </w:p>
    <w:p w14:paraId="19FE902D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}</w:t>
      </w:r>
    </w:p>
    <w:p w14:paraId="19FE902E" w14:textId="564A11B0" w:rsidR="00913E35" w:rsidRPr="0054051B" w:rsidRDefault="00913E35" w:rsidP="00A03219">
      <w:pPr>
        <w:pStyle w:val="ListNumber"/>
      </w:pPr>
      <w:r w:rsidRPr="0054051B">
        <w:t xml:space="preserve">Iegūtais rezultāts trasējot metodes </w:t>
      </w:r>
      <w:r w:rsidRPr="0054051B">
        <w:rPr>
          <w:rStyle w:val="ReferenceChar"/>
          <w:i/>
          <w:lang w:val="lv-LV"/>
        </w:rPr>
        <w:t>Calculate</w:t>
      </w:r>
      <w:r w:rsidRPr="0054051B">
        <w:t xml:space="preserve"> un </w:t>
      </w:r>
      <w:r w:rsidRPr="0054051B">
        <w:rPr>
          <w:rStyle w:val="ReferenceChar"/>
          <w:i/>
          <w:lang w:val="lv-LV"/>
        </w:rPr>
        <w:t>OnCalculating</w:t>
      </w:r>
      <w:r w:rsidRPr="0054051B">
        <w:t xml:space="preserve"> (</w:t>
      </w:r>
      <w:r w:rsidR="00560911" w:rsidRPr="0054051B">
        <w:t>skat.</w:t>
      </w:r>
      <w:r w:rsidR="005D1712" w:rsidRPr="0054051B">
        <w:t xml:space="preserve"> </w:t>
      </w:r>
      <w:r w:rsidR="005D1712" w:rsidRPr="0054051B">
        <w:fldChar w:fldCharType="begin"/>
      </w:r>
      <w:r w:rsidR="005D1712" w:rsidRPr="0054051B">
        <w:instrText xml:space="preserve"> REF _Ref341774168 \h </w:instrText>
      </w:r>
      <w:r w:rsidR="005D1712" w:rsidRPr="0054051B">
        <w:fldChar w:fldCharType="separate"/>
      </w:r>
      <w:r w:rsidR="00F367D8">
        <w:rPr>
          <w:noProof/>
        </w:rPr>
        <w:t>7</w:t>
      </w:r>
      <w:r w:rsidR="005D1712" w:rsidRPr="0054051B">
        <w:fldChar w:fldCharType="end"/>
      </w:r>
      <w:r w:rsidR="00560911" w:rsidRPr="0054051B">
        <w:t>.attēlu</w:t>
      </w:r>
      <w:r w:rsidRPr="0054051B">
        <w:t>).</w:t>
      </w:r>
    </w:p>
    <w:p w14:paraId="13452AA6" w14:textId="77777777" w:rsidR="00AD6942" w:rsidRPr="0054051B" w:rsidRDefault="00913E35" w:rsidP="00AD6942">
      <w:pPr>
        <w:pStyle w:val="Pictureposition"/>
      </w:pPr>
      <w:r w:rsidRPr="0054051B">
        <w:rPr>
          <w:noProof/>
          <w:lang w:eastAsia="lv-LV"/>
        </w:rPr>
        <w:drawing>
          <wp:inline distT="0" distB="0" distL="0" distR="0" wp14:anchorId="19FE925E" wp14:editId="051DC823">
            <wp:extent cx="5456508" cy="3784821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58534" cy="378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902F" w14:textId="684CD532" w:rsidR="00913E35" w:rsidRPr="0054051B" w:rsidRDefault="003C02A6" w:rsidP="00B75F5B">
      <w:pPr>
        <w:pStyle w:val="Picturecaption"/>
      </w:pPr>
      <w:r>
        <w:fldChar w:fldCharType="begin"/>
      </w:r>
      <w:r>
        <w:instrText xml:space="preserve"> SEQ attēls. \* ARABIC </w:instrText>
      </w:r>
      <w:r>
        <w:fldChar w:fldCharType="separate"/>
      </w:r>
      <w:bookmarkStart w:id="1677" w:name="_Ref341774168"/>
      <w:bookmarkStart w:id="1678" w:name="_Toc383009074"/>
      <w:r w:rsidR="00F367D8">
        <w:rPr>
          <w:noProof/>
        </w:rPr>
        <w:t>7</w:t>
      </w:r>
      <w:bookmarkEnd w:id="1677"/>
      <w:r>
        <w:rPr>
          <w:noProof/>
        </w:rPr>
        <w:fldChar w:fldCharType="end"/>
      </w:r>
      <w:r w:rsidR="005D1712" w:rsidRPr="0054051B">
        <w:t>.attēls. Trasēšanas rezultāti</w:t>
      </w:r>
      <w:bookmarkEnd w:id="1678"/>
    </w:p>
    <w:p w14:paraId="19FE9031" w14:textId="77777777" w:rsidR="00913E35" w:rsidRPr="0054051B" w:rsidRDefault="00913E35" w:rsidP="00913E35">
      <w:pPr>
        <w:pStyle w:val="Heading2"/>
      </w:pPr>
      <w:bookmarkStart w:id="1679" w:name="_Toc299456260"/>
      <w:bookmarkStart w:id="1680" w:name="_Toc303759581"/>
      <w:bookmarkStart w:id="1681" w:name="_Toc303766184"/>
      <w:bookmarkStart w:id="1682" w:name="_Toc383009128"/>
      <w:r w:rsidRPr="0054051B">
        <w:lastRenderedPageBreak/>
        <w:t>ExceptionUtility</w:t>
      </w:r>
      <w:bookmarkEnd w:id="1679"/>
      <w:bookmarkEnd w:id="1680"/>
      <w:bookmarkEnd w:id="1681"/>
      <w:bookmarkEnd w:id="1682"/>
    </w:p>
    <w:p w14:paraId="19FE9032" w14:textId="7E4E6370" w:rsidR="00913E35" w:rsidRPr="0054051B" w:rsidRDefault="00913E35" w:rsidP="00560911">
      <w:r w:rsidRPr="0054051B">
        <w:t xml:space="preserve">Piemērā tiks aprakstītas darbības, kas jāveic, lai piesaistītu esošam projektam izņēmumu žurnalēšanas funkcionalitāti izmantojot </w:t>
      </w:r>
      <w:r w:rsidRPr="0054051B">
        <w:rPr>
          <w:i/>
        </w:rPr>
        <w:t>ExceptionUtility</w:t>
      </w:r>
      <w:r w:rsidRPr="0054051B">
        <w:t xml:space="preserve"> klasi. Realizētais piemērs uz kā balstīta šī instrukcija atrodam</w:t>
      </w:r>
      <w:r w:rsidR="009F79BB" w:rsidRPr="0054051B">
        <w:t>s</w:t>
      </w:r>
      <w:r w:rsidRPr="0054051B">
        <w:t xml:space="preserve"> katalogā </w:t>
      </w:r>
      <w:r w:rsidRPr="0054051B">
        <w:rPr>
          <w:i/>
        </w:rPr>
        <w:t>„~\Diagnostic\CS\WindowsApp\ex03Exception”</w:t>
      </w:r>
      <w:r w:rsidRPr="0054051B">
        <w:t>.</w:t>
      </w:r>
    </w:p>
    <w:p w14:paraId="19FE9033" w14:textId="77777777" w:rsidR="00913E35" w:rsidRPr="0054051B" w:rsidRDefault="00913E35" w:rsidP="008863A4">
      <w:pPr>
        <w:pStyle w:val="ListNumber"/>
        <w:numPr>
          <w:ilvl w:val="0"/>
          <w:numId w:val="37"/>
        </w:numPr>
      </w:pPr>
      <w:r w:rsidRPr="0054051B">
        <w:t xml:space="preserve">Iezīmēt projekta failu </w:t>
      </w:r>
      <w:r w:rsidRPr="0054051B">
        <w:rPr>
          <w:rStyle w:val="ReferenceChar"/>
          <w:i/>
          <w:lang w:val="lv-LV"/>
        </w:rPr>
        <w:t>Calc</w:t>
      </w:r>
      <w:r w:rsidRPr="0054051B">
        <w:rPr>
          <w:rStyle w:val="ReferenceChar"/>
          <w:lang w:val="lv-LV"/>
        </w:rPr>
        <w:t>\</w:t>
      </w:r>
      <w:r w:rsidRPr="0054051B">
        <w:rPr>
          <w:rStyle w:val="ReferenceChar"/>
          <w:i/>
          <w:lang w:val="lv-LV"/>
        </w:rPr>
        <w:t>Calculator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cs</w:t>
      </w:r>
      <w:r w:rsidRPr="0054051B">
        <w:t xml:space="preserve"> un izpildīt konteksta izvēlnes komandu </w:t>
      </w:r>
      <w:r w:rsidRPr="0054051B">
        <w:rPr>
          <w:rStyle w:val="ReferenceChar"/>
          <w:i/>
          <w:lang w:val="lv-LV"/>
        </w:rPr>
        <w:t>View</w:t>
      </w:r>
      <w:r w:rsidRPr="0054051B">
        <w:rPr>
          <w:rStyle w:val="ReferenceChar"/>
          <w:lang w:val="lv-LV"/>
        </w:rPr>
        <w:t xml:space="preserve"> </w:t>
      </w:r>
      <w:r w:rsidRPr="0054051B">
        <w:rPr>
          <w:rStyle w:val="ReferenceChar"/>
          <w:i/>
          <w:lang w:val="lv-LV"/>
        </w:rPr>
        <w:t>Code</w:t>
      </w:r>
      <w:r w:rsidRPr="0054051B">
        <w:t>;</w:t>
      </w:r>
    </w:p>
    <w:p w14:paraId="19FE9034" w14:textId="77777777" w:rsidR="00913E35" w:rsidRPr="0054051B" w:rsidRDefault="00913E35" w:rsidP="00A03219">
      <w:pPr>
        <w:pStyle w:val="ListNumber"/>
      </w:pPr>
      <w:r w:rsidRPr="0054051B">
        <w:t xml:space="preserve">Pievienot vārdtelpu </w:t>
      </w:r>
      <w:r w:rsidRPr="0054051B">
        <w:rPr>
          <w:rStyle w:val="ReferenceChar"/>
          <w:i/>
          <w:lang w:val="lv-LV"/>
        </w:rPr>
        <w:t>Diagnostic</w:t>
      </w:r>
      <w:r w:rsidRPr="0054051B">
        <w:t xml:space="preserve"> faila augšdaļā;</w:t>
      </w:r>
    </w:p>
    <w:p w14:paraId="19FE9035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using Diagnostic;</w:t>
      </w:r>
    </w:p>
    <w:p w14:paraId="19FE9036" w14:textId="77777777" w:rsidR="00913E35" w:rsidRPr="0054051B" w:rsidRDefault="00913E35" w:rsidP="00A03219">
      <w:pPr>
        <w:pStyle w:val="ListNumber"/>
      </w:pPr>
      <w:r w:rsidRPr="0054051B">
        <w:t xml:space="preserve">Modificēt konfigurācijas datni </w:t>
      </w:r>
      <w:r w:rsidRPr="0054051B">
        <w:rPr>
          <w:rStyle w:val="ReferenceChar"/>
          <w:lang w:val="lv-LV"/>
        </w:rPr>
        <w:t>app.config</w:t>
      </w:r>
      <w:r w:rsidRPr="0054051B">
        <w:t>, pievienojot sekojošus atribūtus:</w:t>
      </w:r>
    </w:p>
    <w:p w14:paraId="19FE9037" w14:textId="77777777" w:rsidR="00913E35" w:rsidRPr="0054051B" w:rsidRDefault="00913E35" w:rsidP="00560911">
      <w:pPr>
        <w:pStyle w:val="ListBullet"/>
      </w:pPr>
      <w:r w:rsidRPr="0054051B">
        <w:t xml:space="preserve">Konfigurācijas sekciju </w:t>
      </w:r>
      <w:r w:rsidRPr="0054051B">
        <w:rPr>
          <w:rStyle w:val="ReferenceChar"/>
          <w:lang w:val="lv-LV"/>
        </w:rPr>
        <w:t>diagnosticConfiguration;</w:t>
      </w:r>
    </w:p>
    <w:p w14:paraId="19FE9038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configSections</w:t>
      </w:r>
      <w:r w:rsidRPr="0054051B">
        <w:rPr>
          <w:lang w:val="lv-LV"/>
        </w:rPr>
        <w:t>&gt;</w:t>
      </w:r>
    </w:p>
    <w:p w14:paraId="19FE9039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section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="diagnosticConfiguration"</w:t>
      </w:r>
    </w:p>
    <w:p w14:paraId="19FE903A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color w:val="FF0000"/>
          <w:lang w:val="lv-LV"/>
        </w:rPr>
        <w:t xml:space="preserve">         type</w:t>
      </w:r>
      <w:r w:rsidRPr="0054051B">
        <w:rPr>
          <w:lang w:val="lv-LV"/>
        </w:rPr>
        <w:t>="Diagnostic.Configuration.DiagnosticSettings,</w:t>
      </w:r>
    </w:p>
    <w:p w14:paraId="19FE903B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</w:t>
      </w:r>
      <w:r w:rsidRPr="0054051B">
        <w:rPr>
          <w:lang w:val="lv-LV"/>
        </w:rPr>
        <w:tab/>
        <w:t xml:space="preserve">  Diagnostic, Version=1.0.0.0"/&gt;  </w:t>
      </w:r>
    </w:p>
    <w:p w14:paraId="19FE903C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&lt;/</w:t>
      </w:r>
      <w:r w:rsidRPr="0054051B">
        <w:rPr>
          <w:color w:val="A31515"/>
          <w:lang w:val="lv-LV"/>
        </w:rPr>
        <w:t>configSections</w:t>
      </w:r>
      <w:r w:rsidRPr="0054051B">
        <w:rPr>
          <w:lang w:val="lv-LV"/>
        </w:rPr>
        <w:t>&gt;</w:t>
      </w:r>
    </w:p>
    <w:p w14:paraId="19FE903D" w14:textId="5876CB44" w:rsidR="00913E35" w:rsidRPr="0054051B" w:rsidRDefault="00913E35" w:rsidP="00560911">
      <w:pPr>
        <w:pStyle w:val="ListBullet"/>
      </w:pPr>
      <w:r w:rsidRPr="0054051B">
        <w:t xml:space="preserve">Sadaļu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kas satur sadaļas </w:t>
      </w:r>
      <w:r w:rsidRPr="0054051B">
        <w:rPr>
          <w:rStyle w:val="ReferenceChar"/>
          <w:i/>
          <w:lang w:val="lv-LV"/>
        </w:rPr>
        <w:t>sharedListeners</w:t>
      </w:r>
      <w:r w:rsidR="00B75F5B" w:rsidRPr="0054051B">
        <w:rPr>
          <w:rStyle w:val="ReferenceChar"/>
          <w:i/>
          <w:lang w:val="lv-LV"/>
        </w:rPr>
        <w:t xml:space="preserve"> </w:t>
      </w:r>
      <w:r w:rsidRPr="0054051B">
        <w:t xml:space="preserve">(pēc izvēles) un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. Sadaļā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 definēt ziņojumu klasi </w:t>
      </w:r>
      <w:r w:rsidRPr="0054051B">
        <w:rPr>
          <w:rStyle w:val="ReferenceChar"/>
          <w:i/>
          <w:lang w:val="lv-LV"/>
        </w:rPr>
        <w:t>source</w:t>
      </w:r>
      <w:r w:rsidRPr="0054051B">
        <w:t xml:space="preserve"> ar identifikatoru </w:t>
      </w:r>
      <w:r w:rsidRPr="0054051B">
        <w:rPr>
          <w:rStyle w:val="ReferenceChar"/>
          <w:lang w:val="lv-LV"/>
        </w:rPr>
        <w:t>name</w:t>
      </w:r>
      <w:r w:rsidRPr="0054051B">
        <w:t xml:space="preserve"> = </w:t>
      </w:r>
      <w:r w:rsidRPr="0054051B">
        <w:rPr>
          <w:i/>
        </w:rPr>
        <w:t>„General”</w:t>
      </w:r>
      <w:r w:rsidRPr="0054051B">
        <w:t xml:space="preserve">. Klasei piesaistīt vismaz vienu </w:t>
      </w:r>
      <w:r w:rsidRPr="0054051B">
        <w:rPr>
          <w:rStyle w:val="ReferenceChar"/>
          <w:i/>
          <w:lang w:val="lv-LV"/>
        </w:rPr>
        <w:t>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failu, norādot kādu no koplietojamajiem failiem pēc tā identifikatora </w:t>
      </w:r>
      <w:r w:rsidRPr="0054051B">
        <w:rPr>
          <w:rStyle w:val="ReferenceChar"/>
          <w:lang w:val="lv-LV"/>
        </w:rPr>
        <w:t>name</w:t>
      </w:r>
      <w:r w:rsidRPr="0054051B">
        <w:t xml:space="preserve">, vai definējot jaunu failu norādot sekojošus atribūtus: atrašanās vieta – </w:t>
      </w:r>
      <w:r w:rsidRPr="0054051B">
        <w:rPr>
          <w:rStyle w:val="ReferenceChar"/>
          <w:i/>
          <w:lang w:val="lv-LV"/>
        </w:rPr>
        <w:t>initializeData</w:t>
      </w:r>
      <w:r w:rsidRPr="0054051B">
        <w:t xml:space="preserve">, tips – </w:t>
      </w:r>
      <w:r w:rsidRPr="0054051B">
        <w:rPr>
          <w:rStyle w:val="ReferenceChar"/>
          <w:i/>
          <w:lang w:val="lv-LV"/>
        </w:rPr>
        <w:t>type</w:t>
      </w:r>
      <w:r w:rsidRPr="0054051B">
        <w:t xml:space="preserve">, identifikators – </w:t>
      </w:r>
      <w:r w:rsidRPr="0054051B">
        <w:rPr>
          <w:rStyle w:val="ReferenceChar"/>
          <w:lang w:val="lv-LV"/>
        </w:rPr>
        <w:t>name</w:t>
      </w:r>
      <w:r w:rsidRPr="0054051B">
        <w:t xml:space="preserve">, papildus iespējas – </w:t>
      </w:r>
      <w:r w:rsidRPr="0054051B">
        <w:rPr>
          <w:rStyle w:val="ReferenceChar"/>
          <w:i/>
          <w:lang w:val="lv-LV"/>
        </w:rPr>
        <w:t>traceOutputOptions</w:t>
      </w:r>
      <w:r w:rsidRPr="0054051B">
        <w:t xml:space="preserve"> un citi atribūti pēc nepieciešamības;</w:t>
      </w:r>
      <w:r w:rsidR="00560911" w:rsidRPr="0054051B">
        <w:t xml:space="preserve"> </w:t>
      </w:r>
    </w:p>
    <w:p w14:paraId="19FE903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&lt;system.diagnostics&gt;</w:t>
      </w:r>
    </w:p>
    <w:p w14:paraId="19FE903F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&lt;sources&gt;           </w:t>
      </w:r>
    </w:p>
    <w:p w14:paraId="19FE9040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="General"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="All"&gt;</w:t>
      </w:r>
    </w:p>
    <w:p w14:paraId="19FE9041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&lt;listeners&gt;</w:t>
      </w:r>
    </w:p>
    <w:p w14:paraId="19FE904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</w:t>
      </w:r>
      <w:r w:rsidRPr="0054051B">
        <w:rPr>
          <w:lang w:val="lv-LV"/>
        </w:rPr>
        <w:tab/>
        <w:t xml:space="preserve">&lt;add </w:t>
      </w:r>
      <w:r w:rsidRPr="0054051B">
        <w:rPr>
          <w:color w:val="FF0000"/>
          <w:lang w:val="lv-LV"/>
        </w:rPr>
        <w:t>initializeData</w:t>
      </w:r>
      <w:r w:rsidRPr="0054051B">
        <w:rPr>
          <w:lang w:val="lv-LV"/>
        </w:rPr>
        <w:t>="Exception.svclog"</w:t>
      </w:r>
    </w:p>
    <w:p w14:paraId="19FE9043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  <w:t xml:space="preserve">     type</w:t>
      </w:r>
      <w:r w:rsidRPr="0054051B">
        <w:rPr>
          <w:lang w:val="lv-LV"/>
        </w:rPr>
        <w:t>="System.Diagnostics.XmlWriterTraceListener,</w:t>
      </w:r>
    </w:p>
    <w:p w14:paraId="19FE9044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  System, Version=2.0.0.0, Culture=neutral,</w:t>
      </w:r>
    </w:p>
    <w:p w14:paraId="19FE9045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  PublicKeyToken=b77a5c561934e089" </w:t>
      </w:r>
    </w:p>
    <w:p w14:paraId="19FE9046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 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="Exception" </w:t>
      </w:r>
    </w:p>
    <w:p w14:paraId="19FE9047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  <w:t xml:space="preserve">     traceOutputOptions</w:t>
      </w:r>
      <w:r w:rsidRPr="0054051B">
        <w:rPr>
          <w:lang w:val="lv-LV"/>
        </w:rPr>
        <w:t>="Timestamp"/&gt;</w:t>
      </w:r>
    </w:p>
    <w:p w14:paraId="19FE9048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&lt;/listeners&gt;</w:t>
      </w:r>
    </w:p>
    <w:p w14:paraId="19FE9049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&lt;/source&gt;</w:t>
      </w:r>
    </w:p>
    <w:p w14:paraId="19FE904A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  &lt;/sources&gt;  </w:t>
      </w:r>
    </w:p>
    <w:p w14:paraId="19FE904B" w14:textId="50B74CD9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definēt atribūtu </w:t>
      </w:r>
      <w:r w:rsidRPr="0054051B">
        <w:rPr>
          <w:rStyle w:val="ReferenceChar"/>
          <w:i/>
          <w:lang w:val="lv-LV"/>
        </w:rPr>
        <w:t>trace</w:t>
      </w:r>
      <w:r w:rsidRPr="0054051B">
        <w:t xml:space="preserve"> ar īpašību </w:t>
      </w:r>
      <w:r w:rsidRPr="0054051B">
        <w:rPr>
          <w:rStyle w:val="ReferenceChar"/>
          <w:i/>
          <w:lang w:val="lv-LV"/>
        </w:rPr>
        <w:t>autoflush</w:t>
      </w:r>
      <w:r w:rsidRPr="0054051B">
        <w:t xml:space="preserve"> un vērtību </w:t>
      </w:r>
      <w:r w:rsidRPr="0054051B">
        <w:rPr>
          <w:rStyle w:val="ReferenceChar"/>
          <w:i/>
          <w:lang w:val="lv-LV"/>
        </w:rPr>
        <w:t>true</w:t>
      </w:r>
      <w:r w:rsidRPr="0054051B">
        <w:t>. Kas norāda</w:t>
      </w:r>
      <w:r w:rsidR="00B75F5B" w:rsidRPr="0054051B">
        <w:t>,</w:t>
      </w:r>
      <w:r w:rsidRPr="0054051B">
        <w:t xml:space="preserve"> ka rakstīšana failā tiks veikta uzreiz.</w:t>
      </w:r>
      <w:r w:rsidR="00560911" w:rsidRPr="0054051B">
        <w:t xml:space="preserve"> </w:t>
      </w:r>
    </w:p>
    <w:p w14:paraId="19FE904C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&lt;trace </w:t>
      </w:r>
      <w:r w:rsidRPr="0054051B">
        <w:rPr>
          <w:color w:val="FF0000"/>
          <w:lang w:val="lv-LV"/>
        </w:rPr>
        <w:t>autoflush</w:t>
      </w:r>
      <w:r w:rsidRPr="0054051B">
        <w:rPr>
          <w:lang w:val="lv-LV"/>
        </w:rPr>
        <w:t xml:space="preserve">="true" /&gt;        </w:t>
      </w:r>
    </w:p>
    <w:p w14:paraId="19FE904D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&lt;/system.diagnostics&gt;     </w:t>
      </w:r>
    </w:p>
    <w:p w14:paraId="19FE904E" w14:textId="77777777" w:rsidR="00913E35" w:rsidRPr="0054051B" w:rsidRDefault="00913E35" w:rsidP="00A03219">
      <w:pPr>
        <w:pStyle w:val="ListNumber"/>
      </w:pPr>
      <w:r w:rsidRPr="0054051B">
        <w:t xml:space="preserve">Failā </w:t>
      </w:r>
      <w:r w:rsidRPr="0054051B">
        <w:rPr>
          <w:rStyle w:val="ReferenceChar"/>
          <w:i/>
          <w:lang w:val="lv-LV"/>
        </w:rPr>
        <w:t>Calc</w:t>
      </w:r>
      <w:r w:rsidRPr="0054051B">
        <w:rPr>
          <w:rStyle w:val="ReferenceChar"/>
          <w:lang w:val="lv-LV"/>
        </w:rPr>
        <w:t>\</w:t>
      </w:r>
      <w:r w:rsidRPr="0054051B">
        <w:rPr>
          <w:rStyle w:val="ReferenceChar"/>
          <w:i/>
          <w:lang w:val="lv-LV"/>
        </w:rPr>
        <w:t>Calculator</w:t>
      </w:r>
      <w:r w:rsidRPr="0054051B">
        <w:rPr>
          <w:rStyle w:val="ReferenceChar"/>
          <w:lang w:val="lv-LV"/>
        </w:rPr>
        <w:t>.cs</w:t>
      </w:r>
      <w:r w:rsidRPr="0054051B">
        <w:t xml:space="preserve"> izveidot </w:t>
      </w:r>
      <w:r w:rsidRPr="0054051B">
        <w:rPr>
          <w:rStyle w:val="ReferenceChar"/>
          <w:i/>
          <w:lang w:val="lv-LV"/>
        </w:rPr>
        <w:t>ExceptionUtility</w:t>
      </w:r>
      <w:r w:rsidRPr="0054051B">
        <w:t xml:space="preserve"> klases eksemplāru klases </w:t>
      </w:r>
      <w:r w:rsidRPr="0054051B">
        <w:rPr>
          <w:rStyle w:val="ReferenceChar"/>
          <w:i/>
          <w:lang w:val="lv-LV"/>
        </w:rPr>
        <w:t>Calculator</w:t>
      </w:r>
      <w:r w:rsidRPr="0054051B">
        <w:t xml:space="preserve"> ietvaros, kā parametru norādot </w:t>
      </w:r>
      <w:r w:rsidRPr="0054051B">
        <w:rPr>
          <w:rStyle w:val="ReferenceChar"/>
          <w:i/>
          <w:lang w:val="lv-LV"/>
        </w:rPr>
        <w:t>LogUtility</w:t>
      </w:r>
      <w:r w:rsidRPr="0054051B">
        <w:t xml:space="preserve"> klases eksemplāru ar parametru </w:t>
      </w:r>
      <w:r w:rsidRPr="0054051B">
        <w:rPr>
          <w:rStyle w:val="ReferenceChar"/>
          <w:i/>
          <w:lang w:val="lv-LV"/>
        </w:rPr>
        <w:t>sourceName</w:t>
      </w:r>
      <w:r w:rsidRPr="0054051B">
        <w:t>, kas tiks lietots ziņojumu avota identificēšanai;</w:t>
      </w:r>
    </w:p>
    <w:p w14:paraId="19FE904F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color w:val="2B91AF"/>
          <w:lang w:val="lv-LV"/>
        </w:rPr>
        <w:t>ExceptionUtility</w:t>
      </w:r>
      <w:r w:rsidRPr="0054051B">
        <w:rPr>
          <w:lang w:val="lv-LV"/>
        </w:rPr>
        <w:t xml:space="preserve"> exceptionWriter = new </w:t>
      </w:r>
      <w:r w:rsidRPr="0054051B">
        <w:rPr>
          <w:color w:val="2B91AF"/>
          <w:lang w:val="lv-LV"/>
        </w:rPr>
        <w:t>ExceptionUtility</w:t>
      </w:r>
      <w:r w:rsidRPr="0054051B">
        <w:rPr>
          <w:lang w:val="lv-LV"/>
        </w:rPr>
        <w:t xml:space="preserve">(new </w:t>
      </w:r>
      <w:r w:rsidRPr="0054051B">
        <w:rPr>
          <w:color w:val="2B91AF"/>
          <w:lang w:val="lv-LV"/>
        </w:rPr>
        <w:t>LogUtility</w:t>
      </w:r>
      <w:r w:rsidRPr="0054051B">
        <w:rPr>
          <w:lang w:val="lv-LV"/>
        </w:rPr>
        <w:t>(</w:t>
      </w:r>
      <w:r w:rsidRPr="0054051B">
        <w:rPr>
          <w:color w:val="A31515"/>
          <w:lang w:val="lv-LV"/>
        </w:rPr>
        <w:t>"EnoughPI"</w:t>
      </w:r>
      <w:r w:rsidRPr="0054051B">
        <w:rPr>
          <w:lang w:val="lv-LV"/>
        </w:rPr>
        <w:t>));</w:t>
      </w:r>
    </w:p>
    <w:p w14:paraId="19FE9050" w14:textId="77777777" w:rsidR="00913E35" w:rsidRPr="0054051B" w:rsidRDefault="00913E35" w:rsidP="00A03219">
      <w:pPr>
        <w:pStyle w:val="ListNumber"/>
      </w:pPr>
      <w:r w:rsidRPr="0054051B">
        <w:t xml:space="preserve">Projekta kodā pēc nepieciešamības izvietot izņēmumu rakstīšanas metodes, piemēram </w:t>
      </w:r>
      <w:r w:rsidRPr="0054051B">
        <w:rPr>
          <w:rStyle w:val="ReferenceChar"/>
          <w:i/>
          <w:lang w:val="lv-LV"/>
        </w:rPr>
        <w:t>ThrowHelperError</w:t>
      </w:r>
      <w:r w:rsidRPr="0054051B">
        <w:t xml:space="preserve"> vai citas; </w:t>
      </w:r>
      <w:hyperlink w:anchor="KBA" w:history="1">
        <w:r w:rsidRPr="0054051B">
          <w:rPr>
            <w:rStyle w:val="Hyperlink"/>
          </w:rPr>
          <w:t>[1]</w:t>
        </w:r>
      </w:hyperlink>
    </w:p>
    <w:p w14:paraId="19FE9051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protected void OnCalculatorException(</w:t>
      </w:r>
      <w:r w:rsidRPr="0054051B">
        <w:rPr>
          <w:color w:val="2B91AF"/>
          <w:lang w:val="lv-LV"/>
        </w:rPr>
        <w:t>CalculatorExceptionEventArgs</w:t>
      </w:r>
      <w:r w:rsidRPr="0054051B">
        <w:rPr>
          <w:lang w:val="lv-LV"/>
        </w:rPr>
        <w:t xml:space="preserve"> args)</w:t>
      </w:r>
    </w:p>
    <w:p w14:paraId="19FE9052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{</w:t>
      </w:r>
    </w:p>
    <w:p w14:paraId="19FE9053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color w:val="008000"/>
          <w:lang w:val="lv-LV"/>
        </w:rPr>
        <w:t xml:space="preserve">// TODO: Log exception       </w:t>
      </w:r>
    </w:p>
    <w:p w14:paraId="19FE9054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exceptionWriter.ThrowHelperError(args.Exception);</w:t>
      </w:r>
    </w:p>
    <w:p w14:paraId="19FE9055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</w:p>
    <w:p w14:paraId="19FE9056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if (CalculatorException != null)</w:t>
      </w:r>
    </w:p>
    <w:p w14:paraId="19FE9057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CalculatorException(this, args);</w:t>
      </w:r>
    </w:p>
    <w:p w14:paraId="19FE9058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 xml:space="preserve">}    </w:t>
      </w:r>
    </w:p>
    <w:p w14:paraId="19FE9059" w14:textId="7F53E64E" w:rsidR="00913E35" w:rsidRPr="0054051B" w:rsidRDefault="00913E35" w:rsidP="00A03219">
      <w:pPr>
        <w:pStyle w:val="ListNumber"/>
      </w:pPr>
      <w:r w:rsidRPr="0054051B">
        <w:t>Šajā gadījumā netiek specificēta ziņojumu kategorija, bet lietota noklusētā kategorija „</w:t>
      </w:r>
      <w:r w:rsidRPr="0054051B">
        <w:rPr>
          <w:rStyle w:val="ReferenceChar"/>
          <w:lang w:val="lv-LV"/>
        </w:rPr>
        <w:t>General</w:t>
      </w:r>
      <w:r w:rsidRPr="0054051B">
        <w:t xml:space="preserve">”, tāpēc jāizveido </w:t>
      </w:r>
      <w:r w:rsidR="00B75F5B" w:rsidRPr="0054051B">
        <w:t>atbilstoša ziņojumu klase</w:t>
      </w:r>
      <w:r w:rsidRPr="0054051B">
        <w:t xml:space="preserve"> </w:t>
      </w:r>
      <w:r w:rsidRPr="0054051B">
        <w:rPr>
          <w:rStyle w:val="ReferenceChar"/>
          <w:i/>
          <w:lang w:val="lv-LV"/>
        </w:rPr>
        <w:t>app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config</w:t>
      </w:r>
      <w:r w:rsidRPr="0054051B">
        <w:t xml:space="preserve"> failā (3.solis);</w:t>
      </w:r>
    </w:p>
    <w:p w14:paraId="19FE905A" w14:textId="02F7C04B" w:rsidR="00913E35" w:rsidRPr="0054051B" w:rsidRDefault="00913E35" w:rsidP="00A03219">
      <w:pPr>
        <w:pStyle w:val="ListNumber"/>
      </w:pPr>
      <w:r w:rsidRPr="0054051B">
        <w:lastRenderedPageBreak/>
        <w:t>Rezultāta iegūšanai tika radīta izņēmuma situācija un iegūts sekojošs rezultāts (</w:t>
      </w:r>
      <w:r w:rsidR="00560911" w:rsidRPr="0054051B">
        <w:t>skat.</w:t>
      </w:r>
      <w:r w:rsidR="005D1712" w:rsidRPr="0054051B">
        <w:t xml:space="preserve"> </w:t>
      </w:r>
      <w:r w:rsidR="005D1712" w:rsidRPr="0054051B">
        <w:fldChar w:fldCharType="begin"/>
      </w:r>
      <w:r w:rsidR="005D1712" w:rsidRPr="0054051B">
        <w:instrText xml:space="preserve"> REF _Ref341774204 \h </w:instrText>
      </w:r>
      <w:r w:rsidR="005D1712" w:rsidRPr="0054051B">
        <w:fldChar w:fldCharType="separate"/>
      </w:r>
      <w:r w:rsidR="00F367D8">
        <w:rPr>
          <w:noProof/>
        </w:rPr>
        <w:t>8</w:t>
      </w:r>
      <w:r w:rsidR="005D1712" w:rsidRPr="0054051B">
        <w:fldChar w:fldCharType="end"/>
      </w:r>
      <w:r w:rsidR="00560911" w:rsidRPr="0054051B">
        <w:t>.attēlu</w:t>
      </w:r>
      <w:r w:rsidRPr="0054051B">
        <w:t>).</w:t>
      </w:r>
    </w:p>
    <w:p w14:paraId="6B918D1B" w14:textId="77777777" w:rsidR="005D1712" w:rsidRPr="0054051B" w:rsidRDefault="00913E35" w:rsidP="005D1712">
      <w:pPr>
        <w:pStyle w:val="Pictureposition"/>
      </w:pPr>
      <w:r w:rsidRPr="0054051B">
        <w:rPr>
          <w:noProof/>
          <w:lang w:eastAsia="lv-LV"/>
        </w:rPr>
        <w:drawing>
          <wp:inline distT="0" distB="0" distL="0" distR="0" wp14:anchorId="19FE9260" wp14:editId="2ED1C46F">
            <wp:extent cx="5980283" cy="4500439"/>
            <wp:effectExtent l="0" t="0" r="190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82485" cy="450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905B" w14:textId="7CB806C7" w:rsidR="00913E35" w:rsidRPr="0054051B" w:rsidRDefault="003C02A6" w:rsidP="00B75F5B">
      <w:pPr>
        <w:pStyle w:val="Picturecaption"/>
      </w:pPr>
      <w:r>
        <w:fldChar w:fldCharType="begin"/>
      </w:r>
      <w:r>
        <w:instrText xml:space="preserve"> SEQ attēls. \* ARABIC </w:instrText>
      </w:r>
      <w:r>
        <w:fldChar w:fldCharType="separate"/>
      </w:r>
      <w:bookmarkStart w:id="1683" w:name="_Ref341774204"/>
      <w:bookmarkStart w:id="1684" w:name="_Toc383009075"/>
      <w:r w:rsidR="00F367D8">
        <w:rPr>
          <w:noProof/>
        </w:rPr>
        <w:t>8</w:t>
      </w:r>
      <w:bookmarkEnd w:id="1683"/>
      <w:r>
        <w:rPr>
          <w:noProof/>
        </w:rPr>
        <w:fldChar w:fldCharType="end"/>
      </w:r>
      <w:r w:rsidR="005D1712" w:rsidRPr="0054051B">
        <w:t>.attēls. Izņēmumu žurnalēšanas rezultāti</w:t>
      </w:r>
      <w:bookmarkEnd w:id="1684"/>
    </w:p>
    <w:p w14:paraId="19FE905D" w14:textId="77777777" w:rsidR="00913E35" w:rsidRPr="0054051B" w:rsidRDefault="00913E35" w:rsidP="00913E35">
      <w:pPr>
        <w:pStyle w:val="Heading2"/>
      </w:pPr>
      <w:bookmarkStart w:id="1685" w:name="_Toc299456261"/>
      <w:bookmarkStart w:id="1686" w:name="_Toc303759582"/>
      <w:bookmarkStart w:id="1687" w:name="_Toc303766185"/>
      <w:bookmarkStart w:id="1688" w:name="_Toc383009129"/>
      <w:r w:rsidRPr="0054051B">
        <w:t>LogActivity</w:t>
      </w:r>
      <w:bookmarkEnd w:id="1685"/>
      <w:bookmarkEnd w:id="1686"/>
      <w:bookmarkEnd w:id="1687"/>
      <w:bookmarkEnd w:id="1688"/>
    </w:p>
    <w:p w14:paraId="19FE905E" w14:textId="77777777" w:rsidR="00913E35" w:rsidRPr="0054051B" w:rsidRDefault="00913E35" w:rsidP="00560911">
      <w:r w:rsidRPr="0054051B">
        <w:t xml:space="preserve">Piemērā tiks aprakstītas darbības, kas jāveic, lai piesaistītu esošam projektam aktivitāšu trasēšanas funkcionalitāti izmantojot </w:t>
      </w:r>
      <w:r w:rsidRPr="0054051B">
        <w:rPr>
          <w:i/>
        </w:rPr>
        <w:t>LogActivity</w:t>
      </w:r>
      <w:r w:rsidRPr="0054051B">
        <w:t xml:space="preserve"> klasi. Realizētais piemērs uz kā balstīta šī instrukcija atrodams katalogā </w:t>
      </w:r>
      <w:r w:rsidRPr="0054051B">
        <w:rPr>
          <w:i/>
        </w:rPr>
        <w:t>„~\Diagnostic\CS\WindowsApp\ex04Activity”</w:t>
      </w:r>
      <w:r w:rsidRPr="0054051B">
        <w:t>.</w:t>
      </w:r>
    </w:p>
    <w:p w14:paraId="19FE905F" w14:textId="77777777" w:rsidR="00913E35" w:rsidRPr="0054051B" w:rsidRDefault="00913E35" w:rsidP="008863A4">
      <w:pPr>
        <w:pStyle w:val="ListNumber"/>
        <w:numPr>
          <w:ilvl w:val="0"/>
          <w:numId w:val="38"/>
        </w:numPr>
      </w:pPr>
      <w:r w:rsidRPr="0054051B">
        <w:t xml:space="preserve">Iezīmēt projekta failu </w:t>
      </w:r>
      <w:r w:rsidRPr="0054051B">
        <w:rPr>
          <w:rStyle w:val="ReferenceChar"/>
          <w:i/>
          <w:lang w:val="lv-LV"/>
        </w:rPr>
        <w:t>Calc</w:t>
      </w:r>
      <w:r w:rsidRPr="0054051B">
        <w:rPr>
          <w:rStyle w:val="ReferenceChar"/>
          <w:lang w:val="lv-LV"/>
        </w:rPr>
        <w:t>\</w:t>
      </w:r>
      <w:r w:rsidRPr="0054051B">
        <w:rPr>
          <w:rStyle w:val="ReferenceChar"/>
          <w:i/>
          <w:lang w:val="lv-LV"/>
        </w:rPr>
        <w:t>Calculator</w:t>
      </w:r>
      <w:r w:rsidRPr="0054051B">
        <w:rPr>
          <w:rStyle w:val="ReferenceChar"/>
          <w:lang w:val="lv-LV"/>
        </w:rPr>
        <w:t>.cs</w:t>
      </w:r>
      <w:r w:rsidRPr="0054051B">
        <w:t xml:space="preserve"> un izpildīt konteksta izvēlnes komandu </w:t>
      </w:r>
      <w:r w:rsidRPr="0054051B">
        <w:rPr>
          <w:rStyle w:val="ReferenceChar"/>
          <w:i/>
          <w:lang w:val="lv-LV"/>
        </w:rPr>
        <w:t>View</w:t>
      </w:r>
      <w:r w:rsidRPr="0054051B">
        <w:rPr>
          <w:rStyle w:val="ReferenceChar"/>
          <w:lang w:val="lv-LV"/>
        </w:rPr>
        <w:t xml:space="preserve"> </w:t>
      </w:r>
      <w:r w:rsidRPr="0054051B">
        <w:rPr>
          <w:rStyle w:val="ReferenceChar"/>
          <w:i/>
          <w:lang w:val="lv-LV"/>
        </w:rPr>
        <w:t>Code</w:t>
      </w:r>
      <w:r w:rsidRPr="0054051B">
        <w:t>;</w:t>
      </w:r>
    </w:p>
    <w:p w14:paraId="19FE9060" w14:textId="77777777" w:rsidR="00913E35" w:rsidRPr="0054051B" w:rsidRDefault="00913E35" w:rsidP="008863A4">
      <w:pPr>
        <w:pStyle w:val="ListNumber"/>
        <w:numPr>
          <w:ilvl w:val="0"/>
          <w:numId w:val="38"/>
        </w:numPr>
      </w:pPr>
      <w:r w:rsidRPr="0054051B">
        <w:t xml:space="preserve">Pievienot vārdtelpu </w:t>
      </w:r>
      <w:r w:rsidRPr="0054051B">
        <w:rPr>
          <w:rStyle w:val="ReferenceChar"/>
          <w:i/>
          <w:lang w:val="lv-LV"/>
        </w:rPr>
        <w:t>Diagnostic</w:t>
      </w:r>
      <w:r w:rsidRPr="0054051B">
        <w:t xml:space="preserve"> faila augšdaļā;</w:t>
      </w:r>
    </w:p>
    <w:p w14:paraId="19FE9061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using Diagnostic;</w:t>
      </w:r>
    </w:p>
    <w:p w14:paraId="19FE9062" w14:textId="77777777" w:rsidR="00913E35" w:rsidRPr="0054051B" w:rsidRDefault="00913E35" w:rsidP="008863A4">
      <w:pPr>
        <w:pStyle w:val="ListNumber"/>
        <w:numPr>
          <w:ilvl w:val="0"/>
          <w:numId w:val="38"/>
        </w:numPr>
      </w:pPr>
      <w:r w:rsidRPr="0054051B">
        <w:t xml:space="preserve">Modificēt konfigurācijas datni </w:t>
      </w:r>
      <w:r w:rsidRPr="0054051B">
        <w:rPr>
          <w:rStyle w:val="ReferenceChar"/>
          <w:lang w:val="lv-LV"/>
        </w:rPr>
        <w:t>app.config</w:t>
      </w:r>
      <w:r w:rsidRPr="0054051B">
        <w:t>, pievienojot sekojošus atribūtus:</w:t>
      </w:r>
    </w:p>
    <w:p w14:paraId="19FE9063" w14:textId="77777777" w:rsidR="00913E35" w:rsidRPr="0054051B" w:rsidRDefault="00913E35" w:rsidP="00560911">
      <w:pPr>
        <w:pStyle w:val="ListBullet"/>
      </w:pPr>
      <w:r w:rsidRPr="0054051B">
        <w:t xml:space="preserve">Konfigurācijas sekciju </w:t>
      </w:r>
      <w:r w:rsidRPr="0054051B">
        <w:rPr>
          <w:rStyle w:val="ReferenceChar"/>
          <w:lang w:val="lv-LV"/>
        </w:rPr>
        <w:t>diagnosticConfiguration;</w:t>
      </w:r>
    </w:p>
    <w:p w14:paraId="19FE9064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configSections</w:t>
      </w:r>
      <w:r w:rsidRPr="0054051B">
        <w:rPr>
          <w:lang w:val="lv-LV"/>
        </w:rPr>
        <w:t>&gt;</w:t>
      </w:r>
    </w:p>
    <w:p w14:paraId="19FE9065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section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="diagnosticConfiguration"</w:t>
      </w:r>
    </w:p>
    <w:p w14:paraId="19FE9066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color w:val="FF0000"/>
          <w:lang w:val="lv-LV"/>
        </w:rPr>
        <w:t xml:space="preserve">         type</w:t>
      </w:r>
      <w:r w:rsidRPr="0054051B">
        <w:rPr>
          <w:lang w:val="lv-LV"/>
        </w:rPr>
        <w:t>="Diagnostic.Configuration.DiagnosticSettings,</w:t>
      </w:r>
    </w:p>
    <w:p w14:paraId="19FE9067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</w:t>
      </w:r>
      <w:r w:rsidRPr="0054051B">
        <w:rPr>
          <w:lang w:val="lv-LV"/>
        </w:rPr>
        <w:tab/>
        <w:t xml:space="preserve">  Diagnostic, Version=1.0.0.0"/&gt;  </w:t>
      </w:r>
    </w:p>
    <w:p w14:paraId="19FE9068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&lt;/</w:t>
      </w:r>
      <w:r w:rsidRPr="0054051B">
        <w:rPr>
          <w:color w:val="A31515"/>
          <w:lang w:val="lv-LV"/>
        </w:rPr>
        <w:t>configSections</w:t>
      </w:r>
      <w:r w:rsidRPr="0054051B">
        <w:rPr>
          <w:lang w:val="lv-LV"/>
        </w:rPr>
        <w:t>&gt;</w:t>
      </w:r>
    </w:p>
    <w:p w14:paraId="19FE9069" w14:textId="77777777" w:rsidR="00913E35" w:rsidRPr="0054051B" w:rsidRDefault="00913E35" w:rsidP="00560911">
      <w:pPr>
        <w:pStyle w:val="ListBullet"/>
      </w:pPr>
      <w:r w:rsidRPr="0054051B">
        <w:t xml:space="preserve">Sadaļu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kas satur sadaļas </w:t>
      </w:r>
      <w:r w:rsidRPr="0054051B">
        <w:rPr>
          <w:rStyle w:val="ReferenceChar"/>
          <w:i/>
          <w:lang w:val="lv-LV"/>
        </w:rPr>
        <w:t>sharedListeners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(pēc izvēles) un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. Sadaļā </w:t>
      </w:r>
      <w:r w:rsidRPr="0054051B">
        <w:rPr>
          <w:rStyle w:val="ReferenceChar"/>
          <w:i/>
          <w:lang w:val="lv-LV"/>
        </w:rPr>
        <w:t>sharedListeners</w:t>
      </w:r>
      <w:r w:rsidRPr="0054051B">
        <w:t xml:space="preserve"> definēt koplietojamos trasēšanas failus norādot sekojošus atribūtus: atrašanās vieta – </w:t>
      </w:r>
      <w:r w:rsidRPr="0054051B">
        <w:rPr>
          <w:rStyle w:val="ReferenceChar"/>
          <w:i/>
          <w:lang w:val="lv-LV"/>
        </w:rPr>
        <w:t>initializeData</w:t>
      </w:r>
      <w:r w:rsidRPr="0054051B">
        <w:t xml:space="preserve">, šajā gadījumā lietojuma katalogā, tips – </w:t>
      </w:r>
      <w:r w:rsidRPr="0054051B">
        <w:rPr>
          <w:rStyle w:val="ReferenceChar"/>
          <w:i/>
          <w:lang w:val="lv-LV"/>
        </w:rPr>
        <w:t>type</w:t>
      </w:r>
      <w:r w:rsidRPr="0054051B">
        <w:t xml:space="preserve">, identifikators – </w:t>
      </w:r>
      <w:r w:rsidRPr="0054051B">
        <w:rPr>
          <w:rStyle w:val="ReferenceChar"/>
          <w:lang w:val="lv-LV"/>
        </w:rPr>
        <w:t>name</w:t>
      </w:r>
      <w:r w:rsidRPr="0054051B">
        <w:t xml:space="preserve">, papildus žurnalēšanas iespējas – </w:t>
      </w:r>
      <w:r w:rsidRPr="0054051B">
        <w:rPr>
          <w:rStyle w:val="ReferenceChar"/>
          <w:i/>
          <w:lang w:val="lv-LV"/>
        </w:rPr>
        <w:t>traceOutputOptions</w:t>
      </w:r>
      <w:r w:rsidRPr="0054051B">
        <w:t xml:space="preserve"> un citi atribūti pēc nepieciešamības;</w:t>
      </w:r>
    </w:p>
    <w:p w14:paraId="19FE906A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lastRenderedPageBreak/>
        <w:t>&lt;system.diagnostics&gt;</w:t>
      </w:r>
    </w:p>
    <w:p w14:paraId="19FE906B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&lt;sharedListeners&gt;</w:t>
      </w:r>
    </w:p>
    <w:p w14:paraId="19FE906C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</w:t>
      </w:r>
      <w:r w:rsidRPr="0054051B">
        <w:rPr>
          <w:lang w:val="lv-LV"/>
        </w:rPr>
        <w:tab/>
        <w:t xml:space="preserve">&lt;add </w:t>
      </w:r>
      <w:r w:rsidRPr="0054051B">
        <w:rPr>
          <w:color w:val="FF0000"/>
          <w:lang w:val="lv-LV"/>
        </w:rPr>
        <w:t>initializeData</w:t>
      </w:r>
      <w:r w:rsidRPr="0054051B">
        <w:rPr>
          <w:lang w:val="lv-LV"/>
        </w:rPr>
        <w:t>="Activity.svclog"</w:t>
      </w:r>
    </w:p>
    <w:p w14:paraId="19FE906D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</w:t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="System.Diagnostics.XmlWriterTraceListener, System,</w:t>
      </w:r>
    </w:p>
    <w:p w14:paraId="19FE906E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Version=2.0.0.0, Culture=neutral, </w:t>
      </w:r>
    </w:p>
    <w:p w14:paraId="19FE906F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PublicKeyToken=b77a5c561934e089" </w:t>
      </w:r>
    </w:p>
    <w:p w14:paraId="19FE9070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="ActivityLog" </w:t>
      </w:r>
    </w:p>
    <w:p w14:paraId="19FE9071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</w:t>
      </w:r>
      <w:r w:rsidRPr="0054051B">
        <w:rPr>
          <w:color w:val="FF0000"/>
          <w:lang w:val="lv-LV"/>
        </w:rPr>
        <w:t>traceOutputOptions</w:t>
      </w:r>
      <w:r w:rsidRPr="0054051B">
        <w:rPr>
          <w:lang w:val="lv-LV"/>
        </w:rPr>
        <w:t>="Timestamp"/&gt;</w:t>
      </w:r>
    </w:p>
    <w:p w14:paraId="19FE907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&lt;/sharedListeners&gt;</w:t>
      </w:r>
    </w:p>
    <w:p w14:paraId="19FE9073" w14:textId="7C118358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 definēt ziņojumu klases </w:t>
      </w:r>
      <w:r w:rsidRPr="0054051B">
        <w:rPr>
          <w:rStyle w:val="ReferenceChar"/>
          <w:i/>
          <w:lang w:val="lv-LV"/>
        </w:rPr>
        <w:t>source</w:t>
      </w:r>
      <w:r w:rsidRPr="0054051B">
        <w:t xml:space="preserve"> ar identifikatoriem </w:t>
      </w:r>
      <w:r w:rsidRPr="0054051B">
        <w:rPr>
          <w:rStyle w:val="ReferenceChar"/>
          <w:lang w:val="lv-LV"/>
        </w:rPr>
        <w:t>name</w:t>
      </w:r>
      <w:r w:rsidRPr="0054051B">
        <w:t xml:space="preserve"> = </w:t>
      </w:r>
      <w:r w:rsidRPr="0054051B">
        <w:rPr>
          <w:i/>
        </w:rPr>
        <w:t>„General”</w:t>
      </w:r>
      <w:r w:rsidRPr="0054051B">
        <w:t xml:space="preserve"> un „Activity”. Klasēm piesaistīt vismaz vienu </w:t>
      </w:r>
      <w:r w:rsidRPr="0054051B">
        <w:rPr>
          <w:rStyle w:val="ReferenceChar"/>
          <w:i/>
          <w:lang w:val="lv-LV"/>
        </w:rPr>
        <w:t>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failu, norādot kādu no koplietojamajiem failiem pēc tā identifikatora </w:t>
      </w:r>
      <w:r w:rsidRPr="0054051B">
        <w:rPr>
          <w:rStyle w:val="ReferenceChar"/>
          <w:lang w:val="lv-LV"/>
        </w:rPr>
        <w:t>name</w:t>
      </w:r>
      <w:r w:rsidRPr="0054051B">
        <w:t>, vai</w:t>
      </w:r>
      <w:r w:rsidR="000F06FC" w:rsidRPr="0054051B">
        <w:t xml:space="preserve"> definējot jaunu failu</w:t>
      </w:r>
      <w:r w:rsidRPr="0054051B">
        <w:t xml:space="preserve">.  </w:t>
      </w:r>
    </w:p>
    <w:p w14:paraId="19FE9074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&lt;sources&gt;           </w:t>
      </w:r>
    </w:p>
    <w:p w14:paraId="19FE9075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="General"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="All"&gt;</w:t>
      </w:r>
    </w:p>
    <w:p w14:paraId="19FE9076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&lt;listeners&gt;</w:t>
      </w:r>
    </w:p>
    <w:p w14:paraId="19FE9077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</w:t>
      </w:r>
      <w:r w:rsidRPr="0054051B">
        <w:rPr>
          <w:lang w:val="lv-LV"/>
        </w:rPr>
        <w:tab/>
        <w:t xml:space="preserve">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="ActivityLog"/&gt;</w:t>
      </w:r>
    </w:p>
    <w:p w14:paraId="19FE9078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&lt;/listeners&gt;</w:t>
      </w:r>
    </w:p>
    <w:p w14:paraId="19FE9079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&lt;/source&gt;</w:t>
      </w:r>
    </w:p>
    <w:p w14:paraId="19FE907A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="Activity" </w:t>
      </w:r>
      <w:r w:rsidRPr="0054051B">
        <w:rPr>
          <w:color w:val="FF0000"/>
          <w:lang w:val="lv-LV"/>
        </w:rPr>
        <w:t xml:space="preserve">switchValue </w:t>
      </w:r>
      <w:r w:rsidRPr="0054051B">
        <w:rPr>
          <w:lang w:val="lv-LV"/>
        </w:rPr>
        <w:t>="All"&gt;</w:t>
      </w:r>
    </w:p>
    <w:p w14:paraId="19FE907B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&lt;listeners&gt;</w:t>
      </w:r>
    </w:p>
    <w:p w14:paraId="19FE907C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="ActivityLog"/&gt;</w:t>
      </w:r>
    </w:p>
    <w:p w14:paraId="19FE907D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&lt;/listeners&gt;</w:t>
      </w:r>
    </w:p>
    <w:p w14:paraId="19FE907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&lt;/source&gt;</w:t>
      </w:r>
    </w:p>
    <w:p w14:paraId="19FE907F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  &lt;/sources&gt;  </w:t>
      </w:r>
    </w:p>
    <w:p w14:paraId="19FE9080" w14:textId="48C70485" w:rsidR="00913E35" w:rsidRPr="0054051B" w:rsidRDefault="00913E35" w:rsidP="008863A4">
      <w:pPr>
        <w:pStyle w:val="ListParagraph"/>
        <w:numPr>
          <w:ilvl w:val="0"/>
          <w:numId w:val="33"/>
        </w:numPr>
        <w:spacing w:before="0" w:after="200" w:line="276" w:lineRule="auto"/>
      </w:pPr>
      <w:r w:rsidRPr="0054051B">
        <w:rPr>
          <w:rStyle w:val="ListBulletChar"/>
        </w:rPr>
        <w:t>S</w:t>
      </w:r>
      <w:r w:rsidRPr="0054051B">
        <w:t xml:space="preserve">adaļā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definēt atribūtu </w:t>
      </w:r>
      <w:r w:rsidRPr="0054051B">
        <w:rPr>
          <w:rStyle w:val="ReferenceChar"/>
          <w:i/>
          <w:lang w:val="lv-LV"/>
        </w:rPr>
        <w:t>trace</w:t>
      </w:r>
      <w:r w:rsidRPr="0054051B">
        <w:t xml:space="preserve"> ar īpašību </w:t>
      </w:r>
      <w:r w:rsidRPr="0054051B">
        <w:rPr>
          <w:rStyle w:val="ReferenceChar"/>
          <w:i/>
          <w:lang w:val="lv-LV"/>
        </w:rPr>
        <w:t>autoflush</w:t>
      </w:r>
      <w:r w:rsidRPr="0054051B">
        <w:t xml:space="preserve"> un vērtību </w:t>
      </w:r>
      <w:r w:rsidRPr="0054051B">
        <w:rPr>
          <w:rStyle w:val="ReferenceChar"/>
          <w:i/>
          <w:lang w:val="lv-LV"/>
        </w:rPr>
        <w:t>true</w:t>
      </w:r>
      <w:r w:rsidRPr="0054051B">
        <w:t>. Kas norāda</w:t>
      </w:r>
      <w:r w:rsidR="009F79BB" w:rsidRPr="0054051B">
        <w:t>,</w:t>
      </w:r>
      <w:r w:rsidRPr="0054051B">
        <w:t xml:space="preserve"> ka rakstīšana failā tiks veikta uzreiz.      </w:t>
      </w:r>
    </w:p>
    <w:p w14:paraId="19FE9081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&lt;trace </w:t>
      </w:r>
      <w:r w:rsidRPr="0054051B">
        <w:rPr>
          <w:color w:val="FF0000"/>
          <w:lang w:val="lv-LV"/>
        </w:rPr>
        <w:t>autoflush</w:t>
      </w:r>
      <w:r w:rsidRPr="0054051B">
        <w:rPr>
          <w:lang w:val="lv-LV"/>
        </w:rPr>
        <w:t xml:space="preserve">="true" /&gt;        </w:t>
      </w:r>
    </w:p>
    <w:p w14:paraId="19FE9082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&lt;/system.diagnostics&gt;     </w:t>
      </w:r>
    </w:p>
    <w:p w14:paraId="19FE9083" w14:textId="77777777" w:rsidR="00913E35" w:rsidRPr="0054051B" w:rsidRDefault="00913E35" w:rsidP="008863A4">
      <w:pPr>
        <w:pStyle w:val="ListNumber"/>
        <w:numPr>
          <w:ilvl w:val="0"/>
          <w:numId w:val="38"/>
        </w:numPr>
      </w:pPr>
      <w:r w:rsidRPr="0054051B">
        <w:t xml:space="preserve">Failā </w:t>
      </w:r>
      <w:r w:rsidRPr="0054051B">
        <w:rPr>
          <w:rStyle w:val="ReferenceChar"/>
          <w:i/>
          <w:lang w:val="lv-LV"/>
        </w:rPr>
        <w:t>Calc</w:t>
      </w:r>
      <w:r w:rsidRPr="0054051B">
        <w:rPr>
          <w:rStyle w:val="ReferenceChar"/>
          <w:lang w:val="lv-LV"/>
        </w:rPr>
        <w:t>\</w:t>
      </w:r>
      <w:r w:rsidRPr="0054051B">
        <w:rPr>
          <w:rStyle w:val="ReferenceChar"/>
          <w:i/>
          <w:lang w:val="lv-LV"/>
        </w:rPr>
        <w:t>Calculator</w:t>
      </w:r>
      <w:r w:rsidRPr="0054051B">
        <w:rPr>
          <w:rStyle w:val="ReferenceChar"/>
          <w:lang w:val="lv-LV"/>
        </w:rPr>
        <w:t>.cs</w:t>
      </w:r>
      <w:r w:rsidRPr="0054051B">
        <w:t xml:space="preserve"> izsaukt </w:t>
      </w:r>
      <w:r w:rsidRPr="0054051B">
        <w:rPr>
          <w:rStyle w:val="ReferenceChar"/>
          <w:i/>
          <w:lang w:val="lv-LV"/>
        </w:rPr>
        <w:t>LogActivity</w:t>
      </w:r>
      <w:r w:rsidRPr="0054051B">
        <w:t xml:space="preserve"> metodi </w:t>
      </w:r>
      <w:r w:rsidRPr="0054051B">
        <w:rPr>
          <w:rStyle w:val="ReferenceChar"/>
          <w:i/>
          <w:lang w:val="lv-LV"/>
        </w:rPr>
        <w:t>UseDiagnosticTrace</w:t>
      </w:r>
      <w:r w:rsidRPr="0054051B">
        <w:t>, lai iespējotu aktivitāšu trasēšanu.</w:t>
      </w:r>
    </w:p>
    <w:p w14:paraId="19FE9084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 xml:space="preserve">.UseDiagnosticTrace(new </w:t>
      </w:r>
      <w:r w:rsidRPr="0054051B">
        <w:rPr>
          <w:color w:val="2B91AF"/>
          <w:lang w:val="lv-LV"/>
        </w:rPr>
        <w:t>LogUtility</w:t>
      </w:r>
      <w:r w:rsidRPr="0054051B">
        <w:rPr>
          <w:lang w:val="lv-LV"/>
        </w:rPr>
        <w:t>(</w:t>
      </w:r>
      <w:r w:rsidRPr="0054051B">
        <w:rPr>
          <w:color w:val="A31515"/>
          <w:lang w:val="lv-LV"/>
        </w:rPr>
        <w:t>"EnoughPI"</w:t>
      </w:r>
      <w:r w:rsidRPr="0054051B">
        <w:rPr>
          <w:lang w:val="lv-LV"/>
        </w:rPr>
        <w:t>));</w:t>
      </w:r>
    </w:p>
    <w:p w14:paraId="19FE9085" w14:textId="46E8B351" w:rsidR="00913E35" w:rsidRPr="0054051B" w:rsidRDefault="00913E35" w:rsidP="008863A4">
      <w:pPr>
        <w:pStyle w:val="ListNumber"/>
        <w:numPr>
          <w:ilvl w:val="0"/>
          <w:numId w:val="38"/>
        </w:numPr>
      </w:pPr>
      <w:r w:rsidRPr="0054051B">
        <w:t xml:space="preserve">Projekta kodā pēc nepieciešamības izvietot aktivitāšu trasēšanas metodes </w:t>
      </w:r>
      <w:r w:rsidRPr="0054051B">
        <w:rPr>
          <w:rStyle w:val="ReferenceChar"/>
          <w:i/>
          <w:lang w:val="lv-LV"/>
        </w:rPr>
        <w:t>CreateBoundedActivity</w:t>
      </w:r>
      <w:r w:rsidRPr="0054051B">
        <w:t>. Norādot aktivitātes darbības apgabalu</w:t>
      </w:r>
      <w:r w:rsidR="000F06FC">
        <w:t>,</w:t>
      </w:r>
      <w:r w:rsidRPr="0054051B">
        <w:t xml:space="preserve"> izmantojot </w:t>
      </w:r>
      <w:r w:rsidRPr="0054051B">
        <w:rPr>
          <w:rStyle w:val="ReferenceChar"/>
          <w:i/>
          <w:lang w:val="lv-LV"/>
        </w:rPr>
        <w:t>using</w:t>
      </w:r>
      <w:r w:rsidRPr="0054051B">
        <w:t xml:space="preserve"> operatoru.</w:t>
      </w:r>
    </w:p>
    <w:p w14:paraId="19FE9086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protected void OnCalculated(</w:t>
      </w:r>
      <w:r w:rsidRPr="0054051B">
        <w:rPr>
          <w:color w:val="2B91AF"/>
          <w:lang w:val="lv-LV"/>
        </w:rPr>
        <w:t>CalculatedEventArgs</w:t>
      </w:r>
      <w:r w:rsidRPr="0054051B">
        <w:rPr>
          <w:lang w:val="lv-LV"/>
        </w:rPr>
        <w:t xml:space="preserve"> args)</w:t>
      </w:r>
    </w:p>
    <w:p w14:paraId="19FE9087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{</w:t>
      </w:r>
    </w:p>
    <w:p w14:paraId="19FE9088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 xml:space="preserve">using (var la = </w:t>
      </w: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>.CreateBoundedActivity(false))</w:t>
      </w:r>
    </w:p>
    <w:p w14:paraId="19FE9089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{</w:t>
      </w:r>
    </w:p>
    <w:p w14:paraId="19FE908A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>la.Start(</w:t>
      </w:r>
      <w:r w:rsidRPr="0054051B">
        <w:rPr>
          <w:color w:val="A31515"/>
          <w:lang w:val="lv-LV"/>
        </w:rPr>
        <w:t>"Calculated"</w:t>
      </w:r>
      <w:r w:rsidRPr="0054051B">
        <w:rPr>
          <w:lang w:val="lv-LV"/>
        </w:rPr>
        <w:t xml:space="preserve">, </w:t>
      </w:r>
      <w:r w:rsidRPr="0054051B">
        <w:rPr>
          <w:color w:val="A31515"/>
          <w:lang w:val="lv-LV"/>
        </w:rPr>
        <w:t>"type"</w:t>
      </w:r>
      <w:r w:rsidRPr="0054051B">
        <w:rPr>
          <w:lang w:val="lv-LV"/>
        </w:rPr>
        <w:t xml:space="preserve">);                </w:t>
      </w:r>
    </w:p>
    <w:p w14:paraId="19FE908B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</w:p>
    <w:p w14:paraId="19FE908C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       if (Calculated != null)</w:t>
      </w:r>
    </w:p>
    <w:p w14:paraId="19FE908D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       Calculated(this, args);</w:t>
      </w:r>
    </w:p>
    <w:p w14:paraId="19FE908E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}</w:t>
      </w:r>
    </w:p>
    <w:p w14:paraId="19FE908F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}</w:t>
      </w:r>
    </w:p>
    <w:p w14:paraId="19FE9090" w14:textId="77777777" w:rsidR="00913E35" w:rsidRPr="0054051B" w:rsidRDefault="00913E35" w:rsidP="00560911">
      <w:r w:rsidRPr="0054051B">
        <w:t xml:space="preserve">Vai lietojot metodes </w:t>
      </w:r>
      <w:r w:rsidRPr="0054051B">
        <w:rPr>
          <w:rStyle w:val="ReferenceChar"/>
          <w:i/>
          <w:lang w:val="lv-LV"/>
        </w:rPr>
        <w:t>Start</w:t>
      </w:r>
      <w:r w:rsidRPr="0054051B">
        <w:t xml:space="preserve">() un </w:t>
      </w:r>
      <w:r w:rsidRPr="0054051B">
        <w:rPr>
          <w:rStyle w:val="ReferenceChar"/>
          <w:i/>
          <w:lang w:val="lv-LV"/>
        </w:rPr>
        <w:t>Dispose</w:t>
      </w:r>
      <w:r w:rsidRPr="0054051B">
        <w:t>();</w:t>
      </w:r>
    </w:p>
    <w:p w14:paraId="19FE9091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protected void OnCalculatorException(</w:t>
      </w:r>
      <w:r w:rsidRPr="0054051B">
        <w:rPr>
          <w:color w:val="2B91AF"/>
          <w:lang w:val="lv-LV"/>
        </w:rPr>
        <w:t>CalculatorExceptionEventArgs</w:t>
      </w:r>
      <w:r w:rsidRPr="0054051B">
        <w:rPr>
          <w:lang w:val="lv-LV"/>
        </w:rPr>
        <w:t xml:space="preserve"> args)</w:t>
      </w:r>
    </w:p>
    <w:p w14:paraId="19FE9092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{</w:t>
      </w:r>
    </w:p>
    <w:p w14:paraId="19FE9093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>.CreateBoundedActivity(false).Start(</w:t>
      </w:r>
      <w:r w:rsidRPr="0054051B">
        <w:rPr>
          <w:color w:val="A31515"/>
          <w:lang w:val="lv-LV"/>
        </w:rPr>
        <w:t>"CalculatorException"</w:t>
      </w:r>
      <w:r w:rsidRPr="0054051B">
        <w:rPr>
          <w:lang w:val="lv-LV"/>
        </w:rPr>
        <w:t xml:space="preserve">,  </w:t>
      </w:r>
    </w:p>
    <w:p w14:paraId="19FE9094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color w:val="A31515"/>
          <w:lang w:val="lv-LV"/>
        </w:rPr>
        <w:t>"type"</w:t>
      </w:r>
      <w:r w:rsidRPr="0054051B">
        <w:rPr>
          <w:lang w:val="lv-LV"/>
        </w:rPr>
        <w:t>);</w:t>
      </w:r>
    </w:p>
    <w:p w14:paraId="19FE9095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if (CalculatorException != null)</w:t>
      </w:r>
    </w:p>
    <w:p w14:paraId="19FE9096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   CalculatorException(this, args);</w:t>
      </w:r>
    </w:p>
    <w:p w14:paraId="19FE9097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</w:p>
    <w:p w14:paraId="19FE9098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</w:t>
      </w: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>.Current.Dispose();</w:t>
      </w:r>
    </w:p>
    <w:p w14:paraId="19FE9099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 xml:space="preserve">}    </w:t>
      </w:r>
    </w:p>
    <w:p w14:paraId="19FE909A" w14:textId="77777777" w:rsidR="00913E35" w:rsidRPr="0054051B" w:rsidRDefault="00913E35" w:rsidP="008863A4">
      <w:pPr>
        <w:pStyle w:val="ListNumber"/>
        <w:numPr>
          <w:ilvl w:val="0"/>
          <w:numId w:val="38"/>
        </w:numPr>
      </w:pPr>
      <w:r w:rsidRPr="0054051B">
        <w:t>Asinhronu metožu izsaukumu gadījumā:</w:t>
      </w:r>
    </w:p>
    <w:p w14:paraId="19FE909B" w14:textId="77777777" w:rsidR="00913E35" w:rsidRPr="0054051B" w:rsidRDefault="00913E35" w:rsidP="008863A4">
      <w:pPr>
        <w:pStyle w:val="ListParagraph"/>
        <w:numPr>
          <w:ilvl w:val="0"/>
          <w:numId w:val="33"/>
        </w:numPr>
        <w:spacing w:before="0" w:after="200" w:line="276" w:lineRule="auto"/>
      </w:pPr>
      <w:r w:rsidRPr="0054051B">
        <w:t xml:space="preserve">Definēt </w:t>
      </w:r>
      <w:r w:rsidRPr="0054051B">
        <w:rPr>
          <w:rStyle w:val="ReferenceChar"/>
          <w:i/>
          <w:lang w:val="lv-LV"/>
        </w:rPr>
        <w:t>LogActivity</w:t>
      </w:r>
      <w:r w:rsidRPr="0054051B">
        <w:t xml:space="preserve"> tipa mainīgo klases </w:t>
      </w:r>
      <w:r w:rsidRPr="0054051B">
        <w:rPr>
          <w:rStyle w:val="ReferenceChar"/>
          <w:i/>
          <w:lang w:val="lv-LV"/>
        </w:rPr>
        <w:t>Calculator</w:t>
      </w:r>
      <w:r w:rsidRPr="0054051B">
        <w:t xml:space="preserve"> ietvaros;</w:t>
      </w:r>
    </w:p>
    <w:p w14:paraId="19FE909C" w14:textId="77777777" w:rsidR="00913E35" w:rsidRPr="0054051B" w:rsidRDefault="00913E35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private </w:t>
      </w: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 xml:space="preserve"> la;</w:t>
      </w:r>
    </w:p>
    <w:p w14:paraId="19FE909D" w14:textId="77777777" w:rsidR="00913E35" w:rsidRPr="0054051B" w:rsidRDefault="00913E35" w:rsidP="008863A4">
      <w:pPr>
        <w:pStyle w:val="ListParagraph"/>
        <w:numPr>
          <w:ilvl w:val="0"/>
          <w:numId w:val="33"/>
        </w:numPr>
        <w:spacing w:before="0" w:after="200" w:line="276" w:lineRule="auto"/>
      </w:pPr>
      <w:r w:rsidRPr="0054051B">
        <w:lastRenderedPageBreak/>
        <w:t xml:space="preserve">Izveidot aktivitāti </w:t>
      </w:r>
      <w:r w:rsidRPr="0054051B">
        <w:rPr>
          <w:rStyle w:val="ReferenceChar"/>
          <w:i/>
          <w:lang w:val="lv-LV"/>
        </w:rPr>
        <w:t>CreateBoundedActivity</w:t>
      </w:r>
      <w:r w:rsidRPr="0054051B">
        <w:t xml:space="preserve"> asinhronajā izsaukumā un uzsākt tās trasēšanu izsaucot metodi </w:t>
      </w:r>
      <w:r w:rsidRPr="0054051B">
        <w:rPr>
          <w:rStyle w:val="ReferenceChar"/>
          <w:i/>
          <w:lang w:val="lv-LV"/>
        </w:rPr>
        <w:t>Start</w:t>
      </w:r>
      <w:r w:rsidRPr="0054051B">
        <w:t>();</w:t>
      </w:r>
    </w:p>
    <w:p w14:paraId="19FE909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public </w:t>
      </w:r>
      <w:r w:rsidRPr="0054051B">
        <w:rPr>
          <w:color w:val="2B91AF"/>
          <w:lang w:val="lv-LV"/>
        </w:rPr>
        <w:t>IAsyncResult</w:t>
      </w:r>
      <w:r w:rsidRPr="0054051B">
        <w:rPr>
          <w:lang w:val="lv-LV"/>
        </w:rPr>
        <w:t xml:space="preserve"> BeginCalculate(int digits) </w:t>
      </w:r>
    </w:p>
    <w:p w14:paraId="19FE909F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{   </w:t>
      </w:r>
    </w:p>
    <w:p w14:paraId="19FE90A0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la = </w:t>
      </w: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>.CreateBoundedActivity();</w:t>
      </w:r>
    </w:p>
    <w:p w14:paraId="19FE90A1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la.Start(</w:t>
      </w:r>
      <w:r w:rsidRPr="0054051B">
        <w:rPr>
          <w:color w:val="A31515"/>
          <w:lang w:val="lv-LV"/>
        </w:rPr>
        <w:t>"BeginCalculate"</w:t>
      </w:r>
      <w:r w:rsidRPr="0054051B">
        <w:rPr>
          <w:lang w:val="lv-LV"/>
        </w:rPr>
        <w:t xml:space="preserve">, </w:t>
      </w:r>
      <w:r w:rsidRPr="0054051B">
        <w:rPr>
          <w:color w:val="A31515"/>
          <w:lang w:val="lv-LV"/>
        </w:rPr>
        <w:t>"type"</w:t>
      </w:r>
      <w:r w:rsidRPr="0054051B">
        <w:rPr>
          <w:lang w:val="lv-LV"/>
        </w:rPr>
        <w:t xml:space="preserve">); </w:t>
      </w:r>
    </w:p>
    <w:p w14:paraId="19FE90A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dlg = new </w:t>
      </w:r>
      <w:r w:rsidRPr="0054051B">
        <w:rPr>
          <w:color w:val="2B91AF"/>
          <w:lang w:val="lv-LV"/>
        </w:rPr>
        <w:t>CalculateDelegate</w:t>
      </w:r>
      <w:r w:rsidRPr="0054051B">
        <w:rPr>
          <w:lang w:val="lv-LV"/>
        </w:rPr>
        <w:t>(this.Calculate);</w:t>
      </w:r>
    </w:p>
    <w:p w14:paraId="19FE90A3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color w:val="2B91AF"/>
          <w:lang w:val="lv-LV"/>
        </w:rPr>
        <w:t xml:space="preserve">    AsyncCallback</w:t>
      </w:r>
      <w:r w:rsidRPr="0054051B">
        <w:rPr>
          <w:lang w:val="lv-LV"/>
        </w:rPr>
        <w:t xml:space="preserve"> callback = new </w:t>
      </w:r>
      <w:r w:rsidRPr="0054051B">
        <w:rPr>
          <w:color w:val="2B91AF"/>
          <w:lang w:val="lv-LV"/>
        </w:rPr>
        <w:t>AsyncCallback</w:t>
      </w:r>
      <w:r w:rsidRPr="0054051B">
        <w:rPr>
          <w:lang w:val="lv-LV"/>
        </w:rPr>
        <w:t>(this.CalculateCallback);</w:t>
      </w:r>
    </w:p>
    <w:p w14:paraId="19FE90A4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return dlg.BeginInvoke(digits, callback, new object[] {dlg, la});</w:t>
      </w:r>
    </w:p>
    <w:p w14:paraId="19FE90A5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>}</w:t>
      </w:r>
    </w:p>
    <w:p w14:paraId="19FE90A6" w14:textId="77777777" w:rsidR="00913E35" w:rsidRPr="0054051B" w:rsidRDefault="00913E35" w:rsidP="008863A4">
      <w:pPr>
        <w:pStyle w:val="ListParagraph"/>
        <w:numPr>
          <w:ilvl w:val="0"/>
          <w:numId w:val="33"/>
        </w:numPr>
        <w:spacing w:before="0" w:after="200" w:line="276" w:lineRule="auto"/>
      </w:pPr>
      <w:r w:rsidRPr="0054051B">
        <w:t xml:space="preserve">Apturēt izveidoto aktivitāti izsaucot metodi </w:t>
      </w:r>
      <w:r w:rsidRPr="0054051B">
        <w:rPr>
          <w:rStyle w:val="ReferenceChar"/>
          <w:i/>
          <w:lang w:val="lv-LV"/>
        </w:rPr>
        <w:t>Dispose</w:t>
      </w:r>
      <w:r w:rsidRPr="0054051B">
        <w:t>() atgriežoties no asinhronā izsaukuma.</w:t>
      </w:r>
    </w:p>
    <w:p w14:paraId="19FE90A7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private void CalculateCallback(</w:t>
      </w:r>
      <w:r w:rsidRPr="0054051B">
        <w:rPr>
          <w:color w:val="2B91AF"/>
          <w:lang w:val="lv-LV"/>
        </w:rPr>
        <w:t>IAsyncResult</w:t>
      </w:r>
      <w:r w:rsidRPr="0054051B">
        <w:rPr>
          <w:lang w:val="lv-LV"/>
        </w:rPr>
        <w:t xml:space="preserve"> ar)</w:t>
      </w:r>
    </w:p>
    <w:p w14:paraId="19FE90A8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{</w:t>
      </w:r>
    </w:p>
    <w:p w14:paraId="19FE90A9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2B91AF"/>
          <w:lang w:val="lv-LV"/>
        </w:rPr>
        <w:t>CalculateDelegate</w:t>
      </w:r>
      <w:r w:rsidRPr="0054051B">
        <w:rPr>
          <w:lang w:val="lv-LV"/>
        </w:rPr>
        <w:t xml:space="preserve"> dlg = (</w:t>
      </w:r>
      <w:r w:rsidRPr="0054051B">
        <w:rPr>
          <w:color w:val="2B91AF"/>
          <w:lang w:val="lv-LV"/>
        </w:rPr>
        <w:t>CalculateDelegate</w:t>
      </w:r>
      <w:r w:rsidRPr="0054051B">
        <w:rPr>
          <w:lang w:val="lv-LV"/>
        </w:rPr>
        <w:t>) (ar.AsyncState as</w:t>
      </w:r>
    </w:p>
    <w:p w14:paraId="19FE90AA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object[])[0];</w:t>
      </w:r>
    </w:p>
    <w:p w14:paraId="19FE90AB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dlg.EndInvoke(ar);</w:t>
      </w:r>
    </w:p>
    <w:p w14:paraId="19FE90AC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 xml:space="preserve"> la = (</w:t>
      </w: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>)(ar.AsyncState as object[])[1];</w:t>
      </w:r>
    </w:p>
    <w:p w14:paraId="19FE90AD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la.Dispose();</w:t>
      </w:r>
    </w:p>
    <w:p w14:paraId="19FE90AE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>}</w:t>
      </w:r>
    </w:p>
    <w:p w14:paraId="19FE90AF" w14:textId="639879B9" w:rsidR="00913E35" w:rsidRPr="0054051B" w:rsidRDefault="000F06FC" w:rsidP="008863A4">
      <w:pPr>
        <w:pStyle w:val="ListNumber"/>
        <w:numPr>
          <w:ilvl w:val="0"/>
          <w:numId w:val="38"/>
        </w:numPr>
      </w:pPr>
      <w:r w:rsidRPr="0054051B">
        <w:t>Trasējot aktivitātes,</w:t>
      </w:r>
      <w:r w:rsidR="00913E35" w:rsidRPr="0054051B">
        <w:t xml:space="preserve"> netiek specificēta ziņojumu kategorija, bet lietotas noklusētās kategorijas „</w:t>
      </w:r>
      <w:r w:rsidR="00913E35" w:rsidRPr="0054051B">
        <w:rPr>
          <w:rStyle w:val="ReferenceChar"/>
          <w:lang w:val="lv-LV"/>
        </w:rPr>
        <w:t>Activity</w:t>
      </w:r>
      <w:r w:rsidR="00913E35" w:rsidRPr="0054051B">
        <w:t>” un „</w:t>
      </w:r>
      <w:r w:rsidR="00913E35" w:rsidRPr="0054051B">
        <w:rPr>
          <w:rStyle w:val="ReferenceChar"/>
          <w:lang w:val="lv-LV"/>
        </w:rPr>
        <w:t>General</w:t>
      </w:r>
      <w:r w:rsidR="00913E35" w:rsidRPr="0054051B">
        <w:t xml:space="preserve">”, tāpēc jāizveido atbilstošas ziņojumu klases </w:t>
      </w:r>
      <w:r w:rsidR="00913E35" w:rsidRPr="0054051B">
        <w:rPr>
          <w:rStyle w:val="ReferenceChar"/>
          <w:i/>
          <w:lang w:val="lv-LV"/>
        </w:rPr>
        <w:t>app</w:t>
      </w:r>
      <w:r w:rsidR="00913E35" w:rsidRPr="0054051B">
        <w:rPr>
          <w:rStyle w:val="ReferenceChar"/>
          <w:lang w:val="lv-LV"/>
        </w:rPr>
        <w:t>.</w:t>
      </w:r>
      <w:r w:rsidR="00913E35" w:rsidRPr="0054051B">
        <w:rPr>
          <w:rStyle w:val="ReferenceChar"/>
          <w:i/>
          <w:lang w:val="lv-LV"/>
        </w:rPr>
        <w:t>config</w:t>
      </w:r>
      <w:r w:rsidR="00913E35" w:rsidRPr="0054051B">
        <w:t xml:space="preserve"> failā (3.solis);</w:t>
      </w:r>
    </w:p>
    <w:p w14:paraId="19FE90B0" w14:textId="040B4DC8" w:rsidR="00913E35" w:rsidRPr="0054051B" w:rsidRDefault="00913E35" w:rsidP="008863A4">
      <w:pPr>
        <w:pStyle w:val="ListNumber"/>
        <w:numPr>
          <w:ilvl w:val="0"/>
          <w:numId w:val="38"/>
        </w:numPr>
      </w:pPr>
      <w:r w:rsidRPr="0054051B">
        <w:t xml:space="preserve">Rezultāta iegūšanai tika radīta arī izņēmuma situācija un veikta tās žurnalēšana izmantojot </w:t>
      </w:r>
      <w:r w:rsidRPr="0054051B">
        <w:rPr>
          <w:rStyle w:val="ReferenceChar"/>
          <w:i/>
          <w:lang w:val="lv-LV"/>
        </w:rPr>
        <w:t>ExceptionUtility</w:t>
      </w:r>
      <w:r w:rsidRPr="0054051B">
        <w:t xml:space="preserve"> un iegūts sekojošs rezultāts (</w:t>
      </w:r>
      <w:r w:rsidR="00560911" w:rsidRPr="0054051B">
        <w:t>skat.</w:t>
      </w:r>
      <w:r w:rsidR="005D1712" w:rsidRPr="0054051B">
        <w:t xml:space="preserve"> </w:t>
      </w:r>
      <w:r w:rsidR="005D1712" w:rsidRPr="0054051B">
        <w:fldChar w:fldCharType="begin"/>
      </w:r>
      <w:r w:rsidR="005D1712" w:rsidRPr="0054051B">
        <w:instrText xml:space="preserve"> REF _Ref341774248 \h </w:instrText>
      </w:r>
      <w:r w:rsidR="005D1712" w:rsidRPr="0054051B">
        <w:fldChar w:fldCharType="separate"/>
      </w:r>
      <w:r w:rsidR="00F367D8">
        <w:rPr>
          <w:noProof/>
        </w:rPr>
        <w:t>9</w:t>
      </w:r>
      <w:r w:rsidR="00F367D8" w:rsidRPr="0054051B">
        <w:t>.attēls.</w:t>
      </w:r>
      <w:r w:rsidR="005D1712" w:rsidRPr="0054051B">
        <w:fldChar w:fldCharType="end"/>
      </w:r>
      <w:r w:rsidRPr="0054051B">
        <w:t>).</w:t>
      </w:r>
    </w:p>
    <w:p w14:paraId="2A64328D" w14:textId="77777777" w:rsidR="005D1712" w:rsidRPr="0054051B" w:rsidRDefault="00913E35" w:rsidP="005D1712">
      <w:pPr>
        <w:pStyle w:val="Pictureposition"/>
      </w:pPr>
      <w:r w:rsidRPr="0054051B">
        <w:rPr>
          <w:noProof/>
          <w:lang w:eastAsia="lv-LV"/>
        </w:rPr>
        <w:drawing>
          <wp:inline distT="0" distB="0" distL="0" distR="0" wp14:anchorId="19FE9262" wp14:editId="2BC9FABE">
            <wp:extent cx="5578957" cy="3975652"/>
            <wp:effectExtent l="0" t="0" r="317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5975" cy="397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689" w:name="_Ref341774248"/>
    <w:p w14:paraId="19FE90B1" w14:textId="4386F535" w:rsidR="00913E35" w:rsidRPr="0054051B" w:rsidRDefault="005D1712" w:rsidP="00B75F5B">
      <w:pPr>
        <w:pStyle w:val="Picturecaption"/>
      </w:pPr>
      <w:r w:rsidRPr="0054051B">
        <w:fldChar w:fldCharType="begin"/>
      </w:r>
      <w:r w:rsidRPr="0054051B">
        <w:instrText xml:space="preserve"> SEQ attēls. \* ARABIC </w:instrText>
      </w:r>
      <w:r w:rsidRPr="0054051B">
        <w:fldChar w:fldCharType="separate"/>
      </w:r>
      <w:bookmarkStart w:id="1690" w:name="_Toc383009076"/>
      <w:r w:rsidR="00F367D8">
        <w:rPr>
          <w:noProof/>
        </w:rPr>
        <w:t>9</w:t>
      </w:r>
      <w:r w:rsidRPr="0054051B">
        <w:fldChar w:fldCharType="end"/>
      </w:r>
      <w:r w:rsidRPr="0054051B">
        <w:t>.attēls.</w:t>
      </w:r>
      <w:bookmarkEnd w:id="1689"/>
      <w:r w:rsidRPr="0054051B">
        <w:t xml:space="preserve"> Aktivitāšu žurnalēšanas rezultāti</w:t>
      </w:r>
      <w:bookmarkEnd w:id="1690"/>
      <w:r w:rsidRPr="0054051B">
        <w:t xml:space="preserve"> </w:t>
      </w:r>
    </w:p>
    <w:p w14:paraId="19FE90B4" w14:textId="77777777" w:rsidR="00913E35" w:rsidRPr="0054051B" w:rsidRDefault="00913E35" w:rsidP="00913E35">
      <w:pPr>
        <w:pStyle w:val="Heading2"/>
      </w:pPr>
      <w:bookmarkStart w:id="1691" w:name="_Toc299456262"/>
      <w:bookmarkStart w:id="1692" w:name="_Toc303759583"/>
      <w:bookmarkStart w:id="1693" w:name="_Toc303766186"/>
      <w:bookmarkStart w:id="1694" w:name="_Toc383009130"/>
      <w:r w:rsidRPr="0054051B">
        <w:t>ExtraInformationProvider</w:t>
      </w:r>
      <w:bookmarkEnd w:id="1691"/>
      <w:bookmarkEnd w:id="1692"/>
      <w:bookmarkEnd w:id="1693"/>
      <w:bookmarkEnd w:id="1694"/>
    </w:p>
    <w:p w14:paraId="19FE90B5" w14:textId="40B3B22B" w:rsidR="00913E35" w:rsidRPr="0054051B" w:rsidRDefault="00913E35" w:rsidP="00560911">
      <w:r w:rsidRPr="0054051B">
        <w:t xml:space="preserve">Klase </w:t>
      </w:r>
      <w:r w:rsidRPr="0054051B">
        <w:rPr>
          <w:rStyle w:val="ReferenceChar"/>
          <w:i/>
          <w:lang w:val="lv-LV"/>
        </w:rPr>
        <w:t>ExtraInformationProvider</w:t>
      </w:r>
      <w:r w:rsidRPr="0054051B">
        <w:t xml:space="preserve"> nodrošina lietotāja veidotu īpašību iekļaušanu žurnālu failos.   Piemērā tiks aprakstītas darbības, kas jāveic, lai piesaistītu </w:t>
      </w:r>
      <w:r w:rsidRPr="0054051B">
        <w:rPr>
          <w:rStyle w:val="ReferenceChar"/>
          <w:i/>
          <w:lang w:val="lv-LV"/>
        </w:rPr>
        <w:t>ExtraInformationProvider</w:t>
      </w:r>
      <w:r w:rsidRPr="0054051B">
        <w:t xml:space="preserve"> funkcionalitāti iepriekš aplūkotajai </w:t>
      </w:r>
      <w:r w:rsidRPr="0054051B">
        <w:rPr>
          <w:i/>
        </w:rPr>
        <w:t>žurnalēšanai</w:t>
      </w:r>
      <w:r w:rsidR="009F79BB" w:rsidRPr="0054051B">
        <w:rPr>
          <w:i/>
        </w:rPr>
        <w:t>,</w:t>
      </w:r>
      <w:r w:rsidRPr="0054051B">
        <w:t xml:space="preserve"> izmantojot </w:t>
      </w:r>
      <w:r w:rsidRPr="0054051B">
        <w:rPr>
          <w:rStyle w:val="ReferenceChar"/>
          <w:i/>
          <w:lang w:val="lv-LV"/>
        </w:rPr>
        <w:t>LogUtility</w:t>
      </w:r>
      <w:r w:rsidRPr="0054051B">
        <w:t>.</w:t>
      </w:r>
    </w:p>
    <w:p w14:paraId="19FE90B6" w14:textId="77777777" w:rsidR="00913E35" w:rsidRPr="0054051B" w:rsidRDefault="00913E35" w:rsidP="00560911">
      <w:r w:rsidRPr="0054051B">
        <w:lastRenderedPageBreak/>
        <w:t xml:space="preserve">Realizētais piemērs uz kā balstīta šī instrukcija atrodams katalogā </w:t>
      </w:r>
      <w:r w:rsidRPr="0054051B">
        <w:rPr>
          <w:i/>
        </w:rPr>
        <w:t>„~\Diagnostic\CS\WindowsApp\ex05EnterpriseLib”</w:t>
      </w:r>
      <w:r w:rsidRPr="0054051B">
        <w:t>.</w:t>
      </w:r>
    </w:p>
    <w:p w14:paraId="19FE90B7" w14:textId="77777777" w:rsidR="00913E35" w:rsidRPr="0054051B" w:rsidRDefault="00913E35" w:rsidP="008863A4">
      <w:pPr>
        <w:pStyle w:val="ListNumber"/>
        <w:numPr>
          <w:ilvl w:val="0"/>
          <w:numId w:val="39"/>
        </w:numPr>
      </w:pPr>
      <w:r w:rsidRPr="0054051B">
        <w:t>Pievienot klasēm sekojošas vārdteplas:</w:t>
      </w:r>
    </w:p>
    <w:p w14:paraId="19FE90B8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>using System.Collections.Generic;</w:t>
      </w:r>
    </w:p>
    <w:p w14:paraId="19FE90B9" w14:textId="77777777" w:rsidR="00913E35" w:rsidRPr="0054051B" w:rsidRDefault="00913E35" w:rsidP="00913E35">
      <w:pPr>
        <w:pStyle w:val="code0"/>
        <w:ind w:left="284"/>
        <w:rPr>
          <w:lang w:val="lv-LV"/>
        </w:rPr>
      </w:pPr>
      <w:r w:rsidRPr="0054051B">
        <w:rPr>
          <w:lang w:val="lv-LV"/>
        </w:rPr>
        <w:t>using Diagnostic.ExtraInformation;</w:t>
      </w:r>
    </w:p>
    <w:p w14:paraId="19FE90BA" w14:textId="77777777" w:rsidR="00913E35" w:rsidRPr="0054051B" w:rsidRDefault="00913E35" w:rsidP="00A03219">
      <w:pPr>
        <w:pStyle w:val="ListNumber"/>
      </w:pPr>
      <w:r w:rsidRPr="0054051B">
        <w:t xml:space="preserve">Izveidot klasi ar </w:t>
      </w:r>
      <w:r w:rsidRPr="0054051B">
        <w:rPr>
          <w:rStyle w:val="ReferenceChar"/>
          <w:i/>
          <w:lang w:val="lv-LV"/>
        </w:rPr>
        <w:t>IExtraInformationProvider</w:t>
      </w:r>
      <w:r w:rsidRPr="0054051B">
        <w:t xml:space="preserve"> interfeisu un implementēt tā metodi </w:t>
      </w:r>
      <w:r w:rsidRPr="0054051B">
        <w:rPr>
          <w:rStyle w:val="ReferenceChar"/>
          <w:i/>
          <w:lang w:val="lv-LV"/>
        </w:rPr>
        <w:t>PopulateDictionary</w:t>
      </w:r>
      <w:r w:rsidRPr="0054051B">
        <w:t xml:space="preserve">. Metode aizpilda </w:t>
      </w:r>
      <w:r w:rsidRPr="0054051B">
        <w:rPr>
          <w:rStyle w:val="ReferenceChar"/>
          <w:i/>
          <w:lang w:val="lv-LV"/>
        </w:rPr>
        <w:t>Dictionary</w:t>
      </w:r>
      <w:r w:rsidRPr="0054051B">
        <w:t xml:space="preserve"> tipa mainīgo ar īpašībām un to vērtībām. Izveidot klases konstruktoru, kuram kā atribūti tiks padotas žurnalēšanas failos ierakstāmās vērtības;</w:t>
      </w:r>
    </w:p>
    <w:p w14:paraId="19FE90BB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>public class ExtraInfoProvider : IExtraInformationProvider</w:t>
      </w:r>
    </w:p>
    <w:p w14:paraId="19FE90BC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>{</w:t>
      </w:r>
    </w:p>
    <w:p w14:paraId="19FE90BD" w14:textId="77777777" w:rsidR="00913E35" w:rsidRPr="0054051B" w:rsidRDefault="00913E35" w:rsidP="00913E35">
      <w:pPr>
        <w:pStyle w:val="code0"/>
        <w:spacing w:after="0"/>
        <w:ind w:left="284" w:firstLine="294"/>
        <w:rPr>
          <w:lang w:val="lv-LV"/>
        </w:rPr>
      </w:pPr>
      <w:r w:rsidRPr="0054051B">
        <w:rPr>
          <w:lang w:val="lv-LV"/>
        </w:rPr>
        <w:t xml:space="preserve">  private string value;</w:t>
      </w:r>
    </w:p>
    <w:p w14:paraId="19FE90BE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ab/>
        <w:t xml:space="preserve"> private int digits;</w:t>
      </w:r>
    </w:p>
    <w:p w14:paraId="19FE90BF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</w:p>
    <w:p w14:paraId="19FE90C0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public ExtraInfoProvider(string value, int digits)</w:t>
      </w:r>
    </w:p>
    <w:p w14:paraId="19FE90C1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{</w:t>
      </w:r>
    </w:p>
    <w:p w14:paraId="19FE90C2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       this.value = value;</w:t>
      </w:r>
    </w:p>
    <w:p w14:paraId="19FE90C3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       this.digits = digits;</w:t>
      </w:r>
    </w:p>
    <w:p w14:paraId="19FE90C4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}</w:t>
      </w:r>
    </w:p>
    <w:p w14:paraId="19FE90C5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</w:p>
    <w:p w14:paraId="19FE90C6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public void PopulateDictionary(IDictionary&lt;string, object&gt; dictionary)</w:t>
      </w:r>
    </w:p>
    <w:p w14:paraId="19FE90C7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{</w:t>
      </w:r>
    </w:p>
    <w:p w14:paraId="19FE90C8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       if (this.value != null)</w:t>
      </w:r>
    </w:p>
    <w:p w14:paraId="19FE90C9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       {</w:t>
      </w:r>
    </w:p>
    <w:p w14:paraId="19FE90CA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           dictionary.Add(</w:t>
      </w:r>
      <w:r w:rsidRPr="0054051B">
        <w:rPr>
          <w:color w:val="A31515"/>
          <w:lang w:val="lv-LV"/>
        </w:rPr>
        <w:t>"PI"</w:t>
      </w:r>
      <w:r w:rsidRPr="0054051B">
        <w:rPr>
          <w:lang w:val="lv-LV"/>
        </w:rPr>
        <w:t>, this.value);</w:t>
      </w:r>
    </w:p>
    <w:p w14:paraId="19FE90CB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           dictionary.Add(</w:t>
      </w:r>
      <w:r w:rsidRPr="0054051B">
        <w:rPr>
          <w:color w:val="A31515"/>
          <w:lang w:val="lv-LV"/>
        </w:rPr>
        <w:t>"Digits"</w:t>
      </w:r>
      <w:r w:rsidRPr="0054051B">
        <w:rPr>
          <w:lang w:val="lv-LV"/>
        </w:rPr>
        <w:t>, this.digits);</w:t>
      </w:r>
    </w:p>
    <w:p w14:paraId="19FE90CC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       }</w:t>
      </w:r>
    </w:p>
    <w:p w14:paraId="19FE90CD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 }</w:t>
      </w:r>
    </w:p>
    <w:p w14:paraId="19FE90CE" w14:textId="77777777" w:rsidR="00913E35" w:rsidRPr="0054051B" w:rsidRDefault="00913E35" w:rsidP="00913E35">
      <w:pPr>
        <w:pStyle w:val="code0"/>
        <w:ind w:left="284"/>
        <w:rPr>
          <w:lang w:val="lv-LV"/>
        </w:rPr>
      </w:pPr>
      <w:r w:rsidRPr="0054051B">
        <w:rPr>
          <w:lang w:val="lv-LV"/>
        </w:rPr>
        <w:t>}</w:t>
      </w:r>
    </w:p>
    <w:p w14:paraId="19FE90CF" w14:textId="77777777" w:rsidR="00913E35" w:rsidRPr="0054051B" w:rsidRDefault="00913E35" w:rsidP="00A03219">
      <w:pPr>
        <w:pStyle w:val="ListNumber"/>
      </w:pPr>
      <w:r w:rsidRPr="0054051B">
        <w:t>Lai ierakstītu žurnalēšanas failā vēlamās īpašības nepieciešams veikt sekojošas darbības:</w:t>
      </w:r>
    </w:p>
    <w:p w14:paraId="19FE90D0" w14:textId="77777777" w:rsidR="00913E35" w:rsidRPr="0054051B" w:rsidRDefault="00913E35" w:rsidP="00560911">
      <w:pPr>
        <w:pStyle w:val="ListBullet"/>
      </w:pPr>
      <w:r w:rsidRPr="0054051B">
        <w:t xml:space="preserve">Definēt </w:t>
      </w:r>
      <w:r w:rsidRPr="0054051B">
        <w:rPr>
          <w:rStyle w:val="ReferenceChar"/>
          <w:i/>
          <w:lang w:val="lv-LV"/>
        </w:rPr>
        <w:t>Dictionary</w:t>
      </w:r>
      <w:r w:rsidRPr="0054051B">
        <w:t xml:space="preserve"> tipa mainīgo;</w:t>
      </w:r>
    </w:p>
    <w:p w14:paraId="19FE90D1" w14:textId="3AE87CDF" w:rsidR="00913E35" w:rsidRPr="0054051B" w:rsidRDefault="00913E35" w:rsidP="00560911">
      <w:pPr>
        <w:pStyle w:val="ListBullet"/>
      </w:pPr>
      <w:r w:rsidRPr="0054051B">
        <w:t>Izveidot klases eksemplāru un konstruktorā padot failā rakstāmās vērtības;</w:t>
      </w:r>
    </w:p>
    <w:p w14:paraId="19FE90D2" w14:textId="77777777" w:rsidR="00913E35" w:rsidRPr="0054051B" w:rsidRDefault="00913E35" w:rsidP="00560911">
      <w:pPr>
        <w:pStyle w:val="ListBullet"/>
      </w:pPr>
      <w:r w:rsidRPr="0054051B">
        <w:t xml:space="preserve">Izsaukt klases eksemplāra metodi </w:t>
      </w:r>
      <w:r w:rsidRPr="0054051B">
        <w:rPr>
          <w:rStyle w:val="ReferenceChar"/>
          <w:i/>
          <w:lang w:val="lv-LV"/>
        </w:rPr>
        <w:t>PopulateDictionary</w:t>
      </w:r>
      <w:r w:rsidRPr="0054051B">
        <w:t xml:space="preserve"> un tās parametrā uzdot iepriekš definēto </w:t>
      </w:r>
      <w:r w:rsidRPr="0054051B">
        <w:rPr>
          <w:rStyle w:val="ReferenceChar"/>
          <w:i/>
          <w:lang w:val="lv-LV"/>
        </w:rPr>
        <w:t>Dictionary</w:t>
      </w:r>
      <w:r w:rsidRPr="0054051B">
        <w:t xml:space="preserve"> tipa mainīgo;</w:t>
      </w:r>
    </w:p>
    <w:p w14:paraId="19FE90D3" w14:textId="77777777" w:rsidR="00913E35" w:rsidRPr="0054051B" w:rsidRDefault="00913E35" w:rsidP="00560911">
      <w:pPr>
        <w:pStyle w:val="ListBullet"/>
      </w:pPr>
      <w:r w:rsidRPr="0054051B">
        <w:t xml:space="preserve">Izsaukt </w:t>
      </w:r>
      <w:r w:rsidRPr="0054051B">
        <w:rPr>
          <w:rStyle w:val="ReferenceChar"/>
          <w:i/>
          <w:lang w:val="lv-LV"/>
        </w:rPr>
        <w:t>LogUtility</w:t>
      </w:r>
      <w:r w:rsidRPr="0054051B">
        <w:t xml:space="preserve"> metodi </w:t>
      </w:r>
      <w:r w:rsidRPr="0054051B">
        <w:rPr>
          <w:rStyle w:val="ReferenceChar"/>
          <w:i/>
          <w:lang w:val="lv-LV"/>
        </w:rPr>
        <w:t>Write</w:t>
      </w:r>
      <w:r w:rsidRPr="0054051B">
        <w:t xml:space="preserve"> un parametros norādīt ziņojuma tekstu un definēto </w:t>
      </w:r>
      <w:r w:rsidRPr="0054051B">
        <w:rPr>
          <w:rStyle w:val="ReferenceChar"/>
          <w:i/>
          <w:lang w:val="lv-LV"/>
        </w:rPr>
        <w:t>Dictionary</w:t>
      </w:r>
      <w:r w:rsidRPr="0054051B">
        <w:t xml:space="preserve"> tipa mainīgo. </w:t>
      </w:r>
      <w:hyperlink w:anchor="KBA" w:history="1">
        <w:r w:rsidR="00A03219" w:rsidRPr="0054051B">
          <w:rPr>
            <w:rStyle w:val="Hyperlink"/>
          </w:rPr>
          <w:fldChar w:fldCharType="begin"/>
        </w:r>
        <w:r w:rsidR="00A03219" w:rsidRPr="0054051B">
          <w:instrText xml:space="preserve"> REF _Ref314481264 \n \h </w:instrText>
        </w:r>
        <w:r w:rsidR="00A03219" w:rsidRPr="0054051B">
          <w:rPr>
            <w:rStyle w:val="Hyperlink"/>
          </w:rPr>
        </w:r>
        <w:r w:rsidR="00A03219" w:rsidRPr="0054051B">
          <w:rPr>
            <w:rStyle w:val="Hyperlink"/>
          </w:rPr>
          <w:fldChar w:fldCharType="separate"/>
        </w:r>
        <w:r w:rsidR="00F367D8">
          <w:t>[1]</w:t>
        </w:r>
        <w:r w:rsidR="00A03219" w:rsidRPr="0054051B">
          <w:rPr>
            <w:rStyle w:val="Hyperlink"/>
          </w:rPr>
          <w:fldChar w:fldCharType="end"/>
        </w:r>
      </w:hyperlink>
    </w:p>
    <w:p w14:paraId="19FE90D4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color w:val="2B91AF"/>
          <w:lang w:val="lv-LV"/>
        </w:rPr>
        <w:t>Dictionary</w:t>
      </w:r>
      <w:r w:rsidRPr="0054051B">
        <w:rPr>
          <w:lang w:val="lv-LV"/>
        </w:rPr>
        <w:t xml:space="preserve">&lt;string, object&gt; p = new </w:t>
      </w:r>
      <w:r w:rsidRPr="0054051B">
        <w:rPr>
          <w:color w:val="2B91AF"/>
          <w:lang w:val="lv-LV"/>
        </w:rPr>
        <w:t>Dictionary</w:t>
      </w:r>
      <w:r w:rsidRPr="0054051B">
        <w:rPr>
          <w:lang w:val="lv-LV"/>
        </w:rPr>
        <w:t>&lt;string, object&gt;();</w:t>
      </w:r>
    </w:p>
    <w:p w14:paraId="19FE90D5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var x = new </w:t>
      </w:r>
      <w:r w:rsidRPr="0054051B">
        <w:rPr>
          <w:color w:val="2B91AF"/>
          <w:lang w:val="lv-LV"/>
        </w:rPr>
        <w:t>ExtraInfoProvider</w:t>
      </w:r>
      <w:r w:rsidRPr="0054051B">
        <w:rPr>
          <w:lang w:val="lv-LV"/>
        </w:rPr>
        <w:t xml:space="preserve">(args.Pi, args.Digits);                </w:t>
      </w:r>
    </w:p>
    <w:p w14:paraId="19FE90D6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>x.PopulateDictionary(p);</w:t>
      </w:r>
    </w:p>
    <w:p w14:paraId="19FE90D7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>logWriter.Write(</w:t>
      </w:r>
      <w:r w:rsidRPr="0054051B">
        <w:rPr>
          <w:color w:val="A31515"/>
          <w:lang w:val="lv-LV"/>
        </w:rPr>
        <w:t>"Result"</w:t>
      </w:r>
      <w:r w:rsidRPr="0054051B">
        <w:rPr>
          <w:lang w:val="lv-LV"/>
        </w:rPr>
        <w:t>, p);</w:t>
      </w:r>
    </w:p>
    <w:p w14:paraId="19FE90D8" w14:textId="77777777" w:rsidR="00913E35" w:rsidRPr="0054051B" w:rsidRDefault="00913E35" w:rsidP="00A03219">
      <w:pPr>
        <w:pStyle w:val="ListNumber"/>
      </w:pPr>
      <w:r w:rsidRPr="0054051B">
        <w:t xml:space="preserve">To pašu rezultātu iespējams sasniegt neveidojot atsevišķu klasi </w:t>
      </w:r>
      <w:r w:rsidRPr="0054051B">
        <w:rPr>
          <w:rStyle w:val="ReferenceChar"/>
          <w:i/>
          <w:lang w:val="lv-LV"/>
        </w:rPr>
        <w:t>Dictionary</w:t>
      </w:r>
      <w:r w:rsidRPr="0054051B">
        <w:t xml:space="preserve"> tipa mainīgā aizpildīšanai, bet gan veicot sekojošas darbības:</w:t>
      </w:r>
    </w:p>
    <w:p w14:paraId="19FE90D9" w14:textId="77777777" w:rsidR="00913E35" w:rsidRPr="0054051B" w:rsidRDefault="00913E35" w:rsidP="008863A4">
      <w:pPr>
        <w:pStyle w:val="ListParagraph"/>
        <w:numPr>
          <w:ilvl w:val="1"/>
          <w:numId w:val="34"/>
        </w:numPr>
        <w:spacing w:before="0" w:after="200" w:line="276" w:lineRule="auto"/>
        <w:ind w:left="709" w:hanging="283"/>
      </w:pPr>
      <w:r w:rsidRPr="0054051B">
        <w:t xml:space="preserve">Definēt </w:t>
      </w:r>
      <w:r w:rsidRPr="0054051B">
        <w:rPr>
          <w:rStyle w:val="ReferenceChar"/>
          <w:i/>
          <w:lang w:val="lv-LV"/>
        </w:rPr>
        <w:t>Dictionary</w:t>
      </w:r>
      <w:r w:rsidRPr="0054051B">
        <w:t xml:space="preserve"> tipa mainīgo;</w:t>
      </w:r>
    </w:p>
    <w:p w14:paraId="19FE90DA" w14:textId="77777777" w:rsidR="00913E35" w:rsidRPr="0054051B" w:rsidRDefault="00913E35" w:rsidP="008863A4">
      <w:pPr>
        <w:pStyle w:val="ListParagraph"/>
        <w:numPr>
          <w:ilvl w:val="1"/>
          <w:numId w:val="34"/>
        </w:numPr>
        <w:spacing w:before="0" w:after="200" w:line="276" w:lineRule="auto"/>
        <w:ind w:left="709" w:hanging="283"/>
      </w:pPr>
      <w:r w:rsidRPr="0054051B">
        <w:t xml:space="preserve">Pievienot mainīgajam nepieciešamās īpašības un to vērtības izsaucot metodi </w:t>
      </w:r>
      <w:r w:rsidRPr="0054051B">
        <w:rPr>
          <w:rStyle w:val="ReferenceChar"/>
          <w:i/>
          <w:lang w:val="lv-LV"/>
        </w:rPr>
        <w:t>Add</w:t>
      </w:r>
      <w:r w:rsidRPr="0054051B">
        <w:rPr>
          <w:rStyle w:val="ReferenceChar"/>
          <w:b/>
          <w:lang w:val="lv-LV"/>
        </w:rPr>
        <w:t>;</w:t>
      </w:r>
    </w:p>
    <w:p w14:paraId="19FE90DB" w14:textId="77777777" w:rsidR="00913E35" w:rsidRPr="0054051B" w:rsidRDefault="00913E35" w:rsidP="008863A4">
      <w:pPr>
        <w:pStyle w:val="ListParagraph"/>
        <w:numPr>
          <w:ilvl w:val="1"/>
          <w:numId w:val="34"/>
        </w:numPr>
        <w:spacing w:before="0" w:after="200" w:line="276" w:lineRule="auto"/>
        <w:ind w:left="709" w:hanging="283"/>
      </w:pPr>
      <w:r w:rsidRPr="0054051B">
        <w:t xml:space="preserve">Izsaukt </w:t>
      </w:r>
      <w:r w:rsidRPr="0054051B">
        <w:rPr>
          <w:rStyle w:val="ReferenceChar"/>
          <w:i/>
          <w:lang w:val="lv-LV"/>
        </w:rPr>
        <w:t>LogUtility</w:t>
      </w:r>
      <w:r w:rsidRPr="0054051B">
        <w:t xml:space="preserve"> metodi </w:t>
      </w:r>
      <w:r w:rsidRPr="0054051B">
        <w:rPr>
          <w:rStyle w:val="ReferenceChar"/>
          <w:i/>
          <w:lang w:val="lv-LV"/>
        </w:rPr>
        <w:t>Write</w:t>
      </w:r>
      <w:r w:rsidRPr="0054051B">
        <w:t xml:space="preserve"> parametros norādot ziņojuma tekstu un definēto </w:t>
      </w:r>
      <w:r w:rsidRPr="0054051B">
        <w:rPr>
          <w:rStyle w:val="ReferenceChar"/>
          <w:i/>
          <w:lang w:val="lv-LV"/>
        </w:rPr>
        <w:t>Dictionary</w:t>
      </w:r>
      <w:r w:rsidRPr="0054051B">
        <w:t xml:space="preserve"> tipa mainīgo</w:t>
      </w:r>
      <w:r w:rsidR="00A03219" w:rsidRPr="0054051B">
        <w:t xml:space="preserve"> </w:t>
      </w:r>
      <w:r w:rsidR="00A03219" w:rsidRPr="0054051B">
        <w:fldChar w:fldCharType="begin"/>
      </w:r>
      <w:r w:rsidR="00A03219" w:rsidRPr="0054051B">
        <w:instrText xml:space="preserve"> REF _Ref314481264 \n \h </w:instrText>
      </w:r>
      <w:r w:rsidR="00A03219" w:rsidRPr="0054051B">
        <w:fldChar w:fldCharType="separate"/>
      </w:r>
      <w:r w:rsidR="00F367D8">
        <w:t>[1]</w:t>
      </w:r>
      <w:r w:rsidR="00A03219" w:rsidRPr="0054051B">
        <w:fldChar w:fldCharType="end"/>
      </w:r>
      <w:r w:rsidR="00A03219" w:rsidRPr="0054051B">
        <w:t>.</w:t>
      </w:r>
    </w:p>
    <w:p w14:paraId="19FE90DC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color w:val="2B91AF"/>
          <w:lang w:val="lv-LV"/>
        </w:rPr>
        <w:t>Dictionary</w:t>
      </w:r>
      <w:r w:rsidRPr="0054051B">
        <w:rPr>
          <w:lang w:val="lv-LV"/>
        </w:rPr>
        <w:t xml:space="preserve">&lt;string,object&gt; p = new </w:t>
      </w:r>
      <w:r w:rsidRPr="0054051B">
        <w:rPr>
          <w:color w:val="2B91AF"/>
          <w:lang w:val="lv-LV"/>
        </w:rPr>
        <w:t>Dictionary</w:t>
      </w:r>
      <w:r w:rsidRPr="0054051B">
        <w:rPr>
          <w:lang w:val="lv-LV"/>
        </w:rPr>
        <w:t>&lt;string,object&gt;();</w:t>
      </w:r>
    </w:p>
    <w:p w14:paraId="19FE90DD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>p.Add(</w:t>
      </w:r>
      <w:r w:rsidRPr="0054051B">
        <w:rPr>
          <w:color w:val="FF0000"/>
          <w:lang w:val="lv-LV"/>
        </w:rPr>
        <w:t>"Pi"</w:t>
      </w:r>
      <w:r w:rsidRPr="0054051B">
        <w:rPr>
          <w:lang w:val="lv-LV"/>
        </w:rPr>
        <w:t xml:space="preserve">,args.Pi);        </w:t>
      </w:r>
    </w:p>
    <w:p w14:paraId="19FE90DE" w14:textId="77777777" w:rsidR="00913E35" w:rsidRPr="0054051B" w:rsidRDefault="00913E35" w:rsidP="00913E35">
      <w:pPr>
        <w:pStyle w:val="code0"/>
        <w:ind w:left="284"/>
        <w:rPr>
          <w:lang w:val="lv-LV"/>
        </w:rPr>
      </w:pPr>
      <w:r w:rsidRPr="0054051B">
        <w:rPr>
          <w:lang w:val="lv-LV"/>
        </w:rPr>
        <w:t>logWriter.Write(</w:t>
      </w:r>
      <w:r w:rsidRPr="0054051B">
        <w:rPr>
          <w:color w:val="A31515"/>
          <w:lang w:val="lv-LV"/>
        </w:rPr>
        <w:t>"Result"</w:t>
      </w:r>
      <w:r w:rsidRPr="0054051B">
        <w:rPr>
          <w:lang w:val="lv-LV"/>
        </w:rPr>
        <w:t>, p);</w:t>
      </w:r>
    </w:p>
    <w:p w14:paraId="19FE90DF" w14:textId="521CEE22" w:rsidR="00913E35" w:rsidRPr="0054051B" w:rsidRDefault="00913E35" w:rsidP="00A03219">
      <w:pPr>
        <w:pStyle w:val="ListNumber"/>
        <w:rPr>
          <w:lang w:eastAsia="lv-LV"/>
        </w:rPr>
      </w:pPr>
      <w:r w:rsidRPr="0054051B">
        <w:t xml:space="preserve">Iegūtais rezultāts pievienojot īpašības </w:t>
      </w:r>
      <w:r w:rsidRPr="0054051B">
        <w:rPr>
          <w:rStyle w:val="ReferenceChar"/>
          <w:i/>
          <w:lang w:val="lv-LV"/>
        </w:rPr>
        <w:t>Pi</w:t>
      </w:r>
      <w:r w:rsidRPr="0054051B">
        <w:t xml:space="preserve"> un </w:t>
      </w:r>
      <w:r w:rsidRPr="0054051B">
        <w:rPr>
          <w:rStyle w:val="ReferenceChar"/>
          <w:i/>
          <w:lang w:val="lv-LV"/>
        </w:rPr>
        <w:t>Digits</w:t>
      </w:r>
      <w:r w:rsidRPr="0054051B">
        <w:rPr>
          <w:rStyle w:val="ReferenceChar"/>
          <w:b/>
          <w:lang w:val="lv-LV"/>
        </w:rPr>
        <w:t xml:space="preserve"> </w:t>
      </w:r>
      <w:r w:rsidR="00A03219" w:rsidRPr="0054051B">
        <w:rPr>
          <w:rStyle w:val="ReferenceChar"/>
          <w:lang w:val="lv-LV"/>
        </w:rPr>
        <w:t>(skat.</w:t>
      </w:r>
      <w:r w:rsidR="005D1712" w:rsidRPr="0054051B">
        <w:rPr>
          <w:rStyle w:val="ReferenceChar"/>
          <w:lang w:val="lv-LV"/>
        </w:rPr>
        <w:t xml:space="preserve"> </w:t>
      </w:r>
      <w:r w:rsidR="005D1712" w:rsidRPr="0054051B">
        <w:rPr>
          <w:rStyle w:val="ReferenceChar"/>
          <w:lang w:val="lv-LV"/>
        </w:rPr>
        <w:fldChar w:fldCharType="begin"/>
      </w:r>
      <w:r w:rsidR="005D1712" w:rsidRPr="0054051B">
        <w:rPr>
          <w:rStyle w:val="ReferenceChar"/>
          <w:lang w:val="lv-LV"/>
        </w:rPr>
        <w:instrText xml:space="preserve"> REF _Ref341774302 \h </w:instrText>
      </w:r>
      <w:r w:rsidR="005D1712" w:rsidRPr="0054051B">
        <w:rPr>
          <w:rStyle w:val="ReferenceChar"/>
          <w:lang w:val="lv-LV"/>
        </w:rPr>
      </w:r>
      <w:r w:rsidR="005D1712" w:rsidRPr="0054051B">
        <w:rPr>
          <w:rStyle w:val="ReferenceChar"/>
          <w:lang w:val="lv-LV"/>
        </w:rPr>
        <w:fldChar w:fldCharType="separate"/>
      </w:r>
      <w:r w:rsidR="00F367D8">
        <w:rPr>
          <w:noProof/>
        </w:rPr>
        <w:t>10</w:t>
      </w:r>
      <w:r w:rsidR="00F367D8" w:rsidRPr="0054051B">
        <w:t>.attēls.</w:t>
      </w:r>
      <w:r w:rsidR="005D1712" w:rsidRPr="0054051B">
        <w:rPr>
          <w:rStyle w:val="ReferenceChar"/>
          <w:lang w:val="lv-LV"/>
        </w:rPr>
        <w:fldChar w:fldCharType="end"/>
      </w:r>
      <w:r w:rsidR="00A03219" w:rsidRPr="0054051B">
        <w:rPr>
          <w:rStyle w:val="ReferenceChar"/>
          <w:lang w:val="lv-LV"/>
        </w:rPr>
        <w:t>).</w:t>
      </w:r>
    </w:p>
    <w:p w14:paraId="5EA7E83B" w14:textId="77777777" w:rsidR="005D1712" w:rsidRPr="0054051B" w:rsidRDefault="00913E35" w:rsidP="005D1712">
      <w:pPr>
        <w:pStyle w:val="Pictureposition"/>
      </w:pPr>
      <w:r w:rsidRPr="0054051B">
        <w:rPr>
          <w:noProof/>
          <w:lang w:eastAsia="lv-LV"/>
        </w:rPr>
        <w:lastRenderedPageBreak/>
        <mc:AlternateContent>
          <mc:Choice Requires="wpc">
            <w:drawing>
              <wp:inline distT="0" distB="0" distL="0" distR="0" wp14:anchorId="19FE9264" wp14:editId="0AE32DD2">
                <wp:extent cx="5276850" cy="2906531"/>
                <wp:effectExtent l="0" t="0" r="0" b="8255"/>
                <wp:docPr id="42" name="Canvas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36" name="Group 36"/>
                        <wpg:cNvGrpSpPr/>
                        <wpg:grpSpPr>
                          <a:xfrm>
                            <a:off x="0" y="0"/>
                            <a:ext cx="5276850" cy="2870531"/>
                            <a:chOff x="0" y="0"/>
                            <a:chExt cx="5276850" cy="2870531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/>
                            <pic:cNvPicPr/>
                          </pic:nvPicPr>
                          <pic:blipFill rotWithShape="1">
                            <a:blip r:embed="rId29"/>
                            <a:srcRect l="24320" t="41646" r="24007" b="6053"/>
                            <a:stretch/>
                          </pic:blipFill>
                          <pic:spPr bwMode="auto">
                            <a:xfrm>
                              <a:off x="0" y="0"/>
                              <a:ext cx="5276850" cy="287053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8" name="Rectangle 38"/>
                          <wps:cNvSpPr/>
                          <wps:spPr>
                            <a:xfrm>
                              <a:off x="665775" y="2094525"/>
                              <a:ext cx="4362450" cy="33337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FE927D" w14:textId="77777777" w:rsidR="00B61530" w:rsidRDefault="00B61530" w:rsidP="000C3FD2">
                                <w:pPr>
                                  <w:pStyle w:val="Picturecaption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9FE9264" id="Canvas 42" o:spid="_x0000_s1026" editas="canvas" style="width:415.5pt;height:228.85pt;mso-position-horizontal-relative:char;mso-position-vertical-relative:line" coordsize="52768,29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68;height:29063;visibility:visible;mso-wrap-style:square">
                  <v:fill o:detectmouseclick="t"/>
                  <v:path o:connecttype="none"/>
                </v:shape>
                <v:group id="Group 36" o:spid="_x0000_s1028" style="position:absolute;width:52768;height:28705" coordsize="52768,28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Picture 37" o:spid="_x0000_s1029" type="#_x0000_t75" style="position:absolute;width:52768;height:28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iy4/DAAAA2wAAAA8AAABkcnMvZG93bnJldi54bWxEj0+LwjAUxO8LfofwhL2IpuqiUo0i4oJ4&#10;WfyH10fzbIvNS2yidr/9RhD2OMzMb5jZojGVeFDtS8sK+r0EBHFmdcm5guPhuzsB4QOyxsoyKfgl&#10;D4t562OGqbZP3tFjH3IRIexTVFCE4FIpfVaQQd+zjjh6F1sbDFHWudQ1PiPcVHKQJCNpsOS4UKCj&#10;VUHZdX83Cow/O7s+n9zXYai3t81Pxzf2rtRnu1lOQQRqwn/43d5oBcMxvL7EH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LLj8MAAADbAAAADwAAAAAAAAAAAAAAAACf&#10;AgAAZHJzL2Rvd25yZXYueG1sUEsFBgAAAAAEAAQA9wAAAI8DAAAAAA==&#10;">
                    <v:imagedata r:id="rId30" o:title="" croptop="27293f" cropbottom="3967f" cropleft="15938f" cropright="15733f"/>
                  </v:shape>
                  <v:rect id="Rectangle 38" o:spid="_x0000_s1030" style="position:absolute;left:6657;top:20945;width:43625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UBxsAA&#10;AADbAAAADwAAAGRycy9kb3ducmV2LnhtbERPy4rCMBTdD/gP4QruxtQKKtUoKogPZjHjY39prm2x&#10;uSlNbOvfm4Uwy8N5L1adKUVDtSssKxgNIxDEqdUFZwqul933DITzyBpLy6TgRQ5Wy97XAhNtW/6j&#10;5uwzEULYJagg975KpHRpTgbd0FbEgbvb2qAPsM6krrEN4aaUcRRNpMGCQ0OOFW1zSh/np1Hwax93&#10;Wd7i+DTd7OPp0czarPlRatDv1nMQnjr/L/64D1rBOIwNX8IP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CUBxsAAAADbAAAADwAAAAAAAAAAAAAAAACYAgAAZHJzL2Rvd25y&#10;ZXYueG1sUEsFBgAAAAAEAAQA9QAAAIUDAAAAAA==&#10;" filled="f" strokecolor="red" strokeweight="1.5pt">
                    <v:textbox>
                      <w:txbxContent>
                        <w:p w14:paraId="19FE927D" w14:textId="77777777" w:rsidR="00B61530" w:rsidRDefault="00B61530" w:rsidP="000C3FD2">
                          <w:pPr>
                            <w:pStyle w:val="Picturecaption"/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bookmarkStart w:id="1695" w:name="_Ref341774302"/>
    <w:p w14:paraId="19FE90E0" w14:textId="42884BD5" w:rsidR="00913E35" w:rsidRPr="0054051B" w:rsidRDefault="005D1712" w:rsidP="00B75F5B">
      <w:pPr>
        <w:pStyle w:val="Picturecaption"/>
      </w:pPr>
      <w:r w:rsidRPr="0054051B">
        <w:fldChar w:fldCharType="begin"/>
      </w:r>
      <w:r w:rsidRPr="0054051B">
        <w:instrText xml:space="preserve"> SEQ attēls. \* ARABIC </w:instrText>
      </w:r>
      <w:r w:rsidRPr="0054051B">
        <w:fldChar w:fldCharType="separate"/>
      </w:r>
      <w:bookmarkStart w:id="1696" w:name="_Toc383009077"/>
      <w:r w:rsidR="00F367D8">
        <w:rPr>
          <w:noProof/>
        </w:rPr>
        <w:t>10</w:t>
      </w:r>
      <w:r w:rsidRPr="0054051B">
        <w:fldChar w:fldCharType="end"/>
      </w:r>
      <w:r w:rsidRPr="0054051B">
        <w:t>.attēls.</w:t>
      </w:r>
      <w:bookmarkEnd w:id="1695"/>
      <w:r w:rsidRPr="0054051B">
        <w:t xml:space="preserve"> ExtraInformationProvider pielietošanas rezultāti</w:t>
      </w:r>
      <w:bookmarkEnd w:id="1696"/>
    </w:p>
    <w:p w14:paraId="19FE90E2" w14:textId="77777777" w:rsidR="00913E35" w:rsidRPr="0054051B" w:rsidRDefault="00913E35" w:rsidP="00913E35">
      <w:pPr>
        <w:pStyle w:val="Heading2"/>
      </w:pPr>
      <w:bookmarkStart w:id="1697" w:name="_Toc299456263"/>
      <w:bookmarkStart w:id="1698" w:name="_Toc303759584"/>
      <w:bookmarkStart w:id="1699" w:name="_Toc303766187"/>
      <w:bookmarkStart w:id="1700" w:name="_Toc383009131"/>
      <w:r w:rsidRPr="0054051B">
        <w:t>Enterprise Library 4.0.0.0</w:t>
      </w:r>
      <w:bookmarkEnd w:id="1697"/>
      <w:bookmarkEnd w:id="1698"/>
      <w:bookmarkEnd w:id="1699"/>
      <w:bookmarkEnd w:id="1700"/>
    </w:p>
    <w:p w14:paraId="19FE90E3" w14:textId="77777777" w:rsidR="00913E35" w:rsidRPr="0054051B" w:rsidRDefault="00913E35" w:rsidP="00560911">
      <w:r w:rsidRPr="0054051B">
        <w:t xml:space="preserve">Visas iepriekš aplūkotās žurnalēšanas un trasēšanas funkcijas var tikt realizētas ne tikai izmantojot </w:t>
      </w:r>
      <w:r w:rsidRPr="0054051B">
        <w:rPr>
          <w:i/>
        </w:rPr>
        <w:t>Diagnostic</w:t>
      </w:r>
      <w:r w:rsidRPr="0054051B">
        <w:t xml:space="preserve"> bibliotēku, bet arī izmantojot </w:t>
      </w:r>
      <w:r w:rsidRPr="0054051B">
        <w:rPr>
          <w:i/>
        </w:rPr>
        <w:t>Enterprise</w:t>
      </w:r>
      <w:r w:rsidRPr="0054051B">
        <w:t xml:space="preserve"> </w:t>
      </w:r>
      <w:r w:rsidRPr="0054051B">
        <w:rPr>
          <w:i/>
        </w:rPr>
        <w:t>Library</w:t>
      </w:r>
      <w:r w:rsidRPr="0054051B">
        <w:t xml:space="preserve"> bibliotēkas, bez jebkādām izmaiņām kodā. Lai to realizētu nepieciešams veikt </w:t>
      </w:r>
      <w:r w:rsidRPr="0054051B">
        <w:rPr>
          <w:i/>
        </w:rPr>
        <w:t>Enterprise</w:t>
      </w:r>
      <w:r w:rsidRPr="0054051B">
        <w:t xml:space="preserve"> </w:t>
      </w:r>
      <w:r w:rsidRPr="0054051B">
        <w:rPr>
          <w:i/>
        </w:rPr>
        <w:t>Library</w:t>
      </w:r>
      <w:r w:rsidRPr="0054051B">
        <w:t xml:space="preserve"> konfigurēšanu. Pēc noklusējuma tiek lietota Diagnostic.dll, lai veiktu rakstīšanu žurnalēšanas failos, bet iekļaujot </w:t>
      </w:r>
      <w:r w:rsidRPr="0054051B">
        <w:rPr>
          <w:i/>
        </w:rPr>
        <w:t>Enterprise</w:t>
      </w:r>
      <w:r w:rsidRPr="0054051B">
        <w:t xml:space="preserve"> </w:t>
      </w:r>
      <w:r w:rsidRPr="0054051B">
        <w:rPr>
          <w:i/>
        </w:rPr>
        <w:t>Library</w:t>
      </w:r>
      <w:r w:rsidRPr="0054051B">
        <w:t xml:space="preserve"> bibliotēkas tiks izmantotas tās.</w:t>
      </w:r>
    </w:p>
    <w:p w14:paraId="19FE90E4" w14:textId="52E6A523" w:rsidR="00913E35" w:rsidRPr="0054051B" w:rsidRDefault="00913E35" w:rsidP="00560911">
      <w:r w:rsidRPr="0054051B">
        <w:t xml:space="preserve">Piemērā tiks aprakstītas darbības, kas jāveic, lai piesaistītu un konfigurētu </w:t>
      </w:r>
      <w:r w:rsidRPr="0054051B">
        <w:rPr>
          <w:i/>
        </w:rPr>
        <w:t>Enterprise</w:t>
      </w:r>
      <w:r w:rsidRPr="0054051B">
        <w:t xml:space="preserve"> </w:t>
      </w:r>
      <w:r w:rsidRPr="0054051B">
        <w:rPr>
          <w:i/>
        </w:rPr>
        <w:t>Library</w:t>
      </w:r>
      <w:r w:rsidRPr="0054051B">
        <w:t xml:space="preserve"> bibliotēkas esošam projektam. Realizētais piemērs uz kā balstīta šī instrukcija atrodam</w:t>
      </w:r>
      <w:r w:rsidR="00B75F5B" w:rsidRPr="0054051B">
        <w:t>s</w:t>
      </w:r>
      <w:r w:rsidRPr="0054051B">
        <w:t xml:space="preserve"> katalogā </w:t>
      </w:r>
      <w:r w:rsidRPr="0054051B">
        <w:rPr>
          <w:i/>
        </w:rPr>
        <w:t>„~\Diagnostic\CS\WindowsApp\ ex05EnterpriseLib”</w:t>
      </w:r>
      <w:r w:rsidRPr="0054051B">
        <w:t>.</w:t>
      </w:r>
    </w:p>
    <w:p w14:paraId="19FE90E5" w14:textId="77777777" w:rsidR="00913E35" w:rsidRPr="0054051B" w:rsidRDefault="00913E35" w:rsidP="008863A4">
      <w:pPr>
        <w:pStyle w:val="ListNumber"/>
        <w:numPr>
          <w:ilvl w:val="0"/>
          <w:numId w:val="40"/>
        </w:numPr>
      </w:pPr>
      <w:r w:rsidRPr="0054051B">
        <w:t xml:space="preserve">Atvērt projektu </w:t>
      </w:r>
      <w:r w:rsidRPr="0054051B">
        <w:rPr>
          <w:rStyle w:val="ReferenceChar"/>
          <w:lang w:val="lv-LV"/>
        </w:rPr>
        <w:t>EnoughPI</w:t>
      </w:r>
      <w:r w:rsidRPr="0054051B">
        <w:t xml:space="preserve"> un iezīmēt katalogu </w:t>
      </w:r>
      <w:r w:rsidRPr="0054051B">
        <w:rPr>
          <w:rStyle w:val="ReferenceChar"/>
          <w:lang w:val="lv-LV"/>
        </w:rPr>
        <w:t>References</w:t>
      </w:r>
      <w:r w:rsidRPr="0054051B">
        <w:t xml:space="preserve">, izpildīt konteksta izvēlnes komandu </w:t>
      </w:r>
      <w:r w:rsidRPr="0054051B">
        <w:rPr>
          <w:rStyle w:val="ReferenceChar"/>
          <w:lang w:val="lv-LV"/>
        </w:rPr>
        <w:t xml:space="preserve">Add Reference </w:t>
      </w:r>
      <w:r w:rsidRPr="0054051B">
        <w:t xml:space="preserve">un pievienot projektam sekojošas bibliotēkas (tipiski atrodamas katalogā </w:t>
      </w:r>
      <w:r w:rsidRPr="0054051B">
        <w:rPr>
          <w:i/>
        </w:rPr>
        <w:t>„~\Diagnostic\Lib”</w:t>
      </w:r>
      <w:r w:rsidRPr="0054051B">
        <w:t>):</w:t>
      </w:r>
    </w:p>
    <w:p w14:paraId="19FE90E6" w14:textId="77777777" w:rsidR="00913E35" w:rsidRPr="0054051B" w:rsidRDefault="00913E35" w:rsidP="00560911">
      <w:pPr>
        <w:pStyle w:val="ListBullet"/>
      </w:pPr>
      <w:r w:rsidRPr="0054051B">
        <w:t>Microsoft.Practices.EnterpriseLibrary.Logging.dll;</w:t>
      </w:r>
    </w:p>
    <w:p w14:paraId="19FE90E7" w14:textId="77777777" w:rsidR="00913E35" w:rsidRPr="0054051B" w:rsidRDefault="00913E35" w:rsidP="00560911">
      <w:pPr>
        <w:pStyle w:val="ListBullet"/>
      </w:pPr>
      <w:r w:rsidRPr="0054051B">
        <w:t>Microsoft.Practices.EnterpriseLibrary.Common.dll;</w:t>
      </w:r>
    </w:p>
    <w:p w14:paraId="19FE90E8" w14:textId="77777777" w:rsidR="00913E35" w:rsidRPr="0054051B" w:rsidRDefault="00913E35" w:rsidP="00560911">
      <w:pPr>
        <w:pStyle w:val="ListBullet"/>
      </w:pPr>
      <w:r w:rsidRPr="0054051B">
        <w:t>Microsoft.Practices.ObjectBuilder2.dll.</w:t>
      </w:r>
    </w:p>
    <w:p w14:paraId="19FE90E9" w14:textId="77777777" w:rsidR="00913E35" w:rsidRPr="0054051B" w:rsidRDefault="00913E35" w:rsidP="00A03219">
      <w:pPr>
        <w:pStyle w:val="ListNumber"/>
      </w:pPr>
      <w:r w:rsidRPr="0054051B">
        <w:t xml:space="preserve">Modificēt konfigurācijas datni </w:t>
      </w:r>
      <w:r w:rsidRPr="0054051B">
        <w:rPr>
          <w:rStyle w:val="ReferenceChar"/>
          <w:i/>
          <w:lang w:val="lv-LV"/>
        </w:rPr>
        <w:t>app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config</w:t>
      </w:r>
      <w:r w:rsidRPr="0054051B">
        <w:t>, papildus pievienojot sekojošus atribūtus:</w:t>
      </w:r>
    </w:p>
    <w:p w14:paraId="19FE90EA" w14:textId="77777777" w:rsidR="00913E35" w:rsidRPr="0054051B" w:rsidRDefault="00913E35" w:rsidP="00560911">
      <w:pPr>
        <w:pStyle w:val="ListBullet"/>
      </w:pPr>
      <w:r w:rsidRPr="0054051B">
        <w:t xml:space="preserve">Konfigurācijas sekciju </w:t>
      </w:r>
      <w:r w:rsidRPr="0054051B">
        <w:rPr>
          <w:rStyle w:val="ReferenceChar"/>
          <w:i/>
          <w:lang w:val="lv-LV"/>
        </w:rPr>
        <w:t>enterpriseLibrary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ConfigurationSource</w:t>
      </w:r>
      <w:r w:rsidRPr="0054051B">
        <w:rPr>
          <w:rStyle w:val="ReferenceChar"/>
          <w:b/>
          <w:lang w:val="lv-LV"/>
        </w:rPr>
        <w:t xml:space="preserve">; </w:t>
      </w:r>
      <w:r w:rsidRPr="0054051B">
        <w:rPr>
          <w:rStyle w:val="ReferenceChar"/>
          <w:lang w:val="lv-LV"/>
        </w:rPr>
        <w:fldChar w:fldCharType="begin"/>
      </w:r>
      <w:r w:rsidRPr="0054051B">
        <w:rPr>
          <w:rStyle w:val="ReferenceChar"/>
          <w:lang w:val="lv-LV"/>
        </w:rPr>
        <w:instrText xml:space="preserve"> REF _Ref303765479 \r \h  \* MERGEFORMAT </w:instrText>
      </w:r>
      <w:r w:rsidRPr="0054051B">
        <w:rPr>
          <w:rStyle w:val="ReferenceChar"/>
          <w:lang w:val="lv-LV"/>
        </w:rPr>
      </w:r>
      <w:r w:rsidRPr="0054051B">
        <w:rPr>
          <w:rStyle w:val="ReferenceChar"/>
          <w:lang w:val="lv-LV"/>
        </w:rPr>
        <w:fldChar w:fldCharType="separate"/>
      </w:r>
      <w:r w:rsidR="00F367D8">
        <w:rPr>
          <w:rStyle w:val="ReferenceChar"/>
          <w:lang w:val="lv-LV"/>
        </w:rPr>
        <w:t>[3]</w:t>
      </w:r>
      <w:r w:rsidRPr="0054051B">
        <w:rPr>
          <w:rStyle w:val="ReferenceChar"/>
          <w:lang w:val="lv-LV"/>
        </w:rPr>
        <w:fldChar w:fldCharType="end"/>
      </w:r>
    </w:p>
    <w:p w14:paraId="19FE90EB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&lt;configSections&gt;</w:t>
      </w:r>
    </w:p>
    <w:p w14:paraId="19FE90EC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&lt;section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="enterpriseLibrary.ConfigurationSource"</w:t>
      </w:r>
    </w:p>
    <w:p w14:paraId="19FE90ED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   type</w:t>
      </w:r>
      <w:r w:rsidRPr="0054051B">
        <w:rPr>
          <w:lang w:val="lv-LV"/>
        </w:rPr>
        <w:t>="Microsoft.Practices.EnterpriseLibrary.Common.</w:t>
      </w:r>
    </w:p>
    <w:p w14:paraId="19FE90EE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 </w:t>
      </w:r>
      <w:r w:rsidRPr="0054051B">
        <w:rPr>
          <w:lang w:val="lv-LV"/>
        </w:rPr>
        <w:t xml:space="preserve">  Configuration.ConfigurationSourceSection, </w:t>
      </w:r>
    </w:p>
    <w:p w14:paraId="19FE90EF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ab/>
        <w:t xml:space="preserve">  Microsoft.Practices.EnterpriseLibrary.Common,</w:t>
      </w:r>
    </w:p>
    <w:p w14:paraId="19FE90F0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</w:t>
      </w:r>
      <w:r w:rsidRPr="0054051B">
        <w:rPr>
          <w:lang w:val="lv-LV"/>
        </w:rPr>
        <w:tab/>
        <w:t xml:space="preserve">  Version=4.0.0.0, Culture=neutral, </w:t>
      </w:r>
    </w:p>
    <w:p w14:paraId="19FE90F1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ab/>
        <w:t xml:space="preserve">  PublicKeyToken=31bf3856ad364e35"/&gt;</w:t>
      </w:r>
    </w:p>
    <w:p w14:paraId="19FE90F2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>&lt;/configSections&gt;</w:t>
      </w:r>
    </w:p>
    <w:p w14:paraId="19FE90F3" w14:textId="7E4A11F9" w:rsidR="00913E35" w:rsidRPr="0054051B" w:rsidRDefault="00913E35" w:rsidP="00560911">
      <w:pPr>
        <w:pStyle w:val="ListBullet"/>
      </w:pPr>
      <w:r w:rsidRPr="0054051B">
        <w:t xml:space="preserve">Sadaļu </w:t>
      </w:r>
      <w:r w:rsidRPr="0054051B">
        <w:rPr>
          <w:rStyle w:val="ReferenceChar"/>
          <w:i/>
          <w:lang w:val="lv-LV"/>
        </w:rPr>
        <w:t>enterpriseLibrary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ConfigurationSource</w:t>
      </w:r>
      <w:r w:rsidRPr="0054051B">
        <w:t xml:space="preserve"> kas satur sadaļu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. Tajā norāda </w:t>
      </w:r>
      <w:r w:rsidRPr="0054051B">
        <w:rPr>
          <w:i/>
        </w:rPr>
        <w:t>Enterprise</w:t>
      </w:r>
      <w:r w:rsidRPr="0054051B">
        <w:t xml:space="preserve"> </w:t>
      </w:r>
      <w:r w:rsidRPr="0054051B">
        <w:rPr>
          <w:i/>
        </w:rPr>
        <w:t>Library</w:t>
      </w:r>
      <w:r w:rsidRPr="0054051B">
        <w:t xml:space="preserve"> ārējos konfigurācijas failus, to nosaukumu un atrašanās vietu </w:t>
      </w:r>
      <w:r w:rsidR="00B75F5B" w:rsidRPr="0054051B">
        <w:t>–</w:t>
      </w:r>
      <w:r w:rsidRPr="0054051B">
        <w:t xml:space="preserve"> </w:t>
      </w:r>
      <w:r w:rsidRPr="0054051B">
        <w:rPr>
          <w:rStyle w:val="ReferenceChar"/>
          <w:i/>
          <w:lang w:val="lv-LV"/>
        </w:rPr>
        <w:t>filePath</w:t>
      </w:r>
      <w:r w:rsidRPr="0054051B">
        <w:t xml:space="preserve">, tipu </w:t>
      </w:r>
      <w:r w:rsidR="00B75F5B" w:rsidRPr="0054051B">
        <w:t>–</w:t>
      </w:r>
      <w:r w:rsidRPr="0054051B">
        <w:t xml:space="preserve"> </w:t>
      </w:r>
      <w:r w:rsidRPr="0054051B">
        <w:rPr>
          <w:rStyle w:val="ReferenceChar"/>
          <w:i/>
          <w:lang w:val="lv-LV"/>
        </w:rPr>
        <w:t>type</w:t>
      </w:r>
      <w:r w:rsidRPr="0054051B">
        <w:t xml:space="preserve"> un identifikatoru </w:t>
      </w:r>
      <w:r w:rsidR="00B75F5B" w:rsidRPr="0054051B">
        <w:t>–</w:t>
      </w:r>
      <w:r w:rsidRPr="0054051B">
        <w:t xml:space="preserve"> </w:t>
      </w:r>
      <w:r w:rsidRPr="0054051B">
        <w:rPr>
          <w:rStyle w:val="ReferenceChar"/>
          <w:lang w:val="lv-LV"/>
        </w:rPr>
        <w:t>name</w:t>
      </w:r>
      <w:r w:rsidRPr="0054051B">
        <w:t xml:space="preserve">. Kā arī norāda pielietotā konfigurācijas faila identifikatoru </w:t>
      </w:r>
      <w:r w:rsidR="00B75F5B" w:rsidRPr="0054051B">
        <w:t>–</w:t>
      </w:r>
      <w:r w:rsidRPr="0054051B">
        <w:t xml:space="preserve"> </w:t>
      </w:r>
      <w:r w:rsidRPr="0054051B">
        <w:rPr>
          <w:rStyle w:val="ReferenceChar"/>
          <w:lang w:val="lv-LV"/>
        </w:rPr>
        <w:t>name</w:t>
      </w:r>
      <w:r w:rsidRPr="0054051B">
        <w:t xml:space="preserve"> parametrā </w:t>
      </w:r>
      <w:r w:rsidRPr="0054051B">
        <w:rPr>
          <w:rStyle w:val="ReferenceChar"/>
          <w:i/>
          <w:lang w:val="lv-LV"/>
        </w:rPr>
        <w:t>selectedSource</w:t>
      </w:r>
      <w:r w:rsidRPr="0054051B">
        <w:t xml:space="preserve">. </w:t>
      </w:r>
    </w:p>
    <w:p w14:paraId="19FE90F4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lastRenderedPageBreak/>
        <w:t xml:space="preserve">&lt;enterpriseLibrary.ConfigurationSource </w:t>
      </w:r>
      <w:r w:rsidRPr="0054051B">
        <w:rPr>
          <w:color w:val="FF0000"/>
          <w:lang w:val="lv-LV"/>
        </w:rPr>
        <w:t>selectedSource</w:t>
      </w:r>
      <w:r w:rsidRPr="0054051B">
        <w:rPr>
          <w:lang w:val="lv-LV"/>
        </w:rPr>
        <w:t>="File Configuration Source"&gt;</w:t>
      </w:r>
    </w:p>
    <w:p w14:paraId="19FE90F5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&lt;sources&gt;</w:t>
      </w:r>
    </w:p>
    <w:p w14:paraId="19FE90F6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="File Configuration Source" </w:t>
      </w:r>
    </w:p>
    <w:p w14:paraId="19FE90F7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type</w:t>
      </w:r>
      <w:r w:rsidRPr="0054051B">
        <w:rPr>
          <w:lang w:val="lv-LV"/>
        </w:rPr>
        <w:t>="Microsoft.Practices.EnterpriseLibrary.Common.</w:t>
      </w:r>
    </w:p>
    <w:p w14:paraId="19FE90F8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Configuration.FileConfigurationSource,  </w:t>
      </w:r>
    </w:p>
    <w:p w14:paraId="19FE90F9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Microsoft.Practices.EnterpriseLibrary.Common, </w:t>
      </w:r>
    </w:p>
    <w:p w14:paraId="19FE90FA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Version=4.0.0.0, Culture=neutral, </w:t>
      </w:r>
    </w:p>
    <w:p w14:paraId="19FE90FB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PublicKeyToken=31bf3856ad364e35"</w:t>
      </w:r>
    </w:p>
    <w:p w14:paraId="19FE90FC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</w:t>
      </w:r>
      <w:r w:rsidRPr="0054051B">
        <w:rPr>
          <w:color w:val="FF0000"/>
          <w:lang w:val="lv-LV"/>
        </w:rPr>
        <w:t>filePath</w:t>
      </w:r>
      <w:r w:rsidRPr="0054051B">
        <w:rPr>
          <w:lang w:val="lv-LV"/>
        </w:rPr>
        <w:t>="Enterprise.config"/&gt;</w:t>
      </w:r>
    </w:p>
    <w:p w14:paraId="19FE90FD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&lt;/sources&gt;</w:t>
      </w:r>
    </w:p>
    <w:p w14:paraId="19FE90F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&lt;/enterpriseLibrary.ConfigurationSource&gt; </w:t>
      </w:r>
    </w:p>
    <w:p w14:paraId="19FE90FF" w14:textId="77777777" w:rsidR="00913E35" w:rsidRPr="0054051B" w:rsidRDefault="00913E35" w:rsidP="00A03219">
      <w:pPr>
        <w:pStyle w:val="ListNumber"/>
      </w:pPr>
      <w:r w:rsidRPr="0054051B">
        <w:t xml:space="preserve">Izveidot </w:t>
      </w:r>
      <w:r w:rsidRPr="0054051B">
        <w:rPr>
          <w:i/>
        </w:rPr>
        <w:t>Enterprise</w:t>
      </w:r>
      <w:r w:rsidRPr="0054051B">
        <w:t xml:space="preserve"> </w:t>
      </w:r>
      <w:r w:rsidRPr="0054051B">
        <w:rPr>
          <w:i/>
        </w:rPr>
        <w:t>Library</w:t>
      </w:r>
      <w:r w:rsidRPr="0054051B">
        <w:t xml:space="preserve"> konfigurācijas datni, piemēram – </w:t>
      </w:r>
      <w:r w:rsidRPr="0054051B">
        <w:rPr>
          <w:i/>
        </w:rPr>
        <w:t>„Enterprise.config”</w:t>
      </w:r>
      <w:r w:rsidRPr="0054051B">
        <w:t>, un pievienojot sekojošus atribūtus:</w:t>
      </w:r>
    </w:p>
    <w:p w14:paraId="19FE9100" w14:textId="77777777" w:rsidR="00913E35" w:rsidRPr="0054051B" w:rsidRDefault="00913E35" w:rsidP="00560911">
      <w:pPr>
        <w:pStyle w:val="ListBullet"/>
      </w:pPr>
      <w:r w:rsidRPr="0054051B">
        <w:t xml:space="preserve">Konfigurācijas sekcijas </w:t>
      </w:r>
      <w:r w:rsidRPr="0054051B">
        <w:rPr>
          <w:rStyle w:val="ReferenceChar"/>
          <w:i/>
          <w:lang w:val="lv-LV"/>
        </w:rPr>
        <w:t>loggingConfiguration</w:t>
      </w:r>
      <w:r w:rsidRPr="0054051B">
        <w:t xml:space="preserve"> un </w:t>
      </w:r>
      <w:r w:rsidRPr="0054051B">
        <w:rPr>
          <w:rStyle w:val="ReferenceChar"/>
          <w:i/>
          <w:lang w:val="lv-LV"/>
        </w:rPr>
        <w:t>dataConfiguration</w:t>
      </w:r>
      <w:r w:rsidRPr="0054051B">
        <w:t>;</w:t>
      </w:r>
    </w:p>
    <w:p w14:paraId="19FE9101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&lt;configSections&gt;</w:t>
      </w:r>
    </w:p>
    <w:p w14:paraId="19FE910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&lt;section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="loggingConfiguration"</w:t>
      </w:r>
    </w:p>
    <w:p w14:paraId="19FE9103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type</w:t>
      </w:r>
      <w:r w:rsidRPr="0054051B">
        <w:rPr>
          <w:lang w:val="lv-LV"/>
        </w:rPr>
        <w:t>="Microsoft.Practices.EnterpriseLibrary.Logging.</w:t>
      </w:r>
    </w:p>
    <w:p w14:paraId="19FE9104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Configuration.LoggingSettings,</w:t>
      </w:r>
    </w:p>
    <w:p w14:paraId="19FE9105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Microsoft.Practices.EnterpriseLibrary.Logging, </w:t>
      </w:r>
    </w:p>
    <w:p w14:paraId="19FE9106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Version=4.0.0.0, Culture=neutral, </w:t>
      </w:r>
    </w:p>
    <w:p w14:paraId="19FE9107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PublicKeyToken=31bf3856ad364e35" </w:t>
      </w:r>
    </w:p>
    <w:p w14:paraId="19FE9108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</w:t>
      </w:r>
      <w:r w:rsidRPr="0054051B">
        <w:rPr>
          <w:color w:val="FF0000"/>
          <w:lang w:val="lv-LV"/>
        </w:rPr>
        <w:t>requirePermission</w:t>
      </w:r>
      <w:r w:rsidRPr="0054051B">
        <w:rPr>
          <w:lang w:val="lv-LV"/>
        </w:rPr>
        <w:t>="false" /&gt;</w:t>
      </w:r>
    </w:p>
    <w:p w14:paraId="19FE910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&lt;section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="dataConfiguration" </w:t>
      </w:r>
    </w:p>
    <w:p w14:paraId="19FE910A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type</w:t>
      </w:r>
      <w:r w:rsidRPr="0054051B">
        <w:rPr>
          <w:lang w:val="lv-LV"/>
        </w:rPr>
        <w:t>="Microsoft.Practices.EnterpriseLibrary.Data.</w:t>
      </w:r>
    </w:p>
    <w:p w14:paraId="19FE910B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Configuration.DatabaseSettings, </w:t>
      </w:r>
    </w:p>
    <w:p w14:paraId="19FE910C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Microsoft.Practices.EnterpriseLibrary.Data, Version=4.0.0.0, </w:t>
      </w:r>
    </w:p>
    <w:p w14:paraId="19FE910D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Culture=neutral, PublicKeyToken=31bf3856ad364e35" /&gt;</w:t>
      </w:r>
    </w:p>
    <w:p w14:paraId="19FE910E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>&lt;/configSections&gt;</w:t>
      </w:r>
    </w:p>
    <w:p w14:paraId="19FE910F" w14:textId="77777777" w:rsidR="00913E35" w:rsidRPr="0054051B" w:rsidRDefault="00913E35" w:rsidP="00560911">
      <w:pPr>
        <w:pStyle w:val="ListBullet"/>
      </w:pPr>
      <w:r w:rsidRPr="0054051B">
        <w:t xml:space="preserve">sekcijā </w:t>
      </w:r>
      <w:r w:rsidRPr="0054051B">
        <w:rPr>
          <w:rStyle w:val="ReferenceChar"/>
          <w:i/>
          <w:lang w:val="lv-LV"/>
        </w:rPr>
        <w:t>loggingConfiguration</w:t>
      </w:r>
      <w:r w:rsidRPr="0054051B">
        <w:t xml:space="preserve"> definēt sekojošas sadaļas:</w:t>
      </w:r>
    </w:p>
    <w:p w14:paraId="19FE9110" w14:textId="77777777" w:rsidR="00913E35" w:rsidRPr="0054051B" w:rsidRDefault="00913E35" w:rsidP="00560911">
      <w:pPr>
        <w:pStyle w:val="ListBullet2"/>
      </w:pPr>
      <w:r w:rsidRPr="0054051B">
        <w:rPr>
          <w:i/>
        </w:rPr>
        <w:t>listeners</w:t>
      </w:r>
      <w:r w:rsidRPr="0054051B">
        <w:t>;</w:t>
      </w:r>
    </w:p>
    <w:p w14:paraId="19FE9111" w14:textId="77777777" w:rsidR="00913E35" w:rsidRPr="0054051B" w:rsidRDefault="00913E35" w:rsidP="00560911">
      <w:pPr>
        <w:pStyle w:val="ListBullet2"/>
      </w:pPr>
      <w:r w:rsidRPr="0054051B">
        <w:rPr>
          <w:i/>
        </w:rPr>
        <w:t>formatters</w:t>
      </w:r>
      <w:r w:rsidRPr="0054051B">
        <w:t>;</w:t>
      </w:r>
    </w:p>
    <w:p w14:paraId="19FE9112" w14:textId="77777777" w:rsidR="00913E35" w:rsidRPr="0054051B" w:rsidRDefault="00913E35" w:rsidP="00560911">
      <w:pPr>
        <w:pStyle w:val="ListBullet2"/>
      </w:pPr>
      <w:r w:rsidRPr="0054051B">
        <w:rPr>
          <w:i/>
        </w:rPr>
        <w:t>categorySources</w:t>
      </w:r>
      <w:r w:rsidRPr="0054051B">
        <w:t>;</w:t>
      </w:r>
    </w:p>
    <w:p w14:paraId="19FE9113" w14:textId="77777777" w:rsidR="00913E35" w:rsidRPr="0054051B" w:rsidRDefault="00913E35" w:rsidP="00560911">
      <w:pPr>
        <w:pStyle w:val="ListBullet2"/>
      </w:pPr>
      <w:r w:rsidRPr="0054051B">
        <w:rPr>
          <w:i/>
        </w:rPr>
        <w:t>specialSources</w:t>
      </w:r>
      <w:r w:rsidRPr="0054051B">
        <w:t>.</w:t>
      </w:r>
    </w:p>
    <w:p w14:paraId="19FE9114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&lt;loggingConfiguration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="Logging Application Block" </w:t>
      </w:r>
    </w:p>
    <w:p w14:paraId="19FE9115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</w:r>
      <w:r w:rsidRPr="0054051B">
        <w:rPr>
          <w:color w:val="FF0000"/>
          <w:lang w:val="lv-LV"/>
        </w:rPr>
        <w:tab/>
        <w:t xml:space="preserve"> tracingEnabled</w:t>
      </w:r>
      <w:r w:rsidRPr="0054051B">
        <w:rPr>
          <w:lang w:val="lv-LV"/>
        </w:rPr>
        <w:t>="true"</w:t>
      </w:r>
    </w:p>
    <w:p w14:paraId="19FE9116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      </w:t>
      </w:r>
      <w:r w:rsidRPr="0054051B">
        <w:rPr>
          <w:color w:val="FF0000"/>
          <w:lang w:val="lv-LV"/>
        </w:rPr>
        <w:t>defaultCategory</w:t>
      </w:r>
      <w:r w:rsidRPr="0054051B">
        <w:rPr>
          <w:lang w:val="lv-LV"/>
        </w:rPr>
        <w:t xml:space="preserve">="General" </w:t>
      </w:r>
      <w:r w:rsidRPr="0054051B">
        <w:rPr>
          <w:color w:val="FF0000"/>
          <w:lang w:val="lv-LV"/>
        </w:rPr>
        <w:t>logWarningsWhenNoCategoriesMatch</w:t>
      </w:r>
      <w:r w:rsidRPr="0054051B">
        <w:rPr>
          <w:lang w:val="lv-LV"/>
        </w:rPr>
        <w:t>="true"&gt;</w:t>
      </w:r>
    </w:p>
    <w:p w14:paraId="19FE9117" w14:textId="77777777" w:rsidR="00913E35" w:rsidRPr="0054051B" w:rsidRDefault="00913E35" w:rsidP="00560911">
      <w:pPr>
        <w:pStyle w:val="ListBullet"/>
      </w:pPr>
      <w:r w:rsidRPr="0054051B">
        <w:t xml:space="preserve">sadaļa </w:t>
      </w:r>
      <w:r w:rsidRPr="0054051B">
        <w:rPr>
          <w:rStyle w:val="ReferenceChar"/>
          <w:i/>
          <w:lang w:val="lv-LV"/>
        </w:rPr>
        <w:t>listeners</w:t>
      </w:r>
      <w:r w:rsidRPr="0054051B">
        <w:t xml:space="preserve"> satur žurnalēšanas failus un to atribūtus;</w:t>
      </w:r>
    </w:p>
    <w:p w14:paraId="19FE9118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>&lt;listeners&gt;</w:t>
      </w:r>
    </w:p>
    <w:p w14:paraId="19FE9119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&lt;add </w:t>
      </w:r>
      <w:r w:rsidRPr="0054051B">
        <w:rPr>
          <w:color w:val="FF0000"/>
          <w:lang w:val="lv-LV"/>
        </w:rPr>
        <w:t>fileName</w:t>
      </w:r>
      <w:r w:rsidRPr="0054051B">
        <w:rPr>
          <w:lang w:val="lv-LV"/>
        </w:rPr>
        <w:t xml:space="preserve">="trace.log" </w:t>
      </w:r>
      <w:r w:rsidRPr="0054051B">
        <w:rPr>
          <w:color w:val="FF0000"/>
          <w:lang w:val="lv-LV"/>
        </w:rPr>
        <w:t>header</w:t>
      </w:r>
      <w:r w:rsidRPr="0054051B">
        <w:rPr>
          <w:lang w:val="lv-LV"/>
        </w:rPr>
        <w:t>="-----------------------------------"</w:t>
      </w:r>
    </w:p>
    <w:p w14:paraId="19FE911A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</w:t>
      </w:r>
      <w:r w:rsidRPr="0054051B">
        <w:rPr>
          <w:color w:val="FF0000"/>
          <w:lang w:val="lv-LV"/>
        </w:rPr>
        <w:t>footer</w:t>
      </w:r>
      <w:r w:rsidRPr="0054051B">
        <w:rPr>
          <w:lang w:val="lv-LV"/>
        </w:rPr>
        <w:t xml:space="preserve">="----------------------------------------" </w:t>
      </w:r>
    </w:p>
    <w:p w14:paraId="19FE911B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color w:val="FF0000"/>
          <w:lang w:val="lv-LV"/>
        </w:rPr>
        <w:t xml:space="preserve">       formatter</w:t>
      </w:r>
      <w:r w:rsidRPr="0054051B">
        <w:rPr>
          <w:lang w:val="lv-LV"/>
        </w:rPr>
        <w:t>="Text Formatter"</w:t>
      </w:r>
    </w:p>
    <w:p w14:paraId="19FE911C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</w:t>
      </w:r>
      <w:r w:rsidRPr="0054051B">
        <w:rPr>
          <w:color w:val="FF0000"/>
          <w:lang w:val="lv-LV"/>
        </w:rPr>
        <w:t>listenerDataType</w:t>
      </w:r>
      <w:r w:rsidRPr="0054051B">
        <w:rPr>
          <w:lang w:val="lv-LV"/>
        </w:rPr>
        <w:t>="Microsoft.Practices.EnterpriseLibrary.Logging.</w:t>
      </w:r>
    </w:p>
    <w:p w14:paraId="19FE911D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Configuration.FlatFileTraceListenerData,</w:t>
      </w:r>
    </w:p>
    <w:p w14:paraId="19FE911E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>Microsoft.Practices.EnterpriseLibrary.Logging, Version=4.0.0.0,</w:t>
      </w:r>
    </w:p>
    <w:p w14:paraId="19FE911F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Culture=neutral, PublicKeyToken=31bf3856ad364e35"</w:t>
      </w:r>
    </w:p>
    <w:p w14:paraId="19FE9120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color w:val="FF0000"/>
          <w:lang w:val="lv-LV"/>
        </w:rPr>
        <w:t>traceOutputOptions</w:t>
      </w:r>
      <w:r w:rsidRPr="0054051B">
        <w:rPr>
          <w:lang w:val="lv-LV"/>
        </w:rPr>
        <w:t xml:space="preserve">="DateTime" </w:t>
      </w:r>
      <w:r w:rsidRPr="0054051B">
        <w:rPr>
          <w:color w:val="FF0000"/>
          <w:lang w:val="lv-LV"/>
        </w:rPr>
        <w:t>filter</w:t>
      </w:r>
      <w:r w:rsidRPr="0054051B">
        <w:rPr>
          <w:lang w:val="lv-LV"/>
        </w:rPr>
        <w:t>="All"</w:t>
      </w:r>
    </w:p>
    <w:p w14:paraId="19FE9121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="Microsoft.Practices.EnterpriseLibrary.Logging.</w:t>
      </w:r>
    </w:p>
    <w:p w14:paraId="19FE9122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TraceListeners.FlatFileTraceListener, </w:t>
      </w:r>
    </w:p>
    <w:p w14:paraId="19FE9123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Microsoft.Practices.EnterpriseLibrary.Logging, Version=4.0.0.0, </w:t>
      </w:r>
    </w:p>
    <w:p w14:paraId="19FE9124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Culture=neutral, PublicKeyToken=31bf3856ad364e35"</w:t>
      </w:r>
    </w:p>
    <w:p w14:paraId="19FE9125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</w:t>
      </w:r>
      <w:r w:rsidRPr="0054051B">
        <w:rPr>
          <w:lang w:val="lv-LV"/>
        </w:rPr>
        <w:tab/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="FlatFile TraceListener" /&gt;</w:t>
      </w:r>
    </w:p>
    <w:p w14:paraId="19FE9126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&lt;add </w:t>
      </w:r>
      <w:r w:rsidRPr="0054051B">
        <w:rPr>
          <w:color w:val="FF0000"/>
          <w:lang w:val="lv-LV"/>
        </w:rPr>
        <w:t>fileName</w:t>
      </w:r>
      <w:r w:rsidRPr="0054051B">
        <w:rPr>
          <w:lang w:val="lv-LV"/>
        </w:rPr>
        <w:t>="unp.svclog"</w:t>
      </w:r>
    </w:p>
    <w:p w14:paraId="19FE9127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>listenerDataType</w:t>
      </w:r>
      <w:r w:rsidRPr="0054051B">
        <w:rPr>
          <w:lang w:val="lv-LV"/>
        </w:rPr>
        <w:t>="Microsoft.Practices.EnterpriseLibrary.</w:t>
      </w:r>
    </w:p>
    <w:p w14:paraId="19FE9128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Logging.Configuration.XmlTraceListenerData, </w:t>
      </w:r>
    </w:p>
    <w:p w14:paraId="19FE9129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Microsoft.Practices.EnterpriseLibrary.Logging, Version=4.0.0.0,</w:t>
      </w:r>
    </w:p>
    <w:p w14:paraId="19FE912A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Culture=neutral, PublicKeyToken=31bf3856ad364e35"</w:t>
      </w:r>
    </w:p>
    <w:p w14:paraId="19FE912B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</w:t>
      </w:r>
      <w:r w:rsidRPr="0054051B">
        <w:rPr>
          <w:lang w:val="lv-LV"/>
        </w:rPr>
        <w:tab/>
      </w:r>
      <w:r w:rsidRPr="0054051B">
        <w:rPr>
          <w:color w:val="FF0000"/>
          <w:lang w:val="lv-LV"/>
        </w:rPr>
        <w:t>traceOutputOptions</w:t>
      </w:r>
      <w:r w:rsidRPr="0054051B">
        <w:rPr>
          <w:lang w:val="lv-LV"/>
        </w:rPr>
        <w:t xml:space="preserve">="DateTime" </w:t>
      </w:r>
      <w:r w:rsidRPr="0054051B">
        <w:rPr>
          <w:color w:val="FF0000"/>
          <w:lang w:val="lv-LV"/>
        </w:rPr>
        <w:t>filter</w:t>
      </w:r>
      <w:r w:rsidRPr="0054051B">
        <w:rPr>
          <w:lang w:val="lv-LV"/>
        </w:rPr>
        <w:t xml:space="preserve">="All" </w:t>
      </w:r>
    </w:p>
    <w:p w14:paraId="19FE912C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color w:val="FF0000"/>
          <w:lang w:val="lv-LV"/>
        </w:rPr>
        <w:tab/>
        <w:t>type</w:t>
      </w:r>
      <w:r w:rsidRPr="0054051B">
        <w:rPr>
          <w:lang w:val="lv-LV"/>
        </w:rPr>
        <w:t>="Microsoft.Practices.EnterpriseLibrary.Logging.</w:t>
      </w:r>
    </w:p>
    <w:p w14:paraId="19FE912D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TraceListeners.XmlTraceListener, </w:t>
      </w:r>
    </w:p>
    <w:p w14:paraId="19FE912E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Microsoft.Practices.EnterpriseLibrary.Logging, Version=4.0.0.0,</w:t>
      </w:r>
    </w:p>
    <w:p w14:paraId="19FE912F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Culture=neutral, PublicKeyToken=31bf3856ad364e35"</w:t>
      </w:r>
    </w:p>
    <w:p w14:paraId="19FE9130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lastRenderedPageBreak/>
        <w:t>name</w:t>
      </w:r>
      <w:r w:rsidRPr="0054051B">
        <w:rPr>
          <w:lang w:val="lv-LV"/>
        </w:rPr>
        <w:t>="unprocessed" /&gt;</w:t>
      </w:r>
    </w:p>
    <w:p w14:paraId="19FE9131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&lt;add </w:t>
      </w:r>
      <w:r w:rsidRPr="0054051B">
        <w:rPr>
          <w:color w:val="FF0000"/>
          <w:lang w:val="lv-LV"/>
        </w:rPr>
        <w:t>fileName</w:t>
      </w:r>
      <w:r w:rsidRPr="0054051B">
        <w:rPr>
          <w:lang w:val="lv-LV"/>
        </w:rPr>
        <w:t>="trace-xml.svclog"</w:t>
      </w:r>
    </w:p>
    <w:p w14:paraId="19FE9132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color w:val="FF0000"/>
          <w:lang w:val="lv-LV"/>
        </w:rPr>
        <w:t>listenerDataType</w:t>
      </w:r>
      <w:r w:rsidRPr="0054051B">
        <w:rPr>
          <w:lang w:val="lv-LV"/>
        </w:rPr>
        <w:t>="Microsoft.Practices.EnterpriseLibrary.Logging.</w:t>
      </w:r>
    </w:p>
    <w:p w14:paraId="19FE9133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Configuration.XmlTraceListenerData, </w:t>
      </w:r>
    </w:p>
    <w:p w14:paraId="19FE9134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Microsoft.Practices.EnterpriseLibrary.Logging, Version=4.0.0.0,</w:t>
      </w:r>
    </w:p>
    <w:p w14:paraId="19FE9135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Culture=neutral, PublicKeyToken=31bf3856ad364e35"</w:t>
      </w:r>
    </w:p>
    <w:p w14:paraId="19FE9136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>traceOutputOptions</w:t>
      </w:r>
      <w:r w:rsidRPr="0054051B">
        <w:rPr>
          <w:lang w:val="lv-LV"/>
        </w:rPr>
        <w:t xml:space="preserve">="Timestamp" </w:t>
      </w:r>
      <w:r w:rsidRPr="0054051B">
        <w:rPr>
          <w:color w:val="FF0000"/>
          <w:lang w:val="lv-LV"/>
        </w:rPr>
        <w:t>filter</w:t>
      </w:r>
      <w:r w:rsidRPr="0054051B">
        <w:rPr>
          <w:lang w:val="lv-LV"/>
        </w:rPr>
        <w:t xml:space="preserve">="All" </w:t>
      </w:r>
    </w:p>
    <w:p w14:paraId="19FE9137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="Microsoft.Practices.EnterpriseLibrary.Logging.</w:t>
      </w:r>
    </w:p>
    <w:p w14:paraId="19FE9138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TraceListeners.XmlTraceListener, </w:t>
      </w:r>
    </w:p>
    <w:p w14:paraId="19FE9139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Microsoft.Practices.EnterpriseLibrary.Logging, Version=4.0.0.0, </w:t>
      </w:r>
    </w:p>
    <w:p w14:paraId="19FE913A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Culture=neutral, PublicKeyToken=31bf3856ad364e35"</w:t>
      </w:r>
    </w:p>
    <w:p w14:paraId="19FE913B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="XML Trace Listener" /&gt;</w:t>
      </w:r>
    </w:p>
    <w:p w14:paraId="19FE913C" w14:textId="77777777" w:rsidR="00913E35" w:rsidRPr="0054051B" w:rsidRDefault="00913E35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>&lt;/listeners&gt;</w:t>
      </w:r>
    </w:p>
    <w:p w14:paraId="19FE913D" w14:textId="77777777" w:rsidR="00913E35" w:rsidRPr="0054051B" w:rsidRDefault="00913E35" w:rsidP="00560911">
      <w:pPr>
        <w:pStyle w:val="ListBullet"/>
      </w:pPr>
      <w:r w:rsidRPr="0054051B">
        <w:t xml:space="preserve">Sadaļa </w:t>
      </w:r>
      <w:r w:rsidRPr="0054051B">
        <w:rPr>
          <w:rStyle w:val="ReferenceChar"/>
          <w:i/>
          <w:lang w:val="lv-LV"/>
        </w:rPr>
        <w:t>formatters</w:t>
      </w:r>
      <w:r w:rsidRPr="0054051B">
        <w:t xml:space="preserve"> satur ziņojumu šablonus;</w:t>
      </w:r>
    </w:p>
    <w:p w14:paraId="19FE913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&lt;formatters&gt;</w:t>
      </w:r>
    </w:p>
    <w:p w14:paraId="19FE913F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&lt;add </w:t>
      </w:r>
      <w:r w:rsidRPr="0054051B">
        <w:rPr>
          <w:color w:val="FF0000"/>
          <w:lang w:val="lv-LV"/>
        </w:rPr>
        <w:t>template</w:t>
      </w:r>
      <w:r w:rsidRPr="0054051B">
        <w:rPr>
          <w:lang w:val="lv-LV"/>
        </w:rPr>
        <w:t>="Timestamp: {timestamp}&amp;#xD;&amp;#xA;Message:</w:t>
      </w:r>
    </w:p>
    <w:p w14:paraId="19FE9140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{message}&amp;#xD;&amp;#xA;Category: {category}&amp;#xD;&amp;#xA;Priority:</w:t>
      </w:r>
    </w:p>
    <w:p w14:paraId="19FE9141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{priority}&amp;#xD;&amp;#xA;EventId: {eventid}&amp;#xD;&amp;#xA;Severity:</w:t>
      </w:r>
    </w:p>
    <w:p w14:paraId="19FE9142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{severity}&amp;#xD;&amp;#xA;Title:{title}&amp;#xD;&amp;#xA;Machine: </w:t>
      </w:r>
    </w:p>
    <w:p w14:paraId="19FE9143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{machine}&amp;#xD;&amp;#xA;Thread Name: {threadName}&amp;#xD;&amp;#xA;Extended </w:t>
      </w:r>
    </w:p>
    <w:p w14:paraId="19FE9144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Properties: {dictionary({key} - {value}&amp;#xD;&amp;#xA;)}"              </w:t>
      </w:r>
    </w:p>
    <w:p w14:paraId="19FE9145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="Microsoft.Practices.EnterpriseLibrary.Logging.Formatters.</w:t>
      </w:r>
    </w:p>
    <w:p w14:paraId="19FE9146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TextFormatter, Microsoft.Practices.EnterpriseLibrary.Logging, </w:t>
      </w:r>
    </w:p>
    <w:p w14:paraId="19FE9147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Version=4.0.0.0, Culture=neutral,PublicKeyToken=31bf3856ad364e35"</w:t>
      </w:r>
    </w:p>
    <w:p w14:paraId="19FE9148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</w:t>
      </w:r>
      <w:r w:rsidRPr="0054051B">
        <w:rPr>
          <w:lang w:val="lv-LV"/>
        </w:rPr>
        <w:tab/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="Text Formatter" /&gt;</w:t>
      </w:r>
    </w:p>
    <w:p w14:paraId="19FE9149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>&lt;/formatters&gt;</w:t>
      </w:r>
    </w:p>
    <w:p w14:paraId="19FE914A" w14:textId="77777777" w:rsidR="00913E35" w:rsidRPr="0054051B" w:rsidRDefault="00913E35" w:rsidP="00560911">
      <w:pPr>
        <w:pStyle w:val="ListBullet"/>
      </w:pPr>
      <w:r w:rsidRPr="0054051B">
        <w:t xml:space="preserve">Sadaļa </w:t>
      </w:r>
      <w:r w:rsidRPr="0054051B">
        <w:rPr>
          <w:rStyle w:val="ReferenceChar"/>
          <w:i/>
          <w:lang w:val="lv-LV"/>
        </w:rPr>
        <w:t>categorySources</w:t>
      </w:r>
      <w:r w:rsidRPr="0054051B">
        <w:t xml:space="preserve"> satur ziņojumu kategorijas un tām piesaistītos žurnalēšanas failus;</w:t>
      </w:r>
    </w:p>
    <w:p w14:paraId="19FE914B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&lt;categorySources&gt;</w:t>
      </w:r>
    </w:p>
    <w:p w14:paraId="19FE914C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&lt;add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 xml:space="preserve">="All"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="Activity"&gt;</w:t>
      </w:r>
    </w:p>
    <w:p w14:paraId="19FE914D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&lt;listeners&gt;</w:t>
      </w:r>
    </w:p>
    <w:p w14:paraId="19FE914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="FlatFile TraceListener" /&gt;</w:t>
      </w:r>
    </w:p>
    <w:p w14:paraId="19FE914F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="XML Trace Listener" /&gt;</w:t>
      </w:r>
    </w:p>
    <w:p w14:paraId="19FE9150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&lt;/listeners&gt;</w:t>
      </w:r>
    </w:p>
    <w:p w14:paraId="19FE9151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&lt;/add&gt;</w:t>
      </w:r>
    </w:p>
    <w:p w14:paraId="19FE915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&lt;add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 xml:space="preserve">="All"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="General"&gt;</w:t>
      </w:r>
    </w:p>
    <w:p w14:paraId="19FE9153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&lt;listeners&gt;</w:t>
      </w:r>
    </w:p>
    <w:p w14:paraId="19FE9154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="FlatFile TraceListener" /&gt;</w:t>
      </w:r>
    </w:p>
    <w:p w14:paraId="19FE9155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="XML Trace Listener" /&gt;</w:t>
      </w:r>
    </w:p>
    <w:p w14:paraId="19FE9156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&lt;/listeners&gt;</w:t>
      </w:r>
    </w:p>
    <w:p w14:paraId="19FE9157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&lt;/add&gt;</w:t>
      </w:r>
    </w:p>
    <w:p w14:paraId="19FE9158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&lt;add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 xml:space="preserve">="All"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="Log"&gt;</w:t>
      </w:r>
    </w:p>
    <w:p w14:paraId="19FE915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&lt;listeners&gt;</w:t>
      </w:r>
    </w:p>
    <w:p w14:paraId="19FE915A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="FlatFile TraceListener" /&gt;</w:t>
      </w:r>
    </w:p>
    <w:p w14:paraId="19FE915B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="XML Trace Listener" /&gt;</w:t>
      </w:r>
    </w:p>
    <w:p w14:paraId="19FE915C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&lt;/listeners&gt;</w:t>
      </w:r>
    </w:p>
    <w:p w14:paraId="19FE915D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&lt;/add&gt;</w:t>
      </w:r>
    </w:p>
    <w:p w14:paraId="19FE915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&lt;add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 xml:space="preserve">="All"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="Trace"&gt;</w:t>
      </w:r>
    </w:p>
    <w:p w14:paraId="19FE915F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&lt;listeners&gt;</w:t>
      </w:r>
    </w:p>
    <w:p w14:paraId="19FE9160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="FlatFile TraceListener" /&gt;</w:t>
      </w:r>
    </w:p>
    <w:p w14:paraId="19FE9161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="XML Trace Listener" /&gt;</w:t>
      </w:r>
    </w:p>
    <w:p w14:paraId="19FE916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&lt;/listeners&gt;</w:t>
      </w:r>
    </w:p>
    <w:p w14:paraId="19FE9163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&lt;/add&gt;</w:t>
      </w:r>
    </w:p>
    <w:p w14:paraId="19FE9164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>&lt;/categorySources&gt;</w:t>
      </w:r>
    </w:p>
    <w:p w14:paraId="19FE9165" w14:textId="77777777" w:rsidR="00913E35" w:rsidRPr="0054051B" w:rsidRDefault="00913E35" w:rsidP="00560911">
      <w:pPr>
        <w:pStyle w:val="ListBullet"/>
      </w:pPr>
      <w:r w:rsidRPr="0054051B">
        <w:t xml:space="preserve">Sadaļa </w:t>
      </w:r>
      <w:r w:rsidRPr="0054051B">
        <w:rPr>
          <w:rStyle w:val="ReferenceChar"/>
          <w:i/>
          <w:lang w:val="lv-LV"/>
        </w:rPr>
        <w:t>specialSources</w:t>
      </w:r>
      <w:r w:rsidRPr="0054051B">
        <w:t xml:space="preserve"> satur specifiskas ziņojumu kategorijas un tām piesaistītos žurnalēšanas failus.</w:t>
      </w:r>
    </w:p>
    <w:p w14:paraId="19FE9166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>&lt;specialSources&gt;</w:t>
      </w:r>
    </w:p>
    <w:p w14:paraId="19FE9167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&lt;allEvents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 xml:space="preserve">="All"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="All Events" /&gt;</w:t>
      </w:r>
    </w:p>
    <w:p w14:paraId="19FE9168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&lt;notProcessed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 xml:space="preserve">="All"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="Unprocessed Category" /&gt;</w:t>
      </w:r>
    </w:p>
    <w:p w14:paraId="19FE9169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&lt;errors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 xml:space="preserve">="All"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="Logging Errors &amp;amp; Warnings"&gt;</w:t>
      </w:r>
    </w:p>
    <w:p w14:paraId="19FE916A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&lt;listeners&gt;</w:t>
      </w:r>
    </w:p>
    <w:p w14:paraId="19FE916B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</w:t>
      </w:r>
      <w:r w:rsidRPr="0054051B">
        <w:rPr>
          <w:lang w:val="lv-LV"/>
        </w:rPr>
        <w:tab/>
        <w:t xml:space="preserve">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="unprocessed" /&gt;</w:t>
      </w:r>
    </w:p>
    <w:p w14:paraId="19FE916C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&lt;/listeners&gt;</w:t>
      </w:r>
    </w:p>
    <w:p w14:paraId="19FE916D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&lt;/errors&gt;</w:t>
      </w:r>
    </w:p>
    <w:p w14:paraId="19FE916E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lastRenderedPageBreak/>
        <w:t>&lt;/specialSources&gt;</w:t>
      </w:r>
    </w:p>
    <w:p w14:paraId="19FE916F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 </w:t>
      </w:r>
    </w:p>
    <w:p w14:paraId="19FE9170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>&lt;/loggingConfiguration&gt;</w:t>
      </w:r>
    </w:p>
    <w:p w14:paraId="19FE9171" w14:textId="77777777" w:rsidR="00913E35" w:rsidRPr="0054051B" w:rsidRDefault="00913E35" w:rsidP="00913E35">
      <w:pPr>
        <w:pStyle w:val="Heading2"/>
      </w:pPr>
      <w:bookmarkStart w:id="1701" w:name="_Toc299464345"/>
      <w:bookmarkStart w:id="1702" w:name="_Toc383009132"/>
      <w:r w:rsidRPr="0054051B">
        <w:t>WCF Servisa un klienta trasēšana</w:t>
      </w:r>
      <w:bookmarkEnd w:id="1701"/>
      <w:bookmarkEnd w:id="1702"/>
    </w:p>
    <w:p w14:paraId="19FE9172" w14:textId="0F2D6689" w:rsidR="00913E35" w:rsidRPr="0054051B" w:rsidRDefault="00913E35" w:rsidP="00560911">
      <w:r w:rsidRPr="0054051B">
        <w:t>Šajā piemērā tiks aprakstītas darbības, kas jāveic, lai piesaistītu esošam WCF servisam un klientam aktivitāšu trasēšanas funkcionalitāti izmantojot iebūvētās žurnalēšanas un trasēšanas</w:t>
      </w:r>
      <w:r w:rsidR="000F06FC" w:rsidRPr="0054051B">
        <w:t xml:space="preserve"> </w:t>
      </w:r>
      <w:r w:rsidRPr="0054051B">
        <w:t>funkcijas, kā arī papildus ziņojumu žurnalēšanu ar Diagnostic.dll bibliotēku.</w:t>
      </w:r>
    </w:p>
    <w:p w14:paraId="19FE9173" w14:textId="6396888B" w:rsidR="00913E35" w:rsidRPr="0054051B" w:rsidRDefault="00913E35" w:rsidP="00560911">
      <w:pPr>
        <w:rPr>
          <w:i/>
        </w:rPr>
      </w:pPr>
      <w:r w:rsidRPr="0054051B">
        <w:t xml:space="preserve">Izpildītais risinājuma piemērs uz </w:t>
      </w:r>
      <w:r w:rsidR="00560911" w:rsidRPr="0054051B">
        <w:t>kā balstīta šī instrukcija atrodam</w:t>
      </w:r>
      <w:r w:rsidR="009F79BB" w:rsidRPr="0054051B">
        <w:t>s</w:t>
      </w:r>
      <w:r w:rsidRPr="0054051B">
        <w:t xml:space="preserve"> katalogā </w:t>
      </w:r>
      <w:r w:rsidRPr="0054051B">
        <w:rPr>
          <w:i/>
        </w:rPr>
        <w:t>„~\Diagnostic\CS WebService\ex01WCFActivity”.</w:t>
      </w:r>
    </w:p>
    <w:p w14:paraId="19FE9174" w14:textId="77777777" w:rsidR="00913E35" w:rsidRPr="0054051B" w:rsidRDefault="00913E35" w:rsidP="00913E35">
      <w:pPr>
        <w:pStyle w:val="Heading3"/>
      </w:pPr>
      <w:bookmarkStart w:id="1703" w:name="_Toc299464346"/>
      <w:bookmarkStart w:id="1704" w:name="_Toc383009133"/>
      <w:r w:rsidRPr="0054051B">
        <w:t>Klienta konfigurācijas datne</w:t>
      </w:r>
      <w:bookmarkEnd w:id="1703"/>
      <w:bookmarkEnd w:id="1704"/>
    </w:p>
    <w:p w14:paraId="19FE9175" w14:textId="77777777" w:rsidR="00913E35" w:rsidRPr="0054051B" w:rsidRDefault="00913E35" w:rsidP="00560911">
      <w:r w:rsidRPr="0054051B">
        <w:t xml:space="preserve">Modificēt klienta konfigurācijas datni </w:t>
      </w:r>
      <w:r w:rsidRPr="0054051B">
        <w:rPr>
          <w:rStyle w:val="ReferenceChar"/>
          <w:i/>
          <w:lang w:val="lv-LV"/>
        </w:rPr>
        <w:t>app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config</w:t>
      </w:r>
      <w:r w:rsidRPr="0054051B">
        <w:t xml:space="preserve">, izmantojot </w:t>
      </w:r>
      <w:r w:rsidRPr="0054051B">
        <w:rPr>
          <w:rStyle w:val="ReferenceChar"/>
          <w:lang w:val="lv-LV"/>
        </w:rPr>
        <w:t xml:space="preserve">WCF </w:t>
      </w:r>
      <w:r w:rsidRPr="0054051B">
        <w:rPr>
          <w:rStyle w:val="ReferenceChar"/>
          <w:i/>
          <w:lang w:val="lv-LV"/>
        </w:rPr>
        <w:t>Configuration</w:t>
      </w:r>
      <w:r w:rsidRPr="0054051B">
        <w:rPr>
          <w:rStyle w:val="ReferenceChar"/>
          <w:lang w:val="lv-LV"/>
        </w:rPr>
        <w:t xml:space="preserve"> </w:t>
      </w:r>
      <w:r w:rsidRPr="0054051B">
        <w:rPr>
          <w:rStyle w:val="ReferenceChar"/>
          <w:i/>
          <w:lang w:val="lv-LV"/>
        </w:rPr>
        <w:t>Editor</w:t>
      </w:r>
      <w:r w:rsidRPr="0054051B">
        <w:t xml:space="preserve"> vai manuāli pievienojot sekojošus atribūtus:</w:t>
      </w:r>
    </w:p>
    <w:p w14:paraId="19FE9176" w14:textId="77777777" w:rsidR="00913E35" w:rsidRPr="0054051B" w:rsidRDefault="00913E35" w:rsidP="008863A4">
      <w:pPr>
        <w:pStyle w:val="ListParagraph"/>
        <w:numPr>
          <w:ilvl w:val="0"/>
          <w:numId w:val="33"/>
        </w:numPr>
        <w:spacing w:before="0" w:after="200" w:line="276" w:lineRule="auto"/>
      </w:pPr>
      <w:r w:rsidRPr="0054051B">
        <w:t xml:space="preserve">Sadaļu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kas satur sadaļas </w:t>
      </w:r>
      <w:r w:rsidRPr="0054051B">
        <w:rPr>
          <w:rStyle w:val="ReferenceChar"/>
          <w:i/>
          <w:lang w:val="lv-LV"/>
        </w:rPr>
        <w:t>sharedListeners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(pēc izvēles) un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. Sadaļā </w:t>
      </w:r>
      <w:r w:rsidRPr="0054051B">
        <w:rPr>
          <w:rStyle w:val="ReferenceChar"/>
          <w:i/>
          <w:lang w:val="lv-LV"/>
        </w:rPr>
        <w:t>sharedListeners</w:t>
      </w:r>
      <w:r w:rsidRPr="0054051B">
        <w:t xml:space="preserve"> definēt koplietojamos trasēšanas failus norādot sekojošus atribūtus: atrašanās vieta – </w:t>
      </w:r>
      <w:r w:rsidRPr="0054051B">
        <w:rPr>
          <w:rStyle w:val="ReferenceChar"/>
          <w:i/>
          <w:lang w:val="lv-LV"/>
        </w:rPr>
        <w:t>initializeData</w:t>
      </w:r>
      <w:r w:rsidRPr="0054051B">
        <w:t xml:space="preserve">, šajā gadījumā lietojuma katalogā, tips – </w:t>
      </w:r>
      <w:r w:rsidRPr="0054051B">
        <w:rPr>
          <w:rStyle w:val="ReferenceChar"/>
          <w:i/>
          <w:lang w:val="lv-LV"/>
        </w:rPr>
        <w:t>type</w:t>
      </w:r>
      <w:r w:rsidRPr="0054051B">
        <w:t xml:space="preserve">, identifikators – </w:t>
      </w:r>
      <w:r w:rsidRPr="0054051B">
        <w:rPr>
          <w:rStyle w:val="ReferenceChar"/>
          <w:lang w:val="lv-LV"/>
        </w:rPr>
        <w:t>name</w:t>
      </w:r>
      <w:r w:rsidRPr="0054051B">
        <w:t xml:space="preserve">, papildus žurnalēšanas iespējas – </w:t>
      </w:r>
      <w:r w:rsidRPr="0054051B">
        <w:rPr>
          <w:rStyle w:val="ReferenceChar"/>
          <w:i/>
          <w:lang w:val="lv-LV"/>
        </w:rPr>
        <w:t>traceOutputOptions</w:t>
      </w:r>
      <w:r w:rsidRPr="0054051B">
        <w:t xml:space="preserve"> un citi atribūti pēc nepieciešamības;</w:t>
      </w:r>
    </w:p>
    <w:p w14:paraId="19FE9177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&lt;system.diagnostics&gt;</w:t>
      </w:r>
    </w:p>
    <w:p w14:paraId="19FE9178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&lt;sharedListeners&gt;            </w:t>
      </w:r>
    </w:p>
    <w:p w14:paraId="19FE917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&lt;add </w:t>
      </w:r>
      <w:r w:rsidRPr="0054051B">
        <w:rPr>
          <w:color w:val="FF0000"/>
          <w:lang w:val="lv-LV"/>
        </w:rPr>
        <w:t>initializeData</w:t>
      </w:r>
      <w:r w:rsidRPr="0054051B">
        <w:rPr>
          <w:lang w:val="lv-LV"/>
        </w:rPr>
        <w:t>="app_tracelog.svclog"</w:t>
      </w:r>
    </w:p>
    <w:p w14:paraId="19FE917A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</w:t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 xml:space="preserve">="System.Diagnostics.XmlWriterTraceListener, System, </w:t>
      </w:r>
    </w:p>
    <w:p w14:paraId="19FE917B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ab/>
        <w:t xml:space="preserve">     Version=2.0.0.0, Culture=neutral, </w:t>
      </w:r>
    </w:p>
    <w:p w14:paraId="19FE917C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ab/>
        <w:t xml:space="preserve">     PublicKeyToken=b77a5c561934e089"</w:t>
      </w:r>
    </w:p>
    <w:p w14:paraId="19FE917D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="ServiceModelTraceListener" </w:t>
      </w:r>
    </w:p>
    <w:p w14:paraId="19FE917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color w:val="FF0000"/>
          <w:lang w:val="lv-LV"/>
        </w:rPr>
        <w:tab/>
        <w:t xml:space="preserve">     traceOutputOptions</w:t>
      </w:r>
      <w:r w:rsidRPr="0054051B">
        <w:rPr>
          <w:lang w:val="lv-LV"/>
        </w:rPr>
        <w:t>="Timestamp"&gt;</w:t>
      </w:r>
    </w:p>
    <w:p w14:paraId="19FE917F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&lt;filter </w:t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="" /&gt;</w:t>
      </w:r>
    </w:p>
    <w:p w14:paraId="19FE9180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&lt;/add&gt;</w:t>
      </w:r>
    </w:p>
    <w:p w14:paraId="19FE9181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&lt;/sharedListeners&gt;</w:t>
      </w:r>
    </w:p>
    <w:p w14:paraId="19FE9182" w14:textId="77777777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 definēt ziņojumu klases </w:t>
      </w:r>
      <w:r w:rsidRPr="0054051B">
        <w:rPr>
          <w:rStyle w:val="ReferenceChar"/>
          <w:i/>
          <w:lang w:val="lv-LV"/>
        </w:rPr>
        <w:t>source</w:t>
      </w:r>
      <w:r w:rsidRPr="0054051B">
        <w:t xml:space="preserve"> ar identifikatoriem </w:t>
      </w:r>
      <w:r w:rsidRPr="0054051B">
        <w:rPr>
          <w:rStyle w:val="ReferenceChar"/>
          <w:lang w:val="lv-LV"/>
        </w:rPr>
        <w:t>name</w:t>
      </w:r>
      <w:r w:rsidRPr="0054051B">
        <w:t xml:space="preserve">. Klasēm piesaistīt vismaz vienu </w:t>
      </w:r>
      <w:r w:rsidRPr="0054051B">
        <w:rPr>
          <w:rStyle w:val="ReferenceChar"/>
          <w:i/>
          <w:lang w:val="lv-LV"/>
        </w:rPr>
        <w:t>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failu, norādot kādu no koplietojamajiem failiem pēc tā identifikatora </w:t>
      </w:r>
      <w:r w:rsidRPr="0054051B">
        <w:rPr>
          <w:rStyle w:val="ReferenceChar"/>
          <w:lang w:val="lv-LV"/>
        </w:rPr>
        <w:t>name</w:t>
      </w:r>
      <w:r w:rsidRPr="0054051B">
        <w:t xml:space="preserve">, vai definējot jaunu failu; </w:t>
      </w:r>
    </w:p>
    <w:p w14:paraId="19FE9183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&lt;sources&gt;</w:t>
      </w:r>
    </w:p>
    <w:p w14:paraId="19FE9184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="System.ServiceModel"  </w:t>
      </w:r>
    </w:p>
    <w:p w14:paraId="19FE9185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="Information,ActivityTracing"</w:t>
      </w:r>
    </w:p>
    <w:p w14:paraId="19FE9186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</w:t>
      </w:r>
      <w:r w:rsidRPr="0054051B">
        <w:rPr>
          <w:color w:val="FF0000"/>
          <w:lang w:val="lv-LV"/>
        </w:rPr>
        <w:t>propagateActivity</w:t>
      </w:r>
      <w:r w:rsidRPr="0054051B">
        <w:rPr>
          <w:lang w:val="lv-LV"/>
        </w:rPr>
        <w:t>="true"&gt;</w:t>
      </w:r>
    </w:p>
    <w:p w14:paraId="19FE9187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&lt;listeners&gt;</w:t>
      </w:r>
    </w:p>
    <w:p w14:paraId="19FE9188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="ServiceModelTraceListener"&gt;</w:t>
      </w:r>
    </w:p>
    <w:p w14:paraId="19FE918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&lt;filter </w:t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="" /&gt;</w:t>
      </w:r>
    </w:p>
    <w:p w14:paraId="19FE918A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&lt;/add&gt;</w:t>
      </w:r>
    </w:p>
    <w:p w14:paraId="19FE918B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&lt;/listeners&gt;</w:t>
      </w:r>
    </w:p>
    <w:p w14:paraId="19FE918C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&lt;/source&gt;</w:t>
      </w:r>
    </w:p>
    <w:p w14:paraId="19FE918D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>&lt;/sources&gt;</w:t>
      </w:r>
    </w:p>
    <w:p w14:paraId="19FE918E" w14:textId="24D6757D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definēt atribūtu </w:t>
      </w:r>
      <w:r w:rsidRPr="0054051B">
        <w:rPr>
          <w:rStyle w:val="ReferenceChar"/>
          <w:i/>
          <w:lang w:val="lv-LV"/>
        </w:rPr>
        <w:t>trace</w:t>
      </w:r>
      <w:r w:rsidRPr="0054051B">
        <w:t xml:space="preserve"> ar īpašību </w:t>
      </w:r>
      <w:r w:rsidRPr="0054051B">
        <w:rPr>
          <w:rStyle w:val="ReferenceChar"/>
          <w:i/>
          <w:lang w:val="lv-LV"/>
        </w:rPr>
        <w:t>autoflush</w:t>
      </w:r>
      <w:r w:rsidRPr="0054051B">
        <w:t xml:space="preserve"> un vērtību </w:t>
      </w:r>
      <w:r w:rsidRPr="0054051B">
        <w:rPr>
          <w:rStyle w:val="ReferenceChar"/>
          <w:i/>
          <w:lang w:val="lv-LV"/>
        </w:rPr>
        <w:t>true</w:t>
      </w:r>
      <w:r w:rsidRPr="0054051B">
        <w:t>. Kas norāda</w:t>
      </w:r>
      <w:r w:rsidR="00B75F5B" w:rsidRPr="0054051B">
        <w:t xml:space="preserve">, </w:t>
      </w:r>
      <w:r w:rsidRPr="0054051B">
        <w:t>ka rakstīšana failā tiks veikta uzreiz;</w:t>
      </w:r>
      <w:r w:rsidR="00560911" w:rsidRPr="0054051B">
        <w:t xml:space="preserve"> </w:t>
      </w:r>
    </w:p>
    <w:p w14:paraId="19FE918F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&lt;trace </w:t>
      </w:r>
      <w:r w:rsidRPr="0054051B">
        <w:rPr>
          <w:color w:val="FF0000"/>
          <w:lang w:val="lv-LV"/>
        </w:rPr>
        <w:t>autoflush</w:t>
      </w:r>
      <w:r w:rsidRPr="0054051B">
        <w:rPr>
          <w:lang w:val="lv-LV"/>
        </w:rPr>
        <w:t>="true" /&gt;</w:t>
      </w:r>
    </w:p>
    <w:p w14:paraId="19FE9190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&lt;/system.diagnostics&gt;     </w:t>
      </w:r>
    </w:p>
    <w:p w14:paraId="19FE9191" w14:textId="77777777" w:rsidR="00913E35" w:rsidRPr="0054051B" w:rsidRDefault="00913E35" w:rsidP="00560911">
      <w:pPr>
        <w:pStyle w:val="ListBullet"/>
      </w:pPr>
      <w:r w:rsidRPr="0054051B">
        <w:t xml:space="preserve">Sadaļu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serviceModel</w:t>
      </w:r>
      <w:r w:rsidRPr="0054051B">
        <w:t xml:space="preserve">, kas satur sadaļas </w:t>
      </w:r>
      <w:r w:rsidRPr="0054051B">
        <w:rPr>
          <w:rStyle w:val="ReferenceChar"/>
          <w:i/>
          <w:lang w:val="lv-LV"/>
        </w:rPr>
        <w:t>diagnostic</w:t>
      </w:r>
      <w:r w:rsidRPr="0054051B">
        <w:t xml:space="preserve">, </w:t>
      </w:r>
      <w:r w:rsidRPr="0054051B">
        <w:rPr>
          <w:rStyle w:val="ReferenceChar"/>
          <w:i/>
          <w:lang w:val="lv-LV"/>
        </w:rPr>
        <w:t>bindings</w:t>
      </w:r>
      <w:r w:rsidRPr="0054051B">
        <w:t xml:space="preserve"> un </w:t>
      </w:r>
      <w:r w:rsidRPr="0054051B">
        <w:rPr>
          <w:rStyle w:val="ReferenceChar"/>
          <w:i/>
          <w:lang w:val="lv-LV"/>
        </w:rPr>
        <w:t>client</w:t>
      </w:r>
      <w:r w:rsidRPr="0054051B">
        <w:t xml:space="preserve">. Sadaļā </w:t>
      </w:r>
      <w:r w:rsidRPr="0054051B">
        <w:rPr>
          <w:rStyle w:val="ReferenceChar"/>
          <w:i/>
          <w:lang w:val="lv-LV"/>
        </w:rPr>
        <w:t>diagnostic</w:t>
      </w:r>
      <w:r w:rsidRPr="0054051B">
        <w:t xml:space="preserve"> iespējot vai atspējot ziņojumu žurnalēšanas iespējas; </w:t>
      </w:r>
    </w:p>
    <w:p w14:paraId="19FE919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lastRenderedPageBreak/>
        <w:t>&lt;system.serviceModel&gt;</w:t>
      </w:r>
    </w:p>
    <w:p w14:paraId="19FE9193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&lt;diagnostics&gt;</w:t>
      </w:r>
    </w:p>
    <w:p w14:paraId="19FE9194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&lt;messageLogging </w:t>
      </w:r>
      <w:r w:rsidRPr="0054051B">
        <w:rPr>
          <w:color w:val="FF0000"/>
          <w:lang w:val="lv-LV"/>
        </w:rPr>
        <w:t>logEntireMessage</w:t>
      </w:r>
      <w:r w:rsidRPr="0054051B">
        <w:rPr>
          <w:lang w:val="lv-LV"/>
        </w:rPr>
        <w:t xml:space="preserve">="true" </w:t>
      </w:r>
      <w:r w:rsidRPr="0054051B">
        <w:rPr>
          <w:lang w:val="lv-LV"/>
        </w:rPr>
        <w:tab/>
        <w:t xml:space="preserve"> </w:t>
      </w:r>
    </w:p>
    <w:p w14:paraId="19FE9195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color w:val="FF0000"/>
          <w:lang w:val="lv-LV"/>
        </w:rPr>
        <w:tab/>
      </w:r>
      <w:r w:rsidRPr="0054051B">
        <w:rPr>
          <w:color w:val="FF0000"/>
          <w:lang w:val="lv-LV"/>
        </w:rPr>
        <w:tab/>
      </w:r>
      <w:r w:rsidRPr="0054051B">
        <w:rPr>
          <w:color w:val="FF0000"/>
          <w:lang w:val="lv-LV"/>
        </w:rPr>
        <w:tab/>
        <w:t xml:space="preserve">  logMessagesAtTransportLevel</w:t>
      </w:r>
      <w:r w:rsidRPr="0054051B">
        <w:rPr>
          <w:lang w:val="lv-LV"/>
        </w:rPr>
        <w:t>="true" /&gt;</w:t>
      </w:r>
    </w:p>
    <w:p w14:paraId="19FE9196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&lt;/diagnostics&gt;</w:t>
      </w:r>
    </w:p>
    <w:p w14:paraId="19FE9197" w14:textId="77777777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bindings</w:t>
      </w:r>
      <w:r w:rsidRPr="0054051B">
        <w:t xml:space="preserve"> uzstādīt servisa piesaistes konfigurāciju; </w:t>
      </w:r>
    </w:p>
    <w:p w14:paraId="19FE9198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&lt;bindings&gt;</w:t>
      </w:r>
    </w:p>
    <w:p w14:paraId="19FE919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&lt;basicHttpBinding&gt;</w:t>
      </w:r>
    </w:p>
    <w:p w14:paraId="19FE919A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&lt;binding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="BasicHttpBinding_IService1" </w:t>
      </w:r>
    </w:p>
    <w:p w14:paraId="19FE919B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  <w:t xml:space="preserve">  closeTimeout</w:t>
      </w:r>
      <w:r w:rsidRPr="0054051B">
        <w:rPr>
          <w:lang w:val="lv-LV"/>
        </w:rPr>
        <w:t xml:space="preserve">="00:01:00" </w:t>
      </w:r>
      <w:r w:rsidRPr="0054051B">
        <w:rPr>
          <w:color w:val="FF0000"/>
          <w:lang w:val="lv-LV"/>
        </w:rPr>
        <w:t>openTimeout</w:t>
      </w:r>
      <w:r w:rsidRPr="0054051B">
        <w:rPr>
          <w:lang w:val="lv-LV"/>
        </w:rPr>
        <w:t xml:space="preserve">="00:01:00" </w:t>
      </w:r>
    </w:p>
    <w:p w14:paraId="19FE919C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  <w:t xml:space="preserve">  receiveTimeout</w:t>
      </w:r>
      <w:r w:rsidRPr="0054051B">
        <w:rPr>
          <w:lang w:val="lv-LV"/>
        </w:rPr>
        <w:t xml:space="preserve">="00:10:00" </w:t>
      </w:r>
      <w:r w:rsidRPr="0054051B">
        <w:rPr>
          <w:color w:val="FF0000"/>
          <w:lang w:val="lv-LV"/>
        </w:rPr>
        <w:t>sendTimeout</w:t>
      </w:r>
      <w:r w:rsidRPr="0054051B">
        <w:rPr>
          <w:lang w:val="lv-LV"/>
        </w:rPr>
        <w:t xml:space="preserve">="00:01:00" </w:t>
      </w:r>
    </w:p>
    <w:p w14:paraId="19FE919D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  <w:t xml:space="preserve">  allowCookies</w:t>
      </w:r>
      <w:r w:rsidRPr="0054051B">
        <w:rPr>
          <w:lang w:val="lv-LV"/>
        </w:rPr>
        <w:t xml:space="preserve">="false" </w:t>
      </w:r>
      <w:r w:rsidRPr="0054051B">
        <w:rPr>
          <w:color w:val="FF0000"/>
          <w:lang w:val="lv-LV"/>
        </w:rPr>
        <w:t>bypassProxyOnLocal</w:t>
      </w:r>
      <w:r w:rsidRPr="0054051B">
        <w:rPr>
          <w:lang w:val="lv-LV"/>
        </w:rPr>
        <w:t>="false"</w:t>
      </w:r>
    </w:p>
    <w:p w14:paraId="19FE919E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</w:t>
      </w:r>
      <w:r w:rsidRPr="0054051B">
        <w:rPr>
          <w:color w:val="FF0000"/>
          <w:lang w:val="lv-LV"/>
        </w:rPr>
        <w:t>hostNameComparisonMode</w:t>
      </w:r>
      <w:r w:rsidRPr="0054051B">
        <w:rPr>
          <w:lang w:val="lv-LV"/>
        </w:rPr>
        <w:t>="StrongWildcard"</w:t>
      </w:r>
    </w:p>
    <w:p w14:paraId="19FE919F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</w:t>
      </w:r>
      <w:r w:rsidRPr="0054051B">
        <w:rPr>
          <w:color w:val="FF0000"/>
          <w:lang w:val="lv-LV"/>
        </w:rPr>
        <w:t>maxBufferSize</w:t>
      </w:r>
      <w:r w:rsidRPr="0054051B">
        <w:rPr>
          <w:lang w:val="lv-LV"/>
        </w:rPr>
        <w:t xml:space="preserve">="65536" </w:t>
      </w:r>
      <w:r w:rsidRPr="0054051B">
        <w:rPr>
          <w:color w:val="FF0000"/>
          <w:lang w:val="lv-LV"/>
        </w:rPr>
        <w:t>maxBufferPoolSize</w:t>
      </w:r>
      <w:r w:rsidRPr="0054051B">
        <w:rPr>
          <w:lang w:val="lv-LV"/>
        </w:rPr>
        <w:t xml:space="preserve">="524288" </w:t>
      </w:r>
    </w:p>
    <w:p w14:paraId="19FE91A0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</w:t>
      </w:r>
      <w:r w:rsidRPr="0054051B">
        <w:rPr>
          <w:color w:val="FF0000"/>
          <w:lang w:val="lv-LV"/>
        </w:rPr>
        <w:tab/>
        <w:t xml:space="preserve">  maxReceivedMessageSize</w:t>
      </w:r>
      <w:r w:rsidRPr="0054051B">
        <w:rPr>
          <w:lang w:val="lv-LV"/>
        </w:rPr>
        <w:t>="65536"</w:t>
      </w:r>
    </w:p>
    <w:p w14:paraId="19FE91A1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</w:t>
      </w:r>
      <w:r w:rsidRPr="0054051B">
        <w:rPr>
          <w:color w:val="FF0000"/>
          <w:lang w:val="lv-LV"/>
        </w:rPr>
        <w:t>messageEncoding</w:t>
      </w:r>
      <w:r w:rsidRPr="0054051B">
        <w:rPr>
          <w:lang w:val="lv-LV"/>
        </w:rPr>
        <w:t xml:space="preserve">="Text" </w:t>
      </w:r>
      <w:r w:rsidRPr="0054051B">
        <w:rPr>
          <w:color w:val="FF0000"/>
          <w:lang w:val="lv-LV"/>
        </w:rPr>
        <w:t>textEncoding</w:t>
      </w:r>
      <w:r w:rsidRPr="0054051B">
        <w:rPr>
          <w:lang w:val="lv-LV"/>
        </w:rPr>
        <w:t xml:space="preserve">="utf-8" </w:t>
      </w:r>
    </w:p>
    <w:p w14:paraId="19FE91A2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</w:t>
      </w:r>
      <w:r w:rsidRPr="0054051B">
        <w:rPr>
          <w:color w:val="FF0000"/>
          <w:lang w:val="lv-LV"/>
        </w:rPr>
        <w:tab/>
        <w:t xml:space="preserve">  transferMode</w:t>
      </w:r>
      <w:r w:rsidRPr="0054051B">
        <w:rPr>
          <w:lang w:val="lv-LV"/>
        </w:rPr>
        <w:t xml:space="preserve">="Buffered" </w:t>
      </w:r>
      <w:r w:rsidRPr="0054051B">
        <w:rPr>
          <w:color w:val="FF0000"/>
          <w:lang w:val="lv-LV"/>
        </w:rPr>
        <w:t>useDefaultWebProxy</w:t>
      </w:r>
      <w:r w:rsidRPr="0054051B">
        <w:rPr>
          <w:lang w:val="lv-LV"/>
        </w:rPr>
        <w:t>="true"&gt;</w:t>
      </w:r>
    </w:p>
    <w:p w14:paraId="19FE91A3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&lt;readerQuotas </w:t>
      </w:r>
      <w:r w:rsidRPr="0054051B">
        <w:rPr>
          <w:color w:val="FF0000"/>
          <w:lang w:val="lv-LV"/>
        </w:rPr>
        <w:t>maxDepth</w:t>
      </w:r>
      <w:r w:rsidRPr="0054051B">
        <w:rPr>
          <w:lang w:val="lv-LV"/>
        </w:rPr>
        <w:t xml:space="preserve">="32" </w:t>
      </w:r>
      <w:r w:rsidRPr="0054051B">
        <w:rPr>
          <w:color w:val="FF0000"/>
          <w:lang w:val="lv-LV"/>
        </w:rPr>
        <w:t>maxStringContentLength</w:t>
      </w:r>
      <w:r w:rsidRPr="0054051B">
        <w:rPr>
          <w:lang w:val="lv-LV"/>
        </w:rPr>
        <w:t xml:space="preserve">="8192" </w:t>
      </w:r>
    </w:p>
    <w:p w14:paraId="19FE91A4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</w:t>
      </w:r>
      <w:r w:rsidRPr="0054051B">
        <w:rPr>
          <w:lang w:val="lv-LV"/>
        </w:rPr>
        <w:tab/>
        <w:t xml:space="preserve">   </w:t>
      </w:r>
      <w:r w:rsidRPr="0054051B">
        <w:rPr>
          <w:color w:val="FF0000"/>
          <w:lang w:val="lv-LV"/>
        </w:rPr>
        <w:t>maxArrayLength</w:t>
      </w:r>
      <w:r w:rsidRPr="0054051B">
        <w:rPr>
          <w:lang w:val="lv-LV"/>
        </w:rPr>
        <w:t xml:space="preserve">="16384" </w:t>
      </w:r>
      <w:r w:rsidRPr="0054051B">
        <w:rPr>
          <w:color w:val="FF0000"/>
          <w:lang w:val="lv-LV"/>
        </w:rPr>
        <w:t>maxBytesPerRead</w:t>
      </w:r>
      <w:r w:rsidRPr="0054051B">
        <w:rPr>
          <w:lang w:val="lv-LV"/>
        </w:rPr>
        <w:t>="4096"</w:t>
      </w:r>
    </w:p>
    <w:p w14:paraId="19FE91A5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 xml:space="preserve">   </w:t>
      </w:r>
      <w:r w:rsidRPr="0054051B">
        <w:rPr>
          <w:color w:val="FF0000"/>
          <w:lang w:val="lv-LV"/>
        </w:rPr>
        <w:t>maxNameTableCharCount</w:t>
      </w:r>
      <w:r w:rsidRPr="0054051B">
        <w:rPr>
          <w:lang w:val="lv-LV"/>
        </w:rPr>
        <w:t>="16384" /&gt;</w:t>
      </w:r>
    </w:p>
    <w:p w14:paraId="19FE91A6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&lt;security </w:t>
      </w:r>
      <w:r w:rsidRPr="0054051B">
        <w:rPr>
          <w:color w:val="FF0000"/>
          <w:lang w:val="lv-LV"/>
        </w:rPr>
        <w:t>mode</w:t>
      </w:r>
      <w:r w:rsidRPr="0054051B">
        <w:rPr>
          <w:lang w:val="lv-LV"/>
        </w:rPr>
        <w:t>="None"&gt;</w:t>
      </w:r>
    </w:p>
    <w:p w14:paraId="19FE91A7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&lt;transport </w:t>
      </w:r>
      <w:r w:rsidRPr="0054051B">
        <w:rPr>
          <w:color w:val="FF0000"/>
          <w:lang w:val="lv-LV"/>
        </w:rPr>
        <w:t>clientCredentialType</w:t>
      </w:r>
      <w:r w:rsidRPr="0054051B">
        <w:rPr>
          <w:lang w:val="lv-LV"/>
        </w:rPr>
        <w:t xml:space="preserve">="None" </w:t>
      </w:r>
    </w:p>
    <w:p w14:paraId="19FE91A8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</w:r>
      <w:r w:rsidRPr="0054051B">
        <w:rPr>
          <w:color w:val="FF0000"/>
          <w:lang w:val="lv-LV"/>
        </w:rPr>
        <w:tab/>
      </w:r>
      <w:r w:rsidRPr="0054051B">
        <w:rPr>
          <w:color w:val="FF0000"/>
          <w:lang w:val="lv-LV"/>
        </w:rPr>
        <w:tab/>
        <w:t xml:space="preserve"> proxyCredentialType</w:t>
      </w:r>
      <w:r w:rsidRPr="0054051B">
        <w:rPr>
          <w:lang w:val="lv-LV"/>
        </w:rPr>
        <w:t>="None"</w:t>
      </w:r>
    </w:p>
    <w:p w14:paraId="19FE91A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          </w:t>
      </w:r>
      <w:r w:rsidRPr="0054051B">
        <w:rPr>
          <w:color w:val="FF0000"/>
          <w:lang w:val="lv-LV"/>
        </w:rPr>
        <w:t>realm</w:t>
      </w:r>
      <w:r w:rsidRPr="0054051B">
        <w:rPr>
          <w:lang w:val="lv-LV"/>
        </w:rPr>
        <w:t>="" /&gt;</w:t>
      </w:r>
    </w:p>
    <w:p w14:paraId="19FE91AA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&lt;message </w:t>
      </w:r>
      <w:r w:rsidRPr="0054051B">
        <w:rPr>
          <w:color w:val="FF0000"/>
          <w:lang w:val="lv-LV"/>
        </w:rPr>
        <w:t>clientCredentialType</w:t>
      </w:r>
      <w:r w:rsidRPr="0054051B">
        <w:rPr>
          <w:lang w:val="lv-LV"/>
        </w:rPr>
        <w:t xml:space="preserve">="UserName" </w:t>
      </w:r>
    </w:p>
    <w:p w14:paraId="19FE91AB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</w:r>
      <w:r w:rsidRPr="0054051B">
        <w:rPr>
          <w:color w:val="FF0000"/>
          <w:lang w:val="lv-LV"/>
        </w:rPr>
        <w:tab/>
        <w:t xml:space="preserve">      algorithmSuite</w:t>
      </w:r>
      <w:r w:rsidRPr="0054051B">
        <w:rPr>
          <w:lang w:val="lv-LV"/>
        </w:rPr>
        <w:t>="Default" /&gt;</w:t>
      </w:r>
    </w:p>
    <w:p w14:paraId="19FE91AC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&lt;/security&gt;</w:t>
      </w:r>
    </w:p>
    <w:p w14:paraId="19FE91AD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&lt;/binding&gt;</w:t>
      </w:r>
    </w:p>
    <w:p w14:paraId="19FE91A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&lt;/basicHttpBinding&gt;</w:t>
      </w:r>
    </w:p>
    <w:p w14:paraId="19FE91AF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&lt;/bindings&gt;</w:t>
      </w:r>
    </w:p>
    <w:p w14:paraId="19FE91B0" w14:textId="512CC456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client</w:t>
      </w:r>
      <w:r w:rsidRPr="0054051B">
        <w:t xml:space="preserve"> piesaistīt servisu </w:t>
      </w:r>
      <w:r w:rsidR="00B75F5B" w:rsidRPr="0054051B">
        <w:t>–</w:t>
      </w:r>
      <w:r w:rsidRPr="0054051B">
        <w:t xml:space="preserve"> </w:t>
      </w:r>
      <w:r w:rsidRPr="0054051B">
        <w:rPr>
          <w:rStyle w:val="ReferenceChar"/>
          <w:i/>
          <w:lang w:val="lv-LV"/>
        </w:rPr>
        <w:t>adress</w:t>
      </w:r>
      <w:r w:rsidRPr="0054051B">
        <w:t xml:space="preserve"> un norādīt piesaistes tipu </w:t>
      </w:r>
      <w:r w:rsidR="00B75F5B" w:rsidRPr="0054051B">
        <w:t>–</w:t>
      </w:r>
      <w:r w:rsidRPr="0054051B">
        <w:t xml:space="preserve"> </w:t>
      </w:r>
      <w:r w:rsidRPr="0054051B">
        <w:rPr>
          <w:rStyle w:val="ReferenceChar"/>
          <w:i/>
          <w:lang w:val="lv-LV"/>
        </w:rPr>
        <w:t>binding</w:t>
      </w:r>
      <w:r w:rsidRPr="0054051B">
        <w:t xml:space="preserve"> un tās konfigurāciju – </w:t>
      </w:r>
      <w:r w:rsidRPr="0054051B">
        <w:rPr>
          <w:rStyle w:val="ReferenceChar"/>
          <w:i/>
          <w:lang w:val="lv-LV"/>
        </w:rPr>
        <w:t>bindingConfiguration</w:t>
      </w:r>
      <w:r w:rsidRPr="0054051B">
        <w:t>.</w:t>
      </w:r>
    </w:p>
    <w:p w14:paraId="19FE91B1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&lt;client&gt;</w:t>
      </w:r>
    </w:p>
    <w:p w14:paraId="19FE91B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&lt;endpoint </w:t>
      </w:r>
      <w:r w:rsidRPr="0054051B">
        <w:rPr>
          <w:color w:val="FF0000"/>
          <w:lang w:val="lv-LV"/>
        </w:rPr>
        <w:t>address</w:t>
      </w:r>
      <w:r w:rsidRPr="0054051B">
        <w:rPr>
          <w:lang w:val="lv-LV"/>
        </w:rPr>
        <w:t xml:space="preserve">="http://localhost:64775/Service1.svc" </w:t>
      </w:r>
    </w:p>
    <w:p w14:paraId="19FE91B3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</w:t>
      </w:r>
      <w:r w:rsidRPr="0054051B">
        <w:rPr>
          <w:color w:val="FF0000"/>
          <w:lang w:val="lv-LV"/>
        </w:rPr>
        <w:t>binding</w:t>
      </w:r>
      <w:r w:rsidRPr="0054051B">
        <w:rPr>
          <w:lang w:val="lv-LV"/>
        </w:rPr>
        <w:t>="basicHttpBinding"</w:t>
      </w:r>
    </w:p>
    <w:p w14:paraId="19FE91B4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</w:t>
      </w:r>
      <w:r w:rsidRPr="0054051B">
        <w:rPr>
          <w:color w:val="FF0000"/>
          <w:lang w:val="lv-LV"/>
        </w:rPr>
        <w:t>bindingConfiguration</w:t>
      </w:r>
      <w:r w:rsidRPr="0054051B">
        <w:rPr>
          <w:lang w:val="lv-LV"/>
        </w:rPr>
        <w:t xml:space="preserve">="BasicHttpBinding_IService1"  </w:t>
      </w:r>
    </w:p>
    <w:p w14:paraId="19FE91B5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contract</w:t>
      </w:r>
      <w:r w:rsidRPr="0054051B">
        <w:rPr>
          <w:lang w:val="lv-LV"/>
        </w:rPr>
        <w:t>="ServiceRef.IService1"</w:t>
      </w:r>
    </w:p>
    <w:p w14:paraId="19FE91B6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="BasicHttpBinding_IService1" /&gt;</w:t>
      </w:r>
    </w:p>
    <w:p w14:paraId="19FE91B7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&lt;/client&gt;</w:t>
      </w:r>
    </w:p>
    <w:p w14:paraId="19FE91B8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>&lt;/system.serviceModel&gt;</w:t>
      </w:r>
    </w:p>
    <w:p w14:paraId="19FE91B9" w14:textId="77777777" w:rsidR="00913E35" w:rsidRPr="0054051B" w:rsidRDefault="00913E35" w:rsidP="00913E35">
      <w:pPr>
        <w:pStyle w:val="Heading3"/>
      </w:pPr>
      <w:bookmarkStart w:id="1705" w:name="_Toc299464347"/>
      <w:bookmarkStart w:id="1706" w:name="_Toc383009134"/>
      <w:r w:rsidRPr="0054051B">
        <w:t>Servisa konfigurācijas datne</w:t>
      </w:r>
      <w:bookmarkEnd w:id="1705"/>
      <w:bookmarkEnd w:id="1706"/>
      <w:r w:rsidRPr="0054051B">
        <w:t xml:space="preserve"> </w:t>
      </w:r>
    </w:p>
    <w:p w14:paraId="19FE91BA" w14:textId="77777777" w:rsidR="00913E35" w:rsidRPr="0054051B" w:rsidRDefault="00913E35" w:rsidP="00560911">
      <w:r w:rsidRPr="0054051B">
        <w:t xml:space="preserve">Modificēt servisa konfigurācijas datni </w:t>
      </w:r>
      <w:r w:rsidRPr="0054051B">
        <w:rPr>
          <w:rStyle w:val="ReferenceChar"/>
          <w:i/>
          <w:lang w:val="lv-LV"/>
        </w:rPr>
        <w:t>web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config</w:t>
      </w:r>
      <w:r w:rsidRPr="0054051B">
        <w:t xml:space="preserve">, izmantojot </w:t>
      </w:r>
      <w:r w:rsidRPr="0054051B">
        <w:rPr>
          <w:rStyle w:val="ReferenceChar"/>
          <w:lang w:val="lv-LV"/>
        </w:rPr>
        <w:t xml:space="preserve">WCF </w:t>
      </w:r>
      <w:r w:rsidRPr="0054051B">
        <w:rPr>
          <w:rStyle w:val="ReferenceChar"/>
          <w:i/>
          <w:lang w:val="lv-LV"/>
        </w:rPr>
        <w:t>Configuration</w:t>
      </w:r>
      <w:r w:rsidRPr="0054051B">
        <w:rPr>
          <w:rStyle w:val="ReferenceChar"/>
          <w:lang w:val="lv-LV"/>
        </w:rPr>
        <w:t xml:space="preserve"> </w:t>
      </w:r>
      <w:r w:rsidRPr="0054051B">
        <w:rPr>
          <w:rStyle w:val="ReferenceChar"/>
          <w:i/>
          <w:lang w:val="lv-LV"/>
        </w:rPr>
        <w:t>Editor</w:t>
      </w:r>
      <w:r w:rsidRPr="0054051B">
        <w:t xml:space="preserve"> vai manuāli pievienojot sekojošus atribūtus:</w:t>
      </w:r>
    </w:p>
    <w:p w14:paraId="19FE91BB" w14:textId="77777777" w:rsidR="00913E35" w:rsidRPr="0054051B" w:rsidRDefault="00913E35" w:rsidP="00560911">
      <w:pPr>
        <w:pStyle w:val="ListBullet"/>
      </w:pPr>
      <w:r w:rsidRPr="0054051B">
        <w:t xml:space="preserve">Sadaļu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kas satur sadaļas </w:t>
      </w:r>
      <w:r w:rsidRPr="0054051B">
        <w:rPr>
          <w:rStyle w:val="ReferenceChar"/>
          <w:i/>
          <w:lang w:val="lv-LV"/>
        </w:rPr>
        <w:t>sharedListeners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(pēc izvēles) un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. Sadaļā </w:t>
      </w:r>
      <w:r w:rsidRPr="0054051B">
        <w:rPr>
          <w:rStyle w:val="ReferenceChar"/>
          <w:i/>
          <w:lang w:val="lv-LV"/>
        </w:rPr>
        <w:t>sharedListeners</w:t>
      </w:r>
      <w:r w:rsidRPr="0054051B">
        <w:t xml:space="preserve"> definēt koplietojamos trasēšanas failus norādot sekojošus atribūtus: atrašanās vieta – </w:t>
      </w:r>
      <w:r w:rsidRPr="0054051B">
        <w:rPr>
          <w:rStyle w:val="ReferenceChar"/>
          <w:i/>
          <w:lang w:val="lv-LV"/>
        </w:rPr>
        <w:t>initializeData</w:t>
      </w:r>
      <w:r w:rsidRPr="0054051B">
        <w:t xml:space="preserve">, šajā gadījumā lietojuma katalogā, tips – </w:t>
      </w:r>
      <w:r w:rsidRPr="0054051B">
        <w:rPr>
          <w:rStyle w:val="ReferenceChar"/>
          <w:i/>
          <w:lang w:val="lv-LV"/>
        </w:rPr>
        <w:t>type</w:t>
      </w:r>
      <w:r w:rsidRPr="0054051B">
        <w:t xml:space="preserve">, identifikators – </w:t>
      </w:r>
      <w:r w:rsidRPr="0054051B">
        <w:rPr>
          <w:rStyle w:val="ReferenceChar"/>
          <w:lang w:val="lv-LV"/>
        </w:rPr>
        <w:t>name</w:t>
      </w:r>
      <w:r w:rsidRPr="0054051B">
        <w:t xml:space="preserve">, papildus žurnalēšanas iespējas – </w:t>
      </w:r>
      <w:r w:rsidRPr="0054051B">
        <w:rPr>
          <w:rStyle w:val="ReferenceChar"/>
          <w:i/>
          <w:lang w:val="lv-LV"/>
        </w:rPr>
        <w:t>traceOutputOptions</w:t>
      </w:r>
      <w:r w:rsidRPr="0054051B">
        <w:t xml:space="preserve"> un citi atribūti pēc nepieciešamības;</w:t>
      </w:r>
    </w:p>
    <w:p w14:paraId="19FE91BC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>&lt;system.diagnostics&gt;</w:t>
      </w:r>
    </w:p>
    <w:p w14:paraId="19FE91BD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&lt;sharedListeners&gt;            </w:t>
      </w:r>
    </w:p>
    <w:p w14:paraId="19FE91BE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&lt;add </w:t>
      </w:r>
      <w:r w:rsidRPr="0054051B">
        <w:rPr>
          <w:color w:val="FF0000"/>
          <w:lang w:val="lv-LV"/>
        </w:rPr>
        <w:t>initializeData</w:t>
      </w:r>
      <w:r w:rsidRPr="0054051B">
        <w:rPr>
          <w:lang w:val="lv-LV"/>
        </w:rPr>
        <w:t>="Web_tracelog.svclog"</w:t>
      </w:r>
    </w:p>
    <w:p w14:paraId="19FE91BF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     </w:t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 xml:space="preserve">="System.Diagnostics.XmlWriterTraceListener, System, </w:t>
      </w:r>
    </w:p>
    <w:p w14:paraId="19FE91C0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</w:t>
      </w:r>
      <w:r w:rsidRPr="0054051B">
        <w:rPr>
          <w:lang w:val="lv-LV"/>
        </w:rPr>
        <w:t xml:space="preserve">Version=2.0.0.0, Culture=neutral, </w:t>
      </w:r>
    </w:p>
    <w:p w14:paraId="19FE91C1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PublicKeyToken=b77a5c561934e089"</w:t>
      </w:r>
    </w:p>
    <w:p w14:paraId="19FE91C2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    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="ServiceModelTraceListener" </w:t>
      </w:r>
    </w:p>
    <w:p w14:paraId="19FE91C3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traceOutputOptions</w:t>
      </w:r>
      <w:r w:rsidRPr="0054051B">
        <w:rPr>
          <w:lang w:val="lv-LV"/>
        </w:rPr>
        <w:t>="Timestamp"&gt;</w:t>
      </w:r>
    </w:p>
    <w:p w14:paraId="19FE91C4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     &lt;</w:t>
      </w:r>
      <w:r w:rsidRPr="0054051B">
        <w:rPr>
          <w:color w:val="A31515"/>
          <w:lang w:val="lv-LV"/>
        </w:rPr>
        <w:t>filter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="" /&gt;</w:t>
      </w:r>
    </w:p>
    <w:p w14:paraId="19FE91C5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&lt;/add&gt;</w:t>
      </w:r>
    </w:p>
    <w:p w14:paraId="19FE91C6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lastRenderedPageBreak/>
        <w:t xml:space="preserve">   &lt;/sharedListeners&gt;</w:t>
      </w:r>
    </w:p>
    <w:p w14:paraId="19FE91C7" w14:textId="77777777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 definēt ziņojumu klases </w:t>
      </w:r>
      <w:r w:rsidRPr="0054051B">
        <w:rPr>
          <w:rStyle w:val="ReferenceChar"/>
          <w:i/>
          <w:lang w:val="lv-LV"/>
        </w:rPr>
        <w:t>source</w:t>
      </w:r>
      <w:r w:rsidRPr="0054051B">
        <w:t xml:space="preserve"> ar identifikatoriem </w:t>
      </w:r>
      <w:r w:rsidRPr="0054051B">
        <w:rPr>
          <w:rStyle w:val="ReferenceChar"/>
          <w:lang w:val="lv-LV"/>
        </w:rPr>
        <w:t>name</w:t>
      </w:r>
      <w:r w:rsidRPr="0054051B">
        <w:t xml:space="preserve">. Klasēm piesaistīt vismaz vienu </w:t>
      </w:r>
      <w:r w:rsidRPr="0054051B">
        <w:rPr>
          <w:rStyle w:val="ReferenceChar"/>
          <w:i/>
          <w:lang w:val="lv-LV"/>
        </w:rPr>
        <w:t>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failu, norādot kādu no koplietojamajiem failiem pēc tā identifikatora </w:t>
      </w:r>
      <w:r w:rsidRPr="0054051B">
        <w:rPr>
          <w:rStyle w:val="ReferenceChar"/>
          <w:lang w:val="lv-LV"/>
        </w:rPr>
        <w:t>name</w:t>
      </w:r>
      <w:r w:rsidRPr="0054051B">
        <w:t xml:space="preserve">, vai definējot jaunu failu; </w:t>
      </w:r>
    </w:p>
    <w:p w14:paraId="19FE91C8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&lt;sources&gt;</w:t>
      </w:r>
    </w:p>
    <w:p w14:paraId="19FE91C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="System.ServiceModel"  </w:t>
      </w:r>
    </w:p>
    <w:p w14:paraId="19FE91CA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="Information,ActivityTracing"</w:t>
      </w:r>
    </w:p>
    <w:p w14:paraId="19FE91CB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</w:t>
      </w:r>
      <w:r w:rsidRPr="0054051B">
        <w:rPr>
          <w:color w:val="FF0000"/>
          <w:lang w:val="lv-LV"/>
        </w:rPr>
        <w:t>propagateActivity</w:t>
      </w:r>
      <w:r w:rsidRPr="0054051B">
        <w:rPr>
          <w:lang w:val="lv-LV"/>
        </w:rPr>
        <w:t>="true"&gt;</w:t>
      </w:r>
    </w:p>
    <w:p w14:paraId="19FE91CC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&lt;listeners&gt;</w:t>
      </w:r>
    </w:p>
    <w:p w14:paraId="19FE91CD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="ServiceModelTraceListener"&gt;</w:t>
      </w:r>
    </w:p>
    <w:p w14:paraId="19FE91C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&lt;filter </w:t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="" /&gt;</w:t>
      </w:r>
    </w:p>
    <w:p w14:paraId="19FE91CF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&lt;/add&gt;</w:t>
      </w:r>
    </w:p>
    <w:p w14:paraId="19FE91D0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&lt;/listeners&gt;</w:t>
      </w:r>
    </w:p>
    <w:p w14:paraId="19FE91D1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&lt;/source&gt;</w:t>
      </w:r>
    </w:p>
    <w:p w14:paraId="19FE91D2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>&lt;/sources&gt;</w:t>
      </w:r>
    </w:p>
    <w:p w14:paraId="19FE91D3" w14:textId="5B03907B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definēt atribūtu </w:t>
      </w:r>
      <w:r w:rsidRPr="0054051B">
        <w:rPr>
          <w:rStyle w:val="ReferenceChar"/>
          <w:i/>
          <w:lang w:val="lv-LV"/>
        </w:rPr>
        <w:t>trace</w:t>
      </w:r>
      <w:r w:rsidRPr="0054051B">
        <w:t xml:space="preserve"> ar īpašību </w:t>
      </w:r>
      <w:r w:rsidRPr="0054051B">
        <w:rPr>
          <w:rStyle w:val="ReferenceChar"/>
          <w:i/>
          <w:lang w:val="lv-LV"/>
        </w:rPr>
        <w:t>autoflush</w:t>
      </w:r>
      <w:r w:rsidRPr="0054051B">
        <w:t xml:space="preserve"> un vērtību </w:t>
      </w:r>
      <w:r w:rsidRPr="0054051B">
        <w:rPr>
          <w:rStyle w:val="ReferenceChar"/>
          <w:i/>
          <w:lang w:val="lv-LV"/>
        </w:rPr>
        <w:t>true</w:t>
      </w:r>
      <w:r w:rsidRPr="0054051B">
        <w:t>. Kas norāda</w:t>
      </w:r>
      <w:r w:rsidR="00B75F5B" w:rsidRPr="0054051B">
        <w:t>,</w:t>
      </w:r>
      <w:r w:rsidRPr="0054051B">
        <w:t xml:space="preserve"> ka rakstīšana failā tiks veikta uzreiz;</w:t>
      </w:r>
      <w:r w:rsidR="00B75F5B" w:rsidRPr="0054051B">
        <w:t xml:space="preserve"> </w:t>
      </w:r>
    </w:p>
    <w:p w14:paraId="19FE91D4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&lt;trace </w:t>
      </w:r>
      <w:r w:rsidRPr="0054051B">
        <w:rPr>
          <w:color w:val="FF0000"/>
          <w:lang w:val="lv-LV"/>
        </w:rPr>
        <w:t>autoflush</w:t>
      </w:r>
      <w:r w:rsidRPr="0054051B">
        <w:rPr>
          <w:lang w:val="lv-LV"/>
        </w:rPr>
        <w:t>="true" /&gt;</w:t>
      </w:r>
    </w:p>
    <w:p w14:paraId="19FE91D5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&lt;/system.diagnostics&gt;     </w:t>
      </w:r>
    </w:p>
    <w:p w14:paraId="19FE91D6" w14:textId="77777777" w:rsidR="00913E35" w:rsidRPr="0054051B" w:rsidRDefault="00913E35" w:rsidP="00560911">
      <w:pPr>
        <w:pStyle w:val="ListBullet"/>
      </w:pPr>
      <w:r w:rsidRPr="0054051B">
        <w:t xml:space="preserve">Sadaļu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serviceModel</w:t>
      </w:r>
      <w:r w:rsidRPr="0054051B">
        <w:t xml:space="preserve">, kas satur sadaļas </w:t>
      </w:r>
      <w:r w:rsidRPr="000F06FC">
        <w:rPr>
          <w:rStyle w:val="ReferenceChar"/>
          <w:i/>
          <w:lang w:val="lv-LV"/>
        </w:rPr>
        <w:t>diagnostic</w:t>
      </w:r>
      <w:r w:rsidRPr="0054051B">
        <w:t xml:space="preserve">, </w:t>
      </w:r>
      <w:r w:rsidRPr="000F06FC">
        <w:rPr>
          <w:rStyle w:val="ReferenceChar"/>
          <w:i/>
          <w:lang w:val="lv-LV"/>
        </w:rPr>
        <w:t>services</w:t>
      </w:r>
      <w:r w:rsidRPr="0054051B">
        <w:t xml:space="preserve"> un </w:t>
      </w:r>
      <w:r w:rsidRPr="0054051B">
        <w:rPr>
          <w:rStyle w:val="ReferenceChar"/>
          <w:i/>
          <w:lang w:val="lv-LV"/>
        </w:rPr>
        <w:t>behaviors</w:t>
      </w:r>
      <w:r w:rsidRPr="0054051B">
        <w:t xml:space="preserve">. Sadaļā </w:t>
      </w:r>
      <w:r w:rsidRPr="0054051B">
        <w:rPr>
          <w:rStyle w:val="ReferenceChar"/>
          <w:i/>
          <w:lang w:val="lv-LV"/>
        </w:rPr>
        <w:t>diagnostic</w:t>
      </w:r>
      <w:r w:rsidRPr="0054051B">
        <w:t xml:space="preserve"> iespējot vai atspējot ziņojumu žurnalēšanas iespējas; </w:t>
      </w:r>
    </w:p>
    <w:p w14:paraId="19FE91D7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&lt;system.serviceModel&gt;</w:t>
      </w:r>
    </w:p>
    <w:p w14:paraId="19FE91D8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&lt;diagnostics&gt;</w:t>
      </w:r>
    </w:p>
    <w:p w14:paraId="19FE91D9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&lt;messageLogging </w:t>
      </w:r>
      <w:r w:rsidRPr="0054051B">
        <w:rPr>
          <w:color w:val="FF0000"/>
          <w:lang w:val="lv-LV"/>
        </w:rPr>
        <w:t>logEntireMessage</w:t>
      </w:r>
      <w:r w:rsidRPr="0054051B">
        <w:rPr>
          <w:lang w:val="lv-LV"/>
        </w:rPr>
        <w:t xml:space="preserve">="true" </w:t>
      </w:r>
      <w:r w:rsidRPr="0054051B">
        <w:rPr>
          <w:lang w:val="lv-LV"/>
        </w:rPr>
        <w:tab/>
        <w:t xml:space="preserve"> </w:t>
      </w:r>
    </w:p>
    <w:p w14:paraId="19FE91DA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color w:val="FF0000"/>
          <w:lang w:val="lv-LV"/>
        </w:rPr>
        <w:tab/>
      </w:r>
      <w:r w:rsidRPr="0054051B">
        <w:rPr>
          <w:color w:val="FF0000"/>
          <w:lang w:val="lv-LV"/>
        </w:rPr>
        <w:tab/>
      </w:r>
      <w:r w:rsidRPr="0054051B">
        <w:rPr>
          <w:color w:val="FF0000"/>
          <w:lang w:val="lv-LV"/>
        </w:rPr>
        <w:tab/>
        <w:t xml:space="preserve">  logMessagesAtTransportLevel</w:t>
      </w:r>
      <w:r w:rsidRPr="0054051B">
        <w:rPr>
          <w:lang w:val="lv-LV"/>
        </w:rPr>
        <w:t>="true" /&gt;</w:t>
      </w:r>
    </w:p>
    <w:p w14:paraId="19FE91DB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&lt;/diagnostics&gt;</w:t>
      </w:r>
    </w:p>
    <w:p w14:paraId="19FE91DC" w14:textId="77777777" w:rsidR="00913E35" w:rsidRPr="0054051B" w:rsidRDefault="00913E35" w:rsidP="00560911">
      <w:pPr>
        <w:pStyle w:val="ListBullet"/>
      </w:pPr>
      <w:r w:rsidRPr="0054051B">
        <w:t xml:space="preserve">Sadaļā </w:t>
      </w:r>
      <w:r w:rsidRPr="000F06FC">
        <w:rPr>
          <w:rStyle w:val="ReferenceChar"/>
          <w:i/>
          <w:lang w:val="lv-LV"/>
        </w:rPr>
        <w:t>services</w:t>
      </w:r>
      <w:r w:rsidRPr="0054051B">
        <w:t xml:space="preserve"> uzstādīt servisa konfigurāciju; </w:t>
      </w:r>
    </w:p>
    <w:p w14:paraId="19FE91DD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&lt;services&gt;</w:t>
      </w:r>
    </w:p>
    <w:p w14:paraId="19FE91D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&lt;service </w:t>
      </w:r>
      <w:r w:rsidRPr="0054051B">
        <w:rPr>
          <w:color w:val="FF0000"/>
          <w:lang w:val="lv-LV"/>
        </w:rPr>
        <w:t>behaviorConfiguration</w:t>
      </w:r>
      <w:r w:rsidRPr="0054051B">
        <w:rPr>
          <w:lang w:val="lv-LV"/>
        </w:rPr>
        <w:t xml:space="preserve">="WcfService.Service1Behavior" </w:t>
      </w:r>
    </w:p>
    <w:p w14:paraId="19FE91DF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="WcfService.Service1"&gt;</w:t>
      </w:r>
    </w:p>
    <w:p w14:paraId="19FE91E0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&lt;endpoint </w:t>
      </w:r>
      <w:r w:rsidRPr="0054051B">
        <w:rPr>
          <w:color w:val="FF0000"/>
          <w:lang w:val="lv-LV"/>
        </w:rPr>
        <w:t>address</w:t>
      </w:r>
      <w:r w:rsidRPr="0054051B">
        <w:rPr>
          <w:lang w:val="lv-LV"/>
        </w:rPr>
        <w:t xml:space="preserve">="" </w:t>
      </w:r>
      <w:r w:rsidRPr="0054051B">
        <w:rPr>
          <w:color w:val="FF0000"/>
          <w:lang w:val="lv-LV"/>
        </w:rPr>
        <w:t>binding</w:t>
      </w:r>
      <w:r w:rsidRPr="0054051B">
        <w:rPr>
          <w:lang w:val="lv-LV"/>
        </w:rPr>
        <w:t xml:space="preserve">="basicHttpBinding" </w:t>
      </w:r>
    </w:p>
    <w:p w14:paraId="19FE91E1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  <w:t xml:space="preserve">   bindingConfiguration</w:t>
      </w:r>
      <w:r w:rsidRPr="0054051B">
        <w:rPr>
          <w:lang w:val="lv-LV"/>
        </w:rPr>
        <w:t>=""</w:t>
      </w:r>
    </w:p>
    <w:p w14:paraId="19FE91E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</w:t>
      </w:r>
      <w:r w:rsidRPr="0054051B">
        <w:rPr>
          <w:lang w:val="lv-LV"/>
        </w:rPr>
        <w:tab/>
        <w:t xml:space="preserve">   </w:t>
      </w:r>
      <w:r w:rsidRPr="0054051B">
        <w:rPr>
          <w:color w:val="FF0000"/>
          <w:lang w:val="lv-LV"/>
        </w:rPr>
        <w:t>contract</w:t>
      </w:r>
      <w:r w:rsidRPr="0054051B">
        <w:rPr>
          <w:lang w:val="lv-LV"/>
        </w:rPr>
        <w:t>="WcfService.IService1"&gt;</w:t>
      </w:r>
    </w:p>
    <w:p w14:paraId="19FE91E3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&lt;identity&gt;</w:t>
      </w:r>
    </w:p>
    <w:p w14:paraId="19FE91E4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&lt;dns </w:t>
      </w:r>
      <w:r w:rsidRPr="0054051B">
        <w:rPr>
          <w:color w:val="FF0000"/>
          <w:lang w:val="lv-LV"/>
        </w:rPr>
        <w:t>value</w:t>
      </w:r>
      <w:r w:rsidRPr="0054051B">
        <w:rPr>
          <w:lang w:val="lv-LV"/>
        </w:rPr>
        <w:t>="localhost" /&gt;</w:t>
      </w:r>
    </w:p>
    <w:p w14:paraId="19FE91E5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&lt;/identity&gt;</w:t>
      </w:r>
    </w:p>
    <w:p w14:paraId="19FE91E6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&lt;/endpoint&gt;</w:t>
      </w:r>
    </w:p>
    <w:p w14:paraId="19FE91E7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&lt;endpoint </w:t>
      </w:r>
      <w:r w:rsidRPr="0054051B">
        <w:rPr>
          <w:color w:val="FF0000"/>
          <w:lang w:val="lv-LV"/>
        </w:rPr>
        <w:t>address</w:t>
      </w:r>
      <w:r w:rsidRPr="0054051B">
        <w:rPr>
          <w:lang w:val="lv-LV"/>
        </w:rPr>
        <w:t xml:space="preserve">="mex" </w:t>
      </w:r>
      <w:r w:rsidRPr="0054051B">
        <w:rPr>
          <w:color w:val="FF0000"/>
          <w:lang w:val="lv-LV"/>
        </w:rPr>
        <w:t>binding</w:t>
      </w:r>
      <w:r w:rsidRPr="0054051B">
        <w:rPr>
          <w:lang w:val="lv-LV"/>
        </w:rPr>
        <w:t xml:space="preserve">="mexHttpBinding" </w:t>
      </w:r>
    </w:p>
    <w:p w14:paraId="19FE91E8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</w:t>
      </w:r>
      <w:r w:rsidRPr="0054051B">
        <w:rPr>
          <w:color w:val="FF0000"/>
          <w:lang w:val="lv-LV"/>
        </w:rPr>
        <w:t>contract</w:t>
      </w:r>
      <w:r w:rsidRPr="0054051B">
        <w:rPr>
          <w:lang w:val="lv-LV"/>
        </w:rPr>
        <w:t>="IMetadataExchange" /&gt;</w:t>
      </w:r>
    </w:p>
    <w:p w14:paraId="19FE91E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&lt;/service&gt;</w:t>
      </w:r>
    </w:p>
    <w:p w14:paraId="19FE91EA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&lt;/services&gt;</w:t>
      </w:r>
    </w:p>
    <w:p w14:paraId="19FE91EB" w14:textId="77777777" w:rsidR="00913E35" w:rsidRPr="0054051B" w:rsidRDefault="00913E35" w:rsidP="00560911">
      <w:pPr>
        <w:pStyle w:val="ListBullet"/>
        <w:rPr>
          <w:rFonts w:ascii="Consolas" w:hAnsi="Consolas" w:cs="Consolas"/>
          <w:sz w:val="19"/>
          <w:szCs w:val="19"/>
        </w:rPr>
      </w:pPr>
      <w:r w:rsidRPr="0054051B">
        <w:t xml:space="preserve">Sadaļā </w:t>
      </w:r>
      <w:r w:rsidRPr="000F06FC">
        <w:rPr>
          <w:rStyle w:val="ReferenceChar"/>
          <w:i/>
          <w:lang w:val="lv-LV"/>
        </w:rPr>
        <w:t>behaviors</w:t>
      </w:r>
      <w:r w:rsidRPr="000F06FC">
        <w:rPr>
          <w:i/>
        </w:rPr>
        <w:t xml:space="preserve"> </w:t>
      </w:r>
      <w:r w:rsidRPr="0054051B">
        <w:t>uzstādīt servisa konfigurāciju.</w:t>
      </w:r>
      <w:r w:rsidRPr="0054051B">
        <w:rPr>
          <w:rFonts w:ascii="Consolas" w:hAnsi="Consolas" w:cs="Consolas"/>
          <w:sz w:val="19"/>
          <w:szCs w:val="19"/>
        </w:rPr>
        <w:t xml:space="preserve">    </w:t>
      </w:r>
    </w:p>
    <w:p w14:paraId="19FE91EC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&lt;behaviors&gt;</w:t>
      </w:r>
    </w:p>
    <w:p w14:paraId="19FE91ED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&lt;serviceBehaviors&gt;</w:t>
      </w:r>
    </w:p>
    <w:p w14:paraId="19FE91EE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&lt;behavior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="WcfService.Service1Behavior"&gt;</w:t>
      </w:r>
    </w:p>
    <w:p w14:paraId="19FE91EF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&lt;serviceMetadata </w:t>
      </w:r>
      <w:r w:rsidRPr="0054051B">
        <w:rPr>
          <w:color w:val="FF0000"/>
          <w:lang w:val="lv-LV"/>
        </w:rPr>
        <w:t>httpGetEnabled</w:t>
      </w:r>
      <w:r w:rsidRPr="0054051B">
        <w:rPr>
          <w:lang w:val="lv-LV"/>
        </w:rPr>
        <w:t>="true"/&gt;</w:t>
      </w:r>
    </w:p>
    <w:p w14:paraId="19FE91F0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&lt;serviceDebug </w:t>
      </w:r>
      <w:r w:rsidRPr="0054051B">
        <w:rPr>
          <w:color w:val="FF0000"/>
          <w:lang w:val="lv-LV"/>
        </w:rPr>
        <w:t>includeExceptionDetailInFaults</w:t>
      </w:r>
      <w:r w:rsidRPr="0054051B">
        <w:rPr>
          <w:lang w:val="lv-LV"/>
        </w:rPr>
        <w:t>="false"/&gt;</w:t>
      </w:r>
    </w:p>
    <w:p w14:paraId="19FE91F1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&lt;/behavior&gt;</w:t>
      </w:r>
    </w:p>
    <w:p w14:paraId="19FE91F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&lt;/serviceBehaviors&gt;</w:t>
      </w:r>
    </w:p>
    <w:p w14:paraId="19FE91F3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&lt;/behaviors&gt;</w:t>
      </w:r>
    </w:p>
    <w:p w14:paraId="19FE91F4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>&lt;/system.serviceModel&gt;</w:t>
      </w:r>
    </w:p>
    <w:p w14:paraId="19FE91F5" w14:textId="77777777" w:rsidR="00913E35" w:rsidRPr="0054051B" w:rsidRDefault="00913E35" w:rsidP="00913E35">
      <w:pPr>
        <w:pStyle w:val="Heading3"/>
      </w:pPr>
      <w:bookmarkStart w:id="1707" w:name="_Toc299464348"/>
      <w:bookmarkStart w:id="1708" w:name="_Toc383009135"/>
      <w:r w:rsidRPr="0054051B">
        <w:t>Žurnalēšana ar Diagnostic.dll</w:t>
      </w:r>
      <w:bookmarkEnd w:id="1707"/>
      <w:bookmarkEnd w:id="1708"/>
    </w:p>
    <w:p w14:paraId="19FE91F6" w14:textId="77777777" w:rsidR="00913E35" w:rsidRPr="0054051B" w:rsidRDefault="00913E35" w:rsidP="00560911">
      <w:r w:rsidRPr="0054051B">
        <w:t xml:space="preserve">Trasējamības uzlabošanai tiek piesaistīta papildus žurnalēšana gan servisa, gan klienta pusē izmatojot </w:t>
      </w:r>
      <w:r w:rsidRPr="0054051B">
        <w:rPr>
          <w:rStyle w:val="ReferenceChar"/>
          <w:i/>
          <w:lang w:val="lv-LV"/>
        </w:rPr>
        <w:t>LogUtility</w:t>
      </w:r>
      <w:r w:rsidRPr="0054051B">
        <w:t>;</w:t>
      </w:r>
    </w:p>
    <w:p w14:paraId="19FE91F7" w14:textId="77777777" w:rsidR="00913E35" w:rsidRPr="0054051B" w:rsidRDefault="00913E35" w:rsidP="00560911">
      <w:pPr>
        <w:pStyle w:val="ListBullet"/>
      </w:pPr>
      <w:r w:rsidRPr="0054051B">
        <w:t xml:space="preserve">Papildināt konfigurācijas failus </w:t>
      </w:r>
      <w:r w:rsidRPr="0054051B">
        <w:rPr>
          <w:rStyle w:val="ReferenceChar"/>
          <w:i/>
          <w:lang w:val="lv-LV"/>
        </w:rPr>
        <w:t>web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config</w:t>
      </w:r>
      <w:r w:rsidRPr="0054051B">
        <w:t xml:space="preserve"> un </w:t>
      </w:r>
      <w:r w:rsidRPr="0054051B">
        <w:rPr>
          <w:rStyle w:val="ReferenceChar"/>
          <w:i/>
          <w:lang w:val="lv-LV"/>
        </w:rPr>
        <w:t>app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config</w:t>
      </w:r>
      <w:r w:rsidRPr="0054051B">
        <w:rPr>
          <w:rStyle w:val="ReferenceChar"/>
          <w:lang w:val="lv-LV"/>
        </w:rPr>
        <w:t>;</w:t>
      </w:r>
    </w:p>
    <w:p w14:paraId="19FE91F8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lastRenderedPageBreak/>
        <w:t>&lt;!--</w:t>
      </w:r>
      <w:r w:rsidRPr="0054051B">
        <w:rPr>
          <w:color w:val="00B050"/>
          <w:lang w:val="lv-LV"/>
        </w:rPr>
        <w:t>for Diagnostic.dll logUtility</w:t>
      </w:r>
      <w:r w:rsidRPr="0054051B">
        <w:rPr>
          <w:lang w:val="lv-LV"/>
        </w:rPr>
        <w:t>--&gt;</w:t>
      </w:r>
    </w:p>
    <w:p w14:paraId="19FE91F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 ="Activity"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="All"&gt;</w:t>
      </w:r>
    </w:p>
    <w:p w14:paraId="19FE91FA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&lt;listeners&gt;</w:t>
      </w:r>
    </w:p>
    <w:p w14:paraId="19FE91FB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="ServiceModelTraceListener"&gt;&lt;/add&gt;</w:t>
      </w:r>
    </w:p>
    <w:p w14:paraId="19FE91FC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&lt;/listeners&gt;</w:t>
      </w:r>
    </w:p>
    <w:p w14:paraId="19FE91FD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&lt;/source&gt; </w:t>
      </w:r>
    </w:p>
    <w:p w14:paraId="19FE91FE" w14:textId="77777777" w:rsidR="00913E35" w:rsidRPr="0054051B" w:rsidRDefault="00913E35" w:rsidP="00560911">
      <w:pPr>
        <w:pStyle w:val="ListBullet"/>
      </w:pPr>
      <w:r w:rsidRPr="0054051B">
        <w:t>Pievienot klienta un servisa risinājumiem Diagnostic.dll bibliotēku un atbilstošas vārdtelpas;</w:t>
      </w:r>
    </w:p>
    <w:p w14:paraId="19FE91FF" w14:textId="4E8FF9E6" w:rsidR="00913E35" w:rsidRPr="0054051B" w:rsidRDefault="00913E35" w:rsidP="00560911">
      <w:pPr>
        <w:pStyle w:val="ListBullet"/>
      </w:pPr>
      <w:r w:rsidRPr="0054051B">
        <w:t>Izveidot žurnalēšanas metodes nepieciešamajās vietās gan servisa</w:t>
      </w:r>
      <w:r w:rsidR="00B75F5B" w:rsidRPr="0054051B">
        <w:t>, gan</w:t>
      </w:r>
      <w:r w:rsidRPr="0054051B">
        <w:t xml:space="preserve"> klienta pusē;</w:t>
      </w:r>
    </w:p>
    <w:p w14:paraId="19FE9200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color w:val="31849B" w:themeColor="accent5" w:themeShade="BF"/>
          <w:lang w:val="lv-LV"/>
        </w:rPr>
        <w:t xml:space="preserve">LogUtility </w:t>
      </w:r>
      <w:r w:rsidRPr="0054051B">
        <w:rPr>
          <w:lang w:val="lv-LV"/>
        </w:rPr>
        <w:t xml:space="preserve">logWriter = new </w:t>
      </w:r>
      <w:r w:rsidRPr="0054051B">
        <w:rPr>
          <w:color w:val="31849B" w:themeColor="accent5" w:themeShade="BF"/>
          <w:lang w:val="lv-LV"/>
        </w:rPr>
        <w:t>LogUtility</w:t>
      </w:r>
      <w:r w:rsidRPr="0054051B">
        <w:rPr>
          <w:lang w:val="lv-LV"/>
        </w:rPr>
        <w:t>(</w:t>
      </w:r>
      <w:r w:rsidRPr="0054051B">
        <w:rPr>
          <w:color w:val="A31515"/>
          <w:lang w:val="lv-LV"/>
        </w:rPr>
        <w:t>"WCFService"</w:t>
      </w:r>
      <w:r w:rsidRPr="0054051B">
        <w:rPr>
          <w:lang w:val="lv-LV"/>
        </w:rPr>
        <w:t>);</w:t>
      </w:r>
    </w:p>
    <w:p w14:paraId="19FE9201" w14:textId="77777777" w:rsidR="00913E35" w:rsidRPr="0054051B" w:rsidRDefault="00913E35" w:rsidP="00913E35">
      <w:pPr>
        <w:pStyle w:val="code0"/>
        <w:spacing w:after="0"/>
        <w:rPr>
          <w:lang w:val="lv-LV"/>
        </w:rPr>
      </w:pPr>
    </w:p>
    <w:p w14:paraId="19FE920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public string GetData(int value)</w:t>
      </w:r>
    </w:p>
    <w:p w14:paraId="19FE9203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{</w:t>
      </w:r>
    </w:p>
    <w:p w14:paraId="19FE9204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logWriter.Write(</w:t>
      </w:r>
      <w:r w:rsidRPr="0054051B">
        <w:rPr>
          <w:color w:val="A31515"/>
          <w:lang w:val="lv-LV"/>
        </w:rPr>
        <w:t>"Received value: "</w:t>
      </w:r>
      <w:r w:rsidRPr="0054051B">
        <w:rPr>
          <w:lang w:val="lv-LV"/>
        </w:rPr>
        <w:t xml:space="preserve"> + value.ToString(), </w:t>
      </w:r>
      <w:r w:rsidRPr="0054051B">
        <w:rPr>
          <w:color w:val="A31515"/>
          <w:lang w:val="lv-LV"/>
        </w:rPr>
        <w:t>"Activity"</w:t>
      </w:r>
      <w:r w:rsidRPr="0054051B">
        <w:rPr>
          <w:lang w:val="lv-LV"/>
        </w:rPr>
        <w:t>);</w:t>
      </w:r>
    </w:p>
    <w:p w14:paraId="19FE9205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System.Threading.Thread.Sleep(value);</w:t>
      </w:r>
    </w:p>
    <w:p w14:paraId="19FE9206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return string.Format(</w:t>
      </w:r>
      <w:r w:rsidRPr="0054051B">
        <w:rPr>
          <w:color w:val="A31515"/>
          <w:lang w:val="lv-LV"/>
        </w:rPr>
        <w:t>"You entered: {0}"</w:t>
      </w:r>
      <w:r w:rsidRPr="0054051B">
        <w:rPr>
          <w:lang w:val="lv-LV"/>
        </w:rPr>
        <w:t>, value);</w:t>
      </w:r>
    </w:p>
    <w:p w14:paraId="19FE9207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}</w:t>
      </w:r>
    </w:p>
    <w:p w14:paraId="19FE9208" w14:textId="77777777" w:rsidR="00913E35" w:rsidRPr="0054051B" w:rsidRDefault="00913E35" w:rsidP="00560911"/>
    <w:p w14:paraId="19FE920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logWriter.Write(</w:t>
      </w:r>
      <w:r w:rsidRPr="0054051B">
        <w:rPr>
          <w:color w:val="A31515"/>
          <w:lang w:val="lv-LV"/>
        </w:rPr>
        <w:t>"Entered: "</w:t>
      </w:r>
      <w:r w:rsidRPr="0054051B">
        <w:rPr>
          <w:lang w:val="lv-LV"/>
        </w:rPr>
        <w:t xml:space="preserve"> + i.ToString(), </w:t>
      </w:r>
      <w:r w:rsidRPr="0054051B">
        <w:rPr>
          <w:color w:val="A31515"/>
          <w:lang w:val="lv-LV"/>
        </w:rPr>
        <w:t>"Activity"</w:t>
      </w:r>
      <w:r w:rsidRPr="0054051B">
        <w:rPr>
          <w:lang w:val="lv-LV"/>
        </w:rPr>
        <w:t>);</w:t>
      </w:r>
    </w:p>
    <w:p w14:paraId="19FE920A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rez = c.GetData(i);</w:t>
      </w:r>
    </w:p>
    <w:p w14:paraId="19FE920B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logWriter.Write(</w:t>
      </w:r>
      <w:r w:rsidRPr="0054051B">
        <w:rPr>
          <w:color w:val="A31515"/>
          <w:lang w:val="lv-LV"/>
        </w:rPr>
        <w:t>"Response: "</w:t>
      </w:r>
      <w:r w:rsidRPr="0054051B">
        <w:rPr>
          <w:lang w:val="lv-LV"/>
        </w:rPr>
        <w:t xml:space="preserve"> + rez, </w:t>
      </w:r>
      <w:r w:rsidRPr="0054051B">
        <w:rPr>
          <w:color w:val="A31515"/>
          <w:lang w:val="lv-LV"/>
        </w:rPr>
        <w:t>"Activity"</w:t>
      </w:r>
      <w:r w:rsidRPr="0054051B">
        <w:rPr>
          <w:lang w:val="lv-LV"/>
        </w:rPr>
        <w:t>);</w:t>
      </w:r>
    </w:p>
    <w:p w14:paraId="19FE920C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OutputTextBox.Text = rez;</w:t>
      </w:r>
    </w:p>
    <w:p w14:paraId="19FE920D" w14:textId="77777777" w:rsidR="00913E35" w:rsidRPr="0054051B" w:rsidRDefault="00913E35" w:rsidP="00913E35">
      <w:pPr>
        <w:pStyle w:val="Heading3"/>
      </w:pPr>
      <w:bookmarkStart w:id="1709" w:name="_Toc299464349"/>
      <w:bookmarkStart w:id="1710" w:name="_Toc383009136"/>
      <w:r w:rsidRPr="0054051B">
        <w:t>Sinhrons servisa izsaukums</w:t>
      </w:r>
      <w:bookmarkEnd w:id="1709"/>
      <w:bookmarkEnd w:id="1710"/>
    </w:p>
    <w:p w14:paraId="19FE920E" w14:textId="3211218D" w:rsidR="00913E35" w:rsidRPr="0054051B" w:rsidRDefault="00913E35" w:rsidP="00560911">
      <w:r w:rsidRPr="0054051B">
        <w:t xml:space="preserve">Sinhroni servisa izsaukumi var tikt automātiski apstrādāti bez papildus kodēšanas. Bet, lai nodrošinātu korektu aktivitāšu atspoguļojumu tiek izmantota </w:t>
      </w:r>
      <w:r w:rsidRPr="0054051B">
        <w:rPr>
          <w:rStyle w:val="ReferenceChar"/>
          <w:i/>
          <w:lang w:val="lv-LV"/>
        </w:rPr>
        <w:t>LogActivity</w:t>
      </w:r>
      <w:r w:rsidRPr="0054051B">
        <w:t xml:space="preserve"> klases funkcionalitāte (</w:t>
      </w:r>
      <w:r w:rsidR="00560911" w:rsidRPr="0054051B">
        <w:t>skat.</w:t>
      </w:r>
      <w:r w:rsidR="005D1712" w:rsidRPr="0054051B">
        <w:t xml:space="preserve"> </w:t>
      </w:r>
      <w:r w:rsidR="005D1712" w:rsidRPr="0054051B">
        <w:fldChar w:fldCharType="begin"/>
      </w:r>
      <w:r w:rsidR="005D1712" w:rsidRPr="0054051B">
        <w:instrText xml:space="preserve"> REF _Ref341774354 \h </w:instrText>
      </w:r>
      <w:r w:rsidR="005D1712" w:rsidRPr="0054051B">
        <w:fldChar w:fldCharType="separate"/>
      </w:r>
      <w:r w:rsidR="00F367D8">
        <w:rPr>
          <w:noProof/>
        </w:rPr>
        <w:t>11</w:t>
      </w:r>
      <w:r w:rsidR="00F367D8" w:rsidRPr="0054051B">
        <w:t>.attēls.</w:t>
      </w:r>
      <w:r w:rsidR="005D1712" w:rsidRPr="0054051B">
        <w:fldChar w:fldCharType="end"/>
      </w:r>
      <w:r w:rsidR="00560911" w:rsidRPr="0054051B">
        <w:t>).</w:t>
      </w:r>
    </w:p>
    <w:p w14:paraId="19FE9210" w14:textId="77777777" w:rsidR="00913E35" w:rsidRPr="0054051B" w:rsidRDefault="00913E35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lang w:val="lv-LV"/>
        </w:rPr>
        <w:t xml:space="preserve">private void SyncGetDataButton_Click(object sender, </w:t>
      </w:r>
      <w:r w:rsidRPr="0054051B">
        <w:rPr>
          <w:color w:val="2B91AF"/>
          <w:lang w:val="lv-LV"/>
        </w:rPr>
        <w:t>EventArgs</w:t>
      </w:r>
      <w:r w:rsidRPr="0054051B">
        <w:rPr>
          <w:lang w:val="lv-LV"/>
        </w:rPr>
        <w:t xml:space="preserve"> e)</w:t>
      </w:r>
    </w:p>
    <w:p w14:paraId="19FE9211" w14:textId="77777777" w:rsidR="00913E35" w:rsidRPr="0054051B" w:rsidRDefault="00913E35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lang w:val="lv-LV"/>
        </w:rPr>
        <w:t xml:space="preserve">{            </w:t>
      </w:r>
    </w:p>
    <w:p w14:paraId="19FE9212" w14:textId="77777777" w:rsidR="00913E35" w:rsidRPr="0054051B" w:rsidRDefault="00913E35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lang w:val="lv-LV"/>
        </w:rPr>
        <w:t xml:space="preserve">   int i;</w:t>
      </w:r>
    </w:p>
    <w:p w14:paraId="19FE9213" w14:textId="77777777" w:rsidR="00913E35" w:rsidRPr="0054051B" w:rsidRDefault="00913E35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lang w:val="lv-LV"/>
        </w:rPr>
        <w:t xml:space="preserve">   string rez;</w:t>
      </w:r>
    </w:p>
    <w:p w14:paraId="19FE9214" w14:textId="77777777" w:rsidR="00913E35" w:rsidRPr="0054051B" w:rsidRDefault="00913E35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color w:val="2B91AF"/>
          <w:lang w:val="lv-LV"/>
        </w:rPr>
        <w:t xml:space="preserve">   LogActivity</w:t>
      </w:r>
      <w:r w:rsidRPr="0054051B">
        <w:rPr>
          <w:lang w:val="lv-LV"/>
        </w:rPr>
        <w:t xml:space="preserve"> la = </w:t>
      </w: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>.CreateBoundedActivity();</w:t>
      </w:r>
    </w:p>
    <w:p w14:paraId="19FE9215" w14:textId="77777777" w:rsidR="00913E35" w:rsidRPr="0054051B" w:rsidRDefault="00913E35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lang w:val="lv-LV"/>
        </w:rPr>
        <w:t xml:space="preserve">   la.Start(</w:t>
      </w:r>
      <w:r w:rsidRPr="0054051B">
        <w:rPr>
          <w:color w:val="A31515"/>
          <w:lang w:val="lv-LV"/>
        </w:rPr>
        <w:t>"SyncCall"</w:t>
      </w:r>
      <w:r w:rsidRPr="0054051B">
        <w:rPr>
          <w:lang w:val="lv-LV"/>
        </w:rPr>
        <w:t xml:space="preserve">, </w:t>
      </w:r>
      <w:r w:rsidRPr="0054051B">
        <w:rPr>
          <w:color w:val="A31515"/>
          <w:lang w:val="lv-LV"/>
        </w:rPr>
        <w:t>"FromClient"</w:t>
      </w:r>
      <w:r w:rsidRPr="0054051B">
        <w:rPr>
          <w:lang w:val="lv-LV"/>
        </w:rPr>
        <w:t>);</w:t>
      </w:r>
    </w:p>
    <w:p w14:paraId="19FE9216" w14:textId="77777777" w:rsidR="00913E35" w:rsidRPr="0054051B" w:rsidRDefault="00913E35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lang w:val="lv-LV"/>
        </w:rPr>
        <w:t xml:space="preserve">   using (ServiceRef.</w:t>
      </w:r>
      <w:r w:rsidRPr="0054051B">
        <w:rPr>
          <w:color w:val="2B91AF"/>
          <w:lang w:val="lv-LV"/>
        </w:rPr>
        <w:t>Service1Client</w:t>
      </w:r>
      <w:r w:rsidRPr="0054051B">
        <w:rPr>
          <w:lang w:val="lv-LV"/>
        </w:rPr>
        <w:t xml:space="preserve"> c = new ServiceRef.</w:t>
      </w:r>
      <w:r w:rsidRPr="0054051B">
        <w:rPr>
          <w:color w:val="2B91AF"/>
          <w:lang w:val="lv-LV"/>
        </w:rPr>
        <w:t>Service1Client</w:t>
      </w:r>
      <w:r w:rsidRPr="0054051B">
        <w:rPr>
          <w:lang w:val="lv-LV"/>
        </w:rPr>
        <w:t>())</w:t>
      </w:r>
    </w:p>
    <w:p w14:paraId="19FE9217" w14:textId="77777777" w:rsidR="00913E35" w:rsidRPr="0054051B" w:rsidRDefault="00913E35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lang w:val="lv-LV"/>
        </w:rPr>
        <w:t xml:space="preserve">   {</w:t>
      </w:r>
    </w:p>
    <w:p w14:paraId="19FE9218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if (!int.TryParse(InputTextBox.Text, out i))</w:t>
      </w:r>
    </w:p>
    <w:p w14:paraId="19FE9219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{</w:t>
      </w:r>
    </w:p>
    <w:p w14:paraId="19FE921A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   OutputTextBox.Text = </w:t>
      </w:r>
      <w:r w:rsidRPr="0054051B">
        <w:rPr>
          <w:color w:val="A31515"/>
          <w:lang w:val="lv-LV"/>
        </w:rPr>
        <w:t>"Ievadīt skaitli!"</w:t>
      </w:r>
      <w:r w:rsidRPr="0054051B">
        <w:rPr>
          <w:lang w:val="lv-LV"/>
        </w:rPr>
        <w:t>;</w:t>
      </w:r>
    </w:p>
    <w:p w14:paraId="19FE921B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}</w:t>
      </w:r>
    </w:p>
    <w:p w14:paraId="19FE921C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else</w:t>
      </w:r>
    </w:p>
    <w:p w14:paraId="19FE921D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{</w:t>
      </w:r>
    </w:p>
    <w:p w14:paraId="19FE921E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   logWriter.Write(</w:t>
      </w:r>
      <w:r w:rsidRPr="0054051B">
        <w:rPr>
          <w:color w:val="A31515"/>
          <w:lang w:val="lv-LV"/>
        </w:rPr>
        <w:t>"Entered: "</w:t>
      </w:r>
      <w:r w:rsidRPr="0054051B">
        <w:rPr>
          <w:lang w:val="lv-LV"/>
        </w:rPr>
        <w:t xml:space="preserve"> + i.ToString(), </w:t>
      </w:r>
      <w:r w:rsidRPr="0054051B">
        <w:rPr>
          <w:color w:val="A31515"/>
          <w:lang w:val="lv-LV"/>
        </w:rPr>
        <w:t>"Activity"</w:t>
      </w:r>
      <w:r w:rsidRPr="0054051B">
        <w:rPr>
          <w:lang w:val="lv-LV"/>
        </w:rPr>
        <w:t xml:space="preserve">);                    </w:t>
      </w:r>
    </w:p>
    <w:p w14:paraId="19FE921F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   rez = c.GetData(i);</w:t>
      </w:r>
    </w:p>
    <w:p w14:paraId="19FE9220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   logWriter.Write(</w:t>
      </w:r>
      <w:r w:rsidRPr="0054051B">
        <w:rPr>
          <w:color w:val="A31515"/>
          <w:lang w:val="lv-LV"/>
        </w:rPr>
        <w:t>"Response: "</w:t>
      </w:r>
      <w:r w:rsidRPr="0054051B">
        <w:rPr>
          <w:lang w:val="lv-LV"/>
        </w:rPr>
        <w:t xml:space="preserve"> + rez, </w:t>
      </w:r>
      <w:r w:rsidRPr="0054051B">
        <w:rPr>
          <w:color w:val="A31515"/>
          <w:lang w:val="lv-LV"/>
        </w:rPr>
        <w:t>"Activity"</w:t>
      </w:r>
      <w:r w:rsidRPr="0054051B">
        <w:rPr>
          <w:lang w:val="lv-LV"/>
        </w:rPr>
        <w:t>);</w:t>
      </w:r>
    </w:p>
    <w:p w14:paraId="19FE9221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   OutputTextBox.Text = rez;</w:t>
      </w:r>
    </w:p>
    <w:p w14:paraId="19FE9222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}</w:t>
      </w:r>
    </w:p>
    <w:p w14:paraId="19FE9223" w14:textId="77777777" w:rsidR="00913E35" w:rsidRPr="0054051B" w:rsidRDefault="00913E35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lang w:val="lv-LV"/>
        </w:rPr>
        <w:t xml:space="preserve">   }</w:t>
      </w:r>
    </w:p>
    <w:p w14:paraId="19FE9224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>la.Stop();</w:t>
      </w:r>
    </w:p>
    <w:p w14:paraId="19FE9225" w14:textId="77777777" w:rsidR="00913E35" w:rsidRPr="0054051B" w:rsidRDefault="00913E35" w:rsidP="00AA00E6">
      <w:pPr>
        <w:pStyle w:val="code0"/>
        <w:keepNext w:val="0"/>
        <w:ind w:left="357"/>
        <w:rPr>
          <w:lang w:val="lv-LV"/>
        </w:rPr>
      </w:pPr>
      <w:r w:rsidRPr="0054051B">
        <w:rPr>
          <w:lang w:val="lv-LV"/>
        </w:rPr>
        <w:t>}</w:t>
      </w:r>
    </w:p>
    <w:p w14:paraId="4F3B4EC1" w14:textId="77777777" w:rsidR="005D1712" w:rsidRPr="0054051B" w:rsidRDefault="00913E35" w:rsidP="005D1712">
      <w:pPr>
        <w:pStyle w:val="Pictureposition"/>
      </w:pPr>
      <w:r w:rsidRPr="0054051B">
        <w:rPr>
          <w:noProof/>
          <w:lang w:eastAsia="lv-LV"/>
        </w:rPr>
        <w:lastRenderedPageBreak/>
        <w:drawing>
          <wp:inline distT="0" distB="0" distL="0" distR="0" wp14:anchorId="19FE9266" wp14:editId="29440D6C">
            <wp:extent cx="5531669" cy="468207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36080" cy="468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711" w:name="_Ref341774354"/>
    <w:p w14:paraId="19FE9226" w14:textId="04BA54F0" w:rsidR="00913E35" w:rsidRPr="0054051B" w:rsidRDefault="005D1712" w:rsidP="00B75F5B">
      <w:pPr>
        <w:pStyle w:val="Picturecaption"/>
      </w:pPr>
      <w:r w:rsidRPr="0054051B">
        <w:fldChar w:fldCharType="begin"/>
      </w:r>
      <w:r w:rsidRPr="0054051B">
        <w:instrText xml:space="preserve"> SEQ attēls. \* ARABIC </w:instrText>
      </w:r>
      <w:r w:rsidRPr="0054051B">
        <w:fldChar w:fldCharType="separate"/>
      </w:r>
      <w:bookmarkStart w:id="1712" w:name="_Toc383009078"/>
      <w:r w:rsidR="00F367D8">
        <w:rPr>
          <w:noProof/>
        </w:rPr>
        <w:t>11</w:t>
      </w:r>
      <w:r w:rsidRPr="0054051B">
        <w:fldChar w:fldCharType="end"/>
      </w:r>
      <w:r w:rsidRPr="0054051B">
        <w:t>.attēls.</w:t>
      </w:r>
      <w:bookmarkEnd w:id="1711"/>
      <w:r w:rsidRPr="0054051B">
        <w:t xml:space="preserve"> Sinhrona izsaukuma rezultāts</w:t>
      </w:r>
      <w:bookmarkEnd w:id="1712"/>
    </w:p>
    <w:p w14:paraId="19FE9228" w14:textId="77777777" w:rsidR="00913E35" w:rsidRPr="0054051B" w:rsidRDefault="00913E35" w:rsidP="00913E35">
      <w:pPr>
        <w:pStyle w:val="Heading3"/>
      </w:pPr>
      <w:bookmarkStart w:id="1713" w:name="_Toc299464350"/>
      <w:bookmarkStart w:id="1714" w:name="_Toc383009137"/>
      <w:r w:rsidRPr="0054051B">
        <w:t>Asinhrons servisa izsaukums</w:t>
      </w:r>
      <w:bookmarkEnd w:id="1713"/>
      <w:bookmarkEnd w:id="1714"/>
    </w:p>
    <w:p w14:paraId="19FE9229" w14:textId="2F73F027" w:rsidR="00913E35" w:rsidRPr="0054051B" w:rsidRDefault="00913E35" w:rsidP="00560911">
      <w:r w:rsidRPr="0054051B">
        <w:t xml:space="preserve">Asinhrona servisa izsaukuma gadījumā nepieciešams izmantot </w:t>
      </w:r>
      <w:r w:rsidRPr="0054051B">
        <w:rPr>
          <w:rStyle w:val="ReferenceChar"/>
          <w:i/>
          <w:lang w:val="lv-LV"/>
        </w:rPr>
        <w:t>LogActivity</w:t>
      </w:r>
      <w:r w:rsidRPr="0054051B">
        <w:t xml:space="preserve"> klases funkcionalitāti, lai nodrošinātu korektas ziņojumu identifikatoru vērtības izsaucot servisu un atiežoties no tā (</w:t>
      </w:r>
      <w:r w:rsidR="00560911" w:rsidRPr="0054051B">
        <w:t xml:space="preserve">skat. </w:t>
      </w:r>
      <w:r w:rsidR="005D1712" w:rsidRPr="0054051B">
        <w:fldChar w:fldCharType="begin"/>
      </w:r>
      <w:r w:rsidR="005D1712" w:rsidRPr="0054051B">
        <w:instrText xml:space="preserve"> REF _Ref341774394 \h </w:instrText>
      </w:r>
      <w:r w:rsidR="005D1712" w:rsidRPr="0054051B">
        <w:fldChar w:fldCharType="separate"/>
      </w:r>
      <w:r w:rsidR="00F367D8">
        <w:rPr>
          <w:noProof/>
        </w:rPr>
        <w:t>12</w:t>
      </w:r>
      <w:r w:rsidR="005D1712" w:rsidRPr="0054051B">
        <w:fldChar w:fldCharType="end"/>
      </w:r>
      <w:r w:rsidR="00560911" w:rsidRPr="0054051B">
        <w:t>.att</w:t>
      </w:r>
      <w:r w:rsidR="00CA6AD5" w:rsidRPr="0054051B">
        <w:t>ēlu</w:t>
      </w:r>
      <w:r w:rsidRPr="0054051B">
        <w:t xml:space="preserve">). Metode </w:t>
      </w:r>
      <w:r w:rsidRPr="0054051B">
        <w:rPr>
          <w:rStyle w:val="ReferenceChar"/>
          <w:i/>
          <w:lang w:val="lv-LV"/>
        </w:rPr>
        <w:t>AsyncGetDataButton</w:t>
      </w:r>
      <w:r w:rsidRPr="0054051B">
        <w:rPr>
          <w:rStyle w:val="ReferenceChar"/>
          <w:lang w:val="lv-LV"/>
        </w:rPr>
        <w:t>_</w:t>
      </w:r>
      <w:r w:rsidRPr="000F06FC">
        <w:rPr>
          <w:rStyle w:val="ReferenceChar"/>
          <w:i/>
          <w:lang w:val="lv-LV"/>
        </w:rPr>
        <w:t>Click</w:t>
      </w:r>
      <w:r w:rsidRPr="000F06FC">
        <w:rPr>
          <w:i/>
        </w:rPr>
        <w:t xml:space="preserve"> </w:t>
      </w:r>
      <w:r w:rsidRPr="0054051B">
        <w:t>nodrošina asinhronu servisa izsaukumu:</w:t>
      </w:r>
    </w:p>
    <w:p w14:paraId="19FE922A" w14:textId="77777777" w:rsidR="00913E35" w:rsidRPr="0054051B" w:rsidRDefault="00913E35" w:rsidP="00913E35">
      <w:pPr>
        <w:pStyle w:val="code0"/>
        <w:spacing w:after="0"/>
        <w:ind w:left="426"/>
        <w:rPr>
          <w:lang w:val="lv-LV"/>
        </w:rPr>
      </w:pPr>
      <w:r w:rsidRPr="0054051B">
        <w:rPr>
          <w:lang w:val="lv-LV"/>
        </w:rPr>
        <w:t xml:space="preserve">private void AsyncGetDataButton_Click(object sender, </w:t>
      </w:r>
      <w:r w:rsidRPr="0054051B">
        <w:rPr>
          <w:color w:val="2B91AF"/>
          <w:lang w:val="lv-LV"/>
        </w:rPr>
        <w:t>EventArgs</w:t>
      </w:r>
      <w:r w:rsidRPr="0054051B">
        <w:rPr>
          <w:lang w:val="lv-LV"/>
        </w:rPr>
        <w:t xml:space="preserve"> e)</w:t>
      </w:r>
    </w:p>
    <w:p w14:paraId="19FE922B" w14:textId="77777777" w:rsidR="00913E35" w:rsidRPr="0054051B" w:rsidRDefault="00913E35" w:rsidP="00913E35">
      <w:pPr>
        <w:pStyle w:val="code0"/>
        <w:spacing w:after="0"/>
        <w:ind w:left="426"/>
        <w:rPr>
          <w:lang w:val="lv-LV"/>
        </w:rPr>
      </w:pPr>
      <w:r w:rsidRPr="0054051B">
        <w:rPr>
          <w:lang w:val="lv-LV"/>
        </w:rPr>
        <w:t>{</w:t>
      </w:r>
    </w:p>
    <w:p w14:paraId="19FE922C" w14:textId="77777777" w:rsidR="00913E35" w:rsidRPr="0054051B" w:rsidRDefault="00913E35" w:rsidP="00913E35">
      <w:pPr>
        <w:pStyle w:val="code0"/>
        <w:spacing w:after="0"/>
        <w:ind w:left="426"/>
        <w:rPr>
          <w:lang w:val="lv-LV"/>
        </w:rPr>
      </w:pPr>
      <w:r w:rsidRPr="0054051B">
        <w:rPr>
          <w:lang w:val="lv-LV"/>
        </w:rPr>
        <w:t xml:space="preserve">   int i;             </w:t>
      </w:r>
    </w:p>
    <w:p w14:paraId="19FE922D" w14:textId="77777777" w:rsidR="00913E35" w:rsidRPr="0054051B" w:rsidRDefault="00913E35" w:rsidP="00913E35">
      <w:pPr>
        <w:pStyle w:val="code0"/>
        <w:spacing w:after="0"/>
        <w:ind w:left="426"/>
        <w:rPr>
          <w:lang w:val="lv-LV"/>
        </w:rPr>
      </w:pPr>
      <w:r w:rsidRPr="0054051B">
        <w:rPr>
          <w:color w:val="2B91AF"/>
          <w:lang w:val="lv-LV"/>
        </w:rPr>
        <w:t xml:space="preserve">   LogActivity</w:t>
      </w:r>
      <w:r w:rsidRPr="0054051B">
        <w:rPr>
          <w:lang w:val="lv-LV"/>
        </w:rPr>
        <w:t xml:space="preserve"> l = </w:t>
      </w: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>.CreateAsyncActivity();</w:t>
      </w:r>
    </w:p>
    <w:p w14:paraId="19FE922E" w14:textId="77777777" w:rsidR="00913E35" w:rsidRPr="0054051B" w:rsidRDefault="00913E35" w:rsidP="00913E35">
      <w:pPr>
        <w:pStyle w:val="code0"/>
        <w:spacing w:after="0"/>
        <w:ind w:left="426"/>
        <w:rPr>
          <w:lang w:val="lv-LV"/>
        </w:rPr>
      </w:pPr>
      <w:r w:rsidRPr="0054051B">
        <w:rPr>
          <w:lang w:val="lv-LV"/>
        </w:rPr>
        <w:t xml:space="preserve">   using (</w:t>
      </w: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 xml:space="preserve"> la = </w:t>
      </w: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>.CreateBoundedActivity(l.Id))</w:t>
      </w:r>
    </w:p>
    <w:p w14:paraId="19FE922F" w14:textId="77777777" w:rsidR="00913E35" w:rsidRPr="0054051B" w:rsidRDefault="00913E35" w:rsidP="00913E35">
      <w:pPr>
        <w:pStyle w:val="code0"/>
        <w:spacing w:after="0"/>
        <w:ind w:left="426"/>
        <w:rPr>
          <w:lang w:val="lv-LV"/>
        </w:rPr>
      </w:pPr>
      <w:r w:rsidRPr="0054051B">
        <w:rPr>
          <w:lang w:val="lv-LV"/>
        </w:rPr>
        <w:t xml:space="preserve">   {</w:t>
      </w:r>
    </w:p>
    <w:p w14:paraId="19FE9230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>la.Start(</w:t>
      </w:r>
      <w:r w:rsidRPr="0054051B">
        <w:rPr>
          <w:color w:val="A31515"/>
          <w:lang w:val="lv-LV"/>
        </w:rPr>
        <w:t>"AsyncCall"</w:t>
      </w:r>
      <w:r w:rsidRPr="0054051B">
        <w:rPr>
          <w:lang w:val="lv-LV"/>
        </w:rPr>
        <w:t xml:space="preserve">, </w:t>
      </w:r>
      <w:r w:rsidRPr="0054051B">
        <w:rPr>
          <w:color w:val="A31515"/>
          <w:lang w:val="lv-LV"/>
        </w:rPr>
        <w:t>"FromClient"</w:t>
      </w:r>
      <w:r w:rsidRPr="0054051B">
        <w:rPr>
          <w:lang w:val="lv-LV"/>
        </w:rPr>
        <w:t>);</w:t>
      </w:r>
    </w:p>
    <w:p w14:paraId="19FE9231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>if (!int.TryParse(InputTextBox.Text, out i))</w:t>
      </w:r>
    </w:p>
    <w:p w14:paraId="19FE9232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>{</w:t>
      </w:r>
    </w:p>
    <w:p w14:paraId="19FE9233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 xml:space="preserve">   OutputTextBox.Text = </w:t>
      </w:r>
      <w:r w:rsidRPr="0054051B">
        <w:rPr>
          <w:color w:val="A31515"/>
          <w:lang w:val="lv-LV"/>
        </w:rPr>
        <w:t>"Ievadīt skaitli!"</w:t>
      </w:r>
      <w:r w:rsidRPr="0054051B">
        <w:rPr>
          <w:lang w:val="lv-LV"/>
        </w:rPr>
        <w:t>;</w:t>
      </w:r>
    </w:p>
    <w:p w14:paraId="19FE9234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>}</w:t>
      </w:r>
    </w:p>
    <w:p w14:paraId="19FE9235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>else</w:t>
      </w:r>
    </w:p>
    <w:p w14:paraId="19FE9236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>{</w:t>
      </w:r>
    </w:p>
    <w:p w14:paraId="19FE9237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 xml:space="preserve">   logWriter.Write(</w:t>
      </w:r>
      <w:r w:rsidRPr="0054051B">
        <w:rPr>
          <w:color w:val="A31515"/>
          <w:lang w:val="lv-LV"/>
        </w:rPr>
        <w:t>"Async Entered: "</w:t>
      </w:r>
      <w:r w:rsidRPr="0054051B">
        <w:rPr>
          <w:lang w:val="lv-LV"/>
        </w:rPr>
        <w:t xml:space="preserve"> + i.ToString(), </w:t>
      </w:r>
      <w:r w:rsidRPr="0054051B">
        <w:rPr>
          <w:color w:val="A31515"/>
          <w:lang w:val="lv-LV"/>
        </w:rPr>
        <w:t>"Activity"</w:t>
      </w:r>
      <w:r w:rsidRPr="0054051B">
        <w:rPr>
          <w:lang w:val="lv-LV"/>
        </w:rPr>
        <w:t>);</w:t>
      </w:r>
    </w:p>
    <w:p w14:paraId="19FE9238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 xml:space="preserve">   ServiceRef.</w:t>
      </w:r>
      <w:r w:rsidRPr="0054051B">
        <w:rPr>
          <w:color w:val="2B91AF"/>
          <w:lang w:val="lv-LV"/>
        </w:rPr>
        <w:t>Service1Client</w:t>
      </w:r>
      <w:r w:rsidRPr="0054051B">
        <w:rPr>
          <w:lang w:val="lv-LV"/>
        </w:rPr>
        <w:t xml:space="preserve"> c = new ServiceRef.</w:t>
      </w:r>
      <w:r w:rsidRPr="0054051B">
        <w:rPr>
          <w:color w:val="2B91AF"/>
          <w:lang w:val="lv-LV"/>
        </w:rPr>
        <w:t>Service1Client</w:t>
      </w:r>
      <w:r w:rsidRPr="0054051B">
        <w:rPr>
          <w:lang w:val="lv-LV"/>
        </w:rPr>
        <w:t>();</w:t>
      </w:r>
    </w:p>
    <w:p w14:paraId="19FE9239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 xml:space="preserve">   l.Suspend();</w:t>
      </w:r>
    </w:p>
    <w:p w14:paraId="19FE923A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 xml:space="preserve">   c.GetDataAsync(</w:t>
      </w:r>
      <w:r w:rsidRPr="0054051B">
        <w:rPr>
          <w:color w:val="2B91AF"/>
          <w:lang w:val="lv-LV"/>
        </w:rPr>
        <w:t>Convert</w:t>
      </w:r>
      <w:r w:rsidRPr="0054051B">
        <w:rPr>
          <w:lang w:val="lv-LV"/>
        </w:rPr>
        <w:t xml:space="preserve">.ToInt32(this.InputTextBox.Text), l);                 </w:t>
      </w:r>
    </w:p>
    <w:p w14:paraId="19FE923B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 xml:space="preserve">   c.GetDataCompleted += new </w:t>
      </w:r>
      <w:r w:rsidRPr="0054051B">
        <w:rPr>
          <w:color w:val="2B91AF"/>
          <w:lang w:val="lv-LV"/>
        </w:rPr>
        <w:t>EventHandler</w:t>
      </w:r>
      <w:r w:rsidRPr="0054051B">
        <w:rPr>
          <w:lang w:val="lv-LV"/>
        </w:rPr>
        <w:t xml:space="preserve">&lt;ServiceRef.  </w:t>
      </w:r>
    </w:p>
    <w:p w14:paraId="19FE923C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 xml:space="preserve">   </w:t>
      </w:r>
      <w:r w:rsidRPr="0054051B">
        <w:rPr>
          <w:color w:val="2B91AF"/>
          <w:lang w:val="lv-LV"/>
        </w:rPr>
        <w:t>GetDataCompletedEventArgs</w:t>
      </w:r>
      <w:r w:rsidRPr="0054051B">
        <w:rPr>
          <w:lang w:val="lv-LV"/>
        </w:rPr>
        <w:t xml:space="preserve">&gt;(c_GetDataCompleted);                    </w:t>
      </w:r>
    </w:p>
    <w:p w14:paraId="19FE923D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>}</w:t>
      </w:r>
    </w:p>
    <w:p w14:paraId="19FE923E" w14:textId="77777777" w:rsidR="00913E35" w:rsidRPr="0054051B" w:rsidRDefault="00913E35" w:rsidP="00913E35">
      <w:pPr>
        <w:pStyle w:val="code0"/>
        <w:spacing w:after="0"/>
        <w:ind w:left="426"/>
        <w:rPr>
          <w:lang w:val="lv-LV"/>
        </w:rPr>
      </w:pPr>
      <w:r w:rsidRPr="0054051B">
        <w:rPr>
          <w:lang w:val="lv-LV"/>
        </w:rPr>
        <w:t xml:space="preserve">   }</w:t>
      </w:r>
    </w:p>
    <w:p w14:paraId="19FE923F" w14:textId="77777777" w:rsidR="00913E35" w:rsidRPr="0054051B" w:rsidRDefault="00913E35" w:rsidP="00913E35">
      <w:pPr>
        <w:pStyle w:val="code0"/>
        <w:ind w:left="426"/>
        <w:rPr>
          <w:lang w:val="lv-LV"/>
        </w:rPr>
      </w:pPr>
      <w:r w:rsidRPr="0054051B">
        <w:rPr>
          <w:lang w:val="lv-LV"/>
        </w:rPr>
        <w:t>}</w:t>
      </w:r>
    </w:p>
    <w:p w14:paraId="19FE9240" w14:textId="77777777" w:rsidR="00913E35" w:rsidRPr="0054051B" w:rsidRDefault="00913E35" w:rsidP="00560911">
      <w:r w:rsidRPr="0054051B">
        <w:t xml:space="preserve">Metode </w:t>
      </w:r>
      <w:r w:rsidRPr="0054051B">
        <w:rPr>
          <w:rStyle w:val="ReferenceChar"/>
          <w:lang w:val="lv-LV"/>
        </w:rPr>
        <w:t>c_</w:t>
      </w:r>
      <w:r w:rsidRPr="0054051B">
        <w:rPr>
          <w:rStyle w:val="ReferenceChar"/>
          <w:i/>
          <w:lang w:val="lv-LV"/>
        </w:rPr>
        <w:t>GetDataCompleted</w:t>
      </w:r>
      <w:r w:rsidRPr="0054051B">
        <w:t xml:space="preserve"> nodrošina datu izvadi pēc izsaukuma izpildīšanas; </w:t>
      </w:r>
    </w:p>
    <w:p w14:paraId="19FE9241" w14:textId="77777777" w:rsidR="00913E35" w:rsidRPr="0054051B" w:rsidRDefault="00913E35" w:rsidP="00913E35">
      <w:pPr>
        <w:pStyle w:val="code0"/>
        <w:spacing w:after="0"/>
        <w:ind w:left="426"/>
        <w:rPr>
          <w:lang w:val="lv-LV"/>
        </w:rPr>
      </w:pPr>
      <w:r w:rsidRPr="0054051B">
        <w:rPr>
          <w:lang w:val="lv-LV"/>
        </w:rPr>
        <w:lastRenderedPageBreak/>
        <w:t>private void c_GetDataCompleted(object sender, ServiceRef.</w:t>
      </w:r>
      <w:r w:rsidRPr="0054051B">
        <w:rPr>
          <w:color w:val="2B91AF"/>
          <w:lang w:val="lv-LV"/>
        </w:rPr>
        <w:t>GetDataCompletedEventArgs</w:t>
      </w:r>
      <w:r w:rsidRPr="0054051B">
        <w:rPr>
          <w:lang w:val="lv-LV"/>
        </w:rPr>
        <w:t xml:space="preserve"> e)</w:t>
      </w:r>
    </w:p>
    <w:p w14:paraId="19FE9242" w14:textId="77777777" w:rsidR="00913E35" w:rsidRPr="0054051B" w:rsidRDefault="00913E35" w:rsidP="00913E35">
      <w:pPr>
        <w:pStyle w:val="code0"/>
        <w:spacing w:after="0"/>
        <w:ind w:left="426"/>
        <w:rPr>
          <w:lang w:val="lv-LV"/>
        </w:rPr>
      </w:pPr>
      <w:r w:rsidRPr="0054051B">
        <w:rPr>
          <w:lang w:val="lv-LV"/>
        </w:rPr>
        <w:t>{</w:t>
      </w:r>
    </w:p>
    <w:p w14:paraId="19FE9243" w14:textId="77777777" w:rsidR="00913E35" w:rsidRPr="0054051B" w:rsidRDefault="00913E35" w:rsidP="00913E35">
      <w:pPr>
        <w:pStyle w:val="code0"/>
        <w:spacing w:after="0"/>
        <w:ind w:left="426" w:firstLine="294"/>
        <w:rPr>
          <w:lang w:val="lv-LV"/>
        </w:rPr>
      </w:pP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 xml:space="preserve"> l = e.UserState as </w:t>
      </w: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>;</w:t>
      </w:r>
    </w:p>
    <w:p w14:paraId="19FE9244" w14:textId="77777777" w:rsidR="00913E35" w:rsidRPr="0054051B" w:rsidRDefault="00913E35" w:rsidP="00913E35">
      <w:pPr>
        <w:pStyle w:val="code0"/>
        <w:spacing w:after="0"/>
        <w:ind w:left="426" w:firstLine="294"/>
        <w:rPr>
          <w:lang w:val="lv-LV"/>
        </w:rPr>
      </w:pPr>
      <w:r w:rsidRPr="0054051B">
        <w:rPr>
          <w:lang w:val="lv-LV"/>
        </w:rPr>
        <w:t xml:space="preserve">l.Resume(); </w:t>
      </w:r>
    </w:p>
    <w:p w14:paraId="19FE9245" w14:textId="77777777" w:rsidR="00913E35" w:rsidRPr="0054051B" w:rsidRDefault="00913E35" w:rsidP="00913E35">
      <w:pPr>
        <w:pStyle w:val="code0"/>
        <w:spacing w:after="0"/>
        <w:ind w:left="426" w:firstLine="294"/>
        <w:rPr>
          <w:lang w:val="lv-LV"/>
        </w:rPr>
      </w:pPr>
      <w:r w:rsidRPr="0054051B">
        <w:rPr>
          <w:lang w:val="lv-LV"/>
        </w:rPr>
        <w:t xml:space="preserve">this.OutputTextBox.Text = e.Result;  </w:t>
      </w:r>
    </w:p>
    <w:p w14:paraId="19FE9246" w14:textId="77777777" w:rsidR="00913E35" w:rsidRPr="0054051B" w:rsidRDefault="00913E35" w:rsidP="00913E35">
      <w:pPr>
        <w:pStyle w:val="code0"/>
        <w:spacing w:after="0"/>
        <w:ind w:left="426" w:firstLine="294"/>
        <w:rPr>
          <w:lang w:val="lv-LV"/>
        </w:rPr>
      </w:pPr>
      <w:r w:rsidRPr="0054051B">
        <w:rPr>
          <w:lang w:val="lv-LV"/>
        </w:rPr>
        <w:t>logWriter.Write(</w:t>
      </w:r>
      <w:r w:rsidRPr="0054051B">
        <w:rPr>
          <w:color w:val="A31515"/>
          <w:lang w:val="lv-LV"/>
        </w:rPr>
        <w:t>"Async Response: "</w:t>
      </w:r>
      <w:r w:rsidRPr="0054051B">
        <w:rPr>
          <w:lang w:val="lv-LV"/>
        </w:rPr>
        <w:t xml:space="preserve"> + e.Result, </w:t>
      </w:r>
      <w:r w:rsidRPr="0054051B">
        <w:rPr>
          <w:color w:val="A31515"/>
          <w:lang w:val="lv-LV"/>
        </w:rPr>
        <w:t>"Activity"</w:t>
      </w:r>
      <w:r w:rsidRPr="0054051B">
        <w:rPr>
          <w:lang w:val="lv-LV"/>
        </w:rPr>
        <w:t>, -1, -1, System.Diagnostics.</w:t>
      </w:r>
      <w:r w:rsidRPr="0054051B">
        <w:rPr>
          <w:color w:val="2B91AF"/>
          <w:lang w:val="lv-LV"/>
        </w:rPr>
        <w:t>TraceEventType</w:t>
      </w:r>
      <w:r w:rsidRPr="0054051B">
        <w:rPr>
          <w:lang w:val="lv-LV"/>
        </w:rPr>
        <w:t>.Verbose, l.Id);</w:t>
      </w:r>
    </w:p>
    <w:p w14:paraId="19FE9247" w14:textId="77777777" w:rsidR="00913E35" w:rsidRPr="0054051B" w:rsidRDefault="00913E35" w:rsidP="00913E35">
      <w:pPr>
        <w:pStyle w:val="code0"/>
        <w:spacing w:after="0"/>
        <w:ind w:left="426" w:firstLine="294"/>
        <w:rPr>
          <w:lang w:val="lv-LV"/>
        </w:rPr>
      </w:pPr>
      <w:r w:rsidRPr="0054051B">
        <w:rPr>
          <w:lang w:val="lv-LV"/>
        </w:rPr>
        <w:t xml:space="preserve">l.Stop();  </w:t>
      </w:r>
    </w:p>
    <w:p w14:paraId="19FE9248" w14:textId="77777777" w:rsidR="00913E35" w:rsidRPr="0054051B" w:rsidRDefault="00913E35" w:rsidP="00913E35">
      <w:pPr>
        <w:pStyle w:val="code0"/>
        <w:spacing w:after="0"/>
        <w:ind w:left="426"/>
        <w:rPr>
          <w:lang w:val="lv-LV"/>
        </w:rPr>
      </w:pPr>
      <w:r w:rsidRPr="0054051B">
        <w:rPr>
          <w:lang w:val="lv-LV"/>
        </w:rPr>
        <w:t>}</w:t>
      </w:r>
    </w:p>
    <w:p w14:paraId="1DF53F72" w14:textId="77777777" w:rsidR="005D1712" w:rsidRPr="0054051B" w:rsidRDefault="00913E35" w:rsidP="005D1712">
      <w:pPr>
        <w:pStyle w:val="Pictureposition"/>
      </w:pPr>
      <w:bookmarkStart w:id="1715" w:name="_Toc299445978"/>
      <w:bookmarkStart w:id="1716" w:name="_Toc299446189"/>
      <w:bookmarkEnd w:id="1715"/>
      <w:bookmarkEnd w:id="1716"/>
      <w:r w:rsidRPr="0054051B">
        <w:rPr>
          <w:noProof/>
          <w:lang w:eastAsia="lv-LV"/>
        </w:rPr>
        <w:drawing>
          <wp:inline distT="0" distB="0" distL="0" distR="0" wp14:anchorId="19FE9268" wp14:editId="3A8EA854">
            <wp:extent cx="4744371" cy="4015692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45525" cy="401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924A" w14:textId="2019A84F" w:rsidR="00913E35" w:rsidRPr="0054051B" w:rsidRDefault="003C02A6" w:rsidP="00B75F5B">
      <w:pPr>
        <w:pStyle w:val="Picturecaption"/>
      </w:pPr>
      <w:r>
        <w:fldChar w:fldCharType="begin"/>
      </w:r>
      <w:r>
        <w:instrText xml:space="preserve"> SEQ attēls. \* ARABIC </w:instrText>
      </w:r>
      <w:r>
        <w:fldChar w:fldCharType="separate"/>
      </w:r>
      <w:bookmarkStart w:id="1717" w:name="_Ref341774394"/>
      <w:bookmarkStart w:id="1718" w:name="_Toc383009079"/>
      <w:r w:rsidR="00F367D8">
        <w:rPr>
          <w:noProof/>
        </w:rPr>
        <w:t>12</w:t>
      </w:r>
      <w:bookmarkEnd w:id="1717"/>
      <w:r>
        <w:rPr>
          <w:noProof/>
        </w:rPr>
        <w:fldChar w:fldCharType="end"/>
      </w:r>
      <w:r w:rsidR="005D1712" w:rsidRPr="0054051B">
        <w:t>.attēls. Asinhrona izsaukuma rezultāts</w:t>
      </w:r>
      <w:bookmarkEnd w:id="1718"/>
    </w:p>
    <w:p w14:paraId="2834714B" w14:textId="6CDEA24F" w:rsidR="003071C4" w:rsidRPr="0054051B" w:rsidRDefault="003071C4" w:rsidP="003071C4">
      <w:pPr>
        <w:pStyle w:val="Heading2"/>
      </w:pPr>
      <w:bookmarkStart w:id="1719" w:name="_Toc383009138"/>
      <w:r w:rsidRPr="0054051B">
        <w:t>Paplašinājumu palīgklase</w:t>
      </w:r>
      <w:bookmarkEnd w:id="1719"/>
    </w:p>
    <w:p w14:paraId="2775575F" w14:textId="2049BFD1" w:rsidR="00B63FE0" w:rsidRPr="0054051B" w:rsidRDefault="00B63FE0" w:rsidP="00B63FE0">
      <w:r w:rsidRPr="0054051B">
        <w:t>Paplašinājuma funkcionalitātes piesaistīšana esošam projektam. Izpildītais risinājums uz kā balstīta šī instrukcija atroda</w:t>
      </w:r>
      <w:r w:rsidR="009F79BB" w:rsidRPr="0054051B">
        <w:t>m</w:t>
      </w:r>
      <w:r w:rsidRPr="0054051B">
        <w:t xml:space="preserve">s katalogā </w:t>
      </w:r>
      <w:r w:rsidRPr="0054051B">
        <w:rPr>
          <w:i/>
        </w:rPr>
        <w:t>„~\Diagnostic\CS\WindowsApp\ex06Extensions”</w:t>
      </w:r>
      <w:r w:rsidRPr="0054051B">
        <w:t>.</w:t>
      </w:r>
    </w:p>
    <w:p w14:paraId="42AA3BCE" w14:textId="6E5C46C8" w:rsidR="00B63FE0" w:rsidRPr="0054051B" w:rsidRDefault="00B63FE0" w:rsidP="00B63FE0">
      <w:pPr>
        <w:pStyle w:val="ListNumber"/>
        <w:numPr>
          <w:ilvl w:val="0"/>
          <w:numId w:val="44"/>
        </w:numPr>
      </w:pPr>
      <w:r w:rsidRPr="0054051B">
        <w:t xml:space="preserve">Atvērt projektu </w:t>
      </w:r>
      <w:r w:rsidRPr="0054051B">
        <w:rPr>
          <w:rStyle w:val="ReferenceChar"/>
          <w:i/>
          <w:lang w:val="lv-LV"/>
        </w:rPr>
        <w:t>EnoughPI</w:t>
      </w:r>
      <w:r w:rsidRPr="0054051B">
        <w:t xml:space="preserve"> un iezīmēt katalogu </w:t>
      </w:r>
      <w:r w:rsidRPr="0054051B">
        <w:rPr>
          <w:rStyle w:val="ReferenceChar"/>
          <w:lang w:val="lv-LV"/>
        </w:rPr>
        <w:t>References</w:t>
      </w:r>
      <w:r w:rsidRPr="0054051B">
        <w:t xml:space="preserve">, izpildīt konteksta izvēlnes komandu </w:t>
      </w:r>
      <w:r w:rsidRPr="0054051B">
        <w:rPr>
          <w:rStyle w:val="ReferenceChar"/>
          <w:i/>
          <w:lang w:val="lv-LV"/>
        </w:rPr>
        <w:t>Add</w:t>
      </w:r>
      <w:r w:rsidRPr="0054051B">
        <w:rPr>
          <w:rStyle w:val="ReferenceChar"/>
          <w:lang w:val="lv-LV"/>
        </w:rPr>
        <w:t xml:space="preserve"> </w:t>
      </w:r>
      <w:r w:rsidRPr="0054051B">
        <w:rPr>
          <w:rStyle w:val="ReferenceChar"/>
          <w:i/>
          <w:lang w:val="lv-LV"/>
        </w:rPr>
        <w:t>Reference</w:t>
      </w:r>
      <w:r w:rsidRPr="0054051B">
        <w:rPr>
          <w:rStyle w:val="ReferenceChar"/>
          <w:lang w:val="lv-LV"/>
        </w:rPr>
        <w:t xml:space="preserve"> </w:t>
      </w:r>
      <w:r w:rsidRPr="0054051B">
        <w:t>un pievienot projektam IVIS.</w:t>
      </w:r>
      <w:r w:rsidRPr="0054051B">
        <w:rPr>
          <w:rStyle w:val="ReferenceChar"/>
          <w:i/>
          <w:lang w:val="lv-LV"/>
        </w:rPr>
        <w:t>Diagnostic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dll</w:t>
      </w:r>
      <w:r w:rsidRPr="0054051B">
        <w:t xml:space="preserve"> bibliotēku. (tipiski atrodama katalogā </w:t>
      </w:r>
      <w:r w:rsidRPr="0054051B">
        <w:rPr>
          <w:i/>
        </w:rPr>
        <w:t>„~\Diagnostic\Lib”</w:t>
      </w:r>
      <w:r w:rsidRPr="0054051B">
        <w:t>), kas satur izmantojamās paplašinājuma metodes.</w:t>
      </w:r>
    </w:p>
    <w:p w14:paraId="516584F5" w14:textId="77777777" w:rsidR="00B63FE0" w:rsidRPr="0054051B" w:rsidRDefault="00B63FE0" w:rsidP="00B63FE0">
      <w:pPr>
        <w:pStyle w:val="ListNumber"/>
        <w:numPr>
          <w:ilvl w:val="0"/>
          <w:numId w:val="35"/>
        </w:numPr>
      </w:pPr>
      <w:r w:rsidRPr="0054051B">
        <w:t xml:space="preserve">Iezīmēt projekta failu </w:t>
      </w:r>
      <w:r w:rsidRPr="0054051B">
        <w:rPr>
          <w:rStyle w:val="ReferenceChar"/>
          <w:i/>
          <w:lang w:val="lv-LV"/>
        </w:rPr>
        <w:t>Calc</w:t>
      </w:r>
      <w:r w:rsidRPr="0054051B">
        <w:rPr>
          <w:rStyle w:val="ReferenceChar"/>
          <w:lang w:val="lv-LV"/>
        </w:rPr>
        <w:t>\</w:t>
      </w:r>
      <w:r w:rsidRPr="0054051B">
        <w:rPr>
          <w:rStyle w:val="ReferenceChar"/>
          <w:i/>
          <w:lang w:val="lv-LV"/>
        </w:rPr>
        <w:t>Calculator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cs</w:t>
      </w:r>
      <w:r w:rsidRPr="0054051B">
        <w:t xml:space="preserve"> un izpildīt konteksta izvēlnes komandu </w:t>
      </w:r>
      <w:r w:rsidRPr="0054051B">
        <w:rPr>
          <w:rStyle w:val="ReferenceChar"/>
          <w:i/>
          <w:lang w:val="lv-LV"/>
        </w:rPr>
        <w:t>View</w:t>
      </w:r>
      <w:r w:rsidRPr="0054051B">
        <w:rPr>
          <w:rStyle w:val="ReferenceChar"/>
          <w:lang w:val="lv-LV"/>
        </w:rPr>
        <w:t xml:space="preserve"> </w:t>
      </w:r>
      <w:r w:rsidRPr="0054051B">
        <w:rPr>
          <w:rStyle w:val="ReferenceChar"/>
          <w:i/>
          <w:lang w:val="lv-LV"/>
        </w:rPr>
        <w:t>Code</w:t>
      </w:r>
      <w:r w:rsidRPr="0054051B">
        <w:t>;</w:t>
      </w:r>
    </w:p>
    <w:p w14:paraId="3EAA78DB" w14:textId="263EBEA3" w:rsidR="00B63FE0" w:rsidRPr="0054051B" w:rsidRDefault="00B63FE0" w:rsidP="00B63FE0">
      <w:pPr>
        <w:pStyle w:val="ListNumber"/>
      </w:pPr>
      <w:r w:rsidRPr="0054051B">
        <w:t xml:space="preserve">Pievienot </w:t>
      </w:r>
      <w:r w:rsidR="00415E66" w:rsidRPr="0054051B">
        <w:t>vārdtelpas</w:t>
      </w:r>
      <w:r w:rsidRPr="0054051B">
        <w:t xml:space="preserve"> </w:t>
      </w:r>
      <w:r w:rsidRPr="0054051B">
        <w:rPr>
          <w:rStyle w:val="ReferenceChar"/>
          <w:i/>
          <w:lang w:val="lv-LV"/>
        </w:rPr>
        <w:t>Diagnostic</w:t>
      </w:r>
      <w:r w:rsidR="00415E66" w:rsidRPr="0054051B">
        <w:rPr>
          <w:rStyle w:val="ReferenceChar"/>
          <w:lang w:val="lv-LV"/>
        </w:rPr>
        <w:t xml:space="preserve"> un </w:t>
      </w:r>
      <w:r w:rsidR="00415E66" w:rsidRPr="0054051B">
        <w:rPr>
          <w:rStyle w:val="ReferenceChar"/>
          <w:i/>
          <w:lang w:val="lv-LV"/>
        </w:rPr>
        <w:t>Ivis</w:t>
      </w:r>
      <w:r w:rsidR="00415E66" w:rsidRPr="0054051B">
        <w:rPr>
          <w:rStyle w:val="ReferenceChar"/>
          <w:lang w:val="lv-LV"/>
        </w:rPr>
        <w:t>.</w:t>
      </w:r>
      <w:r w:rsidR="00415E66" w:rsidRPr="0054051B">
        <w:rPr>
          <w:rStyle w:val="ReferenceChar"/>
          <w:i/>
          <w:lang w:val="lv-LV"/>
        </w:rPr>
        <w:t>Diagnostic</w:t>
      </w:r>
      <w:r w:rsidRPr="0054051B">
        <w:t xml:space="preserve"> faila augšdaļā;</w:t>
      </w:r>
    </w:p>
    <w:p w14:paraId="2CEB38D6" w14:textId="77777777" w:rsidR="00B63FE0" w:rsidRPr="0054051B" w:rsidRDefault="00B63FE0" w:rsidP="00B63FE0">
      <w:pPr>
        <w:pStyle w:val="code0"/>
        <w:ind w:left="360"/>
        <w:rPr>
          <w:lang w:val="lv-LV"/>
        </w:rPr>
      </w:pPr>
      <w:r w:rsidRPr="0054051B">
        <w:rPr>
          <w:lang w:val="lv-LV"/>
        </w:rPr>
        <w:t>using Diagnostic;</w:t>
      </w:r>
    </w:p>
    <w:p w14:paraId="7C8F6B23" w14:textId="0555C4E3" w:rsidR="00415E66" w:rsidRPr="0054051B" w:rsidRDefault="00415E66" w:rsidP="00B63FE0">
      <w:pPr>
        <w:pStyle w:val="code0"/>
        <w:ind w:left="360"/>
        <w:rPr>
          <w:lang w:val="lv-LV"/>
        </w:rPr>
      </w:pPr>
      <w:r w:rsidRPr="0054051B">
        <w:rPr>
          <w:lang w:val="lv-LV"/>
        </w:rPr>
        <w:t>using IVIS.Diagnostics;</w:t>
      </w:r>
    </w:p>
    <w:p w14:paraId="56F023F6" w14:textId="77777777" w:rsidR="00B63FE0" w:rsidRPr="0054051B" w:rsidRDefault="00B63FE0" w:rsidP="00B63FE0">
      <w:pPr>
        <w:pStyle w:val="ListNumber"/>
      </w:pPr>
      <w:r w:rsidRPr="0054051B">
        <w:t xml:space="preserve">Modificēt konfigurācijas datni </w:t>
      </w:r>
      <w:r w:rsidRPr="0054051B">
        <w:rPr>
          <w:rStyle w:val="ReferenceChar"/>
          <w:i/>
          <w:lang w:val="lv-LV"/>
        </w:rPr>
        <w:t>app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config</w:t>
      </w:r>
      <w:r w:rsidRPr="0054051B">
        <w:t>, pievienojot sekojošus atribūtus:</w:t>
      </w:r>
    </w:p>
    <w:p w14:paraId="55A07360" w14:textId="77777777" w:rsidR="00B63FE0" w:rsidRPr="0054051B" w:rsidRDefault="00B63FE0" w:rsidP="00B63FE0">
      <w:pPr>
        <w:pStyle w:val="ListParagraph"/>
        <w:numPr>
          <w:ilvl w:val="0"/>
          <w:numId w:val="33"/>
        </w:numPr>
        <w:spacing w:before="0" w:after="200" w:line="276" w:lineRule="auto"/>
      </w:pPr>
      <w:r w:rsidRPr="0054051B">
        <w:t xml:space="preserve">Konfigurācijas sekciju </w:t>
      </w:r>
      <w:r w:rsidRPr="0054051B">
        <w:rPr>
          <w:rStyle w:val="ReferenceChar"/>
          <w:i/>
          <w:lang w:val="lv-LV"/>
        </w:rPr>
        <w:t>diagnosticConfiguration</w:t>
      </w:r>
      <w:r w:rsidRPr="0054051B">
        <w:rPr>
          <w:rStyle w:val="ReferenceChar"/>
          <w:lang w:val="lv-LV"/>
        </w:rPr>
        <w:t>;</w:t>
      </w:r>
    </w:p>
    <w:p w14:paraId="07771002" w14:textId="77777777" w:rsidR="00B63FE0" w:rsidRPr="0054051B" w:rsidRDefault="00B63FE0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configSections</w:t>
      </w:r>
      <w:r w:rsidRPr="0054051B">
        <w:rPr>
          <w:lang w:val="lv-LV"/>
        </w:rPr>
        <w:t>&gt;</w:t>
      </w:r>
    </w:p>
    <w:p w14:paraId="7DADBFF0" w14:textId="77777777" w:rsidR="00B63FE0" w:rsidRPr="0054051B" w:rsidRDefault="00B63FE0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section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="diagnosticConfiguration"</w:t>
      </w:r>
    </w:p>
    <w:p w14:paraId="0DA968A1" w14:textId="77777777" w:rsidR="00B63FE0" w:rsidRPr="0054051B" w:rsidRDefault="00B63FE0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color w:val="FF0000"/>
          <w:lang w:val="lv-LV"/>
        </w:rPr>
        <w:t xml:space="preserve">         type</w:t>
      </w:r>
      <w:r w:rsidRPr="0054051B">
        <w:rPr>
          <w:lang w:val="lv-LV"/>
        </w:rPr>
        <w:t>="Diagnostic.Configuration.DiagnosticSettings,</w:t>
      </w:r>
    </w:p>
    <w:p w14:paraId="371FA781" w14:textId="77777777" w:rsidR="00B63FE0" w:rsidRPr="0054051B" w:rsidRDefault="00B63FE0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</w:t>
      </w:r>
      <w:r w:rsidRPr="0054051B">
        <w:rPr>
          <w:lang w:val="lv-LV"/>
        </w:rPr>
        <w:tab/>
        <w:t xml:space="preserve">  Diagnostic, Version=1.0.0.0"/&gt;  </w:t>
      </w:r>
    </w:p>
    <w:p w14:paraId="5469D07C" w14:textId="77777777" w:rsidR="00B63FE0" w:rsidRPr="0054051B" w:rsidRDefault="00B63FE0" w:rsidP="00AA00E6">
      <w:pPr>
        <w:pStyle w:val="code0"/>
        <w:keepNext w:val="0"/>
        <w:ind w:left="357"/>
        <w:rPr>
          <w:lang w:val="lv-LV"/>
        </w:rPr>
      </w:pPr>
      <w:r w:rsidRPr="0054051B">
        <w:rPr>
          <w:lang w:val="lv-LV"/>
        </w:rPr>
        <w:t>&lt;/</w:t>
      </w:r>
      <w:r w:rsidRPr="0054051B">
        <w:rPr>
          <w:color w:val="A31515"/>
          <w:lang w:val="lv-LV"/>
        </w:rPr>
        <w:t>configSections</w:t>
      </w:r>
      <w:r w:rsidRPr="0054051B">
        <w:rPr>
          <w:lang w:val="lv-LV"/>
        </w:rPr>
        <w:t>&gt;</w:t>
      </w:r>
    </w:p>
    <w:p w14:paraId="72508DFB" w14:textId="66EA8585" w:rsidR="00B4305C" w:rsidRPr="0054051B" w:rsidRDefault="00D6377A" w:rsidP="00B63FE0">
      <w:pPr>
        <w:pStyle w:val="ListBullet"/>
      </w:pPr>
      <w:r w:rsidRPr="0054051B">
        <w:lastRenderedPageBreak/>
        <w:t>S</w:t>
      </w:r>
      <w:r w:rsidR="00B4305C" w:rsidRPr="0054051B">
        <w:t>adaļu</w:t>
      </w:r>
      <w:r w:rsidRPr="0054051B">
        <w:t xml:space="preserve"> </w:t>
      </w:r>
      <w:r w:rsidRPr="0054051B">
        <w:rPr>
          <w:rStyle w:val="ReferenceChar"/>
          <w:i/>
          <w:lang w:val="lv-LV"/>
        </w:rPr>
        <w:t>diagnosticConfiguration</w:t>
      </w:r>
    </w:p>
    <w:p w14:paraId="19C4E5F7" w14:textId="77777777" w:rsidR="00B4305C" w:rsidRPr="0054051B" w:rsidRDefault="00B4305C" w:rsidP="00D6377A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diagnosticConfiguration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="Diagnostic.DefaultLogWriter, Diagnostic, Version=1.0.0.0" /&gt;</w:t>
      </w:r>
    </w:p>
    <w:p w14:paraId="7A700FF7" w14:textId="77777777" w:rsidR="00B63FE0" w:rsidRPr="0054051B" w:rsidRDefault="00B63FE0" w:rsidP="00B63FE0">
      <w:pPr>
        <w:pStyle w:val="ListBullet"/>
      </w:pPr>
      <w:r w:rsidRPr="0054051B">
        <w:t xml:space="preserve">Sadaļu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kas satur sadaļas </w:t>
      </w:r>
      <w:r w:rsidRPr="0054051B">
        <w:rPr>
          <w:rStyle w:val="ReferenceChar"/>
          <w:i/>
          <w:lang w:val="lv-LV"/>
        </w:rPr>
        <w:t>sharedListeners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(pēc izvēles) un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. Sadaļā </w:t>
      </w:r>
      <w:r w:rsidRPr="0054051B">
        <w:rPr>
          <w:rStyle w:val="ReferenceChar"/>
          <w:i/>
          <w:lang w:val="lv-LV"/>
        </w:rPr>
        <w:t>sharedListeners</w:t>
      </w:r>
      <w:r w:rsidRPr="0054051B">
        <w:t xml:space="preserve"> definēt koplietojamos žurnalēšanas failus, norādot sekojošus atribūtus: atrašanās vieta – </w:t>
      </w:r>
      <w:r w:rsidRPr="0054051B">
        <w:rPr>
          <w:rStyle w:val="ReferenceChar"/>
          <w:i/>
          <w:lang w:val="lv-LV"/>
        </w:rPr>
        <w:t>initializeData</w:t>
      </w:r>
      <w:r w:rsidRPr="0054051B">
        <w:t xml:space="preserve">, šajā gadījumā lietojuma katalogā, tips – </w:t>
      </w:r>
      <w:r w:rsidRPr="0054051B">
        <w:rPr>
          <w:rStyle w:val="ReferenceChar"/>
          <w:i/>
          <w:lang w:val="lv-LV"/>
        </w:rPr>
        <w:t>type</w:t>
      </w:r>
      <w:r w:rsidRPr="0054051B">
        <w:t xml:space="preserve">, identifikators – </w:t>
      </w:r>
      <w:r w:rsidRPr="0054051B">
        <w:rPr>
          <w:rStyle w:val="ReferenceChar"/>
          <w:lang w:val="lv-LV"/>
        </w:rPr>
        <w:t>name</w:t>
      </w:r>
      <w:r w:rsidRPr="0054051B">
        <w:t xml:space="preserve">, papildus žurnalēšanas iespējas – </w:t>
      </w:r>
      <w:r w:rsidRPr="0054051B">
        <w:rPr>
          <w:rStyle w:val="ReferenceChar"/>
          <w:i/>
          <w:lang w:val="lv-LV"/>
        </w:rPr>
        <w:t>traceOutputOptions</w:t>
      </w:r>
      <w:r w:rsidRPr="0054051B">
        <w:t xml:space="preserve"> un citi atribūti pēc nepieciešamības;</w:t>
      </w:r>
    </w:p>
    <w:p w14:paraId="38217EA7" w14:textId="77777777" w:rsidR="00B63FE0" w:rsidRPr="0054051B" w:rsidRDefault="00B63FE0" w:rsidP="00B63FE0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&lt;system.diagnostics&gt;</w:t>
      </w:r>
    </w:p>
    <w:p w14:paraId="78049352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sharedListeners</w:t>
      </w:r>
      <w:r w:rsidRPr="0054051B">
        <w:rPr>
          <w:lang w:val="lv-LV"/>
        </w:rPr>
        <w:t>&gt;</w:t>
      </w:r>
    </w:p>
    <w:p w14:paraId="6294BC01" w14:textId="0BF99172" w:rsidR="00B63FE0" w:rsidRPr="0054051B" w:rsidRDefault="00B63FE0" w:rsidP="00B63FE0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</w:t>
      </w:r>
      <w:r w:rsidRPr="0054051B">
        <w:rPr>
          <w:lang w:val="lv-LV"/>
        </w:rPr>
        <w:tab/>
        <w:t>&lt;</w:t>
      </w:r>
      <w:r w:rsidRPr="0054051B">
        <w:rPr>
          <w:color w:val="A31515"/>
          <w:lang w:val="lv-LV"/>
        </w:rPr>
        <w:t>add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initializeData</w:t>
      </w:r>
      <w:r w:rsidRPr="0054051B">
        <w:rPr>
          <w:lang w:val="lv-LV"/>
        </w:rPr>
        <w:t>="</w:t>
      </w:r>
      <w:r w:rsidR="00D94CA0" w:rsidRPr="0054051B">
        <w:rPr>
          <w:lang w:val="lv-LV"/>
        </w:rPr>
        <w:t>Notification</w:t>
      </w:r>
      <w:r w:rsidRPr="0054051B">
        <w:rPr>
          <w:lang w:val="lv-LV"/>
        </w:rPr>
        <w:t>.svclog"</w:t>
      </w:r>
    </w:p>
    <w:p w14:paraId="7EFD5F15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      type</w:t>
      </w:r>
      <w:r w:rsidRPr="0054051B">
        <w:rPr>
          <w:lang w:val="lv-LV"/>
        </w:rPr>
        <w:t>="System.Diagnostics.XmlWriterTraceListener,</w:t>
      </w:r>
    </w:p>
    <w:p w14:paraId="593597F9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System, Version=2.0.0.0, Culture=neutral,</w:t>
      </w:r>
    </w:p>
    <w:p w14:paraId="7814024C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PublicKeyToken=b77a5c561934e089" </w:t>
      </w:r>
    </w:p>
    <w:p w14:paraId="32A90B75" w14:textId="21780B94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      name</w:t>
      </w:r>
      <w:r w:rsidRPr="0054051B">
        <w:rPr>
          <w:lang w:val="lv-LV"/>
        </w:rPr>
        <w:t>="</w:t>
      </w:r>
      <w:r w:rsidR="00D94CA0" w:rsidRPr="0054051B">
        <w:rPr>
          <w:lang w:val="lv-LV"/>
        </w:rPr>
        <w:t>Notification</w:t>
      </w:r>
      <w:r w:rsidRPr="0054051B">
        <w:rPr>
          <w:lang w:val="lv-LV"/>
        </w:rPr>
        <w:t xml:space="preserve">Log" </w:t>
      </w:r>
    </w:p>
    <w:p w14:paraId="1A294612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ab/>
        <w:t xml:space="preserve">     </w:t>
      </w:r>
      <w:r w:rsidRPr="0054051B">
        <w:rPr>
          <w:color w:val="FF0000"/>
          <w:lang w:val="lv-LV"/>
        </w:rPr>
        <w:t>traceOutputOptions</w:t>
      </w:r>
      <w:r w:rsidRPr="0054051B">
        <w:rPr>
          <w:lang w:val="lv-LV"/>
        </w:rPr>
        <w:t>="Timestamp"/&gt;</w:t>
      </w:r>
    </w:p>
    <w:p w14:paraId="3C71EDB7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&lt;</w:t>
      </w:r>
      <w:r w:rsidRPr="0054051B">
        <w:rPr>
          <w:color w:val="A31515"/>
          <w:lang w:val="lv-LV"/>
        </w:rPr>
        <w:t>add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initializeData</w:t>
      </w:r>
      <w:r w:rsidRPr="0054051B">
        <w:rPr>
          <w:lang w:val="lv-LV"/>
        </w:rPr>
        <w:t>="General.svclog"</w:t>
      </w:r>
    </w:p>
    <w:p w14:paraId="79B962C3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      type</w:t>
      </w:r>
      <w:r w:rsidRPr="0054051B">
        <w:rPr>
          <w:lang w:val="lv-LV"/>
        </w:rPr>
        <w:t xml:space="preserve">="System.Diagnostics.XmlWriterTraceListener, </w:t>
      </w:r>
    </w:p>
    <w:p w14:paraId="580ED883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System, Version=2.0.0.0, Culture=neutral, </w:t>
      </w:r>
    </w:p>
    <w:p w14:paraId="4C94F53A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PublicKeyToken=b77a5c561934e089" </w:t>
      </w:r>
    </w:p>
    <w:p w14:paraId="09909188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      name</w:t>
      </w:r>
      <w:r w:rsidRPr="0054051B">
        <w:rPr>
          <w:lang w:val="lv-LV"/>
        </w:rPr>
        <w:t>="GeneralLog"</w:t>
      </w:r>
    </w:p>
    <w:p w14:paraId="0A2BD19F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</w:t>
      </w:r>
      <w:r w:rsidRPr="0054051B">
        <w:rPr>
          <w:color w:val="FF0000"/>
          <w:lang w:val="lv-LV"/>
        </w:rPr>
        <w:t>traceOutputOptions</w:t>
      </w:r>
      <w:r w:rsidRPr="0054051B">
        <w:rPr>
          <w:lang w:val="lv-LV"/>
        </w:rPr>
        <w:t>="Timestamp"/&gt;</w:t>
      </w:r>
    </w:p>
    <w:p w14:paraId="4E15719D" w14:textId="77777777" w:rsidR="00B63FE0" w:rsidRPr="0054051B" w:rsidRDefault="00B63FE0" w:rsidP="00B63FE0">
      <w:pPr>
        <w:pStyle w:val="code0"/>
        <w:ind w:firstLine="720"/>
        <w:rPr>
          <w:lang w:val="lv-LV"/>
        </w:rPr>
      </w:pPr>
      <w:r w:rsidRPr="0054051B">
        <w:rPr>
          <w:lang w:val="lv-LV"/>
        </w:rPr>
        <w:t>&lt;/</w:t>
      </w:r>
      <w:r w:rsidRPr="0054051B">
        <w:rPr>
          <w:color w:val="A31515"/>
          <w:lang w:val="lv-LV"/>
        </w:rPr>
        <w:t>sharedListeners</w:t>
      </w:r>
      <w:r w:rsidRPr="0054051B">
        <w:rPr>
          <w:lang w:val="lv-LV"/>
        </w:rPr>
        <w:t xml:space="preserve">&gt; </w:t>
      </w:r>
    </w:p>
    <w:p w14:paraId="27B47E5C" w14:textId="77777777" w:rsidR="00B63FE0" w:rsidRPr="0054051B" w:rsidRDefault="00B63FE0" w:rsidP="00B63FE0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 definēt ziņojumu klases </w:t>
      </w:r>
      <w:r w:rsidRPr="0054051B">
        <w:rPr>
          <w:rStyle w:val="ReferenceChar"/>
          <w:i/>
          <w:lang w:val="lv-LV"/>
        </w:rPr>
        <w:t>source</w:t>
      </w:r>
      <w:r w:rsidRPr="0054051B">
        <w:t xml:space="preserve"> ar atbilstošiem identifikatoriem </w:t>
      </w:r>
      <w:r w:rsidRPr="0054051B">
        <w:rPr>
          <w:rStyle w:val="ReferenceChar"/>
          <w:lang w:val="lv-LV"/>
        </w:rPr>
        <w:t>name</w:t>
      </w:r>
      <w:r w:rsidRPr="0054051B">
        <w:t xml:space="preserve">. Katrai klasei piesaistīt vismaz vienu žurnalēšanas failu </w:t>
      </w:r>
      <w:r w:rsidRPr="0054051B">
        <w:rPr>
          <w:rStyle w:val="ReferenceChar"/>
          <w:i/>
          <w:lang w:val="lv-LV"/>
        </w:rPr>
        <w:t>listeners</w:t>
      </w:r>
      <w:r w:rsidRPr="0054051B">
        <w:t xml:space="preserve">, norādot kādu no koplietojamajiem failiem pēc tā identifikatora </w:t>
      </w:r>
      <w:r w:rsidRPr="0054051B">
        <w:rPr>
          <w:rStyle w:val="ReferenceChar"/>
          <w:lang w:val="lv-LV"/>
        </w:rPr>
        <w:t>name</w:t>
      </w:r>
      <w:r w:rsidRPr="0054051B">
        <w:t xml:space="preserve">, vai definējot jaunu žurnalēšanas failu; </w:t>
      </w:r>
    </w:p>
    <w:p w14:paraId="52605F98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&lt;sources&gt;           </w:t>
      </w:r>
    </w:p>
    <w:p w14:paraId="564031B2" w14:textId="1A8651D7" w:rsidR="00B63FE0" w:rsidRPr="0054051B" w:rsidRDefault="00B63FE0" w:rsidP="00B63FE0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</w:t>
      </w:r>
      <w:r w:rsidRPr="0054051B">
        <w:rPr>
          <w:lang w:val="lv-LV"/>
        </w:rPr>
        <w:tab/>
        <w:t xml:space="preserve">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</w:t>
      </w:r>
      <w:r w:rsidR="00D94CA0" w:rsidRPr="0054051B">
        <w:rPr>
          <w:lang w:val="lv-LV"/>
        </w:rPr>
        <w:t>Notification</w:t>
      </w:r>
      <w:r w:rsidRPr="0054051B">
        <w:rPr>
          <w:lang w:val="lv-LV"/>
        </w:rPr>
        <w:t xml:space="preserve">"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="All"&gt;</w:t>
      </w:r>
    </w:p>
    <w:p w14:paraId="77BF4D95" w14:textId="77777777" w:rsidR="00B63FE0" w:rsidRPr="0054051B" w:rsidRDefault="00B63FE0" w:rsidP="00B63FE0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</w:t>
      </w:r>
      <w:r w:rsidRPr="0054051B">
        <w:rPr>
          <w:lang w:val="lv-LV"/>
        </w:rPr>
        <w:tab/>
        <w:t>&lt;listeners&gt;</w:t>
      </w:r>
    </w:p>
    <w:p w14:paraId="011037C2" w14:textId="1560E61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 xml:space="preserve">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</w:t>
      </w:r>
      <w:r w:rsidR="00D94CA0" w:rsidRPr="0054051B">
        <w:rPr>
          <w:lang w:val="lv-LV"/>
        </w:rPr>
        <w:t>Notification</w:t>
      </w:r>
      <w:r w:rsidRPr="0054051B">
        <w:rPr>
          <w:lang w:val="lv-LV"/>
        </w:rPr>
        <w:t>Log"/&gt;</w:t>
      </w:r>
    </w:p>
    <w:p w14:paraId="6637ACDF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>&lt;/listeners&gt;</w:t>
      </w:r>
    </w:p>
    <w:p w14:paraId="00EFC4FA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>&lt;/source&gt;</w:t>
      </w:r>
    </w:p>
    <w:p w14:paraId="09646139" w14:textId="6AD99619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</w:t>
      </w:r>
      <w:r w:rsidR="007B1DF3" w:rsidRPr="0054051B">
        <w:rPr>
          <w:lang w:val="lv-LV"/>
        </w:rPr>
        <w:t>Audit</w:t>
      </w:r>
      <w:r w:rsidRPr="0054051B">
        <w:rPr>
          <w:lang w:val="lv-LV"/>
        </w:rPr>
        <w:t xml:space="preserve">"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="All"&gt;</w:t>
      </w:r>
    </w:p>
    <w:p w14:paraId="6AF2763D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>&lt;listeners&gt;</w:t>
      </w:r>
    </w:p>
    <w:p w14:paraId="72AEDFC8" w14:textId="02E4492C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</w:r>
      <w:r w:rsidRPr="0054051B">
        <w:rPr>
          <w:lang w:val="lv-LV"/>
        </w:rPr>
        <w:tab/>
        <w:t xml:space="preserve">&lt;add </w:t>
      </w:r>
      <w:r w:rsidRPr="0054051B">
        <w:rPr>
          <w:color w:val="FF0000"/>
          <w:lang w:val="lv-LV"/>
        </w:rPr>
        <w:t>name</w:t>
      </w:r>
      <w:r w:rsidR="007B1DF3" w:rsidRPr="0054051B">
        <w:rPr>
          <w:lang w:val="lv-LV"/>
        </w:rPr>
        <w:t>="Audit</w:t>
      </w:r>
      <w:r w:rsidRPr="0054051B">
        <w:rPr>
          <w:lang w:val="lv-LV"/>
        </w:rPr>
        <w:t>Log" /&gt;</w:t>
      </w:r>
    </w:p>
    <w:p w14:paraId="39CBE72E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>&lt;/listeners&gt;</w:t>
      </w:r>
    </w:p>
    <w:p w14:paraId="5E709C5C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&lt;/source&gt;            </w:t>
      </w:r>
    </w:p>
    <w:p w14:paraId="212B6EA8" w14:textId="77777777" w:rsidR="00B63FE0" w:rsidRPr="0054051B" w:rsidRDefault="00B63FE0" w:rsidP="00B63FE0">
      <w:pPr>
        <w:pStyle w:val="code0"/>
        <w:ind w:firstLine="720"/>
        <w:rPr>
          <w:lang w:val="lv-LV"/>
        </w:rPr>
      </w:pPr>
      <w:r w:rsidRPr="0054051B">
        <w:rPr>
          <w:lang w:val="lv-LV"/>
        </w:rPr>
        <w:t xml:space="preserve">&lt;/sources&gt;  </w:t>
      </w:r>
    </w:p>
    <w:p w14:paraId="1A40F8D4" w14:textId="77777777" w:rsidR="00B63FE0" w:rsidRPr="0054051B" w:rsidRDefault="00B63FE0" w:rsidP="00B63FE0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.dia</w:t>
      </w:r>
      <w:r w:rsidRPr="0054051B">
        <w:rPr>
          <w:rStyle w:val="ReferenceChar"/>
          <w:i/>
          <w:lang w:val="lv-LV"/>
        </w:rPr>
        <w:t>g</w:t>
      </w:r>
      <w:r w:rsidRPr="0054051B">
        <w:rPr>
          <w:rStyle w:val="ReferenceChar"/>
          <w:lang w:val="lv-LV"/>
        </w:rPr>
        <w:t>nostics</w:t>
      </w:r>
      <w:r w:rsidRPr="0054051B">
        <w:t xml:space="preserve"> definēt atribūtu </w:t>
      </w:r>
      <w:r w:rsidRPr="0054051B">
        <w:rPr>
          <w:rStyle w:val="ReferenceChar"/>
          <w:i/>
          <w:lang w:val="lv-LV"/>
        </w:rPr>
        <w:t>trace</w:t>
      </w:r>
      <w:r w:rsidRPr="0054051B">
        <w:t xml:space="preserve"> ar īpašību </w:t>
      </w:r>
      <w:r w:rsidRPr="0054051B">
        <w:rPr>
          <w:rStyle w:val="ReferenceChar"/>
          <w:i/>
          <w:lang w:val="lv-LV"/>
        </w:rPr>
        <w:t>autoflush</w:t>
      </w:r>
      <w:r w:rsidRPr="0054051B">
        <w:t xml:space="preserve"> un vērtību </w:t>
      </w:r>
      <w:r w:rsidRPr="0054051B">
        <w:rPr>
          <w:rStyle w:val="ReferenceChar"/>
          <w:lang w:val="lv-LV"/>
        </w:rPr>
        <w:t>true</w:t>
      </w:r>
      <w:r w:rsidRPr="0054051B">
        <w:t xml:space="preserve">. Kas norāda, ka rakstīšana žurnalēšanas failā tiks veikta uzreiz. </w:t>
      </w:r>
    </w:p>
    <w:p w14:paraId="49968FAB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&lt;trace </w:t>
      </w:r>
      <w:r w:rsidRPr="0054051B">
        <w:rPr>
          <w:color w:val="FF0000"/>
          <w:lang w:val="lv-LV"/>
        </w:rPr>
        <w:t>autoflush</w:t>
      </w:r>
      <w:r w:rsidRPr="0054051B">
        <w:rPr>
          <w:lang w:val="lv-LV"/>
        </w:rPr>
        <w:t xml:space="preserve">="true" /&gt;        </w:t>
      </w:r>
    </w:p>
    <w:p w14:paraId="301264DF" w14:textId="77777777" w:rsidR="00B63FE0" w:rsidRPr="0054051B" w:rsidRDefault="00B63FE0" w:rsidP="00B63FE0">
      <w:pPr>
        <w:pStyle w:val="code0"/>
        <w:rPr>
          <w:lang w:val="lv-LV"/>
        </w:rPr>
      </w:pPr>
      <w:r w:rsidRPr="0054051B">
        <w:rPr>
          <w:lang w:val="lv-LV"/>
        </w:rPr>
        <w:t xml:space="preserve">&lt;/system.diagnostics&gt;     </w:t>
      </w:r>
    </w:p>
    <w:p w14:paraId="4CB47901" w14:textId="77777777" w:rsidR="00B63FE0" w:rsidRPr="0054051B" w:rsidRDefault="00B63FE0" w:rsidP="00B63FE0">
      <w:pPr>
        <w:pStyle w:val="ListNumber"/>
      </w:pPr>
      <w:r w:rsidRPr="0054051B">
        <w:t xml:space="preserve">Failā </w:t>
      </w:r>
      <w:r w:rsidRPr="0054051B">
        <w:rPr>
          <w:rStyle w:val="ReferenceChar"/>
          <w:i/>
          <w:lang w:val="lv-LV"/>
        </w:rPr>
        <w:t>Calc</w:t>
      </w:r>
      <w:r w:rsidRPr="0054051B">
        <w:rPr>
          <w:rStyle w:val="ReferenceChar"/>
          <w:lang w:val="lv-LV"/>
        </w:rPr>
        <w:t>\</w:t>
      </w:r>
      <w:r w:rsidRPr="0054051B">
        <w:rPr>
          <w:rStyle w:val="ReferenceChar"/>
          <w:i/>
          <w:lang w:val="lv-LV"/>
        </w:rPr>
        <w:t>Calculator</w:t>
      </w:r>
      <w:r w:rsidRPr="0054051B">
        <w:rPr>
          <w:rStyle w:val="ReferenceChar"/>
          <w:lang w:val="lv-LV"/>
        </w:rPr>
        <w:t>.cs</w:t>
      </w:r>
      <w:r w:rsidRPr="0054051B">
        <w:t xml:space="preserve"> izveidot </w:t>
      </w:r>
      <w:r w:rsidRPr="0054051B">
        <w:rPr>
          <w:rStyle w:val="ReferenceChar"/>
          <w:i/>
          <w:lang w:val="lv-LV"/>
        </w:rPr>
        <w:t>LogUtility</w:t>
      </w:r>
      <w:r w:rsidRPr="0054051B">
        <w:t xml:space="preserve"> klases eksemplāru, klases </w:t>
      </w:r>
      <w:r w:rsidRPr="0054051B">
        <w:rPr>
          <w:rStyle w:val="ReferenceChar"/>
          <w:i/>
          <w:lang w:val="lv-LV"/>
        </w:rPr>
        <w:t>Calculator</w:t>
      </w:r>
      <w:r w:rsidRPr="0054051B">
        <w:t xml:space="preserve"> ietvaros, norādot atribūtu </w:t>
      </w:r>
      <w:r w:rsidRPr="0054051B">
        <w:rPr>
          <w:rStyle w:val="ReferenceChar"/>
          <w:i/>
          <w:lang w:val="lv-LV"/>
        </w:rPr>
        <w:t>sourceName</w:t>
      </w:r>
      <w:r w:rsidRPr="0054051B">
        <w:t xml:space="preserve">, kas tiks lietots ziņojumu avota identificēšanai, šajā gadījumā projekta nosaukums </w:t>
      </w:r>
      <w:r w:rsidRPr="0054051B">
        <w:rPr>
          <w:i/>
        </w:rPr>
        <w:t>EnoughPI</w:t>
      </w:r>
      <w:r w:rsidRPr="0054051B">
        <w:t>;</w:t>
      </w:r>
    </w:p>
    <w:p w14:paraId="42930BD5" w14:textId="77777777" w:rsidR="00B63FE0" w:rsidRPr="0054051B" w:rsidRDefault="00B63FE0" w:rsidP="00B63FE0">
      <w:pPr>
        <w:pStyle w:val="code0"/>
        <w:ind w:left="360"/>
        <w:rPr>
          <w:lang w:val="lv-LV"/>
        </w:rPr>
      </w:pPr>
      <w:r w:rsidRPr="0054051B">
        <w:rPr>
          <w:lang w:val="lv-LV"/>
        </w:rPr>
        <w:t>LogUtility logwriter = new LogUtility(</w:t>
      </w:r>
      <w:r w:rsidRPr="0054051B">
        <w:rPr>
          <w:color w:val="A31515"/>
          <w:lang w:val="lv-LV"/>
        </w:rPr>
        <w:t>"EnoughPI"</w:t>
      </w:r>
      <w:r w:rsidRPr="0054051B">
        <w:rPr>
          <w:lang w:val="lv-LV"/>
        </w:rPr>
        <w:t>);</w:t>
      </w:r>
    </w:p>
    <w:p w14:paraId="28E33B0B" w14:textId="77777777" w:rsidR="007B1DF3" w:rsidRPr="0054051B" w:rsidRDefault="00B63FE0" w:rsidP="00B63FE0">
      <w:pPr>
        <w:pStyle w:val="ListNumber"/>
      </w:pPr>
      <w:r w:rsidRPr="0054051B">
        <w:t xml:space="preserve">Nepieciešamajās vietās pievienot projekta kodam </w:t>
      </w:r>
      <w:r w:rsidR="002D0A14" w:rsidRPr="0054051B">
        <w:t>nepieciešamās rakstīšanas metodes</w:t>
      </w:r>
      <w:r w:rsidRPr="0054051B">
        <w:t>.</w:t>
      </w:r>
    </w:p>
    <w:p w14:paraId="1E39B682" w14:textId="7001FEB4" w:rsidR="00B63FE0" w:rsidRPr="0054051B" w:rsidRDefault="007B1DF3" w:rsidP="007B1DF3">
      <w:pPr>
        <w:pStyle w:val="ListNumber"/>
        <w:numPr>
          <w:ilvl w:val="0"/>
          <w:numId w:val="0"/>
        </w:numPr>
        <w:ind w:left="454"/>
      </w:pPr>
      <w:r w:rsidRPr="0054051B">
        <w:t>A</w:t>
      </w:r>
      <w:r w:rsidR="002D0A14" w:rsidRPr="0054051B">
        <w:t>udita rakstīšanai:</w:t>
      </w:r>
    </w:p>
    <w:p w14:paraId="5023C0F5" w14:textId="1C2D6DFA" w:rsidR="007B1DF3" w:rsidRPr="0054051B" w:rsidRDefault="007B1DF3" w:rsidP="007B1DF3">
      <w:pPr>
        <w:pStyle w:val="code0"/>
        <w:spacing w:after="0"/>
        <w:ind w:left="360"/>
        <w:rPr>
          <w:color w:val="008000"/>
          <w:lang w:val="lv-LV"/>
        </w:rPr>
      </w:pPr>
      <w:r w:rsidRPr="0054051B">
        <w:rPr>
          <w:lang w:val="lv-LV"/>
        </w:rPr>
        <w:t>protected void OnCalculated(</w:t>
      </w:r>
      <w:r w:rsidRPr="0054051B">
        <w:rPr>
          <w:color w:val="2B91AF"/>
          <w:lang w:val="lv-LV"/>
        </w:rPr>
        <w:t>CalculatedEventArgs</w:t>
      </w:r>
      <w:r w:rsidRPr="0054051B">
        <w:rPr>
          <w:lang w:val="lv-LV"/>
        </w:rPr>
        <w:t xml:space="preserve"> args) {            </w:t>
      </w:r>
    </w:p>
    <w:p w14:paraId="04688143" w14:textId="2C4CDFAB" w:rsidR="007B1DF3" w:rsidRPr="0054051B" w:rsidRDefault="007B1DF3" w:rsidP="007B1DF3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logwriter.WriteAudit(</w:t>
      </w:r>
      <w:r w:rsidRPr="0054051B">
        <w:rPr>
          <w:color w:val="A31515"/>
          <w:lang w:val="lv-LV"/>
        </w:rPr>
        <w:t>"Calculated"</w:t>
      </w:r>
      <w:r w:rsidRPr="0054051B">
        <w:rPr>
          <w:lang w:val="lv-LV"/>
        </w:rPr>
        <w:t>, 1, string.Format(</w:t>
      </w:r>
      <w:r w:rsidRPr="0054051B">
        <w:rPr>
          <w:color w:val="A31515"/>
          <w:lang w:val="lv-LV"/>
        </w:rPr>
        <w:t>"Calculation result is {0}"</w:t>
      </w:r>
      <w:r w:rsidRPr="0054051B">
        <w:rPr>
          <w:lang w:val="lv-LV"/>
        </w:rPr>
        <w:t>, args.Pi));</w:t>
      </w:r>
    </w:p>
    <w:p w14:paraId="221FBD57" w14:textId="15E0D4E8" w:rsidR="007B1DF3" w:rsidRPr="0054051B" w:rsidRDefault="007B1DF3" w:rsidP="00B63FE0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}</w:t>
      </w:r>
    </w:p>
    <w:p w14:paraId="317613E4" w14:textId="02CCDA71" w:rsidR="00B63FE0" w:rsidRPr="0054051B" w:rsidRDefault="00E866F4" w:rsidP="00B63FE0">
      <w:r w:rsidRPr="0054051B">
        <w:t xml:space="preserve">       Paziņojumu rakstīšanai:</w:t>
      </w:r>
      <w:r w:rsidRPr="0054051B">
        <w:tab/>
      </w:r>
    </w:p>
    <w:p w14:paraId="6C2495D6" w14:textId="77777777" w:rsidR="00E46F0C" w:rsidRPr="0054051B" w:rsidRDefault="00E46F0C" w:rsidP="00E46F0C">
      <w:pPr>
        <w:pStyle w:val="code0"/>
        <w:pBdr>
          <w:bottom w:val="single" w:sz="4" w:space="2" w:color="auto"/>
        </w:pBdr>
        <w:spacing w:after="0"/>
        <w:ind w:left="360"/>
        <w:rPr>
          <w:color w:val="008000"/>
          <w:lang w:val="lv-LV"/>
        </w:rPr>
      </w:pPr>
      <w:r w:rsidRPr="0054051B">
        <w:rPr>
          <w:lang w:val="lv-LV"/>
        </w:rPr>
        <w:t>protected void OnCalculated(</w:t>
      </w:r>
      <w:r w:rsidRPr="0054051B">
        <w:rPr>
          <w:color w:val="2B91AF"/>
          <w:lang w:val="lv-LV"/>
        </w:rPr>
        <w:t>CalculatedEventArgs</w:t>
      </w:r>
      <w:r w:rsidRPr="0054051B">
        <w:rPr>
          <w:lang w:val="lv-LV"/>
        </w:rPr>
        <w:t xml:space="preserve"> args) {            </w:t>
      </w:r>
    </w:p>
    <w:p w14:paraId="28C335B2" w14:textId="77777777" w:rsidR="00E46F0C" w:rsidRPr="0054051B" w:rsidRDefault="00E46F0C" w:rsidP="00E46F0C">
      <w:pPr>
        <w:pStyle w:val="code0"/>
        <w:pBdr>
          <w:bottom w:val="single" w:sz="4" w:space="2" w:color="auto"/>
        </w:pBdr>
        <w:spacing w:after="0"/>
        <w:ind w:left="360" w:firstLine="360"/>
        <w:rPr>
          <w:lang w:val="lv-LV"/>
        </w:rPr>
      </w:pPr>
      <w:r w:rsidRPr="0054051B">
        <w:rPr>
          <w:lang w:val="lv-LV"/>
        </w:rPr>
        <w:t>logwriter.SendUserNotification(</w:t>
      </w:r>
      <w:r w:rsidRPr="0054051B">
        <w:rPr>
          <w:color w:val="A31515"/>
          <w:lang w:val="lv-LV"/>
        </w:rPr>
        <w:t>"01018133322"</w:t>
      </w:r>
      <w:r w:rsidRPr="0054051B">
        <w:rPr>
          <w:lang w:val="lv-LV"/>
        </w:rPr>
        <w:t>, string.Format(</w:t>
      </w:r>
      <w:r w:rsidRPr="0054051B">
        <w:rPr>
          <w:color w:val="A31515"/>
          <w:lang w:val="lv-LV"/>
        </w:rPr>
        <w:t>"Pi is {0}"</w:t>
      </w:r>
      <w:r w:rsidRPr="0054051B">
        <w:rPr>
          <w:lang w:val="lv-LV"/>
        </w:rPr>
        <w:t xml:space="preserve">, args.Pi)); </w:t>
      </w:r>
    </w:p>
    <w:p w14:paraId="03D52CA0" w14:textId="63EFC122" w:rsidR="00E46F0C" w:rsidRPr="0054051B" w:rsidRDefault="00E46F0C" w:rsidP="00E46F0C">
      <w:pPr>
        <w:pStyle w:val="code0"/>
        <w:pBdr>
          <w:bottom w:val="single" w:sz="4" w:space="2" w:color="auto"/>
        </w:pBdr>
        <w:spacing w:after="0"/>
        <w:ind w:left="360" w:firstLine="94"/>
        <w:rPr>
          <w:lang w:val="lv-LV"/>
        </w:rPr>
      </w:pPr>
      <w:r w:rsidRPr="0054051B">
        <w:rPr>
          <w:lang w:val="lv-LV"/>
        </w:rPr>
        <w:t>}</w:t>
      </w:r>
    </w:p>
    <w:p w14:paraId="53265350" w14:textId="6EFB1993" w:rsidR="00B63FE0" w:rsidRPr="0054051B" w:rsidRDefault="00B63FE0" w:rsidP="00B63FE0">
      <w:pPr>
        <w:pStyle w:val="ListNumber"/>
      </w:pPr>
      <w:r w:rsidRPr="0054051B">
        <w:t xml:space="preserve">Iegūtais rezultāts apkopojot </w:t>
      </w:r>
      <w:r w:rsidR="00D94CA0" w:rsidRPr="0054051B">
        <w:rPr>
          <w:rStyle w:val="ReferenceChar"/>
          <w:i/>
          <w:lang w:val="lv-LV"/>
        </w:rPr>
        <w:t>Audit</w:t>
      </w:r>
      <w:r w:rsidRPr="0054051B">
        <w:t xml:space="preserve"> un </w:t>
      </w:r>
      <w:r w:rsidR="00D94CA0" w:rsidRPr="0054051B">
        <w:rPr>
          <w:rStyle w:val="ReferenceChar"/>
          <w:i/>
          <w:lang w:val="lv-LV"/>
        </w:rPr>
        <w:t>Notification</w:t>
      </w:r>
      <w:r w:rsidRPr="0054051B">
        <w:t xml:space="preserve"> žurnālus (skat.</w:t>
      </w:r>
      <w:r w:rsidR="007235EC" w:rsidRPr="0054051B">
        <w:t xml:space="preserve"> </w:t>
      </w:r>
      <w:r w:rsidR="007235EC" w:rsidRPr="0054051B">
        <w:fldChar w:fldCharType="begin"/>
      </w:r>
      <w:r w:rsidR="007235EC" w:rsidRPr="0054051B">
        <w:instrText xml:space="preserve"> REF _Ref341778399 \h </w:instrText>
      </w:r>
      <w:r w:rsidR="007235EC" w:rsidRPr="0054051B">
        <w:fldChar w:fldCharType="separate"/>
      </w:r>
      <w:r w:rsidR="00F367D8">
        <w:rPr>
          <w:noProof/>
        </w:rPr>
        <w:t>13</w:t>
      </w:r>
      <w:r w:rsidR="00F367D8" w:rsidRPr="0054051B">
        <w:t>.attēls.</w:t>
      </w:r>
      <w:r w:rsidR="007235EC" w:rsidRPr="0054051B">
        <w:fldChar w:fldCharType="end"/>
      </w:r>
      <w:r w:rsidRPr="0054051B">
        <w:t>).</w:t>
      </w:r>
    </w:p>
    <w:p w14:paraId="778F155D" w14:textId="77777777" w:rsidR="00327928" w:rsidRPr="0054051B" w:rsidRDefault="00327928" w:rsidP="00327928">
      <w:pPr>
        <w:pStyle w:val="Pictureposition"/>
      </w:pPr>
      <w:r w:rsidRPr="0054051B">
        <w:rPr>
          <w:noProof/>
          <w:lang w:eastAsia="lv-LV"/>
        </w:rPr>
        <w:lastRenderedPageBreak/>
        <w:drawing>
          <wp:inline distT="0" distB="0" distL="0" distR="0" wp14:anchorId="415E935A" wp14:editId="6447AD0C">
            <wp:extent cx="5486400" cy="4533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720" w:name="_Ref341778399"/>
    <w:p w14:paraId="005718A8" w14:textId="34494007" w:rsidR="00B63FE0" w:rsidRPr="0054051B" w:rsidRDefault="00327928" w:rsidP="00B75F5B">
      <w:pPr>
        <w:pStyle w:val="Picturecaption"/>
      </w:pPr>
      <w:r w:rsidRPr="0054051B">
        <w:fldChar w:fldCharType="begin"/>
      </w:r>
      <w:r w:rsidRPr="0054051B">
        <w:instrText xml:space="preserve"> SEQ attēls. \* ARABIC </w:instrText>
      </w:r>
      <w:r w:rsidRPr="0054051B">
        <w:fldChar w:fldCharType="separate"/>
      </w:r>
      <w:bookmarkStart w:id="1721" w:name="_Toc383009080"/>
      <w:r w:rsidR="00F367D8">
        <w:rPr>
          <w:noProof/>
        </w:rPr>
        <w:t>13</w:t>
      </w:r>
      <w:r w:rsidRPr="0054051B">
        <w:fldChar w:fldCharType="end"/>
      </w:r>
      <w:r w:rsidRPr="0054051B">
        <w:t>.attēls.</w:t>
      </w:r>
      <w:bookmarkEnd w:id="1720"/>
      <w:r w:rsidRPr="0054051B">
        <w:t xml:space="preserve"> Ziņojumu un audita rezultāti</w:t>
      </w:r>
      <w:bookmarkEnd w:id="1721"/>
    </w:p>
    <w:p w14:paraId="1187D959" w14:textId="12A08DA1" w:rsidR="00D6377A" w:rsidRPr="0054051B" w:rsidRDefault="00D6377A" w:rsidP="00D6377A">
      <w:pPr>
        <w:pStyle w:val="Heading3"/>
      </w:pPr>
      <w:bookmarkStart w:id="1722" w:name="_Toc383009139"/>
      <w:r w:rsidRPr="0054051B">
        <w:t>Notifikācijas servisa konfigurācija.</w:t>
      </w:r>
      <w:bookmarkEnd w:id="1722"/>
    </w:p>
    <w:p w14:paraId="158FC44A" w14:textId="61C8923A" w:rsidR="00D6377A" w:rsidRPr="0054051B" w:rsidRDefault="00D6377A" w:rsidP="00D6377A">
      <w:r w:rsidRPr="0054051B">
        <w:t xml:space="preserve">Lai </w:t>
      </w:r>
      <w:r w:rsidR="00C26F47">
        <w:t>sūtītu notifikācijas uz e-pastu</w:t>
      </w:r>
      <w:r w:rsidRPr="0054051B">
        <w:t xml:space="preserve"> nevis</w:t>
      </w:r>
      <w:r w:rsidR="00C26F47" w:rsidRPr="0054051B">
        <w:t>, kā iepriekš demonstrēts,</w:t>
      </w:r>
      <w:r w:rsidRPr="0054051B">
        <w:t xml:space="preserve"> rakstītu datnēs, nepieciešams veikt notifikācijas servisa konfigurēšanu un diagnostikas konfigurācijas sekciju papildināšanu:</w:t>
      </w:r>
    </w:p>
    <w:p w14:paraId="48E5244C" w14:textId="456BD5E4" w:rsidR="00100606" w:rsidRPr="0054051B" w:rsidRDefault="00100606" w:rsidP="00100606">
      <w:pPr>
        <w:pStyle w:val="ListParagraph"/>
        <w:numPr>
          <w:ilvl w:val="0"/>
          <w:numId w:val="50"/>
        </w:numPr>
      </w:pPr>
      <w:r w:rsidRPr="0054051B">
        <w:t xml:space="preserve">Modificēt konfigurācijas sadaļas </w:t>
      </w:r>
      <w:r w:rsidRPr="0054051B">
        <w:rPr>
          <w:rStyle w:val="ReferenceChar"/>
          <w:i/>
          <w:lang w:val="lv-LV"/>
        </w:rPr>
        <w:t>diagnosticConfiguration</w:t>
      </w:r>
      <w:r w:rsidRPr="0054051B">
        <w:t xml:space="preserve"> atribūtu </w:t>
      </w:r>
      <w:r w:rsidRPr="0054051B">
        <w:rPr>
          <w:i/>
        </w:rPr>
        <w:t>type;</w:t>
      </w:r>
    </w:p>
    <w:p w14:paraId="2D77E9ED" w14:textId="35F2F9F4" w:rsidR="00100606" w:rsidRPr="0054051B" w:rsidRDefault="00D6377A" w:rsidP="00100606">
      <w:pPr>
        <w:pStyle w:val="code0"/>
        <w:rPr>
          <w:lang w:val="lv-LV"/>
        </w:rPr>
      </w:pPr>
      <w:r w:rsidRPr="0054051B">
        <w:rPr>
          <w:lang w:val="lv-LV"/>
        </w:rPr>
        <w:t xml:space="preserve"> </w:t>
      </w:r>
      <w:r w:rsidR="00100606" w:rsidRPr="0054051B">
        <w:rPr>
          <w:lang w:val="lv-LV"/>
        </w:rPr>
        <w:t>&lt;</w:t>
      </w:r>
      <w:r w:rsidR="00100606" w:rsidRPr="0054051B">
        <w:rPr>
          <w:color w:val="A31515"/>
          <w:lang w:val="lv-LV"/>
        </w:rPr>
        <w:t>diagnosticConfiguration</w:t>
      </w:r>
      <w:r w:rsidR="00100606" w:rsidRPr="0054051B">
        <w:rPr>
          <w:lang w:val="lv-LV"/>
        </w:rPr>
        <w:t xml:space="preserve"> </w:t>
      </w:r>
      <w:r w:rsidR="00100606" w:rsidRPr="0054051B">
        <w:rPr>
          <w:color w:val="FF0000"/>
          <w:lang w:val="lv-LV"/>
        </w:rPr>
        <w:t>type</w:t>
      </w:r>
      <w:r w:rsidR="00100606" w:rsidRPr="0054051B">
        <w:rPr>
          <w:lang w:val="lv-LV"/>
        </w:rPr>
        <w:t>="IVIS.Diagnostics.IvisLogWriter, IVIS.Diagnostics"/&gt;</w:t>
      </w:r>
    </w:p>
    <w:p w14:paraId="426DE885" w14:textId="5AA897C5" w:rsidR="00100606" w:rsidRPr="0054051B" w:rsidRDefault="00100606" w:rsidP="009A2932">
      <w:pPr>
        <w:pStyle w:val="ListParagraph"/>
        <w:numPr>
          <w:ilvl w:val="0"/>
          <w:numId w:val="50"/>
        </w:numPr>
      </w:pPr>
      <w:r w:rsidRPr="0054051B">
        <w:t>Papildināt sekcij</w:t>
      </w:r>
      <w:r w:rsidR="009A2932" w:rsidRPr="0054051B">
        <w:t>as</w:t>
      </w:r>
      <w:r w:rsidRPr="0054051B">
        <w:t xml:space="preserve"> </w:t>
      </w:r>
      <w:r w:rsidRPr="0054051B">
        <w:rPr>
          <w:i/>
        </w:rPr>
        <w:t>sources</w:t>
      </w:r>
      <w:r w:rsidR="009A2932" w:rsidRPr="0054051B">
        <w:t xml:space="preserve"> apakšsekciju </w:t>
      </w:r>
      <w:r w:rsidR="009A2932" w:rsidRPr="0054051B">
        <w:rPr>
          <w:i/>
        </w:rPr>
        <w:t>listeners</w:t>
      </w:r>
      <w:r w:rsidR="009A2932" w:rsidRPr="0054051B">
        <w:t xml:space="preserve">; </w:t>
      </w:r>
    </w:p>
    <w:p w14:paraId="2AA24798" w14:textId="1E3073D9" w:rsidR="00100606" w:rsidRPr="0054051B" w:rsidRDefault="00100606" w:rsidP="00100606">
      <w:pPr>
        <w:pStyle w:val="code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source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="Notification"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="All"&gt;</w:t>
      </w:r>
    </w:p>
    <w:p w14:paraId="1876D497" w14:textId="0E179294" w:rsidR="00100606" w:rsidRPr="0054051B" w:rsidRDefault="00100606" w:rsidP="00100606">
      <w:pPr>
        <w:pStyle w:val="code0"/>
        <w:rPr>
          <w:lang w:val="lv-LV"/>
        </w:rPr>
      </w:pPr>
      <w:r w:rsidRPr="0054051B">
        <w:rPr>
          <w:lang w:val="lv-LV"/>
        </w:rPr>
        <w:t xml:space="preserve">   &lt;</w:t>
      </w:r>
      <w:r w:rsidRPr="0054051B">
        <w:rPr>
          <w:color w:val="A31515"/>
          <w:lang w:val="lv-LV"/>
        </w:rPr>
        <w:t>listeners</w:t>
      </w:r>
      <w:r w:rsidRPr="0054051B">
        <w:rPr>
          <w:lang w:val="lv-LV"/>
        </w:rPr>
        <w:t xml:space="preserve">&gt;                    </w:t>
      </w:r>
    </w:p>
    <w:p w14:paraId="334B7324" w14:textId="21C66FB6" w:rsidR="00100606" w:rsidRPr="0054051B" w:rsidRDefault="00100606" w:rsidP="00100606">
      <w:pPr>
        <w:pStyle w:val="code0"/>
        <w:ind w:firstLine="578"/>
        <w:rPr>
          <w:lang w:val="lv-LV"/>
        </w:rPr>
      </w:pPr>
      <w:r w:rsidRPr="0054051B">
        <w:rPr>
          <w:lang w:val="lv-LV"/>
        </w:rPr>
        <w:t>&lt;!--</w:t>
      </w:r>
      <w:r w:rsidRPr="0054051B">
        <w:rPr>
          <w:color w:val="008000"/>
          <w:lang w:val="lv-LV"/>
        </w:rPr>
        <w:t xml:space="preserve"> Konfigurācija paziņojumu transformēšanai un sūtīšanai pa pastu </w:t>
      </w:r>
      <w:r w:rsidRPr="0054051B">
        <w:rPr>
          <w:lang w:val="lv-LV"/>
        </w:rPr>
        <w:t>--&gt;</w:t>
      </w:r>
    </w:p>
    <w:p w14:paraId="708CF02F" w14:textId="17126764" w:rsidR="00100606" w:rsidRPr="0054051B" w:rsidRDefault="00100606" w:rsidP="00100606">
      <w:pPr>
        <w:pStyle w:val="code0"/>
        <w:rPr>
          <w:lang w:val="lv-LV"/>
        </w:rPr>
      </w:pPr>
      <w:r w:rsidRPr="0054051B">
        <w:rPr>
          <w:lang w:val="lv-LV"/>
        </w:rPr>
        <w:t xml:space="preserve">      &lt;</w:t>
      </w:r>
      <w:r w:rsidRPr="0054051B">
        <w:rPr>
          <w:color w:val="A31515"/>
          <w:lang w:val="lv-LV"/>
        </w:rPr>
        <w:t>add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transformationSchemaURN</w:t>
      </w:r>
      <w:r w:rsidRPr="0054051B">
        <w:rPr>
          <w:lang w:val="lv-LV"/>
        </w:rPr>
        <w:t>="URN:IVIS:100001:XSD-eServiceRegistry-eServiceRegistry-v1-0-XSLT-EservRegis"</w:t>
      </w:r>
    </w:p>
    <w:p w14:paraId="69E73F8C" w14:textId="1CB22283" w:rsidR="00100606" w:rsidRPr="0054051B" w:rsidRDefault="00100606" w:rsidP="00100606">
      <w:pPr>
        <w:pStyle w:val="code0"/>
        <w:rPr>
          <w:lang w:val="lv-LV"/>
        </w:rPr>
      </w:pPr>
      <w:r w:rsidRPr="0054051B">
        <w:rPr>
          <w:lang w:val="lv-LV"/>
        </w:rPr>
        <w:t xml:space="preserve">         </w:t>
      </w:r>
      <w:r w:rsidRPr="0054051B">
        <w:rPr>
          <w:color w:val="FF0000"/>
          <w:lang w:val="lv-LV"/>
        </w:rPr>
        <w:t>defaultMessageTitle</w:t>
      </w:r>
      <w:r w:rsidRPr="0054051B">
        <w:rPr>
          <w:lang w:val="lv-LV"/>
        </w:rPr>
        <w:t xml:space="preserve">="MyDefaultTitle" </w:t>
      </w:r>
      <w:r w:rsidRPr="0054051B">
        <w:rPr>
          <w:color w:val="FF0000"/>
          <w:lang w:val="lv-LV"/>
        </w:rPr>
        <w:t>initializeData</w:t>
      </w:r>
      <w:r w:rsidRPr="0054051B">
        <w:rPr>
          <w:lang w:val="lv-LV"/>
        </w:rPr>
        <w:t>="NotificationServiceV2"</w:t>
      </w:r>
    </w:p>
    <w:p w14:paraId="677DBD17" w14:textId="78E2AE9D" w:rsidR="00100606" w:rsidRPr="0054051B" w:rsidRDefault="00100606" w:rsidP="00100606">
      <w:pPr>
        <w:pStyle w:val="code0"/>
        <w:rPr>
          <w:lang w:val="lv-LV"/>
        </w:rPr>
      </w:pPr>
      <w:r w:rsidRPr="0054051B">
        <w:rPr>
          <w:lang w:val="lv-LV"/>
        </w:rPr>
        <w:t xml:space="preserve">         </w:t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="IVIS.Diagnostics.NotificationService2TraceListener, IVIS.Diagnostics"</w:t>
      </w:r>
    </w:p>
    <w:p w14:paraId="5DCC1663" w14:textId="2B51B1A0" w:rsidR="00100606" w:rsidRPr="0054051B" w:rsidRDefault="00100606" w:rsidP="00100606">
      <w:pPr>
        <w:pStyle w:val="code0"/>
        <w:rPr>
          <w:lang w:val="lv-LV"/>
        </w:rPr>
      </w:pPr>
      <w:r w:rsidRPr="0054051B">
        <w:rPr>
          <w:lang w:val="lv-LV"/>
        </w:rPr>
        <w:t xml:space="preserve">        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="Notification2TraceListener"&gt;</w:t>
      </w:r>
    </w:p>
    <w:p w14:paraId="7983B78B" w14:textId="4E990DB7" w:rsidR="00100606" w:rsidRPr="0054051B" w:rsidRDefault="00100606" w:rsidP="00100606">
      <w:pPr>
        <w:pStyle w:val="code0"/>
        <w:rPr>
          <w:lang w:val="lv-LV"/>
        </w:rPr>
      </w:pPr>
      <w:r w:rsidRPr="0054051B">
        <w:rPr>
          <w:lang w:val="lv-LV"/>
        </w:rPr>
        <w:t xml:space="preserve">            &lt;</w:t>
      </w:r>
      <w:r w:rsidRPr="0054051B">
        <w:rPr>
          <w:color w:val="A31515"/>
          <w:lang w:val="lv-LV"/>
        </w:rPr>
        <w:t>filter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="" /&gt;</w:t>
      </w:r>
    </w:p>
    <w:p w14:paraId="4D2538B2" w14:textId="60B00683" w:rsidR="00100606" w:rsidRPr="0054051B" w:rsidRDefault="00100606" w:rsidP="00100606">
      <w:pPr>
        <w:pStyle w:val="code0"/>
        <w:ind w:firstLine="578"/>
        <w:rPr>
          <w:lang w:val="lv-LV"/>
        </w:rPr>
      </w:pPr>
      <w:r w:rsidRPr="0054051B">
        <w:rPr>
          <w:lang w:val="lv-LV"/>
        </w:rPr>
        <w:t>&lt;/</w:t>
      </w:r>
      <w:r w:rsidRPr="0054051B">
        <w:rPr>
          <w:color w:val="A31515"/>
          <w:lang w:val="lv-LV"/>
        </w:rPr>
        <w:t>add</w:t>
      </w:r>
      <w:r w:rsidRPr="0054051B">
        <w:rPr>
          <w:lang w:val="lv-LV"/>
        </w:rPr>
        <w:t>&gt;</w:t>
      </w:r>
    </w:p>
    <w:p w14:paraId="27FCDF67" w14:textId="5BF6B20B" w:rsidR="00100606" w:rsidRPr="0054051B" w:rsidRDefault="00100606" w:rsidP="00100606">
      <w:pPr>
        <w:pStyle w:val="code0"/>
        <w:rPr>
          <w:lang w:val="lv-LV"/>
        </w:rPr>
      </w:pPr>
      <w:r w:rsidRPr="0054051B">
        <w:rPr>
          <w:lang w:val="lv-LV"/>
        </w:rPr>
        <w:t xml:space="preserve">   &lt;/</w:t>
      </w:r>
      <w:r w:rsidRPr="0054051B">
        <w:rPr>
          <w:color w:val="A31515"/>
          <w:lang w:val="lv-LV"/>
        </w:rPr>
        <w:t>listeners</w:t>
      </w:r>
      <w:r w:rsidRPr="0054051B">
        <w:rPr>
          <w:lang w:val="lv-LV"/>
        </w:rPr>
        <w:t>&gt;</w:t>
      </w:r>
    </w:p>
    <w:p w14:paraId="2B134AFC" w14:textId="43D91E8E" w:rsidR="00100606" w:rsidRPr="0054051B" w:rsidRDefault="00100606" w:rsidP="00100606">
      <w:pPr>
        <w:pStyle w:val="code0"/>
        <w:rPr>
          <w:lang w:val="lv-LV"/>
        </w:rPr>
      </w:pPr>
      <w:r w:rsidRPr="0054051B">
        <w:rPr>
          <w:lang w:val="lv-LV"/>
        </w:rPr>
        <w:t>&lt;/</w:t>
      </w:r>
      <w:r w:rsidRPr="0054051B">
        <w:rPr>
          <w:color w:val="A31515"/>
          <w:lang w:val="lv-LV"/>
        </w:rPr>
        <w:t>source</w:t>
      </w:r>
      <w:r w:rsidRPr="0054051B">
        <w:rPr>
          <w:lang w:val="lv-LV"/>
        </w:rPr>
        <w:t>&gt;</w:t>
      </w:r>
    </w:p>
    <w:p w14:paraId="4B31417C" w14:textId="37D26199" w:rsidR="00100606" w:rsidRPr="0054051B" w:rsidRDefault="00F30C51" w:rsidP="00036CD1">
      <w:pPr>
        <w:pStyle w:val="ListParagraph"/>
        <w:numPr>
          <w:ilvl w:val="0"/>
          <w:numId w:val="50"/>
        </w:numPr>
      </w:pPr>
      <w:r>
        <w:t>Ja tiek izmantots .Net 3.5 p</w:t>
      </w:r>
      <w:r w:rsidR="00036CD1" w:rsidRPr="0054051B">
        <w:t xml:space="preserve">ievienot sekciju </w:t>
      </w:r>
      <w:r w:rsidR="00036CD1" w:rsidRPr="0054051B">
        <w:rPr>
          <w:i/>
        </w:rPr>
        <w:t>system.serviceModel</w:t>
      </w:r>
      <w:r w:rsidR="00036CD1" w:rsidRPr="0054051B">
        <w:t>;</w:t>
      </w:r>
    </w:p>
    <w:p w14:paraId="24EF23EB" w14:textId="026C4EDC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>&lt;system.serviceModel&gt;</w:t>
      </w:r>
    </w:p>
    <w:p w14:paraId="0541C31E" w14:textId="51415164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&lt;diagnostics&gt;</w:t>
      </w:r>
    </w:p>
    <w:p w14:paraId="46E71A15" w14:textId="51DC4F9B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&lt;messageLogging </w:t>
      </w:r>
      <w:r w:rsidRPr="0054051B">
        <w:rPr>
          <w:color w:val="FF0000"/>
          <w:lang w:val="lv-LV"/>
        </w:rPr>
        <w:t>logEntireMessage</w:t>
      </w:r>
      <w:r w:rsidRPr="0054051B">
        <w:rPr>
          <w:lang w:val="lv-LV"/>
        </w:rPr>
        <w:t xml:space="preserve">="true" </w:t>
      </w:r>
      <w:r w:rsidRPr="0054051B">
        <w:rPr>
          <w:color w:val="FF0000"/>
          <w:lang w:val="lv-LV"/>
        </w:rPr>
        <w:t>logMalformedMessages</w:t>
      </w:r>
      <w:r w:rsidRPr="0054051B">
        <w:rPr>
          <w:lang w:val="lv-LV"/>
        </w:rPr>
        <w:t>="false"</w:t>
      </w:r>
    </w:p>
    <w:p w14:paraId="2AE07CB5" w14:textId="77777777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             </w:t>
      </w:r>
      <w:r w:rsidRPr="0054051B">
        <w:rPr>
          <w:color w:val="FF0000"/>
          <w:lang w:val="lv-LV"/>
        </w:rPr>
        <w:t>logMessagesAtServiceLevel</w:t>
      </w:r>
      <w:r w:rsidRPr="0054051B">
        <w:rPr>
          <w:lang w:val="lv-LV"/>
        </w:rPr>
        <w:t xml:space="preserve">="false" </w:t>
      </w:r>
      <w:r w:rsidRPr="0054051B">
        <w:rPr>
          <w:color w:val="FF0000"/>
          <w:lang w:val="lv-LV"/>
        </w:rPr>
        <w:t>logMessagesAtTransportLevel</w:t>
      </w:r>
      <w:r w:rsidRPr="0054051B">
        <w:rPr>
          <w:lang w:val="lv-LV"/>
        </w:rPr>
        <w:t>="false" /&gt;</w:t>
      </w:r>
    </w:p>
    <w:p w14:paraId="011D06DF" w14:textId="19B42116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&lt;/diagnostics&gt;</w:t>
      </w:r>
    </w:p>
    <w:p w14:paraId="519D47B1" w14:textId="7D4D1B99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&lt;bindings&gt;</w:t>
      </w:r>
    </w:p>
    <w:p w14:paraId="5352B944" w14:textId="3F24653F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>&lt;customBinding&gt;</w:t>
      </w:r>
    </w:p>
    <w:p w14:paraId="279A58B9" w14:textId="104D6A21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lastRenderedPageBreak/>
        <w:t xml:space="preserve">   &lt;!--</w:t>
      </w:r>
      <w:r w:rsidRPr="0054051B">
        <w:rPr>
          <w:color w:val="008000"/>
          <w:lang w:val="lv-LV"/>
        </w:rPr>
        <w:t xml:space="preserve"> .NET3.5 ivis tv </w:t>
      </w:r>
      <w:r w:rsidRPr="0054051B">
        <w:rPr>
          <w:lang w:val="lv-LV"/>
        </w:rPr>
        <w:t>--&gt;</w:t>
      </w:r>
    </w:p>
    <w:p w14:paraId="674A74B7" w14:textId="1CA1E8C7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  &lt;binding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="ws2007FederationNoSct"&gt;</w:t>
      </w:r>
    </w:p>
    <w:p w14:paraId="2E6C8392" w14:textId="26FDA966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&lt;security </w:t>
      </w:r>
      <w:r w:rsidRPr="0054051B">
        <w:rPr>
          <w:color w:val="FF0000"/>
          <w:lang w:val="lv-LV"/>
        </w:rPr>
        <w:t>authenticationMode</w:t>
      </w:r>
      <w:r w:rsidRPr="0054051B">
        <w:rPr>
          <w:lang w:val="lv-LV"/>
        </w:rPr>
        <w:t xml:space="preserve">="IssuedTokenOverTransport" </w:t>
      </w:r>
      <w:r w:rsidRPr="0054051B">
        <w:rPr>
          <w:color w:val="FF0000"/>
          <w:lang w:val="lv-LV"/>
        </w:rPr>
        <w:t>messageSecurityVersion</w:t>
      </w:r>
      <w:r w:rsidRPr="0054051B">
        <w:rPr>
          <w:lang w:val="lv-LV"/>
        </w:rPr>
        <w:t xml:space="preserve">="WSSecurity11WSTrust13WSSecureConversation13WSSecurityPolicy12BasicSecurityProfile10" </w:t>
      </w:r>
      <w:r w:rsidRPr="0054051B">
        <w:rPr>
          <w:color w:val="FF0000"/>
          <w:lang w:val="lv-LV"/>
        </w:rPr>
        <w:t>requireSecurityContextCancellation</w:t>
      </w:r>
      <w:r w:rsidRPr="0054051B">
        <w:rPr>
          <w:lang w:val="lv-LV"/>
        </w:rPr>
        <w:t>="false"&gt;</w:t>
      </w:r>
    </w:p>
    <w:p w14:paraId="140051E2" w14:textId="64043D7C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&lt;issuedTokenParameters&gt;</w:t>
      </w:r>
    </w:p>
    <w:p w14:paraId="6B51F668" w14:textId="2AEC5CF1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&lt;claimTypeRequirements&gt;</w:t>
      </w:r>
    </w:p>
    <w:p w14:paraId="4266F389" w14:textId="1AFA8095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 xml:space="preserve">&lt;add </w:t>
      </w:r>
      <w:r w:rsidRPr="0054051B">
        <w:rPr>
          <w:color w:val="FF0000"/>
          <w:lang w:val="lv-LV"/>
        </w:rPr>
        <w:t>claimType</w:t>
      </w:r>
      <w:r w:rsidRPr="0054051B">
        <w:rPr>
          <w:lang w:val="lv-LV"/>
        </w:rPr>
        <w:t xml:space="preserve">="http://www.oasis-open.org/RSA2004/attributes/AUTHORITY" </w:t>
      </w:r>
      <w:r w:rsidRPr="0054051B">
        <w:rPr>
          <w:color w:val="FF0000"/>
          <w:lang w:val="lv-LV"/>
        </w:rPr>
        <w:t>isOptional</w:t>
      </w:r>
      <w:r w:rsidRPr="0054051B">
        <w:rPr>
          <w:lang w:val="lv-LV"/>
        </w:rPr>
        <w:t>="false"/&gt;</w:t>
      </w:r>
    </w:p>
    <w:p w14:paraId="02999D13" w14:textId="74F2E68C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                  &lt;add </w:t>
      </w:r>
      <w:r w:rsidRPr="0054051B">
        <w:rPr>
          <w:color w:val="FF0000"/>
          <w:lang w:val="lv-LV"/>
        </w:rPr>
        <w:t>claimType</w:t>
      </w:r>
      <w:r w:rsidRPr="0054051B">
        <w:rPr>
          <w:lang w:val="lv-LV"/>
        </w:rPr>
        <w:t xml:space="preserve">="https://ivis.eps.gov.lv/schema/identity/claims/legalentity" </w:t>
      </w:r>
      <w:r w:rsidRPr="0054051B">
        <w:rPr>
          <w:color w:val="FF0000"/>
          <w:lang w:val="lv-LV"/>
        </w:rPr>
        <w:t>isOptional</w:t>
      </w:r>
      <w:r w:rsidRPr="0054051B">
        <w:rPr>
          <w:lang w:val="lv-LV"/>
        </w:rPr>
        <w:t>="false"/&gt;</w:t>
      </w:r>
    </w:p>
    <w:p w14:paraId="5A2B8E42" w14:textId="258389E3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                  &lt;add </w:t>
      </w:r>
      <w:r w:rsidRPr="0054051B">
        <w:rPr>
          <w:color w:val="FF0000"/>
          <w:lang w:val="lv-LV"/>
        </w:rPr>
        <w:t>claimType</w:t>
      </w:r>
      <w:r w:rsidRPr="0054051B">
        <w:rPr>
          <w:lang w:val="lv-LV"/>
        </w:rPr>
        <w:t xml:space="preserve">="http://docs.oasis-open.org/wsfed/authorization/200706/claims/action" </w:t>
      </w:r>
      <w:r w:rsidRPr="0054051B">
        <w:rPr>
          <w:color w:val="FF0000"/>
          <w:lang w:val="lv-LV"/>
        </w:rPr>
        <w:t>isOptional</w:t>
      </w:r>
      <w:r w:rsidRPr="0054051B">
        <w:rPr>
          <w:lang w:val="lv-LV"/>
        </w:rPr>
        <w:t>="false"/&gt;</w:t>
      </w:r>
    </w:p>
    <w:p w14:paraId="53FD6833" w14:textId="424D9B36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                  &lt;add </w:t>
      </w:r>
      <w:r w:rsidRPr="0054051B">
        <w:rPr>
          <w:color w:val="FF0000"/>
          <w:lang w:val="lv-LV"/>
        </w:rPr>
        <w:t>claimType</w:t>
      </w:r>
      <w:r w:rsidRPr="0054051B">
        <w:rPr>
          <w:lang w:val="lv-LV"/>
        </w:rPr>
        <w:t xml:space="preserve">="http://schemas.xmlsoap.org/ws/2005/05/identity/claims/privatepersonalidentifier" </w:t>
      </w:r>
      <w:r w:rsidRPr="0054051B">
        <w:rPr>
          <w:color w:val="FF0000"/>
          <w:lang w:val="lv-LV"/>
        </w:rPr>
        <w:t>isOptional</w:t>
      </w:r>
      <w:r w:rsidRPr="0054051B">
        <w:rPr>
          <w:lang w:val="lv-LV"/>
        </w:rPr>
        <w:t>="false" /&gt;</w:t>
      </w:r>
    </w:p>
    <w:p w14:paraId="3B933E6D" w14:textId="265E863A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              &lt;/claimTypeRequirements&gt;</w:t>
      </w:r>
    </w:p>
    <w:p w14:paraId="1ACEA388" w14:textId="13502787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              &lt;issuer </w:t>
      </w:r>
      <w:r w:rsidRPr="0054051B">
        <w:rPr>
          <w:color w:val="FF0000"/>
          <w:lang w:val="lv-LV"/>
        </w:rPr>
        <w:t>address</w:t>
      </w:r>
      <w:r w:rsidRPr="0054051B">
        <w:rPr>
          <w:lang w:val="lv-LV"/>
        </w:rPr>
        <w:t xml:space="preserve">="https://ivistv.abcsoftware.lv/PFAS/PFAS.STS/v1-1/STS/Issue.svc/trust/13/certificatemixed" </w:t>
      </w:r>
      <w:r w:rsidRPr="0054051B">
        <w:rPr>
          <w:color w:val="FF0000"/>
          <w:lang w:val="lv-LV"/>
        </w:rPr>
        <w:t>binding</w:t>
      </w:r>
      <w:r w:rsidRPr="0054051B">
        <w:rPr>
          <w:lang w:val="lv-LV"/>
        </w:rPr>
        <w:t xml:space="preserve">="ws2007HttpBinding" </w:t>
      </w:r>
      <w:r w:rsidRPr="0054051B">
        <w:rPr>
          <w:color w:val="FF0000"/>
          <w:lang w:val="lv-LV"/>
        </w:rPr>
        <w:t>bindingConfiguration</w:t>
      </w:r>
      <w:r w:rsidRPr="0054051B">
        <w:rPr>
          <w:lang w:val="lv-LV"/>
        </w:rPr>
        <w:t>="certificateMixed"/&gt;</w:t>
      </w:r>
    </w:p>
    <w:p w14:paraId="04645A46" w14:textId="05093253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              &lt;issuerMetadata </w:t>
      </w:r>
      <w:r w:rsidRPr="0054051B">
        <w:rPr>
          <w:color w:val="FF0000"/>
          <w:lang w:val="lv-LV"/>
        </w:rPr>
        <w:t>address</w:t>
      </w:r>
      <w:r w:rsidRPr="0054051B">
        <w:rPr>
          <w:lang w:val="lv-LV"/>
        </w:rPr>
        <w:t>="https://ivistv.abcsoftware.lv/PFAS/PFAS.STS/v1-1/STS/Issue.svc/mex"/&gt;</w:t>
      </w:r>
    </w:p>
    <w:p w14:paraId="18E7D5F2" w14:textId="5105BBD8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&lt;/issuedTokenParameters&gt;</w:t>
      </w:r>
    </w:p>
    <w:p w14:paraId="11076654" w14:textId="19865208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            &lt;secureConversationBootstrap/&gt;</w:t>
      </w:r>
    </w:p>
    <w:p w14:paraId="63ED6DF2" w14:textId="2F53E5DD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>&lt;/security&gt;</w:t>
      </w:r>
    </w:p>
    <w:p w14:paraId="269FB70E" w14:textId="7F01B985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>&lt;textMessageEncoding/&gt;</w:t>
      </w:r>
    </w:p>
    <w:p w14:paraId="583E5B44" w14:textId="4004E936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</w:t>
      </w:r>
      <w:r w:rsidRPr="0054051B">
        <w:rPr>
          <w:lang w:val="lv-LV"/>
        </w:rPr>
        <w:tab/>
        <w:t>&lt;httpsTransport/&gt;</w:t>
      </w:r>
    </w:p>
    <w:p w14:paraId="6B402EF8" w14:textId="48151B8A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  &lt;/binding&gt;</w:t>
      </w:r>
    </w:p>
    <w:p w14:paraId="1856D62F" w14:textId="6CCE4E94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>&lt;/customBinding&gt;</w:t>
      </w:r>
    </w:p>
    <w:p w14:paraId="466B947D" w14:textId="77777777" w:rsidR="00036CD1" w:rsidRPr="0054051B" w:rsidRDefault="00036CD1" w:rsidP="00AA00E6">
      <w:pPr>
        <w:pStyle w:val="code0"/>
        <w:keepNext w:val="0"/>
        <w:rPr>
          <w:lang w:val="lv-LV"/>
        </w:rPr>
      </w:pPr>
    </w:p>
    <w:p w14:paraId="49061620" w14:textId="41A96E9D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>&lt;ws2007HttpBinding&gt;</w:t>
      </w:r>
    </w:p>
    <w:p w14:paraId="098BA02C" w14:textId="14051F7F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  &lt;binding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="certificateMixed"&gt;</w:t>
      </w:r>
    </w:p>
    <w:p w14:paraId="4C8C6398" w14:textId="505AB068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&lt;security </w:t>
      </w:r>
      <w:r w:rsidRPr="0054051B">
        <w:rPr>
          <w:color w:val="FF0000"/>
          <w:lang w:val="lv-LV"/>
        </w:rPr>
        <w:t>mode</w:t>
      </w:r>
      <w:r w:rsidRPr="0054051B">
        <w:rPr>
          <w:lang w:val="lv-LV"/>
        </w:rPr>
        <w:t>="TransportWithMessageCredential"&gt;</w:t>
      </w:r>
    </w:p>
    <w:p w14:paraId="40D58D1E" w14:textId="264785FA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&lt;message </w:t>
      </w:r>
      <w:r w:rsidRPr="0054051B">
        <w:rPr>
          <w:color w:val="FF0000"/>
          <w:lang w:val="lv-LV"/>
        </w:rPr>
        <w:t>clientCredentialType</w:t>
      </w:r>
      <w:r w:rsidRPr="0054051B">
        <w:rPr>
          <w:lang w:val="lv-LV"/>
        </w:rPr>
        <w:t xml:space="preserve">="Certificate" </w:t>
      </w:r>
      <w:r w:rsidRPr="0054051B">
        <w:rPr>
          <w:color w:val="FF0000"/>
          <w:lang w:val="lv-LV"/>
        </w:rPr>
        <w:t>establishSecurityContext</w:t>
      </w:r>
      <w:r w:rsidRPr="0054051B">
        <w:rPr>
          <w:lang w:val="lv-LV"/>
        </w:rPr>
        <w:t>="false"/&gt;</w:t>
      </w:r>
    </w:p>
    <w:p w14:paraId="5B939C00" w14:textId="06EE2CE1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>&lt;/security&gt;</w:t>
      </w:r>
    </w:p>
    <w:p w14:paraId="48D49F9D" w14:textId="77B2B8C8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  &lt;/binding&gt;</w:t>
      </w:r>
    </w:p>
    <w:p w14:paraId="1FFC2E4B" w14:textId="1E67D19C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>&lt;/ws2007HttpBinding&gt;</w:t>
      </w:r>
    </w:p>
    <w:p w14:paraId="2888A813" w14:textId="672AF22E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&lt;/bindings&gt;</w:t>
      </w:r>
    </w:p>
    <w:p w14:paraId="1DA4968E" w14:textId="7599B4D6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&lt;client&gt;</w:t>
      </w:r>
    </w:p>
    <w:p w14:paraId="316589D4" w14:textId="24BB65B0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>&lt;!--</w:t>
      </w:r>
      <w:r w:rsidRPr="0054051B">
        <w:rPr>
          <w:color w:val="008000"/>
          <w:lang w:val="lv-LV"/>
        </w:rPr>
        <w:t xml:space="preserve"> .NET3.5 ivistv</w:t>
      </w:r>
      <w:r w:rsidRPr="0054051B">
        <w:rPr>
          <w:lang w:val="lv-LV"/>
        </w:rPr>
        <w:t>--&gt;</w:t>
      </w:r>
    </w:p>
    <w:p w14:paraId="1F654ECD" w14:textId="4438D2CD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&lt;endpoint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="NotificationServiceV2" </w:t>
      </w:r>
      <w:r w:rsidRPr="0054051B">
        <w:rPr>
          <w:color w:val="FF0000"/>
          <w:lang w:val="lv-LV"/>
        </w:rPr>
        <w:t>address</w:t>
      </w:r>
      <w:r w:rsidRPr="0054051B">
        <w:rPr>
          <w:lang w:val="lv-LV"/>
        </w:rPr>
        <w:t xml:space="preserve">="https://ivistv.abcsoftware.lv/Notification/v2-0/ws2007FederationNoSct" </w:t>
      </w:r>
      <w:r w:rsidRPr="0054051B">
        <w:rPr>
          <w:color w:val="FF0000"/>
          <w:lang w:val="lv-LV"/>
        </w:rPr>
        <w:t>contract</w:t>
      </w:r>
      <w:r w:rsidRPr="0054051B">
        <w:rPr>
          <w:lang w:val="lv-LV"/>
        </w:rPr>
        <w:t>="NotificationService.INotificationServiceContract"</w:t>
      </w:r>
    </w:p>
    <w:p w14:paraId="007E48F6" w14:textId="77777777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                   </w:t>
      </w:r>
      <w:r w:rsidRPr="0054051B">
        <w:rPr>
          <w:color w:val="FF0000"/>
          <w:lang w:val="lv-LV"/>
        </w:rPr>
        <w:t>binding</w:t>
      </w:r>
      <w:r w:rsidRPr="0054051B">
        <w:rPr>
          <w:lang w:val="lv-LV"/>
        </w:rPr>
        <w:t xml:space="preserve">="customBinding" </w:t>
      </w:r>
      <w:r w:rsidRPr="0054051B">
        <w:rPr>
          <w:color w:val="FF0000"/>
          <w:lang w:val="lv-LV"/>
        </w:rPr>
        <w:t>bindingConfiguration</w:t>
      </w:r>
      <w:r w:rsidRPr="0054051B">
        <w:rPr>
          <w:lang w:val="lv-LV"/>
        </w:rPr>
        <w:t xml:space="preserve">="ws2007FederationNoSct" </w:t>
      </w:r>
      <w:r w:rsidRPr="0054051B">
        <w:rPr>
          <w:color w:val="FF0000"/>
          <w:lang w:val="lv-LV"/>
        </w:rPr>
        <w:t>behaviorConfiguration</w:t>
      </w:r>
      <w:r w:rsidRPr="0054051B">
        <w:rPr>
          <w:lang w:val="lv-LV"/>
        </w:rPr>
        <w:t xml:space="preserve">="certificate"/&gt;      </w:t>
      </w:r>
    </w:p>
    <w:p w14:paraId="1BE83DE7" w14:textId="2BA101E1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>&lt;/client&gt;</w:t>
      </w:r>
    </w:p>
    <w:p w14:paraId="379B8ACE" w14:textId="4F763D15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   &lt;behaviors&gt;</w:t>
      </w:r>
    </w:p>
    <w:p w14:paraId="6528CA0A" w14:textId="000C47C3" w:rsidR="00036CD1" w:rsidRPr="0054051B" w:rsidRDefault="00AE48E9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  </w:t>
      </w:r>
      <w:r w:rsidR="00036CD1" w:rsidRPr="0054051B">
        <w:rPr>
          <w:lang w:val="lv-LV"/>
        </w:rPr>
        <w:t>&lt;endpointBehaviors&gt;</w:t>
      </w:r>
    </w:p>
    <w:p w14:paraId="68DBCD3A" w14:textId="476CF8F3" w:rsidR="00036CD1" w:rsidRPr="0054051B" w:rsidRDefault="00AE48E9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="00036CD1" w:rsidRPr="0054051B">
        <w:rPr>
          <w:lang w:val="lv-LV"/>
        </w:rPr>
        <w:t xml:space="preserve">&lt;behavior </w:t>
      </w:r>
      <w:r w:rsidR="00036CD1" w:rsidRPr="0054051B">
        <w:rPr>
          <w:color w:val="FF0000"/>
          <w:lang w:val="lv-LV"/>
        </w:rPr>
        <w:t>name</w:t>
      </w:r>
      <w:r w:rsidR="00036CD1" w:rsidRPr="0054051B">
        <w:rPr>
          <w:lang w:val="lv-LV"/>
        </w:rPr>
        <w:t>="certificate"&gt;</w:t>
      </w:r>
    </w:p>
    <w:p w14:paraId="535D23FA" w14:textId="3E90D7DE" w:rsidR="00036CD1" w:rsidRPr="0054051B" w:rsidRDefault="00AE48E9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</w:t>
      </w:r>
      <w:r w:rsidR="00036CD1" w:rsidRPr="0054051B">
        <w:rPr>
          <w:lang w:val="lv-LV"/>
        </w:rPr>
        <w:t>&lt;clientCredentials&gt;</w:t>
      </w:r>
    </w:p>
    <w:p w14:paraId="373A1BF7" w14:textId="757DF329" w:rsidR="00036CD1" w:rsidRPr="0054051B" w:rsidRDefault="00AE48E9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</w:r>
      <w:r w:rsidR="00036CD1" w:rsidRPr="0054051B">
        <w:rPr>
          <w:lang w:val="lv-LV"/>
        </w:rPr>
        <w:t xml:space="preserve">&lt;clientCertificate </w:t>
      </w:r>
      <w:r w:rsidR="00036CD1" w:rsidRPr="0054051B">
        <w:rPr>
          <w:color w:val="FF0000"/>
          <w:lang w:val="lv-LV"/>
        </w:rPr>
        <w:t>findValue</w:t>
      </w:r>
      <w:r w:rsidR="00036CD1" w:rsidRPr="0054051B">
        <w:rPr>
          <w:lang w:val="lv-LV"/>
        </w:rPr>
        <w:t xml:space="preserve">="7d a6 83 cf 8b 85 9a 23 8f 26 c3 19 1a 98 fb 0c e3 9f 60 12" </w:t>
      </w:r>
      <w:r w:rsidR="00036CD1" w:rsidRPr="0054051B">
        <w:rPr>
          <w:color w:val="FF0000"/>
          <w:lang w:val="lv-LV"/>
        </w:rPr>
        <w:t>storeLocation</w:t>
      </w:r>
      <w:r w:rsidR="00036CD1" w:rsidRPr="0054051B">
        <w:rPr>
          <w:lang w:val="lv-LV"/>
        </w:rPr>
        <w:t xml:space="preserve">="LocalMachine" </w:t>
      </w:r>
      <w:r w:rsidR="00036CD1" w:rsidRPr="0054051B">
        <w:rPr>
          <w:color w:val="FF0000"/>
          <w:lang w:val="lv-LV"/>
        </w:rPr>
        <w:t>x509FindType</w:t>
      </w:r>
      <w:r w:rsidR="00036CD1" w:rsidRPr="0054051B">
        <w:rPr>
          <w:lang w:val="lv-LV"/>
        </w:rPr>
        <w:t>="FindByThumbprint" /&gt;</w:t>
      </w:r>
    </w:p>
    <w:p w14:paraId="4B4FAD05" w14:textId="5B2BBF1B" w:rsidR="00036CD1" w:rsidRPr="0054051B" w:rsidRDefault="00AE48E9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</w:t>
      </w:r>
      <w:r w:rsidR="00036CD1" w:rsidRPr="0054051B">
        <w:rPr>
          <w:lang w:val="lv-LV"/>
        </w:rPr>
        <w:t>&lt;/clientCredentials&gt;</w:t>
      </w:r>
    </w:p>
    <w:p w14:paraId="4AAD6DEF" w14:textId="5694239A" w:rsidR="00036CD1" w:rsidRPr="0054051B" w:rsidRDefault="00AE48E9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="00036CD1" w:rsidRPr="0054051B">
        <w:rPr>
          <w:lang w:val="lv-LV"/>
        </w:rPr>
        <w:t>&lt;/behavior&gt;</w:t>
      </w:r>
    </w:p>
    <w:p w14:paraId="7A5F50D9" w14:textId="43DF89EC" w:rsidR="00036CD1" w:rsidRPr="0054051B" w:rsidRDefault="00AE48E9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  </w:t>
      </w:r>
      <w:r w:rsidR="00036CD1" w:rsidRPr="0054051B">
        <w:rPr>
          <w:lang w:val="lv-LV"/>
        </w:rPr>
        <w:t>&lt;/endpointBehaviors&gt;</w:t>
      </w:r>
    </w:p>
    <w:p w14:paraId="5DD3FC41" w14:textId="49DBDB41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>&lt;/behaviors&gt;</w:t>
      </w:r>
    </w:p>
    <w:p w14:paraId="2881415A" w14:textId="2C0B5580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>&lt;/system.serviceModel&gt;</w:t>
      </w:r>
    </w:p>
    <w:p w14:paraId="25A09BC2" w14:textId="309AEEFD" w:rsidR="00F30C51" w:rsidRPr="0054051B" w:rsidRDefault="00F30C51" w:rsidP="00F30C51">
      <w:pPr>
        <w:pStyle w:val="ListParagraph"/>
        <w:numPr>
          <w:ilvl w:val="0"/>
          <w:numId w:val="50"/>
        </w:numPr>
      </w:pPr>
      <w:r>
        <w:t>Ja tiek izmantots .Net</w:t>
      </w:r>
      <w:r>
        <w:t xml:space="preserve"> 4.0 vai jaunāks</w:t>
      </w:r>
      <w:r>
        <w:t xml:space="preserve"> p</w:t>
      </w:r>
      <w:r w:rsidRPr="0054051B">
        <w:t xml:space="preserve">ievienot sekciju </w:t>
      </w:r>
      <w:r w:rsidRPr="0054051B">
        <w:rPr>
          <w:i/>
        </w:rPr>
        <w:t>system.serviceModel</w:t>
      </w:r>
      <w:r w:rsidRPr="0054051B">
        <w:t>;</w:t>
      </w:r>
    </w:p>
    <w:p w14:paraId="6673967D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>&lt;system.serviceModel&gt;</w:t>
      </w:r>
    </w:p>
    <w:p w14:paraId="7B612501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&lt;diagnostics&gt;</w:t>
      </w:r>
    </w:p>
    <w:p w14:paraId="58D59CBC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&lt;!--</w:t>
      </w:r>
      <w:r w:rsidRPr="00F30C51">
        <w:rPr>
          <w:color w:val="008000"/>
          <w:highlight w:val="white"/>
        </w:rPr>
        <w:t xml:space="preserve"> Nomainīt vērtības uz true, lai veiktu servisa logu rakstīšanu</w:t>
      </w:r>
      <w:r w:rsidRPr="00F30C51">
        <w:rPr>
          <w:highlight w:val="white"/>
        </w:rPr>
        <w:t>--&gt;</w:t>
      </w:r>
    </w:p>
    <w:p w14:paraId="15EABE6D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&lt;messageLogging </w:t>
      </w:r>
      <w:r w:rsidRPr="00F30C51">
        <w:rPr>
          <w:color w:val="FF0000"/>
          <w:highlight w:val="white"/>
        </w:rPr>
        <w:t>logEntireMessage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false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logMessagesAtTransportLevel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false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logMalformedMessages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false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/&gt;</w:t>
      </w:r>
    </w:p>
    <w:p w14:paraId="6998252D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&lt;/diagnostics&gt;</w:t>
      </w:r>
    </w:p>
    <w:p w14:paraId="7E611C55" w14:textId="001ACA19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&lt;bindings&gt;         </w:t>
      </w:r>
    </w:p>
    <w:p w14:paraId="3DDB7613" w14:textId="1EC7C979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</w:t>
      </w:r>
      <w:r w:rsidRPr="00F30C51">
        <w:rPr>
          <w:color w:val="008000"/>
          <w:highlight w:val="white"/>
        </w:rPr>
        <w:t xml:space="preserve">              </w:t>
      </w:r>
    </w:p>
    <w:p w14:paraId="274D79F7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&lt;!--</w:t>
      </w:r>
      <w:r w:rsidRPr="00F30C51">
        <w:rPr>
          <w:color w:val="008000"/>
          <w:highlight w:val="white"/>
        </w:rPr>
        <w:t xml:space="preserve"> .NET4.0 ivistv </w:t>
      </w:r>
      <w:r w:rsidRPr="00F30C51">
        <w:rPr>
          <w:highlight w:val="white"/>
        </w:rPr>
        <w:t>--&gt;</w:t>
      </w:r>
    </w:p>
    <w:p w14:paraId="624CC202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&lt;ws2007FederationHttpBinding&gt;</w:t>
      </w:r>
    </w:p>
    <w:p w14:paraId="35BBB94B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&lt;binding </w:t>
      </w:r>
      <w:r w:rsidRPr="00F30C51">
        <w:rPr>
          <w:color w:val="FF0000"/>
          <w:highlight w:val="white"/>
        </w:rPr>
        <w:t>name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ws2007FederationNoSct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&gt;</w:t>
      </w:r>
    </w:p>
    <w:p w14:paraId="7DC041AB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&lt;security </w:t>
      </w:r>
      <w:r w:rsidRPr="00F30C51">
        <w:rPr>
          <w:color w:val="FF0000"/>
          <w:highlight w:val="white"/>
        </w:rPr>
        <w:t>mode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TransportWithMessageCredential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&gt;</w:t>
      </w:r>
    </w:p>
    <w:p w14:paraId="53A42BA4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&lt;message </w:t>
      </w:r>
      <w:r w:rsidRPr="00F30C51">
        <w:rPr>
          <w:color w:val="FF0000"/>
          <w:highlight w:val="white"/>
        </w:rPr>
        <w:t>establishSecurityContext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false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&gt;</w:t>
      </w:r>
    </w:p>
    <w:p w14:paraId="5C2B096B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    &lt;claimTypeRequirements&gt;</w:t>
      </w:r>
    </w:p>
    <w:p w14:paraId="7A153BB6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        &lt;add </w:t>
      </w:r>
      <w:r w:rsidRPr="00F30C51">
        <w:rPr>
          <w:color w:val="FF0000"/>
          <w:highlight w:val="white"/>
        </w:rPr>
        <w:t>claimType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http://www.oasis-open.org/RSA2004/attributes/AUTHORITY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isOptional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false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/&gt;</w:t>
      </w:r>
    </w:p>
    <w:p w14:paraId="1BA0C043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        &lt;add </w:t>
      </w:r>
      <w:r w:rsidRPr="00F30C51">
        <w:rPr>
          <w:color w:val="FF0000"/>
          <w:highlight w:val="white"/>
        </w:rPr>
        <w:t>claimType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https://ivis.eps.gov.lv/schema/identity/claims/legalentity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isOptional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false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/&gt;</w:t>
      </w:r>
    </w:p>
    <w:p w14:paraId="00FC89A9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        &lt;add </w:t>
      </w:r>
      <w:r w:rsidRPr="00F30C51">
        <w:rPr>
          <w:color w:val="FF0000"/>
          <w:highlight w:val="white"/>
        </w:rPr>
        <w:t>claimType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http://docs.oasis-open.org/wsfed/authorization/200706/claims/action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isOptional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false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/&gt;</w:t>
      </w:r>
    </w:p>
    <w:p w14:paraId="7339B829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        &lt;add </w:t>
      </w:r>
      <w:r w:rsidRPr="00F30C51">
        <w:rPr>
          <w:color w:val="FF0000"/>
          <w:highlight w:val="white"/>
        </w:rPr>
        <w:t>claimType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http://schemas.xmlsoap.org/ws/2005/05/identity/claims/privatepersonalidentifier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isOptional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false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/&gt;</w:t>
      </w:r>
    </w:p>
    <w:p w14:paraId="085AFDB3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    &lt;/claimTypeRequirements&gt;</w:t>
      </w:r>
    </w:p>
    <w:p w14:paraId="25C38456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    &lt;issuer </w:t>
      </w:r>
      <w:r w:rsidRPr="00F30C51">
        <w:rPr>
          <w:color w:val="FF0000"/>
          <w:highlight w:val="white"/>
        </w:rPr>
        <w:t>address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https://ivistv.abcsoftware.lv/PFAS/PFAS.STS/v1-1/STS/Issue.svc/trust/13/certificatemixed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binding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ws2007HttpBinding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bindingConfiguration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certificateMixed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/&gt;</w:t>
      </w:r>
    </w:p>
    <w:p w14:paraId="58B89595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    &lt;issuerMetadata </w:t>
      </w:r>
      <w:r w:rsidRPr="00F30C51">
        <w:rPr>
          <w:color w:val="FF0000"/>
          <w:highlight w:val="white"/>
        </w:rPr>
        <w:t>address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https://ivistv.abcsoftware.lv/PFAS/PFAS.STS/v1-1/STS/Issue.svc/mex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/&gt;</w:t>
      </w:r>
    </w:p>
    <w:p w14:paraId="3C4F53C4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&lt;/message&gt;</w:t>
      </w:r>
    </w:p>
    <w:p w14:paraId="4A4D497D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&lt;/security&gt;</w:t>
      </w:r>
    </w:p>
    <w:p w14:paraId="12091E99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&lt;/binding&gt;</w:t>
      </w:r>
    </w:p>
    <w:p w14:paraId="02E7936D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&lt;/ws2007FederationHttpBinding&gt;</w:t>
      </w:r>
    </w:p>
    <w:p w14:paraId="090F66C9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</w:p>
    <w:p w14:paraId="2EE6EA9D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&lt;ws2007HttpBinding&gt;</w:t>
      </w:r>
    </w:p>
    <w:p w14:paraId="6BC35F57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&lt;binding </w:t>
      </w:r>
      <w:r w:rsidRPr="00F30C51">
        <w:rPr>
          <w:color w:val="FF0000"/>
          <w:highlight w:val="white"/>
        </w:rPr>
        <w:t>name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certificateMixed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&gt;</w:t>
      </w:r>
    </w:p>
    <w:p w14:paraId="412D8727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&lt;security </w:t>
      </w:r>
      <w:r w:rsidRPr="00F30C51">
        <w:rPr>
          <w:color w:val="FF0000"/>
          <w:highlight w:val="white"/>
        </w:rPr>
        <w:t>mode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TransportWithMessageCredential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&gt;</w:t>
      </w:r>
    </w:p>
    <w:p w14:paraId="0AA6ACAD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&lt;message </w:t>
      </w:r>
      <w:r w:rsidRPr="00F30C51">
        <w:rPr>
          <w:color w:val="FF0000"/>
          <w:highlight w:val="white"/>
        </w:rPr>
        <w:t>clientCredentialType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Certificate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establishSecurityContext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false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/&gt;</w:t>
      </w:r>
    </w:p>
    <w:p w14:paraId="373B2398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&lt;/security&gt;</w:t>
      </w:r>
    </w:p>
    <w:p w14:paraId="72D14147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&lt;/binding&gt;</w:t>
      </w:r>
    </w:p>
    <w:p w14:paraId="60C2306F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&lt;/ws2007HttpBinding&gt;</w:t>
      </w:r>
    </w:p>
    <w:p w14:paraId="14C9050B" w14:textId="77777777" w:rsidR="00F30C51" w:rsidRPr="00F30C51" w:rsidRDefault="00F30C51" w:rsidP="00F30C51">
      <w:pPr>
        <w:pStyle w:val="code0"/>
        <w:rPr>
          <w:highlight w:val="white"/>
        </w:rPr>
      </w:pPr>
      <w:r w:rsidRPr="00F30C51">
        <w:rPr>
          <w:highlight w:val="white"/>
        </w:rPr>
        <w:t xml:space="preserve">        &lt;/bindings&gt;</w:t>
      </w:r>
    </w:p>
    <w:p w14:paraId="7188D6C3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</w:p>
    <w:p w14:paraId="3BE2832D" w14:textId="0E0AA3A2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&lt;client&gt;</w:t>
      </w:r>
    </w:p>
    <w:p w14:paraId="17FD8E0A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&lt;!--</w:t>
      </w:r>
      <w:r w:rsidRPr="00F30C51">
        <w:rPr>
          <w:color w:val="008000"/>
          <w:highlight w:val="white"/>
        </w:rPr>
        <w:t xml:space="preserve"> .NET4.0 ivistv </w:t>
      </w:r>
      <w:r w:rsidRPr="00F30C51">
        <w:rPr>
          <w:highlight w:val="white"/>
        </w:rPr>
        <w:t>--&gt;</w:t>
      </w:r>
    </w:p>
    <w:p w14:paraId="753ECF53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&lt;endpoint </w:t>
      </w:r>
      <w:r w:rsidRPr="00F30C51">
        <w:rPr>
          <w:color w:val="FF0000"/>
          <w:highlight w:val="white"/>
        </w:rPr>
        <w:t>name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NotificationServiceV2</w:t>
      </w:r>
      <w:r w:rsidRPr="00F30C51">
        <w:rPr>
          <w:color w:val="000000"/>
          <w:highlight w:val="white"/>
        </w:rPr>
        <w:t>"</w:t>
      </w:r>
    </w:p>
    <w:p w14:paraId="05A49E1D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</w:t>
      </w:r>
      <w:r w:rsidRPr="00F30C51">
        <w:rPr>
          <w:color w:val="FF0000"/>
          <w:highlight w:val="white"/>
        </w:rPr>
        <w:t>address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https://ivistv.abcsoftware.lv/Notification/v2-0/ws2007FederationNoSct</w:t>
      </w:r>
      <w:r w:rsidRPr="00F30C51">
        <w:rPr>
          <w:color w:val="000000"/>
          <w:highlight w:val="white"/>
        </w:rPr>
        <w:t>"</w:t>
      </w:r>
    </w:p>
    <w:p w14:paraId="175274DC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</w:t>
      </w:r>
      <w:r w:rsidRPr="00F30C51">
        <w:rPr>
          <w:color w:val="FF0000"/>
          <w:highlight w:val="white"/>
        </w:rPr>
        <w:t>contract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NotificationService.INotificationServiceContract</w:t>
      </w:r>
      <w:r w:rsidRPr="00F30C51">
        <w:rPr>
          <w:color w:val="000000"/>
          <w:highlight w:val="white"/>
        </w:rPr>
        <w:t>"</w:t>
      </w:r>
    </w:p>
    <w:p w14:paraId="5159E9D9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</w:t>
      </w:r>
      <w:r w:rsidRPr="00F30C51">
        <w:rPr>
          <w:color w:val="FF0000"/>
          <w:highlight w:val="white"/>
        </w:rPr>
        <w:t>binding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ws2007FederationHttpBinding</w:t>
      </w:r>
      <w:r w:rsidRPr="00F30C51">
        <w:rPr>
          <w:color w:val="000000"/>
          <w:highlight w:val="white"/>
        </w:rPr>
        <w:t>"</w:t>
      </w:r>
    </w:p>
    <w:p w14:paraId="016D0014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</w:t>
      </w:r>
      <w:r w:rsidRPr="00F30C51">
        <w:rPr>
          <w:color w:val="FF0000"/>
          <w:highlight w:val="white"/>
        </w:rPr>
        <w:t>bindingConfiguration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ws2007FederationNoSct</w:t>
      </w:r>
      <w:r w:rsidRPr="00F30C51">
        <w:rPr>
          <w:color w:val="000000"/>
          <w:highlight w:val="white"/>
        </w:rPr>
        <w:t>"</w:t>
      </w:r>
    </w:p>
    <w:p w14:paraId="4DA8B55D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</w:t>
      </w:r>
      <w:r w:rsidRPr="00F30C51">
        <w:rPr>
          <w:color w:val="FF0000"/>
          <w:highlight w:val="white"/>
        </w:rPr>
        <w:t>behaviorConfiguration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certificate</w:t>
      </w:r>
      <w:r w:rsidRPr="00F30C51">
        <w:rPr>
          <w:color w:val="000000"/>
          <w:highlight w:val="white"/>
        </w:rPr>
        <w:t>"</w:t>
      </w:r>
    </w:p>
    <w:p w14:paraId="00A1AFB2" w14:textId="493428B6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/&gt;</w:t>
      </w:r>
    </w:p>
    <w:p w14:paraId="55DDEC9F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&lt;/client&gt;</w:t>
      </w:r>
    </w:p>
    <w:p w14:paraId="3DCB6901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&lt;behaviors&gt;</w:t>
      </w:r>
    </w:p>
    <w:p w14:paraId="3F88171E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&lt;endpointBehaviors&gt;</w:t>
      </w:r>
    </w:p>
    <w:p w14:paraId="62EBA5E0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&lt;behavior </w:t>
      </w:r>
      <w:r w:rsidRPr="00F30C51">
        <w:rPr>
          <w:color w:val="FF0000"/>
          <w:highlight w:val="white"/>
        </w:rPr>
        <w:t>name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certificate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&gt;</w:t>
      </w:r>
    </w:p>
    <w:p w14:paraId="1EB7AF7F" w14:textId="01FBD92C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&lt;clientCredentials&gt;                        </w:t>
      </w:r>
    </w:p>
    <w:p w14:paraId="07D470C9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&lt;clientCertificate </w:t>
      </w:r>
      <w:r w:rsidRPr="00F30C51">
        <w:rPr>
          <w:color w:val="FF0000"/>
          <w:highlight w:val="white"/>
        </w:rPr>
        <w:t>findValue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7d a6 83 cf 8b 85 9a 23 8f 26 c3 19 1a 98 fb 0c e3 9f 60 12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storeLocation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LocalMachine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x509FindType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FindByThumbprint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/&gt;</w:t>
      </w:r>
    </w:p>
    <w:p w14:paraId="7BF773BB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&lt;/clientCredentials&gt;</w:t>
      </w:r>
    </w:p>
    <w:p w14:paraId="5F1FCD49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&lt;/behavior&gt;</w:t>
      </w:r>
    </w:p>
    <w:p w14:paraId="62134934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&lt;/endpointBehaviors&gt;</w:t>
      </w:r>
    </w:p>
    <w:p w14:paraId="18EC2802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&lt;/behaviors&gt;</w:t>
      </w:r>
    </w:p>
    <w:p w14:paraId="6B0B995A" w14:textId="36C79F95" w:rsidR="00F30C51" w:rsidRPr="00F30C51" w:rsidRDefault="00F30C51" w:rsidP="00F30C51">
      <w:pPr>
        <w:pStyle w:val="code0"/>
      </w:pPr>
      <w:r w:rsidRPr="00F30C51">
        <w:rPr>
          <w:highlight w:val="white"/>
        </w:rPr>
        <w:t xml:space="preserve">    &lt;/system.serviceModel&gt;</w:t>
      </w:r>
    </w:p>
    <w:p w14:paraId="79CC2856" w14:textId="12079BD4" w:rsidR="003071C4" w:rsidRPr="0054051B" w:rsidRDefault="00E50956" w:rsidP="00F30C51">
      <w:pPr>
        <w:pStyle w:val="ListParagraph"/>
        <w:numPr>
          <w:ilvl w:val="0"/>
          <w:numId w:val="50"/>
        </w:numPr>
      </w:pPr>
      <w:r w:rsidRPr="0054051B">
        <w:t>Importēt sertifikātu</w:t>
      </w:r>
      <w:r w:rsidR="00C26F47" w:rsidRPr="0054051B">
        <w:t xml:space="preserve"> </w:t>
      </w:r>
      <w:r w:rsidR="00283CD4" w:rsidRPr="0054051B">
        <w:rPr>
          <w:i/>
        </w:rPr>
        <w:t xml:space="preserve">„~\Diagnostic\Certificates\ex06Extensions.pfx” </w:t>
      </w:r>
      <w:r w:rsidR="00283CD4" w:rsidRPr="0054051B">
        <w:t>norādot paroli „123”. Ja nepieciešams izmantot citu sertifikātu</w:t>
      </w:r>
      <w:r w:rsidR="00C26F47">
        <w:t>,</w:t>
      </w:r>
      <w:r w:rsidR="00283CD4" w:rsidRPr="0054051B">
        <w:t xml:space="preserve"> modificēt sekciju </w:t>
      </w:r>
      <w:r w:rsidR="00283CD4" w:rsidRPr="0054051B">
        <w:rPr>
          <w:i/>
        </w:rPr>
        <w:t>system.serviceModel / behaviors / endpointBehaviors / behavior / clientCredentials / clientCertificate</w:t>
      </w:r>
      <w:r w:rsidR="00283CD4" w:rsidRPr="0054051B">
        <w:t>.</w:t>
      </w:r>
    </w:p>
    <w:sectPr w:rsidR="003071C4" w:rsidRPr="0054051B" w:rsidSect="00AA00E6">
      <w:pgSz w:w="11906" w:h="16838" w:code="9"/>
      <w:pgMar w:top="902" w:right="567" w:bottom="1134" w:left="1701" w:header="340" w:footer="17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C2C96C" w14:textId="77777777" w:rsidR="00B61530" w:rsidRDefault="00B61530" w:rsidP="007D3BB3">
      <w:pPr>
        <w:spacing w:before="0" w:after="0" w:line="240" w:lineRule="auto"/>
      </w:pPr>
      <w:r>
        <w:separator/>
      </w:r>
    </w:p>
  </w:endnote>
  <w:endnote w:type="continuationSeparator" w:id="0">
    <w:p w14:paraId="2A3A678B" w14:textId="77777777" w:rsidR="00B61530" w:rsidRDefault="00B61530" w:rsidP="007D3BB3">
      <w:pPr>
        <w:spacing w:before="0" w:after="0" w:line="240" w:lineRule="auto"/>
      </w:pPr>
      <w:r>
        <w:continuationSeparator/>
      </w:r>
    </w:p>
  </w:endnote>
  <w:endnote w:type="continuationNotice" w:id="1">
    <w:p w14:paraId="12D98365" w14:textId="77777777" w:rsidR="00B61530" w:rsidRDefault="00B6153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egoe Condensed">
    <w:charset w:val="00"/>
    <w:family w:val="swiss"/>
    <w:pitch w:val="variable"/>
    <w:sig w:usb0="00000287" w:usb1="00000000" w:usb2="00000000" w:usb3="00000000" w:csb0="0000009F" w:csb1="00000000"/>
  </w:font>
  <w:font w:name="ZapfDingbats">
    <w:altName w:val="Monotype Sort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Segoe">
    <w:altName w:val="Times New Roman"/>
    <w:charset w:val="00"/>
    <w:family w:val="auto"/>
    <w:pitch w:val="default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Frutige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Times New Roman Bold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BA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87"/>
      <w:gridCol w:w="2126"/>
      <w:gridCol w:w="1134"/>
    </w:tblGrid>
    <w:tr w:rsidR="00B61530" w14:paraId="19FE9275" w14:textId="77777777" w:rsidTr="008F0DA6">
      <w:tc>
        <w:tcPr>
          <w:tcW w:w="6487" w:type="dxa"/>
        </w:tcPr>
        <w:p w14:paraId="19FE9272" w14:textId="77777777" w:rsidR="00B61530" w:rsidRDefault="00B61530" w:rsidP="00F26364">
          <w:pPr>
            <w:pStyle w:val="Header"/>
          </w:pPr>
          <w:r>
            <w:t xml:space="preserve">Dokumenta kods: </w:t>
          </w:r>
          <w:r w:rsidR="003C02A6">
            <w:fldChar w:fldCharType="begin"/>
          </w:r>
          <w:r w:rsidR="003C02A6">
            <w:instrText xml:space="preserve"> DOCPROPERTY  _CustomerID  \* MERGEFORMAT </w:instrText>
          </w:r>
          <w:r w:rsidR="003C02A6">
            <w:fldChar w:fldCharType="separate"/>
          </w:r>
          <w:r w:rsidR="00F367D8">
            <w:t>VRAA</w:t>
          </w:r>
          <w:r w:rsidR="003C02A6">
            <w:fldChar w:fldCharType="end"/>
          </w:r>
          <w:r>
            <w:t>-</w:t>
          </w:r>
          <w:r w:rsidR="003C02A6">
            <w:fldChar w:fldCharType="begin"/>
          </w:r>
          <w:r w:rsidR="003C02A6">
            <w:instrText xml:space="preserve"> DOCPROPERTY  _ContractNumber  \* MERGEFORMAT </w:instrText>
          </w:r>
          <w:r w:rsidR="003C02A6">
            <w:fldChar w:fldCharType="separate"/>
          </w:r>
          <w:r w:rsidR="00F367D8">
            <w:t>6_15_11_58</w:t>
          </w:r>
          <w:r w:rsidR="003C02A6">
            <w:fldChar w:fldCharType="end"/>
          </w:r>
          <w:r>
            <w:t>-</w:t>
          </w:r>
          <w:r w:rsidR="003C02A6">
            <w:fldChar w:fldCharType="begin"/>
          </w:r>
          <w:r w:rsidR="003C02A6">
            <w:instrText xml:space="preserve"> DOCPROPERTY  _ProjectID  \* MERGEFORMAT </w:instrText>
          </w:r>
          <w:r w:rsidR="003C02A6">
            <w:fldChar w:fldCharType="separate"/>
          </w:r>
          <w:r w:rsidR="00F367D8">
            <w:t>VISS_2010</w:t>
          </w:r>
          <w:r w:rsidR="003C02A6">
            <w:fldChar w:fldCharType="end"/>
          </w:r>
          <w:r>
            <w:t>-</w:t>
          </w:r>
          <w:r w:rsidR="003C02A6">
            <w:fldChar w:fldCharType="begin"/>
          </w:r>
          <w:r w:rsidR="003C02A6">
            <w:instrText xml:space="preserve"> DOCPROPERTY  _SubjectID  \* MERGEFORMAT </w:instrText>
          </w:r>
          <w:r w:rsidR="003C02A6">
            <w:fldChar w:fldCharType="separate"/>
          </w:r>
          <w:r w:rsidR="00F367D8">
            <w:t>VISS_ZUR</w:t>
          </w:r>
          <w:r w:rsidR="003C02A6">
            <w:fldChar w:fldCharType="end"/>
          </w:r>
          <w:r>
            <w:t>-</w:t>
          </w:r>
          <w:r w:rsidR="003C02A6">
            <w:fldChar w:fldCharType="begin"/>
          </w:r>
          <w:r w:rsidR="003C02A6">
            <w:instrText xml:space="preserve"> DOCPROPERTY  _Catego</w:instrText>
          </w:r>
          <w:r w:rsidR="003C02A6">
            <w:instrText xml:space="preserve">ryID  \* MERGEFORMAT </w:instrText>
          </w:r>
          <w:r w:rsidR="003C02A6">
            <w:fldChar w:fldCharType="separate"/>
          </w:r>
          <w:r w:rsidR="00F367D8">
            <w:t>KBA</w:t>
          </w:r>
          <w:r w:rsidR="003C02A6">
            <w:fldChar w:fldCharType="end"/>
          </w:r>
        </w:p>
      </w:tc>
      <w:tc>
        <w:tcPr>
          <w:tcW w:w="2126" w:type="dxa"/>
        </w:tcPr>
        <w:p w14:paraId="19FE9273" w14:textId="0DC9C5B5" w:rsidR="00B61530" w:rsidRDefault="00B61530">
          <w:pPr>
            <w:pStyle w:val="Footer"/>
          </w:pPr>
          <w:r>
            <w:t xml:space="preserve">Datums: </w:t>
          </w:r>
          <w:r w:rsidR="003C02A6">
            <w:fldChar w:fldCharType="begin"/>
          </w:r>
          <w:r w:rsidR="003C02A6">
            <w:instrText xml:space="preserve"> DOCPROPERTY  _Date  \* MERGEFORMAT </w:instrText>
          </w:r>
          <w:r w:rsidR="003C02A6">
            <w:fldChar w:fldCharType="separate"/>
          </w:r>
          <w:r w:rsidR="00F367D8">
            <w:t>24.09.2013.</w:t>
          </w:r>
          <w:r w:rsidR="003C02A6">
            <w:fldChar w:fldCharType="end"/>
          </w:r>
        </w:p>
      </w:tc>
      <w:tc>
        <w:tcPr>
          <w:tcW w:w="1134" w:type="dxa"/>
        </w:tcPr>
        <w:p w14:paraId="19FE9274" w14:textId="279D5ABF" w:rsidR="00B61530" w:rsidRDefault="00B61530">
          <w:pPr>
            <w:pStyle w:val="Footer"/>
          </w:pPr>
          <w:r>
            <w:t xml:space="preserve">Versija: </w:t>
          </w:r>
          <w:r w:rsidR="003C02A6">
            <w:fldChar w:fldCharType="begin"/>
          </w:r>
          <w:r w:rsidR="003C02A6">
            <w:instrText xml:space="preserve"> DOCPROPERTY  _Version  \* MERGEFORMAT </w:instrText>
          </w:r>
          <w:r w:rsidR="003C02A6">
            <w:fldChar w:fldCharType="separate"/>
          </w:r>
          <w:r w:rsidR="00F367D8">
            <w:t>1.03</w:t>
          </w:r>
          <w:r w:rsidR="003C02A6">
            <w:fldChar w:fldCharType="end"/>
          </w:r>
        </w:p>
      </w:tc>
    </w:tr>
    <w:tr w:rsidR="00B61530" w14:paraId="19FE9279" w14:textId="77777777" w:rsidTr="008F0DA6">
      <w:tc>
        <w:tcPr>
          <w:tcW w:w="6487" w:type="dxa"/>
        </w:tcPr>
        <w:p w14:paraId="19FE9276" w14:textId="71559E65" w:rsidR="00B61530" w:rsidRDefault="00B61530">
          <w:pPr>
            <w:pStyle w:val="Footer"/>
          </w:pPr>
          <w:r>
            <w:t xml:space="preserve">Datne: </w:t>
          </w:r>
          <w:r w:rsidR="003C02A6">
            <w:fldChar w:fldCharType="begin"/>
          </w:r>
          <w:r w:rsidR="003C02A6">
            <w:instrText xml:space="preserve"> INFO  FileName  \* MERGEFORMAT </w:instrText>
          </w:r>
          <w:r w:rsidR="003C02A6">
            <w:fldChar w:fldCharType="separate"/>
          </w:r>
          <w:r w:rsidR="00F367D8">
            <w:t>VISS_2010.KBA.VISS_ZUR.docx</w:t>
          </w:r>
          <w:r w:rsidR="003C02A6">
            <w:fldChar w:fldCharType="end"/>
          </w:r>
        </w:p>
      </w:tc>
      <w:tc>
        <w:tcPr>
          <w:tcW w:w="2126" w:type="dxa"/>
        </w:tcPr>
        <w:p w14:paraId="19FE9277" w14:textId="77777777" w:rsidR="00B61530" w:rsidRDefault="00B61530" w:rsidP="00561FBB">
          <w:pPr>
            <w:pStyle w:val="Footer"/>
          </w:pPr>
          <w:r>
            <w:t xml:space="preserve">Izstrādāja: </w:t>
          </w:r>
          <w:r w:rsidR="003C02A6">
            <w:fldChar w:fldCharType="begin"/>
          </w:r>
          <w:r w:rsidR="003C02A6">
            <w:instrText xml:space="preserve"> DOCPROPERTY  Manager  \* MERGEFORMAT </w:instrText>
          </w:r>
          <w:r w:rsidR="003C02A6">
            <w:fldChar w:fldCharType="separate"/>
          </w:r>
          <w:r w:rsidR="00F367D8">
            <w:t>J.Korņijenko</w:t>
          </w:r>
          <w:r w:rsidR="003C02A6">
            <w:fldChar w:fldCharType="end"/>
          </w:r>
        </w:p>
      </w:tc>
      <w:tc>
        <w:tcPr>
          <w:tcW w:w="1134" w:type="dxa"/>
        </w:tcPr>
        <w:p w14:paraId="19FE9278" w14:textId="77777777" w:rsidR="00B61530" w:rsidRDefault="00B61530">
          <w:pPr>
            <w:pStyle w:val="Footer"/>
          </w:pPr>
          <w:r>
            <w:t xml:space="preserve">Lpp.: </w:t>
          </w:r>
          <w:r w:rsidRPr="00A23939">
            <w:rPr>
              <w:rStyle w:val="PageNumber"/>
            </w:rPr>
            <w:fldChar w:fldCharType="begin"/>
          </w:r>
          <w:r w:rsidRPr="00A23939">
            <w:rPr>
              <w:rStyle w:val="PageNumber"/>
            </w:rPr>
            <w:instrText xml:space="preserve"> PAGE </w:instrText>
          </w:r>
          <w:r w:rsidRPr="00A23939">
            <w:rPr>
              <w:rStyle w:val="PageNumber"/>
            </w:rPr>
            <w:fldChar w:fldCharType="separate"/>
          </w:r>
          <w:r w:rsidR="003C02A6">
            <w:rPr>
              <w:rStyle w:val="PageNumber"/>
              <w:noProof/>
            </w:rPr>
            <w:t>21</w:t>
          </w:r>
          <w:r w:rsidRPr="00A23939"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</w:t>
          </w:r>
          <w:r w:rsidRPr="00A23939">
            <w:rPr>
              <w:rStyle w:val="PageNumber"/>
            </w:rPr>
            <w:t>(</w:t>
          </w:r>
          <w:r w:rsidRPr="00A23939">
            <w:rPr>
              <w:rStyle w:val="PageNumber"/>
            </w:rPr>
            <w:fldChar w:fldCharType="begin"/>
          </w:r>
          <w:r w:rsidRPr="00A23939">
            <w:rPr>
              <w:rStyle w:val="PageNumber"/>
            </w:rPr>
            <w:instrText xml:space="preserve"> NUMPAGES </w:instrText>
          </w:r>
          <w:r w:rsidRPr="00A23939">
            <w:rPr>
              <w:rStyle w:val="PageNumber"/>
            </w:rPr>
            <w:fldChar w:fldCharType="separate"/>
          </w:r>
          <w:r w:rsidR="003C02A6">
            <w:rPr>
              <w:rStyle w:val="PageNumber"/>
              <w:noProof/>
            </w:rPr>
            <w:t>44</w:t>
          </w:r>
          <w:r w:rsidRPr="00A23939">
            <w:rPr>
              <w:rStyle w:val="PageNumber"/>
            </w:rPr>
            <w:fldChar w:fldCharType="end"/>
          </w:r>
          <w:r w:rsidRPr="00A23939">
            <w:rPr>
              <w:rStyle w:val="PageNumber"/>
            </w:rPr>
            <w:t>)</w:t>
          </w:r>
        </w:p>
      </w:tc>
    </w:tr>
    <w:tr w:rsidR="00B61530" w14:paraId="19FE927B" w14:textId="77777777" w:rsidTr="008F0DA6">
      <w:tc>
        <w:tcPr>
          <w:tcW w:w="9747" w:type="dxa"/>
          <w:gridSpan w:val="3"/>
        </w:tcPr>
        <w:p w14:paraId="19FE927A" w14:textId="77777777" w:rsidR="00B61530" w:rsidRDefault="00B61530">
          <w:pPr>
            <w:pStyle w:val="Footer"/>
          </w:pPr>
          <w:r>
            <w:t>Valsts iepirkuma identifikācijas numurs VRAA/2010/10/ERAF/AK</w:t>
          </w:r>
        </w:p>
      </w:tc>
    </w:tr>
  </w:tbl>
  <w:p w14:paraId="19FE927C" w14:textId="77777777" w:rsidR="00B61530" w:rsidRDefault="00B615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03185D" w14:textId="77777777" w:rsidR="00B61530" w:rsidRDefault="00B61530" w:rsidP="007D3BB3">
      <w:pPr>
        <w:spacing w:before="0" w:after="0" w:line="240" w:lineRule="auto"/>
      </w:pPr>
      <w:r>
        <w:separator/>
      </w:r>
    </w:p>
  </w:footnote>
  <w:footnote w:type="continuationSeparator" w:id="0">
    <w:p w14:paraId="606214AD" w14:textId="77777777" w:rsidR="00B61530" w:rsidRDefault="00B61530" w:rsidP="007D3BB3">
      <w:pPr>
        <w:spacing w:before="0" w:after="0" w:line="240" w:lineRule="auto"/>
      </w:pPr>
      <w:r>
        <w:continuationSeparator/>
      </w:r>
    </w:p>
  </w:footnote>
  <w:footnote w:type="continuationNotice" w:id="1">
    <w:p w14:paraId="3F690571" w14:textId="77777777" w:rsidR="00B61530" w:rsidRDefault="00B61530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204"/>
      <w:gridCol w:w="3650"/>
    </w:tblGrid>
    <w:tr w:rsidR="00B61530" w14:paraId="19FE9270" w14:textId="77777777" w:rsidTr="00561FBB">
      <w:tc>
        <w:tcPr>
          <w:tcW w:w="6204" w:type="dxa"/>
        </w:tcPr>
        <w:p w14:paraId="19FE926E" w14:textId="77777777" w:rsidR="00B61530" w:rsidRDefault="00B61530" w:rsidP="00E4420E">
          <w:pPr>
            <w:pStyle w:val="Header"/>
            <w:tabs>
              <w:tab w:val="clear" w:pos="4513"/>
            </w:tabs>
          </w:pPr>
          <w:r>
            <w:t xml:space="preserve">© </w:t>
          </w:r>
          <w:r w:rsidR="003C02A6">
            <w:fldChar w:fldCharType="begin"/>
          </w:r>
          <w:r w:rsidR="003C02A6">
            <w:instrText xml:space="preserve"> DOCPROPERTY  _CustomerTitle  \* MERGEFORMAT </w:instrText>
          </w:r>
          <w:r w:rsidR="003C02A6">
            <w:fldChar w:fldCharType="separate"/>
          </w:r>
          <w:r w:rsidR="00F367D8">
            <w:t>Valsts reģionālās attīstības aģentūra</w:t>
          </w:r>
          <w:r w:rsidR="003C02A6">
            <w:fldChar w:fldCharType="end"/>
          </w:r>
        </w:p>
      </w:tc>
      <w:tc>
        <w:tcPr>
          <w:tcW w:w="3650" w:type="dxa"/>
        </w:tcPr>
        <w:p w14:paraId="19FE926F" w14:textId="77777777" w:rsidR="00B61530" w:rsidRDefault="003C02A6" w:rsidP="00DF1EA6">
          <w:pPr>
            <w:pStyle w:val="Header"/>
            <w:jc w:val="right"/>
          </w:pPr>
          <w:r>
            <w:fldChar w:fldCharType="begin"/>
          </w:r>
          <w:r>
            <w:instrText xml:space="preserve"> DOCPROPERTY  Category  \* MERGEFORMAT </w:instrText>
          </w:r>
          <w:r>
            <w:fldChar w:fldCharType="separate"/>
          </w:r>
          <w:r w:rsidR="00F367D8">
            <w:t>Koplietojuma bibliotēku apraksts</w:t>
          </w:r>
          <w:r>
            <w:fldChar w:fldCharType="end"/>
          </w:r>
        </w:p>
      </w:tc>
    </w:tr>
  </w:tbl>
  <w:p w14:paraId="19FE9271" w14:textId="77777777" w:rsidR="00B61530" w:rsidRDefault="00B615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2"/>
    <w:multiLevelType w:val="singleLevel"/>
    <w:tmpl w:val="8480A422"/>
    <w:lvl w:ilvl="0">
      <w:start w:val="1"/>
      <w:numFmt w:val="bullet"/>
      <w:pStyle w:val="ListBullet3"/>
      <w:lvlText w:val=""/>
      <w:lvlJc w:val="left"/>
      <w:pPr>
        <w:ind w:left="1154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8C005CAC"/>
    <w:lvl w:ilvl="0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</w:abstractNum>
  <w:abstractNum w:abstractNumId="2">
    <w:nsid w:val="FFFFFF88"/>
    <w:multiLevelType w:val="singleLevel"/>
    <w:tmpl w:val="50B473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16CE57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3E0516"/>
    <w:multiLevelType w:val="multilevel"/>
    <w:tmpl w:val="949A79C4"/>
    <w:lvl w:ilvl="0">
      <w:numFmt w:val="none"/>
      <w:pStyle w:val="NumHeading1"/>
      <w:lvlText w:val=""/>
      <w:lvlJc w:val="left"/>
      <w:pPr>
        <w:tabs>
          <w:tab w:val="num" w:pos="360"/>
        </w:tabs>
      </w:pPr>
    </w:lvl>
    <w:lvl w:ilvl="1">
      <w:start w:val="1"/>
      <w:numFmt w:val="decimal"/>
      <w:pStyle w:val="NumHeading2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pStyle w:val="NumHeading3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pStyle w:val="NumHeading4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pStyle w:val="NumHeading5"/>
      <w:lvlText w:val="%1.%2.%3.%4.%5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835"/>
        </w:tabs>
        <w:ind w:left="2835" w:hanging="26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27"/>
        </w:tabs>
        <w:ind w:left="3467" w:hanging="1080"/>
      </w:pPr>
      <w:rPr>
        <w:rFonts w:hint="default"/>
      </w:rPr>
    </w:lvl>
    <w:lvl w:ilvl="7">
      <w:start w:val="1"/>
      <w:numFmt w:val="upperLetter"/>
      <w:lvlRestart w:val="0"/>
      <w:pStyle w:val="HeadingAppendixOld"/>
      <w:lvlText w:val="APPENDIX %8"/>
      <w:lvlJc w:val="left"/>
      <w:pPr>
        <w:tabs>
          <w:tab w:val="num" w:pos="2155"/>
        </w:tabs>
        <w:ind w:left="2155" w:hanging="2155"/>
      </w:pPr>
      <w:rPr>
        <w:rFonts w:hint="default"/>
      </w:rPr>
    </w:lvl>
    <w:lvl w:ilvl="8">
      <w:start w:val="1"/>
      <w:numFmt w:val="upperRoman"/>
      <w:lvlRestart w:val="0"/>
      <w:pStyle w:val="HeadingPart"/>
      <w:lvlText w:val="PART %9"/>
      <w:lvlJc w:val="left"/>
      <w:pPr>
        <w:tabs>
          <w:tab w:val="num" w:pos="1418"/>
        </w:tabs>
        <w:ind w:left="1418" w:hanging="1418"/>
      </w:pPr>
      <w:rPr>
        <w:rFonts w:hint="default"/>
      </w:rPr>
    </w:lvl>
  </w:abstractNum>
  <w:abstractNum w:abstractNumId="5">
    <w:nsid w:val="03B603B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0AD24CF6"/>
    <w:multiLevelType w:val="hybridMultilevel"/>
    <w:tmpl w:val="98662AF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752BCD"/>
    <w:multiLevelType w:val="multilevel"/>
    <w:tmpl w:val="8FA09A6E"/>
    <w:lvl w:ilvl="0">
      <w:start w:val="1"/>
      <w:numFmt w:val="decimal"/>
      <w:pStyle w:val="References"/>
      <w:lvlText w:val="[%1] 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8">
    <w:nsid w:val="16C074E9"/>
    <w:multiLevelType w:val="hybridMultilevel"/>
    <w:tmpl w:val="2034DFB6"/>
    <w:lvl w:ilvl="0" w:tplc="0426000F">
      <w:start w:val="1"/>
      <w:numFmt w:val="bullet"/>
      <w:pStyle w:val="TableListBullet3"/>
      <w:lvlText w:val="-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D21376"/>
    <w:multiLevelType w:val="multilevel"/>
    <w:tmpl w:val="C126431A"/>
    <w:styleLink w:val="Style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4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AE4FE1"/>
    <w:multiLevelType w:val="hybridMultilevel"/>
    <w:tmpl w:val="D43211C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8370E1"/>
    <w:multiLevelType w:val="hybridMultilevel"/>
    <w:tmpl w:val="D43211C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35DBD"/>
    <w:multiLevelType w:val="hybridMultilevel"/>
    <w:tmpl w:val="92A09AD8"/>
    <w:lvl w:ilvl="0" w:tplc="FFFFFFFF">
      <w:start w:val="1"/>
      <w:numFmt w:val="decimal"/>
      <w:pStyle w:val="EYTableNumberedList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0DF3BE0"/>
    <w:multiLevelType w:val="hybridMultilevel"/>
    <w:tmpl w:val="BCF8E52E"/>
    <w:lvl w:ilvl="0" w:tplc="BB9847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10C7545"/>
    <w:multiLevelType w:val="multilevel"/>
    <w:tmpl w:val="D48C7A4E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217963E1"/>
    <w:multiLevelType w:val="hybridMultilevel"/>
    <w:tmpl w:val="E4F66AE6"/>
    <w:lvl w:ilvl="0" w:tplc="55F65290">
      <w:start w:val="1"/>
      <w:numFmt w:val="bullet"/>
      <w:pStyle w:val="Table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3B87FAB"/>
    <w:multiLevelType w:val="multilevel"/>
    <w:tmpl w:val="ECA4EAFA"/>
    <w:styleLink w:val="Bullets"/>
    <w:lvl w:ilvl="0">
      <w:start w:val="1"/>
      <w:numFmt w:val="bullet"/>
      <w:lvlText w:val=""/>
      <w:lvlJc w:val="left"/>
      <w:pPr>
        <w:tabs>
          <w:tab w:val="num" w:pos="907"/>
        </w:tabs>
        <w:ind w:left="907" w:hanging="340"/>
      </w:pPr>
      <w:rPr>
        <w:rFonts w:ascii="Wingdings 2" w:hAnsi="Wingdings 2" w:cs="Wingdings 2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>
    <w:nsid w:val="28F45BB2"/>
    <w:multiLevelType w:val="hybridMultilevel"/>
    <w:tmpl w:val="1E2E3640"/>
    <w:lvl w:ilvl="0" w:tplc="275AFAF4">
      <w:start w:val="1"/>
      <w:numFmt w:val="bullet"/>
      <w:pStyle w:val="ListBullet5"/>
      <w:lvlText w:val=""/>
      <w:lvlJc w:val="left"/>
      <w:pPr>
        <w:ind w:left="214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322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94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66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38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610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82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54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8266" w:hanging="360"/>
      </w:pPr>
      <w:rPr>
        <w:rFonts w:ascii="Wingdings" w:hAnsi="Wingdings" w:hint="default"/>
      </w:rPr>
    </w:lvl>
  </w:abstractNum>
  <w:abstractNum w:abstractNumId="18">
    <w:nsid w:val="293B05F1"/>
    <w:multiLevelType w:val="hybridMultilevel"/>
    <w:tmpl w:val="2CEA6A66"/>
    <w:lvl w:ilvl="0" w:tplc="C984717C">
      <w:start w:val="1"/>
      <w:numFmt w:val="bullet"/>
      <w:pStyle w:val="ListBullet4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9">
    <w:nsid w:val="29EE529F"/>
    <w:multiLevelType w:val="hybridMultilevel"/>
    <w:tmpl w:val="68305DD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7C53F5"/>
    <w:multiLevelType w:val="multilevel"/>
    <w:tmpl w:val="6C06B2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38"/>
        </w:tabs>
        <w:ind w:left="649" w:hanging="64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58"/>
        </w:tabs>
        <w:ind w:left="1082" w:hanging="1082"/>
      </w:pPr>
      <w:rPr>
        <w:rFonts w:hint="default"/>
      </w:rPr>
    </w:lvl>
    <w:lvl w:ilvl="3">
      <w:start w:val="1"/>
      <w:numFmt w:val="decimal"/>
      <w:pStyle w:val="StyleEYHeading4Arial"/>
      <w:lvlText w:val="%1.%2.%3.%4"/>
      <w:lvlJc w:val="left"/>
      <w:pPr>
        <w:tabs>
          <w:tab w:val="num" w:pos="1658"/>
        </w:tabs>
        <w:ind w:left="1586" w:hanging="1586"/>
      </w:pPr>
      <w:rPr>
        <w:rFonts w:hint="default"/>
      </w:rPr>
    </w:lvl>
    <w:lvl w:ilvl="4">
      <w:start w:val="1"/>
      <w:numFmt w:val="decimal"/>
      <w:lvlText w:val="%1.%2.%5."/>
      <w:lvlJc w:val="left"/>
      <w:pPr>
        <w:tabs>
          <w:tab w:val="num" w:pos="2378"/>
        </w:tabs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8"/>
        </w:tabs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58"/>
        </w:tabs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18"/>
        </w:tabs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38"/>
        </w:tabs>
        <w:ind w:left="4178" w:hanging="1440"/>
      </w:pPr>
      <w:rPr>
        <w:rFonts w:hint="default"/>
      </w:rPr>
    </w:lvl>
  </w:abstractNum>
  <w:abstractNum w:abstractNumId="21">
    <w:nsid w:val="2DB36AF3"/>
    <w:multiLevelType w:val="hybridMultilevel"/>
    <w:tmpl w:val="4E882302"/>
    <w:lvl w:ilvl="0" w:tplc="171ABB7A">
      <w:start w:val="1"/>
      <w:numFmt w:val="decimal"/>
      <w:pStyle w:val="Atsauce"/>
      <w:lvlText w:val="[%1]"/>
      <w:lvlJc w:val="left"/>
      <w:pPr>
        <w:tabs>
          <w:tab w:val="num" w:pos="851"/>
        </w:tabs>
        <w:ind w:left="851" w:hanging="494"/>
      </w:pPr>
      <w:rPr>
        <w:rFonts w:cs="Times New Roman" w:hint="default"/>
      </w:rPr>
    </w:lvl>
    <w:lvl w:ilvl="1" w:tplc="0426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6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6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6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6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6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6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6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1681F1E"/>
    <w:multiLevelType w:val="multilevel"/>
    <w:tmpl w:val="98A4328E"/>
    <w:styleLink w:val="TableNumberingCustom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851" w:hanging="49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32082D29"/>
    <w:multiLevelType w:val="multilevel"/>
    <w:tmpl w:val="87484B40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cs="Tahoma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32"/>
        <w:szCs w:val="32"/>
        <w:u w:val="none" w:color="000000"/>
        <w:vertAlign w:val="baseline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0"/>
        </w:tabs>
        <w:ind w:left="0" w:firstLine="0"/>
      </w:pPr>
      <w:rPr>
        <w:rFonts w:cs="Times New Roman" w:hint="default"/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-900"/>
        </w:tabs>
        <w:ind w:left="0" w:firstLine="0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-54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5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80"/>
        </w:tabs>
        <w:ind w:left="0" w:firstLine="0"/>
      </w:pPr>
      <w:rPr>
        <w:rFonts w:cs="Times New Roman" w:hint="default"/>
      </w:rPr>
    </w:lvl>
  </w:abstractNum>
  <w:abstractNum w:abstractNumId="24">
    <w:nsid w:val="3FDB08C7"/>
    <w:multiLevelType w:val="hybridMultilevel"/>
    <w:tmpl w:val="D054C23A"/>
    <w:lvl w:ilvl="0" w:tplc="C4686E66">
      <w:start w:val="1"/>
      <w:numFmt w:val="decimal"/>
      <w:pStyle w:val="Style10ptBoldBefore0ptAfter0pt1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sz w:val="20"/>
        <w:szCs w:val="20"/>
      </w:rPr>
    </w:lvl>
    <w:lvl w:ilvl="1" w:tplc="0409000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06D5A75"/>
    <w:multiLevelType w:val="hybridMultilevel"/>
    <w:tmpl w:val="43BE1D5C"/>
    <w:lvl w:ilvl="0" w:tplc="334E9D48">
      <w:start w:val="1"/>
      <w:numFmt w:val="decimal"/>
      <w:pStyle w:val="EYNumberedList"/>
      <w:lvlText w:val="%1."/>
      <w:lvlJc w:val="left"/>
      <w:pPr>
        <w:tabs>
          <w:tab w:val="num" w:pos="720"/>
        </w:tabs>
        <w:ind w:left="720" w:hanging="360"/>
      </w:pPr>
    </w:lvl>
    <w:lvl w:ilvl="1" w:tplc="0426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2422B5C"/>
    <w:multiLevelType w:val="multilevel"/>
    <w:tmpl w:val="BBCE5268"/>
    <w:styleLink w:val="BulletsTable"/>
    <w:lvl w:ilvl="0">
      <w:start w:val="1"/>
      <w:numFmt w:val="bullet"/>
      <w:lvlText w:val=""/>
      <w:lvlJc w:val="left"/>
      <w:pPr>
        <w:tabs>
          <w:tab w:val="num" w:pos="227"/>
        </w:tabs>
        <w:ind w:left="227" w:hanging="227"/>
      </w:pPr>
      <w:rPr>
        <w:rFonts w:ascii="Wingdings 2" w:eastAsia="Wingdings 2" w:hAnsi="Wingdings 2" w:cs="Wingdings 2" w:hint="default"/>
        <w:b w:val="0"/>
        <w:bCs w:val="0"/>
        <w:i w:val="0"/>
        <w:iCs w:val="0"/>
        <w:color w:val="808080"/>
        <w:sz w:val="18"/>
        <w:szCs w:val="18"/>
      </w:rPr>
    </w:lvl>
    <w:lvl w:ilvl="1">
      <w:start w:val="1"/>
      <w:numFmt w:val="bullet"/>
      <w:lvlText w:val=""/>
      <w:lvlJc w:val="left"/>
      <w:pPr>
        <w:tabs>
          <w:tab w:val="num" w:pos="454"/>
        </w:tabs>
        <w:ind w:left="454" w:hanging="227"/>
      </w:pPr>
      <w:rPr>
        <w:rFonts w:ascii="Wingdings 2" w:eastAsia="Wingdings 2" w:hAnsi="Wingdings 2" w:cs="Wingdings 2" w:hint="default"/>
        <w:bCs w:val="0"/>
        <w:iCs w:val="0"/>
        <w:color w:val="808080"/>
        <w:sz w:val="18"/>
        <w:szCs w:val="18"/>
      </w:rPr>
    </w:lvl>
    <w:lvl w:ilvl="2">
      <w:start w:val="1"/>
      <w:numFmt w:val="bullet"/>
      <w:lvlText w:val=""/>
      <w:lvlJc w:val="left"/>
      <w:pPr>
        <w:tabs>
          <w:tab w:val="num" w:pos="680"/>
        </w:tabs>
        <w:ind w:left="680" w:hanging="226"/>
      </w:pPr>
      <w:rPr>
        <w:rFonts w:ascii="Wingdings 2" w:eastAsia="Wingdings 2" w:hAnsi="Wingdings 2" w:cs="Wingdings 2" w:hint="default"/>
        <w:color w:val="808080"/>
        <w:sz w:val="18"/>
        <w:szCs w:val="18"/>
      </w:rPr>
    </w:lvl>
    <w:lvl w:ilvl="3">
      <w:start w:val="1"/>
      <w:numFmt w:val="bullet"/>
      <w:lvlText w:val=""/>
      <w:lvlJc w:val="left"/>
      <w:pPr>
        <w:tabs>
          <w:tab w:val="num" w:pos="907"/>
        </w:tabs>
        <w:ind w:left="907" w:hanging="227"/>
      </w:pPr>
      <w:rPr>
        <w:rFonts w:ascii="Wingdings 2" w:eastAsia="Wingdings 2" w:hAnsi="Wingdings 2" w:cs="Wingdings 2" w:hint="default"/>
        <w:color w:val="808080"/>
        <w:sz w:val="18"/>
        <w:szCs w:val="18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28">
    <w:nsid w:val="4D737CD4"/>
    <w:multiLevelType w:val="hybridMultilevel"/>
    <w:tmpl w:val="5E4639C0"/>
    <w:lvl w:ilvl="0" w:tplc="571413A8">
      <w:start w:val="1"/>
      <w:numFmt w:val="lowerLetter"/>
      <w:pStyle w:val="Listburti"/>
      <w:lvlText w:val="%1."/>
      <w:lvlJc w:val="left"/>
      <w:pPr>
        <w:ind w:left="1077" w:hanging="360"/>
      </w:pPr>
    </w:lvl>
    <w:lvl w:ilvl="1" w:tplc="04260019">
      <w:start w:val="1"/>
      <w:numFmt w:val="lowerLetter"/>
      <w:lvlText w:val="%2."/>
      <w:lvlJc w:val="left"/>
      <w:pPr>
        <w:ind w:left="1797" w:hanging="360"/>
      </w:pPr>
    </w:lvl>
    <w:lvl w:ilvl="2" w:tplc="0426001B">
      <w:start w:val="1"/>
      <w:numFmt w:val="lowerRoman"/>
      <w:lvlText w:val="%3."/>
      <w:lvlJc w:val="right"/>
      <w:pPr>
        <w:ind w:left="2517" w:hanging="180"/>
      </w:pPr>
    </w:lvl>
    <w:lvl w:ilvl="3" w:tplc="0426000F">
      <w:start w:val="1"/>
      <w:numFmt w:val="decimal"/>
      <w:lvlText w:val="%4."/>
      <w:lvlJc w:val="left"/>
      <w:pPr>
        <w:ind w:left="3237" w:hanging="360"/>
      </w:pPr>
    </w:lvl>
    <w:lvl w:ilvl="4" w:tplc="04260019" w:tentative="1">
      <w:start w:val="1"/>
      <w:numFmt w:val="lowerLetter"/>
      <w:lvlText w:val="%5."/>
      <w:lvlJc w:val="left"/>
      <w:pPr>
        <w:ind w:left="3957" w:hanging="360"/>
      </w:pPr>
    </w:lvl>
    <w:lvl w:ilvl="5" w:tplc="0426001B">
      <w:start w:val="1"/>
      <w:numFmt w:val="lowerRoman"/>
      <w:lvlText w:val="%6."/>
      <w:lvlJc w:val="right"/>
      <w:pPr>
        <w:ind w:left="4677" w:hanging="180"/>
      </w:pPr>
    </w:lvl>
    <w:lvl w:ilvl="6" w:tplc="0426000F" w:tentative="1">
      <w:start w:val="1"/>
      <w:numFmt w:val="decimal"/>
      <w:lvlText w:val="%7."/>
      <w:lvlJc w:val="left"/>
      <w:pPr>
        <w:ind w:left="5397" w:hanging="360"/>
      </w:pPr>
    </w:lvl>
    <w:lvl w:ilvl="7" w:tplc="04260019" w:tentative="1">
      <w:start w:val="1"/>
      <w:numFmt w:val="lowerLetter"/>
      <w:lvlText w:val="%8."/>
      <w:lvlJc w:val="left"/>
      <w:pPr>
        <w:ind w:left="6117" w:hanging="360"/>
      </w:pPr>
    </w:lvl>
    <w:lvl w:ilvl="8" w:tplc="042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>
    <w:nsid w:val="51A56A1F"/>
    <w:multiLevelType w:val="hybridMultilevel"/>
    <w:tmpl w:val="8A22C4F2"/>
    <w:lvl w:ilvl="0" w:tplc="0F022478">
      <w:start w:val="1"/>
      <w:numFmt w:val="bullet"/>
      <w:pStyle w:val="EYTableBullet"/>
      <w:lvlText w:val=""/>
      <w:lvlJc w:val="left"/>
      <w:pPr>
        <w:tabs>
          <w:tab w:val="num" w:pos="523"/>
        </w:tabs>
        <w:ind w:left="379" w:hanging="216"/>
      </w:pPr>
      <w:rPr>
        <w:rFonts w:ascii="ZapfDingbats" w:hAnsi="ZapfDingbats" w:hint="default"/>
        <w:color w:val="4367C5"/>
        <w:sz w:val="18"/>
      </w:rPr>
    </w:lvl>
    <w:lvl w:ilvl="1" w:tplc="04260019" w:tentative="1">
      <w:start w:val="1"/>
      <w:numFmt w:val="bullet"/>
      <w:lvlText w:val="o"/>
      <w:lvlJc w:val="left"/>
      <w:pPr>
        <w:tabs>
          <w:tab w:val="num" w:pos="1603"/>
        </w:tabs>
        <w:ind w:left="1603" w:hanging="360"/>
      </w:pPr>
      <w:rPr>
        <w:rFonts w:ascii="Courier New" w:hAnsi="Courier New" w:hint="default"/>
      </w:rPr>
    </w:lvl>
    <w:lvl w:ilvl="2" w:tplc="0426001B" w:tentative="1">
      <w:start w:val="1"/>
      <w:numFmt w:val="bullet"/>
      <w:lvlText w:val=""/>
      <w:lvlJc w:val="left"/>
      <w:pPr>
        <w:tabs>
          <w:tab w:val="num" w:pos="2323"/>
        </w:tabs>
        <w:ind w:left="2323" w:hanging="360"/>
      </w:pPr>
      <w:rPr>
        <w:rFonts w:ascii="Wingdings" w:hAnsi="Wingdings" w:hint="default"/>
      </w:rPr>
    </w:lvl>
    <w:lvl w:ilvl="3" w:tplc="0426000F" w:tentative="1">
      <w:start w:val="1"/>
      <w:numFmt w:val="bullet"/>
      <w:lvlText w:val=""/>
      <w:lvlJc w:val="left"/>
      <w:pPr>
        <w:tabs>
          <w:tab w:val="num" w:pos="3043"/>
        </w:tabs>
        <w:ind w:left="3043" w:hanging="360"/>
      </w:pPr>
      <w:rPr>
        <w:rFonts w:ascii="Symbol" w:hAnsi="Symbol" w:hint="default"/>
      </w:rPr>
    </w:lvl>
    <w:lvl w:ilvl="4" w:tplc="04260019" w:tentative="1">
      <w:start w:val="1"/>
      <w:numFmt w:val="bullet"/>
      <w:lvlText w:val="o"/>
      <w:lvlJc w:val="left"/>
      <w:pPr>
        <w:tabs>
          <w:tab w:val="num" w:pos="3763"/>
        </w:tabs>
        <w:ind w:left="3763" w:hanging="360"/>
      </w:pPr>
      <w:rPr>
        <w:rFonts w:ascii="Courier New" w:hAnsi="Courier New" w:hint="default"/>
      </w:rPr>
    </w:lvl>
    <w:lvl w:ilvl="5" w:tplc="0426001B" w:tentative="1">
      <w:start w:val="1"/>
      <w:numFmt w:val="bullet"/>
      <w:lvlText w:val=""/>
      <w:lvlJc w:val="left"/>
      <w:pPr>
        <w:tabs>
          <w:tab w:val="num" w:pos="4483"/>
        </w:tabs>
        <w:ind w:left="4483" w:hanging="360"/>
      </w:pPr>
      <w:rPr>
        <w:rFonts w:ascii="Wingdings" w:hAnsi="Wingdings" w:hint="default"/>
      </w:rPr>
    </w:lvl>
    <w:lvl w:ilvl="6" w:tplc="0426000F" w:tentative="1">
      <w:start w:val="1"/>
      <w:numFmt w:val="bullet"/>
      <w:lvlText w:val=""/>
      <w:lvlJc w:val="left"/>
      <w:pPr>
        <w:tabs>
          <w:tab w:val="num" w:pos="5203"/>
        </w:tabs>
        <w:ind w:left="5203" w:hanging="360"/>
      </w:pPr>
      <w:rPr>
        <w:rFonts w:ascii="Symbol" w:hAnsi="Symbol" w:hint="default"/>
      </w:rPr>
    </w:lvl>
    <w:lvl w:ilvl="7" w:tplc="04260019" w:tentative="1">
      <w:start w:val="1"/>
      <w:numFmt w:val="bullet"/>
      <w:lvlText w:val="o"/>
      <w:lvlJc w:val="left"/>
      <w:pPr>
        <w:tabs>
          <w:tab w:val="num" w:pos="5923"/>
        </w:tabs>
        <w:ind w:left="5923" w:hanging="360"/>
      </w:pPr>
      <w:rPr>
        <w:rFonts w:ascii="Courier New" w:hAnsi="Courier New" w:hint="default"/>
      </w:rPr>
    </w:lvl>
    <w:lvl w:ilvl="8" w:tplc="0426001B" w:tentative="1">
      <w:start w:val="1"/>
      <w:numFmt w:val="bullet"/>
      <w:lvlText w:val=""/>
      <w:lvlJc w:val="left"/>
      <w:pPr>
        <w:tabs>
          <w:tab w:val="num" w:pos="6643"/>
        </w:tabs>
        <w:ind w:left="6643" w:hanging="360"/>
      </w:pPr>
      <w:rPr>
        <w:rFonts w:ascii="Wingdings" w:hAnsi="Wingdings" w:hint="default"/>
      </w:rPr>
    </w:lvl>
  </w:abstractNum>
  <w:abstractNum w:abstractNumId="30">
    <w:nsid w:val="54370D61"/>
    <w:multiLevelType w:val="multilevel"/>
    <w:tmpl w:val="F3B4D14C"/>
    <w:lvl w:ilvl="0">
      <w:start w:val="1"/>
      <w:numFmt w:val="bullet"/>
      <w:pStyle w:val="EYBulletTex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5960A8"/>
        <w:sz w:val="18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2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MS Mincho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D66583F"/>
    <w:multiLevelType w:val="multilevel"/>
    <w:tmpl w:val="DAC2FE8C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44"/>
        </w:tabs>
        <w:ind w:left="194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88"/>
        </w:tabs>
        <w:ind w:left="2088" w:hanging="1008"/>
      </w:pPr>
      <w:rPr>
        <w:rFonts w:hint="default"/>
      </w:rPr>
    </w:lvl>
    <w:lvl w:ilvl="5">
      <w:start w:val="1"/>
      <w:numFmt w:val="upperLetter"/>
      <w:lvlText w:val="Pielikums %6 -"/>
      <w:lvlJc w:val="left"/>
      <w:pPr>
        <w:tabs>
          <w:tab w:val="num" w:pos="2232"/>
        </w:tabs>
        <w:ind w:left="2232" w:hanging="1152"/>
      </w:pPr>
      <w:rPr>
        <w:rFonts w:ascii="Georgia" w:hAnsi="Georgia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2"/>
        <w:szCs w:val="32"/>
        <w:u w:val="none"/>
        <w:vertAlign w:val="baseline"/>
        <w:em w:val="none"/>
      </w:rPr>
    </w:lvl>
    <w:lvl w:ilvl="6">
      <w:start w:val="1"/>
      <w:numFmt w:val="decimal"/>
      <w:lvlText w:val="%6.%7"/>
      <w:lvlJc w:val="left"/>
      <w:pPr>
        <w:tabs>
          <w:tab w:val="num" w:pos="2376"/>
        </w:tabs>
        <w:ind w:left="2376" w:hanging="1296"/>
      </w:pPr>
      <w:rPr>
        <w:rFonts w:hint="default"/>
      </w:rPr>
    </w:lvl>
    <w:lvl w:ilvl="7">
      <w:start w:val="1"/>
      <w:numFmt w:val="decimal"/>
      <w:lvlText w:val="%6.%7.%8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2664"/>
        </w:tabs>
        <w:ind w:left="2664" w:hanging="1584"/>
      </w:pPr>
      <w:rPr>
        <w:rFonts w:hint="default"/>
      </w:rPr>
    </w:lvl>
  </w:abstractNum>
  <w:abstractNum w:abstractNumId="32">
    <w:nsid w:val="65A66154"/>
    <w:multiLevelType w:val="multilevel"/>
    <w:tmpl w:val="5CE89C9A"/>
    <w:lvl w:ilvl="0">
      <w:start w:val="1"/>
      <w:numFmt w:val="decimal"/>
      <w:pStyle w:val="EY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EYHeading2"/>
      <w:lvlText w:val="%1.%2."/>
      <w:lvlJc w:val="left"/>
      <w:pPr>
        <w:tabs>
          <w:tab w:val="num" w:pos="938"/>
        </w:tabs>
        <w:ind w:left="649" w:hanging="649"/>
      </w:pPr>
      <w:rPr>
        <w:rFonts w:hint="default"/>
      </w:rPr>
    </w:lvl>
    <w:lvl w:ilvl="2">
      <w:start w:val="1"/>
      <w:numFmt w:val="decimal"/>
      <w:pStyle w:val="EYHeading3"/>
      <w:lvlText w:val="%1.%2.%3."/>
      <w:lvlJc w:val="left"/>
      <w:pPr>
        <w:tabs>
          <w:tab w:val="num" w:pos="1658"/>
        </w:tabs>
        <w:ind w:left="1082" w:hanging="1082"/>
      </w:pPr>
      <w:rPr>
        <w:rFonts w:hint="default"/>
      </w:rPr>
    </w:lvl>
    <w:lvl w:ilvl="3">
      <w:start w:val="1"/>
      <w:numFmt w:val="decimal"/>
      <w:pStyle w:val="EYHeading4"/>
      <w:lvlText w:val="%1.%2.%3.%4"/>
      <w:lvlJc w:val="left"/>
      <w:pPr>
        <w:tabs>
          <w:tab w:val="num" w:pos="1658"/>
        </w:tabs>
        <w:ind w:left="1586" w:hanging="1586"/>
      </w:pPr>
      <w:rPr>
        <w:rFonts w:hint="default"/>
      </w:rPr>
    </w:lvl>
    <w:lvl w:ilvl="4">
      <w:start w:val="1"/>
      <w:numFmt w:val="decimal"/>
      <w:lvlText w:val="%1.%2.%5."/>
      <w:lvlJc w:val="left"/>
      <w:pPr>
        <w:tabs>
          <w:tab w:val="num" w:pos="2378"/>
        </w:tabs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8"/>
        </w:tabs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58"/>
        </w:tabs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18"/>
        </w:tabs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38"/>
        </w:tabs>
        <w:ind w:left="4178" w:hanging="1440"/>
      </w:pPr>
      <w:rPr>
        <w:rFonts w:hint="default"/>
      </w:rPr>
    </w:lvl>
  </w:abstractNum>
  <w:abstractNum w:abstractNumId="33">
    <w:nsid w:val="66482332"/>
    <w:multiLevelType w:val="multilevel"/>
    <w:tmpl w:val="5F1C099A"/>
    <w:lvl w:ilvl="0">
      <w:start w:val="1"/>
      <w:numFmt w:val="decimal"/>
      <w:pStyle w:val="TableListNumber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TableListNumber2"/>
      <w:lvlText w:val="%1.%2."/>
      <w:lvlJc w:val="left"/>
      <w:pPr>
        <w:ind w:left="454" w:hanging="9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45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4" w:hanging="45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14" w:hanging="45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4" w:hanging="45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4" w:hanging="45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4" w:hanging="45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74" w:hanging="454"/>
      </w:pPr>
      <w:rPr>
        <w:rFonts w:hint="default"/>
      </w:rPr>
    </w:lvl>
  </w:abstractNum>
  <w:abstractNum w:abstractNumId="34">
    <w:nsid w:val="67335BF5"/>
    <w:multiLevelType w:val="multilevel"/>
    <w:tmpl w:val="0C2C4A4E"/>
    <w:styleLink w:val="CurrentList1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5960A8"/>
        <w:sz w:val="18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2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MS Mincho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69F53201"/>
    <w:multiLevelType w:val="multilevel"/>
    <w:tmpl w:val="8F647CC0"/>
    <w:styleLink w:val="NumberedList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340"/>
      </w:pPr>
      <w:rPr>
        <w:rFonts w:ascii="Segoe" w:eastAsia="Segoe" w:hAnsi="Segoe" w:cs="Segoe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247"/>
        </w:tabs>
        <w:ind w:left="1247" w:hanging="340"/>
      </w:pPr>
      <w:rPr>
        <w:rFonts w:hint="default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1588"/>
        </w:tabs>
        <w:ind w:left="1588" w:hanging="341"/>
      </w:pPr>
      <w:rPr>
        <w:rFonts w:hint="default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0752"/>
        </w:tabs>
        <w:ind w:left="1075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1112"/>
        </w:tabs>
        <w:ind w:left="111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1472"/>
        </w:tabs>
        <w:ind w:left="114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832"/>
        </w:tabs>
        <w:ind w:left="118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2192"/>
        </w:tabs>
        <w:ind w:left="121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2552"/>
        </w:tabs>
        <w:ind w:left="12552" w:hanging="360"/>
      </w:pPr>
      <w:rPr>
        <w:rFonts w:hint="default"/>
      </w:rPr>
    </w:lvl>
  </w:abstractNum>
  <w:abstractNum w:abstractNumId="36">
    <w:nsid w:val="7E2E04A4"/>
    <w:multiLevelType w:val="multilevel"/>
    <w:tmpl w:val="2C52B770"/>
    <w:styleLink w:val="StyleBullete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FEB1C71"/>
    <w:multiLevelType w:val="hybridMultilevel"/>
    <w:tmpl w:val="2AA69270"/>
    <w:lvl w:ilvl="0" w:tplc="04090001">
      <w:start w:val="1"/>
      <w:numFmt w:val="bullet"/>
      <w:pStyle w:val="TableListBullet2"/>
      <w:lvlText w:val="o"/>
      <w:lvlJc w:val="left"/>
      <w:pPr>
        <w:tabs>
          <w:tab w:val="num" w:pos="924"/>
        </w:tabs>
        <w:ind w:left="924"/>
      </w:pPr>
      <w:rPr>
        <w:rFonts w:ascii="Courier New"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517"/>
        </w:tabs>
        <w:ind w:left="251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77"/>
        </w:tabs>
        <w:ind w:left="467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17"/>
        </w:tabs>
        <w:ind w:left="6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37"/>
        </w:tabs>
        <w:ind w:left="683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57"/>
        </w:tabs>
        <w:ind w:left="755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37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</w:num>
  <w:num w:numId="7">
    <w:abstractNumId w:val="15"/>
  </w:num>
  <w:num w:numId="8">
    <w:abstractNumId w:val="8"/>
  </w:num>
  <w:num w:numId="9">
    <w:abstractNumId w:val="14"/>
  </w:num>
  <w:num w:numId="10">
    <w:abstractNumId w:val="18"/>
  </w:num>
  <w:num w:numId="11">
    <w:abstractNumId w:val="17"/>
  </w:num>
  <w:num w:numId="12">
    <w:abstractNumId w:val="33"/>
  </w:num>
  <w:num w:numId="13">
    <w:abstractNumId w:val="31"/>
  </w:num>
  <w:num w:numId="14">
    <w:abstractNumId w:val="5"/>
  </w:num>
  <w:num w:numId="15">
    <w:abstractNumId w:val="4"/>
  </w:num>
  <w:num w:numId="16">
    <w:abstractNumId w:val="22"/>
  </w:num>
  <w:num w:numId="17">
    <w:abstractNumId w:val="7"/>
  </w:num>
  <w:num w:numId="18">
    <w:abstractNumId w:val="9"/>
  </w:num>
  <w:num w:numId="19">
    <w:abstractNumId w:val="16"/>
  </w:num>
  <w:num w:numId="20">
    <w:abstractNumId w:val="27"/>
  </w:num>
  <w:num w:numId="21">
    <w:abstractNumId w:val="26"/>
  </w:num>
  <w:num w:numId="22">
    <w:abstractNumId w:val="35"/>
  </w:num>
  <w:num w:numId="23">
    <w:abstractNumId w:val="20"/>
  </w:num>
  <w:num w:numId="24">
    <w:abstractNumId w:val="29"/>
  </w:num>
  <w:num w:numId="25">
    <w:abstractNumId w:val="12"/>
  </w:num>
  <w:num w:numId="26">
    <w:abstractNumId w:val="36"/>
  </w:num>
  <w:num w:numId="27">
    <w:abstractNumId w:val="34"/>
  </w:num>
  <w:num w:numId="28">
    <w:abstractNumId w:val="30"/>
  </w:num>
  <w:num w:numId="29">
    <w:abstractNumId w:val="25"/>
  </w:num>
  <w:num w:numId="30">
    <w:abstractNumId w:val="32"/>
  </w:num>
  <w:num w:numId="31">
    <w:abstractNumId w:val="24"/>
  </w:num>
  <w:num w:numId="32">
    <w:abstractNumId w:val="28"/>
  </w:num>
  <w:num w:numId="33">
    <w:abstractNumId w:val="19"/>
  </w:num>
  <w:num w:numId="34">
    <w:abstractNumId w:val="13"/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"/>
  </w:num>
  <w:num w:numId="4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0"/>
  </w:num>
  <w:num w:numId="51">
    <w:abstractNumId w:val="14"/>
  </w:num>
  <w:num w:numId="52">
    <w:abstractNumId w:val="1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ttachedTemplate r:id="rId1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0C4"/>
    <w:rsid w:val="000071DC"/>
    <w:rsid w:val="00021632"/>
    <w:rsid w:val="000228A0"/>
    <w:rsid w:val="00031337"/>
    <w:rsid w:val="0003245D"/>
    <w:rsid w:val="00033910"/>
    <w:rsid w:val="00036CD1"/>
    <w:rsid w:val="00066E1C"/>
    <w:rsid w:val="00070D70"/>
    <w:rsid w:val="000740F5"/>
    <w:rsid w:val="00083472"/>
    <w:rsid w:val="00083961"/>
    <w:rsid w:val="00083D97"/>
    <w:rsid w:val="000842AE"/>
    <w:rsid w:val="00092627"/>
    <w:rsid w:val="000A7ED2"/>
    <w:rsid w:val="000C151F"/>
    <w:rsid w:val="000C3FD2"/>
    <w:rsid w:val="000D3D97"/>
    <w:rsid w:val="000D5176"/>
    <w:rsid w:val="000E3167"/>
    <w:rsid w:val="000E3278"/>
    <w:rsid w:val="000E52BF"/>
    <w:rsid w:val="000F06FC"/>
    <w:rsid w:val="000F48A9"/>
    <w:rsid w:val="00100606"/>
    <w:rsid w:val="0010189F"/>
    <w:rsid w:val="001138B3"/>
    <w:rsid w:val="00115B65"/>
    <w:rsid w:val="00137CAB"/>
    <w:rsid w:val="0014704B"/>
    <w:rsid w:val="00151C37"/>
    <w:rsid w:val="001572FF"/>
    <w:rsid w:val="00162790"/>
    <w:rsid w:val="00166D8B"/>
    <w:rsid w:val="001741EC"/>
    <w:rsid w:val="00175296"/>
    <w:rsid w:val="00185A82"/>
    <w:rsid w:val="00191DB5"/>
    <w:rsid w:val="00195F4D"/>
    <w:rsid w:val="001969ED"/>
    <w:rsid w:val="00196AFB"/>
    <w:rsid w:val="00196CD0"/>
    <w:rsid w:val="001A53D6"/>
    <w:rsid w:val="001E29E6"/>
    <w:rsid w:val="001F466F"/>
    <w:rsid w:val="001F7081"/>
    <w:rsid w:val="001F70AA"/>
    <w:rsid w:val="002004DA"/>
    <w:rsid w:val="00207453"/>
    <w:rsid w:val="00207C72"/>
    <w:rsid w:val="00222B0C"/>
    <w:rsid w:val="002268E8"/>
    <w:rsid w:val="0023637A"/>
    <w:rsid w:val="0025081F"/>
    <w:rsid w:val="00257081"/>
    <w:rsid w:val="0028226B"/>
    <w:rsid w:val="002827D9"/>
    <w:rsid w:val="00283CD4"/>
    <w:rsid w:val="00285D03"/>
    <w:rsid w:val="002916C2"/>
    <w:rsid w:val="0029255E"/>
    <w:rsid w:val="00294646"/>
    <w:rsid w:val="00294D3E"/>
    <w:rsid w:val="002A5286"/>
    <w:rsid w:val="002A6AF1"/>
    <w:rsid w:val="002B0D17"/>
    <w:rsid w:val="002C1576"/>
    <w:rsid w:val="002C254C"/>
    <w:rsid w:val="002C3DC2"/>
    <w:rsid w:val="002C698B"/>
    <w:rsid w:val="002D0A14"/>
    <w:rsid w:val="003071C4"/>
    <w:rsid w:val="00313BC3"/>
    <w:rsid w:val="0032131A"/>
    <w:rsid w:val="0032193B"/>
    <w:rsid w:val="003241FF"/>
    <w:rsid w:val="00324BE3"/>
    <w:rsid w:val="00327928"/>
    <w:rsid w:val="00353F08"/>
    <w:rsid w:val="00364D41"/>
    <w:rsid w:val="003724FC"/>
    <w:rsid w:val="00372CF2"/>
    <w:rsid w:val="00376164"/>
    <w:rsid w:val="00391A25"/>
    <w:rsid w:val="00394FD4"/>
    <w:rsid w:val="00395949"/>
    <w:rsid w:val="003A6219"/>
    <w:rsid w:val="003C02A6"/>
    <w:rsid w:val="003D73F1"/>
    <w:rsid w:val="003D7B93"/>
    <w:rsid w:val="003E6B34"/>
    <w:rsid w:val="003F41DC"/>
    <w:rsid w:val="003F5936"/>
    <w:rsid w:val="003F72C3"/>
    <w:rsid w:val="00407588"/>
    <w:rsid w:val="00410A14"/>
    <w:rsid w:val="00415E66"/>
    <w:rsid w:val="004162DA"/>
    <w:rsid w:val="00417D2B"/>
    <w:rsid w:val="004321B9"/>
    <w:rsid w:val="00432AA5"/>
    <w:rsid w:val="0044444E"/>
    <w:rsid w:val="00461DFF"/>
    <w:rsid w:val="00470CA3"/>
    <w:rsid w:val="00471DBA"/>
    <w:rsid w:val="00472C4B"/>
    <w:rsid w:val="00476846"/>
    <w:rsid w:val="00480C58"/>
    <w:rsid w:val="004A0C1B"/>
    <w:rsid w:val="004A30CA"/>
    <w:rsid w:val="004A5490"/>
    <w:rsid w:val="004C0030"/>
    <w:rsid w:val="004C47B5"/>
    <w:rsid w:val="004D349B"/>
    <w:rsid w:val="004F0EB5"/>
    <w:rsid w:val="005042A1"/>
    <w:rsid w:val="00505E1D"/>
    <w:rsid w:val="00515B9C"/>
    <w:rsid w:val="005236D5"/>
    <w:rsid w:val="0052383A"/>
    <w:rsid w:val="00523F07"/>
    <w:rsid w:val="00530012"/>
    <w:rsid w:val="00537F2F"/>
    <w:rsid w:val="0054051B"/>
    <w:rsid w:val="00560911"/>
    <w:rsid w:val="00561FBB"/>
    <w:rsid w:val="00566DCE"/>
    <w:rsid w:val="00572D1C"/>
    <w:rsid w:val="00577EEC"/>
    <w:rsid w:val="005A45C4"/>
    <w:rsid w:val="005A4C1B"/>
    <w:rsid w:val="005B2500"/>
    <w:rsid w:val="005B7087"/>
    <w:rsid w:val="005C1B82"/>
    <w:rsid w:val="005D1712"/>
    <w:rsid w:val="005D6A0E"/>
    <w:rsid w:val="005E5093"/>
    <w:rsid w:val="00600392"/>
    <w:rsid w:val="00606A47"/>
    <w:rsid w:val="00611319"/>
    <w:rsid w:val="00612F87"/>
    <w:rsid w:val="0061584B"/>
    <w:rsid w:val="006578E0"/>
    <w:rsid w:val="006702BB"/>
    <w:rsid w:val="00682306"/>
    <w:rsid w:val="00683CC9"/>
    <w:rsid w:val="00695386"/>
    <w:rsid w:val="006A08D0"/>
    <w:rsid w:val="006A2311"/>
    <w:rsid w:val="006B4899"/>
    <w:rsid w:val="006B6CAC"/>
    <w:rsid w:val="006C4173"/>
    <w:rsid w:val="006E06DC"/>
    <w:rsid w:val="006E20DF"/>
    <w:rsid w:val="006E7DB4"/>
    <w:rsid w:val="006F428E"/>
    <w:rsid w:val="00714379"/>
    <w:rsid w:val="00721744"/>
    <w:rsid w:val="007235EC"/>
    <w:rsid w:val="00727040"/>
    <w:rsid w:val="00727468"/>
    <w:rsid w:val="00731799"/>
    <w:rsid w:val="0074035A"/>
    <w:rsid w:val="00754B24"/>
    <w:rsid w:val="00756C62"/>
    <w:rsid w:val="00766B8B"/>
    <w:rsid w:val="00767C79"/>
    <w:rsid w:val="00774ACB"/>
    <w:rsid w:val="00774C4D"/>
    <w:rsid w:val="00796B4F"/>
    <w:rsid w:val="007A36D0"/>
    <w:rsid w:val="007B1DF3"/>
    <w:rsid w:val="007B6B83"/>
    <w:rsid w:val="007C3CA6"/>
    <w:rsid w:val="007C4617"/>
    <w:rsid w:val="007D1B19"/>
    <w:rsid w:val="007D2574"/>
    <w:rsid w:val="007D3BB3"/>
    <w:rsid w:val="007D4B5C"/>
    <w:rsid w:val="007E298B"/>
    <w:rsid w:val="007E418C"/>
    <w:rsid w:val="007F6E2F"/>
    <w:rsid w:val="0080756A"/>
    <w:rsid w:val="00810525"/>
    <w:rsid w:val="00810906"/>
    <w:rsid w:val="008211FF"/>
    <w:rsid w:val="00822622"/>
    <w:rsid w:val="00827F40"/>
    <w:rsid w:val="00853D51"/>
    <w:rsid w:val="0088032C"/>
    <w:rsid w:val="00883144"/>
    <w:rsid w:val="008863A4"/>
    <w:rsid w:val="008A4BB8"/>
    <w:rsid w:val="008B0186"/>
    <w:rsid w:val="008B28F5"/>
    <w:rsid w:val="008F0DA6"/>
    <w:rsid w:val="008F372B"/>
    <w:rsid w:val="00901EA5"/>
    <w:rsid w:val="00913E35"/>
    <w:rsid w:val="00915212"/>
    <w:rsid w:val="00915F6F"/>
    <w:rsid w:val="00920976"/>
    <w:rsid w:val="009266B0"/>
    <w:rsid w:val="00944068"/>
    <w:rsid w:val="00962A6D"/>
    <w:rsid w:val="00963EB6"/>
    <w:rsid w:val="0098147D"/>
    <w:rsid w:val="00981F21"/>
    <w:rsid w:val="00985562"/>
    <w:rsid w:val="00987C5E"/>
    <w:rsid w:val="009A07D7"/>
    <w:rsid w:val="009A200F"/>
    <w:rsid w:val="009A2932"/>
    <w:rsid w:val="009A4696"/>
    <w:rsid w:val="009B066D"/>
    <w:rsid w:val="009B1124"/>
    <w:rsid w:val="009C1B81"/>
    <w:rsid w:val="009D2607"/>
    <w:rsid w:val="009D362B"/>
    <w:rsid w:val="009E2F90"/>
    <w:rsid w:val="009E4A19"/>
    <w:rsid w:val="009F5538"/>
    <w:rsid w:val="009F5703"/>
    <w:rsid w:val="009F79BB"/>
    <w:rsid w:val="00A016D1"/>
    <w:rsid w:val="00A02707"/>
    <w:rsid w:val="00A03219"/>
    <w:rsid w:val="00A11C97"/>
    <w:rsid w:val="00A13115"/>
    <w:rsid w:val="00A24424"/>
    <w:rsid w:val="00A31501"/>
    <w:rsid w:val="00A33D07"/>
    <w:rsid w:val="00A3519B"/>
    <w:rsid w:val="00A42970"/>
    <w:rsid w:val="00A45060"/>
    <w:rsid w:val="00A453F4"/>
    <w:rsid w:val="00A62C56"/>
    <w:rsid w:val="00A6458A"/>
    <w:rsid w:val="00A7050D"/>
    <w:rsid w:val="00A73C73"/>
    <w:rsid w:val="00A81E1F"/>
    <w:rsid w:val="00A84713"/>
    <w:rsid w:val="00A94967"/>
    <w:rsid w:val="00A979E5"/>
    <w:rsid w:val="00A97E91"/>
    <w:rsid w:val="00AA00E6"/>
    <w:rsid w:val="00AA4A72"/>
    <w:rsid w:val="00AA4FCB"/>
    <w:rsid w:val="00AB0778"/>
    <w:rsid w:val="00AB3A2D"/>
    <w:rsid w:val="00AB6210"/>
    <w:rsid w:val="00AC4135"/>
    <w:rsid w:val="00AC44CF"/>
    <w:rsid w:val="00AC694C"/>
    <w:rsid w:val="00AD1212"/>
    <w:rsid w:val="00AD6942"/>
    <w:rsid w:val="00AE2873"/>
    <w:rsid w:val="00AE3716"/>
    <w:rsid w:val="00AE48E9"/>
    <w:rsid w:val="00AF1CDE"/>
    <w:rsid w:val="00AF7260"/>
    <w:rsid w:val="00B02A8E"/>
    <w:rsid w:val="00B07271"/>
    <w:rsid w:val="00B168ED"/>
    <w:rsid w:val="00B20B29"/>
    <w:rsid w:val="00B26BAD"/>
    <w:rsid w:val="00B340AD"/>
    <w:rsid w:val="00B4305C"/>
    <w:rsid w:val="00B5227C"/>
    <w:rsid w:val="00B530B6"/>
    <w:rsid w:val="00B61530"/>
    <w:rsid w:val="00B63FE0"/>
    <w:rsid w:val="00B75F5B"/>
    <w:rsid w:val="00B91FCD"/>
    <w:rsid w:val="00B92C9C"/>
    <w:rsid w:val="00BA0BAD"/>
    <w:rsid w:val="00BA6E30"/>
    <w:rsid w:val="00BB6C95"/>
    <w:rsid w:val="00BB7E4C"/>
    <w:rsid w:val="00BC120A"/>
    <w:rsid w:val="00BD16F3"/>
    <w:rsid w:val="00BE54EE"/>
    <w:rsid w:val="00C26F47"/>
    <w:rsid w:val="00C33343"/>
    <w:rsid w:val="00C33C2D"/>
    <w:rsid w:val="00C33D4C"/>
    <w:rsid w:val="00C379EC"/>
    <w:rsid w:val="00C37D4E"/>
    <w:rsid w:val="00C404DC"/>
    <w:rsid w:val="00C44492"/>
    <w:rsid w:val="00C57FE4"/>
    <w:rsid w:val="00C63E51"/>
    <w:rsid w:val="00C65C85"/>
    <w:rsid w:val="00C7445A"/>
    <w:rsid w:val="00C80892"/>
    <w:rsid w:val="00C85FA7"/>
    <w:rsid w:val="00C9152B"/>
    <w:rsid w:val="00CA6893"/>
    <w:rsid w:val="00CA6AD5"/>
    <w:rsid w:val="00CA7DC1"/>
    <w:rsid w:val="00CC70AC"/>
    <w:rsid w:val="00CE002B"/>
    <w:rsid w:val="00CE4B39"/>
    <w:rsid w:val="00CE735C"/>
    <w:rsid w:val="00D03F71"/>
    <w:rsid w:val="00D12A07"/>
    <w:rsid w:val="00D148DC"/>
    <w:rsid w:val="00D23A23"/>
    <w:rsid w:val="00D307BB"/>
    <w:rsid w:val="00D31744"/>
    <w:rsid w:val="00D37E5E"/>
    <w:rsid w:val="00D444BB"/>
    <w:rsid w:val="00D6377A"/>
    <w:rsid w:val="00D6760E"/>
    <w:rsid w:val="00D73FC6"/>
    <w:rsid w:val="00D756CA"/>
    <w:rsid w:val="00D876AF"/>
    <w:rsid w:val="00D94CA0"/>
    <w:rsid w:val="00DC2D59"/>
    <w:rsid w:val="00DD5FE3"/>
    <w:rsid w:val="00DE1CE6"/>
    <w:rsid w:val="00DE6655"/>
    <w:rsid w:val="00DE775C"/>
    <w:rsid w:val="00DF1A1B"/>
    <w:rsid w:val="00DF1EA6"/>
    <w:rsid w:val="00E02276"/>
    <w:rsid w:val="00E041F0"/>
    <w:rsid w:val="00E0448B"/>
    <w:rsid w:val="00E127F4"/>
    <w:rsid w:val="00E2719A"/>
    <w:rsid w:val="00E37603"/>
    <w:rsid w:val="00E406A2"/>
    <w:rsid w:val="00E41D5C"/>
    <w:rsid w:val="00E423C6"/>
    <w:rsid w:val="00E43464"/>
    <w:rsid w:val="00E4420E"/>
    <w:rsid w:val="00E46F0C"/>
    <w:rsid w:val="00E5025A"/>
    <w:rsid w:val="00E50956"/>
    <w:rsid w:val="00E51FFD"/>
    <w:rsid w:val="00E605DE"/>
    <w:rsid w:val="00E63075"/>
    <w:rsid w:val="00E64E16"/>
    <w:rsid w:val="00E71875"/>
    <w:rsid w:val="00E82D2D"/>
    <w:rsid w:val="00E845BA"/>
    <w:rsid w:val="00E85433"/>
    <w:rsid w:val="00E866F4"/>
    <w:rsid w:val="00E95754"/>
    <w:rsid w:val="00EB4564"/>
    <w:rsid w:val="00EB53C2"/>
    <w:rsid w:val="00EC0DAE"/>
    <w:rsid w:val="00EC30A7"/>
    <w:rsid w:val="00ED05BE"/>
    <w:rsid w:val="00EE1228"/>
    <w:rsid w:val="00EF0149"/>
    <w:rsid w:val="00EF7202"/>
    <w:rsid w:val="00F12C85"/>
    <w:rsid w:val="00F20F32"/>
    <w:rsid w:val="00F26364"/>
    <w:rsid w:val="00F30403"/>
    <w:rsid w:val="00F30C51"/>
    <w:rsid w:val="00F367D8"/>
    <w:rsid w:val="00F41CC5"/>
    <w:rsid w:val="00F56A4A"/>
    <w:rsid w:val="00F60E21"/>
    <w:rsid w:val="00F615AD"/>
    <w:rsid w:val="00F65144"/>
    <w:rsid w:val="00F720C4"/>
    <w:rsid w:val="00F73D44"/>
    <w:rsid w:val="00F745A3"/>
    <w:rsid w:val="00FA21D6"/>
    <w:rsid w:val="00FB05CD"/>
    <w:rsid w:val="00FB6D52"/>
    <w:rsid w:val="00FC7062"/>
    <w:rsid w:val="00FC706D"/>
    <w:rsid w:val="00FD14F0"/>
    <w:rsid w:val="00FE42AE"/>
    <w:rsid w:val="00FE5080"/>
    <w:rsid w:val="00FE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9FE8D2A"/>
  <w15:docId w15:val="{4F83F2D2-EB81-44E9-8D27-2DDF222DC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EB5"/>
    <w:pPr>
      <w:spacing w:before="60" w:after="60" w:line="288" w:lineRule="auto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0EB5"/>
    <w:pPr>
      <w:pageBreakBefore/>
      <w:numPr>
        <w:numId w:val="5"/>
      </w:numPr>
      <w:outlineLvl w:val="0"/>
    </w:pPr>
    <w:rPr>
      <w:rFonts w:ascii="Tahoma" w:eastAsiaTheme="majorEastAsia" w:hAnsi="Tahom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0EB5"/>
    <w:pPr>
      <w:keepNext/>
      <w:keepLines/>
      <w:numPr>
        <w:ilvl w:val="1"/>
        <w:numId w:val="5"/>
      </w:numPr>
      <w:tabs>
        <w:tab w:val="left" w:pos="709"/>
      </w:tabs>
      <w:spacing w:before="480" w:after="120" w:line="240" w:lineRule="auto"/>
      <w:outlineLvl w:val="1"/>
    </w:pPr>
    <w:rPr>
      <w:rFonts w:ascii="Tahoma" w:eastAsiaTheme="majorEastAsia" w:hAnsi="Tahom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0EB5"/>
    <w:pPr>
      <w:keepNext/>
      <w:keepLines/>
      <w:numPr>
        <w:ilvl w:val="2"/>
        <w:numId w:val="5"/>
      </w:numPr>
      <w:tabs>
        <w:tab w:val="left" w:pos="981"/>
      </w:tabs>
      <w:spacing w:before="360" w:line="240" w:lineRule="auto"/>
      <w:outlineLvl w:val="2"/>
    </w:pPr>
    <w:rPr>
      <w:rFonts w:ascii="Tahoma" w:eastAsiaTheme="majorEastAsia" w:hAnsi="Tahoma" w:cstheme="majorBidi"/>
      <w:b/>
      <w:bCs/>
      <w:i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0EB5"/>
    <w:pPr>
      <w:keepNext/>
      <w:keepLines/>
      <w:numPr>
        <w:ilvl w:val="3"/>
        <w:numId w:val="5"/>
      </w:numPr>
      <w:spacing w:before="240" w:line="240" w:lineRule="auto"/>
      <w:outlineLvl w:val="3"/>
    </w:pPr>
    <w:rPr>
      <w:rFonts w:ascii="Tahoma" w:eastAsiaTheme="majorEastAsia" w:hAnsi="Tahoma" w:cstheme="majorBidi"/>
      <w:b/>
      <w:bCs/>
      <w:iCs/>
      <w:sz w:val="24"/>
    </w:rPr>
  </w:style>
  <w:style w:type="paragraph" w:styleId="Heading5">
    <w:name w:val="heading 5"/>
    <w:aliases w:val="h5,Level 5 Topic Heading"/>
    <w:basedOn w:val="Normal"/>
    <w:next w:val="Normal"/>
    <w:link w:val="Heading5Char"/>
    <w:uiPriority w:val="9"/>
    <w:unhideWhenUsed/>
    <w:qFormat/>
    <w:rsid w:val="004F0EB5"/>
    <w:pPr>
      <w:keepNext/>
      <w:keepLines/>
      <w:numPr>
        <w:ilvl w:val="4"/>
        <w:numId w:val="5"/>
      </w:numPr>
      <w:spacing w:before="240" w:line="240" w:lineRule="auto"/>
      <w:outlineLvl w:val="4"/>
    </w:pPr>
    <w:rPr>
      <w:rFonts w:ascii="Tahoma" w:eastAsiaTheme="majorEastAsia" w:hAnsi="Tahoma" w:cstheme="majorBidi"/>
      <w:sz w:val="24"/>
      <w:u w:val="singl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F0EB5"/>
    <w:pPr>
      <w:keepNext/>
      <w:keepLines/>
      <w:numPr>
        <w:ilvl w:val="5"/>
        <w:numId w:val="5"/>
      </w:numPr>
      <w:spacing w:before="240" w:line="240" w:lineRule="auto"/>
      <w:outlineLvl w:val="5"/>
    </w:pPr>
    <w:rPr>
      <w:rFonts w:ascii="Tahoma" w:eastAsiaTheme="majorEastAsia" w:hAnsi="Tahom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F0EB5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qFormat/>
    <w:rsid w:val="00FB6D52"/>
    <w:pPr>
      <w:spacing w:before="240"/>
      <w:contextualSpacing/>
      <w:outlineLvl w:val="7"/>
    </w:pPr>
    <w:rPr>
      <w:rFonts w:ascii="Times New Roman" w:eastAsia="Batang" w:hAnsi="Times New Roman" w:cs="Times New Roman"/>
      <w:i/>
      <w:szCs w:val="20"/>
      <w:lang w:val="en-AU"/>
    </w:rPr>
  </w:style>
  <w:style w:type="paragraph" w:styleId="Heading9">
    <w:name w:val="heading 9"/>
    <w:basedOn w:val="Normal"/>
    <w:next w:val="Normal"/>
    <w:link w:val="Heading9Char"/>
    <w:qFormat/>
    <w:rsid w:val="00FB6D52"/>
    <w:pPr>
      <w:numPr>
        <w:ilvl w:val="8"/>
        <w:numId w:val="13"/>
      </w:numPr>
      <w:spacing w:before="240"/>
      <w:contextualSpacing/>
      <w:jc w:val="left"/>
      <w:outlineLvl w:val="8"/>
    </w:pPr>
    <w:rPr>
      <w:rFonts w:eastAsia="Times New Roman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0EB5"/>
    <w:rPr>
      <w:rFonts w:ascii="Tahoma" w:eastAsiaTheme="majorEastAsia" w:hAnsi="Tahoma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F0EB5"/>
    <w:rPr>
      <w:rFonts w:ascii="Tahoma" w:eastAsiaTheme="majorEastAsia" w:hAnsi="Tahoma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F0EB5"/>
    <w:rPr>
      <w:rFonts w:ascii="Tahoma" w:eastAsiaTheme="majorEastAsia" w:hAnsi="Tahoma" w:cstheme="majorBidi"/>
      <w:b/>
      <w:bCs/>
      <w:i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F0EB5"/>
    <w:rPr>
      <w:rFonts w:ascii="Tahoma" w:eastAsiaTheme="majorEastAsia" w:hAnsi="Tahoma" w:cstheme="majorBidi"/>
      <w:b/>
      <w:bCs/>
      <w:iCs/>
      <w:sz w:val="24"/>
    </w:rPr>
  </w:style>
  <w:style w:type="character" w:customStyle="1" w:styleId="Heading5Char">
    <w:name w:val="Heading 5 Char"/>
    <w:aliases w:val="h5 Char,Level 5 Topic Heading Char"/>
    <w:basedOn w:val="DefaultParagraphFont"/>
    <w:link w:val="Heading5"/>
    <w:uiPriority w:val="9"/>
    <w:rsid w:val="004F0EB5"/>
    <w:rPr>
      <w:rFonts w:ascii="Tahoma" w:eastAsiaTheme="majorEastAsia" w:hAnsi="Tahoma" w:cstheme="majorBidi"/>
      <w:sz w:val="24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4F0EB5"/>
    <w:rPr>
      <w:rFonts w:ascii="Tahoma" w:eastAsiaTheme="majorEastAsia" w:hAnsi="Tahoma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4F0EB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-klients">
    <w:name w:val="Title-klients"/>
    <w:basedOn w:val="Normal"/>
    <w:qFormat/>
    <w:rsid w:val="004F0EB5"/>
    <w:pPr>
      <w:spacing w:before="240" w:after="0"/>
      <w:jc w:val="center"/>
    </w:pPr>
    <w:rPr>
      <w:caps/>
    </w:rPr>
  </w:style>
  <w:style w:type="paragraph" w:customStyle="1" w:styleId="Titlearatstarpi">
    <w:name w:val="Title ar atstarpi"/>
    <w:basedOn w:val="Title-klients"/>
    <w:qFormat/>
    <w:rsid w:val="004F0EB5"/>
    <w:pPr>
      <w:spacing w:before="800" w:after="120" w:line="240" w:lineRule="auto"/>
    </w:pPr>
    <w:rPr>
      <w:b/>
      <w:caps w:val="0"/>
      <w:smallCaps/>
      <w:spacing w:val="60"/>
      <w:sz w:val="36"/>
    </w:rPr>
  </w:style>
  <w:style w:type="paragraph" w:customStyle="1" w:styleId="Titledokumenta">
    <w:name w:val="Title dokumenta"/>
    <w:basedOn w:val="Normal"/>
    <w:qFormat/>
    <w:rsid w:val="004F0EB5"/>
    <w:pPr>
      <w:spacing w:before="1080"/>
      <w:jc w:val="center"/>
    </w:pPr>
    <w:rPr>
      <w:smallCaps/>
      <w:sz w:val="36"/>
    </w:rPr>
  </w:style>
  <w:style w:type="paragraph" w:customStyle="1" w:styleId="Titledokumentakods">
    <w:name w:val="Title dokumenta kods"/>
    <w:basedOn w:val="Normal"/>
    <w:qFormat/>
    <w:rsid w:val="004F0EB5"/>
    <w:pPr>
      <w:spacing w:before="240"/>
      <w:jc w:val="center"/>
    </w:pPr>
    <w:rPr>
      <w:b/>
      <w:smallCaps/>
      <w:sz w:val="28"/>
    </w:rPr>
  </w:style>
  <w:style w:type="table" w:styleId="TableGrid">
    <w:name w:val="Table Grid"/>
    <w:aliases w:val="Table Grid Body Text"/>
    <w:basedOn w:val="TableNormal"/>
    <w:uiPriority w:val="59"/>
    <w:rsid w:val="004F0E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ptright">
    <w:name w:val="10pt right"/>
    <w:basedOn w:val="Normal"/>
    <w:qFormat/>
    <w:rsid w:val="004F0EB5"/>
    <w:pPr>
      <w:spacing w:after="0" w:line="240" w:lineRule="auto"/>
      <w:jc w:val="right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EB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EB5"/>
    <w:rPr>
      <w:rFonts w:ascii="Tahoma" w:hAnsi="Tahoma" w:cs="Tahoma"/>
      <w:sz w:val="16"/>
      <w:szCs w:val="16"/>
    </w:rPr>
  </w:style>
  <w:style w:type="paragraph" w:customStyle="1" w:styleId="Titleversija">
    <w:name w:val="Title versija"/>
    <w:aliases w:val="datums"/>
    <w:basedOn w:val="Titledokumentakods"/>
    <w:qFormat/>
    <w:rsid w:val="004F0EB5"/>
    <w:pPr>
      <w:spacing w:before="60" w:after="2400"/>
    </w:pPr>
    <w:rPr>
      <w:b w:val="0"/>
      <w:smallCaps w:val="0"/>
      <w:sz w:val="26"/>
    </w:rPr>
  </w:style>
  <w:style w:type="paragraph" w:customStyle="1" w:styleId="10ptcenter">
    <w:name w:val="10pt center"/>
    <w:basedOn w:val="Titleversija"/>
    <w:qFormat/>
    <w:rsid w:val="004F0EB5"/>
    <w:pPr>
      <w:spacing w:before="0" w:after="60" w:line="240" w:lineRule="auto"/>
      <w:contextualSpacing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4F0EB5"/>
    <w:rPr>
      <w:color w:val="0000FF" w:themeColor="hyperlink"/>
      <w:u w:val="single"/>
    </w:rPr>
  </w:style>
  <w:style w:type="paragraph" w:customStyle="1" w:styleId="12pt">
    <w:name w:val="12pt"/>
    <w:aliases w:val="center"/>
    <w:basedOn w:val="10ptcenter"/>
    <w:qFormat/>
    <w:rsid w:val="004F0EB5"/>
    <w:pPr>
      <w:spacing w:before="120"/>
    </w:pPr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4F0EB5"/>
    <w:pPr>
      <w:tabs>
        <w:tab w:val="center" w:pos="4513"/>
        <w:tab w:val="right" w:pos="9639"/>
      </w:tabs>
      <w:spacing w:before="0" w:after="0"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4F0EB5"/>
    <w:rPr>
      <w:rFonts w:ascii="Arial" w:hAnsi="Arial"/>
      <w:sz w:val="16"/>
    </w:rPr>
  </w:style>
  <w:style w:type="paragraph" w:styleId="Footer">
    <w:name w:val="footer"/>
    <w:basedOn w:val="Normal"/>
    <w:link w:val="FooterChar"/>
    <w:uiPriority w:val="99"/>
    <w:unhideWhenUsed/>
    <w:rsid w:val="004F0EB5"/>
    <w:pPr>
      <w:tabs>
        <w:tab w:val="center" w:pos="4513"/>
        <w:tab w:val="right" w:pos="9639"/>
      </w:tabs>
      <w:spacing w:before="0"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4F0EB5"/>
    <w:rPr>
      <w:rFonts w:ascii="Arial" w:hAnsi="Arial"/>
      <w:sz w:val="16"/>
    </w:rPr>
  </w:style>
  <w:style w:type="character" w:styleId="PageNumber">
    <w:name w:val="page number"/>
    <w:basedOn w:val="DefaultParagraphFont"/>
    <w:rsid w:val="004F0EB5"/>
    <w:rPr>
      <w:rFonts w:cs="Times New Roman"/>
    </w:rPr>
  </w:style>
  <w:style w:type="table" w:customStyle="1" w:styleId="TableClassic1">
    <w:name w:val="Table Classic1"/>
    <w:basedOn w:val="TableNormal"/>
    <w:uiPriority w:val="99"/>
    <w:rsid w:val="004F0EB5"/>
    <w:pPr>
      <w:spacing w:after="0" w:line="240" w:lineRule="auto"/>
    </w:pPr>
    <w:rPr>
      <w:rFonts w:ascii="Arial" w:hAnsi="Arial"/>
      <w:sz w:val="20"/>
    </w:rPr>
    <w:tblPr>
      <w:tblStyleColBandSize w:val="1"/>
      <w:tblInd w:w="0" w:type="dxa"/>
      <w:tblBorders>
        <w:top w:val="single" w:sz="12" w:space="0" w:color="auto"/>
        <w:bottom w:val="single" w:sz="2" w:space="0" w:color="auto"/>
        <w:insideV w:val="single" w:sz="2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body">
    <w:name w:val="Table body"/>
    <w:basedOn w:val="Normal"/>
    <w:link w:val="TablebodyChar"/>
    <w:qFormat/>
    <w:rsid w:val="004F0EB5"/>
    <w:pPr>
      <w:spacing w:before="40" w:after="40" w:line="240" w:lineRule="auto"/>
    </w:pPr>
    <w:rPr>
      <w:sz w:val="20"/>
    </w:rPr>
  </w:style>
  <w:style w:type="character" w:customStyle="1" w:styleId="TablebodyChar">
    <w:name w:val="Table body Char"/>
    <w:link w:val="Tablebody"/>
    <w:rsid w:val="004F0EB5"/>
    <w:rPr>
      <w:rFonts w:ascii="Arial" w:hAnsi="Arial"/>
      <w:sz w:val="20"/>
    </w:rPr>
  </w:style>
  <w:style w:type="paragraph" w:customStyle="1" w:styleId="Bold">
    <w:name w:val="Bold"/>
    <w:aliases w:val="Small caps"/>
    <w:basedOn w:val="Tablebody"/>
    <w:qFormat/>
    <w:rsid w:val="004F0EB5"/>
    <w:pPr>
      <w:spacing w:before="60" w:after="60" w:line="288" w:lineRule="auto"/>
      <w:jc w:val="left"/>
    </w:pPr>
    <w:rPr>
      <w:b/>
      <w:smallCaps/>
      <w:sz w:val="22"/>
    </w:rPr>
  </w:style>
  <w:style w:type="paragraph" w:customStyle="1" w:styleId="Saturs">
    <w:name w:val="Saturs"/>
    <w:basedOn w:val="Normal"/>
    <w:qFormat/>
    <w:rsid w:val="004F0EB5"/>
    <w:pPr>
      <w:jc w:val="left"/>
    </w:pPr>
    <w:rPr>
      <w:rFonts w:ascii="Tahoma" w:hAnsi="Tahoma"/>
      <w:b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4F0EB5"/>
    <w:pPr>
      <w:tabs>
        <w:tab w:val="left" w:pos="397"/>
        <w:tab w:val="right" w:leader="dot" w:pos="9639"/>
      </w:tabs>
      <w:spacing w:before="0" w:after="120"/>
      <w:ind w:left="397" w:right="567" w:hanging="397"/>
    </w:pPr>
    <w:rPr>
      <w:rFonts w:ascii="Arial Bold" w:hAnsi="Arial Bold"/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4F0EB5"/>
    <w:pPr>
      <w:tabs>
        <w:tab w:val="left" w:pos="964"/>
        <w:tab w:val="right" w:leader="dot" w:pos="9639"/>
      </w:tabs>
      <w:spacing w:before="0"/>
      <w:ind w:left="964" w:right="567" w:hanging="567"/>
    </w:pPr>
    <w:rPr>
      <w:rFonts w:ascii="Arial Bold" w:hAnsi="Arial Bold"/>
      <w:b/>
    </w:rPr>
  </w:style>
  <w:style w:type="paragraph" w:styleId="TOC3">
    <w:name w:val="toc 3"/>
    <w:basedOn w:val="Normal"/>
    <w:next w:val="Normal"/>
    <w:autoRedefine/>
    <w:uiPriority w:val="39"/>
    <w:unhideWhenUsed/>
    <w:rsid w:val="004F0EB5"/>
    <w:pPr>
      <w:tabs>
        <w:tab w:val="left" w:pos="1814"/>
        <w:tab w:val="right" w:leader="dot" w:pos="9639"/>
      </w:tabs>
      <w:spacing w:before="0"/>
      <w:ind w:left="1701" w:right="567" w:hanging="737"/>
    </w:pPr>
  </w:style>
  <w:style w:type="paragraph" w:styleId="TOC4">
    <w:name w:val="toc 4"/>
    <w:basedOn w:val="Normal"/>
    <w:next w:val="Normal"/>
    <w:autoRedefine/>
    <w:uiPriority w:val="39"/>
    <w:unhideWhenUsed/>
    <w:rsid w:val="004F0EB5"/>
    <w:pPr>
      <w:tabs>
        <w:tab w:val="left" w:pos="2381"/>
        <w:tab w:val="right" w:leader="dot" w:pos="9639"/>
      </w:tabs>
      <w:spacing w:before="0"/>
      <w:ind w:left="2268" w:right="567" w:hanging="737"/>
    </w:pPr>
    <w:rPr>
      <w:i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4F0EB5"/>
    <w:pPr>
      <w:tabs>
        <w:tab w:val="left" w:pos="3232"/>
        <w:tab w:val="right" w:leader="dot" w:pos="9639"/>
      </w:tabs>
      <w:spacing w:before="0"/>
      <w:ind w:left="3062" w:right="567" w:hanging="964"/>
    </w:pPr>
    <w:rPr>
      <w:rFonts w:ascii="Times New Roman" w:hAnsi="Times New Roman"/>
      <w:i/>
    </w:rPr>
  </w:style>
  <w:style w:type="paragraph" w:styleId="ListBullet">
    <w:name w:val="List Bullet"/>
    <w:basedOn w:val="Normal"/>
    <w:link w:val="ListBulletChar"/>
    <w:unhideWhenUsed/>
    <w:rsid w:val="004F0EB5"/>
    <w:pPr>
      <w:numPr>
        <w:numId w:val="1"/>
      </w:numPr>
      <w:tabs>
        <w:tab w:val="clear" w:pos="360"/>
      </w:tabs>
      <w:ind w:left="714" w:hanging="357"/>
    </w:pPr>
  </w:style>
  <w:style w:type="character" w:customStyle="1" w:styleId="ListBulletChar">
    <w:name w:val="List Bullet Char"/>
    <w:basedOn w:val="DefaultParagraphFont"/>
    <w:link w:val="ListBullet"/>
    <w:locked/>
    <w:rsid w:val="004F0EB5"/>
    <w:rPr>
      <w:rFonts w:ascii="Arial" w:hAnsi="Arial"/>
    </w:rPr>
  </w:style>
  <w:style w:type="paragraph" w:styleId="TableofFigures">
    <w:name w:val="table of figures"/>
    <w:basedOn w:val="Normal"/>
    <w:next w:val="Normal"/>
    <w:uiPriority w:val="99"/>
    <w:unhideWhenUsed/>
    <w:rsid w:val="004F0EB5"/>
    <w:pPr>
      <w:tabs>
        <w:tab w:val="left" w:pos="964"/>
        <w:tab w:val="right" w:leader="dot" w:pos="9639"/>
      </w:tabs>
      <w:spacing w:before="0" w:after="0"/>
      <w:ind w:left="851" w:right="567" w:hanging="851"/>
    </w:pPr>
  </w:style>
  <w:style w:type="paragraph" w:styleId="ListBullet2">
    <w:name w:val="List Bullet 2"/>
    <w:basedOn w:val="Normal"/>
    <w:uiPriority w:val="99"/>
    <w:unhideWhenUsed/>
    <w:rsid w:val="004F0EB5"/>
    <w:pPr>
      <w:numPr>
        <w:numId w:val="2"/>
      </w:numPr>
      <w:ind w:left="1071" w:hanging="357"/>
      <w:contextualSpacing/>
    </w:pPr>
  </w:style>
  <w:style w:type="paragraph" w:styleId="ListBullet3">
    <w:name w:val="List Bullet 3"/>
    <w:basedOn w:val="Normal"/>
    <w:uiPriority w:val="99"/>
    <w:unhideWhenUsed/>
    <w:rsid w:val="004F0EB5"/>
    <w:pPr>
      <w:numPr>
        <w:numId w:val="3"/>
      </w:numPr>
      <w:ind w:left="1429" w:hanging="357"/>
      <w:contextualSpacing/>
    </w:pPr>
  </w:style>
  <w:style w:type="paragraph" w:styleId="ListBullet4">
    <w:name w:val="List Bullet 4"/>
    <w:basedOn w:val="Normal"/>
    <w:uiPriority w:val="99"/>
    <w:unhideWhenUsed/>
    <w:rsid w:val="004F0EB5"/>
    <w:pPr>
      <w:numPr>
        <w:numId w:val="10"/>
      </w:numPr>
      <w:contextualSpacing/>
    </w:pPr>
  </w:style>
  <w:style w:type="paragraph" w:styleId="ListContinue">
    <w:name w:val="List Continue"/>
    <w:aliases w:val=" Char"/>
    <w:basedOn w:val="Normal"/>
    <w:link w:val="ListContinueChar"/>
    <w:uiPriority w:val="99"/>
    <w:unhideWhenUsed/>
    <w:rsid w:val="004F0EB5"/>
    <w:pPr>
      <w:ind w:left="454"/>
      <w:contextualSpacing/>
    </w:pPr>
  </w:style>
  <w:style w:type="paragraph" w:styleId="ListContinue2">
    <w:name w:val="List Continue 2"/>
    <w:basedOn w:val="Normal"/>
    <w:rsid w:val="004F0EB5"/>
    <w:pPr>
      <w:ind w:left="851"/>
      <w:contextualSpacing/>
    </w:pPr>
    <w:rPr>
      <w:rFonts w:eastAsia="Times New Roman" w:cs="Times New Roman"/>
    </w:rPr>
  </w:style>
  <w:style w:type="paragraph" w:styleId="ListContinue3">
    <w:name w:val="List Continue 3"/>
    <w:basedOn w:val="Normal"/>
    <w:uiPriority w:val="99"/>
    <w:unhideWhenUsed/>
    <w:rsid w:val="004F0EB5"/>
    <w:pPr>
      <w:ind w:left="1134"/>
      <w:contextualSpacing/>
    </w:pPr>
  </w:style>
  <w:style w:type="paragraph" w:styleId="ListNumber">
    <w:name w:val="List Number"/>
    <w:basedOn w:val="Normal"/>
    <w:rsid w:val="004F0EB5"/>
    <w:pPr>
      <w:numPr>
        <w:numId w:val="9"/>
      </w:numPr>
      <w:ind w:left="454" w:hanging="454"/>
      <w:contextualSpacing/>
    </w:pPr>
    <w:rPr>
      <w:rFonts w:eastAsia="Times New Roman" w:cs="Times New Roman"/>
    </w:rPr>
  </w:style>
  <w:style w:type="paragraph" w:styleId="ListNumber2">
    <w:name w:val="List Number 2"/>
    <w:basedOn w:val="Normal"/>
    <w:link w:val="ListNumber2Char"/>
    <w:rsid w:val="004F0EB5"/>
    <w:pPr>
      <w:numPr>
        <w:ilvl w:val="1"/>
        <w:numId w:val="9"/>
      </w:numPr>
      <w:ind w:left="1021" w:hanging="567"/>
      <w:contextualSpacing/>
    </w:pPr>
    <w:rPr>
      <w:rFonts w:eastAsia="Times New Roman" w:cs="Times New Roman"/>
    </w:rPr>
  </w:style>
  <w:style w:type="character" w:customStyle="1" w:styleId="ListNumber2Char">
    <w:name w:val="List Number 2 Char"/>
    <w:basedOn w:val="DefaultParagraphFont"/>
    <w:link w:val="ListNumber2"/>
    <w:locked/>
    <w:rsid w:val="004F0EB5"/>
    <w:rPr>
      <w:rFonts w:ascii="Arial" w:eastAsia="Times New Roman" w:hAnsi="Arial" w:cs="Times New Roman"/>
    </w:rPr>
  </w:style>
  <w:style w:type="paragraph" w:styleId="ListNumber3">
    <w:name w:val="List Number 3"/>
    <w:basedOn w:val="Normal"/>
    <w:rsid w:val="004F0EB5"/>
    <w:pPr>
      <w:numPr>
        <w:ilvl w:val="2"/>
        <w:numId w:val="9"/>
      </w:numPr>
      <w:ind w:left="1429" w:hanging="709"/>
      <w:contextualSpacing/>
    </w:pPr>
    <w:rPr>
      <w:rFonts w:eastAsia="Times New Roman" w:cs="Times New Roman"/>
    </w:rPr>
  </w:style>
  <w:style w:type="paragraph" w:styleId="ListNumber4">
    <w:name w:val="List Number 4"/>
    <w:basedOn w:val="Normal"/>
    <w:rsid w:val="004F0EB5"/>
    <w:pPr>
      <w:numPr>
        <w:ilvl w:val="3"/>
        <w:numId w:val="9"/>
      </w:numPr>
      <w:ind w:left="1984" w:hanging="992"/>
      <w:contextualSpacing/>
    </w:pPr>
    <w:rPr>
      <w:rFonts w:eastAsia="Times New Roman" w:cs="Times New Roman"/>
    </w:rPr>
  </w:style>
  <w:style w:type="paragraph" w:customStyle="1" w:styleId="Atsauce">
    <w:name w:val="Atsauce"/>
    <w:basedOn w:val="Normal"/>
    <w:link w:val="AtsauceCharChar"/>
    <w:rsid w:val="004F0EB5"/>
    <w:pPr>
      <w:numPr>
        <w:numId w:val="6"/>
      </w:numPr>
      <w:spacing w:after="0" w:line="360" w:lineRule="auto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4F0EB5"/>
    <w:pPr>
      <w:ind w:left="720"/>
      <w:contextualSpacing/>
    </w:pPr>
  </w:style>
  <w:style w:type="paragraph" w:styleId="BodyText">
    <w:name w:val="Body Text"/>
    <w:basedOn w:val="Normal"/>
    <w:link w:val="BodyTextChar"/>
    <w:autoRedefine/>
    <w:rsid w:val="004F0EB5"/>
    <w:pPr>
      <w:spacing w:before="120" w:after="0" w:line="240" w:lineRule="auto"/>
      <w:contextualSpacing/>
    </w:pPr>
    <w:rPr>
      <w:rFonts w:eastAsia="Batang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4F0EB5"/>
    <w:rPr>
      <w:rFonts w:ascii="Arial" w:eastAsia="Batang" w:hAnsi="Arial" w:cs="Times New Roman"/>
      <w:szCs w:val="20"/>
    </w:rPr>
  </w:style>
  <w:style w:type="paragraph" w:customStyle="1" w:styleId="Tabletitle">
    <w:name w:val="Table title"/>
    <w:basedOn w:val="Title"/>
    <w:autoRedefine/>
    <w:rsid w:val="004F0EB5"/>
    <w:pPr>
      <w:keepNext/>
      <w:pBdr>
        <w:bottom w:val="none" w:sz="0" w:space="0" w:color="auto"/>
      </w:pBdr>
      <w:spacing w:after="120" w:line="360" w:lineRule="auto"/>
      <w:jc w:val="center"/>
    </w:pPr>
    <w:rPr>
      <w:rFonts w:ascii="Arial" w:eastAsia="Batang" w:hAnsi="Arial" w:cs="Times New Roman"/>
      <w:b/>
      <w:bCs/>
      <w:color w:val="auto"/>
      <w:spacing w:val="0"/>
      <w:kern w:val="0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F0EB5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F0E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Bullet5">
    <w:name w:val="List Bullet 5"/>
    <w:basedOn w:val="Normal"/>
    <w:rsid w:val="004F0EB5"/>
    <w:pPr>
      <w:numPr>
        <w:numId w:val="11"/>
      </w:numPr>
      <w:contextualSpacing/>
    </w:pPr>
    <w:rPr>
      <w:rFonts w:eastAsia="Times New Roman" w:cs="Times New Roman"/>
    </w:rPr>
  </w:style>
  <w:style w:type="paragraph" w:customStyle="1" w:styleId="StyleTablebodyBefore3ptAfter3pt">
    <w:name w:val="Style Table body + Before:  3 pt After:  3 pt"/>
    <w:basedOn w:val="Tablebody"/>
    <w:autoRedefine/>
    <w:rsid w:val="004F0EB5"/>
    <w:pPr>
      <w:spacing w:before="60" w:after="60"/>
    </w:pPr>
    <w:rPr>
      <w:rFonts w:eastAsia="Times New Roman" w:cs="Times New Roman"/>
      <w:b/>
      <w:bCs/>
      <w:szCs w:val="20"/>
    </w:rPr>
  </w:style>
  <w:style w:type="paragraph" w:customStyle="1" w:styleId="Tablenumber">
    <w:name w:val="Table number"/>
    <w:basedOn w:val="Tabletitle"/>
    <w:link w:val="TablenumberCharChar"/>
    <w:qFormat/>
    <w:rsid w:val="004F0EB5"/>
    <w:pPr>
      <w:spacing w:before="120" w:after="0"/>
      <w:jc w:val="right"/>
    </w:pPr>
    <w:rPr>
      <w:noProof/>
      <w:sz w:val="20"/>
    </w:rPr>
  </w:style>
  <w:style w:type="character" w:customStyle="1" w:styleId="TablenumberCharChar">
    <w:name w:val="Table number Char Char"/>
    <w:basedOn w:val="DefaultParagraphFont"/>
    <w:link w:val="Tablenumber"/>
    <w:locked/>
    <w:rsid w:val="004F0EB5"/>
    <w:rPr>
      <w:rFonts w:ascii="Arial" w:eastAsia="Batang" w:hAnsi="Arial" w:cs="Times New Roman"/>
      <w:b/>
      <w:bCs/>
      <w:noProof/>
      <w:sz w:val="20"/>
      <w:szCs w:val="20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4F0EB5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bodyB">
    <w:name w:val="Table body+B"/>
    <w:basedOn w:val="Tablebody"/>
    <w:qFormat/>
    <w:rsid w:val="004F0EB5"/>
    <w:rPr>
      <w:b/>
    </w:rPr>
  </w:style>
  <w:style w:type="paragraph" w:customStyle="1" w:styleId="Vieta">
    <w:name w:val="Vieta"/>
    <w:aliases w:val="laiks"/>
    <w:basedOn w:val="Tablebody"/>
    <w:qFormat/>
    <w:rsid w:val="004F0EB5"/>
    <w:pPr>
      <w:spacing w:before="120" w:after="0"/>
      <w:jc w:val="center"/>
    </w:pPr>
    <w:rPr>
      <w:sz w:val="24"/>
    </w:rPr>
  </w:style>
  <w:style w:type="paragraph" w:styleId="MessageHeader">
    <w:name w:val="Message Header"/>
    <w:basedOn w:val="Normal"/>
    <w:link w:val="MessageHeaderChar"/>
    <w:uiPriority w:val="99"/>
    <w:rsid w:val="004F0EB5"/>
    <w:pPr>
      <w:keepNext/>
      <w:keepLine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 w:cs="Arial"/>
      <w:smallCaps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4F0EB5"/>
    <w:rPr>
      <w:rFonts w:ascii="Arial" w:eastAsia="Times New Roman" w:hAnsi="Arial" w:cs="Arial"/>
      <w:smallCaps/>
      <w:sz w:val="20"/>
      <w:szCs w:val="20"/>
      <w:shd w:val="pct20" w:color="auto" w:fill="auto"/>
    </w:rPr>
  </w:style>
  <w:style w:type="paragraph" w:customStyle="1" w:styleId="TableListBullet2">
    <w:name w:val="Table List Bullet 2"/>
    <w:basedOn w:val="Normal"/>
    <w:rsid w:val="004F0EB5"/>
    <w:pPr>
      <w:numPr>
        <w:numId w:val="4"/>
      </w:numPr>
      <w:spacing w:before="40" w:after="0" w:line="240" w:lineRule="auto"/>
      <w:ind w:left="732" w:hanging="244"/>
    </w:pPr>
    <w:rPr>
      <w:rFonts w:eastAsia="Times New Roman" w:cs="Times New Roman"/>
      <w:sz w:val="20"/>
    </w:rPr>
  </w:style>
  <w:style w:type="paragraph" w:styleId="List">
    <w:name w:val="List"/>
    <w:basedOn w:val="Normal"/>
    <w:uiPriority w:val="99"/>
    <w:unhideWhenUsed/>
    <w:rsid w:val="004F0EB5"/>
    <w:pPr>
      <w:ind w:left="283" w:hanging="283"/>
      <w:contextualSpacing/>
    </w:pPr>
  </w:style>
  <w:style w:type="paragraph" w:customStyle="1" w:styleId="Note">
    <w:name w:val="Note"/>
    <w:basedOn w:val="Normal"/>
    <w:rsid w:val="004F0EB5"/>
    <w:pPr>
      <w:pBdr>
        <w:left w:val="single" w:sz="18" w:space="6" w:color="808080"/>
      </w:pBdr>
      <w:spacing w:after="120" w:line="264" w:lineRule="auto"/>
      <w:ind w:left="567"/>
    </w:pPr>
    <w:rPr>
      <w:rFonts w:eastAsia="Times New Roman" w:cs="Arial"/>
      <w:b/>
      <w:i/>
      <w:sz w:val="20"/>
      <w:szCs w:val="18"/>
      <w:lang w:val="en-AU" w:eastAsia="ja-JP"/>
    </w:rPr>
  </w:style>
  <w:style w:type="paragraph" w:customStyle="1" w:styleId="CodeBlock">
    <w:name w:val="Code Block"/>
    <w:basedOn w:val="Normal"/>
    <w:rsid w:val="004F0EB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80" w:line="264" w:lineRule="auto"/>
      <w:ind w:left="227"/>
      <w:contextualSpacing/>
    </w:pPr>
    <w:rPr>
      <w:rFonts w:ascii="Courier New" w:eastAsia="Times New Roman" w:hAnsi="Courier New" w:cs="Courier New"/>
      <w:sz w:val="20"/>
      <w:szCs w:val="16"/>
      <w:lang w:val="en-AU" w:eastAsia="ja-JP"/>
    </w:rPr>
  </w:style>
  <w:style w:type="paragraph" w:customStyle="1" w:styleId="Sourcewithforeground">
    <w:name w:val="Source with foreground"/>
    <w:basedOn w:val="Normal"/>
    <w:link w:val="SourcewithforegroundChar"/>
    <w:rsid w:val="004F0EB5"/>
    <w:pPr>
      <w:shd w:val="clear" w:color="auto" w:fill="D9D9D9"/>
      <w:spacing w:after="0"/>
    </w:pPr>
    <w:rPr>
      <w:rFonts w:ascii="Courier New" w:eastAsia="Times New Roman" w:hAnsi="Courier New" w:cs="Times New Roman"/>
      <w:sz w:val="20"/>
      <w:szCs w:val="18"/>
    </w:rPr>
  </w:style>
  <w:style w:type="character" w:customStyle="1" w:styleId="CodeInText">
    <w:name w:val="CodeInText"/>
    <w:basedOn w:val="DefaultParagraphFont"/>
    <w:rsid w:val="004F0EB5"/>
    <w:rPr>
      <w:rFonts w:ascii="Courier New" w:hAnsi="Courier New" w:cs="Times New Roman"/>
      <w:noProof/>
      <w:spacing w:val="-5"/>
      <w:sz w:val="20"/>
      <w:szCs w:val="20"/>
      <w:lang w:val="en-GB"/>
    </w:rPr>
  </w:style>
  <w:style w:type="paragraph" w:customStyle="1" w:styleId="TableListBullet">
    <w:name w:val="Table List Bullet"/>
    <w:basedOn w:val="Tablebody"/>
    <w:uiPriority w:val="99"/>
    <w:rsid w:val="004F0EB5"/>
    <w:pPr>
      <w:numPr>
        <w:numId w:val="7"/>
      </w:numPr>
      <w:ind w:left="488" w:hanging="244"/>
      <w:contextualSpacing/>
    </w:pPr>
    <w:rPr>
      <w:rFonts w:eastAsia="Times New Roman" w:cs="Times New Roman"/>
      <w:noProof/>
    </w:rPr>
  </w:style>
  <w:style w:type="paragraph" w:customStyle="1" w:styleId="TableListNumber">
    <w:name w:val="Table List Number"/>
    <w:basedOn w:val="Tablebody"/>
    <w:link w:val="TableListNumberCharChar"/>
    <w:rsid w:val="004F0EB5"/>
    <w:pPr>
      <w:numPr>
        <w:numId w:val="12"/>
      </w:numPr>
      <w:tabs>
        <w:tab w:val="left" w:pos="714"/>
        <w:tab w:val="left" w:pos="1072"/>
      </w:tabs>
      <w:ind w:left="357" w:hanging="357"/>
      <w:contextualSpacing/>
    </w:pPr>
    <w:rPr>
      <w:rFonts w:eastAsia="Times New Roman" w:cs="Times New Roman"/>
    </w:rPr>
  </w:style>
  <w:style w:type="paragraph" w:customStyle="1" w:styleId="TableListBullet3">
    <w:name w:val="Table List Bullet 3"/>
    <w:basedOn w:val="Normal"/>
    <w:rsid w:val="004F0EB5"/>
    <w:pPr>
      <w:numPr>
        <w:numId w:val="8"/>
      </w:numPr>
      <w:spacing w:before="40" w:after="0" w:line="240" w:lineRule="auto"/>
      <w:ind w:left="975" w:hanging="244"/>
    </w:pPr>
    <w:rPr>
      <w:rFonts w:eastAsia="Times New Roman" w:cs="Times New Roman"/>
      <w:sz w:val="20"/>
      <w:szCs w:val="20"/>
    </w:rPr>
  </w:style>
  <w:style w:type="paragraph" w:customStyle="1" w:styleId="TableListNumber2">
    <w:name w:val="Table List Number 2"/>
    <w:basedOn w:val="ListNumber2"/>
    <w:qFormat/>
    <w:rsid w:val="004F0EB5"/>
    <w:pPr>
      <w:numPr>
        <w:numId w:val="12"/>
      </w:numPr>
      <w:spacing w:before="40" w:after="40" w:line="240" w:lineRule="auto"/>
      <w:ind w:left="811" w:hanging="454"/>
    </w:pPr>
    <w:rPr>
      <w:sz w:val="20"/>
      <w:lang w:eastAsia="lv-LV"/>
    </w:rPr>
  </w:style>
  <w:style w:type="paragraph" w:customStyle="1" w:styleId="Picturecaption">
    <w:name w:val="Picture caption"/>
    <w:basedOn w:val="Caption"/>
    <w:link w:val="PicturecaptionChar"/>
    <w:rsid w:val="004F0EB5"/>
    <w:pPr>
      <w:spacing w:before="120" w:after="180" w:line="288" w:lineRule="auto"/>
      <w:contextualSpacing/>
      <w:jc w:val="left"/>
    </w:pPr>
    <w:rPr>
      <w:rFonts w:eastAsia="Batang" w:cs="Times New Roman"/>
      <w:bCs w:val="0"/>
      <w:color w:val="auto"/>
      <w:sz w:val="20"/>
      <w:szCs w:val="20"/>
    </w:rPr>
  </w:style>
  <w:style w:type="paragraph" w:customStyle="1" w:styleId="Pictureposition">
    <w:name w:val="Picture position"/>
    <w:basedOn w:val="Normal"/>
    <w:link w:val="PicturepositionChar"/>
    <w:rsid w:val="004F0EB5"/>
    <w:pPr>
      <w:keepNext/>
      <w:spacing w:before="120" w:after="120" w:line="240" w:lineRule="auto"/>
      <w:contextualSpacing/>
      <w:jc w:val="center"/>
    </w:pPr>
    <w:rPr>
      <w:rFonts w:eastAsia="Times New Roman" w:cs="Times New Roman"/>
    </w:rPr>
  </w:style>
  <w:style w:type="character" w:customStyle="1" w:styleId="PicturepositionChar">
    <w:name w:val="Picture position Char"/>
    <w:basedOn w:val="DefaultParagraphFont"/>
    <w:link w:val="Pictureposition"/>
    <w:rsid w:val="004F0EB5"/>
    <w:rPr>
      <w:rFonts w:ascii="Arial" w:eastAsia="Times New Roman" w:hAnsi="Arial" w:cs="Times New Roman"/>
    </w:rPr>
  </w:style>
  <w:style w:type="paragraph" w:customStyle="1" w:styleId="Tablebodybold">
    <w:name w:val="Table body+bold"/>
    <w:aliases w:val="small caps"/>
    <w:basedOn w:val="Bold"/>
    <w:qFormat/>
    <w:rsid w:val="004F0EB5"/>
    <w:pPr>
      <w:spacing w:line="240" w:lineRule="auto"/>
    </w:pPr>
    <w:rPr>
      <w:sz w:val="20"/>
      <w:lang w:eastAsia="lv-LV"/>
    </w:rPr>
  </w:style>
  <w:style w:type="paragraph" w:customStyle="1" w:styleId="Centered">
    <w:name w:val="Centered"/>
    <w:basedOn w:val="Normal"/>
    <w:qFormat/>
    <w:rsid w:val="004F0EB5"/>
    <w:pPr>
      <w:jc w:val="center"/>
    </w:pPr>
  </w:style>
  <w:style w:type="paragraph" w:customStyle="1" w:styleId="TitleSaskanosana">
    <w:name w:val="Title Saskanosana"/>
    <w:basedOn w:val="Normal"/>
    <w:qFormat/>
    <w:rsid w:val="004F0EB5"/>
    <w:pPr>
      <w:spacing w:before="1080" w:after="120" w:line="240" w:lineRule="auto"/>
      <w:jc w:val="center"/>
    </w:pPr>
    <w:rPr>
      <w:rFonts w:ascii="Arial Bold" w:hAnsi="Arial Bold"/>
      <w:b/>
      <w:smallCaps/>
      <w:sz w:val="44"/>
    </w:rPr>
  </w:style>
  <w:style w:type="paragraph" w:customStyle="1" w:styleId="Titleapakprojekta">
    <w:name w:val="Title apakšprojekta"/>
    <w:basedOn w:val="Titlearatstarpi"/>
    <w:qFormat/>
    <w:rsid w:val="004F0EB5"/>
    <w:pPr>
      <w:spacing w:before="400"/>
    </w:pPr>
    <w:rPr>
      <w:spacing w:val="0"/>
      <w:sz w:val="44"/>
    </w:rPr>
  </w:style>
  <w:style w:type="character" w:styleId="Strong">
    <w:name w:val="Strong"/>
    <w:basedOn w:val="DefaultParagraphFont"/>
    <w:uiPriority w:val="22"/>
    <w:qFormat/>
    <w:rsid w:val="004F0EB5"/>
    <w:rPr>
      <w:rFonts w:ascii="Tahoma" w:hAnsi="Tahoma"/>
      <w:b w:val="0"/>
      <w:bCs/>
      <w:sz w:val="32"/>
    </w:rPr>
  </w:style>
  <w:style w:type="character" w:styleId="BookTitle">
    <w:name w:val="Book Title"/>
    <w:basedOn w:val="DefaultParagraphFont"/>
    <w:uiPriority w:val="33"/>
    <w:qFormat/>
    <w:rsid w:val="004F0EB5"/>
    <w:rPr>
      <w:b/>
      <w:bCs/>
      <w:smallCaps/>
      <w:spacing w:val="5"/>
    </w:rPr>
  </w:style>
  <w:style w:type="paragraph" w:styleId="ListNumber5">
    <w:name w:val="List Number 5"/>
    <w:basedOn w:val="Normal"/>
    <w:rsid w:val="004F0EB5"/>
    <w:pPr>
      <w:numPr>
        <w:ilvl w:val="4"/>
        <w:numId w:val="9"/>
      </w:numPr>
      <w:spacing w:after="0"/>
    </w:pPr>
    <w:rPr>
      <w:rFonts w:eastAsia="Times New Roman" w:cs="Times New Roman"/>
    </w:rPr>
  </w:style>
  <w:style w:type="paragraph" w:customStyle="1" w:styleId="Atstarpe">
    <w:name w:val="Atstarpe"/>
    <w:basedOn w:val="Titlearatstarpi"/>
    <w:qFormat/>
    <w:rsid w:val="004F0EB5"/>
    <w:pPr>
      <w:spacing w:before="1600"/>
      <w:jc w:val="both"/>
    </w:pPr>
    <w:rPr>
      <w:b w:val="0"/>
    </w:rPr>
  </w:style>
  <w:style w:type="paragraph" w:customStyle="1" w:styleId="TableBold-small">
    <w:name w:val="Table Bold-small"/>
    <w:basedOn w:val="Bold"/>
    <w:qFormat/>
    <w:rsid w:val="004F0EB5"/>
    <w:rPr>
      <w:sz w:val="20"/>
    </w:rPr>
  </w:style>
  <w:style w:type="character" w:customStyle="1" w:styleId="TablebodyRakstzRakstzRakstzRakstzRakstzRakstz">
    <w:name w:val="Table body Rakstz. Rakstz. Rakstz. Rakstz. Rakstz. Rakstz."/>
    <w:basedOn w:val="DefaultParagraphFont"/>
    <w:link w:val="TablebodyRakstzRakstzRakstzRakstzRakstz"/>
    <w:uiPriority w:val="99"/>
    <w:locked/>
    <w:rsid w:val="004F0EB5"/>
    <w:rPr>
      <w:rFonts w:ascii="Arial" w:eastAsia="Times New Roman" w:hAnsi="Arial" w:cs="Times New Roman"/>
      <w:sz w:val="20"/>
    </w:rPr>
  </w:style>
  <w:style w:type="paragraph" w:customStyle="1" w:styleId="TablebodyRakstzRakstzRakstzRakstzRakstz">
    <w:name w:val="Table body Rakstz. Rakstz. Rakstz. Rakstz. Rakstz."/>
    <w:basedOn w:val="Normal"/>
    <w:link w:val="TablebodyRakstzRakstzRakstzRakstzRakstzRakstz"/>
    <w:uiPriority w:val="99"/>
    <w:rsid w:val="004F0EB5"/>
    <w:pPr>
      <w:spacing w:before="40" w:after="40" w:line="240" w:lineRule="auto"/>
      <w:jc w:val="left"/>
    </w:pPr>
    <w:rPr>
      <w:rFonts w:eastAsia="Times New Roman" w:cs="Times New Roman"/>
      <w:sz w:val="20"/>
    </w:rPr>
  </w:style>
  <w:style w:type="paragraph" w:customStyle="1" w:styleId="TitleDala">
    <w:name w:val="TitleDala"/>
    <w:basedOn w:val="Titlearatstarpi"/>
    <w:qFormat/>
    <w:rsid w:val="004F0EB5"/>
    <w:pPr>
      <w:spacing w:before="0"/>
    </w:pPr>
    <w:rPr>
      <w:rFonts w:ascii="Arial Bold" w:hAnsi="Arial Bold"/>
      <w:spacing w:val="0"/>
    </w:rPr>
  </w:style>
  <w:style w:type="character" w:customStyle="1" w:styleId="TableListNumberCharChar">
    <w:name w:val="Table List Number Char Char"/>
    <w:basedOn w:val="BodyTextChar"/>
    <w:link w:val="TableListNumber"/>
    <w:rsid w:val="00FB6D52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FB6D52"/>
    <w:rPr>
      <w:rFonts w:ascii="Times New Roman" w:eastAsia="Batang" w:hAnsi="Times New Roman" w:cs="Times New Roman"/>
      <w:i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rsid w:val="00FB6D52"/>
    <w:rPr>
      <w:rFonts w:ascii="Arial" w:eastAsia="Times New Roman" w:hAnsi="Arial" w:cs="Arial"/>
      <w:lang w:val="en-US"/>
    </w:rPr>
  </w:style>
  <w:style w:type="table" w:customStyle="1" w:styleId="TableMetadata">
    <w:name w:val="Table Metadata"/>
    <w:basedOn w:val="TableNormal"/>
    <w:rsid w:val="00FB6D52"/>
    <w:pPr>
      <w:spacing w:after="0" w:line="240" w:lineRule="auto"/>
    </w:pPr>
    <w:rPr>
      <w:rFonts w:ascii="Arial" w:eastAsia="Times New Roman" w:hAnsi="Arial" w:cs="Times New Roman"/>
      <w:szCs w:val="20"/>
      <w:lang w:eastAsia="lv-LV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Col">
      <w:rPr>
        <w:b/>
        <w:caps w:val="0"/>
        <w:smallCaps/>
      </w:rPr>
    </w:tblStylePr>
    <w:tblStylePr w:type="lastCol">
      <w:pPr>
        <w:wordWrap/>
        <w:jc w:val="left"/>
      </w:pPr>
    </w:tblStylePr>
  </w:style>
  <w:style w:type="paragraph" w:customStyle="1" w:styleId="Tablebody2">
    <w:name w:val="Table body 2"/>
    <w:basedOn w:val="Normal"/>
    <w:rsid w:val="00FB6D52"/>
    <w:pPr>
      <w:spacing w:before="120" w:after="120" w:line="240" w:lineRule="auto"/>
      <w:contextualSpacing/>
      <w:jc w:val="left"/>
    </w:pPr>
    <w:rPr>
      <w:rFonts w:eastAsia="Times New Roman" w:cs="Times New Roman"/>
      <w:sz w:val="20"/>
    </w:rPr>
  </w:style>
  <w:style w:type="paragraph" w:customStyle="1" w:styleId="bodynumber">
    <w:name w:val="body number"/>
    <w:basedOn w:val="Normal"/>
    <w:rsid w:val="00FB6D52"/>
    <w:pPr>
      <w:tabs>
        <w:tab w:val="num" w:pos="720"/>
        <w:tab w:val="num" w:pos="936"/>
      </w:tabs>
      <w:spacing w:before="0" w:after="120"/>
      <w:ind w:left="936" w:hanging="360"/>
      <w:contextualSpacing/>
    </w:pPr>
    <w:rPr>
      <w:rFonts w:eastAsia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FB6D52"/>
    <w:rPr>
      <w:color w:val="auto"/>
      <w:sz w:val="22"/>
      <w:u w:val="single"/>
    </w:rPr>
  </w:style>
  <w:style w:type="paragraph" w:styleId="BodyText2">
    <w:name w:val="Body Text 2"/>
    <w:basedOn w:val="Normal"/>
    <w:link w:val="BodyText2Char"/>
    <w:rsid w:val="00FB6D52"/>
    <w:pPr>
      <w:contextualSpacing/>
      <w:jc w:val="left"/>
    </w:pPr>
    <w:rPr>
      <w:rFonts w:ascii="Times New Roman" w:eastAsia="Batang" w:hAnsi="Times New Roman" w:cs="Times New Roman"/>
      <w:b/>
      <w:bCs/>
      <w:smallCaps/>
      <w:sz w:val="26"/>
    </w:rPr>
  </w:style>
  <w:style w:type="character" w:customStyle="1" w:styleId="BodyText2Char">
    <w:name w:val="Body Text 2 Char"/>
    <w:basedOn w:val="DefaultParagraphFont"/>
    <w:link w:val="BodyText2"/>
    <w:rsid w:val="00FB6D52"/>
    <w:rPr>
      <w:rFonts w:ascii="Times New Roman" w:eastAsia="Batang" w:hAnsi="Times New Roman" w:cs="Times New Roman"/>
      <w:b/>
      <w:bCs/>
      <w:smallCaps/>
      <w:sz w:val="26"/>
    </w:rPr>
  </w:style>
  <w:style w:type="paragraph" w:customStyle="1" w:styleId="ID">
    <w:name w:val="ID"/>
    <w:basedOn w:val="Normal"/>
    <w:link w:val="IDChar"/>
    <w:autoRedefine/>
    <w:rsid w:val="00FB6D52"/>
    <w:pPr>
      <w:spacing w:before="120" w:line="240" w:lineRule="auto"/>
      <w:contextualSpacing/>
    </w:pPr>
    <w:rPr>
      <w:rFonts w:eastAsia="Times New Roman" w:cs="Times New Roman"/>
      <w:b/>
    </w:rPr>
  </w:style>
  <w:style w:type="paragraph" w:customStyle="1" w:styleId="Companylogo">
    <w:name w:val="Company logo"/>
    <w:basedOn w:val="Normal"/>
    <w:rsid w:val="00FB6D52"/>
    <w:pPr>
      <w:spacing w:before="0" w:after="0"/>
      <w:jc w:val="center"/>
    </w:pPr>
    <w:rPr>
      <w:rFonts w:eastAsia="Times New Roman" w:cs="Times New Roman"/>
    </w:rPr>
  </w:style>
  <w:style w:type="paragraph" w:customStyle="1" w:styleId="Requirement">
    <w:name w:val="Requirement"/>
    <w:basedOn w:val="Normal"/>
    <w:rsid w:val="00FB6D52"/>
    <w:pPr>
      <w:spacing w:before="240"/>
      <w:contextualSpacing/>
      <w:jc w:val="left"/>
    </w:pPr>
    <w:rPr>
      <w:rFonts w:eastAsia="Times New Roman" w:cs="Times New Roman"/>
      <w:b/>
      <w:smallCaps/>
      <w:szCs w:val="20"/>
    </w:rPr>
  </w:style>
  <w:style w:type="paragraph" w:styleId="BodyText3">
    <w:name w:val="Body Text 3"/>
    <w:basedOn w:val="Normal"/>
    <w:link w:val="BodyText3Char"/>
    <w:rsid w:val="00FB6D52"/>
    <w:pPr>
      <w:keepNext/>
      <w:contextualSpacing/>
    </w:pPr>
    <w:rPr>
      <w:rFonts w:eastAsia="Times New Roman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FB6D52"/>
    <w:rPr>
      <w:rFonts w:ascii="Arial" w:eastAsia="Times New Roman" w:hAnsi="Arial" w:cs="Times New Roman"/>
      <w:szCs w:val="20"/>
    </w:rPr>
  </w:style>
  <w:style w:type="paragraph" w:styleId="TOC6">
    <w:name w:val="toc 6"/>
    <w:basedOn w:val="Normal"/>
    <w:next w:val="Normal"/>
    <w:autoRedefine/>
    <w:rsid w:val="00FB6D52"/>
    <w:pPr>
      <w:tabs>
        <w:tab w:val="left" w:pos="4820"/>
        <w:tab w:val="right" w:leader="dot" w:pos="9356"/>
      </w:tabs>
      <w:spacing w:before="0" w:after="0"/>
      <w:ind w:left="3119"/>
      <w:jc w:val="left"/>
    </w:pPr>
    <w:rPr>
      <w:rFonts w:ascii="Times New Roman" w:eastAsia="Times New Roman" w:hAnsi="Times New Roman" w:cs="Times New Roman"/>
      <w:i/>
      <w:noProof/>
      <w:sz w:val="18"/>
      <w:szCs w:val="20"/>
    </w:rPr>
  </w:style>
  <w:style w:type="paragraph" w:styleId="TOC7">
    <w:name w:val="toc 7"/>
    <w:basedOn w:val="Normal"/>
    <w:next w:val="Normal"/>
    <w:autoRedefine/>
    <w:rsid w:val="00FB6D52"/>
    <w:pPr>
      <w:spacing w:before="0" w:after="0"/>
      <w:ind w:left="120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TOC8">
    <w:name w:val="toc 8"/>
    <w:basedOn w:val="Normal"/>
    <w:next w:val="Normal"/>
    <w:autoRedefine/>
    <w:rsid w:val="00FB6D52"/>
    <w:pPr>
      <w:spacing w:before="0" w:after="0"/>
      <w:ind w:left="144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TOC9">
    <w:name w:val="toc 9"/>
    <w:basedOn w:val="Normal"/>
    <w:next w:val="Normal"/>
    <w:autoRedefine/>
    <w:rsid w:val="00FB6D52"/>
    <w:pPr>
      <w:spacing w:before="0" w:after="0"/>
      <w:ind w:left="168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pyright">
    <w:name w:val="Copyright"/>
    <w:basedOn w:val="Normal"/>
    <w:rsid w:val="00FB6D52"/>
    <w:pPr>
      <w:spacing w:before="400"/>
      <w:contextualSpacing/>
      <w:jc w:val="center"/>
    </w:pPr>
    <w:rPr>
      <w:rFonts w:eastAsia="Times New Roman" w:cs="Arial"/>
      <w:color w:val="808080"/>
      <w:sz w:val="18"/>
      <w:szCs w:val="18"/>
    </w:rPr>
  </w:style>
  <w:style w:type="paragraph" w:styleId="PlainText">
    <w:name w:val="Plain Text"/>
    <w:basedOn w:val="Normal"/>
    <w:link w:val="PlainTextChar"/>
    <w:rsid w:val="00FB6D52"/>
    <w:pPr>
      <w:spacing w:line="240" w:lineRule="auto"/>
      <w:contextualSpacing/>
    </w:pPr>
    <w:rPr>
      <w:rFonts w:ascii="Courier New" w:eastAsia="Times New Roman" w:hAnsi="Courier New" w:cs="Courier New"/>
      <w:szCs w:val="20"/>
    </w:rPr>
  </w:style>
  <w:style w:type="character" w:customStyle="1" w:styleId="PlainTextChar">
    <w:name w:val="Plain Text Char"/>
    <w:basedOn w:val="DefaultParagraphFont"/>
    <w:link w:val="PlainText"/>
    <w:rsid w:val="00FB6D52"/>
    <w:rPr>
      <w:rFonts w:ascii="Courier New" w:eastAsia="Times New Roman" w:hAnsi="Courier New" w:cs="Courier New"/>
      <w:szCs w:val="20"/>
    </w:rPr>
  </w:style>
  <w:style w:type="character" w:styleId="HTMLCode">
    <w:name w:val="HTML Code"/>
    <w:basedOn w:val="DefaultParagraphFont"/>
    <w:semiHidden/>
    <w:rsid w:val="00FB6D52"/>
    <w:rPr>
      <w:rFonts w:ascii="Courier New" w:hAnsi="Courier New" w:cs="Courier New"/>
      <w:sz w:val="20"/>
      <w:szCs w:val="20"/>
    </w:rPr>
  </w:style>
  <w:style w:type="numbering" w:styleId="111111">
    <w:name w:val="Outline List 2"/>
    <w:basedOn w:val="NoList"/>
    <w:rsid w:val="00FB6D52"/>
    <w:pPr>
      <w:numPr>
        <w:numId w:val="14"/>
      </w:numPr>
    </w:pPr>
  </w:style>
  <w:style w:type="paragraph" w:styleId="EndnoteText">
    <w:name w:val="endnote text"/>
    <w:basedOn w:val="Normal"/>
    <w:link w:val="EndnoteTextChar"/>
    <w:semiHidden/>
    <w:rsid w:val="00FB6D52"/>
    <w:pPr>
      <w:contextualSpacing/>
    </w:pPr>
    <w:rPr>
      <w:rFonts w:eastAsia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FB6D52"/>
    <w:rPr>
      <w:rFonts w:ascii="Arial" w:eastAsia="Times New Roman" w:hAnsi="Arial" w:cs="Times New Roman"/>
      <w:sz w:val="20"/>
      <w:szCs w:val="20"/>
    </w:rPr>
  </w:style>
  <w:style w:type="character" w:styleId="EndnoteReference">
    <w:name w:val="endnote reference"/>
    <w:basedOn w:val="DefaultParagraphFont"/>
    <w:semiHidden/>
    <w:rsid w:val="00FB6D52"/>
    <w:rPr>
      <w:vertAlign w:val="superscript"/>
    </w:rPr>
  </w:style>
  <w:style w:type="table" w:styleId="TableClassic10">
    <w:name w:val="Table Classic 1"/>
    <w:basedOn w:val="TableNormal"/>
    <w:rsid w:val="00FB6D52"/>
    <w:pPr>
      <w:spacing w:before="60" w:after="60" w:line="240" w:lineRule="auto"/>
      <w:contextualSpacing/>
    </w:pPr>
    <w:rPr>
      <w:rFonts w:ascii="Arial" w:eastAsia="Times New Roman" w:hAnsi="Arial" w:cs="Times New Roman"/>
      <w:lang w:eastAsia="lv-LV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1" w:afterLines="0" w:afterAutospacing="1" w:line="240" w:lineRule="auto"/>
      </w:pPr>
      <w:rPr>
        <w:rFonts w:ascii="Arial" w:hAnsi="Arial"/>
        <w:b/>
        <w:i w:val="0"/>
        <w:iCs/>
        <w:caps w:val="0"/>
        <w:smallCaps/>
      </w:rPr>
      <w:tblPr>
        <w:jc w:val="center"/>
      </w:tblPr>
      <w:trPr>
        <w:jc w:val="center"/>
      </w:trPr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left w:val="nil"/>
          <w:right w:val="single" w:sz="4" w:space="0" w:color="auto"/>
        </w:tcBorders>
        <w:shd w:val="clear" w:color="auto" w:fill="auto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>
        <w:jc w:val="center"/>
      </w:pPr>
    </w:tblStylePr>
    <w:tblStylePr w:type="seCell">
      <w:tblPr/>
      <w:tcPr>
        <w:tcBorders>
          <w:right w:val="nil"/>
        </w:tcBorders>
        <w:shd w:val="clear" w:color="auto" w:fill="auto"/>
      </w:tcPr>
    </w:tblStylePr>
    <w:tblStylePr w:type="swCell">
      <w:rPr>
        <w:b w:val="0"/>
        <w:bCs/>
      </w:rPr>
      <w:tblPr/>
      <w:tcPr>
        <w:tcBorders>
          <w:right w:val="single" w:sz="4" w:space="0" w:color="auto"/>
          <w:insideV w:val="single" w:sz="4" w:space="0" w:color="auto"/>
        </w:tcBorders>
        <w:shd w:val="clear" w:color="auto" w:fill="auto"/>
      </w:tcPr>
    </w:tblStylePr>
  </w:style>
  <w:style w:type="paragraph" w:styleId="DocumentMap">
    <w:name w:val="Document Map"/>
    <w:basedOn w:val="Normal"/>
    <w:link w:val="DocumentMapChar"/>
    <w:semiHidden/>
    <w:rsid w:val="00FB6D52"/>
    <w:pPr>
      <w:shd w:val="clear" w:color="auto" w:fill="000080"/>
      <w:contextualSpacing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FB6D52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Tiltebezatstarpes">
    <w:name w:val="Tilte bez atstarpes"/>
    <w:basedOn w:val="Normal"/>
    <w:autoRedefine/>
    <w:rsid w:val="00FB6D52"/>
    <w:pPr>
      <w:spacing w:before="120" w:after="120" w:line="240" w:lineRule="auto"/>
      <w:contextualSpacing/>
      <w:jc w:val="center"/>
    </w:pPr>
    <w:rPr>
      <w:rFonts w:eastAsia="Batang" w:cs="Times New Roman"/>
      <w:b/>
      <w:smallCaps/>
      <w:sz w:val="44"/>
      <w:szCs w:val="36"/>
    </w:rPr>
  </w:style>
  <w:style w:type="paragraph" w:customStyle="1" w:styleId="Source">
    <w:name w:val="Source"/>
    <w:basedOn w:val="Normal"/>
    <w:link w:val="SourceChar"/>
    <w:rsid w:val="00FB6D52"/>
    <w:pPr>
      <w:spacing w:before="0" w:after="0"/>
      <w:jc w:val="left"/>
    </w:pPr>
    <w:rPr>
      <w:rFonts w:ascii="Courier New" w:eastAsia="Times New Roman" w:hAnsi="Courier New" w:cs="Times New Roman"/>
      <w:sz w:val="20"/>
      <w:szCs w:val="18"/>
    </w:rPr>
  </w:style>
  <w:style w:type="paragraph" w:customStyle="1" w:styleId="Title-klients0">
    <w:name w:val="Title - klients"/>
    <w:basedOn w:val="Normal"/>
    <w:autoRedefine/>
    <w:rsid w:val="00FB6D52"/>
    <w:pPr>
      <w:spacing w:before="240" w:after="0"/>
      <w:contextualSpacing/>
      <w:jc w:val="center"/>
    </w:pPr>
    <w:rPr>
      <w:rFonts w:eastAsia="Times New Roman" w:cs="Times New Roman"/>
      <w:caps/>
    </w:rPr>
  </w:style>
  <w:style w:type="paragraph" w:customStyle="1" w:styleId="Title-PPS">
    <w:name w:val="Title - PPS"/>
    <w:basedOn w:val="Normal"/>
    <w:autoRedefine/>
    <w:rsid w:val="00FB6D52"/>
    <w:pPr>
      <w:spacing w:before="1080"/>
      <w:contextualSpacing/>
      <w:jc w:val="center"/>
    </w:pPr>
    <w:rPr>
      <w:rFonts w:eastAsia="Times New Roman" w:cs="Times New Roman"/>
      <w:smallCaps/>
      <w:sz w:val="36"/>
      <w:szCs w:val="44"/>
    </w:rPr>
  </w:style>
  <w:style w:type="paragraph" w:customStyle="1" w:styleId="Title-documentcode">
    <w:name w:val="Title - document code"/>
    <w:basedOn w:val="Normal"/>
    <w:autoRedefine/>
    <w:rsid w:val="00FB6D52"/>
    <w:pPr>
      <w:spacing w:before="240"/>
      <w:contextualSpacing/>
      <w:jc w:val="center"/>
    </w:pPr>
    <w:rPr>
      <w:rFonts w:eastAsia="Times New Roman" w:cs="Times New Roman"/>
      <w:b/>
      <w:smallCaps/>
      <w:color w:val="000000"/>
      <w:sz w:val="28"/>
      <w:szCs w:val="28"/>
    </w:rPr>
  </w:style>
  <w:style w:type="paragraph" w:customStyle="1" w:styleId="Titleversion">
    <w:name w:val="Title version"/>
    <w:basedOn w:val="Normal"/>
    <w:autoRedefine/>
    <w:rsid w:val="00FB6D52"/>
    <w:pPr>
      <w:spacing w:after="5400"/>
      <w:contextualSpacing/>
      <w:jc w:val="center"/>
    </w:pPr>
    <w:rPr>
      <w:rFonts w:eastAsia="Times New Roman" w:cs="Times New Roman"/>
      <w:color w:val="000000"/>
      <w:sz w:val="26"/>
    </w:rPr>
  </w:style>
  <w:style w:type="character" w:customStyle="1" w:styleId="IDChar">
    <w:name w:val="ID Char"/>
    <w:basedOn w:val="DefaultParagraphFont"/>
    <w:link w:val="ID"/>
    <w:rsid w:val="00FB6D52"/>
    <w:rPr>
      <w:rFonts w:ascii="Arial" w:eastAsia="Times New Roman" w:hAnsi="Arial" w:cs="Times New Roman"/>
      <w:b/>
    </w:rPr>
  </w:style>
  <w:style w:type="paragraph" w:customStyle="1" w:styleId="Indeksi">
    <w:name w:val="Indeksi"/>
    <w:basedOn w:val="Saturs"/>
    <w:autoRedefine/>
    <w:rsid w:val="00FB6D52"/>
    <w:pPr>
      <w:pageBreakBefore/>
      <w:spacing w:after="360"/>
      <w:contextualSpacing/>
      <w:jc w:val="both"/>
      <w:outlineLvl w:val="0"/>
    </w:pPr>
    <w:rPr>
      <w:rFonts w:ascii="Arial" w:eastAsia="Times New Roman" w:hAnsi="Arial" w:cs="Times New Roman"/>
      <w:color w:val="000000"/>
    </w:rPr>
  </w:style>
  <w:style w:type="paragraph" w:styleId="Index1">
    <w:name w:val="index 1"/>
    <w:basedOn w:val="Normal"/>
    <w:next w:val="Normal"/>
    <w:autoRedefine/>
    <w:semiHidden/>
    <w:rsid w:val="00FB6D52"/>
    <w:pPr>
      <w:spacing w:before="0" w:after="0"/>
      <w:ind w:left="240" w:hanging="24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Index2">
    <w:name w:val="index 2"/>
    <w:basedOn w:val="Normal"/>
    <w:next w:val="Normal"/>
    <w:autoRedefine/>
    <w:semiHidden/>
    <w:rsid w:val="00FB6D52"/>
    <w:pPr>
      <w:spacing w:before="0" w:after="0"/>
      <w:ind w:left="480" w:hanging="24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Index3">
    <w:name w:val="index 3"/>
    <w:basedOn w:val="Normal"/>
    <w:next w:val="Normal"/>
    <w:autoRedefine/>
    <w:semiHidden/>
    <w:rsid w:val="00FB6D52"/>
    <w:pPr>
      <w:spacing w:before="0" w:after="0"/>
      <w:ind w:left="720" w:hanging="24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Index4">
    <w:name w:val="index 4"/>
    <w:basedOn w:val="Normal"/>
    <w:next w:val="Normal"/>
    <w:autoRedefine/>
    <w:semiHidden/>
    <w:rsid w:val="00FB6D52"/>
    <w:pPr>
      <w:spacing w:before="0" w:after="0"/>
      <w:ind w:left="960" w:hanging="24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Index5">
    <w:name w:val="index 5"/>
    <w:basedOn w:val="Normal"/>
    <w:next w:val="Normal"/>
    <w:autoRedefine/>
    <w:semiHidden/>
    <w:rsid w:val="00FB6D52"/>
    <w:pPr>
      <w:spacing w:before="0" w:after="0"/>
      <w:ind w:left="1200" w:hanging="24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Index6">
    <w:name w:val="index 6"/>
    <w:basedOn w:val="Normal"/>
    <w:next w:val="Normal"/>
    <w:autoRedefine/>
    <w:semiHidden/>
    <w:rsid w:val="00FB6D52"/>
    <w:pPr>
      <w:spacing w:before="0" w:after="0"/>
      <w:ind w:left="1440" w:hanging="24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Index7">
    <w:name w:val="index 7"/>
    <w:basedOn w:val="Normal"/>
    <w:next w:val="Normal"/>
    <w:autoRedefine/>
    <w:semiHidden/>
    <w:rsid w:val="00FB6D52"/>
    <w:pPr>
      <w:spacing w:before="0" w:after="0"/>
      <w:ind w:left="1680" w:hanging="24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Index8">
    <w:name w:val="index 8"/>
    <w:basedOn w:val="Normal"/>
    <w:next w:val="Normal"/>
    <w:autoRedefine/>
    <w:semiHidden/>
    <w:rsid w:val="00FB6D52"/>
    <w:pPr>
      <w:spacing w:before="0" w:after="0"/>
      <w:ind w:left="1920" w:hanging="24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Index9">
    <w:name w:val="index 9"/>
    <w:basedOn w:val="Normal"/>
    <w:next w:val="Normal"/>
    <w:autoRedefine/>
    <w:semiHidden/>
    <w:rsid w:val="00FB6D52"/>
    <w:pPr>
      <w:spacing w:before="0" w:after="0"/>
      <w:ind w:left="2160" w:hanging="24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IndexHeading">
    <w:name w:val="index heading"/>
    <w:basedOn w:val="Normal"/>
    <w:next w:val="Index1"/>
    <w:semiHidden/>
    <w:rsid w:val="00FB6D52"/>
    <w:pPr>
      <w:spacing w:before="0" w:after="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PSRequirement">
    <w:name w:val="PPS Requirement"/>
    <w:basedOn w:val="Normal"/>
    <w:autoRedefine/>
    <w:rsid w:val="00FB6D52"/>
    <w:pPr>
      <w:keepNext/>
      <w:spacing w:before="0" w:after="0"/>
    </w:pPr>
    <w:rPr>
      <w:rFonts w:eastAsia="Times New Roman" w:cs="Times New Roman"/>
      <w:b/>
      <w:szCs w:val="20"/>
    </w:rPr>
  </w:style>
  <w:style w:type="paragraph" w:customStyle="1" w:styleId="BasicText">
    <w:name w:val="BasicText"/>
    <w:basedOn w:val="Normal"/>
    <w:rsid w:val="00FB6D52"/>
    <w:pPr>
      <w:spacing w:before="0" w:after="0"/>
    </w:pPr>
    <w:rPr>
      <w:rFonts w:eastAsia="Times New Roman" w:cs="Times New Roman"/>
    </w:rPr>
  </w:style>
  <w:style w:type="paragraph" w:styleId="List2">
    <w:name w:val="List 2"/>
    <w:basedOn w:val="Normal"/>
    <w:rsid w:val="00FB6D52"/>
    <w:pPr>
      <w:spacing w:before="0" w:after="0" w:line="240" w:lineRule="auto"/>
      <w:ind w:left="566" w:hanging="283"/>
      <w:jc w:val="left"/>
    </w:pPr>
    <w:rPr>
      <w:rFonts w:ascii="Times New Roman" w:eastAsia="Times New Roman" w:hAnsi="Times New Roman" w:cs="Times New Roman"/>
      <w:lang w:val="en-US"/>
    </w:rPr>
  </w:style>
  <w:style w:type="paragraph" w:styleId="List3">
    <w:name w:val="List 3"/>
    <w:basedOn w:val="Normal"/>
    <w:rsid w:val="00FB6D52"/>
    <w:pPr>
      <w:spacing w:before="0" w:after="0" w:line="240" w:lineRule="auto"/>
      <w:ind w:left="849" w:hanging="283"/>
      <w:jc w:val="left"/>
    </w:pPr>
    <w:rPr>
      <w:rFonts w:ascii="Times New Roman" w:eastAsia="Times New Roman" w:hAnsi="Times New Roman" w:cs="Times New Roman"/>
      <w:lang w:val="en-US"/>
    </w:rPr>
  </w:style>
  <w:style w:type="paragraph" w:styleId="List4">
    <w:name w:val="List 4"/>
    <w:basedOn w:val="Normal"/>
    <w:rsid w:val="00FB6D52"/>
    <w:pPr>
      <w:spacing w:before="0" w:after="0" w:line="240" w:lineRule="auto"/>
      <w:ind w:left="1132" w:hanging="283"/>
      <w:jc w:val="left"/>
    </w:pPr>
    <w:rPr>
      <w:rFonts w:ascii="Times New Roman" w:eastAsia="Times New Roman" w:hAnsi="Times New Roman" w:cs="Times New Roman"/>
      <w:lang w:val="en-US"/>
    </w:rPr>
  </w:style>
  <w:style w:type="paragraph" w:styleId="List5">
    <w:name w:val="List 5"/>
    <w:basedOn w:val="Normal"/>
    <w:rsid w:val="00FB6D52"/>
    <w:pPr>
      <w:spacing w:before="0" w:after="0" w:line="240" w:lineRule="auto"/>
      <w:ind w:left="1415" w:hanging="283"/>
      <w:jc w:val="left"/>
    </w:pPr>
    <w:rPr>
      <w:rFonts w:ascii="Times New Roman" w:eastAsia="Times New Roman" w:hAnsi="Times New Roman" w:cs="Times New Roman"/>
      <w:lang w:val="en-US"/>
    </w:rPr>
  </w:style>
  <w:style w:type="paragraph" w:styleId="ListContinue4">
    <w:name w:val="List Continue 4"/>
    <w:basedOn w:val="Normal"/>
    <w:rsid w:val="00FB6D52"/>
    <w:pPr>
      <w:spacing w:before="0" w:after="120"/>
      <w:ind w:left="1491"/>
    </w:pPr>
    <w:rPr>
      <w:rFonts w:eastAsia="Times New Roman" w:cs="Times New Roman"/>
    </w:rPr>
  </w:style>
  <w:style w:type="paragraph" w:styleId="ListContinue5">
    <w:name w:val="List Continue 5"/>
    <w:basedOn w:val="Normal"/>
    <w:rsid w:val="00FB6D52"/>
    <w:pPr>
      <w:spacing w:before="0" w:after="120"/>
      <w:ind w:left="1775"/>
    </w:pPr>
    <w:rPr>
      <w:rFonts w:eastAsia="Times New Roman" w:cs="Times New Roman"/>
    </w:rPr>
  </w:style>
  <w:style w:type="character" w:styleId="CommentReference">
    <w:name w:val="annotation reference"/>
    <w:basedOn w:val="DefaultParagraphFont"/>
    <w:semiHidden/>
    <w:rsid w:val="00FB6D5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B6D52"/>
    <w:pPr>
      <w:contextualSpacing/>
    </w:pPr>
    <w:rPr>
      <w:rFonts w:eastAsia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B6D52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B6D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B6D52"/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Vietaunlaiksstandartiem">
    <w:name w:val="Vieta un laiks standartiem"/>
    <w:basedOn w:val="Normal"/>
    <w:rsid w:val="00FB6D52"/>
    <w:pPr>
      <w:spacing w:before="5200" w:after="0" w:line="240" w:lineRule="auto"/>
      <w:jc w:val="center"/>
    </w:pPr>
    <w:rPr>
      <w:rFonts w:eastAsia="Batang" w:cs="Times New Roman"/>
      <w:sz w:val="24"/>
      <w:szCs w:val="20"/>
    </w:rPr>
  </w:style>
  <w:style w:type="character" w:customStyle="1" w:styleId="PicturecaptionChar">
    <w:name w:val="Picture caption Char"/>
    <w:basedOn w:val="DefaultParagraphFont"/>
    <w:link w:val="Picturecaption"/>
    <w:rsid w:val="00FB6D52"/>
    <w:rPr>
      <w:rFonts w:ascii="Arial" w:eastAsia="Batang" w:hAnsi="Arial" w:cs="Times New Roman"/>
      <w:b/>
      <w:sz w:val="20"/>
      <w:szCs w:val="20"/>
    </w:rPr>
  </w:style>
  <w:style w:type="paragraph" w:customStyle="1" w:styleId="Tablebodyinternal">
    <w:name w:val="Table body internal"/>
    <w:basedOn w:val="Tablebody"/>
    <w:rsid w:val="00FB6D52"/>
    <w:pPr>
      <w:spacing w:before="0"/>
      <w:jc w:val="left"/>
    </w:pPr>
    <w:rPr>
      <w:rFonts w:eastAsia="Times New Roman" w:cs="Times New Roman"/>
      <w:sz w:val="18"/>
    </w:rPr>
  </w:style>
  <w:style w:type="table" w:customStyle="1" w:styleId="TableInternal">
    <w:name w:val="Table Internal"/>
    <w:basedOn w:val="TableClassic10"/>
    <w:rsid w:val="00FB6D52"/>
    <w:rPr>
      <w:sz w:val="18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1" w:afterLines="0" w:afterAutospacing="1" w:line="240" w:lineRule="auto"/>
        <w:jc w:val="center"/>
      </w:pPr>
      <w:rPr>
        <w:rFonts w:ascii="Arial" w:hAnsi="Arial"/>
        <w:b/>
        <w:i w:val="0"/>
        <w:iCs/>
        <w:caps w:val="0"/>
        <w:smallCaps/>
        <w:sz w:val="18"/>
      </w:rPr>
      <w:tblPr>
        <w:jc w:val="center"/>
      </w:tblPr>
      <w:trPr>
        <w:jc w:val="center"/>
      </w:trPr>
      <w:tcPr>
        <w:tcBorders>
          <w:bottom w:val="single" w:sz="6" w:space="0" w:color="000000"/>
        </w:tcBorders>
        <w:vAlign w:val="center"/>
      </w:tcPr>
    </w:tblStylePr>
    <w:tblStylePr w:type="lastRow">
      <w:rPr>
        <w:color w:val="auto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left w:val="nil"/>
          <w:right w:val="single" w:sz="6" w:space="0" w:color="000000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>
        <w:jc w:val="center"/>
      </w:pPr>
    </w:tblStylePr>
    <w:tblStylePr w:type="seCell">
      <w:tblPr/>
      <w:tcPr>
        <w:tcBorders>
          <w:right w:val="nil"/>
        </w:tcBorders>
        <w:shd w:val="clear" w:color="auto" w:fill="auto"/>
      </w:tcPr>
    </w:tblStylePr>
    <w:tblStylePr w:type="swCell">
      <w:rPr>
        <w:b w:val="0"/>
        <w:bCs/>
      </w:rPr>
      <w:tblPr/>
      <w:tcPr>
        <w:tcBorders>
          <w:right w:val="nil"/>
          <w:insideV w:val="single" w:sz="4" w:space="0" w:color="auto"/>
        </w:tcBorders>
        <w:shd w:val="clear" w:color="auto" w:fill="auto"/>
      </w:tcPr>
    </w:tblStylePr>
  </w:style>
  <w:style w:type="paragraph" w:styleId="BlockText">
    <w:name w:val="Block Text"/>
    <w:basedOn w:val="Normal"/>
    <w:rsid w:val="00FB6D52"/>
    <w:pPr>
      <w:spacing w:after="120"/>
      <w:ind w:left="1440" w:right="1440"/>
      <w:contextualSpacing/>
    </w:pPr>
    <w:rPr>
      <w:rFonts w:eastAsia="Times New Roman" w:cs="Times New Roman"/>
    </w:rPr>
  </w:style>
  <w:style w:type="paragraph" w:styleId="NormalWeb">
    <w:name w:val="Normal (Web)"/>
    <w:basedOn w:val="Normal"/>
    <w:rsid w:val="00FB6D52"/>
    <w:pPr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FB6D52"/>
    <w:pPr>
      <w:ind w:left="720"/>
      <w:contextualSpacing/>
    </w:pPr>
    <w:rPr>
      <w:rFonts w:eastAsia="Times New Roman" w:cs="Times New Roman"/>
    </w:rPr>
  </w:style>
  <w:style w:type="paragraph" w:customStyle="1" w:styleId="BasicHead">
    <w:name w:val="Basic Head"/>
    <w:basedOn w:val="Normal"/>
    <w:rsid w:val="00FB6D52"/>
    <w:pPr>
      <w:contextualSpacing/>
    </w:pPr>
    <w:rPr>
      <w:rFonts w:eastAsia="Times New Roman" w:cs="Times New Roman"/>
      <w:b/>
      <w:u w:val="single"/>
    </w:rPr>
  </w:style>
  <w:style w:type="paragraph" w:customStyle="1" w:styleId="HeadingPart">
    <w:name w:val="Heading Part"/>
    <w:basedOn w:val="Normal"/>
    <w:next w:val="Normal"/>
    <w:rsid w:val="00FB6D52"/>
    <w:pPr>
      <w:pageBreakBefore/>
      <w:numPr>
        <w:ilvl w:val="8"/>
        <w:numId w:val="15"/>
      </w:numPr>
      <w:spacing w:before="480" w:line="264" w:lineRule="auto"/>
      <w:jc w:val="left"/>
      <w:outlineLvl w:val="8"/>
    </w:pPr>
    <w:rPr>
      <w:rFonts w:ascii="Arial Black" w:eastAsia="Arial Black" w:hAnsi="Arial Black" w:cs="Arial Black"/>
      <w:b/>
      <w:smallCaps/>
      <w:color w:val="333333"/>
      <w:sz w:val="32"/>
      <w:szCs w:val="32"/>
      <w:lang w:eastAsia="ja-JP"/>
    </w:rPr>
  </w:style>
  <w:style w:type="paragraph" w:customStyle="1" w:styleId="NumHeading2">
    <w:name w:val="Num Heading 2"/>
    <w:basedOn w:val="Heading2"/>
    <w:next w:val="Normal"/>
    <w:rsid w:val="00FB6D52"/>
    <w:pPr>
      <w:keepLines w:val="0"/>
      <w:numPr>
        <w:numId w:val="15"/>
      </w:numPr>
      <w:tabs>
        <w:tab w:val="clear" w:pos="709"/>
      </w:tabs>
      <w:spacing w:before="240" w:line="264" w:lineRule="auto"/>
      <w:jc w:val="left"/>
    </w:pPr>
    <w:rPr>
      <w:rFonts w:ascii="Arial" w:eastAsia="Arial" w:hAnsi="Arial" w:cs="Arial"/>
      <w:color w:val="333333"/>
      <w:szCs w:val="28"/>
      <w:lang w:eastAsia="ja-JP"/>
    </w:rPr>
  </w:style>
  <w:style w:type="paragraph" w:customStyle="1" w:styleId="NumHeading1">
    <w:name w:val="Num Heading 1"/>
    <w:basedOn w:val="Heading1"/>
    <w:next w:val="Normal"/>
    <w:rsid w:val="00FB6D52"/>
    <w:pPr>
      <w:keepNext/>
      <w:pageBreakBefore w:val="0"/>
      <w:numPr>
        <w:numId w:val="15"/>
      </w:numPr>
      <w:spacing w:before="120" w:after="120" w:line="264" w:lineRule="auto"/>
      <w:ind w:left="1512" w:hanging="1172"/>
      <w:jc w:val="left"/>
    </w:pPr>
    <w:rPr>
      <w:rFonts w:ascii="Arial Black" w:eastAsia="Arial Black" w:hAnsi="Arial Black" w:cs="Arial Black"/>
      <w:b w:val="0"/>
      <w:smallCaps/>
      <w:color w:val="333333"/>
      <w:kern w:val="32"/>
      <w:szCs w:val="32"/>
      <w:lang w:eastAsia="ja-JP"/>
    </w:rPr>
  </w:style>
  <w:style w:type="paragraph" w:customStyle="1" w:styleId="NumHeading3">
    <w:name w:val="Num Heading 3"/>
    <w:basedOn w:val="Heading3"/>
    <w:next w:val="Normal"/>
    <w:rsid w:val="00FB6D52"/>
    <w:pPr>
      <w:keepLines w:val="0"/>
      <w:numPr>
        <w:numId w:val="15"/>
      </w:numPr>
      <w:tabs>
        <w:tab w:val="clear" w:pos="981"/>
      </w:tabs>
      <w:spacing w:before="180" w:line="264" w:lineRule="auto"/>
      <w:jc w:val="left"/>
    </w:pPr>
    <w:rPr>
      <w:rFonts w:ascii="Arial" w:eastAsia="Arial" w:hAnsi="Arial" w:cs="Arial"/>
      <w:bCs w:val="0"/>
      <w:i w:val="0"/>
      <w:color w:val="333333"/>
      <w:sz w:val="26"/>
      <w:szCs w:val="26"/>
      <w:lang w:eastAsia="ja-JP"/>
    </w:rPr>
  </w:style>
  <w:style w:type="paragraph" w:customStyle="1" w:styleId="NumHeading4">
    <w:name w:val="Num Heading 4"/>
    <w:basedOn w:val="Heading4"/>
    <w:next w:val="Normal"/>
    <w:rsid w:val="00FB6D52"/>
    <w:pPr>
      <w:keepLines w:val="0"/>
      <w:numPr>
        <w:numId w:val="15"/>
      </w:numPr>
      <w:spacing w:before="180" w:line="264" w:lineRule="auto"/>
      <w:jc w:val="left"/>
    </w:pPr>
    <w:rPr>
      <w:rFonts w:ascii="Arial" w:eastAsia="Arial" w:hAnsi="Arial" w:cs="Arial"/>
      <w:i/>
      <w:color w:val="333333"/>
      <w:szCs w:val="24"/>
      <w:lang w:eastAsia="ja-JP"/>
    </w:rPr>
  </w:style>
  <w:style w:type="paragraph" w:customStyle="1" w:styleId="NumHeading5">
    <w:name w:val="Num Heading 5"/>
    <w:basedOn w:val="Heading5"/>
    <w:next w:val="Normal"/>
    <w:rsid w:val="00FB6D52"/>
    <w:pPr>
      <w:keepLines w:val="0"/>
      <w:numPr>
        <w:numId w:val="15"/>
      </w:numPr>
      <w:spacing w:before="180" w:line="264" w:lineRule="auto"/>
      <w:jc w:val="left"/>
    </w:pPr>
    <w:rPr>
      <w:rFonts w:ascii="Arial" w:eastAsia="Arial" w:hAnsi="Arial" w:cs="Arial"/>
      <w:b/>
      <w:bCs/>
      <w:i/>
      <w:iCs/>
      <w:color w:val="333333"/>
      <w:u w:val="none"/>
      <w:lang w:eastAsia="ja-JP"/>
    </w:rPr>
  </w:style>
  <w:style w:type="paragraph" w:customStyle="1" w:styleId="HeadingAppendixOld">
    <w:name w:val="Heading Appendix Old"/>
    <w:basedOn w:val="Normal"/>
    <w:next w:val="Normal"/>
    <w:rsid w:val="00FB6D52"/>
    <w:pPr>
      <w:keepNext/>
      <w:pageBreakBefore/>
      <w:numPr>
        <w:ilvl w:val="7"/>
        <w:numId w:val="15"/>
      </w:numPr>
      <w:spacing w:before="120" w:line="264" w:lineRule="auto"/>
      <w:jc w:val="left"/>
    </w:pPr>
    <w:rPr>
      <w:rFonts w:ascii="Arial Black" w:eastAsia="Arial Black" w:hAnsi="Arial Black" w:cs="Arial Black"/>
      <w:smallCaps/>
      <w:color w:val="333333"/>
      <w:sz w:val="32"/>
      <w:szCs w:val="32"/>
      <w:lang w:eastAsia="ja-JP"/>
    </w:rPr>
  </w:style>
  <w:style w:type="table" w:styleId="Table3Deffects3">
    <w:name w:val="Table 3D effects 3"/>
    <w:basedOn w:val="TableNormal"/>
    <w:rsid w:val="00FB6D52"/>
    <w:pPr>
      <w:spacing w:before="60" w:after="60" w:line="288" w:lineRule="auto"/>
      <w:contextualSpacing/>
      <w:jc w:val="both"/>
    </w:pPr>
    <w:rPr>
      <w:rFonts w:ascii="Arial" w:eastAsia="Times New Roman" w:hAnsi="Arial" w:cs="Times New Roman"/>
      <w:sz w:val="20"/>
      <w:szCs w:val="20"/>
      <w:lang w:eastAsia="lv-LV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rsid w:val="00FB6D52"/>
    <w:pPr>
      <w:spacing w:before="60" w:after="60" w:line="288" w:lineRule="auto"/>
      <w:contextualSpacing/>
      <w:jc w:val="both"/>
    </w:pPr>
    <w:rPr>
      <w:rFonts w:ascii="Arial" w:eastAsia="Times New Roman" w:hAnsi="Arial" w:cs="Times New Roman"/>
      <w:sz w:val="20"/>
      <w:szCs w:val="20"/>
      <w:lang w:eastAsia="lv-LV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FB6D52"/>
    <w:pPr>
      <w:spacing w:before="60" w:after="60" w:line="288" w:lineRule="auto"/>
      <w:contextualSpacing/>
      <w:jc w:val="both"/>
    </w:pPr>
    <w:rPr>
      <w:rFonts w:ascii="Arial" w:eastAsia="Times New Roman" w:hAnsi="Arial" w:cs="Times New Roman"/>
      <w:sz w:val="20"/>
      <w:szCs w:val="20"/>
      <w:lang w:eastAsia="lv-LV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Vertical">
    <w:name w:val="Table Vertical"/>
    <w:basedOn w:val="TableNormal"/>
    <w:uiPriority w:val="99"/>
    <w:qFormat/>
    <w:rsid w:val="00FB6D52"/>
    <w:pPr>
      <w:spacing w:before="40" w:after="40" w:line="240" w:lineRule="auto"/>
    </w:pPr>
    <w:rPr>
      <w:rFonts w:ascii="Arial" w:eastAsia="Times New Roman" w:hAnsi="Arial" w:cs="Times New Roman"/>
      <w:sz w:val="20"/>
      <w:szCs w:val="20"/>
      <w:lang w:eastAsia="lv-LV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Col">
      <w:rPr>
        <w:b/>
        <w:caps w:val="0"/>
        <w:smallCaps/>
      </w:rPr>
      <w:tblPr/>
      <w:tcPr>
        <w:tcBorders>
          <w:top w:val="single" w:sz="12" w:space="0" w:color="auto"/>
          <w:left w:val="nil"/>
          <w:bottom w:val="single" w:sz="12" w:space="0" w:color="auto"/>
          <w:right w:val="single" w:sz="4" w:space="0" w:color="auto"/>
        </w:tcBorders>
      </w:tcPr>
    </w:tblStylePr>
  </w:style>
  <w:style w:type="paragraph" w:styleId="Revision">
    <w:name w:val="Revision"/>
    <w:hidden/>
    <w:uiPriority w:val="99"/>
    <w:semiHidden/>
    <w:rsid w:val="00FB6D52"/>
    <w:pPr>
      <w:spacing w:after="0" w:line="240" w:lineRule="auto"/>
    </w:pPr>
    <w:rPr>
      <w:rFonts w:ascii="Arial" w:eastAsia="Times New Roman" w:hAnsi="Arial" w:cs="Times New Roman"/>
    </w:rPr>
  </w:style>
  <w:style w:type="table" w:styleId="Table3Deffects2">
    <w:name w:val="Table 3D effects 2"/>
    <w:basedOn w:val="TableNormal"/>
    <w:rsid w:val="00FB6D52"/>
    <w:pPr>
      <w:spacing w:before="60" w:after="60" w:line="288" w:lineRule="auto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lv-LV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MacroText">
    <w:name w:val="macro"/>
    <w:link w:val="MacroTextChar"/>
    <w:rsid w:val="00FB6D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60" w:line="288" w:lineRule="auto"/>
      <w:contextualSpacing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FB6D52"/>
    <w:rPr>
      <w:rFonts w:ascii="Courier New" w:eastAsia="Times New Roman" w:hAnsi="Courier New" w:cs="Courier New"/>
      <w:sz w:val="20"/>
      <w:szCs w:val="20"/>
    </w:rPr>
  </w:style>
  <w:style w:type="character" w:customStyle="1" w:styleId="PicturecaptionCharChar">
    <w:name w:val="Picture caption Char Char"/>
    <w:basedOn w:val="DefaultParagraphFont"/>
    <w:locked/>
    <w:rsid w:val="00FB6D52"/>
    <w:rPr>
      <w:rFonts w:ascii="Arial" w:eastAsia="Batang" w:hAnsi="Arial"/>
      <w:b/>
      <w:lang w:eastAsia="en-US"/>
    </w:rPr>
  </w:style>
  <w:style w:type="numbering" w:customStyle="1" w:styleId="TableNumberingCustom">
    <w:name w:val="Table Numbering Custom"/>
    <w:basedOn w:val="NoList"/>
    <w:rsid w:val="00FB6D52"/>
    <w:pPr>
      <w:numPr>
        <w:numId w:val="16"/>
      </w:numPr>
    </w:pPr>
  </w:style>
  <w:style w:type="character" w:customStyle="1" w:styleId="SourceChar">
    <w:name w:val="Source Char"/>
    <w:basedOn w:val="DefaultParagraphFont"/>
    <w:link w:val="Source"/>
    <w:rsid w:val="00FB6D52"/>
    <w:rPr>
      <w:rFonts w:ascii="Courier New" w:eastAsia="Times New Roman" w:hAnsi="Courier New" w:cs="Times New Roman"/>
      <w:sz w:val="20"/>
      <w:szCs w:val="18"/>
    </w:rPr>
  </w:style>
  <w:style w:type="paragraph" w:customStyle="1" w:styleId="TableListNumber1">
    <w:name w:val="Table List Number 1"/>
    <w:basedOn w:val="TablebodyRakstzRakstzRakstzRakstzRakstz"/>
    <w:rsid w:val="00FB6D52"/>
    <w:pPr>
      <w:tabs>
        <w:tab w:val="left" w:pos="714"/>
        <w:tab w:val="left" w:pos="1072"/>
      </w:tabs>
    </w:pPr>
  </w:style>
  <w:style w:type="paragraph" w:styleId="Subtitle">
    <w:name w:val="Subtitle"/>
    <w:basedOn w:val="Normal"/>
    <w:next w:val="Normal"/>
    <w:link w:val="SubtitleChar"/>
    <w:qFormat/>
    <w:rsid w:val="00FB6D52"/>
    <w:pPr>
      <w:contextualSpacing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FB6D52"/>
    <w:rPr>
      <w:rFonts w:ascii="Cambria" w:eastAsia="Times New Roman" w:hAnsi="Cambria" w:cs="Times New Roman"/>
      <w:sz w:val="24"/>
      <w:szCs w:val="24"/>
    </w:rPr>
  </w:style>
  <w:style w:type="paragraph" w:customStyle="1" w:styleId="ElementLevel1">
    <w:name w:val="Element Level 1"/>
    <w:basedOn w:val="Tablebody"/>
    <w:rsid w:val="00FB6D52"/>
    <w:pPr>
      <w:jc w:val="left"/>
    </w:pPr>
    <w:rPr>
      <w:rFonts w:eastAsia="Times New Roman" w:cs="Arial"/>
      <w:b/>
      <w:smallCaps/>
      <w:szCs w:val="20"/>
    </w:rPr>
  </w:style>
  <w:style w:type="paragraph" w:customStyle="1" w:styleId="ElementLevel2">
    <w:name w:val="Element Level 2"/>
    <w:basedOn w:val="Tablebody"/>
    <w:rsid w:val="00FB6D52"/>
    <w:pPr>
      <w:ind w:left="397"/>
      <w:jc w:val="left"/>
    </w:pPr>
    <w:rPr>
      <w:rFonts w:eastAsia="Times New Roman" w:cs="Arial"/>
      <w:b/>
      <w:smallCaps/>
      <w:sz w:val="18"/>
      <w:szCs w:val="20"/>
    </w:rPr>
  </w:style>
  <w:style w:type="paragraph" w:customStyle="1" w:styleId="ElementLevel3">
    <w:name w:val="Element Level 3"/>
    <w:basedOn w:val="Tablebody"/>
    <w:rsid w:val="00FB6D52"/>
    <w:pPr>
      <w:ind w:left="794"/>
      <w:jc w:val="left"/>
    </w:pPr>
    <w:rPr>
      <w:rFonts w:eastAsia="Times New Roman" w:cs="Arial"/>
      <w:i/>
      <w:sz w:val="18"/>
    </w:rPr>
  </w:style>
  <w:style w:type="paragraph" w:styleId="TOCHeading">
    <w:name w:val="TOC Heading"/>
    <w:basedOn w:val="Heading1"/>
    <w:next w:val="Normal"/>
    <w:uiPriority w:val="39"/>
    <w:qFormat/>
    <w:rsid w:val="00FB6D52"/>
    <w:pPr>
      <w:keepNext/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eastAsia="Times New Roman" w:hAnsi="Cambria" w:cs="Times New Roman"/>
      <w:color w:val="365F91"/>
      <w:sz w:val="28"/>
      <w:lang w:val="en-US"/>
    </w:rPr>
  </w:style>
  <w:style w:type="paragraph" w:styleId="TOAHeading">
    <w:name w:val="toa heading"/>
    <w:basedOn w:val="Normal"/>
    <w:next w:val="Normal"/>
    <w:rsid w:val="00FB6D52"/>
    <w:pPr>
      <w:spacing w:before="120"/>
      <w:contextualSpacing/>
    </w:pPr>
    <w:rPr>
      <w:rFonts w:ascii="Cambria" w:eastAsia="Times New Roman" w:hAnsi="Cambria" w:cs="Times New Roman"/>
      <w:b/>
      <w:bCs/>
      <w:sz w:val="24"/>
      <w:szCs w:val="24"/>
    </w:rPr>
  </w:style>
  <w:style w:type="paragraph" w:styleId="TableofAuthorities">
    <w:name w:val="table of authorities"/>
    <w:basedOn w:val="Normal"/>
    <w:next w:val="Normal"/>
    <w:rsid w:val="00FB6D52"/>
    <w:pPr>
      <w:ind w:left="220" w:hanging="220"/>
      <w:contextualSpacing/>
    </w:pPr>
    <w:rPr>
      <w:rFonts w:eastAsia="Times New Roman" w:cs="Times New Roman"/>
    </w:rPr>
  </w:style>
  <w:style w:type="paragraph" w:styleId="FootnoteText">
    <w:name w:val="footnote text"/>
    <w:basedOn w:val="Normal"/>
    <w:link w:val="FootnoteTextChar"/>
    <w:uiPriority w:val="99"/>
    <w:rsid w:val="00FB6D52"/>
    <w:pPr>
      <w:contextualSpacing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B6D52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aliases w:val="Footnote symbol"/>
    <w:basedOn w:val="DefaultParagraphFont"/>
    <w:uiPriority w:val="99"/>
    <w:rsid w:val="00FB6D52"/>
    <w:rPr>
      <w:vertAlign w:val="superscript"/>
    </w:rPr>
  </w:style>
  <w:style w:type="paragraph" w:customStyle="1" w:styleId="Default">
    <w:name w:val="Default"/>
    <w:rsid w:val="00FB6D52"/>
    <w:pPr>
      <w:widowControl w:val="0"/>
      <w:autoSpaceDE w:val="0"/>
      <w:autoSpaceDN w:val="0"/>
      <w:adjustRightInd w:val="0"/>
      <w:spacing w:after="0" w:line="240" w:lineRule="auto"/>
    </w:pPr>
    <w:rPr>
      <w:rFonts w:ascii="Frutiger" w:eastAsia="Times New Roman" w:hAnsi="Frutiger" w:cs="Frutiger"/>
      <w:color w:val="000000"/>
      <w:sz w:val="24"/>
      <w:szCs w:val="24"/>
      <w:lang w:val="en-GB" w:eastAsia="en-GB"/>
    </w:rPr>
  </w:style>
  <w:style w:type="paragraph" w:customStyle="1" w:styleId="CM19">
    <w:name w:val="CM19"/>
    <w:basedOn w:val="Default"/>
    <w:next w:val="Default"/>
    <w:rsid w:val="00FB6D52"/>
    <w:pPr>
      <w:spacing w:after="60"/>
    </w:pPr>
    <w:rPr>
      <w:color w:val="auto"/>
    </w:rPr>
  </w:style>
  <w:style w:type="paragraph" w:customStyle="1" w:styleId="Text">
    <w:name w:val="Text"/>
    <w:basedOn w:val="Normal"/>
    <w:rsid w:val="00FB6D52"/>
    <w:pPr>
      <w:spacing w:after="140"/>
      <w:contextualSpacing/>
    </w:pPr>
    <w:rPr>
      <w:rFonts w:ascii="Book Antiqua" w:eastAsia="Times New Roman" w:hAnsi="Book Antiqua" w:cs="Times New Roman"/>
      <w:lang w:val="en-AU"/>
    </w:rPr>
  </w:style>
  <w:style w:type="character" w:customStyle="1" w:styleId="CharChar1">
    <w:name w:val="Char Char1"/>
    <w:basedOn w:val="DefaultParagraphFont"/>
    <w:rsid w:val="00FB6D52"/>
    <w:rPr>
      <w:rFonts w:eastAsia="Batang"/>
      <w:lang w:val="lv-LV"/>
    </w:rPr>
  </w:style>
  <w:style w:type="paragraph" w:styleId="BodyTextIndent">
    <w:name w:val="Body Text Indent"/>
    <w:basedOn w:val="Normal"/>
    <w:link w:val="BodyTextIndentChar"/>
    <w:rsid w:val="00FB6D52"/>
    <w:pPr>
      <w:ind w:firstLine="851"/>
      <w:contextualSpacing/>
    </w:pPr>
    <w:rPr>
      <w:rFonts w:ascii="Times New Roman" w:eastAsia="Batang" w:hAnsi="Times New Roman" w:cs="Times New Roman"/>
      <w:sz w:val="26"/>
      <w:szCs w:val="20"/>
      <w:lang w:val="ru-RU"/>
    </w:rPr>
  </w:style>
  <w:style w:type="character" w:customStyle="1" w:styleId="BodyTextIndentChar">
    <w:name w:val="Body Text Indent Char"/>
    <w:basedOn w:val="DefaultParagraphFont"/>
    <w:link w:val="BodyTextIndent"/>
    <w:rsid w:val="00FB6D52"/>
    <w:rPr>
      <w:rFonts w:ascii="Times New Roman" w:eastAsia="Batang" w:hAnsi="Times New Roman" w:cs="Times New Roman"/>
      <w:sz w:val="26"/>
      <w:szCs w:val="20"/>
      <w:lang w:val="ru-RU"/>
    </w:rPr>
  </w:style>
  <w:style w:type="paragraph" w:styleId="BodyTextIndent2">
    <w:name w:val="Body Text Indent 2"/>
    <w:basedOn w:val="Normal"/>
    <w:link w:val="BodyTextIndent2Char"/>
    <w:rsid w:val="00FB6D52"/>
    <w:pPr>
      <w:contextualSpacing/>
    </w:pPr>
    <w:rPr>
      <w:rFonts w:ascii="Times New Roman" w:eastAsia="Batang" w:hAnsi="Times New Roman" w:cs="Times New Roman"/>
      <w:sz w:val="26"/>
      <w:szCs w:val="20"/>
      <w:lang w:val="ru-RU"/>
    </w:rPr>
  </w:style>
  <w:style w:type="character" w:customStyle="1" w:styleId="BodyTextIndent2Char">
    <w:name w:val="Body Text Indent 2 Char"/>
    <w:basedOn w:val="DefaultParagraphFont"/>
    <w:link w:val="BodyTextIndent2"/>
    <w:rsid w:val="00FB6D52"/>
    <w:rPr>
      <w:rFonts w:ascii="Times New Roman" w:eastAsia="Batang" w:hAnsi="Times New Roman" w:cs="Times New Roman"/>
      <w:sz w:val="26"/>
      <w:szCs w:val="20"/>
      <w:lang w:val="ru-RU"/>
    </w:rPr>
  </w:style>
  <w:style w:type="paragraph" w:customStyle="1" w:styleId="Graphic">
    <w:name w:val="Graphic"/>
    <w:basedOn w:val="Normal"/>
    <w:autoRedefine/>
    <w:rsid w:val="00FB6D52"/>
    <w:pPr>
      <w:contextualSpacing/>
    </w:pPr>
    <w:rPr>
      <w:rFonts w:eastAsia="Times New Roman" w:cs="Times New Roman"/>
      <w:color w:val="000000"/>
      <w:sz w:val="30"/>
    </w:rPr>
  </w:style>
  <w:style w:type="paragraph" w:customStyle="1" w:styleId="StyleBodyText2Auto1">
    <w:name w:val="Style Body Text 2 + Auto1"/>
    <w:basedOn w:val="BodyText2"/>
    <w:autoRedefine/>
    <w:rsid w:val="00FB6D52"/>
    <w:pPr>
      <w:spacing w:after="0" w:line="240" w:lineRule="auto"/>
      <w:ind w:left="2869" w:hanging="360"/>
    </w:pPr>
    <w:rPr>
      <w:rFonts w:ascii="Arial" w:eastAsia="Times New Roman" w:hAnsi="Arial"/>
      <w:b w:val="0"/>
      <w:bCs w:val="0"/>
      <w:smallCaps w:val="0"/>
      <w:sz w:val="24"/>
      <w:szCs w:val="20"/>
    </w:rPr>
  </w:style>
  <w:style w:type="paragraph" w:customStyle="1" w:styleId="Tableleftcolumn">
    <w:name w:val="Table left column"/>
    <w:basedOn w:val="Tablebody"/>
    <w:rsid w:val="00FB6D52"/>
    <w:pPr>
      <w:jc w:val="left"/>
    </w:pPr>
    <w:rPr>
      <w:rFonts w:eastAsia="Times New Roman" w:cs="Times New Roman"/>
      <w:b/>
      <w:smallCaps/>
      <w:szCs w:val="20"/>
    </w:rPr>
  </w:style>
  <w:style w:type="paragraph" w:customStyle="1" w:styleId="CM14">
    <w:name w:val="CM14"/>
    <w:basedOn w:val="Default"/>
    <w:next w:val="Default"/>
    <w:rsid w:val="00FB6D52"/>
    <w:pPr>
      <w:spacing w:line="260" w:lineRule="atLeast"/>
    </w:pPr>
    <w:rPr>
      <w:color w:val="auto"/>
    </w:rPr>
  </w:style>
  <w:style w:type="paragraph" w:styleId="HTMLPreformatted">
    <w:name w:val="HTML Preformatted"/>
    <w:basedOn w:val="Normal"/>
    <w:link w:val="HTMLPreformattedChar"/>
    <w:rsid w:val="00FB6D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HTMLPreformattedChar">
    <w:name w:val="HTML Preformatted Char"/>
    <w:basedOn w:val="DefaultParagraphFont"/>
    <w:link w:val="HTMLPreformatted"/>
    <w:rsid w:val="00FB6D52"/>
    <w:rPr>
      <w:rFonts w:ascii="Courier New" w:eastAsia="Times New Roman" w:hAnsi="Courier New" w:cs="Courier New"/>
      <w:sz w:val="20"/>
      <w:szCs w:val="20"/>
      <w:lang w:eastAsia="lv-LV"/>
    </w:rPr>
  </w:style>
  <w:style w:type="paragraph" w:customStyle="1" w:styleId="StyleHeading4Justified">
    <w:name w:val="Style Heading 4 + Justified"/>
    <w:basedOn w:val="Heading4"/>
    <w:rsid w:val="00FB6D52"/>
    <w:pPr>
      <w:keepLines w:val="0"/>
      <w:numPr>
        <w:ilvl w:val="0"/>
        <w:numId w:val="0"/>
      </w:numPr>
      <w:tabs>
        <w:tab w:val="num" w:pos="0"/>
      </w:tabs>
      <w:spacing w:before="160"/>
    </w:pPr>
    <w:rPr>
      <w:rFonts w:ascii="Arial" w:eastAsia="Times New Roman" w:hAnsi="Arial" w:cs="Times New Roman"/>
      <w:b w:val="0"/>
      <w:bCs w:val="0"/>
      <w:i/>
      <w:iCs w:val="0"/>
      <w:color w:val="000000"/>
      <w:spacing w:val="-2"/>
      <w:sz w:val="22"/>
      <w:lang w:val="sv-SE"/>
    </w:rPr>
  </w:style>
  <w:style w:type="paragraph" w:customStyle="1" w:styleId="StyleHeading2NotItalic">
    <w:name w:val="Style Heading 2 + Not Italic"/>
    <w:basedOn w:val="Heading2"/>
    <w:rsid w:val="00FB6D52"/>
    <w:pPr>
      <w:keepLines w:val="0"/>
      <w:numPr>
        <w:ilvl w:val="0"/>
        <w:numId w:val="0"/>
      </w:numPr>
      <w:tabs>
        <w:tab w:val="num" w:pos="555"/>
      </w:tabs>
      <w:spacing w:before="240" w:after="60"/>
      <w:ind w:left="555" w:hanging="555"/>
    </w:pPr>
    <w:rPr>
      <w:rFonts w:ascii="Arial" w:eastAsia="Times New Roman" w:hAnsi="Arial" w:cs="Arial"/>
      <w:color w:val="000000"/>
      <w:spacing w:val="-2"/>
      <w:sz w:val="24"/>
      <w:szCs w:val="22"/>
    </w:rPr>
  </w:style>
  <w:style w:type="paragraph" w:customStyle="1" w:styleId="Refinement">
    <w:name w:val="Refinement"/>
    <w:basedOn w:val="Source"/>
    <w:link w:val="RefinementChar"/>
    <w:rsid w:val="00FB6D52"/>
    <w:rPr>
      <w:sz w:val="24"/>
      <w:szCs w:val="24"/>
    </w:rPr>
  </w:style>
  <w:style w:type="character" w:customStyle="1" w:styleId="RefinementChar">
    <w:name w:val="Refinement Char"/>
    <w:basedOn w:val="SourceChar"/>
    <w:link w:val="Refinement"/>
    <w:rsid w:val="00FB6D52"/>
    <w:rPr>
      <w:rFonts w:ascii="Courier New" w:eastAsia="Times New Roman" w:hAnsi="Courier New" w:cs="Times New Roman"/>
      <w:sz w:val="24"/>
      <w:szCs w:val="24"/>
    </w:rPr>
  </w:style>
  <w:style w:type="character" w:customStyle="1" w:styleId="TablenumberChar">
    <w:name w:val="Table number Char"/>
    <w:basedOn w:val="DefaultParagraphFont"/>
    <w:rsid w:val="00FB6D52"/>
    <w:rPr>
      <w:bCs/>
      <w:iCs/>
      <w:lang w:val="lv-LV"/>
    </w:rPr>
  </w:style>
  <w:style w:type="paragraph" w:customStyle="1" w:styleId="References">
    <w:name w:val="References"/>
    <w:basedOn w:val="Normal"/>
    <w:rsid w:val="00FB6D52"/>
    <w:pPr>
      <w:widowControl w:val="0"/>
      <w:numPr>
        <w:numId w:val="17"/>
      </w:numPr>
      <w:spacing w:before="0" w:after="120" w:line="240" w:lineRule="auto"/>
    </w:pPr>
    <w:rPr>
      <w:rFonts w:ascii="Times" w:eastAsia="Times New Roman" w:hAnsi="Times" w:cs="Times New Roman"/>
      <w:bCs/>
      <w:sz w:val="24"/>
      <w:szCs w:val="20"/>
      <w:lang w:val="en-GB"/>
    </w:rPr>
  </w:style>
  <w:style w:type="paragraph" w:customStyle="1" w:styleId="Question">
    <w:name w:val="Question"/>
    <w:basedOn w:val="ListContinue"/>
    <w:rsid w:val="00FB6D52"/>
    <w:pPr>
      <w:spacing w:before="0" w:after="120"/>
      <w:ind w:left="900"/>
      <w:contextualSpacing w:val="0"/>
    </w:pPr>
    <w:rPr>
      <w:rFonts w:eastAsia="Times New Roman" w:cs="Times New Roman"/>
      <w:i/>
    </w:rPr>
  </w:style>
  <w:style w:type="character" w:customStyle="1" w:styleId="BodyTextChar1">
    <w:name w:val="Body Text Char1"/>
    <w:basedOn w:val="DefaultParagraphFont"/>
    <w:rsid w:val="00FB6D52"/>
    <w:rPr>
      <w:rFonts w:eastAsia="Batang"/>
      <w:sz w:val="22"/>
      <w:lang w:val="lv-LV"/>
    </w:rPr>
  </w:style>
  <w:style w:type="table" w:customStyle="1" w:styleId="TableRecomendation">
    <w:name w:val="Table Recomendation"/>
    <w:basedOn w:val="TableNormal"/>
    <w:rsid w:val="00FB6D52"/>
    <w:pPr>
      <w:spacing w:after="0" w:line="240" w:lineRule="auto"/>
    </w:pPr>
    <w:rPr>
      <w:rFonts w:ascii="Arial" w:eastAsia="Times New Roman" w:hAnsi="Arial" w:cs="Times New Roman"/>
      <w:szCs w:val="20"/>
      <w:lang w:eastAsia="lv-LV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Col">
      <w:rPr>
        <w:b/>
        <w:caps w:val="0"/>
        <w:smallCaps w:val="0"/>
        <w:sz w:val="22"/>
        <w:szCs w:val="22"/>
      </w:rPr>
    </w:tblStylePr>
    <w:tblStylePr w:type="lastCol">
      <w:pPr>
        <w:wordWrap/>
        <w:jc w:val="left"/>
      </w:pPr>
    </w:tblStylePr>
  </w:style>
  <w:style w:type="character" w:customStyle="1" w:styleId="SourcewithforegroundChar">
    <w:name w:val="Source with foreground Char"/>
    <w:basedOn w:val="SourceChar"/>
    <w:link w:val="Sourcewithforeground"/>
    <w:rsid w:val="00FB6D52"/>
    <w:rPr>
      <w:rFonts w:ascii="Courier New" w:eastAsia="Times New Roman" w:hAnsi="Courier New" w:cs="Times New Roman"/>
      <w:sz w:val="20"/>
      <w:szCs w:val="18"/>
      <w:shd w:val="clear" w:color="auto" w:fill="D9D9D9"/>
    </w:rPr>
  </w:style>
  <w:style w:type="paragraph" w:customStyle="1" w:styleId="Code">
    <w:name w:val="Code"/>
    <w:basedOn w:val="Normal"/>
    <w:link w:val="CodeChar"/>
    <w:qFormat/>
    <w:rsid w:val="007D4B5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567"/>
      <w:jc w:val="left"/>
    </w:pPr>
    <w:rPr>
      <w:rFonts w:ascii="Courier New" w:eastAsia="Times New Roman" w:hAnsi="Courier New" w:cs="Times New Roman"/>
      <w:noProof/>
      <w:spacing w:val="-5"/>
      <w:sz w:val="20"/>
      <w:szCs w:val="20"/>
      <w:lang w:val="en-GB"/>
    </w:rPr>
  </w:style>
  <w:style w:type="paragraph" w:customStyle="1" w:styleId="Picture">
    <w:name w:val="Picture"/>
    <w:basedOn w:val="BodyText"/>
    <w:rsid w:val="00FB6D52"/>
    <w:pPr>
      <w:keepNext/>
      <w:spacing w:before="0"/>
      <w:contextualSpacing w:val="0"/>
      <w:jc w:val="left"/>
    </w:pPr>
    <w:rPr>
      <w:rFonts w:eastAsia="Times New Roman" w:cs="Arial"/>
      <w:spacing w:val="-4"/>
      <w:szCs w:val="24"/>
      <w:lang w:val="en-GB"/>
    </w:rPr>
  </w:style>
  <w:style w:type="paragraph" w:customStyle="1" w:styleId="TablebodyBefore2pt">
    <w:name w:val="Table body + Before:  2 pt"/>
    <w:aliases w:val="After:  2 pt,Line spacing:  single"/>
    <w:basedOn w:val="BodyText"/>
    <w:rsid w:val="00FB6D52"/>
    <w:pPr>
      <w:spacing w:before="0" w:after="260" w:line="260" w:lineRule="exact"/>
      <w:contextualSpacing w:val="0"/>
      <w:jc w:val="left"/>
    </w:pPr>
    <w:rPr>
      <w:rFonts w:eastAsia="Times New Roman" w:cs="Arial"/>
      <w:b/>
      <w:bCs/>
      <w:sz w:val="24"/>
      <w:szCs w:val="24"/>
      <w:lang w:val="en-GB"/>
    </w:rPr>
  </w:style>
  <w:style w:type="paragraph" w:customStyle="1" w:styleId="StyleTablebody">
    <w:name w:val="Style Table body"/>
    <w:basedOn w:val="Tablebody"/>
    <w:rsid w:val="00FB6D52"/>
    <w:pPr>
      <w:jc w:val="left"/>
    </w:pPr>
    <w:rPr>
      <w:rFonts w:eastAsia="Times New Roman" w:cs="Times New Roman"/>
    </w:rPr>
  </w:style>
  <w:style w:type="paragraph" w:customStyle="1" w:styleId="EYBodyText">
    <w:name w:val="EY Body Text"/>
    <w:basedOn w:val="Normal"/>
    <w:link w:val="EYBodyTextChar"/>
    <w:rsid w:val="00FB6D52"/>
    <w:pPr>
      <w:overflowPunct w:val="0"/>
      <w:autoSpaceDE w:val="0"/>
      <w:autoSpaceDN w:val="0"/>
      <w:adjustRightInd w:val="0"/>
      <w:spacing w:before="0" w:after="120" w:line="280" w:lineRule="atLeast"/>
      <w:textAlignment w:val="baseline"/>
    </w:pPr>
    <w:rPr>
      <w:rFonts w:ascii="Times New Roman" w:eastAsia="MS Mincho" w:hAnsi="Times New Roman" w:cs="Arial"/>
      <w:bCs/>
      <w:szCs w:val="20"/>
    </w:rPr>
  </w:style>
  <w:style w:type="character" w:customStyle="1" w:styleId="EYBodyTextChar">
    <w:name w:val="EY Body Text Char"/>
    <w:basedOn w:val="DefaultParagraphFont"/>
    <w:link w:val="EYBodyText"/>
    <w:rsid w:val="00FB6D52"/>
    <w:rPr>
      <w:rFonts w:ascii="Times New Roman" w:eastAsia="MS Mincho" w:hAnsi="Times New Roman" w:cs="Arial"/>
      <w:bCs/>
      <w:szCs w:val="20"/>
    </w:rPr>
  </w:style>
  <w:style w:type="numbering" w:customStyle="1" w:styleId="Style1">
    <w:name w:val="Style1"/>
    <w:uiPriority w:val="99"/>
    <w:rsid w:val="00FB6D52"/>
    <w:pPr>
      <w:numPr>
        <w:numId w:val="18"/>
      </w:numPr>
    </w:pPr>
  </w:style>
  <w:style w:type="table" w:customStyle="1" w:styleId="TableClassic">
    <w:name w:val="Table Classic"/>
    <w:basedOn w:val="TableNormal"/>
    <w:uiPriority w:val="99"/>
    <w:qFormat/>
    <w:rsid w:val="0029464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lv-LV"/>
    </w:rPr>
    <w:tblPr>
      <w:tblInd w:w="0" w:type="dxa"/>
      <w:tblBorders>
        <w:top w:val="single" w:sz="12" w:space="0" w:color="auto"/>
        <w:bottom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 w:val="0"/>
        <w:smallCaps/>
      </w:rPr>
      <w:tblPr/>
      <w:tcPr>
        <w:tcBorders>
          <w:bottom w:val="single" w:sz="4" w:space="0" w:color="auto"/>
        </w:tcBorders>
      </w:tcPr>
    </w:tblStylePr>
    <w:tblStylePr w:type="lastRow">
      <w:tblPr/>
      <w:tcPr>
        <w:tcBorders>
          <w:bottom w:val="single" w:sz="12" w:space="0" w:color="auto"/>
        </w:tcBorders>
      </w:tcPr>
    </w:tblStylePr>
  </w:style>
  <w:style w:type="paragraph" w:customStyle="1" w:styleId="ERAFldzfinansjums">
    <w:name w:val="ERAF līdzfinansējums"/>
    <w:basedOn w:val="Normal"/>
    <w:uiPriority w:val="99"/>
    <w:rsid w:val="00294646"/>
    <w:pPr>
      <w:spacing w:before="400"/>
      <w:contextualSpacing/>
      <w:jc w:val="center"/>
    </w:pPr>
    <w:rPr>
      <w:rFonts w:eastAsia="Times New Roman" w:cs="Arial"/>
      <w:color w:val="808080"/>
      <w:sz w:val="18"/>
      <w:szCs w:val="18"/>
    </w:rPr>
  </w:style>
  <w:style w:type="paragraph" w:customStyle="1" w:styleId="Tilteapakprojekta">
    <w:name w:val="Tilte apakšprojekta"/>
    <w:basedOn w:val="Normal"/>
    <w:uiPriority w:val="99"/>
    <w:rsid w:val="00294646"/>
    <w:pPr>
      <w:spacing w:before="120" w:after="120" w:line="240" w:lineRule="auto"/>
      <w:contextualSpacing/>
      <w:jc w:val="center"/>
    </w:pPr>
    <w:rPr>
      <w:rFonts w:eastAsia="Batang" w:cs="Times New Roman"/>
      <w:b/>
      <w:smallCaps/>
      <w:sz w:val="44"/>
      <w:szCs w:val="36"/>
    </w:rPr>
  </w:style>
  <w:style w:type="paragraph" w:customStyle="1" w:styleId="Titleprojekta">
    <w:name w:val="Title projekta"/>
    <w:basedOn w:val="Tilteapakprojekta"/>
    <w:uiPriority w:val="99"/>
    <w:rsid w:val="00294646"/>
    <w:pPr>
      <w:spacing w:before="4200"/>
    </w:pPr>
    <w:rPr>
      <w:spacing w:val="60"/>
      <w:sz w:val="36"/>
    </w:rPr>
  </w:style>
  <w:style w:type="numbering" w:customStyle="1" w:styleId="Bullets">
    <w:name w:val="Bullets"/>
    <w:rsid w:val="00294646"/>
    <w:pPr>
      <w:numPr>
        <w:numId w:val="19"/>
      </w:numPr>
    </w:pPr>
  </w:style>
  <w:style w:type="numbering" w:customStyle="1" w:styleId="NumberedListTable">
    <w:name w:val="Numbered List Table"/>
    <w:basedOn w:val="NoList"/>
    <w:rsid w:val="00294646"/>
    <w:pPr>
      <w:numPr>
        <w:numId w:val="20"/>
      </w:numPr>
    </w:pPr>
  </w:style>
  <w:style w:type="paragraph" w:customStyle="1" w:styleId="TableNormal1">
    <w:name w:val="Table Normal1"/>
    <w:basedOn w:val="Normal"/>
    <w:rsid w:val="00294646"/>
    <w:pPr>
      <w:spacing w:line="264" w:lineRule="auto"/>
      <w:jc w:val="left"/>
    </w:pPr>
    <w:rPr>
      <w:rFonts w:ascii="Arial Narrow" w:eastAsia="Arial Narrow" w:hAnsi="Arial Narrow" w:cs="Arial Narrow"/>
      <w:sz w:val="18"/>
      <w:szCs w:val="18"/>
      <w:lang w:val="en-AU" w:eastAsia="ja-JP"/>
    </w:rPr>
  </w:style>
  <w:style w:type="numbering" w:customStyle="1" w:styleId="BulletsTable">
    <w:name w:val="Bullets Table"/>
    <w:basedOn w:val="NoList"/>
    <w:rsid w:val="00294646"/>
    <w:pPr>
      <w:numPr>
        <w:numId w:val="21"/>
      </w:numPr>
    </w:pPr>
  </w:style>
  <w:style w:type="paragraph" w:customStyle="1" w:styleId="CodeBlockChar">
    <w:name w:val="Code Block Char"/>
    <w:basedOn w:val="Normal"/>
    <w:link w:val="CodeBlockCharChar"/>
    <w:rsid w:val="0029464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" w:after="20" w:line="264" w:lineRule="auto"/>
      <w:ind w:left="227"/>
      <w:jc w:val="left"/>
    </w:pPr>
    <w:rPr>
      <w:rFonts w:ascii="Courier New" w:eastAsia="Courier New" w:hAnsi="Courier New" w:cs="Courier New"/>
      <w:sz w:val="16"/>
      <w:szCs w:val="16"/>
      <w:lang w:val="en-AU" w:eastAsia="ja-JP"/>
    </w:rPr>
  </w:style>
  <w:style w:type="numbering" w:customStyle="1" w:styleId="NumberedList">
    <w:name w:val="Numbered List"/>
    <w:basedOn w:val="NoList"/>
    <w:rsid w:val="00294646"/>
    <w:pPr>
      <w:numPr>
        <w:numId w:val="22"/>
      </w:numPr>
    </w:pPr>
  </w:style>
  <w:style w:type="character" w:customStyle="1" w:styleId="CodeBlockCharChar">
    <w:name w:val="Code Block Char Char"/>
    <w:basedOn w:val="DefaultParagraphFont"/>
    <w:link w:val="CodeBlockChar"/>
    <w:rsid w:val="00294646"/>
    <w:rPr>
      <w:rFonts w:ascii="Courier New" w:eastAsia="Courier New" w:hAnsi="Courier New" w:cs="Courier New"/>
      <w:sz w:val="16"/>
      <w:szCs w:val="16"/>
      <w:lang w:val="en-AU" w:eastAsia="ja-JP"/>
    </w:rPr>
  </w:style>
  <w:style w:type="character" w:customStyle="1" w:styleId="ListContinueChar">
    <w:name w:val="List Continue Char"/>
    <w:aliases w:val=" Char Char"/>
    <w:basedOn w:val="DefaultParagraphFont"/>
    <w:link w:val="ListContinue"/>
    <w:uiPriority w:val="99"/>
    <w:rsid w:val="00294646"/>
    <w:rPr>
      <w:rFonts w:ascii="Arial" w:hAnsi="Arial"/>
    </w:rPr>
  </w:style>
  <w:style w:type="paragraph" w:customStyle="1" w:styleId="1Char">
    <w:name w:val="1 Char"/>
    <w:basedOn w:val="Normal"/>
    <w:autoRedefine/>
    <w:rsid w:val="00294646"/>
    <w:pPr>
      <w:spacing w:before="120" w:after="160" w:line="240" w:lineRule="exact"/>
      <w:ind w:firstLine="720"/>
      <w:contextualSpacing/>
    </w:pPr>
    <w:rPr>
      <w:rFonts w:eastAsia="Times New Roman" w:cs="Times New Roman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294646"/>
    <w:rPr>
      <w:i/>
      <w:iCs/>
    </w:rPr>
  </w:style>
  <w:style w:type="paragraph" w:customStyle="1" w:styleId="RakstzRakstzCharCharCharCharCharCharCharCharCharCharChar1CharCharCharChar">
    <w:name w:val="Rakstz. Rakstz. Char Char Char Char Char Char Char Char Char Char Char1 Char Char Char Char"/>
    <w:basedOn w:val="Normal"/>
    <w:rsid w:val="00294646"/>
    <w:pPr>
      <w:spacing w:before="120" w:after="160" w:line="240" w:lineRule="exact"/>
      <w:ind w:firstLine="720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EYBodySubhead">
    <w:name w:val="EY Body Subhead"/>
    <w:basedOn w:val="EYBodyText"/>
    <w:next w:val="EYBodyText"/>
    <w:link w:val="EYBodySubheadChar"/>
    <w:rsid w:val="00CE4B39"/>
    <w:pPr>
      <w:keepNext/>
      <w:spacing w:before="240"/>
    </w:pPr>
    <w:rPr>
      <w:b/>
      <w:bCs w:val="0"/>
      <w:i/>
      <w:iCs/>
      <w:sz w:val="24"/>
      <w:szCs w:val="24"/>
    </w:rPr>
  </w:style>
  <w:style w:type="paragraph" w:customStyle="1" w:styleId="EYBulletText">
    <w:name w:val="EY Bullet Text"/>
    <w:basedOn w:val="Normal"/>
    <w:link w:val="EYBulletTextChar1"/>
    <w:rsid w:val="00CE4B39"/>
    <w:pPr>
      <w:numPr>
        <w:numId w:val="28"/>
      </w:numPr>
      <w:overflowPunct w:val="0"/>
      <w:autoSpaceDE w:val="0"/>
      <w:autoSpaceDN w:val="0"/>
      <w:adjustRightInd w:val="0"/>
      <w:spacing w:before="0" w:after="120" w:line="280" w:lineRule="atLeast"/>
      <w:ind w:right="357"/>
      <w:textAlignment w:val="baseline"/>
    </w:pPr>
    <w:rPr>
      <w:rFonts w:ascii="Times New Roman" w:eastAsia="MS Mincho" w:hAnsi="Times New Roman" w:cs="Arial"/>
      <w:bCs/>
      <w:szCs w:val="20"/>
    </w:rPr>
  </w:style>
  <w:style w:type="paragraph" w:customStyle="1" w:styleId="EYCoverSubtitle">
    <w:name w:val="EY Cover Subtitle"/>
    <w:basedOn w:val="Heading2"/>
    <w:rsid w:val="00CE4B39"/>
    <w:pPr>
      <w:keepLines w:val="0"/>
      <w:widowControl w:val="0"/>
      <w:numPr>
        <w:ilvl w:val="0"/>
        <w:numId w:val="0"/>
      </w:numPr>
      <w:tabs>
        <w:tab w:val="clear" w:pos="709"/>
      </w:tabs>
      <w:overflowPunct w:val="0"/>
      <w:autoSpaceDE w:val="0"/>
      <w:autoSpaceDN w:val="0"/>
      <w:adjustRightInd w:val="0"/>
      <w:spacing w:before="0"/>
      <w:jc w:val="center"/>
      <w:textAlignment w:val="baseline"/>
    </w:pPr>
    <w:rPr>
      <w:rFonts w:ascii="Arial" w:eastAsia="Times New Roman" w:hAnsi="Arial" w:cs="Arial"/>
      <w:sz w:val="36"/>
      <w:szCs w:val="36"/>
    </w:rPr>
  </w:style>
  <w:style w:type="paragraph" w:customStyle="1" w:styleId="EYCoverTitle">
    <w:name w:val="EY Cover Title"/>
    <w:basedOn w:val="Normal"/>
    <w:autoRedefine/>
    <w:rsid w:val="00CE4B39"/>
    <w:pPr>
      <w:widowControl w:val="0"/>
      <w:overflowPunct w:val="0"/>
      <w:autoSpaceDE w:val="0"/>
      <w:autoSpaceDN w:val="0"/>
      <w:adjustRightInd w:val="0"/>
      <w:spacing w:before="120" w:after="240" w:line="240" w:lineRule="auto"/>
      <w:ind w:left="142"/>
      <w:jc w:val="center"/>
      <w:textAlignment w:val="baseline"/>
    </w:pPr>
    <w:rPr>
      <w:rFonts w:ascii="Times New Roman" w:eastAsia="Times New Roman" w:hAnsi="Times New Roman" w:cs="Arial"/>
      <w:b/>
      <w:color w:val="5960A8"/>
      <w:sz w:val="56"/>
      <w:szCs w:val="56"/>
    </w:rPr>
  </w:style>
  <w:style w:type="paragraph" w:customStyle="1" w:styleId="EYHeading1">
    <w:name w:val="EY Heading 1"/>
    <w:basedOn w:val="Heading1"/>
    <w:next w:val="EYBodyText"/>
    <w:rsid w:val="00CE4B39"/>
    <w:pPr>
      <w:numPr>
        <w:numId w:val="30"/>
      </w:numPr>
      <w:tabs>
        <w:tab w:val="clear" w:pos="360"/>
        <w:tab w:val="left" w:pos="900"/>
      </w:tabs>
      <w:spacing w:before="0" w:after="480" w:line="240" w:lineRule="auto"/>
      <w:ind w:right="176"/>
    </w:pPr>
    <w:rPr>
      <w:rFonts w:ascii="Times New Roman" w:eastAsia="Times New Roman" w:hAnsi="Times New Roman" w:cs="Arial"/>
      <w:bCs w:val="0"/>
      <w:color w:val="5960A8"/>
      <w:sz w:val="48"/>
      <w:szCs w:val="48"/>
    </w:rPr>
  </w:style>
  <w:style w:type="paragraph" w:customStyle="1" w:styleId="EYHeading">
    <w:name w:val="EY Heading"/>
    <w:basedOn w:val="EYHeading1"/>
    <w:next w:val="EYBodyText"/>
    <w:rsid w:val="00CE4B39"/>
    <w:pPr>
      <w:numPr>
        <w:numId w:val="0"/>
      </w:numPr>
    </w:pPr>
  </w:style>
  <w:style w:type="paragraph" w:customStyle="1" w:styleId="EYHeading2">
    <w:name w:val="EY Heading 2"/>
    <w:basedOn w:val="Heading2"/>
    <w:next w:val="EYBodyText"/>
    <w:link w:val="EYHeading2Char"/>
    <w:rsid w:val="00CE4B39"/>
    <w:pPr>
      <w:keepLines w:val="0"/>
      <w:numPr>
        <w:numId w:val="30"/>
      </w:numPr>
      <w:tabs>
        <w:tab w:val="clear" w:pos="709"/>
      </w:tabs>
      <w:spacing w:after="160"/>
    </w:pPr>
    <w:rPr>
      <w:rFonts w:ascii="Times New Roman" w:eastAsia="Times New Roman" w:hAnsi="Times New Roman" w:cs="Arial"/>
      <w:bCs w:val="0"/>
      <w:color w:val="5960A8"/>
      <w:sz w:val="36"/>
      <w:szCs w:val="36"/>
    </w:rPr>
  </w:style>
  <w:style w:type="paragraph" w:customStyle="1" w:styleId="EYHeading3">
    <w:name w:val="EY Heading 3"/>
    <w:basedOn w:val="Heading3"/>
    <w:next w:val="EYBodyText"/>
    <w:link w:val="EYHeading3Char"/>
    <w:rsid w:val="00CE4B39"/>
    <w:pPr>
      <w:keepLines w:val="0"/>
      <w:numPr>
        <w:numId w:val="30"/>
      </w:numPr>
      <w:tabs>
        <w:tab w:val="clear" w:pos="981"/>
        <w:tab w:val="left" w:pos="900"/>
      </w:tabs>
      <w:overflowPunct w:val="0"/>
      <w:autoSpaceDE w:val="0"/>
      <w:autoSpaceDN w:val="0"/>
      <w:adjustRightInd w:val="0"/>
      <w:spacing w:after="120"/>
      <w:textAlignment w:val="baseline"/>
    </w:pPr>
    <w:rPr>
      <w:rFonts w:ascii="Times New Roman Bold" w:eastAsia="Times New Roman" w:hAnsi="Times New Roman Bold" w:cs="Arial"/>
      <w:i w:val="0"/>
      <w:color w:val="666699"/>
      <w:sz w:val="24"/>
      <w:szCs w:val="24"/>
    </w:rPr>
  </w:style>
  <w:style w:type="paragraph" w:customStyle="1" w:styleId="EYNumberedList">
    <w:name w:val="EY Numbered List"/>
    <w:basedOn w:val="EYBodyText"/>
    <w:rsid w:val="00CE4B39"/>
    <w:pPr>
      <w:numPr>
        <w:numId w:val="29"/>
      </w:numPr>
    </w:pPr>
  </w:style>
  <w:style w:type="paragraph" w:customStyle="1" w:styleId="EYTableBullet">
    <w:name w:val="EY Table Bullet"/>
    <w:basedOn w:val="Normal"/>
    <w:rsid w:val="00CE4B39"/>
    <w:pPr>
      <w:numPr>
        <w:numId w:val="24"/>
      </w:numPr>
      <w:overflowPunct w:val="0"/>
      <w:autoSpaceDE w:val="0"/>
      <w:autoSpaceDN w:val="0"/>
      <w:adjustRightInd w:val="0"/>
      <w:spacing w:before="80" w:after="80" w:line="240" w:lineRule="auto"/>
      <w:ind w:left="377" w:hanging="270"/>
      <w:textAlignment w:val="baseline"/>
    </w:pPr>
    <w:rPr>
      <w:rFonts w:ascii="Times New Roman" w:eastAsia="MS Mincho" w:hAnsi="Times New Roman" w:cs="Times New Roman"/>
      <w:sz w:val="18"/>
      <w:szCs w:val="20"/>
      <w:lang w:val="en-US"/>
    </w:rPr>
  </w:style>
  <w:style w:type="paragraph" w:customStyle="1" w:styleId="EYTableText">
    <w:name w:val="EY Table Text"/>
    <w:basedOn w:val="Normal"/>
    <w:rsid w:val="00CE4B39"/>
    <w:pPr>
      <w:overflowPunct w:val="0"/>
      <w:autoSpaceDE w:val="0"/>
      <w:autoSpaceDN w:val="0"/>
      <w:adjustRightInd w:val="0"/>
      <w:spacing w:before="80" w:after="40" w:line="220" w:lineRule="exact"/>
      <w:textAlignment w:val="baseline"/>
    </w:pPr>
    <w:rPr>
      <w:rFonts w:ascii="Times New Roman" w:eastAsia="MS Mincho" w:hAnsi="Times New Roman" w:cs="Arial"/>
      <w:bCs/>
      <w:sz w:val="18"/>
      <w:szCs w:val="20"/>
      <w:lang w:val="en-US"/>
    </w:rPr>
  </w:style>
  <w:style w:type="paragraph" w:customStyle="1" w:styleId="EYTOCHeading">
    <w:name w:val="EY TOC Heading"/>
    <w:basedOn w:val="EYHeading1"/>
    <w:rsid w:val="00CE4B39"/>
    <w:pPr>
      <w:numPr>
        <w:numId w:val="0"/>
      </w:numPr>
      <w:spacing w:after="1080"/>
      <w:outlineLvl w:val="9"/>
    </w:pPr>
  </w:style>
  <w:style w:type="character" w:customStyle="1" w:styleId="EYCoverTitleChar">
    <w:name w:val="EY Cover Title Char"/>
    <w:rsid w:val="00CE4B39"/>
    <w:rPr>
      <w:rFonts w:ascii="Arial" w:hAnsi="Arial" w:cs="Arial"/>
      <w:b/>
      <w:color w:val="4367C5"/>
      <w:sz w:val="56"/>
      <w:szCs w:val="56"/>
      <w:lang w:val="lv-LV" w:eastAsia="en-US" w:bidi="ar-SA"/>
    </w:rPr>
  </w:style>
  <w:style w:type="paragraph" w:customStyle="1" w:styleId="EYTableNumberedList">
    <w:name w:val="EY Table Numbered List"/>
    <w:basedOn w:val="Normal"/>
    <w:rsid w:val="00CE4B39"/>
    <w:pPr>
      <w:numPr>
        <w:numId w:val="25"/>
      </w:numPr>
      <w:overflowPunct w:val="0"/>
      <w:autoSpaceDE w:val="0"/>
      <w:autoSpaceDN w:val="0"/>
      <w:adjustRightInd w:val="0"/>
      <w:spacing w:before="0" w:after="0" w:line="240" w:lineRule="auto"/>
      <w:textAlignment w:val="baseline"/>
    </w:pPr>
    <w:rPr>
      <w:rFonts w:ascii="Times New Roman" w:eastAsia="Arial Unicode MS" w:hAnsi="Times New Roman" w:cs="Times New Roman"/>
      <w:bCs/>
      <w:sz w:val="18"/>
      <w:szCs w:val="20"/>
    </w:rPr>
  </w:style>
  <w:style w:type="paragraph" w:customStyle="1" w:styleId="HeadingSmall">
    <w:name w:val="Heading Small"/>
    <w:basedOn w:val="BodyText"/>
    <w:rsid w:val="00CE4B39"/>
    <w:pPr>
      <w:overflowPunct w:val="0"/>
      <w:autoSpaceDE w:val="0"/>
      <w:autoSpaceDN w:val="0"/>
      <w:adjustRightInd w:val="0"/>
      <w:spacing w:after="120"/>
      <w:contextualSpacing w:val="0"/>
      <w:textAlignment w:val="baseline"/>
    </w:pPr>
    <w:rPr>
      <w:rFonts w:ascii="Times New Roman" w:eastAsia="Times New Roman" w:hAnsi="Times New Roman"/>
      <w:b/>
      <w:i/>
      <w:lang w:val="en-US"/>
    </w:rPr>
  </w:style>
  <w:style w:type="character" w:customStyle="1" w:styleId="definition1">
    <w:name w:val="definition1"/>
    <w:rsid w:val="00CE4B39"/>
    <w:rPr>
      <w:rFonts w:ascii="Verdana" w:hAnsi="Verdana" w:hint="default"/>
      <w:sz w:val="17"/>
      <w:szCs w:val="17"/>
    </w:rPr>
  </w:style>
  <w:style w:type="character" w:customStyle="1" w:styleId="EYBulletTextChar">
    <w:name w:val="EY Bullet Text Char"/>
    <w:rsid w:val="00CE4B39"/>
    <w:rPr>
      <w:rFonts w:eastAsia="MS Mincho" w:cs="Arial"/>
      <w:bCs/>
      <w:noProof/>
      <w:sz w:val="22"/>
      <w:lang w:val="en-US" w:eastAsia="en-US" w:bidi="ar-SA"/>
    </w:rPr>
  </w:style>
  <w:style w:type="numbering" w:customStyle="1" w:styleId="StyleBulleted">
    <w:name w:val="Style Bulleted"/>
    <w:basedOn w:val="NoList"/>
    <w:rsid w:val="00CE4B39"/>
    <w:pPr>
      <w:numPr>
        <w:numId w:val="26"/>
      </w:numPr>
    </w:pPr>
  </w:style>
  <w:style w:type="paragraph" w:customStyle="1" w:styleId="Headingsmall0">
    <w:name w:val="Heading small"/>
    <w:basedOn w:val="BodyText"/>
    <w:next w:val="BodyText"/>
    <w:rsid w:val="00CE4B39"/>
    <w:pPr>
      <w:tabs>
        <w:tab w:val="left" w:pos="227"/>
        <w:tab w:val="left" w:pos="454"/>
        <w:tab w:val="left" w:pos="680"/>
        <w:tab w:val="left" w:pos="1980"/>
        <w:tab w:val="left" w:pos="2070"/>
        <w:tab w:val="left" w:pos="2610"/>
        <w:tab w:val="left" w:pos="2790"/>
        <w:tab w:val="right" w:pos="9214"/>
      </w:tabs>
      <w:contextualSpacing w:val="0"/>
    </w:pPr>
    <w:rPr>
      <w:rFonts w:ascii="Times New Roman" w:eastAsia="Times New Roman" w:hAnsi="Times New Roman"/>
      <w:b/>
      <w:bCs/>
      <w:i/>
      <w:snapToGrid w:val="0"/>
      <w:color w:val="000000"/>
      <w:szCs w:val="22"/>
    </w:rPr>
  </w:style>
  <w:style w:type="paragraph" w:customStyle="1" w:styleId="naisf">
    <w:name w:val="naisf"/>
    <w:basedOn w:val="Normal"/>
    <w:rsid w:val="00CE4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YHeading2Char">
    <w:name w:val="EY Heading 2 Char"/>
    <w:link w:val="EYHeading2"/>
    <w:rsid w:val="00CE4B39"/>
    <w:rPr>
      <w:rFonts w:ascii="Times New Roman" w:eastAsia="Times New Roman" w:hAnsi="Times New Roman" w:cs="Arial"/>
      <w:b/>
      <w:color w:val="5960A8"/>
      <w:sz w:val="36"/>
      <w:szCs w:val="36"/>
    </w:rPr>
  </w:style>
  <w:style w:type="character" w:customStyle="1" w:styleId="EYHeading3Char">
    <w:name w:val="EY Heading 3 Char"/>
    <w:link w:val="EYHeading3"/>
    <w:rsid w:val="00CE4B39"/>
    <w:rPr>
      <w:rFonts w:ascii="Times New Roman Bold" w:eastAsia="Times New Roman" w:hAnsi="Times New Roman Bold" w:cs="Arial"/>
      <w:b/>
      <w:bCs/>
      <w:color w:val="666699"/>
      <w:sz w:val="24"/>
      <w:szCs w:val="24"/>
    </w:rPr>
  </w:style>
  <w:style w:type="character" w:customStyle="1" w:styleId="EYBodySubheadChar">
    <w:name w:val="EY Body Subhead Char"/>
    <w:link w:val="EYBodySubhead"/>
    <w:rsid w:val="00CE4B39"/>
    <w:rPr>
      <w:rFonts w:ascii="Times New Roman" w:eastAsia="MS Mincho" w:hAnsi="Times New Roman" w:cs="Arial"/>
      <w:b/>
      <w:i/>
      <w:iCs/>
      <w:sz w:val="24"/>
      <w:szCs w:val="24"/>
    </w:rPr>
  </w:style>
  <w:style w:type="character" w:customStyle="1" w:styleId="EYBulletTextChar1">
    <w:name w:val="EY Bullet Text Char1"/>
    <w:link w:val="EYBulletText"/>
    <w:rsid w:val="00CE4B39"/>
    <w:rPr>
      <w:rFonts w:ascii="Times New Roman" w:eastAsia="MS Mincho" w:hAnsi="Times New Roman" w:cs="Arial"/>
      <w:bCs/>
      <w:szCs w:val="20"/>
    </w:rPr>
  </w:style>
  <w:style w:type="numbering" w:customStyle="1" w:styleId="CurrentList1">
    <w:name w:val="Current List1"/>
    <w:rsid w:val="00CE4B39"/>
    <w:pPr>
      <w:numPr>
        <w:numId w:val="27"/>
      </w:numPr>
    </w:pPr>
  </w:style>
  <w:style w:type="paragraph" w:customStyle="1" w:styleId="StyleEYCoverSubtitleLeft0cm">
    <w:name w:val="Style EY Cover Subtitle + Left:  0 cm"/>
    <w:basedOn w:val="EYCoverSubtitle"/>
    <w:rsid w:val="00CE4B39"/>
    <w:rPr>
      <w:rFonts w:cs="Times New Roman"/>
      <w:szCs w:val="20"/>
    </w:rPr>
  </w:style>
  <w:style w:type="paragraph" w:customStyle="1" w:styleId="Tabletext">
    <w:name w:val="Tabletext"/>
    <w:basedOn w:val="Normal"/>
    <w:rsid w:val="00CE4B39"/>
    <w:pPr>
      <w:keepLines/>
      <w:widowControl w:val="0"/>
      <w:spacing w:before="0" w:after="120"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anualHeading2">
    <w:name w:val="Manual Heading 2"/>
    <w:basedOn w:val="Normal"/>
    <w:next w:val="Normal"/>
    <w:rsid w:val="00CE4B39"/>
    <w:pPr>
      <w:keepNext/>
      <w:tabs>
        <w:tab w:val="left" w:pos="850"/>
      </w:tabs>
      <w:spacing w:before="120" w:after="120" w:line="240" w:lineRule="auto"/>
      <w:ind w:left="850" w:hanging="850"/>
      <w:outlineLvl w:val="1"/>
    </w:pPr>
    <w:rPr>
      <w:rFonts w:ascii="Times New Roman" w:eastAsia="Times New Roman" w:hAnsi="Times New Roman" w:cs="Times New Roman"/>
      <w:b/>
      <w:sz w:val="24"/>
      <w:szCs w:val="20"/>
      <w:lang w:val="en-GB" w:eastAsia="zh-CN"/>
    </w:rPr>
  </w:style>
  <w:style w:type="paragraph" w:customStyle="1" w:styleId="StyleEYTOCHeadingRight031cm">
    <w:name w:val="Style EY TOC Heading + Right:  031 cm"/>
    <w:basedOn w:val="EYTOCHeading"/>
    <w:rsid w:val="00CE4B39"/>
    <w:pPr>
      <w:ind w:right="177"/>
    </w:pPr>
    <w:rPr>
      <w:rFonts w:cs="Times New Roman"/>
      <w:bCs/>
      <w:szCs w:val="20"/>
    </w:rPr>
  </w:style>
  <w:style w:type="character" w:customStyle="1" w:styleId="AtsauceCharChar">
    <w:name w:val="Atsauce Char Char"/>
    <w:link w:val="Atsauce"/>
    <w:rsid w:val="00CE4B39"/>
    <w:rPr>
      <w:rFonts w:ascii="Arial" w:eastAsia="Times New Roman" w:hAnsi="Arial" w:cs="Times New Roman"/>
      <w:szCs w:val="24"/>
    </w:rPr>
  </w:style>
  <w:style w:type="paragraph" w:customStyle="1" w:styleId="EYHeading4">
    <w:name w:val="EY Heading 4"/>
    <w:basedOn w:val="Heading4"/>
    <w:next w:val="EYBodyText"/>
    <w:link w:val="EYHeading4CharChar"/>
    <w:rsid w:val="00CE4B39"/>
    <w:pPr>
      <w:keepLines w:val="0"/>
      <w:numPr>
        <w:numId w:val="30"/>
      </w:numPr>
      <w:tabs>
        <w:tab w:val="left" w:pos="964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b w:val="0"/>
      <w:i/>
      <w:iCs w:val="0"/>
      <w:color w:val="666699"/>
      <w:szCs w:val="28"/>
      <w:lang w:val="en-US"/>
    </w:rPr>
  </w:style>
  <w:style w:type="paragraph" w:customStyle="1" w:styleId="StyleEYHeading4Arial">
    <w:name w:val="Style EY Heading 4 + Arial"/>
    <w:basedOn w:val="EYHeading4"/>
    <w:next w:val="EYBodyText"/>
    <w:link w:val="StyleEYHeading4ArialChar"/>
    <w:rsid w:val="00CE4B39"/>
    <w:pPr>
      <w:numPr>
        <w:numId w:val="23"/>
      </w:numPr>
    </w:pPr>
    <w:rPr>
      <w:rFonts w:ascii="Arial" w:hAnsi="Arial"/>
      <w:bCs w:val="0"/>
      <w:iCs/>
    </w:rPr>
  </w:style>
  <w:style w:type="paragraph" w:customStyle="1" w:styleId="CharCharChar">
    <w:name w:val="Char Char Char"/>
    <w:basedOn w:val="Normal"/>
    <w:rsid w:val="00CE4B39"/>
    <w:pPr>
      <w:spacing w:before="120" w:after="160" w:line="240" w:lineRule="exact"/>
      <w:ind w:firstLine="720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EYHeading4CharChar">
    <w:name w:val="EY Heading 4 Char Char"/>
    <w:link w:val="EYHeading4"/>
    <w:rsid w:val="00CE4B39"/>
    <w:rPr>
      <w:rFonts w:ascii="Times New Roman" w:eastAsia="Times New Roman" w:hAnsi="Times New Roman" w:cs="Times New Roman"/>
      <w:bCs/>
      <w:i/>
      <w:color w:val="666699"/>
      <w:sz w:val="24"/>
      <w:szCs w:val="28"/>
      <w:lang w:val="en-US"/>
    </w:rPr>
  </w:style>
  <w:style w:type="character" w:customStyle="1" w:styleId="StyleEYHeading4ArialChar">
    <w:name w:val="Style EY Heading 4 + Arial Char"/>
    <w:link w:val="StyleEYHeading4Arial"/>
    <w:rsid w:val="00CE4B39"/>
    <w:rPr>
      <w:rFonts w:ascii="Arial" w:eastAsia="Times New Roman" w:hAnsi="Arial" w:cs="Times New Roman"/>
      <w:i/>
      <w:iCs/>
      <w:color w:val="666699"/>
      <w:sz w:val="24"/>
      <w:szCs w:val="28"/>
      <w:lang w:val="en-US"/>
    </w:rPr>
  </w:style>
  <w:style w:type="paragraph" w:customStyle="1" w:styleId="Style10ptBoldBefore0ptAfter0pt1">
    <w:name w:val="Style 10 pt Bold Before:  0 pt After:  0 pt1"/>
    <w:basedOn w:val="Normal"/>
    <w:rsid w:val="00CE4B39"/>
    <w:pPr>
      <w:numPr>
        <w:numId w:val="31"/>
      </w:numPr>
      <w:overflowPunct w:val="0"/>
      <w:autoSpaceDE w:val="0"/>
      <w:autoSpaceDN w:val="0"/>
      <w:adjustRightInd w:val="0"/>
      <w:spacing w:before="0" w:after="0" w:line="240" w:lineRule="auto"/>
      <w:textAlignment w:val="baseline"/>
    </w:pPr>
    <w:rPr>
      <w:rFonts w:ascii="Times New Roman" w:eastAsia="Times New Roman" w:hAnsi="Times New Roman" w:cs="Times New Roman"/>
      <w:bCs/>
      <w:sz w:val="20"/>
      <w:szCs w:val="20"/>
      <w:lang w:val="en-US"/>
    </w:rPr>
  </w:style>
  <w:style w:type="paragraph" w:customStyle="1" w:styleId="RakstzRakstzCharCharCharCharCharCharCharCharCharCharCharChar">
    <w:name w:val="Rakstz. Rakstz. Char Char Char Char Char Char Char Char Char Char Char Char"/>
    <w:basedOn w:val="Normal"/>
    <w:rsid w:val="00CE4B39"/>
    <w:pPr>
      <w:spacing w:before="120" w:after="160" w:line="240" w:lineRule="exact"/>
      <w:ind w:firstLine="720"/>
    </w:pPr>
    <w:rPr>
      <w:rFonts w:ascii="Times New Roman" w:eastAsia="Times New Roman" w:hAnsi="Times New Roman" w:cs="Times New Roman"/>
      <w:sz w:val="24"/>
      <w:szCs w:val="20"/>
      <w:lang w:val="en-US"/>
    </w:rPr>
  </w:style>
  <w:style w:type="table" w:customStyle="1" w:styleId="TableClassic11">
    <w:name w:val="Table Classic 11"/>
    <w:basedOn w:val="TableNormal"/>
    <w:next w:val="TableClassic10"/>
    <w:rsid w:val="00CE4B39"/>
    <w:pPr>
      <w:spacing w:before="60" w:after="60" w:line="288" w:lineRule="auto"/>
      <w:contextualSpacing/>
      <w:jc w:val="both"/>
    </w:pPr>
    <w:rPr>
      <w:rFonts w:ascii="Arial" w:eastAsia="Times New Roman" w:hAnsi="Arial" w:cs="Times New Roman"/>
      <w:lang w:eastAsia="lv-LV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jc w:val="center"/>
      </w:pPr>
      <w:rPr>
        <w:rFonts w:ascii="Arial" w:hAnsi="Arial"/>
        <w:b/>
        <w:i w:val="0"/>
        <w:iCs/>
        <w:caps w:val="0"/>
        <w:smallCaps/>
      </w:rPr>
      <w:tblPr/>
      <w:tcPr>
        <w:tcBorders>
          <w:bottom w:val="single" w:sz="6" w:space="0" w:color="000000"/>
        </w:tcBorders>
        <w:vAlign w:val="center"/>
      </w:tcPr>
    </w:tblStylePr>
    <w:tblStylePr w:type="lastRow">
      <w:rPr>
        <w:color w:val="auto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 w:val="0"/>
        <w:bCs/>
      </w:rPr>
      <w:tblPr/>
      <w:tcPr>
        <w:tcBorders>
          <w:right w:val="nil"/>
          <w:insideV w:val="single" w:sz="4" w:space="0" w:color="auto"/>
        </w:tcBorders>
        <w:shd w:val="clear" w:color="auto" w:fill="auto"/>
      </w:tcPr>
    </w:tblStylePr>
  </w:style>
  <w:style w:type="paragraph" w:customStyle="1" w:styleId="CharCharCharCharCharCharCharCharCharCharCharCharCharCharCharCharCharCharCharCharCharCharChar1Char">
    <w:name w:val="Char Char Char Char Char Char Char Char Char Char Char Char Char Char Char Char Char Char Char Char Char Char Char1 Char"/>
    <w:basedOn w:val="Normal"/>
    <w:rsid w:val="00CE4B39"/>
    <w:pPr>
      <w:spacing w:before="120" w:after="160" w:line="240" w:lineRule="exact"/>
      <w:ind w:firstLine="720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Listburti">
    <w:name w:val="List burti"/>
    <w:basedOn w:val="ListBullet"/>
    <w:qFormat/>
    <w:rsid w:val="00CE4B39"/>
    <w:pPr>
      <w:numPr>
        <w:numId w:val="32"/>
      </w:numPr>
    </w:pPr>
  </w:style>
  <w:style w:type="character" w:styleId="LineNumber">
    <w:name w:val="line number"/>
    <w:basedOn w:val="DefaultParagraphFont"/>
    <w:uiPriority w:val="99"/>
    <w:unhideWhenUsed/>
    <w:rsid w:val="009A07D7"/>
    <w:rPr>
      <w:rFonts w:ascii="Arial" w:hAnsi="Arial"/>
      <w:sz w:val="22"/>
    </w:rPr>
  </w:style>
  <w:style w:type="paragraph" w:customStyle="1" w:styleId="StyleTablebody2">
    <w:name w:val="Style Table body 2"/>
    <w:basedOn w:val="Tablebody"/>
    <w:link w:val="StyleTablebody2Char"/>
    <w:rsid w:val="007D4B5C"/>
    <w:pPr>
      <w:jc w:val="left"/>
    </w:pPr>
    <w:rPr>
      <w:rFonts w:eastAsia="Times New Roman" w:cs="Times New Roman"/>
    </w:rPr>
  </w:style>
  <w:style w:type="paragraph" w:customStyle="1" w:styleId="Titledocumentkods">
    <w:name w:val="Title document kods"/>
    <w:basedOn w:val="Normal"/>
    <w:autoRedefine/>
    <w:rsid w:val="007D4B5C"/>
    <w:pPr>
      <w:spacing w:before="240"/>
      <w:contextualSpacing/>
      <w:jc w:val="center"/>
    </w:pPr>
    <w:rPr>
      <w:rFonts w:eastAsia="Times New Roman" w:cs="Times New Roman"/>
      <w:b/>
      <w:smallCaps/>
      <w:color w:val="000000"/>
      <w:sz w:val="28"/>
      <w:szCs w:val="28"/>
    </w:rPr>
  </w:style>
  <w:style w:type="character" w:customStyle="1" w:styleId="StyleTablebody2Char">
    <w:name w:val="Style Table body 2 Char"/>
    <w:basedOn w:val="TablebodyChar"/>
    <w:link w:val="StyleTablebody2"/>
    <w:locked/>
    <w:rsid w:val="007D4B5C"/>
    <w:rPr>
      <w:rFonts w:ascii="Arial" w:eastAsia="Times New Roman" w:hAnsi="Arial" w:cs="Times New Roman"/>
      <w:sz w:val="20"/>
    </w:rPr>
  </w:style>
  <w:style w:type="character" w:customStyle="1" w:styleId="Piezmes">
    <w:name w:val="Piezīmes"/>
    <w:basedOn w:val="DefaultParagraphFont"/>
    <w:rsid w:val="007D4B5C"/>
    <w:rPr>
      <w:rFonts w:cs="Times New Roman"/>
      <w:i/>
    </w:rPr>
  </w:style>
  <w:style w:type="character" w:customStyle="1" w:styleId="ListBulletChar1">
    <w:name w:val="List Bullet Char1"/>
    <w:basedOn w:val="DefaultParagraphFont"/>
    <w:locked/>
    <w:rsid w:val="007D4B5C"/>
    <w:rPr>
      <w:rFonts w:ascii="Arial" w:hAnsi="Arial"/>
      <w:sz w:val="22"/>
      <w:szCs w:val="22"/>
      <w:lang w:eastAsia="en-US"/>
    </w:rPr>
  </w:style>
  <w:style w:type="character" w:customStyle="1" w:styleId="CaptionChar">
    <w:name w:val="Caption Char"/>
    <w:basedOn w:val="DefaultParagraphFont"/>
    <w:link w:val="Caption"/>
    <w:uiPriority w:val="35"/>
    <w:locked/>
    <w:rsid w:val="000C3FD2"/>
    <w:rPr>
      <w:rFonts w:ascii="Arial" w:hAnsi="Arial"/>
      <w:b/>
      <w:bCs/>
      <w:color w:val="4F81BD" w:themeColor="accent1"/>
      <w:sz w:val="18"/>
      <w:szCs w:val="18"/>
    </w:rPr>
  </w:style>
  <w:style w:type="character" w:customStyle="1" w:styleId="CharChar2">
    <w:name w:val="Char Char2"/>
    <w:basedOn w:val="DefaultParagraphFont"/>
    <w:rsid w:val="007D4B5C"/>
    <w:rPr>
      <w:rFonts w:ascii="Arial" w:eastAsia="Batang" w:hAnsi="Arial"/>
      <w:b/>
      <w:noProof/>
      <w:sz w:val="24"/>
      <w:szCs w:val="22"/>
      <w:lang w:val="en-US" w:eastAsia="en-US" w:bidi="ar-SA"/>
    </w:rPr>
  </w:style>
  <w:style w:type="character" w:customStyle="1" w:styleId="CharChar5">
    <w:name w:val="Char Char5"/>
    <w:basedOn w:val="DefaultParagraphFont"/>
    <w:rsid w:val="007D4B5C"/>
    <w:rPr>
      <w:rFonts w:ascii="Arial" w:hAnsi="Arial"/>
      <w:sz w:val="24"/>
      <w:szCs w:val="22"/>
      <w:lang w:val="lv-LV" w:eastAsia="en-US" w:bidi="ar-SA"/>
    </w:rPr>
  </w:style>
  <w:style w:type="character" w:customStyle="1" w:styleId="CharChar4">
    <w:name w:val="Char Char4"/>
    <w:basedOn w:val="DefaultParagraphFont"/>
    <w:rsid w:val="007D4B5C"/>
    <w:rPr>
      <w:rFonts w:ascii="Arial" w:hAnsi="Arial"/>
      <w:sz w:val="24"/>
      <w:szCs w:val="22"/>
      <w:lang w:val="lv-LV" w:eastAsia="en-US" w:bidi="ar-SA"/>
    </w:rPr>
  </w:style>
  <w:style w:type="character" w:customStyle="1" w:styleId="CodeChar">
    <w:name w:val="Code Char"/>
    <w:link w:val="Code"/>
    <w:rsid w:val="007D4B5C"/>
    <w:rPr>
      <w:rFonts w:ascii="Courier New" w:eastAsia="Times New Roman" w:hAnsi="Courier New" w:cs="Times New Roman"/>
      <w:noProof/>
      <w:spacing w:val="-5"/>
      <w:sz w:val="20"/>
      <w:szCs w:val="20"/>
      <w:lang w:val="en-GB"/>
    </w:rPr>
  </w:style>
  <w:style w:type="paragraph" w:customStyle="1" w:styleId="Italic">
    <w:name w:val="Italic"/>
    <w:basedOn w:val="Normal"/>
    <w:link w:val="ItalicChar"/>
    <w:qFormat/>
    <w:rsid w:val="007D4B5C"/>
    <w:pPr>
      <w:spacing w:before="0" w:after="200" w:line="276" w:lineRule="auto"/>
    </w:pPr>
    <w:rPr>
      <w:rFonts w:ascii="Times New Roman" w:eastAsia="Calibri" w:hAnsi="Times New Roman" w:cs="Times New Roman"/>
      <w:i/>
    </w:rPr>
  </w:style>
  <w:style w:type="character" w:customStyle="1" w:styleId="ItalicChar">
    <w:name w:val="Italic Char"/>
    <w:link w:val="Italic"/>
    <w:rsid w:val="007D4B5C"/>
    <w:rPr>
      <w:rFonts w:ascii="Times New Roman" w:eastAsia="Calibri" w:hAnsi="Times New Roman" w:cs="Times New Roman"/>
      <w:i/>
    </w:rPr>
  </w:style>
  <w:style w:type="paragraph" w:customStyle="1" w:styleId="code0">
    <w:name w:val="code"/>
    <w:basedOn w:val="CodeBlockChar"/>
    <w:link w:val="codeChar0"/>
    <w:qFormat/>
    <w:rsid w:val="007D4B5C"/>
    <w:pPr>
      <w:ind w:left="142"/>
    </w:pPr>
    <w:rPr>
      <w:color w:val="0000FF"/>
      <w:lang w:eastAsia="ru-RU"/>
    </w:rPr>
  </w:style>
  <w:style w:type="character" w:customStyle="1" w:styleId="codeChar0">
    <w:name w:val="code Char"/>
    <w:basedOn w:val="CodeBlockCharChar"/>
    <w:link w:val="code0"/>
    <w:rsid w:val="007D4B5C"/>
    <w:rPr>
      <w:rFonts w:ascii="Courier New" w:eastAsia="Courier New" w:hAnsi="Courier New" w:cs="Courier New"/>
      <w:color w:val="0000FF"/>
      <w:sz w:val="16"/>
      <w:szCs w:val="16"/>
      <w:lang w:val="en-AU" w:eastAsia="ru-RU"/>
    </w:rPr>
  </w:style>
  <w:style w:type="paragraph" w:customStyle="1" w:styleId="Reference">
    <w:name w:val="Reference"/>
    <w:basedOn w:val="Normal"/>
    <w:link w:val="ReferenceChar"/>
    <w:qFormat/>
    <w:rsid w:val="00913E35"/>
    <w:pPr>
      <w:spacing w:before="0" w:after="200" w:line="276" w:lineRule="auto"/>
    </w:pPr>
    <w:rPr>
      <w:lang w:val="en-US"/>
    </w:rPr>
  </w:style>
  <w:style w:type="character" w:customStyle="1" w:styleId="ReferenceChar">
    <w:name w:val="Reference Char"/>
    <w:basedOn w:val="DefaultParagraphFont"/>
    <w:link w:val="Reference"/>
    <w:rsid w:val="00913E35"/>
    <w:rPr>
      <w:rFonts w:ascii="Arial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8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blogs.msdn.com/b/tomholl/archive/2006/04/02/entlib2externalconfig.aspx" TargetMode="Externa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7.em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://ivis.eps.gov.lv/XMLSchemas/100000/IVISInfrastructure/v2-0/Notification.xsd" TargetMode="External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Lelde\ABC_veidnes_projektiem\VRAA\VISS_2010\VISS_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932459EB335440A735504A6DBDB974" ma:contentTypeVersion="3" ma:contentTypeDescription="Create a new document." ma:contentTypeScope="" ma:versionID="094b600deea6829c983e953c0a974842">
  <xsd:schema xmlns:xsd="http://www.w3.org/2001/XMLSchema" xmlns:p="http://schemas.microsoft.com/office/2006/metadata/properties" targetNamespace="http://schemas.microsoft.com/office/2006/metadata/properties" ma:root="true" ma:fieldsID="a110c08ebea0d117f217caab602e4b5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C430B-8141-406B-A089-6EE32D19C700}">
  <ds:schemaRefs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5E1C6B6-2F2A-419F-906A-C61F82B482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8A2B5853-187A-48D2-B152-0B94803958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C5C9A1-FC0F-443D-B955-DC5FD7A3F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VISS_2010.dotx</Template>
  <TotalTime>194</TotalTime>
  <Pages>44</Pages>
  <Words>49318</Words>
  <Characters>28112</Characters>
  <Application>Microsoft Office Word</Application>
  <DocSecurity>0</DocSecurity>
  <Lines>234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 Valsts informācijas sistēmu savietotāja, Latvijas valsts portāla www.latvija.lv un elektronisko pakalpojumu izstrāde un uzturēšana</vt:lpstr>
    </vt:vector>
  </TitlesOfParts>
  <Manager>J.Korņijenko</Manager>
  <Company>SIA "ABC software"</Company>
  <LinksUpToDate>false</LinksUpToDate>
  <CharactersWithSpaces>77276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 Valsts informācijas sistēmu savietotāja, Latvijas valsts portāla www.latvija.lv un elektronisko pakalpojumu izstrāde un uzturēšana</dc:title>
  <dc:subject>VISS sistēmas žurnāls</dc:subject>
  <dc:creator>E.Stāmurs</dc:creator>
  <cp:keywords/>
  <dc:description/>
  <cp:lastModifiedBy>Egils Stāmurs</cp:lastModifiedBy>
  <cp:revision>8</cp:revision>
  <cp:lastPrinted>2013-10-21T14:42:00Z</cp:lastPrinted>
  <dcterms:created xsi:type="dcterms:W3CDTF">2013-10-18T13:38:00Z</dcterms:created>
  <dcterms:modified xsi:type="dcterms:W3CDTF">2014-03-19T14:15:00Z</dcterms:modified>
  <cp:category>Koplietojuma bibliotēku apraksts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ate">
    <vt:lpwstr>24.09.2013.</vt:lpwstr>
  </property>
  <property fmtid="{D5CDD505-2E9C-101B-9397-08002B2CF9AE}" pid="3" name="_Version">
    <vt:lpwstr>1.03</vt:lpwstr>
  </property>
  <property fmtid="{D5CDD505-2E9C-101B-9397-08002B2CF9AE}" pid="4" name="_SubjectID">
    <vt:lpwstr>VISS_ZUR</vt:lpwstr>
  </property>
  <property fmtid="{D5CDD505-2E9C-101B-9397-08002B2CF9AE}" pid="5" name="_SubprojectID">
    <vt:lpwstr>Apakšprojekta abreviatūra</vt:lpwstr>
  </property>
  <property fmtid="{D5CDD505-2E9C-101B-9397-08002B2CF9AE}" pid="6" name="_ProjectID">
    <vt:lpwstr>VISS_2010</vt:lpwstr>
  </property>
  <property fmtid="{D5CDD505-2E9C-101B-9397-08002B2CF9AE}" pid="7" name="_CustomerTitle">
    <vt:lpwstr>Valsts reģionālās attīstības aģentūra</vt:lpwstr>
  </property>
  <property fmtid="{D5CDD505-2E9C-101B-9397-08002B2CF9AE}" pid="8" name="_SubrojectTitle">
    <vt:lpwstr>Apakšprojekta nosaukums</vt:lpwstr>
  </property>
  <property fmtid="{D5CDD505-2E9C-101B-9397-08002B2CF9AE}" pid="9" name="_ContractNumber">
    <vt:lpwstr>6_15_11_58</vt:lpwstr>
  </property>
  <property fmtid="{D5CDD505-2E9C-101B-9397-08002B2CF9AE}" pid="10" name="_CategoryID">
    <vt:lpwstr>KBA</vt:lpwstr>
  </property>
  <property fmtid="{D5CDD505-2E9C-101B-9397-08002B2CF9AE}" pid="11" name="_ContractorID">
    <vt:lpwstr>ABC</vt:lpwstr>
  </property>
  <property fmtid="{D5CDD505-2E9C-101B-9397-08002B2CF9AE}" pid="12" name="_Number">
    <vt:lpwstr>Kārtas numurs</vt:lpwstr>
  </property>
  <property fmtid="{D5CDD505-2E9C-101B-9397-08002B2CF9AE}" pid="13" name="_CustomerID">
    <vt:lpwstr>VRAA</vt:lpwstr>
  </property>
  <property fmtid="{D5CDD505-2E9C-101B-9397-08002B2CF9AE}" pid="14" name="_TitleDala">
    <vt:lpwstr>3.daļa "VISS un Portāla jaunu un esošo moduļu papildinājumu izstrāde, ieviešana, garantijas apkalpošana un uzturēšana saskaņā ar tehnisko specifikāciju"</vt:lpwstr>
  </property>
  <property fmtid="{D5CDD505-2E9C-101B-9397-08002B2CF9AE}" pid="15" name="ContentTypeId">
    <vt:lpwstr>0x01010008932459EB335440A735504A6DBDB974</vt:lpwstr>
  </property>
</Properties>
</file>