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4AAD5A3" w14:textId="77777777" w:rsidR="00883144" w:rsidRPr="006447FA" w:rsidRDefault="000944C9" w:rsidP="00883144">
      <w:pPr>
        <w:pStyle w:val="Title-klients"/>
      </w:pPr>
      <w:r>
        <w:fldChar w:fldCharType="begin"/>
      </w:r>
      <w:r>
        <w:instrText xml:space="preserve"> DOCPROPERTY  _CustomerTitle  \* MERGEFORMAT </w:instrText>
      </w:r>
      <w:r>
        <w:fldChar w:fldCharType="separate"/>
      </w:r>
      <w:r w:rsidR="005242A3">
        <w:t>Valsts reģionālās attīstības aģentūra</w:t>
      </w:r>
      <w:r>
        <w:fldChar w:fldCharType="end"/>
      </w:r>
    </w:p>
    <w:p w14:paraId="34AAD5A4" w14:textId="77777777" w:rsidR="00F26364" w:rsidRPr="006447FA" w:rsidRDefault="00F26364" w:rsidP="00883144">
      <w:pPr>
        <w:pStyle w:val="Title-klients"/>
      </w:pPr>
      <w:r w:rsidRPr="006447FA">
        <w:rPr>
          <w:noProof/>
          <w:lang w:eastAsia="lv-LV"/>
        </w:rPr>
        <w:drawing>
          <wp:inline distT="0" distB="0" distL="0" distR="0" wp14:anchorId="34AADA1F" wp14:editId="34AADA20">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6447FA" w14:paraId="34AAD5A7" w14:textId="77777777" w:rsidTr="005C1B82">
        <w:trPr>
          <w:trHeight w:val="1070"/>
        </w:trPr>
        <w:tc>
          <w:tcPr>
            <w:tcW w:w="4199" w:type="dxa"/>
          </w:tcPr>
          <w:p w14:paraId="34AAD5A5" w14:textId="77777777" w:rsidR="009266B0" w:rsidRPr="006447FA" w:rsidRDefault="009266B0" w:rsidP="009266B0">
            <w:pPr>
              <w:pStyle w:val="Tablebody"/>
              <w:jc w:val="left"/>
            </w:pPr>
            <w:r w:rsidRPr="006447FA">
              <w:rPr>
                <w:noProof/>
                <w:lang w:eastAsia="lv-LV"/>
              </w:rPr>
              <w:drawing>
                <wp:inline distT="0" distB="0" distL="0" distR="0" wp14:anchorId="34AADA21" wp14:editId="34AADA22">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34AAD5A6" w14:textId="77777777" w:rsidR="009266B0" w:rsidRPr="006447FA" w:rsidRDefault="009266B0" w:rsidP="009266B0">
            <w:pPr>
              <w:pStyle w:val="Tablebody"/>
              <w:jc w:val="right"/>
            </w:pPr>
            <w:r w:rsidRPr="006447FA">
              <w:rPr>
                <w:noProof/>
                <w:lang w:eastAsia="lv-LV"/>
              </w:rPr>
              <w:drawing>
                <wp:inline distT="0" distB="0" distL="0" distR="0" wp14:anchorId="34AADA23" wp14:editId="34AADA24">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4">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34AAD5A8" w14:textId="77777777" w:rsidR="00294D3E" w:rsidRPr="006447FA" w:rsidRDefault="000944C9" w:rsidP="002916C2">
      <w:pPr>
        <w:pStyle w:val="Titlearatstarpi"/>
      </w:pPr>
      <w:r>
        <w:fldChar w:fldCharType="begin"/>
      </w:r>
      <w:r>
        <w:instrText xml:space="preserve"> DOCPROPERTY  Title  \* MERGEFORMAT </w:instrText>
      </w:r>
      <w:r>
        <w:fldChar w:fldCharType="separate"/>
      </w:r>
      <w:r w:rsidR="005242A3">
        <w:t>Par Valsts informācijas sistēmu savietotāja, Latvijas valsts portāla www.latvija.lv un elektronisko pakalpojumu izstrāde un uzturēšana</w:t>
      </w:r>
      <w:r>
        <w:fldChar w:fldCharType="end"/>
      </w:r>
    </w:p>
    <w:p w14:paraId="34AAD5A9" w14:textId="77777777" w:rsidR="00E82D2D" w:rsidRPr="006447FA" w:rsidRDefault="000944C9" w:rsidP="00E82D2D">
      <w:pPr>
        <w:pStyle w:val="TitleDala"/>
      </w:pPr>
      <w:r>
        <w:fldChar w:fldCharType="begin"/>
      </w:r>
      <w:r>
        <w:instrText xml:space="preserve"> DOCPROPERTY  _TitleDala  \* MERGEFORMAT </w:instrText>
      </w:r>
      <w:r>
        <w:fldChar w:fldCharType="separate"/>
      </w:r>
      <w:r w:rsidR="005242A3">
        <w:t>3.da</w:t>
      </w:r>
      <w:r w:rsidR="005242A3">
        <w:rPr>
          <w:rFonts w:hint="eastAsia"/>
        </w:rPr>
        <w:t>ļ</w:t>
      </w:r>
      <w:r w:rsidR="005242A3">
        <w:t>a "VISS un Port</w:t>
      </w:r>
      <w:r w:rsidR="005242A3">
        <w:rPr>
          <w:rFonts w:hint="eastAsia"/>
        </w:rPr>
        <w:t>ā</w:t>
      </w:r>
      <w:r w:rsidR="005242A3">
        <w:t>la jaunu un eso</w:t>
      </w:r>
      <w:r w:rsidR="005242A3">
        <w:rPr>
          <w:rFonts w:hint="eastAsia"/>
        </w:rPr>
        <w:t>š</w:t>
      </w:r>
      <w:r w:rsidR="005242A3">
        <w:t>o modu</w:t>
      </w:r>
      <w:r w:rsidR="005242A3">
        <w:rPr>
          <w:rFonts w:hint="eastAsia"/>
        </w:rPr>
        <w:t>ļ</w:t>
      </w:r>
      <w:r w:rsidR="005242A3">
        <w:t>u papildin</w:t>
      </w:r>
      <w:r w:rsidR="005242A3">
        <w:rPr>
          <w:rFonts w:hint="eastAsia"/>
        </w:rPr>
        <w:t>ā</w:t>
      </w:r>
      <w:r w:rsidR="005242A3">
        <w:t>jumu izstr</w:t>
      </w:r>
      <w:r w:rsidR="005242A3">
        <w:rPr>
          <w:rFonts w:hint="eastAsia"/>
        </w:rPr>
        <w:t>ā</w:t>
      </w:r>
      <w:r w:rsidR="005242A3">
        <w:t>de, ievie</w:t>
      </w:r>
      <w:r w:rsidR="005242A3">
        <w:rPr>
          <w:rFonts w:hint="eastAsia"/>
        </w:rPr>
        <w:t>š</w:t>
      </w:r>
      <w:r w:rsidR="005242A3">
        <w:t>ana, garantijas apkalpo</w:t>
      </w:r>
      <w:r w:rsidR="005242A3">
        <w:rPr>
          <w:rFonts w:hint="eastAsia"/>
        </w:rPr>
        <w:t>š</w:t>
      </w:r>
      <w:r w:rsidR="005242A3">
        <w:t>ana un uztur</w:t>
      </w:r>
      <w:r w:rsidR="005242A3">
        <w:rPr>
          <w:rFonts w:hint="eastAsia"/>
        </w:rPr>
        <w:t>ēš</w:t>
      </w:r>
      <w:r w:rsidR="005242A3">
        <w:t>ana saska</w:t>
      </w:r>
      <w:r w:rsidR="005242A3">
        <w:rPr>
          <w:rFonts w:hint="eastAsia"/>
        </w:rPr>
        <w:t>ņā</w:t>
      </w:r>
      <w:r w:rsidR="005242A3">
        <w:t xml:space="preserve"> ar tehnisko specifik</w:t>
      </w:r>
      <w:r w:rsidR="005242A3">
        <w:rPr>
          <w:rFonts w:hint="eastAsia"/>
        </w:rPr>
        <w:t>ā</w:t>
      </w:r>
      <w:r w:rsidR="005242A3">
        <w:t>ciju"</w:t>
      </w:r>
      <w:r>
        <w:fldChar w:fldCharType="end"/>
      </w:r>
    </w:p>
    <w:p w14:paraId="34AAD5AA" w14:textId="77777777" w:rsidR="00883144" w:rsidRPr="006447FA" w:rsidRDefault="000944C9" w:rsidP="00021632">
      <w:pPr>
        <w:pStyle w:val="Titleapakprojekta"/>
      </w:pPr>
      <w:r>
        <w:fldChar w:fldCharType="begin"/>
      </w:r>
      <w:r>
        <w:instrText xml:space="preserve"> DOCPROPERTY  Subject  \* MERGEFORMAT </w:instrText>
      </w:r>
      <w:r>
        <w:fldChar w:fldCharType="separate"/>
      </w:r>
      <w:r w:rsidR="005242A3">
        <w:t>VISS portāla prezentācijas ietvars</w:t>
      </w:r>
      <w:r>
        <w:fldChar w:fldCharType="end"/>
      </w:r>
    </w:p>
    <w:p w14:paraId="34AAD5AB" w14:textId="77777777" w:rsidR="00883144" w:rsidRPr="006447FA" w:rsidRDefault="000944C9" w:rsidP="00883144">
      <w:pPr>
        <w:pStyle w:val="Titledokumenta"/>
      </w:pPr>
      <w:r>
        <w:fldChar w:fldCharType="begin"/>
      </w:r>
      <w:r>
        <w:instrText xml:space="preserve"> DOCPROPERTY  Category  \* MERGEFORMAT </w:instrText>
      </w:r>
      <w:r>
        <w:fldChar w:fldCharType="separate"/>
      </w:r>
      <w:r w:rsidR="005242A3">
        <w:t>Koplietojuma bibliotēku apraksts</w:t>
      </w:r>
      <w:r>
        <w:fldChar w:fldCharType="end"/>
      </w:r>
    </w:p>
    <w:p w14:paraId="34AAD5AC" w14:textId="77777777" w:rsidR="00883144" w:rsidRPr="006447FA" w:rsidRDefault="000944C9" w:rsidP="00883144">
      <w:pPr>
        <w:pStyle w:val="Titledokumentakods"/>
      </w:pPr>
      <w:r>
        <w:fldChar w:fldCharType="begin"/>
      </w:r>
      <w:r>
        <w:instrText xml:space="preserve"> DOCPROPERTY  _CustomerID  \* MERGEFORMAT </w:instrText>
      </w:r>
      <w:r>
        <w:fldChar w:fldCharType="separate"/>
      </w:r>
      <w:r w:rsidR="005242A3">
        <w:t>VRAA</w:t>
      </w:r>
      <w:r>
        <w:fldChar w:fldCharType="end"/>
      </w:r>
      <w:r w:rsidR="00B91FCD" w:rsidRPr="006447FA">
        <w:t>-</w:t>
      </w:r>
      <w:r>
        <w:fldChar w:fldCharType="begin"/>
      </w:r>
      <w:r>
        <w:instrText xml:space="preserve"> DOCPROPERTY  _ContractNumber  \* MERGEFORMAT </w:instrText>
      </w:r>
      <w:r>
        <w:fldChar w:fldCharType="separate"/>
      </w:r>
      <w:r w:rsidR="005242A3">
        <w:t>6_15_11_58</w:t>
      </w:r>
      <w:r>
        <w:fldChar w:fldCharType="end"/>
      </w:r>
      <w:r w:rsidR="00B91FCD" w:rsidRPr="006447FA">
        <w:t>-</w:t>
      </w:r>
      <w:r>
        <w:fldChar w:fldCharType="begin"/>
      </w:r>
      <w:r>
        <w:instrText xml:space="preserve"> DOCPROPERTY  _ProjectID  \* MERGEFORMAT </w:instrText>
      </w:r>
      <w:r>
        <w:fldChar w:fldCharType="separate"/>
      </w:r>
      <w:r w:rsidR="005242A3">
        <w:t>VISS_2010</w:t>
      </w:r>
      <w:r>
        <w:fldChar w:fldCharType="end"/>
      </w:r>
      <w:r w:rsidR="00B91FCD" w:rsidRPr="006447FA">
        <w:t>-</w:t>
      </w:r>
      <w:r>
        <w:fldChar w:fldCharType="begin"/>
      </w:r>
      <w:r>
        <w:instrText xml:space="preserve"> DOCPROPERTY  _SubjectID  \* MERGEFORMAT </w:instrText>
      </w:r>
      <w:r>
        <w:fldChar w:fldCharType="separate"/>
      </w:r>
      <w:r w:rsidR="005242A3">
        <w:t>VISS_PREZ_IET</w:t>
      </w:r>
      <w:r>
        <w:fldChar w:fldCharType="end"/>
      </w:r>
      <w:r w:rsidR="00B91FCD" w:rsidRPr="006447FA">
        <w:t>-</w:t>
      </w:r>
      <w:r>
        <w:fldChar w:fldCharType="begin"/>
      </w:r>
      <w:r>
        <w:instrText xml:space="preserve"> DOCPROPERTY  _CategoryID  \* MERGEFORMAT </w:instrText>
      </w:r>
      <w:r>
        <w:fldChar w:fldCharType="separate"/>
      </w:r>
      <w:r w:rsidR="005242A3">
        <w:t>KBA</w:t>
      </w:r>
      <w:r>
        <w:fldChar w:fldCharType="end"/>
      </w:r>
    </w:p>
    <w:p w14:paraId="34AAD5AD" w14:textId="77777777" w:rsidR="00083961" w:rsidRPr="006447FA" w:rsidRDefault="000944C9" w:rsidP="00083961">
      <w:pPr>
        <w:pStyle w:val="Titleversija"/>
      </w:pPr>
      <w:r>
        <w:fldChar w:fldCharType="begin"/>
      </w:r>
      <w:r>
        <w:instrText xml:space="preserve"> DOCPROPERTY  _Date  \* MERGEFORMAT</w:instrText>
      </w:r>
      <w:r>
        <w:instrText xml:space="preserve"> </w:instrText>
      </w:r>
      <w:r>
        <w:fldChar w:fldCharType="separate"/>
      </w:r>
      <w:r w:rsidR="005242A3">
        <w:t>07.04.2014.</w:t>
      </w:r>
      <w:r>
        <w:fldChar w:fldCharType="end"/>
      </w:r>
      <w:r w:rsidR="000E3167" w:rsidRPr="006447FA">
        <w:t xml:space="preserve"> versija</w:t>
      </w:r>
      <w:r w:rsidR="006C4173" w:rsidRPr="006447FA">
        <w:t xml:space="preserve"> </w:t>
      </w:r>
      <w:r>
        <w:fldChar w:fldCharType="begin"/>
      </w:r>
      <w:r>
        <w:instrText xml:space="preserve"> DOCPROPERTY  _Version  \* MERGEFORMAT </w:instrText>
      </w:r>
      <w:r>
        <w:fldChar w:fldCharType="separate"/>
      </w:r>
      <w:r w:rsidR="005242A3">
        <w:t>1.12</w:t>
      </w:r>
      <w:r>
        <w:fldChar w:fldCharType="end"/>
      </w:r>
      <w:r w:rsidR="00083961" w:rsidRPr="006447FA">
        <w:t xml:space="preserve"> </w:t>
      </w:r>
    </w:p>
    <w:p w14:paraId="34AAD5AE" w14:textId="77777777" w:rsidR="00FB6D52" w:rsidRPr="006447FA" w:rsidRDefault="00FB6D52" w:rsidP="00083961">
      <w:pPr>
        <w:pStyle w:val="Vieta"/>
      </w:pPr>
    </w:p>
    <w:p w14:paraId="7C61F417" w14:textId="77777777" w:rsidR="000061B6" w:rsidRDefault="000061B6" w:rsidP="00083961">
      <w:pPr>
        <w:pStyle w:val="Vieta"/>
      </w:pPr>
    </w:p>
    <w:p w14:paraId="54DE0A58" w14:textId="77777777" w:rsidR="000061B6" w:rsidRDefault="000061B6" w:rsidP="00083961">
      <w:pPr>
        <w:pStyle w:val="Vieta"/>
      </w:pPr>
    </w:p>
    <w:p w14:paraId="34AAD5AF" w14:textId="2CE7885B" w:rsidR="000E3167" w:rsidRPr="006447FA" w:rsidRDefault="00083961" w:rsidP="00083961">
      <w:pPr>
        <w:pStyle w:val="Vieta"/>
      </w:pPr>
      <w:r w:rsidRPr="006447FA">
        <w:t>Rīgā 201</w:t>
      </w:r>
      <w:r w:rsidR="005242A3">
        <w:t>4</w:t>
      </w:r>
    </w:p>
    <w:tbl>
      <w:tblPr>
        <w:tblW w:w="0" w:type="auto"/>
        <w:jc w:val="center"/>
        <w:tblInd w:w="-1646" w:type="dxa"/>
        <w:tblLayout w:type="fixed"/>
        <w:tblLook w:val="01E0" w:firstRow="1" w:lastRow="1" w:firstColumn="1" w:lastColumn="1" w:noHBand="0" w:noVBand="0"/>
      </w:tblPr>
      <w:tblGrid>
        <w:gridCol w:w="2057"/>
        <w:gridCol w:w="5060"/>
        <w:gridCol w:w="1292"/>
      </w:tblGrid>
      <w:tr w:rsidR="00F26364" w:rsidRPr="006447FA" w14:paraId="34AAD5B3" w14:textId="77777777" w:rsidTr="00F26364">
        <w:trPr>
          <w:trHeight w:val="1040"/>
          <w:jc w:val="center"/>
        </w:trPr>
        <w:tc>
          <w:tcPr>
            <w:tcW w:w="2057" w:type="dxa"/>
            <w:vAlign w:val="center"/>
          </w:tcPr>
          <w:p w14:paraId="34AAD5B0" w14:textId="77777777" w:rsidR="00F26364" w:rsidRPr="006447FA" w:rsidRDefault="00F26364" w:rsidP="00F26364">
            <w:pPr>
              <w:pStyle w:val="Centered"/>
            </w:pPr>
            <w:r w:rsidRPr="006447FA">
              <w:rPr>
                <w:noProof/>
                <w:lang w:eastAsia="lv-LV"/>
              </w:rPr>
              <w:drawing>
                <wp:inline distT="0" distB="0" distL="0" distR="0" wp14:anchorId="34AADA25" wp14:editId="34AADA26">
                  <wp:extent cx="1114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5060" w:type="dxa"/>
            <w:vAlign w:val="center"/>
          </w:tcPr>
          <w:p w14:paraId="34AAD5B1" w14:textId="77777777" w:rsidR="00F26364" w:rsidRPr="006447FA" w:rsidRDefault="00F26364" w:rsidP="00F26364">
            <w:pPr>
              <w:pStyle w:val="Centered"/>
              <w:rPr>
                <w:color w:val="808080"/>
                <w:sz w:val="20"/>
                <w:szCs w:val="20"/>
              </w:rPr>
            </w:pPr>
            <w:r w:rsidRPr="006447FA">
              <w:rPr>
                <w:b/>
                <w:color w:val="17365D"/>
                <w:sz w:val="28"/>
                <w:szCs w:val="48"/>
              </w:rPr>
              <w:t>IEGULDĪJUMS TAVĀ NĀKOTNĒ</w:t>
            </w:r>
          </w:p>
        </w:tc>
        <w:tc>
          <w:tcPr>
            <w:tcW w:w="1292" w:type="dxa"/>
          </w:tcPr>
          <w:p w14:paraId="34AAD5B2" w14:textId="77777777" w:rsidR="00F26364" w:rsidRPr="006447FA" w:rsidRDefault="00F26364" w:rsidP="00F26364">
            <w:pPr>
              <w:pStyle w:val="Centered"/>
              <w:rPr>
                <w:rFonts w:ascii="Verdana" w:hAnsi="Verdana"/>
                <w:color w:val="333333"/>
              </w:rPr>
            </w:pPr>
            <w:r w:rsidRPr="006447FA">
              <w:rPr>
                <w:rFonts w:ascii="Verdana" w:hAnsi="Verdana"/>
                <w:noProof/>
                <w:color w:val="333333"/>
                <w:lang w:eastAsia="lv-LV"/>
              </w:rPr>
              <w:drawing>
                <wp:inline distT="0" distB="0" distL="0" distR="0" wp14:anchorId="34AADA27" wp14:editId="34AADA28">
                  <wp:extent cx="685800" cy="56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bl>
    <w:p w14:paraId="34AAD5B6" w14:textId="77777777" w:rsidR="002916C2" w:rsidRPr="006447FA" w:rsidRDefault="002916C2" w:rsidP="00577EEC">
      <w:pPr>
        <w:sectPr w:rsidR="002916C2" w:rsidRPr="006447FA" w:rsidSect="00066E1C">
          <w:headerReference w:type="default" r:id="rId17"/>
          <w:footerReference w:type="default" r:id="rId18"/>
          <w:type w:val="continuous"/>
          <w:pgSz w:w="11906" w:h="16838" w:code="9"/>
          <w:pgMar w:top="357" w:right="567" w:bottom="539" w:left="720" w:header="340" w:footer="170" w:gutter="0"/>
          <w:cols w:space="708"/>
          <w:titlePg/>
          <w:docGrid w:linePitch="360"/>
        </w:sectPr>
      </w:pPr>
    </w:p>
    <w:p w14:paraId="34AAD5B7" w14:textId="77777777" w:rsidR="007D2574" w:rsidRPr="006447FA" w:rsidRDefault="007D3BB3" w:rsidP="007D2574">
      <w:pPr>
        <w:pStyle w:val="Titleapakprojekta"/>
        <w:tabs>
          <w:tab w:val="left" w:pos="2160"/>
          <w:tab w:val="center" w:pos="4819"/>
        </w:tabs>
        <w:jc w:val="left"/>
      </w:pPr>
      <w:r w:rsidRPr="006447FA">
        <w:lastRenderedPageBreak/>
        <w:tab/>
      </w:r>
      <w:r w:rsidR="007D2574" w:rsidRPr="006447FA">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3F72C3" w:rsidRPr="006447FA" w14:paraId="34AAD5BA" w14:textId="77777777" w:rsidTr="006C4173">
        <w:trPr>
          <w:trHeight w:val="838"/>
        </w:trPr>
        <w:tc>
          <w:tcPr>
            <w:tcW w:w="2376" w:type="dxa"/>
          </w:tcPr>
          <w:p w14:paraId="34AAD5B8" w14:textId="77777777" w:rsidR="003F72C3" w:rsidRPr="006447FA" w:rsidRDefault="003F72C3" w:rsidP="00021632">
            <w:pPr>
              <w:pStyle w:val="Bold"/>
            </w:pPr>
            <w:r w:rsidRPr="006447FA">
              <w:t>Dokumenta ID:</w:t>
            </w:r>
          </w:p>
        </w:tc>
        <w:tc>
          <w:tcPr>
            <w:tcW w:w="7478" w:type="dxa"/>
          </w:tcPr>
          <w:p w14:paraId="34AAD5B9" w14:textId="77777777" w:rsidR="003F72C3" w:rsidRPr="006447FA" w:rsidRDefault="000944C9" w:rsidP="00FB6D52">
            <w:pPr>
              <w:pStyle w:val="Tablebody"/>
            </w:pPr>
            <w:r>
              <w:fldChar w:fldCharType="begin"/>
            </w:r>
            <w:r>
              <w:instrText xml:space="preserve"> DOCPROPERTY  _CustomerID  \* MERGEFORMAT </w:instrText>
            </w:r>
            <w:r>
              <w:fldChar w:fldCharType="separate"/>
            </w:r>
            <w:r w:rsidR="005242A3">
              <w:t>VRAA</w:t>
            </w:r>
            <w:r>
              <w:fldChar w:fldCharType="end"/>
            </w:r>
            <w:r w:rsidR="003F72C3" w:rsidRPr="006447FA">
              <w:t>-</w:t>
            </w:r>
            <w:r>
              <w:fldChar w:fldCharType="begin"/>
            </w:r>
            <w:r>
              <w:instrText xml:space="preserve"> DOCPROPERTY  _ContractNumber  \* MERGEFORMAT </w:instrText>
            </w:r>
            <w:r>
              <w:fldChar w:fldCharType="separate"/>
            </w:r>
            <w:r w:rsidR="005242A3">
              <w:t>6_15_11_58</w:t>
            </w:r>
            <w:r>
              <w:fldChar w:fldCharType="end"/>
            </w:r>
            <w:r w:rsidR="003F72C3" w:rsidRPr="006447FA">
              <w:t>-</w:t>
            </w:r>
            <w:r>
              <w:fldChar w:fldCharType="begin"/>
            </w:r>
            <w:r>
              <w:instrText xml:space="preserve"> DOCPROPERTY  _ProjectID  \* MERGEFORMAT </w:instrText>
            </w:r>
            <w:r>
              <w:fldChar w:fldCharType="separate"/>
            </w:r>
            <w:r w:rsidR="005242A3">
              <w:t>VISS_2010</w:t>
            </w:r>
            <w:r>
              <w:fldChar w:fldCharType="end"/>
            </w:r>
            <w:r w:rsidR="003F72C3" w:rsidRPr="006447FA">
              <w:t>-</w:t>
            </w:r>
            <w:r>
              <w:fldChar w:fldCharType="begin"/>
            </w:r>
            <w:r>
              <w:instrText xml:space="preserve"> DOCPROPERTY  _SubjectID  \* MERGEFORMAT </w:instrText>
            </w:r>
            <w:r>
              <w:fldChar w:fldCharType="separate"/>
            </w:r>
            <w:r w:rsidR="005242A3">
              <w:t>VISS_PREZ_IET</w:t>
            </w:r>
            <w:r>
              <w:fldChar w:fldCharType="end"/>
            </w:r>
            <w:r w:rsidR="003F72C3" w:rsidRPr="006447FA">
              <w:t>-</w:t>
            </w:r>
            <w:r>
              <w:fldChar w:fldCharType="begin"/>
            </w:r>
            <w:r>
              <w:instrText xml:space="preserve"> DOCPROPERTY  _CategoryID  \* MERG</w:instrText>
            </w:r>
            <w:r>
              <w:instrText xml:space="preserve">EFORMAT </w:instrText>
            </w:r>
            <w:r>
              <w:fldChar w:fldCharType="separate"/>
            </w:r>
            <w:r w:rsidR="005242A3">
              <w:t>KBA</w:t>
            </w:r>
            <w:r>
              <w:fldChar w:fldCharType="end"/>
            </w:r>
            <w:r w:rsidR="003F72C3" w:rsidRPr="006447FA">
              <w:t>-V</w:t>
            </w:r>
            <w:r>
              <w:fldChar w:fldCharType="begin"/>
            </w:r>
            <w:r>
              <w:instrText xml:space="preserve"> DOCPROPERTY  _Version  \* MERGEFORMAT </w:instrText>
            </w:r>
            <w:r>
              <w:fldChar w:fldCharType="separate"/>
            </w:r>
            <w:r w:rsidR="005242A3">
              <w:t>1.12</w:t>
            </w:r>
            <w:r>
              <w:fldChar w:fldCharType="end"/>
            </w:r>
            <w:r w:rsidR="00196AFB" w:rsidRPr="006447FA">
              <w:t>-</w:t>
            </w:r>
            <w:r>
              <w:fldChar w:fldCharType="begin"/>
            </w:r>
            <w:r>
              <w:instrText xml:space="preserve"> DOCPROPERTY  _Date  \* MERGEFORMAT </w:instrText>
            </w:r>
            <w:r>
              <w:fldChar w:fldCharType="separate"/>
            </w:r>
            <w:r w:rsidR="005242A3">
              <w:t>07.04.2014.</w:t>
            </w:r>
            <w:r>
              <w:fldChar w:fldCharType="end"/>
            </w:r>
          </w:p>
        </w:tc>
      </w:tr>
      <w:tr w:rsidR="003F72C3" w:rsidRPr="006447FA" w14:paraId="34AAD5C0" w14:textId="77777777" w:rsidTr="00561FBB">
        <w:trPr>
          <w:trHeight w:val="2145"/>
        </w:trPr>
        <w:tc>
          <w:tcPr>
            <w:tcW w:w="2376" w:type="dxa"/>
          </w:tcPr>
          <w:p w14:paraId="34AAD5BB" w14:textId="77777777" w:rsidR="003F72C3" w:rsidRPr="006447FA" w:rsidRDefault="003F72C3" w:rsidP="00021632">
            <w:pPr>
              <w:pStyle w:val="Bold"/>
            </w:pPr>
            <w:r w:rsidRPr="006447FA">
              <w:t>Dokumenta nosaukums:</w:t>
            </w:r>
          </w:p>
        </w:tc>
        <w:tc>
          <w:tcPr>
            <w:tcW w:w="7478" w:type="dxa"/>
          </w:tcPr>
          <w:p w14:paraId="34AAD5BC" w14:textId="77777777" w:rsidR="003F72C3" w:rsidRPr="006447FA" w:rsidRDefault="000944C9" w:rsidP="00FB6D52">
            <w:pPr>
              <w:pStyle w:val="Tablebody"/>
            </w:pPr>
            <w:r>
              <w:fldChar w:fldCharType="begin"/>
            </w:r>
            <w:r>
              <w:instrText xml:space="preserve"> DOCPROPERTY  Title  \* MERGEFORMAT </w:instrText>
            </w:r>
            <w:r>
              <w:fldChar w:fldCharType="separate"/>
            </w:r>
            <w:r w:rsidR="005242A3">
              <w:t>Par Valsts informācijas sistēmu savietotāja, Latvijas valsts portāla www.latvija.lv un elektronisko pakalpojumu izstrāde un uzturēšana</w:t>
            </w:r>
            <w:r>
              <w:fldChar w:fldCharType="end"/>
            </w:r>
            <w:r w:rsidR="003F72C3" w:rsidRPr="006447FA">
              <w:t>.</w:t>
            </w:r>
          </w:p>
          <w:p w14:paraId="34AAD5BD" w14:textId="77777777" w:rsidR="00561FBB" w:rsidRPr="006447FA" w:rsidRDefault="000944C9" w:rsidP="00FB6D52">
            <w:pPr>
              <w:pStyle w:val="Tablebody"/>
            </w:pPr>
            <w:r>
              <w:fldChar w:fldCharType="begin"/>
            </w:r>
            <w:r>
              <w:instrText xml:space="preserve"> DOCPROPERTY  _TitleDala  \* MERGEFORMAT </w:instrText>
            </w:r>
            <w:r>
              <w:fldChar w:fldCharType="separate"/>
            </w:r>
            <w:r w:rsidR="005242A3">
              <w:t>3.daļa "VISS un Portāla jaunu un esošo moduļu papildinājumu izstrāde, ieviešana, garantijas apkalpošana un uzturēšana saskaņā ar tehnisko specifikāciju"</w:t>
            </w:r>
            <w:r>
              <w:fldChar w:fldCharType="end"/>
            </w:r>
            <w:r w:rsidR="00561FBB" w:rsidRPr="006447FA">
              <w:t>.</w:t>
            </w:r>
          </w:p>
          <w:p w14:paraId="34AAD5BE" w14:textId="77777777" w:rsidR="003F72C3" w:rsidRPr="006447FA" w:rsidRDefault="000944C9" w:rsidP="00FB6D52">
            <w:pPr>
              <w:pStyle w:val="Tablebody"/>
            </w:pPr>
            <w:r>
              <w:fldChar w:fldCharType="begin"/>
            </w:r>
            <w:r>
              <w:instrText xml:space="preserve"> DO</w:instrText>
            </w:r>
            <w:r>
              <w:instrText xml:space="preserve">CPROPERTY  Subject  \* MERGEFORMAT </w:instrText>
            </w:r>
            <w:r>
              <w:fldChar w:fldCharType="separate"/>
            </w:r>
            <w:r w:rsidR="005242A3">
              <w:t>VISS portāla prezentācijas ietvars</w:t>
            </w:r>
            <w:r>
              <w:fldChar w:fldCharType="end"/>
            </w:r>
            <w:r w:rsidR="003F72C3" w:rsidRPr="006447FA">
              <w:t>.</w:t>
            </w:r>
          </w:p>
          <w:p w14:paraId="34AAD5BF" w14:textId="77777777" w:rsidR="003F72C3" w:rsidRPr="006447FA" w:rsidRDefault="000944C9" w:rsidP="00FB6D52">
            <w:pPr>
              <w:pStyle w:val="Tablebody"/>
            </w:pPr>
            <w:r>
              <w:fldChar w:fldCharType="begin"/>
            </w:r>
            <w:r>
              <w:instrText xml:space="preserve"> DOCPROPERTY  Category  \* MERGEFORMAT </w:instrText>
            </w:r>
            <w:r>
              <w:fldChar w:fldCharType="separate"/>
            </w:r>
            <w:r w:rsidR="005242A3">
              <w:t>Koplietojuma bibliotēku apraksts</w:t>
            </w:r>
            <w:r>
              <w:fldChar w:fldCharType="end"/>
            </w:r>
            <w:r w:rsidR="003F72C3" w:rsidRPr="006447FA">
              <w:t>.</w:t>
            </w:r>
          </w:p>
        </w:tc>
      </w:tr>
      <w:tr w:rsidR="003F72C3" w:rsidRPr="006447FA" w14:paraId="34AAD5C3" w14:textId="77777777" w:rsidTr="006C4173">
        <w:trPr>
          <w:trHeight w:val="855"/>
        </w:trPr>
        <w:tc>
          <w:tcPr>
            <w:tcW w:w="2376" w:type="dxa"/>
          </w:tcPr>
          <w:p w14:paraId="34AAD5C1" w14:textId="77777777" w:rsidR="003F72C3" w:rsidRPr="006447FA" w:rsidRDefault="003F72C3" w:rsidP="00021632">
            <w:pPr>
              <w:pStyle w:val="Bold"/>
            </w:pPr>
            <w:r w:rsidRPr="006447FA">
              <w:t>Dokumenta kods:</w:t>
            </w:r>
          </w:p>
        </w:tc>
        <w:tc>
          <w:tcPr>
            <w:tcW w:w="7478" w:type="dxa"/>
          </w:tcPr>
          <w:p w14:paraId="34AAD5C2" w14:textId="77777777" w:rsidR="003F72C3" w:rsidRPr="006447FA" w:rsidRDefault="000944C9" w:rsidP="00FB6D52">
            <w:pPr>
              <w:pStyle w:val="Tablebody"/>
            </w:pPr>
            <w:r>
              <w:fldChar w:fldCharType="begin"/>
            </w:r>
            <w:r>
              <w:instrText xml:space="preserve"> DOCPROPERTY  _CustomerID  \* MERGEFORMAT </w:instrText>
            </w:r>
            <w:r>
              <w:fldChar w:fldCharType="separate"/>
            </w:r>
            <w:r w:rsidR="005242A3">
              <w:t>VRAA</w:t>
            </w:r>
            <w:r>
              <w:fldChar w:fldCharType="end"/>
            </w:r>
            <w:r w:rsidR="003F72C3" w:rsidRPr="006447FA">
              <w:t>-</w:t>
            </w:r>
            <w:r>
              <w:fldChar w:fldCharType="begin"/>
            </w:r>
            <w:r>
              <w:instrText xml:space="preserve"> DOCPROPERTY  _ContractNumber  \* MERGEFORMAT </w:instrText>
            </w:r>
            <w:r>
              <w:fldChar w:fldCharType="separate"/>
            </w:r>
            <w:r w:rsidR="005242A3">
              <w:t>6_15_11_58</w:t>
            </w:r>
            <w:r>
              <w:fldChar w:fldCharType="end"/>
            </w:r>
            <w:r w:rsidR="003F72C3" w:rsidRPr="006447FA">
              <w:t>-</w:t>
            </w:r>
            <w:r>
              <w:fldChar w:fldCharType="begin"/>
            </w:r>
            <w:r>
              <w:instrText xml:space="preserve"> DOCPROPERTY  _ProjectID  \* MERGEFORMAT </w:instrText>
            </w:r>
            <w:r>
              <w:fldChar w:fldCharType="separate"/>
            </w:r>
            <w:r w:rsidR="005242A3">
              <w:t>VISS_2010</w:t>
            </w:r>
            <w:r>
              <w:fldChar w:fldCharType="end"/>
            </w:r>
            <w:r w:rsidR="003F72C3" w:rsidRPr="006447FA">
              <w:t>-</w:t>
            </w:r>
            <w:r>
              <w:fldChar w:fldCharType="begin"/>
            </w:r>
            <w:r>
              <w:instrText xml:space="preserve"> DOCPROPERTY  _SubjectID  \* MERGEFORMAT </w:instrText>
            </w:r>
            <w:r>
              <w:fldChar w:fldCharType="separate"/>
            </w:r>
            <w:r w:rsidR="005242A3">
              <w:t>VISS_PREZ_IET</w:t>
            </w:r>
            <w:r>
              <w:fldChar w:fldCharType="end"/>
            </w:r>
            <w:r w:rsidR="003F72C3" w:rsidRPr="006447FA">
              <w:t>-</w:t>
            </w:r>
            <w:r>
              <w:fldChar w:fldCharType="begin"/>
            </w:r>
            <w:r>
              <w:instrText xml:space="preserve"> DOCPROPERTY  _CategoryID  \* MERGEFORMAT </w:instrText>
            </w:r>
            <w:r>
              <w:fldChar w:fldCharType="separate"/>
            </w:r>
            <w:r w:rsidR="005242A3">
              <w:t>KBA</w:t>
            </w:r>
            <w:r>
              <w:fldChar w:fldCharType="end"/>
            </w:r>
          </w:p>
        </w:tc>
      </w:tr>
      <w:tr w:rsidR="003F72C3" w:rsidRPr="006447FA" w14:paraId="34AAD5C6" w14:textId="77777777" w:rsidTr="006C4173">
        <w:trPr>
          <w:trHeight w:val="853"/>
        </w:trPr>
        <w:tc>
          <w:tcPr>
            <w:tcW w:w="2376" w:type="dxa"/>
          </w:tcPr>
          <w:p w14:paraId="34AAD5C4" w14:textId="77777777" w:rsidR="003F72C3" w:rsidRPr="006447FA" w:rsidRDefault="003F72C3" w:rsidP="00021632">
            <w:pPr>
              <w:pStyle w:val="Bold"/>
            </w:pPr>
            <w:r w:rsidRPr="006447FA">
              <w:t>Versija:</w:t>
            </w:r>
          </w:p>
        </w:tc>
        <w:tc>
          <w:tcPr>
            <w:tcW w:w="7478" w:type="dxa"/>
          </w:tcPr>
          <w:p w14:paraId="34AAD5C5" w14:textId="77777777" w:rsidR="003F72C3" w:rsidRPr="006447FA" w:rsidRDefault="003F72C3" w:rsidP="00FB6D52">
            <w:pPr>
              <w:pStyle w:val="Tablebody"/>
            </w:pPr>
            <w:r w:rsidRPr="006447FA">
              <w:t xml:space="preserve">Versija </w:t>
            </w:r>
            <w:r w:rsidR="000944C9">
              <w:fldChar w:fldCharType="begin"/>
            </w:r>
            <w:r w:rsidR="000944C9">
              <w:instrText xml:space="preserve"> DOCPROPERTY  _Ve</w:instrText>
            </w:r>
            <w:r w:rsidR="000944C9">
              <w:instrText xml:space="preserve">rsion  \* MERGEFORMAT </w:instrText>
            </w:r>
            <w:r w:rsidR="000944C9">
              <w:fldChar w:fldCharType="separate"/>
            </w:r>
            <w:r w:rsidR="005242A3">
              <w:t>1.12</w:t>
            </w:r>
            <w:r w:rsidR="000944C9">
              <w:fldChar w:fldCharType="end"/>
            </w:r>
            <w:r w:rsidRPr="006447FA">
              <w:t xml:space="preserve">, Laidiens </w:t>
            </w:r>
            <w:r w:rsidR="000944C9">
              <w:fldChar w:fldCharType="begin"/>
            </w:r>
            <w:r w:rsidR="000944C9">
              <w:instrText xml:space="preserve"> DOCPROPERTY  _Date  \* MERGEFORMAT </w:instrText>
            </w:r>
            <w:r w:rsidR="000944C9">
              <w:fldChar w:fldCharType="separate"/>
            </w:r>
            <w:r w:rsidR="005242A3">
              <w:t>07.04.2014.</w:t>
            </w:r>
            <w:r w:rsidR="000944C9">
              <w:fldChar w:fldCharType="end"/>
            </w:r>
            <w:r w:rsidRPr="006447FA">
              <w:t xml:space="preserve"> (saīsināti V</w:t>
            </w:r>
            <w:r w:rsidR="000944C9">
              <w:fldChar w:fldCharType="begin"/>
            </w:r>
            <w:r w:rsidR="000944C9">
              <w:instrText xml:space="preserve"> DOCPROPERTY  _Version  \* MERGEFORMAT </w:instrText>
            </w:r>
            <w:r w:rsidR="000944C9">
              <w:fldChar w:fldCharType="separate"/>
            </w:r>
            <w:r w:rsidR="005242A3">
              <w:t>1.12</w:t>
            </w:r>
            <w:r w:rsidR="000944C9">
              <w:fldChar w:fldCharType="end"/>
            </w:r>
            <w:r w:rsidRPr="006447FA">
              <w:t xml:space="preserve"> </w:t>
            </w:r>
            <w:r w:rsidR="000944C9">
              <w:fldChar w:fldCharType="begin"/>
            </w:r>
            <w:r w:rsidR="000944C9">
              <w:instrText xml:space="preserve"> DOCPROPERTY  _Date  \* MERGEFORMAT </w:instrText>
            </w:r>
            <w:r w:rsidR="000944C9">
              <w:fldChar w:fldCharType="separate"/>
            </w:r>
            <w:r w:rsidR="005242A3">
              <w:t>07.04.2014.</w:t>
            </w:r>
            <w:r w:rsidR="000944C9">
              <w:fldChar w:fldCharType="end"/>
            </w:r>
            <w:r w:rsidRPr="006447FA">
              <w:t>)</w:t>
            </w:r>
          </w:p>
        </w:tc>
      </w:tr>
    </w:tbl>
    <w:p w14:paraId="34AAD5C7" w14:textId="77777777" w:rsidR="007D2574" w:rsidRPr="006447FA" w:rsidRDefault="007D2574" w:rsidP="003F72C3">
      <w:pPr>
        <w:pStyle w:val="TitleSaskanosana"/>
      </w:pPr>
      <w:r w:rsidRPr="006447FA">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6447FA" w14:paraId="34AAD5CC" w14:textId="77777777" w:rsidTr="006C4173">
        <w:tc>
          <w:tcPr>
            <w:tcW w:w="2376" w:type="dxa"/>
            <w:tcBorders>
              <w:bottom w:val="single" w:sz="6" w:space="0" w:color="000000"/>
              <w:right w:val="single" w:sz="6" w:space="0" w:color="000000"/>
            </w:tcBorders>
            <w:shd w:val="clear" w:color="auto" w:fill="auto"/>
            <w:vAlign w:val="center"/>
          </w:tcPr>
          <w:p w14:paraId="34AAD5C8" w14:textId="77777777" w:rsidR="007D2574" w:rsidRPr="006447FA" w:rsidRDefault="007D2574" w:rsidP="00021632">
            <w:pPr>
              <w:pStyle w:val="Bold"/>
            </w:pPr>
            <w:r w:rsidRPr="006447FA">
              <w:t>Organizācija</w:t>
            </w:r>
          </w:p>
        </w:tc>
        <w:tc>
          <w:tcPr>
            <w:tcW w:w="3852" w:type="dxa"/>
            <w:tcBorders>
              <w:bottom w:val="single" w:sz="6" w:space="0" w:color="000000"/>
              <w:right w:val="single" w:sz="4" w:space="0" w:color="auto"/>
            </w:tcBorders>
            <w:shd w:val="clear" w:color="auto" w:fill="auto"/>
            <w:vAlign w:val="center"/>
          </w:tcPr>
          <w:p w14:paraId="34AAD5C9" w14:textId="77777777" w:rsidR="007D2574" w:rsidRPr="006447FA" w:rsidRDefault="007D2574" w:rsidP="00021632">
            <w:pPr>
              <w:pStyle w:val="Bold"/>
            </w:pPr>
            <w:r w:rsidRPr="006447FA">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34AAD5CA" w14:textId="77777777" w:rsidR="007D2574" w:rsidRPr="006447FA" w:rsidRDefault="007D2574" w:rsidP="00021632">
            <w:pPr>
              <w:pStyle w:val="Bold"/>
            </w:pPr>
            <w:r w:rsidRPr="006447FA">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34AAD5CB" w14:textId="77777777" w:rsidR="007D2574" w:rsidRPr="006447FA" w:rsidRDefault="007D2574" w:rsidP="00021632">
            <w:pPr>
              <w:pStyle w:val="Bold"/>
            </w:pPr>
            <w:r w:rsidRPr="006447FA">
              <w:t>Paraksts</w:t>
            </w:r>
          </w:p>
        </w:tc>
      </w:tr>
      <w:tr w:rsidR="007D2574" w:rsidRPr="006447FA" w14:paraId="34AAD5D1" w14:textId="77777777" w:rsidTr="006C4173">
        <w:trPr>
          <w:trHeight w:val="877"/>
        </w:trPr>
        <w:tc>
          <w:tcPr>
            <w:tcW w:w="2376" w:type="dxa"/>
            <w:tcBorders>
              <w:right w:val="single" w:sz="6" w:space="0" w:color="000000"/>
            </w:tcBorders>
            <w:shd w:val="clear" w:color="auto" w:fill="auto"/>
          </w:tcPr>
          <w:p w14:paraId="34AAD5CD" w14:textId="77777777" w:rsidR="007D2574" w:rsidRPr="006447FA" w:rsidRDefault="000944C9" w:rsidP="00577EEC">
            <w:pPr>
              <w:pStyle w:val="Tablebody"/>
              <w:jc w:val="left"/>
            </w:pPr>
            <w:r>
              <w:fldChar w:fldCharType="begin"/>
            </w:r>
            <w:r>
              <w:instrText xml:space="preserve"> DOCPROPERTY  _CustomerTitle  \* MERGEFORMAT </w:instrText>
            </w:r>
            <w:r>
              <w:fldChar w:fldCharType="separate"/>
            </w:r>
            <w:r w:rsidR="005242A3">
              <w:t>Valsts reģionālās attīstības aģentūra</w:t>
            </w:r>
            <w:r>
              <w:fldChar w:fldCharType="end"/>
            </w:r>
          </w:p>
        </w:tc>
        <w:tc>
          <w:tcPr>
            <w:tcW w:w="3852" w:type="dxa"/>
            <w:tcBorders>
              <w:right w:val="single" w:sz="4" w:space="0" w:color="auto"/>
            </w:tcBorders>
            <w:shd w:val="clear" w:color="auto" w:fill="auto"/>
          </w:tcPr>
          <w:p w14:paraId="34AAD5CE" w14:textId="35EC1309" w:rsidR="007D2574" w:rsidRPr="006447FA" w:rsidRDefault="000061B6" w:rsidP="00FB6D52">
            <w:pPr>
              <w:pStyle w:val="Tablebody"/>
            </w:pPr>
            <w:r>
              <w:t>Atbildīgā persona</w:t>
            </w:r>
            <w:r w:rsidR="007D2574" w:rsidRPr="006447FA">
              <w:t xml:space="preserve"> no Pasūtītāja puses</w:t>
            </w:r>
          </w:p>
        </w:tc>
        <w:tc>
          <w:tcPr>
            <w:tcW w:w="1512" w:type="dxa"/>
            <w:tcBorders>
              <w:left w:val="single" w:sz="4" w:space="0" w:color="auto"/>
              <w:right w:val="single" w:sz="4" w:space="0" w:color="auto"/>
            </w:tcBorders>
            <w:shd w:val="clear" w:color="auto" w:fill="auto"/>
          </w:tcPr>
          <w:p w14:paraId="34AAD5CF" w14:textId="77777777" w:rsidR="007D2574" w:rsidRPr="006447FA" w:rsidRDefault="007D2574" w:rsidP="00021632">
            <w:pPr>
              <w:pStyle w:val="Tablebody"/>
            </w:pPr>
          </w:p>
        </w:tc>
        <w:tc>
          <w:tcPr>
            <w:tcW w:w="2094" w:type="dxa"/>
            <w:tcBorders>
              <w:left w:val="single" w:sz="4" w:space="0" w:color="auto"/>
              <w:right w:val="nil"/>
            </w:tcBorders>
            <w:shd w:val="clear" w:color="auto" w:fill="auto"/>
          </w:tcPr>
          <w:p w14:paraId="34AAD5D0" w14:textId="77777777" w:rsidR="007D2574" w:rsidRPr="006447FA" w:rsidRDefault="007D2574" w:rsidP="00021632">
            <w:pPr>
              <w:pStyle w:val="Tablebody"/>
            </w:pPr>
          </w:p>
        </w:tc>
      </w:tr>
      <w:tr w:rsidR="007D2574" w:rsidRPr="006447FA" w14:paraId="34AAD5D6" w14:textId="77777777" w:rsidTr="006C4173">
        <w:trPr>
          <w:trHeight w:val="1005"/>
        </w:trPr>
        <w:tc>
          <w:tcPr>
            <w:tcW w:w="2376" w:type="dxa"/>
            <w:tcBorders>
              <w:right w:val="single" w:sz="6" w:space="0" w:color="000000"/>
            </w:tcBorders>
            <w:shd w:val="clear" w:color="auto" w:fill="auto"/>
          </w:tcPr>
          <w:p w14:paraId="34AAD5D2" w14:textId="77777777" w:rsidR="007D2574" w:rsidRPr="006447FA" w:rsidRDefault="000944C9" w:rsidP="00FB6D52">
            <w:pPr>
              <w:pStyle w:val="Tablebody"/>
            </w:pPr>
            <w:r>
              <w:fldChar w:fldCharType="begin"/>
            </w:r>
            <w:r>
              <w:instrText xml:space="preserve"> DOCPROPERTY  Company  \* MERGEFORMAT </w:instrText>
            </w:r>
            <w:r>
              <w:fldChar w:fldCharType="separate"/>
            </w:r>
            <w:r w:rsidR="005242A3">
              <w:t>SIA "ABC software"</w:t>
            </w:r>
            <w:r>
              <w:fldChar w:fldCharType="end"/>
            </w:r>
          </w:p>
        </w:tc>
        <w:tc>
          <w:tcPr>
            <w:tcW w:w="3852" w:type="dxa"/>
            <w:tcBorders>
              <w:right w:val="single" w:sz="4" w:space="0" w:color="auto"/>
            </w:tcBorders>
            <w:shd w:val="clear" w:color="auto" w:fill="auto"/>
          </w:tcPr>
          <w:p w14:paraId="34AAD5D3" w14:textId="77777777" w:rsidR="007D2574" w:rsidRPr="006447FA" w:rsidRDefault="000944C9" w:rsidP="00FB6D52">
            <w:pPr>
              <w:pStyle w:val="Tablebody"/>
            </w:pPr>
            <w:r>
              <w:fldChar w:fldCharType="begin"/>
            </w:r>
            <w:r>
              <w:instrText xml:space="preserve"> DOCPROPERTY  Manager  \* MERGEFORMAT </w:instrText>
            </w:r>
            <w:r>
              <w:fldChar w:fldCharType="separate"/>
            </w:r>
            <w:r w:rsidR="005242A3">
              <w:t>J.Korņijenko</w:t>
            </w:r>
            <w:r>
              <w:fldChar w:fldCharType="end"/>
            </w:r>
            <w:r w:rsidR="007D2574" w:rsidRPr="006447FA">
              <w:t xml:space="preserve">, projekta vadītājs </w:t>
            </w:r>
            <w:r w:rsidR="00561FBB" w:rsidRPr="006447FA">
              <w:t xml:space="preserve">par tehniskiem jautājumiem </w:t>
            </w:r>
            <w:r w:rsidR="007D2574" w:rsidRPr="006447FA">
              <w:t>no Izpildītāja puses</w:t>
            </w:r>
          </w:p>
        </w:tc>
        <w:tc>
          <w:tcPr>
            <w:tcW w:w="1512" w:type="dxa"/>
            <w:tcBorders>
              <w:left w:val="single" w:sz="4" w:space="0" w:color="auto"/>
              <w:right w:val="single" w:sz="4" w:space="0" w:color="auto"/>
            </w:tcBorders>
            <w:shd w:val="clear" w:color="auto" w:fill="auto"/>
          </w:tcPr>
          <w:p w14:paraId="34AAD5D4" w14:textId="77777777" w:rsidR="007D2574" w:rsidRPr="006447FA" w:rsidRDefault="000944C9" w:rsidP="00FB6D52">
            <w:pPr>
              <w:pStyle w:val="Tablebody"/>
            </w:pPr>
            <w:r>
              <w:fldChar w:fldCharType="begin"/>
            </w:r>
            <w:r>
              <w:instrText xml:space="preserve"> DOCPROPERTY  _Date  \* MERGEFORMAT </w:instrText>
            </w:r>
            <w:r>
              <w:fldChar w:fldCharType="separate"/>
            </w:r>
            <w:r w:rsidR="005242A3">
              <w:t>07.04.2014.</w:t>
            </w:r>
            <w:r>
              <w:fldChar w:fldCharType="end"/>
            </w:r>
          </w:p>
        </w:tc>
        <w:tc>
          <w:tcPr>
            <w:tcW w:w="2094" w:type="dxa"/>
            <w:tcBorders>
              <w:left w:val="single" w:sz="4" w:space="0" w:color="auto"/>
              <w:right w:val="nil"/>
            </w:tcBorders>
            <w:shd w:val="clear" w:color="auto" w:fill="auto"/>
          </w:tcPr>
          <w:p w14:paraId="34AAD5D5" w14:textId="77777777" w:rsidR="007D2574" w:rsidRPr="006447FA" w:rsidRDefault="007D2574" w:rsidP="00021632">
            <w:pPr>
              <w:pStyle w:val="Tablebody"/>
            </w:pPr>
          </w:p>
        </w:tc>
      </w:tr>
      <w:tr w:rsidR="007D2574" w:rsidRPr="006447FA" w14:paraId="34AAD5DB"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34AAD5D7" w14:textId="77777777" w:rsidR="007D2574" w:rsidRPr="006447FA" w:rsidRDefault="000944C9" w:rsidP="00FB6D52">
            <w:pPr>
              <w:pStyle w:val="Tablebody"/>
            </w:pPr>
            <w:r>
              <w:fldChar w:fldCharType="begin"/>
            </w:r>
            <w:r>
              <w:instrText xml:space="preserve"> DOCPROPERTY  Company  \* MERGEFORMAT </w:instrText>
            </w:r>
            <w:r>
              <w:fldChar w:fldCharType="separate"/>
            </w:r>
            <w:r w:rsidR="005242A3">
              <w:t>SIA "ABC software"</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34AAD5D8" w14:textId="548D27DE" w:rsidR="007D2574" w:rsidRPr="006447FA" w:rsidRDefault="006C4258" w:rsidP="00FB6D52">
            <w:pPr>
              <w:pStyle w:val="Tablebody"/>
            </w:pPr>
            <w:r>
              <w:t>M.Pētersons</w:t>
            </w:r>
            <w:r w:rsidR="007D2574" w:rsidRPr="006447FA">
              <w:t>,</w:t>
            </w:r>
            <w:r w:rsidR="00561FBB" w:rsidRPr="006447FA">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34AAD5D9" w14:textId="77777777" w:rsidR="007D2574" w:rsidRPr="006447FA" w:rsidRDefault="000944C9" w:rsidP="00FB6D52">
            <w:pPr>
              <w:pStyle w:val="Tablebody"/>
            </w:pPr>
            <w:r>
              <w:fldChar w:fldCharType="begin"/>
            </w:r>
            <w:r>
              <w:instrText xml:space="preserve"> DOCPROPERTY  _Date  \* MERGEFORMAT </w:instrText>
            </w:r>
            <w:r>
              <w:fldChar w:fldCharType="separate"/>
            </w:r>
            <w:r w:rsidR="005242A3">
              <w:t>07.04.2014.</w:t>
            </w:r>
            <w:r>
              <w:fldChar w:fldCharType="end"/>
            </w:r>
          </w:p>
        </w:tc>
        <w:tc>
          <w:tcPr>
            <w:tcW w:w="2094" w:type="dxa"/>
            <w:tcBorders>
              <w:top w:val="nil"/>
              <w:left w:val="single" w:sz="4" w:space="0" w:color="auto"/>
              <w:bottom w:val="nil"/>
              <w:right w:val="nil"/>
              <w:tl2br w:val="nil"/>
              <w:tr2bl w:val="nil"/>
            </w:tcBorders>
            <w:shd w:val="clear" w:color="auto" w:fill="auto"/>
          </w:tcPr>
          <w:p w14:paraId="34AAD5DA" w14:textId="77777777" w:rsidR="007D2574" w:rsidRPr="006447FA" w:rsidRDefault="007D2574" w:rsidP="00021632">
            <w:pPr>
              <w:pStyle w:val="Tablebody"/>
            </w:pPr>
          </w:p>
        </w:tc>
      </w:tr>
      <w:tr w:rsidR="007D2574" w:rsidRPr="006447FA" w14:paraId="34AAD5E0"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34AAD5DC" w14:textId="77777777" w:rsidR="007D2574" w:rsidRPr="006447FA" w:rsidRDefault="000944C9" w:rsidP="00FB6D52">
            <w:pPr>
              <w:pStyle w:val="Tablebody"/>
            </w:pPr>
            <w:r>
              <w:fldChar w:fldCharType="begin"/>
            </w:r>
            <w:r>
              <w:instrText xml:space="preserve"> DOCPROPERTY  Company  \* MERGEFORMAT </w:instrText>
            </w:r>
            <w:r>
              <w:fldChar w:fldCharType="separate"/>
            </w:r>
            <w:r w:rsidR="005242A3">
              <w:t>SIA "ABC software"</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34AAD5DD" w14:textId="77777777" w:rsidR="007D2574" w:rsidRPr="006447FA" w:rsidRDefault="007D2574" w:rsidP="00FB6D52">
            <w:pPr>
              <w:pStyle w:val="Tablebody"/>
            </w:pPr>
            <w:r w:rsidRPr="006447FA">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34AAD5DE" w14:textId="77777777" w:rsidR="007D2574" w:rsidRPr="006447FA" w:rsidRDefault="000944C9" w:rsidP="00FB6D52">
            <w:pPr>
              <w:pStyle w:val="Tablebody"/>
            </w:pPr>
            <w:r>
              <w:fldChar w:fldCharType="begin"/>
            </w:r>
            <w:r>
              <w:instrText xml:space="preserve"> DOCPROPERTY  _Date  \* MERGEFORMAT </w:instrText>
            </w:r>
            <w:r>
              <w:fldChar w:fldCharType="separate"/>
            </w:r>
            <w:r w:rsidR="005242A3">
              <w:t>07.04.2014.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34AAD5DF" w14:textId="77777777" w:rsidR="007D2574" w:rsidRPr="006447FA" w:rsidRDefault="007D2574" w:rsidP="00021632">
            <w:pPr>
              <w:pStyle w:val="Tablebody"/>
            </w:pPr>
          </w:p>
        </w:tc>
      </w:tr>
    </w:tbl>
    <w:p w14:paraId="34AAD5E1" w14:textId="77777777" w:rsidR="00196AFB" w:rsidRPr="006447FA" w:rsidRDefault="00196AFB" w:rsidP="00196AFB">
      <w:pPr>
        <w:pStyle w:val="Atstarpe"/>
      </w:pPr>
    </w:p>
    <w:p w14:paraId="34AAD5E2" w14:textId="77777777" w:rsidR="007D2574" w:rsidRPr="006447FA" w:rsidRDefault="007D2574" w:rsidP="00196AFB">
      <w:pPr>
        <w:pStyle w:val="Titleapakprojekta"/>
      </w:pPr>
      <w:r w:rsidRPr="006447FA">
        <w:br w:type="page"/>
      </w:r>
      <w:r w:rsidRPr="006447FA">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3"/>
        <w:gridCol w:w="1312"/>
        <w:gridCol w:w="3990"/>
        <w:gridCol w:w="1985"/>
        <w:gridCol w:w="1524"/>
      </w:tblGrid>
      <w:tr w:rsidR="00E85433" w:rsidRPr="006447FA" w14:paraId="34AAD5E8" w14:textId="77777777" w:rsidTr="00294646">
        <w:trPr>
          <w:jc w:val="center"/>
        </w:trPr>
        <w:tc>
          <w:tcPr>
            <w:tcW w:w="1043" w:type="dxa"/>
            <w:tcBorders>
              <w:bottom w:val="single" w:sz="6" w:space="0" w:color="000000"/>
              <w:right w:val="single" w:sz="6" w:space="0" w:color="000000"/>
            </w:tcBorders>
            <w:shd w:val="clear" w:color="auto" w:fill="auto"/>
            <w:vAlign w:val="center"/>
          </w:tcPr>
          <w:p w14:paraId="34AAD5E3" w14:textId="77777777" w:rsidR="00E85433" w:rsidRPr="006447FA" w:rsidRDefault="00E85433" w:rsidP="00021632">
            <w:pPr>
              <w:pStyle w:val="Bold"/>
            </w:pPr>
            <w:r w:rsidRPr="006447FA">
              <w:t>Versija</w:t>
            </w:r>
          </w:p>
        </w:tc>
        <w:tc>
          <w:tcPr>
            <w:tcW w:w="1312" w:type="dxa"/>
            <w:tcBorders>
              <w:bottom w:val="single" w:sz="6" w:space="0" w:color="000000"/>
              <w:right w:val="single" w:sz="4" w:space="0" w:color="auto"/>
            </w:tcBorders>
            <w:shd w:val="clear" w:color="auto" w:fill="auto"/>
            <w:vAlign w:val="center"/>
          </w:tcPr>
          <w:p w14:paraId="34AAD5E4" w14:textId="77777777" w:rsidR="00E85433" w:rsidRPr="006447FA" w:rsidRDefault="00E85433" w:rsidP="00021632">
            <w:pPr>
              <w:pStyle w:val="Bold"/>
            </w:pPr>
            <w:r w:rsidRPr="006447FA">
              <w:t>Datums</w:t>
            </w:r>
          </w:p>
        </w:tc>
        <w:tc>
          <w:tcPr>
            <w:tcW w:w="3990" w:type="dxa"/>
            <w:tcBorders>
              <w:top w:val="single" w:sz="12" w:space="0" w:color="000000"/>
              <w:left w:val="single" w:sz="4" w:space="0" w:color="auto"/>
              <w:bottom w:val="single" w:sz="6" w:space="0" w:color="000000"/>
              <w:right w:val="single" w:sz="4" w:space="0" w:color="auto"/>
            </w:tcBorders>
            <w:shd w:val="clear" w:color="auto" w:fill="auto"/>
            <w:vAlign w:val="center"/>
          </w:tcPr>
          <w:p w14:paraId="34AAD5E5" w14:textId="77777777" w:rsidR="00E85433" w:rsidRPr="006447FA" w:rsidRDefault="00E85433" w:rsidP="00021632">
            <w:pPr>
              <w:pStyle w:val="Bold"/>
            </w:pPr>
            <w:r w:rsidRPr="006447FA">
              <w:t>Apraksts</w:t>
            </w:r>
          </w:p>
        </w:tc>
        <w:tc>
          <w:tcPr>
            <w:tcW w:w="1985" w:type="dxa"/>
            <w:tcBorders>
              <w:left w:val="single" w:sz="4" w:space="0" w:color="auto"/>
              <w:bottom w:val="single" w:sz="6" w:space="0" w:color="000000"/>
            </w:tcBorders>
            <w:shd w:val="clear" w:color="auto" w:fill="auto"/>
          </w:tcPr>
          <w:p w14:paraId="34AAD5E6" w14:textId="77777777" w:rsidR="00E85433" w:rsidRPr="006447FA" w:rsidRDefault="00E85433" w:rsidP="005C1B82">
            <w:pPr>
              <w:pStyle w:val="Bold"/>
            </w:pPr>
            <w:r w:rsidRPr="006447FA">
              <w:t>Organizācija</w:t>
            </w:r>
          </w:p>
        </w:tc>
        <w:tc>
          <w:tcPr>
            <w:tcW w:w="1524" w:type="dxa"/>
            <w:tcBorders>
              <w:left w:val="single" w:sz="4" w:space="0" w:color="auto"/>
              <w:bottom w:val="single" w:sz="6" w:space="0" w:color="000000"/>
            </w:tcBorders>
            <w:vAlign w:val="center"/>
          </w:tcPr>
          <w:p w14:paraId="34AAD5E7" w14:textId="77777777" w:rsidR="00E85433" w:rsidRPr="006447FA" w:rsidRDefault="00E85433" w:rsidP="005C1B82">
            <w:pPr>
              <w:pStyle w:val="Bold"/>
            </w:pPr>
            <w:r w:rsidRPr="006447FA">
              <w:t>Autors</w:t>
            </w:r>
          </w:p>
        </w:tc>
      </w:tr>
      <w:tr w:rsidR="007D4B5C" w:rsidRPr="006447FA" w14:paraId="34AAD5EE" w14:textId="77777777" w:rsidTr="00294646">
        <w:trPr>
          <w:jc w:val="center"/>
        </w:trPr>
        <w:tc>
          <w:tcPr>
            <w:tcW w:w="1043" w:type="dxa"/>
            <w:tcBorders>
              <w:top w:val="nil"/>
              <w:left w:val="nil"/>
              <w:bottom w:val="nil"/>
              <w:right w:val="single" w:sz="4" w:space="0" w:color="auto"/>
              <w:tl2br w:val="nil"/>
              <w:tr2bl w:val="nil"/>
            </w:tcBorders>
            <w:shd w:val="clear" w:color="auto" w:fill="auto"/>
          </w:tcPr>
          <w:p w14:paraId="34AAD5E9" w14:textId="77777777" w:rsidR="007D4B5C" w:rsidRPr="006447FA" w:rsidRDefault="007D4B5C" w:rsidP="007D4B5C">
            <w:pPr>
              <w:pStyle w:val="Tablebody"/>
              <w:rPr>
                <w:szCs w:val="20"/>
              </w:rPr>
            </w:pPr>
            <w:r w:rsidRPr="006447FA">
              <w:rPr>
                <w:szCs w:val="20"/>
              </w:rPr>
              <w:t>1.00</w:t>
            </w:r>
          </w:p>
        </w:tc>
        <w:tc>
          <w:tcPr>
            <w:tcW w:w="1312" w:type="dxa"/>
            <w:tcBorders>
              <w:top w:val="nil"/>
              <w:left w:val="single" w:sz="4" w:space="0" w:color="auto"/>
              <w:bottom w:val="nil"/>
              <w:right w:val="single" w:sz="4" w:space="0" w:color="auto"/>
              <w:tl2br w:val="nil"/>
              <w:tr2bl w:val="nil"/>
            </w:tcBorders>
            <w:shd w:val="clear" w:color="auto" w:fill="auto"/>
          </w:tcPr>
          <w:p w14:paraId="34AAD5EA" w14:textId="3CA30DAC" w:rsidR="007D4B5C" w:rsidRPr="006447FA" w:rsidRDefault="00F829F9" w:rsidP="00F829F9">
            <w:pPr>
              <w:pStyle w:val="Tablebody"/>
              <w:rPr>
                <w:szCs w:val="20"/>
              </w:rPr>
            </w:pPr>
            <w:r w:rsidRPr="006447FA">
              <w:rPr>
                <w:szCs w:val="20"/>
              </w:rPr>
              <w:t>28</w:t>
            </w:r>
            <w:r w:rsidR="00D26D19" w:rsidRPr="006447FA">
              <w:rPr>
                <w:szCs w:val="20"/>
              </w:rPr>
              <w:t>.0</w:t>
            </w:r>
            <w:r w:rsidRPr="006447FA">
              <w:rPr>
                <w:szCs w:val="20"/>
              </w:rPr>
              <w:t>3</w:t>
            </w:r>
            <w:r w:rsidR="00D26D19" w:rsidRPr="006447FA">
              <w:rPr>
                <w:szCs w:val="20"/>
              </w:rPr>
              <w:t>.2012</w:t>
            </w:r>
            <w:r w:rsidR="000061B6">
              <w:rPr>
                <w:szCs w:val="20"/>
              </w:rPr>
              <w:t>.</w:t>
            </w:r>
          </w:p>
        </w:tc>
        <w:tc>
          <w:tcPr>
            <w:tcW w:w="3990" w:type="dxa"/>
            <w:tcBorders>
              <w:top w:val="nil"/>
              <w:left w:val="single" w:sz="4" w:space="0" w:color="auto"/>
              <w:bottom w:val="nil"/>
              <w:right w:val="single" w:sz="4" w:space="0" w:color="auto"/>
              <w:tl2br w:val="nil"/>
              <w:tr2bl w:val="nil"/>
            </w:tcBorders>
            <w:shd w:val="clear" w:color="auto" w:fill="auto"/>
          </w:tcPr>
          <w:p w14:paraId="34AAD5EB" w14:textId="77777777" w:rsidR="007D4B5C" w:rsidRPr="006447FA" w:rsidRDefault="007D4B5C" w:rsidP="007D4B5C">
            <w:pPr>
              <w:pStyle w:val="Tablebody"/>
              <w:rPr>
                <w:szCs w:val="20"/>
              </w:rPr>
            </w:pPr>
            <w:r w:rsidRPr="006447FA">
              <w:rPr>
                <w:szCs w:val="20"/>
              </w:rPr>
              <w:t xml:space="preserve">Izveidota dokumenta sākotnējā versija </w:t>
            </w:r>
          </w:p>
        </w:tc>
        <w:tc>
          <w:tcPr>
            <w:tcW w:w="1985" w:type="dxa"/>
            <w:tcBorders>
              <w:top w:val="nil"/>
              <w:left w:val="single" w:sz="4" w:space="0" w:color="auto"/>
              <w:bottom w:val="nil"/>
              <w:right w:val="nil"/>
              <w:tl2br w:val="nil"/>
              <w:tr2bl w:val="nil"/>
            </w:tcBorders>
            <w:shd w:val="clear" w:color="auto" w:fill="auto"/>
          </w:tcPr>
          <w:p w14:paraId="34AAD5EC" w14:textId="77777777" w:rsidR="007D4B5C" w:rsidRPr="006447FA" w:rsidRDefault="007D4B5C"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34AAD5ED" w14:textId="77777777" w:rsidR="007D4B5C" w:rsidRPr="006447FA" w:rsidRDefault="007D4B5C" w:rsidP="007D4B5C">
            <w:pPr>
              <w:pStyle w:val="Tablebody"/>
              <w:rPr>
                <w:szCs w:val="20"/>
              </w:rPr>
            </w:pPr>
            <w:r w:rsidRPr="006447FA">
              <w:rPr>
                <w:szCs w:val="20"/>
              </w:rPr>
              <w:t>P.Semenčuks</w:t>
            </w:r>
          </w:p>
        </w:tc>
      </w:tr>
      <w:tr w:rsidR="00F829F9" w:rsidRPr="006447FA" w14:paraId="34AAD5F4" w14:textId="77777777" w:rsidTr="00F829F9">
        <w:trPr>
          <w:jc w:val="center"/>
        </w:trPr>
        <w:tc>
          <w:tcPr>
            <w:tcW w:w="1043" w:type="dxa"/>
            <w:tcBorders>
              <w:top w:val="nil"/>
              <w:left w:val="nil"/>
              <w:bottom w:val="nil"/>
              <w:right w:val="single" w:sz="4" w:space="0" w:color="auto"/>
              <w:tl2br w:val="nil"/>
              <w:tr2bl w:val="nil"/>
            </w:tcBorders>
            <w:shd w:val="clear" w:color="auto" w:fill="auto"/>
          </w:tcPr>
          <w:p w14:paraId="34AAD5EF" w14:textId="7DB140F8" w:rsidR="00F829F9" w:rsidRPr="006447FA" w:rsidRDefault="00F829F9" w:rsidP="007D4B5C">
            <w:pPr>
              <w:pStyle w:val="Tablebody"/>
              <w:rPr>
                <w:szCs w:val="20"/>
              </w:rPr>
            </w:pPr>
            <w:r w:rsidRPr="006447FA">
              <w:rPr>
                <w:szCs w:val="20"/>
              </w:rPr>
              <w:t>1.01</w:t>
            </w:r>
          </w:p>
        </w:tc>
        <w:tc>
          <w:tcPr>
            <w:tcW w:w="1312" w:type="dxa"/>
            <w:tcBorders>
              <w:top w:val="nil"/>
              <w:left w:val="single" w:sz="4" w:space="0" w:color="auto"/>
              <w:bottom w:val="nil"/>
              <w:right w:val="single" w:sz="4" w:space="0" w:color="auto"/>
              <w:tl2br w:val="nil"/>
              <w:tr2bl w:val="nil"/>
            </w:tcBorders>
            <w:shd w:val="clear" w:color="auto" w:fill="auto"/>
          </w:tcPr>
          <w:p w14:paraId="34AAD5F0" w14:textId="56504B50" w:rsidR="00F829F9" w:rsidRPr="006447FA" w:rsidRDefault="00F829F9" w:rsidP="007D4B5C">
            <w:pPr>
              <w:pStyle w:val="Tablebody"/>
              <w:rPr>
                <w:szCs w:val="20"/>
              </w:rPr>
            </w:pPr>
            <w:r w:rsidRPr="006447FA">
              <w:rPr>
                <w:szCs w:val="20"/>
              </w:rPr>
              <w:t>31.05.2012</w:t>
            </w:r>
            <w:r w:rsidR="000061B6">
              <w:rPr>
                <w:szCs w:val="20"/>
              </w:rPr>
              <w:t>.</w:t>
            </w:r>
          </w:p>
        </w:tc>
        <w:tc>
          <w:tcPr>
            <w:tcW w:w="3990" w:type="dxa"/>
            <w:tcBorders>
              <w:top w:val="nil"/>
              <w:left w:val="single" w:sz="4" w:space="0" w:color="auto"/>
              <w:bottom w:val="nil"/>
              <w:right w:val="single" w:sz="4" w:space="0" w:color="auto"/>
              <w:tl2br w:val="nil"/>
              <w:tr2bl w:val="nil"/>
            </w:tcBorders>
            <w:shd w:val="clear" w:color="auto" w:fill="auto"/>
          </w:tcPr>
          <w:p w14:paraId="34AAD5F1" w14:textId="76AA157E" w:rsidR="00F829F9" w:rsidRPr="006447FA" w:rsidRDefault="00F829F9" w:rsidP="007D4B5C">
            <w:pPr>
              <w:pStyle w:val="Tablebody"/>
              <w:rPr>
                <w:lang w:eastAsia="lv-LV"/>
              </w:rPr>
            </w:pPr>
            <w:r w:rsidRPr="006447FA">
              <w:rPr>
                <w:lang w:eastAsia="lv-LV"/>
              </w:rPr>
              <w:t>Veikti papildinājumi</w:t>
            </w:r>
          </w:p>
        </w:tc>
        <w:tc>
          <w:tcPr>
            <w:tcW w:w="1985" w:type="dxa"/>
            <w:tcBorders>
              <w:top w:val="nil"/>
              <w:left w:val="single" w:sz="4" w:space="0" w:color="auto"/>
              <w:bottom w:val="nil"/>
              <w:right w:val="nil"/>
              <w:tl2br w:val="nil"/>
              <w:tr2bl w:val="nil"/>
            </w:tcBorders>
            <w:shd w:val="clear" w:color="auto" w:fill="auto"/>
          </w:tcPr>
          <w:p w14:paraId="34AAD5F2" w14:textId="1F5E9F65" w:rsidR="00F829F9" w:rsidRPr="006447FA" w:rsidRDefault="00F829F9"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34AAD5F3" w14:textId="0C159AAB" w:rsidR="00F829F9" w:rsidRPr="006447FA" w:rsidRDefault="00F829F9" w:rsidP="007D4B5C">
            <w:pPr>
              <w:pStyle w:val="Tablebody"/>
              <w:rPr>
                <w:szCs w:val="20"/>
              </w:rPr>
            </w:pPr>
            <w:r w:rsidRPr="006447FA">
              <w:rPr>
                <w:szCs w:val="20"/>
              </w:rPr>
              <w:t>P.Semenčuks</w:t>
            </w:r>
          </w:p>
        </w:tc>
      </w:tr>
      <w:tr w:rsidR="000A2393" w:rsidRPr="006447FA" w14:paraId="26B6447C" w14:textId="77777777" w:rsidTr="00F829F9">
        <w:trPr>
          <w:jc w:val="center"/>
        </w:trPr>
        <w:tc>
          <w:tcPr>
            <w:tcW w:w="1043" w:type="dxa"/>
            <w:tcBorders>
              <w:top w:val="nil"/>
              <w:left w:val="nil"/>
              <w:bottom w:val="nil"/>
              <w:right w:val="single" w:sz="4" w:space="0" w:color="auto"/>
              <w:tl2br w:val="nil"/>
              <w:tr2bl w:val="nil"/>
            </w:tcBorders>
            <w:shd w:val="clear" w:color="auto" w:fill="auto"/>
          </w:tcPr>
          <w:p w14:paraId="7CDDAD94" w14:textId="29DFD06D" w:rsidR="000A2393" w:rsidRPr="006447FA" w:rsidRDefault="000A2393" w:rsidP="007D4B5C">
            <w:pPr>
              <w:pStyle w:val="Tablebody"/>
              <w:rPr>
                <w:szCs w:val="20"/>
              </w:rPr>
            </w:pPr>
            <w:r w:rsidRPr="006447FA">
              <w:rPr>
                <w:szCs w:val="20"/>
              </w:rPr>
              <w:t>1.02</w:t>
            </w:r>
          </w:p>
        </w:tc>
        <w:tc>
          <w:tcPr>
            <w:tcW w:w="1312" w:type="dxa"/>
            <w:tcBorders>
              <w:top w:val="nil"/>
              <w:left w:val="single" w:sz="4" w:space="0" w:color="auto"/>
              <w:bottom w:val="nil"/>
              <w:right w:val="single" w:sz="4" w:space="0" w:color="auto"/>
              <w:tl2br w:val="nil"/>
              <w:tr2bl w:val="nil"/>
            </w:tcBorders>
            <w:shd w:val="clear" w:color="auto" w:fill="auto"/>
          </w:tcPr>
          <w:p w14:paraId="5F590EE9" w14:textId="61660F02" w:rsidR="000A2393" w:rsidRPr="006447FA" w:rsidRDefault="000A2393" w:rsidP="007D4B5C">
            <w:pPr>
              <w:pStyle w:val="Tablebody"/>
              <w:rPr>
                <w:szCs w:val="20"/>
              </w:rPr>
            </w:pPr>
            <w:r w:rsidRPr="006447FA">
              <w:rPr>
                <w:szCs w:val="20"/>
              </w:rPr>
              <w:t>04.07.2012</w:t>
            </w:r>
            <w:r w:rsidR="000061B6">
              <w:rPr>
                <w:szCs w:val="20"/>
              </w:rPr>
              <w:t>.</w:t>
            </w:r>
          </w:p>
        </w:tc>
        <w:tc>
          <w:tcPr>
            <w:tcW w:w="3990" w:type="dxa"/>
            <w:tcBorders>
              <w:top w:val="nil"/>
              <w:left w:val="single" w:sz="4" w:space="0" w:color="auto"/>
              <w:bottom w:val="nil"/>
              <w:right w:val="single" w:sz="4" w:space="0" w:color="auto"/>
              <w:tl2br w:val="nil"/>
              <w:tr2bl w:val="nil"/>
            </w:tcBorders>
            <w:shd w:val="clear" w:color="auto" w:fill="auto"/>
          </w:tcPr>
          <w:p w14:paraId="769DDC21" w14:textId="121F555C" w:rsidR="000A2393" w:rsidRPr="006447FA" w:rsidRDefault="000A2393" w:rsidP="007D4B5C">
            <w:pPr>
              <w:pStyle w:val="Tablebody"/>
              <w:rPr>
                <w:lang w:eastAsia="lv-LV"/>
              </w:rPr>
            </w:pPr>
            <w:r w:rsidRPr="006447FA">
              <w:rPr>
                <w:lang w:eastAsia="lv-LV"/>
              </w:rPr>
              <w:t>Izņemts MEF apraksts, pievienots VISS Sitecore lietotnes arhitektūras apraksts</w:t>
            </w:r>
          </w:p>
        </w:tc>
        <w:tc>
          <w:tcPr>
            <w:tcW w:w="1985" w:type="dxa"/>
            <w:tcBorders>
              <w:top w:val="nil"/>
              <w:left w:val="single" w:sz="4" w:space="0" w:color="auto"/>
              <w:bottom w:val="nil"/>
              <w:right w:val="nil"/>
              <w:tl2br w:val="nil"/>
              <w:tr2bl w:val="nil"/>
            </w:tcBorders>
            <w:shd w:val="clear" w:color="auto" w:fill="auto"/>
          </w:tcPr>
          <w:p w14:paraId="2112D5E0" w14:textId="571A7127" w:rsidR="000A2393" w:rsidRPr="006447FA" w:rsidRDefault="000A2393"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6AA3BDD3" w14:textId="65EA4BE2" w:rsidR="000A2393" w:rsidRPr="006447FA" w:rsidRDefault="000A2393" w:rsidP="007D4B5C">
            <w:pPr>
              <w:pStyle w:val="Tablebody"/>
              <w:rPr>
                <w:szCs w:val="20"/>
              </w:rPr>
            </w:pPr>
            <w:r w:rsidRPr="006447FA">
              <w:rPr>
                <w:szCs w:val="20"/>
              </w:rPr>
              <w:t>J.Korņijenko</w:t>
            </w:r>
          </w:p>
        </w:tc>
      </w:tr>
      <w:tr w:rsidR="000A2393" w:rsidRPr="006447FA" w14:paraId="77BBD608" w14:textId="77777777" w:rsidTr="000A2393">
        <w:trPr>
          <w:jc w:val="center"/>
        </w:trPr>
        <w:tc>
          <w:tcPr>
            <w:tcW w:w="1043" w:type="dxa"/>
            <w:tcBorders>
              <w:top w:val="nil"/>
              <w:left w:val="nil"/>
              <w:bottom w:val="nil"/>
              <w:right w:val="single" w:sz="4" w:space="0" w:color="auto"/>
              <w:tl2br w:val="nil"/>
              <w:tr2bl w:val="nil"/>
            </w:tcBorders>
            <w:shd w:val="clear" w:color="auto" w:fill="auto"/>
          </w:tcPr>
          <w:p w14:paraId="1EF8C8BE" w14:textId="2C73D0FE" w:rsidR="000A2393" w:rsidRPr="006447FA" w:rsidRDefault="000A2393" w:rsidP="007D4B5C">
            <w:pPr>
              <w:pStyle w:val="Tablebody"/>
              <w:rPr>
                <w:szCs w:val="20"/>
              </w:rPr>
            </w:pPr>
            <w:r w:rsidRPr="006447FA">
              <w:rPr>
                <w:szCs w:val="20"/>
              </w:rPr>
              <w:t>1.03</w:t>
            </w:r>
          </w:p>
        </w:tc>
        <w:tc>
          <w:tcPr>
            <w:tcW w:w="1312" w:type="dxa"/>
            <w:tcBorders>
              <w:top w:val="nil"/>
              <w:left w:val="single" w:sz="4" w:space="0" w:color="auto"/>
              <w:bottom w:val="nil"/>
              <w:right w:val="single" w:sz="4" w:space="0" w:color="auto"/>
              <w:tl2br w:val="nil"/>
              <w:tr2bl w:val="nil"/>
            </w:tcBorders>
            <w:shd w:val="clear" w:color="auto" w:fill="auto"/>
          </w:tcPr>
          <w:p w14:paraId="4939E176" w14:textId="235A9C7D" w:rsidR="000A2393" w:rsidRPr="006447FA" w:rsidRDefault="000A2393" w:rsidP="007D4B5C">
            <w:pPr>
              <w:pStyle w:val="Tablebody"/>
              <w:rPr>
                <w:szCs w:val="20"/>
              </w:rPr>
            </w:pPr>
            <w:r w:rsidRPr="006447FA">
              <w:rPr>
                <w:szCs w:val="20"/>
              </w:rPr>
              <w:t>09.07.2012</w:t>
            </w:r>
            <w:r w:rsidR="000061B6">
              <w:rPr>
                <w:szCs w:val="20"/>
              </w:rPr>
              <w:t>.</w:t>
            </w:r>
          </w:p>
        </w:tc>
        <w:tc>
          <w:tcPr>
            <w:tcW w:w="3990" w:type="dxa"/>
            <w:tcBorders>
              <w:top w:val="nil"/>
              <w:left w:val="single" w:sz="4" w:space="0" w:color="auto"/>
              <w:bottom w:val="nil"/>
              <w:right w:val="single" w:sz="4" w:space="0" w:color="auto"/>
              <w:tl2br w:val="nil"/>
              <w:tr2bl w:val="nil"/>
            </w:tcBorders>
            <w:shd w:val="clear" w:color="auto" w:fill="auto"/>
          </w:tcPr>
          <w:p w14:paraId="1B521EFD" w14:textId="387B9D76" w:rsidR="000A2393" w:rsidRPr="006447FA" w:rsidRDefault="000A2393" w:rsidP="000A2393">
            <w:pPr>
              <w:pStyle w:val="Tablebody"/>
              <w:rPr>
                <w:lang w:eastAsia="lv-LV"/>
              </w:rPr>
            </w:pPr>
            <w:r w:rsidRPr="006447FA">
              <w:rPr>
                <w:lang w:eastAsia="lv-LV"/>
              </w:rPr>
              <w:t>Izmaiņas:</w:t>
            </w:r>
          </w:p>
          <w:p w14:paraId="795491A1" w14:textId="57D88516" w:rsidR="000A2393" w:rsidRPr="006447FA" w:rsidRDefault="000A2393" w:rsidP="000A2393">
            <w:pPr>
              <w:pStyle w:val="TableListNumber"/>
              <w:rPr>
                <w:lang w:eastAsia="lv-LV"/>
              </w:rPr>
            </w:pPr>
            <w:r w:rsidRPr="006447FA">
              <w:rPr>
                <w:lang w:eastAsia="lv-LV"/>
              </w:rPr>
              <w:t xml:space="preserve">Papildināta sadaļa </w:t>
            </w:r>
            <w:r w:rsidRPr="006447FA">
              <w:rPr>
                <w:lang w:eastAsia="lv-LV"/>
              </w:rPr>
              <w:fldChar w:fldCharType="begin"/>
            </w:r>
            <w:r w:rsidRPr="006447FA">
              <w:rPr>
                <w:lang w:eastAsia="lv-LV"/>
              </w:rPr>
              <w:instrText xml:space="preserve"> REF _Ref329617520 \w \h  \* MERGEFORMAT </w:instrText>
            </w:r>
            <w:r w:rsidRPr="006447FA">
              <w:rPr>
                <w:lang w:eastAsia="lv-LV"/>
              </w:rPr>
            </w:r>
            <w:r w:rsidRPr="006447FA">
              <w:rPr>
                <w:lang w:eastAsia="lv-LV"/>
              </w:rPr>
              <w:fldChar w:fldCharType="separate"/>
            </w:r>
            <w:r w:rsidR="005242A3">
              <w:rPr>
                <w:lang w:eastAsia="lv-LV"/>
              </w:rPr>
              <w:t>2.7.2.3</w:t>
            </w:r>
            <w:r w:rsidRPr="006447FA">
              <w:rPr>
                <w:lang w:eastAsia="lv-LV"/>
              </w:rPr>
              <w:fldChar w:fldCharType="end"/>
            </w:r>
            <w:r w:rsidRPr="006447FA">
              <w:rPr>
                <w:lang w:eastAsia="lv-LV"/>
              </w:rPr>
              <w:t>. Proxy klases ģenerēšana;</w:t>
            </w:r>
          </w:p>
          <w:p w14:paraId="578F0BCD" w14:textId="287692A2" w:rsidR="000A2393" w:rsidRPr="006447FA" w:rsidRDefault="000A2393" w:rsidP="000A2393">
            <w:pPr>
              <w:pStyle w:val="TableListNumber"/>
              <w:rPr>
                <w:lang w:eastAsia="lv-LV"/>
              </w:rPr>
            </w:pPr>
            <w:r w:rsidRPr="006447FA">
              <w:rPr>
                <w:lang w:eastAsia="lv-LV"/>
              </w:rPr>
              <w:t xml:space="preserve">Pievienota sadaļa </w:t>
            </w:r>
            <w:r w:rsidRPr="006447FA">
              <w:rPr>
                <w:lang w:eastAsia="lv-LV"/>
              </w:rPr>
              <w:fldChar w:fldCharType="begin"/>
            </w:r>
            <w:r w:rsidRPr="006447FA">
              <w:rPr>
                <w:lang w:eastAsia="lv-LV"/>
              </w:rPr>
              <w:instrText xml:space="preserve"> REF _Ref329617568 \w \h  \* MERGEFORMAT </w:instrText>
            </w:r>
            <w:r w:rsidRPr="006447FA">
              <w:rPr>
                <w:lang w:eastAsia="lv-LV"/>
              </w:rPr>
            </w:r>
            <w:r w:rsidRPr="006447FA">
              <w:rPr>
                <w:lang w:eastAsia="lv-LV"/>
              </w:rPr>
              <w:fldChar w:fldCharType="separate"/>
            </w:r>
            <w:r w:rsidR="005242A3">
              <w:rPr>
                <w:lang w:eastAsia="lv-LV"/>
              </w:rPr>
              <w:t>2.7.3.2</w:t>
            </w:r>
            <w:r w:rsidRPr="006447FA">
              <w:rPr>
                <w:lang w:eastAsia="lv-LV"/>
              </w:rPr>
              <w:fldChar w:fldCharType="end"/>
            </w:r>
            <w:r w:rsidRPr="006447FA">
              <w:rPr>
                <w:lang w:eastAsia="lv-LV"/>
              </w:rPr>
              <w:t>. Proxy klases izmantošana;</w:t>
            </w:r>
          </w:p>
          <w:p w14:paraId="1B6EFC8D" w14:textId="2D6ABCF3" w:rsidR="000A2393" w:rsidRPr="006447FA" w:rsidRDefault="000A2393" w:rsidP="000A2393">
            <w:pPr>
              <w:pStyle w:val="TableListNumber"/>
              <w:rPr>
                <w:lang w:eastAsia="lv-LV"/>
              </w:rPr>
            </w:pPr>
            <w:r w:rsidRPr="006447FA">
              <w:rPr>
                <w:lang w:eastAsia="lv-LV"/>
              </w:rPr>
              <w:t xml:space="preserve">Papildināts </w:t>
            </w:r>
            <w:r w:rsidR="006447FA" w:rsidRPr="006447FA">
              <w:rPr>
                <w:lang w:eastAsia="lv-LV"/>
              </w:rPr>
              <w:t>paragrāfs</w:t>
            </w:r>
            <w:r w:rsidRPr="006447FA">
              <w:rPr>
                <w:lang w:eastAsia="lv-LV"/>
              </w:rPr>
              <w:t xml:space="preserve"> </w:t>
            </w:r>
            <w:r w:rsidRPr="006447FA">
              <w:rPr>
                <w:lang w:eastAsia="lv-LV"/>
              </w:rPr>
              <w:fldChar w:fldCharType="begin"/>
            </w:r>
            <w:r w:rsidRPr="006447FA">
              <w:rPr>
                <w:lang w:eastAsia="lv-LV"/>
              </w:rPr>
              <w:instrText xml:space="preserve"> REF _Ref329617669 \w \h  \* MERGEFORMAT </w:instrText>
            </w:r>
            <w:r w:rsidRPr="006447FA">
              <w:rPr>
                <w:lang w:eastAsia="lv-LV"/>
              </w:rPr>
            </w:r>
            <w:r w:rsidRPr="006447FA">
              <w:rPr>
                <w:lang w:eastAsia="lv-LV"/>
              </w:rPr>
              <w:fldChar w:fldCharType="separate"/>
            </w:r>
            <w:r w:rsidR="005242A3">
              <w:rPr>
                <w:lang w:eastAsia="lv-LV"/>
              </w:rPr>
              <w:t>2.2.1.2.5</w:t>
            </w:r>
            <w:r w:rsidRPr="006447FA">
              <w:rPr>
                <w:lang w:eastAsia="lv-LV"/>
              </w:rPr>
              <w:fldChar w:fldCharType="end"/>
            </w:r>
            <w:r w:rsidRPr="006447FA">
              <w:rPr>
                <w:lang w:eastAsia="lv-LV"/>
              </w:rPr>
              <w:t>. Šablons „LinkToMenu”;</w:t>
            </w:r>
          </w:p>
          <w:p w14:paraId="4C8B4DCC" w14:textId="627B30FC" w:rsidR="000A2393" w:rsidRPr="006447FA" w:rsidRDefault="000A2393" w:rsidP="000A2393">
            <w:pPr>
              <w:pStyle w:val="TableListNumber"/>
              <w:rPr>
                <w:lang w:eastAsia="lv-LV"/>
              </w:rPr>
            </w:pPr>
            <w:r w:rsidRPr="006447FA">
              <w:rPr>
                <w:lang w:eastAsia="lv-LV"/>
              </w:rPr>
              <w:t xml:space="preserve">Papildināts punkts </w:t>
            </w:r>
            <w:r w:rsidRPr="006447FA">
              <w:rPr>
                <w:lang w:eastAsia="lv-LV"/>
              </w:rPr>
              <w:fldChar w:fldCharType="begin"/>
            </w:r>
            <w:r w:rsidRPr="006447FA">
              <w:rPr>
                <w:lang w:eastAsia="lv-LV"/>
              </w:rPr>
              <w:instrText xml:space="preserve"> REF _Ref321840369 \w \h  \* MERGEFORMAT </w:instrText>
            </w:r>
            <w:r w:rsidRPr="006447FA">
              <w:rPr>
                <w:lang w:eastAsia="lv-LV"/>
              </w:rPr>
            </w:r>
            <w:r w:rsidRPr="006447FA">
              <w:rPr>
                <w:lang w:eastAsia="lv-LV"/>
              </w:rPr>
              <w:fldChar w:fldCharType="separate"/>
            </w:r>
            <w:r w:rsidR="005242A3">
              <w:rPr>
                <w:lang w:eastAsia="lv-LV"/>
              </w:rPr>
              <w:t>2.2.2.2.4</w:t>
            </w:r>
            <w:r w:rsidRPr="006447FA">
              <w:rPr>
                <w:lang w:eastAsia="lv-LV"/>
              </w:rPr>
              <w:fldChar w:fldCharType="end"/>
            </w:r>
            <w:r w:rsidRPr="006447FA">
              <w:rPr>
                <w:lang w:eastAsia="lv-LV"/>
              </w:rPr>
              <w:t>. Apakšizkārtojums „ItemHeadings”;</w:t>
            </w:r>
          </w:p>
        </w:tc>
        <w:tc>
          <w:tcPr>
            <w:tcW w:w="1985" w:type="dxa"/>
            <w:tcBorders>
              <w:top w:val="nil"/>
              <w:left w:val="single" w:sz="4" w:space="0" w:color="auto"/>
              <w:bottom w:val="nil"/>
              <w:right w:val="nil"/>
              <w:tl2br w:val="nil"/>
              <w:tr2bl w:val="nil"/>
            </w:tcBorders>
            <w:shd w:val="clear" w:color="auto" w:fill="auto"/>
          </w:tcPr>
          <w:p w14:paraId="17347476" w14:textId="065C9EA5" w:rsidR="000A2393" w:rsidRPr="006447FA" w:rsidRDefault="000A2393"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5264952E" w14:textId="2A3ECE79" w:rsidR="000A2393" w:rsidRPr="006447FA" w:rsidRDefault="000A2393" w:rsidP="007D4B5C">
            <w:pPr>
              <w:pStyle w:val="Tablebody"/>
              <w:rPr>
                <w:szCs w:val="20"/>
              </w:rPr>
            </w:pPr>
            <w:r w:rsidRPr="006447FA">
              <w:rPr>
                <w:szCs w:val="20"/>
              </w:rPr>
              <w:t>P.Semenčuks</w:t>
            </w:r>
          </w:p>
        </w:tc>
      </w:tr>
      <w:tr w:rsidR="000A2393" w:rsidRPr="006447FA" w14:paraId="011C5242" w14:textId="77777777" w:rsidTr="009218A2">
        <w:trPr>
          <w:jc w:val="center"/>
        </w:trPr>
        <w:tc>
          <w:tcPr>
            <w:tcW w:w="1043" w:type="dxa"/>
            <w:tcBorders>
              <w:top w:val="nil"/>
              <w:left w:val="nil"/>
              <w:bottom w:val="nil"/>
              <w:right w:val="single" w:sz="4" w:space="0" w:color="auto"/>
              <w:tl2br w:val="nil"/>
              <w:tr2bl w:val="nil"/>
            </w:tcBorders>
            <w:shd w:val="clear" w:color="auto" w:fill="auto"/>
          </w:tcPr>
          <w:p w14:paraId="65F5270E" w14:textId="07460457" w:rsidR="000A2393" w:rsidRPr="006447FA" w:rsidRDefault="000442CA" w:rsidP="007D4B5C">
            <w:pPr>
              <w:pStyle w:val="Tablebody"/>
              <w:rPr>
                <w:szCs w:val="20"/>
              </w:rPr>
            </w:pPr>
            <w:r w:rsidRPr="006447FA">
              <w:rPr>
                <w:szCs w:val="20"/>
              </w:rPr>
              <w:t>1.04</w:t>
            </w:r>
          </w:p>
        </w:tc>
        <w:tc>
          <w:tcPr>
            <w:tcW w:w="1312" w:type="dxa"/>
            <w:tcBorders>
              <w:top w:val="nil"/>
              <w:left w:val="single" w:sz="4" w:space="0" w:color="auto"/>
              <w:bottom w:val="nil"/>
              <w:right w:val="single" w:sz="4" w:space="0" w:color="auto"/>
              <w:tl2br w:val="nil"/>
              <w:tr2bl w:val="nil"/>
            </w:tcBorders>
            <w:shd w:val="clear" w:color="auto" w:fill="auto"/>
          </w:tcPr>
          <w:p w14:paraId="08E8347B" w14:textId="66323C4D" w:rsidR="000A2393" w:rsidRPr="006447FA" w:rsidRDefault="000442CA" w:rsidP="007D4B5C">
            <w:pPr>
              <w:pStyle w:val="Tablebody"/>
              <w:rPr>
                <w:szCs w:val="20"/>
              </w:rPr>
            </w:pPr>
            <w:r w:rsidRPr="006447FA">
              <w:rPr>
                <w:szCs w:val="20"/>
              </w:rPr>
              <w:t>30.10.2012</w:t>
            </w:r>
            <w:r w:rsidR="000061B6">
              <w:rPr>
                <w:szCs w:val="20"/>
              </w:rPr>
              <w:t>.</w:t>
            </w:r>
          </w:p>
        </w:tc>
        <w:tc>
          <w:tcPr>
            <w:tcW w:w="3990" w:type="dxa"/>
            <w:tcBorders>
              <w:top w:val="nil"/>
              <w:left w:val="single" w:sz="4" w:space="0" w:color="auto"/>
              <w:bottom w:val="nil"/>
              <w:right w:val="single" w:sz="4" w:space="0" w:color="auto"/>
              <w:tl2br w:val="nil"/>
              <w:tr2bl w:val="nil"/>
            </w:tcBorders>
            <w:shd w:val="clear" w:color="auto" w:fill="auto"/>
          </w:tcPr>
          <w:p w14:paraId="5369C24E" w14:textId="77777777" w:rsidR="000A2393" w:rsidRPr="006447FA" w:rsidRDefault="000442CA" w:rsidP="000A2393">
            <w:pPr>
              <w:pStyle w:val="Tablebody"/>
              <w:rPr>
                <w:lang w:eastAsia="lv-LV"/>
              </w:rPr>
            </w:pPr>
            <w:r w:rsidRPr="006447FA">
              <w:rPr>
                <w:lang w:eastAsia="lv-LV"/>
              </w:rPr>
              <w:t>Dokumentā tika ieviestas šādas izmaiņas:</w:t>
            </w:r>
          </w:p>
          <w:p w14:paraId="10580D3A" w14:textId="19B3B76C" w:rsidR="00D1237B" w:rsidRPr="006447FA" w:rsidRDefault="00D1237B" w:rsidP="000061B6">
            <w:pPr>
              <w:pStyle w:val="TableListBullet"/>
              <w:tabs>
                <w:tab w:val="clear" w:pos="720"/>
              </w:tabs>
              <w:ind w:left="339"/>
              <w:rPr>
                <w:noProof w:val="0"/>
                <w:lang w:eastAsia="lv-LV"/>
              </w:rPr>
            </w:pPr>
            <w:r w:rsidRPr="006447FA">
              <w:rPr>
                <w:noProof w:val="0"/>
                <w:lang w:eastAsia="lv-LV"/>
              </w:rPr>
              <w:t>pievienotas 2.4.</w:t>
            </w:r>
            <w:r w:rsidR="00724C6D" w:rsidRPr="006447FA">
              <w:rPr>
                <w:noProof w:val="0"/>
                <w:lang w:eastAsia="lv-LV"/>
              </w:rPr>
              <w:t>, 2.6.</w:t>
            </w:r>
            <w:r w:rsidRPr="006447FA">
              <w:rPr>
                <w:noProof w:val="0"/>
                <w:lang w:eastAsia="lv-LV"/>
              </w:rPr>
              <w:t>nodaļa</w:t>
            </w:r>
            <w:r w:rsidR="00724C6D" w:rsidRPr="006447FA">
              <w:rPr>
                <w:noProof w:val="0"/>
                <w:lang w:eastAsia="lv-LV"/>
              </w:rPr>
              <w:t>s</w:t>
            </w:r>
            <w:r w:rsidRPr="006447FA">
              <w:rPr>
                <w:noProof w:val="0"/>
                <w:lang w:eastAsia="lv-LV"/>
              </w:rPr>
              <w:t>, 2.</w:t>
            </w:r>
            <w:r w:rsidR="00724C6D" w:rsidRPr="006447FA">
              <w:rPr>
                <w:noProof w:val="0"/>
                <w:lang w:eastAsia="lv-LV"/>
              </w:rPr>
              <w:t>8</w:t>
            </w:r>
            <w:r w:rsidRPr="006447FA">
              <w:rPr>
                <w:noProof w:val="0"/>
                <w:lang w:eastAsia="lv-LV"/>
              </w:rPr>
              <w:t>.4.sadaļa;</w:t>
            </w:r>
          </w:p>
          <w:p w14:paraId="4F3217D8" w14:textId="7610E86A" w:rsidR="00700651" w:rsidRPr="006447FA" w:rsidRDefault="000442CA" w:rsidP="000061B6">
            <w:pPr>
              <w:pStyle w:val="TableListBullet"/>
              <w:tabs>
                <w:tab w:val="clear" w:pos="720"/>
              </w:tabs>
              <w:ind w:left="339"/>
              <w:rPr>
                <w:noProof w:val="0"/>
                <w:lang w:eastAsia="lv-LV"/>
              </w:rPr>
            </w:pPr>
            <w:r w:rsidRPr="006447FA">
              <w:rPr>
                <w:noProof w:val="0"/>
                <w:lang w:eastAsia="lv-LV"/>
              </w:rPr>
              <w:t>atjaunota</w:t>
            </w:r>
            <w:r w:rsidR="00700651" w:rsidRPr="006447FA">
              <w:rPr>
                <w:noProof w:val="0"/>
                <w:lang w:eastAsia="lv-LV"/>
              </w:rPr>
              <w:t>s</w:t>
            </w:r>
            <w:r w:rsidRPr="006447FA">
              <w:rPr>
                <w:noProof w:val="0"/>
                <w:lang w:eastAsia="lv-LV"/>
              </w:rPr>
              <w:t xml:space="preserve"> 2.2.</w:t>
            </w:r>
            <w:r w:rsidR="00700651" w:rsidRPr="006447FA">
              <w:rPr>
                <w:noProof w:val="0"/>
                <w:lang w:eastAsia="lv-LV"/>
              </w:rPr>
              <w:t>, 2.5.</w:t>
            </w:r>
            <w:r w:rsidRPr="006447FA">
              <w:rPr>
                <w:noProof w:val="0"/>
                <w:lang w:eastAsia="lv-LV"/>
              </w:rPr>
              <w:t>nodaļa</w:t>
            </w:r>
            <w:r w:rsidR="00D1237B" w:rsidRPr="006447FA">
              <w:rPr>
                <w:noProof w:val="0"/>
                <w:lang w:eastAsia="lv-LV"/>
              </w:rPr>
              <w:t>s.</w:t>
            </w:r>
          </w:p>
        </w:tc>
        <w:tc>
          <w:tcPr>
            <w:tcW w:w="1985" w:type="dxa"/>
            <w:tcBorders>
              <w:top w:val="nil"/>
              <w:left w:val="single" w:sz="4" w:space="0" w:color="auto"/>
              <w:bottom w:val="nil"/>
              <w:right w:val="nil"/>
              <w:tl2br w:val="nil"/>
              <w:tr2bl w:val="nil"/>
            </w:tcBorders>
            <w:shd w:val="clear" w:color="auto" w:fill="auto"/>
          </w:tcPr>
          <w:p w14:paraId="4FC9860B" w14:textId="4E42A411" w:rsidR="000A2393" w:rsidRPr="006447FA" w:rsidRDefault="000442CA"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01284644" w14:textId="6D9D0FBE" w:rsidR="000A2393" w:rsidRPr="006447FA" w:rsidRDefault="000442CA" w:rsidP="007D4B5C">
            <w:pPr>
              <w:pStyle w:val="Tablebody"/>
              <w:rPr>
                <w:szCs w:val="20"/>
              </w:rPr>
            </w:pPr>
            <w:r w:rsidRPr="006447FA">
              <w:rPr>
                <w:szCs w:val="20"/>
              </w:rPr>
              <w:t>V.Nazaruks</w:t>
            </w:r>
          </w:p>
        </w:tc>
      </w:tr>
      <w:tr w:rsidR="009218A2" w:rsidRPr="006447FA" w14:paraId="085FDD42" w14:textId="77777777" w:rsidTr="004A68F7">
        <w:trPr>
          <w:jc w:val="center"/>
        </w:trPr>
        <w:tc>
          <w:tcPr>
            <w:tcW w:w="1043" w:type="dxa"/>
            <w:tcBorders>
              <w:top w:val="nil"/>
              <w:left w:val="nil"/>
              <w:bottom w:val="nil"/>
              <w:right w:val="single" w:sz="4" w:space="0" w:color="auto"/>
              <w:tl2br w:val="nil"/>
              <w:tr2bl w:val="nil"/>
            </w:tcBorders>
            <w:shd w:val="clear" w:color="auto" w:fill="auto"/>
          </w:tcPr>
          <w:p w14:paraId="1FC787E8" w14:textId="0B389C26" w:rsidR="009218A2" w:rsidRPr="006447FA" w:rsidRDefault="009218A2" w:rsidP="007D4B5C">
            <w:pPr>
              <w:pStyle w:val="Tablebody"/>
              <w:rPr>
                <w:szCs w:val="20"/>
              </w:rPr>
            </w:pPr>
            <w:r w:rsidRPr="006447FA">
              <w:rPr>
                <w:szCs w:val="20"/>
              </w:rPr>
              <w:t>1.05</w:t>
            </w:r>
          </w:p>
        </w:tc>
        <w:tc>
          <w:tcPr>
            <w:tcW w:w="1312" w:type="dxa"/>
            <w:tcBorders>
              <w:top w:val="nil"/>
              <w:left w:val="single" w:sz="4" w:space="0" w:color="auto"/>
              <w:bottom w:val="nil"/>
              <w:right w:val="single" w:sz="4" w:space="0" w:color="auto"/>
              <w:tl2br w:val="nil"/>
              <w:tr2bl w:val="nil"/>
            </w:tcBorders>
            <w:shd w:val="clear" w:color="auto" w:fill="auto"/>
          </w:tcPr>
          <w:p w14:paraId="44B59989" w14:textId="30404E75" w:rsidR="009218A2" w:rsidRPr="006447FA" w:rsidRDefault="009218A2" w:rsidP="009218A2">
            <w:pPr>
              <w:pStyle w:val="Tablebody"/>
              <w:rPr>
                <w:szCs w:val="20"/>
              </w:rPr>
            </w:pPr>
            <w:r w:rsidRPr="006447FA">
              <w:rPr>
                <w:szCs w:val="20"/>
              </w:rPr>
              <w:t>16.01.2013</w:t>
            </w:r>
            <w:r w:rsidR="000061B6">
              <w:rPr>
                <w:szCs w:val="20"/>
              </w:rPr>
              <w:t>.</w:t>
            </w:r>
          </w:p>
        </w:tc>
        <w:tc>
          <w:tcPr>
            <w:tcW w:w="3990" w:type="dxa"/>
            <w:tcBorders>
              <w:top w:val="nil"/>
              <w:left w:val="single" w:sz="4" w:space="0" w:color="auto"/>
              <w:bottom w:val="nil"/>
              <w:right w:val="single" w:sz="4" w:space="0" w:color="auto"/>
              <w:tl2br w:val="nil"/>
              <w:tr2bl w:val="nil"/>
            </w:tcBorders>
            <w:shd w:val="clear" w:color="auto" w:fill="auto"/>
          </w:tcPr>
          <w:p w14:paraId="05CFF6D6" w14:textId="0C3F8FEB" w:rsidR="009218A2" w:rsidRPr="006447FA" w:rsidRDefault="009218A2" w:rsidP="000A2393">
            <w:pPr>
              <w:pStyle w:val="Tablebody"/>
              <w:rPr>
                <w:lang w:eastAsia="lv-LV"/>
              </w:rPr>
            </w:pPr>
            <w:r w:rsidRPr="006447FA">
              <w:rPr>
                <w:lang w:eastAsia="lv-LV"/>
              </w:rPr>
              <w:t xml:space="preserve">Pievienoti </w:t>
            </w:r>
            <w:r w:rsidRPr="006447FA">
              <w:t>VISS portāla dizaina izkārtojuma ieteikumi</w:t>
            </w:r>
          </w:p>
        </w:tc>
        <w:tc>
          <w:tcPr>
            <w:tcW w:w="1985" w:type="dxa"/>
            <w:tcBorders>
              <w:top w:val="nil"/>
              <w:left w:val="single" w:sz="4" w:space="0" w:color="auto"/>
              <w:bottom w:val="nil"/>
              <w:right w:val="nil"/>
              <w:tl2br w:val="nil"/>
              <w:tr2bl w:val="nil"/>
            </w:tcBorders>
            <w:shd w:val="clear" w:color="auto" w:fill="auto"/>
          </w:tcPr>
          <w:p w14:paraId="163D2FF5" w14:textId="5ADD92FF" w:rsidR="009218A2" w:rsidRPr="006447FA" w:rsidRDefault="009218A2"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44659708" w14:textId="1F6DCB2E" w:rsidR="009218A2" w:rsidRPr="006447FA" w:rsidRDefault="009218A2" w:rsidP="000061B6">
            <w:pPr>
              <w:pStyle w:val="Tablebody"/>
              <w:rPr>
                <w:szCs w:val="20"/>
              </w:rPr>
            </w:pPr>
            <w:r w:rsidRPr="006447FA">
              <w:rPr>
                <w:szCs w:val="20"/>
              </w:rPr>
              <w:t>J</w:t>
            </w:r>
            <w:r w:rsidR="000061B6">
              <w:rPr>
                <w:szCs w:val="20"/>
              </w:rPr>
              <w:t>.</w:t>
            </w:r>
            <w:r w:rsidRPr="006447FA">
              <w:rPr>
                <w:szCs w:val="20"/>
              </w:rPr>
              <w:t xml:space="preserve">Korņijenko </w:t>
            </w:r>
          </w:p>
        </w:tc>
      </w:tr>
      <w:tr w:rsidR="009A4FF4" w:rsidRPr="006447FA" w14:paraId="52853DBB" w14:textId="77777777" w:rsidTr="005E0EB3">
        <w:trPr>
          <w:jc w:val="center"/>
        </w:trPr>
        <w:tc>
          <w:tcPr>
            <w:tcW w:w="1043" w:type="dxa"/>
            <w:tcBorders>
              <w:top w:val="nil"/>
              <w:left w:val="nil"/>
              <w:bottom w:val="nil"/>
              <w:right w:val="single" w:sz="4" w:space="0" w:color="auto"/>
              <w:tl2br w:val="nil"/>
              <w:tr2bl w:val="nil"/>
            </w:tcBorders>
            <w:shd w:val="clear" w:color="auto" w:fill="auto"/>
          </w:tcPr>
          <w:p w14:paraId="40B06BE5" w14:textId="5C9E1DFA" w:rsidR="009A4FF4" w:rsidRPr="006447FA" w:rsidRDefault="009A4FF4" w:rsidP="007D4B5C">
            <w:pPr>
              <w:pStyle w:val="Tablebody"/>
              <w:rPr>
                <w:szCs w:val="20"/>
              </w:rPr>
            </w:pPr>
            <w:r w:rsidRPr="006447FA">
              <w:rPr>
                <w:szCs w:val="20"/>
              </w:rPr>
              <w:t>1.06</w:t>
            </w:r>
          </w:p>
        </w:tc>
        <w:tc>
          <w:tcPr>
            <w:tcW w:w="1312" w:type="dxa"/>
            <w:tcBorders>
              <w:top w:val="nil"/>
              <w:left w:val="single" w:sz="4" w:space="0" w:color="auto"/>
              <w:bottom w:val="nil"/>
              <w:right w:val="single" w:sz="4" w:space="0" w:color="auto"/>
              <w:tl2br w:val="nil"/>
              <w:tr2bl w:val="nil"/>
            </w:tcBorders>
            <w:shd w:val="clear" w:color="auto" w:fill="auto"/>
          </w:tcPr>
          <w:p w14:paraId="4B280EFA" w14:textId="2E0EBB57" w:rsidR="009A4FF4" w:rsidRPr="006447FA" w:rsidRDefault="009A4FF4" w:rsidP="009A4FF4">
            <w:pPr>
              <w:pStyle w:val="Tablebody"/>
              <w:rPr>
                <w:szCs w:val="20"/>
              </w:rPr>
            </w:pPr>
            <w:r w:rsidRPr="006447FA">
              <w:rPr>
                <w:szCs w:val="20"/>
              </w:rPr>
              <w:t>24.01.2013</w:t>
            </w:r>
            <w:r w:rsidR="000061B6">
              <w:rPr>
                <w:szCs w:val="20"/>
              </w:rPr>
              <w:t>.</w:t>
            </w:r>
          </w:p>
        </w:tc>
        <w:tc>
          <w:tcPr>
            <w:tcW w:w="3990" w:type="dxa"/>
            <w:tcBorders>
              <w:top w:val="nil"/>
              <w:left w:val="single" w:sz="4" w:space="0" w:color="auto"/>
              <w:bottom w:val="nil"/>
              <w:right w:val="single" w:sz="4" w:space="0" w:color="auto"/>
              <w:tl2br w:val="nil"/>
              <w:tr2bl w:val="nil"/>
            </w:tcBorders>
            <w:shd w:val="clear" w:color="auto" w:fill="auto"/>
          </w:tcPr>
          <w:p w14:paraId="0907FA0C" w14:textId="77777777" w:rsidR="009A4FF4" w:rsidRPr="006447FA" w:rsidRDefault="009A4FF4" w:rsidP="000B30D3">
            <w:pPr>
              <w:pStyle w:val="Tablebody"/>
              <w:rPr>
                <w:lang w:eastAsia="lv-LV"/>
              </w:rPr>
            </w:pPr>
            <w:r w:rsidRPr="006447FA">
              <w:rPr>
                <w:lang w:eastAsia="lv-LV"/>
              </w:rPr>
              <w:t>Dokumentā tika ieviestas šādas izmaiņas:</w:t>
            </w:r>
          </w:p>
          <w:p w14:paraId="7293DDD9" w14:textId="4D1B3CFB" w:rsidR="009A4FF4" w:rsidRPr="006447FA" w:rsidRDefault="00CB6941" w:rsidP="000061B6">
            <w:pPr>
              <w:pStyle w:val="TableListBullet"/>
              <w:tabs>
                <w:tab w:val="clear" w:pos="720"/>
              </w:tabs>
              <w:ind w:left="339"/>
              <w:rPr>
                <w:noProof w:val="0"/>
                <w:lang w:eastAsia="lv-LV"/>
              </w:rPr>
            </w:pPr>
            <w:r w:rsidRPr="006447FA">
              <w:rPr>
                <w:noProof w:val="0"/>
                <w:lang w:eastAsia="lv-LV"/>
              </w:rPr>
              <w:t>pievienoti:</w:t>
            </w:r>
            <w:r w:rsidR="009A4FF4" w:rsidRPr="006447FA">
              <w:rPr>
                <w:noProof w:val="0"/>
                <w:lang w:eastAsia="lv-LV"/>
              </w:rPr>
              <w:t xml:space="preserve"> </w:t>
            </w:r>
            <w:r w:rsidRPr="006447FA">
              <w:rPr>
                <w:noProof w:val="0"/>
                <w:lang w:eastAsia="lv-LV"/>
              </w:rPr>
              <w:t>2.2.1.5, 2.2.1.6.</w:t>
            </w:r>
            <w:r w:rsidR="000061B6">
              <w:rPr>
                <w:noProof w:val="0"/>
                <w:lang w:eastAsia="lv-LV"/>
              </w:rPr>
              <w:t xml:space="preserve"> </w:t>
            </w:r>
            <w:r w:rsidRPr="006447FA">
              <w:rPr>
                <w:noProof w:val="0"/>
                <w:lang w:eastAsia="lv-LV"/>
              </w:rPr>
              <w:t>paragrāfi, 2.2.1.7.4.punkts, 2.2.1.17., 2.2.1.22.</w:t>
            </w:r>
            <w:r w:rsidR="000061B6">
              <w:rPr>
                <w:noProof w:val="0"/>
                <w:lang w:eastAsia="lv-LV"/>
              </w:rPr>
              <w:t xml:space="preserve"> </w:t>
            </w:r>
            <w:r w:rsidRPr="006447FA">
              <w:rPr>
                <w:noProof w:val="0"/>
                <w:lang w:eastAsia="lv-LV"/>
              </w:rPr>
              <w:t>paragrāfi, 2.2.2.3.1., 2.2.2.3.9., 2.5.1.2.15., 2.5.1.2.23.punkti</w:t>
            </w:r>
            <w:r w:rsidR="009A4FF4" w:rsidRPr="006447FA">
              <w:rPr>
                <w:noProof w:val="0"/>
                <w:lang w:eastAsia="lv-LV"/>
              </w:rPr>
              <w:t>;</w:t>
            </w:r>
          </w:p>
          <w:p w14:paraId="5AD35E0B" w14:textId="073F248E" w:rsidR="009A4FF4" w:rsidRPr="006447FA" w:rsidRDefault="00CB6941" w:rsidP="000061B6">
            <w:pPr>
              <w:pStyle w:val="TableListBullet"/>
              <w:tabs>
                <w:tab w:val="clear" w:pos="720"/>
              </w:tabs>
              <w:ind w:left="339"/>
              <w:rPr>
                <w:noProof w:val="0"/>
                <w:lang w:eastAsia="lv-LV"/>
              </w:rPr>
            </w:pPr>
            <w:r w:rsidRPr="006447FA">
              <w:rPr>
                <w:noProof w:val="0"/>
                <w:lang w:eastAsia="lv-LV"/>
              </w:rPr>
              <w:t>atjaunoti: 6.attēls, 2.2.1.2.2.punkts, 7.attēls, 1.tabula</w:t>
            </w:r>
            <w:r w:rsidR="009A4FF4" w:rsidRPr="006447FA">
              <w:rPr>
                <w:noProof w:val="0"/>
                <w:lang w:eastAsia="lv-LV"/>
              </w:rPr>
              <w:t>.</w:t>
            </w:r>
          </w:p>
        </w:tc>
        <w:tc>
          <w:tcPr>
            <w:tcW w:w="1985" w:type="dxa"/>
            <w:tcBorders>
              <w:top w:val="nil"/>
              <w:left w:val="single" w:sz="4" w:space="0" w:color="auto"/>
              <w:bottom w:val="nil"/>
              <w:right w:val="nil"/>
              <w:tl2br w:val="nil"/>
              <w:tr2bl w:val="nil"/>
            </w:tcBorders>
            <w:shd w:val="clear" w:color="auto" w:fill="auto"/>
          </w:tcPr>
          <w:p w14:paraId="79CBA1F0" w14:textId="43DD3368" w:rsidR="009A4FF4" w:rsidRPr="006447FA" w:rsidRDefault="009A4FF4"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14105B24" w14:textId="180A083B" w:rsidR="009A4FF4" w:rsidRPr="006447FA" w:rsidRDefault="009A4FF4" w:rsidP="007D4B5C">
            <w:pPr>
              <w:pStyle w:val="Tablebody"/>
              <w:rPr>
                <w:szCs w:val="20"/>
              </w:rPr>
            </w:pPr>
            <w:r w:rsidRPr="006447FA">
              <w:rPr>
                <w:szCs w:val="20"/>
              </w:rPr>
              <w:t>V.Nazaruks</w:t>
            </w:r>
          </w:p>
        </w:tc>
      </w:tr>
      <w:tr w:rsidR="005E0EB3" w:rsidRPr="006447FA" w14:paraId="451BEAED" w14:textId="77777777" w:rsidTr="00734A97">
        <w:trPr>
          <w:jc w:val="center"/>
        </w:trPr>
        <w:tc>
          <w:tcPr>
            <w:tcW w:w="1043" w:type="dxa"/>
            <w:tcBorders>
              <w:top w:val="nil"/>
              <w:left w:val="nil"/>
              <w:bottom w:val="nil"/>
              <w:right w:val="single" w:sz="4" w:space="0" w:color="auto"/>
              <w:tl2br w:val="nil"/>
              <w:tr2bl w:val="nil"/>
            </w:tcBorders>
            <w:shd w:val="clear" w:color="auto" w:fill="auto"/>
          </w:tcPr>
          <w:p w14:paraId="047458CD" w14:textId="5B1054B2" w:rsidR="005E0EB3" w:rsidRPr="006447FA" w:rsidRDefault="005E0EB3" w:rsidP="007D4B5C">
            <w:pPr>
              <w:pStyle w:val="Tablebody"/>
              <w:rPr>
                <w:szCs w:val="20"/>
              </w:rPr>
            </w:pPr>
            <w:r w:rsidRPr="006447FA">
              <w:rPr>
                <w:szCs w:val="20"/>
              </w:rPr>
              <w:t>1.07</w:t>
            </w:r>
          </w:p>
        </w:tc>
        <w:tc>
          <w:tcPr>
            <w:tcW w:w="1312" w:type="dxa"/>
            <w:tcBorders>
              <w:top w:val="nil"/>
              <w:left w:val="single" w:sz="4" w:space="0" w:color="auto"/>
              <w:bottom w:val="nil"/>
              <w:right w:val="single" w:sz="4" w:space="0" w:color="auto"/>
              <w:tl2br w:val="nil"/>
              <w:tr2bl w:val="nil"/>
            </w:tcBorders>
            <w:shd w:val="clear" w:color="auto" w:fill="auto"/>
          </w:tcPr>
          <w:p w14:paraId="7E7F6DB0" w14:textId="0635D479" w:rsidR="005E0EB3" w:rsidRPr="006447FA" w:rsidRDefault="005E0EB3" w:rsidP="009A4FF4">
            <w:pPr>
              <w:pStyle w:val="Tablebody"/>
              <w:rPr>
                <w:szCs w:val="20"/>
              </w:rPr>
            </w:pPr>
            <w:r w:rsidRPr="006447FA">
              <w:rPr>
                <w:szCs w:val="20"/>
              </w:rPr>
              <w:t>17.05.2013</w:t>
            </w:r>
            <w:r w:rsidR="000061B6">
              <w:rPr>
                <w:szCs w:val="20"/>
              </w:rPr>
              <w:t>.</w:t>
            </w:r>
          </w:p>
        </w:tc>
        <w:tc>
          <w:tcPr>
            <w:tcW w:w="3990" w:type="dxa"/>
            <w:tcBorders>
              <w:top w:val="nil"/>
              <w:left w:val="single" w:sz="4" w:space="0" w:color="auto"/>
              <w:bottom w:val="nil"/>
              <w:right w:val="single" w:sz="4" w:space="0" w:color="auto"/>
              <w:tl2br w:val="nil"/>
              <w:tr2bl w:val="nil"/>
            </w:tcBorders>
            <w:shd w:val="clear" w:color="auto" w:fill="auto"/>
          </w:tcPr>
          <w:p w14:paraId="799FE222" w14:textId="135204B7" w:rsidR="005E0EB3" w:rsidRPr="006447FA" w:rsidRDefault="005E0EB3" w:rsidP="000B30D3">
            <w:pPr>
              <w:pStyle w:val="Tablebody"/>
              <w:rPr>
                <w:lang w:eastAsia="lv-LV"/>
              </w:rPr>
            </w:pPr>
            <w:r w:rsidRPr="006447FA">
              <w:rPr>
                <w:lang w:eastAsia="lv-LV"/>
              </w:rPr>
              <w:t>Pievienota 2.7.4.sadaļa.</w:t>
            </w:r>
          </w:p>
        </w:tc>
        <w:tc>
          <w:tcPr>
            <w:tcW w:w="1985" w:type="dxa"/>
            <w:tcBorders>
              <w:top w:val="nil"/>
              <w:left w:val="single" w:sz="4" w:space="0" w:color="auto"/>
              <w:bottom w:val="nil"/>
              <w:right w:val="nil"/>
              <w:tl2br w:val="nil"/>
              <w:tr2bl w:val="nil"/>
            </w:tcBorders>
            <w:shd w:val="clear" w:color="auto" w:fill="auto"/>
          </w:tcPr>
          <w:p w14:paraId="05B33375" w14:textId="41F85AC9" w:rsidR="005E0EB3" w:rsidRPr="006447FA" w:rsidRDefault="005E0EB3"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46C9C1C8" w14:textId="6FBFA935" w:rsidR="005E0EB3" w:rsidRPr="006447FA" w:rsidRDefault="005E0EB3" w:rsidP="007D4B5C">
            <w:pPr>
              <w:pStyle w:val="Tablebody"/>
              <w:rPr>
                <w:szCs w:val="20"/>
              </w:rPr>
            </w:pPr>
            <w:r w:rsidRPr="006447FA">
              <w:rPr>
                <w:szCs w:val="20"/>
              </w:rPr>
              <w:t>V.Nazaruks</w:t>
            </w:r>
          </w:p>
        </w:tc>
      </w:tr>
      <w:tr w:rsidR="00734A97" w:rsidRPr="006447FA" w14:paraId="1D4E0EDC" w14:textId="77777777" w:rsidTr="007338DF">
        <w:trPr>
          <w:jc w:val="center"/>
        </w:trPr>
        <w:tc>
          <w:tcPr>
            <w:tcW w:w="1043" w:type="dxa"/>
            <w:tcBorders>
              <w:top w:val="nil"/>
              <w:left w:val="nil"/>
              <w:bottom w:val="nil"/>
              <w:right w:val="single" w:sz="4" w:space="0" w:color="auto"/>
              <w:tl2br w:val="nil"/>
              <w:tr2bl w:val="nil"/>
            </w:tcBorders>
            <w:shd w:val="clear" w:color="auto" w:fill="auto"/>
          </w:tcPr>
          <w:p w14:paraId="7D18B4AD" w14:textId="569CDB52" w:rsidR="00734A97" w:rsidRPr="006447FA" w:rsidRDefault="00734A97" w:rsidP="007D4B5C">
            <w:pPr>
              <w:pStyle w:val="Tablebody"/>
              <w:rPr>
                <w:szCs w:val="20"/>
              </w:rPr>
            </w:pPr>
            <w:r w:rsidRPr="006447FA">
              <w:rPr>
                <w:szCs w:val="20"/>
              </w:rPr>
              <w:t>1.08</w:t>
            </w:r>
          </w:p>
        </w:tc>
        <w:tc>
          <w:tcPr>
            <w:tcW w:w="1312" w:type="dxa"/>
            <w:tcBorders>
              <w:top w:val="nil"/>
              <w:left w:val="single" w:sz="4" w:space="0" w:color="auto"/>
              <w:bottom w:val="nil"/>
              <w:right w:val="single" w:sz="4" w:space="0" w:color="auto"/>
              <w:tl2br w:val="nil"/>
              <w:tr2bl w:val="nil"/>
            </w:tcBorders>
            <w:shd w:val="clear" w:color="auto" w:fill="auto"/>
          </w:tcPr>
          <w:p w14:paraId="37D84570" w14:textId="5A24CD98" w:rsidR="00734A97" w:rsidRPr="006447FA" w:rsidRDefault="00734A97" w:rsidP="009A4FF4">
            <w:pPr>
              <w:pStyle w:val="Tablebody"/>
              <w:rPr>
                <w:szCs w:val="20"/>
              </w:rPr>
            </w:pPr>
            <w:r w:rsidRPr="006447FA">
              <w:rPr>
                <w:szCs w:val="20"/>
              </w:rPr>
              <w:t>23.05.2013</w:t>
            </w:r>
            <w:r w:rsidR="000061B6">
              <w:rPr>
                <w:szCs w:val="20"/>
              </w:rPr>
              <w:t>.</w:t>
            </w:r>
          </w:p>
        </w:tc>
        <w:tc>
          <w:tcPr>
            <w:tcW w:w="3990" w:type="dxa"/>
            <w:tcBorders>
              <w:top w:val="nil"/>
              <w:left w:val="single" w:sz="4" w:space="0" w:color="auto"/>
              <w:bottom w:val="nil"/>
              <w:right w:val="single" w:sz="4" w:space="0" w:color="auto"/>
              <w:tl2br w:val="nil"/>
              <w:tr2bl w:val="nil"/>
            </w:tcBorders>
            <w:shd w:val="clear" w:color="auto" w:fill="auto"/>
          </w:tcPr>
          <w:p w14:paraId="7EECA570" w14:textId="65F5D221" w:rsidR="00734A97" w:rsidRPr="006447FA" w:rsidRDefault="00734A97" w:rsidP="000B30D3">
            <w:pPr>
              <w:pStyle w:val="Tablebody"/>
              <w:rPr>
                <w:lang w:eastAsia="lv-LV"/>
              </w:rPr>
            </w:pPr>
            <w:r w:rsidRPr="006447FA">
              <w:rPr>
                <w:lang w:eastAsia="lv-LV"/>
              </w:rPr>
              <w:t>Pievienota 2.8.5.sadaļa.</w:t>
            </w:r>
          </w:p>
        </w:tc>
        <w:tc>
          <w:tcPr>
            <w:tcW w:w="1985" w:type="dxa"/>
            <w:tcBorders>
              <w:top w:val="nil"/>
              <w:left w:val="single" w:sz="4" w:space="0" w:color="auto"/>
              <w:bottom w:val="nil"/>
              <w:right w:val="nil"/>
              <w:tl2br w:val="nil"/>
              <w:tr2bl w:val="nil"/>
            </w:tcBorders>
            <w:shd w:val="clear" w:color="auto" w:fill="auto"/>
          </w:tcPr>
          <w:p w14:paraId="5793AC07" w14:textId="1A9603BC" w:rsidR="00734A97" w:rsidRPr="006447FA" w:rsidRDefault="00734A97"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573B6993" w14:textId="081A0A1C" w:rsidR="00734A97" w:rsidRPr="006447FA" w:rsidRDefault="00734A97" w:rsidP="007D4B5C">
            <w:pPr>
              <w:pStyle w:val="Tablebody"/>
              <w:rPr>
                <w:szCs w:val="20"/>
              </w:rPr>
            </w:pPr>
            <w:r w:rsidRPr="006447FA">
              <w:rPr>
                <w:szCs w:val="20"/>
              </w:rPr>
              <w:t>V.Nazaruks</w:t>
            </w:r>
          </w:p>
        </w:tc>
      </w:tr>
      <w:tr w:rsidR="007338DF" w:rsidRPr="006447FA" w14:paraId="6B08B49B" w14:textId="77777777" w:rsidTr="006C7514">
        <w:trPr>
          <w:jc w:val="center"/>
        </w:trPr>
        <w:tc>
          <w:tcPr>
            <w:tcW w:w="1043" w:type="dxa"/>
            <w:tcBorders>
              <w:top w:val="nil"/>
              <w:left w:val="nil"/>
              <w:bottom w:val="nil"/>
              <w:right w:val="single" w:sz="4" w:space="0" w:color="auto"/>
              <w:tl2br w:val="nil"/>
              <w:tr2bl w:val="nil"/>
            </w:tcBorders>
            <w:shd w:val="clear" w:color="auto" w:fill="auto"/>
          </w:tcPr>
          <w:p w14:paraId="0FFED23B" w14:textId="48059A3D" w:rsidR="007338DF" w:rsidRPr="006447FA" w:rsidRDefault="007338DF" w:rsidP="007D4B5C">
            <w:pPr>
              <w:pStyle w:val="Tablebody"/>
              <w:rPr>
                <w:szCs w:val="20"/>
              </w:rPr>
            </w:pPr>
            <w:r w:rsidRPr="006447FA">
              <w:rPr>
                <w:szCs w:val="20"/>
              </w:rPr>
              <w:t>1.09</w:t>
            </w:r>
          </w:p>
        </w:tc>
        <w:tc>
          <w:tcPr>
            <w:tcW w:w="1312" w:type="dxa"/>
            <w:tcBorders>
              <w:top w:val="nil"/>
              <w:left w:val="single" w:sz="4" w:space="0" w:color="auto"/>
              <w:bottom w:val="nil"/>
              <w:right w:val="single" w:sz="4" w:space="0" w:color="auto"/>
              <w:tl2br w:val="nil"/>
              <w:tr2bl w:val="nil"/>
            </w:tcBorders>
            <w:shd w:val="clear" w:color="auto" w:fill="auto"/>
          </w:tcPr>
          <w:p w14:paraId="3DD3EE03" w14:textId="50F01D6E" w:rsidR="007338DF" w:rsidRPr="006447FA" w:rsidRDefault="007338DF" w:rsidP="009A4FF4">
            <w:pPr>
              <w:pStyle w:val="Tablebody"/>
              <w:rPr>
                <w:szCs w:val="20"/>
              </w:rPr>
            </w:pPr>
            <w:r w:rsidRPr="006447FA">
              <w:rPr>
                <w:szCs w:val="20"/>
              </w:rPr>
              <w:t>12.08.2013</w:t>
            </w:r>
            <w:r w:rsidR="000061B6">
              <w:rPr>
                <w:szCs w:val="20"/>
              </w:rPr>
              <w:t>.</w:t>
            </w:r>
          </w:p>
        </w:tc>
        <w:tc>
          <w:tcPr>
            <w:tcW w:w="3990" w:type="dxa"/>
            <w:tcBorders>
              <w:top w:val="nil"/>
              <w:left w:val="single" w:sz="4" w:space="0" w:color="auto"/>
              <w:bottom w:val="nil"/>
              <w:right w:val="single" w:sz="4" w:space="0" w:color="auto"/>
              <w:tl2br w:val="nil"/>
              <w:tr2bl w:val="nil"/>
            </w:tcBorders>
            <w:shd w:val="clear" w:color="auto" w:fill="auto"/>
          </w:tcPr>
          <w:p w14:paraId="065EB4FF" w14:textId="76903BD4" w:rsidR="007338DF" w:rsidRPr="006447FA" w:rsidRDefault="000061B6" w:rsidP="006447FA">
            <w:pPr>
              <w:pStyle w:val="Tablebody"/>
              <w:rPr>
                <w:lang w:eastAsia="lv-LV"/>
              </w:rPr>
            </w:pPr>
            <w:r>
              <w:rPr>
                <w:lang w:eastAsia="lv-LV"/>
              </w:rPr>
              <w:t xml:space="preserve">Pārstrādāta </w:t>
            </w:r>
            <w:r w:rsidR="006447FA" w:rsidRPr="006447FA">
              <w:rPr>
                <w:lang w:eastAsia="lv-LV"/>
              </w:rPr>
              <w:t>2.7.</w:t>
            </w:r>
            <w:r>
              <w:rPr>
                <w:lang w:eastAsia="lv-LV"/>
              </w:rPr>
              <w:t>sadaļa.</w:t>
            </w:r>
          </w:p>
        </w:tc>
        <w:tc>
          <w:tcPr>
            <w:tcW w:w="1985" w:type="dxa"/>
            <w:tcBorders>
              <w:top w:val="nil"/>
              <w:left w:val="single" w:sz="4" w:space="0" w:color="auto"/>
              <w:bottom w:val="nil"/>
              <w:right w:val="nil"/>
              <w:tl2br w:val="nil"/>
              <w:tr2bl w:val="nil"/>
            </w:tcBorders>
            <w:shd w:val="clear" w:color="auto" w:fill="auto"/>
          </w:tcPr>
          <w:p w14:paraId="7A524E2F" w14:textId="1D260015" w:rsidR="007338DF" w:rsidRPr="006447FA" w:rsidRDefault="007338DF"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428E6014" w14:textId="35EE572D" w:rsidR="007338DF" w:rsidRPr="006447FA" w:rsidRDefault="007338DF" w:rsidP="000061B6">
            <w:pPr>
              <w:pStyle w:val="Tablebody"/>
              <w:rPr>
                <w:szCs w:val="20"/>
              </w:rPr>
            </w:pPr>
            <w:r w:rsidRPr="006447FA">
              <w:rPr>
                <w:szCs w:val="20"/>
              </w:rPr>
              <w:t>J</w:t>
            </w:r>
            <w:r w:rsidR="000061B6">
              <w:rPr>
                <w:szCs w:val="20"/>
              </w:rPr>
              <w:t>.</w:t>
            </w:r>
            <w:r w:rsidRPr="006447FA">
              <w:rPr>
                <w:szCs w:val="20"/>
              </w:rPr>
              <w:t xml:space="preserve">Korņijenko </w:t>
            </w:r>
          </w:p>
        </w:tc>
      </w:tr>
      <w:tr w:rsidR="006C7514" w:rsidRPr="006447FA" w14:paraId="4B20DCAD" w14:textId="77777777" w:rsidTr="00572876">
        <w:trPr>
          <w:jc w:val="center"/>
        </w:trPr>
        <w:tc>
          <w:tcPr>
            <w:tcW w:w="1043" w:type="dxa"/>
            <w:tcBorders>
              <w:top w:val="nil"/>
              <w:left w:val="nil"/>
              <w:bottom w:val="nil"/>
              <w:right w:val="single" w:sz="4" w:space="0" w:color="auto"/>
              <w:tl2br w:val="nil"/>
              <w:tr2bl w:val="nil"/>
            </w:tcBorders>
            <w:shd w:val="clear" w:color="auto" w:fill="auto"/>
          </w:tcPr>
          <w:p w14:paraId="65917C17" w14:textId="46BEC3C5" w:rsidR="006C7514" w:rsidRPr="006447FA" w:rsidRDefault="006C7514" w:rsidP="007D4B5C">
            <w:pPr>
              <w:pStyle w:val="Tablebody"/>
              <w:rPr>
                <w:szCs w:val="20"/>
              </w:rPr>
            </w:pPr>
            <w:r>
              <w:rPr>
                <w:szCs w:val="20"/>
              </w:rPr>
              <w:t>1.10</w:t>
            </w:r>
          </w:p>
        </w:tc>
        <w:tc>
          <w:tcPr>
            <w:tcW w:w="1312" w:type="dxa"/>
            <w:tcBorders>
              <w:top w:val="nil"/>
              <w:left w:val="single" w:sz="4" w:space="0" w:color="auto"/>
              <w:bottom w:val="nil"/>
              <w:right w:val="single" w:sz="4" w:space="0" w:color="auto"/>
              <w:tl2br w:val="nil"/>
              <w:tr2bl w:val="nil"/>
            </w:tcBorders>
            <w:shd w:val="clear" w:color="auto" w:fill="auto"/>
          </w:tcPr>
          <w:p w14:paraId="195273D9" w14:textId="23811822" w:rsidR="006C7514" w:rsidRPr="006447FA" w:rsidRDefault="006C7514" w:rsidP="009A4FF4">
            <w:pPr>
              <w:pStyle w:val="Tablebody"/>
              <w:rPr>
                <w:szCs w:val="20"/>
              </w:rPr>
            </w:pPr>
            <w:r>
              <w:rPr>
                <w:szCs w:val="20"/>
              </w:rPr>
              <w:t>13.11.2013.</w:t>
            </w:r>
          </w:p>
        </w:tc>
        <w:tc>
          <w:tcPr>
            <w:tcW w:w="3990" w:type="dxa"/>
            <w:tcBorders>
              <w:top w:val="nil"/>
              <w:left w:val="single" w:sz="4" w:space="0" w:color="auto"/>
              <w:bottom w:val="nil"/>
              <w:right w:val="single" w:sz="4" w:space="0" w:color="auto"/>
              <w:tl2br w:val="nil"/>
              <w:tr2bl w:val="nil"/>
            </w:tcBorders>
            <w:shd w:val="clear" w:color="auto" w:fill="auto"/>
          </w:tcPr>
          <w:p w14:paraId="0B32F81E" w14:textId="723BC747" w:rsidR="006C7514" w:rsidRDefault="006C7514" w:rsidP="006C7514">
            <w:pPr>
              <w:pStyle w:val="Tablebody"/>
              <w:rPr>
                <w:lang w:eastAsia="lv-LV"/>
              </w:rPr>
            </w:pPr>
            <w:r>
              <w:rPr>
                <w:lang w:eastAsia="lv-LV"/>
              </w:rPr>
              <w:t xml:space="preserve">Papildināta </w:t>
            </w:r>
            <w:r w:rsidRPr="006C7514">
              <w:rPr>
                <w:lang w:eastAsia="lv-LV"/>
              </w:rPr>
              <w:t>2.8.5.</w:t>
            </w:r>
            <w:r>
              <w:rPr>
                <w:lang w:eastAsia="lv-LV"/>
              </w:rPr>
              <w:t>sadaļa.</w:t>
            </w:r>
          </w:p>
        </w:tc>
        <w:tc>
          <w:tcPr>
            <w:tcW w:w="1985" w:type="dxa"/>
            <w:tcBorders>
              <w:top w:val="nil"/>
              <w:left w:val="single" w:sz="4" w:space="0" w:color="auto"/>
              <w:bottom w:val="nil"/>
              <w:right w:val="nil"/>
              <w:tl2br w:val="nil"/>
              <w:tr2bl w:val="nil"/>
            </w:tcBorders>
            <w:shd w:val="clear" w:color="auto" w:fill="auto"/>
          </w:tcPr>
          <w:p w14:paraId="3D6557C9" w14:textId="14C9E28B" w:rsidR="006C7514" w:rsidRPr="006447FA" w:rsidRDefault="006C7514"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73E59F65" w14:textId="20049ED4" w:rsidR="006C7514" w:rsidRPr="006447FA" w:rsidRDefault="006C7514" w:rsidP="000061B6">
            <w:pPr>
              <w:pStyle w:val="Tablebody"/>
              <w:rPr>
                <w:szCs w:val="20"/>
              </w:rPr>
            </w:pPr>
            <w:r w:rsidRPr="006447FA">
              <w:rPr>
                <w:szCs w:val="20"/>
              </w:rPr>
              <w:t>J</w:t>
            </w:r>
            <w:r>
              <w:rPr>
                <w:szCs w:val="20"/>
              </w:rPr>
              <w:t>.</w:t>
            </w:r>
            <w:r w:rsidRPr="006447FA">
              <w:rPr>
                <w:szCs w:val="20"/>
              </w:rPr>
              <w:t xml:space="preserve">Korņijenko </w:t>
            </w:r>
          </w:p>
        </w:tc>
      </w:tr>
      <w:tr w:rsidR="005242A3" w:rsidRPr="006447FA" w14:paraId="46C94194" w14:textId="77777777" w:rsidTr="005242A3">
        <w:trPr>
          <w:jc w:val="center"/>
        </w:trPr>
        <w:tc>
          <w:tcPr>
            <w:tcW w:w="1043" w:type="dxa"/>
            <w:tcBorders>
              <w:top w:val="nil"/>
              <w:left w:val="nil"/>
              <w:bottom w:val="nil"/>
              <w:right w:val="single" w:sz="4" w:space="0" w:color="auto"/>
              <w:tl2br w:val="nil"/>
              <w:tr2bl w:val="nil"/>
            </w:tcBorders>
            <w:shd w:val="clear" w:color="auto" w:fill="auto"/>
          </w:tcPr>
          <w:p w14:paraId="304C3741" w14:textId="31E59F96" w:rsidR="005242A3" w:rsidRDefault="005242A3" w:rsidP="007D4B5C">
            <w:pPr>
              <w:pStyle w:val="Tablebody"/>
              <w:rPr>
                <w:szCs w:val="20"/>
              </w:rPr>
            </w:pPr>
            <w:r>
              <w:rPr>
                <w:szCs w:val="20"/>
              </w:rPr>
              <w:t>1.11</w:t>
            </w:r>
          </w:p>
        </w:tc>
        <w:tc>
          <w:tcPr>
            <w:tcW w:w="1312" w:type="dxa"/>
            <w:tcBorders>
              <w:top w:val="nil"/>
              <w:left w:val="single" w:sz="4" w:space="0" w:color="auto"/>
              <w:bottom w:val="nil"/>
              <w:right w:val="single" w:sz="4" w:space="0" w:color="auto"/>
              <w:tl2br w:val="nil"/>
              <w:tr2bl w:val="nil"/>
            </w:tcBorders>
            <w:shd w:val="clear" w:color="auto" w:fill="auto"/>
          </w:tcPr>
          <w:p w14:paraId="76F080D7" w14:textId="512808A5" w:rsidR="005242A3" w:rsidRDefault="005242A3" w:rsidP="009A4FF4">
            <w:pPr>
              <w:pStyle w:val="Tablebody"/>
              <w:rPr>
                <w:szCs w:val="20"/>
              </w:rPr>
            </w:pPr>
            <w:r>
              <w:rPr>
                <w:szCs w:val="20"/>
              </w:rPr>
              <w:t>07.12.2013.</w:t>
            </w:r>
          </w:p>
        </w:tc>
        <w:tc>
          <w:tcPr>
            <w:tcW w:w="3990" w:type="dxa"/>
            <w:tcBorders>
              <w:top w:val="nil"/>
              <w:left w:val="single" w:sz="4" w:space="0" w:color="auto"/>
              <w:bottom w:val="nil"/>
              <w:right w:val="single" w:sz="4" w:space="0" w:color="auto"/>
              <w:tl2br w:val="nil"/>
              <w:tr2bl w:val="nil"/>
            </w:tcBorders>
            <w:shd w:val="clear" w:color="auto" w:fill="auto"/>
          </w:tcPr>
          <w:p w14:paraId="038BBC35" w14:textId="7DF3D278" w:rsidR="005242A3" w:rsidRDefault="005242A3" w:rsidP="00572876">
            <w:pPr>
              <w:pStyle w:val="Tablebody"/>
              <w:rPr>
                <w:lang w:eastAsia="lv-LV"/>
              </w:rPr>
            </w:pPr>
            <w:r>
              <w:rPr>
                <w:lang w:eastAsia="lv-LV"/>
              </w:rPr>
              <w:t xml:space="preserve">Papildināta 2.7.1.2. sadaļa ar </w:t>
            </w:r>
            <w:r w:rsidRPr="00572876">
              <w:t>onBehalfOf</w:t>
            </w:r>
            <w:r>
              <w:t xml:space="preserve"> konfigurācijas iespēju.</w:t>
            </w:r>
          </w:p>
        </w:tc>
        <w:tc>
          <w:tcPr>
            <w:tcW w:w="1985" w:type="dxa"/>
            <w:tcBorders>
              <w:top w:val="nil"/>
              <w:left w:val="single" w:sz="4" w:space="0" w:color="auto"/>
              <w:bottom w:val="nil"/>
              <w:right w:val="nil"/>
              <w:tl2br w:val="nil"/>
              <w:tr2bl w:val="nil"/>
            </w:tcBorders>
            <w:shd w:val="clear" w:color="auto" w:fill="auto"/>
          </w:tcPr>
          <w:p w14:paraId="22BFF9B9" w14:textId="08A4DE31" w:rsidR="005242A3" w:rsidRPr="006447FA" w:rsidRDefault="005242A3" w:rsidP="007D4B5C">
            <w:pPr>
              <w:pStyle w:val="Tablebody"/>
            </w:pPr>
            <w:r w:rsidRPr="006447FA">
              <w:t>SIA „ABC software”</w:t>
            </w:r>
          </w:p>
        </w:tc>
        <w:tc>
          <w:tcPr>
            <w:tcW w:w="1524" w:type="dxa"/>
            <w:tcBorders>
              <w:top w:val="nil"/>
              <w:left w:val="single" w:sz="4" w:space="0" w:color="auto"/>
              <w:bottom w:val="nil"/>
              <w:right w:val="nil"/>
              <w:tl2br w:val="nil"/>
              <w:tr2bl w:val="nil"/>
            </w:tcBorders>
          </w:tcPr>
          <w:p w14:paraId="39DBF816" w14:textId="37ECB0FA" w:rsidR="005242A3" w:rsidRPr="006447FA" w:rsidRDefault="005242A3" w:rsidP="000061B6">
            <w:pPr>
              <w:pStyle w:val="Tablebody"/>
              <w:rPr>
                <w:szCs w:val="20"/>
              </w:rPr>
            </w:pPr>
            <w:r w:rsidRPr="006447FA">
              <w:rPr>
                <w:szCs w:val="20"/>
              </w:rPr>
              <w:t>J</w:t>
            </w:r>
            <w:r>
              <w:rPr>
                <w:szCs w:val="20"/>
              </w:rPr>
              <w:t>.</w:t>
            </w:r>
            <w:r w:rsidRPr="006447FA">
              <w:rPr>
                <w:szCs w:val="20"/>
              </w:rPr>
              <w:t xml:space="preserve">Korņijenko </w:t>
            </w:r>
          </w:p>
        </w:tc>
      </w:tr>
      <w:tr w:rsidR="005242A3" w:rsidRPr="006447FA" w14:paraId="4673190D" w14:textId="77777777" w:rsidTr="00577EEC">
        <w:trPr>
          <w:jc w:val="center"/>
        </w:trPr>
        <w:tc>
          <w:tcPr>
            <w:tcW w:w="1043" w:type="dxa"/>
            <w:tcBorders>
              <w:top w:val="nil"/>
              <w:left w:val="nil"/>
              <w:bottom w:val="single" w:sz="4" w:space="0" w:color="auto"/>
              <w:right w:val="single" w:sz="4" w:space="0" w:color="auto"/>
              <w:tl2br w:val="nil"/>
              <w:tr2bl w:val="nil"/>
            </w:tcBorders>
            <w:shd w:val="clear" w:color="auto" w:fill="auto"/>
          </w:tcPr>
          <w:p w14:paraId="6AB8F6A4" w14:textId="12F561BD" w:rsidR="005242A3" w:rsidRDefault="005242A3" w:rsidP="007D4B5C">
            <w:pPr>
              <w:pStyle w:val="Tablebody"/>
              <w:rPr>
                <w:szCs w:val="20"/>
              </w:rPr>
            </w:pPr>
            <w:r>
              <w:rPr>
                <w:szCs w:val="20"/>
              </w:rPr>
              <w:t>1.12</w:t>
            </w:r>
          </w:p>
        </w:tc>
        <w:tc>
          <w:tcPr>
            <w:tcW w:w="1312" w:type="dxa"/>
            <w:tcBorders>
              <w:top w:val="nil"/>
              <w:left w:val="single" w:sz="4" w:space="0" w:color="auto"/>
              <w:bottom w:val="single" w:sz="4" w:space="0" w:color="auto"/>
              <w:right w:val="single" w:sz="4" w:space="0" w:color="auto"/>
              <w:tl2br w:val="nil"/>
              <w:tr2bl w:val="nil"/>
            </w:tcBorders>
            <w:shd w:val="clear" w:color="auto" w:fill="auto"/>
          </w:tcPr>
          <w:p w14:paraId="54DAD1B6" w14:textId="0009B367" w:rsidR="005242A3" w:rsidRDefault="005242A3" w:rsidP="009A4FF4">
            <w:pPr>
              <w:pStyle w:val="Tablebody"/>
              <w:rPr>
                <w:szCs w:val="20"/>
              </w:rPr>
            </w:pPr>
            <w:r>
              <w:rPr>
                <w:szCs w:val="20"/>
              </w:rPr>
              <w:t>07.04.2014</w:t>
            </w:r>
          </w:p>
        </w:tc>
        <w:tc>
          <w:tcPr>
            <w:tcW w:w="3990" w:type="dxa"/>
            <w:tcBorders>
              <w:top w:val="nil"/>
              <w:left w:val="single" w:sz="4" w:space="0" w:color="auto"/>
              <w:bottom w:val="single" w:sz="4" w:space="0" w:color="auto"/>
              <w:right w:val="single" w:sz="4" w:space="0" w:color="auto"/>
              <w:tl2br w:val="nil"/>
              <w:tr2bl w:val="nil"/>
            </w:tcBorders>
            <w:shd w:val="clear" w:color="auto" w:fill="auto"/>
          </w:tcPr>
          <w:p w14:paraId="69AC0EAD" w14:textId="0CA9BFF3" w:rsidR="005242A3" w:rsidRDefault="005242A3" w:rsidP="00572876">
            <w:pPr>
              <w:pStyle w:val="Tablebody"/>
              <w:rPr>
                <w:lang w:eastAsia="lv-LV"/>
              </w:rPr>
            </w:pPr>
            <w:r>
              <w:rPr>
                <w:lang w:eastAsia="lv-LV"/>
              </w:rPr>
              <w:t>Papildināts ar 4. Nodalījumu.</w:t>
            </w:r>
          </w:p>
        </w:tc>
        <w:tc>
          <w:tcPr>
            <w:tcW w:w="1985" w:type="dxa"/>
            <w:tcBorders>
              <w:top w:val="nil"/>
              <w:left w:val="single" w:sz="4" w:space="0" w:color="auto"/>
              <w:bottom w:val="single" w:sz="4" w:space="0" w:color="auto"/>
              <w:right w:val="nil"/>
              <w:tl2br w:val="nil"/>
              <w:tr2bl w:val="nil"/>
            </w:tcBorders>
            <w:shd w:val="clear" w:color="auto" w:fill="auto"/>
          </w:tcPr>
          <w:p w14:paraId="08BC01B4" w14:textId="59552C1C" w:rsidR="005242A3" w:rsidRPr="006447FA" w:rsidRDefault="005242A3" w:rsidP="007D4B5C">
            <w:pPr>
              <w:pStyle w:val="Tablebody"/>
            </w:pPr>
            <w:r w:rsidRPr="006447FA">
              <w:t>SIA „ABC software”</w:t>
            </w:r>
          </w:p>
        </w:tc>
        <w:tc>
          <w:tcPr>
            <w:tcW w:w="1524" w:type="dxa"/>
            <w:tcBorders>
              <w:top w:val="nil"/>
              <w:left w:val="single" w:sz="4" w:space="0" w:color="auto"/>
              <w:bottom w:val="single" w:sz="4" w:space="0" w:color="auto"/>
              <w:right w:val="nil"/>
              <w:tl2br w:val="nil"/>
              <w:tr2bl w:val="nil"/>
            </w:tcBorders>
          </w:tcPr>
          <w:p w14:paraId="2F9A1DB9" w14:textId="28B592E3" w:rsidR="005242A3" w:rsidRPr="006447FA" w:rsidRDefault="005242A3" w:rsidP="000061B6">
            <w:pPr>
              <w:pStyle w:val="Tablebody"/>
              <w:rPr>
                <w:szCs w:val="20"/>
              </w:rPr>
            </w:pPr>
            <w:r>
              <w:rPr>
                <w:szCs w:val="20"/>
              </w:rPr>
              <w:t>A.Skeltons</w:t>
            </w:r>
            <w:r w:rsidRPr="006447FA">
              <w:rPr>
                <w:szCs w:val="20"/>
              </w:rPr>
              <w:t xml:space="preserve"> </w:t>
            </w:r>
          </w:p>
        </w:tc>
      </w:tr>
    </w:tbl>
    <w:p w14:paraId="34AAD5F5" w14:textId="479A4374" w:rsidR="007D2574" w:rsidRPr="006447FA" w:rsidRDefault="007D2574" w:rsidP="007D2574">
      <w:pPr>
        <w:pStyle w:val="Titleversija"/>
        <w:jc w:val="left"/>
      </w:pPr>
      <w:r w:rsidRPr="006447FA">
        <w:br w:type="page"/>
      </w:r>
    </w:p>
    <w:p w14:paraId="34AAD5F6" w14:textId="77777777" w:rsidR="007D2574" w:rsidRPr="006447FA" w:rsidRDefault="007D2574" w:rsidP="00021632">
      <w:pPr>
        <w:pStyle w:val="Saturs"/>
        <w:rPr>
          <w:rStyle w:val="Strong"/>
          <w:bCs w:val="0"/>
        </w:rPr>
      </w:pPr>
      <w:r w:rsidRPr="006447FA">
        <w:rPr>
          <w:rStyle w:val="Strong"/>
          <w:bCs w:val="0"/>
        </w:rPr>
        <w:lastRenderedPageBreak/>
        <w:t>Satura rādītājs</w:t>
      </w:r>
    </w:p>
    <w:p w14:paraId="0A154EC1" w14:textId="77777777" w:rsidR="005242A3" w:rsidRDefault="00767C79">
      <w:pPr>
        <w:pStyle w:val="TOC1"/>
        <w:rPr>
          <w:rFonts w:asciiTheme="minorHAnsi" w:eastAsiaTheme="minorEastAsia" w:hAnsiTheme="minorHAnsi"/>
          <w:b w:val="0"/>
          <w:caps w:val="0"/>
          <w:noProof/>
          <w:lang w:eastAsia="lv-LV"/>
        </w:rPr>
      </w:pPr>
      <w:r w:rsidRPr="006447FA">
        <w:fldChar w:fldCharType="begin"/>
      </w:r>
      <w:r w:rsidRPr="006447FA">
        <w:instrText xml:space="preserve"> TOC \o "1-4" \h \z \u </w:instrText>
      </w:r>
      <w:r w:rsidRPr="006447FA">
        <w:fldChar w:fldCharType="separate"/>
      </w:r>
      <w:hyperlink w:anchor="_Toc385254751" w:history="1">
        <w:r w:rsidR="005242A3" w:rsidRPr="00075FEB">
          <w:rPr>
            <w:rStyle w:val="Hyperlink"/>
            <w:noProof/>
          </w:rPr>
          <w:t>Attēlu saraksts</w:t>
        </w:r>
        <w:r w:rsidR="005242A3">
          <w:rPr>
            <w:noProof/>
            <w:webHidden/>
          </w:rPr>
          <w:tab/>
        </w:r>
        <w:r w:rsidR="005242A3">
          <w:rPr>
            <w:noProof/>
            <w:webHidden/>
          </w:rPr>
          <w:fldChar w:fldCharType="begin"/>
        </w:r>
        <w:r w:rsidR="005242A3">
          <w:rPr>
            <w:noProof/>
            <w:webHidden/>
          </w:rPr>
          <w:instrText xml:space="preserve"> PAGEREF _Toc385254751 \h </w:instrText>
        </w:r>
        <w:r w:rsidR="005242A3">
          <w:rPr>
            <w:noProof/>
            <w:webHidden/>
          </w:rPr>
        </w:r>
        <w:r w:rsidR="005242A3">
          <w:rPr>
            <w:noProof/>
            <w:webHidden/>
          </w:rPr>
          <w:fldChar w:fldCharType="separate"/>
        </w:r>
        <w:r w:rsidR="005242A3">
          <w:rPr>
            <w:noProof/>
            <w:webHidden/>
          </w:rPr>
          <w:t>7</w:t>
        </w:r>
        <w:r w:rsidR="005242A3">
          <w:rPr>
            <w:noProof/>
            <w:webHidden/>
          </w:rPr>
          <w:fldChar w:fldCharType="end"/>
        </w:r>
      </w:hyperlink>
    </w:p>
    <w:p w14:paraId="6E7B047F" w14:textId="77777777" w:rsidR="005242A3" w:rsidRDefault="000944C9">
      <w:pPr>
        <w:pStyle w:val="TOC1"/>
        <w:rPr>
          <w:rFonts w:asciiTheme="minorHAnsi" w:eastAsiaTheme="minorEastAsia" w:hAnsiTheme="minorHAnsi"/>
          <w:b w:val="0"/>
          <w:caps w:val="0"/>
          <w:noProof/>
          <w:lang w:eastAsia="lv-LV"/>
        </w:rPr>
      </w:pPr>
      <w:hyperlink w:anchor="_Toc385254752" w:history="1">
        <w:r w:rsidR="005242A3" w:rsidRPr="00075FEB">
          <w:rPr>
            <w:rStyle w:val="Hyperlink"/>
            <w:rFonts w:cs="Tahoma"/>
            <w:noProof/>
            <w:u w:color="000000"/>
          </w:rPr>
          <w:t>1.</w:t>
        </w:r>
        <w:r w:rsidR="005242A3">
          <w:rPr>
            <w:rFonts w:asciiTheme="minorHAnsi" w:eastAsiaTheme="minorEastAsia" w:hAnsiTheme="minorHAnsi"/>
            <w:b w:val="0"/>
            <w:caps w:val="0"/>
            <w:noProof/>
            <w:lang w:eastAsia="lv-LV"/>
          </w:rPr>
          <w:tab/>
        </w:r>
        <w:r w:rsidR="005242A3" w:rsidRPr="00075FEB">
          <w:rPr>
            <w:rStyle w:val="Hyperlink"/>
            <w:noProof/>
          </w:rPr>
          <w:t>Ievads</w:t>
        </w:r>
        <w:r w:rsidR="005242A3">
          <w:rPr>
            <w:noProof/>
            <w:webHidden/>
          </w:rPr>
          <w:tab/>
        </w:r>
        <w:r w:rsidR="005242A3">
          <w:rPr>
            <w:noProof/>
            <w:webHidden/>
          </w:rPr>
          <w:fldChar w:fldCharType="begin"/>
        </w:r>
        <w:r w:rsidR="005242A3">
          <w:rPr>
            <w:noProof/>
            <w:webHidden/>
          </w:rPr>
          <w:instrText xml:space="preserve"> PAGEREF _Toc385254752 \h </w:instrText>
        </w:r>
        <w:r w:rsidR="005242A3">
          <w:rPr>
            <w:noProof/>
            <w:webHidden/>
          </w:rPr>
        </w:r>
        <w:r w:rsidR="005242A3">
          <w:rPr>
            <w:noProof/>
            <w:webHidden/>
          </w:rPr>
          <w:fldChar w:fldCharType="separate"/>
        </w:r>
        <w:r w:rsidR="005242A3">
          <w:rPr>
            <w:noProof/>
            <w:webHidden/>
          </w:rPr>
          <w:t>9</w:t>
        </w:r>
        <w:r w:rsidR="005242A3">
          <w:rPr>
            <w:noProof/>
            <w:webHidden/>
          </w:rPr>
          <w:fldChar w:fldCharType="end"/>
        </w:r>
      </w:hyperlink>
    </w:p>
    <w:p w14:paraId="006879CC" w14:textId="77777777" w:rsidR="005242A3" w:rsidRDefault="000944C9">
      <w:pPr>
        <w:pStyle w:val="TOC2"/>
        <w:rPr>
          <w:rFonts w:asciiTheme="minorHAnsi" w:eastAsiaTheme="minorEastAsia" w:hAnsiTheme="minorHAnsi"/>
          <w:b w:val="0"/>
          <w:noProof/>
          <w:lang w:eastAsia="lv-LV"/>
        </w:rPr>
      </w:pPr>
      <w:hyperlink w:anchor="_Toc385254753" w:history="1">
        <w:r w:rsidR="005242A3" w:rsidRPr="00075FEB">
          <w:rPr>
            <w:rStyle w:val="Hyperlink"/>
            <w:rFonts w:cs="Times New Roman"/>
            <w:noProof/>
          </w:rPr>
          <w:t>1.1.</w:t>
        </w:r>
        <w:r w:rsidR="005242A3">
          <w:rPr>
            <w:rFonts w:asciiTheme="minorHAnsi" w:eastAsiaTheme="minorEastAsia" w:hAnsiTheme="minorHAnsi"/>
            <w:b w:val="0"/>
            <w:noProof/>
            <w:lang w:eastAsia="lv-LV"/>
          </w:rPr>
          <w:tab/>
        </w:r>
        <w:r w:rsidR="005242A3" w:rsidRPr="00075FEB">
          <w:rPr>
            <w:rStyle w:val="Hyperlink"/>
            <w:noProof/>
          </w:rPr>
          <w:t>Dokumenta nolūks</w:t>
        </w:r>
        <w:r w:rsidR="005242A3">
          <w:rPr>
            <w:noProof/>
            <w:webHidden/>
          </w:rPr>
          <w:tab/>
        </w:r>
        <w:r w:rsidR="005242A3">
          <w:rPr>
            <w:noProof/>
            <w:webHidden/>
          </w:rPr>
          <w:fldChar w:fldCharType="begin"/>
        </w:r>
        <w:r w:rsidR="005242A3">
          <w:rPr>
            <w:noProof/>
            <w:webHidden/>
          </w:rPr>
          <w:instrText xml:space="preserve"> PAGEREF _Toc385254753 \h </w:instrText>
        </w:r>
        <w:r w:rsidR="005242A3">
          <w:rPr>
            <w:noProof/>
            <w:webHidden/>
          </w:rPr>
        </w:r>
        <w:r w:rsidR="005242A3">
          <w:rPr>
            <w:noProof/>
            <w:webHidden/>
          </w:rPr>
          <w:fldChar w:fldCharType="separate"/>
        </w:r>
        <w:r w:rsidR="005242A3">
          <w:rPr>
            <w:noProof/>
            <w:webHidden/>
          </w:rPr>
          <w:t>9</w:t>
        </w:r>
        <w:r w:rsidR="005242A3">
          <w:rPr>
            <w:noProof/>
            <w:webHidden/>
          </w:rPr>
          <w:fldChar w:fldCharType="end"/>
        </w:r>
      </w:hyperlink>
    </w:p>
    <w:p w14:paraId="43152BC0" w14:textId="77777777" w:rsidR="005242A3" w:rsidRDefault="000944C9">
      <w:pPr>
        <w:pStyle w:val="TOC2"/>
        <w:rPr>
          <w:rFonts w:asciiTheme="minorHAnsi" w:eastAsiaTheme="minorEastAsia" w:hAnsiTheme="minorHAnsi"/>
          <w:b w:val="0"/>
          <w:noProof/>
          <w:lang w:eastAsia="lv-LV"/>
        </w:rPr>
      </w:pPr>
      <w:hyperlink w:anchor="_Toc385254754" w:history="1">
        <w:r w:rsidR="005242A3" w:rsidRPr="00075FEB">
          <w:rPr>
            <w:rStyle w:val="Hyperlink"/>
            <w:rFonts w:cs="Times New Roman"/>
            <w:noProof/>
          </w:rPr>
          <w:t>1.2.</w:t>
        </w:r>
        <w:r w:rsidR="005242A3">
          <w:rPr>
            <w:rFonts w:asciiTheme="minorHAnsi" w:eastAsiaTheme="minorEastAsia" w:hAnsiTheme="minorHAnsi"/>
            <w:b w:val="0"/>
            <w:noProof/>
            <w:lang w:eastAsia="lv-LV"/>
          </w:rPr>
          <w:tab/>
        </w:r>
        <w:r w:rsidR="005242A3" w:rsidRPr="00075FEB">
          <w:rPr>
            <w:rStyle w:val="Hyperlink"/>
            <w:noProof/>
          </w:rPr>
          <w:t>Termini un pieņemtie apzīmējumi</w:t>
        </w:r>
        <w:r w:rsidR="005242A3">
          <w:rPr>
            <w:noProof/>
            <w:webHidden/>
          </w:rPr>
          <w:tab/>
        </w:r>
        <w:r w:rsidR="005242A3">
          <w:rPr>
            <w:noProof/>
            <w:webHidden/>
          </w:rPr>
          <w:fldChar w:fldCharType="begin"/>
        </w:r>
        <w:r w:rsidR="005242A3">
          <w:rPr>
            <w:noProof/>
            <w:webHidden/>
          </w:rPr>
          <w:instrText xml:space="preserve"> PAGEREF _Toc385254754 \h </w:instrText>
        </w:r>
        <w:r w:rsidR="005242A3">
          <w:rPr>
            <w:noProof/>
            <w:webHidden/>
          </w:rPr>
        </w:r>
        <w:r w:rsidR="005242A3">
          <w:rPr>
            <w:noProof/>
            <w:webHidden/>
          </w:rPr>
          <w:fldChar w:fldCharType="separate"/>
        </w:r>
        <w:r w:rsidR="005242A3">
          <w:rPr>
            <w:noProof/>
            <w:webHidden/>
          </w:rPr>
          <w:t>9</w:t>
        </w:r>
        <w:r w:rsidR="005242A3">
          <w:rPr>
            <w:noProof/>
            <w:webHidden/>
          </w:rPr>
          <w:fldChar w:fldCharType="end"/>
        </w:r>
      </w:hyperlink>
    </w:p>
    <w:p w14:paraId="1E3C37C6" w14:textId="77777777" w:rsidR="005242A3" w:rsidRDefault="000944C9">
      <w:pPr>
        <w:pStyle w:val="TOC2"/>
        <w:rPr>
          <w:rFonts w:asciiTheme="minorHAnsi" w:eastAsiaTheme="minorEastAsia" w:hAnsiTheme="minorHAnsi"/>
          <w:b w:val="0"/>
          <w:noProof/>
          <w:lang w:eastAsia="lv-LV"/>
        </w:rPr>
      </w:pPr>
      <w:hyperlink w:anchor="_Toc385254755" w:history="1">
        <w:r w:rsidR="005242A3" w:rsidRPr="00075FEB">
          <w:rPr>
            <w:rStyle w:val="Hyperlink"/>
            <w:rFonts w:cs="Times New Roman"/>
            <w:noProof/>
          </w:rPr>
          <w:t>1.3.</w:t>
        </w:r>
        <w:r w:rsidR="005242A3">
          <w:rPr>
            <w:rFonts w:asciiTheme="minorHAnsi" w:eastAsiaTheme="minorEastAsia" w:hAnsiTheme="minorHAnsi"/>
            <w:b w:val="0"/>
            <w:noProof/>
            <w:lang w:eastAsia="lv-LV"/>
          </w:rPr>
          <w:tab/>
        </w:r>
        <w:r w:rsidR="005242A3" w:rsidRPr="00075FEB">
          <w:rPr>
            <w:rStyle w:val="Hyperlink"/>
            <w:noProof/>
          </w:rPr>
          <w:t>Saistība ar citiem dokumentiem</w:t>
        </w:r>
        <w:r w:rsidR="005242A3">
          <w:rPr>
            <w:noProof/>
            <w:webHidden/>
          </w:rPr>
          <w:tab/>
        </w:r>
        <w:r w:rsidR="005242A3">
          <w:rPr>
            <w:noProof/>
            <w:webHidden/>
          </w:rPr>
          <w:fldChar w:fldCharType="begin"/>
        </w:r>
        <w:r w:rsidR="005242A3">
          <w:rPr>
            <w:noProof/>
            <w:webHidden/>
          </w:rPr>
          <w:instrText xml:space="preserve"> PAGEREF _Toc385254755 \h </w:instrText>
        </w:r>
        <w:r w:rsidR="005242A3">
          <w:rPr>
            <w:noProof/>
            <w:webHidden/>
          </w:rPr>
        </w:r>
        <w:r w:rsidR="005242A3">
          <w:rPr>
            <w:noProof/>
            <w:webHidden/>
          </w:rPr>
          <w:fldChar w:fldCharType="separate"/>
        </w:r>
        <w:r w:rsidR="005242A3">
          <w:rPr>
            <w:noProof/>
            <w:webHidden/>
          </w:rPr>
          <w:t>9</w:t>
        </w:r>
        <w:r w:rsidR="005242A3">
          <w:rPr>
            <w:noProof/>
            <w:webHidden/>
          </w:rPr>
          <w:fldChar w:fldCharType="end"/>
        </w:r>
      </w:hyperlink>
    </w:p>
    <w:p w14:paraId="073472B0" w14:textId="77777777" w:rsidR="005242A3" w:rsidRDefault="000944C9">
      <w:pPr>
        <w:pStyle w:val="TOC2"/>
        <w:rPr>
          <w:rFonts w:asciiTheme="minorHAnsi" w:eastAsiaTheme="minorEastAsia" w:hAnsiTheme="minorHAnsi"/>
          <w:b w:val="0"/>
          <w:noProof/>
          <w:lang w:eastAsia="lv-LV"/>
        </w:rPr>
      </w:pPr>
      <w:hyperlink w:anchor="_Toc385254756" w:history="1">
        <w:r w:rsidR="005242A3" w:rsidRPr="00075FEB">
          <w:rPr>
            <w:rStyle w:val="Hyperlink"/>
            <w:rFonts w:cs="Times New Roman"/>
            <w:noProof/>
          </w:rPr>
          <w:t>1.4.</w:t>
        </w:r>
        <w:r w:rsidR="005242A3">
          <w:rPr>
            <w:rFonts w:asciiTheme="minorHAnsi" w:eastAsiaTheme="minorEastAsia" w:hAnsiTheme="minorHAnsi"/>
            <w:b w:val="0"/>
            <w:noProof/>
            <w:lang w:eastAsia="lv-LV"/>
          </w:rPr>
          <w:tab/>
        </w:r>
        <w:r w:rsidR="005242A3" w:rsidRPr="00075FEB">
          <w:rPr>
            <w:rStyle w:val="Hyperlink"/>
            <w:noProof/>
          </w:rPr>
          <w:t>Citu nosaukumu piešķiršanas noteikumu lietošana</w:t>
        </w:r>
        <w:r w:rsidR="005242A3">
          <w:rPr>
            <w:noProof/>
            <w:webHidden/>
          </w:rPr>
          <w:tab/>
        </w:r>
        <w:r w:rsidR="005242A3">
          <w:rPr>
            <w:noProof/>
            <w:webHidden/>
          </w:rPr>
          <w:fldChar w:fldCharType="begin"/>
        </w:r>
        <w:r w:rsidR="005242A3">
          <w:rPr>
            <w:noProof/>
            <w:webHidden/>
          </w:rPr>
          <w:instrText xml:space="preserve"> PAGEREF _Toc385254756 \h </w:instrText>
        </w:r>
        <w:r w:rsidR="005242A3">
          <w:rPr>
            <w:noProof/>
            <w:webHidden/>
          </w:rPr>
        </w:r>
        <w:r w:rsidR="005242A3">
          <w:rPr>
            <w:noProof/>
            <w:webHidden/>
          </w:rPr>
          <w:fldChar w:fldCharType="separate"/>
        </w:r>
        <w:r w:rsidR="005242A3">
          <w:rPr>
            <w:noProof/>
            <w:webHidden/>
          </w:rPr>
          <w:t>9</w:t>
        </w:r>
        <w:r w:rsidR="005242A3">
          <w:rPr>
            <w:noProof/>
            <w:webHidden/>
          </w:rPr>
          <w:fldChar w:fldCharType="end"/>
        </w:r>
      </w:hyperlink>
    </w:p>
    <w:p w14:paraId="02206F8E" w14:textId="77777777" w:rsidR="005242A3" w:rsidRDefault="000944C9">
      <w:pPr>
        <w:pStyle w:val="TOC2"/>
        <w:rPr>
          <w:rFonts w:asciiTheme="minorHAnsi" w:eastAsiaTheme="minorEastAsia" w:hAnsiTheme="minorHAnsi"/>
          <w:b w:val="0"/>
          <w:noProof/>
          <w:lang w:eastAsia="lv-LV"/>
        </w:rPr>
      </w:pPr>
      <w:hyperlink w:anchor="_Toc385254757" w:history="1">
        <w:r w:rsidR="005242A3" w:rsidRPr="00075FEB">
          <w:rPr>
            <w:rStyle w:val="Hyperlink"/>
            <w:rFonts w:cs="Times New Roman"/>
            <w:noProof/>
          </w:rPr>
          <w:t>1.5.</w:t>
        </w:r>
        <w:r w:rsidR="005242A3">
          <w:rPr>
            <w:rFonts w:asciiTheme="minorHAnsi" w:eastAsiaTheme="minorEastAsia" w:hAnsiTheme="minorHAnsi"/>
            <w:b w:val="0"/>
            <w:noProof/>
            <w:lang w:eastAsia="lv-LV"/>
          </w:rPr>
          <w:tab/>
        </w:r>
        <w:r w:rsidR="005242A3" w:rsidRPr="00075FEB">
          <w:rPr>
            <w:rStyle w:val="Hyperlink"/>
            <w:noProof/>
          </w:rPr>
          <w:t>Aprakstu uzmetums</w:t>
        </w:r>
        <w:r w:rsidR="005242A3">
          <w:rPr>
            <w:noProof/>
            <w:webHidden/>
          </w:rPr>
          <w:tab/>
        </w:r>
        <w:r w:rsidR="005242A3">
          <w:rPr>
            <w:noProof/>
            <w:webHidden/>
          </w:rPr>
          <w:fldChar w:fldCharType="begin"/>
        </w:r>
        <w:r w:rsidR="005242A3">
          <w:rPr>
            <w:noProof/>
            <w:webHidden/>
          </w:rPr>
          <w:instrText xml:space="preserve"> PAGEREF _Toc385254757 \h </w:instrText>
        </w:r>
        <w:r w:rsidR="005242A3">
          <w:rPr>
            <w:noProof/>
            <w:webHidden/>
          </w:rPr>
        </w:r>
        <w:r w:rsidR="005242A3">
          <w:rPr>
            <w:noProof/>
            <w:webHidden/>
          </w:rPr>
          <w:fldChar w:fldCharType="separate"/>
        </w:r>
        <w:r w:rsidR="005242A3">
          <w:rPr>
            <w:noProof/>
            <w:webHidden/>
          </w:rPr>
          <w:t>10</w:t>
        </w:r>
        <w:r w:rsidR="005242A3">
          <w:rPr>
            <w:noProof/>
            <w:webHidden/>
          </w:rPr>
          <w:fldChar w:fldCharType="end"/>
        </w:r>
      </w:hyperlink>
    </w:p>
    <w:p w14:paraId="3164551B" w14:textId="77777777" w:rsidR="005242A3" w:rsidRDefault="000944C9">
      <w:pPr>
        <w:pStyle w:val="TOC1"/>
        <w:rPr>
          <w:rFonts w:asciiTheme="minorHAnsi" w:eastAsiaTheme="minorEastAsia" w:hAnsiTheme="minorHAnsi"/>
          <w:b w:val="0"/>
          <w:caps w:val="0"/>
          <w:noProof/>
          <w:lang w:eastAsia="lv-LV"/>
        </w:rPr>
      </w:pPr>
      <w:hyperlink w:anchor="_Toc385254758" w:history="1">
        <w:r w:rsidR="005242A3" w:rsidRPr="00075FEB">
          <w:rPr>
            <w:rStyle w:val="Hyperlink"/>
            <w:rFonts w:cs="Tahoma"/>
            <w:noProof/>
            <w:u w:color="000000"/>
          </w:rPr>
          <w:t>2.</w:t>
        </w:r>
        <w:r w:rsidR="005242A3">
          <w:rPr>
            <w:rFonts w:asciiTheme="minorHAnsi" w:eastAsiaTheme="minorEastAsia" w:hAnsiTheme="minorHAnsi"/>
            <w:b w:val="0"/>
            <w:caps w:val="0"/>
            <w:noProof/>
            <w:lang w:eastAsia="lv-LV"/>
          </w:rPr>
          <w:tab/>
        </w:r>
        <w:r w:rsidR="005242A3" w:rsidRPr="00075FEB">
          <w:rPr>
            <w:rStyle w:val="Hyperlink"/>
            <w:noProof/>
          </w:rPr>
          <w:t>VISS karkasa (Framework) apraksts</w:t>
        </w:r>
        <w:r w:rsidR="005242A3">
          <w:rPr>
            <w:noProof/>
            <w:webHidden/>
          </w:rPr>
          <w:tab/>
        </w:r>
        <w:r w:rsidR="005242A3">
          <w:rPr>
            <w:noProof/>
            <w:webHidden/>
          </w:rPr>
          <w:fldChar w:fldCharType="begin"/>
        </w:r>
        <w:r w:rsidR="005242A3">
          <w:rPr>
            <w:noProof/>
            <w:webHidden/>
          </w:rPr>
          <w:instrText xml:space="preserve"> PAGEREF _Toc385254758 \h </w:instrText>
        </w:r>
        <w:r w:rsidR="005242A3">
          <w:rPr>
            <w:noProof/>
            <w:webHidden/>
          </w:rPr>
        </w:r>
        <w:r w:rsidR="005242A3">
          <w:rPr>
            <w:noProof/>
            <w:webHidden/>
          </w:rPr>
          <w:fldChar w:fldCharType="separate"/>
        </w:r>
        <w:r w:rsidR="005242A3">
          <w:rPr>
            <w:noProof/>
            <w:webHidden/>
          </w:rPr>
          <w:t>11</w:t>
        </w:r>
        <w:r w:rsidR="005242A3">
          <w:rPr>
            <w:noProof/>
            <w:webHidden/>
          </w:rPr>
          <w:fldChar w:fldCharType="end"/>
        </w:r>
      </w:hyperlink>
    </w:p>
    <w:p w14:paraId="7121C154" w14:textId="77777777" w:rsidR="005242A3" w:rsidRDefault="000944C9">
      <w:pPr>
        <w:pStyle w:val="TOC2"/>
        <w:rPr>
          <w:rFonts w:asciiTheme="minorHAnsi" w:eastAsiaTheme="minorEastAsia" w:hAnsiTheme="minorHAnsi"/>
          <w:b w:val="0"/>
          <w:noProof/>
          <w:lang w:eastAsia="lv-LV"/>
        </w:rPr>
      </w:pPr>
      <w:hyperlink w:anchor="_Toc385254759" w:history="1">
        <w:r w:rsidR="005242A3" w:rsidRPr="00075FEB">
          <w:rPr>
            <w:rStyle w:val="Hyperlink"/>
            <w:rFonts w:cs="Times New Roman"/>
            <w:noProof/>
          </w:rPr>
          <w:t>2.1.</w:t>
        </w:r>
        <w:r w:rsidR="005242A3">
          <w:rPr>
            <w:rFonts w:asciiTheme="minorHAnsi" w:eastAsiaTheme="minorEastAsia" w:hAnsiTheme="minorHAnsi"/>
            <w:b w:val="0"/>
            <w:noProof/>
            <w:lang w:eastAsia="lv-LV"/>
          </w:rPr>
          <w:tab/>
        </w:r>
        <w:r w:rsidR="005242A3" w:rsidRPr="00075FEB">
          <w:rPr>
            <w:rStyle w:val="Hyperlink"/>
            <w:noProof/>
          </w:rPr>
          <w:t>Vispārējais apraksts</w:t>
        </w:r>
        <w:r w:rsidR="005242A3">
          <w:rPr>
            <w:noProof/>
            <w:webHidden/>
          </w:rPr>
          <w:tab/>
        </w:r>
        <w:r w:rsidR="005242A3">
          <w:rPr>
            <w:noProof/>
            <w:webHidden/>
          </w:rPr>
          <w:fldChar w:fldCharType="begin"/>
        </w:r>
        <w:r w:rsidR="005242A3">
          <w:rPr>
            <w:noProof/>
            <w:webHidden/>
          </w:rPr>
          <w:instrText xml:space="preserve"> PAGEREF _Toc385254759 \h </w:instrText>
        </w:r>
        <w:r w:rsidR="005242A3">
          <w:rPr>
            <w:noProof/>
            <w:webHidden/>
          </w:rPr>
        </w:r>
        <w:r w:rsidR="005242A3">
          <w:rPr>
            <w:noProof/>
            <w:webHidden/>
          </w:rPr>
          <w:fldChar w:fldCharType="separate"/>
        </w:r>
        <w:r w:rsidR="005242A3">
          <w:rPr>
            <w:noProof/>
            <w:webHidden/>
          </w:rPr>
          <w:t>11</w:t>
        </w:r>
        <w:r w:rsidR="005242A3">
          <w:rPr>
            <w:noProof/>
            <w:webHidden/>
          </w:rPr>
          <w:fldChar w:fldCharType="end"/>
        </w:r>
      </w:hyperlink>
    </w:p>
    <w:p w14:paraId="3702A02A" w14:textId="77777777" w:rsidR="005242A3" w:rsidRDefault="000944C9">
      <w:pPr>
        <w:pStyle w:val="TOC2"/>
        <w:rPr>
          <w:rFonts w:asciiTheme="minorHAnsi" w:eastAsiaTheme="minorEastAsia" w:hAnsiTheme="minorHAnsi"/>
          <w:b w:val="0"/>
          <w:noProof/>
          <w:lang w:eastAsia="lv-LV"/>
        </w:rPr>
      </w:pPr>
      <w:hyperlink w:anchor="_Toc385254760" w:history="1">
        <w:r w:rsidR="005242A3" w:rsidRPr="00075FEB">
          <w:rPr>
            <w:rStyle w:val="Hyperlink"/>
            <w:rFonts w:cs="Times New Roman"/>
            <w:noProof/>
          </w:rPr>
          <w:t>2.2.</w:t>
        </w:r>
        <w:r w:rsidR="005242A3">
          <w:rPr>
            <w:rFonts w:asciiTheme="minorHAnsi" w:eastAsiaTheme="minorEastAsia" w:hAnsiTheme="minorHAnsi"/>
            <w:b w:val="0"/>
            <w:noProof/>
            <w:lang w:eastAsia="lv-LV"/>
          </w:rPr>
          <w:tab/>
        </w:r>
        <w:r w:rsidR="005242A3" w:rsidRPr="00075FEB">
          <w:rPr>
            <w:rStyle w:val="Hyperlink"/>
            <w:noProof/>
          </w:rPr>
          <w:t>VISS karkasa detalizēts apraksts</w:t>
        </w:r>
        <w:r w:rsidR="005242A3">
          <w:rPr>
            <w:noProof/>
            <w:webHidden/>
          </w:rPr>
          <w:tab/>
        </w:r>
        <w:r w:rsidR="005242A3">
          <w:rPr>
            <w:noProof/>
            <w:webHidden/>
          </w:rPr>
          <w:fldChar w:fldCharType="begin"/>
        </w:r>
        <w:r w:rsidR="005242A3">
          <w:rPr>
            <w:noProof/>
            <w:webHidden/>
          </w:rPr>
          <w:instrText xml:space="preserve"> PAGEREF _Toc385254760 \h </w:instrText>
        </w:r>
        <w:r w:rsidR="005242A3">
          <w:rPr>
            <w:noProof/>
            <w:webHidden/>
          </w:rPr>
        </w:r>
        <w:r w:rsidR="005242A3">
          <w:rPr>
            <w:noProof/>
            <w:webHidden/>
          </w:rPr>
          <w:fldChar w:fldCharType="separate"/>
        </w:r>
        <w:r w:rsidR="005242A3">
          <w:rPr>
            <w:noProof/>
            <w:webHidden/>
          </w:rPr>
          <w:t>14</w:t>
        </w:r>
        <w:r w:rsidR="005242A3">
          <w:rPr>
            <w:noProof/>
            <w:webHidden/>
          </w:rPr>
          <w:fldChar w:fldCharType="end"/>
        </w:r>
      </w:hyperlink>
    </w:p>
    <w:p w14:paraId="7AC72D6B" w14:textId="77777777" w:rsidR="005242A3" w:rsidRDefault="000944C9">
      <w:pPr>
        <w:pStyle w:val="TOC3"/>
        <w:rPr>
          <w:rFonts w:asciiTheme="minorHAnsi" w:eastAsiaTheme="minorEastAsia" w:hAnsiTheme="minorHAnsi"/>
          <w:noProof/>
          <w:lang w:eastAsia="lv-LV"/>
        </w:rPr>
      </w:pPr>
      <w:hyperlink w:anchor="_Toc385254761" w:history="1">
        <w:r w:rsidR="005242A3" w:rsidRPr="00075FEB">
          <w:rPr>
            <w:rStyle w:val="Hyperlink"/>
            <w:rFonts w:cs="Times New Roman"/>
            <w:noProof/>
          </w:rPr>
          <w:t>2.2.1.</w:t>
        </w:r>
        <w:r w:rsidR="005242A3">
          <w:rPr>
            <w:rFonts w:asciiTheme="minorHAnsi" w:eastAsiaTheme="minorEastAsia" w:hAnsiTheme="minorHAnsi"/>
            <w:noProof/>
            <w:lang w:eastAsia="lv-LV"/>
          </w:rPr>
          <w:tab/>
        </w:r>
        <w:r w:rsidR="005242A3" w:rsidRPr="00075FEB">
          <w:rPr>
            <w:rStyle w:val="Hyperlink"/>
            <w:noProof/>
          </w:rPr>
          <w:t>VISS karkasa šabloni</w:t>
        </w:r>
        <w:r w:rsidR="005242A3">
          <w:rPr>
            <w:noProof/>
            <w:webHidden/>
          </w:rPr>
          <w:tab/>
        </w:r>
        <w:r w:rsidR="005242A3">
          <w:rPr>
            <w:noProof/>
            <w:webHidden/>
          </w:rPr>
          <w:fldChar w:fldCharType="begin"/>
        </w:r>
        <w:r w:rsidR="005242A3">
          <w:rPr>
            <w:noProof/>
            <w:webHidden/>
          </w:rPr>
          <w:instrText xml:space="preserve"> PAGEREF _Toc385254761 \h </w:instrText>
        </w:r>
        <w:r w:rsidR="005242A3">
          <w:rPr>
            <w:noProof/>
            <w:webHidden/>
          </w:rPr>
        </w:r>
        <w:r w:rsidR="005242A3">
          <w:rPr>
            <w:noProof/>
            <w:webHidden/>
          </w:rPr>
          <w:fldChar w:fldCharType="separate"/>
        </w:r>
        <w:r w:rsidR="005242A3">
          <w:rPr>
            <w:noProof/>
            <w:webHidden/>
          </w:rPr>
          <w:t>14</w:t>
        </w:r>
        <w:r w:rsidR="005242A3">
          <w:rPr>
            <w:noProof/>
            <w:webHidden/>
          </w:rPr>
          <w:fldChar w:fldCharType="end"/>
        </w:r>
      </w:hyperlink>
    </w:p>
    <w:p w14:paraId="46264A9F" w14:textId="77777777" w:rsidR="005242A3" w:rsidRDefault="000944C9">
      <w:pPr>
        <w:pStyle w:val="TOC4"/>
        <w:rPr>
          <w:rFonts w:asciiTheme="minorHAnsi" w:eastAsiaTheme="minorEastAsia" w:hAnsiTheme="minorHAnsi"/>
          <w:i w:val="0"/>
          <w:noProof/>
          <w:sz w:val="22"/>
          <w:lang w:eastAsia="lv-LV"/>
        </w:rPr>
      </w:pPr>
      <w:hyperlink w:anchor="_Toc385254762" w:history="1">
        <w:r w:rsidR="005242A3" w:rsidRPr="00075FEB">
          <w:rPr>
            <w:rStyle w:val="Hyperlink"/>
            <w:rFonts w:cs="Times New Roman"/>
            <w:noProof/>
          </w:rPr>
          <w:t>2.2.1.1.</w:t>
        </w:r>
        <w:r w:rsidR="005242A3">
          <w:rPr>
            <w:rFonts w:asciiTheme="minorHAnsi" w:eastAsiaTheme="minorEastAsia" w:hAnsiTheme="minorHAnsi"/>
            <w:i w:val="0"/>
            <w:noProof/>
            <w:sz w:val="22"/>
            <w:lang w:eastAsia="lv-LV"/>
          </w:rPr>
          <w:tab/>
        </w:r>
        <w:r w:rsidR="005242A3" w:rsidRPr="00075FEB">
          <w:rPr>
            <w:rStyle w:val="Hyperlink"/>
            <w:noProof/>
          </w:rPr>
          <w:t>Šablons „AppSettingItem”</w:t>
        </w:r>
        <w:r w:rsidR="005242A3">
          <w:rPr>
            <w:noProof/>
            <w:webHidden/>
          </w:rPr>
          <w:tab/>
        </w:r>
        <w:r w:rsidR="005242A3">
          <w:rPr>
            <w:noProof/>
            <w:webHidden/>
          </w:rPr>
          <w:fldChar w:fldCharType="begin"/>
        </w:r>
        <w:r w:rsidR="005242A3">
          <w:rPr>
            <w:noProof/>
            <w:webHidden/>
          </w:rPr>
          <w:instrText xml:space="preserve"> PAGEREF _Toc385254762 \h </w:instrText>
        </w:r>
        <w:r w:rsidR="005242A3">
          <w:rPr>
            <w:noProof/>
            <w:webHidden/>
          </w:rPr>
        </w:r>
        <w:r w:rsidR="005242A3">
          <w:rPr>
            <w:noProof/>
            <w:webHidden/>
          </w:rPr>
          <w:fldChar w:fldCharType="separate"/>
        </w:r>
        <w:r w:rsidR="005242A3">
          <w:rPr>
            <w:noProof/>
            <w:webHidden/>
          </w:rPr>
          <w:t>16</w:t>
        </w:r>
        <w:r w:rsidR="005242A3">
          <w:rPr>
            <w:noProof/>
            <w:webHidden/>
          </w:rPr>
          <w:fldChar w:fldCharType="end"/>
        </w:r>
      </w:hyperlink>
    </w:p>
    <w:p w14:paraId="46098D34" w14:textId="77777777" w:rsidR="005242A3" w:rsidRDefault="000944C9">
      <w:pPr>
        <w:pStyle w:val="TOC4"/>
        <w:rPr>
          <w:rFonts w:asciiTheme="minorHAnsi" w:eastAsiaTheme="minorEastAsia" w:hAnsiTheme="minorHAnsi"/>
          <w:i w:val="0"/>
          <w:noProof/>
          <w:sz w:val="22"/>
          <w:lang w:eastAsia="lv-LV"/>
        </w:rPr>
      </w:pPr>
      <w:hyperlink w:anchor="_Toc385254763" w:history="1">
        <w:r w:rsidR="005242A3" w:rsidRPr="00075FEB">
          <w:rPr>
            <w:rStyle w:val="Hyperlink"/>
            <w:rFonts w:cs="Times New Roman"/>
            <w:noProof/>
          </w:rPr>
          <w:t>2.2.1.2.</w:t>
        </w:r>
        <w:r w:rsidR="005242A3">
          <w:rPr>
            <w:rFonts w:asciiTheme="minorHAnsi" w:eastAsiaTheme="minorEastAsia" w:hAnsiTheme="minorHAnsi"/>
            <w:i w:val="0"/>
            <w:noProof/>
            <w:sz w:val="22"/>
            <w:lang w:eastAsia="lv-LV"/>
          </w:rPr>
          <w:tab/>
        </w:r>
        <w:r w:rsidR="005242A3" w:rsidRPr="00075FEB">
          <w:rPr>
            <w:rStyle w:val="Hyperlink"/>
            <w:noProof/>
          </w:rPr>
          <w:t>Šablonu grupa „Blocks”</w:t>
        </w:r>
        <w:r w:rsidR="005242A3">
          <w:rPr>
            <w:noProof/>
            <w:webHidden/>
          </w:rPr>
          <w:tab/>
        </w:r>
        <w:r w:rsidR="005242A3">
          <w:rPr>
            <w:noProof/>
            <w:webHidden/>
          </w:rPr>
          <w:fldChar w:fldCharType="begin"/>
        </w:r>
        <w:r w:rsidR="005242A3">
          <w:rPr>
            <w:noProof/>
            <w:webHidden/>
          </w:rPr>
          <w:instrText xml:space="preserve"> PAGEREF _Toc385254763 \h </w:instrText>
        </w:r>
        <w:r w:rsidR="005242A3">
          <w:rPr>
            <w:noProof/>
            <w:webHidden/>
          </w:rPr>
        </w:r>
        <w:r w:rsidR="005242A3">
          <w:rPr>
            <w:noProof/>
            <w:webHidden/>
          </w:rPr>
          <w:fldChar w:fldCharType="separate"/>
        </w:r>
        <w:r w:rsidR="005242A3">
          <w:rPr>
            <w:noProof/>
            <w:webHidden/>
          </w:rPr>
          <w:t>16</w:t>
        </w:r>
        <w:r w:rsidR="005242A3">
          <w:rPr>
            <w:noProof/>
            <w:webHidden/>
          </w:rPr>
          <w:fldChar w:fldCharType="end"/>
        </w:r>
      </w:hyperlink>
    </w:p>
    <w:p w14:paraId="777ADCC1" w14:textId="77777777" w:rsidR="005242A3" w:rsidRDefault="000944C9">
      <w:pPr>
        <w:pStyle w:val="TOC4"/>
        <w:rPr>
          <w:rFonts w:asciiTheme="minorHAnsi" w:eastAsiaTheme="minorEastAsia" w:hAnsiTheme="minorHAnsi"/>
          <w:i w:val="0"/>
          <w:noProof/>
          <w:sz w:val="22"/>
          <w:lang w:eastAsia="lv-LV"/>
        </w:rPr>
      </w:pPr>
      <w:hyperlink w:anchor="_Toc385254764" w:history="1">
        <w:r w:rsidR="005242A3" w:rsidRPr="00075FEB">
          <w:rPr>
            <w:rStyle w:val="Hyperlink"/>
            <w:rFonts w:cs="Times New Roman"/>
            <w:noProof/>
          </w:rPr>
          <w:t>2.2.1.3.</w:t>
        </w:r>
        <w:r w:rsidR="005242A3">
          <w:rPr>
            <w:rFonts w:asciiTheme="minorHAnsi" w:eastAsiaTheme="minorEastAsia" w:hAnsiTheme="minorHAnsi"/>
            <w:i w:val="0"/>
            <w:noProof/>
            <w:sz w:val="22"/>
            <w:lang w:eastAsia="lv-LV"/>
          </w:rPr>
          <w:tab/>
        </w:r>
        <w:r w:rsidR="005242A3" w:rsidRPr="00075FEB">
          <w:rPr>
            <w:rStyle w:val="Hyperlink"/>
            <w:noProof/>
          </w:rPr>
          <w:t>Šablons „DictionaryItem”</w:t>
        </w:r>
        <w:r w:rsidR="005242A3">
          <w:rPr>
            <w:noProof/>
            <w:webHidden/>
          </w:rPr>
          <w:tab/>
        </w:r>
        <w:r w:rsidR="005242A3">
          <w:rPr>
            <w:noProof/>
            <w:webHidden/>
          </w:rPr>
          <w:fldChar w:fldCharType="begin"/>
        </w:r>
        <w:r w:rsidR="005242A3">
          <w:rPr>
            <w:noProof/>
            <w:webHidden/>
          </w:rPr>
          <w:instrText xml:space="preserve"> PAGEREF _Toc385254764 \h </w:instrText>
        </w:r>
        <w:r w:rsidR="005242A3">
          <w:rPr>
            <w:noProof/>
            <w:webHidden/>
          </w:rPr>
        </w:r>
        <w:r w:rsidR="005242A3">
          <w:rPr>
            <w:noProof/>
            <w:webHidden/>
          </w:rPr>
          <w:fldChar w:fldCharType="separate"/>
        </w:r>
        <w:r w:rsidR="005242A3">
          <w:rPr>
            <w:noProof/>
            <w:webHidden/>
          </w:rPr>
          <w:t>18</w:t>
        </w:r>
        <w:r w:rsidR="005242A3">
          <w:rPr>
            <w:noProof/>
            <w:webHidden/>
          </w:rPr>
          <w:fldChar w:fldCharType="end"/>
        </w:r>
      </w:hyperlink>
    </w:p>
    <w:p w14:paraId="3F73C249" w14:textId="77777777" w:rsidR="005242A3" w:rsidRDefault="000944C9">
      <w:pPr>
        <w:pStyle w:val="TOC4"/>
        <w:rPr>
          <w:rFonts w:asciiTheme="minorHAnsi" w:eastAsiaTheme="minorEastAsia" w:hAnsiTheme="minorHAnsi"/>
          <w:i w:val="0"/>
          <w:noProof/>
          <w:sz w:val="22"/>
          <w:lang w:eastAsia="lv-LV"/>
        </w:rPr>
      </w:pPr>
      <w:hyperlink w:anchor="_Toc385254765" w:history="1">
        <w:r w:rsidR="005242A3" w:rsidRPr="00075FEB">
          <w:rPr>
            <w:rStyle w:val="Hyperlink"/>
            <w:rFonts w:cs="Times New Roman"/>
            <w:noProof/>
          </w:rPr>
          <w:t>2.2.1.4.</w:t>
        </w:r>
        <w:r w:rsidR="005242A3">
          <w:rPr>
            <w:rFonts w:asciiTheme="minorHAnsi" w:eastAsiaTheme="minorEastAsia" w:hAnsiTheme="minorHAnsi"/>
            <w:i w:val="0"/>
            <w:noProof/>
            <w:sz w:val="22"/>
            <w:lang w:eastAsia="lv-LV"/>
          </w:rPr>
          <w:tab/>
        </w:r>
        <w:r w:rsidR="005242A3" w:rsidRPr="00075FEB">
          <w:rPr>
            <w:rStyle w:val="Hyperlink"/>
            <w:noProof/>
          </w:rPr>
          <w:t>Šablons „Documents section”</w:t>
        </w:r>
        <w:r w:rsidR="005242A3">
          <w:rPr>
            <w:noProof/>
            <w:webHidden/>
          </w:rPr>
          <w:tab/>
        </w:r>
        <w:r w:rsidR="005242A3">
          <w:rPr>
            <w:noProof/>
            <w:webHidden/>
          </w:rPr>
          <w:fldChar w:fldCharType="begin"/>
        </w:r>
        <w:r w:rsidR="005242A3">
          <w:rPr>
            <w:noProof/>
            <w:webHidden/>
          </w:rPr>
          <w:instrText xml:space="preserve"> PAGEREF _Toc385254765 \h </w:instrText>
        </w:r>
        <w:r w:rsidR="005242A3">
          <w:rPr>
            <w:noProof/>
            <w:webHidden/>
          </w:rPr>
        </w:r>
        <w:r w:rsidR="005242A3">
          <w:rPr>
            <w:noProof/>
            <w:webHidden/>
          </w:rPr>
          <w:fldChar w:fldCharType="separate"/>
        </w:r>
        <w:r w:rsidR="005242A3">
          <w:rPr>
            <w:noProof/>
            <w:webHidden/>
          </w:rPr>
          <w:t>18</w:t>
        </w:r>
        <w:r w:rsidR="005242A3">
          <w:rPr>
            <w:noProof/>
            <w:webHidden/>
          </w:rPr>
          <w:fldChar w:fldCharType="end"/>
        </w:r>
      </w:hyperlink>
    </w:p>
    <w:p w14:paraId="56F15331" w14:textId="77777777" w:rsidR="005242A3" w:rsidRDefault="000944C9">
      <w:pPr>
        <w:pStyle w:val="TOC4"/>
        <w:rPr>
          <w:rFonts w:asciiTheme="minorHAnsi" w:eastAsiaTheme="minorEastAsia" w:hAnsiTheme="minorHAnsi"/>
          <w:i w:val="0"/>
          <w:noProof/>
          <w:sz w:val="22"/>
          <w:lang w:eastAsia="lv-LV"/>
        </w:rPr>
      </w:pPr>
      <w:hyperlink w:anchor="_Toc385254766" w:history="1">
        <w:r w:rsidR="005242A3" w:rsidRPr="00075FEB">
          <w:rPr>
            <w:rStyle w:val="Hyperlink"/>
            <w:rFonts w:cs="Times New Roman"/>
            <w:noProof/>
          </w:rPr>
          <w:t>2.2.1.5.</w:t>
        </w:r>
        <w:r w:rsidR="005242A3">
          <w:rPr>
            <w:rFonts w:asciiTheme="minorHAnsi" w:eastAsiaTheme="minorEastAsia" w:hAnsiTheme="minorHAnsi"/>
            <w:i w:val="0"/>
            <w:noProof/>
            <w:sz w:val="22"/>
            <w:lang w:eastAsia="lv-LV"/>
          </w:rPr>
          <w:tab/>
        </w:r>
        <w:r w:rsidR="005242A3" w:rsidRPr="00075FEB">
          <w:rPr>
            <w:rStyle w:val="Hyperlink"/>
            <w:noProof/>
          </w:rPr>
          <w:t>Šablons „ErrorPage”</w:t>
        </w:r>
        <w:r w:rsidR="005242A3">
          <w:rPr>
            <w:noProof/>
            <w:webHidden/>
          </w:rPr>
          <w:tab/>
        </w:r>
        <w:r w:rsidR="005242A3">
          <w:rPr>
            <w:noProof/>
            <w:webHidden/>
          </w:rPr>
          <w:fldChar w:fldCharType="begin"/>
        </w:r>
        <w:r w:rsidR="005242A3">
          <w:rPr>
            <w:noProof/>
            <w:webHidden/>
          </w:rPr>
          <w:instrText xml:space="preserve"> PAGEREF _Toc385254766 \h </w:instrText>
        </w:r>
        <w:r w:rsidR="005242A3">
          <w:rPr>
            <w:noProof/>
            <w:webHidden/>
          </w:rPr>
        </w:r>
        <w:r w:rsidR="005242A3">
          <w:rPr>
            <w:noProof/>
            <w:webHidden/>
          </w:rPr>
          <w:fldChar w:fldCharType="separate"/>
        </w:r>
        <w:r w:rsidR="005242A3">
          <w:rPr>
            <w:noProof/>
            <w:webHidden/>
          </w:rPr>
          <w:t>18</w:t>
        </w:r>
        <w:r w:rsidR="005242A3">
          <w:rPr>
            <w:noProof/>
            <w:webHidden/>
          </w:rPr>
          <w:fldChar w:fldCharType="end"/>
        </w:r>
      </w:hyperlink>
    </w:p>
    <w:p w14:paraId="0311757E" w14:textId="77777777" w:rsidR="005242A3" w:rsidRDefault="000944C9">
      <w:pPr>
        <w:pStyle w:val="TOC4"/>
        <w:rPr>
          <w:rFonts w:asciiTheme="minorHAnsi" w:eastAsiaTheme="minorEastAsia" w:hAnsiTheme="minorHAnsi"/>
          <w:i w:val="0"/>
          <w:noProof/>
          <w:sz w:val="22"/>
          <w:lang w:eastAsia="lv-LV"/>
        </w:rPr>
      </w:pPr>
      <w:hyperlink w:anchor="_Toc385254767" w:history="1">
        <w:r w:rsidR="005242A3" w:rsidRPr="00075FEB">
          <w:rPr>
            <w:rStyle w:val="Hyperlink"/>
            <w:rFonts w:cs="Times New Roman"/>
            <w:noProof/>
          </w:rPr>
          <w:t>2.2.1.6.</w:t>
        </w:r>
        <w:r w:rsidR="005242A3">
          <w:rPr>
            <w:rFonts w:asciiTheme="minorHAnsi" w:eastAsiaTheme="minorEastAsia" w:hAnsiTheme="minorHAnsi"/>
            <w:i w:val="0"/>
            <w:noProof/>
            <w:sz w:val="22"/>
            <w:lang w:eastAsia="lv-LV"/>
          </w:rPr>
          <w:tab/>
        </w:r>
        <w:r w:rsidR="005242A3" w:rsidRPr="00075FEB">
          <w:rPr>
            <w:rStyle w:val="Hyperlink"/>
            <w:noProof/>
          </w:rPr>
          <w:t>Šablons „ExternalPageContentSettings”</w:t>
        </w:r>
        <w:r w:rsidR="005242A3">
          <w:rPr>
            <w:noProof/>
            <w:webHidden/>
          </w:rPr>
          <w:tab/>
        </w:r>
        <w:r w:rsidR="005242A3">
          <w:rPr>
            <w:noProof/>
            <w:webHidden/>
          </w:rPr>
          <w:fldChar w:fldCharType="begin"/>
        </w:r>
        <w:r w:rsidR="005242A3">
          <w:rPr>
            <w:noProof/>
            <w:webHidden/>
          </w:rPr>
          <w:instrText xml:space="preserve"> PAGEREF _Toc385254767 \h </w:instrText>
        </w:r>
        <w:r w:rsidR="005242A3">
          <w:rPr>
            <w:noProof/>
            <w:webHidden/>
          </w:rPr>
        </w:r>
        <w:r w:rsidR="005242A3">
          <w:rPr>
            <w:noProof/>
            <w:webHidden/>
          </w:rPr>
          <w:fldChar w:fldCharType="separate"/>
        </w:r>
        <w:r w:rsidR="005242A3">
          <w:rPr>
            <w:noProof/>
            <w:webHidden/>
          </w:rPr>
          <w:t>18</w:t>
        </w:r>
        <w:r w:rsidR="005242A3">
          <w:rPr>
            <w:noProof/>
            <w:webHidden/>
          </w:rPr>
          <w:fldChar w:fldCharType="end"/>
        </w:r>
      </w:hyperlink>
    </w:p>
    <w:p w14:paraId="4FD50B75" w14:textId="77777777" w:rsidR="005242A3" w:rsidRDefault="000944C9">
      <w:pPr>
        <w:pStyle w:val="TOC4"/>
        <w:rPr>
          <w:rFonts w:asciiTheme="minorHAnsi" w:eastAsiaTheme="minorEastAsia" w:hAnsiTheme="minorHAnsi"/>
          <w:i w:val="0"/>
          <w:noProof/>
          <w:sz w:val="22"/>
          <w:lang w:eastAsia="lv-LV"/>
        </w:rPr>
      </w:pPr>
      <w:hyperlink w:anchor="_Toc385254768" w:history="1">
        <w:r w:rsidR="005242A3" w:rsidRPr="00075FEB">
          <w:rPr>
            <w:rStyle w:val="Hyperlink"/>
            <w:rFonts w:cs="Times New Roman"/>
            <w:noProof/>
          </w:rPr>
          <w:t>2.2.1.7.</w:t>
        </w:r>
        <w:r w:rsidR="005242A3">
          <w:rPr>
            <w:rFonts w:asciiTheme="minorHAnsi" w:eastAsiaTheme="minorEastAsia" w:hAnsiTheme="minorHAnsi"/>
            <w:i w:val="0"/>
            <w:noProof/>
            <w:sz w:val="22"/>
            <w:lang w:eastAsia="lv-LV"/>
          </w:rPr>
          <w:tab/>
        </w:r>
        <w:r w:rsidR="005242A3" w:rsidRPr="00075FEB">
          <w:rPr>
            <w:rStyle w:val="Hyperlink"/>
            <w:noProof/>
          </w:rPr>
          <w:t>Šablonu grupa „Folders”</w:t>
        </w:r>
        <w:r w:rsidR="005242A3">
          <w:rPr>
            <w:noProof/>
            <w:webHidden/>
          </w:rPr>
          <w:tab/>
        </w:r>
        <w:r w:rsidR="005242A3">
          <w:rPr>
            <w:noProof/>
            <w:webHidden/>
          </w:rPr>
          <w:fldChar w:fldCharType="begin"/>
        </w:r>
        <w:r w:rsidR="005242A3">
          <w:rPr>
            <w:noProof/>
            <w:webHidden/>
          </w:rPr>
          <w:instrText xml:space="preserve"> PAGEREF _Toc385254768 \h </w:instrText>
        </w:r>
        <w:r w:rsidR="005242A3">
          <w:rPr>
            <w:noProof/>
            <w:webHidden/>
          </w:rPr>
        </w:r>
        <w:r w:rsidR="005242A3">
          <w:rPr>
            <w:noProof/>
            <w:webHidden/>
          </w:rPr>
          <w:fldChar w:fldCharType="separate"/>
        </w:r>
        <w:r w:rsidR="005242A3">
          <w:rPr>
            <w:noProof/>
            <w:webHidden/>
          </w:rPr>
          <w:t>18</w:t>
        </w:r>
        <w:r w:rsidR="005242A3">
          <w:rPr>
            <w:noProof/>
            <w:webHidden/>
          </w:rPr>
          <w:fldChar w:fldCharType="end"/>
        </w:r>
      </w:hyperlink>
    </w:p>
    <w:p w14:paraId="3B25798C" w14:textId="77777777" w:rsidR="005242A3" w:rsidRDefault="000944C9">
      <w:pPr>
        <w:pStyle w:val="TOC4"/>
        <w:rPr>
          <w:rFonts w:asciiTheme="minorHAnsi" w:eastAsiaTheme="minorEastAsia" w:hAnsiTheme="minorHAnsi"/>
          <w:i w:val="0"/>
          <w:noProof/>
          <w:sz w:val="22"/>
          <w:lang w:eastAsia="lv-LV"/>
        </w:rPr>
      </w:pPr>
      <w:hyperlink w:anchor="_Toc385254769" w:history="1">
        <w:r w:rsidR="005242A3" w:rsidRPr="00075FEB">
          <w:rPr>
            <w:rStyle w:val="Hyperlink"/>
            <w:rFonts w:cs="Times New Roman"/>
            <w:noProof/>
          </w:rPr>
          <w:t>2.2.1.8.</w:t>
        </w:r>
        <w:r w:rsidR="005242A3">
          <w:rPr>
            <w:rFonts w:asciiTheme="minorHAnsi" w:eastAsiaTheme="minorEastAsia" w:hAnsiTheme="minorHAnsi"/>
            <w:i w:val="0"/>
            <w:noProof/>
            <w:sz w:val="22"/>
            <w:lang w:eastAsia="lv-LV"/>
          </w:rPr>
          <w:tab/>
        </w:r>
        <w:r w:rsidR="005242A3" w:rsidRPr="00075FEB">
          <w:rPr>
            <w:rStyle w:val="Hyperlink"/>
            <w:noProof/>
          </w:rPr>
          <w:t>Šablons „FooterMenuItem”</w:t>
        </w:r>
        <w:r w:rsidR="005242A3">
          <w:rPr>
            <w:noProof/>
            <w:webHidden/>
          </w:rPr>
          <w:tab/>
        </w:r>
        <w:r w:rsidR="005242A3">
          <w:rPr>
            <w:noProof/>
            <w:webHidden/>
          </w:rPr>
          <w:fldChar w:fldCharType="begin"/>
        </w:r>
        <w:r w:rsidR="005242A3">
          <w:rPr>
            <w:noProof/>
            <w:webHidden/>
          </w:rPr>
          <w:instrText xml:space="preserve"> PAGEREF _Toc385254769 \h </w:instrText>
        </w:r>
        <w:r w:rsidR="005242A3">
          <w:rPr>
            <w:noProof/>
            <w:webHidden/>
          </w:rPr>
        </w:r>
        <w:r w:rsidR="005242A3">
          <w:rPr>
            <w:noProof/>
            <w:webHidden/>
          </w:rPr>
          <w:fldChar w:fldCharType="separate"/>
        </w:r>
        <w:r w:rsidR="005242A3">
          <w:rPr>
            <w:noProof/>
            <w:webHidden/>
          </w:rPr>
          <w:t>19</w:t>
        </w:r>
        <w:r w:rsidR="005242A3">
          <w:rPr>
            <w:noProof/>
            <w:webHidden/>
          </w:rPr>
          <w:fldChar w:fldCharType="end"/>
        </w:r>
      </w:hyperlink>
    </w:p>
    <w:p w14:paraId="27B4CBE0" w14:textId="77777777" w:rsidR="005242A3" w:rsidRDefault="000944C9">
      <w:pPr>
        <w:pStyle w:val="TOC4"/>
        <w:rPr>
          <w:rFonts w:asciiTheme="minorHAnsi" w:eastAsiaTheme="minorEastAsia" w:hAnsiTheme="minorHAnsi"/>
          <w:i w:val="0"/>
          <w:noProof/>
          <w:sz w:val="22"/>
          <w:lang w:eastAsia="lv-LV"/>
        </w:rPr>
      </w:pPr>
      <w:hyperlink w:anchor="_Toc385254770" w:history="1">
        <w:r w:rsidR="005242A3" w:rsidRPr="00075FEB">
          <w:rPr>
            <w:rStyle w:val="Hyperlink"/>
            <w:rFonts w:cs="Times New Roman"/>
            <w:noProof/>
          </w:rPr>
          <w:t>2.2.1.9.</w:t>
        </w:r>
        <w:r w:rsidR="005242A3">
          <w:rPr>
            <w:rFonts w:asciiTheme="minorHAnsi" w:eastAsiaTheme="minorEastAsia" w:hAnsiTheme="minorHAnsi"/>
            <w:i w:val="0"/>
            <w:noProof/>
            <w:sz w:val="22"/>
            <w:lang w:eastAsia="lv-LV"/>
          </w:rPr>
          <w:tab/>
        </w:r>
        <w:r w:rsidR="005242A3" w:rsidRPr="00075FEB">
          <w:rPr>
            <w:rStyle w:val="Hyperlink"/>
            <w:noProof/>
          </w:rPr>
          <w:t>Šablons „ItemWithResources”</w:t>
        </w:r>
        <w:r w:rsidR="005242A3">
          <w:rPr>
            <w:noProof/>
            <w:webHidden/>
          </w:rPr>
          <w:tab/>
        </w:r>
        <w:r w:rsidR="005242A3">
          <w:rPr>
            <w:noProof/>
            <w:webHidden/>
          </w:rPr>
          <w:fldChar w:fldCharType="begin"/>
        </w:r>
        <w:r w:rsidR="005242A3">
          <w:rPr>
            <w:noProof/>
            <w:webHidden/>
          </w:rPr>
          <w:instrText xml:space="preserve"> PAGEREF _Toc385254770 \h </w:instrText>
        </w:r>
        <w:r w:rsidR="005242A3">
          <w:rPr>
            <w:noProof/>
            <w:webHidden/>
          </w:rPr>
        </w:r>
        <w:r w:rsidR="005242A3">
          <w:rPr>
            <w:noProof/>
            <w:webHidden/>
          </w:rPr>
          <w:fldChar w:fldCharType="separate"/>
        </w:r>
        <w:r w:rsidR="005242A3">
          <w:rPr>
            <w:noProof/>
            <w:webHidden/>
          </w:rPr>
          <w:t>19</w:t>
        </w:r>
        <w:r w:rsidR="005242A3">
          <w:rPr>
            <w:noProof/>
            <w:webHidden/>
          </w:rPr>
          <w:fldChar w:fldCharType="end"/>
        </w:r>
      </w:hyperlink>
    </w:p>
    <w:p w14:paraId="5DFE05F2" w14:textId="77777777" w:rsidR="005242A3" w:rsidRDefault="000944C9">
      <w:pPr>
        <w:pStyle w:val="TOC4"/>
        <w:rPr>
          <w:rFonts w:asciiTheme="minorHAnsi" w:eastAsiaTheme="minorEastAsia" w:hAnsiTheme="minorHAnsi"/>
          <w:i w:val="0"/>
          <w:noProof/>
          <w:sz w:val="22"/>
          <w:lang w:eastAsia="lv-LV"/>
        </w:rPr>
      </w:pPr>
      <w:hyperlink w:anchor="_Toc385254771" w:history="1">
        <w:r w:rsidR="005242A3" w:rsidRPr="00075FEB">
          <w:rPr>
            <w:rStyle w:val="Hyperlink"/>
            <w:rFonts w:cs="Times New Roman"/>
            <w:noProof/>
          </w:rPr>
          <w:t>2.2.1.10.</w:t>
        </w:r>
        <w:r w:rsidR="005242A3">
          <w:rPr>
            <w:rFonts w:asciiTheme="minorHAnsi" w:eastAsiaTheme="minorEastAsia" w:hAnsiTheme="minorHAnsi"/>
            <w:i w:val="0"/>
            <w:noProof/>
            <w:sz w:val="22"/>
            <w:lang w:eastAsia="lv-LV"/>
          </w:rPr>
          <w:tab/>
        </w:r>
        <w:r w:rsidR="005242A3" w:rsidRPr="00075FEB">
          <w:rPr>
            <w:rStyle w:val="Hyperlink"/>
            <w:noProof/>
          </w:rPr>
          <w:t>Šablons „Link”</w:t>
        </w:r>
        <w:r w:rsidR="005242A3">
          <w:rPr>
            <w:noProof/>
            <w:webHidden/>
          </w:rPr>
          <w:tab/>
        </w:r>
        <w:r w:rsidR="005242A3">
          <w:rPr>
            <w:noProof/>
            <w:webHidden/>
          </w:rPr>
          <w:fldChar w:fldCharType="begin"/>
        </w:r>
        <w:r w:rsidR="005242A3">
          <w:rPr>
            <w:noProof/>
            <w:webHidden/>
          </w:rPr>
          <w:instrText xml:space="preserve"> PAGEREF _Toc385254771 \h </w:instrText>
        </w:r>
        <w:r w:rsidR="005242A3">
          <w:rPr>
            <w:noProof/>
            <w:webHidden/>
          </w:rPr>
        </w:r>
        <w:r w:rsidR="005242A3">
          <w:rPr>
            <w:noProof/>
            <w:webHidden/>
          </w:rPr>
          <w:fldChar w:fldCharType="separate"/>
        </w:r>
        <w:r w:rsidR="005242A3">
          <w:rPr>
            <w:noProof/>
            <w:webHidden/>
          </w:rPr>
          <w:t>19</w:t>
        </w:r>
        <w:r w:rsidR="005242A3">
          <w:rPr>
            <w:noProof/>
            <w:webHidden/>
          </w:rPr>
          <w:fldChar w:fldCharType="end"/>
        </w:r>
      </w:hyperlink>
    </w:p>
    <w:p w14:paraId="7537103E" w14:textId="77777777" w:rsidR="005242A3" w:rsidRDefault="000944C9">
      <w:pPr>
        <w:pStyle w:val="TOC4"/>
        <w:rPr>
          <w:rFonts w:asciiTheme="minorHAnsi" w:eastAsiaTheme="minorEastAsia" w:hAnsiTheme="minorHAnsi"/>
          <w:i w:val="0"/>
          <w:noProof/>
          <w:sz w:val="22"/>
          <w:lang w:eastAsia="lv-LV"/>
        </w:rPr>
      </w:pPr>
      <w:hyperlink w:anchor="_Toc385254772" w:history="1">
        <w:r w:rsidR="005242A3" w:rsidRPr="00075FEB">
          <w:rPr>
            <w:rStyle w:val="Hyperlink"/>
            <w:rFonts w:cs="Times New Roman"/>
            <w:noProof/>
          </w:rPr>
          <w:t>2.2.1.11.</w:t>
        </w:r>
        <w:r w:rsidR="005242A3">
          <w:rPr>
            <w:rFonts w:asciiTheme="minorHAnsi" w:eastAsiaTheme="minorEastAsia" w:hAnsiTheme="minorHAnsi"/>
            <w:i w:val="0"/>
            <w:noProof/>
            <w:sz w:val="22"/>
            <w:lang w:eastAsia="lv-LV"/>
          </w:rPr>
          <w:tab/>
        </w:r>
        <w:r w:rsidR="005242A3" w:rsidRPr="00075FEB">
          <w:rPr>
            <w:rStyle w:val="Hyperlink"/>
            <w:noProof/>
          </w:rPr>
          <w:t>Šablons „LinkToResource”</w:t>
        </w:r>
        <w:r w:rsidR="005242A3">
          <w:rPr>
            <w:noProof/>
            <w:webHidden/>
          </w:rPr>
          <w:tab/>
        </w:r>
        <w:r w:rsidR="005242A3">
          <w:rPr>
            <w:noProof/>
            <w:webHidden/>
          </w:rPr>
          <w:fldChar w:fldCharType="begin"/>
        </w:r>
        <w:r w:rsidR="005242A3">
          <w:rPr>
            <w:noProof/>
            <w:webHidden/>
          </w:rPr>
          <w:instrText xml:space="preserve"> PAGEREF _Toc385254772 \h </w:instrText>
        </w:r>
        <w:r w:rsidR="005242A3">
          <w:rPr>
            <w:noProof/>
            <w:webHidden/>
          </w:rPr>
        </w:r>
        <w:r w:rsidR="005242A3">
          <w:rPr>
            <w:noProof/>
            <w:webHidden/>
          </w:rPr>
          <w:fldChar w:fldCharType="separate"/>
        </w:r>
        <w:r w:rsidR="005242A3">
          <w:rPr>
            <w:noProof/>
            <w:webHidden/>
          </w:rPr>
          <w:t>19</w:t>
        </w:r>
        <w:r w:rsidR="005242A3">
          <w:rPr>
            <w:noProof/>
            <w:webHidden/>
          </w:rPr>
          <w:fldChar w:fldCharType="end"/>
        </w:r>
      </w:hyperlink>
    </w:p>
    <w:p w14:paraId="5C7719FA" w14:textId="77777777" w:rsidR="005242A3" w:rsidRDefault="000944C9">
      <w:pPr>
        <w:pStyle w:val="TOC4"/>
        <w:rPr>
          <w:rFonts w:asciiTheme="minorHAnsi" w:eastAsiaTheme="minorEastAsia" w:hAnsiTheme="minorHAnsi"/>
          <w:i w:val="0"/>
          <w:noProof/>
          <w:sz w:val="22"/>
          <w:lang w:eastAsia="lv-LV"/>
        </w:rPr>
      </w:pPr>
      <w:hyperlink w:anchor="_Toc385254773" w:history="1">
        <w:r w:rsidR="005242A3" w:rsidRPr="00075FEB">
          <w:rPr>
            <w:rStyle w:val="Hyperlink"/>
            <w:rFonts w:cs="Times New Roman"/>
            <w:noProof/>
          </w:rPr>
          <w:t>2.2.1.12.</w:t>
        </w:r>
        <w:r w:rsidR="005242A3">
          <w:rPr>
            <w:rFonts w:asciiTheme="minorHAnsi" w:eastAsiaTheme="minorEastAsia" w:hAnsiTheme="minorHAnsi"/>
            <w:i w:val="0"/>
            <w:noProof/>
            <w:sz w:val="22"/>
            <w:lang w:eastAsia="lv-LV"/>
          </w:rPr>
          <w:tab/>
        </w:r>
        <w:r w:rsidR="005242A3" w:rsidRPr="00075FEB">
          <w:rPr>
            <w:rStyle w:val="Hyperlink"/>
            <w:noProof/>
          </w:rPr>
          <w:t>Šablonu grupa „News”</w:t>
        </w:r>
        <w:r w:rsidR="005242A3">
          <w:rPr>
            <w:noProof/>
            <w:webHidden/>
          </w:rPr>
          <w:tab/>
        </w:r>
        <w:r w:rsidR="005242A3">
          <w:rPr>
            <w:noProof/>
            <w:webHidden/>
          </w:rPr>
          <w:fldChar w:fldCharType="begin"/>
        </w:r>
        <w:r w:rsidR="005242A3">
          <w:rPr>
            <w:noProof/>
            <w:webHidden/>
          </w:rPr>
          <w:instrText xml:space="preserve"> PAGEREF _Toc385254773 \h </w:instrText>
        </w:r>
        <w:r w:rsidR="005242A3">
          <w:rPr>
            <w:noProof/>
            <w:webHidden/>
          </w:rPr>
        </w:r>
        <w:r w:rsidR="005242A3">
          <w:rPr>
            <w:noProof/>
            <w:webHidden/>
          </w:rPr>
          <w:fldChar w:fldCharType="separate"/>
        </w:r>
        <w:r w:rsidR="005242A3">
          <w:rPr>
            <w:noProof/>
            <w:webHidden/>
          </w:rPr>
          <w:t>19</w:t>
        </w:r>
        <w:r w:rsidR="005242A3">
          <w:rPr>
            <w:noProof/>
            <w:webHidden/>
          </w:rPr>
          <w:fldChar w:fldCharType="end"/>
        </w:r>
      </w:hyperlink>
    </w:p>
    <w:p w14:paraId="602C649C" w14:textId="77777777" w:rsidR="005242A3" w:rsidRDefault="000944C9">
      <w:pPr>
        <w:pStyle w:val="TOC4"/>
        <w:rPr>
          <w:rFonts w:asciiTheme="minorHAnsi" w:eastAsiaTheme="minorEastAsia" w:hAnsiTheme="minorHAnsi"/>
          <w:i w:val="0"/>
          <w:noProof/>
          <w:sz w:val="22"/>
          <w:lang w:eastAsia="lv-LV"/>
        </w:rPr>
      </w:pPr>
      <w:hyperlink w:anchor="_Toc385254774" w:history="1">
        <w:r w:rsidR="005242A3" w:rsidRPr="00075FEB">
          <w:rPr>
            <w:rStyle w:val="Hyperlink"/>
            <w:rFonts w:cs="Times New Roman"/>
            <w:noProof/>
          </w:rPr>
          <w:t>2.2.1.13.</w:t>
        </w:r>
        <w:r w:rsidR="005242A3">
          <w:rPr>
            <w:rFonts w:asciiTheme="minorHAnsi" w:eastAsiaTheme="minorEastAsia" w:hAnsiTheme="minorHAnsi"/>
            <w:i w:val="0"/>
            <w:noProof/>
            <w:sz w:val="22"/>
            <w:lang w:eastAsia="lv-LV"/>
          </w:rPr>
          <w:tab/>
        </w:r>
        <w:r w:rsidR="005242A3" w:rsidRPr="00075FEB">
          <w:rPr>
            <w:rStyle w:val="Hyperlink"/>
            <w:noProof/>
          </w:rPr>
          <w:t>Šablons „Notification”</w:t>
        </w:r>
        <w:r w:rsidR="005242A3">
          <w:rPr>
            <w:noProof/>
            <w:webHidden/>
          </w:rPr>
          <w:tab/>
        </w:r>
        <w:r w:rsidR="005242A3">
          <w:rPr>
            <w:noProof/>
            <w:webHidden/>
          </w:rPr>
          <w:fldChar w:fldCharType="begin"/>
        </w:r>
        <w:r w:rsidR="005242A3">
          <w:rPr>
            <w:noProof/>
            <w:webHidden/>
          </w:rPr>
          <w:instrText xml:space="preserve"> PAGEREF _Toc385254774 \h </w:instrText>
        </w:r>
        <w:r w:rsidR="005242A3">
          <w:rPr>
            <w:noProof/>
            <w:webHidden/>
          </w:rPr>
        </w:r>
        <w:r w:rsidR="005242A3">
          <w:rPr>
            <w:noProof/>
            <w:webHidden/>
          </w:rPr>
          <w:fldChar w:fldCharType="separate"/>
        </w:r>
        <w:r w:rsidR="005242A3">
          <w:rPr>
            <w:noProof/>
            <w:webHidden/>
          </w:rPr>
          <w:t>20</w:t>
        </w:r>
        <w:r w:rsidR="005242A3">
          <w:rPr>
            <w:noProof/>
            <w:webHidden/>
          </w:rPr>
          <w:fldChar w:fldCharType="end"/>
        </w:r>
      </w:hyperlink>
    </w:p>
    <w:p w14:paraId="221C97E1" w14:textId="77777777" w:rsidR="005242A3" w:rsidRDefault="000944C9">
      <w:pPr>
        <w:pStyle w:val="TOC4"/>
        <w:rPr>
          <w:rFonts w:asciiTheme="minorHAnsi" w:eastAsiaTheme="minorEastAsia" w:hAnsiTheme="minorHAnsi"/>
          <w:i w:val="0"/>
          <w:noProof/>
          <w:sz w:val="22"/>
          <w:lang w:eastAsia="lv-LV"/>
        </w:rPr>
      </w:pPr>
      <w:hyperlink w:anchor="_Toc385254775" w:history="1">
        <w:r w:rsidR="005242A3" w:rsidRPr="00075FEB">
          <w:rPr>
            <w:rStyle w:val="Hyperlink"/>
            <w:rFonts w:cs="Times New Roman"/>
            <w:noProof/>
          </w:rPr>
          <w:t>2.2.1.14.</w:t>
        </w:r>
        <w:r w:rsidR="005242A3">
          <w:rPr>
            <w:rFonts w:asciiTheme="minorHAnsi" w:eastAsiaTheme="minorEastAsia" w:hAnsiTheme="minorHAnsi"/>
            <w:i w:val="0"/>
            <w:noProof/>
            <w:sz w:val="22"/>
            <w:lang w:eastAsia="lv-LV"/>
          </w:rPr>
          <w:tab/>
        </w:r>
        <w:r w:rsidR="005242A3" w:rsidRPr="00075FEB">
          <w:rPr>
            <w:rStyle w:val="Hyperlink"/>
            <w:noProof/>
          </w:rPr>
          <w:t>Šablons „ProfileProperty”</w:t>
        </w:r>
        <w:r w:rsidR="005242A3">
          <w:rPr>
            <w:noProof/>
            <w:webHidden/>
          </w:rPr>
          <w:tab/>
        </w:r>
        <w:r w:rsidR="005242A3">
          <w:rPr>
            <w:noProof/>
            <w:webHidden/>
          </w:rPr>
          <w:fldChar w:fldCharType="begin"/>
        </w:r>
        <w:r w:rsidR="005242A3">
          <w:rPr>
            <w:noProof/>
            <w:webHidden/>
          </w:rPr>
          <w:instrText xml:space="preserve"> PAGEREF _Toc385254775 \h </w:instrText>
        </w:r>
        <w:r w:rsidR="005242A3">
          <w:rPr>
            <w:noProof/>
            <w:webHidden/>
          </w:rPr>
        </w:r>
        <w:r w:rsidR="005242A3">
          <w:rPr>
            <w:noProof/>
            <w:webHidden/>
          </w:rPr>
          <w:fldChar w:fldCharType="separate"/>
        </w:r>
        <w:r w:rsidR="005242A3">
          <w:rPr>
            <w:noProof/>
            <w:webHidden/>
          </w:rPr>
          <w:t>20</w:t>
        </w:r>
        <w:r w:rsidR="005242A3">
          <w:rPr>
            <w:noProof/>
            <w:webHidden/>
          </w:rPr>
          <w:fldChar w:fldCharType="end"/>
        </w:r>
      </w:hyperlink>
    </w:p>
    <w:p w14:paraId="3DFB5919" w14:textId="77777777" w:rsidR="005242A3" w:rsidRDefault="000944C9">
      <w:pPr>
        <w:pStyle w:val="TOC4"/>
        <w:rPr>
          <w:rFonts w:asciiTheme="minorHAnsi" w:eastAsiaTheme="minorEastAsia" w:hAnsiTheme="minorHAnsi"/>
          <w:i w:val="0"/>
          <w:noProof/>
          <w:sz w:val="22"/>
          <w:lang w:eastAsia="lv-LV"/>
        </w:rPr>
      </w:pPr>
      <w:hyperlink w:anchor="_Toc385254776" w:history="1">
        <w:r w:rsidR="005242A3" w:rsidRPr="00075FEB">
          <w:rPr>
            <w:rStyle w:val="Hyperlink"/>
            <w:rFonts w:cs="Times New Roman"/>
            <w:noProof/>
          </w:rPr>
          <w:t>2.2.1.15.</w:t>
        </w:r>
        <w:r w:rsidR="005242A3">
          <w:rPr>
            <w:rFonts w:asciiTheme="minorHAnsi" w:eastAsiaTheme="minorEastAsia" w:hAnsiTheme="minorHAnsi"/>
            <w:i w:val="0"/>
            <w:noProof/>
            <w:sz w:val="22"/>
            <w:lang w:eastAsia="lv-LV"/>
          </w:rPr>
          <w:tab/>
        </w:r>
        <w:r w:rsidR="005242A3" w:rsidRPr="00075FEB">
          <w:rPr>
            <w:rStyle w:val="Hyperlink"/>
            <w:noProof/>
          </w:rPr>
          <w:t>Šablons „Question”</w:t>
        </w:r>
        <w:r w:rsidR="005242A3">
          <w:rPr>
            <w:noProof/>
            <w:webHidden/>
          </w:rPr>
          <w:tab/>
        </w:r>
        <w:r w:rsidR="005242A3">
          <w:rPr>
            <w:noProof/>
            <w:webHidden/>
          </w:rPr>
          <w:fldChar w:fldCharType="begin"/>
        </w:r>
        <w:r w:rsidR="005242A3">
          <w:rPr>
            <w:noProof/>
            <w:webHidden/>
          </w:rPr>
          <w:instrText xml:space="preserve"> PAGEREF _Toc385254776 \h </w:instrText>
        </w:r>
        <w:r w:rsidR="005242A3">
          <w:rPr>
            <w:noProof/>
            <w:webHidden/>
          </w:rPr>
        </w:r>
        <w:r w:rsidR="005242A3">
          <w:rPr>
            <w:noProof/>
            <w:webHidden/>
          </w:rPr>
          <w:fldChar w:fldCharType="separate"/>
        </w:r>
        <w:r w:rsidR="005242A3">
          <w:rPr>
            <w:noProof/>
            <w:webHidden/>
          </w:rPr>
          <w:t>20</w:t>
        </w:r>
        <w:r w:rsidR="005242A3">
          <w:rPr>
            <w:noProof/>
            <w:webHidden/>
          </w:rPr>
          <w:fldChar w:fldCharType="end"/>
        </w:r>
      </w:hyperlink>
    </w:p>
    <w:p w14:paraId="6E95DD0F" w14:textId="77777777" w:rsidR="005242A3" w:rsidRDefault="000944C9">
      <w:pPr>
        <w:pStyle w:val="TOC4"/>
        <w:rPr>
          <w:rFonts w:asciiTheme="minorHAnsi" w:eastAsiaTheme="minorEastAsia" w:hAnsiTheme="minorHAnsi"/>
          <w:i w:val="0"/>
          <w:noProof/>
          <w:sz w:val="22"/>
          <w:lang w:eastAsia="lv-LV"/>
        </w:rPr>
      </w:pPr>
      <w:hyperlink w:anchor="_Toc385254777" w:history="1">
        <w:r w:rsidR="005242A3" w:rsidRPr="00075FEB">
          <w:rPr>
            <w:rStyle w:val="Hyperlink"/>
            <w:rFonts w:cs="Times New Roman"/>
            <w:noProof/>
          </w:rPr>
          <w:t>2.2.1.16.</w:t>
        </w:r>
        <w:r w:rsidR="005242A3">
          <w:rPr>
            <w:rFonts w:asciiTheme="minorHAnsi" w:eastAsiaTheme="minorEastAsia" w:hAnsiTheme="minorHAnsi"/>
            <w:i w:val="0"/>
            <w:noProof/>
            <w:sz w:val="22"/>
            <w:lang w:eastAsia="lv-LV"/>
          </w:rPr>
          <w:tab/>
        </w:r>
        <w:r w:rsidR="005242A3" w:rsidRPr="00075FEB">
          <w:rPr>
            <w:rStyle w:val="Hyperlink"/>
            <w:noProof/>
          </w:rPr>
          <w:t>Šablonu grupa „References”</w:t>
        </w:r>
        <w:r w:rsidR="005242A3">
          <w:rPr>
            <w:noProof/>
            <w:webHidden/>
          </w:rPr>
          <w:tab/>
        </w:r>
        <w:r w:rsidR="005242A3">
          <w:rPr>
            <w:noProof/>
            <w:webHidden/>
          </w:rPr>
          <w:fldChar w:fldCharType="begin"/>
        </w:r>
        <w:r w:rsidR="005242A3">
          <w:rPr>
            <w:noProof/>
            <w:webHidden/>
          </w:rPr>
          <w:instrText xml:space="preserve"> PAGEREF _Toc385254777 \h </w:instrText>
        </w:r>
        <w:r w:rsidR="005242A3">
          <w:rPr>
            <w:noProof/>
            <w:webHidden/>
          </w:rPr>
        </w:r>
        <w:r w:rsidR="005242A3">
          <w:rPr>
            <w:noProof/>
            <w:webHidden/>
          </w:rPr>
          <w:fldChar w:fldCharType="separate"/>
        </w:r>
        <w:r w:rsidR="005242A3">
          <w:rPr>
            <w:noProof/>
            <w:webHidden/>
          </w:rPr>
          <w:t>20</w:t>
        </w:r>
        <w:r w:rsidR="005242A3">
          <w:rPr>
            <w:noProof/>
            <w:webHidden/>
          </w:rPr>
          <w:fldChar w:fldCharType="end"/>
        </w:r>
      </w:hyperlink>
    </w:p>
    <w:p w14:paraId="064E8582" w14:textId="77777777" w:rsidR="005242A3" w:rsidRDefault="000944C9">
      <w:pPr>
        <w:pStyle w:val="TOC4"/>
        <w:rPr>
          <w:rFonts w:asciiTheme="minorHAnsi" w:eastAsiaTheme="minorEastAsia" w:hAnsiTheme="minorHAnsi"/>
          <w:i w:val="0"/>
          <w:noProof/>
          <w:sz w:val="22"/>
          <w:lang w:eastAsia="lv-LV"/>
        </w:rPr>
      </w:pPr>
      <w:hyperlink w:anchor="_Toc385254778" w:history="1">
        <w:r w:rsidR="005242A3" w:rsidRPr="00075FEB">
          <w:rPr>
            <w:rStyle w:val="Hyperlink"/>
            <w:rFonts w:cs="Times New Roman"/>
            <w:noProof/>
          </w:rPr>
          <w:t>2.2.1.17.</w:t>
        </w:r>
        <w:r w:rsidR="005242A3">
          <w:rPr>
            <w:rFonts w:asciiTheme="minorHAnsi" w:eastAsiaTheme="minorEastAsia" w:hAnsiTheme="minorHAnsi"/>
            <w:i w:val="0"/>
            <w:noProof/>
            <w:sz w:val="22"/>
            <w:lang w:eastAsia="lv-LV"/>
          </w:rPr>
          <w:tab/>
        </w:r>
        <w:r w:rsidR="005242A3" w:rsidRPr="00075FEB">
          <w:rPr>
            <w:rStyle w:val="Hyperlink"/>
            <w:noProof/>
          </w:rPr>
          <w:t>Šablons „ShowOnDevice”</w:t>
        </w:r>
        <w:r w:rsidR="005242A3">
          <w:rPr>
            <w:noProof/>
            <w:webHidden/>
          </w:rPr>
          <w:tab/>
        </w:r>
        <w:r w:rsidR="005242A3">
          <w:rPr>
            <w:noProof/>
            <w:webHidden/>
          </w:rPr>
          <w:fldChar w:fldCharType="begin"/>
        </w:r>
        <w:r w:rsidR="005242A3">
          <w:rPr>
            <w:noProof/>
            <w:webHidden/>
          </w:rPr>
          <w:instrText xml:space="preserve"> PAGEREF _Toc385254778 \h </w:instrText>
        </w:r>
        <w:r w:rsidR="005242A3">
          <w:rPr>
            <w:noProof/>
            <w:webHidden/>
          </w:rPr>
        </w:r>
        <w:r w:rsidR="005242A3">
          <w:rPr>
            <w:noProof/>
            <w:webHidden/>
          </w:rPr>
          <w:fldChar w:fldCharType="separate"/>
        </w:r>
        <w:r w:rsidR="005242A3">
          <w:rPr>
            <w:noProof/>
            <w:webHidden/>
          </w:rPr>
          <w:t>21</w:t>
        </w:r>
        <w:r w:rsidR="005242A3">
          <w:rPr>
            <w:noProof/>
            <w:webHidden/>
          </w:rPr>
          <w:fldChar w:fldCharType="end"/>
        </w:r>
      </w:hyperlink>
    </w:p>
    <w:p w14:paraId="0D6485DA" w14:textId="77777777" w:rsidR="005242A3" w:rsidRDefault="000944C9">
      <w:pPr>
        <w:pStyle w:val="TOC4"/>
        <w:rPr>
          <w:rFonts w:asciiTheme="minorHAnsi" w:eastAsiaTheme="minorEastAsia" w:hAnsiTheme="minorHAnsi"/>
          <w:i w:val="0"/>
          <w:noProof/>
          <w:sz w:val="22"/>
          <w:lang w:eastAsia="lv-LV"/>
        </w:rPr>
      </w:pPr>
      <w:hyperlink w:anchor="_Toc385254779" w:history="1">
        <w:r w:rsidR="005242A3" w:rsidRPr="00075FEB">
          <w:rPr>
            <w:rStyle w:val="Hyperlink"/>
            <w:rFonts w:cs="Times New Roman"/>
            <w:noProof/>
          </w:rPr>
          <w:t>2.2.1.18.</w:t>
        </w:r>
        <w:r w:rsidR="005242A3">
          <w:rPr>
            <w:rFonts w:asciiTheme="minorHAnsi" w:eastAsiaTheme="minorEastAsia" w:hAnsiTheme="minorHAnsi"/>
            <w:i w:val="0"/>
            <w:noProof/>
            <w:sz w:val="22"/>
            <w:lang w:eastAsia="lv-LV"/>
          </w:rPr>
          <w:tab/>
        </w:r>
        <w:r w:rsidR="005242A3" w:rsidRPr="00075FEB">
          <w:rPr>
            <w:rStyle w:val="Hyperlink"/>
            <w:noProof/>
          </w:rPr>
          <w:t>Šablons „Site”</w:t>
        </w:r>
        <w:r w:rsidR="005242A3">
          <w:rPr>
            <w:noProof/>
            <w:webHidden/>
          </w:rPr>
          <w:tab/>
        </w:r>
        <w:r w:rsidR="005242A3">
          <w:rPr>
            <w:noProof/>
            <w:webHidden/>
          </w:rPr>
          <w:fldChar w:fldCharType="begin"/>
        </w:r>
        <w:r w:rsidR="005242A3">
          <w:rPr>
            <w:noProof/>
            <w:webHidden/>
          </w:rPr>
          <w:instrText xml:space="preserve"> PAGEREF _Toc385254779 \h </w:instrText>
        </w:r>
        <w:r w:rsidR="005242A3">
          <w:rPr>
            <w:noProof/>
            <w:webHidden/>
          </w:rPr>
        </w:r>
        <w:r w:rsidR="005242A3">
          <w:rPr>
            <w:noProof/>
            <w:webHidden/>
          </w:rPr>
          <w:fldChar w:fldCharType="separate"/>
        </w:r>
        <w:r w:rsidR="005242A3">
          <w:rPr>
            <w:noProof/>
            <w:webHidden/>
          </w:rPr>
          <w:t>21</w:t>
        </w:r>
        <w:r w:rsidR="005242A3">
          <w:rPr>
            <w:noProof/>
            <w:webHidden/>
          </w:rPr>
          <w:fldChar w:fldCharType="end"/>
        </w:r>
      </w:hyperlink>
    </w:p>
    <w:p w14:paraId="646FA375" w14:textId="77777777" w:rsidR="005242A3" w:rsidRDefault="000944C9">
      <w:pPr>
        <w:pStyle w:val="TOC4"/>
        <w:rPr>
          <w:rFonts w:asciiTheme="minorHAnsi" w:eastAsiaTheme="minorEastAsia" w:hAnsiTheme="minorHAnsi"/>
          <w:i w:val="0"/>
          <w:noProof/>
          <w:sz w:val="22"/>
          <w:lang w:eastAsia="lv-LV"/>
        </w:rPr>
      </w:pPr>
      <w:hyperlink w:anchor="_Toc385254780" w:history="1">
        <w:r w:rsidR="005242A3" w:rsidRPr="00075FEB">
          <w:rPr>
            <w:rStyle w:val="Hyperlink"/>
            <w:rFonts w:cs="Times New Roman"/>
            <w:noProof/>
          </w:rPr>
          <w:t>2.2.1.19.</w:t>
        </w:r>
        <w:r w:rsidR="005242A3">
          <w:rPr>
            <w:rFonts w:asciiTheme="minorHAnsi" w:eastAsiaTheme="minorEastAsia" w:hAnsiTheme="minorHAnsi"/>
            <w:i w:val="0"/>
            <w:noProof/>
            <w:sz w:val="22"/>
            <w:lang w:eastAsia="lv-LV"/>
          </w:rPr>
          <w:tab/>
        </w:r>
        <w:r w:rsidR="005242A3" w:rsidRPr="00075FEB">
          <w:rPr>
            <w:rStyle w:val="Hyperlink"/>
            <w:noProof/>
          </w:rPr>
          <w:t>Šablons „Site settings”</w:t>
        </w:r>
        <w:r w:rsidR="005242A3">
          <w:rPr>
            <w:noProof/>
            <w:webHidden/>
          </w:rPr>
          <w:tab/>
        </w:r>
        <w:r w:rsidR="005242A3">
          <w:rPr>
            <w:noProof/>
            <w:webHidden/>
          </w:rPr>
          <w:fldChar w:fldCharType="begin"/>
        </w:r>
        <w:r w:rsidR="005242A3">
          <w:rPr>
            <w:noProof/>
            <w:webHidden/>
          </w:rPr>
          <w:instrText xml:space="preserve"> PAGEREF _Toc385254780 \h </w:instrText>
        </w:r>
        <w:r w:rsidR="005242A3">
          <w:rPr>
            <w:noProof/>
            <w:webHidden/>
          </w:rPr>
        </w:r>
        <w:r w:rsidR="005242A3">
          <w:rPr>
            <w:noProof/>
            <w:webHidden/>
          </w:rPr>
          <w:fldChar w:fldCharType="separate"/>
        </w:r>
        <w:r w:rsidR="005242A3">
          <w:rPr>
            <w:noProof/>
            <w:webHidden/>
          </w:rPr>
          <w:t>21</w:t>
        </w:r>
        <w:r w:rsidR="005242A3">
          <w:rPr>
            <w:noProof/>
            <w:webHidden/>
          </w:rPr>
          <w:fldChar w:fldCharType="end"/>
        </w:r>
      </w:hyperlink>
    </w:p>
    <w:p w14:paraId="29DEA03D" w14:textId="77777777" w:rsidR="005242A3" w:rsidRDefault="000944C9">
      <w:pPr>
        <w:pStyle w:val="TOC4"/>
        <w:rPr>
          <w:rFonts w:asciiTheme="minorHAnsi" w:eastAsiaTheme="minorEastAsia" w:hAnsiTheme="minorHAnsi"/>
          <w:i w:val="0"/>
          <w:noProof/>
          <w:sz w:val="22"/>
          <w:lang w:eastAsia="lv-LV"/>
        </w:rPr>
      </w:pPr>
      <w:hyperlink w:anchor="_Toc385254781" w:history="1">
        <w:r w:rsidR="005242A3" w:rsidRPr="00075FEB">
          <w:rPr>
            <w:rStyle w:val="Hyperlink"/>
            <w:rFonts w:cs="Times New Roman"/>
            <w:noProof/>
          </w:rPr>
          <w:t>2.2.1.20.</w:t>
        </w:r>
        <w:r w:rsidR="005242A3">
          <w:rPr>
            <w:rFonts w:asciiTheme="minorHAnsi" w:eastAsiaTheme="minorEastAsia" w:hAnsiTheme="minorHAnsi"/>
            <w:i w:val="0"/>
            <w:noProof/>
            <w:sz w:val="22"/>
            <w:lang w:eastAsia="lv-LV"/>
          </w:rPr>
          <w:tab/>
        </w:r>
        <w:r w:rsidR="005242A3" w:rsidRPr="00075FEB">
          <w:rPr>
            <w:rStyle w:val="Hyperlink"/>
            <w:noProof/>
          </w:rPr>
          <w:t>Šablons „Slide”</w:t>
        </w:r>
        <w:r w:rsidR="005242A3">
          <w:rPr>
            <w:noProof/>
            <w:webHidden/>
          </w:rPr>
          <w:tab/>
        </w:r>
        <w:r w:rsidR="005242A3">
          <w:rPr>
            <w:noProof/>
            <w:webHidden/>
          </w:rPr>
          <w:fldChar w:fldCharType="begin"/>
        </w:r>
        <w:r w:rsidR="005242A3">
          <w:rPr>
            <w:noProof/>
            <w:webHidden/>
          </w:rPr>
          <w:instrText xml:space="preserve"> PAGEREF _Toc385254781 \h </w:instrText>
        </w:r>
        <w:r w:rsidR="005242A3">
          <w:rPr>
            <w:noProof/>
            <w:webHidden/>
          </w:rPr>
        </w:r>
        <w:r w:rsidR="005242A3">
          <w:rPr>
            <w:noProof/>
            <w:webHidden/>
          </w:rPr>
          <w:fldChar w:fldCharType="separate"/>
        </w:r>
        <w:r w:rsidR="005242A3">
          <w:rPr>
            <w:noProof/>
            <w:webHidden/>
          </w:rPr>
          <w:t>21</w:t>
        </w:r>
        <w:r w:rsidR="005242A3">
          <w:rPr>
            <w:noProof/>
            <w:webHidden/>
          </w:rPr>
          <w:fldChar w:fldCharType="end"/>
        </w:r>
      </w:hyperlink>
    </w:p>
    <w:p w14:paraId="5CB60ABE" w14:textId="77777777" w:rsidR="005242A3" w:rsidRDefault="000944C9">
      <w:pPr>
        <w:pStyle w:val="TOC4"/>
        <w:rPr>
          <w:rFonts w:asciiTheme="minorHAnsi" w:eastAsiaTheme="minorEastAsia" w:hAnsiTheme="minorHAnsi"/>
          <w:i w:val="0"/>
          <w:noProof/>
          <w:sz w:val="22"/>
          <w:lang w:eastAsia="lv-LV"/>
        </w:rPr>
      </w:pPr>
      <w:hyperlink w:anchor="_Toc385254782" w:history="1">
        <w:r w:rsidR="005242A3" w:rsidRPr="00075FEB">
          <w:rPr>
            <w:rStyle w:val="Hyperlink"/>
            <w:rFonts w:cs="Times New Roman"/>
            <w:noProof/>
          </w:rPr>
          <w:t>2.2.1.21.</w:t>
        </w:r>
        <w:r w:rsidR="005242A3">
          <w:rPr>
            <w:rFonts w:asciiTheme="minorHAnsi" w:eastAsiaTheme="minorEastAsia" w:hAnsiTheme="minorHAnsi"/>
            <w:i w:val="0"/>
            <w:noProof/>
            <w:sz w:val="22"/>
            <w:lang w:eastAsia="lv-LV"/>
          </w:rPr>
          <w:tab/>
        </w:r>
        <w:r w:rsidR="005242A3" w:rsidRPr="00075FEB">
          <w:rPr>
            <w:rStyle w:val="Hyperlink"/>
            <w:noProof/>
          </w:rPr>
          <w:t>Šablons „WebSiteItem”</w:t>
        </w:r>
        <w:r w:rsidR="005242A3">
          <w:rPr>
            <w:noProof/>
            <w:webHidden/>
          </w:rPr>
          <w:tab/>
        </w:r>
        <w:r w:rsidR="005242A3">
          <w:rPr>
            <w:noProof/>
            <w:webHidden/>
          </w:rPr>
          <w:fldChar w:fldCharType="begin"/>
        </w:r>
        <w:r w:rsidR="005242A3">
          <w:rPr>
            <w:noProof/>
            <w:webHidden/>
          </w:rPr>
          <w:instrText xml:space="preserve"> PAGEREF _Toc385254782 \h </w:instrText>
        </w:r>
        <w:r w:rsidR="005242A3">
          <w:rPr>
            <w:noProof/>
            <w:webHidden/>
          </w:rPr>
        </w:r>
        <w:r w:rsidR="005242A3">
          <w:rPr>
            <w:noProof/>
            <w:webHidden/>
          </w:rPr>
          <w:fldChar w:fldCharType="separate"/>
        </w:r>
        <w:r w:rsidR="005242A3">
          <w:rPr>
            <w:noProof/>
            <w:webHidden/>
          </w:rPr>
          <w:t>22</w:t>
        </w:r>
        <w:r w:rsidR="005242A3">
          <w:rPr>
            <w:noProof/>
            <w:webHidden/>
          </w:rPr>
          <w:fldChar w:fldCharType="end"/>
        </w:r>
      </w:hyperlink>
    </w:p>
    <w:p w14:paraId="4EC6F8E8" w14:textId="77777777" w:rsidR="005242A3" w:rsidRDefault="000944C9">
      <w:pPr>
        <w:pStyle w:val="TOC4"/>
        <w:rPr>
          <w:rFonts w:asciiTheme="minorHAnsi" w:eastAsiaTheme="minorEastAsia" w:hAnsiTheme="minorHAnsi"/>
          <w:i w:val="0"/>
          <w:noProof/>
          <w:sz w:val="22"/>
          <w:lang w:eastAsia="lv-LV"/>
        </w:rPr>
      </w:pPr>
      <w:hyperlink w:anchor="_Toc385254783" w:history="1">
        <w:r w:rsidR="005242A3" w:rsidRPr="00075FEB">
          <w:rPr>
            <w:rStyle w:val="Hyperlink"/>
            <w:rFonts w:cs="Times New Roman"/>
            <w:noProof/>
          </w:rPr>
          <w:t>2.2.1.22.</w:t>
        </w:r>
        <w:r w:rsidR="005242A3">
          <w:rPr>
            <w:rFonts w:asciiTheme="minorHAnsi" w:eastAsiaTheme="minorEastAsia" w:hAnsiTheme="minorHAnsi"/>
            <w:i w:val="0"/>
            <w:noProof/>
            <w:sz w:val="22"/>
            <w:lang w:eastAsia="lv-LV"/>
          </w:rPr>
          <w:tab/>
        </w:r>
        <w:r w:rsidR="005242A3" w:rsidRPr="00075FEB">
          <w:rPr>
            <w:rStyle w:val="Hyperlink"/>
            <w:noProof/>
          </w:rPr>
          <w:t>Šablons „XmlContentSettings”</w:t>
        </w:r>
        <w:r w:rsidR="005242A3">
          <w:rPr>
            <w:noProof/>
            <w:webHidden/>
          </w:rPr>
          <w:tab/>
        </w:r>
        <w:r w:rsidR="005242A3">
          <w:rPr>
            <w:noProof/>
            <w:webHidden/>
          </w:rPr>
          <w:fldChar w:fldCharType="begin"/>
        </w:r>
        <w:r w:rsidR="005242A3">
          <w:rPr>
            <w:noProof/>
            <w:webHidden/>
          </w:rPr>
          <w:instrText xml:space="preserve"> PAGEREF _Toc385254783 \h </w:instrText>
        </w:r>
        <w:r w:rsidR="005242A3">
          <w:rPr>
            <w:noProof/>
            <w:webHidden/>
          </w:rPr>
        </w:r>
        <w:r w:rsidR="005242A3">
          <w:rPr>
            <w:noProof/>
            <w:webHidden/>
          </w:rPr>
          <w:fldChar w:fldCharType="separate"/>
        </w:r>
        <w:r w:rsidR="005242A3">
          <w:rPr>
            <w:noProof/>
            <w:webHidden/>
          </w:rPr>
          <w:t>22</w:t>
        </w:r>
        <w:r w:rsidR="005242A3">
          <w:rPr>
            <w:noProof/>
            <w:webHidden/>
          </w:rPr>
          <w:fldChar w:fldCharType="end"/>
        </w:r>
      </w:hyperlink>
    </w:p>
    <w:p w14:paraId="4247CCF9" w14:textId="77777777" w:rsidR="005242A3" w:rsidRDefault="000944C9">
      <w:pPr>
        <w:pStyle w:val="TOC3"/>
        <w:rPr>
          <w:rFonts w:asciiTheme="minorHAnsi" w:eastAsiaTheme="minorEastAsia" w:hAnsiTheme="minorHAnsi"/>
          <w:noProof/>
          <w:lang w:eastAsia="lv-LV"/>
        </w:rPr>
      </w:pPr>
      <w:hyperlink w:anchor="_Toc385254784" w:history="1">
        <w:r w:rsidR="005242A3" w:rsidRPr="00075FEB">
          <w:rPr>
            <w:rStyle w:val="Hyperlink"/>
            <w:rFonts w:cs="Times New Roman"/>
            <w:noProof/>
          </w:rPr>
          <w:t>2.2.2.</w:t>
        </w:r>
        <w:r w:rsidR="005242A3">
          <w:rPr>
            <w:rFonts w:asciiTheme="minorHAnsi" w:eastAsiaTheme="minorEastAsia" w:hAnsiTheme="minorHAnsi"/>
            <w:noProof/>
            <w:lang w:eastAsia="lv-LV"/>
          </w:rPr>
          <w:tab/>
        </w:r>
        <w:r w:rsidR="005242A3" w:rsidRPr="00075FEB">
          <w:rPr>
            <w:rStyle w:val="Hyperlink"/>
            <w:noProof/>
          </w:rPr>
          <w:t>VISS karkasa izvades elementi</w:t>
        </w:r>
        <w:r w:rsidR="005242A3">
          <w:rPr>
            <w:noProof/>
            <w:webHidden/>
          </w:rPr>
          <w:tab/>
        </w:r>
        <w:r w:rsidR="005242A3">
          <w:rPr>
            <w:noProof/>
            <w:webHidden/>
          </w:rPr>
          <w:fldChar w:fldCharType="begin"/>
        </w:r>
        <w:r w:rsidR="005242A3">
          <w:rPr>
            <w:noProof/>
            <w:webHidden/>
          </w:rPr>
          <w:instrText xml:space="preserve"> PAGEREF _Toc385254784 \h </w:instrText>
        </w:r>
        <w:r w:rsidR="005242A3">
          <w:rPr>
            <w:noProof/>
            <w:webHidden/>
          </w:rPr>
        </w:r>
        <w:r w:rsidR="005242A3">
          <w:rPr>
            <w:noProof/>
            <w:webHidden/>
          </w:rPr>
          <w:fldChar w:fldCharType="separate"/>
        </w:r>
        <w:r w:rsidR="005242A3">
          <w:rPr>
            <w:noProof/>
            <w:webHidden/>
          </w:rPr>
          <w:t>22</w:t>
        </w:r>
        <w:r w:rsidR="005242A3">
          <w:rPr>
            <w:noProof/>
            <w:webHidden/>
          </w:rPr>
          <w:fldChar w:fldCharType="end"/>
        </w:r>
      </w:hyperlink>
    </w:p>
    <w:p w14:paraId="578F4D7D" w14:textId="77777777" w:rsidR="005242A3" w:rsidRDefault="000944C9">
      <w:pPr>
        <w:pStyle w:val="TOC4"/>
        <w:rPr>
          <w:rFonts w:asciiTheme="minorHAnsi" w:eastAsiaTheme="minorEastAsia" w:hAnsiTheme="minorHAnsi"/>
          <w:i w:val="0"/>
          <w:noProof/>
          <w:sz w:val="22"/>
          <w:lang w:eastAsia="lv-LV"/>
        </w:rPr>
      </w:pPr>
      <w:hyperlink w:anchor="_Toc385254785" w:history="1">
        <w:r w:rsidR="005242A3" w:rsidRPr="00075FEB">
          <w:rPr>
            <w:rStyle w:val="Hyperlink"/>
            <w:rFonts w:cs="Times New Roman"/>
            <w:noProof/>
          </w:rPr>
          <w:t>2.2.2.1.</w:t>
        </w:r>
        <w:r w:rsidR="005242A3">
          <w:rPr>
            <w:rFonts w:asciiTheme="minorHAnsi" w:eastAsiaTheme="minorEastAsia" w:hAnsiTheme="minorHAnsi"/>
            <w:i w:val="0"/>
            <w:noProof/>
            <w:sz w:val="22"/>
            <w:lang w:eastAsia="lv-LV"/>
          </w:rPr>
          <w:tab/>
        </w:r>
        <w:r w:rsidR="005242A3" w:rsidRPr="00075FEB">
          <w:rPr>
            <w:rStyle w:val="Hyperlink"/>
            <w:noProof/>
          </w:rPr>
          <w:t>Sitecore izkārtojumi (layouts)</w:t>
        </w:r>
        <w:r w:rsidR="005242A3">
          <w:rPr>
            <w:noProof/>
            <w:webHidden/>
          </w:rPr>
          <w:tab/>
        </w:r>
        <w:r w:rsidR="005242A3">
          <w:rPr>
            <w:noProof/>
            <w:webHidden/>
          </w:rPr>
          <w:fldChar w:fldCharType="begin"/>
        </w:r>
        <w:r w:rsidR="005242A3">
          <w:rPr>
            <w:noProof/>
            <w:webHidden/>
          </w:rPr>
          <w:instrText xml:space="preserve"> PAGEREF _Toc385254785 \h </w:instrText>
        </w:r>
        <w:r w:rsidR="005242A3">
          <w:rPr>
            <w:noProof/>
            <w:webHidden/>
          </w:rPr>
        </w:r>
        <w:r w:rsidR="005242A3">
          <w:rPr>
            <w:noProof/>
            <w:webHidden/>
          </w:rPr>
          <w:fldChar w:fldCharType="separate"/>
        </w:r>
        <w:r w:rsidR="005242A3">
          <w:rPr>
            <w:noProof/>
            <w:webHidden/>
          </w:rPr>
          <w:t>24</w:t>
        </w:r>
        <w:r w:rsidR="005242A3">
          <w:rPr>
            <w:noProof/>
            <w:webHidden/>
          </w:rPr>
          <w:fldChar w:fldCharType="end"/>
        </w:r>
      </w:hyperlink>
    </w:p>
    <w:p w14:paraId="2F9C96DE" w14:textId="77777777" w:rsidR="005242A3" w:rsidRDefault="000944C9">
      <w:pPr>
        <w:pStyle w:val="TOC4"/>
        <w:rPr>
          <w:rFonts w:asciiTheme="minorHAnsi" w:eastAsiaTheme="minorEastAsia" w:hAnsiTheme="minorHAnsi"/>
          <w:i w:val="0"/>
          <w:noProof/>
          <w:sz w:val="22"/>
          <w:lang w:eastAsia="lv-LV"/>
        </w:rPr>
      </w:pPr>
      <w:hyperlink w:anchor="_Toc385254786" w:history="1">
        <w:r w:rsidR="005242A3" w:rsidRPr="00075FEB">
          <w:rPr>
            <w:rStyle w:val="Hyperlink"/>
            <w:rFonts w:cs="Times New Roman"/>
            <w:noProof/>
          </w:rPr>
          <w:t>2.2.2.2.</w:t>
        </w:r>
        <w:r w:rsidR="005242A3">
          <w:rPr>
            <w:rFonts w:asciiTheme="minorHAnsi" w:eastAsiaTheme="minorEastAsia" w:hAnsiTheme="minorHAnsi"/>
            <w:i w:val="0"/>
            <w:noProof/>
            <w:sz w:val="22"/>
            <w:lang w:eastAsia="lv-LV"/>
          </w:rPr>
          <w:tab/>
        </w:r>
        <w:r w:rsidR="005242A3" w:rsidRPr="00075FEB">
          <w:rPr>
            <w:rStyle w:val="Hyperlink"/>
            <w:noProof/>
          </w:rPr>
          <w:t>Apakšizkārtojumi (sublayouts)</w:t>
        </w:r>
        <w:r w:rsidR="005242A3">
          <w:rPr>
            <w:noProof/>
            <w:webHidden/>
          </w:rPr>
          <w:tab/>
        </w:r>
        <w:r w:rsidR="005242A3">
          <w:rPr>
            <w:noProof/>
            <w:webHidden/>
          </w:rPr>
          <w:fldChar w:fldCharType="begin"/>
        </w:r>
        <w:r w:rsidR="005242A3">
          <w:rPr>
            <w:noProof/>
            <w:webHidden/>
          </w:rPr>
          <w:instrText xml:space="preserve"> PAGEREF _Toc385254786 \h </w:instrText>
        </w:r>
        <w:r w:rsidR="005242A3">
          <w:rPr>
            <w:noProof/>
            <w:webHidden/>
          </w:rPr>
        </w:r>
        <w:r w:rsidR="005242A3">
          <w:rPr>
            <w:noProof/>
            <w:webHidden/>
          </w:rPr>
          <w:fldChar w:fldCharType="separate"/>
        </w:r>
        <w:r w:rsidR="005242A3">
          <w:rPr>
            <w:noProof/>
            <w:webHidden/>
          </w:rPr>
          <w:t>24</w:t>
        </w:r>
        <w:r w:rsidR="005242A3">
          <w:rPr>
            <w:noProof/>
            <w:webHidden/>
          </w:rPr>
          <w:fldChar w:fldCharType="end"/>
        </w:r>
      </w:hyperlink>
    </w:p>
    <w:p w14:paraId="2554900D" w14:textId="77777777" w:rsidR="005242A3" w:rsidRDefault="000944C9">
      <w:pPr>
        <w:pStyle w:val="TOC4"/>
        <w:rPr>
          <w:rFonts w:asciiTheme="minorHAnsi" w:eastAsiaTheme="minorEastAsia" w:hAnsiTheme="minorHAnsi"/>
          <w:i w:val="0"/>
          <w:noProof/>
          <w:sz w:val="22"/>
          <w:lang w:eastAsia="lv-LV"/>
        </w:rPr>
      </w:pPr>
      <w:hyperlink w:anchor="_Toc385254787" w:history="1">
        <w:r w:rsidR="005242A3" w:rsidRPr="00075FEB">
          <w:rPr>
            <w:rStyle w:val="Hyperlink"/>
            <w:rFonts w:cs="Times New Roman"/>
            <w:noProof/>
          </w:rPr>
          <w:t>2.2.2.3.</w:t>
        </w:r>
        <w:r w:rsidR="005242A3">
          <w:rPr>
            <w:rFonts w:asciiTheme="minorHAnsi" w:eastAsiaTheme="minorEastAsia" w:hAnsiTheme="minorHAnsi"/>
            <w:i w:val="0"/>
            <w:noProof/>
            <w:sz w:val="22"/>
            <w:lang w:eastAsia="lv-LV"/>
          </w:rPr>
          <w:tab/>
        </w:r>
        <w:r w:rsidR="005242A3" w:rsidRPr="00075FEB">
          <w:rPr>
            <w:rStyle w:val="Hyperlink"/>
            <w:noProof/>
          </w:rPr>
          <w:t>XSL transformācijas (renderings)</w:t>
        </w:r>
        <w:r w:rsidR="005242A3">
          <w:rPr>
            <w:noProof/>
            <w:webHidden/>
          </w:rPr>
          <w:tab/>
        </w:r>
        <w:r w:rsidR="005242A3">
          <w:rPr>
            <w:noProof/>
            <w:webHidden/>
          </w:rPr>
          <w:fldChar w:fldCharType="begin"/>
        </w:r>
        <w:r w:rsidR="005242A3">
          <w:rPr>
            <w:noProof/>
            <w:webHidden/>
          </w:rPr>
          <w:instrText xml:space="preserve"> PAGEREF _Toc385254787 \h </w:instrText>
        </w:r>
        <w:r w:rsidR="005242A3">
          <w:rPr>
            <w:noProof/>
            <w:webHidden/>
          </w:rPr>
        </w:r>
        <w:r w:rsidR="005242A3">
          <w:rPr>
            <w:noProof/>
            <w:webHidden/>
          </w:rPr>
          <w:fldChar w:fldCharType="separate"/>
        </w:r>
        <w:r w:rsidR="005242A3">
          <w:rPr>
            <w:noProof/>
            <w:webHidden/>
          </w:rPr>
          <w:t>28</w:t>
        </w:r>
        <w:r w:rsidR="005242A3">
          <w:rPr>
            <w:noProof/>
            <w:webHidden/>
          </w:rPr>
          <w:fldChar w:fldCharType="end"/>
        </w:r>
      </w:hyperlink>
    </w:p>
    <w:p w14:paraId="38270E8D" w14:textId="77777777" w:rsidR="005242A3" w:rsidRDefault="000944C9">
      <w:pPr>
        <w:pStyle w:val="TOC3"/>
        <w:rPr>
          <w:rFonts w:asciiTheme="minorHAnsi" w:eastAsiaTheme="minorEastAsia" w:hAnsiTheme="minorHAnsi"/>
          <w:noProof/>
          <w:lang w:eastAsia="lv-LV"/>
        </w:rPr>
      </w:pPr>
      <w:hyperlink w:anchor="_Toc385254788" w:history="1">
        <w:r w:rsidR="005242A3" w:rsidRPr="00075FEB">
          <w:rPr>
            <w:rStyle w:val="Hyperlink"/>
            <w:rFonts w:cs="Times New Roman"/>
            <w:noProof/>
          </w:rPr>
          <w:t>2.2.3.</w:t>
        </w:r>
        <w:r w:rsidR="005242A3">
          <w:rPr>
            <w:rFonts w:asciiTheme="minorHAnsi" w:eastAsiaTheme="minorEastAsia" w:hAnsiTheme="minorHAnsi"/>
            <w:noProof/>
            <w:lang w:eastAsia="lv-LV"/>
          </w:rPr>
          <w:tab/>
        </w:r>
        <w:r w:rsidR="005242A3" w:rsidRPr="00075FEB">
          <w:rPr>
            <w:rStyle w:val="Hyperlink"/>
            <w:noProof/>
          </w:rPr>
          <w:t>VISS karkasa saturs (content)</w:t>
        </w:r>
        <w:r w:rsidR="005242A3">
          <w:rPr>
            <w:noProof/>
            <w:webHidden/>
          </w:rPr>
          <w:tab/>
        </w:r>
        <w:r w:rsidR="005242A3">
          <w:rPr>
            <w:noProof/>
            <w:webHidden/>
          </w:rPr>
          <w:fldChar w:fldCharType="begin"/>
        </w:r>
        <w:r w:rsidR="005242A3">
          <w:rPr>
            <w:noProof/>
            <w:webHidden/>
          </w:rPr>
          <w:instrText xml:space="preserve"> PAGEREF _Toc385254788 \h </w:instrText>
        </w:r>
        <w:r w:rsidR="005242A3">
          <w:rPr>
            <w:noProof/>
            <w:webHidden/>
          </w:rPr>
        </w:r>
        <w:r w:rsidR="005242A3">
          <w:rPr>
            <w:noProof/>
            <w:webHidden/>
          </w:rPr>
          <w:fldChar w:fldCharType="separate"/>
        </w:r>
        <w:r w:rsidR="005242A3">
          <w:rPr>
            <w:noProof/>
            <w:webHidden/>
          </w:rPr>
          <w:t>31</w:t>
        </w:r>
        <w:r w:rsidR="005242A3">
          <w:rPr>
            <w:noProof/>
            <w:webHidden/>
          </w:rPr>
          <w:fldChar w:fldCharType="end"/>
        </w:r>
      </w:hyperlink>
    </w:p>
    <w:p w14:paraId="4D660A2B" w14:textId="77777777" w:rsidR="005242A3" w:rsidRDefault="000944C9">
      <w:pPr>
        <w:pStyle w:val="TOC4"/>
        <w:rPr>
          <w:rFonts w:asciiTheme="minorHAnsi" w:eastAsiaTheme="minorEastAsia" w:hAnsiTheme="minorHAnsi"/>
          <w:i w:val="0"/>
          <w:noProof/>
          <w:sz w:val="22"/>
          <w:lang w:eastAsia="lv-LV"/>
        </w:rPr>
      </w:pPr>
      <w:hyperlink w:anchor="_Toc385254789" w:history="1">
        <w:r w:rsidR="005242A3" w:rsidRPr="00075FEB">
          <w:rPr>
            <w:rStyle w:val="Hyperlink"/>
            <w:rFonts w:cs="Times New Roman"/>
            <w:noProof/>
          </w:rPr>
          <w:t>2.2.3.1.</w:t>
        </w:r>
        <w:r w:rsidR="005242A3">
          <w:rPr>
            <w:rFonts w:asciiTheme="minorHAnsi" w:eastAsiaTheme="minorEastAsia" w:hAnsiTheme="minorHAnsi"/>
            <w:i w:val="0"/>
            <w:noProof/>
            <w:sz w:val="22"/>
            <w:lang w:eastAsia="lv-LV"/>
          </w:rPr>
          <w:tab/>
        </w:r>
        <w:r w:rsidR="005242A3" w:rsidRPr="00075FEB">
          <w:rPr>
            <w:rStyle w:val="Hyperlink"/>
            <w:noProof/>
          </w:rPr>
          <w:t>VISS izvēlne</w:t>
        </w:r>
        <w:r w:rsidR="005242A3">
          <w:rPr>
            <w:noProof/>
            <w:webHidden/>
          </w:rPr>
          <w:tab/>
        </w:r>
        <w:r w:rsidR="005242A3">
          <w:rPr>
            <w:noProof/>
            <w:webHidden/>
          </w:rPr>
          <w:fldChar w:fldCharType="begin"/>
        </w:r>
        <w:r w:rsidR="005242A3">
          <w:rPr>
            <w:noProof/>
            <w:webHidden/>
          </w:rPr>
          <w:instrText xml:space="preserve"> PAGEREF _Toc385254789 \h </w:instrText>
        </w:r>
        <w:r w:rsidR="005242A3">
          <w:rPr>
            <w:noProof/>
            <w:webHidden/>
          </w:rPr>
        </w:r>
        <w:r w:rsidR="005242A3">
          <w:rPr>
            <w:noProof/>
            <w:webHidden/>
          </w:rPr>
          <w:fldChar w:fldCharType="separate"/>
        </w:r>
        <w:r w:rsidR="005242A3">
          <w:rPr>
            <w:noProof/>
            <w:webHidden/>
          </w:rPr>
          <w:t>32</w:t>
        </w:r>
        <w:r w:rsidR="005242A3">
          <w:rPr>
            <w:noProof/>
            <w:webHidden/>
          </w:rPr>
          <w:fldChar w:fldCharType="end"/>
        </w:r>
      </w:hyperlink>
    </w:p>
    <w:p w14:paraId="5EA0F061" w14:textId="77777777" w:rsidR="005242A3" w:rsidRDefault="000944C9">
      <w:pPr>
        <w:pStyle w:val="TOC4"/>
        <w:rPr>
          <w:rFonts w:asciiTheme="minorHAnsi" w:eastAsiaTheme="minorEastAsia" w:hAnsiTheme="minorHAnsi"/>
          <w:i w:val="0"/>
          <w:noProof/>
          <w:sz w:val="22"/>
          <w:lang w:eastAsia="lv-LV"/>
        </w:rPr>
      </w:pPr>
      <w:hyperlink w:anchor="_Toc385254790" w:history="1">
        <w:r w:rsidR="005242A3" w:rsidRPr="00075FEB">
          <w:rPr>
            <w:rStyle w:val="Hyperlink"/>
            <w:rFonts w:cs="Times New Roman"/>
            <w:noProof/>
          </w:rPr>
          <w:t>2.2.3.2.</w:t>
        </w:r>
        <w:r w:rsidR="005242A3">
          <w:rPr>
            <w:rFonts w:asciiTheme="minorHAnsi" w:eastAsiaTheme="minorEastAsia" w:hAnsiTheme="minorHAnsi"/>
            <w:i w:val="0"/>
            <w:noProof/>
            <w:sz w:val="22"/>
            <w:lang w:eastAsia="lv-LV"/>
          </w:rPr>
          <w:tab/>
        </w:r>
        <w:r w:rsidR="005242A3" w:rsidRPr="00075FEB">
          <w:rPr>
            <w:rStyle w:val="Hyperlink"/>
            <w:noProof/>
          </w:rPr>
          <w:t>VISS Web lapu konfigurācijas mape (configuration)</w:t>
        </w:r>
        <w:r w:rsidR="005242A3">
          <w:rPr>
            <w:noProof/>
            <w:webHidden/>
          </w:rPr>
          <w:tab/>
        </w:r>
        <w:r w:rsidR="005242A3">
          <w:rPr>
            <w:noProof/>
            <w:webHidden/>
          </w:rPr>
          <w:fldChar w:fldCharType="begin"/>
        </w:r>
        <w:r w:rsidR="005242A3">
          <w:rPr>
            <w:noProof/>
            <w:webHidden/>
          </w:rPr>
          <w:instrText xml:space="preserve"> PAGEREF _Toc385254790 \h </w:instrText>
        </w:r>
        <w:r w:rsidR="005242A3">
          <w:rPr>
            <w:noProof/>
            <w:webHidden/>
          </w:rPr>
        </w:r>
        <w:r w:rsidR="005242A3">
          <w:rPr>
            <w:noProof/>
            <w:webHidden/>
          </w:rPr>
          <w:fldChar w:fldCharType="separate"/>
        </w:r>
        <w:r w:rsidR="005242A3">
          <w:rPr>
            <w:noProof/>
            <w:webHidden/>
          </w:rPr>
          <w:t>33</w:t>
        </w:r>
        <w:r w:rsidR="005242A3">
          <w:rPr>
            <w:noProof/>
            <w:webHidden/>
          </w:rPr>
          <w:fldChar w:fldCharType="end"/>
        </w:r>
      </w:hyperlink>
    </w:p>
    <w:p w14:paraId="5F32B47E" w14:textId="77777777" w:rsidR="005242A3" w:rsidRDefault="000944C9">
      <w:pPr>
        <w:pStyle w:val="TOC2"/>
        <w:rPr>
          <w:rFonts w:asciiTheme="minorHAnsi" w:eastAsiaTheme="minorEastAsia" w:hAnsiTheme="minorHAnsi"/>
          <w:b w:val="0"/>
          <w:noProof/>
          <w:lang w:eastAsia="lv-LV"/>
        </w:rPr>
      </w:pPr>
      <w:hyperlink w:anchor="_Toc385254791" w:history="1">
        <w:r w:rsidR="005242A3" w:rsidRPr="00075FEB">
          <w:rPr>
            <w:rStyle w:val="Hyperlink"/>
            <w:rFonts w:cs="Times New Roman"/>
            <w:noProof/>
          </w:rPr>
          <w:t>2.3.</w:t>
        </w:r>
        <w:r w:rsidR="005242A3">
          <w:rPr>
            <w:rFonts w:asciiTheme="minorHAnsi" w:eastAsiaTheme="minorEastAsia" w:hAnsiTheme="minorHAnsi"/>
            <w:b w:val="0"/>
            <w:noProof/>
            <w:lang w:eastAsia="lv-LV"/>
          </w:rPr>
          <w:tab/>
        </w:r>
        <w:r w:rsidR="005242A3" w:rsidRPr="00075FEB">
          <w:rPr>
            <w:rStyle w:val="Hyperlink"/>
            <w:noProof/>
          </w:rPr>
          <w:t>VISS karkasa speciālas bibliotēkas</w:t>
        </w:r>
        <w:r w:rsidR="005242A3">
          <w:rPr>
            <w:noProof/>
            <w:webHidden/>
          </w:rPr>
          <w:tab/>
        </w:r>
        <w:r w:rsidR="005242A3">
          <w:rPr>
            <w:noProof/>
            <w:webHidden/>
          </w:rPr>
          <w:fldChar w:fldCharType="begin"/>
        </w:r>
        <w:r w:rsidR="005242A3">
          <w:rPr>
            <w:noProof/>
            <w:webHidden/>
          </w:rPr>
          <w:instrText xml:space="preserve"> PAGEREF _Toc385254791 \h </w:instrText>
        </w:r>
        <w:r w:rsidR="005242A3">
          <w:rPr>
            <w:noProof/>
            <w:webHidden/>
          </w:rPr>
        </w:r>
        <w:r w:rsidR="005242A3">
          <w:rPr>
            <w:noProof/>
            <w:webHidden/>
          </w:rPr>
          <w:fldChar w:fldCharType="separate"/>
        </w:r>
        <w:r w:rsidR="005242A3">
          <w:rPr>
            <w:noProof/>
            <w:webHidden/>
          </w:rPr>
          <w:t>37</w:t>
        </w:r>
        <w:r w:rsidR="005242A3">
          <w:rPr>
            <w:noProof/>
            <w:webHidden/>
          </w:rPr>
          <w:fldChar w:fldCharType="end"/>
        </w:r>
      </w:hyperlink>
    </w:p>
    <w:p w14:paraId="37433E42" w14:textId="77777777" w:rsidR="005242A3" w:rsidRDefault="000944C9">
      <w:pPr>
        <w:pStyle w:val="TOC3"/>
        <w:rPr>
          <w:rFonts w:asciiTheme="minorHAnsi" w:eastAsiaTheme="minorEastAsia" w:hAnsiTheme="minorHAnsi"/>
          <w:noProof/>
          <w:lang w:eastAsia="lv-LV"/>
        </w:rPr>
      </w:pPr>
      <w:hyperlink w:anchor="_Toc385254792" w:history="1">
        <w:r w:rsidR="005242A3" w:rsidRPr="00075FEB">
          <w:rPr>
            <w:rStyle w:val="Hyperlink"/>
            <w:rFonts w:cs="Times New Roman"/>
            <w:noProof/>
          </w:rPr>
          <w:t>2.3.1.</w:t>
        </w:r>
        <w:r w:rsidR="005242A3">
          <w:rPr>
            <w:rFonts w:asciiTheme="minorHAnsi" w:eastAsiaTheme="minorEastAsia" w:hAnsiTheme="minorHAnsi"/>
            <w:noProof/>
            <w:lang w:eastAsia="lv-LV"/>
          </w:rPr>
          <w:tab/>
        </w:r>
        <w:r w:rsidR="005242A3" w:rsidRPr="00075FEB">
          <w:rPr>
            <w:rStyle w:val="Hyperlink"/>
            <w:noProof/>
          </w:rPr>
          <w:t>Interfeisi (Abc.Portal.Interfaces)</w:t>
        </w:r>
        <w:r w:rsidR="005242A3">
          <w:rPr>
            <w:noProof/>
            <w:webHidden/>
          </w:rPr>
          <w:tab/>
        </w:r>
        <w:r w:rsidR="005242A3">
          <w:rPr>
            <w:noProof/>
            <w:webHidden/>
          </w:rPr>
          <w:fldChar w:fldCharType="begin"/>
        </w:r>
        <w:r w:rsidR="005242A3">
          <w:rPr>
            <w:noProof/>
            <w:webHidden/>
          </w:rPr>
          <w:instrText xml:space="preserve"> PAGEREF _Toc385254792 \h </w:instrText>
        </w:r>
        <w:r w:rsidR="005242A3">
          <w:rPr>
            <w:noProof/>
            <w:webHidden/>
          </w:rPr>
        </w:r>
        <w:r w:rsidR="005242A3">
          <w:rPr>
            <w:noProof/>
            <w:webHidden/>
          </w:rPr>
          <w:fldChar w:fldCharType="separate"/>
        </w:r>
        <w:r w:rsidR="005242A3">
          <w:rPr>
            <w:noProof/>
            <w:webHidden/>
          </w:rPr>
          <w:t>37</w:t>
        </w:r>
        <w:r w:rsidR="005242A3">
          <w:rPr>
            <w:noProof/>
            <w:webHidden/>
          </w:rPr>
          <w:fldChar w:fldCharType="end"/>
        </w:r>
      </w:hyperlink>
    </w:p>
    <w:p w14:paraId="29B846D0" w14:textId="77777777" w:rsidR="005242A3" w:rsidRDefault="000944C9">
      <w:pPr>
        <w:pStyle w:val="TOC4"/>
        <w:rPr>
          <w:rFonts w:asciiTheme="minorHAnsi" w:eastAsiaTheme="minorEastAsia" w:hAnsiTheme="minorHAnsi"/>
          <w:i w:val="0"/>
          <w:noProof/>
          <w:sz w:val="22"/>
          <w:lang w:eastAsia="lv-LV"/>
        </w:rPr>
      </w:pPr>
      <w:hyperlink w:anchor="_Toc385254793" w:history="1">
        <w:r w:rsidR="005242A3" w:rsidRPr="00075FEB">
          <w:rPr>
            <w:rStyle w:val="Hyperlink"/>
            <w:rFonts w:cs="Times New Roman"/>
            <w:noProof/>
          </w:rPr>
          <w:t>2.3.1.1.</w:t>
        </w:r>
        <w:r w:rsidR="005242A3">
          <w:rPr>
            <w:rFonts w:asciiTheme="minorHAnsi" w:eastAsiaTheme="minorEastAsia" w:hAnsiTheme="minorHAnsi"/>
            <w:i w:val="0"/>
            <w:noProof/>
            <w:sz w:val="22"/>
            <w:lang w:eastAsia="lv-LV"/>
          </w:rPr>
          <w:tab/>
        </w:r>
        <w:r w:rsidR="005242A3" w:rsidRPr="00075FEB">
          <w:rPr>
            <w:rStyle w:val="Hyperlink"/>
            <w:noProof/>
          </w:rPr>
          <w:t>Interfeiss ISessionManager</w:t>
        </w:r>
        <w:r w:rsidR="005242A3">
          <w:rPr>
            <w:noProof/>
            <w:webHidden/>
          </w:rPr>
          <w:tab/>
        </w:r>
        <w:r w:rsidR="005242A3">
          <w:rPr>
            <w:noProof/>
            <w:webHidden/>
          </w:rPr>
          <w:fldChar w:fldCharType="begin"/>
        </w:r>
        <w:r w:rsidR="005242A3">
          <w:rPr>
            <w:noProof/>
            <w:webHidden/>
          </w:rPr>
          <w:instrText xml:space="preserve"> PAGEREF _Toc385254793 \h </w:instrText>
        </w:r>
        <w:r w:rsidR="005242A3">
          <w:rPr>
            <w:noProof/>
            <w:webHidden/>
          </w:rPr>
        </w:r>
        <w:r w:rsidR="005242A3">
          <w:rPr>
            <w:noProof/>
            <w:webHidden/>
          </w:rPr>
          <w:fldChar w:fldCharType="separate"/>
        </w:r>
        <w:r w:rsidR="005242A3">
          <w:rPr>
            <w:noProof/>
            <w:webHidden/>
          </w:rPr>
          <w:t>37</w:t>
        </w:r>
        <w:r w:rsidR="005242A3">
          <w:rPr>
            <w:noProof/>
            <w:webHidden/>
          </w:rPr>
          <w:fldChar w:fldCharType="end"/>
        </w:r>
      </w:hyperlink>
    </w:p>
    <w:p w14:paraId="1D81756D" w14:textId="77777777" w:rsidR="005242A3" w:rsidRDefault="000944C9">
      <w:pPr>
        <w:pStyle w:val="TOC4"/>
        <w:rPr>
          <w:rFonts w:asciiTheme="minorHAnsi" w:eastAsiaTheme="minorEastAsia" w:hAnsiTheme="minorHAnsi"/>
          <w:i w:val="0"/>
          <w:noProof/>
          <w:sz w:val="22"/>
          <w:lang w:eastAsia="lv-LV"/>
        </w:rPr>
      </w:pPr>
      <w:hyperlink w:anchor="_Toc385254794" w:history="1">
        <w:r w:rsidR="005242A3" w:rsidRPr="00075FEB">
          <w:rPr>
            <w:rStyle w:val="Hyperlink"/>
            <w:rFonts w:cs="Times New Roman"/>
            <w:noProof/>
          </w:rPr>
          <w:t>2.3.1.2.</w:t>
        </w:r>
        <w:r w:rsidR="005242A3">
          <w:rPr>
            <w:rFonts w:asciiTheme="minorHAnsi" w:eastAsiaTheme="minorEastAsia" w:hAnsiTheme="minorHAnsi"/>
            <w:i w:val="0"/>
            <w:noProof/>
            <w:sz w:val="22"/>
            <w:lang w:eastAsia="lv-LV"/>
          </w:rPr>
          <w:tab/>
        </w:r>
        <w:r w:rsidR="005242A3" w:rsidRPr="00075FEB">
          <w:rPr>
            <w:rStyle w:val="Hyperlink"/>
            <w:noProof/>
          </w:rPr>
          <w:t>Interfeiss ISecurityModel</w:t>
        </w:r>
        <w:r w:rsidR="005242A3">
          <w:rPr>
            <w:noProof/>
            <w:webHidden/>
          </w:rPr>
          <w:tab/>
        </w:r>
        <w:r w:rsidR="005242A3">
          <w:rPr>
            <w:noProof/>
            <w:webHidden/>
          </w:rPr>
          <w:fldChar w:fldCharType="begin"/>
        </w:r>
        <w:r w:rsidR="005242A3">
          <w:rPr>
            <w:noProof/>
            <w:webHidden/>
          </w:rPr>
          <w:instrText xml:space="preserve"> PAGEREF _Toc385254794 \h </w:instrText>
        </w:r>
        <w:r w:rsidR="005242A3">
          <w:rPr>
            <w:noProof/>
            <w:webHidden/>
          </w:rPr>
        </w:r>
        <w:r w:rsidR="005242A3">
          <w:rPr>
            <w:noProof/>
            <w:webHidden/>
          </w:rPr>
          <w:fldChar w:fldCharType="separate"/>
        </w:r>
        <w:r w:rsidR="005242A3">
          <w:rPr>
            <w:noProof/>
            <w:webHidden/>
          </w:rPr>
          <w:t>38</w:t>
        </w:r>
        <w:r w:rsidR="005242A3">
          <w:rPr>
            <w:noProof/>
            <w:webHidden/>
          </w:rPr>
          <w:fldChar w:fldCharType="end"/>
        </w:r>
      </w:hyperlink>
    </w:p>
    <w:p w14:paraId="0A82A49A" w14:textId="77777777" w:rsidR="005242A3" w:rsidRDefault="000944C9">
      <w:pPr>
        <w:pStyle w:val="TOC4"/>
        <w:rPr>
          <w:rFonts w:asciiTheme="minorHAnsi" w:eastAsiaTheme="minorEastAsia" w:hAnsiTheme="minorHAnsi"/>
          <w:i w:val="0"/>
          <w:noProof/>
          <w:sz w:val="22"/>
          <w:lang w:eastAsia="lv-LV"/>
        </w:rPr>
      </w:pPr>
      <w:hyperlink w:anchor="_Toc385254795" w:history="1">
        <w:r w:rsidR="005242A3" w:rsidRPr="00075FEB">
          <w:rPr>
            <w:rStyle w:val="Hyperlink"/>
            <w:rFonts w:cs="Times New Roman"/>
            <w:noProof/>
          </w:rPr>
          <w:t>2.3.1.3.</w:t>
        </w:r>
        <w:r w:rsidR="005242A3">
          <w:rPr>
            <w:rFonts w:asciiTheme="minorHAnsi" w:eastAsiaTheme="minorEastAsia" w:hAnsiTheme="minorHAnsi"/>
            <w:i w:val="0"/>
            <w:noProof/>
            <w:sz w:val="22"/>
            <w:lang w:eastAsia="lv-LV"/>
          </w:rPr>
          <w:tab/>
        </w:r>
        <w:r w:rsidR="005242A3" w:rsidRPr="00075FEB">
          <w:rPr>
            <w:rStyle w:val="Hyperlink"/>
            <w:noProof/>
          </w:rPr>
          <w:t>Interfeiss ISimpleDictionary</w:t>
        </w:r>
        <w:r w:rsidR="005242A3">
          <w:rPr>
            <w:noProof/>
            <w:webHidden/>
          </w:rPr>
          <w:tab/>
        </w:r>
        <w:r w:rsidR="005242A3">
          <w:rPr>
            <w:noProof/>
            <w:webHidden/>
          </w:rPr>
          <w:fldChar w:fldCharType="begin"/>
        </w:r>
        <w:r w:rsidR="005242A3">
          <w:rPr>
            <w:noProof/>
            <w:webHidden/>
          </w:rPr>
          <w:instrText xml:space="preserve"> PAGEREF _Toc385254795 \h </w:instrText>
        </w:r>
        <w:r w:rsidR="005242A3">
          <w:rPr>
            <w:noProof/>
            <w:webHidden/>
          </w:rPr>
        </w:r>
        <w:r w:rsidR="005242A3">
          <w:rPr>
            <w:noProof/>
            <w:webHidden/>
          </w:rPr>
          <w:fldChar w:fldCharType="separate"/>
        </w:r>
        <w:r w:rsidR="005242A3">
          <w:rPr>
            <w:noProof/>
            <w:webHidden/>
          </w:rPr>
          <w:t>38</w:t>
        </w:r>
        <w:r w:rsidR="005242A3">
          <w:rPr>
            <w:noProof/>
            <w:webHidden/>
          </w:rPr>
          <w:fldChar w:fldCharType="end"/>
        </w:r>
      </w:hyperlink>
    </w:p>
    <w:p w14:paraId="50F15ECB" w14:textId="77777777" w:rsidR="005242A3" w:rsidRDefault="000944C9">
      <w:pPr>
        <w:pStyle w:val="TOC4"/>
        <w:rPr>
          <w:rFonts w:asciiTheme="minorHAnsi" w:eastAsiaTheme="minorEastAsia" w:hAnsiTheme="minorHAnsi"/>
          <w:i w:val="0"/>
          <w:noProof/>
          <w:sz w:val="22"/>
          <w:lang w:eastAsia="lv-LV"/>
        </w:rPr>
      </w:pPr>
      <w:hyperlink w:anchor="_Toc385254796" w:history="1">
        <w:r w:rsidR="005242A3" w:rsidRPr="00075FEB">
          <w:rPr>
            <w:rStyle w:val="Hyperlink"/>
            <w:rFonts w:cs="Times New Roman"/>
            <w:noProof/>
          </w:rPr>
          <w:t>2.3.1.4.</w:t>
        </w:r>
        <w:r w:rsidR="005242A3">
          <w:rPr>
            <w:rFonts w:asciiTheme="minorHAnsi" w:eastAsiaTheme="minorEastAsia" w:hAnsiTheme="minorHAnsi"/>
            <w:i w:val="0"/>
            <w:noProof/>
            <w:sz w:val="22"/>
            <w:lang w:eastAsia="lv-LV"/>
          </w:rPr>
          <w:tab/>
        </w:r>
        <w:r w:rsidR="005242A3" w:rsidRPr="00075FEB">
          <w:rPr>
            <w:rStyle w:val="Hyperlink"/>
            <w:noProof/>
          </w:rPr>
          <w:t>Interfeiss IPortalFasade</w:t>
        </w:r>
        <w:r w:rsidR="005242A3">
          <w:rPr>
            <w:noProof/>
            <w:webHidden/>
          </w:rPr>
          <w:tab/>
        </w:r>
        <w:r w:rsidR="005242A3">
          <w:rPr>
            <w:noProof/>
            <w:webHidden/>
          </w:rPr>
          <w:fldChar w:fldCharType="begin"/>
        </w:r>
        <w:r w:rsidR="005242A3">
          <w:rPr>
            <w:noProof/>
            <w:webHidden/>
          </w:rPr>
          <w:instrText xml:space="preserve"> PAGEREF _Toc385254796 \h </w:instrText>
        </w:r>
        <w:r w:rsidR="005242A3">
          <w:rPr>
            <w:noProof/>
            <w:webHidden/>
          </w:rPr>
        </w:r>
        <w:r w:rsidR="005242A3">
          <w:rPr>
            <w:noProof/>
            <w:webHidden/>
          </w:rPr>
          <w:fldChar w:fldCharType="separate"/>
        </w:r>
        <w:r w:rsidR="005242A3">
          <w:rPr>
            <w:noProof/>
            <w:webHidden/>
          </w:rPr>
          <w:t>38</w:t>
        </w:r>
        <w:r w:rsidR="005242A3">
          <w:rPr>
            <w:noProof/>
            <w:webHidden/>
          </w:rPr>
          <w:fldChar w:fldCharType="end"/>
        </w:r>
      </w:hyperlink>
    </w:p>
    <w:p w14:paraId="56CE6A16" w14:textId="77777777" w:rsidR="005242A3" w:rsidRDefault="000944C9">
      <w:pPr>
        <w:pStyle w:val="TOC3"/>
        <w:rPr>
          <w:rFonts w:asciiTheme="minorHAnsi" w:eastAsiaTheme="minorEastAsia" w:hAnsiTheme="minorHAnsi"/>
          <w:noProof/>
          <w:lang w:eastAsia="lv-LV"/>
        </w:rPr>
      </w:pPr>
      <w:hyperlink w:anchor="_Toc385254797" w:history="1">
        <w:r w:rsidR="005242A3" w:rsidRPr="00075FEB">
          <w:rPr>
            <w:rStyle w:val="Hyperlink"/>
            <w:rFonts w:cs="Times New Roman"/>
            <w:noProof/>
          </w:rPr>
          <w:t>2.3.2.</w:t>
        </w:r>
        <w:r w:rsidR="005242A3">
          <w:rPr>
            <w:rFonts w:asciiTheme="minorHAnsi" w:eastAsiaTheme="minorEastAsia" w:hAnsiTheme="minorHAnsi"/>
            <w:noProof/>
            <w:lang w:eastAsia="lv-LV"/>
          </w:rPr>
          <w:tab/>
        </w:r>
        <w:r w:rsidR="005242A3" w:rsidRPr="00075FEB">
          <w:rPr>
            <w:rStyle w:val="Hyperlink"/>
            <w:noProof/>
          </w:rPr>
          <w:t>Klases (Abc.Sitecore)</w:t>
        </w:r>
        <w:r w:rsidR="005242A3">
          <w:rPr>
            <w:noProof/>
            <w:webHidden/>
          </w:rPr>
          <w:tab/>
        </w:r>
        <w:r w:rsidR="005242A3">
          <w:rPr>
            <w:noProof/>
            <w:webHidden/>
          </w:rPr>
          <w:fldChar w:fldCharType="begin"/>
        </w:r>
        <w:r w:rsidR="005242A3">
          <w:rPr>
            <w:noProof/>
            <w:webHidden/>
          </w:rPr>
          <w:instrText xml:space="preserve"> PAGEREF _Toc385254797 \h </w:instrText>
        </w:r>
        <w:r w:rsidR="005242A3">
          <w:rPr>
            <w:noProof/>
            <w:webHidden/>
          </w:rPr>
        </w:r>
        <w:r w:rsidR="005242A3">
          <w:rPr>
            <w:noProof/>
            <w:webHidden/>
          </w:rPr>
          <w:fldChar w:fldCharType="separate"/>
        </w:r>
        <w:r w:rsidR="005242A3">
          <w:rPr>
            <w:noProof/>
            <w:webHidden/>
          </w:rPr>
          <w:t>39</w:t>
        </w:r>
        <w:r w:rsidR="005242A3">
          <w:rPr>
            <w:noProof/>
            <w:webHidden/>
          </w:rPr>
          <w:fldChar w:fldCharType="end"/>
        </w:r>
      </w:hyperlink>
    </w:p>
    <w:p w14:paraId="47C8ADC0" w14:textId="77777777" w:rsidR="005242A3" w:rsidRDefault="000944C9">
      <w:pPr>
        <w:pStyle w:val="TOC4"/>
        <w:rPr>
          <w:rFonts w:asciiTheme="minorHAnsi" w:eastAsiaTheme="minorEastAsia" w:hAnsiTheme="minorHAnsi"/>
          <w:i w:val="0"/>
          <w:noProof/>
          <w:sz w:val="22"/>
          <w:lang w:eastAsia="lv-LV"/>
        </w:rPr>
      </w:pPr>
      <w:hyperlink w:anchor="_Toc385254798" w:history="1">
        <w:r w:rsidR="005242A3" w:rsidRPr="00075FEB">
          <w:rPr>
            <w:rStyle w:val="Hyperlink"/>
            <w:rFonts w:cs="Times New Roman"/>
            <w:noProof/>
          </w:rPr>
          <w:t>2.3.2.1.</w:t>
        </w:r>
        <w:r w:rsidR="005242A3">
          <w:rPr>
            <w:rFonts w:asciiTheme="minorHAnsi" w:eastAsiaTheme="minorEastAsia" w:hAnsiTheme="minorHAnsi"/>
            <w:i w:val="0"/>
            <w:noProof/>
            <w:sz w:val="22"/>
            <w:lang w:eastAsia="lv-LV"/>
          </w:rPr>
          <w:tab/>
        </w:r>
        <w:r w:rsidR="005242A3" w:rsidRPr="00075FEB">
          <w:rPr>
            <w:rStyle w:val="Hyperlink"/>
            <w:noProof/>
          </w:rPr>
          <w:t>Klase SitecoreSessionManager</w:t>
        </w:r>
        <w:r w:rsidR="005242A3">
          <w:rPr>
            <w:noProof/>
            <w:webHidden/>
          </w:rPr>
          <w:tab/>
        </w:r>
        <w:r w:rsidR="005242A3">
          <w:rPr>
            <w:noProof/>
            <w:webHidden/>
          </w:rPr>
          <w:fldChar w:fldCharType="begin"/>
        </w:r>
        <w:r w:rsidR="005242A3">
          <w:rPr>
            <w:noProof/>
            <w:webHidden/>
          </w:rPr>
          <w:instrText xml:space="preserve"> PAGEREF _Toc385254798 \h </w:instrText>
        </w:r>
        <w:r w:rsidR="005242A3">
          <w:rPr>
            <w:noProof/>
            <w:webHidden/>
          </w:rPr>
        </w:r>
        <w:r w:rsidR="005242A3">
          <w:rPr>
            <w:noProof/>
            <w:webHidden/>
          </w:rPr>
          <w:fldChar w:fldCharType="separate"/>
        </w:r>
        <w:r w:rsidR="005242A3">
          <w:rPr>
            <w:noProof/>
            <w:webHidden/>
          </w:rPr>
          <w:t>39</w:t>
        </w:r>
        <w:r w:rsidR="005242A3">
          <w:rPr>
            <w:noProof/>
            <w:webHidden/>
          </w:rPr>
          <w:fldChar w:fldCharType="end"/>
        </w:r>
      </w:hyperlink>
    </w:p>
    <w:p w14:paraId="78BE7DD5" w14:textId="77777777" w:rsidR="005242A3" w:rsidRDefault="000944C9">
      <w:pPr>
        <w:pStyle w:val="TOC4"/>
        <w:rPr>
          <w:rFonts w:asciiTheme="minorHAnsi" w:eastAsiaTheme="minorEastAsia" w:hAnsiTheme="minorHAnsi"/>
          <w:i w:val="0"/>
          <w:noProof/>
          <w:sz w:val="22"/>
          <w:lang w:eastAsia="lv-LV"/>
        </w:rPr>
      </w:pPr>
      <w:hyperlink w:anchor="_Toc385254799" w:history="1">
        <w:r w:rsidR="005242A3" w:rsidRPr="00075FEB">
          <w:rPr>
            <w:rStyle w:val="Hyperlink"/>
            <w:rFonts w:cs="Times New Roman"/>
            <w:noProof/>
          </w:rPr>
          <w:t>2.3.2.2.</w:t>
        </w:r>
        <w:r w:rsidR="005242A3">
          <w:rPr>
            <w:rFonts w:asciiTheme="minorHAnsi" w:eastAsiaTheme="minorEastAsia" w:hAnsiTheme="minorHAnsi"/>
            <w:i w:val="0"/>
            <w:noProof/>
            <w:sz w:val="22"/>
            <w:lang w:eastAsia="lv-LV"/>
          </w:rPr>
          <w:tab/>
        </w:r>
        <w:r w:rsidR="005242A3" w:rsidRPr="00075FEB">
          <w:rPr>
            <w:rStyle w:val="Hyperlink"/>
            <w:noProof/>
          </w:rPr>
          <w:t>Klase SitecoreDictionary</w:t>
        </w:r>
        <w:r w:rsidR="005242A3">
          <w:rPr>
            <w:noProof/>
            <w:webHidden/>
          </w:rPr>
          <w:tab/>
        </w:r>
        <w:r w:rsidR="005242A3">
          <w:rPr>
            <w:noProof/>
            <w:webHidden/>
          </w:rPr>
          <w:fldChar w:fldCharType="begin"/>
        </w:r>
        <w:r w:rsidR="005242A3">
          <w:rPr>
            <w:noProof/>
            <w:webHidden/>
          </w:rPr>
          <w:instrText xml:space="preserve"> PAGEREF _Toc385254799 \h </w:instrText>
        </w:r>
        <w:r w:rsidR="005242A3">
          <w:rPr>
            <w:noProof/>
            <w:webHidden/>
          </w:rPr>
        </w:r>
        <w:r w:rsidR="005242A3">
          <w:rPr>
            <w:noProof/>
            <w:webHidden/>
          </w:rPr>
          <w:fldChar w:fldCharType="separate"/>
        </w:r>
        <w:r w:rsidR="005242A3">
          <w:rPr>
            <w:noProof/>
            <w:webHidden/>
          </w:rPr>
          <w:t>39</w:t>
        </w:r>
        <w:r w:rsidR="005242A3">
          <w:rPr>
            <w:noProof/>
            <w:webHidden/>
          </w:rPr>
          <w:fldChar w:fldCharType="end"/>
        </w:r>
      </w:hyperlink>
    </w:p>
    <w:p w14:paraId="3EEE417A" w14:textId="77777777" w:rsidR="005242A3" w:rsidRDefault="000944C9">
      <w:pPr>
        <w:pStyle w:val="TOC4"/>
        <w:rPr>
          <w:rFonts w:asciiTheme="minorHAnsi" w:eastAsiaTheme="minorEastAsia" w:hAnsiTheme="minorHAnsi"/>
          <w:i w:val="0"/>
          <w:noProof/>
          <w:sz w:val="22"/>
          <w:lang w:eastAsia="lv-LV"/>
        </w:rPr>
      </w:pPr>
      <w:hyperlink w:anchor="_Toc385254800" w:history="1">
        <w:r w:rsidR="005242A3" w:rsidRPr="00075FEB">
          <w:rPr>
            <w:rStyle w:val="Hyperlink"/>
            <w:rFonts w:cs="Times New Roman"/>
            <w:noProof/>
          </w:rPr>
          <w:t>2.3.2.3.</w:t>
        </w:r>
        <w:r w:rsidR="005242A3">
          <w:rPr>
            <w:rFonts w:asciiTheme="minorHAnsi" w:eastAsiaTheme="minorEastAsia" w:hAnsiTheme="minorHAnsi"/>
            <w:i w:val="0"/>
            <w:noProof/>
            <w:sz w:val="22"/>
            <w:lang w:eastAsia="lv-LV"/>
          </w:rPr>
          <w:tab/>
        </w:r>
        <w:r w:rsidR="005242A3" w:rsidRPr="00075FEB">
          <w:rPr>
            <w:rStyle w:val="Hyperlink"/>
            <w:noProof/>
          </w:rPr>
          <w:t>Klase SitecoreSettings</w:t>
        </w:r>
        <w:r w:rsidR="005242A3">
          <w:rPr>
            <w:noProof/>
            <w:webHidden/>
          </w:rPr>
          <w:tab/>
        </w:r>
        <w:r w:rsidR="005242A3">
          <w:rPr>
            <w:noProof/>
            <w:webHidden/>
          </w:rPr>
          <w:fldChar w:fldCharType="begin"/>
        </w:r>
        <w:r w:rsidR="005242A3">
          <w:rPr>
            <w:noProof/>
            <w:webHidden/>
          </w:rPr>
          <w:instrText xml:space="preserve"> PAGEREF _Toc385254800 \h </w:instrText>
        </w:r>
        <w:r w:rsidR="005242A3">
          <w:rPr>
            <w:noProof/>
            <w:webHidden/>
          </w:rPr>
        </w:r>
        <w:r w:rsidR="005242A3">
          <w:rPr>
            <w:noProof/>
            <w:webHidden/>
          </w:rPr>
          <w:fldChar w:fldCharType="separate"/>
        </w:r>
        <w:r w:rsidR="005242A3">
          <w:rPr>
            <w:noProof/>
            <w:webHidden/>
          </w:rPr>
          <w:t>40</w:t>
        </w:r>
        <w:r w:rsidR="005242A3">
          <w:rPr>
            <w:noProof/>
            <w:webHidden/>
          </w:rPr>
          <w:fldChar w:fldCharType="end"/>
        </w:r>
      </w:hyperlink>
    </w:p>
    <w:p w14:paraId="5552AAC7" w14:textId="77777777" w:rsidR="005242A3" w:rsidRDefault="000944C9">
      <w:pPr>
        <w:pStyle w:val="TOC4"/>
        <w:rPr>
          <w:rFonts w:asciiTheme="minorHAnsi" w:eastAsiaTheme="minorEastAsia" w:hAnsiTheme="minorHAnsi"/>
          <w:i w:val="0"/>
          <w:noProof/>
          <w:sz w:val="22"/>
          <w:lang w:eastAsia="lv-LV"/>
        </w:rPr>
      </w:pPr>
      <w:hyperlink w:anchor="_Toc385254801" w:history="1">
        <w:r w:rsidR="005242A3" w:rsidRPr="00075FEB">
          <w:rPr>
            <w:rStyle w:val="Hyperlink"/>
            <w:rFonts w:cs="Times New Roman"/>
            <w:noProof/>
          </w:rPr>
          <w:t>2.3.2.4.</w:t>
        </w:r>
        <w:r w:rsidR="005242A3">
          <w:rPr>
            <w:rFonts w:asciiTheme="minorHAnsi" w:eastAsiaTheme="minorEastAsia" w:hAnsiTheme="minorHAnsi"/>
            <w:i w:val="0"/>
            <w:noProof/>
            <w:sz w:val="22"/>
            <w:lang w:eastAsia="lv-LV"/>
          </w:rPr>
          <w:tab/>
        </w:r>
        <w:r w:rsidR="005242A3" w:rsidRPr="00075FEB">
          <w:rPr>
            <w:rStyle w:val="Hyperlink"/>
            <w:noProof/>
          </w:rPr>
          <w:t>Klase SitecoreFasade</w:t>
        </w:r>
        <w:r w:rsidR="005242A3">
          <w:rPr>
            <w:noProof/>
            <w:webHidden/>
          </w:rPr>
          <w:tab/>
        </w:r>
        <w:r w:rsidR="005242A3">
          <w:rPr>
            <w:noProof/>
            <w:webHidden/>
          </w:rPr>
          <w:fldChar w:fldCharType="begin"/>
        </w:r>
        <w:r w:rsidR="005242A3">
          <w:rPr>
            <w:noProof/>
            <w:webHidden/>
          </w:rPr>
          <w:instrText xml:space="preserve"> PAGEREF _Toc385254801 \h </w:instrText>
        </w:r>
        <w:r w:rsidR="005242A3">
          <w:rPr>
            <w:noProof/>
            <w:webHidden/>
          </w:rPr>
        </w:r>
        <w:r w:rsidR="005242A3">
          <w:rPr>
            <w:noProof/>
            <w:webHidden/>
          </w:rPr>
          <w:fldChar w:fldCharType="separate"/>
        </w:r>
        <w:r w:rsidR="005242A3">
          <w:rPr>
            <w:noProof/>
            <w:webHidden/>
          </w:rPr>
          <w:t>40</w:t>
        </w:r>
        <w:r w:rsidR="005242A3">
          <w:rPr>
            <w:noProof/>
            <w:webHidden/>
          </w:rPr>
          <w:fldChar w:fldCharType="end"/>
        </w:r>
      </w:hyperlink>
    </w:p>
    <w:p w14:paraId="5F6E7CBE" w14:textId="77777777" w:rsidR="005242A3" w:rsidRDefault="000944C9">
      <w:pPr>
        <w:pStyle w:val="TOC4"/>
        <w:rPr>
          <w:rFonts w:asciiTheme="minorHAnsi" w:eastAsiaTheme="minorEastAsia" w:hAnsiTheme="minorHAnsi"/>
          <w:i w:val="0"/>
          <w:noProof/>
          <w:sz w:val="22"/>
          <w:lang w:eastAsia="lv-LV"/>
        </w:rPr>
      </w:pPr>
      <w:hyperlink w:anchor="_Toc385254802" w:history="1">
        <w:r w:rsidR="005242A3" w:rsidRPr="00075FEB">
          <w:rPr>
            <w:rStyle w:val="Hyperlink"/>
            <w:rFonts w:cs="Times New Roman"/>
            <w:noProof/>
          </w:rPr>
          <w:t>2.3.2.5.</w:t>
        </w:r>
        <w:r w:rsidR="005242A3">
          <w:rPr>
            <w:rFonts w:asciiTheme="minorHAnsi" w:eastAsiaTheme="minorEastAsia" w:hAnsiTheme="minorHAnsi"/>
            <w:i w:val="0"/>
            <w:noProof/>
            <w:sz w:val="22"/>
            <w:lang w:eastAsia="lv-LV"/>
          </w:rPr>
          <w:tab/>
        </w:r>
        <w:r w:rsidR="005242A3" w:rsidRPr="00075FEB">
          <w:rPr>
            <w:rStyle w:val="Hyperlink"/>
            <w:noProof/>
          </w:rPr>
          <w:t>Klase IVIS.Diagnostics</w:t>
        </w:r>
        <w:r w:rsidR="005242A3">
          <w:rPr>
            <w:noProof/>
            <w:webHidden/>
          </w:rPr>
          <w:tab/>
        </w:r>
        <w:r w:rsidR="005242A3">
          <w:rPr>
            <w:noProof/>
            <w:webHidden/>
          </w:rPr>
          <w:fldChar w:fldCharType="begin"/>
        </w:r>
        <w:r w:rsidR="005242A3">
          <w:rPr>
            <w:noProof/>
            <w:webHidden/>
          </w:rPr>
          <w:instrText xml:space="preserve"> PAGEREF _Toc385254802 \h </w:instrText>
        </w:r>
        <w:r w:rsidR="005242A3">
          <w:rPr>
            <w:noProof/>
            <w:webHidden/>
          </w:rPr>
        </w:r>
        <w:r w:rsidR="005242A3">
          <w:rPr>
            <w:noProof/>
            <w:webHidden/>
          </w:rPr>
          <w:fldChar w:fldCharType="separate"/>
        </w:r>
        <w:r w:rsidR="005242A3">
          <w:rPr>
            <w:noProof/>
            <w:webHidden/>
          </w:rPr>
          <w:t>41</w:t>
        </w:r>
        <w:r w:rsidR="005242A3">
          <w:rPr>
            <w:noProof/>
            <w:webHidden/>
          </w:rPr>
          <w:fldChar w:fldCharType="end"/>
        </w:r>
      </w:hyperlink>
    </w:p>
    <w:p w14:paraId="2CB466CE" w14:textId="77777777" w:rsidR="005242A3" w:rsidRDefault="000944C9">
      <w:pPr>
        <w:pStyle w:val="TOC2"/>
        <w:rPr>
          <w:rFonts w:asciiTheme="minorHAnsi" w:eastAsiaTheme="minorEastAsia" w:hAnsiTheme="minorHAnsi"/>
          <w:b w:val="0"/>
          <w:noProof/>
          <w:lang w:eastAsia="lv-LV"/>
        </w:rPr>
      </w:pPr>
      <w:hyperlink w:anchor="_Toc385254803" w:history="1">
        <w:r w:rsidR="005242A3" w:rsidRPr="00075FEB">
          <w:rPr>
            <w:rStyle w:val="Hyperlink"/>
            <w:rFonts w:cs="Times New Roman"/>
            <w:noProof/>
          </w:rPr>
          <w:t>2.4.</w:t>
        </w:r>
        <w:r w:rsidR="005242A3">
          <w:rPr>
            <w:rFonts w:asciiTheme="minorHAnsi" w:eastAsiaTheme="minorEastAsia" w:hAnsiTheme="minorHAnsi"/>
            <w:b w:val="0"/>
            <w:noProof/>
            <w:lang w:eastAsia="lv-LV"/>
          </w:rPr>
          <w:tab/>
        </w:r>
        <w:r w:rsidR="005242A3" w:rsidRPr="00075FEB">
          <w:rPr>
            <w:rStyle w:val="Hyperlink"/>
            <w:noProof/>
          </w:rPr>
          <w:t>VISS satura publicēšana</w:t>
        </w:r>
        <w:r w:rsidR="005242A3">
          <w:rPr>
            <w:noProof/>
            <w:webHidden/>
          </w:rPr>
          <w:tab/>
        </w:r>
        <w:r w:rsidR="005242A3">
          <w:rPr>
            <w:noProof/>
            <w:webHidden/>
          </w:rPr>
          <w:fldChar w:fldCharType="begin"/>
        </w:r>
        <w:r w:rsidR="005242A3">
          <w:rPr>
            <w:noProof/>
            <w:webHidden/>
          </w:rPr>
          <w:instrText xml:space="preserve"> PAGEREF _Toc385254803 \h </w:instrText>
        </w:r>
        <w:r w:rsidR="005242A3">
          <w:rPr>
            <w:noProof/>
            <w:webHidden/>
          </w:rPr>
        </w:r>
        <w:r w:rsidR="005242A3">
          <w:rPr>
            <w:noProof/>
            <w:webHidden/>
          </w:rPr>
          <w:fldChar w:fldCharType="separate"/>
        </w:r>
        <w:r w:rsidR="005242A3">
          <w:rPr>
            <w:noProof/>
            <w:webHidden/>
          </w:rPr>
          <w:t>41</w:t>
        </w:r>
        <w:r w:rsidR="005242A3">
          <w:rPr>
            <w:noProof/>
            <w:webHidden/>
          </w:rPr>
          <w:fldChar w:fldCharType="end"/>
        </w:r>
      </w:hyperlink>
    </w:p>
    <w:p w14:paraId="1FD8C840" w14:textId="77777777" w:rsidR="005242A3" w:rsidRDefault="000944C9">
      <w:pPr>
        <w:pStyle w:val="TOC2"/>
        <w:rPr>
          <w:rFonts w:asciiTheme="minorHAnsi" w:eastAsiaTheme="minorEastAsia" w:hAnsiTheme="minorHAnsi"/>
          <w:b w:val="0"/>
          <w:noProof/>
          <w:lang w:eastAsia="lv-LV"/>
        </w:rPr>
      </w:pPr>
      <w:hyperlink w:anchor="_Toc385254804" w:history="1">
        <w:r w:rsidR="005242A3" w:rsidRPr="00075FEB">
          <w:rPr>
            <w:rStyle w:val="Hyperlink"/>
            <w:rFonts w:cs="Times New Roman"/>
            <w:noProof/>
          </w:rPr>
          <w:t>2.5.</w:t>
        </w:r>
        <w:r w:rsidR="005242A3">
          <w:rPr>
            <w:rFonts w:asciiTheme="minorHAnsi" w:eastAsiaTheme="minorEastAsia" w:hAnsiTheme="minorHAnsi"/>
            <w:b w:val="0"/>
            <w:noProof/>
            <w:lang w:eastAsia="lv-LV"/>
          </w:rPr>
          <w:tab/>
        </w:r>
        <w:r w:rsidR="005242A3" w:rsidRPr="00075FEB">
          <w:rPr>
            <w:rStyle w:val="Hyperlink"/>
            <w:noProof/>
          </w:rPr>
          <w:t>Sitecore CMS API</w:t>
        </w:r>
        <w:r w:rsidR="005242A3">
          <w:rPr>
            <w:noProof/>
            <w:webHidden/>
          </w:rPr>
          <w:tab/>
        </w:r>
        <w:r w:rsidR="005242A3">
          <w:rPr>
            <w:noProof/>
            <w:webHidden/>
          </w:rPr>
          <w:fldChar w:fldCharType="begin"/>
        </w:r>
        <w:r w:rsidR="005242A3">
          <w:rPr>
            <w:noProof/>
            <w:webHidden/>
          </w:rPr>
          <w:instrText xml:space="preserve"> PAGEREF _Toc385254804 \h </w:instrText>
        </w:r>
        <w:r w:rsidR="005242A3">
          <w:rPr>
            <w:noProof/>
            <w:webHidden/>
          </w:rPr>
        </w:r>
        <w:r w:rsidR="005242A3">
          <w:rPr>
            <w:noProof/>
            <w:webHidden/>
          </w:rPr>
          <w:fldChar w:fldCharType="separate"/>
        </w:r>
        <w:r w:rsidR="005242A3">
          <w:rPr>
            <w:noProof/>
            <w:webHidden/>
          </w:rPr>
          <w:t>44</w:t>
        </w:r>
        <w:r w:rsidR="005242A3">
          <w:rPr>
            <w:noProof/>
            <w:webHidden/>
          </w:rPr>
          <w:fldChar w:fldCharType="end"/>
        </w:r>
      </w:hyperlink>
    </w:p>
    <w:p w14:paraId="5A8709CD" w14:textId="77777777" w:rsidR="005242A3" w:rsidRDefault="000944C9">
      <w:pPr>
        <w:pStyle w:val="TOC3"/>
        <w:rPr>
          <w:rFonts w:asciiTheme="minorHAnsi" w:eastAsiaTheme="minorEastAsia" w:hAnsiTheme="minorHAnsi"/>
          <w:noProof/>
          <w:lang w:eastAsia="lv-LV"/>
        </w:rPr>
      </w:pPr>
      <w:hyperlink w:anchor="_Toc385254805" w:history="1">
        <w:r w:rsidR="005242A3" w:rsidRPr="00075FEB">
          <w:rPr>
            <w:rStyle w:val="Hyperlink"/>
            <w:rFonts w:cs="Times New Roman"/>
            <w:noProof/>
          </w:rPr>
          <w:t>2.5.1.</w:t>
        </w:r>
        <w:r w:rsidR="005242A3">
          <w:rPr>
            <w:rFonts w:asciiTheme="minorHAnsi" w:eastAsiaTheme="minorEastAsia" w:hAnsiTheme="minorHAnsi"/>
            <w:noProof/>
            <w:lang w:eastAsia="lv-LV"/>
          </w:rPr>
          <w:tab/>
        </w:r>
        <w:r w:rsidR="005242A3" w:rsidRPr="00075FEB">
          <w:rPr>
            <w:rStyle w:val="Hyperlink"/>
            <w:noProof/>
          </w:rPr>
          <w:t>Sitecore CMS vispārējā API</w:t>
        </w:r>
        <w:r w:rsidR="005242A3">
          <w:rPr>
            <w:noProof/>
            <w:webHidden/>
          </w:rPr>
          <w:tab/>
        </w:r>
        <w:r w:rsidR="005242A3">
          <w:rPr>
            <w:noProof/>
            <w:webHidden/>
          </w:rPr>
          <w:fldChar w:fldCharType="begin"/>
        </w:r>
        <w:r w:rsidR="005242A3">
          <w:rPr>
            <w:noProof/>
            <w:webHidden/>
          </w:rPr>
          <w:instrText xml:space="preserve"> PAGEREF _Toc385254805 \h </w:instrText>
        </w:r>
        <w:r w:rsidR="005242A3">
          <w:rPr>
            <w:noProof/>
            <w:webHidden/>
          </w:rPr>
        </w:r>
        <w:r w:rsidR="005242A3">
          <w:rPr>
            <w:noProof/>
            <w:webHidden/>
          </w:rPr>
          <w:fldChar w:fldCharType="separate"/>
        </w:r>
        <w:r w:rsidR="005242A3">
          <w:rPr>
            <w:noProof/>
            <w:webHidden/>
          </w:rPr>
          <w:t>44</w:t>
        </w:r>
        <w:r w:rsidR="005242A3">
          <w:rPr>
            <w:noProof/>
            <w:webHidden/>
          </w:rPr>
          <w:fldChar w:fldCharType="end"/>
        </w:r>
      </w:hyperlink>
    </w:p>
    <w:p w14:paraId="098FF36A" w14:textId="77777777" w:rsidR="005242A3" w:rsidRDefault="000944C9">
      <w:pPr>
        <w:pStyle w:val="TOC4"/>
        <w:rPr>
          <w:rFonts w:asciiTheme="minorHAnsi" w:eastAsiaTheme="minorEastAsia" w:hAnsiTheme="minorHAnsi"/>
          <w:i w:val="0"/>
          <w:noProof/>
          <w:sz w:val="22"/>
          <w:lang w:eastAsia="lv-LV"/>
        </w:rPr>
      </w:pPr>
      <w:hyperlink w:anchor="_Toc385254806" w:history="1">
        <w:r w:rsidR="005242A3" w:rsidRPr="00075FEB">
          <w:rPr>
            <w:rStyle w:val="Hyperlink"/>
            <w:rFonts w:cs="Times New Roman"/>
            <w:noProof/>
          </w:rPr>
          <w:t>2.5.1.1.</w:t>
        </w:r>
        <w:r w:rsidR="005242A3">
          <w:rPr>
            <w:rFonts w:asciiTheme="minorHAnsi" w:eastAsiaTheme="minorEastAsia" w:hAnsiTheme="minorHAnsi"/>
            <w:i w:val="0"/>
            <w:noProof/>
            <w:sz w:val="22"/>
            <w:lang w:eastAsia="lv-LV"/>
          </w:rPr>
          <w:tab/>
        </w:r>
        <w:r w:rsidR="005242A3" w:rsidRPr="00075FEB">
          <w:rPr>
            <w:rStyle w:val="Hyperlink"/>
            <w:noProof/>
          </w:rPr>
          <w:t>API īpašības</w:t>
        </w:r>
        <w:r w:rsidR="005242A3">
          <w:rPr>
            <w:noProof/>
            <w:webHidden/>
          </w:rPr>
          <w:tab/>
        </w:r>
        <w:r w:rsidR="005242A3">
          <w:rPr>
            <w:noProof/>
            <w:webHidden/>
          </w:rPr>
          <w:fldChar w:fldCharType="begin"/>
        </w:r>
        <w:r w:rsidR="005242A3">
          <w:rPr>
            <w:noProof/>
            <w:webHidden/>
          </w:rPr>
          <w:instrText xml:space="preserve"> PAGEREF _Toc385254806 \h </w:instrText>
        </w:r>
        <w:r w:rsidR="005242A3">
          <w:rPr>
            <w:noProof/>
            <w:webHidden/>
          </w:rPr>
        </w:r>
        <w:r w:rsidR="005242A3">
          <w:rPr>
            <w:noProof/>
            <w:webHidden/>
          </w:rPr>
          <w:fldChar w:fldCharType="separate"/>
        </w:r>
        <w:r w:rsidR="005242A3">
          <w:rPr>
            <w:noProof/>
            <w:webHidden/>
          </w:rPr>
          <w:t>44</w:t>
        </w:r>
        <w:r w:rsidR="005242A3">
          <w:rPr>
            <w:noProof/>
            <w:webHidden/>
          </w:rPr>
          <w:fldChar w:fldCharType="end"/>
        </w:r>
      </w:hyperlink>
    </w:p>
    <w:p w14:paraId="7279D93C" w14:textId="77777777" w:rsidR="005242A3" w:rsidRDefault="000944C9">
      <w:pPr>
        <w:pStyle w:val="TOC4"/>
        <w:rPr>
          <w:rFonts w:asciiTheme="minorHAnsi" w:eastAsiaTheme="minorEastAsia" w:hAnsiTheme="minorHAnsi"/>
          <w:i w:val="0"/>
          <w:noProof/>
          <w:sz w:val="22"/>
          <w:lang w:eastAsia="lv-LV"/>
        </w:rPr>
      </w:pPr>
      <w:hyperlink w:anchor="_Toc385254807" w:history="1">
        <w:r w:rsidR="005242A3" w:rsidRPr="00075FEB">
          <w:rPr>
            <w:rStyle w:val="Hyperlink"/>
            <w:rFonts w:cs="Times New Roman"/>
            <w:noProof/>
          </w:rPr>
          <w:t>2.5.1.2.</w:t>
        </w:r>
        <w:r w:rsidR="005242A3">
          <w:rPr>
            <w:rFonts w:asciiTheme="minorHAnsi" w:eastAsiaTheme="minorEastAsia" w:hAnsiTheme="minorHAnsi"/>
            <w:i w:val="0"/>
            <w:noProof/>
            <w:sz w:val="22"/>
            <w:lang w:eastAsia="lv-LV"/>
          </w:rPr>
          <w:tab/>
        </w:r>
        <w:r w:rsidR="005242A3" w:rsidRPr="00075FEB">
          <w:rPr>
            <w:rStyle w:val="Hyperlink"/>
            <w:noProof/>
          </w:rPr>
          <w:t>API metodes</w:t>
        </w:r>
        <w:r w:rsidR="005242A3">
          <w:rPr>
            <w:noProof/>
            <w:webHidden/>
          </w:rPr>
          <w:tab/>
        </w:r>
        <w:r w:rsidR="005242A3">
          <w:rPr>
            <w:noProof/>
            <w:webHidden/>
          </w:rPr>
          <w:fldChar w:fldCharType="begin"/>
        </w:r>
        <w:r w:rsidR="005242A3">
          <w:rPr>
            <w:noProof/>
            <w:webHidden/>
          </w:rPr>
          <w:instrText xml:space="preserve"> PAGEREF _Toc385254807 \h </w:instrText>
        </w:r>
        <w:r w:rsidR="005242A3">
          <w:rPr>
            <w:noProof/>
            <w:webHidden/>
          </w:rPr>
        </w:r>
        <w:r w:rsidR="005242A3">
          <w:rPr>
            <w:noProof/>
            <w:webHidden/>
          </w:rPr>
          <w:fldChar w:fldCharType="separate"/>
        </w:r>
        <w:r w:rsidR="005242A3">
          <w:rPr>
            <w:noProof/>
            <w:webHidden/>
          </w:rPr>
          <w:t>45</w:t>
        </w:r>
        <w:r w:rsidR="005242A3">
          <w:rPr>
            <w:noProof/>
            <w:webHidden/>
          </w:rPr>
          <w:fldChar w:fldCharType="end"/>
        </w:r>
      </w:hyperlink>
    </w:p>
    <w:p w14:paraId="478FC7AF" w14:textId="77777777" w:rsidR="005242A3" w:rsidRDefault="000944C9">
      <w:pPr>
        <w:pStyle w:val="TOC3"/>
        <w:rPr>
          <w:rFonts w:asciiTheme="minorHAnsi" w:eastAsiaTheme="minorEastAsia" w:hAnsiTheme="minorHAnsi"/>
          <w:noProof/>
          <w:lang w:eastAsia="lv-LV"/>
        </w:rPr>
      </w:pPr>
      <w:hyperlink w:anchor="_Toc385254808" w:history="1">
        <w:r w:rsidR="005242A3" w:rsidRPr="00075FEB">
          <w:rPr>
            <w:rStyle w:val="Hyperlink"/>
            <w:rFonts w:cs="Times New Roman"/>
            <w:noProof/>
          </w:rPr>
          <w:t>2.5.2.</w:t>
        </w:r>
        <w:r w:rsidR="005242A3">
          <w:rPr>
            <w:rFonts w:asciiTheme="minorHAnsi" w:eastAsiaTheme="minorEastAsia" w:hAnsiTheme="minorHAnsi"/>
            <w:noProof/>
            <w:lang w:eastAsia="lv-LV"/>
          </w:rPr>
          <w:tab/>
        </w:r>
        <w:r w:rsidR="005242A3" w:rsidRPr="00075FEB">
          <w:rPr>
            <w:rStyle w:val="Hyperlink"/>
            <w:noProof/>
          </w:rPr>
          <w:t>Sitecore drošības sistēma un API</w:t>
        </w:r>
        <w:r w:rsidR="005242A3">
          <w:rPr>
            <w:noProof/>
            <w:webHidden/>
          </w:rPr>
          <w:tab/>
        </w:r>
        <w:r w:rsidR="005242A3">
          <w:rPr>
            <w:noProof/>
            <w:webHidden/>
          </w:rPr>
          <w:fldChar w:fldCharType="begin"/>
        </w:r>
        <w:r w:rsidR="005242A3">
          <w:rPr>
            <w:noProof/>
            <w:webHidden/>
          </w:rPr>
          <w:instrText xml:space="preserve"> PAGEREF _Toc385254808 \h </w:instrText>
        </w:r>
        <w:r w:rsidR="005242A3">
          <w:rPr>
            <w:noProof/>
            <w:webHidden/>
          </w:rPr>
        </w:r>
        <w:r w:rsidR="005242A3">
          <w:rPr>
            <w:noProof/>
            <w:webHidden/>
          </w:rPr>
          <w:fldChar w:fldCharType="separate"/>
        </w:r>
        <w:r w:rsidR="005242A3">
          <w:rPr>
            <w:noProof/>
            <w:webHidden/>
          </w:rPr>
          <w:t>49</w:t>
        </w:r>
        <w:r w:rsidR="005242A3">
          <w:rPr>
            <w:noProof/>
            <w:webHidden/>
          </w:rPr>
          <w:fldChar w:fldCharType="end"/>
        </w:r>
      </w:hyperlink>
    </w:p>
    <w:p w14:paraId="71EC6C33" w14:textId="77777777" w:rsidR="005242A3" w:rsidRDefault="000944C9">
      <w:pPr>
        <w:pStyle w:val="TOC4"/>
        <w:rPr>
          <w:rFonts w:asciiTheme="minorHAnsi" w:eastAsiaTheme="minorEastAsia" w:hAnsiTheme="minorHAnsi"/>
          <w:i w:val="0"/>
          <w:noProof/>
          <w:sz w:val="22"/>
          <w:lang w:eastAsia="lv-LV"/>
        </w:rPr>
      </w:pPr>
      <w:hyperlink w:anchor="_Toc385254809" w:history="1">
        <w:r w:rsidR="005242A3" w:rsidRPr="00075FEB">
          <w:rPr>
            <w:rStyle w:val="Hyperlink"/>
            <w:rFonts w:cs="Times New Roman"/>
            <w:noProof/>
          </w:rPr>
          <w:t>2.5.2.1.</w:t>
        </w:r>
        <w:r w:rsidR="005242A3">
          <w:rPr>
            <w:rFonts w:asciiTheme="minorHAnsi" w:eastAsiaTheme="minorEastAsia" w:hAnsiTheme="minorHAnsi"/>
            <w:i w:val="0"/>
            <w:noProof/>
            <w:sz w:val="22"/>
            <w:lang w:eastAsia="lv-LV"/>
          </w:rPr>
          <w:tab/>
        </w:r>
        <w:r w:rsidR="005242A3" w:rsidRPr="00075FEB">
          <w:rPr>
            <w:rStyle w:val="Hyperlink"/>
            <w:noProof/>
          </w:rPr>
          <w:t>Ievads</w:t>
        </w:r>
        <w:r w:rsidR="005242A3">
          <w:rPr>
            <w:noProof/>
            <w:webHidden/>
          </w:rPr>
          <w:tab/>
        </w:r>
        <w:r w:rsidR="005242A3">
          <w:rPr>
            <w:noProof/>
            <w:webHidden/>
          </w:rPr>
          <w:fldChar w:fldCharType="begin"/>
        </w:r>
        <w:r w:rsidR="005242A3">
          <w:rPr>
            <w:noProof/>
            <w:webHidden/>
          </w:rPr>
          <w:instrText xml:space="preserve"> PAGEREF _Toc385254809 \h </w:instrText>
        </w:r>
        <w:r w:rsidR="005242A3">
          <w:rPr>
            <w:noProof/>
            <w:webHidden/>
          </w:rPr>
        </w:r>
        <w:r w:rsidR="005242A3">
          <w:rPr>
            <w:noProof/>
            <w:webHidden/>
          </w:rPr>
          <w:fldChar w:fldCharType="separate"/>
        </w:r>
        <w:r w:rsidR="005242A3">
          <w:rPr>
            <w:noProof/>
            <w:webHidden/>
          </w:rPr>
          <w:t>49</w:t>
        </w:r>
        <w:r w:rsidR="005242A3">
          <w:rPr>
            <w:noProof/>
            <w:webHidden/>
          </w:rPr>
          <w:fldChar w:fldCharType="end"/>
        </w:r>
      </w:hyperlink>
    </w:p>
    <w:p w14:paraId="15FFC263" w14:textId="77777777" w:rsidR="005242A3" w:rsidRDefault="000944C9">
      <w:pPr>
        <w:pStyle w:val="TOC4"/>
        <w:rPr>
          <w:rFonts w:asciiTheme="minorHAnsi" w:eastAsiaTheme="minorEastAsia" w:hAnsiTheme="minorHAnsi"/>
          <w:i w:val="0"/>
          <w:noProof/>
          <w:sz w:val="22"/>
          <w:lang w:eastAsia="lv-LV"/>
        </w:rPr>
      </w:pPr>
      <w:hyperlink w:anchor="_Toc385254810" w:history="1">
        <w:r w:rsidR="005242A3" w:rsidRPr="00075FEB">
          <w:rPr>
            <w:rStyle w:val="Hyperlink"/>
            <w:rFonts w:cs="Times New Roman"/>
            <w:noProof/>
          </w:rPr>
          <w:t>2.5.2.2.</w:t>
        </w:r>
        <w:r w:rsidR="005242A3">
          <w:rPr>
            <w:rFonts w:asciiTheme="minorHAnsi" w:eastAsiaTheme="minorEastAsia" w:hAnsiTheme="minorHAnsi"/>
            <w:i w:val="0"/>
            <w:noProof/>
            <w:sz w:val="22"/>
            <w:lang w:eastAsia="lv-LV"/>
          </w:rPr>
          <w:tab/>
        </w:r>
        <w:r w:rsidR="005242A3" w:rsidRPr="00075FEB">
          <w:rPr>
            <w:rStyle w:val="Hyperlink"/>
            <w:noProof/>
          </w:rPr>
          <w:t>Piekļuves tiesības</w:t>
        </w:r>
        <w:r w:rsidR="005242A3">
          <w:rPr>
            <w:noProof/>
            <w:webHidden/>
          </w:rPr>
          <w:tab/>
        </w:r>
        <w:r w:rsidR="005242A3">
          <w:rPr>
            <w:noProof/>
            <w:webHidden/>
          </w:rPr>
          <w:fldChar w:fldCharType="begin"/>
        </w:r>
        <w:r w:rsidR="005242A3">
          <w:rPr>
            <w:noProof/>
            <w:webHidden/>
          </w:rPr>
          <w:instrText xml:space="preserve"> PAGEREF _Toc385254810 \h </w:instrText>
        </w:r>
        <w:r w:rsidR="005242A3">
          <w:rPr>
            <w:noProof/>
            <w:webHidden/>
          </w:rPr>
        </w:r>
        <w:r w:rsidR="005242A3">
          <w:rPr>
            <w:noProof/>
            <w:webHidden/>
          </w:rPr>
          <w:fldChar w:fldCharType="separate"/>
        </w:r>
        <w:r w:rsidR="005242A3">
          <w:rPr>
            <w:noProof/>
            <w:webHidden/>
          </w:rPr>
          <w:t>49</w:t>
        </w:r>
        <w:r w:rsidR="005242A3">
          <w:rPr>
            <w:noProof/>
            <w:webHidden/>
          </w:rPr>
          <w:fldChar w:fldCharType="end"/>
        </w:r>
      </w:hyperlink>
    </w:p>
    <w:p w14:paraId="0FD10C23" w14:textId="77777777" w:rsidR="005242A3" w:rsidRDefault="000944C9">
      <w:pPr>
        <w:pStyle w:val="TOC4"/>
        <w:rPr>
          <w:rFonts w:asciiTheme="minorHAnsi" w:eastAsiaTheme="minorEastAsia" w:hAnsiTheme="minorHAnsi"/>
          <w:i w:val="0"/>
          <w:noProof/>
          <w:sz w:val="22"/>
          <w:lang w:eastAsia="lv-LV"/>
        </w:rPr>
      </w:pPr>
      <w:hyperlink w:anchor="_Toc385254811" w:history="1">
        <w:r w:rsidR="005242A3" w:rsidRPr="00075FEB">
          <w:rPr>
            <w:rStyle w:val="Hyperlink"/>
            <w:rFonts w:cs="Times New Roman"/>
            <w:noProof/>
          </w:rPr>
          <w:t>2.5.2.3.</w:t>
        </w:r>
        <w:r w:rsidR="005242A3">
          <w:rPr>
            <w:rFonts w:asciiTheme="minorHAnsi" w:eastAsiaTheme="minorEastAsia" w:hAnsiTheme="minorHAnsi"/>
            <w:i w:val="0"/>
            <w:noProof/>
            <w:sz w:val="22"/>
            <w:lang w:eastAsia="lv-LV"/>
          </w:rPr>
          <w:tab/>
        </w:r>
        <w:r w:rsidR="005242A3" w:rsidRPr="00075FEB">
          <w:rPr>
            <w:rStyle w:val="Hyperlink"/>
            <w:noProof/>
          </w:rPr>
          <w:t>Piekļuves tiesību veidi</w:t>
        </w:r>
        <w:r w:rsidR="005242A3">
          <w:rPr>
            <w:noProof/>
            <w:webHidden/>
          </w:rPr>
          <w:tab/>
        </w:r>
        <w:r w:rsidR="005242A3">
          <w:rPr>
            <w:noProof/>
            <w:webHidden/>
          </w:rPr>
          <w:fldChar w:fldCharType="begin"/>
        </w:r>
        <w:r w:rsidR="005242A3">
          <w:rPr>
            <w:noProof/>
            <w:webHidden/>
          </w:rPr>
          <w:instrText xml:space="preserve"> PAGEREF _Toc385254811 \h </w:instrText>
        </w:r>
        <w:r w:rsidR="005242A3">
          <w:rPr>
            <w:noProof/>
            <w:webHidden/>
          </w:rPr>
        </w:r>
        <w:r w:rsidR="005242A3">
          <w:rPr>
            <w:noProof/>
            <w:webHidden/>
          </w:rPr>
          <w:fldChar w:fldCharType="separate"/>
        </w:r>
        <w:r w:rsidR="005242A3">
          <w:rPr>
            <w:noProof/>
            <w:webHidden/>
          </w:rPr>
          <w:t>49</w:t>
        </w:r>
        <w:r w:rsidR="005242A3">
          <w:rPr>
            <w:noProof/>
            <w:webHidden/>
          </w:rPr>
          <w:fldChar w:fldCharType="end"/>
        </w:r>
      </w:hyperlink>
    </w:p>
    <w:p w14:paraId="61CB48B8" w14:textId="77777777" w:rsidR="005242A3" w:rsidRDefault="000944C9">
      <w:pPr>
        <w:pStyle w:val="TOC4"/>
        <w:rPr>
          <w:rFonts w:asciiTheme="minorHAnsi" w:eastAsiaTheme="minorEastAsia" w:hAnsiTheme="minorHAnsi"/>
          <w:i w:val="0"/>
          <w:noProof/>
          <w:sz w:val="22"/>
          <w:lang w:eastAsia="lv-LV"/>
        </w:rPr>
      </w:pPr>
      <w:hyperlink w:anchor="_Toc385254812" w:history="1">
        <w:r w:rsidR="005242A3" w:rsidRPr="00075FEB">
          <w:rPr>
            <w:rStyle w:val="Hyperlink"/>
            <w:rFonts w:cs="Times New Roman"/>
            <w:noProof/>
          </w:rPr>
          <w:t>2.5.2.4.</w:t>
        </w:r>
        <w:r w:rsidR="005242A3">
          <w:rPr>
            <w:rFonts w:asciiTheme="minorHAnsi" w:eastAsiaTheme="minorEastAsia" w:hAnsiTheme="minorHAnsi"/>
            <w:i w:val="0"/>
            <w:noProof/>
            <w:sz w:val="22"/>
            <w:lang w:eastAsia="lv-LV"/>
          </w:rPr>
          <w:tab/>
        </w:r>
        <w:r w:rsidR="005242A3" w:rsidRPr="00075FEB">
          <w:rPr>
            <w:rStyle w:val="Hyperlink"/>
            <w:noProof/>
          </w:rPr>
          <w:t>Faktisku piekļuves tiesību noteikšana</w:t>
        </w:r>
        <w:r w:rsidR="005242A3">
          <w:rPr>
            <w:noProof/>
            <w:webHidden/>
          </w:rPr>
          <w:tab/>
        </w:r>
        <w:r w:rsidR="005242A3">
          <w:rPr>
            <w:noProof/>
            <w:webHidden/>
          </w:rPr>
          <w:fldChar w:fldCharType="begin"/>
        </w:r>
        <w:r w:rsidR="005242A3">
          <w:rPr>
            <w:noProof/>
            <w:webHidden/>
          </w:rPr>
          <w:instrText xml:space="preserve"> PAGEREF _Toc385254812 \h </w:instrText>
        </w:r>
        <w:r w:rsidR="005242A3">
          <w:rPr>
            <w:noProof/>
            <w:webHidden/>
          </w:rPr>
        </w:r>
        <w:r w:rsidR="005242A3">
          <w:rPr>
            <w:noProof/>
            <w:webHidden/>
          </w:rPr>
          <w:fldChar w:fldCharType="separate"/>
        </w:r>
        <w:r w:rsidR="005242A3">
          <w:rPr>
            <w:noProof/>
            <w:webHidden/>
          </w:rPr>
          <w:t>50</w:t>
        </w:r>
        <w:r w:rsidR="005242A3">
          <w:rPr>
            <w:noProof/>
            <w:webHidden/>
          </w:rPr>
          <w:fldChar w:fldCharType="end"/>
        </w:r>
      </w:hyperlink>
    </w:p>
    <w:p w14:paraId="4EB1A8EA" w14:textId="77777777" w:rsidR="005242A3" w:rsidRDefault="000944C9">
      <w:pPr>
        <w:pStyle w:val="TOC2"/>
        <w:rPr>
          <w:rFonts w:asciiTheme="minorHAnsi" w:eastAsiaTheme="minorEastAsia" w:hAnsiTheme="minorHAnsi"/>
          <w:b w:val="0"/>
          <w:noProof/>
          <w:lang w:eastAsia="lv-LV"/>
        </w:rPr>
      </w:pPr>
      <w:hyperlink w:anchor="_Toc385254813" w:history="1">
        <w:r w:rsidR="005242A3" w:rsidRPr="00075FEB">
          <w:rPr>
            <w:rStyle w:val="Hyperlink"/>
            <w:rFonts w:cs="Times New Roman"/>
            <w:noProof/>
          </w:rPr>
          <w:t>2.6.</w:t>
        </w:r>
        <w:r w:rsidR="005242A3">
          <w:rPr>
            <w:rFonts w:asciiTheme="minorHAnsi" w:eastAsiaTheme="minorEastAsia" w:hAnsiTheme="minorHAnsi"/>
            <w:b w:val="0"/>
            <w:noProof/>
            <w:lang w:eastAsia="lv-LV"/>
          </w:rPr>
          <w:tab/>
        </w:r>
        <w:r w:rsidR="005242A3" w:rsidRPr="00075FEB">
          <w:rPr>
            <w:rStyle w:val="Hyperlink"/>
            <w:noProof/>
          </w:rPr>
          <w:t>Sitecore elementu administrēšana</w:t>
        </w:r>
        <w:r w:rsidR="005242A3">
          <w:rPr>
            <w:noProof/>
            <w:webHidden/>
          </w:rPr>
          <w:tab/>
        </w:r>
        <w:r w:rsidR="005242A3">
          <w:rPr>
            <w:noProof/>
            <w:webHidden/>
          </w:rPr>
          <w:fldChar w:fldCharType="begin"/>
        </w:r>
        <w:r w:rsidR="005242A3">
          <w:rPr>
            <w:noProof/>
            <w:webHidden/>
          </w:rPr>
          <w:instrText xml:space="preserve"> PAGEREF _Toc385254813 \h </w:instrText>
        </w:r>
        <w:r w:rsidR="005242A3">
          <w:rPr>
            <w:noProof/>
            <w:webHidden/>
          </w:rPr>
        </w:r>
        <w:r w:rsidR="005242A3">
          <w:rPr>
            <w:noProof/>
            <w:webHidden/>
          </w:rPr>
          <w:fldChar w:fldCharType="separate"/>
        </w:r>
        <w:r w:rsidR="005242A3">
          <w:rPr>
            <w:noProof/>
            <w:webHidden/>
          </w:rPr>
          <w:t>51</w:t>
        </w:r>
        <w:r w:rsidR="005242A3">
          <w:rPr>
            <w:noProof/>
            <w:webHidden/>
          </w:rPr>
          <w:fldChar w:fldCharType="end"/>
        </w:r>
      </w:hyperlink>
    </w:p>
    <w:p w14:paraId="10A9EC55" w14:textId="77777777" w:rsidR="005242A3" w:rsidRDefault="000944C9">
      <w:pPr>
        <w:pStyle w:val="TOC2"/>
        <w:rPr>
          <w:rFonts w:asciiTheme="minorHAnsi" w:eastAsiaTheme="minorEastAsia" w:hAnsiTheme="minorHAnsi"/>
          <w:b w:val="0"/>
          <w:noProof/>
          <w:lang w:eastAsia="lv-LV"/>
        </w:rPr>
      </w:pPr>
      <w:hyperlink w:anchor="_Toc385254814" w:history="1">
        <w:r w:rsidR="005242A3" w:rsidRPr="00075FEB">
          <w:rPr>
            <w:rStyle w:val="Hyperlink"/>
            <w:rFonts w:cs="Times New Roman"/>
            <w:noProof/>
          </w:rPr>
          <w:t>2.7.</w:t>
        </w:r>
        <w:r w:rsidR="005242A3">
          <w:rPr>
            <w:rFonts w:asciiTheme="minorHAnsi" w:eastAsiaTheme="minorEastAsia" w:hAnsiTheme="minorHAnsi"/>
            <w:b w:val="0"/>
            <w:noProof/>
            <w:lang w:eastAsia="lv-LV"/>
          </w:rPr>
          <w:tab/>
        </w:r>
        <w:r w:rsidR="005242A3" w:rsidRPr="00075FEB">
          <w:rPr>
            <w:rStyle w:val="Hyperlink"/>
            <w:noProof/>
          </w:rPr>
          <w:t>VISS Sitecore lietotnes arhitektūras apraksts</w:t>
        </w:r>
        <w:r w:rsidR="005242A3">
          <w:rPr>
            <w:noProof/>
            <w:webHidden/>
          </w:rPr>
          <w:tab/>
        </w:r>
        <w:r w:rsidR="005242A3">
          <w:rPr>
            <w:noProof/>
            <w:webHidden/>
          </w:rPr>
          <w:fldChar w:fldCharType="begin"/>
        </w:r>
        <w:r w:rsidR="005242A3">
          <w:rPr>
            <w:noProof/>
            <w:webHidden/>
          </w:rPr>
          <w:instrText xml:space="preserve"> PAGEREF _Toc385254814 \h </w:instrText>
        </w:r>
        <w:r w:rsidR="005242A3">
          <w:rPr>
            <w:noProof/>
            <w:webHidden/>
          </w:rPr>
        </w:r>
        <w:r w:rsidR="005242A3">
          <w:rPr>
            <w:noProof/>
            <w:webHidden/>
          </w:rPr>
          <w:fldChar w:fldCharType="separate"/>
        </w:r>
        <w:r w:rsidR="005242A3">
          <w:rPr>
            <w:noProof/>
            <w:webHidden/>
          </w:rPr>
          <w:t>53</w:t>
        </w:r>
        <w:r w:rsidR="005242A3">
          <w:rPr>
            <w:noProof/>
            <w:webHidden/>
          </w:rPr>
          <w:fldChar w:fldCharType="end"/>
        </w:r>
      </w:hyperlink>
    </w:p>
    <w:p w14:paraId="61DC2BC1" w14:textId="77777777" w:rsidR="005242A3" w:rsidRDefault="000944C9">
      <w:pPr>
        <w:pStyle w:val="TOC3"/>
        <w:rPr>
          <w:rFonts w:asciiTheme="minorHAnsi" w:eastAsiaTheme="minorEastAsia" w:hAnsiTheme="minorHAnsi"/>
          <w:noProof/>
          <w:lang w:eastAsia="lv-LV"/>
        </w:rPr>
      </w:pPr>
      <w:hyperlink w:anchor="_Toc385254815" w:history="1">
        <w:r w:rsidR="005242A3" w:rsidRPr="00075FEB">
          <w:rPr>
            <w:rStyle w:val="Hyperlink"/>
            <w:rFonts w:cs="Times New Roman"/>
            <w:noProof/>
          </w:rPr>
          <w:t>2.7.1.</w:t>
        </w:r>
        <w:r w:rsidR="005242A3">
          <w:rPr>
            <w:rFonts w:asciiTheme="minorHAnsi" w:eastAsiaTheme="minorEastAsia" w:hAnsiTheme="minorHAnsi"/>
            <w:noProof/>
            <w:lang w:eastAsia="lv-LV"/>
          </w:rPr>
          <w:tab/>
        </w:r>
        <w:r w:rsidR="005242A3" w:rsidRPr="00075FEB">
          <w:rPr>
            <w:rStyle w:val="Hyperlink"/>
            <w:noProof/>
          </w:rPr>
          <w:t>Lietotnes biznesa loģikas WCF servisā iekapsulācijas prasības</w:t>
        </w:r>
        <w:r w:rsidR="005242A3">
          <w:rPr>
            <w:noProof/>
            <w:webHidden/>
          </w:rPr>
          <w:tab/>
        </w:r>
        <w:r w:rsidR="005242A3">
          <w:rPr>
            <w:noProof/>
            <w:webHidden/>
          </w:rPr>
          <w:fldChar w:fldCharType="begin"/>
        </w:r>
        <w:r w:rsidR="005242A3">
          <w:rPr>
            <w:noProof/>
            <w:webHidden/>
          </w:rPr>
          <w:instrText xml:space="preserve"> PAGEREF _Toc385254815 \h </w:instrText>
        </w:r>
        <w:r w:rsidR="005242A3">
          <w:rPr>
            <w:noProof/>
            <w:webHidden/>
          </w:rPr>
        </w:r>
        <w:r w:rsidR="005242A3">
          <w:rPr>
            <w:noProof/>
            <w:webHidden/>
          </w:rPr>
          <w:fldChar w:fldCharType="separate"/>
        </w:r>
        <w:r w:rsidR="005242A3">
          <w:rPr>
            <w:noProof/>
            <w:webHidden/>
          </w:rPr>
          <w:t>53</w:t>
        </w:r>
        <w:r w:rsidR="005242A3">
          <w:rPr>
            <w:noProof/>
            <w:webHidden/>
          </w:rPr>
          <w:fldChar w:fldCharType="end"/>
        </w:r>
      </w:hyperlink>
    </w:p>
    <w:p w14:paraId="568771C4" w14:textId="77777777" w:rsidR="005242A3" w:rsidRDefault="000944C9">
      <w:pPr>
        <w:pStyle w:val="TOC4"/>
        <w:rPr>
          <w:rFonts w:asciiTheme="minorHAnsi" w:eastAsiaTheme="minorEastAsia" w:hAnsiTheme="minorHAnsi"/>
          <w:i w:val="0"/>
          <w:noProof/>
          <w:sz w:val="22"/>
          <w:lang w:eastAsia="lv-LV"/>
        </w:rPr>
      </w:pPr>
      <w:hyperlink w:anchor="_Toc385254816" w:history="1">
        <w:r w:rsidR="005242A3" w:rsidRPr="00075FEB">
          <w:rPr>
            <w:rStyle w:val="Hyperlink"/>
            <w:rFonts w:cs="Times New Roman"/>
            <w:noProof/>
          </w:rPr>
          <w:t>2.7.1.1.</w:t>
        </w:r>
        <w:r w:rsidR="005242A3">
          <w:rPr>
            <w:rFonts w:asciiTheme="minorHAnsi" w:eastAsiaTheme="minorEastAsia" w:hAnsiTheme="minorHAnsi"/>
            <w:i w:val="0"/>
            <w:noProof/>
            <w:sz w:val="22"/>
            <w:lang w:eastAsia="lv-LV"/>
          </w:rPr>
          <w:tab/>
        </w:r>
        <w:r w:rsidR="005242A3" w:rsidRPr="00075FEB">
          <w:rPr>
            <w:rStyle w:val="Hyperlink"/>
            <w:noProof/>
          </w:rPr>
          <w:t>Vienošanās par nosaukumu piešķiršanu</w:t>
        </w:r>
        <w:r w:rsidR="005242A3">
          <w:rPr>
            <w:noProof/>
            <w:webHidden/>
          </w:rPr>
          <w:tab/>
        </w:r>
        <w:r w:rsidR="005242A3">
          <w:rPr>
            <w:noProof/>
            <w:webHidden/>
          </w:rPr>
          <w:fldChar w:fldCharType="begin"/>
        </w:r>
        <w:r w:rsidR="005242A3">
          <w:rPr>
            <w:noProof/>
            <w:webHidden/>
          </w:rPr>
          <w:instrText xml:space="preserve"> PAGEREF _Toc385254816 \h </w:instrText>
        </w:r>
        <w:r w:rsidR="005242A3">
          <w:rPr>
            <w:noProof/>
            <w:webHidden/>
          </w:rPr>
        </w:r>
        <w:r w:rsidR="005242A3">
          <w:rPr>
            <w:noProof/>
            <w:webHidden/>
          </w:rPr>
          <w:fldChar w:fldCharType="separate"/>
        </w:r>
        <w:r w:rsidR="005242A3">
          <w:rPr>
            <w:noProof/>
            <w:webHidden/>
          </w:rPr>
          <w:t>54</w:t>
        </w:r>
        <w:r w:rsidR="005242A3">
          <w:rPr>
            <w:noProof/>
            <w:webHidden/>
          </w:rPr>
          <w:fldChar w:fldCharType="end"/>
        </w:r>
      </w:hyperlink>
    </w:p>
    <w:p w14:paraId="25244033" w14:textId="77777777" w:rsidR="005242A3" w:rsidRDefault="000944C9">
      <w:pPr>
        <w:pStyle w:val="TOC4"/>
        <w:rPr>
          <w:rFonts w:asciiTheme="minorHAnsi" w:eastAsiaTheme="minorEastAsia" w:hAnsiTheme="minorHAnsi"/>
          <w:i w:val="0"/>
          <w:noProof/>
          <w:sz w:val="22"/>
          <w:lang w:eastAsia="lv-LV"/>
        </w:rPr>
      </w:pPr>
      <w:hyperlink w:anchor="_Toc385254817" w:history="1">
        <w:r w:rsidR="005242A3" w:rsidRPr="00075FEB">
          <w:rPr>
            <w:rStyle w:val="Hyperlink"/>
            <w:rFonts w:cs="Times New Roman"/>
            <w:noProof/>
          </w:rPr>
          <w:t>2.7.1.2.</w:t>
        </w:r>
        <w:r w:rsidR="005242A3">
          <w:rPr>
            <w:rFonts w:asciiTheme="minorHAnsi" w:eastAsiaTheme="minorEastAsia" w:hAnsiTheme="minorHAnsi"/>
            <w:i w:val="0"/>
            <w:noProof/>
            <w:sz w:val="22"/>
            <w:lang w:eastAsia="lv-LV"/>
          </w:rPr>
          <w:tab/>
        </w:r>
        <w:r w:rsidR="005242A3" w:rsidRPr="00075FEB">
          <w:rPr>
            <w:rStyle w:val="Hyperlink"/>
            <w:noProof/>
          </w:rPr>
          <w:t>VISS.BLService.dll iespēju apraksts</w:t>
        </w:r>
        <w:r w:rsidR="005242A3">
          <w:rPr>
            <w:noProof/>
            <w:webHidden/>
          </w:rPr>
          <w:tab/>
        </w:r>
        <w:r w:rsidR="005242A3">
          <w:rPr>
            <w:noProof/>
            <w:webHidden/>
          </w:rPr>
          <w:fldChar w:fldCharType="begin"/>
        </w:r>
        <w:r w:rsidR="005242A3">
          <w:rPr>
            <w:noProof/>
            <w:webHidden/>
          </w:rPr>
          <w:instrText xml:space="preserve"> PAGEREF _Toc385254817 \h </w:instrText>
        </w:r>
        <w:r w:rsidR="005242A3">
          <w:rPr>
            <w:noProof/>
            <w:webHidden/>
          </w:rPr>
        </w:r>
        <w:r w:rsidR="005242A3">
          <w:rPr>
            <w:noProof/>
            <w:webHidden/>
          </w:rPr>
          <w:fldChar w:fldCharType="separate"/>
        </w:r>
        <w:r w:rsidR="005242A3">
          <w:rPr>
            <w:noProof/>
            <w:webHidden/>
          </w:rPr>
          <w:t>54</w:t>
        </w:r>
        <w:r w:rsidR="005242A3">
          <w:rPr>
            <w:noProof/>
            <w:webHidden/>
          </w:rPr>
          <w:fldChar w:fldCharType="end"/>
        </w:r>
      </w:hyperlink>
    </w:p>
    <w:p w14:paraId="7ABFAFC1" w14:textId="77777777" w:rsidR="005242A3" w:rsidRDefault="000944C9">
      <w:pPr>
        <w:pStyle w:val="TOC3"/>
        <w:rPr>
          <w:rFonts w:asciiTheme="minorHAnsi" w:eastAsiaTheme="minorEastAsia" w:hAnsiTheme="minorHAnsi"/>
          <w:noProof/>
          <w:lang w:eastAsia="lv-LV"/>
        </w:rPr>
      </w:pPr>
      <w:hyperlink w:anchor="_Toc385254818" w:history="1">
        <w:r w:rsidR="005242A3" w:rsidRPr="00075FEB">
          <w:rPr>
            <w:rStyle w:val="Hyperlink"/>
            <w:rFonts w:cs="Times New Roman"/>
            <w:noProof/>
          </w:rPr>
          <w:t>2.7.2.</w:t>
        </w:r>
        <w:r w:rsidR="005242A3">
          <w:rPr>
            <w:rFonts w:asciiTheme="minorHAnsi" w:eastAsiaTheme="minorEastAsia" w:hAnsiTheme="minorHAnsi"/>
            <w:noProof/>
            <w:lang w:eastAsia="lv-LV"/>
          </w:rPr>
          <w:tab/>
        </w:r>
        <w:r w:rsidR="005242A3" w:rsidRPr="00075FEB">
          <w:rPr>
            <w:rStyle w:val="Hyperlink"/>
            <w:noProof/>
          </w:rPr>
          <w:t>BL servisu izmantošanas scenāriji</w:t>
        </w:r>
        <w:r w:rsidR="005242A3">
          <w:rPr>
            <w:noProof/>
            <w:webHidden/>
          </w:rPr>
          <w:tab/>
        </w:r>
        <w:r w:rsidR="005242A3">
          <w:rPr>
            <w:noProof/>
            <w:webHidden/>
          </w:rPr>
          <w:fldChar w:fldCharType="begin"/>
        </w:r>
        <w:r w:rsidR="005242A3">
          <w:rPr>
            <w:noProof/>
            <w:webHidden/>
          </w:rPr>
          <w:instrText xml:space="preserve"> PAGEREF _Toc385254818 \h </w:instrText>
        </w:r>
        <w:r w:rsidR="005242A3">
          <w:rPr>
            <w:noProof/>
            <w:webHidden/>
          </w:rPr>
        </w:r>
        <w:r w:rsidR="005242A3">
          <w:rPr>
            <w:noProof/>
            <w:webHidden/>
          </w:rPr>
          <w:fldChar w:fldCharType="separate"/>
        </w:r>
        <w:r w:rsidR="005242A3">
          <w:rPr>
            <w:noProof/>
            <w:webHidden/>
          </w:rPr>
          <w:t>55</w:t>
        </w:r>
        <w:r w:rsidR="005242A3">
          <w:rPr>
            <w:noProof/>
            <w:webHidden/>
          </w:rPr>
          <w:fldChar w:fldCharType="end"/>
        </w:r>
      </w:hyperlink>
    </w:p>
    <w:p w14:paraId="26C6670A" w14:textId="77777777" w:rsidR="005242A3" w:rsidRDefault="000944C9">
      <w:pPr>
        <w:pStyle w:val="TOC4"/>
        <w:rPr>
          <w:rFonts w:asciiTheme="minorHAnsi" w:eastAsiaTheme="minorEastAsia" w:hAnsiTheme="minorHAnsi"/>
          <w:i w:val="0"/>
          <w:noProof/>
          <w:sz w:val="22"/>
          <w:lang w:eastAsia="lv-LV"/>
        </w:rPr>
      </w:pPr>
      <w:hyperlink w:anchor="_Toc385254819" w:history="1">
        <w:r w:rsidR="005242A3" w:rsidRPr="00075FEB">
          <w:rPr>
            <w:rStyle w:val="Hyperlink"/>
            <w:rFonts w:cs="Times New Roman"/>
            <w:noProof/>
          </w:rPr>
          <w:t>2.7.2.1.</w:t>
        </w:r>
        <w:r w:rsidR="005242A3">
          <w:rPr>
            <w:rFonts w:asciiTheme="minorHAnsi" w:eastAsiaTheme="minorEastAsia" w:hAnsiTheme="minorHAnsi"/>
            <w:i w:val="0"/>
            <w:noProof/>
            <w:sz w:val="22"/>
            <w:lang w:eastAsia="lv-LV"/>
          </w:rPr>
          <w:tab/>
        </w:r>
        <w:r w:rsidR="005242A3" w:rsidRPr="00075FEB">
          <w:rPr>
            <w:rStyle w:val="Hyperlink"/>
            <w:noProof/>
          </w:rPr>
          <w:t>Sitecore prezentācija izsauc publisko REST servisu</w:t>
        </w:r>
        <w:r w:rsidR="005242A3">
          <w:rPr>
            <w:noProof/>
            <w:webHidden/>
          </w:rPr>
          <w:tab/>
        </w:r>
        <w:r w:rsidR="005242A3">
          <w:rPr>
            <w:noProof/>
            <w:webHidden/>
          </w:rPr>
          <w:fldChar w:fldCharType="begin"/>
        </w:r>
        <w:r w:rsidR="005242A3">
          <w:rPr>
            <w:noProof/>
            <w:webHidden/>
          </w:rPr>
          <w:instrText xml:space="preserve"> PAGEREF _Toc385254819 \h </w:instrText>
        </w:r>
        <w:r w:rsidR="005242A3">
          <w:rPr>
            <w:noProof/>
            <w:webHidden/>
          </w:rPr>
        </w:r>
        <w:r w:rsidR="005242A3">
          <w:rPr>
            <w:noProof/>
            <w:webHidden/>
          </w:rPr>
          <w:fldChar w:fldCharType="separate"/>
        </w:r>
        <w:r w:rsidR="005242A3">
          <w:rPr>
            <w:noProof/>
            <w:webHidden/>
          </w:rPr>
          <w:t>55</w:t>
        </w:r>
        <w:r w:rsidR="005242A3">
          <w:rPr>
            <w:noProof/>
            <w:webHidden/>
          </w:rPr>
          <w:fldChar w:fldCharType="end"/>
        </w:r>
      </w:hyperlink>
    </w:p>
    <w:p w14:paraId="246BC213" w14:textId="77777777" w:rsidR="005242A3" w:rsidRDefault="000944C9">
      <w:pPr>
        <w:pStyle w:val="TOC4"/>
        <w:rPr>
          <w:rFonts w:asciiTheme="minorHAnsi" w:eastAsiaTheme="minorEastAsia" w:hAnsiTheme="minorHAnsi"/>
          <w:i w:val="0"/>
          <w:noProof/>
          <w:sz w:val="22"/>
          <w:lang w:eastAsia="lv-LV"/>
        </w:rPr>
      </w:pPr>
      <w:hyperlink w:anchor="_Toc385254820" w:history="1">
        <w:r w:rsidR="005242A3" w:rsidRPr="00075FEB">
          <w:rPr>
            <w:rStyle w:val="Hyperlink"/>
            <w:rFonts w:cs="Times New Roman"/>
            <w:noProof/>
          </w:rPr>
          <w:t>2.7.2.2.</w:t>
        </w:r>
        <w:r w:rsidR="005242A3">
          <w:rPr>
            <w:rFonts w:asciiTheme="minorHAnsi" w:eastAsiaTheme="minorEastAsia" w:hAnsiTheme="minorHAnsi"/>
            <w:i w:val="0"/>
            <w:noProof/>
            <w:sz w:val="22"/>
            <w:lang w:eastAsia="lv-LV"/>
          </w:rPr>
          <w:tab/>
        </w:r>
        <w:r w:rsidR="005242A3" w:rsidRPr="00075FEB">
          <w:rPr>
            <w:rStyle w:val="Hyperlink"/>
            <w:noProof/>
          </w:rPr>
          <w:t>Sitecore prezentācija izsauc BL servisu ar autentifikācijas apgalvojumu</w:t>
        </w:r>
        <w:r w:rsidR="005242A3">
          <w:rPr>
            <w:noProof/>
            <w:webHidden/>
          </w:rPr>
          <w:tab/>
        </w:r>
        <w:r w:rsidR="005242A3">
          <w:rPr>
            <w:noProof/>
            <w:webHidden/>
          </w:rPr>
          <w:fldChar w:fldCharType="begin"/>
        </w:r>
        <w:r w:rsidR="005242A3">
          <w:rPr>
            <w:noProof/>
            <w:webHidden/>
          </w:rPr>
          <w:instrText xml:space="preserve"> PAGEREF _Toc385254820 \h </w:instrText>
        </w:r>
        <w:r w:rsidR="005242A3">
          <w:rPr>
            <w:noProof/>
            <w:webHidden/>
          </w:rPr>
        </w:r>
        <w:r w:rsidR="005242A3">
          <w:rPr>
            <w:noProof/>
            <w:webHidden/>
          </w:rPr>
          <w:fldChar w:fldCharType="separate"/>
        </w:r>
        <w:r w:rsidR="005242A3">
          <w:rPr>
            <w:noProof/>
            <w:webHidden/>
          </w:rPr>
          <w:t>56</w:t>
        </w:r>
        <w:r w:rsidR="005242A3">
          <w:rPr>
            <w:noProof/>
            <w:webHidden/>
          </w:rPr>
          <w:fldChar w:fldCharType="end"/>
        </w:r>
      </w:hyperlink>
    </w:p>
    <w:p w14:paraId="55012BC4" w14:textId="77777777" w:rsidR="005242A3" w:rsidRDefault="000944C9">
      <w:pPr>
        <w:pStyle w:val="TOC4"/>
        <w:rPr>
          <w:rFonts w:asciiTheme="minorHAnsi" w:eastAsiaTheme="minorEastAsia" w:hAnsiTheme="minorHAnsi"/>
          <w:i w:val="0"/>
          <w:noProof/>
          <w:sz w:val="22"/>
          <w:lang w:eastAsia="lv-LV"/>
        </w:rPr>
      </w:pPr>
      <w:hyperlink w:anchor="_Toc385254821" w:history="1">
        <w:r w:rsidR="005242A3" w:rsidRPr="00075FEB">
          <w:rPr>
            <w:rStyle w:val="Hyperlink"/>
            <w:rFonts w:cs="Times New Roman"/>
            <w:noProof/>
          </w:rPr>
          <w:t>2.7.2.3.</w:t>
        </w:r>
        <w:r w:rsidR="005242A3">
          <w:rPr>
            <w:rFonts w:asciiTheme="minorHAnsi" w:eastAsiaTheme="minorEastAsia" w:hAnsiTheme="minorHAnsi"/>
            <w:i w:val="0"/>
            <w:noProof/>
            <w:sz w:val="22"/>
            <w:lang w:eastAsia="lv-LV"/>
          </w:rPr>
          <w:tab/>
        </w:r>
        <w:r w:rsidR="005242A3" w:rsidRPr="00075FEB">
          <w:rPr>
            <w:rStyle w:val="Hyperlink"/>
            <w:noProof/>
          </w:rPr>
          <w:t>Izmantojot maršrutēšanas servisu</w:t>
        </w:r>
        <w:r w:rsidR="005242A3">
          <w:rPr>
            <w:noProof/>
            <w:webHidden/>
          </w:rPr>
          <w:tab/>
        </w:r>
        <w:r w:rsidR="005242A3">
          <w:rPr>
            <w:noProof/>
            <w:webHidden/>
          </w:rPr>
          <w:fldChar w:fldCharType="begin"/>
        </w:r>
        <w:r w:rsidR="005242A3">
          <w:rPr>
            <w:noProof/>
            <w:webHidden/>
          </w:rPr>
          <w:instrText xml:space="preserve"> PAGEREF _Toc385254821 \h </w:instrText>
        </w:r>
        <w:r w:rsidR="005242A3">
          <w:rPr>
            <w:noProof/>
            <w:webHidden/>
          </w:rPr>
        </w:r>
        <w:r w:rsidR="005242A3">
          <w:rPr>
            <w:noProof/>
            <w:webHidden/>
          </w:rPr>
          <w:fldChar w:fldCharType="separate"/>
        </w:r>
        <w:r w:rsidR="005242A3">
          <w:rPr>
            <w:noProof/>
            <w:webHidden/>
          </w:rPr>
          <w:t>56</w:t>
        </w:r>
        <w:r w:rsidR="005242A3">
          <w:rPr>
            <w:noProof/>
            <w:webHidden/>
          </w:rPr>
          <w:fldChar w:fldCharType="end"/>
        </w:r>
      </w:hyperlink>
    </w:p>
    <w:p w14:paraId="28F8E861" w14:textId="77777777" w:rsidR="005242A3" w:rsidRDefault="000944C9">
      <w:pPr>
        <w:pStyle w:val="TOC4"/>
        <w:rPr>
          <w:rFonts w:asciiTheme="minorHAnsi" w:eastAsiaTheme="minorEastAsia" w:hAnsiTheme="minorHAnsi"/>
          <w:i w:val="0"/>
          <w:noProof/>
          <w:sz w:val="22"/>
          <w:lang w:eastAsia="lv-LV"/>
        </w:rPr>
      </w:pPr>
      <w:hyperlink w:anchor="_Toc385254822" w:history="1">
        <w:r w:rsidR="005242A3" w:rsidRPr="00075FEB">
          <w:rPr>
            <w:rStyle w:val="Hyperlink"/>
            <w:rFonts w:cs="Times New Roman"/>
            <w:noProof/>
          </w:rPr>
          <w:t>2.7.2.4.</w:t>
        </w:r>
        <w:r w:rsidR="005242A3">
          <w:rPr>
            <w:rFonts w:asciiTheme="minorHAnsi" w:eastAsiaTheme="minorEastAsia" w:hAnsiTheme="minorHAnsi"/>
            <w:i w:val="0"/>
            <w:noProof/>
            <w:sz w:val="22"/>
            <w:lang w:eastAsia="lv-LV"/>
          </w:rPr>
          <w:tab/>
        </w:r>
        <w:r w:rsidR="005242A3" w:rsidRPr="00075FEB">
          <w:rPr>
            <w:rStyle w:val="Hyperlink"/>
            <w:noProof/>
          </w:rPr>
          <w:t>Citu nedrošo SOAP servisu izsaukums</w:t>
        </w:r>
        <w:r w:rsidR="005242A3">
          <w:rPr>
            <w:noProof/>
            <w:webHidden/>
          </w:rPr>
          <w:tab/>
        </w:r>
        <w:r w:rsidR="005242A3">
          <w:rPr>
            <w:noProof/>
            <w:webHidden/>
          </w:rPr>
          <w:fldChar w:fldCharType="begin"/>
        </w:r>
        <w:r w:rsidR="005242A3">
          <w:rPr>
            <w:noProof/>
            <w:webHidden/>
          </w:rPr>
          <w:instrText xml:space="preserve"> PAGEREF _Toc385254822 \h </w:instrText>
        </w:r>
        <w:r w:rsidR="005242A3">
          <w:rPr>
            <w:noProof/>
            <w:webHidden/>
          </w:rPr>
        </w:r>
        <w:r w:rsidR="005242A3">
          <w:rPr>
            <w:noProof/>
            <w:webHidden/>
          </w:rPr>
          <w:fldChar w:fldCharType="separate"/>
        </w:r>
        <w:r w:rsidR="005242A3">
          <w:rPr>
            <w:noProof/>
            <w:webHidden/>
          </w:rPr>
          <w:t>57</w:t>
        </w:r>
        <w:r w:rsidR="005242A3">
          <w:rPr>
            <w:noProof/>
            <w:webHidden/>
          </w:rPr>
          <w:fldChar w:fldCharType="end"/>
        </w:r>
      </w:hyperlink>
    </w:p>
    <w:p w14:paraId="6FF79379" w14:textId="77777777" w:rsidR="005242A3" w:rsidRDefault="000944C9">
      <w:pPr>
        <w:pStyle w:val="TOC4"/>
        <w:rPr>
          <w:rFonts w:asciiTheme="minorHAnsi" w:eastAsiaTheme="minorEastAsia" w:hAnsiTheme="minorHAnsi"/>
          <w:i w:val="0"/>
          <w:noProof/>
          <w:sz w:val="22"/>
          <w:lang w:eastAsia="lv-LV"/>
        </w:rPr>
      </w:pPr>
      <w:hyperlink w:anchor="_Toc385254823" w:history="1">
        <w:r w:rsidR="005242A3" w:rsidRPr="00075FEB">
          <w:rPr>
            <w:rStyle w:val="Hyperlink"/>
            <w:rFonts w:cs="Times New Roman"/>
            <w:noProof/>
          </w:rPr>
          <w:t>2.7.2.5.</w:t>
        </w:r>
        <w:r w:rsidR="005242A3">
          <w:rPr>
            <w:rFonts w:asciiTheme="minorHAnsi" w:eastAsiaTheme="minorEastAsia" w:hAnsiTheme="minorHAnsi"/>
            <w:i w:val="0"/>
            <w:noProof/>
            <w:sz w:val="22"/>
            <w:lang w:eastAsia="lv-LV"/>
          </w:rPr>
          <w:tab/>
        </w:r>
        <w:r w:rsidR="005242A3" w:rsidRPr="00075FEB">
          <w:rPr>
            <w:rStyle w:val="Hyperlink"/>
            <w:noProof/>
          </w:rPr>
          <w:t>Tiesību saņemšana BL loģikas servisā</w:t>
        </w:r>
        <w:r w:rsidR="005242A3">
          <w:rPr>
            <w:noProof/>
            <w:webHidden/>
          </w:rPr>
          <w:tab/>
        </w:r>
        <w:r w:rsidR="005242A3">
          <w:rPr>
            <w:noProof/>
            <w:webHidden/>
          </w:rPr>
          <w:fldChar w:fldCharType="begin"/>
        </w:r>
        <w:r w:rsidR="005242A3">
          <w:rPr>
            <w:noProof/>
            <w:webHidden/>
          </w:rPr>
          <w:instrText xml:space="preserve"> PAGEREF _Toc385254823 \h </w:instrText>
        </w:r>
        <w:r w:rsidR="005242A3">
          <w:rPr>
            <w:noProof/>
            <w:webHidden/>
          </w:rPr>
        </w:r>
        <w:r w:rsidR="005242A3">
          <w:rPr>
            <w:noProof/>
            <w:webHidden/>
          </w:rPr>
          <w:fldChar w:fldCharType="separate"/>
        </w:r>
        <w:r w:rsidR="005242A3">
          <w:rPr>
            <w:noProof/>
            <w:webHidden/>
          </w:rPr>
          <w:t>57</w:t>
        </w:r>
        <w:r w:rsidR="005242A3">
          <w:rPr>
            <w:noProof/>
            <w:webHidden/>
          </w:rPr>
          <w:fldChar w:fldCharType="end"/>
        </w:r>
      </w:hyperlink>
    </w:p>
    <w:p w14:paraId="07E178AE" w14:textId="77777777" w:rsidR="005242A3" w:rsidRDefault="000944C9">
      <w:pPr>
        <w:pStyle w:val="TOC3"/>
        <w:rPr>
          <w:rFonts w:asciiTheme="minorHAnsi" w:eastAsiaTheme="minorEastAsia" w:hAnsiTheme="minorHAnsi"/>
          <w:noProof/>
          <w:lang w:eastAsia="lv-LV"/>
        </w:rPr>
      </w:pPr>
      <w:hyperlink w:anchor="_Toc385254824" w:history="1">
        <w:r w:rsidR="005242A3" w:rsidRPr="00075FEB">
          <w:rPr>
            <w:rStyle w:val="Hyperlink"/>
            <w:rFonts w:cs="Times New Roman"/>
            <w:noProof/>
          </w:rPr>
          <w:t>2.7.3.</w:t>
        </w:r>
        <w:r w:rsidR="005242A3">
          <w:rPr>
            <w:rFonts w:asciiTheme="minorHAnsi" w:eastAsiaTheme="minorEastAsia" w:hAnsiTheme="minorHAnsi"/>
            <w:noProof/>
            <w:lang w:eastAsia="lv-LV"/>
          </w:rPr>
          <w:tab/>
        </w:r>
        <w:r w:rsidR="005242A3" w:rsidRPr="00075FEB">
          <w:rPr>
            <w:rStyle w:val="Hyperlink"/>
            <w:noProof/>
          </w:rPr>
          <w:t>BL servisu izsaukšana no Sitecore</w:t>
        </w:r>
        <w:r w:rsidR="005242A3">
          <w:rPr>
            <w:noProof/>
            <w:webHidden/>
          </w:rPr>
          <w:tab/>
        </w:r>
        <w:r w:rsidR="005242A3">
          <w:rPr>
            <w:noProof/>
            <w:webHidden/>
          </w:rPr>
          <w:fldChar w:fldCharType="begin"/>
        </w:r>
        <w:r w:rsidR="005242A3">
          <w:rPr>
            <w:noProof/>
            <w:webHidden/>
          </w:rPr>
          <w:instrText xml:space="preserve"> PAGEREF _Toc385254824 \h </w:instrText>
        </w:r>
        <w:r w:rsidR="005242A3">
          <w:rPr>
            <w:noProof/>
            <w:webHidden/>
          </w:rPr>
        </w:r>
        <w:r w:rsidR="005242A3">
          <w:rPr>
            <w:noProof/>
            <w:webHidden/>
          </w:rPr>
          <w:fldChar w:fldCharType="separate"/>
        </w:r>
        <w:r w:rsidR="005242A3">
          <w:rPr>
            <w:noProof/>
            <w:webHidden/>
          </w:rPr>
          <w:t>58</w:t>
        </w:r>
        <w:r w:rsidR="005242A3">
          <w:rPr>
            <w:noProof/>
            <w:webHidden/>
          </w:rPr>
          <w:fldChar w:fldCharType="end"/>
        </w:r>
      </w:hyperlink>
    </w:p>
    <w:p w14:paraId="6FDF5817" w14:textId="77777777" w:rsidR="005242A3" w:rsidRDefault="000944C9">
      <w:pPr>
        <w:pStyle w:val="TOC4"/>
        <w:rPr>
          <w:rFonts w:asciiTheme="minorHAnsi" w:eastAsiaTheme="minorEastAsia" w:hAnsiTheme="minorHAnsi"/>
          <w:i w:val="0"/>
          <w:noProof/>
          <w:sz w:val="22"/>
          <w:lang w:eastAsia="lv-LV"/>
        </w:rPr>
      </w:pPr>
      <w:hyperlink w:anchor="_Toc385254825" w:history="1">
        <w:r w:rsidR="005242A3" w:rsidRPr="00075FEB">
          <w:rPr>
            <w:rStyle w:val="Hyperlink"/>
            <w:rFonts w:cs="Times New Roman"/>
            <w:noProof/>
          </w:rPr>
          <w:t>2.7.3.1.</w:t>
        </w:r>
        <w:r w:rsidR="005242A3">
          <w:rPr>
            <w:rFonts w:asciiTheme="minorHAnsi" w:eastAsiaTheme="minorEastAsia" w:hAnsiTheme="minorHAnsi"/>
            <w:i w:val="0"/>
            <w:noProof/>
            <w:sz w:val="22"/>
            <w:lang w:eastAsia="lv-LV"/>
          </w:rPr>
          <w:tab/>
        </w:r>
        <w:r w:rsidR="005242A3" w:rsidRPr="00075FEB">
          <w:rPr>
            <w:rStyle w:val="Hyperlink"/>
            <w:noProof/>
          </w:rPr>
          <w:t>Proxy klases ģenerēšana</w:t>
        </w:r>
        <w:r w:rsidR="005242A3">
          <w:rPr>
            <w:noProof/>
            <w:webHidden/>
          </w:rPr>
          <w:tab/>
        </w:r>
        <w:r w:rsidR="005242A3">
          <w:rPr>
            <w:noProof/>
            <w:webHidden/>
          </w:rPr>
          <w:fldChar w:fldCharType="begin"/>
        </w:r>
        <w:r w:rsidR="005242A3">
          <w:rPr>
            <w:noProof/>
            <w:webHidden/>
          </w:rPr>
          <w:instrText xml:space="preserve"> PAGEREF _Toc385254825 \h </w:instrText>
        </w:r>
        <w:r w:rsidR="005242A3">
          <w:rPr>
            <w:noProof/>
            <w:webHidden/>
          </w:rPr>
        </w:r>
        <w:r w:rsidR="005242A3">
          <w:rPr>
            <w:noProof/>
            <w:webHidden/>
          </w:rPr>
          <w:fldChar w:fldCharType="separate"/>
        </w:r>
        <w:r w:rsidR="005242A3">
          <w:rPr>
            <w:noProof/>
            <w:webHidden/>
          </w:rPr>
          <w:t>58</w:t>
        </w:r>
        <w:r w:rsidR="005242A3">
          <w:rPr>
            <w:noProof/>
            <w:webHidden/>
          </w:rPr>
          <w:fldChar w:fldCharType="end"/>
        </w:r>
      </w:hyperlink>
    </w:p>
    <w:p w14:paraId="664362FD" w14:textId="77777777" w:rsidR="005242A3" w:rsidRDefault="000944C9">
      <w:pPr>
        <w:pStyle w:val="TOC4"/>
        <w:rPr>
          <w:rFonts w:asciiTheme="minorHAnsi" w:eastAsiaTheme="minorEastAsia" w:hAnsiTheme="minorHAnsi"/>
          <w:i w:val="0"/>
          <w:noProof/>
          <w:sz w:val="22"/>
          <w:lang w:eastAsia="lv-LV"/>
        </w:rPr>
      </w:pPr>
      <w:hyperlink w:anchor="_Toc385254826" w:history="1">
        <w:r w:rsidR="005242A3" w:rsidRPr="00075FEB">
          <w:rPr>
            <w:rStyle w:val="Hyperlink"/>
            <w:rFonts w:cs="Times New Roman"/>
            <w:noProof/>
          </w:rPr>
          <w:t>2.7.3.2.</w:t>
        </w:r>
        <w:r w:rsidR="005242A3">
          <w:rPr>
            <w:rFonts w:asciiTheme="minorHAnsi" w:eastAsiaTheme="minorEastAsia" w:hAnsiTheme="minorHAnsi"/>
            <w:i w:val="0"/>
            <w:noProof/>
            <w:sz w:val="22"/>
            <w:lang w:eastAsia="lv-LV"/>
          </w:rPr>
          <w:tab/>
        </w:r>
        <w:r w:rsidR="005242A3" w:rsidRPr="00075FEB">
          <w:rPr>
            <w:rStyle w:val="Hyperlink"/>
            <w:noProof/>
          </w:rPr>
          <w:t>Proxy klases izmantošana</w:t>
        </w:r>
        <w:r w:rsidR="005242A3">
          <w:rPr>
            <w:noProof/>
            <w:webHidden/>
          </w:rPr>
          <w:tab/>
        </w:r>
        <w:r w:rsidR="005242A3">
          <w:rPr>
            <w:noProof/>
            <w:webHidden/>
          </w:rPr>
          <w:fldChar w:fldCharType="begin"/>
        </w:r>
        <w:r w:rsidR="005242A3">
          <w:rPr>
            <w:noProof/>
            <w:webHidden/>
          </w:rPr>
          <w:instrText xml:space="preserve"> PAGEREF _Toc385254826 \h </w:instrText>
        </w:r>
        <w:r w:rsidR="005242A3">
          <w:rPr>
            <w:noProof/>
            <w:webHidden/>
          </w:rPr>
        </w:r>
        <w:r w:rsidR="005242A3">
          <w:rPr>
            <w:noProof/>
            <w:webHidden/>
          </w:rPr>
          <w:fldChar w:fldCharType="separate"/>
        </w:r>
        <w:r w:rsidR="005242A3">
          <w:rPr>
            <w:noProof/>
            <w:webHidden/>
          </w:rPr>
          <w:t>58</w:t>
        </w:r>
        <w:r w:rsidR="005242A3">
          <w:rPr>
            <w:noProof/>
            <w:webHidden/>
          </w:rPr>
          <w:fldChar w:fldCharType="end"/>
        </w:r>
      </w:hyperlink>
    </w:p>
    <w:p w14:paraId="42396ED5" w14:textId="77777777" w:rsidR="005242A3" w:rsidRDefault="000944C9">
      <w:pPr>
        <w:pStyle w:val="TOC2"/>
        <w:rPr>
          <w:rFonts w:asciiTheme="minorHAnsi" w:eastAsiaTheme="minorEastAsia" w:hAnsiTheme="minorHAnsi"/>
          <w:b w:val="0"/>
          <w:noProof/>
          <w:lang w:eastAsia="lv-LV"/>
        </w:rPr>
      </w:pPr>
      <w:hyperlink w:anchor="_Toc385254827" w:history="1">
        <w:r w:rsidR="005242A3" w:rsidRPr="00075FEB">
          <w:rPr>
            <w:rStyle w:val="Hyperlink"/>
            <w:rFonts w:cs="Times New Roman"/>
            <w:noProof/>
          </w:rPr>
          <w:t>2.8.</w:t>
        </w:r>
        <w:r w:rsidR="005242A3">
          <w:rPr>
            <w:rFonts w:asciiTheme="minorHAnsi" w:eastAsiaTheme="minorEastAsia" w:hAnsiTheme="minorHAnsi"/>
            <w:b w:val="0"/>
            <w:noProof/>
            <w:lang w:eastAsia="lv-LV"/>
          </w:rPr>
          <w:tab/>
        </w:r>
        <w:r w:rsidR="005242A3" w:rsidRPr="00075FEB">
          <w:rPr>
            <w:rStyle w:val="Hyperlink"/>
            <w:noProof/>
          </w:rPr>
          <w:t>Biežāk uzdotie jautājumi</w:t>
        </w:r>
        <w:r w:rsidR="005242A3">
          <w:rPr>
            <w:noProof/>
            <w:webHidden/>
          </w:rPr>
          <w:tab/>
        </w:r>
        <w:r w:rsidR="005242A3">
          <w:rPr>
            <w:noProof/>
            <w:webHidden/>
          </w:rPr>
          <w:fldChar w:fldCharType="begin"/>
        </w:r>
        <w:r w:rsidR="005242A3">
          <w:rPr>
            <w:noProof/>
            <w:webHidden/>
          </w:rPr>
          <w:instrText xml:space="preserve"> PAGEREF _Toc385254827 \h </w:instrText>
        </w:r>
        <w:r w:rsidR="005242A3">
          <w:rPr>
            <w:noProof/>
            <w:webHidden/>
          </w:rPr>
        </w:r>
        <w:r w:rsidR="005242A3">
          <w:rPr>
            <w:noProof/>
            <w:webHidden/>
          </w:rPr>
          <w:fldChar w:fldCharType="separate"/>
        </w:r>
        <w:r w:rsidR="005242A3">
          <w:rPr>
            <w:noProof/>
            <w:webHidden/>
          </w:rPr>
          <w:t>59</w:t>
        </w:r>
        <w:r w:rsidR="005242A3">
          <w:rPr>
            <w:noProof/>
            <w:webHidden/>
          </w:rPr>
          <w:fldChar w:fldCharType="end"/>
        </w:r>
      </w:hyperlink>
    </w:p>
    <w:p w14:paraId="305DC2F0" w14:textId="77777777" w:rsidR="005242A3" w:rsidRDefault="000944C9">
      <w:pPr>
        <w:pStyle w:val="TOC3"/>
        <w:rPr>
          <w:rFonts w:asciiTheme="minorHAnsi" w:eastAsiaTheme="minorEastAsia" w:hAnsiTheme="minorHAnsi"/>
          <w:noProof/>
          <w:lang w:eastAsia="lv-LV"/>
        </w:rPr>
      </w:pPr>
      <w:hyperlink w:anchor="_Toc385254828" w:history="1">
        <w:r w:rsidR="005242A3" w:rsidRPr="00075FEB">
          <w:rPr>
            <w:rStyle w:val="Hyperlink"/>
            <w:rFonts w:cs="Times New Roman"/>
            <w:noProof/>
          </w:rPr>
          <w:t>2.8.1.</w:t>
        </w:r>
        <w:r w:rsidR="005242A3">
          <w:rPr>
            <w:rFonts w:asciiTheme="minorHAnsi" w:eastAsiaTheme="minorEastAsia" w:hAnsiTheme="minorHAnsi"/>
            <w:noProof/>
            <w:lang w:eastAsia="lv-LV"/>
          </w:rPr>
          <w:tab/>
        </w:r>
        <w:r w:rsidR="005242A3" w:rsidRPr="00075FEB">
          <w:rPr>
            <w:rStyle w:val="Hyperlink"/>
            <w:noProof/>
          </w:rPr>
          <w:t>Apakšizkārtojuma īpašība Datasource</w:t>
        </w:r>
        <w:r w:rsidR="005242A3">
          <w:rPr>
            <w:noProof/>
            <w:webHidden/>
          </w:rPr>
          <w:tab/>
        </w:r>
        <w:r w:rsidR="005242A3">
          <w:rPr>
            <w:noProof/>
            <w:webHidden/>
          </w:rPr>
          <w:fldChar w:fldCharType="begin"/>
        </w:r>
        <w:r w:rsidR="005242A3">
          <w:rPr>
            <w:noProof/>
            <w:webHidden/>
          </w:rPr>
          <w:instrText xml:space="preserve"> PAGEREF _Toc385254828 \h </w:instrText>
        </w:r>
        <w:r w:rsidR="005242A3">
          <w:rPr>
            <w:noProof/>
            <w:webHidden/>
          </w:rPr>
        </w:r>
        <w:r w:rsidR="005242A3">
          <w:rPr>
            <w:noProof/>
            <w:webHidden/>
          </w:rPr>
          <w:fldChar w:fldCharType="separate"/>
        </w:r>
        <w:r w:rsidR="005242A3">
          <w:rPr>
            <w:noProof/>
            <w:webHidden/>
          </w:rPr>
          <w:t>59</w:t>
        </w:r>
        <w:r w:rsidR="005242A3">
          <w:rPr>
            <w:noProof/>
            <w:webHidden/>
          </w:rPr>
          <w:fldChar w:fldCharType="end"/>
        </w:r>
      </w:hyperlink>
    </w:p>
    <w:p w14:paraId="180C37B3" w14:textId="77777777" w:rsidR="005242A3" w:rsidRDefault="000944C9">
      <w:pPr>
        <w:pStyle w:val="TOC3"/>
        <w:rPr>
          <w:rFonts w:asciiTheme="minorHAnsi" w:eastAsiaTheme="minorEastAsia" w:hAnsiTheme="minorHAnsi"/>
          <w:noProof/>
          <w:lang w:eastAsia="lv-LV"/>
        </w:rPr>
      </w:pPr>
      <w:hyperlink w:anchor="_Toc385254829" w:history="1">
        <w:r w:rsidR="005242A3" w:rsidRPr="00075FEB">
          <w:rPr>
            <w:rStyle w:val="Hyperlink"/>
            <w:rFonts w:cs="Times New Roman"/>
            <w:noProof/>
          </w:rPr>
          <w:t>2.8.2.</w:t>
        </w:r>
        <w:r w:rsidR="005242A3">
          <w:rPr>
            <w:rFonts w:asciiTheme="minorHAnsi" w:eastAsiaTheme="minorEastAsia" w:hAnsiTheme="minorHAnsi"/>
            <w:noProof/>
            <w:lang w:eastAsia="lv-LV"/>
          </w:rPr>
          <w:tab/>
        </w:r>
        <w:r w:rsidR="005242A3" w:rsidRPr="00075FEB">
          <w:rPr>
            <w:rStyle w:val="Hyperlink"/>
            <w:noProof/>
          </w:rPr>
          <w:t>Norāde uz blokiem</w:t>
        </w:r>
        <w:r w:rsidR="005242A3">
          <w:rPr>
            <w:noProof/>
            <w:webHidden/>
          </w:rPr>
          <w:tab/>
        </w:r>
        <w:r w:rsidR="005242A3">
          <w:rPr>
            <w:noProof/>
            <w:webHidden/>
          </w:rPr>
          <w:fldChar w:fldCharType="begin"/>
        </w:r>
        <w:r w:rsidR="005242A3">
          <w:rPr>
            <w:noProof/>
            <w:webHidden/>
          </w:rPr>
          <w:instrText xml:space="preserve"> PAGEREF _Toc385254829 \h </w:instrText>
        </w:r>
        <w:r w:rsidR="005242A3">
          <w:rPr>
            <w:noProof/>
            <w:webHidden/>
          </w:rPr>
        </w:r>
        <w:r w:rsidR="005242A3">
          <w:rPr>
            <w:noProof/>
            <w:webHidden/>
          </w:rPr>
          <w:fldChar w:fldCharType="separate"/>
        </w:r>
        <w:r w:rsidR="005242A3">
          <w:rPr>
            <w:noProof/>
            <w:webHidden/>
          </w:rPr>
          <w:t>60</w:t>
        </w:r>
        <w:r w:rsidR="005242A3">
          <w:rPr>
            <w:noProof/>
            <w:webHidden/>
          </w:rPr>
          <w:fldChar w:fldCharType="end"/>
        </w:r>
      </w:hyperlink>
    </w:p>
    <w:p w14:paraId="27C17E95" w14:textId="77777777" w:rsidR="005242A3" w:rsidRDefault="000944C9">
      <w:pPr>
        <w:pStyle w:val="TOC3"/>
        <w:rPr>
          <w:rFonts w:asciiTheme="minorHAnsi" w:eastAsiaTheme="minorEastAsia" w:hAnsiTheme="minorHAnsi"/>
          <w:noProof/>
          <w:lang w:eastAsia="lv-LV"/>
        </w:rPr>
      </w:pPr>
      <w:hyperlink w:anchor="_Toc385254830" w:history="1">
        <w:r w:rsidR="005242A3" w:rsidRPr="00075FEB">
          <w:rPr>
            <w:rStyle w:val="Hyperlink"/>
            <w:rFonts w:cs="Times New Roman"/>
            <w:noProof/>
          </w:rPr>
          <w:t>2.8.3.</w:t>
        </w:r>
        <w:r w:rsidR="005242A3">
          <w:rPr>
            <w:rFonts w:asciiTheme="minorHAnsi" w:eastAsiaTheme="minorEastAsia" w:hAnsiTheme="minorHAnsi"/>
            <w:noProof/>
            <w:lang w:eastAsia="lv-LV"/>
          </w:rPr>
          <w:tab/>
        </w:r>
        <w:r w:rsidR="005242A3" w:rsidRPr="00075FEB">
          <w:rPr>
            <w:rStyle w:val="Hyperlink"/>
            <w:noProof/>
          </w:rPr>
          <w:t>Izkārtojumu renderēšanas problēmjautājumi</w:t>
        </w:r>
        <w:r w:rsidR="005242A3">
          <w:rPr>
            <w:noProof/>
            <w:webHidden/>
          </w:rPr>
          <w:tab/>
        </w:r>
        <w:r w:rsidR="005242A3">
          <w:rPr>
            <w:noProof/>
            <w:webHidden/>
          </w:rPr>
          <w:fldChar w:fldCharType="begin"/>
        </w:r>
        <w:r w:rsidR="005242A3">
          <w:rPr>
            <w:noProof/>
            <w:webHidden/>
          </w:rPr>
          <w:instrText xml:space="preserve"> PAGEREF _Toc385254830 \h </w:instrText>
        </w:r>
        <w:r w:rsidR="005242A3">
          <w:rPr>
            <w:noProof/>
            <w:webHidden/>
          </w:rPr>
        </w:r>
        <w:r w:rsidR="005242A3">
          <w:rPr>
            <w:noProof/>
            <w:webHidden/>
          </w:rPr>
          <w:fldChar w:fldCharType="separate"/>
        </w:r>
        <w:r w:rsidR="005242A3">
          <w:rPr>
            <w:noProof/>
            <w:webHidden/>
          </w:rPr>
          <w:t>61</w:t>
        </w:r>
        <w:r w:rsidR="005242A3">
          <w:rPr>
            <w:noProof/>
            <w:webHidden/>
          </w:rPr>
          <w:fldChar w:fldCharType="end"/>
        </w:r>
      </w:hyperlink>
    </w:p>
    <w:p w14:paraId="4521E894" w14:textId="77777777" w:rsidR="005242A3" w:rsidRDefault="000944C9">
      <w:pPr>
        <w:pStyle w:val="TOC4"/>
        <w:rPr>
          <w:rFonts w:asciiTheme="minorHAnsi" w:eastAsiaTheme="minorEastAsia" w:hAnsiTheme="minorHAnsi"/>
          <w:i w:val="0"/>
          <w:noProof/>
          <w:sz w:val="22"/>
          <w:lang w:eastAsia="lv-LV"/>
        </w:rPr>
      </w:pPr>
      <w:hyperlink w:anchor="_Toc385254831" w:history="1">
        <w:r w:rsidR="005242A3" w:rsidRPr="00075FEB">
          <w:rPr>
            <w:rStyle w:val="Hyperlink"/>
            <w:rFonts w:cs="Times New Roman"/>
            <w:noProof/>
          </w:rPr>
          <w:t>2.8.3.1.</w:t>
        </w:r>
        <w:r w:rsidR="005242A3">
          <w:rPr>
            <w:rFonts w:asciiTheme="minorHAnsi" w:eastAsiaTheme="minorEastAsia" w:hAnsiTheme="minorHAnsi"/>
            <w:i w:val="0"/>
            <w:noProof/>
            <w:sz w:val="22"/>
            <w:lang w:eastAsia="lv-LV"/>
          </w:rPr>
          <w:tab/>
        </w:r>
        <w:r w:rsidR="005242A3" w:rsidRPr="00075FEB">
          <w:rPr>
            <w:rStyle w:val="Hyperlink"/>
            <w:noProof/>
          </w:rPr>
          <w:t>Vadīklu uzvedības bloķēšana</w:t>
        </w:r>
        <w:r w:rsidR="005242A3">
          <w:rPr>
            <w:noProof/>
            <w:webHidden/>
          </w:rPr>
          <w:tab/>
        </w:r>
        <w:r w:rsidR="005242A3">
          <w:rPr>
            <w:noProof/>
            <w:webHidden/>
          </w:rPr>
          <w:fldChar w:fldCharType="begin"/>
        </w:r>
        <w:r w:rsidR="005242A3">
          <w:rPr>
            <w:noProof/>
            <w:webHidden/>
          </w:rPr>
          <w:instrText xml:space="preserve"> PAGEREF _Toc385254831 \h </w:instrText>
        </w:r>
        <w:r w:rsidR="005242A3">
          <w:rPr>
            <w:noProof/>
            <w:webHidden/>
          </w:rPr>
        </w:r>
        <w:r w:rsidR="005242A3">
          <w:rPr>
            <w:noProof/>
            <w:webHidden/>
          </w:rPr>
          <w:fldChar w:fldCharType="separate"/>
        </w:r>
        <w:r w:rsidR="005242A3">
          <w:rPr>
            <w:noProof/>
            <w:webHidden/>
          </w:rPr>
          <w:t>61</w:t>
        </w:r>
        <w:r w:rsidR="005242A3">
          <w:rPr>
            <w:noProof/>
            <w:webHidden/>
          </w:rPr>
          <w:fldChar w:fldCharType="end"/>
        </w:r>
      </w:hyperlink>
    </w:p>
    <w:p w14:paraId="40E4566C" w14:textId="77777777" w:rsidR="005242A3" w:rsidRDefault="000944C9">
      <w:pPr>
        <w:pStyle w:val="TOC3"/>
        <w:rPr>
          <w:rFonts w:asciiTheme="minorHAnsi" w:eastAsiaTheme="minorEastAsia" w:hAnsiTheme="minorHAnsi"/>
          <w:noProof/>
          <w:lang w:eastAsia="lv-LV"/>
        </w:rPr>
      </w:pPr>
      <w:hyperlink w:anchor="_Toc385254832" w:history="1">
        <w:r w:rsidR="005242A3" w:rsidRPr="00075FEB">
          <w:rPr>
            <w:rStyle w:val="Hyperlink"/>
            <w:rFonts w:cs="Times New Roman"/>
            <w:noProof/>
          </w:rPr>
          <w:t>2.8.4.</w:t>
        </w:r>
        <w:r w:rsidR="005242A3">
          <w:rPr>
            <w:rFonts w:asciiTheme="minorHAnsi" w:eastAsiaTheme="minorEastAsia" w:hAnsiTheme="minorHAnsi"/>
            <w:noProof/>
            <w:lang w:eastAsia="lv-LV"/>
          </w:rPr>
          <w:tab/>
        </w:r>
        <w:r w:rsidR="005242A3" w:rsidRPr="00075FEB">
          <w:rPr>
            <w:rStyle w:val="Hyperlink"/>
            <w:noProof/>
          </w:rPr>
          <w:t>Sīkdatņu (cookie) nosaukumu izvēle</w:t>
        </w:r>
        <w:r w:rsidR="005242A3">
          <w:rPr>
            <w:noProof/>
            <w:webHidden/>
          </w:rPr>
          <w:tab/>
        </w:r>
        <w:r w:rsidR="005242A3">
          <w:rPr>
            <w:noProof/>
            <w:webHidden/>
          </w:rPr>
          <w:fldChar w:fldCharType="begin"/>
        </w:r>
        <w:r w:rsidR="005242A3">
          <w:rPr>
            <w:noProof/>
            <w:webHidden/>
          </w:rPr>
          <w:instrText xml:space="preserve"> PAGEREF _Toc385254832 \h </w:instrText>
        </w:r>
        <w:r w:rsidR="005242A3">
          <w:rPr>
            <w:noProof/>
            <w:webHidden/>
          </w:rPr>
        </w:r>
        <w:r w:rsidR="005242A3">
          <w:rPr>
            <w:noProof/>
            <w:webHidden/>
          </w:rPr>
          <w:fldChar w:fldCharType="separate"/>
        </w:r>
        <w:r w:rsidR="005242A3">
          <w:rPr>
            <w:noProof/>
            <w:webHidden/>
          </w:rPr>
          <w:t>62</w:t>
        </w:r>
        <w:r w:rsidR="005242A3">
          <w:rPr>
            <w:noProof/>
            <w:webHidden/>
          </w:rPr>
          <w:fldChar w:fldCharType="end"/>
        </w:r>
      </w:hyperlink>
    </w:p>
    <w:p w14:paraId="12D45337" w14:textId="77777777" w:rsidR="005242A3" w:rsidRDefault="000944C9">
      <w:pPr>
        <w:pStyle w:val="TOC3"/>
        <w:rPr>
          <w:rFonts w:asciiTheme="minorHAnsi" w:eastAsiaTheme="minorEastAsia" w:hAnsiTheme="minorHAnsi"/>
          <w:noProof/>
          <w:lang w:eastAsia="lv-LV"/>
        </w:rPr>
      </w:pPr>
      <w:hyperlink w:anchor="_Toc385254833" w:history="1">
        <w:r w:rsidR="005242A3" w:rsidRPr="00075FEB">
          <w:rPr>
            <w:rStyle w:val="Hyperlink"/>
            <w:rFonts w:cs="Times New Roman"/>
            <w:noProof/>
          </w:rPr>
          <w:t>2.8.5.</w:t>
        </w:r>
        <w:r w:rsidR="005242A3">
          <w:rPr>
            <w:rFonts w:asciiTheme="minorHAnsi" w:eastAsiaTheme="minorEastAsia" w:hAnsiTheme="minorHAnsi"/>
            <w:noProof/>
            <w:lang w:eastAsia="lv-LV"/>
          </w:rPr>
          <w:tab/>
        </w:r>
        <w:r w:rsidR="005242A3" w:rsidRPr="00075FEB">
          <w:rPr>
            <w:rStyle w:val="Hyperlink"/>
            <w:noProof/>
          </w:rPr>
          <w:t>Darbs ar Sitecore pakotnēm</w:t>
        </w:r>
        <w:r w:rsidR="005242A3">
          <w:rPr>
            <w:noProof/>
            <w:webHidden/>
          </w:rPr>
          <w:tab/>
        </w:r>
        <w:r w:rsidR="005242A3">
          <w:rPr>
            <w:noProof/>
            <w:webHidden/>
          </w:rPr>
          <w:fldChar w:fldCharType="begin"/>
        </w:r>
        <w:r w:rsidR="005242A3">
          <w:rPr>
            <w:noProof/>
            <w:webHidden/>
          </w:rPr>
          <w:instrText xml:space="preserve"> PAGEREF _Toc385254833 \h </w:instrText>
        </w:r>
        <w:r w:rsidR="005242A3">
          <w:rPr>
            <w:noProof/>
            <w:webHidden/>
          </w:rPr>
        </w:r>
        <w:r w:rsidR="005242A3">
          <w:rPr>
            <w:noProof/>
            <w:webHidden/>
          </w:rPr>
          <w:fldChar w:fldCharType="separate"/>
        </w:r>
        <w:r w:rsidR="005242A3">
          <w:rPr>
            <w:noProof/>
            <w:webHidden/>
          </w:rPr>
          <w:t>62</w:t>
        </w:r>
        <w:r w:rsidR="005242A3">
          <w:rPr>
            <w:noProof/>
            <w:webHidden/>
          </w:rPr>
          <w:fldChar w:fldCharType="end"/>
        </w:r>
      </w:hyperlink>
    </w:p>
    <w:p w14:paraId="7689209F" w14:textId="77777777" w:rsidR="005242A3" w:rsidRDefault="000944C9">
      <w:pPr>
        <w:pStyle w:val="TOC4"/>
        <w:rPr>
          <w:rFonts w:asciiTheme="minorHAnsi" w:eastAsiaTheme="minorEastAsia" w:hAnsiTheme="minorHAnsi"/>
          <w:i w:val="0"/>
          <w:noProof/>
          <w:sz w:val="22"/>
          <w:lang w:eastAsia="lv-LV"/>
        </w:rPr>
      </w:pPr>
      <w:hyperlink w:anchor="_Toc385254834" w:history="1">
        <w:r w:rsidR="005242A3" w:rsidRPr="00075FEB">
          <w:rPr>
            <w:rStyle w:val="Hyperlink"/>
            <w:rFonts w:cs="Times New Roman"/>
            <w:noProof/>
          </w:rPr>
          <w:t>2.8.5.1.</w:t>
        </w:r>
        <w:r w:rsidR="005242A3">
          <w:rPr>
            <w:rFonts w:asciiTheme="minorHAnsi" w:eastAsiaTheme="minorEastAsia" w:hAnsiTheme="minorHAnsi"/>
            <w:i w:val="0"/>
            <w:noProof/>
            <w:sz w:val="22"/>
            <w:lang w:eastAsia="lv-LV"/>
          </w:rPr>
          <w:tab/>
        </w:r>
        <w:r w:rsidR="005242A3" w:rsidRPr="00075FEB">
          <w:rPr>
            <w:rStyle w:val="Hyperlink"/>
            <w:noProof/>
          </w:rPr>
          <w:t>Sitecore pakotņu izveidošana</w:t>
        </w:r>
        <w:r w:rsidR="005242A3">
          <w:rPr>
            <w:noProof/>
            <w:webHidden/>
          </w:rPr>
          <w:tab/>
        </w:r>
        <w:r w:rsidR="005242A3">
          <w:rPr>
            <w:noProof/>
            <w:webHidden/>
          </w:rPr>
          <w:fldChar w:fldCharType="begin"/>
        </w:r>
        <w:r w:rsidR="005242A3">
          <w:rPr>
            <w:noProof/>
            <w:webHidden/>
          </w:rPr>
          <w:instrText xml:space="preserve"> PAGEREF _Toc385254834 \h </w:instrText>
        </w:r>
        <w:r w:rsidR="005242A3">
          <w:rPr>
            <w:noProof/>
            <w:webHidden/>
          </w:rPr>
        </w:r>
        <w:r w:rsidR="005242A3">
          <w:rPr>
            <w:noProof/>
            <w:webHidden/>
          </w:rPr>
          <w:fldChar w:fldCharType="separate"/>
        </w:r>
        <w:r w:rsidR="005242A3">
          <w:rPr>
            <w:noProof/>
            <w:webHidden/>
          </w:rPr>
          <w:t>62</w:t>
        </w:r>
        <w:r w:rsidR="005242A3">
          <w:rPr>
            <w:noProof/>
            <w:webHidden/>
          </w:rPr>
          <w:fldChar w:fldCharType="end"/>
        </w:r>
      </w:hyperlink>
    </w:p>
    <w:p w14:paraId="05B56415" w14:textId="77777777" w:rsidR="005242A3" w:rsidRDefault="000944C9">
      <w:pPr>
        <w:pStyle w:val="TOC4"/>
        <w:rPr>
          <w:rFonts w:asciiTheme="minorHAnsi" w:eastAsiaTheme="minorEastAsia" w:hAnsiTheme="minorHAnsi"/>
          <w:i w:val="0"/>
          <w:noProof/>
          <w:sz w:val="22"/>
          <w:lang w:eastAsia="lv-LV"/>
        </w:rPr>
      </w:pPr>
      <w:hyperlink w:anchor="_Toc385254835" w:history="1">
        <w:r w:rsidR="005242A3" w:rsidRPr="00075FEB">
          <w:rPr>
            <w:rStyle w:val="Hyperlink"/>
            <w:rFonts w:cs="Times New Roman"/>
            <w:noProof/>
          </w:rPr>
          <w:t>2.8.5.2.</w:t>
        </w:r>
        <w:r w:rsidR="005242A3">
          <w:rPr>
            <w:rFonts w:asciiTheme="minorHAnsi" w:eastAsiaTheme="minorEastAsia" w:hAnsiTheme="minorHAnsi"/>
            <w:i w:val="0"/>
            <w:noProof/>
            <w:sz w:val="22"/>
            <w:lang w:eastAsia="lv-LV"/>
          </w:rPr>
          <w:tab/>
        </w:r>
        <w:r w:rsidR="005242A3" w:rsidRPr="00075FEB">
          <w:rPr>
            <w:rStyle w:val="Hyperlink"/>
            <w:noProof/>
          </w:rPr>
          <w:t>Sitecore pakotņu instalēšana</w:t>
        </w:r>
        <w:r w:rsidR="005242A3">
          <w:rPr>
            <w:noProof/>
            <w:webHidden/>
          </w:rPr>
          <w:tab/>
        </w:r>
        <w:r w:rsidR="005242A3">
          <w:rPr>
            <w:noProof/>
            <w:webHidden/>
          </w:rPr>
          <w:fldChar w:fldCharType="begin"/>
        </w:r>
        <w:r w:rsidR="005242A3">
          <w:rPr>
            <w:noProof/>
            <w:webHidden/>
          </w:rPr>
          <w:instrText xml:space="preserve"> PAGEREF _Toc385254835 \h </w:instrText>
        </w:r>
        <w:r w:rsidR="005242A3">
          <w:rPr>
            <w:noProof/>
            <w:webHidden/>
          </w:rPr>
        </w:r>
        <w:r w:rsidR="005242A3">
          <w:rPr>
            <w:noProof/>
            <w:webHidden/>
          </w:rPr>
          <w:fldChar w:fldCharType="separate"/>
        </w:r>
        <w:r w:rsidR="005242A3">
          <w:rPr>
            <w:noProof/>
            <w:webHidden/>
          </w:rPr>
          <w:t>64</w:t>
        </w:r>
        <w:r w:rsidR="005242A3">
          <w:rPr>
            <w:noProof/>
            <w:webHidden/>
          </w:rPr>
          <w:fldChar w:fldCharType="end"/>
        </w:r>
      </w:hyperlink>
    </w:p>
    <w:p w14:paraId="1ACD37E6" w14:textId="77777777" w:rsidR="005242A3" w:rsidRDefault="000944C9">
      <w:pPr>
        <w:pStyle w:val="TOC4"/>
        <w:rPr>
          <w:rFonts w:asciiTheme="minorHAnsi" w:eastAsiaTheme="minorEastAsia" w:hAnsiTheme="minorHAnsi"/>
          <w:i w:val="0"/>
          <w:noProof/>
          <w:sz w:val="22"/>
          <w:lang w:eastAsia="lv-LV"/>
        </w:rPr>
      </w:pPr>
      <w:hyperlink w:anchor="_Toc385254836" w:history="1">
        <w:r w:rsidR="005242A3" w:rsidRPr="00075FEB">
          <w:rPr>
            <w:rStyle w:val="Hyperlink"/>
            <w:rFonts w:cs="Times New Roman"/>
            <w:noProof/>
          </w:rPr>
          <w:t>2.8.5.3.</w:t>
        </w:r>
        <w:r w:rsidR="005242A3">
          <w:rPr>
            <w:rFonts w:asciiTheme="minorHAnsi" w:eastAsiaTheme="minorEastAsia" w:hAnsiTheme="minorHAnsi"/>
            <w:i w:val="0"/>
            <w:noProof/>
            <w:sz w:val="22"/>
            <w:lang w:eastAsia="lv-LV"/>
          </w:rPr>
          <w:tab/>
        </w:r>
        <w:r w:rsidR="005242A3" w:rsidRPr="00075FEB">
          <w:rPr>
            <w:rStyle w:val="Hyperlink"/>
            <w:noProof/>
          </w:rPr>
          <w:t>Sitecore pakotņu dzēšana</w:t>
        </w:r>
        <w:r w:rsidR="005242A3">
          <w:rPr>
            <w:noProof/>
            <w:webHidden/>
          </w:rPr>
          <w:tab/>
        </w:r>
        <w:r w:rsidR="005242A3">
          <w:rPr>
            <w:noProof/>
            <w:webHidden/>
          </w:rPr>
          <w:fldChar w:fldCharType="begin"/>
        </w:r>
        <w:r w:rsidR="005242A3">
          <w:rPr>
            <w:noProof/>
            <w:webHidden/>
          </w:rPr>
          <w:instrText xml:space="preserve"> PAGEREF _Toc385254836 \h </w:instrText>
        </w:r>
        <w:r w:rsidR="005242A3">
          <w:rPr>
            <w:noProof/>
            <w:webHidden/>
          </w:rPr>
        </w:r>
        <w:r w:rsidR="005242A3">
          <w:rPr>
            <w:noProof/>
            <w:webHidden/>
          </w:rPr>
          <w:fldChar w:fldCharType="separate"/>
        </w:r>
        <w:r w:rsidR="005242A3">
          <w:rPr>
            <w:noProof/>
            <w:webHidden/>
          </w:rPr>
          <w:t>68</w:t>
        </w:r>
        <w:r w:rsidR="005242A3">
          <w:rPr>
            <w:noProof/>
            <w:webHidden/>
          </w:rPr>
          <w:fldChar w:fldCharType="end"/>
        </w:r>
      </w:hyperlink>
    </w:p>
    <w:p w14:paraId="4DE623DB" w14:textId="77777777" w:rsidR="005242A3" w:rsidRDefault="000944C9">
      <w:pPr>
        <w:pStyle w:val="TOC3"/>
        <w:rPr>
          <w:rFonts w:asciiTheme="minorHAnsi" w:eastAsiaTheme="minorEastAsia" w:hAnsiTheme="minorHAnsi"/>
          <w:noProof/>
          <w:lang w:eastAsia="lv-LV"/>
        </w:rPr>
      </w:pPr>
      <w:hyperlink w:anchor="_Toc385254837" w:history="1">
        <w:r w:rsidR="005242A3" w:rsidRPr="00075FEB">
          <w:rPr>
            <w:rStyle w:val="Hyperlink"/>
            <w:rFonts w:cs="Times New Roman"/>
            <w:noProof/>
          </w:rPr>
          <w:t>2.8.6.</w:t>
        </w:r>
        <w:r w:rsidR="005242A3">
          <w:rPr>
            <w:rFonts w:asciiTheme="minorHAnsi" w:eastAsiaTheme="minorEastAsia" w:hAnsiTheme="minorHAnsi"/>
            <w:noProof/>
            <w:lang w:eastAsia="lv-LV"/>
          </w:rPr>
          <w:tab/>
        </w:r>
        <w:r w:rsidR="005242A3" w:rsidRPr="00075FEB">
          <w:rPr>
            <w:rStyle w:val="Hyperlink"/>
            <w:noProof/>
          </w:rPr>
          <w:t>Darbs ar PFAS operācijām caur Sitecore Access Viewer</w:t>
        </w:r>
        <w:r w:rsidR="005242A3">
          <w:rPr>
            <w:noProof/>
            <w:webHidden/>
          </w:rPr>
          <w:tab/>
        </w:r>
        <w:r w:rsidR="005242A3">
          <w:rPr>
            <w:noProof/>
            <w:webHidden/>
          </w:rPr>
          <w:fldChar w:fldCharType="begin"/>
        </w:r>
        <w:r w:rsidR="005242A3">
          <w:rPr>
            <w:noProof/>
            <w:webHidden/>
          </w:rPr>
          <w:instrText xml:space="preserve"> PAGEREF _Toc385254837 \h </w:instrText>
        </w:r>
        <w:r w:rsidR="005242A3">
          <w:rPr>
            <w:noProof/>
            <w:webHidden/>
          </w:rPr>
        </w:r>
        <w:r w:rsidR="005242A3">
          <w:rPr>
            <w:noProof/>
            <w:webHidden/>
          </w:rPr>
          <w:fldChar w:fldCharType="separate"/>
        </w:r>
        <w:r w:rsidR="005242A3">
          <w:rPr>
            <w:noProof/>
            <w:webHidden/>
          </w:rPr>
          <w:t>69</w:t>
        </w:r>
        <w:r w:rsidR="005242A3">
          <w:rPr>
            <w:noProof/>
            <w:webHidden/>
          </w:rPr>
          <w:fldChar w:fldCharType="end"/>
        </w:r>
      </w:hyperlink>
    </w:p>
    <w:p w14:paraId="10FA7655" w14:textId="77777777" w:rsidR="005242A3" w:rsidRDefault="000944C9">
      <w:pPr>
        <w:pStyle w:val="TOC3"/>
        <w:rPr>
          <w:rFonts w:asciiTheme="minorHAnsi" w:eastAsiaTheme="minorEastAsia" w:hAnsiTheme="minorHAnsi"/>
          <w:noProof/>
          <w:lang w:eastAsia="lv-LV"/>
        </w:rPr>
      </w:pPr>
      <w:hyperlink w:anchor="_Toc385254838" w:history="1">
        <w:r w:rsidR="005242A3" w:rsidRPr="00075FEB">
          <w:rPr>
            <w:rStyle w:val="Hyperlink"/>
            <w:rFonts w:cs="Times New Roman"/>
            <w:noProof/>
          </w:rPr>
          <w:t>2.8.7.</w:t>
        </w:r>
        <w:r w:rsidR="005242A3">
          <w:rPr>
            <w:rFonts w:asciiTheme="minorHAnsi" w:eastAsiaTheme="minorEastAsia" w:hAnsiTheme="minorHAnsi"/>
            <w:noProof/>
            <w:lang w:eastAsia="lv-LV"/>
          </w:rPr>
          <w:tab/>
        </w:r>
        <w:r w:rsidR="005242A3" w:rsidRPr="00075FEB">
          <w:rPr>
            <w:rStyle w:val="Hyperlink"/>
            <w:noProof/>
          </w:rPr>
          <w:t>Darbs ar PFAS operācijām priekš jauna lietojuma</w:t>
        </w:r>
        <w:r w:rsidR="005242A3">
          <w:rPr>
            <w:noProof/>
            <w:webHidden/>
          </w:rPr>
          <w:tab/>
        </w:r>
        <w:r w:rsidR="005242A3">
          <w:rPr>
            <w:noProof/>
            <w:webHidden/>
          </w:rPr>
          <w:fldChar w:fldCharType="begin"/>
        </w:r>
        <w:r w:rsidR="005242A3">
          <w:rPr>
            <w:noProof/>
            <w:webHidden/>
          </w:rPr>
          <w:instrText xml:space="preserve"> PAGEREF _Toc385254838 \h </w:instrText>
        </w:r>
        <w:r w:rsidR="005242A3">
          <w:rPr>
            <w:noProof/>
            <w:webHidden/>
          </w:rPr>
        </w:r>
        <w:r w:rsidR="005242A3">
          <w:rPr>
            <w:noProof/>
            <w:webHidden/>
          </w:rPr>
          <w:fldChar w:fldCharType="separate"/>
        </w:r>
        <w:r w:rsidR="005242A3">
          <w:rPr>
            <w:noProof/>
            <w:webHidden/>
          </w:rPr>
          <w:t>71</w:t>
        </w:r>
        <w:r w:rsidR="005242A3">
          <w:rPr>
            <w:noProof/>
            <w:webHidden/>
          </w:rPr>
          <w:fldChar w:fldCharType="end"/>
        </w:r>
      </w:hyperlink>
    </w:p>
    <w:p w14:paraId="739A5253" w14:textId="77777777" w:rsidR="005242A3" w:rsidRDefault="000944C9">
      <w:pPr>
        <w:pStyle w:val="TOC1"/>
        <w:rPr>
          <w:rFonts w:asciiTheme="minorHAnsi" w:eastAsiaTheme="minorEastAsia" w:hAnsiTheme="minorHAnsi"/>
          <w:b w:val="0"/>
          <w:caps w:val="0"/>
          <w:noProof/>
          <w:lang w:eastAsia="lv-LV"/>
        </w:rPr>
      </w:pPr>
      <w:hyperlink w:anchor="_Toc385254839" w:history="1">
        <w:r w:rsidR="005242A3" w:rsidRPr="00075FEB">
          <w:rPr>
            <w:rStyle w:val="Hyperlink"/>
            <w:rFonts w:cs="Tahoma"/>
            <w:noProof/>
            <w:u w:color="000000"/>
          </w:rPr>
          <w:t>3.</w:t>
        </w:r>
        <w:r w:rsidR="005242A3">
          <w:rPr>
            <w:rFonts w:asciiTheme="minorHAnsi" w:eastAsiaTheme="minorEastAsia" w:hAnsiTheme="minorHAnsi"/>
            <w:b w:val="0"/>
            <w:caps w:val="0"/>
            <w:noProof/>
            <w:lang w:eastAsia="lv-LV"/>
          </w:rPr>
          <w:tab/>
        </w:r>
        <w:r w:rsidR="005242A3" w:rsidRPr="00075FEB">
          <w:rPr>
            <w:rStyle w:val="Hyperlink"/>
            <w:noProof/>
          </w:rPr>
          <w:t>VISS portāla dizaina izkārtojuma ieteikumi</w:t>
        </w:r>
        <w:r w:rsidR="005242A3">
          <w:rPr>
            <w:noProof/>
            <w:webHidden/>
          </w:rPr>
          <w:tab/>
        </w:r>
        <w:r w:rsidR="005242A3">
          <w:rPr>
            <w:noProof/>
            <w:webHidden/>
          </w:rPr>
          <w:fldChar w:fldCharType="begin"/>
        </w:r>
        <w:r w:rsidR="005242A3">
          <w:rPr>
            <w:noProof/>
            <w:webHidden/>
          </w:rPr>
          <w:instrText xml:space="preserve"> PAGEREF _Toc385254839 \h </w:instrText>
        </w:r>
        <w:r w:rsidR="005242A3">
          <w:rPr>
            <w:noProof/>
            <w:webHidden/>
          </w:rPr>
        </w:r>
        <w:r w:rsidR="005242A3">
          <w:rPr>
            <w:noProof/>
            <w:webHidden/>
          </w:rPr>
          <w:fldChar w:fldCharType="separate"/>
        </w:r>
        <w:r w:rsidR="005242A3">
          <w:rPr>
            <w:noProof/>
            <w:webHidden/>
          </w:rPr>
          <w:t>72</w:t>
        </w:r>
        <w:r w:rsidR="005242A3">
          <w:rPr>
            <w:noProof/>
            <w:webHidden/>
          </w:rPr>
          <w:fldChar w:fldCharType="end"/>
        </w:r>
      </w:hyperlink>
    </w:p>
    <w:p w14:paraId="025523E1" w14:textId="77777777" w:rsidR="005242A3" w:rsidRDefault="000944C9">
      <w:pPr>
        <w:pStyle w:val="TOC1"/>
        <w:rPr>
          <w:rFonts w:asciiTheme="minorHAnsi" w:eastAsiaTheme="minorEastAsia" w:hAnsiTheme="minorHAnsi"/>
          <w:b w:val="0"/>
          <w:caps w:val="0"/>
          <w:noProof/>
          <w:lang w:eastAsia="lv-LV"/>
        </w:rPr>
      </w:pPr>
      <w:hyperlink w:anchor="_Toc385254840" w:history="1">
        <w:r w:rsidR="005242A3" w:rsidRPr="00075FEB">
          <w:rPr>
            <w:rStyle w:val="Hyperlink"/>
            <w:rFonts w:cs="Tahoma"/>
            <w:noProof/>
            <w:u w:color="000000"/>
          </w:rPr>
          <w:t>4.</w:t>
        </w:r>
        <w:r w:rsidR="005242A3">
          <w:rPr>
            <w:rFonts w:asciiTheme="minorHAnsi" w:eastAsiaTheme="minorEastAsia" w:hAnsiTheme="minorHAnsi"/>
            <w:b w:val="0"/>
            <w:caps w:val="0"/>
            <w:noProof/>
            <w:lang w:eastAsia="lv-LV"/>
          </w:rPr>
          <w:tab/>
        </w:r>
        <w:r w:rsidR="005242A3" w:rsidRPr="00075FEB">
          <w:rPr>
            <w:rStyle w:val="Hyperlink"/>
            <w:noProof/>
          </w:rPr>
          <w:t>Nefunkcionālās prasības</w:t>
        </w:r>
        <w:r w:rsidR="005242A3">
          <w:rPr>
            <w:noProof/>
            <w:webHidden/>
          </w:rPr>
          <w:tab/>
        </w:r>
        <w:r w:rsidR="005242A3">
          <w:rPr>
            <w:noProof/>
            <w:webHidden/>
          </w:rPr>
          <w:fldChar w:fldCharType="begin"/>
        </w:r>
        <w:r w:rsidR="005242A3">
          <w:rPr>
            <w:noProof/>
            <w:webHidden/>
          </w:rPr>
          <w:instrText xml:space="preserve"> PAGEREF _Toc385254840 \h </w:instrText>
        </w:r>
        <w:r w:rsidR="005242A3">
          <w:rPr>
            <w:noProof/>
            <w:webHidden/>
          </w:rPr>
        </w:r>
        <w:r w:rsidR="005242A3">
          <w:rPr>
            <w:noProof/>
            <w:webHidden/>
          </w:rPr>
          <w:fldChar w:fldCharType="separate"/>
        </w:r>
        <w:r w:rsidR="005242A3">
          <w:rPr>
            <w:noProof/>
            <w:webHidden/>
          </w:rPr>
          <w:t>74</w:t>
        </w:r>
        <w:r w:rsidR="005242A3">
          <w:rPr>
            <w:noProof/>
            <w:webHidden/>
          </w:rPr>
          <w:fldChar w:fldCharType="end"/>
        </w:r>
      </w:hyperlink>
    </w:p>
    <w:p w14:paraId="174E2D9B" w14:textId="77777777" w:rsidR="005242A3" w:rsidRDefault="000944C9">
      <w:pPr>
        <w:pStyle w:val="TOC2"/>
        <w:rPr>
          <w:rFonts w:asciiTheme="minorHAnsi" w:eastAsiaTheme="minorEastAsia" w:hAnsiTheme="minorHAnsi"/>
          <w:b w:val="0"/>
          <w:noProof/>
          <w:lang w:eastAsia="lv-LV"/>
        </w:rPr>
      </w:pPr>
      <w:hyperlink w:anchor="_Toc385254841" w:history="1">
        <w:r w:rsidR="005242A3" w:rsidRPr="00075FEB">
          <w:rPr>
            <w:rStyle w:val="Hyperlink"/>
            <w:rFonts w:cs="Times New Roman"/>
            <w:noProof/>
          </w:rPr>
          <w:t>4.1.</w:t>
        </w:r>
        <w:r w:rsidR="005242A3">
          <w:rPr>
            <w:rFonts w:asciiTheme="minorHAnsi" w:eastAsiaTheme="minorEastAsia" w:hAnsiTheme="minorHAnsi"/>
            <w:b w:val="0"/>
            <w:noProof/>
            <w:lang w:eastAsia="lv-LV"/>
          </w:rPr>
          <w:tab/>
        </w:r>
        <w:r w:rsidR="005242A3" w:rsidRPr="00075FEB">
          <w:rPr>
            <w:rStyle w:val="Hyperlink"/>
            <w:noProof/>
          </w:rPr>
          <w:t>Lietotāja saskarne</w:t>
        </w:r>
        <w:r w:rsidR="005242A3">
          <w:rPr>
            <w:noProof/>
            <w:webHidden/>
          </w:rPr>
          <w:tab/>
        </w:r>
        <w:r w:rsidR="005242A3">
          <w:rPr>
            <w:noProof/>
            <w:webHidden/>
          </w:rPr>
          <w:fldChar w:fldCharType="begin"/>
        </w:r>
        <w:r w:rsidR="005242A3">
          <w:rPr>
            <w:noProof/>
            <w:webHidden/>
          </w:rPr>
          <w:instrText xml:space="preserve"> PAGEREF _Toc385254841 \h </w:instrText>
        </w:r>
        <w:r w:rsidR="005242A3">
          <w:rPr>
            <w:noProof/>
            <w:webHidden/>
          </w:rPr>
        </w:r>
        <w:r w:rsidR="005242A3">
          <w:rPr>
            <w:noProof/>
            <w:webHidden/>
          </w:rPr>
          <w:fldChar w:fldCharType="separate"/>
        </w:r>
        <w:r w:rsidR="005242A3">
          <w:rPr>
            <w:noProof/>
            <w:webHidden/>
          </w:rPr>
          <w:t>74</w:t>
        </w:r>
        <w:r w:rsidR="005242A3">
          <w:rPr>
            <w:noProof/>
            <w:webHidden/>
          </w:rPr>
          <w:fldChar w:fldCharType="end"/>
        </w:r>
      </w:hyperlink>
    </w:p>
    <w:p w14:paraId="2D385600" w14:textId="77777777" w:rsidR="005242A3" w:rsidRDefault="000944C9">
      <w:pPr>
        <w:pStyle w:val="TOC3"/>
        <w:rPr>
          <w:rFonts w:asciiTheme="minorHAnsi" w:eastAsiaTheme="minorEastAsia" w:hAnsiTheme="minorHAnsi"/>
          <w:noProof/>
          <w:lang w:eastAsia="lv-LV"/>
        </w:rPr>
      </w:pPr>
      <w:hyperlink w:anchor="_Toc385254842" w:history="1">
        <w:r w:rsidR="005242A3" w:rsidRPr="00075FEB">
          <w:rPr>
            <w:rStyle w:val="Hyperlink"/>
            <w:rFonts w:cs="Times New Roman"/>
            <w:noProof/>
          </w:rPr>
          <w:t>4.1.1.</w:t>
        </w:r>
        <w:r w:rsidR="005242A3">
          <w:rPr>
            <w:rFonts w:asciiTheme="minorHAnsi" w:eastAsiaTheme="minorEastAsia" w:hAnsiTheme="minorHAnsi"/>
            <w:noProof/>
            <w:lang w:eastAsia="lv-LV"/>
          </w:rPr>
          <w:tab/>
        </w:r>
        <w:r w:rsidR="005242A3" w:rsidRPr="00075FEB">
          <w:rPr>
            <w:rStyle w:val="Hyperlink"/>
            <w:noProof/>
          </w:rPr>
          <w:t>Kļūdu paziņojumi</w:t>
        </w:r>
        <w:r w:rsidR="005242A3">
          <w:rPr>
            <w:noProof/>
            <w:webHidden/>
          </w:rPr>
          <w:tab/>
        </w:r>
        <w:r w:rsidR="005242A3">
          <w:rPr>
            <w:noProof/>
            <w:webHidden/>
          </w:rPr>
          <w:fldChar w:fldCharType="begin"/>
        </w:r>
        <w:r w:rsidR="005242A3">
          <w:rPr>
            <w:noProof/>
            <w:webHidden/>
          </w:rPr>
          <w:instrText xml:space="preserve"> PAGEREF _Toc385254842 \h </w:instrText>
        </w:r>
        <w:r w:rsidR="005242A3">
          <w:rPr>
            <w:noProof/>
            <w:webHidden/>
          </w:rPr>
        </w:r>
        <w:r w:rsidR="005242A3">
          <w:rPr>
            <w:noProof/>
            <w:webHidden/>
          </w:rPr>
          <w:fldChar w:fldCharType="separate"/>
        </w:r>
        <w:r w:rsidR="005242A3">
          <w:rPr>
            <w:noProof/>
            <w:webHidden/>
          </w:rPr>
          <w:t>74</w:t>
        </w:r>
        <w:r w:rsidR="005242A3">
          <w:rPr>
            <w:noProof/>
            <w:webHidden/>
          </w:rPr>
          <w:fldChar w:fldCharType="end"/>
        </w:r>
      </w:hyperlink>
    </w:p>
    <w:p w14:paraId="6547FB70" w14:textId="77777777" w:rsidR="005242A3" w:rsidRDefault="000944C9">
      <w:pPr>
        <w:pStyle w:val="TOC2"/>
        <w:rPr>
          <w:rFonts w:asciiTheme="minorHAnsi" w:eastAsiaTheme="minorEastAsia" w:hAnsiTheme="minorHAnsi"/>
          <w:b w:val="0"/>
          <w:noProof/>
          <w:lang w:eastAsia="lv-LV"/>
        </w:rPr>
      </w:pPr>
      <w:hyperlink w:anchor="_Toc385254843" w:history="1">
        <w:r w:rsidR="005242A3" w:rsidRPr="00075FEB">
          <w:rPr>
            <w:rStyle w:val="Hyperlink"/>
            <w:rFonts w:cs="Times New Roman"/>
            <w:noProof/>
          </w:rPr>
          <w:t>4.2.</w:t>
        </w:r>
        <w:r w:rsidR="005242A3">
          <w:rPr>
            <w:rFonts w:asciiTheme="minorHAnsi" w:eastAsiaTheme="minorEastAsia" w:hAnsiTheme="minorHAnsi"/>
            <w:b w:val="0"/>
            <w:noProof/>
            <w:lang w:eastAsia="lv-LV"/>
          </w:rPr>
          <w:tab/>
        </w:r>
        <w:r w:rsidR="005242A3" w:rsidRPr="00075FEB">
          <w:rPr>
            <w:rStyle w:val="Hyperlink"/>
            <w:noProof/>
          </w:rPr>
          <w:t>Ierobežojumi</w:t>
        </w:r>
        <w:r w:rsidR="005242A3">
          <w:rPr>
            <w:noProof/>
            <w:webHidden/>
          </w:rPr>
          <w:tab/>
        </w:r>
        <w:r w:rsidR="005242A3">
          <w:rPr>
            <w:noProof/>
            <w:webHidden/>
          </w:rPr>
          <w:fldChar w:fldCharType="begin"/>
        </w:r>
        <w:r w:rsidR="005242A3">
          <w:rPr>
            <w:noProof/>
            <w:webHidden/>
          </w:rPr>
          <w:instrText xml:space="preserve"> PAGEREF _Toc385254843 \h </w:instrText>
        </w:r>
        <w:r w:rsidR="005242A3">
          <w:rPr>
            <w:noProof/>
            <w:webHidden/>
          </w:rPr>
        </w:r>
        <w:r w:rsidR="005242A3">
          <w:rPr>
            <w:noProof/>
            <w:webHidden/>
          </w:rPr>
          <w:fldChar w:fldCharType="separate"/>
        </w:r>
        <w:r w:rsidR="005242A3">
          <w:rPr>
            <w:noProof/>
            <w:webHidden/>
          </w:rPr>
          <w:t>74</w:t>
        </w:r>
        <w:r w:rsidR="005242A3">
          <w:rPr>
            <w:noProof/>
            <w:webHidden/>
          </w:rPr>
          <w:fldChar w:fldCharType="end"/>
        </w:r>
      </w:hyperlink>
    </w:p>
    <w:p w14:paraId="1585F5CB" w14:textId="77777777" w:rsidR="005242A3" w:rsidRDefault="000944C9">
      <w:pPr>
        <w:pStyle w:val="TOC3"/>
        <w:rPr>
          <w:rFonts w:asciiTheme="minorHAnsi" w:eastAsiaTheme="minorEastAsia" w:hAnsiTheme="minorHAnsi"/>
          <w:noProof/>
          <w:lang w:eastAsia="lv-LV"/>
        </w:rPr>
      </w:pPr>
      <w:hyperlink w:anchor="_Toc385254844" w:history="1">
        <w:r w:rsidR="005242A3" w:rsidRPr="00075FEB">
          <w:rPr>
            <w:rStyle w:val="Hyperlink"/>
            <w:rFonts w:cs="Times New Roman"/>
            <w:noProof/>
          </w:rPr>
          <w:t>4.2.1.</w:t>
        </w:r>
        <w:r w:rsidR="005242A3">
          <w:rPr>
            <w:rFonts w:asciiTheme="minorHAnsi" w:eastAsiaTheme="minorEastAsia" w:hAnsiTheme="minorHAnsi"/>
            <w:noProof/>
            <w:lang w:eastAsia="lv-LV"/>
          </w:rPr>
          <w:tab/>
        </w:r>
        <w:r w:rsidR="005242A3" w:rsidRPr="00075FEB">
          <w:rPr>
            <w:rStyle w:val="Hyperlink"/>
            <w:noProof/>
          </w:rPr>
          <w:t>Klasificēta informācija</w:t>
        </w:r>
        <w:r w:rsidR="005242A3">
          <w:rPr>
            <w:noProof/>
            <w:webHidden/>
          </w:rPr>
          <w:tab/>
        </w:r>
        <w:r w:rsidR="005242A3">
          <w:rPr>
            <w:noProof/>
            <w:webHidden/>
          </w:rPr>
          <w:fldChar w:fldCharType="begin"/>
        </w:r>
        <w:r w:rsidR="005242A3">
          <w:rPr>
            <w:noProof/>
            <w:webHidden/>
          </w:rPr>
          <w:instrText xml:space="preserve"> PAGEREF _Toc385254844 \h </w:instrText>
        </w:r>
        <w:r w:rsidR="005242A3">
          <w:rPr>
            <w:noProof/>
            <w:webHidden/>
          </w:rPr>
        </w:r>
        <w:r w:rsidR="005242A3">
          <w:rPr>
            <w:noProof/>
            <w:webHidden/>
          </w:rPr>
          <w:fldChar w:fldCharType="separate"/>
        </w:r>
        <w:r w:rsidR="005242A3">
          <w:rPr>
            <w:noProof/>
            <w:webHidden/>
          </w:rPr>
          <w:t>74</w:t>
        </w:r>
        <w:r w:rsidR="005242A3">
          <w:rPr>
            <w:noProof/>
            <w:webHidden/>
          </w:rPr>
          <w:fldChar w:fldCharType="end"/>
        </w:r>
      </w:hyperlink>
    </w:p>
    <w:p w14:paraId="4F333B1F" w14:textId="77777777" w:rsidR="005242A3" w:rsidRDefault="000944C9">
      <w:pPr>
        <w:pStyle w:val="TOC3"/>
        <w:rPr>
          <w:rFonts w:asciiTheme="minorHAnsi" w:eastAsiaTheme="minorEastAsia" w:hAnsiTheme="minorHAnsi"/>
          <w:noProof/>
          <w:lang w:eastAsia="lv-LV"/>
        </w:rPr>
      </w:pPr>
      <w:hyperlink w:anchor="_Toc385254845" w:history="1">
        <w:r w:rsidR="005242A3" w:rsidRPr="00075FEB">
          <w:rPr>
            <w:rStyle w:val="Hyperlink"/>
            <w:rFonts w:cs="Times New Roman"/>
            <w:noProof/>
          </w:rPr>
          <w:t>4.2.2.</w:t>
        </w:r>
        <w:r w:rsidR="005242A3">
          <w:rPr>
            <w:rFonts w:asciiTheme="minorHAnsi" w:eastAsiaTheme="minorEastAsia" w:hAnsiTheme="minorHAnsi"/>
            <w:noProof/>
            <w:lang w:eastAsia="lv-LV"/>
          </w:rPr>
          <w:tab/>
        </w:r>
        <w:r w:rsidR="005242A3" w:rsidRPr="00075FEB">
          <w:rPr>
            <w:rStyle w:val="Hyperlink"/>
            <w:noProof/>
          </w:rPr>
          <w:t>Lietotāja informācija</w:t>
        </w:r>
        <w:r w:rsidR="005242A3">
          <w:rPr>
            <w:noProof/>
            <w:webHidden/>
          </w:rPr>
          <w:tab/>
        </w:r>
        <w:r w:rsidR="005242A3">
          <w:rPr>
            <w:noProof/>
            <w:webHidden/>
          </w:rPr>
          <w:fldChar w:fldCharType="begin"/>
        </w:r>
        <w:r w:rsidR="005242A3">
          <w:rPr>
            <w:noProof/>
            <w:webHidden/>
          </w:rPr>
          <w:instrText xml:space="preserve"> PAGEREF _Toc385254845 \h </w:instrText>
        </w:r>
        <w:r w:rsidR="005242A3">
          <w:rPr>
            <w:noProof/>
            <w:webHidden/>
          </w:rPr>
        </w:r>
        <w:r w:rsidR="005242A3">
          <w:rPr>
            <w:noProof/>
            <w:webHidden/>
          </w:rPr>
          <w:fldChar w:fldCharType="separate"/>
        </w:r>
        <w:r w:rsidR="005242A3">
          <w:rPr>
            <w:noProof/>
            <w:webHidden/>
          </w:rPr>
          <w:t>74</w:t>
        </w:r>
        <w:r w:rsidR="005242A3">
          <w:rPr>
            <w:noProof/>
            <w:webHidden/>
          </w:rPr>
          <w:fldChar w:fldCharType="end"/>
        </w:r>
      </w:hyperlink>
    </w:p>
    <w:p w14:paraId="7B6FEDF3" w14:textId="77777777" w:rsidR="005242A3" w:rsidRDefault="000944C9">
      <w:pPr>
        <w:pStyle w:val="TOC3"/>
        <w:rPr>
          <w:rFonts w:asciiTheme="minorHAnsi" w:eastAsiaTheme="minorEastAsia" w:hAnsiTheme="minorHAnsi"/>
          <w:noProof/>
          <w:lang w:eastAsia="lv-LV"/>
        </w:rPr>
      </w:pPr>
      <w:hyperlink w:anchor="_Toc385254846" w:history="1">
        <w:r w:rsidR="005242A3" w:rsidRPr="00075FEB">
          <w:rPr>
            <w:rStyle w:val="Hyperlink"/>
            <w:rFonts w:cs="Times New Roman"/>
            <w:noProof/>
          </w:rPr>
          <w:t>4.2.3.</w:t>
        </w:r>
        <w:r w:rsidR="005242A3">
          <w:rPr>
            <w:rFonts w:asciiTheme="minorHAnsi" w:eastAsiaTheme="minorEastAsia" w:hAnsiTheme="minorHAnsi"/>
            <w:noProof/>
            <w:lang w:eastAsia="lv-LV"/>
          </w:rPr>
          <w:tab/>
        </w:r>
        <w:r w:rsidR="005242A3" w:rsidRPr="00075FEB">
          <w:rPr>
            <w:rStyle w:val="Hyperlink"/>
            <w:noProof/>
          </w:rPr>
          <w:t>Sesijas aizsardzība</w:t>
        </w:r>
        <w:r w:rsidR="005242A3">
          <w:rPr>
            <w:noProof/>
            <w:webHidden/>
          </w:rPr>
          <w:tab/>
        </w:r>
        <w:r w:rsidR="005242A3">
          <w:rPr>
            <w:noProof/>
            <w:webHidden/>
          </w:rPr>
          <w:fldChar w:fldCharType="begin"/>
        </w:r>
        <w:r w:rsidR="005242A3">
          <w:rPr>
            <w:noProof/>
            <w:webHidden/>
          </w:rPr>
          <w:instrText xml:space="preserve"> PAGEREF _Toc385254846 \h </w:instrText>
        </w:r>
        <w:r w:rsidR="005242A3">
          <w:rPr>
            <w:noProof/>
            <w:webHidden/>
          </w:rPr>
        </w:r>
        <w:r w:rsidR="005242A3">
          <w:rPr>
            <w:noProof/>
            <w:webHidden/>
          </w:rPr>
          <w:fldChar w:fldCharType="separate"/>
        </w:r>
        <w:r w:rsidR="005242A3">
          <w:rPr>
            <w:noProof/>
            <w:webHidden/>
          </w:rPr>
          <w:t>74</w:t>
        </w:r>
        <w:r w:rsidR="005242A3">
          <w:rPr>
            <w:noProof/>
            <w:webHidden/>
          </w:rPr>
          <w:fldChar w:fldCharType="end"/>
        </w:r>
      </w:hyperlink>
    </w:p>
    <w:p w14:paraId="34AAD639" w14:textId="77777777" w:rsidR="00767C79" w:rsidRPr="006447FA" w:rsidRDefault="00767C79" w:rsidP="00767C79">
      <w:pPr>
        <w:pStyle w:val="Saturs"/>
        <w:rPr>
          <w:rStyle w:val="Strong"/>
          <w:bCs w:val="0"/>
        </w:rPr>
      </w:pPr>
      <w:r w:rsidRPr="006447FA">
        <w:rPr>
          <w:rFonts w:ascii="Arial Bold" w:hAnsi="Arial Bold"/>
          <w:b w:val="0"/>
          <w:caps/>
          <w:sz w:val="22"/>
        </w:rPr>
        <w:fldChar w:fldCharType="end"/>
      </w:r>
    </w:p>
    <w:p w14:paraId="34AAD63A" w14:textId="77777777" w:rsidR="00CE4B39" w:rsidRPr="006447FA" w:rsidRDefault="00CE4B39" w:rsidP="00767C79">
      <w:pPr>
        <w:pStyle w:val="Heading1"/>
        <w:numPr>
          <w:ilvl w:val="0"/>
          <w:numId w:val="0"/>
        </w:numPr>
      </w:pPr>
      <w:bookmarkStart w:id="1" w:name="_Toc314046432"/>
      <w:bookmarkStart w:id="2" w:name="_Toc314232664"/>
      <w:bookmarkStart w:id="3" w:name="_Toc385254751"/>
      <w:r w:rsidRPr="006447FA">
        <w:lastRenderedPageBreak/>
        <w:t>Attēlu saraksts</w:t>
      </w:r>
      <w:bookmarkEnd w:id="1"/>
      <w:bookmarkEnd w:id="2"/>
      <w:bookmarkEnd w:id="3"/>
    </w:p>
    <w:p w14:paraId="38E6399C" w14:textId="77777777" w:rsidR="005242A3" w:rsidRDefault="00CE4B39">
      <w:pPr>
        <w:pStyle w:val="TableofFigures"/>
        <w:rPr>
          <w:rFonts w:asciiTheme="minorHAnsi" w:eastAsiaTheme="minorEastAsia" w:hAnsiTheme="minorHAnsi"/>
          <w:noProof/>
          <w:lang w:eastAsia="lv-LV"/>
        </w:rPr>
      </w:pPr>
      <w:r w:rsidRPr="006447FA">
        <w:rPr>
          <w:b/>
        </w:rPr>
        <w:fldChar w:fldCharType="begin"/>
      </w:r>
      <w:r w:rsidRPr="006447FA">
        <w:rPr>
          <w:b/>
        </w:rPr>
        <w:instrText xml:space="preserve"> TOC \h \z \c "Attēls" </w:instrText>
      </w:r>
      <w:r w:rsidRPr="006447FA">
        <w:rPr>
          <w:b/>
        </w:rPr>
        <w:fldChar w:fldCharType="separate"/>
      </w:r>
      <w:hyperlink w:anchor="_Toc385254847" w:history="1">
        <w:r w:rsidR="005242A3" w:rsidRPr="00362280">
          <w:rPr>
            <w:rStyle w:val="Hyperlink"/>
            <w:noProof/>
          </w:rPr>
          <w:t>1.attēls. Izkārtojuma „Viss” loģiskā struktūra</w:t>
        </w:r>
        <w:r w:rsidR="005242A3">
          <w:rPr>
            <w:noProof/>
            <w:webHidden/>
          </w:rPr>
          <w:tab/>
        </w:r>
        <w:r w:rsidR="005242A3">
          <w:rPr>
            <w:noProof/>
            <w:webHidden/>
          </w:rPr>
          <w:fldChar w:fldCharType="begin"/>
        </w:r>
        <w:r w:rsidR="005242A3">
          <w:rPr>
            <w:noProof/>
            <w:webHidden/>
          </w:rPr>
          <w:instrText xml:space="preserve"> PAGEREF _Toc385254847 \h </w:instrText>
        </w:r>
        <w:r w:rsidR="005242A3">
          <w:rPr>
            <w:noProof/>
            <w:webHidden/>
          </w:rPr>
        </w:r>
        <w:r w:rsidR="005242A3">
          <w:rPr>
            <w:noProof/>
            <w:webHidden/>
          </w:rPr>
          <w:fldChar w:fldCharType="separate"/>
        </w:r>
        <w:r w:rsidR="005242A3">
          <w:rPr>
            <w:noProof/>
            <w:webHidden/>
          </w:rPr>
          <w:t>12</w:t>
        </w:r>
        <w:r w:rsidR="005242A3">
          <w:rPr>
            <w:noProof/>
            <w:webHidden/>
          </w:rPr>
          <w:fldChar w:fldCharType="end"/>
        </w:r>
      </w:hyperlink>
    </w:p>
    <w:p w14:paraId="733CD655" w14:textId="77777777" w:rsidR="005242A3" w:rsidRDefault="000944C9">
      <w:pPr>
        <w:pStyle w:val="TableofFigures"/>
        <w:rPr>
          <w:rFonts w:asciiTheme="minorHAnsi" w:eastAsiaTheme="minorEastAsia" w:hAnsiTheme="minorHAnsi"/>
          <w:noProof/>
          <w:lang w:eastAsia="lv-LV"/>
        </w:rPr>
      </w:pPr>
      <w:hyperlink w:anchor="_Toc385254848" w:history="1">
        <w:r w:rsidR="005242A3" w:rsidRPr="00362280">
          <w:rPr>
            <w:rStyle w:val="Hyperlink"/>
            <w:noProof/>
          </w:rPr>
          <w:t>2.attēls. Apakšizkārtojuma „OneColumnContent” loģiskā struktūra</w:t>
        </w:r>
        <w:r w:rsidR="005242A3">
          <w:rPr>
            <w:noProof/>
            <w:webHidden/>
          </w:rPr>
          <w:tab/>
        </w:r>
        <w:r w:rsidR="005242A3">
          <w:rPr>
            <w:noProof/>
            <w:webHidden/>
          </w:rPr>
          <w:fldChar w:fldCharType="begin"/>
        </w:r>
        <w:r w:rsidR="005242A3">
          <w:rPr>
            <w:noProof/>
            <w:webHidden/>
          </w:rPr>
          <w:instrText xml:space="preserve"> PAGEREF _Toc385254848 \h </w:instrText>
        </w:r>
        <w:r w:rsidR="005242A3">
          <w:rPr>
            <w:noProof/>
            <w:webHidden/>
          </w:rPr>
        </w:r>
        <w:r w:rsidR="005242A3">
          <w:rPr>
            <w:noProof/>
            <w:webHidden/>
          </w:rPr>
          <w:fldChar w:fldCharType="separate"/>
        </w:r>
        <w:r w:rsidR="005242A3">
          <w:rPr>
            <w:noProof/>
            <w:webHidden/>
          </w:rPr>
          <w:t>12</w:t>
        </w:r>
        <w:r w:rsidR="005242A3">
          <w:rPr>
            <w:noProof/>
            <w:webHidden/>
          </w:rPr>
          <w:fldChar w:fldCharType="end"/>
        </w:r>
      </w:hyperlink>
    </w:p>
    <w:p w14:paraId="7FF771B6" w14:textId="77777777" w:rsidR="005242A3" w:rsidRDefault="000944C9">
      <w:pPr>
        <w:pStyle w:val="TableofFigures"/>
        <w:rPr>
          <w:rFonts w:asciiTheme="minorHAnsi" w:eastAsiaTheme="minorEastAsia" w:hAnsiTheme="minorHAnsi"/>
          <w:noProof/>
          <w:lang w:eastAsia="lv-LV"/>
        </w:rPr>
      </w:pPr>
      <w:hyperlink w:anchor="_Toc385254849" w:history="1">
        <w:r w:rsidR="005242A3" w:rsidRPr="00362280">
          <w:rPr>
            <w:rStyle w:val="Hyperlink"/>
            <w:noProof/>
          </w:rPr>
          <w:t>3.attēls. Apakšizkārtojuma „TwoColumnContentWithLeftMenu” loģiskā struktūra</w:t>
        </w:r>
        <w:r w:rsidR="005242A3">
          <w:rPr>
            <w:noProof/>
            <w:webHidden/>
          </w:rPr>
          <w:tab/>
        </w:r>
        <w:r w:rsidR="005242A3">
          <w:rPr>
            <w:noProof/>
            <w:webHidden/>
          </w:rPr>
          <w:fldChar w:fldCharType="begin"/>
        </w:r>
        <w:r w:rsidR="005242A3">
          <w:rPr>
            <w:noProof/>
            <w:webHidden/>
          </w:rPr>
          <w:instrText xml:space="preserve"> PAGEREF _Toc385254849 \h </w:instrText>
        </w:r>
        <w:r w:rsidR="005242A3">
          <w:rPr>
            <w:noProof/>
            <w:webHidden/>
          </w:rPr>
        </w:r>
        <w:r w:rsidR="005242A3">
          <w:rPr>
            <w:noProof/>
            <w:webHidden/>
          </w:rPr>
          <w:fldChar w:fldCharType="separate"/>
        </w:r>
        <w:r w:rsidR="005242A3">
          <w:rPr>
            <w:noProof/>
            <w:webHidden/>
          </w:rPr>
          <w:t>13</w:t>
        </w:r>
        <w:r w:rsidR="005242A3">
          <w:rPr>
            <w:noProof/>
            <w:webHidden/>
          </w:rPr>
          <w:fldChar w:fldCharType="end"/>
        </w:r>
      </w:hyperlink>
    </w:p>
    <w:p w14:paraId="52D2569E" w14:textId="77777777" w:rsidR="005242A3" w:rsidRDefault="000944C9">
      <w:pPr>
        <w:pStyle w:val="TableofFigures"/>
        <w:rPr>
          <w:rFonts w:asciiTheme="minorHAnsi" w:eastAsiaTheme="minorEastAsia" w:hAnsiTheme="minorHAnsi"/>
          <w:noProof/>
          <w:lang w:eastAsia="lv-LV"/>
        </w:rPr>
      </w:pPr>
      <w:hyperlink w:anchor="_Toc385254850" w:history="1">
        <w:r w:rsidR="005242A3" w:rsidRPr="00362280">
          <w:rPr>
            <w:rStyle w:val="Hyperlink"/>
            <w:noProof/>
          </w:rPr>
          <w:t>4.attēls. Izkārtojuma „ThreeColumnContent” loģiskā struktūra</w:t>
        </w:r>
        <w:r w:rsidR="005242A3">
          <w:rPr>
            <w:noProof/>
            <w:webHidden/>
          </w:rPr>
          <w:tab/>
        </w:r>
        <w:r w:rsidR="005242A3">
          <w:rPr>
            <w:noProof/>
            <w:webHidden/>
          </w:rPr>
          <w:fldChar w:fldCharType="begin"/>
        </w:r>
        <w:r w:rsidR="005242A3">
          <w:rPr>
            <w:noProof/>
            <w:webHidden/>
          </w:rPr>
          <w:instrText xml:space="preserve"> PAGEREF _Toc385254850 \h </w:instrText>
        </w:r>
        <w:r w:rsidR="005242A3">
          <w:rPr>
            <w:noProof/>
            <w:webHidden/>
          </w:rPr>
        </w:r>
        <w:r w:rsidR="005242A3">
          <w:rPr>
            <w:noProof/>
            <w:webHidden/>
          </w:rPr>
          <w:fldChar w:fldCharType="separate"/>
        </w:r>
        <w:r w:rsidR="005242A3">
          <w:rPr>
            <w:noProof/>
            <w:webHidden/>
          </w:rPr>
          <w:t>13</w:t>
        </w:r>
        <w:r w:rsidR="005242A3">
          <w:rPr>
            <w:noProof/>
            <w:webHidden/>
          </w:rPr>
          <w:fldChar w:fldCharType="end"/>
        </w:r>
      </w:hyperlink>
    </w:p>
    <w:p w14:paraId="6A51BCD8" w14:textId="77777777" w:rsidR="005242A3" w:rsidRDefault="000944C9">
      <w:pPr>
        <w:pStyle w:val="TableofFigures"/>
        <w:rPr>
          <w:rFonts w:asciiTheme="minorHAnsi" w:eastAsiaTheme="minorEastAsia" w:hAnsiTheme="minorHAnsi"/>
          <w:noProof/>
          <w:lang w:eastAsia="lv-LV"/>
        </w:rPr>
      </w:pPr>
      <w:hyperlink w:anchor="_Toc385254851" w:history="1">
        <w:r w:rsidR="005242A3" w:rsidRPr="00362280">
          <w:rPr>
            <w:rStyle w:val="Hyperlink"/>
            <w:noProof/>
          </w:rPr>
          <w:t>5.attēls. Izkārtojuma „ThreeColumnContentWithCentralSubDivision” loģiskā struktūra</w:t>
        </w:r>
        <w:r w:rsidR="005242A3">
          <w:rPr>
            <w:noProof/>
            <w:webHidden/>
          </w:rPr>
          <w:tab/>
        </w:r>
        <w:r w:rsidR="005242A3">
          <w:rPr>
            <w:noProof/>
            <w:webHidden/>
          </w:rPr>
          <w:fldChar w:fldCharType="begin"/>
        </w:r>
        <w:r w:rsidR="005242A3">
          <w:rPr>
            <w:noProof/>
            <w:webHidden/>
          </w:rPr>
          <w:instrText xml:space="preserve"> PAGEREF _Toc385254851 \h </w:instrText>
        </w:r>
        <w:r w:rsidR="005242A3">
          <w:rPr>
            <w:noProof/>
            <w:webHidden/>
          </w:rPr>
        </w:r>
        <w:r w:rsidR="005242A3">
          <w:rPr>
            <w:noProof/>
            <w:webHidden/>
          </w:rPr>
          <w:fldChar w:fldCharType="separate"/>
        </w:r>
        <w:r w:rsidR="005242A3">
          <w:rPr>
            <w:noProof/>
            <w:webHidden/>
          </w:rPr>
          <w:t>14</w:t>
        </w:r>
        <w:r w:rsidR="005242A3">
          <w:rPr>
            <w:noProof/>
            <w:webHidden/>
          </w:rPr>
          <w:fldChar w:fldCharType="end"/>
        </w:r>
      </w:hyperlink>
    </w:p>
    <w:p w14:paraId="5CC69551" w14:textId="77777777" w:rsidR="005242A3" w:rsidRDefault="000944C9">
      <w:pPr>
        <w:pStyle w:val="TableofFigures"/>
        <w:rPr>
          <w:rFonts w:asciiTheme="minorHAnsi" w:eastAsiaTheme="minorEastAsia" w:hAnsiTheme="minorHAnsi"/>
          <w:noProof/>
          <w:lang w:eastAsia="lv-LV"/>
        </w:rPr>
      </w:pPr>
      <w:hyperlink w:anchor="_Toc385254852" w:history="1">
        <w:r w:rsidR="005242A3" w:rsidRPr="00362280">
          <w:rPr>
            <w:rStyle w:val="Hyperlink"/>
            <w:noProof/>
          </w:rPr>
          <w:t>6.attēls. VISS karkasa šabloni Sitecore CMS vidē</w:t>
        </w:r>
        <w:r w:rsidR="005242A3">
          <w:rPr>
            <w:noProof/>
            <w:webHidden/>
          </w:rPr>
          <w:tab/>
        </w:r>
        <w:r w:rsidR="005242A3">
          <w:rPr>
            <w:noProof/>
            <w:webHidden/>
          </w:rPr>
          <w:fldChar w:fldCharType="begin"/>
        </w:r>
        <w:r w:rsidR="005242A3">
          <w:rPr>
            <w:noProof/>
            <w:webHidden/>
          </w:rPr>
          <w:instrText xml:space="preserve"> PAGEREF _Toc385254852 \h </w:instrText>
        </w:r>
        <w:r w:rsidR="005242A3">
          <w:rPr>
            <w:noProof/>
            <w:webHidden/>
          </w:rPr>
        </w:r>
        <w:r w:rsidR="005242A3">
          <w:rPr>
            <w:noProof/>
            <w:webHidden/>
          </w:rPr>
          <w:fldChar w:fldCharType="separate"/>
        </w:r>
        <w:r w:rsidR="005242A3">
          <w:rPr>
            <w:noProof/>
            <w:webHidden/>
          </w:rPr>
          <w:t>15</w:t>
        </w:r>
        <w:r w:rsidR="005242A3">
          <w:rPr>
            <w:noProof/>
            <w:webHidden/>
          </w:rPr>
          <w:fldChar w:fldCharType="end"/>
        </w:r>
      </w:hyperlink>
    </w:p>
    <w:p w14:paraId="495B1F04" w14:textId="77777777" w:rsidR="005242A3" w:rsidRDefault="000944C9">
      <w:pPr>
        <w:pStyle w:val="TableofFigures"/>
        <w:rPr>
          <w:rFonts w:asciiTheme="minorHAnsi" w:eastAsiaTheme="minorEastAsia" w:hAnsiTheme="minorHAnsi"/>
          <w:noProof/>
          <w:lang w:eastAsia="lv-LV"/>
        </w:rPr>
      </w:pPr>
      <w:hyperlink w:anchor="_Toc385254853" w:history="1">
        <w:r w:rsidR="005242A3" w:rsidRPr="00362280">
          <w:rPr>
            <w:rStyle w:val="Hyperlink"/>
            <w:noProof/>
          </w:rPr>
          <w:t>7.attēls. VISS karkasa izvades elementi Sitecore CMS vidē</w:t>
        </w:r>
        <w:r w:rsidR="005242A3">
          <w:rPr>
            <w:noProof/>
            <w:webHidden/>
          </w:rPr>
          <w:tab/>
        </w:r>
        <w:r w:rsidR="005242A3">
          <w:rPr>
            <w:noProof/>
            <w:webHidden/>
          </w:rPr>
          <w:fldChar w:fldCharType="begin"/>
        </w:r>
        <w:r w:rsidR="005242A3">
          <w:rPr>
            <w:noProof/>
            <w:webHidden/>
          </w:rPr>
          <w:instrText xml:space="preserve"> PAGEREF _Toc385254853 \h </w:instrText>
        </w:r>
        <w:r w:rsidR="005242A3">
          <w:rPr>
            <w:noProof/>
            <w:webHidden/>
          </w:rPr>
        </w:r>
        <w:r w:rsidR="005242A3">
          <w:rPr>
            <w:noProof/>
            <w:webHidden/>
          </w:rPr>
          <w:fldChar w:fldCharType="separate"/>
        </w:r>
        <w:r w:rsidR="005242A3">
          <w:rPr>
            <w:noProof/>
            <w:webHidden/>
          </w:rPr>
          <w:t>23</w:t>
        </w:r>
        <w:r w:rsidR="005242A3">
          <w:rPr>
            <w:noProof/>
            <w:webHidden/>
          </w:rPr>
          <w:fldChar w:fldCharType="end"/>
        </w:r>
      </w:hyperlink>
    </w:p>
    <w:p w14:paraId="47C1A715" w14:textId="77777777" w:rsidR="005242A3" w:rsidRDefault="000944C9">
      <w:pPr>
        <w:pStyle w:val="TableofFigures"/>
        <w:rPr>
          <w:rFonts w:asciiTheme="minorHAnsi" w:eastAsiaTheme="minorEastAsia" w:hAnsiTheme="minorHAnsi"/>
          <w:noProof/>
          <w:lang w:eastAsia="lv-LV"/>
        </w:rPr>
      </w:pPr>
      <w:hyperlink w:anchor="_Toc385254854" w:history="1">
        <w:r w:rsidR="005242A3" w:rsidRPr="00362280">
          <w:rPr>
            <w:rStyle w:val="Hyperlink"/>
            <w:noProof/>
          </w:rPr>
          <w:t>8.attēls. Apakšizkārtojums „Footer”</w:t>
        </w:r>
        <w:r w:rsidR="005242A3">
          <w:rPr>
            <w:noProof/>
            <w:webHidden/>
          </w:rPr>
          <w:tab/>
        </w:r>
        <w:r w:rsidR="005242A3">
          <w:rPr>
            <w:noProof/>
            <w:webHidden/>
          </w:rPr>
          <w:fldChar w:fldCharType="begin"/>
        </w:r>
        <w:r w:rsidR="005242A3">
          <w:rPr>
            <w:noProof/>
            <w:webHidden/>
          </w:rPr>
          <w:instrText xml:space="preserve"> PAGEREF _Toc385254854 \h </w:instrText>
        </w:r>
        <w:r w:rsidR="005242A3">
          <w:rPr>
            <w:noProof/>
            <w:webHidden/>
          </w:rPr>
        </w:r>
        <w:r w:rsidR="005242A3">
          <w:rPr>
            <w:noProof/>
            <w:webHidden/>
          </w:rPr>
          <w:fldChar w:fldCharType="separate"/>
        </w:r>
        <w:r w:rsidR="005242A3">
          <w:rPr>
            <w:noProof/>
            <w:webHidden/>
          </w:rPr>
          <w:t>24</w:t>
        </w:r>
        <w:r w:rsidR="005242A3">
          <w:rPr>
            <w:noProof/>
            <w:webHidden/>
          </w:rPr>
          <w:fldChar w:fldCharType="end"/>
        </w:r>
      </w:hyperlink>
    </w:p>
    <w:p w14:paraId="6B33A72B" w14:textId="77777777" w:rsidR="005242A3" w:rsidRDefault="000944C9">
      <w:pPr>
        <w:pStyle w:val="TableofFigures"/>
        <w:rPr>
          <w:rFonts w:asciiTheme="minorHAnsi" w:eastAsiaTheme="minorEastAsia" w:hAnsiTheme="minorHAnsi"/>
          <w:noProof/>
          <w:lang w:eastAsia="lv-LV"/>
        </w:rPr>
      </w:pPr>
      <w:hyperlink w:anchor="_Toc385254855" w:history="1">
        <w:r w:rsidR="005242A3" w:rsidRPr="00362280">
          <w:rPr>
            <w:rStyle w:val="Hyperlink"/>
            <w:noProof/>
          </w:rPr>
          <w:t>9.attēls. Apakšizkārtojums „FooterMenu”</w:t>
        </w:r>
        <w:r w:rsidR="005242A3">
          <w:rPr>
            <w:noProof/>
            <w:webHidden/>
          </w:rPr>
          <w:tab/>
        </w:r>
        <w:r w:rsidR="005242A3">
          <w:rPr>
            <w:noProof/>
            <w:webHidden/>
          </w:rPr>
          <w:fldChar w:fldCharType="begin"/>
        </w:r>
        <w:r w:rsidR="005242A3">
          <w:rPr>
            <w:noProof/>
            <w:webHidden/>
          </w:rPr>
          <w:instrText xml:space="preserve"> PAGEREF _Toc385254855 \h </w:instrText>
        </w:r>
        <w:r w:rsidR="005242A3">
          <w:rPr>
            <w:noProof/>
            <w:webHidden/>
          </w:rPr>
        </w:r>
        <w:r w:rsidR="005242A3">
          <w:rPr>
            <w:noProof/>
            <w:webHidden/>
          </w:rPr>
          <w:fldChar w:fldCharType="separate"/>
        </w:r>
        <w:r w:rsidR="005242A3">
          <w:rPr>
            <w:noProof/>
            <w:webHidden/>
          </w:rPr>
          <w:t>24</w:t>
        </w:r>
        <w:r w:rsidR="005242A3">
          <w:rPr>
            <w:noProof/>
            <w:webHidden/>
          </w:rPr>
          <w:fldChar w:fldCharType="end"/>
        </w:r>
      </w:hyperlink>
    </w:p>
    <w:p w14:paraId="37A114F5" w14:textId="77777777" w:rsidR="005242A3" w:rsidRDefault="000944C9">
      <w:pPr>
        <w:pStyle w:val="TableofFigures"/>
        <w:rPr>
          <w:rFonts w:asciiTheme="minorHAnsi" w:eastAsiaTheme="minorEastAsia" w:hAnsiTheme="minorHAnsi"/>
          <w:noProof/>
          <w:lang w:eastAsia="lv-LV"/>
        </w:rPr>
      </w:pPr>
      <w:hyperlink w:anchor="_Toc385254856" w:history="1">
        <w:r w:rsidR="005242A3" w:rsidRPr="00362280">
          <w:rPr>
            <w:rStyle w:val="Hyperlink"/>
            <w:noProof/>
          </w:rPr>
          <w:t>10.attēls. Apakšizkārtojums „Header”</w:t>
        </w:r>
        <w:r w:rsidR="005242A3">
          <w:rPr>
            <w:noProof/>
            <w:webHidden/>
          </w:rPr>
          <w:tab/>
        </w:r>
        <w:r w:rsidR="005242A3">
          <w:rPr>
            <w:noProof/>
            <w:webHidden/>
          </w:rPr>
          <w:fldChar w:fldCharType="begin"/>
        </w:r>
        <w:r w:rsidR="005242A3">
          <w:rPr>
            <w:noProof/>
            <w:webHidden/>
          </w:rPr>
          <w:instrText xml:space="preserve"> PAGEREF _Toc385254856 \h </w:instrText>
        </w:r>
        <w:r w:rsidR="005242A3">
          <w:rPr>
            <w:noProof/>
            <w:webHidden/>
          </w:rPr>
        </w:r>
        <w:r w:rsidR="005242A3">
          <w:rPr>
            <w:noProof/>
            <w:webHidden/>
          </w:rPr>
          <w:fldChar w:fldCharType="separate"/>
        </w:r>
        <w:r w:rsidR="005242A3">
          <w:rPr>
            <w:noProof/>
            <w:webHidden/>
          </w:rPr>
          <w:t>24</w:t>
        </w:r>
        <w:r w:rsidR="005242A3">
          <w:rPr>
            <w:noProof/>
            <w:webHidden/>
          </w:rPr>
          <w:fldChar w:fldCharType="end"/>
        </w:r>
      </w:hyperlink>
    </w:p>
    <w:p w14:paraId="39ADCA0E" w14:textId="77777777" w:rsidR="005242A3" w:rsidRDefault="000944C9">
      <w:pPr>
        <w:pStyle w:val="TableofFigures"/>
        <w:rPr>
          <w:rFonts w:asciiTheme="minorHAnsi" w:eastAsiaTheme="minorEastAsia" w:hAnsiTheme="minorHAnsi"/>
          <w:noProof/>
          <w:lang w:eastAsia="lv-LV"/>
        </w:rPr>
      </w:pPr>
      <w:hyperlink w:anchor="_Toc385254857" w:history="1">
        <w:r w:rsidR="005242A3" w:rsidRPr="00362280">
          <w:rPr>
            <w:rStyle w:val="Hyperlink"/>
            <w:noProof/>
          </w:rPr>
          <w:t>11.attēls. Apakšizkārtojums „ItemHeadings”</w:t>
        </w:r>
        <w:r w:rsidR="005242A3">
          <w:rPr>
            <w:noProof/>
            <w:webHidden/>
          </w:rPr>
          <w:tab/>
        </w:r>
        <w:r w:rsidR="005242A3">
          <w:rPr>
            <w:noProof/>
            <w:webHidden/>
          </w:rPr>
          <w:fldChar w:fldCharType="begin"/>
        </w:r>
        <w:r w:rsidR="005242A3">
          <w:rPr>
            <w:noProof/>
            <w:webHidden/>
          </w:rPr>
          <w:instrText xml:space="preserve"> PAGEREF _Toc385254857 \h </w:instrText>
        </w:r>
        <w:r w:rsidR="005242A3">
          <w:rPr>
            <w:noProof/>
            <w:webHidden/>
          </w:rPr>
        </w:r>
        <w:r w:rsidR="005242A3">
          <w:rPr>
            <w:noProof/>
            <w:webHidden/>
          </w:rPr>
          <w:fldChar w:fldCharType="separate"/>
        </w:r>
        <w:r w:rsidR="005242A3">
          <w:rPr>
            <w:noProof/>
            <w:webHidden/>
          </w:rPr>
          <w:t>25</w:t>
        </w:r>
        <w:r w:rsidR="005242A3">
          <w:rPr>
            <w:noProof/>
            <w:webHidden/>
          </w:rPr>
          <w:fldChar w:fldCharType="end"/>
        </w:r>
      </w:hyperlink>
    </w:p>
    <w:p w14:paraId="5B2D46C3" w14:textId="77777777" w:rsidR="005242A3" w:rsidRDefault="000944C9">
      <w:pPr>
        <w:pStyle w:val="TableofFigures"/>
        <w:rPr>
          <w:rFonts w:asciiTheme="minorHAnsi" w:eastAsiaTheme="minorEastAsia" w:hAnsiTheme="minorHAnsi"/>
          <w:noProof/>
          <w:lang w:eastAsia="lv-LV"/>
        </w:rPr>
      </w:pPr>
      <w:hyperlink w:anchor="_Toc385254858" w:history="1">
        <w:r w:rsidR="005242A3" w:rsidRPr="00362280">
          <w:rPr>
            <w:rStyle w:val="Hyperlink"/>
            <w:noProof/>
          </w:rPr>
          <w:t>12.attēls. Apakšizkārtojums „Login”</w:t>
        </w:r>
        <w:r w:rsidR="005242A3">
          <w:rPr>
            <w:noProof/>
            <w:webHidden/>
          </w:rPr>
          <w:tab/>
        </w:r>
        <w:r w:rsidR="005242A3">
          <w:rPr>
            <w:noProof/>
            <w:webHidden/>
          </w:rPr>
          <w:fldChar w:fldCharType="begin"/>
        </w:r>
        <w:r w:rsidR="005242A3">
          <w:rPr>
            <w:noProof/>
            <w:webHidden/>
          </w:rPr>
          <w:instrText xml:space="preserve"> PAGEREF _Toc385254858 \h </w:instrText>
        </w:r>
        <w:r w:rsidR="005242A3">
          <w:rPr>
            <w:noProof/>
            <w:webHidden/>
          </w:rPr>
        </w:r>
        <w:r w:rsidR="005242A3">
          <w:rPr>
            <w:noProof/>
            <w:webHidden/>
          </w:rPr>
          <w:fldChar w:fldCharType="separate"/>
        </w:r>
        <w:r w:rsidR="005242A3">
          <w:rPr>
            <w:noProof/>
            <w:webHidden/>
          </w:rPr>
          <w:t>25</w:t>
        </w:r>
        <w:r w:rsidR="005242A3">
          <w:rPr>
            <w:noProof/>
            <w:webHidden/>
          </w:rPr>
          <w:fldChar w:fldCharType="end"/>
        </w:r>
      </w:hyperlink>
    </w:p>
    <w:p w14:paraId="73009236" w14:textId="77777777" w:rsidR="005242A3" w:rsidRDefault="000944C9">
      <w:pPr>
        <w:pStyle w:val="TableofFigures"/>
        <w:rPr>
          <w:rFonts w:asciiTheme="minorHAnsi" w:eastAsiaTheme="minorEastAsia" w:hAnsiTheme="minorHAnsi"/>
          <w:noProof/>
          <w:lang w:eastAsia="lv-LV"/>
        </w:rPr>
      </w:pPr>
      <w:hyperlink w:anchor="_Toc385254859" w:history="1">
        <w:r w:rsidR="005242A3" w:rsidRPr="00362280">
          <w:rPr>
            <w:rStyle w:val="Hyperlink"/>
            <w:noProof/>
          </w:rPr>
          <w:t>13.attēls. Apakšizkārtojums „ShowContentBlock”</w:t>
        </w:r>
        <w:r w:rsidR="005242A3">
          <w:rPr>
            <w:noProof/>
            <w:webHidden/>
          </w:rPr>
          <w:tab/>
        </w:r>
        <w:r w:rsidR="005242A3">
          <w:rPr>
            <w:noProof/>
            <w:webHidden/>
          </w:rPr>
          <w:fldChar w:fldCharType="begin"/>
        </w:r>
        <w:r w:rsidR="005242A3">
          <w:rPr>
            <w:noProof/>
            <w:webHidden/>
          </w:rPr>
          <w:instrText xml:space="preserve"> PAGEREF _Toc385254859 \h </w:instrText>
        </w:r>
        <w:r w:rsidR="005242A3">
          <w:rPr>
            <w:noProof/>
            <w:webHidden/>
          </w:rPr>
        </w:r>
        <w:r w:rsidR="005242A3">
          <w:rPr>
            <w:noProof/>
            <w:webHidden/>
          </w:rPr>
          <w:fldChar w:fldCharType="separate"/>
        </w:r>
        <w:r w:rsidR="005242A3">
          <w:rPr>
            <w:noProof/>
            <w:webHidden/>
          </w:rPr>
          <w:t>26</w:t>
        </w:r>
        <w:r w:rsidR="005242A3">
          <w:rPr>
            <w:noProof/>
            <w:webHidden/>
          </w:rPr>
          <w:fldChar w:fldCharType="end"/>
        </w:r>
      </w:hyperlink>
    </w:p>
    <w:p w14:paraId="77F6069E" w14:textId="77777777" w:rsidR="005242A3" w:rsidRDefault="000944C9">
      <w:pPr>
        <w:pStyle w:val="TableofFigures"/>
        <w:rPr>
          <w:rFonts w:asciiTheme="minorHAnsi" w:eastAsiaTheme="minorEastAsia" w:hAnsiTheme="minorHAnsi"/>
          <w:noProof/>
          <w:lang w:eastAsia="lv-LV"/>
        </w:rPr>
      </w:pPr>
      <w:hyperlink w:anchor="_Toc385254860" w:history="1">
        <w:r w:rsidR="005242A3" w:rsidRPr="00362280">
          <w:rPr>
            <w:rStyle w:val="Hyperlink"/>
            <w:noProof/>
          </w:rPr>
          <w:t>14.attēls. Apakšizkārtojums „ShowDocuments”</w:t>
        </w:r>
        <w:r w:rsidR="005242A3">
          <w:rPr>
            <w:noProof/>
            <w:webHidden/>
          </w:rPr>
          <w:tab/>
        </w:r>
        <w:r w:rsidR="005242A3">
          <w:rPr>
            <w:noProof/>
            <w:webHidden/>
          </w:rPr>
          <w:fldChar w:fldCharType="begin"/>
        </w:r>
        <w:r w:rsidR="005242A3">
          <w:rPr>
            <w:noProof/>
            <w:webHidden/>
          </w:rPr>
          <w:instrText xml:space="preserve"> PAGEREF _Toc385254860 \h </w:instrText>
        </w:r>
        <w:r w:rsidR="005242A3">
          <w:rPr>
            <w:noProof/>
            <w:webHidden/>
          </w:rPr>
        </w:r>
        <w:r w:rsidR="005242A3">
          <w:rPr>
            <w:noProof/>
            <w:webHidden/>
          </w:rPr>
          <w:fldChar w:fldCharType="separate"/>
        </w:r>
        <w:r w:rsidR="005242A3">
          <w:rPr>
            <w:noProof/>
            <w:webHidden/>
          </w:rPr>
          <w:t>26</w:t>
        </w:r>
        <w:r w:rsidR="005242A3">
          <w:rPr>
            <w:noProof/>
            <w:webHidden/>
          </w:rPr>
          <w:fldChar w:fldCharType="end"/>
        </w:r>
      </w:hyperlink>
    </w:p>
    <w:p w14:paraId="3468D5E8" w14:textId="77777777" w:rsidR="005242A3" w:rsidRDefault="000944C9">
      <w:pPr>
        <w:pStyle w:val="TableofFigures"/>
        <w:rPr>
          <w:rFonts w:asciiTheme="minorHAnsi" w:eastAsiaTheme="minorEastAsia" w:hAnsiTheme="minorHAnsi"/>
          <w:noProof/>
          <w:lang w:eastAsia="lv-LV"/>
        </w:rPr>
      </w:pPr>
      <w:hyperlink w:anchor="_Toc385254861" w:history="1">
        <w:r w:rsidR="005242A3" w:rsidRPr="00362280">
          <w:rPr>
            <w:rStyle w:val="Hyperlink"/>
            <w:noProof/>
          </w:rPr>
          <w:t>15.attēls. Apakšizkārtojums „ShowFAQ”</w:t>
        </w:r>
        <w:r w:rsidR="005242A3">
          <w:rPr>
            <w:noProof/>
            <w:webHidden/>
          </w:rPr>
          <w:tab/>
        </w:r>
        <w:r w:rsidR="005242A3">
          <w:rPr>
            <w:noProof/>
            <w:webHidden/>
          </w:rPr>
          <w:fldChar w:fldCharType="begin"/>
        </w:r>
        <w:r w:rsidR="005242A3">
          <w:rPr>
            <w:noProof/>
            <w:webHidden/>
          </w:rPr>
          <w:instrText xml:space="preserve"> PAGEREF _Toc385254861 \h </w:instrText>
        </w:r>
        <w:r w:rsidR="005242A3">
          <w:rPr>
            <w:noProof/>
            <w:webHidden/>
          </w:rPr>
        </w:r>
        <w:r w:rsidR="005242A3">
          <w:rPr>
            <w:noProof/>
            <w:webHidden/>
          </w:rPr>
          <w:fldChar w:fldCharType="separate"/>
        </w:r>
        <w:r w:rsidR="005242A3">
          <w:rPr>
            <w:noProof/>
            <w:webHidden/>
          </w:rPr>
          <w:t>27</w:t>
        </w:r>
        <w:r w:rsidR="005242A3">
          <w:rPr>
            <w:noProof/>
            <w:webHidden/>
          </w:rPr>
          <w:fldChar w:fldCharType="end"/>
        </w:r>
      </w:hyperlink>
    </w:p>
    <w:p w14:paraId="34E2FE86" w14:textId="77777777" w:rsidR="005242A3" w:rsidRDefault="000944C9">
      <w:pPr>
        <w:pStyle w:val="TableofFigures"/>
        <w:rPr>
          <w:rFonts w:asciiTheme="minorHAnsi" w:eastAsiaTheme="minorEastAsia" w:hAnsiTheme="minorHAnsi"/>
          <w:noProof/>
          <w:lang w:eastAsia="lv-LV"/>
        </w:rPr>
      </w:pPr>
      <w:hyperlink w:anchor="_Toc385254862" w:history="1">
        <w:r w:rsidR="005242A3" w:rsidRPr="00362280">
          <w:rPr>
            <w:rStyle w:val="Hyperlink"/>
            <w:noProof/>
          </w:rPr>
          <w:t>16.attēls. Apakšizkārtojums „ShowNews”</w:t>
        </w:r>
        <w:r w:rsidR="005242A3">
          <w:rPr>
            <w:noProof/>
            <w:webHidden/>
          </w:rPr>
          <w:tab/>
        </w:r>
        <w:r w:rsidR="005242A3">
          <w:rPr>
            <w:noProof/>
            <w:webHidden/>
          </w:rPr>
          <w:fldChar w:fldCharType="begin"/>
        </w:r>
        <w:r w:rsidR="005242A3">
          <w:rPr>
            <w:noProof/>
            <w:webHidden/>
          </w:rPr>
          <w:instrText xml:space="preserve"> PAGEREF _Toc385254862 \h </w:instrText>
        </w:r>
        <w:r w:rsidR="005242A3">
          <w:rPr>
            <w:noProof/>
            <w:webHidden/>
          </w:rPr>
        </w:r>
        <w:r w:rsidR="005242A3">
          <w:rPr>
            <w:noProof/>
            <w:webHidden/>
          </w:rPr>
          <w:fldChar w:fldCharType="separate"/>
        </w:r>
        <w:r w:rsidR="005242A3">
          <w:rPr>
            <w:noProof/>
            <w:webHidden/>
          </w:rPr>
          <w:t>27</w:t>
        </w:r>
        <w:r w:rsidR="005242A3">
          <w:rPr>
            <w:noProof/>
            <w:webHidden/>
          </w:rPr>
          <w:fldChar w:fldCharType="end"/>
        </w:r>
      </w:hyperlink>
    </w:p>
    <w:p w14:paraId="034B1AF9" w14:textId="77777777" w:rsidR="005242A3" w:rsidRDefault="000944C9">
      <w:pPr>
        <w:pStyle w:val="TableofFigures"/>
        <w:rPr>
          <w:rFonts w:asciiTheme="minorHAnsi" w:eastAsiaTheme="minorEastAsia" w:hAnsiTheme="minorHAnsi"/>
          <w:noProof/>
          <w:lang w:eastAsia="lv-LV"/>
        </w:rPr>
      </w:pPr>
      <w:hyperlink w:anchor="_Toc385254863" w:history="1">
        <w:r w:rsidR="005242A3" w:rsidRPr="00362280">
          <w:rPr>
            <w:rStyle w:val="Hyperlink"/>
            <w:noProof/>
          </w:rPr>
          <w:t>17.attēls. Apakšizkārtojums „ShowAllNews”</w:t>
        </w:r>
        <w:r w:rsidR="005242A3">
          <w:rPr>
            <w:noProof/>
            <w:webHidden/>
          </w:rPr>
          <w:tab/>
        </w:r>
        <w:r w:rsidR="005242A3">
          <w:rPr>
            <w:noProof/>
            <w:webHidden/>
          </w:rPr>
          <w:fldChar w:fldCharType="begin"/>
        </w:r>
        <w:r w:rsidR="005242A3">
          <w:rPr>
            <w:noProof/>
            <w:webHidden/>
          </w:rPr>
          <w:instrText xml:space="preserve"> PAGEREF _Toc385254863 \h </w:instrText>
        </w:r>
        <w:r w:rsidR="005242A3">
          <w:rPr>
            <w:noProof/>
            <w:webHidden/>
          </w:rPr>
        </w:r>
        <w:r w:rsidR="005242A3">
          <w:rPr>
            <w:noProof/>
            <w:webHidden/>
          </w:rPr>
          <w:fldChar w:fldCharType="separate"/>
        </w:r>
        <w:r w:rsidR="005242A3">
          <w:rPr>
            <w:noProof/>
            <w:webHidden/>
          </w:rPr>
          <w:t>27</w:t>
        </w:r>
        <w:r w:rsidR="005242A3">
          <w:rPr>
            <w:noProof/>
            <w:webHidden/>
          </w:rPr>
          <w:fldChar w:fldCharType="end"/>
        </w:r>
      </w:hyperlink>
    </w:p>
    <w:p w14:paraId="73567016" w14:textId="77777777" w:rsidR="005242A3" w:rsidRDefault="000944C9">
      <w:pPr>
        <w:pStyle w:val="TableofFigures"/>
        <w:rPr>
          <w:rFonts w:asciiTheme="minorHAnsi" w:eastAsiaTheme="minorEastAsia" w:hAnsiTheme="minorHAnsi"/>
          <w:noProof/>
          <w:lang w:eastAsia="lv-LV"/>
        </w:rPr>
      </w:pPr>
      <w:hyperlink w:anchor="_Toc385254864" w:history="1">
        <w:r w:rsidR="005242A3" w:rsidRPr="00362280">
          <w:rPr>
            <w:rStyle w:val="Hyperlink"/>
            <w:noProof/>
          </w:rPr>
          <w:t>18.attēls. Apakšizkārtojums „ShowNewsItem”</w:t>
        </w:r>
        <w:r w:rsidR="005242A3">
          <w:rPr>
            <w:noProof/>
            <w:webHidden/>
          </w:rPr>
          <w:tab/>
        </w:r>
        <w:r w:rsidR="005242A3">
          <w:rPr>
            <w:noProof/>
            <w:webHidden/>
          </w:rPr>
          <w:fldChar w:fldCharType="begin"/>
        </w:r>
        <w:r w:rsidR="005242A3">
          <w:rPr>
            <w:noProof/>
            <w:webHidden/>
          </w:rPr>
          <w:instrText xml:space="preserve"> PAGEREF _Toc385254864 \h </w:instrText>
        </w:r>
        <w:r w:rsidR="005242A3">
          <w:rPr>
            <w:noProof/>
            <w:webHidden/>
          </w:rPr>
        </w:r>
        <w:r w:rsidR="005242A3">
          <w:rPr>
            <w:noProof/>
            <w:webHidden/>
          </w:rPr>
          <w:fldChar w:fldCharType="separate"/>
        </w:r>
        <w:r w:rsidR="005242A3">
          <w:rPr>
            <w:noProof/>
            <w:webHidden/>
          </w:rPr>
          <w:t>28</w:t>
        </w:r>
        <w:r w:rsidR="005242A3">
          <w:rPr>
            <w:noProof/>
            <w:webHidden/>
          </w:rPr>
          <w:fldChar w:fldCharType="end"/>
        </w:r>
      </w:hyperlink>
    </w:p>
    <w:p w14:paraId="5616ED96" w14:textId="77777777" w:rsidR="005242A3" w:rsidRDefault="000944C9">
      <w:pPr>
        <w:pStyle w:val="TableofFigures"/>
        <w:rPr>
          <w:rFonts w:asciiTheme="minorHAnsi" w:eastAsiaTheme="minorEastAsia" w:hAnsiTheme="minorHAnsi"/>
          <w:noProof/>
          <w:lang w:eastAsia="lv-LV"/>
        </w:rPr>
      </w:pPr>
      <w:hyperlink w:anchor="_Toc385254865" w:history="1">
        <w:r w:rsidR="005242A3" w:rsidRPr="00362280">
          <w:rPr>
            <w:rStyle w:val="Hyperlink"/>
            <w:noProof/>
          </w:rPr>
          <w:t>19.attēls. XSL transformācija „ExternalPageContent”</w:t>
        </w:r>
        <w:r w:rsidR="005242A3">
          <w:rPr>
            <w:noProof/>
            <w:webHidden/>
          </w:rPr>
          <w:tab/>
        </w:r>
        <w:r w:rsidR="005242A3">
          <w:rPr>
            <w:noProof/>
            <w:webHidden/>
          </w:rPr>
          <w:fldChar w:fldCharType="begin"/>
        </w:r>
        <w:r w:rsidR="005242A3">
          <w:rPr>
            <w:noProof/>
            <w:webHidden/>
          </w:rPr>
          <w:instrText xml:space="preserve"> PAGEREF _Toc385254865 \h </w:instrText>
        </w:r>
        <w:r w:rsidR="005242A3">
          <w:rPr>
            <w:noProof/>
            <w:webHidden/>
          </w:rPr>
        </w:r>
        <w:r w:rsidR="005242A3">
          <w:rPr>
            <w:noProof/>
            <w:webHidden/>
          </w:rPr>
          <w:fldChar w:fldCharType="separate"/>
        </w:r>
        <w:r w:rsidR="005242A3">
          <w:rPr>
            <w:noProof/>
            <w:webHidden/>
          </w:rPr>
          <w:t>28</w:t>
        </w:r>
        <w:r w:rsidR="005242A3">
          <w:rPr>
            <w:noProof/>
            <w:webHidden/>
          </w:rPr>
          <w:fldChar w:fldCharType="end"/>
        </w:r>
      </w:hyperlink>
    </w:p>
    <w:p w14:paraId="48A56C22" w14:textId="77777777" w:rsidR="005242A3" w:rsidRDefault="000944C9">
      <w:pPr>
        <w:pStyle w:val="TableofFigures"/>
        <w:rPr>
          <w:rFonts w:asciiTheme="minorHAnsi" w:eastAsiaTheme="minorEastAsia" w:hAnsiTheme="minorHAnsi"/>
          <w:noProof/>
          <w:lang w:eastAsia="lv-LV"/>
        </w:rPr>
      </w:pPr>
      <w:hyperlink w:anchor="_Toc385254866" w:history="1">
        <w:r w:rsidR="005242A3" w:rsidRPr="00362280">
          <w:rPr>
            <w:rStyle w:val="Hyperlink"/>
            <w:noProof/>
          </w:rPr>
          <w:t>20.attēls. XSL transformācija „ShowCommonError”</w:t>
        </w:r>
        <w:r w:rsidR="005242A3">
          <w:rPr>
            <w:noProof/>
            <w:webHidden/>
          </w:rPr>
          <w:tab/>
        </w:r>
        <w:r w:rsidR="005242A3">
          <w:rPr>
            <w:noProof/>
            <w:webHidden/>
          </w:rPr>
          <w:fldChar w:fldCharType="begin"/>
        </w:r>
        <w:r w:rsidR="005242A3">
          <w:rPr>
            <w:noProof/>
            <w:webHidden/>
          </w:rPr>
          <w:instrText xml:space="preserve"> PAGEREF _Toc385254866 \h </w:instrText>
        </w:r>
        <w:r w:rsidR="005242A3">
          <w:rPr>
            <w:noProof/>
            <w:webHidden/>
          </w:rPr>
        </w:r>
        <w:r w:rsidR="005242A3">
          <w:rPr>
            <w:noProof/>
            <w:webHidden/>
          </w:rPr>
          <w:fldChar w:fldCharType="separate"/>
        </w:r>
        <w:r w:rsidR="005242A3">
          <w:rPr>
            <w:noProof/>
            <w:webHidden/>
          </w:rPr>
          <w:t>28</w:t>
        </w:r>
        <w:r w:rsidR="005242A3">
          <w:rPr>
            <w:noProof/>
            <w:webHidden/>
          </w:rPr>
          <w:fldChar w:fldCharType="end"/>
        </w:r>
      </w:hyperlink>
    </w:p>
    <w:p w14:paraId="0D3229A0" w14:textId="77777777" w:rsidR="005242A3" w:rsidRDefault="000944C9">
      <w:pPr>
        <w:pStyle w:val="TableofFigures"/>
        <w:rPr>
          <w:rFonts w:asciiTheme="minorHAnsi" w:eastAsiaTheme="minorEastAsia" w:hAnsiTheme="minorHAnsi"/>
          <w:noProof/>
          <w:lang w:eastAsia="lv-LV"/>
        </w:rPr>
      </w:pPr>
      <w:hyperlink w:anchor="_Toc385254867" w:history="1">
        <w:r w:rsidR="005242A3" w:rsidRPr="00362280">
          <w:rPr>
            <w:rStyle w:val="Hyperlink"/>
            <w:noProof/>
          </w:rPr>
          <w:t>21.attēls. XSL transformācija „ShowItemPathMenu”</w:t>
        </w:r>
        <w:r w:rsidR="005242A3">
          <w:rPr>
            <w:noProof/>
            <w:webHidden/>
          </w:rPr>
          <w:tab/>
        </w:r>
        <w:r w:rsidR="005242A3">
          <w:rPr>
            <w:noProof/>
            <w:webHidden/>
          </w:rPr>
          <w:fldChar w:fldCharType="begin"/>
        </w:r>
        <w:r w:rsidR="005242A3">
          <w:rPr>
            <w:noProof/>
            <w:webHidden/>
          </w:rPr>
          <w:instrText xml:space="preserve"> PAGEREF _Toc385254867 \h </w:instrText>
        </w:r>
        <w:r w:rsidR="005242A3">
          <w:rPr>
            <w:noProof/>
            <w:webHidden/>
          </w:rPr>
        </w:r>
        <w:r w:rsidR="005242A3">
          <w:rPr>
            <w:noProof/>
            <w:webHidden/>
          </w:rPr>
          <w:fldChar w:fldCharType="separate"/>
        </w:r>
        <w:r w:rsidR="005242A3">
          <w:rPr>
            <w:noProof/>
            <w:webHidden/>
          </w:rPr>
          <w:t>29</w:t>
        </w:r>
        <w:r w:rsidR="005242A3">
          <w:rPr>
            <w:noProof/>
            <w:webHidden/>
          </w:rPr>
          <w:fldChar w:fldCharType="end"/>
        </w:r>
      </w:hyperlink>
    </w:p>
    <w:p w14:paraId="5873875C" w14:textId="77777777" w:rsidR="005242A3" w:rsidRDefault="000944C9">
      <w:pPr>
        <w:pStyle w:val="TableofFigures"/>
        <w:rPr>
          <w:rFonts w:asciiTheme="minorHAnsi" w:eastAsiaTheme="minorEastAsia" w:hAnsiTheme="minorHAnsi"/>
          <w:noProof/>
          <w:lang w:eastAsia="lv-LV"/>
        </w:rPr>
      </w:pPr>
      <w:hyperlink w:anchor="_Toc385254868" w:history="1">
        <w:r w:rsidR="005242A3" w:rsidRPr="00362280">
          <w:rPr>
            <w:rStyle w:val="Hyperlink"/>
            <w:noProof/>
          </w:rPr>
          <w:t>22.attēls. XSL transformācija „ShowNotification”</w:t>
        </w:r>
        <w:r w:rsidR="005242A3">
          <w:rPr>
            <w:noProof/>
            <w:webHidden/>
          </w:rPr>
          <w:tab/>
        </w:r>
        <w:r w:rsidR="005242A3">
          <w:rPr>
            <w:noProof/>
            <w:webHidden/>
          </w:rPr>
          <w:fldChar w:fldCharType="begin"/>
        </w:r>
        <w:r w:rsidR="005242A3">
          <w:rPr>
            <w:noProof/>
            <w:webHidden/>
          </w:rPr>
          <w:instrText xml:space="preserve"> PAGEREF _Toc385254868 \h </w:instrText>
        </w:r>
        <w:r w:rsidR="005242A3">
          <w:rPr>
            <w:noProof/>
            <w:webHidden/>
          </w:rPr>
        </w:r>
        <w:r w:rsidR="005242A3">
          <w:rPr>
            <w:noProof/>
            <w:webHidden/>
          </w:rPr>
          <w:fldChar w:fldCharType="separate"/>
        </w:r>
        <w:r w:rsidR="005242A3">
          <w:rPr>
            <w:noProof/>
            <w:webHidden/>
          </w:rPr>
          <w:t>29</w:t>
        </w:r>
        <w:r w:rsidR="005242A3">
          <w:rPr>
            <w:noProof/>
            <w:webHidden/>
          </w:rPr>
          <w:fldChar w:fldCharType="end"/>
        </w:r>
      </w:hyperlink>
    </w:p>
    <w:p w14:paraId="631CC304" w14:textId="77777777" w:rsidR="005242A3" w:rsidRDefault="000944C9">
      <w:pPr>
        <w:pStyle w:val="TableofFigures"/>
        <w:rPr>
          <w:rFonts w:asciiTheme="minorHAnsi" w:eastAsiaTheme="minorEastAsia" w:hAnsiTheme="minorHAnsi"/>
          <w:noProof/>
          <w:lang w:eastAsia="lv-LV"/>
        </w:rPr>
      </w:pPr>
      <w:hyperlink w:anchor="_Toc385254869" w:history="1">
        <w:r w:rsidR="005242A3" w:rsidRPr="00362280">
          <w:rPr>
            <w:rStyle w:val="Hyperlink"/>
            <w:noProof/>
          </w:rPr>
          <w:t>23.attēls. XSL transformācija „ShowNotificationBlock”</w:t>
        </w:r>
        <w:r w:rsidR="005242A3">
          <w:rPr>
            <w:noProof/>
            <w:webHidden/>
          </w:rPr>
          <w:tab/>
        </w:r>
        <w:r w:rsidR="005242A3">
          <w:rPr>
            <w:noProof/>
            <w:webHidden/>
          </w:rPr>
          <w:fldChar w:fldCharType="begin"/>
        </w:r>
        <w:r w:rsidR="005242A3">
          <w:rPr>
            <w:noProof/>
            <w:webHidden/>
          </w:rPr>
          <w:instrText xml:space="preserve"> PAGEREF _Toc385254869 \h </w:instrText>
        </w:r>
        <w:r w:rsidR="005242A3">
          <w:rPr>
            <w:noProof/>
            <w:webHidden/>
          </w:rPr>
        </w:r>
        <w:r w:rsidR="005242A3">
          <w:rPr>
            <w:noProof/>
            <w:webHidden/>
          </w:rPr>
          <w:fldChar w:fldCharType="separate"/>
        </w:r>
        <w:r w:rsidR="005242A3">
          <w:rPr>
            <w:noProof/>
            <w:webHidden/>
          </w:rPr>
          <w:t>29</w:t>
        </w:r>
        <w:r w:rsidR="005242A3">
          <w:rPr>
            <w:noProof/>
            <w:webHidden/>
          </w:rPr>
          <w:fldChar w:fldCharType="end"/>
        </w:r>
      </w:hyperlink>
    </w:p>
    <w:p w14:paraId="61724E30" w14:textId="77777777" w:rsidR="005242A3" w:rsidRDefault="000944C9">
      <w:pPr>
        <w:pStyle w:val="TableofFigures"/>
        <w:rPr>
          <w:rFonts w:asciiTheme="minorHAnsi" w:eastAsiaTheme="minorEastAsia" w:hAnsiTheme="minorHAnsi"/>
          <w:noProof/>
          <w:lang w:eastAsia="lv-LV"/>
        </w:rPr>
      </w:pPr>
      <w:hyperlink w:anchor="_Toc385254870" w:history="1">
        <w:r w:rsidR="005242A3" w:rsidRPr="00362280">
          <w:rPr>
            <w:rStyle w:val="Hyperlink"/>
            <w:noProof/>
          </w:rPr>
          <w:t>24.attēls. XSL transformācija „Sitemap”</w:t>
        </w:r>
        <w:r w:rsidR="005242A3">
          <w:rPr>
            <w:noProof/>
            <w:webHidden/>
          </w:rPr>
          <w:tab/>
        </w:r>
        <w:r w:rsidR="005242A3">
          <w:rPr>
            <w:noProof/>
            <w:webHidden/>
          </w:rPr>
          <w:fldChar w:fldCharType="begin"/>
        </w:r>
        <w:r w:rsidR="005242A3">
          <w:rPr>
            <w:noProof/>
            <w:webHidden/>
          </w:rPr>
          <w:instrText xml:space="preserve"> PAGEREF _Toc385254870 \h </w:instrText>
        </w:r>
        <w:r w:rsidR="005242A3">
          <w:rPr>
            <w:noProof/>
            <w:webHidden/>
          </w:rPr>
        </w:r>
        <w:r w:rsidR="005242A3">
          <w:rPr>
            <w:noProof/>
            <w:webHidden/>
          </w:rPr>
          <w:fldChar w:fldCharType="separate"/>
        </w:r>
        <w:r w:rsidR="005242A3">
          <w:rPr>
            <w:noProof/>
            <w:webHidden/>
          </w:rPr>
          <w:t>30</w:t>
        </w:r>
        <w:r w:rsidR="005242A3">
          <w:rPr>
            <w:noProof/>
            <w:webHidden/>
          </w:rPr>
          <w:fldChar w:fldCharType="end"/>
        </w:r>
      </w:hyperlink>
    </w:p>
    <w:p w14:paraId="792E6A31" w14:textId="77777777" w:rsidR="005242A3" w:rsidRDefault="000944C9">
      <w:pPr>
        <w:pStyle w:val="TableofFigures"/>
        <w:rPr>
          <w:rFonts w:asciiTheme="minorHAnsi" w:eastAsiaTheme="minorEastAsia" w:hAnsiTheme="minorHAnsi"/>
          <w:noProof/>
          <w:lang w:eastAsia="lv-LV"/>
        </w:rPr>
      </w:pPr>
      <w:hyperlink w:anchor="_Toc385254871" w:history="1">
        <w:r w:rsidR="005242A3" w:rsidRPr="00362280">
          <w:rPr>
            <w:rStyle w:val="Hyperlink"/>
            <w:noProof/>
          </w:rPr>
          <w:t>25.attēls. XSL transformācija „Slideshow”</w:t>
        </w:r>
        <w:r w:rsidR="005242A3">
          <w:rPr>
            <w:noProof/>
            <w:webHidden/>
          </w:rPr>
          <w:tab/>
        </w:r>
        <w:r w:rsidR="005242A3">
          <w:rPr>
            <w:noProof/>
            <w:webHidden/>
          </w:rPr>
          <w:fldChar w:fldCharType="begin"/>
        </w:r>
        <w:r w:rsidR="005242A3">
          <w:rPr>
            <w:noProof/>
            <w:webHidden/>
          </w:rPr>
          <w:instrText xml:space="preserve"> PAGEREF _Toc385254871 \h </w:instrText>
        </w:r>
        <w:r w:rsidR="005242A3">
          <w:rPr>
            <w:noProof/>
            <w:webHidden/>
          </w:rPr>
        </w:r>
        <w:r w:rsidR="005242A3">
          <w:rPr>
            <w:noProof/>
            <w:webHidden/>
          </w:rPr>
          <w:fldChar w:fldCharType="separate"/>
        </w:r>
        <w:r w:rsidR="005242A3">
          <w:rPr>
            <w:noProof/>
            <w:webHidden/>
          </w:rPr>
          <w:t>30</w:t>
        </w:r>
        <w:r w:rsidR="005242A3">
          <w:rPr>
            <w:noProof/>
            <w:webHidden/>
          </w:rPr>
          <w:fldChar w:fldCharType="end"/>
        </w:r>
      </w:hyperlink>
    </w:p>
    <w:p w14:paraId="04ACC314" w14:textId="77777777" w:rsidR="005242A3" w:rsidRDefault="000944C9">
      <w:pPr>
        <w:pStyle w:val="TableofFigures"/>
        <w:rPr>
          <w:rFonts w:asciiTheme="minorHAnsi" w:eastAsiaTheme="minorEastAsia" w:hAnsiTheme="minorHAnsi"/>
          <w:noProof/>
          <w:lang w:eastAsia="lv-LV"/>
        </w:rPr>
      </w:pPr>
      <w:hyperlink w:anchor="_Toc385254872" w:history="1">
        <w:r w:rsidR="005242A3" w:rsidRPr="00362280">
          <w:rPr>
            <w:rStyle w:val="Hyperlink"/>
            <w:noProof/>
          </w:rPr>
          <w:t>26.attēls. XSL transformācija „Useful links”</w:t>
        </w:r>
        <w:r w:rsidR="005242A3">
          <w:rPr>
            <w:noProof/>
            <w:webHidden/>
          </w:rPr>
          <w:tab/>
        </w:r>
        <w:r w:rsidR="005242A3">
          <w:rPr>
            <w:noProof/>
            <w:webHidden/>
          </w:rPr>
          <w:fldChar w:fldCharType="begin"/>
        </w:r>
        <w:r w:rsidR="005242A3">
          <w:rPr>
            <w:noProof/>
            <w:webHidden/>
          </w:rPr>
          <w:instrText xml:space="preserve"> PAGEREF _Toc385254872 \h </w:instrText>
        </w:r>
        <w:r w:rsidR="005242A3">
          <w:rPr>
            <w:noProof/>
            <w:webHidden/>
          </w:rPr>
        </w:r>
        <w:r w:rsidR="005242A3">
          <w:rPr>
            <w:noProof/>
            <w:webHidden/>
          </w:rPr>
          <w:fldChar w:fldCharType="separate"/>
        </w:r>
        <w:r w:rsidR="005242A3">
          <w:rPr>
            <w:noProof/>
            <w:webHidden/>
          </w:rPr>
          <w:t>31</w:t>
        </w:r>
        <w:r w:rsidR="005242A3">
          <w:rPr>
            <w:noProof/>
            <w:webHidden/>
          </w:rPr>
          <w:fldChar w:fldCharType="end"/>
        </w:r>
      </w:hyperlink>
    </w:p>
    <w:p w14:paraId="72C491AE" w14:textId="77777777" w:rsidR="005242A3" w:rsidRDefault="000944C9">
      <w:pPr>
        <w:pStyle w:val="TableofFigures"/>
        <w:rPr>
          <w:rFonts w:asciiTheme="minorHAnsi" w:eastAsiaTheme="minorEastAsia" w:hAnsiTheme="minorHAnsi"/>
          <w:noProof/>
          <w:lang w:eastAsia="lv-LV"/>
        </w:rPr>
      </w:pPr>
      <w:hyperlink w:anchor="_Toc385254873" w:history="1">
        <w:r w:rsidR="005242A3" w:rsidRPr="00362280">
          <w:rPr>
            <w:rStyle w:val="Hyperlink"/>
            <w:noProof/>
          </w:rPr>
          <w:t>27.attēls. Elements „Viss” Sitecore CMS vidē</w:t>
        </w:r>
        <w:r w:rsidR="005242A3">
          <w:rPr>
            <w:noProof/>
            <w:webHidden/>
          </w:rPr>
          <w:tab/>
        </w:r>
        <w:r w:rsidR="005242A3">
          <w:rPr>
            <w:noProof/>
            <w:webHidden/>
          </w:rPr>
          <w:fldChar w:fldCharType="begin"/>
        </w:r>
        <w:r w:rsidR="005242A3">
          <w:rPr>
            <w:noProof/>
            <w:webHidden/>
          </w:rPr>
          <w:instrText xml:space="preserve"> PAGEREF _Toc385254873 \h </w:instrText>
        </w:r>
        <w:r w:rsidR="005242A3">
          <w:rPr>
            <w:noProof/>
            <w:webHidden/>
          </w:rPr>
        </w:r>
        <w:r w:rsidR="005242A3">
          <w:rPr>
            <w:noProof/>
            <w:webHidden/>
          </w:rPr>
          <w:fldChar w:fldCharType="separate"/>
        </w:r>
        <w:r w:rsidR="005242A3">
          <w:rPr>
            <w:noProof/>
            <w:webHidden/>
          </w:rPr>
          <w:t>31</w:t>
        </w:r>
        <w:r w:rsidR="005242A3">
          <w:rPr>
            <w:noProof/>
            <w:webHidden/>
          </w:rPr>
          <w:fldChar w:fldCharType="end"/>
        </w:r>
      </w:hyperlink>
    </w:p>
    <w:p w14:paraId="7A15C1FC" w14:textId="77777777" w:rsidR="005242A3" w:rsidRDefault="000944C9">
      <w:pPr>
        <w:pStyle w:val="TableofFigures"/>
        <w:rPr>
          <w:rFonts w:asciiTheme="minorHAnsi" w:eastAsiaTheme="minorEastAsia" w:hAnsiTheme="minorHAnsi"/>
          <w:noProof/>
          <w:lang w:eastAsia="lv-LV"/>
        </w:rPr>
      </w:pPr>
      <w:hyperlink w:anchor="_Toc385254874" w:history="1">
        <w:r w:rsidR="005242A3" w:rsidRPr="00362280">
          <w:rPr>
            <w:rStyle w:val="Hyperlink"/>
            <w:noProof/>
          </w:rPr>
          <w:t>28.attēls. Galvenes izvēlne</w:t>
        </w:r>
        <w:r w:rsidR="005242A3">
          <w:rPr>
            <w:noProof/>
            <w:webHidden/>
          </w:rPr>
          <w:tab/>
        </w:r>
        <w:r w:rsidR="005242A3">
          <w:rPr>
            <w:noProof/>
            <w:webHidden/>
          </w:rPr>
          <w:fldChar w:fldCharType="begin"/>
        </w:r>
        <w:r w:rsidR="005242A3">
          <w:rPr>
            <w:noProof/>
            <w:webHidden/>
          </w:rPr>
          <w:instrText xml:space="preserve"> PAGEREF _Toc385254874 \h </w:instrText>
        </w:r>
        <w:r w:rsidR="005242A3">
          <w:rPr>
            <w:noProof/>
            <w:webHidden/>
          </w:rPr>
        </w:r>
        <w:r w:rsidR="005242A3">
          <w:rPr>
            <w:noProof/>
            <w:webHidden/>
          </w:rPr>
          <w:fldChar w:fldCharType="separate"/>
        </w:r>
        <w:r w:rsidR="005242A3">
          <w:rPr>
            <w:noProof/>
            <w:webHidden/>
          </w:rPr>
          <w:t>32</w:t>
        </w:r>
        <w:r w:rsidR="005242A3">
          <w:rPr>
            <w:noProof/>
            <w:webHidden/>
          </w:rPr>
          <w:fldChar w:fldCharType="end"/>
        </w:r>
      </w:hyperlink>
    </w:p>
    <w:p w14:paraId="2FBFD177" w14:textId="77777777" w:rsidR="005242A3" w:rsidRDefault="000944C9">
      <w:pPr>
        <w:pStyle w:val="TableofFigures"/>
        <w:rPr>
          <w:rFonts w:asciiTheme="minorHAnsi" w:eastAsiaTheme="minorEastAsia" w:hAnsiTheme="minorHAnsi"/>
          <w:noProof/>
          <w:lang w:eastAsia="lv-LV"/>
        </w:rPr>
      </w:pPr>
      <w:hyperlink w:anchor="_Toc385254875" w:history="1">
        <w:r w:rsidR="005242A3" w:rsidRPr="00362280">
          <w:rPr>
            <w:rStyle w:val="Hyperlink"/>
            <w:noProof/>
          </w:rPr>
          <w:t>29.attēls. Sānu (trešā un augstāk līmeņa) izvēlne</w:t>
        </w:r>
        <w:r w:rsidR="005242A3">
          <w:rPr>
            <w:noProof/>
            <w:webHidden/>
          </w:rPr>
          <w:tab/>
        </w:r>
        <w:r w:rsidR="005242A3">
          <w:rPr>
            <w:noProof/>
            <w:webHidden/>
          </w:rPr>
          <w:fldChar w:fldCharType="begin"/>
        </w:r>
        <w:r w:rsidR="005242A3">
          <w:rPr>
            <w:noProof/>
            <w:webHidden/>
          </w:rPr>
          <w:instrText xml:space="preserve"> PAGEREF _Toc385254875 \h </w:instrText>
        </w:r>
        <w:r w:rsidR="005242A3">
          <w:rPr>
            <w:noProof/>
            <w:webHidden/>
          </w:rPr>
        </w:r>
        <w:r w:rsidR="005242A3">
          <w:rPr>
            <w:noProof/>
            <w:webHidden/>
          </w:rPr>
          <w:fldChar w:fldCharType="separate"/>
        </w:r>
        <w:r w:rsidR="005242A3">
          <w:rPr>
            <w:noProof/>
            <w:webHidden/>
          </w:rPr>
          <w:t>32</w:t>
        </w:r>
        <w:r w:rsidR="005242A3">
          <w:rPr>
            <w:noProof/>
            <w:webHidden/>
          </w:rPr>
          <w:fldChar w:fldCharType="end"/>
        </w:r>
      </w:hyperlink>
    </w:p>
    <w:p w14:paraId="6CD391E0" w14:textId="77777777" w:rsidR="005242A3" w:rsidRDefault="000944C9">
      <w:pPr>
        <w:pStyle w:val="TableofFigures"/>
        <w:rPr>
          <w:rFonts w:asciiTheme="minorHAnsi" w:eastAsiaTheme="minorEastAsia" w:hAnsiTheme="minorHAnsi"/>
          <w:noProof/>
          <w:lang w:eastAsia="lv-LV"/>
        </w:rPr>
      </w:pPr>
      <w:hyperlink w:anchor="_Toc385254876" w:history="1">
        <w:r w:rsidR="005242A3" w:rsidRPr="00362280">
          <w:rPr>
            <w:rStyle w:val="Hyperlink"/>
            <w:noProof/>
          </w:rPr>
          <w:t>30.attēls. Mapes Configuration struktūra</w:t>
        </w:r>
        <w:r w:rsidR="005242A3">
          <w:rPr>
            <w:noProof/>
            <w:webHidden/>
          </w:rPr>
          <w:tab/>
        </w:r>
        <w:r w:rsidR="005242A3">
          <w:rPr>
            <w:noProof/>
            <w:webHidden/>
          </w:rPr>
          <w:fldChar w:fldCharType="begin"/>
        </w:r>
        <w:r w:rsidR="005242A3">
          <w:rPr>
            <w:noProof/>
            <w:webHidden/>
          </w:rPr>
          <w:instrText xml:space="preserve"> PAGEREF _Toc385254876 \h </w:instrText>
        </w:r>
        <w:r w:rsidR="005242A3">
          <w:rPr>
            <w:noProof/>
            <w:webHidden/>
          </w:rPr>
        </w:r>
        <w:r w:rsidR="005242A3">
          <w:rPr>
            <w:noProof/>
            <w:webHidden/>
          </w:rPr>
          <w:fldChar w:fldCharType="separate"/>
        </w:r>
        <w:r w:rsidR="005242A3">
          <w:rPr>
            <w:noProof/>
            <w:webHidden/>
          </w:rPr>
          <w:t>33</w:t>
        </w:r>
        <w:r w:rsidR="005242A3">
          <w:rPr>
            <w:noProof/>
            <w:webHidden/>
          </w:rPr>
          <w:fldChar w:fldCharType="end"/>
        </w:r>
      </w:hyperlink>
    </w:p>
    <w:p w14:paraId="0B9041CE" w14:textId="77777777" w:rsidR="005242A3" w:rsidRDefault="000944C9">
      <w:pPr>
        <w:pStyle w:val="TableofFigures"/>
        <w:rPr>
          <w:rFonts w:asciiTheme="minorHAnsi" w:eastAsiaTheme="minorEastAsia" w:hAnsiTheme="minorHAnsi"/>
          <w:noProof/>
          <w:lang w:eastAsia="lv-LV"/>
        </w:rPr>
      </w:pPr>
      <w:hyperlink w:anchor="_Toc385254877" w:history="1">
        <w:r w:rsidR="005242A3" w:rsidRPr="00362280">
          <w:rPr>
            <w:rStyle w:val="Hyperlink"/>
            <w:noProof/>
          </w:rPr>
          <w:t>31.attēls. Mape „Data_blocks” ar blokiem</w:t>
        </w:r>
        <w:r w:rsidR="005242A3">
          <w:rPr>
            <w:noProof/>
            <w:webHidden/>
          </w:rPr>
          <w:tab/>
        </w:r>
        <w:r w:rsidR="005242A3">
          <w:rPr>
            <w:noProof/>
            <w:webHidden/>
          </w:rPr>
          <w:fldChar w:fldCharType="begin"/>
        </w:r>
        <w:r w:rsidR="005242A3">
          <w:rPr>
            <w:noProof/>
            <w:webHidden/>
          </w:rPr>
          <w:instrText xml:space="preserve"> PAGEREF _Toc385254877 \h </w:instrText>
        </w:r>
        <w:r w:rsidR="005242A3">
          <w:rPr>
            <w:noProof/>
            <w:webHidden/>
          </w:rPr>
        </w:r>
        <w:r w:rsidR="005242A3">
          <w:rPr>
            <w:noProof/>
            <w:webHidden/>
          </w:rPr>
          <w:fldChar w:fldCharType="separate"/>
        </w:r>
        <w:r w:rsidR="005242A3">
          <w:rPr>
            <w:noProof/>
            <w:webHidden/>
          </w:rPr>
          <w:t>33</w:t>
        </w:r>
        <w:r w:rsidR="005242A3">
          <w:rPr>
            <w:noProof/>
            <w:webHidden/>
          </w:rPr>
          <w:fldChar w:fldCharType="end"/>
        </w:r>
      </w:hyperlink>
    </w:p>
    <w:p w14:paraId="38392007" w14:textId="77777777" w:rsidR="005242A3" w:rsidRDefault="000944C9">
      <w:pPr>
        <w:pStyle w:val="TableofFigures"/>
        <w:rPr>
          <w:rFonts w:asciiTheme="minorHAnsi" w:eastAsiaTheme="minorEastAsia" w:hAnsiTheme="minorHAnsi"/>
          <w:noProof/>
          <w:lang w:eastAsia="lv-LV"/>
        </w:rPr>
      </w:pPr>
      <w:hyperlink w:anchor="_Toc385254878" w:history="1">
        <w:r w:rsidR="005242A3" w:rsidRPr="00362280">
          <w:rPr>
            <w:rStyle w:val="Hyperlink"/>
            <w:noProof/>
          </w:rPr>
          <w:t>32.attēls. Dictionary mapes struktūra</w:t>
        </w:r>
        <w:r w:rsidR="005242A3">
          <w:rPr>
            <w:noProof/>
            <w:webHidden/>
          </w:rPr>
          <w:tab/>
        </w:r>
        <w:r w:rsidR="005242A3">
          <w:rPr>
            <w:noProof/>
            <w:webHidden/>
          </w:rPr>
          <w:fldChar w:fldCharType="begin"/>
        </w:r>
        <w:r w:rsidR="005242A3">
          <w:rPr>
            <w:noProof/>
            <w:webHidden/>
          </w:rPr>
          <w:instrText xml:space="preserve"> PAGEREF _Toc385254878 \h </w:instrText>
        </w:r>
        <w:r w:rsidR="005242A3">
          <w:rPr>
            <w:noProof/>
            <w:webHidden/>
          </w:rPr>
        </w:r>
        <w:r w:rsidR="005242A3">
          <w:rPr>
            <w:noProof/>
            <w:webHidden/>
          </w:rPr>
          <w:fldChar w:fldCharType="separate"/>
        </w:r>
        <w:r w:rsidR="005242A3">
          <w:rPr>
            <w:noProof/>
            <w:webHidden/>
          </w:rPr>
          <w:t>34</w:t>
        </w:r>
        <w:r w:rsidR="005242A3">
          <w:rPr>
            <w:noProof/>
            <w:webHidden/>
          </w:rPr>
          <w:fldChar w:fldCharType="end"/>
        </w:r>
      </w:hyperlink>
    </w:p>
    <w:p w14:paraId="028E7C1F" w14:textId="77777777" w:rsidR="005242A3" w:rsidRDefault="000944C9">
      <w:pPr>
        <w:pStyle w:val="TableofFigures"/>
        <w:rPr>
          <w:rFonts w:asciiTheme="minorHAnsi" w:eastAsiaTheme="minorEastAsia" w:hAnsiTheme="minorHAnsi"/>
          <w:noProof/>
          <w:lang w:eastAsia="lv-LV"/>
        </w:rPr>
      </w:pPr>
      <w:hyperlink w:anchor="_Toc385254879" w:history="1">
        <w:r w:rsidR="005242A3" w:rsidRPr="00362280">
          <w:rPr>
            <w:rStyle w:val="Hyperlink"/>
            <w:noProof/>
          </w:rPr>
          <w:t>33.attēls. Settings mapes struktūra</w:t>
        </w:r>
        <w:r w:rsidR="005242A3">
          <w:rPr>
            <w:noProof/>
            <w:webHidden/>
          </w:rPr>
          <w:tab/>
        </w:r>
        <w:r w:rsidR="005242A3">
          <w:rPr>
            <w:noProof/>
            <w:webHidden/>
          </w:rPr>
          <w:fldChar w:fldCharType="begin"/>
        </w:r>
        <w:r w:rsidR="005242A3">
          <w:rPr>
            <w:noProof/>
            <w:webHidden/>
          </w:rPr>
          <w:instrText xml:space="preserve"> PAGEREF _Toc385254879 \h </w:instrText>
        </w:r>
        <w:r w:rsidR="005242A3">
          <w:rPr>
            <w:noProof/>
            <w:webHidden/>
          </w:rPr>
        </w:r>
        <w:r w:rsidR="005242A3">
          <w:rPr>
            <w:noProof/>
            <w:webHidden/>
          </w:rPr>
          <w:fldChar w:fldCharType="separate"/>
        </w:r>
        <w:r w:rsidR="005242A3">
          <w:rPr>
            <w:noProof/>
            <w:webHidden/>
          </w:rPr>
          <w:t>34</w:t>
        </w:r>
        <w:r w:rsidR="005242A3">
          <w:rPr>
            <w:noProof/>
            <w:webHidden/>
          </w:rPr>
          <w:fldChar w:fldCharType="end"/>
        </w:r>
      </w:hyperlink>
    </w:p>
    <w:p w14:paraId="2F3C60FE" w14:textId="77777777" w:rsidR="005242A3" w:rsidRDefault="000944C9">
      <w:pPr>
        <w:pStyle w:val="TableofFigures"/>
        <w:rPr>
          <w:rFonts w:asciiTheme="minorHAnsi" w:eastAsiaTheme="minorEastAsia" w:hAnsiTheme="minorHAnsi"/>
          <w:noProof/>
          <w:lang w:eastAsia="lv-LV"/>
        </w:rPr>
      </w:pPr>
      <w:hyperlink w:anchor="_Toc385254880" w:history="1">
        <w:r w:rsidR="005242A3" w:rsidRPr="00362280">
          <w:rPr>
            <w:rStyle w:val="Hyperlink"/>
            <w:noProof/>
          </w:rPr>
          <w:t>34.attēls. Satura bloka piemērs</w:t>
        </w:r>
        <w:r w:rsidR="005242A3">
          <w:rPr>
            <w:noProof/>
            <w:webHidden/>
          </w:rPr>
          <w:tab/>
        </w:r>
        <w:r w:rsidR="005242A3">
          <w:rPr>
            <w:noProof/>
            <w:webHidden/>
          </w:rPr>
          <w:fldChar w:fldCharType="begin"/>
        </w:r>
        <w:r w:rsidR="005242A3">
          <w:rPr>
            <w:noProof/>
            <w:webHidden/>
          </w:rPr>
          <w:instrText xml:space="preserve"> PAGEREF _Toc385254880 \h </w:instrText>
        </w:r>
        <w:r w:rsidR="005242A3">
          <w:rPr>
            <w:noProof/>
            <w:webHidden/>
          </w:rPr>
        </w:r>
        <w:r w:rsidR="005242A3">
          <w:rPr>
            <w:noProof/>
            <w:webHidden/>
          </w:rPr>
          <w:fldChar w:fldCharType="separate"/>
        </w:r>
        <w:r w:rsidR="005242A3">
          <w:rPr>
            <w:noProof/>
            <w:webHidden/>
          </w:rPr>
          <w:t>34</w:t>
        </w:r>
        <w:r w:rsidR="005242A3">
          <w:rPr>
            <w:noProof/>
            <w:webHidden/>
          </w:rPr>
          <w:fldChar w:fldCharType="end"/>
        </w:r>
      </w:hyperlink>
    </w:p>
    <w:p w14:paraId="3A61BECD" w14:textId="77777777" w:rsidR="005242A3" w:rsidRDefault="000944C9">
      <w:pPr>
        <w:pStyle w:val="TableofFigures"/>
        <w:rPr>
          <w:rFonts w:asciiTheme="minorHAnsi" w:eastAsiaTheme="minorEastAsia" w:hAnsiTheme="minorHAnsi"/>
          <w:noProof/>
          <w:lang w:eastAsia="lv-LV"/>
        </w:rPr>
      </w:pPr>
      <w:hyperlink w:anchor="_Toc385254881" w:history="1">
        <w:r w:rsidR="005242A3" w:rsidRPr="00362280">
          <w:rPr>
            <w:rStyle w:val="Hyperlink"/>
            <w:noProof/>
          </w:rPr>
          <w:t>35.attēls. Autentifikācijas bloka piemērs</w:t>
        </w:r>
        <w:r w:rsidR="005242A3">
          <w:rPr>
            <w:noProof/>
            <w:webHidden/>
          </w:rPr>
          <w:tab/>
        </w:r>
        <w:r w:rsidR="005242A3">
          <w:rPr>
            <w:noProof/>
            <w:webHidden/>
          </w:rPr>
          <w:fldChar w:fldCharType="begin"/>
        </w:r>
        <w:r w:rsidR="005242A3">
          <w:rPr>
            <w:noProof/>
            <w:webHidden/>
          </w:rPr>
          <w:instrText xml:space="preserve"> PAGEREF _Toc385254881 \h </w:instrText>
        </w:r>
        <w:r w:rsidR="005242A3">
          <w:rPr>
            <w:noProof/>
            <w:webHidden/>
          </w:rPr>
        </w:r>
        <w:r w:rsidR="005242A3">
          <w:rPr>
            <w:noProof/>
            <w:webHidden/>
          </w:rPr>
          <w:fldChar w:fldCharType="separate"/>
        </w:r>
        <w:r w:rsidR="005242A3">
          <w:rPr>
            <w:noProof/>
            <w:webHidden/>
          </w:rPr>
          <w:t>35</w:t>
        </w:r>
        <w:r w:rsidR="005242A3">
          <w:rPr>
            <w:noProof/>
            <w:webHidden/>
          </w:rPr>
          <w:fldChar w:fldCharType="end"/>
        </w:r>
      </w:hyperlink>
    </w:p>
    <w:p w14:paraId="52E196BD" w14:textId="77777777" w:rsidR="005242A3" w:rsidRDefault="000944C9">
      <w:pPr>
        <w:pStyle w:val="TableofFigures"/>
        <w:rPr>
          <w:rFonts w:asciiTheme="minorHAnsi" w:eastAsiaTheme="minorEastAsia" w:hAnsiTheme="minorHAnsi"/>
          <w:noProof/>
          <w:lang w:eastAsia="lv-LV"/>
        </w:rPr>
      </w:pPr>
      <w:hyperlink w:anchor="_Toc385254882" w:history="1">
        <w:r w:rsidR="005242A3" w:rsidRPr="00362280">
          <w:rPr>
            <w:rStyle w:val="Hyperlink"/>
            <w:noProof/>
          </w:rPr>
          <w:t>36.attēls. Dokumentācijas bloka piemērs</w:t>
        </w:r>
        <w:r w:rsidR="005242A3">
          <w:rPr>
            <w:noProof/>
            <w:webHidden/>
          </w:rPr>
          <w:tab/>
        </w:r>
        <w:r w:rsidR="005242A3">
          <w:rPr>
            <w:noProof/>
            <w:webHidden/>
          </w:rPr>
          <w:fldChar w:fldCharType="begin"/>
        </w:r>
        <w:r w:rsidR="005242A3">
          <w:rPr>
            <w:noProof/>
            <w:webHidden/>
          </w:rPr>
          <w:instrText xml:space="preserve"> PAGEREF _Toc385254882 \h </w:instrText>
        </w:r>
        <w:r w:rsidR="005242A3">
          <w:rPr>
            <w:noProof/>
            <w:webHidden/>
          </w:rPr>
        </w:r>
        <w:r w:rsidR="005242A3">
          <w:rPr>
            <w:noProof/>
            <w:webHidden/>
          </w:rPr>
          <w:fldChar w:fldCharType="separate"/>
        </w:r>
        <w:r w:rsidR="005242A3">
          <w:rPr>
            <w:noProof/>
            <w:webHidden/>
          </w:rPr>
          <w:t>35</w:t>
        </w:r>
        <w:r w:rsidR="005242A3">
          <w:rPr>
            <w:noProof/>
            <w:webHidden/>
          </w:rPr>
          <w:fldChar w:fldCharType="end"/>
        </w:r>
      </w:hyperlink>
    </w:p>
    <w:p w14:paraId="3360A974" w14:textId="77777777" w:rsidR="005242A3" w:rsidRDefault="000944C9">
      <w:pPr>
        <w:pStyle w:val="TableofFigures"/>
        <w:rPr>
          <w:rFonts w:asciiTheme="minorHAnsi" w:eastAsiaTheme="minorEastAsia" w:hAnsiTheme="minorHAnsi"/>
          <w:noProof/>
          <w:lang w:eastAsia="lv-LV"/>
        </w:rPr>
      </w:pPr>
      <w:hyperlink w:anchor="_Toc385254883" w:history="1">
        <w:r w:rsidR="005242A3" w:rsidRPr="00362280">
          <w:rPr>
            <w:rStyle w:val="Hyperlink"/>
            <w:noProof/>
          </w:rPr>
          <w:t>37.attēls. Biežāk uzdoto jautājumu bloka piemērs</w:t>
        </w:r>
        <w:r w:rsidR="005242A3">
          <w:rPr>
            <w:noProof/>
            <w:webHidden/>
          </w:rPr>
          <w:tab/>
        </w:r>
        <w:r w:rsidR="005242A3">
          <w:rPr>
            <w:noProof/>
            <w:webHidden/>
          </w:rPr>
          <w:fldChar w:fldCharType="begin"/>
        </w:r>
        <w:r w:rsidR="005242A3">
          <w:rPr>
            <w:noProof/>
            <w:webHidden/>
          </w:rPr>
          <w:instrText xml:space="preserve"> PAGEREF _Toc385254883 \h </w:instrText>
        </w:r>
        <w:r w:rsidR="005242A3">
          <w:rPr>
            <w:noProof/>
            <w:webHidden/>
          </w:rPr>
        </w:r>
        <w:r w:rsidR="005242A3">
          <w:rPr>
            <w:noProof/>
            <w:webHidden/>
          </w:rPr>
          <w:fldChar w:fldCharType="separate"/>
        </w:r>
        <w:r w:rsidR="005242A3">
          <w:rPr>
            <w:noProof/>
            <w:webHidden/>
          </w:rPr>
          <w:t>36</w:t>
        </w:r>
        <w:r w:rsidR="005242A3">
          <w:rPr>
            <w:noProof/>
            <w:webHidden/>
          </w:rPr>
          <w:fldChar w:fldCharType="end"/>
        </w:r>
      </w:hyperlink>
    </w:p>
    <w:p w14:paraId="1E5183FC" w14:textId="77777777" w:rsidR="005242A3" w:rsidRDefault="000944C9">
      <w:pPr>
        <w:pStyle w:val="TableofFigures"/>
        <w:rPr>
          <w:rFonts w:asciiTheme="minorHAnsi" w:eastAsiaTheme="minorEastAsia" w:hAnsiTheme="minorHAnsi"/>
          <w:noProof/>
          <w:lang w:eastAsia="lv-LV"/>
        </w:rPr>
      </w:pPr>
      <w:hyperlink w:anchor="_Toc385254884" w:history="1">
        <w:r w:rsidR="005242A3" w:rsidRPr="00362280">
          <w:rPr>
            <w:rStyle w:val="Hyperlink"/>
            <w:noProof/>
          </w:rPr>
          <w:t>38.attēls. Notifikācijas bloka piemērs</w:t>
        </w:r>
        <w:r w:rsidR="005242A3">
          <w:rPr>
            <w:noProof/>
            <w:webHidden/>
          </w:rPr>
          <w:tab/>
        </w:r>
        <w:r w:rsidR="005242A3">
          <w:rPr>
            <w:noProof/>
            <w:webHidden/>
          </w:rPr>
          <w:fldChar w:fldCharType="begin"/>
        </w:r>
        <w:r w:rsidR="005242A3">
          <w:rPr>
            <w:noProof/>
            <w:webHidden/>
          </w:rPr>
          <w:instrText xml:space="preserve"> PAGEREF _Toc385254884 \h </w:instrText>
        </w:r>
        <w:r w:rsidR="005242A3">
          <w:rPr>
            <w:noProof/>
            <w:webHidden/>
          </w:rPr>
        </w:r>
        <w:r w:rsidR="005242A3">
          <w:rPr>
            <w:noProof/>
            <w:webHidden/>
          </w:rPr>
          <w:fldChar w:fldCharType="separate"/>
        </w:r>
        <w:r w:rsidR="005242A3">
          <w:rPr>
            <w:noProof/>
            <w:webHidden/>
          </w:rPr>
          <w:t>36</w:t>
        </w:r>
        <w:r w:rsidR="005242A3">
          <w:rPr>
            <w:noProof/>
            <w:webHidden/>
          </w:rPr>
          <w:fldChar w:fldCharType="end"/>
        </w:r>
      </w:hyperlink>
    </w:p>
    <w:p w14:paraId="384120E8" w14:textId="77777777" w:rsidR="005242A3" w:rsidRDefault="000944C9">
      <w:pPr>
        <w:pStyle w:val="TableofFigures"/>
        <w:rPr>
          <w:rFonts w:asciiTheme="minorHAnsi" w:eastAsiaTheme="minorEastAsia" w:hAnsiTheme="minorHAnsi"/>
          <w:noProof/>
          <w:lang w:eastAsia="lv-LV"/>
        </w:rPr>
      </w:pPr>
      <w:hyperlink w:anchor="_Toc385254885" w:history="1">
        <w:r w:rsidR="005242A3" w:rsidRPr="00362280">
          <w:rPr>
            <w:rStyle w:val="Hyperlink"/>
            <w:noProof/>
          </w:rPr>
          <w:t>39.attēls. Notifikācijas elementa piemērs</w:t>
        </w:r>
        <w:r w:rsidR="005242A3">
          <w:rPr>
            <w:noProof/>
            <w:webHidden/>
          </w:rPr>
          <w:tab/>
        </w:r>
        <w:r w:rsidR="005242A3">
          <w:rPr>
            <w:noProof/>
            <w:webHidden/>
          </w:rPr>
          <w:fldChar w:fldCharType="begin"/>
        </w:r>
        <w:r w:rsidR="005242A3">
          <w:rPr>
            <w:noProof/>
            <w:webHidden/>
          </w:rPr>
          <w:instrText xml:space="preserve"> PAGEREF _Toc385254885 \h </w:instrText>
        </w:r>
        <w:r w:rsidR="005242A3">
          <w:rPr>
            <w:noProof/>
            <w:webHidden/>
          </w:rPr>
        </w:r>
        <w:r w:rsidR="005242A3">
          <w:rPr>
            <w:noProof/>
            <w:webHidden/>
          </w:rPr>
          <w:fldChar w:fldCharType="separate"/>
        </w:r>
        <w:r w:rsidR="005242A3">
          <w:rPr>
            <w:noProof/>
            <w:webHidden/>
          </w:rPr>
          <w:t>36</w:t>
        </w:r>
        <w:r w:rsidR="005242A3">
          <w:rPr>
            <w:noProof/>
            <w:webHidden/>
          </w:rPr>
          <w:fldChar w:fldCharType="end"/>
        </w:r>
      </w:hyperlink>
    </w:p>
    <w:p w14:paraId="35982D43" w14:textId="77777777" w:rsidR="005242A3" w:rsidRDefault="000944C9">
      <w:pPr>
        <w:pStyle w:val="TableofFigures"/>
        <w:rPr>
          <w:rFonts w:asciiTheme="minorHAnsi" w:eastAsiaTheme="minorEastAsia" w:hAnsiTheme="minorHAnsi"/>
          <w:noProof/>
          <w:lang w:eastAsia="lv-LV"/>
        </w:rPr>
      </w:pPr>
      <w:hyperlink w:anchor="_Toc385254886" w:history="1">
        <w:r w:rsidR="005242A3" w:rsidRPr="00362280">
          <w:rPr>
            <w:rStyle w:val="Hyperlink"/>
            <w:noProof/>
          </w:rPr>
          <w:t>40.attēls. Noderīgo saišu bloka piemērs</w:t>
        </w:r>
        <w:r w:rsidR="005242A3">
          <w:rPr>
            <w:noProof/>
            <w:webHidden/>
          </w:rPr>
          <w:tab/>
        </w:r>
        <w:r w:rsidR="005242A3">
          <w:rPr>
            <w:noProof/>
            <w:webHidden/>
          </w:rPr>
          <w:fldChar w:fldCharType="begin"/>
        </w:r>
        <w:r w:rsidR="005242A3">
          <w:rPr>
            <w:noProof/>
            <w:webHidden/>
          </w:rPr>
          <w:instrText xml:space="preserve"> PAGEREF _Toc385254886 \h </w:instrText>
        </w:r>
        <w:r w:rsidR="005242A3">
          <w:rPr>
            <w:noProof/>
            <w:webHidden/>
          </w:rPr>
        </w:r>
        <w:r w:rsidR="005242A3">
          <w:rPr>
            <w:noProof/>
            <w:webHidden/>
          </w:rPr>
          <w:fldChar w:fldCharType="separate"/>
        </w:r>
        <w:r w:rsidR="005242A3">
          <w:rPr>
            <w:noProof/>
            <w:webHidden/>
          </w:rPr>
          <w:t>37</w:t>
        </w:r>
        <w:r w:rsidR="005242A3">
          <w:rPr>
            <w:noProof/>
            <w:webHidden/>
          </w:rPr>
          <w:fldChar w:fldCharType="end"/>
        </w:r>
      </w:hyperlink>
    </w:p>
    <w:p w14:paraId="2A0D3A09" w14:textId="77777777" w:rsidR="005242A3" w:rsidRDefault="000944C9">
      <w:pPr>
        <w:pStyle w:val="TableofFigures"/>
        <w:rPr>
          <w:rFonts w:asciiTheme="minorHAnsi" w:eastAsiaTheme="minorEastAsia" w:hAnsiTheme="minorHAnsi"/>
          <w:noProof/>
          <w:lang w:eastAsia="lv-LV"/>
        </w:rPr>
      </w:pPr>
      <w:hyperlink w:anchor="_Toc385254887" w:history="1">
        <w:r w:rsidR="005242A3" w:rsidRPr="00362280">
          <w:rPr>
            <w:rStyle w:val="Hyperlink"/>
            <w:noProof/>
          </w:rPr>
          <w:t>41.attēls. Statistikas bloka piemērs</w:t>
        </w:r>
        <w:r w:rsidR="005242A3">
          <w:rPr>
            <w:noProof/>
            <w:webHidden/>
          </w:rPr>
          <w:tab/>
        </w:r>
        <w:r w:rsidR="005242A3">
          <w:rPr>
            <w:noProof/>
            <w:webHidden/>
          </w:rPr>
          <w:fldChar w:fldCharType="begin"/>
        </w:r>
        <w:r w:rsidR="005242A3">
          <w:rPr>
            <w:noProof/>
            <w:webHidden/>
          </w:rPr>
          <w:instrText xml:space="preserve"> PAGEREF _Toc385254887 \h </w:instrText>
        </w:r>
        <w:r w:rsidR="005242A3">
          <w:rPr>
            <w:noProof/>
            <w:webHidden/>
          </w:rPr>
        </w:r>
        <w:r w:rsidR="005242A3">
          <w:rPr>
            <w:noProof/>
            <w:webHidden/>
          </w:rPr>
          <w:fldChar w:fldCharType="separate"/>
        </w:r>
        <w:r w:rsidR="005242A3">
          <w:rPr>
            <w:noProof/>
            <w:webHidden/>
          </w:rPr>
          <w:t>37</w:t>
        </w:r>
        <w:r w:rsidR="005242A3">
          <w:rPr>
            <w:noProof/>
            <w:webHidden/>
          </w:rPr>
          <w:fldChar w:fldCharType="end"/>
        </w:r>
      </w:hyperlink>
    </w:p>
    <w:p w14:paraId="587824D0" w14:textId="77777777" w:rsidR="005242A3" w:rsidRDefault="000944C9">
      <w:pPr>
        <w:pStyle w:val="TableofFigures"/>
        <w:rPr>
          <w:rFonts w:asciiTheme="minorHAnsi" w:eastAsiaTheme="minorEastAsia" w:hAnsiTheme="minorHAnsi"/>
          <w:noProof/>
          <w:lang w:eastAsia="lv-LV"/>
        </w:rPr>
      </w:pPr>
      <w:hyperlink w:anchor="_Toc385254888" w:history="1">
        <w:r w:rsidR="005242A3" w:rsidRPr="00362280">
          <w:rPr>
            <w:rStyle w:val="Hyperlink"/>
            <w:noProof/>
          </w:rPr>
          <w:t>42.attēls. Interfeiss ISessionManager</w:t>
        </w:r>
        <w:r w:rsidR="005242A3">
          <w:rPr>
            <w:noProof/>
            <w:webHidden/>
          </w:rPr>
          <w:tab/>
        </w:r>
        <w:r w:rsidR="005242A3">
          <w:rPr>
            <w:noProof/>
            <w:webHidden/>
          </w:rPr>
          <w:fldChar w:fldCharType="begin"/>
        </w:r>
        <w:r w:rsidR="005242A3">
          <w:rPr>
            <w:noProof/>
            <w:webHidden/>
          </w:rPr>
          <w:instrText xml:space="preserve"> PAGEREF _Toc385254888 \h </w:instrText>
        </w:r>
        <w:r w:rsidR="005242A3">
          <w:rPr>
            <w:noProof/>
            <w:webHidden/>
          </w:rPr>
        </w:r>
        <w:r w:rsidR="005242A3">
          <w:rPr>
            <w:noProof/>
            <w:webHidden/>
          </w:rPr>
          <w:fldChar w:fldCharType="separate"/>
        </w:r>
        <w:r w:rsidR="005242A3">
          <w:rPr>
            <w:noProof/>
            <w:webHidden/>
          </w:rPr>
          <w:t>38</w:t>
        </w:r>
        <w:r w:rsidR="005242A3">
          <w:rPr>
            <w:noProof/>
            <w:webHidden/>
          </w:rPr>
          <w:fldChar w:fldCharType="end"/>
        </w:r>
      </w:hyperlink>
    </w:p>
    <w:p w14:paraId="14292C96" w14:textId="77777777" w:rsidR="005242A3" w:rsidRDefault="000944C9">
      <w:pPr>
        <w:pStyle w:val="TableofFigures"/>
        <w:rPr>
          <w:rFonts w:asciiTheme="minorHAnsi" w:eastAsiaTheme="minorEastAsia" w:hAnsiTheme="minorHAnsi"/>
          <w:noProof/>
          <w:lang w:eastAsia="lv-LV"/>
        </w:rPr>
      </w:pPr>
      <w:hyperlink w:anchor="_Toc385254889" w:history="1">
        <w:r w:rsidR="005242A3" w:rsidRPr="00362280">
          <w:rPr>
            <w:rStyle w:val="Hyperlink"/>
            <w:noProof/>
          </w:rPr>
          <w:t>43.attēls. Interfeiss ISecurityModel</w:t>
        </w:r>
        <w:r w:rsidR="005242A3">
          <w:rPr>
            <w:noProof/>
            <w:webHidden/>
          </w:rPr>
          <w:tab/>
        </w:r>
        <w:r w:rsidR="005242A3">
          <w:rPr>
            <w:noProof/>
            <w:webHidden/>
          </w:rPr>
          <w:fldChar w:fldCharType="begin"/>
        </w:r>
        <w:r w:rsidR="005242A3">
          <w:rPr>
            <w:noProof/>
            <w:webHidden/>
          </w:rPr>
          <w:instrText xml:space="preserve"> PAGEREF _Toc385254889 \h </w:instrText>
        </w:r>
        <w:r w:rsidR="005242A3">
          <w:rPr>
            <w:noProof/>
            <w:webHidden/>
          </w:rPr>
        </w:r>
        <w:r w:rsidR="005242A3">
          <w:rPr>
            <w:noProof/>
            <w:webHidden/>
          </w:rPr>
          <w:fldChar w:fldCharType="separate"/>
        </w:r>
        <w:r w:rsidR="005242A3">
          <w:rPr>
            <w:noProof/>
            <w:webHidden/>
          </w:rPr>
          <w:t>38</w:t>
        </w:r>
        <w:r w:rsidR="005242A3">
          <w:rPr>
            <w:noProof/>
            <w:webHidden/>
          </w:rPr>
          <w:fldChar w:fldCharType="end"/>
        </w:r>
      </w:hyperlink>
    </w:p>
    <w:p w14:paraId="0AA034FC" w14:textId="77777777" w:rsidR="005242A3" w:rsidRDefault="000944C9">
      <w:pPr>
        <w:pStyle w:val="TableofFigures"/>
        <w:rPr>
          <w:rFonts w:asciiTheme="minorHAnsi" w:eastAsiaTheme="minorEastAsia" w:hAnsiTheme="minorHAnsi"/>
          <w:noProof/>
          <w:lang w:eastAsia="lv-LV"/>
        </w:rPr>
      </w:pPr>
      <w:hyperlink w:anchor="_Toc385254890" w:history="1">
        <w:r w:rsidR="005242A3" w:rsidRPr="00362280">
          <w:rPr>
            <w:rStyle w:val="Hyperlink"/>
            <w:noProof/>
          </w:rPr>
          <w:t>44.attēls. Interfeiss ISimpleDictionary</w:t>
        </w:r>
        <w:r w:rsidR="005242A3">
          <w:rPr>
            <w:noProof/>
            <w:webHidden/>
          </w:rPr>
          <w:tab/>
        </w:r>
        <w:r w:rsidR="005242A3">
          <w:rPr>
            <w:noProof/>
            <w:webHidden/>
          </w:rPr>
          <w:fldChar w:fldCharType="begin"/>
        </w:r>
        <w:r w:rsidR="005242A3">
          <w:rPr>
            <w:noProof/>
            <w:webHidden/>
          </w:rPr>
          <w:instrText xml:space="preserve"> PAGEREF _Toc385254890 \h </w:instrText>
        </w:r>
        <w:r w:rsidR="005242A3">
          <w:rPr>
            <w:noProof/>
            <w:webHidden/>
          </w:rPr>
        </w:r>
        <w:r w:rsidR="005242A3">
          <w:rPr>
            <w:noProof/>
            <w:webHidden/>
          </w:rPr>
          <w:fldChar w:fldCharType="separate"/>
        </w:r>
        <w:r w:rsidR="005242A3">
          <w:rPr>
            <w:noProof/>
            <w:webHidden/>
          </w:rPr>
          <w:t>38</w:t>
        </w:r>
        <w:r w:rsidR="005242A3">
          <w:rPr>
            <w:noProof/>
            <w:webHidden/>
          </w:rPr>
          <w:fldChar w:fldCharType="end"/>
        </w:r>
      </w:hyperlink>
    </w:p>
    <w:p w14:paraId="3F1D6DC1" w14:textId="77777777" w:rsidR="005242A3" w:rsidRDefault="000944C9">
      <w:pPr>
        <w:pStyle w:val="TableofFigures"/>
        <w:rPr>
          <w:rFonts w:asciiTheme="minorHAnsi" w:eastAsiaTheme="minorEastAsia" w:hAnsiTheme="minorHAnsi"/>
          <w:noProof/>
          <w:lang w:eastAsia="lv-LV"/>
        </w:rPr>
      </w:pPr>
      <w:hyperlink w:anchor="_Toc385254891" w:history="1">
        <w:r w:rsidR="005242A3" w:rsidRPr="00362280">
          <w:rPr>
            <w:rStyle w:val="Hyperlink"/>
            <w:noProof/>
          </w:rPr>
          <w:t>45.attēls. Interfeiss IPortalFasade</w:t>
        </w:r>
        <w:r w:rsidR="005242A3">
          <w:rPr>
            <w:noProof/>
            <w:webHidden/>
          </w:rPr>
          <w:tab/>
        </w:r>
        <w:r w:rsidR="005242A3">
          <w:rPr>
            <w:noProof/>
            <w:webHidden/>
          </w:rPr>
          <w:fldChar w:fldCharType="begin"/>
        </w:r>
        <w:r w:rsidR="005242A3">
          <w:rPr>
            <w:noProof/>
            <w:webHidden/>
          </w:rPr>
          <w:instrText xml:space="preserve"> PAGEREF _Toc385254891 \h </w:instrText>
        </w:r>
        <w:r w:rsidR="005242A3">
          <w:rPr>
            <w:noProof/>
            <w:webHidden/>
          </w:rPr>
        </w:r>
        <w:r w:rsidR="005242A3">
          <w:rPr>
            <w:noProof/>
            <w:webHidden/>
          </w:rPr>
          <w:fldChar w:fldCharType="separate"/>
        </w:r>
        <w:r w:rsidR="005242A3">
          <w:rPr>
            <w:noProof/>
            <w:webHidden/>
          </w:rPr>
          <w:t>39</w:t>
        </w:r>
        <w:r w:rsidR="005242A3">
          <w:rPr>
            <w:noProof/>
            <w:webHidden/>
          </w:rPr>
          <w:fldChar w:fldCharType="end"/>
        </w:r>
      </w:hyperlink>
    </w:p>
    <w:p w14:paraId="67086685" w14:textId="77777777" w:rsidR="005242A3" w:rsidRDefault="000944C9">
      <w:pPr>
        <w:pStyle w:val="TableofFigures"/>
        <w:rPr>
          <w:rFonts w:asciiTheme="minorHAnsi" w:eastAsiaTheme="minorEastAsia" w:hAnsiTheme="minorHAnsi"/>
          <w:noProof/>
          <w:lang w:eastAsia="lv-LV"/>
        </w:rPr>
      </w:pPr>
      <w:hyperlink w:anchor="_Toc385254892" w:history="1">
        <w:r w:rsidR="005242A3" w:rsidRPr="00362280">
          <w:rPr>
            <w:rStyle w:val="Hyperlink"/>
            <w:noProof/>
          </w:rPr>
          <w:t>46.attēls. Sesijas izmantošana VISS karkasā</w:t>
        </w:r>
        <w:r w:rsidR="005242A3">
          <w:rPr>
            <w:noProof/>
            <w:webHidden/>
          </w:rPr>
          <w:tab/>
        </w:r>
        <w:r w:rsidR="005242A3">
          <w:rPr>
            <w:noProof/>
            <w:webHidden/>
          </w:rPr>
          <w:fldChar w:fldCharType="begin"/>
        </w:r>
        <w:r w:rsidR="005242A3">
          <w:rPr>
            <w:noProof/>
            <w:webHidden/>
          </w:rPr>
          <w:instrText xml:space="preserve"> PAGEREF _Toc385254892 \h </w:instrText>
        </w:r>
        <w:r w:rsidR="005242A3">
          <w:rPr>
            <w:noProof/>
            <w:webHidden/>
          </w:rPr>
        </w:r>
        <w:r w:rsidR="005242A3">
          <w:rPr>
            <w:noProof/>
            <w:webHidden/>
          </w:rPr>
          <w:fldChar w:fldCharType="separate"/>
        </w:r>
        <w:r w:rsidR="005242A3">
          <w:rPr>
            <w:noProof/>
            <w:webHidden/>
          </w:rPr>
          <w:t>39</w:t>
        </w:r>
        <w:r w:rsidR="005242A3">
          <w:rPr>
            <w:noProof/>
            <w:webHidden/>
          </w:rPr>
          <w:fldChar w:fldCharType="end"/>
        </w:r>
      </w:hyperlink>
    </w:p>
    <w:p w14:paraId="4851DB40" w14:textId="77777777" w:rsidR="005242A3" w:rsidRDefault="000944C9">
      <w:pPr>
        <w:pStyle w:val="TableofFigures"/>
        <w:rPr>
          <w:rFonts w:asciiTheme="minorHAnsi" w:eastAsiaTheme="minorEastAsia" w:hAnsiTheme="minorHAnsi"/>
          <w:noProof/>
          <w:lang w:eastAsia="lv-LV"/>
        </w:rPr>
      </w:pPr>
      <w:hyperlink w:anchor="_Toc385254893" w:history="1">
        <w:r w:rsidR="005242A3" w:rsidRPr="00362280">
          <w:rPr>
            <w:rStyle w:val="Hyperlink"/>
            <w:noProof/>
          </w:rPr>
          <w:t>47.attēls. Sitecore vārdnīcas izmantošana VISS karkasā</w:t>
        </w:r>
        <w:r w:rsidR="005242A3">
          <w:rPr>
            <w:noProof/>
            <w:webHidden/>
          </w:rPr>
          <w:tab/>
        </w:r>
        <w:r w:rsidR="005242A3">
          <w:rPr>
            <w:noProof/>
            <w:webHidden/>
          </w:rPr>
          <w:fldChar w:fldCharType="begin"/>
        </w:r>
        <w:r w:rsidR="005242A3">
          <w:rPr>
            <w:noProof/>
            <w:webHidden/>
          </w:rPr>
          <w:instrText xml:space="preserve"> PAGEREF _Toc385254893 \h </w:instrText>
        </w:r>
        <w:r w:rsidR="005242A3">
          <w:rPr>
            <w:noProof/>
            <w:webHidden/>
          </w:rPr>
        </w:r>
        <w:r w:rsidR="005242A3">
          <w:rPr>
            <w:noProof/>
            <w:webHidden/>
          </w:rPr>
          <w:fldChar w:fldCharType="separate"/>
        </w:r>
        <w:r w:rsidR="005242A3">
          <w:rPr>
            <w:noProof/>
            <w:webHidden/>
          </w:rPr>
          <w:t>40</w:t>
        </w:r>
        <w:r w:rsidR="005242A3">
          <w:rPr>
            <w:noProof/>
            <w:webHidden/>
          </w:rPr>
          <w:fldChar w:fldCharType="end"/>
        </w:r>
      </w:hyperlink>
    </w:p>
    <w:p w14:paraId="0755056A" w14:textId="77777777" w:rsidR="005242A3" w:rsidRDefault="000944C9">
      <w:pPr>
        <w:pStyle w:val="TableofFigures"/>
        <w:rPr>
          <w:rFonts w:asciiTheme="minorHAnsi" w:eastAsiaTheme="minorEastAsia" w:hAnsiTheme="minorHAnsi"/>
          <w:noProof/>
          <w:lang w:eastAsia="lv-LV"/>
        </w:rPr>
      </w:pPr>
      <w:hyperlink w:anchor="_Toc385254894" w:history="1">
        <w:r w:rsidR="005242A3" w:rsidRPr="00362280">
          <w:rPr>
            <w:rStyle w:val="Hyperlink"/>
            <w:noProof/>
          </w:rPr>
          <w:t>48.attēls. Sitecore uzstādījumu izmantošana VISS karkasā</w:t>
        </w:r>
        <w:r w:rsidR="005242A3">
          <w:rPr>
            <w:noProof/>
            <w:webHidden/>
          </w:rPr>
          <w:tab/>
        </w:r>
        <w:r w:rsidR="005242A3">
          <w:rPr>
            <w:noProof/>
            <w:webHidden/>
          </w:rPr>
          <w:fldChar w:fldCharType="begin"/>
        </w:r>
        <w:r w:rsidR="005242A3">
          <w:rPr>
            <w:noProof/>
            <w:webHidden/>
          </w:rPr>
          <w:instrText xml:space="preserve"> PAGEREF _Toc385254894 \h </w:instrText>
        </w:r>
        <w:r w:rsidR="005242A3">
          <w:rPr>
            <w:noProof/>
            <w:webHidden/>
          </w:rPr>
        </w:r>
        <w:r w:rsidR="005242A3">
          <w:rPr>
            <w:noProof/>
            <w:webHidden/>
          </w:rPr>
          <w:fldChar w:fldCharType="separate"/>
        </w:r>
        <w:r w:rsidR="005242A3">
          <w:rPr>
            <w:noProof/>
            <w:webHidden/>
          </w:rPr>
          <w:t>40</w:t>
        </w:r>
        <w:r w:rsidR="005242A3">
          <w:rPr>
            <w:noProof/>
            <w:webHidden/>
          </w:rPr>
          <w:fldChar w:fldCharType="end"/>
        </w:r>
      </w:hyperlink>
    </w:p>
    <w:p w14:paraId="63BD5AD8" w14:textId="77777777" w:rsidR="005242A3" w:rsidRDefault="000944C9">
      <w:pPr>
        <w:pStyle w:val="TableofFigures"/>
        <w:rPr>
          <w:rFonts w:asciiTheme="minorHAnsi" w:eastAsiaTheme="minorEastAsia" w:hAnsiTheme="minorHAnsi"/>
          <w:noProof/>
          <w:lang w:eastAsia="lv-LV"/>
        </w:rPr>
      </w:pPr>
      <w:hyperlink w:anchor="_Toc385254895" w:history="1">
        <w:r w:rsidR="005242A3" w:rsidRPr="00362280">
          <w:rPr>
            <w:rStyle w:val="Hyperlink"/>
            <w:noProof/>
          </w:rPr>
          <w:t>49.attēls. SitecoreFasade klases izmantošana VISS karkasā</w:t>
        </w:r>
        <w:r w:rsidR="005242A3">
          <w:rPr>
            <w:noProof/>
            <w:webHidden/>
          </w:rPr>
          <w:tab/>
        </w:r>
        <w:r w:rsidR="005242A3">
          <w:rPr>
            <w:noProof/>
            <w:webHidden/>
          </w:rPr>
          <w:fldChar w:fldCharType="begin"/>
        </w:r>
        <w:r w:rsidR="005242A3">
          <w:rPr>
            <w:noProof/>
            <w:webHidden/>
          </w:rPr>
          <w:instrText xml:space="preserve"> PAGEREF _Toc385254895 \h </w:instrText>
        </w:r>
        <w:r w:rsidR="005242A3">
          <w:rPr>
            <w:noProof/>
            <w:webHidden/>
          </w:rPr>
        </w:r>
        <w:r w:rsidR="005242A3">
          <w:rPr>
            <w:noProof/>
            <w:webHidden/>
          </w:rPr>
          <w:fldChar w:fldCharType="separate"/>
        </w:r>
        <w:r w:rsidR="005242A3">
          <w:rPr>
            <w:noProof/>
            <w:webHidden/>
          </w:rPr>
          <w:t>41</w:t>
        </w:r>
        <w:r w:rsidR="005242A3">
          <w:rPr>
            <w:noProof/>
            <w:webHidden/>
          </w:rPr>
          <w:fldChar w:fldCharType="end"/>
        </w:r>
      </w:hyperlink>
    </w:p>
    <w:p w14:paraId="7252F82B" w14:textId="77777777" w:rsidR="005242A3" w:rsidRDefault="000944C9">
      <w:pPr>
        <w:pStyle w:val="TableofFigures"/>
        <w:rPr>
          <w:rFonts w:asciiTheme="minorHAnsi" w:eastAsiaTheme="minorEastAsia" w:hAnsiTheme="minorHAnsi"/>
          <w:noProof/>
          <w:lang w:eastAsia="lv-LV"/>
        </w:rPr>
      </w:pPr>
      <w:hyperlink w:anchor="_Toc385254896" w:history="1">
        <w:r w:rsidR="005242A3" w:rsidRPr="00362280">
          <w:rPr>
            <w:rStyle w:val="Hyperlink"/>
            <w:noProof/>
          </w:rPr>
          <w:t>50.attēls. Auditācijas piemērs</w:t>
        </w:r>
        <w:r w:rsidR="005242A3">
          <w:rPr>
            <w:noProof/>
            <w:webHidden/>
          </w:rPr>
          <w:tab/>
        </w:r>
        <w:r w:rsidR="005242A3">
          <w:rPr>
            <w:noProof/>
            <w:webHidden/>
          </w:rPr>
          <w:fldChar w:fldCharType="begin"/>
        </w:r>
        <w:r w:rsidR="005242A3">
          <w:rPr>
            <w:noProof/>
            <w:webHidden/>
          </w:rPr>
          <w:instrText xml:space="preserve"> PAGEREF _Toc385254896 \h </w:instrText>
        </w:r>
        <w:r w:rsidR="005242A3">
          <w:rPr>
            <w:noProof/>
            <w:webHidden/>
          </w:rPr>
        </w:r>
        <w:r w:rsidR="005242A3">
          <w:rPr>
            <w:noProof/>
            <w:webHidden/>
          </w:rPr>
          <w:fldChar w:fldCharType="separate"/>
        </w:r>
        <w:r w:rsidR="005242A3">
          <w:rPr>
            <w:noProof/>
            <w:webHidden/>
          </w:rPr>
          <w:t>41</w:t>
        </w:r>
        <w:r w:rsidR="005242A3">
          <w:rPr>
            <w:noProof/>
            <w:webHidden/>
          </w:rPr>
          <w:fldChar w:fldCharType="end"/>
        </w:r>
      </w:hyperlink>
    </w:p>
    <w:p w14:paraId="74077271" w14:textId="77777777" w:rsidR="005242A3" w:rsidRDefault="000944C9">
      <w:pPr>
        <w:pStyle w:val="TableofFigures"/>
        <w:rPr>
          <w:rFonts w:asciiTheme="minorHAnsi" w:eastAsiaTheme="minorEastAsia" w:hAnsiTheme="minorHAnsi"/>
          <w:noProof/>
          <w:lang w:eastAsia="lv-LV"/>
        </w:rPr>
      </w:pPr>
      <w:hyperlink w:anchor="_Toc385254897" w:history="1">
        <w:r w:rsidR="005242A3" w:rsidRPr="00362280">
          <w:rPr>
            <w:rStyle w:val="Hyperlink"/>
            <w:noProof/>
          </w:rPr>
          <w:t>51.attēls. Žurnalēšanas piemērs</w:t>
        </w:r>
        <w:r w:rsidR="005242A3">
          <w:rPr>
            <w:noProof/>
            <w:webHidden/>
          </w:rPr>
          <w:tab/>
        </w:r>
        <w:r w:rsidR="005242A3">
          <w:rPr>
            <w:noProof/>
            <w:webHidden/>
          </w:rPr>
          <w:fldChar w:fldCharType="begin"/>
        </w:r>
        <w:r w:rsidR="005242A3">
          <w:rPr>
            <w:noProof/>
            <w:webHidden/>
          </w:rPr>
          <w:instrText xml:space="preserve"> PAGEREF _Toc385254897 \h </w:instrText>
        </w:r>
        <w:r w:rsidR="005242A3">
          <w:rPr>
            <w:noProof/>
            <w:webHidden/>
          </w:rPr>
        </w:r>
        <w:r w:rsidR="005242A3">
          <w:rPr>
            <w:noProof/>
            <w:webHidden/>
          </w:rPr>
          <w:fldChar w:fldCharType="separate"/>
        </w:r>
        <w:r w:rsidR="005242A3">
          <w:rPr>
            <w:noProof/>
            <w:webHidden/>
          </w:rPr>
          <w:t>41</w:t>
        </w:r>
        <w:r w:rsidR="005242A3">
          <w:rPr>
            <w:noProof/>
            <w:webHidden/>
          </w:rPr>
          <w:fldChar w:fldCharType="end"/>
        </w:r>
      </w:hyperlink>
    </w:p>
    <w:p w14:paraId="5CBE5DBF" w14:textId="77777777" w:rsidR="005242A3" w:rsidRDefault="000944C9">
      <w:pPr>
        <w:pStyle w:val="TableofFigures"/>
        <w:rPr>
          <w:rFonts w:asciiTheme="minorHAnsi" w:eastAsiaTheme="minorEastAsia" w:hAnsiTheme="minorHAnsi"/>
          <w:noProof/>
          <w:lang w:eastAsia="lv-LV"/>
        </w:rPr>
      </w:pPr>
      <w:hyperlink w:anchor="_Toc385254898" w:history="1">
        <w:r w:rsidR="005242A3" w:rsidRPr="00362280">
          <w:rPr>
            <w:rStyle w:val="Hyperlink"/>
            <w:noProof/>
          </w:rPr>
          <w:t>52.attēls. Notifikācijas piemērs</w:t>
        </w:r>
        <w:r w:rsidR="005242A3">
          <w:rPr>
            <w:noProof/>
            <w:webHidden/>
          </w:rPr>
          <w:tab/>
        </w:r>
        <w:r w:rsidR="005242A3">
          <w:rPr>
            <w:noProof/>
            <w:webHidden/>
          </w:rPr>
          <w:fldChar w:fldCharType="begin"/>
        </w:r>
        <w:r w:rsidR="005242A3">
          <w:rPr>
            <w:noProof/>
            <w:webHidden/>
          </w:rPr>
          <w:instrText xml:space="preserve"> PAGEREF _Toc385254898 \h </w:instrText>
        </w:r>
        <w:r w:rsidR="005242A3">
          <w:rPr>
            <w:noProof/>
            <w:webHidden/>
          </w:rPr>
        </w:r>
        <w:r w:rsidR="005242A3">
          <w:rPr>
            <w:noProof/>
            <w:webHidden/>
          </w:rPr>
          <w:fldChar w:fldCharType="separate"/>
        </w:r>
        <w:r w:rsidR="005242A3">
          <w:rPr>
            <w:noProof/>
            <w:webHidden/>
          </w:rPr>
          <w:t>41</w:t>
        </w:r>
        <w:r w:rsidR="005242A3">
          <w:rPr>
            <w:noProof/>
            <w:webHidden/>
          </w:rPr>
          <w:fldChar w:fldCharType="end"/>
        </w:r>
      </w:hyperlink>
    </w:p>
    <w:p w14:paraId="0E1F5C9B" w14:textId="77777777" w:rsidR="005242A3" w:rsidRDefault="000944C9">
      <w:pPr>
        <w:pStyle w:val="TableofFigures"/>
        <w:rPr>
          <w:rFonts w:asciiTheme="minorHAnsi" w:eastAsiaTheme="minorEastAsia" w:hAnsiTheme="minorHAnsi"/>
          <w:noProof/>
          <w:lang w:eastAsia="lv-LV"/>
        </w:rPr>
      </w:pPr>
      <w:hyperlink w:anchor="_Toc385254899" w:history="1">
        <w:r w:rsidR="005242A3" w:rsidRPr="00362280">
          <w:rPr>
            <w:rStyle w:val="Hyperlink"/>
            <w:noProof/>
          </w:rPr>
          <w:t xml:space="preserve">53.attēls. Elementa tiesību definēšanas logs </w:t>
        </w:r>
        <w:r w:rsidR="005242A3" w:rsidRPr="00362280">
          <w:rPr>
            <w:rStyle w:val="Hyperlink"/>
            <w:i/>
            <w:noProof/>
          </w:rPr>
          <w:t>Sitecore CMS</w:t>
        </w:r>
        <w:r w:rsidR="005242A3" w:rsidRPr="00362280">
          <w:rPr>
            <w:rStyle w:val="Hyperlink"/>
            <w:noProof/>
          </w:rPr>
          <w:t xml:space="preserve"> vidē</w:t>
        </w:r>
        <w:r w:rsidR="005242A3">
          <w:rPr>
            <w:noProof/>
            <w:webHidden/>
          </w:rPr>
          <w:tab/>
        </w:r>
        <w:r w:rsidR="005242A3">
          <w:rPr>
            <w:noProof/>
            <w:webHidden/>
          </w:rPr>
          <w:fldChar w:fldCharType="begin"/>
        </w:r>
        <w:r w:rsidR="005242A3">
          <w:rPr>
            <w:noProof/>
            <w:webHidden/>
          </w:rPr>
          <w:instrText xml:space="preserve"> PAGEREF _Toc385254899 \h </w:instrText>
        </w:r>
        <w:r w:rsidR="005242A3">
          <w:rPr>
            <w:noProof/>
            <w:webHidden/>
          </w:rPr>
        </w:r>
        <w:r w:rsidR="005242A3">
          <w:rPr>
            <w:noProof/>
            <w:webHidden/>
          </w:rPr>
          <w:fldChar w:fldCharType="separate"/>
        </w:r>
        <w:r w:rsidR="005242A3">
          <w:rPr>
            <w:noProof/>
            <w:webHidden/>
          </w:rPr>
          <w:t>42</w:t>
        </w:r>
        <w:r w:rsidR="005242A3">
          <w:rPr>
            <w:noProof/>
            <w:webHidden/>
          </w:rPr>
          <w:fldChar w:fldCharType="end"/>
        </w:r>
      </w:hyperlink>
    </w:p>
    <w:p w14:paraId="64304F38" w14:textId="77777777" w:rsidR="005242A3" w:rsidRDefault="000944C9">
      <w:pPr>
        <w:pStyle w:val="TableofFigures"/>
        <w:rPr>
          <w:rFonts w:asciiTheme="minorHAnsi" w:eastAsiaTheme="minorEastAsia" w:hAnsiTheme="minorHAnsi"/>
          <w:noProof/>
          <w:lang w:eastAsia="lv-LV"/>
        </w:rPr>
      </w:pPr>
      <w:hyperlink w:anchor="_Toc385254900" w:history="1">
        <w:r w:rsidR="005242A3" w:rsidRPr="00362280">
          <w:rPr>
            <w:rStyle w:val="Hyperlink"/>
            <w:noProof/>
          </w:rPr>
          <w:t xml:space="preserve">54.attēls. Elementa publicēšanas izvēlne </w:t>
        </w:r>
        <w:r w:rsidR="005242A3" w:rsidRPr="00362280">
          <w:rPr>
            <w:rStyle w:val="Hyperlink"/>
            <w:i/>
            <w:noProof/>
          </w:rPr>
          <w:t>Sitecore CMS</w:t>
        </w:r>
        <w:r w:rsidR="005242A3" w:rsidRPr="00362280">
          <w:rPr>
            <w:rStyle w:val="Hyperlink"/>
            <w:noProof/>
          </w:rPr>
          <w:t xml:space="preserve"> vidē</w:t>
        </w:r>
        <w:r w:rsidR="005242A3">
          <w:rPr>
            <w:noProof/>
            <w:webHidden/>
          </w:rPr>
          <w:tab/>
        </w:r>
        <w:r w:rsidR="005242A3">
          <w:rPr>
            <w:noProof/>
            <w:webHidden/>
          </w:rPr>
          <w:fldChar w:fldCharType="begin"/>
        </w:r>
        <w:r w:rsidR="005242A3">
          <w:rPr>
            <w:noProof/>
            <w:webHidden/>
          </w:rPr>
          <w:instrText xml:space="preserve"> PAGEREF _Toc385254900 \h </w:instrText>
        </w:r>
        <w:r w:rsidR="005242A3">
          <w:rPr>
            <w:noProof/>
            <w:webHidden/>
          </w:rPr>
        </w:r>
        <w:r w:rsidR="005242A3">
          <w:rPr>
            <w:noProof/>
            <w:webHidden/>
          </w:rPr>
          <w:fldChar w:fldCharType="separate"/>
        </w:r>
        <w:r w:rsidR="005242A3">
          <w:rPr>
            <w:noProof/>
            <w:webHidden/>
          </w:rPr>
          <w:t>42</w:t>
        </w:r>
        <w:r w:rsidR="005242A3">
          <w:rPr>
            <w:noProof/>
            <w:webHidden/>
          </w:rPr>
          <w:fldChar w:fldCharType="end"/>
        </w:r>
      </w:hyperlink>
    </w:p>
    <w:p w14:paraId="2C5BF7EE" w14:textId="77777777" w:rsidR="005242A3" w:rsidRDefault="000944C9">
      <w:pPr>
        <w:pStyle w:val="TableofFigures"/>
        <w:rPr>
          <w:rFonts w:asciiTheme="minorHAnsi" w:eastAsiaTheme="minorEastAsia" w:hAnsiTheme="minorHAnsi"/>
          <w:noProof/>
          <w:lang w:eastAsia="lv-LV"/>
        </w:rPr>
      </w:pPr>
      <w:hyperlink w:anchor="_Toc385254901" w:history="1">
        <w:r w:rsidR="005242A3" w:rsidRPr="00362280">
          <w:rPr>
            <w:rStyle w:val="Hyperlink"/>
            <w:noProof/>
          </w:rPr>
          <w:t xml:space="preserve">55.attēls. Elementa publicēšanas dialoga logs </w:t>
        </w:r>
        <w:r w:rsidR="005242A3" w:rsidRPr="00362280">
          <w:rPr>
            <w:rStyle w:val="Hyperlink"/>
            <w:i/>
            <w:noProof/>
          </w:rPr>
          <w:t>Sitecore CMS</w:t>
        </w:r>
        <w:r w:rsidR="005242A3" w:rsidRPr="00362280">
          <w:rPr>
            <w:rStyle w:val="Hyperlink"/>
            <w:noProof/>
          </w:rPr>
          <w:t xml:space="preserve"> vidē</w:t>
        </w:r>
        <w:r w:rsidR="005242A3">
          <w:rPr>
            <w:noProof/>
            <w:webHidden/>
          </w:rPr>
          <w:tab/>
        </w:r>
        <w:r w:rsidR="005242A3">
          <w:rPr>
            <w:noProof/>
            <w:webHidden/>
          </w:rPr>
          <w:fldChar w:fldCharType="begin"/>
        </w:r>
        <w:r w:rsidR="005242A3">
          <w:rPr>
            <w:noProof/>
            <w:webHidden/>
          </w:rPr>
          <w:instrText xml:space="preserve"> PAGEREF _Toc385254901 \h </w:instrText>
        </w:r>
        <w:r w:rsidR="005242A3">
          <w:rPr>
            <w:noProof/>
            <w:webHidden/>
          </w:rPr>
        </w:r>
        <w:r w:rsidR="005242A3">
          <w:rPr>
            <w:noProof/>
            <w:webHidden/>
          </w:rPr>
          <w:fldChar w:fldCharType="separate"/>
        </w:r>
        <w:r w:rsidR="005242A3">
          <w:rPr>
            <w:noProof/>
            <w:webHidden/>
          </w:rPr>
          <w:t>43</w:t>
        </w:r>
        <w:r w:rsidR="005242A3">
          <w:rPr>
            <w:noProof/>
            <w:webHidden/>
          </w:rPr>
          <w:fldChar w:fldCharType="end"/>
        </w:r>
      </w:hyperlink>
    </w:p>
    <w:p w14:paraId="5F431E1B" w14:textId="77777777" w:rsidR="005242A3" w:rsidRDefault="000944C9">
      <w:pPr>
        <w:pStyle w:val="TableofFigures"/>
        <w:rPr>
          <w:rFonts w:asciiTheme="minorHAnsi" w:eastAsiaTheme="minorEastAsia" w:hAnsiTheme="minorHAnsi"/>
          <w:noProof/>
          <w:lang w:eastAsia="lv-LV"/>
        </w:rPr>
      </w:pPr>
      <w:hyperlink w:anchor="_Toc385254902" w:history="1">
        <w:r w:rsidR="005242A3" w:rsidRPr="00362280">
          <w:rPr>
            <w:rStyle w:val="Hyperlink"/>
            <w:noProof/>
          </w:rPr>
          <w:t xml:space="preserve">56.attēls. Elementa publicēšanas process </w:t>
        </w:r>
        <w:r w:rsidR="005242A3" w:rsidRPr="00362280">
          <w:rPr>
            <w:rStyle w:val="Hyperlink"/>
            <w:i/>
            <w:noProof/>
          </w:rPr>
          <w:t>Sitecore CMS</w:t>
        </w:r>
        <w:r w:rsidR="005242A3" w:rsidRPr="00362280">
          <w:rPr>
            <w:rStyle w:val="Hyperlink"/>
            <w:noProof/>
          </w:rPr>
          <w:t xml:space="preserve"> vidē</w:t>
        </w:r>
        <w:r w:rsidR="005242A3">
          <w:rPr>
            <w:noProof/>
            <w:webHidden/>
          </w:rPr>
          <w:tab/>
        </w:r>
        <w:r w:rsidR="005242A3">
          <w:rPr>
            <w:noProof/>
            <w:webHidden/>
          </w:rPr>
          <w:fldChar w:fldCharType="begin"/>
        </w:r>
        <w:r w:rsidR="005242A3">
          <w:rPr>
            <w:noProof/>
            <w:webHidden/>
          </w:rPr>
          <w:instrText xml:space="preserve"> PAGEREF _Toc385254902 \h </w:instrText>
        </w:r>
        <w:r w:rsidR="005242A3">
          <w:rPr>
            <w:noProof/>
            <w:webHidden/>
          </w:rPr>
        </w:r>
        <w:r w:rsidR="005242A3">
          <w:rPr>
            <w:noProof/>
            <w:webHidden/>
          </w:rPr>
          <w:fldChar w:fldCharType="separate"/>
        </w:r>
        <w:r w:rsidR="005242A3">
          <w:rPr>
            <w:noProof/>
            <w:webHidden/>
          </w:rPr>
          <w:t>44</w:t>
        </w:r>
        <w:r w:rsidR="005242A3">
          <w:rPr>
            <w:noProof/>
            <w:webHidden/>
          </w:rPr>
          <w:fldChar w:fldCharType="end"/>
        </w:r>
      </w:hyperlink>
    </w:p>
    <w:p w14:paraId="2CE6D7F0" w14:textId="77777777" w:rsidR="005242A3" w:rsidRDefault="000944C9">
      <w:pPr>
        <w:pStyle w:val="TableofFigures"/>
        <w:rPr>
          <w:rFonts w:asciiTheme="minorHAnsi" w:eastAsiaTheme="minorEastAsia" w:hAnsiTheme="minorHAnsi"/>
          <w:noProof/>
          <w:lang w:eastAsia="lv-LV"/>
        </w:rPr>
      </w:pPr>
      <w:hyperlink w:anchor="_Toc385254903" w:history="1">
        <w:r w:rsidR="005242A3" w:rsidRPr="00362280">
          <w:rPr>
            <w:rStyle w:val="Hyperlink"/>
            <w:noProof/>
          </w:rPr>
          <w:t>57.attēls. Operācijas pievienošana PFAS AUTH sistēmā</w:t>
        </w:r>
        <w:r w:rsidR="005242A3">
          <w:rPr>
            <w:noProof/>
            <w:webHidden/>
          </w:rPr>
          <w:tab/>
        </w:r>
        <w:r w:rsidR="005242A3">
          <w:rPr>
            <w:noProof/>
            <w:webHidden/>
          </w:rPr>
          <w:fldChar w:fldCharType="begin"/>
        </w:r>
        <w:r w:rsidR="005242A3">
          <w:rPr>
            <w:noProof/>
            <w:webHidden/>
          </w:rPr>
          <w:instrText xml:space="preserve"> PAGEREF _Toc385254903 \h </w:instrText>
        </w:r>
        <w:r w:rsidR="005242A3">
          <w:rPr>
            <w:noProof/>
            <w:webHidden/>
          </w:rPr>
        </w:r>
        <w:r w:rsidR="005242A3">
          <w:rPr>
            <w:noProof/>
            <w:webHidden/>
          </w:rPr>
          <w:fldChar w:fldCharType="separate"/>
        </w:r>
        <w:r w:rsidR="005242A3">
          <w:rPr>
            <w:noProof/>
            <w:webHidden/>
          </w:rPr>
          <w:t>51</w:t>
        </w:r>
        <w:r w:rsidR="005242A3">
          <w:rPr>
            <w:noProof/>
            <w:webHidden/>
          </w:rPr>
          <w:fldChar w:fldCharType="end"/>
        </w:r>
      </w:hyperlink>
    </w:p>
    <w:p w14:paraId="2EF6DBC5" w14:textId="77777777" w:rsidR="005242A3" w:rsidRDefault="000944C9">
      <w:pPr>
        <w:pStyle w:val="TableofFigures"/>
        <w:rPr>
          <w:rFonts w:asciiTheme="minorHAnsi" w:eastAsiaTheme="minorEastAsia" w:hAnsiTheme="minorHAnsi"/>
          <w:noProof/>
          <w:lang w:eastAsia="lv-LV"/>
        </w:rPr>
      </w:pPr>
      <w:hyperlink w:anchor="_Toc385254904" w:history="1">
        <w:r w:rsidR="005242A3" w:rsidRPr="00362280">
          <w:rPr>
            <w:rStyle w:val="Hyperlink"/>
            <w:noProof/>
          </w:rPr>
          <w:t xml:space="preserve">58.attēls. Operācijas piesaistīšana </w:t>
        </w:r>
        <w:r w:rsidR="005242A3" w:rsidRPr="00362280">
          <w:rPr>
            <w:rStyle w:val="Hyperlink"/>
            <w:i/>
            <w:noProof/>
          </w:rPr>
          <w:t>Sitecore</w:t>
        </w:r>
        <w:r w:rsidR="005242A3" w:rsidRPr="00362280">
          <w:rPr>
            <w:rStyle w:val="Hyperlink"/>
            <w:noProof/>
          </w:rPr>
          <w:t xml:space="preserve"> elementiem</w:t>
        </w:r>
        <w:r w:rsidR="005242A3">
          <w:rPr>
            <w:noProof/>
            <w:webHidden/>
          </w:rPr>
          <w:tab/>
        </w:r>
        <w:r w:rsidR="005242A3">
          <w:rPr>
            <w:noProof/>
            <w:webHidden/>
          </w:rPr>
          <w:fldChar w:fldCharType="begin"/>
        </w:r>
        <w:r w:rsidR="005242A3">
          <w:rPr>
            <w:noProof/>
            <w:webHidden/>
          </w:rPr>
          <w:instrText xml:space="preserve"> PAGEREF _Toc385254904 \h </w:instrText>
        </w:r>
        <w:r w:rsidR="005242A3">
          <w:rPr>
            <w:noProof/>
            <w:webHidden/>
          </w:rPr>
        </w:r>
        <w:r w:rsidR="005242A3">
          <w:rPr>
            <w:noProof/>
            <w:webHidden/>
          </w:rPr>
          <w:fldChar w:fldCharType="separate"/>
        </w:r>
        <w:r w:rsidR="005242A3">
          <w:rPr>
            <w:noProof/>
            <w:webHidden/>
          </w:rPr>
          <w:t>52</w:t>
        </w:r>
        <w:r w:rsidR="005242A3">
          <w:rPr>
            <w:noProof/>
            <w:webHidden/>
          </w:rPr>
          <w:fldChar w:fldCharType="end"/>
        </w:r>
      </w:hyperlink>
    </w:p>
    <w:p w14:paraId="4F59D647" w14:textId="77777777" w:rsidR="005242A3" w:rsidRDefault="000944C9">
      <w:pPr>
        <w:pStyle w:val="TableofFigures"/>
        <w:rPr>
          <w:rFonts w:asciiTheme="minorHAnsi" w:eastAsiaTheme="minorEastAsia" w:hAnsiTheme="minorHAnsi"/>
          <w:noProof/>
          <w:lang w:eastAsia="lv-LV"/>
        </w:rPr>
      </w:pPr>
      <w:hyperlink w:anchor="_Toc385254905" w:history="1">
        <w:r w:rsidR="005242A3" w:rsidRPr="00362280">
          <w:rPr>
            <w:rStyle w:val="Hyperlink"/>
            <w:noProof/>
          </w:rPr>
          <w:t xml:space="preserve">59.attēls. Operācijas piesaistīšana </w:t>
        </w:r>
        <w:r w:rsidR="005242A3" w:rsidRPr="00362280">
          <w:rPr>
            <w:rStyle w:val="Hyperlink"/>
            <w:i/>
            <w:noProof/>
          </w:rPr>
          <w:t>Sitecore</w:t>
        </w:r>
        <w:r w:rsidR="005242A3" w:rsidRPr="00362280">
          <w:rPr>
            <w:rStyle w:val="Hyperlink"/>
            <w:noProof/>
          </w:rPr>
          <w:t xml:space="preserve"> elementiem (turpinājums)</w:t>
        </w:r>
        <w:r w:rsidR="005242A3">
          <w:rPr>
            <w:noProof/>
            <w:webHidden/>
          </w:rPr>
          <w:tab/>
        </w:r>
        <w:r w:rsidR="005242A3">
          <w:rPr>
            <w:noProof/>
            <w:webHidden/>
          </w:rPr>
          <w:fldChar w:fldCharType="begin"/>
        </w:r>
        <w:r w:rsidR="005242A3">
          <w:rPr>
            <w:noProof/>
            <w:webHidden/>
          </w:rPr>
          <w:instrText xml:space="preserve"> PAGEREF _Toc385254905 \h </w:instrText>
        </w:r>
        <w:r w:rsidR="005242A3">
          <w:rPr>
            <w:noProof/>
            <w:webHidden/>
          </w:rPr>
        </w:r>
        <w:r w:rsidR="005242A3">
          <w:rPr>
            <w:noProof/>
            <w:webHidden/>
          </w:rPr>
          <w:fldChar w:fldCharType="separate"/>
        </w:r>
        <w:r w:rsidR="005242A3">
          <w:rPr>
            <w:noProof/>
            <w:webHidden/>
          </w:rPr>
          <w:t>52</w:t>
        </w:r>
        <w:r w:rsidR="005242A3">
          <w:rPr>
            <w:noProof/>
            <w:webHidden/>
          </w:rPr>
          <w:fldChar w:fldCharType="end"/>
        </w:r>
      </w:hyperlink>
    </w:p>
    <w:p w14:paraId="447E4719" w14:textId="77777777" w:rsidR="005242A3" w:rsidRDefault="000944C9">
      <w:pPr>
        <w:pStyle w:val="TableofFigures"/>
        <w:rPr>
          <w:rFonts w:asciiTheme="minorHAnsi" w:eastAsiaTheme="minorEastAsia" w:hAnsiTheme="minorHAnsi"/>
          <w:noProof/>
          <w:lang w:eastAsia="lv-LV"/>
        </w:rPr>
      </w:pPr>
      <w:hyperlink w:anchor="_Toc385254906" w:history="1">
        <w:r w:rsidR="005242A3" w:rsidRPr="00362280">
          <w:rPr>
            <w:rStyle w:val="Hyperlink"/>
            <w:noProof/>
          </w:rPr>
          <w:t>60. attēls. VISS Sitecore lietotnes konceptuāla arhitektūra</w:t>
        </w:r>
        <w:r w:rsidR="005242A3">
          <w:rPr>
            <w:noProof/>
            <w:webHidden/>
          </w:rPr>
          <w:tab/>
        </w:r>
        <w:r w:rsidR="005242A3">
          <w:rPr>
            <w:noProof/>
            <w:webHidden/>
          </w:rPr>
          <w:fldChar w:fldCharType="begin"/>
        </w:r>
        <w:r w:rsidR="005242A3">
          <w:rPr>
            <w:noProof/>
            <w:webHidden/>
          </w:rPr>
          <w:instrText xml:space="preserve"> PAGEREF _Toc385254906 \h </w:instrText>
        </w:r>
        <w:r w:rsidR="005242A3">
          <w:rPr>
            <w:noProof/>
            <w:webHidden/>
          </w:rPr>
        </w:r>
        <w:r w:rsidR="005242A3">
          <w:rPr>
            <w:noProof/>
            <w:webHidden/>
          </w:rPr>
          <w:fldChar w:fldCharType="separate"/>
        </w:r>
        <w:r w:rsidR="005242A3">
          <w:rPr>
            <w:noProof/>
            <w:webHidden/>
          </w:rPr>
          <w:t>53</w:t>
        </w:r>
        <w:r w:rsidR="005242A3">
          <w:rPr>
            <w:noProof/>
            <w:webHidden/>
          </w:rPr>
          <w:fldChar w:fldCharType="end"/>
        </w:r>
      </w:hyperlink>
    </w:p>
    <w:p w14:paraId="3B7A53BD" w14:textId="77777777" w:rsidR="005242A3" w:rsidRDefault="000944C9">
      <w:pPr>
        <w:pStyle w:val="TableofFigures"/>
        <w:rPr>
          <w:rFonts w:asciiTheme="minorHAnsi" w:eastAsiaTheme="minorEastAsia" w:hAnsiTheme="minorHAnsi"/>
          <w:noProof/>
          <w:lang w:eastAsia="lv-LV"/>
        </w:rPr>
      </w:pPr>
      <w:hyperlink w:anchor="_Toc385254907" w:history="1">
        <w:r w:rsidR="005242A3" w:rsidRPr="00362280">
          <w:rPr>
            <w:rStyle w:val="Hyperlink"/>
            <w:noProof/>
          </w:rPr>
          <w:t>61. attēls. Sitecore lietotne -&gt; REST serviss</w:t>
        </w:r>
        <w:r w:rsidR="005242A3">
          <w:rPr>
            <w:noProof/>
            <w:webHidden/>
          </w:rPr>
          <w:tab/>
        </w:r>
        <w:r w:rsidR="005242A3">
          <w:rPr>
            <w:noProof/>
            <w:webHidden/>
          </w:rPr>
          <w:fldChar w:fldCharType="begin"/>
        </w:r>
        <w:r w:rsidR="005242A3">
          <w:rPr>
            <w:noProof/>
            <w:webHidden/>
          </w:rPr>
          <w:instrText xml:space="preserve"> PAGEREF _Toc385254907 \h </w:instrText>
        </w:r>
        <w:r w:rsidR="005242A3">
          <w:rPr>
            <w:noProof/>
            <w:webHidden/>
          </w:rPr>
        </w:r>
        <w:r w:rsidR="005242A3">
          <w:rPr>
            <w:noProof/>
            <w:webHidden/>
          </w:rPr>
          <w:fldChar w:fldCharType="separate"/>
        </w:r>
        <w:r w:rsidR="005242A3">
          <w:rPr>
            <w:noProof/>
            <w:webHidden/>
          </w:rPr>
          <w:t>56</w:t>
        </w:r>
        <w:r w:rsidR="005242A3">
          <w:rPr>
            <w:noProof/>
            <w:webHidden/>
          </w:rPr>
          <w:fldChar w:fldCharType="end"/>
        </w:r>
      </w:hyperlink>
    </w:p>
    <w:p w14:paraId="5EEB4257" w14:textId="77777777" w:rsidR="005242A3" w:rsidRDefault="000944C9">
      <w:pPr>
        <w:pStyle w:val="TableofFigures"/>
        <w:rPr>
          <w:rFonts w:asciiTheme="minorHAnsi" w:eastAsiaTheme="minorEastAsia" w:hAnsiTheme="minorHAnsi"/>
          <w:noProof/>
          <w:lang w:eastAsia="lv-LV"/>
        </w:rPr>
      </w:pPr>
      <w:hyperlink w:anchor="_Toc385254908" w:history="1">
        <w:r w:rsidR="005242A3" w:rsidRPr="00362280">
          <w:rPr>
            <w:rStyle w:val="Hyperlink"/>
            <w:noProof/>
          </w:rPr>
          <w:t>62. attēls. Sitecore lietotne -&gt; BL serviss (ar autentifikācijas apgalvojumu)</w:t>
        </w:r>
        <w:r w:rsidR="005242A3">
          <w:rPr>
            <w:noProof/>
            <w:webHidden/>
          </w:rPr>
          <w:tab/>
        </w:r>
        <w:r w:rsidR="005242A3">
          <w:rPr>
            <w:noProof/>
            <w:webHidden/>
          </w:rPr>
          <w:fldChar w:fldCharType="begin"/>
        </w:r>
        <w:r w:rsidR="005242A3">
          <w:rPr>
            <w:noProof/>
            <w:webHidden/>
          </w:rPr>
          <w:instrText xml:space="preserve"> PAGEREF _Toc385254908 \h </w:instrText>
        </w:r>
        <w:r w:rsidR="005242A3">
          <w:rPr>
            <w:noProof/>
            <w:webHidden/>
          </w:rPr>
        </w:r>
        <w:r w:rsidR="005242A3">
          <w:rPr>
            <w:noProof/>
            <w:webHidden/>
          </w:rPr>
          <w:fldChar w:fldCharType="separate"/>
        </w:r>
        <w:r w:rsidR="005242A3">
          <w:rPr>
            <w:noProof/>
            <w:webHidden/>
          </w:rPr>
          <w:t>56</w:t>
        </w:r>
        <w:r w:rsidR="005242A3">
          <w:rPr>
            <w:noProof/>
            <w:webHidden/>
          </w:rPr>
          <w:fldChar w:fldCharType="end"/>
        </w:r>
      </w:hyperlink>
    </w:p>
    <w:p w14:paraId="025CE4CB" w14:textId="77777777" w:rsidR="005242A3" w:rsidRDefault="000944C9">
      <w:pPr>
        <w:pStyle w:val="TableofFigures"/>
        <w:rPr>
          <w:rFonts w:asciiTheme="minorHAnsi" w:eastAsiaTheme="minorEastAsia" w:hAnsiTheme="minorHAnsi"/>
          <w:noProof/>
          <w:lang w:eastAsia="lv-LV"/>
        </w:rPr>
      </w:pPr>
      <w:hyperlink w:anchor="_Toc385254909" w:history="1">
        <w:r w:rsidR="005242A3" w:rsidRPr="00362280">
          <w:rPr>
            <w:rStyle w:val="Hyperlink"/>
            <w:noProof/>
          </w:rPr>
          <w:t>63. attēls. Sitecore lietotne -&gt; maršrutēšanas serviss</w:t>
        </w:r>
        <w:r w:rsidR="005242A3">
          <w:rPr>
            <w:noProof/>
            <w:webHidden/>
          </w:rPr>
          <w:tab/>
        </w:r>
        <w:r w:rsidR="005242A3">
          <w:rPr>
            <w:noProof/>
            <w:webHidden/>
          </w:rPr>
          <w:fldChar w:fldCharType="begin"/>
        </w:r>
        <w:r w:rsidR="005242A3">
          <w:rPr>
            <w:noProof/>
            <w:webHidden/>
          </w:rPr>
          <w:instrText xml:space="preserve"> PAGEREF _Toc385254909 \h </w:instrText>
        </w:r>
        <w:r w:rsidR="005242A3">
          <w:rPr>
            <w:noProof/>
            <w:webHidden/>
          </w:rPr>
        </w:r>
        <w:r w:rsidR="005242A3">
          <w:rPr>
            <w:noProof/>
            <w:webHidden/>
          </w:rPr>
          <w:fldChar w:fldCharType="separate"/>
        </w:r>
        <w:r w:rsidR="005242A3">
          <w:rPr>
            <w:noProof/>
            <w:webHidden/>
          </w:rPr>
          <w:t>57</w:t>
        </w:r>
        <w:r w:rsidR="005242A3">
          <w:rPr>
            <w:noProof/>
            <w:webHidden/>
          </w:rPr>
          <w:fldChar w:fldCharType="end"/>
        </w:r>
      </w:hyperlink>
    </w:p>
    <w:p w14:paraId="40C1E36A" w14:textId="77777777" w:rsidR="005242A3" w:rsidRDefault="000944C9">
      <w:pPr>
        <w:pStyle w:val="TableofFigures"/>
        <w:rPr>
          <w:rFonts w:asciiTheme="minorHAnsi" w:eastAsiaTheme="minorEastAsia" w:hAnsiTheme="minorHAnsi"/>
          <w:noProof/>
          <w:lang w:eastAsia="lv-LV"/>
        </w:rPr>
      </w:pPr>
      <w:hyperlink w:anchor="_Toc385254910" w:history="1">
        <w:r w:rsidR="005242A3" w:rsidRPr="00362280">
          <w:rPr>
            <w:rStyle w:val="Hyperlink"/>
            <w:noProof/>
          </w:rPr>
          <w:t>64. attēls. Sitecore lietotne -&gt; publiskais SOAP serviss</w:t>
        </w:r>
        <w:r w:rsidR="005242A3">
          <w:rPr>
            <w:noProof/>
            <w:webHidden/>
          </w:rPr>
          <w:tab/>
        </w:r>
        <w:r w:rsidR="005242A3">
          <w:rPr>
            <w:noProof/>
            <w:webHidden/>
          </w:rPr>
          <w:fldChar w:fldCharType="begin"/>
        </w:r>
        <w:r w:rsidR="005242A3">
          <w:rPr>
            <w:noProof/>
            <w:webHidden/>
          </w:rPr>
          <w:instrText xml:space="preserve"> PAGEREF _Toc385254910 \h </w:instrText>
        </w:r>
        <w:r w:rsidR="005242A3">
          <w:rPr>
            <w:noProof/>
            <w:webHidden/>
          </w:rPr>
        </w:r>
        <w:r w:rsidR="005242A3">
          <w:rPr>
            <w:noProof/>
            <w:webHidden/>
          </w:rPr>
          <w:fldChar w:fldCharType="separate"/>
        </w:r>
        <w:r w:rsidR="005242A3">
          <w:rPr>
            <w:noProof/>
            <w:webHidden/>
          </w:rPr>
          <w:t>57</w:t>
        </w:r>
        <w:r w:rsidR="005242A3">
          <w:rPr>
            <w:noProof/>
            <w:webHidden/>
          </w:rPr>
          <w:fldChar w:fldCharType="end"/>
        </w:r>
      </w:hyperlink>
    </w:p>
    <w:p w14:paraId="693E1EAB" w14:textId="77777777" w:rsidR="005242A3" w:rsidRDefault="000944C9">
      <w:pPr>
        <w:pStyle w:val="TableofFigures"/>
        <w:rPr>
          <w:rFonts w:asciiTheme="minorHAnsi" w:eastAsiaTheme="minorEastAsia" w:hAnsiTheme="minorHAnsi"/>
          <w:noProof/>
          <w:lang w:eastAsia="lv-LV"/>
        </w:rPr>
      </w:pPr>
      <w:hyperlink w:anchor="_Toc385254911" w:history="1">
        <w:r w:rsidR="005242A3" w:rsidRPr="00362280">
          <w:rPr>
            <w:rStyle w:val="Hyperlink"/>
            <w:noProof/>
          </w:rPr>
          <w:t>65. attēls. Tiesību saņemšana BL loģikas servisā</w:t>
        </w:r>
        <w:r w:rsidR="005242A3">
          <w:rPr>
            <w:noProof/>
            <w:webHidden/>
          </w:rPr>
          <w:tab/>
        </w:r>
        <w:r w:rsidR="005242A3">
          <w:rPr>
            <w:noProof/>
            <w:webHidden/>
          </w:rPr>
          <w:fldChar w:fldCharType="begin"/>
        </w:r>
        <w:r w:rsidR="005242A3">
          <w:rPr>
            <w:noProof/>
            <w:webHidden/>
          </w:rPr>
          <w:instrText xml:space="preserve"> PAGEREF _Toc385254911 \h </w:instrText>
        </w:r>
        <w:r w:rsidR="005242A3">
          <w:rPr>
            <w:noProof/>
            <w:webHidden/>
          </w:rPr>
        </w:r>
        <w:r w:rsidR="005242A3">
          <w:rPr>
            <w:noProof/>
            <w:webHidden/>
          </w:rPr>
          <w:fldChar w:fldCharType="separate"/>
        </w:r>
        <w:r w:rsidR="005242A3">
          <w:rPr>
            <w:noProof/>
            <w:webHidden/>
          </w:rPr>
          <w:t>58</w:t>
        </w:r>
        <w:r w:rsidR="005242A3">
          <w:rPr>
            <w:noProof/>
            <w:webHidden/>
          </w:rPr>
          <w:fldChar w:fldCharType="end"/>
        </w:r>
      </w:hyperlink>
    </w:p>
    <w:p w14:paraId="0F2B69B4" w14:textId="77777777" w:rsidR="005242A3" w:rsidRDefault="000944C9">
      <w:pPr>
        <w:pStyle w:val="TableofFigures"/>
        <w:rPr>
          <w:rFonts w:asciiTheme="minorHAnsi" w:eastAsiaTheme="minorEastAsia" w:hAnsiTheme="minorHAnsi"/>
          <w:noProof/>
          <w:lang w:eastAsia="lv-LV"/>
        </w:rPr>
      </w:pPr>
      <w:hyperlink w:anchor="_Toc385254912" w:history="1">
        <w:r w:rsidR="005242A3" w:rsidRPr="00362280">
          <w:rPr>
            <w:rStyle w:val="Hyperlink"/>
            <w:noProof/>
          </w:rPr>
          <w:t>66. attēls. Proxy klases ģenerēšana</w:t>
        </w:r>
        <w:r w:rsidR="005242A3">
          <w:rPr>
            <w:noProof/>
            <w:webHidden/>
          </w:rPr>
          <w:tab/>
        </w:r>
        <w:r w:rsidR="005242A3">
          <w:rPr>
            <w:noProof/>
            <w:webHidden/>
          </w:rPr>
          <w:fldChar w:fldCharType="begin"/>
        </w:r>
        <w:r w:rsidR="005242A3">
          <w:rPr>
            <w:noProof/>
            <w:webHidden/>
          </w:rPr>
          <w:instrText xml:space="preserve"> PAGEREF _Toc385254912 \h </w:instrText>
        </w:r>
        <w:r w:rsidR="005242A3">
          <w:rPr>
            <w:noProof/>
            <w:webHidden/>
          </w:rPr>
        </w:r>
        <w:r w:rsidR="005242A3">
          <w:rPr>
            <w:noProof/>
            <w:webHidden/>
          </w:rPr>
          <w:fldChar w:fldCharType="separate"/>
        </w:r>
        <w:r w:rsidR="005242A3">
          <w:rPr>
            <w:noProof/>
            <w:webHidden/>
          </w:rPr>
          <w:t>58</w:t>
        </w:r>
        <w:r w:rsidR="005242A3">
          <w:rPr>
            <w:noProof/>
            <w:webHidden/>
          </w:rPr>
          <w:fldChar w:fldCharType="end"/>
        </w:r>
      </w:hyperlink>
    </w:p>
    <w:p w14:paraId="0F82E13B" w14:textId="77777777" w:rsidR="005242A3" w:rsidRDefault="000944C9">
      <w:pPr>
        <w:pStyle w:val="TableofFigures"/>
        <w:rPr>
          <w:rFonts w:asciiTheme="minorHAnsi" w:eastAsiaTheme="minorEastAsia" w:hAnsiTheme="minorHAnsi"/>
          <w:noProof/>
          <w:lang w:eastAsia="lv-LV"/>
        </w:rPr>
      </w:pPr>
      <w:hyperlink w:anchor="_Toc385254913" w:history="1">
        <w:r w:rsidR="005242A3" w:rsidRPr="00362280">
          <w:rPr>
            <w:rStyle w:val="Hyperlink"/>
            <w:noProof/>
          </w:rPr>
          <w:t>67. attēls. Metodes anonīmais izsaukums</w:t>
        </w:r>
        <w:r w:rsidR="005242A3">
          <w:rPr>
            <w:noProof/>
            <w:webHidden/>
          </w:rPr>
          <w:tab/>
        </w:r>
        <w:r w:rsidR="005242A3">
          <w:rPr>
            <w:noProof/>
            <w:webHidden/>
          </w:rPr>
          <w:fldChar w:fldCharType="begin"/>
        </w:r>
        <w:r w:rsidR="005242A3">
          <w:rPr>
            <w:noProof/>
            <w:webHidden/>
          </w:rPr>
          <w:instrText xml:space="preserve"> PAGEREF _Toc385254913 \h </w:instrText>
        </w:r>
        <w:r w:rsidR="005242A3">
          <w:rPr>
            <w:noProof/>
            <w:webHidden/>
          </w:rPr>
        </w:r>
        <w:r w:rsidR="005242A3">
          <w:rPr>
            <w:noProof/>
            <w:webHidden/>
          </w:rPr>
          <w:fldChar w:fldCharType="separate"/>
        </w:r>
        <w:r w:rsidR="005242A3">
          <w:rPr>
            <w:noProof/>
            <w:webHidden/>
          </w:rPr>
          <w:t>58</w:t>
        </w:r>
        <w:r w:rsidR="005242A3">
          <w:rPr>
            <w:noProof/>
            <w:webHidden/>
          </w:rPr>
          <w:fldChar w:fldCharType="end"/>
        </w:r>
      </w:hyperlink>
    </w:p>
    <w:p w14:paraId="2B0748CF" w14:textId="77777777" w:rsidR="005242A3" w:rsidRDefault="000944C9">
      <w:pPr>
        <w:pStyle w:val="TableofFigures"/>
        <w:rPr>
          <w:rFonts w:asciiTheme="minorHAnsi" w:eastAsiaTheme="minorEastAsia" w:hAnsiTheme="minorHAnsi"/>
          <w:noProof/>
          <w:lang w:eastAsia="lv-LV"/>
        </w:rPr>
      </w:pPr>
      <w:hyperlink w:anchor="_Toc385254914" w:history="1">
        <w:r w:rsidR="005242A3" w:rsidRPr="00362280">
          <w:rPr>
            <w:rStyle w:val="Hyperlink"/>
            <w:noProof/>
          </w:rPr>
          <w:t>68. attēls. Noteiktās metodes izsaukums ar autentifikāciju</w:t>
        </w:r>
        <w:r w:rsidR="005242A3">
          <w:rPr>
            <w:noProof/>
            <w:webHidden/>
          </w:rPr>
          <w:tab/>
        </w:r>
        <w:r w:rsidR="005242A3">
          <w:rPr>
            <w:noProof/>
            <w:webHidden/>
          </w:rPr>
          <w:fldChar w:fldCharType="begin"/>
        </w:r>
        <w:r w:rsidR="005242A3">
          <w:rPr>
            <w:noProof/>
            <w:webHidden/>
          </w:rPr>
          <w:instrText xml:space="preserve"> PAGEREF _Toc385254914 \h </w:instrText>
        </w:r>
        <w:r w:rsidR="005242A3">
          <w:rPr>
            <w:noProof/>
            <w:webHidden/>
          </w:rPr>
        </w:r>
        <w:r w:rsidR="005242A3">
          <w:rPr>
            <w:noProof/>
            <w:webHidden/>
          </w:rPr>
          <w:fldChar w:fldCharType="separate"/>
        </w:r>
        <w:r w:rsidR="005242A3">
          <w:rPr>
            <w:noProof/>
            <w:webHidden/>
          </w:rPr>
          <w:t>59</w:t>
        </w:r>
        <w:r w:rsidR="005242A3">
          <w:rPr>
            <w:noProof/>
            <w:webHidden/>
          </w:rPr>
          <w:fldChar w:fldCharType="end"/>
        </w:r>
      </w:hyperlink>
    </w:p>
    <w:p w14:paraId="518105C4" w14:textId="77777777" w:rsidR="005242A3" w:rsidRDefault="000944C9">
      <w:pPr>
        <w:pStyle w:val="TableofFigures"/>
        <w:rPr>
          <w:rFonts w:asciiTheme="minorHAnsi" w:eastAsiaTheme="minorEastAsia" w:hAnsiTheme="minorHAnsi"/>
          <w:noProof/>
          <w:lang w:eastAsia="lv-LV"/>
        </w:rPr>
      </w:pPr>
      <w:hyperlink w:anchor="_Toc385254915" w:history="1">
        <w:r w:rsidR="005242A3" w:rsidRPr="00362280">
          <w:rPr>
            <w:rStyle w:val="Hyperlink"/>
            <w:noProof/>
          </w:rPr>
          <w:t>69. attēls. Metožu izsaukums ar autentifikāciju</w:t>
        </w:r>
        <w:r w:rsidR="005242A3">
          <w:rPr>
            <w:noProof/>
            <w:webHidden/>
          </w:rPr>
          <w:tab/>
        </w:r>
        <w:r w:rsidR="005242A3">
          <w:rPr>
            <w:noProof/>
            <w:webHidden/>
          </w:rPr>
          <w:fldChar w:fldCharType="begin"/>
        </w:r>
        <w:r w:rsidR="005242A3">
          <w:rPr>
            <w:noProof/>
            <w:webHidden/>
          </w:rPr>
          <w:instrText xml:space="preserve"> PAGEREF _Toc385254915 \h </w:instrText>
        </w:r>
        <w:r w:rsidR="005242A3">
          <w:rPr>
            <w:noProof/>
            <w:webHidden/>
          </w:rPr>
        </w:r>
        <w:r w:rsidR="005242A3">
          <w:rPr>
            <w:noProof/>
            <w:webHidden/>
          </w:rPr>
          <w:fldChar w:fldCharType="separate"/>
        </w:r>
        <w:r w:rsidR="005242A3">
          <w:rPr>
            <w:noProof/>
            <w:webHidden/>
          </w:rPr>
          <w:t>59</w:t>
        </w:r>
        <w:r w:rsidR="005242A3">
          <w:rPr>
            <w:noProof/>
            <w:webHidden/>
          </w:rPr>
          <w:fldChar w:fldCharType="end"/>
        </w:r>
      </w:hyperlink>
    </w:p>
    <w:p w14:paraId="5DC6FE80" w14:textId="77777777" w:rsidR="005242A3" w:rsidRDefault="000944C9">
      <w:pPr>
        <w:pStyle w:val="TableofFigures"/>
        <w:rPr>
          <w:rFonts w:asciiTheme="minorHAnsi" w:eastAsiaTheme="minorEastAsia" w:hAnsiTheme="minorHAnsi"/>
          <w:noProof/>
          <w:lang w:eastAsia="lv-LV"/>
        </w:rPr>
      </w:pPr>
      <w:hyperlink w:anchor="_Toc385254916" w:history="1">
        <w:r w:rsidR="005242A3" w:rsidRPr="00362280">
          <w:rPr>
            <w:rStyle w:val="Hyperlink"/>
            <w:noProof/>
          </w:rPr>
          <w:t>70.attēls. Apaksizkārtojuma Datasource (Data Source) īpašības uzstādīšana</w:t>
        </w:r>
        <w:r w:rsidR="005242A3">
          <w:rPr>
            <w:noProof/>
            <w:webHidden/>
          </w:rPr>
          <w:tab/>
        </w:r>
        <w:r w:rsidR="005242A3">
          <w:rPr>
            <w:noProof/>
            <w:webHidden/>
          </w:rPr>
          <w:fldChar w:fldCharType="begin"/>
        </w:r>
        <w:r w:rsidR="005242A3">
          <w:rPr>
            <w:noProof/>
            <w:webHidden/>
          </w:rPr>
          <w:instrText xml:space="preserve"> PAGEREF _Toc385254916 \h </w:instrText>
        </w:r>
        <w:r w:rsidR="005242A3">
          <w:rPr>
            <w:noProof/>
            <w:webHidden/>
          </w:rPr>
        </w:r>
        <w:r w:rsidR="005242A3">
          <w:rPr>
            <w:noProof/>
            <w:webHidden/>
          </w:rPr>
          <w:fldChar w:fldCharType="separate"/>
        </w:r>
        <w:r w:rsidR="005242A3">
          <w:rPr>
            <w:noProof/>
            <w:webHidden/>
          </w:rPr>
          <w:t>60</w:t>
        </w:r>
        <w:r w:rsidR="005242A3">
          <w:rPr>
            <w:noProof/>
            <w:webHidden/>
          </w:rPr>
          <w:fldChar w:fldCharType="end"/>
        </w:r>
      </w:hyperlink>
    </w:p>
    <w:p w14:paraId="361E6D96" w14:textId="77777777" w:rsidR="005242A3" w:rsidRDefault="000944C9">
      <w:pPr>
        <w:pStyle w:val="TableofFigures"/>
        <w:rPr>
          <w:rFonts w:asciiTheme="minorHAnsi" w:eastAsiaTheme="minorEastAsia" w:hAnsiTheme="minorHAnsi"/>
          <w:noProof/>
          <w:lang w:eastAsia="lv-LV"/>
        </w:rPr>
      </w:pPr>
      <w:hyperlink w:anchor="_Toc385254917" w:history="1">
        <w:r w:rsidR="005242A3" w:rsidRPr="00362280">
          <w:rPr>
            <w:rStyle w:val="Hyperlink"/>
            <w:noProof/>
          </w:rPr>
          <w:t>71.attēls. Norādes uz bloka izmantošanas piemērs</w:t>
        </w:r>
        <w:r w:rsidR="005242A3">
          <w:rPr>
            <w:noProof/>
            <w:webHidden/>
          </w:rPr>
          <w:tab/>
        </w:r>
        <w:r w:rsidR="005242A3">
          <w:rPr>
            <w:noProof/>
            <w:webHidden/>
          </w:rPr>
          <w:fldChar w:fldCharType="begin"/>
        </w:r>
        <w:r w:rsidR="005242A3">
          <w:rPr>
            <w:noProof/>
            <w:webHidden/>
          </w:rPr>
          <w:instrText xml:space="preserve"> PAGEREF _Toc385254917 \h </w:instrText>
        </w:r>
        <w:r w:rsidR="005242A3">
          <w:rPr>
            <w:noProof/>
            <w:webHidden/>
          </w:rPr>
        </w:r>
        <w:r w:rsidR="005242A3">
          <w:rPr>
            <w:noProof/>
            <w:webHidden/>
          </w:rPr>
          <w:fldChar w:fldCharType="separate"/>
        </w:r>
        <w:r w:rsidR="005242A3">
          <w:rPr>
            <w:noProof/>
            <w:webHidden/>
          </w:rPr>
          <w:t>61</w:t>
        </w:r>
        <w:r w:rsidR="005242A3">
          <w:rPr>
            <w:noProof/>
            <w:webHidden/>
          </w:rPr>
          <w:fldChar w:fldCharType="end"/>
        </w:r>
      </w:hyperlink>
    </w:p>
    <w:p w14:paraId="485EDB59" w14:textId="77777777" w:rsidR="005242A3" w:rsidRDefault="000944C9">
      <w:pPr>
        <w:pStyle w:val="TableofFigures"/>
        <w:rPr>
          <w:rFonts w:asciiTheme="minorHAnsi" w:eastAsiaTheme="minorEastAsia" w:hAnsiTheme="minorHAnsi"/>
          <w:noProof/>
          <w:lang w:eastAsia="lv-LV"/>
        </w:rPr>
      </w:pPr>
      <w:hyperlink w:anchor="_Toc385254918" w:history="1">
        <w:r w:rsidR="005242A3" w:rsidRPr="00362280">
          <w:rPr>
            <w:rStyle w:val="Hyperlink"/>
            <w:noProof/>
          </w:rPr>
          <w:t>72.attēls. Pakotnes izveidošanas izvēlne</w:t>
        </w:r>
        <w:r w:rsidR="005242A3">
          <w:rPr>
            <w:noProof/>
            <w:webHidden/>
          </w:rPr>
          <w:tab/>
        </w:r>
        <w:r w:rsidR="005242A3">
          <w:rPr>
            <w:noProof/>
            <w:webHidden/>
          </w:rPr>
          <w:fldChar w:fldCharType="begin"/>
        </w:r>
        <w:r w:rsidR="005242A3">
          <w:rPr>
            <w:noProof/>
            <w:webHidden/>
          </w:rPr>
          <w:instrText xml:space="preserve"> PAGEREF _Toc385254918 \h </w:instrText>
        </w:r>
        <w:r w:rsidR="005242A3">
          <w:rPr>
            <w:noProof/>
            <w:webHidden/>
          </w:rPr>
        </w:r>
        <w:r w:rsidR="005242A3">
          <w:rPr>
            <w:noProof/>
            <w:webHidden/>
          </w:rPr>
          <w:fldChar w:fldCharType="separate"/>
        </w:r>
        <w:r w:rsidR="005242A3">
          <w:rPr>
            <w:noProof/>
            <w:webHidden/>
          </w:rPr>
          <w:t>63</w:t>
        </w:r>
        <w:r w:rsidR="005242A3">
          <w:rPr>
            <w:noProof/>
            <w:webHidden/>
          </w:rPr>
          <w:fldChar w:fldCharType="end"/>
        </w:r>
      </w:hyperlink>
    </w:p>
    <w:p w14:paraId="7A11C696" w14:textId="77777777" w:rsidR="005242A3" w:rsidRDefault="000944C9">
      <w:pPr>
        <w:pStyle w:val="TableofFigures"/>
        <w:rPr>
          <w:rFonts w:asciiTheme="minorHAnsi" w:eastAsiaTheme="minorEastAsia" w:hAnsiTheme="minorHAnsi"/>
          <w:noProof/>
          <w:lang w:eastAsia="lv-LV"/>
        </w:rPr>
      </w:pPr>
      <w:hyperlink w:anchor="_Toc385254919" w:history="1">
        <w:r w:rsidR="005242A3" w:rsidRPr="00362280">
          <w:rPr>
            <w:rStyle w:val="Hyperlink"/>
            <w:noProof/>
          </w:rPr>
          <w:t>73.attēls. Pakotnes projektētāja logs</w:t>
        </w:r>
        <w:r w:rsidR="005242A3">
          <w:rPr>
            <w:noProof/>
            <w:webHidden/>
          </w:rPr>
          <w:tab/>
        </w:r>
        <w:r w:rsidR="005242A3">
          <w:rPr>
            <w:noProof/>
            <w:webHidden/>
          </w:rPr>
          <w:fldChar w:fldCharType="begin"/>
        </w:r>
        <w:r w:rsidR="005242A3">
          <w:rPr>
            <w:noProof/>
            <w:webHidden/>
          </w:rPr>
          <w:instrText xml:space="preserve"> PAGEREF _Toc385254919 \h </w:instrText>
        </w:r>
        <w:r w:rsidR="005242A3">
          <w:rPr>
            <w:noProof/>
            <w:webHidden/>
          </w:rPr>
        </w:r>
        <w:r w:rsidR="005242A3">
          <w:rPr>
            <w:noProof/>
            <w:webHidden/>
          </w:rPr>
          <w:fldChar w:fldCharType="separate"/>
        </w:r>
        <w:r w:rsidR="005242A3">
          <w:rPr>
            <w:noProof/>
            <w:webHidden/>
          </w:rPr>
          <w:t>63</w:t>
        </w:r>
        <w:r w:rsidR="005242A3">
          <w:rPr>
            <w:noProof/>
            <w:webHidden/>
          </w:rPr>
          <w:fldChar w:fldCharType="end"/>
        </w:r>
      </w:hyperlink>
    </w:p>
    <w:p w14:paraId="16FC5FDB" w14:textId="77777777" w:rsidR="005242A3" w:rsidRDefault="000944C9">
      <w:pPr>
        <w:pStyle w:val="TableofFigures"/>
        <w:rPr>
          <w:rFonts w:asciiTheme="minorHAnsi" w:eastAsiaTheme="minorEastAsia" w:hAnsiTheme="minorHAnsi"/>
          <w:noProof/>
          <w:lang w:eastAsia="lv-LV"/>
        </w:rPr>
      </w:pPr>
      <w:hyperlink w:anchor="_Toc385254920" w:history="1">
        <w:r w:rsidR="005242A3" w:rsidRPr="00362280">
          <w:rPr>
            <w:rStyle w:val="Hyperlink"/>
            <w:noProof/>
          </w:rPr>
          <w:t>74.attēls. Vienuma pievienošana statiski</w:t>
        </w:r>
        <w:r w:rsidR="005242A3">
          <w:rPr>
            <w:noProof/>
            <w:webHidden/>
          </w:rPr>
          <w:tab/>
        </w:r>
        <w:r w:rsidR="005242A3">
          <w:rPr>
            <w:noProof/>
            <w:webHidden/>
          </w:rPr>
          <w:fldChar w:fldCharType="begin"/>
        </w:r>
        <w:r w:rsidR="005242A3">
          <w:rPr>
            <w:noProof/>
            <w:webHidden/>
          </w:rPr>
          <w:instrText xml:space="preserve"> PAGEREF _Toc385254920 \h </w:instrText>
        </w:r>
        <w:r w:rsidR="005242A3">
          <w:rPr>
            <w:noProof/>
            <w:webHidden/>
          </w:rPr>
        </w:r>
        <w:r w:rsidR="005242A3">
          <w:rPr>
            <w:noProof/>
            <w:webHidden/>
          </w:rPr>
          <w:fldChar w:fldCharType="separate"/>
        </w:r>
        <w:r w:rsidR="005242A3">
          <w:rPr>
            <w:noProof/>
            <w:webHidden/>
          </w:rPr>
          <w:t>64</w:t>
        </w:r>
        <w:r w:rsidR="005242A3">
          <w:rPr>
            <w:noProof/>
            <w:webHidden/>
          </w:rPr>
          <w:fldChar w:fldCharType="end"/>
        </w:r>
      </w:hyperlink>
    </w:p>
    <w:p w14:paraId="6AF615AB" w14:textId="77777777" w:rsidR="005242A3" w:rsidRDefault="000944C9">
      <w:pPr>
        <w:pStyle w:val="TableofFigures"/>
        <w:rPr>
          <w:rFonts w:asciiTheme="minorHAnsi" w:eastAsiaTheme="minorEastAsia" w:hAnsiTheme="minorHAnsi"/>
          <w:noProof/>
          <w:lang w:eastAsia="lv-LV"/>
        </w:rPr>
      </w:pPr>
      <w:hyperlink w:anchor="_Toc385254921" w:history="1">
        <w:r w:rsidR="005242A3" w:rsidRPr="00362280">
          <w:rPr>
            <w:rStyle w:val="Hyperlink"/>
            <w:noProof/>
          </w:rPr>
          <w:t>75.attēls. Datnes pievienošana statiski</w:t>
        </w:r>
        <w:r w:rsidR="005242A3">
          <w:rPr>
            <w:noProof/>
            <w:webHidden/>
          </w:rPr>
          <w:tab/>
        </w:r>
        <w:r w:rsidR="005242A3">
          <w:rPr>
            <w:noProof/>
            <w:webHidden/>
          </w:rPr>
          <w:fldChar w:fldCharType="begin"/>
        </w:r>
        <w:r w:rsidR="005242A3">
          <w:rPr>
            <w:noProof/>
            <w:webHidden/>
          </w:rPr>
          <w:instrText xml:space="preserve"> PAGEREF _Toc385254921 \h </w:instrText>
        </w:r>
        <w:r w:rsidR="005242A3">
          <w:rPr>
            <w:noProof/>
            <w:webHidden/>
          </w:rPr>
        </w:r>
        <w:r w:rsidR="005242A3">
          <w:rPr>
            <w:noProof/>
            <w:webHidden/>
          </w:rPr>
          <w:fldChar w:fldCharType="separate"/>
        </w:r>
        <w:r w:rsidR="005242A3">
          <w:rPr>
            <w:noProof/>
            <w:webHidden/>
          </w:rPr>
          <w:t>64</w:t>
        </w:r>
        <w:r w:rsidR="005242A3">
          <w:rPr>
            <w:noProof/>
            <w:webHidden/>
          </w:rPr>
          <w:fldChar w:fldCharType="end"/>
        </w:r>
      </w:hyperlink>
    </w:p>
    <w:p w14:paraId="7DAA3B67" w14:textId="77777777" w:rsidR="005242A3" w:rsidRDefault="000944C9">
      <w:pPr>
        <w:pStyle w:val="TableofFigures"/>
        <w:rPr>
          <w:rFonts w:asciiTheme="minorHAnsi" w:eastAsiaTheme="minorEastAsia" w:hAnsiTheme="minorHAnsi"/>
          <w:noProof/>
          <w:lang w:eastAsia="lv-LV"/>
        </w:rPr>
      </w:pPr>
      <w:hyperlink w:anchor="_Toc385254922" w:history="1">
        <w:r w:rsidR="005242A3" w:rsidRPr="00362280">
          <w:rPr>
            <w:rStyle w:val="Hyperlink"/>
            <w:noProof/>
          </w:rPr>
          <w:t>76.attēls. Pakotnes instalēšanas izvēlne</w:t>
        </w:r>
        <w:r w:rsidR="005242A3">
          <w:rPr>
            <w:noProof/>
            <w:webHidden/>
          </w:rPr>
          <w:tab/>
        </w:r>
        <w:r w:rsidR="005242A3">
          <w:rPr>
            <w:noProof/>
            <w:webHidden/>
          </w:rPr>
          <w:fldChar w:fldCharType="begin"/>
        </w:r>
        <w:r w:rsidR="005242A3">
          <w:rPr>
            <w:noProof/>
            <w:webHidden/>
          </w:rPr>
          <w:instrText xml:space="preserve"> PAGEREF _Toc385254922 \h </w:instrText>
        </w:r>
        <w:r w:rsidR="005242A3">
          <w:rPr>
            <w:noProof/>
            <w:webHidden/>
          </w:rPr>
        </w:r>
        <w:r w:rsidR="005242A3">
          <w:rPr>
            <w:noProof/>
            <w:webHidden/>
          </w:rPr>
          <w:fldChar w:fldCharType="separate"/>
        </w:r>
        <w:r w:rsidR="005242A3">
          <w:rPr>
            <w:noProof/>
            <w:webHidden/>
          </w:rPr>
          <w:t>64</w:t>
        </w:r>
        <w:r w:rsidR="005242A3">
          <w:rPr>
            <w:noProof/>
            <w:webHidden/>
          </w:rPr>
          <w:fldChar w:fldCharType="end"/>
        </w:r>
      </w:hyperlink>
    </w:p>
    <w:p w14:paraId="06B5C90B" w14:textId="77777777" w:rsidR="005242A3" w:rsidRDefault="000944C9">
      <w:pPr>
        <w:pStyle w:val="TableofFigures"/>
        <w:rPr>
          <w:rFonts w:asciiTheme="minorHAnsi" w:eastAsiaTheme="minorEastAsia" w:hAnsiTheme="minorHAnsi"/>
          <w:noProof/>
          <w:lang w:eastAsia="lv-LV"/>
        </w:rPr>
      </w:pPr>
      <w:hyperlink w:anchor="_Toc385254923" w:history="1">
        <w:r w:rsidR="005242A3" w:rsidRPr="00362280">
          <w:rPr>
            <w:rStyle w:val="Hyperlink"/>
            <w:noProof/>
          </w:rPr>
          <w:t>77.attēls. Pakotnes instalēšanas vednis: 1.solis</w:t>
        </w:r>
        <w:r w:rsidR="005242A3">
          <w:rPr>
            <w:noProof/>
            <w:webHidden/>
          </w:rPr>
          <w:tab/>
        </w:r>
        <w:r w:rsidR="005242A3">
          <w:rPr>
            <w:noProof/>
            <w:webHidden/>
          </w:rPr>
          <w:fldChar w:fldCharType="begin"/>
        </w:r>
        <w:r w:rsidR="005242A3">
          <w:rPr>
            <w:noProof/>
            <w:webHidden/>
          </w:rPr>
          <w:instrText xml:space="preserve"> PAGEREF _Toc385254923 \h </w:instrText>
        </w:r>
        <w:r w:rsidR="005242A3">
          <w:rPr>
            <w:noProof/>
            <w:webHidden/>
          </w:rPr>
        </w:r>
        <w:r w:rsidR="005242A3">
          <w:rPr>
            <w:noProof/>
            <w:webHidden/>
          </w:rPr>
          <w:fldChar w:fldCharType="separate"/>
        </w:r>
        <w:r w:rsidR="005242A3">
          <w:rPr>
            <w:noProof/>
            <w:webHidden/>
          </w:rPr>
          <w:t>65</w:t>
        </w:r>
        <w:r w:rsidR="005242A3">
          <w:rPr>
            <w:noProof/>
            <w:webHidden/>
          </w:rPr>
          <w:fldChar w:fldCharType="end"/>
        </w:r>
      </w:hyperlink>
    </w:p>
    <w:p w14:paraId="06EE70C2" w14:textId="77777777" w:rsidR="005242A3" w:rsidRDefault="000944C9">
      <w:pPr>
        <w:pStyle w:val="TableofFigures"/>
        <w:rPr>
          <w:rFonts w:asciiTheme="minorHAnsi" w:eastAsiaTheme="minorEastAsia" w:hAnsiTheme="minorHAnsi"/>
          <w:noProof/>
          <w:lang w:eastAsia="lv-LV"/>
        </w:rPr>
      </w:pPr>
      <w:hyperlink w:anchor="_Toc385254924" w:history="1">
        <w:r w:rsidR="005242A3" w:rsidRPr="00362280">
          <w:rPr>
            <w:rStyle w:val="Hyperlink"/>
            <w:noProof/>
          </w:rPr>
          <w:t>78.attēls. Pakotnes instalēšanas vednis: 2.solis</w:t>
        </w:r>
        <w:r w:rsidR="005242A3">
          <w:rPr>
            <w:noProof/>
            <w:webHidden/>
          </w:rPr>
          <w:tab/>
        </w:r>
        <w:r w:rsidR="005242A3">
          <w:rPr>
            <w:noProof/>
            <w:webHidden/>
          </w:rPr>
          <w:fldChar w:fldCharType="begin"/>
        </w:r>
        <w:r w:rsidR="005242A3">
          <w:rPr>
            <w:noProof/>
            <w:webHidden/>
          </w:rPr>
          <w:instrText xml:space="preserve"> PAGEREF _Toc385254924 \h </w:instrText>
        </w:r>
        <w:r w:rsidR="005242A3">
          <w:rPr>
            <w:noProof/>
            <w:webHidden/>
          </w:rPr>
        </w:r>
        <w:r w:rsidR="005242A3">
          <w:rPr>
            <w:noProof/>
            <w:webHidden/>
          </w:rPr>
          <w:fldChar w:fldCharType="separate"/>
        </w:r>
        <w:r w:rsidR="005242A3">
          <w:rPr>
            <w:noProof/>
            <w:webHidden/>
          </w:rPr>
          <w:t>66</w:t>
        </w:r>
        <w:r w:rsidR="005242A3">
          <w:rPr>
            <w:noProof/>
            <w:webHidden/>
          </w:rPr>
          <w:fldChar w:fldCharType="end"/>
        </w:r>
      </w:hyperlink>
    </w:p>
    <w:p w14:paraId="04687A14" w14:textId="77777777" w:rsidR="005242A3" w:rsidRDefault="000944C9">
      <w:pPr>
        <w:pStyle w:val="TableofFigures"/>
        <w:rPr>
          <w:rFonts w:asciiTheme="minorHAnsi" w:eastAsiaTheme="minorEastAsia" w:hAnsiTheme="minorHAnsi"/>
          <w:noProof/>
          <w:lang w:eastAsia="lv-LV"/>
        </w:rPr>
      </w:pPr>
      <w:hyperlink w:anchor="_Toc385254925" w:history="1">
        <w:r w:rsidR="005242A3" w:rsidRPr="00362280">
          <w:rPr>
            <w:rStyle w:val="Hyperlink"/>
            <w:noProof/>
          </w:rPr>
          <w:t>79.attēls. Pakotnes izvēles logs</w:t>
        </w:r>
        <w:r w:rsidR="005242A3">
          <w:rPr>
            <w:noProof/>
            <w:webHidden/>
          </w:rPr>
          <w:tab/>
        </w:r>
        <w:r w:rsidR="005242A3">
          <w:rPr>
            <w:noProof/>
            <w:webHidden/>
          </w:rPr>
          <w:fldChar w:fldCharType="begin"/>
        </w:r>
        <w:r w:rsidR="005242A3">
          <w:rPr>
            <w:noProof/>
            <w:webHidden/>
          </w:rPr>
          <w:instrText xml:space="preserve"> PAGEREF _Toc385254925 \h </w:instrText>
        </w:r>
        <w:r w:rsidR="005242A3">
          <w:rPr>
            <w:noProof/>
            <w:webHidden/>
          </w:rPr>
        </w:r>
        <w:r w:rsidR="005242A3">
          <w:rPr>
            <w:noProof/>
            <w:webHidden/>
          </w:rPr>
          <w:fldChar w:fldCharType="separate"/>
        </w:r>
        <w:r w:rsidR="005242A3">
          <w:rPr>
            <w:noProof/>
            <w:webHidden/>
          </w:rPr>
          <w:t>66</w:t>
        </w:r>
        <w:r w:rsidR="005242A3">
          <w:rPr>
            <w:noProof/>
            <w:webHidden/>
          </w:rPr>
          <w:fldChar w:fldCharType="end"/>
        </w:r>
      </w:hyperlink>
    </w:p>
    <w:p w14:paraId="371FFC33" w14:textId="77777777" w:rsidR="005242A3" w:rsidRDefault="000944C9">
      <w:pPr>
        <w:pStyle w:val="TableofFigures"/>
        <w:rPr>
          <w:rFonts w:asciiTheme="minorHAnsi" w:eastAsiaTheme="minorEastAsia" w:hAnsiTheme="minorHAnsi"/>
          <w:noProof/>
          <w:lang w:eastAsia="lv-LV"/>
        </w:rPr>
      </w:pPr>
      <w:hyperlink w:anchor="_Toc385254926" w:history="1">
        <w:r w:rsidR="005242A3" w:rsidRPr="00362280">
          <w:rPr>
            <w:rStyle w:val="Hyperlink"/>
            <w:noProof/>
          </w:rPr>
          <w:t>80.attēls. Pakotnes augšupielādes logs</w:t>
        </w:r>
        <w:r w:rsidR="005242A3">
          <w:rPr>
            <w:noProof/>
            <w:webHidden/>
          </w:rPr>
          <w:tab/>
        </w:r>
        <w:r w:rsidR="005242A3">
          <w:rPr>
            <w:noProof/>
            <w:webHidden/>
          </w:rPr>
          <w:fldChar w:fldCharType="begin"/>
        </w:r>
        <w:r w:rsidR="005242A3">
          <w:rPr>
            <w:noProof/>
            <w:webHidden/>
          </w:rPr>
          <w:instrText xml:space="preserve"> PAGEREF _Toc385254926 \h </w:instrText>
        </w:r>
        <w:r w:rsidR="005242A3">
          <w:rPr>
            <w:noProof/>
            <w:webHidden/>
          </w:rPr>
        </w:r>
        <w:r w:rsidR="005242A3">
          <w:rPr>
            <w:noProof/>
            <w:webHidden/>
          </w:rPr>
          <w:fldChar w:fldCharType="separate"/>
        </w:r>
        <w:r w:rsidR="005242A3">
          <w:rPr>
            <w:noProof/>
            <w:webHidden/>
          </w:rPr>
          <w:t>67</w:t>
        </w:r>
        <w:r w:rsidR="005242A3">
          <w:rPr>
            <w:noProof/>
            <w:webHidden/>
          </w:rPr>
          <w:fldChar w:fldCharType="end"/>
        </w:r>
      </w:hyperlink>
    </w:p>
    <w:p w14:paraId="611B0D70" w14:textId="77777777" w:rsidR="005242A3" w:rsidRDefault="000944C9">
      <w:pPr>
        <w:pStyle w:val="TableofFigures"/>
        <w:rPr>
          <w:rFonts w:asciiTheme="minorHAnsi" w:eastAsiaTheme="minorEastAsia" w:hAnsiTheme="minorHAnsi"/>
          <w:noProof/>
          <w:lang w:eastAsia="lv-LV"/>
        </w:rPr>
      </w:pPr>
      <w:hyperlink w:anchor="_Toc385254927" w:history="1">
        <w:r w:rsidR="005242A3" w:rsidRPr="00362280">
          <w:rPr>
            <w:rStyle w:val="Hyperlink"/>
            <w:noProof/>
          </w:rPr>
          <w:t>81.attēls. Pakotnes informācijas apskatīšana</w:t>
        </w:r>
        <w:r w:rsidR="005242A3">
          <w:rPr>
            <w:noProof/>
            <w:webHidden/>
          </w:rPr>
          <w:tab/>
        </w:r>
        <w:r w:rsidR="005242A3">
          <w:rPr>
            <w:noProof/>
            <w:webHidden/>
          </w:rPr>
          <w:fldChar w:fldCharType="begin"/>
        </w:r>
        <w:r w:rsidR="005242A3">
          <w:rPr>
            <w:noProof/>
            <w:webHidden/>
          </w:rPr>
          <w:instrText xml:space="preserve"> PAGEREF _Toc385254927 \h </w:instrText>
        </w:r>
        <w:r w:rsidR="005242A3">
          <w:rPr>
            <w:noProof/>
            <w:webHidden/>
          </w:rPr>
        </w:r>
        <w:r w:rsidR="005242A3">
          <w:rPr>
            <w:noProof/>
            <w:webHidden/>
          </w:rPr>
          <w:fldChar w:fldCharType="separate"/>
        </w:r>
        <w:r w:rsidR="005242A3">
          <w:rPr>
            <w:noProof/>
            <w:webHidden/>
          </w:rPr>
          <w:t>67</w:t>
        </w:r>
        <w:r w:rsidR="005242A3">
          <w:rPr>
            <w:noProof/>
            <w:webHidden/>
          </w:rPr>
          <w:fldChar w:fldCharType="end"/>
        </w:r>
      </w:hyperlink>
    </w:p>
    <w:p w14:paraId="65DF6484" w14:textId="77777777" w:rsidR="005242A3" w:rsidRDefault="000944C9">
      <w:pPr>
        <w:pStyle w:val="TableofFigures"/>
        <w:rPr>
          <w:rFonts w:asciiTheme="minorHAnsi" w:eastAsiaTheme="minorEastAsia" w:hAnsiTheme="minorHAnsi"/>
          <w:noProof/>
          <w:lang w:eastAsia="lv-LV"/>
        </w:rPr>
      </w:pPr>
      <w:hyperlink w:anchor="_Toc385254928" w:history="1">
        <w:r w:rsidR="005242A3" w:rsidRPr="00362280">
          <w:rPr>
            <w:rStyle w:val="Hyperlink"/>
            <w:noProof/>
          </w:rPr>
          <w:t>82.attēls. Pakotnes instalēšanas procesa attēlošana</w:t>
        </w:r>
        <w:r w:rsidR="005242A3">
          <w:rPr>
            <w:noProof/>
            <w:webHidden/>
          </w:rPr>
          <w:tab/>
        </w:r>
        <w:r w:rsidR="005242A3">
          <w:rPr>
            <w:noProof/>
            <w:webHidden/>
          </w:rPr>
          <w:fldChar w:fldCharType="begin"/>
        </w:r>
        <w:r w:rsidR="005242A3">
          <w:rPr>
            <w:noProof/>
            <w:webHidden/>
          </w:rPr>
          <w:instrText xml:space="preserve"> PAGEREF _Toc385254928 \h </w:instrText>
        </w:r>
        <w:r w:rsidR="005242A3">
          <w:rPr>
            <w:noProof/>
            <w:webHidden/>
          </w:rPr>
        </w:r>
        <w:r w:rsidR="005242A3">
          <w:rPr>
            <w:noProof/>
            <w:webHidden/>
          </w:rPr>
          <w:fldChar w:fldCharType="separate"/>
        </w:r>
        <w:r w:rsidR="005242A3">
          <w:rPr>
            <w:noProof/>
            <w:webHidden/>
          </w:rPr>
          <w:t>68</w:t>
        </w:r>
        <w:r w:rsidR="005242A3">
          <w:rPr>
            <w:noProof/>
            <w:webHidden/>
          </w:rPr>
          <w:fldChar w:fldCharType="end"/>
        </w:r>
      </w:hyperlink>
    </w:p>
    <w:p w14:paraId="46200C32" w14:textId="77777777" w:rsidR="005242A3" w:rsidRDefault="000944C9">
      <w:pPr>
        <w:pStyle w:val="TableofFigures"/>
        <w:rPr>
          <w:rFonts w:asciiTheme="minorHAnsi" w:eastAsiaTheme="minorEastAsia" w:hAnsiTheme="minorHAnsi"/>
          <w:noProof/>
          <w:lang w:eastAsia="lv-LV"/>
        </w:rPr>
      </w:pPr>
      <w:hyperlink w:anchor="_Toc385254929" w:history="1">
        <w:r w:rsidR="005242A3" w:rsidRPr="00362280">
          <w:rPr>
            <w:rStyle w:val="Hyperlink"/>
            <w:noProof/>
          </w:rPr>
          <w:t>83. attēls. Pogu izvietojums</w:t>
        </w:r>
        <w:r w:rsidR="005242A3">
          <w:rPr>
            <w:noProof/>
            <w:webHidden/>
          </w:rPr>
          <w:tab/>
        </w:r>
        <w:r w:rsidR="005242A3">
          <w:rPr>
            <w:noProof/>
            <w:webHidden/>
          </w:rPr>
          <w:fldChar w:fldCharType="begin"/>
        </w:r>
        <w:r w:rsidR="005242A3">
          <w:rPr>
            <w:noProof/>
            <w:webHidden/>
          </w:rPr>
          <w:instrText xml:space="preserve"> PAGEREF _Toc385254929 \h </w:instrText>
        </w:r>
        <w:r w:rsidR="005242A3">
          <w:rPr>
            <w:noProof/>
            <w:webHidden/>
          </w:rPr>
        </w:r>
        <w:r w:rsidR="005242A3">
          <w:rPr>
            <w:noProof/>
            <w:webHidden/>
          </w:rPr>
          <w:fldChar w:fldCharType="separate"/>
        </w:r>
        <w:r w:rsidR="005242A3">
          <w:rPr>
            <w:noProof/>
            <w:webHidden/>
          </w:rPr>
          <w:t>72</w:t>
        </w:r>
        <w:r w:rsidR="005242A3">
          <w:rPr>
            <w:noProof/>
            <w:webHidden/>
          </w:rPr>
          <w:fldChar w:fldCharType="end"/>
        </w:r>
      </w:hyperlink>
    </w:p>
    <w:p w14:paraId="5680B7C0" w14:textId="77777777" w:rsidR="005242A3" w:rsidRDefault="000944C9">
      <w:pPr>
        <w:pStyle w:val="TableofFigures"/>
        <w:rPr>
          <w:rFonts w:asciiTheme="minorHAnsi" w:eastAsiaTheme="minorEastAsia" w:hAnsiTheme="minorHAnsi"/>
          <w:noProof/>
          <w:lang w:eastAsia="lv-LV"/>
        </w:rPr>
      </w:pPr>
      <w:hyperlink w:anchor="_Toc385254930" w:history="1">
        <w:r w:rsidR="005242A3" w:rsidRPr="00362280">
          <w:rPr>
            <w:rStyle w:val="Hyperlink"/>
            <w:noProof/>
          </w:rPr>
          <w:t>84. attēls. Filtru izvietojums</w:t>
        </w:r>
        <w:r w:rsidR="005242A3">
          <w:rPr>
            <w:noProof/>
            <w:webHidden/>
          </w:rPr>
          <w:tab/>
        </w:r>
        <w:r w:rsidR="005242A3">
          <w:rPr>
            <w:noProof/>
            <w:webHidden/>
          </w:rPr>
          <w:fldChar w:fldCharType="begin"/>
        </w:r>
        <w:r w:rsidR="005242A3">
          <w:rPr>
            <w:noProof/>
            <w:webHidden/>
          </w:rPr>
          <w:instrText xml:space="preserve"> PAGEREF _Toc385254930 \h </w:instrText>
        </w:r>
        <w:r w:rsidR="005242A3">
          <w:rPr>
            <w:noProof/>
            <w:webHidden/>
          </w:rPr>
        </w:r>
        <w:r w:rsidR="005242A3">
          <w:rPr>
            <w:noProof/>
            <w:webHidden/>
          </w:rPr>
          <w:fldChar w:fldCharType="separate"/>
        </w:r>
        <w:r w:rsidR="005242A3">
          <w:rPr>
            <w:noProof/>
            <w:webHidden/>
          </w:rPr>
          <w:t>72</w:t>
        </w:r>
        <w:r w:rsidR="005242A3">
          <w:rPr>
            <w:noProof/>
            <w:webHidden/>
          </w:rPr>
          <w:fldChar w:fldCharType="end"/>
        </w:r>
      </w:hyperlink>
    </w:p>
    <w:p w14:paraId="23161592" w14:textId="77777777" w:rsidR="005242A3" w:rsidRDefault="000944C9">
      <w:pPr>
        <w:pStyle w:val="TableofFigures"/>
        <w:rPr>
          <w:rFonts w:asciiTheme="minorHAnsi" w:eastAsiaTheme="minorEastAsia" w:hAnsiTheme="minorHAnsi"/>
          <w:noProof/>
          <w:lang w:eastAsia="lv-LV"/>
        </w:rPr>
      </w:pPr>
      <w:hyperlink w:anchor="_Toc385254931" w:history="1">
        <w:r w:rsidR="005242A3" w:rsidRPr="00362280">
          <w:rPr>
            <w:rStyle w:val="Hyperlink"/>
            <w:noProof/>
          </w:rPr>
          <w:t>85. attēls. Ievades lauku izkārtojums</w:t>
        </w:r>
        <w:r w:rsidR="005242A3">
          <w:rPr>
            <w:noProof/>
            <w:webHidden/>
          </w:rPr>
          <w:tab/>
        </w:r>
        <w:r w:rsidR="005242A3">
          <w:rPr>
            <w:noProof/>
            <w:webHidden/>
          </w:rPr>
          <w:fldChar w:fldCharType="begin"/>
        </w:r>
        <w:r w:rsidR="005242A3">
          <w:rPr>
            <w:noProof/>
            <w:webHidden/>
          </w:rPr>
          <w:instrText xml:space="preserve"> PAGEREF _Toc385254931 \h </w:instrText>
        </w:r>
        <w:r w:rsidR="005242A3">
          <w:rPr>
            <w:noProof/>
            <w:webHidden/>
          </w:rPr>
        </w:r>
        <w:r w:rsidR="005242A3">
          <w:rPr>
            <w:noProof/>
            <w:webHidden/>
          </w:rPr>
          <w:fldChar w:fldCharType="separate"/>
        </w:r>
        <w:r w:rsidR="005242A3">
          <w:rPr>
            <w:noProof/>
            <w:webHidden/>
          </w:rPr>
          <w:t>73</w:t>
        </w:r>
        <w:r w:rsidR="005242A3">
          <w:rPr>
            <w:noProof/>
            <w:webHidden/>
          </w:rPr>
          <w:fldChar w:fldCharType="end"/>
        </w:r>
      </w:hyperlink>
    </w:p>
    <w:p w14:paraId="34AAD66E" w14:textId="77777777" w:rsidR="00CE4B39" w:rsidRPr="006447FA" w:rsidRDefault="00CE4B39" w:rsidP="00577EEC">
      <w:pPr>
        <w:rPr>
          <w:rFonts w:ascii="Tahoma" w:eastAsiaTheme="majorEastAsia" w:hAnsi="Tahoma" w:cstheme="majorBidi"/>
          <w:b/>
          <w:bCs/>
          <w:sz w:val="32"/>
          <w:szCs w:val="28"/>
        </w:rPr>
      </w:pPr>
      <w:r w:rsidRPr="006447FA">
        <w:rPr>
          <w:b/>
        </w:rPr>
        <w:fldChar w:fldCharType="end"/>
      </w:r>
      <w:r w:rsidRPr="006447FA">
        <w:br w:type="page"/>
      </w:r>
    </w:p>
    <w:p w14:paraId="34AAD66F" w14:textId="77777777" w:rsidR="007D4B5C" w:rsidRPr="006447FA" w:rsidRDefault="007D4B5C" w:rsidP="00767C79">
      <w:pPr>
        <w:pStyle w:val="Heading1"/>
      </w:pPr>
      <w:bookmarkStart w:id="4" w:name="_Toc129433334"/>
      <w:bookmarkStart w:id="5" w:name="_Toc190771589"/>
      <w:bookmarkStart w:id="6" w:name="_Toc205267389"/>
      <w:bookmarkStart w:id="7" w:name="_Toc305756199"/>
      <w:bookmarkStart w:id="8" w:name="_Toc314232665"/>
      <w:bookmarkStart w:id="9" w:name="_Toc385254752"/>
      <w:bookmarkStart w:id="10" w:name="_Toc132711872"/>
      <w:bookmarkStart w:id="11" w:name="_Toc139343085"/>
      <w:bookmarkStart w:id="12" w:name="_Toc199902133"/>
      <w:r w:rsidRPr="006447FA">
        <w:lastRenderedPageBreak/>
        <w:t>Ievads</w:t>
      </w:r>
      <w:bookmarkEnd w:id="4"/>
      <w:bookmarkEnd w:id="5"/>
      <w:bookmarkEnd w:id="6"/>
      <w:bookmarkEnd w:id="7"/>
      <w:bookmarkEnd w:id="8"/>
      <w:bookmarkEnd w:id="9"/>
    </w:p>
    <w:p w14:paraId="34AAD670" w14:textId="77777777" w:rsidR="007D4B5C" w:rsidRPr="006447FA" w:rsidRDefault="007D4B5C" w:rsidP="00767C79">
      <w:pPr>
        <w:pStyle w:val="Heading2"/>
      </w:pPr>
      <w:bookmarkStart w:id="13" w:name="_Dokumenta_nolūks"/>
      <w:bookmarkStart w:id="14" w:name="_Toc21077435"/>
      <w:bookmarkStart w:id="15" w:name="_Toc28766185"/>
      <w:bookmarkStart w:id="16" w:name="_Toc29354286"/>
      <w:bookmarkStart w:id="17" w:name="_Toc65487055"/>
      <w:bookmarkStart w:id="18" w:name="_Toc109037443"/>
      <w:bookmarkStart w:id="19" w:name="_Toc129433335"/>
      <w:bookmarkStart w:id="20" w:name="_Toc190771590"/>
      <w:bookmarkStart w:id="21" w:name="_Toc205267390"/>
      <w:bookmarkStart w:id="22" w:name="_Toc305756200"/>
      <w:bookmarkStart w:id="23" w:name="_Toc314232666"/>
      <w:bookmarkStart w:id="24" w:name="_Toc385254753"/>
      <w:bookmarkEnd w:id="13"/>
      <w:r w:rsidRPr="006447FA">
        <w:t>Dokumenta nolūks</w:t>
      </w:r>
      <w:bookmarkEnd w:id="14"/>
      <w:bookmarkEnd w:id="15"/>
      <w:bookmarkEnd w:id="16"/>
      <w:bookmarkEnd w:id="17"/>
      <w:bookmarkEnd w:id="18"/>
      <w:bookmarkEnd w:id="19"/>
      <w:bookmarkEnd w:id="20"/>
      <w:bookmarkEnd w:id="21"/>
      <w:bookmarkEnd w:id="22"/>
      <w:bookmarkEnd w:id="23"/>
      <w:bookmarkEnd w:id="24"/>
    </w:p>
    <w:p w14:paraId="34AAD671" w14:textId="77777777" w:rsidR="007D4B5C" w:rsidRPr="006447FA" w:rsidRDefault="007D4B5C" w:rsidP="00DA6D6F">
      <w:r w:rsidRPr="006447FA">
        <w:t>Dokuments „Koplietojuma bibliotēku apraksts” satur koplietojuma bibliotēku aprakstu, kas ir obligāti jāizmanto, izstrādājot Web lietojumus zem IVIS infrastruktūras. Šis dokuments ir paredzēts SIA „ABC software” izstrādātājiem, kā arī citiem iesaistītajiem izstrādātājiem, kas līdzdarbojas ar SIA „ABC software” programmnodrošinājumu izstrādē un pilnveidošanā.</w:t>
      </w:r>
    </w:p>
    <w:p w14:paraId="34AAD672" w14:textId="77777777" w:rsidR="007D4B5C" w:rsidRPr="006447FA" w:rsidRDefault="007D4B5C" w:rsidP="00767C79">
      <w:pPr>
        <w:pStyle w:val="Heading2"/>
      </w:pPr>
      <w:bookmarkStart w:id="25" w:name="_Darbības_sfēra"/>
      <w:bookmarkStart w:id="26" w:name="_Toc305756201"/>
      <w:bookmarkStart w:id="27" w:name="_Toc314232667"/>
      <w:bookmarkStart w:id="28" w:name="_Toc385254754"/>
      <w:bookmarkEnd w:id="25"/>
      <w:r w:rsidRPr="006447FA">
        <w:t>Termini un pieņemtie apzīmējumi</w:t>
      </w:r>
      <w:bookmarkEnd w:id="26"/>
      <w:bookmarkEnd w:id="27"/>
      <w:bookmarkEnd w:id="28"/>
    </w:p>
    <w:p w14:paraId="34AAD673" w14:textId="278E45B0" w:rsidR="007D4B5C" w:rsidRPr="006447FA" w:rsidRDefault="007D4B5C" w:rsidP="007D4B5C">
      <w:bookmarkStart w:id="29" w:name="_Saistītie_dokumenti"/>
      <w:bookmarkStart w:id="30" w:name="_Toc28766189"/>
      <w:bookmarkStart w:id="31" w:name="_Toc29354290"/>
      <w:bookmarkStart w:id="32" w:name="_Toc65487059"/>
      <w:bookmarkStart w:id="33" w:name="_Toc109037448"/>
      <w:bookmarkStart w:id="34" w:name="_Toc120962891"/>
      <w:bookmarkStart w:id="35" w:name="_Toc129433338"/>
      <w:bookmarkStart w:id="36" w:name="_Toc190771593"/>
      <w:bookmarkStart w:id="37" w:name="_Toc205267393"/>
      <w:bookmarkEnd w:id="29"/>
      <w:r w:rsidRPr="006447FA">
        <w:t xml:space="preserve">Visi šajā dokumentā izmantotie termini un apzīmējumi ir apkopoti Terminu un saīsinājumu indeksā </w:t>
      </w:r>
      <w:r w:rsidRPr="006447FA">
        <w:fldChar w:fldCharType="begin"/>
      </w:r>
      <w:r w:rsidRPr="006447FA">
        <w:instrText xml:space="preserve"> REF _Ref152590467 \n \h </w:instrText>
      </w:r>
      <w:r w:rsidR="006447FA">
        <w:instrText xml:space="preserve"> \* MERGEFORMAT </w:instrText>
      </w:r>
      <w:r w:rsidRPr="006447FA">
        <w:fldChar w:fldCharType="separate"/>
      </w:r>
      <w:r w:rsidR="005242A3">
        <w:t>[2]</w:t>
      </w:r>
      <w:r w:rsidRPr="006447FA">
        <w:fldChar w:fldCharType="end"/>
      </w:r>
      <w:r w:rsidRPr="006447FA">
        <w:t>.</w:t>
      </w:r>
    </w:p>
    <w:p w14:paraId="34AAD674" w14:textId="77777777" w:rsidR="007D4B5C" w:rsidRPr="006447FA" w:rsidRDefault="007D4B5C" w:rsidP="00767C79">
      <w:pPr>
        <w:pStyle w:val="Heading2"/>
      </w:pPr>
      <w:bookmarkStart w:id="38" w:name="_Toc305756202"/>
      <w:bookmarkStart w:id="39" w:name="_Toc314232668"/>
      <w:bookmarkStart w:id="40" w:name="_Toc385254755"/>
      <w:r w:rsidRPr="006447FA">
        <w:t>Saistība ar citiem dokumenti</w:t>
      </w:r>
      <w:bookmarkEnd w:id="30"/>
      <w:bookmarkEnd w:id="31"/>
      <w:bookmarkEnd w:id="32"/>
      <w:bookmarkEnd w:id="33"/>
      <w:bookmarkEnd w:id="34"/>
      <w:bookmarkEnd w:id="35"/>
      <w:bookmarkEnd w:id="36"/>
      <w:bookmarkEnd w:id="37"/>
      <w:r w:rsidRPr="006447FA">
        <w:t>em</w:t>
      </w:r>
      <w:bookmarkEnd w:id="38"/>
      <w:bookmarkEnd w:id="39"/>
      <w:bookmarkEnd w:id="40"/>
    </w:p>
    <w:p w14:paraId="34AAD675" w14:textId="77777777" w:rsidR="007D4B5C" w:rsidRPr="006447FA" w:rsidRDefault="007D4B5C" w:rsidP="007D4B5C">
      <w:r w:rsidRPr="006447FA">
        <w:t>Dokuments ir izstrādāts, balstoties uz šādiem dokumentiem:</w:t>
      </w:r>
    </w:p>
    <w:p w14:paraId="1927EAB2" w14:textId="77777777" w:rsidR="00A52630" w:rsidRPr="006447FA" w:rsidRDefault="00A52630" w:rsidP="00A52630">
      <w:pPr>
        <w:pStyle w:val="Atsauce"/>
      </w:pPr>
      <w:bookmarkStart w:id="41" w:name="_Ref321745119"/>
      <w:r w:rsidRPr="006447FA">
        <w:t>IVIS izstrādes vadlīnijas (URN:100000:DOC-FR-VNP).</w:t>
      </w:r>
    </w:p>
    <w:p w14:paraId="6D380515" w14:textId="2B637014" w:rsidR="00A52630" w:rsidRPr="006447FA" w:rsidRDefault="00A52630" w:rsidP="00A52630">
      <w:pPr>
        <w:pStyle w:val="Atsauce"/>
      </w:pPr>
      <w:bookmarkStart w:id="42" w:name="_Ref152590467"/>
      <w:r w:rsidRPr="006447FA">
        <w:t>IVIS „Terminu un saīsinājumu indekss.” (EPS-31/2005-IVIS-OLIMPS-TSI-V0.03 07.03.2006.).</w:t>
      </w:r>
      <w:bookmarkEnd w:id="42"/>
    </w:p>
    <w:p w14:paraId="34AAD676" w14:textId="77777777" w:rsidR="00BA509E" w:rsidRPr="006447FA" w:rsidRDefault="00BA509E" w:rsidP="00767C79">
      <w:pPr>
        <w:pStyle w:val="Atsauce"/>
      </w:pPr>
      <w:r w:rsidRPr="006447FA">
        <w:t>Sitecore CMS 6.4. Presentation Component Cookbook. Tips and Techniques for CMS Administrators, Architects, and Developers.</w:t>
      </w:r>
      <w:bookmarkEnd w:id="41"/>
    </w:p>
    <w:p w14:paraId="34AAD677" w14:textId="77777777" w:rsidR="00AF1359" w:rsidRPr="006447FA" w:rsidRDefault="00AF1359" w:rsidP="00AF1359">
      <w:pPr>
        <w:pStyle w:val="Atsauce"/>
      </w:pPr>
      <w:bookmarkStart w:id="43" w:name="_Ref321753783"/>
      <w:r w:rsidRPr="006447FA">
        <w:t>Sitecore CMS 6. Data Definition Cookbook. Tips and Techniques for CMS Administrators, Architects, and Developers.</w:t>
      </w:r>
      <w:bookmarkEnd w:id="43"/>
    </w:p>
    <w:p w14:paraId="34AAD678" w14:textId="35656E42" w:rsidR="00D16140" w:rsidRPr="006447FA" w:rsidRDefault="00D16140" w:rsidP="00D16140">
      <w:pPr>
        <w:pStyle w:val="Atsauce"/>
      </w:pPr>
      <w:bookmarkStart w:id="44" w:name="_Ref321907504"/>
      <w:r w:rsidRPr="006447FA">
        <w:t>Sitecore CMS 6.0-6.2. Content Cookbook. Tips and Techniques for CMS Editors and Authors</w:t>
      </w:r>
      <w:bookmarkEnd w:id="44"/>
      <w:r w:rsidR="00A52630" w:rsidRPr="006447FA">
        <w:t>.</w:t>
      </w:r>
    </w:p>
    <w:p w14:paraId="34AAD67A" w14:textId="706F101F" w:rsidR="007D4B5C" w:rsidRPr="006447FA" w:rsidRDefault="005467C9" w:rsidP="005467C9">
      <w:pPr>
        <w:pStyle w:val="Atsauce"/>
      </w:pPr>
      <w:r w:rsidRPr="006447FA">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Izmaiņas VISS portālā. Programmatūras prasību specifikācija.</w:t>
      </w:r>
    </w:p>
    <w:p w14:paraId="63D98C00" w14:textId="2BDCD130" w:rsidR="00E3454B" w:rsidRPr="006447FA" w:rsidRDefault="00E3454B" w:rsidP="005467C9">
      <w:pPr>
        <w:pStyle w:val="Atsauce"/>
      </w:pPr>
      <w:bookmarkStart w:id="45" w:name="_Ref335647439"/>
      <w:r w:rsidRPr="006447FA">
        <w:t>Sitecore CMS 6. Security Administrator’s Cookbook. A Practical Guide to Administering Security in Sitecore.</w:t>
      </w:r>
      <w:bookmarkEnd w:id="45"/>
    </w:p>
    <w:p w14:paraId="4EFE32A3" w14:textId="10C52EB4" w:rsidR="00935B0A" w:rsidRPr="006447FA" w:rsidRDefault="00935B0A" w:rsidP="00935B0A">
      <w:pPr>
        <w:pStyle w:val="Atsauce"/>
      </w:pPr>
      <w:bookmarkStart w:id="46" w:name="_Ref357069268"/>
      <w:r w:rsidRPr="006447FA">
        <w:t>Sitecore CMS 6.5 Package Designer Guide Rev: 13 December 2011.</w:t>
      </w:r>
      <w:bookmarkEnd w:id="46"/>
    </w:p>
    <w:p w14:paraId="34AAD67C" w14:textId="77777777" w:rsidR="007D4B5C" w:rsidRPr="006447FA" w:rsidRDefault="007D4B5C" w:rsidP="00767C79">
      <w:pPr>
        <w:pStyle w:val="Heading2"/>
      </w:pPr>
      <w:bookmarkStart w:id="47" w:name="_Toc305756203"/>
      <w:bookmarkStart w:id="48" w:name="_Toc188673235"/>
      <w:bookmarkStart w:id="49" w:name="_Toc189286728"/>
      <w:bookmarkStart w:id="50" w:name="_Toc305756204"/>
      <w:bookmarkStart w:id="51" w:name="_Toc314232669"/>
      <w:bookmarkStart w:id="52" w:name="_Toc385254756"/>
      <w:bookmarkEnd w:id="47"/>
      <w:bookmarkEnd w:id="48"/>
      <w:bookmarkEnd w:id="49"/>
      <w:r w:rsidRPr="006447FA">
        <w:t>Citu nosaukumu piešķiršanas noteikumu lietošana</w:t>
      </w:r>
      <w:bookmarkEnd w:id="50"/>
      <w:bookmarkEnd w:id="51"/>
      <w:bookmarkEnd w:id="52"/>
    </w:p>
    <w:p w14:paraId="34AAD67D" w14:textId="77777777" w:rsidR="007D4B5C" w:rsidRPr="006447FA" w:rsidRDefault="007D4B5C" w:rsidP="007D4B5C">
      <w:r w:rsidRPr="006447FA">
        <w:t>Atsevišķos gadījumos, veicot programmatūras izstrādi, varētu tikt definētas citas izstrādes rekomendācijas vai citu izstrādes bibliotēku izmantošanas noteikumi. Ja tas netiek darīts, tad jāizmanto vadlīnijas, kas ir apkopotas šajā dokumentā.</w:t>
      </w:r>
    </w:p>
    <w:p w14:paraId="34AAD67E" w14:textId="77777777" w:rsidR="007D4B5C" w:rsidRPr="006447FA" w:rsidRDefault="007D4B5C" w:rsidP="00767C79">
      <w:pPr>
        <w:pStyle w:val="Heading2"/>
      </w:pPr>
      <w:bookmarkStart w:id="53" w:name="_Toc305756205"/>
      <w:bookmarkStart w:id="54" w:name="_Toc314232670"/>
      <w:bookmarkStart w:id="55" w:name="_Toc385254757"/>
      <w:r w:rsidRPr="006447FA">
        <w:lastRenderedPageBreak/>
        <w:t>Aprakstu uzmetums</w:t>
      </w:r>
      <w:bookmarkEnd w:id="53"/>
      <w:bookmarkEnd w:id="54"/>
      <w:bookmarkEnd w:id="55"/>
    </w:p>
    <w:p w14:paraId="34AAD67F" w14:textId="79BED68A" w:rsidR="007D4B5C" w:rsidRPr="006447FA" w:rsidRDefault="007D4B5C" w:rsidP="005235F4">
      <w:r w:rsidRPr="006447FA">
        <w:t xml:space="preserve">Vadlīnijas, kas saistītas ar </w:t>
      </w:r>
      <w:r w:rsidR="005467C9" w:rsidRPr="006447FA">
        <w:t>VISS Web lapu izstrādi, satur informāciju par:</w:t>
      </w:r>
    </w:p>
    <w:p w14:paraId="34AAD680" w14:textId="2BDF916B" w:rsidR="007D4B5C" w:rsidRPr="006447FA" w:rsidRDefault="005467C9" w:rsidP="005235F4">
      <w:pPr>
        <w:pStyle w:val="ListBullet"/>
      </w:pPr>
      <w:r w:rsidRPr="006447FA">
        <w:t>VISS karkasa izkārtojumiem, apakšizk</w:t>
      </w:r>
      <w:r w:rsidR="00184EF2" w:rsidRPr="006447FA">
        <w:t>ā</w:t>
      </w:r>
      <w:r w:rsidRPr="006447FA">
        <w:t>rtojumiem un XSL transformācijām, kas veido uz VISS karkasa bāzētu Web lapas struktūru</w:t>
      </w:r>
      <w:r w:rsidR="007D4B5C" w:rsidRPr="006447FA">
        <w:t>;</w:t>
      </w:r>
    </w:p>
    <w:p w14:paraId="34AAD681" w14:textId="7BDFA293" w:rsidR="007D4B5C" w:rsidRPr="006447FA" w:rsidRDefault="005467C9" w:rsidP="005235F4">
      <w:pPr>
        <w:pStyle w:val="ListBullet"/>
      </w:pPr>
      <w:r w:rsidRPr="006447FA">
        <w:t xml:space="preserve">VISS karkasa speciālām bibliotēkām, kas nodrošina darbu ar </w:t>
      </w:r>
      <w:r w:rsidRPr="006447FA">
        <w:rPr>
          <w:i/>
        </w:rPr>
        <w:t xml:space="preserve">Sitecore </w:t>
      </w:r>
      <w:r w:rsidRPr="006447FA">
        <w:t>CMS saturu</w:t>
      </w:r>
      <w:r w:rsidR="007D4B5C" w:rsidRPr="006447FA">
        <w:t>;</w:t>
      </w:r>
    </w:p>
    <w:p w14:paraId="34AAD682" w14:textId="40DA4922" w:rsidR="007D4B5C" w:rsidRPr="006447FA" w:rsidRDefault="005467C9" w:rsidP="005235F4">
      <w:pPr>
        <w:pStyle w:val="ListBullet"/>
      </w:pPr>
      <w:r w:rsidRPr="006447FA">
        <w:rPr>
          <w:i/>
        </w:rPr>
        <w:t>Sitecore</w:t>
      </w:r>
      <w:r w:rsidRPr="006447FA">
        <w:t xml:space="preserve"> CMS drošības konfigurēšanu;</w:t>
      </w:r>
    </w:p>
    <w:p w14:paraId="344D514D" w14:textId="236A2C04" w:rsidR="001E6F47" w:rsidRPr="006447FA" w:rsidRDefault="001E6F47" w:rsidP="005235F4">
      <w:pPr>
        <w:pStyle w:val="ListBullet"/>
      </w:pPr>
      <w:r w:rsidRPr="006447FA">
        <w:rPr>
          <w:i/>
        </w:rPr>
        <w:t xml:space="preserve">Sitecore </w:t>
      </w:r>
      <w:r w:rsidRPr="006447FA">
        <w:t>drošības sistēmu un API;</w:t>
      </w:r>
    </w:p>
    <w:p w14:paraId="0E0715C1" w14:textId="6D411406" w:rsidR="005467C9" w:rsidRPr="006447FA" w:rsidRDefault="007E2A04" w:rsidP="005235F4">
      <w:pPr>
        <w:pStyle w:val="ListBullet"/>
      </w:pPr>
      <w:r w:rsidRPr="006447FA">
        <w:t>MEF;</w:t>
      </w:r>
    </w:p>
    <w:p w14:paraId="074E989B" w14:textId="1D61FC25" w:rsidR="007E2A04" w:rsidRPr="006447FA" w:rsidRDefault="007E2A04" w:rsidP="005235F4">
      <w:pPr>
        <w:pStyle w:val="ListBullet"/>
      </w:pPr>
      <w:r w:rsidRPr="006447FA">
        <w:t>Atbildēm uz biežāk uzdotiem jautājumiem.</w:t>
      </w:r>
    </w:p>
    <w:p w14:paraId="34AAD683" w14:textId="77777777" w:rsidR="0024456E" w:rsidRPr="006447FA" w:rsidRDefault="00CB26BF" w:rsidP="0024456E">
      <w:pPr>
        <w:pStyle w:val="Heading1"/>
      </w:pPr>
      <w:bookmarkStart w:id="56" w:name="_Toc232841616"/>
      <w:bookmarkStart w:id="57" w:name="_Toc305756206"/>
      <w:bookmarkStart w:id="58" w:name="_Toc314232671"/>
      <w:bookmarkStart w:id="59" w:name="_Toc385254758"/>
      <w:bookmarkEnd w:id="10"/>
      <w:bookmarkEnd w:id="11"/>
      <w:bookmarkEnd w:id="12"/>
      <w:r w:rsidRPr="006447FA">
        <w:lastRenderedPageBreak/>
        <w:t>VISS</w:t>
      </w:r>
      <w:r w:rsidR="007D4B5C" w:rsidRPr="006447FA">
        <w:t xml:space="preserve"> karkasa (Framework) </w:t>
      </w:r>
      <w:bookmarkEnd w:id="56"/>
      <w:bookmarkEnd w:id="57"/>
      <w:bookmarkEnd w:id="58"/>
      <w:r w:rsidRPr="006447FA">
        <w:t>apraksts</w:t>
      </w:r>
      <w:bookmarkEnd w:id="59"/>
      <w:r w:rsidR="0024456E" w:rsidRPr="006447FA">
        <w:t xml:space="preserve"> </w:t>
      </w:r>
    </w:p>
    <w:p w14:paraId="34AAD684" w14:textId="1A5BEDCB" w:rsidR="0024456E" w:rsidRPr="006447FA" w:rsidRDefault="0024456E" w:rsidP="0024456E">
      <w:r w:rsidRPr="006447FA">
        <w:t xml:space="preserve">VISS karkass ir bāzēts uz </w:t>
      </w:r>
      <w:r w:rsidRPr="006447FA">
        <w:rPr>
          <w:i/>
        </w:rPr>
        <w:t>Sitecore</w:t>
      </w:r>
      <w:r w:rsidRPr="006447FA">
        <w:t xml:space="preserve"> CMS sistēmas. </w:t>
      </w:r>
      <w:r w:rsidRPr="006447FA">
        <w:rPr>
          <w:i/>
        </w:rPr>
        <w:t>Sitecore</w:t>
      </w:r>
      <w:r w:rsidRPr="006447FA">
        <w:t xml:space="preserve"> ideja ir balstīta uz izkārtojumiem (</w:t>
      </w:r>
      <w:r w:rsidRPr="006447FA">
        <w:rPr>
          <w:i/>
        </w:rPr>
        <w:t>Sitecore</w:t>
      </w:r>
      <w:r w:rsidRPr="006447FA">
        <w:t xml:space="preserve"> vide tas ir </w:t>
      </w:r>
      <w:r w:rsidRPr="006447FA">
        <w:rPr>
          <w:i/>
        </w:rPr>
        <w:t>layout</w:t>
      </w:r>
      <w:r w:rsidRPr="006447FA">
        <w:t xml:space="preserve"> elements) un apakšizkārtojumiem (</w:t>
      </w:r>
      <w:r w:rsidRPr="006447FA">
        <w:rPr>
          <w:i/>
        </w:rPr>
        <w:t>Sitecore</w:t>
      </w:r>
      <w:r w:rsidRPr="006447FA">
        <w:t xml:space="preserve"> vide tas ir </w:t>
      </w:r>
      <w:r w:rsidRPr="006447FA">
        <w:rPr>
          <w:i/>
        </w:rPr>
        <w:t xml:space="preserve">sublayout </w:t>
      </w:r>
      <w:r w:rsidRPr="006447FA">
        <w:t>elements). Izkārtojums pēc Sitec</w:t>
      </w:r>
      <w:r w:rsidRPr="006447FA">
        <w:rPr>
          <w:i/>
        </w:rPr>
        <w:t>o</w:t>
      </w:r>
      <w:r w:rsidRPr="006447FA">
        <w:t>re ideoloģijas ir Web lapa – datne ar</w:t>
      </w:r>
      <w:r w:rsidR="006447FA" w:rsidRPr="006447FA">
        <w:t xml:space="preserve"> </w:t>
      </w:r>
      <w:r w:rsidRPr="006447FA">
        <w:t xml:space="preserve">paplašinājumu .aspx. Apakšizkārtojums – ir Web lapas daļa/bloks. Šis daļas datnes paplašinājums ir .ascx. </w:t>
      </w:r>
      <w:r w:rsidRPr="006447FA">
        <w:rPr>
          <w:i/>
        </w:rPr>
        <w:t>Sitecore</w:t>
      </w:r>
      <w:r w:rsidRPr="006447FA">
        <w:t xml:space="preserve"> izkārtojumiem tiek definēti vietu turētāji (</w:t>
      </w:r>
      <w:r w:rsidRPr="006447FA">
        <w:rPr>
          <w:i/>
        </w:rPr>
        <w:t>placeholders</w:t>
      </w:r>
      <w:r w:rsidRPr="006447FA">
        <w:t xml:space="preserve">), kuros tiek ielādēti </w:t>
      </w:r>
      <w:r w:rsidRPr="006447FA">
        <w:rPr>
          <w:i/>
        </w:rPr>
        <w:t>Sitecore</w:t>
      </w:r>
      <w:r w:rsidRPr="006447FA">
        <w:t xml:space="preserve"> apakšizkārtojumi.</w:t>
      </w:r>
      <w:r w:rsidR="00D06BBD" w:rsidRPr="006447FA">
        <w:t xml:space="preserve"> Ir iespējams arī ielādēt vienu </w:t>
      </w:r>
      <w:r w:rsidR="00D06BBD" w:rsidRPr="006447FA">
        <w:rPr>
          <w:i/>
        </w:rPr>
        <w:t>Sitecore</w:t>
      </w:r>
      <w:r w:rsidR="00D06BBD" w:rsidRPr="006447FA">
        <w:t xml:space="preserve"> apakšizkārtojumu citā apakšizkārtojumā, definējot vietu turētājus uz apakšizkārtojumiem un ielādējot citus apakšizkārtojumus definētos vietu turētājos. </w:t>
      </w:r>
    </w:p>
    <w:p w14:paraId="34AAD685" w14:textId="77777777" w:rsidR="0024456E" w:rsidRPr="006447FA" w:rsidRDefault="0024456E" w:rsidP="0024456E">
      <w:r w:rsidRPr="006447FA">
        <w:t xml:space="preserve">Lai izveidotu funkcionējošo Web lapu, izmantojot </w:t>
      </w:r>
      <w:r w:rsidRPr="006447FA">
        <w:rPr>
          <w:i/>
        </w:rPr>
        <w:t>Sitecore</w:t>
      </w:r>
      <w:r w:rsidRPr="006447FA">
        <w:t xml:space="preserve"> CMS ir nepieciešams:</w:t>
      </w:r>
    </w:p>
    <w:p w14:paraId="34AAD686" w14:textId="49625540" w:rsidR="0024456E" w:rsidRPr="006447FA" w:rsidRDefault="00621B0E" w:rsidP="0024456E">
      <w:pPr>
        <w:pStyle w:val="ListNumber"/>
      </w:pPr>
      <w:r w:rsidRPr="006447FA">
        <w:t>Izvēlēties</w:t>
      </w:r>
      <w:r w:rsidR="0024456E" w:rsidRPr="006447FA">
        <w:t xml:space="preserve"> izkārtojumu, uz kura Web lapa tiek bāzēta;</w:t>
      </w:r>
    </w:p>
    <w:p w14:paraId="34AAD687" w14:textId="32C59BF3" w:rsidR="0024456E" w:rsidRPr="006447FA" w:rsidRDefault="00621B0E" w:rsidP="0024456E">
      <w:pPr>
        <w:pStyle w:val="ListNumber"/>
      </w:pPr>
      <w:r w:rsidRPr="006447FA">
        <w:t>Izvēlēties</w:t>
      </w:r>
      <w:r w:rsidR="0024456E" w:rsidRPr="006447FA">
        <w:t xml:space="preserve"> apakšizkārtojumus, kurus ir jāatspoguļo uz izkārtojuma (uz Web lapas);</w:t>
      </w:r>
    </w:p>
    <w:p w14:paraId="34AAD688" w14:textId="2AC3AF9A" w:rsidR="0024456E" w:rsidRPr="006447FA" w:rsidRDefault="00621B0E" w:rsidP="0024456E">
      <w:pPr>
        <w:pStyle w:val="ListNumber"/>
      </w:pPr>
      <w:r w:rsidRPr="006447FA">
        <w:t>Norādīt katram apakšizkārtojuma</w:t>
      </w:r>
      <w:r w:rsidR="0024456E" w:rsidRPr="006447FA">
        <w:t>m vietu (</w:t>
      </w:r>
      <w:r w:rsidR="0024456E" w:rsidRPr="006447FA">
        <w:rPr>
          <w:i/>
        </w:rPr>
        <w:t>placeholder</w:t>
      </w:r>
      <w:r w:rsidR="0024456E" w:rsidRPr="006447FA">
        <w:t>) uz izkārtojuma</w:t>
      </w:r>
      <w:r w:rsidR="00D06BBD" w:rsidRPr="006447FA">
        <w:t xml:space="preserve"> vai apakšizkārtojuma</w:t>
      </w:r>
      <w:r w:rsidR="0024456E" w:rsidRPr="006447FA">
        <w:t>, kur būs jāielādē apakšizkārtojumu.</w:t>
      </w:r>
    </w:p>
    <w:p w14:paraId="34AAD689" w14:textId="1722D0B3" w:rsidR="005578AC" w:rsidRPr="006447FA" w:rsidRDefault="005578AC" w:rsidP="005578AC">
      <w:pPr>
        <w:pStyle w:val="ListNumber"/>
        <w:numPr>
          <w:ilvl w:val="0"/>
          <w:numId w:val="0"/>
        </w:numPr>
      </w:pPr>
      <w:r w:rsidRPr="006447FA">
        <w:t>Pilnu informāciju par VISS ka</w:t>
      </w:r>
      <w:r w:rsidR="00621B0E" w:rsidRPr="006447FA">
        <w:t>rkasa izkārtojumiem un apakšizkā</w:t>
      </w:r>
      <w:r w:rsidRPr="006447FA">
        <w:t xml:space="preserve">rtojumiem var apskatīt </w:t>
      </w:r>
      <w:r w:rsidR="006447FA" w:rsidRPr="006447FA">
        <w:fldChar w:fldCharType="begin"/>
      </w:r>
      <w:r w:rsidR="006447FA" w:rsidRPr="006447FA">
        <w:instrText xml:space="preserve"> REF _Ref321739071 \n \h </w:instrText>
      </w:r>
      <w:r w:rsidR="006447FA">
        <w:instrText xml:space="preserve"> \* MERGEFORMAT </w:instrText>
      </w:r>
      <w:r w:rsidR="006447FA" w:rsidRPr="006447FA">
        <w:fldChar w:fldCharType="separate"/>
      </w:r>
      <w:r w:rsidR="005242A3">
        <w:t>2.2.2.1</w:t>
      </w:r>
      <w:r w:rsidR="006447FA" w:rsidRPr="006447FA">
        <w:fldChar w:fldCharType="end"/>
      </w:r>
      <w:r w:rsidR="006447FA" w:rsidRPr="006447FA">
        <w:t xml:space="preserve">. un </w:t>
      </w:r>
      <w:r w:rsidR="006447FA" w:rsidRPr="006447FA">
        <w:fldChar w:fldCharType="begin"/>
      </w:r>
      <w:r w:rsidR="006447FA" w:rsidRPr="006447FA">
        <w:instrText xml:space="preserve"> REF _Ref321739098 \n \h </w:instrText>
      </w:r>
      <w:r w:rsidR="006447FA">
        <w:instrText xml:space="preserve"> \* MERGEFORMAT </w:instrText>
      </w:r>
      <w:r w:rsidR="006447FA" w:rsidRPr="006447FA">
        <w:fldChar w:fldCharType="separate"/>
      </w:r>
      <w:r w:rsidR="005242A3">
        <w:t>2.2.2.2</w:t>
      </w:r>
      <w:r w:rsidR="006447FA" w:rsidRPr="006447FA">
        <w:fldChar w:fldCharType="end"/>
      </w:r>
      <w:r w:rsidR="006447FA" w:rsidRPr="006447FA">
        <w:t xml:space="preserve">. </w:t>
      </w:r>
      <w:r w:rsidR="00DB3E9E" w:rsidRPr="006447FA">
        <w:t>paragrāfos</w:t>
      </w:r>
      <w:r w:rsidR="006447FA">
        <w:t>.</w:t>
      </w:r>
    </w:p>
    <w:p w14:paraId="34AAD68A" w14:textId="77777777" w:rsidR="007D4B5C" w:rsidRPr="006447FA" w:rsidRDefault="007D4B5C" w:rsidP="00767C79">
      <w:pPr>
        <w:pStyle w:val="Heading2"/>
      </w:pPr>
      <w:bookmarkStart w:id="60" w:name="_Toc15712931"/>
      <w:bookmarkStart w:id="61" w:name="_Toc109037450"/>
      <w:bookmarkStart w:id="62" w:name="_Toc209504565"/>
      <w:bookmarkStart w:id="63" w:name="_Toc232841617"/>
      <w:bookmarkStart w:id="64" w:name="_Toc305756207"/>
      <w:bookmarkStart w:id="65" w:name="_Toc314232672"/>
      <w:bookmarkStart w:id="66" w:name="_Ref321746323"/>
      <w:bookmarkStart w:id="67" w:name="_Toc385254759"/>
      <w:r w:rsidRPr="006447FA">
        <w:t>Vispārējais apraksts</w:t>
      </w:r>
      <w:bookmarkEnd w:id="60"/>
      <w:bookmarkEnd w:id="61"/>
      <w:bookmarkEnd w:id="62"/>
      <w:bookmarkEnd w:id="63"/>
      <w:bookmarkEnd w:id="64"/>
      <w:bookmarkEnd w:id="65"/>
      <w:bookmarkEnd w:id="66"/>
      <w:bookmarkEnd w:id="67"/>
    </w:p>
    <w:p w14:paraId="34AAD68B" w14:textId="2EB3AE5B" w:rsidR="0024456E" w:rsidRPr="006447FA" w:rsidRDefault="0024456E" w:rsidP="0024456E">
      <w:r w:rsidRPr="006447FA">
        <w:t>VISS karkasam ir paredzēt</w:t>
      </w:r>
      <w:r w:rsidR="00C44119" w:rsidRPr="006447FA">
        <w:t xml:space="preserve">s viens </w:t>
      </w:r>
      <w:r w:rsidR="00C44119" w:rsidRPr="006447FA">
        <w:rPr>
          <w:i/>
        </w:rPr>
        <w:t>Sitecore</w:t>
      </w:r>
      <w:r w:rsidR="00C44119" w:rsidRPr="006447FA">
        <w:t xml:space="preserve"> izkārtojums un </w:t>
      </w:r>
      <w:r w:rsidRPr="006447FA">
        <w:t xml:space="preserve">četri </w:t>
      </w:r>
      <w:r w:rsidR="00C44119" w:rsidRPr="006447FA">
        <w:t>apakšizkārtojumi, kas</w:t>
      </w:r>
      <w:r w:rsidR="00233252" w:rsidRPr="006447FA">
        <w:t xml:space="preserve"> veido VISS Web lapas struktūru.</w:t>
      </w:r>
    </w:p>
    <w:p w14:paraId="3E6750C5" w14:textId="74059ADC" w:rsidR="00233252" w:rsidRPr="006447FA" w:rsidRDefault="00233252" w:rsidP="00233252">
      <w:r w:rsidRPr="006447FA">
        <w:t xml:space="preserve">Veidojot </w:t>
      </w:r>
      <w:r w:rsidR="00D25C1C" w:rsidRPr="006447FA">
        <w:t>VISS</w:t>
      </w:r>
      <w:r w:rsidRPr="006447FA">
        <w:t xml:space="preserve"> Web lapas struktūru, ir jāvadās pēc šāda algoritma:</w:t>
      </w:r>
    </w:p>
    <w:p w14:paraId="1C927DD5" w14:textId="7B70389E" w:rsidR="00233252" w:rsidRPr="006447FA" w:rsidRDefault="00233252" w:rsidP="006447FA">
      <w:pPr>
        <w:pStyle w:val="ListNumber"/>
        <w:numPr>
          <w:ilvl w:val="0"/>
          <w:numId w:val="33"/>
        </w:numPr>
        <w:ind w:left="471" w:hanging="471"/>
      </w:pPr>
      <w:r w:rsidRPr="006447FA">
        <w:t xml:space="preserve">pievienot izkārtojumu (.aspx): </w:t>
      </w:r>
      <w:r w:rsidRPr="006447FA">
        <w:rPr>
          <w:i/>
        </w:rPr>
        <w:t>Viss</w:t>
      </w:r>
      <w:r w:rsidRPr="006447FA">
        <w:t>;</w:t>
      </w:r>
    </w:p>
    <w:p w14:paraId="7396FD8B" w14:textId="6082BEBE" w:rsidR="00233252" w:rsidRPr="006447FA" w:rsidRDefault="00233252" w:rsidP="00233252">
      <w:pPr>
        <w:pStyle w:val="ListNumber"/>
      </w:pPr>
      <w:r w:rsidRPr="006447FA">
        <w:t xml:space="preserve">pievienot vienu no apakšizkārtojumiem (.ascx): </w:t>
      </w:r>
      <w:r w:rsidRPr="006447FA">
        <w:rPr>
          <w:i/>
        </w:rPr>
        <w:t>OneColumnContent, TwoColumnContentWithLeftMenu, TwoColumnContentWithRightMenu, ThreeColumnContent, ThreeColumnContentWithCentralSubDivision</w:t>
      </w:r>
      <w:r w:rsidRPr="006447FA">
        <w:t>.</w:t>
      </w:r>
    </w:p>
    <w:p w14:paraId="0289C2B9" w14:textId="2544E8AB" w:rsidR="00233252" w:rsidRPr="006447FA" w:rsidRDefault="00233252" w:rsidP="00233252">
      <w:pPr>
        <w:pStyle w:val="ListNumber"/>
      </w:pPr>
      <w:r w:rsidRPr="006447FA">
        <w:t xml:space="preserve">pievienot trūkušos lapas satura elementus (skat. </w:t>
      </w:r>
      <w:r w:rsidRPr="006447FA">
        <w:fldChar w:fldCharType="begin"/>
      </w:r>
      <w:r w:rsidRPr="006447FA">
        <w:instrText xml:space="preserve"> REF _Ref339442467 \r \h </w:instrText>
      </w:r>
      <w:r w:rsidR="006447FA">
        <w:instrText xml:space="preserve"> \* MERGEFORMAT </w:instrText>
      </w:r>
      <w:r w:rsidRPr="006447FA">
        <w:fldChar w:fldCharType="separate"/>
      </w:r>
      <w:r w:rsidR="005242A3">
        <w:t>2.2.1.22</w:t>
      </w:r>
      <w:r w:rsidRPr="006447FA">
        <w:fldChar w:fldCharType="end"/>
      </w:r>
      <w:r w:rsidR="006447FA">
        <w:t>.</w:t>
      </w:r>
      <w:r w:rsidRPr="006447FA">
        <w:t>sadaļu).</w:t>
      </w:r>
    </w:p>
    <w:p w14:paraId="2E8E933F" w14:textId="3D1E87D9" w:rsidR="00233252" w:rsidRPr="006447FA" w:rsidRDefault="00233252" w:rsidP="0024456E">
      <w:r w:rsidRPr="006447FA">
        <w:t>VISS karkasa izkārtojumi un svarīgākie apakšizkārtojumi ir šādi:</w:t>
      </w:r>
    </w:p>
    <w:p w14:paraId="34AAD68C" w14:textId="66226774" w:rsidR="00C44119" w:rsidRPr="006447FA" w:rsidRDefault="00C44119" w:rsidP="00233252">
      <w:pPr>
        <w:pStyle w:val="ListNumber"/>
        <w:numPr>
          <w:ilvl w:val="0"/>
          <w:numId w:val="44"/>
        </w:numPr>
      </w:pPr>
      <w:r w:rsidRPr="006447FA">
        <w:t>Izkārtojums „Viss” – ir bāze ikvienai VISS Web lapai. Izkārtojums loģiski tiek sadalīts uz trim daļām: galvene (</w:t>
      </w:r>
      <w:r w:rsidRPr="006447FA">
        <w:rPr>
          <w:i/>
        </w:rPr>
        <w:t>header</w:t>
      </w:r>
      <w:r w:rsidRPr="006447FA">
        <w:t>), kājene (</w:t>
      </w:r>
      <w:r w:rsidRPr="006447FA">
        <w:rPr>
          <w:i/>
        </w:rPr>
        <w:t>footer</w:t>
      </w:r>
      <w:r w:rsidRPr="006447FA">
        <w:t xml:space="preserve">) un centrālā, jeb Web lapas pamata satura daļa. </w:t>
      </w:r>
      <w:r w:rsidR="00DB3E9E" w:rsidRPr="006447FA">
        <w:t xml:space="preserve"> Centrālā daļā ir izvietots viens vietas turētājs „content”, kurā </w:t>
      </w:r>
      <w:r w:rsidR="00F4172B" w:rsidRPr="006447FA">
        <w:t xml:space="preserve">nepieciešams ielādēt vienu no </w:t>
      </w:r>
      <w:r w:rsidR="002F4DA7" w:rsidRPr="006447FA">
        <w:t>šādiem</w:t>
      </w:r>
      <w:r w:rsidR="00F4172B" w:rsidRPr="006447FA">
        <w:t xml:space="preserve"> apakšizkārtojumiem: </w:t>
      </w:r>
      <w:r w:rsidR="00F4172B" w:rsidRPr="006447FA">
        <w:rPr>
          <w:i/>
        </w:rPr>
        <w:t>OneColumnContent</w:t>
      </w:r>
      <w:r w:rsidR="00F4172B" w:rsidRPr="006447FA">
        <w:t xml:space="preserve">, </w:t>
      </w:r>
      <w:r w:rsidR="00853871" w:rsidRPr="006447FA">
        <w:rPr>
          <w:i/>
        </w:rPr>
        <w:t>TwoColumnContentWithLeftMenu</w:t>
      </w:r>
      <w:r w:rsidR="002F4DA7" w:rsidRPr="006447FA">
        <w:t xml:space="preserve">, </w:t>
      </w:r>
      <w:r w:rsidR="002F4DA7" w:rsidRPr="006447FA">
        <w:rPr>
          <w:i/>
        </w:rPr>
        <w:t>TwoColumnContentWithRightMenu</w:t>
      </w:r>
      <w:r w:rsidR="00853871" w:rsidRPr="006447FA">
        <w:t xml:space="preserve">, </w:t>
      </w:r>
      <w:r w:rsidR="00F4172B" w:rsidRPr="006447FA">
        <w:rPr>
          <w:i/>
        </w:rPr>
        <w:t>ThreeColumnContent</w:t>
      </w:r>
      <w:r w:rsidR="00F4172B" w:rsidRPr="006447FA">
        <w:t xml:space="preserve">, </w:t>
      </w:r>
      <w:r w:rsidR="00F4172B" w:rsidRPr="006447FA">
        <w:rPr>
          <w:i/>
        </w:rPr>
        <w:t>ThreeColumnCo</w:t>
      </w:r>
      <w:r w:rsidR="00853871" w:rsidRPr="006447FA">
        <w:rPr>
          <w:i/>
        </w:rPr>
        <w:t>ntentWithCentralSubDivision</w:t>
      </w:r>
      <w:r w:rsidR="00F4172B" w:rsidRPr="006447FA">
        <w:t xml:space="preserve">. Šie apakšizkārtojumi tiek apskatīti zemāk šajā nodaļā. </w:t>
      </w:r>
      <w:r w:rsidRPr="006447FA">
        <w:t xml:space="preserve">Izkārtojuma </w:t>
      </w:r>
      <w:r w:rsidR="00F4172B" w:rsidRPr="006447FA">
        <w:t xml:space="preserve">„Viss” </w:t>
      </w:r>
      <w:r w:rsidRPr="006447FA">
        <w:t xml:space="preserve">loģiska struktūra tiek </w:t>
      </w:r>
      <w:r w:rsidR="003E0C81" w:rsidRPr="006447FA">
        <w:t>parādīta</w:t>
      </w:r>
      <w:r w:rsidRPr="006447FA">
        <w:t xml:space="preserve"> </w:t>
      </w:r>
      <w:r w:rsidR="005578AC" w:rsidRPr="006447FA">
        <w:fldChar w:fldCharType="begin"/>
      </w:r>
      <w:r w:rsidR="005578AC" w:rsidRPr="006447FA">
        <w:instrText xml:space="preserve"> REF _Ref282701829 \h </w:instrText>
      </w:r>
      <w:r w:rsidR="006447FA">
        <w:instrText xml:space="preserve"> \* MERGEFORMAT </w:instrText>
      </w:r>
      <w:r w:rsidR="005578AC" w:rsidRPr="006447FA">
        <w:fldChar w:fldCharType="separate"/>
      </w:r>
      <w:r w:rsidR="005242A3">
        <w:t>1</w:t>
      </w:r>
      <w:r w:rsidR="005578AC" w:rsidRPr="006447FA">
        <w:fldChar w:fldCharType="end"/>
      </w:r>
      <w:r w:rsidR="006447FA">
        <w:t>.</w:t>
      </w:r>
      <w:r w:rsidR="003E0C81" w:rsidRPr="006447FA">
        <w:t>attēlā</w:t>
      </w:r>
      <w:r w:rsidRPr="006447FA">
        <w:t>.</w:t>
      </w:r>
    </w:p>
    <w:p w14:paraId="34AAD68D" w14:textId="77777777" w:rsidR="00C44119" w:rsidRPr="006447FA" w:rsidRDefault="00DB3E9E" w:rsidP="00C44119">
      <w:pPr>
        <w:pStyle w:val="Pictureposition"/>
      </w:pPr>
      <w:r w:rsidRPr="006447FA">
        <w:rPr>
          <w:noProof/>
          <w:lang w:eastAsia="lv-LV"/>
        </w:rPr>
        <w:lastRenderedPageBreak/>
        <w:drawing>
          <wp:inline distT="0" distB="0" distL="0" distR="0" wp14:anchorId="34AADA29" wp14:editId="34AADA2A">
            <wp:extent cx="5225594" cy="3390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2421" cy="3395330"/>
                    </a:xfrm>
                    <a:prstGeom prst="rect">
                      <a:avLst/>
                    </a:prstGeom>
                    <a:noFill/>
                    <a:ln>
                      <a:noFill/>
                    </a:ln>
                  </pic:spPr>
                </pic:pic>
              </a:graphicData>
            </a:graphic>
          </wp:inline>
        </w:drawing>
      </w:r>
    </w:p>
    <w:bookmarkStart w:id="68" w:name="_Toc273610479"/>
    <w:bookmarkStart w:id="69" w:name="_Toc275504988"/>
    <w:p w14:paraId="34AAD68E" w14:textId="77777777" w:rsidR="00C44119" w:rsidRPr="006447FA" w:rsidRDefault="00C44119" w:rsidP="00C44119">
      <w:pPr>
        <w:pStyle w:val="Picturecaption"/>
      </w:pPr>
      <w:r w:rsidRPr="006447FA">
        <w:fldChar w:fldCharType="begin"/>
      </w:r>
      <w:r w:rsidRPr="006447FA">
        <w:instrText xml:space="preserve"> SEQ Attēls \* ARABIC </w:instrText>
      </w:r>
      <w:r w:rsidRPr="006447FA">
        <w:fldChar w:fldCharType="separate"/>
      </w:r>
      <w:bookmarkStart w:id="70" w:name="_Ref282701829"/>
      <w:bookmarkStart w:id="71" w:name="_Toc319488628"/>
      <w:bookmarkStart w:id="72" w:name="_Toc385254847"/>
      <w:r w:rsidR="005242A3">
        <w:rPr>
          <w:noProof/>
        </w:rPr>
        <w:t>1</w:t>
      </w:r>
      <w:bookmarkEnd w:id="70"/>
      <w:r w:rsidRPr="006447FA">
        <w:fldChar w:fldCharType="end"/>
      </w:r>
      <w:r w:rsidRPr="006447FA">
        <w:t xml:space="preserve">.attēls. </w:t>
      </w:r>
      <w:bookmarkEnd w:id="68"/>
      <w:bookmarkEnd w:id="69"/>
      <w:bookmarkEnd w:id="71"/>
      <w:r w:rsidRPr="006447FA">
        <w:t>Izkārtojuma „Viss” loģiskā struktūra</w:t>
      </w:r>
      <w:bookmarkEnd w:id="72"/>
    </w:p>
    <w:p w14:paraId="34AAD68F" w14:textId="3F8BBD3B" w:rsidR="005578AC" w:rsidRPr="006447FA" w:rsidRDefault="005578AC" w:rsidP="00F2614F">
      <w:pPr>
        <w:pStyle w:val="ListNumber"/>
        <w:numPr>
          <w:ilvl w:val="0"/>
          <w:numId w:val="33"/>
        </w:numPr>
      </w:pPr>
      <w:r w:rsidRPr="006447FA">
        <w:t>Apakšizkārtojums „OneColumnContent” –</w:t>
      </w:r>
      <w:r w:rsidR="00DB3E9E" w:rsidRPr="006447FA">
        <w:t xml:space="preserve"> </w:t>
      </w:r>
      <w:r w:rsidRPr="006447FA">
        <w:t>ir</w:t>
      </w:r>
      <w:r w:rsidR="00DB3E9E" w:rsidRPr="006447FA">
        <w:t xml:space="preserve"> vienas satura kolonnas apakšizkārtojums. Tiek izmantots gadījum</w:t>
      </w:r>
      <w:r w:rsidR="006447FA">
        <w:t>ā</w:t>
      </w:r>
      <w:r w:rsidR="00DB3E9E" w:rsidRPr="006447FA">
        <w:t xml:space="preserve">, kad </w:t>
      </w:r>
      <w:r w:rsidR="006447FA" w:rsidRPr="006447FA">
        <w:t>centrālā Web lapas daļa</w:t>
      </w:r>
      <w:r w:rsidR="00DB3E9E" w:rsidRPr="006447FA">
        <w:t xml:space="preserve"> nav </w:t>
      </w:r>
      <w:r w:rsidR="006447FA" w:rsidRPr="006447FA">
        <w:t>jādala sīkākos elementos</w:t>
      </w:r>
      <w:r w:rsidR="00DB3E9E" w:rsidRPr="006447FA">
        <w:t>. Web lapas struktūra ar šo apakšizkārtojumu ir līdzīga izkārtojuma „Viss” Web lapas struktūrai</w:t>
      </w:r>
      <w:r w:rsidR="00F4172B" w:rsidRPr="006447FA">
        <w:t xml:space="preserve">. </w:t>
      </w:r>
      <w:r w:rsidR="00D06BBD" w:rsidRPr="006447FA">
        <w:t>Šajā apakšizkārtojumā tiek definēts viens vietas turētājs „content-middle-bar”. Apakši</w:t>
      </w:r>
      <w:r w:rsidRPr="006447FA">
        <w:t xml:space="preserve">zkārtojuma loģiska struktūra tiek </w:t>
      </w:r>
      <w:r w:rsidR="003E0C81" w:rsidRPr="006447FA">
        <w:t>parādīta</w:t>
      </w:r>
      <w:r w:rsidRPr="006447FA">
        <w:t xml:space="preserve"> </w:t>
      </w:r>
      <w:r w:rsidR="00D06BBD" w:rsidRPr="006447FA">
        <w:fldChar w:fldCharType="begin"/>
      </w:r>
      <w:r w:rsidR="00D06BBD" w:rsidRPr="006447FA">
        <w:instrText xml:space="preserve"> REF _Ref321740325 \h </w:instrText>
      </w:r>
      <w:r w:rsidR="006447FA">
        <w:instrText xml:space="preserve"> \* MERGEFORMAT </w:instrText>
      </w:r>
      <w:r w:rsidR="00D06BBD" w:rsidRPr="006447FA">
        <w:fldChar w:fldCharType="separate"/>
      </w:r>
      <w:r w:rsidR="005242A3">
        <w:t>2</w:t>
      </w:r>
      <w:r w:rsidR="00D06BBD" w:rsidRPr="006447FA">
        <w:fldChar w:fldCharType="end"/>
      </w:r>
      <w:r w:rsidR="006447FA">
        <w:t>.</w:t>
      </w:r>
      <w:r w:rsidR="003E0C81" w:rsidRPr="006447FA">
        <w:t>attēlā</w:t>
      </w:r>
      <w:r w:rsidRPr="006447FA">
        <w:t>.</w:t>
      </w:r>
    </w:p>
    <w:p w14:paraId="34AAD690" w14:textId="77777777" w:rsidR="005578AC" w:rsidRPr="006447FA" w:rsidRDefault="0056222A" w:rsidP="005578AC">
      <w:pPr>
        <w:pStyle w:val="Pictureposition"/>
      </w:pPr>
      <w:r w:rsidRPr="006447FA">
        <w:rPr>
          <w:noProof/>
          <w:lang w:eastAsia="lv-LV"/>
        </w:rPr>
        <w:drawing>
          <wp:inline distT="0" distB="0" distL="0" distR="0" wp14:anchorId="34AADA2B" wp14:editId="34AADA2C">
            <wp:extent cx="4927844" cy="32004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0525" cy="3202141"/>
                    </a:xfrm>
                    <a:prstGeom prst="rect">
                      <a:avLst/>
                    </a:prstGeom>
                    <a:noFill/>
                    <a:ln>
                      <a:noFill/>
                    </a:ln>
                  </pic:spPr>
                </pic:pic>
              </a:graphicData>
            </a:graphic>
          </wp:inline>
        </w:drawing>
      </w:r>
    </w:p>
    <w:p w14:paraId="34AAD691" w14:textId="77777777" w:rsidR="005578AC" w:rsidRPr="006447FA" w:rsidRDefault="000944C9" w:rsidP="005578AC">
      <w:pPr>
        <w:pStyle w:val="Picturecaption"/>
      </w:pPr>
      <w:r>
        <w:fldChar w:fldCharType="begin"/>
      </w:r>
      <w:r>
        <w:instrText xml:space="preserve"> SEQ Attēls \* ARABIC </w:instrText>
      </w:r>
      <w:r>
        <w:fldChar w:fldCharType="separate"/>
      </w:r>
      <w:bookmarkStart w:id="73" w:name="_Ref321740325"/>
      <w:bookmarkStart w:id="74" w:name="_Toc385254848"/>
      <w:r w:rsidR="005242A3">
        <w:rPr>
          <w:noProof/>
        </w:rPr>
        <w:t>2</w:t>
      </w:r>
      <w:bookmarkEnd w:id="73"/>
      <w:r>
        <w:rPr>
          <w:noProof/>
        </w:rPr>
        <w:fldChar w:fldCharType="end"/>
      </w:r>
      <w:r w:rsidR="005578AC" w:rsidRPr="006447FA">
        <w:t xml:space="preserve">.attēls. </w:t>
      </w:r>
      <w:r w:rsidR="00D06BBD" w:rsidRPr="006447FA">
        <w:t>Apakši</w:t>
      </w:r>
      <w:r w:rsidR="005578AC" w:rsidRPr="006447FA">
        <w:t>zkārtojuma „</w:t>
      </w:r>
      <w:r w:rsidR="00D06BBD" w:rsidRPr="006447FA">
        <w:t>OneColumnContent</w:t>
      </w:r>
      <w:r w:rsidR="005578AC" w:rsidRPr="006447FA">
        <w:t>” loģiskā struktūra</w:t>
      </w:r>
      <w:bookmarkEnd w:id="74"/>
    </w:p>
    <w:p w14:paraId="34AAD692" w14:textId="63FFE884" w:rsidR="005578AC" w:rsidRPr="006447FA" w:rsidRDefault="00853871" w:rsidP="00F2614F">
      <w:pPr>
        <w:pStyle w:val="ListNumber"/>
        <w:numPr>
          <w:ilvl w:val="0"/>
          <w:numId w:val="33"/>
        </w:numPr>
      </w:pPr>
      <w:r w:rsidRPr="006447FA">
        <w:t>Apakšizkārtojums „TwoColumnContentWithLeftMenu”</w:t>
      </w:r>
      <w:r w:rsidR="002B2677" w:rsidRPr="006447FA">
        <w:t> </w:t>
      </w:r>
      <w:r w:rsidRPr="006447FA">
        <w:t>– ir divu satura kolonnu apakšizkārtojums. Tiek izmantots gadījuma, kad centrālo Web lapas daļu vajag sadalīt divās daļas tā, lai izveidotu vienu šauru satura kolonnu pa kreisi un plato centrālo satura kolonnu pa labi Šajā apakšizkārtojumā tiek definēti divi vietu turētāji „content-left-bar”</w:t>
      </w:r>
      <w:r w:rsidR="006447FA" w:rsidRPr="006447FA">
        <w:t xml:space="preserve"> </w:t>
      </w:r>
      <w:r w:rsidRPr="006447FA">
        <w:t xml:space="preserve">un „content-middle-bar”. Apakšizkārtojuma loģiska struktūra tiek </w:t>
      </w:r>
      <w:r w:rsidR="003E0C81" w:rsidRPr="006447FA">
        <w:t>parādīta</w:t>
      </w:r>
      <w:r w:rsidRPr="006447FA">
        <w:t xml:space="preserve"> </w:t>
      </w:r>
      <w:r w:rsidRPr="006447FA">
        <w:fldChar w:fldCharType="begin"/>
      </w:r>
      <w:r w:rsidRPr="006447FA">
        <w:instrText xml:space="preserve"> REF _Ref321742174 \h </w:instrText>
      </w:r>
      <w:r w:rsidR="006447FA">
        <w:instrText xml:space="preserve"> \* MERGEFORMAT </w:instrText>
      </w:r>
      <w:r w:rsidRPr="006447FA">
        <w:fldChar w:fldCharType="separate"/>
      </w:r>
      <w:r w:rsidR="005242A3">
        <w:t>3</w:t>
      </w:r>
      <w:r w:rsidRPr="006447FA">
        <w:fldChar w:fldCharType="end"/>
      </w:r>
      <w:r w:rsidR="006447FA">
        <w:t>.</w:t>
      </w:r>
      <w:r w:rsidR="003E0C81" w:rsidRPr="006447FA">
        <w:t>attēlā</w:t>
      </w:r>
      <w:r w:rsidRPr="006447FA">
        <w:t>.</w:t>
      </w:r>
    </w:p>
    <w:p w14:paraId="34AAD693" w14:textId="77777777" w:rsidR="005578AC" w:rsidRPr="006447FA" w:rsidRDefault="008C7CA5" w:rsidP="005578AC">
      <w:pPr>
        <w:pStyle w:val="Pictureposition"/>
      </w:pPr>
      <w:r w:rsidRPr="006447FA">
        <w:rPr>
          <w:noProof/>
          <w:lang w:eastAsia="lv-LV"/>
        </w:rPr>
        <w:lastRenderedPageBreak/>
        <w:drawing>
          <wp:inline distT="0" distB="0" distL="0" distR="0" wp14:anchorId="34AADA2D" wp14:editId="34AADA2E">
            <wp:extent cx="5057775" cy="33189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2270" cy="3321867"/>
                    </a:xfrm>
                    <a:prstGeom prst="rect">
                      <a:avLst/>
                    </a:prstGeom>
                    <a:noFill/>
                    <a:ln>
                      <a:noFill/>
                    </a:ln>
                  </pic:spPr>
                </pic:pic>
              </a:graphicData>
            </a:graphic>
          </wp:inline>
        </w:drawing>
      </w:r>
    </w:p>
    <w:p w14:paraId="34AAD694" w14:textId="77777777" w:rsidR="005578AC" w:rsidRPr="006447FA" w:rsidRDefault="000944C9" w:rsidP="005578AC">
      <w:pPr>
        <w:pStyle w:val="Picturecaption"/>
      </w:pPr>
      <w:r>
        <w:fldChar w:fldCharType="begin"/>
      </w:r>
      <w:r>
        <w:instrText xml:space="preserve"> SEQ Attēls \* ARABIC </w:instrText>
      </w:r>
      <w:r>
        <w:fldChar w:fldCharType="separate"/>
      </w:r>
      <w:bookmarkStart w:id="75" w:name="_Ref321742174"/>
      <w:bookmarkStart w:id="76" w:name="_Toc385254849"/>
      <w:r w:rsidR="005242A3">
        <w:rPr>
          <w:noProof/>
        </w:rPr>
        <w:t>3</w:t>
      </w:r>
      <w:bookmarkEnd w:id="75"/>
      <w:r>
        <w:rPr>
          <w:noProof/>
        </w:rPr>
        <w:fldChar w:fldCharType="end"/>
      </w:r>
      <w:r w:rsidR="005578AC" w:rsidRPr="006447FA">
        <w:t xml:space="preserve">.attēls. </w:t>
      </w:r>
      <w:r w:rsidR="00853871" w:rsidRPr="006447FA">
        <w:t>Apakši</w:t>
      </w:r>
      <w:r w:rsidR="005578AC" w:rsidRPr="006447FA">
        <w:t>zkārtojuma „</w:t>
      </w:r>
      <w:r w:rsidR="00853871" w:rsidRPr="006447FA">
        <w:t>TwoColumnContentWithLeftMenu</w:t>
      </w:r>
      <w:r w:rsidR="005578AC" w:rsidRPr="006447FA">
        <w:t>” loģiskā struktūra</w:t>
      </w:r>
      <w:bookmarkEnd w:id="76"/>
    </w:p>
    <w:p w14:paraId="299EE462" w14:textId="5CB7926A" w:rsidR="002B2677" w:rsidRPr="006447FA" w:rsidRDefault="002B2677" w:rsidP="00F2614F">
      <w:pPr>
        <w:pStyle w:val="ListNumber"/>
        <w:numPr>
          <w:ilvl w:val="0"/>
          <w:numId w:val="33"/>
        </w:numPr>
      </w:pPr>
      <w:r w:rsidRPr="006447FA">
        <w:t>Apakšizkārtojums „TwoColumnContentWithRightMenu” ir simetrisks apakšizkārtojumam</w:t>
      </w:r>
      <w:r w:rsidR="006447FA" w:rsidRPr="006447FA">
        <w:t xml:space="preserve"> </w:t>
      </w:r>
      <w:r w:rsidRPr="006447FA">
        <w:t>„TwoColumnContentWithLeftMenu” pret vertikālo asi: viettura „content-left-bar” vietā ir vietturis „content-right-bar”; vietturis „content-middle-bar” paliek nemainīgs.</w:t>
      </w:r>
    </w:p>
    <w:p w14:paraId="34AAD695" w14:textId="7D99C53F" w:rsidR="005578AC" w:rsidRPr="006447FA" w:rsidRDefault="00853871" w:rsidP="00F2614F">
      <w:pPr>
        <w:pStyle w:val="ListNumber"/>
        <w:numPr>
          <w:ilvl w:val="0"/>
          <w:numId w:val="33"/>
        </w:numPr>
      </w:pPr>
      <w:r w:rsidRPr="006447FA">
        <w:t xml:space="preserve">Apakšizkārtojums „ThreeColumnContent” – </w:t>
      </w:r>
      <w:r w:rsidR="008C7CA5" w:rsidRPr="006447FA">
        <w:t xml:space="preserve">ir trīs satura kolonnu apakšizkārtojums. Tiek izmantots gadījuma, kad centrālo Web lapas daļu vajag sadalīt trīs daļas tā, lai </w:t>
      </w:r>
      <w:r w:rsidR="00300105" w:rsidRPr="006447FA">
        <w:t>izveidotu divas šauras satura kolonnas (pa kreisi un pa labi) un vienu plato centrālo satura kolonnu</w:t>
      </w:r>
      <w:r w:rsidR="008C7CA5" w:rsidRPr="006447FA">
        <w:t xml:space="preserve">. Šajā apakšizkārtojumā tiek definēti divi vietu turētāji „content-left-bar”, „content-middle-bar” un „content-right-bar”. Apakšizkārtojuma loģiska struktūra tiek </w:t>
      </w:r>
      <w:r w:rsidR="003E0C81" w:rsidRPr="006447FA">
        <w:t>parādīta</w:t>
      </w:r>
      <w:r w:rsidR="008C7CA5" w:rsidRPr="006447FA">
        <w:t xml:space="preserve"> </w:t>
      </w:r>
      <w:r w:rsidR="008C7CA5" w:rsidRPr="006447FA">
        <w:fldChar w:fldCharType="begin"/>
      </w:r>
      <w:r w:rsidR="008C7CA5" w:rsidRPr="006447FA">
        <w:instrText xml:space="preserve"> REF _Ref321743362 \h </w:instrText>
      </w:r>
      <w:r w:rsidR="006447FA">
        <w:instrText xml:space="preserve"> \* MERGEFORMAT </w:instrText>
      </w:r>
      <w:r w:rsidR="008C7CA5" w:rsidRPr="006447FA">
        <w:fldChar w:fldCharType="separate"/>
      </w:r>
      <w:r w:rsidR="005242A3">
        <w:t>4</w:t>
      </w:r>
      <w:r w:rsidR="008C7CA5" w:rsidRPr="006447FA">
        <w:fldChar w:fldCharType="end"/>
      </w:r>
      <w:r w:rsidR="006447FA">
        <w:t>.</w:t>
      </w:r>
      <w:r w:rsidR="003E0C81" w:rsidRPr="006447FA">
        <w:t>attēlā</w:t>
      </w:r>
      <w:r w:rsidR="008C7CA5" w:rsidRPr="006447FA">
        <w:t>.</w:t>
      </w:r>
    </w:p>
    <w:p w14:paraId="34AAD696" w14:textId="77777777" w:rsidR="005578AC" w:rsidRPr="006447FA" w:rsidRDefault="008C7CA5" w:rsidP="005578AC">
      <w:pPr>
        <w:pStyle w:val="Pictureposition"/>
      </w:pPr>
      <w:r w:rsidRPr="006447FA">
        <w:rPr>
          <w:noProof/>
          <w:lang w:eastAsia="lv-LV"/>
        </w:rPr>
        <w:drawing>
          <wp:inline distT="0" distB="0" distL="0" distR="0" wp14:anchorId="34AADA2F" wp14:editId="34AADA30">
            <wp:extent cx="5086350" cy="33376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6350" cy="3337668"/>
                    </a:xfrm>
                    <a:prstGeom prst="rect">
                      <a:avLst/>
                    </a:prstGeom>
                    <a:noFill/>
                    <a:ln>
                      <a:noFill/>
                    </a:ln>
                  </pic:spPr>
                </pic:pic>
              </a:graphicData>
            </a:graphic>
          </wp:inline>
        </w:drawing>
      </w:r>
    </w:p>
    <w:p w14:paraId="34AAD697" w14:textId="77777777" w:rsidR="005578AC" w:rsidRPr="006447FA" w:rsidRDefault="000944C9" w:rsidP="005578AC">
      <w:pPr>
        <w:pStyle w:val="Picturecaption"/>
      </w:pPr>
      <w:r>
        <w:fldChar w:fldCharType="begin"/>
      </w:r>
      <w:r>
        <w:instrText xml:space="preserve"> SEQ Attēls \* ARABIC </w:instrText>
      </w:r>
      <w:r>
        <w:fldChar w:fldCharType="separate"/>
      </w:r>
      <w:bookmarkStart w:id="77" w:name="_Ref321743362"/>
      <w:bookmarkStart w:id="78" w:name="_Toc385254850"/>
      <w:r w:rsidR="005242A3">
        <w:rPr>
          <w:noProof/>
        </w:rPr>
        <w:t>4</w:t>
      </w:r>
      <w:bookmarkEnd w:id="77"/>
      <w:r>
        <w:rPr>
          <w:noProof/>
        </w:rPr>
        <w:fldChar w:fldCharType="end"/>
      </w:r>
      <w:r w:rsidR="005578AC" w:rsidRPr="006447FA">
        <w:t>.attēls. Izkārtojuma „</w:t>
      </w:r>
      <w:r w:rsidR="008C7CA5" w:rsidRPr="006447FA">
        <w:t>ThreeColumnContent</w:t>
      </w:r>
      <w:r w:rsidR="005578AC" w:rsidRPr="006447FA">
        <w:t>” loģiskā struktūra</w:t>
      </w:r>
      <w:bookmarkEnd w:id="78"/>
    </w:p>
    <w:p w14:paraId="4AB3C991" w14:textId="77777777" w:rsidR="000061B6" w:rsidRDefault="000061B6">
      <w:pPr>
        <w:spacing w:before="0" w:after="200" w:line="276" w:lineRule="auto"/>
        <w:jc w:val="left"/>
        <w:rPr>
          <w:rFonts w:eastAsia="Times New Roman" w:cs="Times New Roman"/>
        </w:rPr>
      </w:pPr>
      <w:r>
        <w:br w:type="page"/>
      </w:r>
    </w:p>
    <w:p w14:paraId="34AAD698" w14:textId="2A16E09E" w:rsidR="00853871" w:rsidRPr="006447FA" w:rsidRDefault="00853871" w:rsidP="00F2614F">
      <w:pPr>
        <w:pStyle w:val="ListNumber"/>
        <w:numPr>
          <w:ilvl w:val="0"/>
          <w:numId w:val="33"/>
        </w:numPr>
      </w:pPr>
      <w:r w:rsidRPr="006447FA">
        <w:lastRenderedPageBreak/>
        <w:t xml:space="preserve">Apakšizkārtojums „ThreeColumnContentWithCentralSubDivision” – </w:t>
      </w:r>
      <w:r w:rsidR="008C7CA5" w:rsidRPr="006447FA">
        <w:t xml:space="preserve">ir piecu satura kolonnu apakšizkārtojums. Šajā apakšizkārtojumā tiek definēti divi vietu turētāji „content-left-bar”, „content-middle-bar”, „content-middle-bar-left”, „content-middle-bar-right” un „content-right-bar”. Apakšizkārtojuma loģiska struktūra tiek </w:t>
      </w:r>
      <w:r w:rsidR="003E0C81" w:rsidRPr="006447FA">
        <w:t>parādīta</w:t>
      </w:r>
      <w:r w:rsidR="008C7CA5" w:rsidRPr="006447FA">
        <w:t xml:space="preserve"> </w:t>
      </w:r>
      <w:r w:rsidR="008C7CA5" w:rsidRPr="006447FA">
        <w:fldChar w:fldCharType="begin"/>
      </w:r>
      <w:r w:rsidR="008C7CA5" w:rsidRPr="006447FA">
        <w:instrText xml:space="preserve"> REF _Ref321743369 \h </w:instrText>
      </w:r>
      <w:r w:rsidR="006447FA">
        <w:instrText xml:space="preserve"> \* MERGEFORMAT </w:instrText>
      </w:r>
      <w:r w:rsidR="008C7CA5" w:rsidRPr="006447FA">
        <w:fldChar w:fldCharType="separate"/>
      </w:r>
      <w:r w:rsidR="005242A3">
        <w:t>5</w:t>
      </w:r>
      <w:r w:rsidR="008C7CA5" w:rsidRPr="006447FA">
        <w:fldChar w:fldCharType="end"/>
      </w:r>
      <w:r w:rsidR="003E0C81" w:rsidRPr="006447FA">
        <w:t>.attēlā</w:t>
      </w:r>
      <w:r w:rsidR="008C7CA5" w:rsidRPr="006447FA">
        <w:t>.</w:t>
      </w:r>
    </w:p>
    <w:p w14:paraId="34AAD699" w14:textId="77777777" w:rsidR="00853871" w:rsidRPr="006447FA" w:rsidRDefault="008C7CA5" w:rsidP="00853871">
      <w:pPr>
        <w:pStyle w:val="Pictureposition"/>
      </w:pPr>
      <w:r w:rsidRPr="006447FA">
        <w:rPr>
          <w:noProof/>
          <w:lang w:eastAsia="lv-LV"/>
        </w:rPr>
        <w:drawing>
          <wp:inline distT="0" distB="0" distL="0" distR="0" wp14:anchorId="34AADA31" wp14:editId="34AADA32">
            <wp:extent cx="5133975" cy="336891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8547" cy="3371919"/>
                    </a:xfrm>
                    <a:prstGeom prst="rect">
                      <a:avLst/>
                    </a:prstGeom>
                    <a:noFill/>
                    <a:ln>
                      <a:noFill/>
                    </a:ln>
                  </pic:spPr>
                </pic:pic>
              </a:graphicData>
            </a:graphic>
          </wp:inline>
        </w:drawing>
      </w:r>
    </w:p>
    <w:p w14:paraId="34AAD69A" w14:textId="77777777" w:rsidR="00853871" w:rsidRPr="006447FA" w:rsidRDefault="000944C9" w:rsidP="00853871">
      <w:pPr>
        <w:pStyle w:val="Picturecaption"/>
      </w:pPr>
      <w:r>
        <w:fldChar w:fldCharType="begin"/>
      </w:r>
      <w:r>
        <w:instrText xml:space="preserve"> SEQ Attēls \* ARABIC </w:instrText>
      </w:r>
      <w:r>
        <w:fldChar w:fldCharType="separate"/>
      </w:r>
      <w:bookmarkStart w:id="79" w:name="_Ref321743369"/>
      <w:bookmarkStart w:id="80" w:name="_Toc385254851"/>
      <w:r w:rsidR="005242A3">
        <w:rPr>
          <w:noProof/>
        </w:rPr>
        <w:t>5</w:t>
      </w:r>
      <w:bookmarkEnd w:id="79"/>
      <w:r>
        <w:rPr>
          <w:noProof/>
        </w:rPr>
        <w:fldChar w:fldCharType="end"/>
      </w:r>
      <w:r w:rsidR="00853871" w:rsidRPr="006447FA">
        <w:t>.attēls. Izkārtojuma „</w:t>
      </w:r>
      <w:r w:rsidR="008C7CA5" w:rsidRPr="006447FA">
        <w:t>ThreeColumnContentWithCentralSubDivision</w:t>
      </w:r>
      <w:r w:rsidR="00853871" w:rsidRPr="006447FA">
        <w:t>” loģiskā struktūra</w:t>
      </w:r>
      <w:bookmarkEnd w:id="80"/>
    </w:p>
    <w:p w14:paraId="34AAD69B" w14:textId="77777777" w:rsidR="007D4B5C" w:rsidRPr="006447FA" w:rsidRDefault="00177CD0" w:rsidP="00767C79">
      <w:pPr>
        <w:pStyle w:val="Heading2"/>
      </w:pPr>
      <w:bookmarkStart w:id="81" w:name="_Produkta_perspektīva"/>
      <w:bookmarkStart w:id="82" w:name="_Toc209504566"/>
      <w:bookmarkStart w:id="83" w:name="_Toc232841618"/>
      <w:bookmarkStart w:id="84" w:name="_Toc305756208"/>
      <w:bookmarkStart w:id="85" w:name="_Toc314232673"/>
      <w:bookmarkStart w:id="86" w:name="_Toc385254760"/>
      <w:bookmarkEnd w:id="81"/>
      <w:r w:rsidRPr="006447FA">
        <w:t>VISS karkasa</w:t>
      </w:r>
      <w:r w:rsidR="007D4B5C" w:rsidRPr="006447FA">
        <w:t xml:space="preserve"> detalizēts apraksts</w:t>
      </w:r>
      <w:bookmarkEnd w:id="82"/>
      <w:bookmarkEnd w:id="83"/>
      <w:bookmarkEnd w:id="84"/>
      <w:bookmarkEnd w:id="85"/>
      <w:bookmarkEnd w:id="86"/>
    </w:p>
    <w:p w14:paraId="34AAD69C" w14:textId="77777777" w:rsidR="00AF1359" w:rsidRPr="006447FA" w:rsidRDefault="00AF1359" w:rsidP="00AF1359">
      <w:pPr>
        <w:pStyle w:val="Heading3"/>
      </w:pPr>
      <w:bookmarkStart w:id="87" w:name="_Toc385254761"/>
      <w:r w:rsidRPr="006447FA">
        <w:t>VISS karkasa šabloni</w:t>
      </w:r>
      <w:bookmarkEnd w:id="87"/>
    </w:p>
    <w:p w14:paraId="34AAD69D" w14:textId="06393679" w:rsidR="00AF1359" w:rsidRPr="006447FA" w:rsidRDefault="00AF1359" w:rsidP="006447FA">
      <w:r w:rsidRPr="006447FA">
        <w:t xml:space="preserve">VISS karkasu veido speciālie šabloni, kas dod iespēju veidot kopējus elementus priekš visām VISS Web lapām. VISS šabloni ir </w:t>
      </w:r>
      <w:r w:rsidRPr="006447FA">
        <w:rPr>
          <w:i/>
        </w:rPr>
        <w:t>Sitecore</w:t>
      </w:r>
      <w:r w:rsidRPr="006447FA">
        <w:t xml:space="preserve"> šabloni. Vairāk par </w:t>
      </w:r>
      <w:r w:rsidRPr="006447FA">
        <w:rPr>
          <w:i/>
        </w:rPr>
        <w:t>Sitecore</w:t>
      </w:r>
      <w:r w:rsidRPr="006447FA">
        <w:t xml:space="preserve"> šabloniem var apskatīt </w:t>
      </w:r>
      <w:r w:rsidRPr="006447FA">
        <w:rPr>
          <w:i/>
        </w:rPr>
        <w:t>Sitecore</w:t>
      </w:r>
      <w:r w:rsidRPr="006447FA">
        <w:t xml:space="preserve"> dokumentācijā </w:t>
      </w:r>
      <w:r w:rsidRPr="006447FA">
        <w:fldChar w:fldCharType="begin"/>
      </w:r>
      <w:r w:rsidRPr="006447FA">
        <w:instrText xml:space="preserve"> REF _Ref321753783 \n \h </w:instrText>
      </w:r>
      <w:r w:rsidR="006447FA">
        <w:instrText xml:space="preserve"> \* MERGEFORMAT </w:instrText>
      </w:r>
      <w:r w:rsidRPr="006447FA">
        <w:fldChar w:fldCharType="separate"/>
      </w:r>
      <w:r w:rsidR="005242A3">
        <w:t>[4]</w:t>
      </w:r>
      <w:r w:rsidRPr="006447FA">
        <w:fldChar w:fldCharType="end"/>
      </w:r>
      <w:r w:rsidRPr="006447FA">
        <w:t>.</w:t>
      </w:r>
      <w:r w:rsidR="00BF59ED" w:rsidRPr="006447FA">
        <w:t xml:space="preserve"> </w:t>
      </w:r>
      <w:r w:rsidR="00BF59ED" w:rsidRPr="006447FA">
        <w:fldChar w:fldCharType="begin"/>
      </w:r>
      <w:r w:rsidR="00BF59ED" w:rsidRPr="006447FA">
        <w:instrText xml:space="preserve"> REF _Ref321754316 \h </w:instrText>
      </w:r>
      <w:r w:rsidR="006447FA">
        <w:instrText xml:space="preserve"> \* MERGEFORMAT </w:instrText>
      </w:r>
      <w:r w:rsidR="00BF59ED" w:rsidRPr="006447FA">
        <w:fldChar w:fldCharType="separate"/>
      </w:r>
      <w:r w:rsidR="005242A3">
        <w:t>6</w:t>
      </w:r>
      <w:r w:rsidR="00BF59ED" w:rsidRPr="006447FA">
        <w:fldChar w:fldCharType="end"/>
      </w:r>
      <w:r w:rsidR="006447FA">
        <w:t>.</w:t>
      </w:r>
      <w:r w:rsidR="003E0C81" w:rsidRPr="006447FA">
        <w:t>attēlā</w:t>
      </w:r>
      <w:r w:rsidR="00BF59ED" w:rsidRPr="006447FA">
        <w:t xml:space="preserve"> tiek </w:t>
      </w:r>
      <w:r w:rsidR="003E0C81" w:rsidRPr="006447FA">
        <w:t>parādīti</w:t>
      </w:r>
      <w:r w:rsidR="00BF59ED" w:rsidRPr="006447FA">
        <w:t xml:space="preserve"> VISS karkasa šabloni </w:t>
      </w:r>
      <w:r w:rsidR="00BF59ED" w:rsidRPr="006447FA">
        <w:rPr>
          <w:i/>
        </w:rPr>
        <w:t>Sitecore</w:t>
      </w:r>
      <w:r w:rsidR="00BF59ED" w:rsidRPr="006447FA">
        <w:t xml:space="preserve"> CMS vidē.</w:t>
      </w:r>
    </w:p>
    <w:p w14:paraId="1320B557" w14:textId="77777777" w:rsidR="00BC70EE" w:rsidRPr="006447FA" w:rsidRDefault="00BC70EE" w:rsidP="00BC70EE">
      <w:pPr>
        <w:pStyle w:val="Note"/>
        <w:rPr>
          <w:lang w:val="lv-LV"/>
        </w:rPr>
      </w:pPr>
      <w:r w:rsidRPr="006447FA">
        <w:rPr>
          <w:lang w:val="lv-LV"/>
        </w:rPr>
        <w:t>Šabloni, kas ir definēti Sitecore CMS vidē, bet nav aprakstīti šajā dokumentā, ir izveidoti perspektīvai, un pašlaik tie nav paredzēti izmantošanai, jo tajos ir iespējamas globālās izmaiņas.</w:t>
      </w:r>
    </w:p>
    <w:p w14:paraId="34AAD69E" w14:textId="297EA6E6" w:rsidR="00BF59ED" w:rsidRPr="006447FA" w:rsidRDefault="00D9698E" w:rsidP="00BF59ED">
      <w:pPr>
        <w:pStyle w:val="Pictureposition"/>
      </w:pPr>
      <w:r w:rsidRPr="006447FA">
        <w:rPr>
          <w:noProof/>
          <w:lang w:eastAsia="lv-LV"/>
        </w:rPr>
        <w:lastRenderedPageBreak/>
        <w:drawing>
          <wp:inline distT="0" distB="0" distL="0" distR="0" wp14:anchorId="1BDF4B5E" wp14:editId="076E2351">
            <wp:extent cx="2495816" cy="8973312"/>
            <wp:effectExtent l="0" t="0" r="0"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850" cy="8973435"/>
                    </a:xfrm>
                    <a:prstGeom prst="rect">
                      <a:avLst/>
                    </a:prstGeom>
                    <a:noFill/>
                    <a:ln>
                      <a:noFill/>
                    </a:ln>
                  </pic:spPr>
                </pic:pic>
              </a:graphicData>
            </a:graphic>
          </wp:inline>
        </w:drawing>
      </w:r>
    </w:p>
    <w:p w14:paraId="34AAD69F" w14:textId="77777777" w:rsidR="00BF59ED" w:rsidRPr="006447FA" w:rsidRDefault="000944C9" w:rsidP="00BF59ED">
      <w:pPr>
        <w:pStyle w:val="Picturecaption"/>
      </w:pPr>
      <w:r>
        <w:fldChar w:fldCharType="begin"/>
      </w:r>
      <w:r>
        <w:instrText xml:space="preserve"> SEQ Attēls \* ARABIC </w:instrText>
      </w:r>
      <w:r>
        <w:fldChar w:fldCharType="separate"/>
      </w:r>
      <w:bookmarkStart w:id="88" w:name="_Ref321754316"/>
      <w:bookmarkStart w:id="89" w:name="_Toc385254852"/>
      <w:r w:rsidR="005242A3">
        <w:rPr>
          <w:noProof/>
        </w:rPr>
        <w:t>6</w:t>
      </w:r>
      <w:bookmarkEnd w:id="88"/>
      <w:r>
        <w:rPr>
          <w:noProof/>
        </w:rPr>
        <w:fldChar w:fldCharType="end"/>
      </w:r>
      <w:r w:rsidR="00BF59ED" w:rsidRPr="006447FA">
        <w:t>.attēls. VISS karkasa šabloni Sitecore CMS vidē</w:t>
      </w:r>
      <w:bookmarkEnd w:id="89"/>
    </w:p>
    <w:p w14:paraId="50E4FCBE" w14:textId="77777777" w:rsidR="00B44AAD" w:rsidRPr="006447FA" w:rsidRDefault="00B44AAD" w:rsidP="00B44AAD">
      <w:pPr>
        <w:pStyle w:val="Heading4"/>
      </w:pPr>
      <w:bookmarkStart w:id="90" w:name="_Ref321844194"/>
      <w:bookmarkStart w:id="91" w:name="_Toc385254762"/>
      <w:bookmarkStart w:id="92" w:name="_Ref322014331"/>
      <w:r w:rsidRPr="006447FA">
        <w:lastRenderedPageBreak/>
        <w:t>Šablons „AppSettingItem”</w:t>
      </w:r>
      <w:bookmarkEnd w:id="90"/>
      <w:bookmarkEnd w:id="91"/>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B44AAD" w:rsidRPr="006447FA" w14:paraId="4D94F2BA" w14:textId="77777777" w:rsidTr="006447FA">
        <w:tc>
          <w:tcPr>
            <w:tcW w:w="1561" w:type="dxa"/>
            <w:tcBorders>
              <w:bottom w:val="single" w:sz="4" w:space="0" w:color="auto"/>
            </w:tcBorders>
          </w:tcPr>
          <w:p w14:paraId="7BC0D891" w14:textId="77777777" w:rsidR="00B44AAD" w:rsidRPr="006447FA" w:rsidRDefault="00B44AAD" w:rsidP="00B44AAD">
            <w:pPr>
              <w:pStyle w:val="Bold"/>
              <w:rPr>
                <w:lang w:eastAsia="lv-LV"/>
              </w:rPr>
            </w:pPr>
            <w:r w:rsidRPr="006447FA">
              <w:rPr>
                <w:lang w:eastAsia="lv-LV"/>
              </w:rPr>
              <w:t>Apraksts</w:t>
            </w:r>
          </w:p>
        </w:tc>
        <w:tc>
          <w:tcPr>
            <w:tcW w:w="8328" w:type="dxa"/>
            <w:gridSpan w:val="2"/>
            <w:tcBorders>
              <w:bottom w:val="single" w:sz="4" w:space="0" w:color="auto"/>
            </w:tcBorders>
          </w:tcPr>
          <w:p w14:paraId="304120D2" w14:textId="77777777" w:rsidR="00B44AAD" w:rsidRPr="006447FA" w:rsidRDefault="00B44AAD" w:rsidP="00B44AAD">
            <w:pPr>
              <w:pStyle w:val="Tablebody"/>
            </w:pPr>
            <w:r w:rsidRPr="006447FA">
              <w:t>Uzstādījuma elementa šablons.</w:t>
            </w:r>
          </w:p>
        </w:tc>
      </w:tr>
      <w:tr w:rsidR="00B44AAD" w:rsidRPr="006447FA" w14:paraId="05FFFD98" w14:textId="77777777" w:rsidTr="000061B6">
        <w:tc>
          <w:tcPr>
            <w:tcW w:w="1561" w:type="dxa"/>
            <w:vMerge w:val="restart"/>
            <w:tcBorders>
              <w:top w:val="single" w:sz="4" w:space="0" w:color="auto"/>
            </w:tcBorders>
          </w:tcPr>
          <w:p w14:paraId="6630ACA0" w14:textId="77777777" w:rsidR="00B44AAD" w:rsidRPr="006447FA" w:rsidRDefault="00B44AAD" w:rsidP="00B44AAD">
            <w:pPr>
              <w:pStyle w:val="Bold"/>
              <w:rPr>
                <w:lang w:eastAsia="lv-LV"/>
              </w:rPr>
            </w:pPr>
            <w:r w:rsidRPr="006447FA">
              <w:t>Šablona lauki</w:t>
            </w:r>
          </w:p>
        </w:tc>
        <w:tc>
          <w:tcPr>
            <w:tcW w:w="1666" w:type="dxa"/>
            <w:tcBorders>
              <w:top w:val="single" w:sz="4" w:space="0" w:color="auto"/>
              <w:bottom w:val="single" w:sz="4" w:space="0" w:color="auto"/>
            </w:tcBorders>
          </w:tcPr>
          <w:p w14:paraId="745B54E8" w14:textId="77777777" w:rsidR="00B44AAD" w:rsidRPr="006447FA" w:rsidRDefault="00B44AAD" w:rsidP="00B44AAD">
            <w:pPr>
              <w:pStyle w:val="TableBoldSmall"/>
            </w:pPr>
            <w:r w:rsidRPr="006447FA">
              <w:t>Īpašība</w:t>
            </w:r>
          </w:p>
        </w:tc>
        <w:tc>
          <w:tcPr>
            <w:tcW w:w="6662" w:type="dxa"/>
            <w:tcBorders>
              <w:top w:val="single" w:sz="4" w:space="0" w:color="auto"/>
              <w:bottom w:val="single" w:sz="4" w:space="0" w:color="auto"/>
            </w:tcBorders>
          </w:tcPr>
          <w:p w14:paraId="6ED53FDD" w14:textId="77777777" w:rsidR="00B44AAD" w:rsidRPr="006447FA" w:rsidRDefault="00B44AAD" w:rsidP="00B44AAD">
            <w:pPr>
              <w:pStyle w:val="TableBoldSmall"/>
            </w:pPr>
            <w:r w:rsidRPr="006447FA">
              <w:t>Īpašības apraksts</w:t>
            </w:r>
          </w:p>
        </w:tc>
      </w:tr>
      <w:tr w:rsidR="00B44AAD" w:rsidRPr="006447FA" w14:paraId="57AF61C3" w14:textId="77777777" w:rsidTr="006447FA">
        <w:tc>
          <w:tcPr>
            <w:tcW w:w="1561" w:type="dxa"/>
            <w:vMerge/>
          </w:tcPr>
          <w:p w14:paraId="48B070E2" w14:textId="77777777" w:rsidR="00B44AAD" w:rsidRPr="006447FA" w:rsidRDefault="00B44AAD" w:rsidP="00B44AAD">
            <w:pPr>
              <w:pStyle w:val="TableBoldSmall"/>
              <w:rPr>
                <w:lang w:eastAsia="lv-LV"/>
              </w:rPr>
            </w:pPr>
          </w:p>
        </w:tc>
        <w:tc>
          <w:tcPr>
            <w:tcW w:w="1666" w:type="dxa"/>
            <w:tcBorders>
              <w:top w:val="nil"/>
              <w:bottom w:val="single" w:sz="4" w:space="0" w:color="auto"/>
            </w:tcBorders>
          </w:tcPr>
          <w:p w14:paraId="33E75E93" w14:textId="77777777" w:rsidR="00B44AAD" w:rsidRPr="006447FA" w:rsidRDefault="00B44AAD" w:rsidP="00B44AAD">
            <w:pPr>
              <w:pStyle w:val="Tablebody"/>
              <w:rPr>
                <w:szCs w:val="20"/>
                <w:lang w:eastAsia="lv-LV"/>
              </w:rPr>
            </w:pPr>
            <w:r w:rsidRPr="006447FA">
              <w:rPr>
                <w:szCs w:val="20"/>
                <w:lang w:eastAsia="lv-LV"/>
              </w:rPr>
              <w:t>Value</w:t>
            </w:r>
          </w:p>
        </w:tc>
        <w:tc>
          <w:tcPr>
            <w:tcW w:w="6662" w:type="dxa"/>
            <w:tcBorders>
              <w:top w:val="nil"/>
              <w:bottom w:val="single" w:sz="4" w:space="0" w:color="auto"/>
            </w:tcBorders>
          </w:tcPr>
          <w:p w14:paraId="4E240A63" w14:textId="77777777" w:rsidR="00B44AAD" w:rsidRPr="006447FA" w:rsidRDefault="00B44AAD" w:rsidP="00B44AAD">
            <w:pPr>
              <w:pStyle w:val="Tablebody"/>
              <w:rPr>
                <w:szCs w:val="20"/>
                <w:lang w:eastAsia="lv-LV"/>
              </w:rPr>
            </w:pPr>
            <w:r w:rsidRPr="006447FA">
              <w:rPr>
                <w:szCs w:val="20"/>
                <w:lang w:eastAsia="lv-LV"/>
              </w:rPr>
              <w:t>Uzstādījuma vērtība.</w:t>
            </w:r>
          </w:p>
        </w:tc>
      </w:tr>
    </w:tbl>
    <w:p w14:paraId="40625C0C" w14:textId="6F7E8447" w:rsidR="00FA4225" w:rsidRPr="006447FA" w:rsidRDefault="00FA4225" w:rsidP="00CE21A6">
      <w:pPr>
        <w:pStyle w:val="Heading4"/>
      </w:pPr>
      <w:bookmarkStart w:id="93" w:name="_Toc385254763"/>
      <w:r w:rsidRPr="006447FA">
        <w:t>Šablonu grupa „Blocks”</w:t>
      </w:r>
      <w:bookmarkEnd w:id="93"/>
    </w:p>
    <w:p w14:paraId="34AAD6A0" w14:textId="77777777" w:rsidR="00CE21A6" w:rsidRPr="006447FA" w:rsidRDefault="00CE21A6" w:rsidP="00FA4225">
      <w:pPr>
        <w:pStyle w:val="Heading5"/>
      </w:pPr>
      <w:bookmarkStart w:id="94" w:name="_Ref339304313"/>
      <w:r w:rsidRPr="006447FA">
        <w:t>Šablons „_Base block”</w:t>
      </w:r>
      <w:bookmarkEnd w:id="92"/>
      <w:bookmarkEnd w:id="94"/>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729"/>
        <w:gridCol w:w="6599"/>
      </w:tblGrid>
      <w:tr w:rsidR="003011B7" w:rsidRPr="006447FA" w14:paraId="34AAD6A3" w14:textId="77777777" w:rsidTr="006447FA">
        <w:tc>
          <w:tcPr>
            <w:tcW w:w="1561" w:type="dxa"/>
            <w:tcBorders>
              <w:bottom w:val="single" w:sz="4" w:space="0" w:color="auto"/>
            </w:tcBorders>
          </w:tcPr>
          <w:p w14:paraId="34AAD6A1" w14:textId="77777777" w:rsidR="003011B7" w:rsidRPr="006447FA" w:rsidRDefault="003011B7" w:rsidP="003011B7">
            <w:pPr>
              <w:pStyle w:val="Bold"/>
              <w:rPr>
                <w:lang w:eastAsia="lv-LV"/>
              </w:rPr>
            </w:pPr>
            <w:r w:rsidRPr="006447FA">
              <w:rPr>
                <w:lang w:eastAsia="lv-LV"/>
              </w:rPr>
              <w:t>Apraksts</w:t>
            </w:r>
          </w:p>
        </w:tc>
        <w:tc>
          <w:tcPr>
            <w:tcW w:w="8328" w:type="dxa"/>
            <w:gridSpan w:val="2"/>
            <w:tcBorders>
              <w:bottom w:val="single" w:sz="4" w:space="0" w:color="auto"/>
            </w:tcBorders>
          </w:tcPr>
          <w:p w14:paraId="34AAD6A2" w14:textId="77777777" w:rsidR="003011B7" w:rsidRPr="006447FA" w:rsidRDefault="00D539A5" w:rsidP="00D539A5">
            <w:pPr>
              <w:pStyle w:val="Tablebody"/>
            </w:pPr>
            <w:r w:rsidRPr="006447FA">
              <w:t>Bāze visu VISS karkasa blokiem. Bloka elements – ir elements, kuram ir galvene: virsraksts ar piktogrammu.</w:t>
            </w:r>
          </w:p>
        </w:tc>
      </w:tr>
      <w:tr w:rsidR="003011B7" w:rsidRPr="006447FA" w14:paraId="34AAD6A7" w14:textId="77777777" w:rsidTr="000061B6">
        <w:tc>
          <w:tcPr>
            <w:tcW w:w="1561" w:type="dxa"/>
            <w:vMerge w:val="restart"/>
            <w:tcBorders>
              <w:top w:val="single" w:sz="4" w:space="0" w:color="auto"/>
            </w:tcBorders>
          </w:tcPr>
          <w:p w14:paraId="34AAD6A4" w14:textId="77777777" w:rsidR="003011B7" w:rsidRPr="006447FA" w:rsidRDefault="003011B7" w:rsidP="003011B7">
            <w:pPr>
              <w:pStyle w:val="Bold"/>
              <w:rPr>
                <w:lang w:eastAsia="lv-LV"/>
              </w:rPr>
            </w:pPr>
            <w:r w:rsidRPr="006447FA">
              <w:t>Šablona lauki</w:t>
            </w:r>
          </w:p>
        </w:tc>
        <w:tc>
          <w:tcPr>
            <w:tcW w:w="1729" w:type="dxa"/>
            <w:tcBorders>
              <w:top w:val="single" w:sz="4" w:space="0" w:color="auto"/>
              <w:bottom w:val="single" w:sz="4" w:space="0" w:color="auto"/>
            </w:tcBorders>
          </w:tcPr>
          <w:p w14:paraId="34AAD6A5" w14:textId="77777777" w:rsidR="003011B7" w:rsidRPr="006447FA" w:rsidRDefault="003011B7" w:rsidP="003011B7">
            <w:pPr>
              <w:pStyle w:val="TableBoldSmall"/>
            </w:pPr>
            <w:r w:rsidRPr="006447FA">
              <w:t>Īpašība</w:t>
            </w:r>
          </w:p>
        </w:tc>
        <w:tc>
          <w:tcPr>
            <w:tcW w:w="6599" w:type="dxa"/>
            <w:tcBorders>
              <w:top w:val="single" w:sz="4" w:space="0" w:color="auto"/>
              <w:bottom w:val="single" w:sz="4" w:space="0" w:color="auto"/>
            </w:tcBorders>
          </w:tcPr>
          <w:p w14:paraId="34AAD6A6" w14:textId="77777777" w:rsidR="003011B7" w:rsidRPr="006447FA" w:rsidRDefault="003011B7" w:rsidP="003011B7">
            <w:pPr>
              <w:pStyle w:val="TableBoldSmall"/>
            </w:pPr>
            <w:r w:rsidRPr="006447FA">
              <w:t>Īpašības apraksts</w:t>
            </w:r>
          </w:p>
        </w:tc>
      </w:tr>
      <w:tr w:rsidR="003011B7" w:rsidRPr="006447FA" w14:paraId="34AAD6AB" w14:textId="77777777" w:rsidTr="006447FA">
        <w:tc>
          <w:tcPr>
            <w:tcW w:w="1561" w:type="dxa"/>
            <w:vMerge/>
          </w:tcPr>
          <w:p w14:paraId="34AAD6A8" w14:textId="77777777" w:rsidR="003011B7" w:rsidRPr="006447FA" w:rsidRDefault="003011B7" w:rsidP="003011B7">
            <w:pPr>
              <w:pStyle w:val="TableBoldSmall"/>
              <w:rPr>
                <w:lang w:eastAsia="lv-LV"/>
              </w:rPr>
            </w:pPr>
          </w:p>
        </w:tc>
        <w:tc>
          <w:tcPr>
            <w:tcW w:w="1729" w:type="dxa"/>
            <w:tcBorders>
              <w:top w:val="single" w:sz="4" w:space="0" w:color="auto"/>
              <w:bottom w:val="nil"/>
            </w:tcBorders>
          </w:tcPr>
          <w:p w14:paraId="34AAD6A9" w14:textId="77777777" w:rsidR="003011B7" w:rsidRPr="006447FA" w:rsidRDefault="004239E7" w:rsidP="003011B7">
            <w:pPr>
              <w:pStyle w:val="Tablebody"/>
              <w:rPr>
                <w:szCs w:val="20"/>
                <w:lang w:eastAsia="lv-LV"/>
              </w:rPr>
            </w:pPr>
            <w:r w:rsidRPr="006447FA">
              <w:rPr>
                <w:szCs w:val="20"/>
                <w:lang w:eastAsia="lv-LV"/>
              </w:rPr>
              <w:t>Title</w:t>
            </w:r>
          </w:p>
        </w:tc>
        <w:tc>
          <w:tcPr>
            <w:tcW w:w="6599" w:type="dxa"/>
            <w:tcBorders>
              <w:top w:val="single" w:sz="4" w:space="0" w:color="auto"/>
              <w:bottom w:val="nil"/>
            </w:tcBorders>
          </w:tcPr>
          <w:p w14:paraId="34AAD6AA" w14:textId="77777777" w:rsidR="003011B7" w:rsidRPr="006447FA" w:rsidRDefault="00D539A5" w:rsidP="003011B7">
            <w:pPr>
              <w:pStyle w:val="Tablebody"/>
              <w:rPr>
                <w:szCs w:val="20"/>
                <w:lang w:eastAsia="lv-LV"/>
              </w:rPr>
            </w:pPr>
            <w:r w:rsidRPr="006447FA">
              <w:rPr>
                <w:szCs w:val="20"/>
                <w:lang w:eastAsia="lv-LV"/>
              </w:rPr>
              <w:t>Bloka virsraksts.</w:t>
            </w:r>
          </w:p>
        </w:tc>
      </w:tr>
      <w:tr w:rsidR="003011B7" w:rsidRPr="006447FA" w14:paraId="34AAD6AF" w14:textId="77777777" w:rsidTr="006447FA">
        <w:tc>
          <w:tcPr>
            <w:tcW w:w="1561" w:type="dxa"/>
            <w:vMerge/>
          </w:tcPr>
          <w:p w14:paraId="34AAD6AC" w14:textId="77777777" w:rsidR="003011B7" w:rsidRPr="006447FA" w:rsidRDefault="003011B7" w:rsidP="003011B7">
            <w:pPr>
              <w:pStyle w:val="TableBoldSmall"/>
              <w:rPr>
                <w:lang w:eastAsia="lv-LV"/>
              </w:rPr>
            </w:pPr>
          </w:p>
        </w:tc>
        <w:tc>
          <w:tcPr>
            <w:tcW w:w="1729" w:type="dxa"/>
            <w:tcBorders>
              <w:top w:val="nil"/>
              <w:bottom w:val="nil"/>
            </w:tcBorders>
          </w:tcPr>
          <w:p w14:paraId="34AAD6AD" w14:textId="77777777" w:rsidR="003011B7" w:rsidRPr="006447FA" w:rsidRDefault="004239E7" w:rsidP="003011B7">
            <w:pPr>
              <w:pStyle w:val="Tablebody"/>
              <w:rPr>
                <w:szCs w:val="20"/>
                <w:lang w:eastAsia="lv-LV"/>
              </w:rPr>
            </w:pPr>
            <w:r w:rsidRPr="006447FA">
              <w:rPr>
                <w:szCs w:val="20"/>
                <w:lang w:eastAsia="lv-LV"/>
              </w:rPr>
              <w:t>Pictogram</w:t>
            </w:r>
          </w:p>
        </w:tc>
        <w:tc>
          <w:tcPr>
            <w:tcW w:w="6599" w:type="dxa"/>
            <w:tcBorders>
              <w:top w:val="nil"/>
              <w:bottom w:val="nil"/>
            </w:tcBorders>
          </w:tcPr>
          <w:p w14:paraId="34AAD6AE" w14:textId="77777777" w:rsidR="003011B7" w:rsidRPr="006447FA" w:rsidRDefault="00D539A5" w:rsidP="003011B7">
            <w:pPr>
              <w:pStyle w:val="Tablebody"/>
              <w:rPr>
                <w:szCs w:val="20"/>
                <w:lang w:eastAsia="lv-LV"/>
              </w:rPr>
            </w:pPr>
            <w:r w:rsidRPr="006447FA">
              <w:rPr>
                <w:szCs w:val="20"/>
                <w:lang w:eastAsia="lv-LV"/>
              </w:rPr>
              <w:t>Bloka virsraksta piktogramma.</w:t>
            </w:r>
          </w:p>
        </w:tc>
      </w:tr>
      <w:tr w:rsidR="00C64ADF" w:rsidRPr="006447FA" w14:paraId="080204D7" w14:textId="77777777" w:rsidTr="006447FA">
        <w:tc>
          <w:tcPr>
            <w:tcW w:w="1561" w:type="dxa"/>
            <w:vMerge/>
          </w:tcPr>
          <w:p w14:paraId="4A180963" w14:textId="77777777" w:rsidR="00C64ADF" w:rsidRPr="006447FA" w:rsidRDefault="00C64ADF" w:rsidP="003011B7">
            <w:pPr>
              <w:pStyle w:val="TableBoldSmall"/>
              <w:rPr>
                <w:lang w:eastAsia="lv-LV"/>
              </w:rPr>
            </w:pPr>
          </w:p>
        </w:tc>
        <w:tc>
          <w:tcPr>
            <w:tcW w:w="1729" w:type="dxa"/>
            <w:tcBorders>
              <w:top w:val="nil"/>
              <w:bottom w:val="nil"/>
            </w:tcBorders>
          </w:tcPr>
          <w:p w14:paraId="172CF4A8" w14:textId="77CEEC45" w:rsidR="00C64ADF" w:rsidRPr="006447FA" w:rsidRDefault="00C64ADF" w:rsidP="003011B7">
            <w:pPr>
              <w:pStyle w:val="Tablebody"/>
              <w:rPr>
                <w:szCs w:val="20"/>
                <w:lang w:eastAsia="lv-LV"/>
              </w:rPr>
            </w:pPr>
            <w:r w:rsidRPr="006447FA">
              <w:rPr>
                <w:szCs w:val="20"/>
                <w:lang w:eastAsia="lv-LV"/>
              </w:rPr>
              <w:t>ShowCaption</w:t>
            </w:r>
          </w:p>
        </w:tc>
        <w:tc>
          <w:tcPr>
            <w:tcW w:w="6599" w:type="dxa"/>
            <w:tcBorders>
              <w:top w:val="nil"/>
              <w:bottom w:val="nil"/>
            </w:tcBorders>
          </w:tcPr>
          <w:p w14:paraId="32B294C4" w14:textId="4EC9F322" w:rsidR="00C64ADF" w:rsidRPr="006447FA" w:rsidRDefault="00C64ADF" w:rsidP="003011B7">
            <w:pPr>
              <w:pStyle w:val="Tablebody"/>
              <w:rPr>
                <w:szCs w:val="20"/>
                <w:lang w:eastAsia="lv-LV"/>
              </w:rPr>
            </w:pPr>
            <w:r w:rsidRPr="006447FA">
              <w:rPr>
                <w:szCs w:val="20"/>
                <w:lang w:eastAsia="lv-LV"/>
              </w:rPr>
              <w:t xml:space="preserve">Loģiskā īpašība, kura definē </w:t>
            </w:r>
            <w:r w:rsidR="006447FA">
              <w:rPr>
                <w:szCs w:val="20"/>
                <w:lang w:eastAsia="lv-LV"/>
              </w:rPr>
              <w:t>rādīt</w:t>
            </w:r>
            <w:r w:rsidRPr="006447FA">
              <w:rPr>
                <w:szCs w:val="20"/>
                <w:lang w:eastAsia="lv-LV"/>
              </w:rPr>
              <w:t xml:space="preserve"> virsrakstu vai nē.</w:t>
            </w:r>
          </w:p>
        </w:tc>
      </w:tr>
      <w:tr w:rsidR="00C64ADF" w:rsidRPr="006447FA" w14:paraId="34AAD6B3" w14:textId="77777777" w:rsidTr="006447FA">
        <w:tc>
          <w:tcPr>
            <w:tcW w:w="1561" w:type="dxa"/>
            <w:vMerge/>
          </w:tcPr>
          <w:p w14:paraId="34AAD6B0" w14:textId="77777777" w:rsidR="00C64ADF" w:rsidRPr="006447FA" w:rsidRDefault="00C64ADF" w:rsidP="003011B7">
            <w:pPr>
              <w:pStyle w:val="TableBoldSmall"/>
              <w:rPr>
                <w:lang w:eastAsia="lv-LV"/>
              </w:rPr>
            </w:pPr>
          </w:p>
        </w:tc>
        <w:tc>
          <w:tcPr>
            <w:tcW w:w="1729" w:type="dxa"/>
            <w:tcBorders>
              <w:top w:val="nil"/>
              <w:bottom w:val="single" w:sz="4" w:space="0" w:color="auto"/>
            </w:tcBorders>
          </w:tcPr>
          <w:p w14:paraId="34AAD6B1" w14:textId="7B09AFD2" w:rsidR="00C64ADF" w:rsidRPr="006447FA" w:rsidRDefault="00C64ADF" w:rsidP="003011B7">
            <w:pPr>
              <w:pStyle w:val="Tablebody"/>
              <w:rPr>
                <w:szCs w:val="20"/>
                <w:lang w:eastAsia="lv-LV"/>
              </w:rPr>
            </w:pPr>
            <w:r w:rsidRPr="006447FA">
              <w:rPr>
                <w:szCs w:val="20"/>
                <w:lang w:eastAsia="lv-LV"/>
              </w:rPr>
              <w:t>ShowBottomLine</w:t>
            </w:r>
          </w:p>
        </w:tc>
        <w:tc>
          <w:tcPr>
            <w:tcW w:w="6599" w:type="dxa"/>
            <w:tcBorders>
              <w:top w:val="nil"/>
              <w:bottom w:val="single" w:sz="4" w:space="0" w:color="auto"/>
            </w:tcBorders>
          </w:tcPr>
          <w:p w14:paraId="34AAD6B2" w14:textId="5B736A5F" w:rsidR="00C64ADF" w:rsidRPr="006447FA" w:rsidRDefault="00C64ADF" w:rsidP="003011B7">
            <w:pPr>
              <w:pStyle w:val="Tablebody"/>
              <w:rPr>
                <w:szCs w:val="20"/>
                <w:lang w:eastAsia="lv-LV"/>
              </w:rPr>
            </w:pPr>
            <w:r w:rsidRPr="006447FA">
              <w:rPr>
                <w:szCs w:val="20"/>
                <w:lang w:eastAsia="lv-LV"/>
              </w:rPr>
              <w:t xml:space="preserve">Loģiskā īpašība, kura definē </w:t>
            </w:r>
            <w:r w:rsidR="006447FA">
              <w:rPr>
                <w:szCs w:val="20"/>
                <w:lang w:eastAsia="lv-LV"/>
              </w:rPr>
              <w:t>rādīt</w:t>
            </w:r>
            <w:r w:rsidRPr="006447FA">
              <w:rPr>
                <w:szCs w:val="20"/>
                <w:lang w:eastAsia="lv-LV"/>
              </w:rPr>
              <w:t xml:space="preserve"> apakšējo līniju zem bloka vai nē.</w:t>
            </w:r>
          </w:p>
        </w:tc>
      </w:tr>
    </w:tbl>
    <w:p w14:paraId="759D92C9" w14:textId="77777777" w:rsidR="00FA4225" w:rsidRPr="006447FA" w:rsidRDefault="00FA4225" w:rsidP="00FA4225">
      <w:pPr>
        <w:pStyle w:val="Heading5"/>
      </w:pPr>
      <w:bookmarkStart w:id="95" w:name="_Ref321759214"/>
      <w:r w:rsidRPr="006447FA">
        <w:t>Šablons „Authentication”</w:t>
      </w:r>
      <w:bookmarkEnd w:id="95"/>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784"/>
        <w:gridCol w:w="6544"/>
      </w:tblGrid>
      <w:tr w:rsidR="00FA4225" w:rsidRPr="006447FA" w14:paraId="2751C390" w14:textId="77777777" w:rsidTr="006447FA">
        <w:tc>
          <w:tcPr>
            <w:tcW w:w="1561" w:type="dxa"/>
            <w:tcBorders>
              <w:bottom w:val="single" w:sz="4" w:space="0" w:color="auto"/>
            </w:tcBorders>
          </w:tcPr>
          <w:p w14:paraId="39152BEC"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7C42BCCB" w14:textId="246D7D97" w:rsidR="00FA4225" w:rsidRPr="006447FA" w:rsidRDefault="00FA4225" w:rsidP="00E07767">
            <w:pPr>
              <w:pStyle w:val="Tablebody"/>
            </w:pPr>
            <w:r w:rsidRPr="006447FA">
              <w:t>Autentifikācijas šablons. Tas apvieno gan autentifikācijas elementus, gan meklēšanas un palīga elementus. Šablons tiek atvasināts no šablona „_Base block” (</w:t>
            </w:r>
            <w:r w:rsidR="00E07767" w:rsidRPr="006447FA">
              <w:fldChar w:fldCharType="begin"/>
            </w:r>
            <w:r w:rsidR="00E07767" w:rsidRPr="006447FA">
              <w:instrText xml:space="preserve"> REF _Ref339304313 \r \h </w:instrText>
            </w:r>
            <w:r w:rsidR="006447FA">
              <w:instrText xml:space="preserve"> \* MERGEFORMAT </w:instrText>
            </w:r>
            <w:r w:rsidR="00E07767" w:rsidRPr="006447FA">
              <w:fldChar w:fldCharType="separate"/>
            </w:r>
            <w:r w:rsidR="005242A3">
              <w:t>2.2.1.2.1</w:t>
            </w:r>
            <w:r w:rsidR="00E07767" w:rsidRPr="006447FA">
              <w:fldChar w:fldCharType="end"/>
            </w:r>
            <w:r w:rsidR="00E07767" w:rsidRPr="006447FA">
              <w:t>.punkts</w:t>
            </w:r>
            <w:r w:rsidRPr="006447FA">
              <w:t>).</w:t>
            </w:r>
          </w:p>
        </w:tc>
      </w:tr>
      <w:tr w:rsidR="00FA4225" w:rsidRPr="006447FA" w14:paraId="64E947AF" w14:textId="77777777" w:rsidTr="000061B6">
        <w:tc>
          <w:tcPr>
            <w:tcW w:w="1561" w:type="dxa"/>
            <w:vMerge w:val="restart"/>
            <w:tcBorders>
              <w:top w:val="single" w:sz="4" w:space="0" w:color="auto"/>
            </w:tcBorders>
          </w:tcPr>
          <w:p w14:paraId="06C8430F" w14:textId="77777777" w:rsidR="00FA4225" w:rsidRPr="006447FA" w:rsidRDefault="00FA4225" w:rsidP="00FA4225">
            <w:pPr>
              <w:pStyle w:val="Bold"/>
              <w:rPr>
                <w:lang w:eastAsia="lv-LV"/>
              </w:rPr>
            </w:pPr>
            <w:r w:rsidRPr="006447FA">
              <w:t>Šablona lauki</w:t>
            </w:r>
          </w:p>
        </w:tc>
        <w:tc>
          <w:tcPr>
            <w:tcW w:w="1784" w:type="dxa"/>
            <w:tcBorders>
              <w:top w:val="single" w:sz="4" w:space="0" w:color="auto"/>
              <w:bottom w:val="single" w:sz="4" w:space="0" w:color="auto"/>
            </w:tcBorders>
          </w:tcPr>
          <w:p w14:paraId="4BC13E76" w14:textId="77777777" w:rsidR="00FA4225" w:rsidRPr="006447FA" w:rsidRDefault="00FA4225" w:rsidP="00FA4225">
            <w:pPr>
              <w:pStyle w:val="TableBoldSmall"/>
            </w:pPr>
            <w:r w:rsidRPr="006447FA">
              <w:t>Īpašība</w:t>
            </w:r>
          </w:p>
        </w:tc>
        <w:tc>
          <w:tcPr>
            <w:tcW w:w="6544" w:type="dxa"/>
            <w:tcBorders>
              <w:top w:val="single" w:sz="4" w:space="0" w:color="auto"/>
              <w:bottom w:val="single" w:sz="4" w:space="0" w:color="auto"/>
            </w:tcBorders>
          </w:tcPr>
          <w:p w14:paraId="4F860E8E" w14:textId="77777777" w:rsidR="00FA4225" w:rsidRPr="006447FA" w:rsidRDefault="00FA4225" w:rsidP="00FA4225">
            <w:pPr>
              <w:pStyle w:val="TableBoldSmall"/>
            </w:pPr>
            <w:r w:rsidRPr="006447FA">
              <w:t>Īpašības apraksts</w:t>
            </w:r>
          </w:p>
        </w:tc>
      </w:tr>
      <w:tr w:rsidR="00FA4225" w:rsidRPr="006447FA" w14:paraId="527DF8C2" w14:textId="77777777" w:rsidTr="006447FA">
        <w:tc>
          <w:tcPr>
            <w:tcW w:w="1561" w:type="dxa"/>
            <w:vMerge/>
          </w:tcPr>
          <w:p w14:paraId="646FE634" w14:textId="77777777" w:rsidR="00FA4225" w:rsidRPr="006447FA" w:rsidRDefault="00FA4225" w:rsidP="00FA4225">
            <w:pPr>
              <w:pStyle w:val="TableBoldSmall"/>
              <w:rPr>
                <w:lang w:eastAsia="lv-LV"/>
              </w:rPr>
            </w:pPr>
          </w:p>
        </w:tc>
        <w:tc>
          <w:tcPr>
            <w:tcW w:w="1784" w:type="dxa"/>
            <w:tcBorders>
              <w:top w:val="nil"/>
              <w:bottom w:val="nil"/>
            </w:tcBorders>
          </w:tcPr>
          <w:p w14:paraId="33DF4CBB" w14:textId="77777777" w:rsidR="00FA4225" w:rsidRPr="006447FA" w:rsidRDefault="00FA4225" w:rsidP="00FA4225">
            <w:pPr>
              <w:pStyle w:val="Tablebody"/>
              <w:rPr>
                <w:szCs w:val="20"/>
                <w:lang w:eastAsia="lv-LV"/>
              </w:rPr>
            </w:pPr>
            <w:r w:rsidRPr="006447FA">
              <w:rPr>
                <w:szCs w:val="20"/>
                <w:lang w:eastAsia="lv-LV"/>
              </w:rPr>
              <w:t>Is collapsed</w:t>
            </w:r>
          </w:p>
        </w:tc>
        <w:tc>
          <w:tcPr>
            <w:tcW w:w="6544" w:type="dxa"/>
            <w:tcBorders>
              <w:top w:val="nil"/>
              <w:bottom w:val="nil"/>
            </w:tcBorders>
            <w:shd w:val="clear" w:color="auto" w:fill="auto"/>
          </w:tcPr>
          <w:p w14:paraId="188F74BB" w14:textId="5BC31D50" w:rsidR="00FA4225" w:rsidRPr="006447FA" w:rsidRDefault="002821CB" w:rsidP="002821CB">
            <w:pPr>
              <w:pStyle w:val="Tablebody"/>
              <w:rPr>
                <w:szCs w:val="20"/>
                <w:lang w:eastAsia="lv-LV"/>
              </w:rPr>
            </w:pPr>
            <w:r w:rsidRPr="006447FA">
              <w:rPr>
                <w:szCs w:val="20"/>
                <w:lang w:eastAsia="lv-LV"/>
              </w:rPr>
              <w:t>Loģiskā īpašība, kas parāda, vai autentifikācijas bloks ir savērsts vai izvērsts.</w:t>
            </w:r>
          </w:p>
        </w:tc>
      </w:tr>
      <w:tr w:rsidR="00FA4225" w:rsidRPr="006447FA" w14:paraId="4A1E622E" w14:textId="77777777" w:rsidTr="006447FA">
        <w:tc>
          <w:tcPr>
            <w:tcW w:w="1561" w:type="dxa"/>
            <w:vMerge/>
          </w:tcPr>
          <w:p w14:paraId="45BD079D" w14:textId="77777777" w:rsidR="00FA4225" w:rsidRPr="006447FA" w:rsidRDefault="00FA4225" w:rsidP="00FA4225">
            <w:pPr>
              <w:pStyle w:val="TableBoldSmall"/>
              <w:rPr>
                <w:lang w:eastAsia="lv-LV"/>
              </w:rPr>
            </w:pPr>
          </w:p>
        </w:tc>
        <w:tc>
          <w:tcPr>
            <w:tcW w:w="1784" w:type="dxa"/>
            <w:tcBorders>
              <w:top w:val="nil"/>
              <w:bottom w:val="nil"/>
            </w:tcBorders>
          </w:tcPr>
          <w:p w14:paraId="7FD9E367" w14:textId="77777777" w:rsidR="00FA4225" w:rsidRPr="006447FA" w:rsidRDefault="00FA4225" w:rsidP="00FA4225">
            <w:pPr>
              <w:pStyle w:val="Tablebody"/>
              <w:rPr>
                <w:szCs w:val="20"/>
                <w:lang w:eastAsia="lv-LV"/>
              </w:rPr>
            </w:pPr>
            <w:r w:rsidRPr="006447FA">
              <w:rPr>
                <w:szCs w:val="20"/>
                <w:lang w:eastAsia="lv-LV"/>
              </w:rPr>
              <w:t>ShowLoginLink</w:t>
            </w:r>
          </w:p>
        </w:tc>
        <w:tc>
          <w:tcPr>
            <w:tcW w:w="6544" w:type="dxa"/>
            <w:tcBorders>
              <w:top w:val="nil"/>
              <w:bottom w:val="nil"/>
            </w:tcBorders>
          </w:tcPr>
          <w:p w14:paraId="64F5F0A9" w14:textId="1157CEE8" w:rsidR="00FA4225" w:rsidRPr="006447FA" w:rsidRDefault="00FA4225" w:rsidP="00FA4225">
            <w:pPr>
              <w:pStyle w:val="Tablebody"/>
              <w:rPr>
                <w:szCs w:val="20"/>
                <w:lang w:eastAsia="lv-LV"/>
              </w:rPr>
            </w:pPr>
            <w:r w:rsidRPr="006447FA">
              <w:rPr>
                <w:szCs w:val="20"/>
                <w:lang w:eastAsia="lv-LV"/>
              </w:rPr>
              <w:t xml:space="preserve">Loģiskā īpašība, kas definē </w:t>
            </w:r>
            <w:r w:rsidR="006447FA">
              <w:rPr>
                <w:szCs w:val="20"/>
                <w:lang w:eastAsia="lv-LV"/>
              </w:rPr>
              <w:t>rādīt</w:t>
            </w:r>
            <w:r w:rsidRPr="006447FA">
              <w:rPr>
                <w:szCs w:val="20"/>
                <w:lang w:eastAsia="lv-LV"/>
              </w:rPr>
              <w:t xml:space="preserve"> Login norādi.</w:t>
            </w:r>
          </w:p>
        </w:tc>
      </w:tr>
      <w:tr w:rsidR="00FA4225" w:rsidRPr="006447FA" w14:paraId="75991708" w14:textId="77777777" w:rsidTr="006447FA">
        <w:tc>
          <w:tcPr>
            <w:tcW w:w="1561" w:type="dxa"/>
            <w:vMerge/>
          </w:tcPr>
          <w:p w14:paraId="0AA94FF0" w14:textId="77777777" w:rsidR="00FA4225" w:rsidRPr="006447FA" w:rsidRDefault="00FA4225" w:rsidP="00FA4225">
            <w:pPr>
              <w:pStyle w:val="TableBoldSmall"/>
              <w:rPr>
                <w:lang w:eastAsia="lv-LV"/>
              </w:rPr>
            </w:pPr>
          </w:p>
        </w:tc>
        <w:tc>
          <w:tcPr>
            <w:tcW w:w="1784" w:type="dxa"/>
            <w:tcBorders>
              <w:top w:val="nil"/>
              <w:bottom w:val="single" w:sz="4" w:space="0" w:color="auto"/>
            </w:tcBorders>
          </w:tcPr>
          <w:p w14:paraId="1C6C59C5" w14:textId="77777777" w:rsidR="00FA4225" w:rsidRPr="006447FA" w:rsidRDefault="00FA4225" w:rsidP="00FA4225">
            <w:pPr>
              <w:pStyle w:val="Tablebody"/>
              <w:rPr>
                <w:szCs w:val="20"/>
                <w:lang w:eastAsia="lv-LV"/>
              </w:rPr>
            </w:pPr>
            <w:r w:rsidRPr="006447FA">
              <w:rPr>
                <w:szCs w:val="20"/>
                <w:lang w:eastAsia="lv-LV"/>
              </w:rPr>
              <w:t>ShowLoginButton</w:t>
            </w:r>
          </w:p>
        </w:tc>
        <w:tc>
          <w:tcPr>
            <w:tcW w:w="6544" w:type="dxa"/>
            <w:tcBorders>
              <w:top w:val="nil"/>
              <w:bottom w:val="single" w:sz="4" w:space="0" w:color="auto"/>
            </w:tcBorders>
          </w:tcPr>
          <w:p w14:paraId="03BC9B29" w14:textId="2A8BD7FA" w:rsidR="00FA4225" w:rsidRPr="006447FA" w:rsidRDefault="00FA4225" w:rsidP="00FA4225">
            <w:pPr>
              <w:pStyle w:val="Tablebody"/>
              <w:rPr>
                <w:szCs w:val="20"/>
                <w:lang w:eastAsia="lv-LV"/>
              </w:rPr>
            </w:pPr>
            <w:r w:rsidRPr="006447FA">
              <w:rPr>
                <w:szCs w:val="20"/>
                <w:lang w:eastAsia="lv-LV"/>
              </w:rPr>
              <w:t xml:space="preserve">Loģiskā īpašība, kas definē </w:t>
            </w:r>
            <w:r w:rsidR="006447FA">
              <w:rPr>
                <w:szCs w:val="20"/>
                <w:lang w:eastAsia="lv-LV"/>
              </w:rPr>
              <w:t>rādīt</w:t>
            </w:r>
            <w:r w:rsidRPr="006447FA">
              <w:rPr>
                <w:szCs w:val="20"/>
                <w:lang w:eastAsia="lv-LV"/>
              </w:rPr>
              <w:t xml:space="preserve"> Login pogu.</w:t>
            </w:r>
          </w:p>
        </w:tc>
      </w:tr>
    </w:tbl>
    <w:p w14:paraId="28712F5C" w14:textId="77777777" w:rsidR="00FA4225" w:rsidRPr="006447FA" w:rsidRDefault="00FA4225" w:rsidP="00FA4225">
      <w:pPr>
        <w:pStyle w:val="Heading5"/>
      </w:pPr>
      <w:bookmarkStart w:id="96" w:name="_Ref321757763"/>
      <w:r w:rsidRPr="006447FA">
        <w:t>Šablons „Content”</w:t>
      </w:r>
      <w:bookmarkEnd w:id="96"/>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FA4225" w:rsidRPr="006447FA" w14:paraId="01922FF0" w14:textId="77777777" w:rsidTr="006447FA">
        <w:tc>
          <w:tcPr>
            <w:tcW w:w="1561" w:type="dxa"/>
            <w:tcBorders>
              <w:bottom w:val="single" w:sz="4" w:space="0" w:color="auto"/>
            </w:tcBorders>
          </w:tcPr>
          <w:p w14:paraId="1932B6A3"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4995595D" w14:textId="1777DFF3" w:rsidR="00FA4225" w:rsidRPr="006447FA" w:rsidRDefault="00FA4225" w:rsidP="00FA4225">
            <w:pPr>
              <w:pStyle w:val="Tablebody"/>
            </w:pPr>
            <w:r w:rsidRPr="006447FA">
              <w:t>Tekstuālas informācijas šablons (piemēram, bloks „Par Viss”). Šablons tiek atvasināts no šablona „_Base block” (</w:t>
            </w:r>
            <w:r w:rsidR="00E07767" w:rsidRPr="006447FA">
              <w:fldChar w:fldCharType="begin"/>
            </w:r>
            <w:r w:rsidR="00E07767" w:rsidRPr="006447FA">
              <w:instrText xml:space="preserve"> REF _Ref339304313 \r \h </w:instrText>
            </w:r>
            <w:r w:rsidR="006447FA">
              <w:instrText xml:space="preserve"> \* MERGEFORMAT </w:instrText>
            </w:r>
            <w:r w:rsidR="00E07767" w:rsidRPr="006447FA">
              <w:fldChar w:fldCharType="separate"/>
            </w:r>
            <w:r w:rsidR="005242A3">
              <w:t>2.2.1.2.1</w:t>
            </w:r>
            <w:r w:rsidR="00E07767" w:rsidRPr="006447FA">
              <w:fldChar w:fldCharType="end"/>
            </w:r>
            <w:r w:rsidR="00E07767" w:rsidRPr="006447FA">
              <w:t>.punkts</w:t>
            </w:r>
            <w:r w:rsidRPr="006447FA">
              <w:t>).</w:t>
            </w:r>
          </w:p>
        </w:tc>
      </w:tr>
      <w:tr w:rsidR="00FA4225" w:rsidRPr="006447FA" w14:paraId="53CBD1C6" w14:textId="77777777" w:rsidTr="000061B6">
        <w:tc>
          <w:tcPr>
            <w:tcW w:w="1561" w:type="dxa"/>
            <w:vMerge w:val="restart"/>
            <w:tcBorders>
              <w:top w:val="single" w:sz="4" w:space="0" w:color="auto"/>
            </w:tcBorders>
          </w:tcPr>
          <w:p w14:paraId="6045B3EC" w14:textId="77777777" w:rsidR="00FA4225" w:rsidRPr="006447FA" w:rsidRDefault="00FA4225" w:rsidP="00FA4225">
            <w:pPr>
              <w:pStyle w:val="Bold"/>
              <w:rPr>
                <w:lang w:eastAsia="lv-LV"/>
              </w:rPr>
            </w:pPr>
            <w:r w:rsidRPr="006447FA">
              <w:t>Šablona lauki</w:t>
            </w:r>
          </w:p>
        </w:tc>
        <w:tc>
          <w:tcPr>
            <w:tcW w:w="1666" w:type="dxa"/>
            <w:tcBorders>
              <w:top w:val="single" w:sz="4" w:space="0" w:color="auto"/>
              <w:bottom w:val="single" w:sz="4" w:space="0" w:color="auto"/>
            </w:tcBorders>
          </w:tcPr>
          <w:p w14:paraId="6D14453E" w14:textId="77777777" w:rsidR="00FA4225" w:rsidRPr="006447FA" w:rsidRDefault="00FA4225" w:rsidP="00FA4225">
            <w:pPr>
              <w:pStyle w:val="TableBoldSmall"/>
            </w:pPr>
            <w:r w:rsidRPr="006447FA">
              <w:t>Īpašība</w:t>
            </w:r>
          </w:p>
        </w:tc>
        <w:tc>
          <w:tcPr>
            <w:tcW w:w="6662" w:type="dxa"/>
            <w:tcBorders>
              <w:top w:val="single" w:sz="4" w:space="0" w:color="auto"/>
              <w:bottom w:val="single" w:sz="4" w:space="0" w:color="auto"/>
            </w:tcBorders>
          </w:tcPr>
          <w:p w14:paraId="3DB13F07" w14:textId="77777777" w:rsidR="00FA4225" w:rsidRPr="006447FA" w:rsidRDefault="00FA4225" w:rsidP="00FA4225">
            <w:pPr>
              <w:pStyle w:val="TableBoldSmall"/>
            </w:pPr>
            <w:r w:rsidRPr="006447FA">
              <w:t>Īpašības apraksts</w:t>
            </w:r>
          </w:p>
        </w:tc>
      </w:tr>
      <w:tr w:rsidR="00FA4225" w:rsidRPr="006447FA" w14:paraId="7B585F08" w14:textId="77777777" w:rsidTr="006447FA">
        <w:tc>
          <w:tcPr>
            <w:tcW w:w="1561" w:type="dxa"/>
            <w:vMerge/>
          </w:tcPr>
          <w:p w14:paraId="4D3B77CA" w14:textId="77777777" w:rsidR="00FA4225" w:rsidRPr="006447FA" w:rsidRDefault="00FA4225" w:rsidP="00FA4225">
            <w:pPr>
              <w:pStyle w:val="TableBoldSmall"/>
              <w:rPr>
                <w:lang w:eastAsia="lv-LV"/>
              </w:rPr>
            </w:pPr>
          </w:p>
        </w:tc>
        <w:tc>
          <w:tcPr>
            <w:tcW w:w="1666" w:type="dxa"/>
            <w:tcBorders>
              <w:top w:val="single" w:sz="4" w:space="0" w:color="auto"/>
              <w:bottom w:val="nil"/>
            </w:tcBorders>
          </w:tcPr>
          <w:p w14:paraId="7D6F5892" w14:textId="77777777" w:rsidR="00FA4225" w:rsidRPr="006447FA" w:rsidRDefault="00FA4225" w:rsidP="00FA4225">
            <w:pPr>
              <w:pStyle w:val="Tablebody"/>
              <w:rPr>
                <w:szCs w:val="20"/>
                <w:lang w:eastAsia="lv-LV"/>
              </w:rPr>
            </w:pPr>
            <w:r w:rsidRPr="006447FA">
              <w:rPr>
                <w:szCs w:val="20"/>
                <w:lang w:eastAsia="lv-LV"/>
              </w:rPr>
              <w:t>Short content</w:t>
            </w:r>
          </w:p>
        </w:tc>
        <w:tc>
          <w:tcPr>
            <w:tcW w:w="6662" w:type="dxa"/>
            <w:tcBorders>
              <w:top w:val="single" w:sz="4" w:space="0" w:color="auto"/>
              <w:bottom w:val="nil"/>
            </w:tcBorders>
          </w:tcPr>
          <w:p w14:paraId="33A5D13A" w14:textId="77777777" w:rsidR="00FA4225" w:rsidRPr="006447FA" w:rsidRDefault="00FA4225" w:rsidP="00FA4225">
            <w:pPr>
              <w:pStyle w:val="Tablebody"/>
              <w:rPr>
                <w:szCs w:val="20"/>
                <w:lang w:eastAsia="lv-LV"/>
              </w:rPr>
            </w:pPr>
            <w:r w:rsidRPr="006447FA">
              <w:rPr>
                <w:szCs w:val="20"/>
                <w:lang w:eastAsia="lv-LV"/>
              </w:rPr>
              <w:t>Īsa tekstuālā informācija par elementu.</w:t>
            </w:r>
          </w:p>
        </w:tc>
      </w:tr>
      <w:tr w:rsidR="00FA4225" w:rsidRPr="006447FA" w14:paraId="79627858" w14:textId="77777777" w:rsidTr="006447FA">
        <w:tc>
          <w:tcPr>
            <w:tcW w:w="1561" w:type="dxa"/>
            <w:vMerge/>
          </w:tcPr>
          <w:p w14:paraId="0842A242" w14:textId="77777777" w:rsidR="00FA4225" w:rsidRPr="006447FA" w:rsidRDefault="00FA4225" w:rsidP="00FA4225">
            <w:pPr>
              <w:pStyle w:val="TableBoldSmall"/>
              <w:rPr>
                <w:lang w:eastAsia="lv-LV"/>
              </w:rPr>
            </w:pPr>
          </w:p>
        </w:tc>
        <w:tc>
          <w:tcPr>
            <w:tcW w:w="1666" w:type="dxa"/>
            <w:tcBorders>
              <w:top w:val="nil"/>
              <w:bottom w:val="nil"/>
            </w:tcBorders>
          </w:tcPr>
          <w:p w14:paraId="7F576443" w14:textId="77777777" w:rsidR="00FA4225" w:rsidRPr="006447FA" w:rsidRDefault="00FA4225" w:rsidP="00FA4225">
            <w:pPr>
              <w:pStyle w:val="Tablebody"/>
              <w:rPr>
                <w:szCs w:val="20"/>
                <w:lang w:eastAsia="lv-LV"/>
              </w:rPr>
            </w:pPr>
            <w:r w:rsidRPr="006447FA">
              <w:rPr>
                <w:szCs w:val="20"/>
                <w:lang w:eastAsia="lv-LV"/>
              </w:rPr>
              <w:t>Full content</w:t>
            </w:r>
          </w:p>
        </w:tc>
        <w:tc>
          <w:tcPr>
            <w:tcW w:w="6662" w:type="dxa"/>
            <w:tcBorders>
              <w:top w:val="nil"/>
              <w:bottom w:val="nil"/>
            </w:tcBorders>
          </w:tcPr>
          <w:p w14:paraId="56AE5793" w14:textId="77777777" w:rsidR="00FA4225" w:rsidRPr="006447FA" w:rsidRDefault="00FA4225" w:rsidP="00FA4225">
            <w:pPr>
              <w:pStyle w:val="Tablebody"/>
              <w:rPr>
                <w:szCs w:val="20"/>
                <w:lang w:eastAsia="lv-LV"/>
              </w:rPr>
            </w:pPr>
            <w:r w:rsidRPr="006447FA">
              <w:rPr>
                <w:szCs w:val="20"/>
                <w:lang w:eastAsia="lv-LV"/>
              </w:rPr>
              <w:t>Pilna tekstuālā informācija par elementu.</w:t>
            </w:r>
          </w:p>
        </w:tc>
      </w:tr>
      <w:tr w:rsidR="00FA4225" w:rsidRPr="006447FA" w14:paraId="5459C3E8" w14:textId="77777777" w:rsidTr="006447FA">
        <w:tc>
          <w:tcPr>
            <w:tcW w:w="1561" w:type="dxa"/>
            <w:vMerge/>
          </w:tcPr>
          <w:p w14:paraId="51AFAEEB" w14:textId="77777777" w:rsidR="00FA4225" w:rsidRPr="006447FA" w:rsidRDefault="00FA4225" w:rsidP="00FA4225">
            <w:pPr>
              <w:pStyle w:val="TableBoldSmall"/>
              <w:rPr>
                <w:lang w:eastAsia="lv-LV"/>
              </w:rPr>
            </w:pPr>
          </w:p>
        </w:tc>
        <w:tc>
          <w:tcPr>
            <w:tcW w:w="1666" w:type="dxa"/>
            <w:tcBorders>
              <w:top w:val="nil"/>
              <w:bottom w:val="nil"/>
            </w:tcBorders>
          </w:tcPr>
          <w:p w14:paraId="5BD65D63" w14:textId="77777777" w:rsidR="00FA4225" w:rsidRPr="006447FA" w:rsidRDefault="00FA4225" w:rsidP="00FA4225">
            <w:pPr>
              <w:pStyle w:val="Tablebody"/>
              <w:rPr>
                <w:szCs w:val="20"/>
                <w:lang w:eastAsia="lv-LV"/>
              </w:rPr>
            </w:pPr>
            <w:r w:rsidRPr="006447FA">
              <w:rPr>
                <w:szCs w:val="20"/>
                <w:lang w:eastAsia="lv-LV"/>
              </w:rPr>
              <w:t>Expandable content</w:t>
            </w:r>
          </w:p>
        </w:tc>
        <w:tc>
          <w:tcPr>
            <w:tcW w:w="6662" w:type="dxa"/>
            <w:tcBorders>
              <w:top w:val="nil"/>
              <w:bottom w:val="nil"/>
            </w:tcBorders>
          </w:tcPr>
          <w:p w14:paraId="49C98E02" w14:textId="77777777" w:rsidR="00FA4225" w:rsidRPr="006447FA" w:rsidRDefault="00FA4225" w:rsidP="00FA4225">
            <w:pPr>
              <w:pStyle w:val="Tablebody"/>
              <w:rPr>
                <w:szCs w:val="20"/>
                <w:lang w:eastAsia="lv-LV"/>
              </w:rPr>
            </w:pPr>
            <w:r w:rsidRPr="006447FA">
              <w:rPr>
                <w:szCs w:val="20"/>
                <w:lang w:eastAsia="lv-LV"/>
              </w:rPr>
              <w:t>Loģiskā īpašība, kura norāda pārēju no īsa satura uz pilno saturu. Ja lauks ir atzīmēts, tad notiek īsa satura aizvietošana uz pilno saturu uz tekošās lapas. Ja lauks nav atzīmēts, tad notiek pārēja pēc pilna satura atrašanas vietas norādes.</w:t>
            </w:r>
          </w:p>
        </w:tc>
      </w:tr>
      <w:tr w:rsidR="00FA4225" w:rsidRPr="006447FA" w14:paraId="14A80A3E" w14:textId="77777777" w:rsidTr="006447FA">
        <w:tc>
          <w:tcPr>
            <w:tcW w:w="1561" w:type="dxa"/>
            <w:vMerge/>
          </w:tcPr>
          <w:p w14:paraId="12BD8BAD" w14:textId="77777777" w:rsidR="00FA4225" w:rsidRPr="006447FA" w:rsidRDefault="00FA4225" w:rsidP="00FA4225">
            <w:pPr>
              <w:pStyle w:val="TableBoldSmall"/>
              <w:rPr>
                <w:lang w:eastAsia="lv-LV"/>
              </w:rPr>
            </w:pPr>
          </w:p>
        </w:tc>
        <w:tc>
          <w:tcPr>
            <w:tcW w:w="1666" w:type="dxa"/>
            <w:tcBorders>
              <w:top w:val="nil"/>
              <w:bottom w:val="nil"/>
            </w:tcBorders>
          </w:tcPr>
          <w:p w14:paraId="0CA43103" w14:textId="77777777" w:rsidR="00FA4225" w:rsidRPr="006447FA" w:rsidRDefault="00FA4225" w:rsidP="00FA4225">
            <w:pPr>
              <w:pStyle w:val="Tablebody"/>
              <w:rPr>
                <w:szCs w:val="20"/>
                <w:lang w:eastAsia="lv-LV"/>
              </w:rPr>
            </w:pPr>
            <w:r w:rsidRPr="006447FA">
              <w:rPr>
                <w:szCs w:val="20"/>
                <w:lang w:eastAsia="lv-LV"/>
              </w:rPr>
              <w:t>Full content place</w:t>
            </w:r>
          </w:p>
        </w:tc>
        <w:tc>
          <w:tcPr>
            <w:tcW w:w="6662" w:type="dxa"/>
            <w:tcBorders>
              <w:top w:val="nil"/>
              <w:bottom w:val="nil"/>
            </w:tcBorders>
          </w:tcPr>
          <w:p w14:paraId="11F8E64E" w14:textId="77777777" w:rsidR="00FA4225" w:rsidRPr="006447FA" w:rsidRDefault="00FA4225" w:rsidP="00FA4225">
            <w:pPr>
              <w:pStyle w:val="Tablebody"/>
              <w:rPr>
                <w:szCs w:val="20"/>
                <w:lang w:eastAsia="lv-LV"/>
              </w:rPr>
            </w:pPr>
            <w:r w:rsidRPr="006447FA">
              <w:rPr>
                <w:szCs w:val="20"/>
                <w:lang w:eastAsia="lv-LV"/>
              </w:rPr>
              <w:t>Pilna satura atrašanas vieta.</w:t>
            </w:r>
          </w:p>
        </w:tc>
      </w:tr>
      <w:tr w:rsidR="00FA4225" w:rsidRPr="006447FA" w14:paraId="228DABF4" w14:textId="77777777" w:rsidTr="006447FA">
        <w:tc>
          <w:tcPr>
            <w:tcW w:w="1561" w:type="dxa"/>
            <w:vMerge/>
          </w:tcPr>
          <w:p w14:paraId="0D9DA014" w14:textId="77777777" w:rsidR="00FA4225" w:rsidRPr="006447FA" w:rsidRDefault="00FA4225" w:rsidP="00FA4225">
            <w:pPr>
              <w:pStyle w:val="TableBoldSmall"/>
              <w:rPr>
                <w:lang w:eastAsia="lv-LV"/>
              </w:rPr>
            </w:pPr>
          </w:p>
        </w:tc>
        <w:tc>
          <w:tcPr>
            <w:tcW w:w="1666" w:type="dxa"/>
            <w:tcBorders>
              <w:top w:val="nil"/>
              <w:bottom w:val="single" w:sz="4" w:space="0" w:color="auto"/>
            </w:tcBorders>
          </w:tcPr>
          <w:p w14:paraId="7312D18A" w14:textId="77777777" w:rsidR="00FA4225" w:rsidRPr="006447FA" w:rsidRDefault="00FA4225" w:rsidP="00FA4225">
            <w:pPr>
              <w:pStyle w:val="Tablebody"/>
              <w:rPr>
                <w:szCs w:val="20"/>
                <w:lang w:eastAsia="lv-LV"/>
              </w:rPr>
            </w:pPr>
            <w:r w:rsidRPr="006447FA">
              <w:rPr>
                <w:szCs w:val="20"/>
                <w:lang w:eastAsia="lv-LV"/>
              </w:rPr>
              <w:t>Read more caption</w:t>
            </w:r>
          </w:p>
        </w:tc>
        <w:tc>
          <w:tcPr>
            <w:tcW w:w="6662" w:type="dxa"/>
            <w:tcBorders>
              <w:top w:val="nil"/>
              <w:bottom w:val="single" w:sz="4" w:space="0" w:color="auto"/>
            </w:tcBorders>
          </w:tcPr>
          <w:p w14:paraId="33FD96C4" w14:textId="77777777" w:rsidR="00FA4225" w:rsidRPr="006447FA" w:rsidRDefault="00FA4225" w:rsidP="00FA4225">
            <w:pPr>
              <w:pStyle w:val="Tablebody"/>
              <w:rPr>
                <w:szCs w:val="20"/>
                <w:lang w:eastAsia="lv-LV"/>
              </w:rPr>
            </w:pPr>
            <w:r w:rsidRPr="006447FA">
              <w:rPr>
                <w:szCs w:val="20"/>
                <w:lang w:eastAsia="lv-LV"/>
              </w:rPr>
              <w:t>Pilna satura norādes teksts.</w:t>
            </w:r>
          </w:p>
        </w:tc>
      </w:tr>
    </w:tbl>
    <w:p w14:paraId="300A85CF" w14:textId="77777777" w:rsidR="00FA4225" w:rsidRPr="006447FA" w:rsidRDefault="00FA4225" w:rsidP="00FA4225">
      <w:pPr>
        <w:pStyle w:val="Heading5"/>
      </w:pPr>
      <w:bookmarkStart w:id="97" w:name="_Ref321757843"/>
      <w:r w:rsidRPr="006447FA">
        <w:t>Šablons „Documents”</w:t>
      </w:r>
      <w:bookmarkEnd w:id="97"/>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FA4225" w:rsidRPr="006447FA" w14:paraId="748FA910" w14:textId="77777777" w:rsidTr="006447FA">
        <w:tc>
          <w:tcPr>
            <w:tcW w:w="1561" w:type="dxa"/>
            <w:tcBorders>
              <w:bottom w:val="single" w:sz="4" w:space="0" w:color="auto"/>
            </w:tcBorders>
          </w:tcPr>
          <w:p w14:paraId="1EBC2BB2"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33E508CE" w14:textId="6CD73BCD" w:rsidR="00FA4225" w:rsidRPr="006447FA" w:rsidRDefault="00FA4225" w:rsidP="00FA4225">
            <w:pPr>
              <w:pStyle w:val="Tablebody"/>
            </w:pPr>
            <w:r w:rsidRPr="006447FA">
              <w:t>Dokumentu, kuri ir domāti lejupielādei, bloks. Šablons tiek atvasināts no šablona „_Base block” (</w:t>
            </w:r>
            <w:r w:rsidR="00E07767" w:rsidRPr="006447FA">
              <w:fldChar w:fldCharType="begin"/>
            </w:r>
            <w:r w:rsidR="00E07767" w:rsidRPr="006447FA">
              <w:instrText xml:space="preserve"> REF _Ref339304313 \r \h </w:instrText>
            </w:r>
            <w:r w:rsidR="006447FA">
              <w:instrText xml:space="preserve"> \* MERGEFORMAT </w:instrText>
            </w:r>
            <w:r w:rsidR="00E07767" w:rsidRPr="006447FA">
              <w:fldChar w:fldCharType="separate"/>
            </w:r>
            <w:r w:rsidR="005242A3">
              <w:t>2.2.1.2.1</w:t>
            </w:r>
            <w:r w:rsidR="00E07767" w:rsidRPr="006447FA">
              <w:fldChar w:fldCharType="end"/>
            </w:r>
            <w:r w:rsidR="00E07767" w:rsidRPr="006447FA">
              <w:t>.punkts</w:t>
            </w:r>
            <w:r w:rsidRPr="006447FA">
              <w:t>).</w:t>
            </w:r>
          </w:p>
        </w:tc>
      </w:tr>
      <w:tr w:rsidR="00FA4225" w:rsidRPr="006447FA" w14:paraId="7A47240B" w14:textId="77777777" w:rsidTr="006447FA">
        <w:tc>
          <w:tcPr>
            <w:tcW w:w="1561" w:type="dxa"/>
            <w:vMerge w:val="restart"/>
            <w:tcBorders>
              <w:top w:val="nil"/>
            </w:tcBorders>
          </w:tcPr>
          <w:p w14:paraId="4655D009" w14:textId="77777777" w:rsidR="00FA4225" w:rsidRPr="006447FA" w:rsidRDefault="00FA4225" w:rsidP="00FA4225">
            <w:pPr>
              <w:pStyle w:val="Bold"/>
              <w:rPr>
                <w:lang w:eastAsia="lv-LV"/>
              </w:rPr>
            </w:pPr>
            <w:r w:rsidRPr="006447FA">
              <w:t>Šablona lauki</w:t>
            </w:r>
          </w:p>
        </w:tc>
        <w:tc>
          <w:tcPr>
            <w:tcW w:w="1666" w:type="dxa"/>
            <w:tcBorders>
              <w:top w:val="single" w:sz="4" w:space="0" w:color="auto"/>
              <w:bottom w:val="single" w:sz="4" w:space="0" w:color="auto"/>
            </w:tcBorders>
          </w:tcPr>
          <w:p w14:paraId="651AC19C" w14:textId="77777777" w:rsidR="00FA4225" w:rsidRPr="006447FA" w:rsidRDefault="00FA4225" w:rsidP="00FA4225">
            <w:pPr>
              <w:pStyle w:val="TableBoldSmall"/>
            </w:pPr>
            <w:r w:rsidRPr="006447FA">
              <w:t>Īpašība</w:t>
            </w:r>
          </w:p>
        </w:tc>
        <w:tc>
          <w:tcPr>
            <w:tcW w:w="6662" w:type="dxa"/>
            <w:tcBorders>
              <w:top w:val="single" w:sz="4" w:space="0" w:color="auto"/>
              <w:bottom w:val="single" w:sz="4" w:space="0" w:color="auto"/>
            </w:tcBorders>
          </w:tcPr>
          <w:p w14:paraId="4E825D6E" w14:textId="77777777" w:rsidR="00FA4225" w:rsidRPr="006447FA" w:rsidRDefault="00FA4225" w:rsidP="00FA4225">
            <w:pPr>
              <w:pStyle w:val="TableBoldSmall"/>
            </w:pPr>
            <w:r w:rsidRPr="006447FA">
              <w:t>Īpašības apraksts</w:t>
            </w:r>
          </w:p>
        </w:tc>
      </w:tr>
      <w:tr w:rsidR="00FA4225" w:rsidRPr="006447FA" w14:paraId="59E3D30A" w14:textId="77777777" w:rsidTr="006447FA">
        <w:tc>
          <w:tcPr>
            <w:tcW w:w="1561" w:type="dxa"/>
            <w:vMerge/>
          </w:tcPr>
          <w:p w14:paraId="163EA718" w14:textId="77777777" w:rsidR="00FA4225" w:rsidRPr="006447FA" w:rsidRDefault="00FA4225" w:rsidP="00FA4225">
            <w:pPr>
              <w:pStyle w:val="TableBoldSmall"/>
              <w:rPr>
                <w:lang w:eastAsia="lv-LV"/>
              </w:rPr>
            </w:pPr>
          </w:p>
        </w:tc>
        <w:tc>
          <w:tcPr>
            <w:tcW w:w="1666" w:type="dxa"/>
            <w:tcBorders>
              <w:top w:val="single" w:sz="4" w:space="0" w:color="auto"/>
              <w:bottom w:val="nil"/>
            </w:tcBorders>
          </w:tcPr>
          <w:p w14:paraId="7C9D092D" w14:textId="77777777" w:rsidR="00FA4225" w:rsidRPr="006447FA" w:rsidRDefault="00FA4225" w:rsidP="00FA4225">
            <w:pPr>
              <w:pStyle w:val="Tablebody"/>
              <w:rPr>
                <w:szCs w:val="20"/>
                <w:lang w:eastAsia="lv-LV"/>
              </w:rPr>
            </w:pPr>
            <w:r w:rsidRPr="006447FA">
              <w:rPr>
                <w:szCs w:val="20"/>
                <w:lang w:eastAsia="lv-LV"/>
              </w:rPr>
              <w:t>Intro text</w:t>
            </w:r>
          </w:p>
        </w:tc>
        <w:tc>
          <w:tcPr>
            <w:tcW w:w="6662" w:type="dxa"/>
            <w:tcBorders>
              <w:top w:val="single" w:sz="4" w:space="0" w:color="auto"/>
              <w:bottom w:val="nil"/>
            </w:tcBorders>
          </w:tcPr>
          <w:p w14:paraId="2F75EBCD" w14:textId="77777777" w:rsidR="00FA4225" w:rsidRPr="006447FA" w:rsidRDefault="00FA4225" w:rsidP="00FA4225">
            <w:pPr>
              <w:pStyle w:val="Tablebody"/>
              <w:rPr>
                <w:szCs w:val="20"/>
                <w:lang w:eastAsia="lv-LV"/>
              </w:rPr>
            </w:pPr>
            <w:r w:rsidRPr="006447FA">
              <w:rPr>
                <w:szCs w:val="20"/>
                <w:lang w:eastAsia="lv-LV"/>
              </w:rPr>
              <w:t>Ievada teksts. Kopēja bloka informācija.</w:t>
            </w:r>
          </w:p>
        </w:tc>
      </w:tr>
      <w:tr w:rsidR="00FA4225" w:rsidRPr="006447FA" w14:paraId="15AF9FF0" w14:textId="77777777" w:rsidTr="006447FA">
        <w:tc>
          <w:tcPr>
            <w:tcW w:w="1561" w:type="dxa"/>
            <w:vMerge/>
          </w:tcPr>
          <w:p w14:paraId="14240FFC" w14:textId="77777777" w:rsidR="00FA4225" w:rsidRPr="006447FA" w:rsidRDefault="00FA4225" w:rsidP="00FA4225">
            <w:pPr>
              <w:pStyle w:val="TableBoldSmall"/>
              <w:rPr>
                <w:lang w:eastAsia="lv-LV"/>
              </w:rPr>
            </w:pPr>
          </w:p>
        </w:tc>
        <w:tc>
          <w:tcPr>
            <w:tcW w:w="1666" w:type="dxa"/>
            <w:tcBorders>
              <w:top w:val="nil"/>
              <w:bottom w:val="single" w:sz="4" w:space="0" w:color="auto"/>
            </w:tcBorders>
          </w:tcPr>
          <w:p w14:paraId="4685F8DC" w14:textId="77777777" w:rsidR="00FA4225" w:rsidRPr="006447FA" w:rsidRDefault="00FA4225" w:rsidP="00FA4225">
            <w:pPr>
              <w:pStyle w:val="Tablebody"/>
              <w:rPr>
                <w:szCs w:val="20"/>
                <w:lang w:eastAsia="lv-LV"/>
              </w:rPr>
            </w:pPr>
            <w:r w:rsidRPr="006447FA">
              <w:rPr>
                <w:szCs w:val="20"/>
                <w:lang w:eastAsia="lv-LV"/>
              </w:rPr>
              <w:t>Item count to show</w:t>
            </w:r>
          </w:p>
        </w:tc>
        <w:tc>
          <w:tcPr>
            <w:tcW w:w="6662" w:type="dxa"/>
            <w:tcBorders>
              <w:top w:val="nil"/>
              <w:bottom w:val="single" w:sz="4" w:space="0" w:color="auto"/>
            </w:tcBorders>
          </w:tcPr>
          <w:p w14:paraId="1CA8E03F" w14:textId="77777777" w:rsidR="00FA4225" w:rsidRPr="006447FA" w:rsidRDefault="00FA4225" w:rsidP="00FA4225">
            <w:pPr>
              <w:pStyle w:val="Tablebody"/>
              <w:rPr>
                <w:szCs w:val="20"/>
                <w:lang w:eastAsia="lv-LV"/>
              </w:rPr>
            </w:pPr>
            <w:r w:rsidRPr="006447FA">
              <w:rPr>
                <w:szCs w:val="20"/>
                <w:lang w:eastAsia="lv-LV"/>
              </w:rPr>
              <w:t>Elementu skaits, kuru jāattēlo uz lapas.</w:t>
            </w:r>
          </w:p>
        </w:tc>
      </w:tr>
    </w:tbl>
    <w:p w14:paraId="5D5770A7" w14:textId="77777777" w:rsidR="00B44AAD" w:rsidRPr="006447FA" w:rsidRDefault="00B44AAD" w:rsidP="00B44AAD">
      <w:pPr>
        <w:pStyle w:val="Heading5"/>
      </w:pPr>
      <w:bookmarkStart w:id="98" w:name="_Ref329617217"/>
      <w:bookmarkStart w:id="99" w:name="_Ref329617224"/>
      <w:bookmarkStart w:id="100" w:name="_Ref329617669"/>
      <w:bookmarkStart w:id="101" w:name="_Ref321757927"/>
      <w:bookmarkStart w:id="102" w:name="_Ref321758079"/>
      <w:r w:rsidRPr="006447FA">
        <w:lastRenderedPageBreak/>
        <w:t>Šablons „LinkToMenu”</w:t>
      </w:r>
      <w:bookmarkEnd w:id="98"/>
      <w:bookmarkEnd w:id="99"/>
      <w:bookmarkEnd w:id="100"/>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55"/>
        <w:gridCol w:w="2374"/>
        <w:gridCol w:w="5960"/>
      </w:tblGrid>
      <w:tr w:rsidR="00B44AAD" w:rsidRPr="006447FA" w14:paraId="4F54681A" w14:textId="77777777" w:rsidTr="006447FA">
        <w:tc>
          <w:tcPr>
            <w:tcW w:w="1555" w:type="dxa"/>
            <w:tcBorders>
              <w:bottom w:val="single" w:sz="4" w:space="0" w:color="auto"/>
            </w:tcBorders>
          </w:tcPr>
          <w:p w14:paraId="7E899EE4" w14:textId="77777777" w:rsidR="00B44AAD" w:rsidRPr="006447FA" w:rsidRDefault="00B44AAD" w:rsidP="00B44AAD">
            <w:pPr>
              <w:pStyle w:val="Bold"/>
              <w:rPr>
                <w:lang w:eastAsia="lv-LV"/>
              </w:rPr>
            </w:pPr>
            <w:r w:rsidRPr="006447FA">
              <w:rPr>
                <w:lang w:eastAsia="lv-LV"/>
              </w:rPr>
              <w:t>Apraksts</w:t>
            </w:r>
          </w:p>
        </w:tc>
        <w:tc>
          <w:tcPr>
            <w:tcW w:w="8334" w:type="dxa"/>
            <w:gridSpan w:val="2"/>
            <w:tcBorders>
              <w:bottom w:val="single" w:sz="4" w:space="0" w:color="auto"/>
            </w:tcBorders>
          </w:tcPr>
          <w:p w14:paraId="00A18412" w14:textId="3C42A3D1" w:rsidR="00B44AAD" w:rsidRPr="006447FA" w:rsidRDefault="00B44AAD" w:rsidP="00B44AAD">
            <w:pPr>
              <w:pStyle w:val="Tablebody"/>
            </w:pPr>
            <w:r w:rsidRPr="006447FA">
              <w:t>Norāžu uz resursiem šablons. Par resursiem tiek uzskatīti elementi kas ir bāzēti uz šabloniem „WebSiteItem” (</w:t>
            </w:r>
            <w:r w:rsidRPr="006447FA">
              <w:fldChar w:fldCharType="begin"/>
            </w:r>
            <w:r w:rsidRPr="006447FA">
              <w:instrText xml:space="preserve"> REF _Ref321759215 \n \h </w:instrText>
            </w:r>
            <w:r w:rsidR="006447FA">
              <w:instrText xml:space="preserve"> \* MERGEFORMAT </w:instrText>
            </w:r>
            <w:r w:rsidRPr="006447FA">
              <w:fldChar w:fldCharType="separate"/>
            </w:r>
            <w:r w:rsidR="005242A3">
              <w:t>2.2.1.20</w:t>
            </w:r>
            <w:r w:rsidRPr="006447FA">
              <w:fldChar w:fldCharType="end"/>
            </w:r>
            <w:r w:rsidR="006447FA">
              <w:t>.</w:t>
            </w:r>
            <w:r w:rsidRPr="006447FA">
              <w:t>paragrāfs) un „LinkToResource” (</w:t>
            </w:r>
            <w:r w:rsidRPr="006447FA">
              <w:fldChar w:fldCharType="begin"/>
            </w:r>
            <w:r w:rsidRPr="006447FA">
              <w:instrText xml:space="preserve"> REF _Ref321825217 \n \h </w:instrText>
            </w:r>
            <w:r w:rsidR="006447FA">
              <w:instrText xml:space="preserve"> \* MERGEFORMAT </w:instrText>
            </w:r>
            <w:r w:rsidRPr="006447FA">
              <w:fldChar w:fldCharType="separate"/>
            </w:r>
            <w:r w:rsidR="005242A3">
              <w:t>2.2.1.11</w:t>
            </w:r>
            <w:r w:rsidRPr="006447FA">
              <w:fldChar w:fldCharType="end"/>
            </w:r>
            <w:r w:rsidRPr="006447FA">
              <w:t>. paragrāfs). Šablons tiek atvasināts no šablona „_Base block” (</w:t>
            </w:r>
            <w:r w:rsidR="00E07767" w:rsidRPr="006447FA">
              <w:fldChar w:fldCharType="begin"/>
            </w:r>
            <w:r w:rsidR="00E07767" w:rsidRPr="006447FA">
              <w:instrText xml:space="preserve"> REF _Ref339304313 \r \h </w:instrText>
            </w:r>
            <w:r w:rsidR="006447FA">
              <w:instrText xml:space="preserve"> \* MERGEFORMAT </w:instrText>
            </w:r>
            <w:r w:rsidR="00E07767" w:rsidRPr="006447FA">
              <w:fldChar w:fldCharType="separate"/>
            </w:r>
            <w:r w:rsidR="005242A3">
              <w:t>2.2.1.2.1</w:t>
            </w:r>
            <w:r w:rsidR="00E07767" w:rsidRPr="006447FA">
              <w:fldChar w:fldCharType="end"/>
            </w:r>
            <w:r w:rsidR="00E07767" w:rsidRPr="006447FA">
              <w:t>.punkts</w:t>
            </w:r>
            <w:r w:rsidRPr="006447FA">
              <w:t>).</w:t>
            </w:r>
          </w:p>
        </w:tc>
      </w:tr>
      <w:tr w:rsidR="00B44AAD" w:rsidRPr="006447FA" w14:paraId="3D229A59" w14:textId="77777777" w:rsidTr="006447FA">
        <w:tc>
          <w:tcPr>
            <w:tcW w:w="1555" w:type="dxa"/>
            <w:vMerge w:val="restart"/>
            <w:tcBorders>
              <w:top w:val="nil"/>
            </w:tcBorders>
          </w:tcPr>
          <w:p w14:paraId="742A84CF" w14:textId="77777777" w:rsidR="00B44AAD" w:rsidRPr="006447FA" w:rsidRDefault="00B44AAD" w:rsidP="00B44AAD">
            <w:pPr>
              <w:pStyle w:val="Bold"/>
              <w:rPr>
                <w:lang w:eastAsia="lv-LV"/>
              </w:rPr>
            </w:pPr>
            <w:r w:rsidRPr="006447FA">
              <w:t>Šablona lauki</w:t>
            </w:r>
          </w:p>
        </w:tc>
        <w:tc>
          <w:tcPr>
            <w:tcW w:w="2374" w:type="dxa"/>
            <w:tcBorders>
              <w:top w:val="single" w:sz="4" w:space="0" w:color="auto"/>
              <w:bottom w:val="single" w:sz="4" w:space="0" w:color="auto"/>
            </w:tcBorders>
          </w:tcPr>
          <w:p w14:paraId="1E35FCED" w14:textId="77777777" w:rsidR="00B44AAD" w:rsidRPr="006447FA" w:rsidRDefault="00B44AAD" w:rsidP="00B44AAD">
            <w:pPr>
              <w:pStyle w:val="TableBoldSmall"/>
            </w:pPr>
            <w:r w:rsidRPr="006447FA">
              <w:t>Īpašība</w:t>
            </w:r>
          </w:p>
        </w:tc>
        <w:tc>
          <w:tcPr>
            <w:tcW w:w="5960" w:type="dxa"/>
            <w:tcBorders>
              <w:top w:val="single" w:sz="4" w:space="0" w:color="auto"/>
              <w:bottom w:val="single" w:sz="4" w:space="0" w:color="auto"/>
            </w:tcBorders>
          </w:tcPr>
          <w:p w14:paraId="1834D02A" w14:textId="77777777" w:rsidR="00B44AAD" w:rsidRPr="006447FA" w:rsidRDefault="00B44AAD" w:rsidP="00B44AAD">
            <w:pPr>
              <w:pStyle w:val="TableBoldSmall"/>
            </w:pPr>
            <w:r w:rsidRPr="006447FA">
              <w:t>Īpašības apraksts</w:t>
            </w:r>
          </w:p>
        </w:tc>
      </w:tr>
      <w:tr w:rsidR="00B44AAD" w:rsidRPr="006447FA" w14:paraId="49DAE060" w14:textId="77777777" w:rsidTr="006447FA">
        <w:tc>
          <w:tcPr>
            <w:tcW w:w="1555" w:type="dxa"/>
            <w:vMerge/>
          </w:tcPr>
          <w:p w14:paraId="73881FEC" w14:textId="77777777" w:rsidR="00B44AAD" w:rsidRPr="006447FA" w:rsidRDefault="00B44AAD" w:rsidP="00B44AAD">
            <w:pPr>
              <w:pStyle w:val="TableBoldSmall"/>
              <w:rPr>
                <w:lang w:eastAsia="lv-LV"/>
              </w:rPr>
            </w:pPr>
          </w:p>
        </w:tc>
        <w:tc>
          <w:tcPr>
            <w:tcW w:w="2374" w:type="dxa"/>
            <w:tcBorders>
              <w:top w:val="nil"/>
              <w:bottom w:val="nil"/>
            </w:tcBorders>
          </w:tcPr>
          <w:p w14:paraId="483D8789" w14:textId="77777777" w:rsidR="00B44AAD" w:rsidRPr="006447FA" w:rsidRDefault="00B44AAD" w:rsidP="00B44AAD">
            <w:pPr>
              <w:pStyle w:val="Tablebody"/>
              <w:rPr>
                <w:szCs w:val="20"/>
                <w:lang w:eastAsia="lv-LV"/>
              </w:rPr>
            </w:pPr>
            <w:r w:rsidRPr="006447FA">
              <w:rPr>
                <w:szCs w:val="20"/>
                <w:lang w:eastAsia="lv-LV"/>
              </w:rPr>
              <w:t>LinkToMenu</w:t>
            </w:r>
          </w:p>
        </w:tc>
        <w:tc>
          <w:tcPr>
            <w:tcW w:w="5960" w:type="dxa"/>
            <w:tcBorders>
              <w:top w:val="nil"/>
              <w:bottom w:val="nil"/>
            </w:tcBorders>
          </w:tcPr>
          <w:p w14:paraId="7B8574B3" w14:textId="61D9D15C" w:rsidR="00B44AAD" w:rsidRPr="006447FA" w:rsidRDefault="00B44AAD" w:rsidP="00567EB0">
            <w:pPr>
              <w:pStyle w:val="Tablebody"/>
              <w:rPr>
                <w:szCs w:val="20"/>
                <w:lang w:eastAsia="lv-LV"/>
              </w:rPr>
            </w:pPr>
            <w:r w:rsidRPr="006447FA">
              <w:rPr>
                <w:szCs w:val="20"/>
                <w:lang w:eastAsia="lv-LV"/>
              </w:rPr>
              <w:t>Norāde uz elementu</w:t>
            </w:r>
            <w:r w:rsidR="00567EB0" w:rsidRPr="006447FA">
              <w:rPr>
                <w:szCs w:val="20"/>
                <w:lang w:eastAsia="lv-LV"/>
              </w:rPr>
              <w:t>,</w:t>
            </w:r>
            <w:r w:rsidRPr="006447FA">
              <w:rPr>
                <w:szCs w:val="20"/>
                <w:lang w:eastAsia="lv-LV"/>
              </w:rPr>
              <w:t xml:space="preserve"> zem kura atrodas resursu elementi (</w:t>
            </w:r>
            <w:r w:rsidRPr="006447FA">
              <w:t xml:space="preserve">elementi tiek bāzēti uz </w:t>
            </w:r>
            <w:r w:rsidR="00567EB0" w:rsidRPr="006447FA">
              <w:t xml:space="preserve">šablona „WebSiteItem” </w:t>
            </w:r>
            <w:r w:rsidRPr="006447FA">
              <w:t xml:space="preserve">un </w:t>
            </w:r>
            <w:r w:rsidRPr="006447FA">
              <w:fldChar w:fldCharType="begin"/>
            </w:r>
            <w:r w:rsidRPr="006447FA">
              <w:instrText xml:space="preserve"> REF _Ref321825217 \h </w:instrText>
            </w:r>
            <w:r w:rsidR="006447FA">
              <w:instrText xml:space="preserve"> \* MERGEFORMAT </w:instrText>
            </w:r>
            <w:r w:rsidRPr="006447FA">
              <w:fldChar w:fldCharType="separate"/>
            </w:r>
            <w:r w:rsidR="005242A3" w:rsidRPr="006447FA">
              <w:t>Šablons „LinkToResource”</w:t>
            </w:r>
            <w:r w:rsidRPr="006447FA">
              <w:fldChar w:fldCharType="end"/>
            </w:r>
            <w:r w:rsidRPr="006447FA">
              <w:t>)</w:t>
            </w:r>
            <w:r w:rsidRPr="006447FA">
              <w:rPr>
                <w:szCs w:val="20"/>
                <w:lang w:eastAsia="lv-LV"/>
              </w:rPr>
              <w:t>.</w:t>
            </w:r>
          </w:p>
        </w:tc>
      </w:tr>
      <w:tr w:rsidR="00B44AAD" w:rsidRPr="006447FA" w14:paraId="336EAB78" w14:textId="77777777" w:rsidTr="006447FA">
        <w:tc>
          <w:tcPr>
            <w:tcW w:w="1555" w:type="dxa"/>
            <w:vMerge/>
          </w:tcPr>
          <w:p w14:paraId="6CDEABB3" w14:textId="77777777" w:rsidR="00B44AAD" w:rsidRPr="006447FA" w:rsidRDefault="00B44AAD" w:rsidP="00B44AAD">
            <w:pPr>
              <w:pStyle w:val="TableBoldSmall"/>
              <w:rPr>
                <w:lang w:eastAsia="lv-LV"/>
              </w:rPr>
            </w:pPr>
          </w:p>
        </w:tc>
        <w:tc>
          <w:tcPr>
            <w:tcW w:w="2374" w:type="dxa"/>
            <w:tcBorders>
              <w:top w:val="nil"/>
              <w:bottom w:val="nil"/>
            </w:tcBorders>
          </w:tcPr>
          <w:p w14:paraId="356DD04A" w14:textId="77777777" w:rsidR="00B44AAD" w:rsidRPr="006447FA" w:rsidRDefault="00B44AAD" w:rsidP="00B44AAD">
            <w:pPr>
              <w:pStyle w:val="Tablebody"/>
              <w:rPr>
                <w:szCs w:val="20"/>
                <w:lang w:eastAsia="lv-LV"/>
              </w:rPr>
            </w:pPr>
            <w:r w:rsidRPr="006447FA">
              <w:rPr>
                <w:szCs w:val="20"/>
                <w:lang w:eastAsia="lv-LV"/>
              </w:rPr>
              <w:t>ShowSecondLevelMenu</w:t>
            </w:r>
          </w:p>
        </w:tc>
        <w:tc>
          <w:tcPr>
            <w:tcW w:w="5960" w:type="dxa"/>
            <w:tcBorders>
              <w:top w:val="nil"/>
              <w:bottom w:val="nil"/>
            </w:tcBorders>
          </w:tcPr>
          <w:p w14:paraId="50DC6DD7" w14:textId="2452C2FB" w:rsidR="00B44AAD" w:rsidRPr="006447FA" w:rsidRDefault="00B44AAD" w:rsidP="006447FA">
            <w:pPr>
              <w:pStyle w:val="Tablebody"/>
              <w:rPr>
                <w:szCs w:val="20"/>
                <w:lang w:eastAsia="lv-LV"/>
              </w:rPr>
            </w:pPr>
            <w:r w:rsidRPr="006447FA">
              <w:rPr>
                <w:szCs w:val="20"/>
                <w:lang w:eastAsia="lv-LV"/>
              </w:rPr>
              <w:t>Loģiskā īpašība, kas definē r</w:t>
            </w:r>
            <w:r w:rsidR="006447FA">
              <w:rPr>
                <w:szCs w:val="20"/>
                <w:lang w:eastAsia="lv-LV"/>
              </w:rPr>
              <w:t>ā</w:t>
            </w:r>
            <w:r w:rsidRPr="006447FA">
              <w:rPr>
                <w:szCs w:val="20"/>
                <w:lang w:eastAsia="lv-LV"/>
              </w:rPr>
              <w:t>dīt otra</w:t>
            </w:r>
            <w:r w:rsidR="006447FA">
              <w:rPr>
                <w:szCs w:val="20"/>
                <w:lang w:eastAsia="lv-LV"/>
              </w:rPr>
              <w:t>jā</w:t>
            </w:r>
            <w:r w:rsidRPr="006447FA">
              <w:rPr>
                <w:szCs w:val="20"/>
                <w:lang w:eastAsia="lv-LV"/>
              </w:rPr>
              <w:t xml:space="preserve"> līmenī resursus vai nē.</w:t>
            </w:r>
          </w:p>
        </w:tc>
      </w:tr>
      <w:tr w:rsidR="00B44AAD" w:rsidRPr="006447FA" w14:paraId="5A1B1FDA" w14:textId="77777777" w:rsidTr="006447FA">
        <w:tc>
          <w:tcPr>
            <w:tcW w:w="1555" w:type="dxa"/>
            <w:vMerge/>
          </w:tcPr>
          <w:p w14:paraId="37B4F6AE" w14:textId="77777777" w:rsidR="00B44AAD" w:rsidRPr="006447FA" w:rsidRDefault="00B44AAD" w:rsidP="00B44AAD">
            <w:pPr>
              <w:pStyle w:val="TableBoldSmall"/>
              <w:rPr>
                <w:lang w:eastAsia="lv-LV"/>
              </w:rPr>
            </w:pPr>
          </w:p>
        </w:tc>
        <w:tc>
          <w:tcPr>
            <w:tcW w:w="2374" w:type="dxa"/>
            <w:tcBorders>
              <w:top w:val="nil"/>
              <w:bottom w:val="single" w:sz="4" w:space="0" w:color="auto"/>
            </w:tcBorders>
          </w:tcPr>
          <w:p w14:paraId="3468541E" w14:textId="77777777" w:rsidR="00B44AAD" w:rsidRPr="006447FA" w:rsidRDefault="00B44AAD" w:rsidP="00B44AAD">
            <w:pPr>
              <w:pStyle w:val="Tablebody"/>
              <w:rPr>
                <w:szCs w:val="20"/>
                <w:lang w:eastAsia="lv-LV"/>
              </w:rPr>
            </w:pPr>
            <w:r w:rsidRPr="006447FA">
              <w:rPr>
                <w:szCs w:val="20"/>
                <w:lang w:eastAsia="lv-LV"/>
              </w:rPr>
              <w:t>ShowThirdLevelMenu</w:t>
            </w:r>
          </w:p>
        </w:tc>
        <w:tc>
          <w:tcPr>
            <w:tcW w:w="5960" w:type="dxa"/>
            <w:tcBorders>
              <w:top w:val="nil"/>
              <w:bottom w:val="single" w:sz="4" w:space="0" w:color="auto"/>
            </w:tcBorders>
          </w:tcPr>
          <w:p w14:paraId="216FD3C0" w14:textId="398180D9" w:rsidR="00B44AAD" w:rsidRPr="006447FA" w:rsidRDefault="00B44AAD" w:rsidP="006447FA">
            <w:pPr>
              <w:pStyle w:val="Tablebody"/>
              <w:rPr>
                <w:szCs w:val="20"/>
                <w:lang w:eastAsia="lv-LV"/>
              </w:rPr>
            </w:pPr>
            <w:r w:rsidRPr="006447FA">
              <w:rPr>
                <w:szCs w:val="20"/>
                <w:lang w:eastAsia="lv-LV"/>
              </w:rPr>
              <w:t>Loģiskā īpašība, kas definē r</w:t>
            </w:r>
            <w:r w:rsidR="006447FA">
              <w:rPr>
                <w:szCs w:val="20"/>
                <w:lang w:eastAsia="lv-LV"/>
              </w:rPr>
              <w:t>ā</w:t>
            </w:r>
            <w:r w:rsidRPr="006447FA">
              <w:rPr>
                <w:szCs w:val="20"/>
                <w:lang w:eastAsia="lv-LV"/>
              </w:rPr>
              <w:t>dīt treš</w:t>
            </w:r>
            <w:r w:rsidR="006447FA">
              <w:rPr>
                <w:szCs w:val="20"/>
                <w:lang w:eastAsia="lv-LV"/>
              </w:rPr>
              <w:t>aj</w:t>
            </w:r>
            <w:r w:rsidRPr="006447FA">
              <w:rPr>
                <w:szCs w:val="20"/>
                <w:lang w:eastAsia="lv-LV"/>
              </w:rPr>
              <w:t>ā līmenī resursus vai nē.</w:t>
            </w:r>
          </w:p>
        </w:tc>
      </w:tr>
    </w:tbl>
    <w:p w14:paraId="5B69A30B" w14:textId="77777777" w:rsidR="00FA4225" w:rsidRPr="006447FA" w:rsidRDefault="00FA4225" w:rsidP="00FA4225">
      <w:pPr>
        <w:pStyle w:val="Heading5"/>
      </w:pPr>
      <w:r w:rsidRPr="006447FA">
        <w:t>Šablons „News”</w:t>
      </w:r>
      <w:bookmarkEnd w:id="101"/>
      <w:bookmarkEnd w:id="102"/>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FA4225" w:rsidRPr="006447FA" w14:paraId="1C245D9E" w14:textId="77777777" w:rsidTr="006447FA">
        <w:tc>
          <w:tcPr>
            <w:tcW w:w="1561" w:type="dxa"/>
            <w:tcBorders>
              <w:bottom w:val="single" w:sz="4" w:space="0" w:color="auto"/>
            </w:tcBorders>
          </w:tcPr>
          <w:p w14:paraId="7EA0BA81"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771FDB13" w14:textId="7C41AD1B" w:rsidR="00FA4225" w:rsidRPr="006447FA" w:rsidRDefault="00FA4225" w:rsidP="00FA4225">
            <w:pPr>
              <w:pStyle w:val="Tablebody"/>
            </w:pPr>
            <w:r w:rsidRPr="006447FA">
              <w:t>Jaunumu bloka šablons. Šablons tiek atvasināts no šablona „_Base block” (</w:t>
            </w:r>
            <w:r w:rsidR="00E07767" w:rsidRPr="006447FA">
              <w:fldChar w:fldCharType="begin"/>
            </w:r>
            <w:r w:rsidR="00E07767" w:rsidRPr="006447FA">
              <w:instrText xml:space="preserve"> REF _Ref339304313 \r \h </w:instrText>
            </w:r>
            <w:r w:rsidR="006447FA">
              <w:instrText xml:space="preserve"> \* MERGEFORMAT </w:instrText>
            </w:r>
            <w:r w:rsidR="00E07767" w:rsidRPr="006447FA">
              <w:fldChar w:fldCharType="separate"/>
            </w:r>
            <w:r w:rsidR="005242A3">
              <w:t>2.2.1.2.1</w:t>
            </w:r>
            <w:r w:rsidR="00E07767" w:rsidRPr="006447FA">
              <w:fldChar w:fldCharType="end"/>
            </w:r>
            <w:r w:rsidR="00E07767" w:rsidRPr="006447FA">
              <w:t>.punkts</w:t>
            </w:r>
            <w:r w:rsidRPr="006447FA">
              <w:t>).</w:t>
            </w:r>
          </w:p>
        </w:tc>
      </w:tr>
      <w:tr w:rsidR="00FA4225" w:rsidRPr="006447FA" w14:paraId="3C26B249" w14:textId="77777777" w:rsidTr="006447FA">
        <w:tc>
          <w:tcPr>
            <w:tcW w:w="1561" w:type="dxa"/>
            <w:vMerge w:val="restart"/>
            <w:tcBorders>
              <w:top w:val="nil"/>
            </w:tcBorders>
          </w:tcPr>
          <w:p w14:paraId="3A2837A9" w14:textId="77777777" w:rsidR="00FA4225" w:rsidRPr="006447FA" w:rsidRDefault="00FA4225" w:rsidP="00FA4225">
            <w:pPr>
              <w:pStyle w:val="Bold"/>
              <w:rPr>
                <w:lang w:eastAsia="lv-LV"/>
              </w:rPr>
            </w:pPr>
            <w:r w:rsidRPr="006447FA">
              <w:t>Šablona lauki</w:t>
            </w:r>
          </w:p>
        </w:tc>
        <w:tc>
          <w:tcPr>
            <w:tcW w:w="1666" w:type="dxa"/>
            <w:tcBorders>
              <w:top w:val="single" w:sz="4" w:space="0" w:color="auto"/>
              <w:bottom w:val="single" w:sz="4" w:space="0" w:color="auto"/>
            </w:tcBorders>
          </w:tcPr>
          <w:p w14:paraId="33EC3040" w14:textId="77777777" w:rsidR="00FA4225" w:rsidRPr="006447FA" w:rsidRDefault="00FA4225" w:rsidP="00FA4225">
            <w:pPr>
              <w:pStyle w:val="TableBoldSmall"/>
            </w:pPr>
            <w:r w:rsidRPr="006447FA">
              <w:t>Īpašība</w:t>
            </w:r>
          </w:p>
        </w:tc>
        <w:tc>
          <w:tcPr>
            <w:tcW w:w="6662" w:type="dxa"/>
            <w:tcBorders>
              <w:top w:val="single" w:sz="4" w:space="0" w:color="auto"/>
              <w:bottom w:val="single" w:sz="4" w:space="0" w:color="auto"/>
            </w:tcBorders>
          </w:tcPr>
          <w:p w14:paraId="0703E9A2" w14:textId="77777777" w:rsidR="00FA4225" w:rsidRPr="006447FA" w:rsidRDefault="00FA4225" w:rsidP="00FA4225">
            <w:pPr>
              <w:pStyle w:val="TableBoldSmall"/>
            </w:pPr>
            <w:r w:rsidRPr="006447FA">
              <w:t>Īpašības apraksts</w:t>
            </w:r>
          </w:p>
        </w:tc>
      </w:tr>
      <w:tr w:rsidR="00FA4225" w:rsidRPr="006447FA" w14:paraId="476C06A2" w14:textId="77777777" w:rsidTr="006447FA">
        <w:tc>
          <w:tcPr>
            <w:tcW w:w="1561" w:type="dxa"/>
            <w:vMerge/>
          </w:tcPr>
          <w:p w14:paraId="33926A78" w14:textId="77777777" w:rsidR="00FA4225" w:rsidRPr="006447FA" w:rsidRDefault="00FA4225" w:rsidP="00FA4225">
            <w:pPr>
              <w:pStyle w:val="TableBoldSmall"/>
              <w:rPr>
                <w:lang w:eastAsia="lv-LV"/>
              </w:rPr>
            </w:pPr>
          </w:p>
        </w:tc>
        <w:tc>
          <w:tcPr>
            <w:tcW w:w="1666" w:type="dxa"/>
            <w:tcBorders>
              <w:top w:val="single" w:sz="4" w:space="0" w:color="auto"/>
              <w:bottom w:val="nil"/>
            </w:tcBorders>
          </w:tcPr>
          <w:p w14:paraId="130B502B" w14:textId="77777777" w:rsidR="00FA4225" w:rsidRPr="006447FA" w:rsidRDefault="00FA4225" w:rsidP="00FA4225">
            <w:pPr>
              <w:pStyle w:val="Tablebody"/>
              <w:rPr>
                <w:szCs w:val="20"/>
                <w:lang w:eastAsia="lv-LV"/>
              </w:rPr>
            </w:pPr>
            <w:r w:rsidRPr="006447FA">
              <w:rPr>
                <w:szCs w:val="20"/>
                <w:lang w:eastAsia="lv-LV"/>
              </w:rPr>
              <w:t>Source</w:t>
            </w:r>
          </w:p>
        </w:tc>
        <w:tc>
          <w:tcPr>
            <w:tcW w:w="6662" w:type="dxa"/>
            <w:tcBorders>
              <w:top w:val="single" w:sz="4" w:space="0" w:color="auto"/>
              <w:bottom w:val="nil"/>
            </w:tcBorders>
          </w:tcPr>
          <w:p w14:paraId="340F3B8B" w14:textId="77777777" w:rsidR="00FA4225" w:rsidRPr="006447FA" w:rsidRDefault="00FA4225" w:rsidP="00FA4225">
            <w:pPr>
              <w:pStyle w:val="Tablebody"/>
              <w:rPr>
                <w:szCs w:val="20"/>
                <w:lang w:eastAsia="lv-LV"/>
              </w:rPr>
            </w:pPr>
            <w:r w:rsidRPr="006447FA">
              <w:rPr>
                <w:szCs w:val="20"/>
                <w:lang w:eastAsia="lv-LV"/>
              </w:rPr>
              <w:t>Jaunumu atrāšanas vieta.</w:t>
            </w:r>
          </w:p>
        </w:tc>
      </w:tr>
      <w:tr w:rsidR="00FA4225" w:rsidRPr="006447FA" w14:paraId="7CC6F31A" w14:textId="77777777" w:rsidTr="006447FA">
        <w:tc>
          <w:tcPr>
            <w:tcW w:w="1561" w:type="dxa"/>
            <w:vMerge/>
          </w:tcPr>
          <w:p w14:paraId="1647451A" w14:textId="77777777" w:rsidR="00FA4225" w:rsidRPr="006447FA" w:rsidRDefault="00FA4225" w:rsidP="00FA4225">
            <w:pPr>
              <w:pStyle w:val="TableBoldSmall"/>
              <w:rPr>
                <w:lang w:eastAsia="lv-LV"/>
              </w:rPr>
            </w:pPr>
          </w:p>
        </w:tc>
        <w:tc>
          <w:tcPr>
            <w:tcW w:w="1666" w:type="dxa"/>
            <w:tcBorders>
              <w:top w:val="nil"/>
              <w:bottom w:val="nil"/>
            </w:tcBorders>
          </w:tcPr>
          <w:p w14:paraId="4732BE87" w14:textId="77777777" w:rsidR="00FA4225" w:rsidRPr="006447FA" w:rsidRDefault="00FA4225" w:rsidP="00FA4225">
            <w:pPr>
              <w:pStyle w:val="Tablebody"/>
              <w:rPr>
                <w:szCs w:val="20"/>
                <w:lang w:eastAsia="lv-LV"/>
              </w:rPr>
            </w:pPr>
            <w:r w:rsidRPr="006447FA">
              <w:rPr>
                <w:szCs w:val="20"/>
                <w:lang w:eastAsia="lv-LV"/>
              </w:rPr>
              <w:t>Number of news to show</w:t>
            </w:r>
          </w:p>
        </w:tc>
        <w:tc>
          <w:tcPr>
            <w:tcW w:w="6662" w:type="dxa"/>
            <w:tcBorders>
              <w:top w:val="nil"/>
              <w:bottom w:val="nil"/>
            </w:tcBorders>
          </w:tcPr>
          <w:p w14:paraId="00C410D9" w14:textId="78EE5C37" w:rsidR="00FA4225" w:rsidRPr="006447FA" w:rsidRDefault="00FA4225" w:rsidP="00FA4225">
            <w:pPr>
              <w:pStyle w:val="Tablebody"/>
              <w:rPr>
                <w:szCs w:val="20"/>
                <w:lang w:eastAsia="lv-LV"/>
              </w:rPr>
            </w:pPr>
            <w:r w:rsidRPr="006447FA">
              <w:rPr>
                <w:szCs w:val="20"/>
                <w:lang w:eastAsia="lv-LV"/>
              </w:rPr>
              <w:t xml:space="preserve">Jaunumu skaits, cik </w:t>
            </w:r>
            <w:r w:rsidR="006447FA" w:rsidRPr="006447FA">
              <w:rPr>
                <w:szCs w:val="20"/>
                <w:lang w:eastAsia="lv-LV"/>
              </w:rPr>
              <w:t>jāizvada</w:t>
            </w:r>
            <w:r w:rsidRPr="006447FA">
              <w:rPr>
                <w:szCs w:val="20"/>
                <w:lang w:eastAsia="lv-LV"/>
              </w:rPr>
              <w:t xml:space="preserve"> uz lapas.</w:t>
            </w:r>
          </w:p>
        </w:tc>
      </w:tr>
      <w:tr w:rsidR="00FA4225" w:rsidRPr="006447FA" w14:paraId="1D60C7B2" w14:textId="77777777" w:rsidTr="006447FA">
        <w:tc>
          <w:tcPr>
            <w:tcW w:w="1561" w:type="dxa"/>
            <w:vMerge/>
          </w:tcPr>
          <w:p w14:paraId="776914F8" w14:textId="77777777" w:rsidR="00FA4225" w:rsidRPr="006447FA" w:rsidRDefault="00FA4225" w:rsidP="00FA4225">
            <w:pPr>
              <w:pStyle w:val="TableBoldSmall"/>
              <w:rPr>
                <w:lang w:eastAsia="lv-LV"/>
              </w:rPr>
            </w:pPr>
          </w:p>
        </w:tc>
        <w:tc>
          <w:tcPr>
            <w:tcW w:w="1666" w:type="dxa"/>
            <w:tcBorders>
              <w:top w:val="nil"/>
              <w:bottom w:val="single" w:sz="4" w:space="0" w:color="auto"/>
            </w:tcBorders>
          </w:tcPr>
          <w:p w14:paraId="15566276" w14:textId="77777777" w:rsidR="00FA4225" w:rsidRPr="006447FA" w:rsidRDefault="00FA4225" w:rsidP="00FA4225">
            <w:pPr>
              <w:pStyle w:val="Tablebody"/>
              <w:rPr>
                <w:szCs w:val="20"/>
                <w:lang w:eastAsia="lv-LV"/>
              </w:rPr>
            </w:pPr>
            <w:r w:rsidRPr="006447FA">
              <w:rPr>
                <w:szCs w:val="20"/>
                <w:lang w:eastAsia="lv-LV"/>
              </w:rPr>
              <w:t>Comments enabled</w:t>
            </w:r>
          </w:p>
        </w:tc>
        <w:tc>
          <w:tcPr>
            <w:tcW w:w="6662" w:type="dxa"/>
            <w:tcBorders>
              <w:top w:val="nil"/>
              <w:bottom w:val="single" w:sz="4" w:space="0" w:color="auto"/>
            </w:tcBorders>
          </w:tcPr>
          <w:p w14:paraId="2E0BFFCB" w14:textId="267CA801" w:rsidR="00FA4225" w:rsidRPr="006447FA" w:rsidRDefault="00FA4225" w:rsidP="006447FA">
            <w:pPr>
              <w:pStyle w:val="Tablebody"/>
              <w:rPr>
                <w:szCs w:val="20"/>
                <w:lang w:eastAsia="lv-LV"/>
              </w:rPr>
            </w:pPr>
            <w:r w:rsidRPr="006447FA">
              <w:rPr>
                <w:szCs w:val="20"/>
                <w:lang w:eastAsia="lv-LV"/>
              </w:rPr>
              <w:t>Loģiskā īpašība, kas definē vai r</w:t>
            </w:r>
            <w:r w:rsidR="006447FA">
              <w:rPr>
                <w:szCs w:val="20"/>
                <w:lang w:eastAsia="lv-LV"/>
              </w:rPr>
              <w:t>ā</w:t>
            </w:r>
            <w:r w:rsidRPr="006447FA">
              <w:rPr>
                <w:szCs w:val="20"/>
                <w:lang w:eastAsia="lv-LV"/>
              </w:rPr>
              <w:t>dīt jaunumu komentārus.</w:t>
            </w:r>
          </w:p>
        </w:tc>
      </w:tr>
    </w:tbl>
    <w:p w14:paraId="37F1F34A" w14:textId="77777777" w:rsidR="00FA4225" w:rsidRPr="006447FA" w:rsidRDefault="00FA4225" w:rsidP="00FA4225">
      <w:pPr>
        <w:pStyle w:val="Heading5"/>
      </w:pPr>
      <w:bookmarkStart w:id="103" w:name="_Ref321759213"/>
      <w:r w:rsidRPr="006447FA">
        <w:t>Šablons „Notifications”</w:t>
      </w:r>
      <w:bookmarkEnd w:id="103"/>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951"/>
        <w:gridCol w:w="7938"/>
      </w:tblGrid>
      <w:tr w:rsidR="00FA4225" w:rsidRPr="006447FA" w14:paraId="3366B282" w14:textId="77777777" w:rsidTr="006447FA">
        <w:tc>
          <w:tcPr>
            <w:tcW w:w="1951" w:type="dxa"/>
            <w:tcBorders>
              <w:bottom w:val="single" w:sz="4" w:space="0" w:color="auto"/>
            </w:tcBorders>
          </w:tcPr>
          <w:p w14:paraId="580F1D6C" w14:textId="77777777" w:rsidR="00FA4225" w:rsidRPr="006447FA" w:rsidRDefault="00FA4225" w:rsidP="00FA4225">
            <w:pPr>
              <w:pStyle w:val="Bold"/>
              <w:rPr>
                <w:lang w:eastAsia="lv-LV"/>
              </w:rPr>
            </w:pPr>
            <w:r w:rsidRPr="006447FA">
              <w:rPr>
                <w:lang w:eastAsia="lv-LV"/>
              </w:rPr>
              <w:t>Apraksts</w:t>
            </w:r>
          </w:p>
        </w:tc>
        <w:tc>
          <w:tcPr>
            <w:tcW w:w="7938" w:type="dxa"/>
            <w:tcBorders>
              <w:bottom w:val="single" w:sz="4" w:space="0" w:color="auto"/>
            </w:tcBorders>
          </w:tcPr>
          <w:p w14:paraId="56E89345" w14:textId="7E9ADA38" w:rsidR="00FA4225" w:rsidRPr="006447FA" w:rsidRDefault="00FA4225" w:rsidP="00FA4225">
            <w:pPr>
              <w:pStyle w:val="Tablebody"/>
            </w:pPr>
            <w:r w:rsidRPr="006447FA">
              <w:t>Notifikāciju mapes šablons. Šablons tiek atvasināts no šablona „_Base block” (</w:t>
            </w:r>
            <w:r w:rsidR="00E07767" w:rsidRPr="006447FA">
              <w:fldChar w:fldCharType="begin"/>
            </w:r>
            <w:r w:rsidR="00E07767" w:rsidRPr="006447FA">
              <w:instrText xml:space="preserve"> REF _Ref339304313 \r \h </w:instrText>
            </w:r>
            <w:r w:rsidR="006447FA">
              <w:instrText xml:space="preserve"> \* MERGEFORMAT </w:instrText>
            </w:r>
            <w:r w:rsidR="00E07767" w:rsidRPr="006447FA">
              <w:fldChar w:fldCharType="separate"/>
            </w:r>
            <w:r w:rsidR="005242A3">
              <w:t>2.2.1.2.1</w:t>
            </w:r>
            <w:r w:rsidR="00E07767" w:rsidRPr="006447FA">
              <w:fldChar w:fldCharType="end"/>
            </w:r>
            <w:r w:rsidR="00E07767" w:rsidRPr="006447FA">
              <w:t>.punkts</w:t>
            </w:r>
            <w:r w:rsidRPr="006447FA">
              <w:t>).</w:t>
            </w:r>
          </w:p>
        </w:tc>
      </w:tr>
      <w:tr w:rsidR="00FA4225" w:rsidRPr="006447FA" w14:paraId="24E6AB1E" w14:textId="77777777" w:rsidTr="006447FA">
        <w:trPr>
          <w:trHeight w:val="350"/>
        </w:trPr>
        <w:tc>
          <w:tcPr>
            <w:tcW w:w="1951" w:type="dxa"/>
            <w:tcBorders>
              <w:top w:val="nil"/>
            </w:tcBorders>
          </w:tcPr>
          <w:p w14:paraId="05DAE30C" w14:textId="77777777" w:rsidR="00FA4225" w:rsidRPr="006447FA" w:rsidRDefault="00FA4225" w:rsidP="00FA4225">
            <w:pPr>
              <w:pStyle w:val="Bold"/>
              <w:rPr>
                <w:lang w:eastAsia="lv-LV"/>
              </w:rPr>
            </w:pPr>
            <w:r w:rsidRPr="006447FA">
              <w:t>Šablona lauki</w:t>
            </w:r>
          </w:p>
        </w:tc>
        <w:tc>
          <w:tcPr>
            <w:tcW w:w="7938" w:type="dxa"/>
            <w:tcBorders>
              <w:top w:val="single" w:sz="4" w:space="0" w:color="auto"/>
            </w:tcBorders>
          </w:tcPr>
          <w:p w14:paraId="3944F137" w14:textId="77777777" w:rsidR="00FA4225" w:rsidRPr="006447FA" w:rsidRDefault="00FA4225" w:rsidP="00FA4225">
            <w:pPr>
              <w:pStyle w:val="Tablebody"/>
            </w:pPr>
            <w:r w:rsidRPr="006447FA">
              <w:t>Nav.</w:t>
            </w:r>
          </w:p>
        </w:tc>
      </w:tr>
    </w:tbl>
    <w:p w14:paraId="1A85BB9A" w14:textId="77777777" w:rsidR="00FA4225" w:rsidRPr="006447FA" w:rsidRDefault="00FA4225" w:rsidP="00FA4225">
      <w:pPr>
        <w:pStyle w:val="Heading5"/>
      </w:pPr>
      <w:bookmarkStart w:id="104" w:name="_Ref321758936"/>
      <w:r w:rsidRPr="006447FA">
        <w:t>Šablons „Questions”</w:t>
      </w:r>
      <w:bookmarkEnd w:id="104"/>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FA4225" w:rsidRPr="006447FA" w14:paraId="35DCAEB8" w14:textId="77777777" w:rsidTr="006447FA">
        <w:tc>
          <w:tcPr>
            <w:tcW w:w="1561" w:type="dxa"/>
            <w:tcBorders>
              <w:bottom w:val="single" w:sz="4" w:space="0" w:color="auto"/>
            </w:tcBorders>
          </w:tcPr>
          <w:p w14:paraId="177AB872"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5A02BB6A" w14:textId="15B28876" w:rsidR="00FA4225" w:rsidRPr="006447FA" w:rsidRDefault="00FA4225" w:rsidP="00FA4225">
            <w:pPr>
              <w:pStyle w:val="Tablebody"/>
            </w:pPr>
            <w:r w:rsidRPr="006447FA">
              <w:t>Biežāk uzdoto jautājumu mapes šablons. Šablons tiek atvasināts no šablona „_Base block” (</w:t>
            </w:r>
            <w:r w:rsidR="00E07767" w:rsidRPr="006447FA">
              <w:fldChar w:fldCharType="begin"/>
            </w:r>
            <w:r w:rsidR="00E07767" w:rsidRPr="006447FA">
              <w:instrText xml:space="preserve"> REF _Ref339304313 \r \h </w:instrText>
            </w:r>
            <w:r w:rsidR="006447FA">
              <w:instrText xml:space="preserve"> \* MERGEFORMAT </w:instrText>
            </w:r>
            <w:r w:rsidR="00E07767" w:rsidRPr="006447FA">
              <w:fldChar w:fldCharType="separate"/>
            </w:r>
            <w:r w:rsidR="005242A3">
              <w:t>2.2.1.2.1</w:t>
            </w:r>
            <w:r w:rsidR="00E07767" w:rsidRPr="006447FA">
              <w:fldChar w:fldCharType="end"/>
            </w:r>
            <w:r w:rsidR="00E07767" w:rsidRPr="006447FA">
              <w:t>.punkts</w:t>
            </w:r>
            <w:r w:rsidRPr="006447FA">
              <w:t>).</w:t>
            </w:r>
          </w:p>
        </w:tc>
      </w:tr>
      <w:tr w:rsidR="00FA4225" w:rsidRPr="006447FA" w14:paraId="7C589CB4" w14:textId="77777777" w:rsidTr="006447FA">
        <w:tc>
          <w:tcPr>
            <w:tcW w:w="1561" w:type="dxa"/>
            <w:vMerge w:val="restart"/>
            <w:tcBorders>
              <w:top w:val="nil"/>
            </w:tcBorders>
          </w:tcPr>
          <w:p w14:paraId="6E27A12F" w14:textId="77777777" w:rsidR="00FA4225" w:rsidRPr="006447FA" w:rsidRDefault="00FA4225" w:rsidP="00FA4225">
            <w:pPr>
              <w:pStyle w:val="Bold"/>
              <w:rPr>
                <w:lang w:eastAsia="lv-LV"/>
              </w:rPr>
            </w:pPr>
            <w:r w:rsidRPr="006447FA">
              <w:t>Šablona lauki</w:t>
            </w:r>
          </w:p>
        </w:tc>
        <w:tc>
          <w:tcPr>
            <w:tcW w:w="1666" w:type="dxa"/>
            <w:tcBorders>
              <w:top w:val="single" w:sz="4" w:space="0" w:color="auto"/>
              <w:bottom w:val="single" w:sz="4" w:space="0" w:color="auto"/>
            </w:tcBorders>
          </w:tcPr>
          <w:p w14:paraId="015F67D6" w14:textId="77777777" w:rsidR="00FA4225" w:rsidRPr="006447FA" w:rsidRDefault="00FA4225" w:rsidP="00FA4225">
            <w:pPr>
              <w:pStyle w:val="TableBoldSmall"/>
            </w:pPr>
            <w:r w:rsidRPr="006447FA">
              <w:t>Īpašība</w:t>
            </w:r>
          </w:p>
        </w:tc>
        <w:tc>
          <w:tcPr>
            <w:tcW w:w="6662" w:type="dxa"/>
            <w:tcBorders>
              <w:top w:val="single" w:sz="4" w:space="0" w:color="auto"/>
              <w:bottom w:val="single" w:sz="4" w:space="0" w:color="auto"/>
            </w:tcBorders>
          </w:tcPr>
          <w:p w14:paraId="441F359D" w14:textId="77777777" w:rsidR="00FA4225" w:rsidRPr="006447FA" w:rsidRDefault="00FA4225" w:rsidP="00FA4225">
            <w:pPr>
              <w:pStyle w:val="TableBoldSmall"/>
            </w:pPr>
            <w:r w:rsidRPr="006447FA">
              <w:t>Īpašības apraksts</w:t>
            </w:r>
          </w:p>
        </w:tc>
      </w:tr>
      <w:tr w:rsidR="00FA4225" w:rsidRPr="006447FA" w14:paraId="05A32CCB" w14:textId="77777777" w:rsidTr="006447FA">
        <w:tc>
          <w:tcPr>
            <w:tcW w:w="1561" w:type="dxa"/>
            <w:vMerge/>
          </w:tcPr>
          <w:p w14:paraId="6E80946F" w14:textId="77777777" w:rsidR="00FA4225" w:rsidRPr="006447FA" w:rsidRDefault="00FA4225" w:rsidP="00FA4225">
            <w:pPr>
              <w:pStyle w:val="TableBoldSmall"/>
              <w:rPr>
                <w:lang w:eastAsia="lv-LV"/>
              </w:rPr>
            </w:pPr>
          </w:p>
        </w:tc>
        <w:tc>
          <w:tcPr>
            <w:tcW w:w="1666" w:type="dxa"/>
            <w:tcBorders>
              <w:top w:val="nil"/>
              <w:bottom w:val="single" w:sz="4" w:space="0" w:color="auto"/>
            </w:tcBorders>
          </w:tcPr>
          <w:p w14:paraId="55CB47A8" w14:textId="77777777" w:rsidR="00FA4225" w:rsidRPr="006447FA" w:rsidRDefault="00FA4225" w:rsidP="00FA4225">
            <w:pPr>
              <w:pStyle w:val="Tablebody"/>
              <w:rPr>
                <w:szCs w:val="20"/>
                <w:lang w:eastAsia="lv-LV"/>
              </w:rPr>
            </w:pPr>
            <w:r w:rsidRPr="006447FA">
              <w:rPr>
                <w:szCs w:val="20"/>
                <w:lang w:eastAsia="lv-LV"/>
              </w:rPr>
              <w:t>Intro text</w:t>
            </w:r>
          </w:p>
        </w:tc>
        <w:tc>
          <w:tcPr>
            <w:tcW w:w="6662" w:type="dxa"/>
            <w:tcBorders>
              <w:top w:val="nil"/>
              <w:bottom w:val="single" w:sz="4" w:space="0" w:color="auto"/>
            </w:tcBorders>
          </w:tcPr>
          <w:p w14:paraId="7288D012" w14:textId="77777777" w:rsidR="00FA4225" w:rsidRPr="006447FA" w:rsidRDefault="00FA4225" w:rsidP="00FA4225">
            <w:pPr>
              <w:pStyle w:val="Tablebody"/>
              <w:rPr>
                <w:szCs w:val="20"/>
                <w:lang w:eastAsia="lv-LV"/>
              </w:rPr>
            </w:pPr>
            <w:r w:rsidRPr="006447FA">
              <w:rPr>
                <w:szCs w:val="20"/>
                <w:lang w:eastAsia="lv-LV"/>
              </w:rPr>
              <w:t>Ievada teksts; teksts par elementa būtību.</w:t>
            </w:r>
          </w:p>
        </w:tc>
      </w:tr>
    </w:tbl>
    <w:p w14:paraId="673DA741" w14:textId="77777777" w:rsidR="00FA4225" w:rsidRPr="006447FA" w:rsidRDefault="00FA4225" w:rsidP="00FA4225">
      <w:pPr>
        <w:pStyle w:val="Heading5"/>
      </w:pPr>
      <w:bookmarkStart w:id="105" w:name="_Ref321759057"/>
      <w:r w:rsidRPr="006447FA">
        <w:t>Šablons „RefCollection”</w:t>
      </w:r>
      <w:bookmarkEnd w:id="105"/>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8080"/>
      </w:tblGrid>
      <w:tr w:rsidR="00FA4225" w:rsidRPr="006447FA" w14:paraId="473332CC" w14:textId="77777777" w:rsidTr="006447FA">
        <w:tc>
          <w:tcPr>
            <w:tcW w:w="1809" w:type="dxa"/>
            <w:tcBorders>
              <w:bottom w:val="single" w:sz="4" w:space="0" w:color="auto"/>
            </w:tcBorders>
          </w:tcPr>
          <w:p w14:paraId="43466166" w14:textId="77777777" w:rsidR="00FA4225" w:rsidRPr="006447FA" w:rsidRDefault="00FA4225" w:rsidP="00FA4225">
            <w:pPr>
              <w:pStyle w:val="Bold"/>
              <w:rPr>
                <w:lang w:eastAsia="lv-LV"/>
              </w:rPr>
            </w:pPr>
            <w:r w:rsidRPr="006447FA">
              <w:rPr>
                <w:lang w:eastAsia="lv-LV"/>
              </w:rPr>
              <w:t>Apraksts</w:t>
            </w:r>
          </w:p>
        </w:tc>
        <w:tc>
          <w:tcPr>
            <w:tcW w:w="8080" w:type="dxa"/>
            <w:tcBorders>
              <w:bottom w:val="single" w:sz="4" w:space="0" w:color="auto"/>
            </w:tcBorders>
          </w:tcPr>
          <w:p w14:paraId="7E135866" w14:textId="7D29E2EA" w:rsidR="00FA4225" w:rsidRPr="006447FA" w:rsidRDefault="00FA4225" w:rsidP="00FA4225">
            <w:pPr>
              <w:pStyle w:val="Tablebody"/>
            </w:pPr>
            <w:r w:rsidRPr="006447FA">
              <w:t>Saišu mapes šablons. Šablons tiek atvasināts no šablona „_Base block” (</w:t>
            </w:r>
            <w:r w:rsidR="00E07767" w:rsidRPr="006447FA">
              <w:fldChar w:fldCharType="begin"/>
            </w:r>
            <w:r w:rsidR="00E07767" w:rsidRPr="006447FA">
              <w:instrText xml:space="preserve"> REF _Ref339304313 \r \h </w:instrText>
            </w:r>
            <w:r w:rsidR="006447FA">
              <w:instrText xml:space="preserve"> \* MERGEFORMAT </w:instrText>
            </w:r>
            <w:r w:rsidR="00E07767" w:rsidRPr="006447FA">
              <w:fldChar w:fldCharType="separate"/>
            </w:r>
            <w:r w:rsidR="005242A3">
              <w:t>2.2.1.2.1</w:t>
            </w:r>
            <w:r w:rsidR="00E07767" w:rsidRPr="006447FA">
              <w:fldChar w:fldCharType="end"/>
            </w:r>
            <w:r w:rsidR="00E07767" w:rsidRPr="006447FA">
              <w:t>.punkts</w:t>
            </w:r>
            <w:r w:rsidRPr="006447FA">
              <w:t>).</w:t>
            </w:r>
          </w:p>
        </w:tc>
      </w:tr>
      <w:tr w:rsidR="00FA4225" w:rsidRPr="006447FA" w14:paraId="06936E8A" w14:textId="77777777" w:rsidTr="006447FA">
        <w:trPr>
          <w:trHeight w:val="350"/>
        </w:trPr>
        <w:tc>
          <w:tcPr>
            <w:tcW w:w="1809" w:type="dxa"/>
            <w:tcBorders>
              <w:top w:val="nil"/>
            </w:tcBorders>
          </w:tcPr>
          <w:p w14:paraId="12308BC3" w14:textId="77777777" w:rsidR="00FA4225" w:rsidRPr="006447FA" w:rsidRDefault="00FA4225" w:rsidP="00FA4225">
            <w:pPr>
              <w:pStyle w:val="Bold"/>
              <w:rPr>
                <w:lang w:eastAsia="lv-LV"/>
              </w:rPr>
            </w:pPr>
            <w:r w:rsidRPr="006447FA">
              <w:t>Šablona lauki</w:t>
            </w:r>
          </w:p>
        </w:tc>
        <w:tc>
          <w:tcPr>
            <w:tcW w:w="8080" w:type="dxa"/>
            <w:tcBorders>
              <w:top w:val="single" w:sz="4" w:space="0" w:color="auto"/>
            </w:tcBorders>
          </w:tcPr>
          <w:p w14:paraId="6B6E6E89" w14:textId="77777777" w:rsidR="00FA4225" w:rsidRPr="006447FA" w:rsidRDefault="00FA4225" w:rsidP="00FA4225">
            <w:pPr>
              <w:pStyle w:val="Tablebody"/>
            </w:pPr>
            <w:r w:rsidRPr="006447FA">
              <w:t>Nav.</w:t>
            </w:r>
          </w:p>
        </w:tc>
      </w:tr>
    </w:tbl>
    <w:p w14:paraId="0138E961" w14:textId="77777777" w:rsidR="00FA4225" w:rsidRPr="006447FA" w:rsidRDefault="00FA4225" w:rsidP="00FA4225">
      <w:pPr>
        <w:pStyle w:val="Heading5"/>
      </w:pPr>
      <w:bookmarkStart w:id="106" w:name="_Ref321758175"/>
      <w:r w:rsidRPr="006447FA">
        <w:t>Šablons „Slideshow”</w:t>
      </w:r>
      <w:bookmarkEnd w:id="106"/>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FA4225" w:rsidRPr="006447FA" w14:paraId="227FB321" w14:textId="77777777" w:rsidTr="006447FA">
        <w:tc>
          <w:tcPr>
            <w:tcW w:w="1561" w:type="dxa"/>
            <w:tcBorders>
              <w:bottom w:val="single" w:sz="4" w:space="0" w:color="auto"/>
            </w:tcBorders>
          </w:tcPr>
          <w:p w14:paraId="7F5DE947"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50CB4E17" w14:textId="4AF33939" w:rsidR="00FA4225" w:rsidRPr="006447FA" w:rsidRDefault="00FA4225" w:rsidP="00FA4225">
            <w:pPr>
              <w:pStyle w:val="Tablebody"/>
            </w:pPr>
            <w:r w:rsidRPr="006447FA">
              <w:t>Slaidu mapes šablons. Šablons tiek atvasināts no šablona „_Base block” (</w:t>
            </w:r>
            <w:r w:rsidR="00E07767" w:rsidRPr="006447FA">
              <w:fldChar w:fldCharType="begin"/>
            </w:r>
            <w:r w:rsidR="00E07767" w:rsidRPr="006447FA">
              <w:instrText xml:space="preserve"> REF _Ref339304313 \r \h </w:instrText>
            </w:r>
            <w:r w:rsidR="006447FA">
              <w:instrText xml:space="preserve"> \* MERGEFORMAT </w:instrText>
            </w:r>
            <w:r w:rsidR="00E07767" w:rsidRPr="006447FA">
              <w:fldChar w:fldCharType="separate"/>
            </w:r>
            <w:r w:rsidR="005242A3">
              <w:t>2.2.1.2.1</w:t>
            </w:r>
            <w:r w:rsidR="00E07767" w:rsidRPr="006447FA">
              <w:fldChar w:fldCharType="end"/>
            </w:r>
            <w:r w:rsidR="00E07767" w:rsidRPr="006447FA">
              <w:t>.punkts</w:t>
            </w:r>
            <w:r w:rsidRPr="006447FA">
              <w:t>).</w:t>
            </w:r>
          </w:p>
        </w:tc>
      </w:tr>
      <w:tr w:rsidR="00FA4225" w:rsidRPr="006447FA" w14:paraId="0E07F910" w14:textId="77777777" w:rsidTr="006447FA">
        <w:tc>
          <w:tcPr>
            <w:tcW w:w="1561" w:type="dxa"/>
            <w:vMerge w:val="restart"/>
            <w:tcBorders>
              <w:top w:val="nil"/>
            </w:tcBorders>
          </w:tcPr>
          <w:p w14:paraId="1807CC9C" w14:textId="77777777" w:rsidR="00FA4225" w:rsidRPr="006447FA" w:rsidRDefault="00FA4225" w:rsidP="00FA4225">
            <w:pPr>
              <w:pStyle w:val="Bold"/>
              <w:rPr>
                <w:lang w:eastAsia="lv-LV"/>
              </w:rPr>
            </w:pPr>
            <w:r w:rsidRPr="006447FA">
              <w:t>Šablona lauki</w:t>
            </w:r>
          </w:p>
        </w:tc>
        <w:tc>
          <w:tcPr>
            <w:tcW w:w="1666" w:type="dxa"/>
            <w:tcBorders>
              <w:top w:val="single" w:sz="4" w:space="0" w:color="auto"/>
              <w:bottom w:val="single" w:sz="4" w:space="0" w:color="auto"/>
            </w:tcBorders>
          </w:tcPr>
          <w:p w14:paraId="7E414B6B" w14:textId="77777777" w:rsidR="00FA4225" w:rsidRPr="006447FA" w:rsidRDefault="00FA4225" w:rsidP="00FA4225">
            <w:pPr>
              <w:pStyle w:val="TableBoldSmall"/>
            </w:pPr>
            <w:r w:rsidRPr="006447FA">
              <w:t>Īpašība</w:t>
            </w:r>
          </w:p>
        </w:tc>
        <w:tc>
          <w:tcPr>
            <w:tcW w:w="6662" w:type="dxa"/>
            <w:tcBorders>
              <w:top w:val="single" w:sz="4" w:space="0" w:color="auto"/>
              <w:bottom w:val="single" w:sz="4" w:space="0" w:color="auto"/>
            </w:tcBorders>
          </w:tcPr>
          <w:p w14:paraId="29F74467" w14:textId="77777777" w:rsidR="00FA4225" w:rsidRPr="006447FA" w:rsidRDefault="00FA4225" w:rsidP="00FA4225">
            <w:pPr>
              <w:pStyle w:val="TableBoldSmall"/>
            </w:pPr>
            <w:r w:rsidRPr="006447FA">
              <w:t>Īpašības apraksts</w:t>
            </w:r>
          </w:p>
        </w:tc>
      </w:tr>
      <w:tr w:rsidR="00FA4225" w:rsidRPr="006447FA" w14:paraId="51D082EB" w14:textId="77777777" w:rsidTr="006447FA">
        <w:tc>
          <w:tcPr>
            <w:tcW w:w="1561" w:type="dxa"/>
            <w:vMerge/>
          </w:tcPr>
          <w:p w14:paraId="62EAA5E4" w14:textId="77777777" w:rsidR="00FA4225" w:rsidRPr="006447FA" w:rsidRDefault="00FA4225" w:rsidP="00FA4225">
            <w:pPr>
              <w:pStyle w:val="TableBoldSmall"/>
              <w:rPr>
                <w:lang w:eastAsia="lv-LV"/>
              </w:rPr>
            </w:pPr>
          </w:p>
        </w:tc>
        <w:tc>
          <w:tcPr>
            <w:tcW w:w="1666" w:type="dxa"/>
            <w:tcBorders>
              <w:top w:val="single" w:sz="4" w:space="0" w:color="auto"/>
              <w:bottom w:val="nil"/>
            </w:tcBorders>
          </w:tcPr>
          <w:p w14:paraId="5EEAF5D1" w14:textId="77777777" w:rsidR="00FA4225" w:rsidRPr="006447FA" w:rsidRDefault="00FA4225" w:rsidP="00FA4225">
            <w:pPr>
              <w:pStyle w:val="Tablebody"/>
              <w:rPr>
                <w:szCs w:val="20"/>
                <w:lang w:eastAsia="lv-LV"/>
              </w:rPr>
            </w:pPr>
            <w:r w:rsidRPr="006447FA">
              <w:rPr>
                <w:szCs w:val="20"/>
                <w:lang w:eastAsia="lv-LV"/>
              </w:rPr>
              <w:t>Number of images</w:t>
            </w:r>
          </w:p>
        </w:tc>
        <w:tc>
          <w:tcPr>
            <w:tcW w:w="6662" w:type="dxa"/>
            <w:tcBorders>
              <w:top w:val="single" w:sz="4" w:space="0" w:color="auto"/>
              <w:bottom w:val="nil"/>
            </w:tcBorders>
          </w:tcPr>
          <w:p w14:paraId="76E53288" w14:textId="707135B4" w:rsidR="00FA4225" w:rsidRPr="006447FA" w:rsidRDefault="00FA4225" w:rsidP="006447FA">
            <w:pPr>
              <w:pStyle w:val="Tablebody"/>
              <w:rPr>
                <w:szCs w:val="20"/>
                <w:lang w:eastAsia="lv-LV"/>
              </w:rPr>
            </w:pPr>
            <w:r w:rsidRPr="006447FA">
              <w:rPr>
                <w:szCs w:val="20"/>
                <w:lang w:eastAsia="lv-LV"/>
              </w:rPr>
              <w:t>Slaidu skaits, kuru r</w:t>
            </w:r>
            <w:r w:rsidR="006447FA">
              <w:rPr>
                <w:szCs w:val="20"/>
                <w:lang w:eastAsia="lv-LV"/>
              </w:rPr>
              <w:t>ā</w:t>
            </w:r>
            <w:r w:rsidRPr="006447FA">
              <w:rPr>
                <w:szCs w:val="20"/>
                <w:lang w:eastAsia="lv-LV"/>
              </w:rPr>
              <w:t>dīt slaidrādes procesā.</w:t>
            </w:r>
          </w:p>
        </w:tc>
      </w:tr>
      <w:tr w:rsidR="00FA4225" w:rsidRPr="006447FA" w14:paraId="37ACC675" w14:textId="77777777" w:rsidTr="006447FA">
        <w:tc>
          <w:tcPr>
            <w:tcW w:w="1561" w:type="dxa"/>
            <w:vMerge/>
          </w:tcPr>
          <w:p w14:paraId="473B406C" w14:textId="77777777" w:rsidR="00FA4225" w:rsidRPr="006447FA" w:rsidRDefault="00FA4225" w:rsidP="00FA4225">
            <w:pPr>
              <w:pStyle w:val="TableBoldSmall"/>
              <w:rPr>
                <w:lang w:eastAsia="lv-LV"/>
              </w:rPr>
            </w:pPr>
          </w:p>
        </w:tc>
        <w:tc>
          <w:tcPr>
            <w:tcW w:w="1666" w:type="dxa"/>
            <w:tcBorders>
              <w:top w:val="nil"/>
              <w:bottom w:val="single" w:sz="4" w:space="0" w:color="auto"/>
            </w:tcBorders>
          </w:tcPr>
          <w:p w14:paraId="47233AE9" w14:textId="77777777" w:rsidR="00FA4225" w:rsidRPr="006447FA" w:rsidRDefault="00FA4225" w:rsidP="00FA4225">
            <w:pPr>
              <w:pStyle w:val="Tablebody"/>
              <w:rPr>
                <w:szCs w:val="20"/>
                <w:lang w:eastAsia="lv-LV"/>
              </w:rPr>
            </w:pPr>
            <w:r w:rsidRPr="006447FA">
              <w:rPr>
                <w:szCs w:val="20"/>
                <w:lang w:eastAsia="lv-LV"/>
              </w:rPr>
              <w:t>Interval</w:t>
            </w:r>
          </w:p>
        </w:tc>
        <w:tc>
          <w:tcPr>
            <w:tcW w:w="6662" w:type="dxa"/>
            <w:tcBorders>
              <w:top w:val="nil"/>
              <w:bottom w:val="single" w:sz="4" w:space="0" w:color="auto"/>
            </w:tcBorders>
          </w:tcPr>
          <w:p w14:paraId="2D97E805" w14:textId="77777777" w:rsidR="00FA4225" w:rsidRPr="006447FA" w:rsidRDefault="00FA4225" w:rsidP="00FA4225">
            <w:pPr>
              <w:pStyle w:val="Tablebody"/>
              <w:rPr>
                <w:szCs w:val="20"/>
                <w:lang w:eastAsia="lv-LV"/>
              </w:rPr>
            </w:pPr>
            <w:r w:rsidRPr="006447FA">
              <w:rPr>
                <w:szCs w:val="20"/>
                <w:lang w:eastAsia="lv-LV"/>
              </w:rPr>
              <w:t>Slaidu maiņas laika intervāls sekundēs.</w:t>
            </w:r>
          </w:p>
        </w:tc>
      </w:tr>
    </w:tbl>
    <w:p w14:paraId="71645810" w14:textId="77777777" w:rsidR="000061B6" w:rsidRDefault="000061B6" w:rsidP="000061B6">
      <w:pPr>
        <w:pStyle w:val="Heading4"/>
        <w:numPr>
          <w:ilvl w:val="0"/>
          <w:numId w:val="0"/>
        </w:numPr>
      </w:pPr>
      <w:bookmarkStart w:id="107" w:name="_Ref321843050"/>
    </w:p>
    <w:p w14:paraId="7C935C52" w14:textId="77777777" w:rsidR="000061B6" w:rsidRDefault="000061B6">
      <w:pPr>
        <w:spacing w:before="0" w:after="200" w:line="276" w:lineRule="auto"/>
        <w:jc w:val="left"/>
        <w:rPr>
          <w:rFonts w:ascii="Tahoma" w:eastAsiaTheme="majorEastAsia" w:hAnsi="Tahoma" w:cstheme="majorBidi"/>
          <w:b/>
          <w:bCs/>
          <w:iCs/>
          <w:sz w:val="24"/>
        </w:rPr>
      </w:pPr>
      <w:r>
        <w:br w:type="page"/>
      </w:r>
    </w:p>
    <w:p w14:paraId="30DA07E0" w14:textId="31935792" w:rsidR="00FA4225" w:rsidRPr="006447FA" w:rsidRDefault="00FA4225" w:rsidP="00FA4225">
      <w:pPr>
        <w:pStyle w:val="Heading4"/>
      </w:pPr>
      <w:bookmarkStart w:id="108" w:name="_Toc385254764"/>
      <w:r w:rsidRPr="006447FA">
        <w:lastRenderedPageBreak/>
        <w:t>Šablons „DictionaryItem”</w:t>
      </w:r>
      <w:bookmarkEnd w:id="107"/>
      <w:bookmarkEnd w:id="108"/>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FA4225" w:rsidRPr="006447FA" w14:paraId="29BED878" w14:textId="77777777" w:rsidTr="000061B6">
        <w:tc>
          <w:tcPr>
            <w:tcW w:w="1561" w:type="dxa"/>
            <w:tcBorders>
              <w:bottom w:val="nil"/>
            </w:tcBorders>
          </w:tcPr>
          <w:p w14:paraId="376CF95D"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6AA72838" w14:textId="77777777" w:rsidR="00FA4225" w:rsidRPr="006447FA" w:rsidRDefault="00FA4225" w:rsidP="00FA4225">
            <w:pPr>
              <w:pStyle w:val="Tablebody"/>
            </w:pPr>
            <w:r w:rsidRPr="006447FA">
              <w:t>Vārdnīcas elementa šablons.</w:t>
            </w:r>
          </w:p>
        </w:tc>
      </w:tr>
      <w:tr w:rsidR="00FA4225" w:rsidRPr="006447FA" w14:paraId="0D7E4A1B" w14:textId="77777777" w:rsidTr="000061B6">
        <w:tc>
          <w:tcPr>
            <w:tcW w:w="1561" w:type="dxa"/>
            <w:vMerge w:val="restart"/>
            <w:tcBorders>
              <w:top w:val="single" w:sz="4" w:space="0" w:color="auto"/>
              <w:bottom w:val="single" w:sz="4" w:space="0" w:color="auto"/>
            </w:tcBorders>
          </w:tcPr>
          <w:p w14:paraId="19832B31" w14:textId="77777777" w:rsidR="00FA4225" w:rsidRPr="006447FA" w:rsidRDefault="00FA4225" w:rsidP="00FA4225">
            <w:pPr>
              <w:pStyle w:val="Bold"/>
              <w:rPr>
                <w:lang w:eastAsia="lv-LV"/>
              </w:rPr>
            </w:pPr>
            <w:r w:rsidRPr="006447FA">
              <w:t>Šablona lauki</w:t>
            </w:r>
          </w:p>
        </w:tc>
        <w:tc>
          <w:tcPr>
            <w:tcW w:w="1666" w:type="dxa"/>
            <w:tcBorders>
              <w:top w:val="single" w:sz="4" w:space="0" w:color="auto"/>
              <w:bottom w:val="single" w:sz="4" w:space="0" w:color="auto"/>
            </w:tcBorders>
          </w:tcPr>
          <w:p w14:paraId="581CC819" w14:textId="77777777" w:rsidR="00FA4225" w:rsidRPr="006447FA" w:rsidRDefault="00FA4225" w:rsidP="00FA4225">
            <w:pPr>
              <w:pStyle w:val="TableBoldSmall"/>
            </w:pPr>
            <w:r w:rsidRPr="006447FA">
              <w:t>Īpašība</w:t>
            </w:r>
          </w:p>
        </w:tc>
        <w:tc>
          <w:tcPr>
            <w:tcW w:w="6662" w:type="dxa"/>
            <w:tcBorders>
              <w:top w:val="single" w:sz="4" w:space="0" w:color="auto"/>
              <w:bottom w:val="single" w:sz="4" w:space="0" w:color="auto"/>
            </w:tcBorders>
          </w:tcPr>
          <w:p w14:paraId="633543FE" w14:textId="77777777" w:rsidR="00FA4225" w:rsidRPr="006447FA" w:rsidRDefault="00FA4225" w:rsidP="00FA4225">
            <w:pPr>
              <w:pStyle w:val="TableBoldSmall"/>
            </w:pPr>
            <w:r w:rsidRPr="006447FA">
              <w:t>Īpašības apraksts</w:t>
            </w:r>
          </w:p>
        </w:tc>
      </w:tr>
      <w:tr w:rsidR="00FA4225" w:rsidRPr="006447FA" w14:paraId="761F16A6" w14:textId="77777777" w:rsidTr="000061B6">
        <w:tc>
          <w:tcPr>
            <w:tcW w:w="1561" w:type="dxa"/>
            <w:vMerge/>
            <w:tcBorders>
              <w:top w:val="nil"/>
              <w:bottom w:val="single" w:sz="4" w:space="0" w:color="auto"/>
            </w:tcBorders>
          </w:tcPr>
          <w:p w14:paraId="40EDB7B0" w14:textId="77777777" w:rsidR="00FA4225" w:rsidRPr="006447FA" w:rsidRDefault="00FA4225" w:rsidP="00FA4225">
            <w:pPr>
              <w:pStyle w:val="TableBoldSmall"/>
              <w:rPr>
                <w:lang w:eastAsia="lv-LV"/>
              </w:rPr>
            </w:pPr>
          </w:p>
        </w:tc>
        <w:tc>
          <w:tcPr>
            <w:tcW w:w="1666" w:type="dxa"/>
            <w:tcBorders>
              <w:top w:val="nil"/>
              <w:bottom w:val="single" w:sz="4" w:space="0" w:color="auto"/>
            </w:tcBorders>
          </w:tcPr>
          <w:p w14:paraId="7AACB885" w14:textId="77777777" w:rsidR="00FA4225" w:rsidRPr="006447FA" w:rsidRDefault="00FA4225" w:rsidP="00FA4225">
            <w:pPr>
              <w:pStyle w:val="Tablebody"/>
              <w:rPr>
                <w:szCs w:val="20"/>
                <w:lang w:eastAsia="lv-LV"/>
              </w:rPr>
            </w:pPr>
            <w:r w:rsidRPr="006447FA">
              <w:rPr>
                <w:szCs w:val="20"/>
                <w:lang w:eastAsia="lv-LV"/>
              </w:rPr>
              <w:t>Value</w:t>
            </w:r>
          </w:p>
        </w:tc>
        <w:tc>
          <w:tcPr>
            <w:tcW w:w="6662" w:type="dxa"/>
            <w:tcBorders>
              <w:top w:val="nil"/>
              <w:bottom w:val="single" w:sz="4" w:space="0" w:color="auto"/>
            </w:tcBorders>
          </w:tcPr>
          <w:p w14:paraId="4F2FC17F" w14:textId="77777777" w:rsidR="00FA4225" w:rsidRPr="006447FA" w:rsidRDefault="00FA4225" w:rsidP="00FA4225">
            <w:pPr>
              <w:pStyle w:val="Tablebody"/>
              <w:rPr>
                <w:szCs w:val="20"/>
                <w:lang w:eastAsia="lv-LV"/>
              </w:rPr>
            </w:pPr>
            <w:r w:rsidRPr="006447FA">
              <w:t>Uzstādījuma elementa vērtība (obligāti ir jānorāda trīs valodās: latviešu, angļu un krievu).</w:t>
            </w:r>
          </w:p>
        </w:tc>
      </w:tr>
    </w:tbl>
    <w:p w14:paraId="308382B3" w14:textId="77777777" w:rsidR="00FA4225" w:rsidRPr="006447FA" w:rsidRDefault="00FA4225" w:rsidP="00FA4225">
      <w:pPr>
        <w:pStyle w:val="Heading4"/>
      </w:pPr>
      <w:bookmarkStart w:id="109" w:name="_Ref321757864"/>
      <w:bookmarkStart w:id="110" w:name="_Toc385254765"/>
      <w:r w:rsidRPr="006447FA">
        <w:t>Šablons „Documents section”</w:t>
      </w:r>
      <w:bookmarkEnd w:id="109"/>
      <w:bookmarkEnd w:id="110"/>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FA4225" w:rsidRPr="006447FA" w14:paraId="5BF3BBEA" w14:textId="77777777" w:rsidTr="000061B6">
        <w:tc>
          <w:tcPr>
            <w:tcW w:w="1561" w:type="dxa"/>
            <w:tcBorders>
              <w:bottom w:val="single" w:sz="4" w:space="0" w:color="auto"/>
            </w:tcBorders>
          </w:tcPr>
          <w:p w14:paraId="4039CDB1"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0494CFC7" w14:textId="77777777" w:rsidR="00FA4225" w:rsidRPr="006447FA" w:rsidRDefault="00FA4225" w:rsidP="00FA4225">
            <w:pPr>
              <w:pStyle w:val="Tablebody"/>
            </w:pPr>
            <w:r w:rsidRPr="006447FA">
              <w:t>Dokumentu grupas šablons. Domāts loģiskai dokumentu sadalīšanai Sitecore CMS ietvaros.</w:t>
            </w:r>
          </w:p>
        </w:tc>
      </w:tr>
      <w:tr w:rsidR="00FA4225" w:rsidRPr="006447FA" w14:paraId="4B28C007" w14:textId="77777777" w:rsidTr="000061B6">
        <w:tc>
          <w:tcPr>
            <w:tcW w:w="1561" w:type="dxa"/>
            <w:vMerge w:val="restart"/>
            <w:tcBorders>
              <w:top w:val="nil"/>
            </w:tcBorders>
          </w:tcPr>
          <w:p w14:paraId="307CE9CF" w14:textId="77777777" w:rsidR="00FA4225" w:rsidRPr="006447FA" w:rsidRDefault="00FA4225" w:rsidP="00FA4225">
            <w:pPr>
              <w:pStyle w:val="Bold"/>
              <w:rPr>
                <w:lang w:eastAsia="lv-LV"/>
              </w:rPr>
            </w:pPr>
            <w:r w:rsidRPr="006447FA">
              <w:t>Šablona lauki</w:t>
            </w:r>
          </w:p>
        </w:tc>
        <w:tc>
          <w:tcPr>
            <w:tcW w:w="1666" w:type="dxa"/>
            <w:tcBorders>
              <w:top w:val="single" w:sz="4" w:space="0" w:color="auto"/>
              <w:bottom w:val="single" w:sz="4" w:space="0" w:color="auto"/>
            </w:tcBorders>
          </w:tcPr>
          <w:p w14:paraId="43226FF5" w14:textId="77777777" w:rsidR="00FA4225" w:rsidRPr="006447FA" w:rsidRDefault="00FA4225" w:rsidP="00FA4225">
            <w:pPr>
              <w:pStyle w:val="TableBoldSmall"/>
            </w:pPr>
            <w:r w:rsidRPr="006447FA">
              <w:t>Īpašība</w:t>
            </w:r>
          </w:p>
        </w:tc>
        <w:tc>
          <w:tcPr>
            <w:tcW w:w="6662" w:type="dxa"/>
            <w:tcBorders>
              <w:top w:val="single" w:sz="4" w:space="0" w:color="auto"/>
              <w:bottom w:val="single" w:sz="4" w:space="0" w:color="auto"/>
            </w:tcBorders>
          </w:tcPr>
          <w:p w14:paraId="1B2DE7F7" w14:textId="77777777" w:rsidR="00FA4225" w:rsidRPr="006447FA" w:rsidRDefault="00FA4225" w:rsidP="00FA4225">
            <w:pPr>
              <w:pStyle w:val="TableBoldSmall"/>
            </w:pPr>
            <w:r w:rsidRPr="006447FA">
              <w:t>Īpašības apraksts</w:t>
            </w:r>
          </w:p>
        </w:tc>
      </w:tr>
      <w:tr w:rsidR="00FA4225" w:rsidRPr="006447FA" w14:paraId="7CF5C3B2" w14:textId="77777777" w:rsidTr="000061B6">
        <w:tc>
          <w:tcPr>
            <w:tcW w:w="1561" w:type="dxa"/>
            <w:vMerge/>
          </w:tcPr>
          <w:p w14:paraId="755BA973" w14:textId="77777777" w:rsidR="00FA4225" w:rsidRPr="006447FA" w:rsidRDefault="00FA4225" w:rsidP="00FA4225">
            <w:pPr>
              <w:pStyle w:val="TableBoldSmall"/>
              <w:rPr>
                <w:lang w:eastAsia="lv-LV"/>
              </w:rPr>
            </w:pPr>
          </w:p>
        </w:tc>
        <w:tc>
          <w:tcPr>
            <w:tcW w:w="1666" w:type="dxa"/>
            <w:tcBorders>
              <w:top w:val="nil"/>
              <w:bottom w:val="single" w:sz="4" w:space="0" w:color="auto"/>
            </w:tcBorders>
          </w:tcPr>
          <w:p w14:paraId="5880A9F8" w14:textId="77777777" w:rsidR="00FA4225" w:rsidRPr="006447FA" w:rsidRDefault="00FA4225" w:rsidP="00FA4225">
            <w:pPr>
              <w:pStyle w:val="Tablebody"/>
              <w:rPr>
                <w:szCs w:val="20"/>
                <w:lang w:eastAsia="lv-LV"/>
              </w:rPr>
            </w:pPr>
            <w:r w:rsidRPr="006447FA">
              <w:rPr>
                <w:szCs w:val="20"/>
                <w:lang w:eastAsia="lv-LV"/>
              </w:rPr>
              <w:t>Title</w:t>
            </w:r>
          </w:p>
        </w:tc>
        <w:tc>
          <w:tcPr>
            <w:tcW w:w="6662" w:type="dxa"/>
            <w:tcBorders>
              <w:top w:val="nil"/>
              <w:bottom w:val="single" w:sz="4" w:space="0" w:color="auto"/>
            </w:tcBorders>
          </w:tcPr>
          <w:p w14:paraId="5B057F69" w14:textId="77777777" w:rsidR="00FA4225" w:rsidRPr="006447FA" w:rsidRDefault="00FA4225" w:rsidP="00FA4225">
            <w:pPr>
              <w:pStyle w:val="Tablebody"/>
              <w:rPr>
                <w:szCs w:val="20"/>
                <w:lang w:eastAsia="lv-LV"/>
              </w:rPr>
            </w:pPr>
            <w:r w:rsidRPr="006447FA">
              <w:rPr>
                <w:szCs w:val="20"/>
                <w:lang w:eastAsia="lv-LV"/>
              </w:rPr>
              <w:t>Dokumentu grupas nosaukums.</w:t>
            </w:r>
          </w:p>
        </w:tc>
      </w:tr>
    </w:tbl>
    <w:p w14:paraId="44E8591B" w14:textId="2E417DF7" w:rsidR="00346B29" w:rsidRPr="006447FA" w:rsidRDefault="00346B29" w:rsidP="00346B29">
      <w:pPr>
        <w:pStyle w:val="Heading4"/>
      </w:pPr>
      <w:bookmarkStart w:id="111" w:name="_Toc385254766"/>
      <w:r w:rsidRPr="006447FA">
        <w:t>Šablons „ErrorPage”</w:t>
      </w:r>
      <w:bookmarkEnd w:id="111"/>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8080"/>
      </w:tblGrid>
      <w:tr w:rsidR="00346B29" w:rsidRPr="006447FA" w14:paraId="5DED7E87" w14:textId="77777777" w:rsidTr="000061B6">
        <w:tc>
          <w:tcPr>
            <w:tcW w:w="1809" w:type="dxa"/>
            <w:tcBorders>
              <w:bottom w:val="single" w:sz="4" w:space="0" w:color="auto"/>
            </w:tcBorders>
          </w:tcPr>
          <w:p w14:paraId="20AF2C0A" w14:textId="77777777" w:rsidR="00346B29" w:rsidRPr="006447FA" w:rsidRDefault="00346B29" w:rsidP="00346B29">
            <w:pPr>
              <w:pStyle w:val="Bold"/>
              <w:rPr>
                <w:lang w:eastAsia="lv-LV"/>
              </w:rPr>
            </w:pPr>
            <w:r w:rsidRPr="006447FA">
              <w:rPr>
                <w:lang w:eastAsia="lv-LV"/>
              </w:rPr>
              <w:t>Apraksts</w:t>
            </w:r>
          </w:p>
        </w:tc>
        <w:tc>
          <w:tcPr>
            <w:tcW w:w="8080" w:type="dxa"/>
            <w:tcBorders>
              <w:bottom w:val="single" w:sz="4" w:space="0" w:color="auto"/>
            </w:tcBorders>
            <w:shd w:val="clear" w:color="auto" w:fill="auto"/>
          </w:tcPr>
          <w:p w14:paraId="7B393D31" w14:textId="2F1EA76F" w:rsidR="00346B29" w:rsidRPr="006447FA" w:rsidRDefault="002821CB" w:rsidP="00346B29">
            <w:pPr>
              <w:pStyle w:val="Tablebody"/>
            </w:pPr>
            <w:r w:rsidRPr="006447FA">
              <w:t>Šablons lapām, kas satur paziņojumus par globālām kļūdām (piemēram, „lapa nav atrasta”, „izkārtojums nav atrasts”, „neparedzēta kļūda”).</w:t>
            </w:r>
          </w:p>
        </w:tc>
      </w:tr>
      <w:tr w:rsidR="00346B29" w:rsidRPr="006447FA" w14:paraId="082305DD" w14:textId="77777777" w:rsidTr="000061B6">
        <w:trPr>
          <w:trHeight w:val="350"/>
        </w:trPr>
        <w:tc>
          <w:tcPr>
            <w:tcW w:w="1809" w:type="dxa"/>
            <w:tcBorders>
              <w:top w:val="nil"/>
            </w:tcBorders>
          </w:tcPr>
          <w:p w14:paraId="7B1BF973" w14:textId="77777777" w:rsidR="00346B29" w:rsidRPr="006447FA" w:rsidRDefault="00346B29" w:rsidP="00346B29">
            <w:pPr>
              <w:pStyle w:val="Bold"/>
              <w:rPr>
                <w:lang w:eastAsia="lv-LV"/>
              </w:rPr>
            </w:pPr>
            <w:r w:rsidRPr="006447FA">
              <w:t>Šablona lauki</w:t>
            </w:r>
          </w:p>
        </w:tc>
        <w:tc>
          <w:tcPr>
            <w:tcW w:w="8080" w:type="dxa"/>
            <w:tcBorders>
              <w:top w:val="single" w:sz="4" w:space="0" w:color="auto"/>
            </w:tcBorders>
          </w:tcPr>
          <w:p w14:paraId="7B3DAD01" w14:textId="77777777" w:rsidR="00346B29" w:rsidRPr="006447FA" w:rsidRDefault="00346B29" w:rsidP="00346B29">
            <w:pPr>
              <w:pStyle w:val="Tablebody"/>
            </w:pPr>
            <w:r w:rsidRPr="006447FA">
              <w:t>Nav.</w:t>
            </w:r>
          </w:p>
        </w:tc>
      </w:tr>
    </w:tbl>
    <w:p w14:paraId="4AB700C4" w14:textId="480F92A9" w:rsidR="00346B29" w:rsidRPr="006447FA" w:rsidRDefault="00346B29" w:rsidP="00346B29">
      <w:pPr>
        <w:pStyle w:val="Heading4"/>
      </w:pPr>
      <w:bookmarkStart w:id="112" w:name="_Toc385254767"/>
      <w:r w:rsidRPr="006447FA">
        <w:t>Šablons „ExternalPageContentSettings”</w:t>
      </w:r>
      <w:bookmarkEnd w:id="112"/>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717"/>
        <w:gridCol w:w="6611"/>
      </w:tblGrid>
      <w:tr w:rsidR="00346B29" w:rsidRPr="006447FA" w14:paraId="1DDE4702" w14:textId="77777777" w:rsidTr="000061B6">
        <w:tc>
          <w:tcPr>
            <w:tcW w:w="1561" w:type="dxa"/>
            <w:tcBorders>
              <w:bottom w:val="single" w:sz="4" w:space="0" w:color="auto"/>
            </w:tcBorders>
          </w:tcPr>
          <w:p w14:paraId="69A52D0D" w14:textId="77777777" w:rsidR="00346B29" w:rsidRPr="006447FA" w:rsidRDefault="00346B29" w:rsidP="00346B29">
            <w:pPr>
              <w:pStyle w:val="Bold"/>
              <w:rPr>
                <w:lang w:eastAsia="lv-LV"/>
              </w:rPr>
            </w:pPr>
            <w:r w:rsidRPr="006447FA">
              <w:rPr>
                <w:lang w:eastAsia="lv-LV"/>
              </w:rPr>
              <w:t>Apraksts</w:t>
            </w:r>
          </w:p>
        </w:tc>
        <w:tc>
          <w:tcPr>
            <w:tcW w:w="8328" w:type="dxa"/>
            <w:gridSpan w:val="2"/>
            <w:tcBorders>
              <w:bottom w:val="single" w:sz="4" w:space="0" w:color="auto"/>
            </w:tcBorders>
            <w:shd w:val="clear" w:color="auto" w:fill="auto"/>
          </w:tcPr>
          <w:p w14:paraId="00BE415D" w14:textId="4401C708" w:rsidR="00346B29" w:rsidRPr="006447FA" w:rsidRDefault="00F55E34" w:rsidP="00346B29">
            <w:pPr>
              <w:pStyle w:val="Tablebody"/>
            </w:pPr>
            <w:r w:rsidRPr="006447FA">
              <w:t>Šablons ārējās lapas satura atspoguļošanai (</w:t>
            </w:r>
            <w:r w:rsidRPr="006447FA">
              <w:rPr>
                <w:i/>
              </w:rPr>
              <w:t>iframe</w:t>
            </w:r>
            <w:r w:rsidRPr="006447FA">
              <w:t xml:space="preserve"> kadrā).</w:t>
            </w:r>
          </w:p>
        </w:tc>
      </w:tr>
      <w:tr w:rsidR="00346B29" w:rsidRPr="006447FA" w14:paraId="544A3FA1" w14:textId="77777777" w:rsidTr="000061B6">
        <w:tc>
          <w:tcPr>
            <w:tcW w:w="1561" w:type="dxa"/>
            <w:vMerge w:val="restart"/>
            <w:tcBorders>
              <w:top w:val="nil"/>
            </w:tcBorders>
          </w:tcPr>
          <w:p w14:paraId="7356D05F" w14:textId="77777777" w:rsidR="00346B29" w:rsidRPr="006447FA" w:rsidRDefault="00346B29" w:rsidP="00346B29">
            <w:pPr>
              <w:pStyle w:val="Bold"/>
              <w:rPr>
                <w:lang w:eastAsia="lv-LV"/>
              </w:rPr>
            </w:pPr>
            <w:r w:rsidRPr="006447FA">
              <w:t>Šablona lauki</w:t>
            </w:r>
          </w:p>
        </w:tc>
        <w:tc>
          <w:tcPr>
            <w:tcW w:w="1717" w:type="dxa"/>
            <w:tcBorders>
              <w:top w:val="single" w:sz="4" w:space="0" w:color="auto"/>
              <w:bottom w:val="single" w:sz="4" w:space="0" w:color="auto"/>
            </w:tcBorders>
          </w:tcPr>
          <w:p w14:paraId="6484BE23" w14:textId="77777777" w:rsidR="00346B29" w:rsidRPr="006447FA" w:rsidRDefault="00346B29" w:rsidP="00346B29">
            <w:pPr>
              <w:pStyle w:val="TableBoldSmall"/>
            </w:pPr>
            <w:r w:rsidRPr="006447FA">
              <w:t>Īpašība</w:t>
            </w:r>
          </w:p>
        </w:tc>
        <w:tc>
          <w:tcPr>
            <w:tcW w:w="6611" w:type="dxa"/>
            <w:tcBorders>
              <w:top w:val="single" w:sz="4" w:space="0" w:color="auto"/>
              <w:bottom w:val="single" w:sz="4" w:space="0" w:color="auto"/>
            </w:tcBorders>
          </w:tcPr>
          <w:p w14:paraId="537F436B" w14:textId="77777777" w:rsidR="00346B29" w:rsidRPr="006447FA" w:rsidRDefault="00346B29" w:rsidP="00346B29">
            <w:pPr>
              <w:pStyle w:val="TableBoldSmall"/>
            </w:pPr>
            <w:r w:rsidRPr="006447FA">
              <w:t>Īpašības apraksts</w:t>
            </w:r>
          </w:p>
        </w:tc>
      </w:tr>
      <w:tr w:rsidR="00F55E34" w:rsidRPr="006447FA" w14:paraId="7B881C82" w14:textId="77777777" w:rsidTr="000061B6">
        <w:tc>
          <w:tcPr>
            <w:tcW w:w="1561" w:type="dxa"/>
            <w:vMerge/>
          </w:tcPr>
          <w:p w14:paraId="3F77E293" w14:textId="77777777" w:rsidR="00F55E34" w:rsidRPr="006447FA" w:rsidRDefault="00F55E34" w:rsidP="00346B29">
            <w:pPr>
              <w:pStyle w:val="TableBoldSmall"/>
              <w:rPr>
                <w:lang w:eastAsia="lv-LV"/>
              </w:rPr>
            </w:pPr>
          </w:p>
        </w:tc>
        <w:tc>
          <w:tcPr>
            <w:tcW w:w="1717" w:type="dxa"/>
            <w:tcBorders>
              <w:top w:val="single" w:sz="4" w:space="0" w:color="auto"/>
              <w:bottom w:val="nil"/>
            </w:tcBorders>
          </w:tcPr>
          <w:p w14:paraId="753BE822" w14:textId="6B049F5E" w:rsidR="00F55E34" w:rsidRPr="006447FA" w:rsidRDefault="00F55E34" w:rsidP="00346B29">
            <w:pPr>
              <w:pStyle w:val="Tablebody"/>
              <w:rPr>
                <w:szCs w:val="20"/>
                <w:lang w:eastAsia="lv-LV"/>
              </w:rPr>
            </w:pPr>
            <w:r w:rsidRPr="006447FA">
              <w:rPr>
                <w:szCs w:val="20"/>
                <w:lang w:eastAsia="lv-LV"/>
              </w:rPr>
              <w:t>ExternalPageSrc</w:t>
            </w:r>
          </w:p>
        </w:tc>
        <w:tc>
          <w:tcPr>
            <w:tcW w:w="6611" w:type="dxa"/>
            <w:tcBorders>
              <w:top w:val="single" w:sz="4" w:space="0" w:color="auto"/>
              <w:bottom w:val="nil"/>
            </w:tcBorders>
          </w:tcPr>
          <w:p w14:paraId="16454C2D" w14:textId="4E54A9E1" w:rsidR="00F55E34" w:rsidRPr="006447FA" w:rsidRDefault="00F55E34" w:rsidP="00346B29">
            <w:pPr>
              <w:pStyle w:val="Tablebody"/>
              <w:rPr>
                <w:szCs w:val="20"/>
                <w:lang w:eastAsia="lv-LV"/>
              </w:rPr>
            </w:pPr>
            <w:r w:rsidRPr="006447FA">
              <w:rPr>
                <w:szCs w:val="20"/>
                <w:lang w:eastAsia="lv-LV"/>
              </w:rPr>
              <w:t>Ārējās lapas URI adrese.</w:t>
            </w:r>
          </w:p>
        </w:tc>
      </w:tr>
      <w:tr w:rsidR="00F55E34" w:rsidRPr="006447FA" w14:paraId="13893511" w14:textId="77777777" w:rsidTr="000061B6">
        <w:tc>
          <w:tcPr>
            <w:tcW w:w="1561" w:type="dxa"/>
            <w:vMerge/>
          </w:tcPr>
          <w:p w14:paraId="2FBA8FFA" w14:textId="77777777" w:rsidR="00F55E34" w:rsidRPr="006447FA" w:rsidRDefault="00F55E34" w:rsidP="00346B29">
            <w:pPr>
              <w:pStyle w:val="TableBoldSmall"/>
              <w:rPr>
                <w:lang w:eastAsia="lv-LV"/>
              </w:rPr>
            </w:pPr>
          </w:p>
        </w:tc>
        <w:tc>
          <w:tcPr>
            <w:tcW w:w="1717" w:type="dxa"/>
            <w:tcBorders>
              <w:top w:val="nil"/>
              <w:bottom w:val="single" w:sz="4" w:space="0" w:color="auto"/>
            </w:tcBorders>
          </w:tcPr>
          <w:p w14:paraId="23324144" w14:textId="5D418FC6" w:rsidR="00F55E34" w:rsidRPr="006447FA" w:rsidRDefault="00F55E34" w:rsidP="00346B29">
            <w:pPr>
              <w:pStyle w:val="Tablebody"/>
              <w:rPr>
                <w:szCs w:val="20"/>
                <w:lang w:eastAsia="lv-LV"/>
              </w:rPr>
            </w:pPr>
            <w:r w:rsidRPr="006447FA">
              <w:rPr>
                <w:szCs w:val="20"/>
                <w:lang w:eastAsia="lv-LV"/>
              </w:rPr>
              <w:t>CssStyle</w:t>
            </w:r>
          </w:p>
        </w:tc>
        <w:tc>
          <w:tcPr>
            <w:tcW w:w="6611" w:type="dxa"/>
            <w:tcBorders>
              <w:top w:val="nil"/>
              <w:bottom w:val="single" w:sz="4" w:space="0" w:color="auto"/>
            </w:tcBorders>
          </w:tcPr>
          <w:p w14:paraId="59FE8034" w14:textId="2105FFDF" w:rsidR="00F55E34" w:rsidRPr="006447FA" w:rsidRDefault="00F55E34" w:rsidP="00346B29">
            <w:pPr>
              <w:pStyle w:val="Tablebody"/>
              <w:rPr>
                <w:szCs w:val="20"/>
                <w:lang w:eastAsia="lv-LV"/>
              </w:rPr>
            </w:pPr>
            <w:r w:rsidRPr="006447FA">
              <w:rPr>
                <w:i/>
                <w:szCs w:val="20"/>
                <w:lang w:eastAsia="lv-LV"/>
              </w:rPr>
              <w:t>Iframe</w:t>
            </w:r>
            <w:r w:rsidRPr="006447FA">
              <w:rPr>
                <w:szCs w:val="20"/>
                <w:lang w:eastAsia="lv-LV"/>
              </w:rPr>
              <w:t xml:space="preserve"> kadra CSS stili.</w:t>
            </w:r>
          </w:p>
        </w:tc>
      </w:tr>
    </w:tbl>
    <w:p w14:paraId="7B617AB9" w14:textId="0BA41B10" w:rsidR="00FA4225" w:rsidRPr="006447FA" w:rsidRDefault="00FA4225" w:rsidP="00FA4225">
      <w:pPr>
        <w:pStyle w:val="Heading4"/>
      </w:pPr>
      <w:bookmarkStart w:id="113" w:name="_Toc385254768"/>
      <w:r w:rsidRPr="006447FA">
        <w:t>Šablonu grupa „Folders”</w:t>
      </w:r>
      <w:bookmarkEnd w:id="113"/>
    </w:p>
    <w:p w14:paraId="5332CFDB" w14:textId="77777777" w:rsidR="00FA4225" w:rsidRPr="006447FA" w:rsidRDefault="00FA4225" w:rsidP="00FA4225">
      <w:pPr>
        <w:pStyle w:val="Heading5"/>
      </w:pPr>
      <w:bookmarkStart w:id="114" w:name="_Ref321844192"/>
      <w:r w:rsidRPr="006447FA">
        <w:t>Šablons „AppSettingsCategory”</w:t>
      </w:r>
      <w:bookmarkEnd w:id="114"/>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8080"/>
      </w:tblGrid>
      <w:tr w:rsidR="00FA4225" w:rsidRPr="006447FA" w14:paraId="5B708B95" w14:textId="77777777" w:rsidTr="000061B6">
        <w:tc>
          <w:tcPr>
            <w:tcW w:w="1809" w:type="dxa"/>
            <w:tcBorders>
              <w:bottom w:val="single" w:sz="4" w:space="0" w:color="auto"/>
            </w:tcBorders>
          </w:tcPr>
          <w:p w14:paraId="5F5CDC99" w14:textId="77777777" w:rsidR="00FA4225" w:rsidRPr="006447FA" w:rsidRDefault="00FA4225" w:rsidP="00FA4225">
            <w:pPr>
              <w:pStyle w:val="Bold"/>
              <w:rPr>
                <w:lang w:eastAsia="lv-LV"/>
              </w:rPr>
            </w:pPr>
            <w:r w:rsidRPr="006447FA">
              <w:rPr>
                <w:lang w:eastAsia="lv-LV"/>
              </w:rPr>
              <w:t>Apraksts</w:t>
            </w:r>
          </w:p>
        </w:tc>
        <w:tc>
          <w:tcPr>
            <w:tcW w:w="8080" w:type="dxa"/>
            <w:tcBorders>
              <w:bottom w:val="single" w:sz="4" w:space="0" w:color="auto"/>
            </w:tcBorders>
          </w:tcPr>
          <w:p w14:paraId="0887C3D6" w14:textId="77777777" w:rsidR="00FA4225" w:rsidRPr="006447FA" w:rsidRDefault="00FA4225" w:rsidP="00FA4225">
            <w:pPr>
              <w:pStyle w:val="Tablebody"/>
            </w:pPr>
            <w:r w:rsidRPr="006447FA">
              <w:t>Šablons uzstādījumu elementu grupēšanai.</w:t>
            </w:r>
          </w:p>
        </w:tc>
      </w:tr>
      <w:tr w:rsidR="00FA4225" w:rsidRPr="006447FA" w14:paraId="1F667BAF" w14:textId="77777777" w:rsidTr="000061B6">
        <w:trPr>
          <w:trHeight w:val="429"/>
        </w:trPr>
        <w:tc>
          <w:tcPr>
            <w:tcW w:w="1809" w:type="dxa"/>
            <w:tcBorders>
              <w:top w:val="nil"/>
            </w:tcBorders>
          </w:tcPr>
          <w:p w14:paraId="07A7BEBB" w14:textId="77777777" w:rsidR="00FA4225" w:rsidRPr="006447FA" w:rsidRDefault="00FA4225" w:rsidP="00FA4225">
            <w:pPr>
              <w:pStyle w:val="Bold"/>
              <w:rPr>
                <w:lang w:eastAsia="lv-LV"/>
              </w:rPr>
            </w:pPr>
            <w:r w:rsidRPr="006447FA">
              <w:t>Šablona lauki</w:t>
            </w:r>
          </w:p>
        </w:tc>
        <w:tc>
          <w:tcPr>
            <w:tcW w:w="8080" w:type="dxa"/>
            <w:tcBorders>
              <w:top w:val="single" w:sz="4" w:space="0" w:color="auto"/>
            </w:tcBorders>
          </w:tcPr>
          <w:p w14:paraId="494CB91D" w14:textId="77777777" w:rsidR="00FA4225" w:rsidRPr="006447FA" w:rsidRDefault="00FA4225" w:rsidP="00FA4225">
            <w:pPr>
              <w:pStyle w:val="Tablebody"/>
            </w:pPr>
            <w:r w:rsidRPr="006447FA">
              <w:t>Nav.</w:t>
            </w:r>
          </w:p>
        </w:tc>
      </w:tr>
    </w:tbl>
    <w:p w14:paraId="34AAD6B4" w14:textId="77777777" w:rsidR="00CE21A6" w:rsidRPr="006447FA" w:rsidRDefault="00CE21A6" w:rsidP="00FA4225">
      <w:pPr>
        <w:pStyle w:val="Heading5"/>
      </w:pPr>
      <w:bookmarkStart w:id="115" w:name="_Ref339306903"/>
      <w:r w:rsidRPr="006447FA">
        <w:t>Šablons „DataBlocks”</w:t>
      </w:r>
      <w:bookmarkEnd w:id="115"/>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8080"/>
      </w:tblGrid>
      <w:tr w:rsidR="003011B7" w:rsidRPr="006447FA" w14:paraId="34AAD6B7" w14:textId="77777777" w:rsidTr="006447FA">
        <w:tc>
          <w:tcPr>
            <w:tcW w:w="1809" w:type="dxa"/>
            <w:tcBorders>
              <w:bottom w:val="single" w:sz="4" w:space="0" w:color="auto"/>
            </w:tcBorders>
          </w:tcPr>
          <w:p w14:paraId="34AAD6B5" w14:textId="77777777" w:rsidR="003011B7" w:rsidRPr="006447FA" w:rsidRDefault="003011B7" w:rsidP="003011B7">
            <w:pPr>
              <w:pStyle w:val="Bold"/>
              <w:rPr>
                <w:lang w:eastAsia="lv-LV"/>
              </w:rPr>
            </w:pPr>
            <w:r w:rsidRPr="006447FA">
              <w:rPr>
                <w:lang w:eastAsia="lv-LV"/>
              </w:rPr>
              <w:t>Apraksts</w:t>
            </w:r>
          </w:p>
        </w:tc>
        <w:tc>
          <w:tcPr>
            <w:tcW w:w="8080" w:type="dxa"/>
            <w:tcBorders>
              <w:bottom w:val="single" w:sz="4" w:space="0" w:color="auto"/>
            </w:tcBorders>
          </w:tcPr>
          <w:p w14:paraId="34AAD6B6" w14:textId="77777777" w:rsidR="003011B7" w:rsidRPr="006447FA" w:rsidRDefault="00D539A5" w:rsidP="00D539A5">
            <w:pPr>
              <w:pStyle w:val="Tablebody"/>
            </w:pPr>
            <w:r w:rsidRPr="006447FA">
              <w:t>Mapju „Data blocks” šablons.</w:t>
            </w:r>
          </w:p>
        </w:tc>
      </w:tr>
      <w:tr w:rsidR="004239E7" w:rsidRPr="006447FA" w14:paraId="34AAD6BA" w14:textId="77777777" w:rsidTr="006447FA">
        <w:trPr>
          <w:trHeight w:val="275"/>
        </w:trPr>
        <w:tc>
          <w:tcPr>
            <w:tcW w:w="1809" w:type="dxa"/>
            <w:tcBorders>
              <w:top w:val="nil"/>
            </w:tcBorders>
          </w:tcPr>
          <w:p w14:paraId="34AAD6B8" w14:textId="77777777" w:rsidR="004239E7" w:rsidRPr="006447FA" w:rsidRDefault="004239E7" w:rsidP="003011B7">
            <w:pPr>
              <w:pStyle w:val="Bold"/>
              <w:rPr>
                <w:lang w:eastAsia="lv-LV"/>
              </w:rPr>
            </w:pPr>
            <w:r w:rsidRPr="006447FA">
              <w:t>Šablona lauki</w:t>
            </w:r>
          </w:p>
        </w:tc>
        <w:tc>
          <w:tcPr>
            <w:tcW w:w="8080" w:type="dxa"/>
            <w:tcBorders>
              <w:top w:val="single" w:sz="4" w:space="0" w:color="auto"/>
            </w:tcBorders>
          </w:tcPr>
          <w:p w14:paraId="34AAD6B9" w14:textId="77777777" w:rsidR="004239E7" w:rsidRPr="006447FA" w:rsidRDefault="004239E7" w:rsidP="007F3800">
            <w:pPr>
              <w:pStyle w:val="Tablebody"/>
            </w:pPr>
            <w:r w:rsidRPr="006447FA">
              <w:t>Nav</w:t>
            </w:r>
          </w:p>
        </w:tc>
      </w:tr>
    </w:tbl>
    <w:p w14:paraId="75F51311" w14:textId="77777777" w:rsidR="00FA4225" w:rsidRPr="006447FA" w:rsidRDefault="00FA4225" w:rsidP="00FA4225">
      <w:pPr>
        <w:pStyle w:val="Heading5"/>
      </w:pPr>
      <w:bookmarkStart w:id="116" w:name="_Ref321843049"/>
      <w:bookmarkStart w:id="117" w:name="_Ref322014022"/>
      <w:bookmarkStart w:id="118" w:name="_Ref322014025"/>
      <w:r w:rsidRPr="006447FA">
        <w:t>Šablons „DictionaryCategory”</w:t>
      </w:r>
      <w:bookmarkEnd w:id="116"/>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8080"/>
      </w:tblGrid>
      <w:tr w:rsidR="00FA4225" w:rsidRPr="006447FA" w14:paraId="3A2805AD" w14:textId="77777777" w:rsidTr="000061B6">
        <w:tc>
          <w:tcPr>
            <w:tcW w:w="1809" w:type="dxa"/>
            <w:tcBorders>
              <w:bottom w:val="single" w:sz="4" w:space="0" w:color="auto"/>
            </w:tcBorders>
          </w:tcPr>
          <w:p w14:paraId="55E9770C" w14:textId="77777777" w:rsidR="00FA4225" w:rsidRPr="006447FA" w:rsidRDefault="00FA4225" w:rsidP="00FA4225">
            <w:pPr>
              <w:pStyle w:val="Bold"/>
              <w:rPr>
                <w:lang w:eastAsia="lv-LV"/>
              </w:rPr>
            </w:pPr>
            <w:r w:rsidRPr="006447FA">
              <w:rPr>
                <w:lang w:eastAsia="lv-LV"/>
              </w:rPr>
              <w:t>Apraksts</w:t>
            </w:r>
          </w:p>
        </w:tc>
        <w:tc>
          <w:tcPr>
            <w:tcW w:w="8080" w:type="dxa"/>
            <w:tcBorders>
              <w:bottom w:val="single" w:sz="4" w:space="0" w:color="auto"/>
            </w:tcBorders>
          </w:tcPr>
          <w:p w14:paraId="7888FB92" w14:textId="77777777" w:rsidR="00FA4225" w:rsidRPr="006447FA" w:rsidRDefault="00FA4225" w:rsidP="00FA4225">
            <w:pPr>
              <w:pStyle w:val="Tablebody"/>
            </w:pPr>
            <w:r w:rsidRPr="006447FA">
              <w:t>Šablons vārdnīcas elementu grupēšanai.</w:t>
            </w:r>
          </w:p>
        </w:tc>
      </w:tr>
      <w:tr w:rsidR="00FA4225" w:rsidRPr="006447FA" w14:paraId="1C44A401" w14:textId="77777777" w:rsidTr="000061B6">
        <w:trPr>
          <w:trHeight w:val="406"/>
        </w:trPr>
        <w:tc>
          <w:tcPr>
            <w:tcW w:w="1809" w:type="dxa"/>
            <w:tcBorders>
              <w:top w:val="nil"/>
            </w:tcBorders>
          </w:tcPr>
          <w:p w14:paraId="2C6E9E95" w14:textId="77777777" w:rsidR="00FA4225" w:rsidRPr="006447FA" w:rsidRDefault="00FA4225" w:rsidP="00FA4225">
            <w:pPr>
              <w:pStyle w:val="Bold"/>
              <w:rPr>
                <w:lang w:eastAsia="lv-LV"/>
              </w:rPr>
            </w:pPr>
            <w:r w:rsidRPr="006447FA">
              <w:t>Šablona lauki</w:t>
            </w:r>
          </w:p>
        </w:tc>
        <w:tc>
          <w:tcPr>
            <w:tcW w:w="8080" w:type="dxa"/>
            <w:tcBorders>
              <w:top w:val="single" w:sz="4" w:space="0" w:color="auto"/>
            </w:tcBorders>
          </w:tcPr>
          <w:p w14:paraId="2AC680B7" w14:textId="77777777" w:rsidR="00FA4225" w:rsidRPr="006447FA" w:rsidRDefault="00FA4225" w:rsidP="00FA4225">
            <w:pPr>
              <w:pStyle w:val="Tablebody"/>
            </w:pPr>
            <w:r w:rsidRPr="006447FA">
              <w:t>Nav.</w:t>
            </w:r>
          </w:p>
        </w:tc>
      </w:tr>
    </w:tbl>
    <w:p w14:paraId="684BF2C2" w14:textId="1556C18A" w:rsidR="00346B29" w:rsidRPr="006447FA" w:rsidRDefault="00346B29" w:rsidP="00346B29">
      <w:pPr>
        <w:pStyle w:val="Heading5"/>
      </w:pPr>
      <w:bookmarkStart w:id="119" w:name="_Ref322361422"/>
      <w:r w:rsidRPr="006447FA">
        <w:t>Šablons „ErrorPageFolder”</w:t>
      </w:r>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8080"/>
      </w:tblGrid>
      <w:tr w:rsidR="00346B29" w:rsidRPr="006447FA" w14:paraId="378C3B62" w14:textId="77777777" w:rsidTr="000061B6">
        <w:tc>
          <w:tcPr>
            <w:tcW w:w="1809" w:type="dxa"/>
            <w:tcBorders>
              <w:bottom w:val="single" w:sz="4" w:space="0" w:color="auto"/>
            </w:tcBorders>
          </w:tcPr>
          <w:p w14:paraId="44ACDBDC" w14:textId="77777777" w:rsidR="00346B29" w:rsidRPr="006447FA" w:rsidRDefault="00346B29" w:rsidP="00346B29">
            <w:pPr>
              <w:pStyle w:val="Bold"/>
              <w:rPr>
                <w:lang w:eastAsia="lv-LV"/>
              </w:rPr>
            </w:pPr>
            <w:r w:rsidRPr="006447FA">
              <w:rPr>
                <w:lang w:eastAsia="lv-LV"/>
              </w:rPr>
              <w:t>Apraksts</w:t>
            </w:r>
          </w:p>
        </w:tc>
        <w:tc>
          <w:tcPr>
            <w:tcW w:w="8080" w:type="dxa"/>
            <w:tcBorders>
              <w:bottom w:val="single" w:sz="4" w:space="0" w:color="auto"/>
            </w:tcBorders>
          </w:tcPr>
          <w:p w14:paraId="367B6987" w14:textId="42031909" w:rsidR="00346B29" w:rsidRPr="006447FA" w:rsidRDefault="00346B29" w:rsidP="009E5E5E">
            <w:pPr>
              <w:pStyle w:val="Tablebody"/>
            </w:pPr>
            <w:r w:rsidRPr="006447FA">
              <w:t xml:space="preserve">Šablons </w:t>
            </w:r>
            <w:r w:rsidR="009E5E5E" w:rsidRPr="006447FA">
              <w:rPr>
                <w:i/>
              </w:rPr>
              <w:t>ErrorPage</w:t>
            </w:r>
            <w:r w:rsidRPr="006447FA">
              <w:t xml:space="preserve"> elementu grupēšanai.</w:t>
            </w:r>
          </w:p>
        </w:tc>
      </w:tr>
      <w:tr w:rsidR="00346B29" w:rsidRPr="006447FA" w14:paraId="085F3113" w14:textId="77777777" w:rsidTr="000061B6">
        <w:trPr>
          <w:trHeight w:val="406"/>
        </w:trPr>
        <w:tc>
          <w:tcPr>
            <w:tcW w:w="1809" w:type="dxa"/>
            <w:tcBorders>
              <w:top w:val="nil"/>
            </w:tcBorders>
          </w:tcPr>
          <w:p w14:paraId="19CEE231" w14:textId="77777777" w:rsidR="00346B29" w:rsidRPr="006447FA" w:rsidRDefault="00346B29" w:rsidP="00346B29">
            <w:pPr>
              <w:pStyle w:val="Bold"/>
              <w:rPr>
                <w:lang w:eastAsia="lv-LV"/>
              </w:rPr>
            </w:pPr>
            <w:r w:rsidRPr="006447FA">
              <w:t>Šablona lauki</w:t>
            </w:r>
          </w:p>
        </w:tc>
        <w:tc>
          <w:tcPr>
            <w:tcW w:w="8080" w:type="dxa"/>
            <w:tcBorders>
              <w:top w:val="single" w:sz="4" w:space="0" w:color="auto"/>
            </w:tcBorders>
          </w:tcPr>
          <w:p w14:paraId="30C81F22" w14:textId="77777777" w:rsidR="00346B29" w:rsidRPr="006447FA" w:rsidRDefault="00346B29" w:rsidP="00346B29">
            <w:pPr>
              <w:pStyle w:val="Tablebody"/>
            </w:pPr>
            <w:r w:rsidRPr="006447FA">
              <w:t>Nav.</w:t>
            </w:r>
          </w:p>
        </w:tc>
      </w:tr>
    </w:tbl>
    <w:p w14:paraId="7F0EAA8D" w14:textId="77777777" w:rsidR="00FA4225" w:rsidRPr="006447FA" w:rsidRDefault="00FA4225" w:rsidP="00FA4225">
      <w:pPr>
        <w:pStyle w:val="Heading5"/>
      </w:pPr>
      <w:r w:rsidRPr="006447FA">
        <w:lastRenderedPageBreak/>
        <w:t>Šablons „FooterMenuFolder”</w:t>
      </w:r>
      <w:bookmarkEnd w:id="119"/>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2800"/>
        <w:gridCol w:w="5528"/>
      </w:tblGrid>
      <w:tr w:rsidR="00FA4225" w:rsidRPr="006447FA" w14:paraId="56564C86" w14:textId="77777777" w:rsidTr="006447FA">
        <w:tc>
          <w:tcPr>
            <w:tcW w:w="1561" w:type="dxa"/>
            <w:tcBorders>
              <w:bottom w:val="single" w:sz="4" w:space="0" w:color="auto"/>
            </w:tcBorders>
          </w:tcPr>
          <w:p w14:paraId="70B1DF3A"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72CDA595" w14:textId="77777777" w:rsidR="00FA4225" w:rsidRPr="006447FA" w:rsidRDefault="00FA4225" w:rsidP="00FA4225">
            <w:pPr>
              <w:pStyle w:val="Tablebody"/>
            </w:pPr>
            <w:r w:rsidRPr="006447FA">
              <w:t xml:space="preserve">Elements kājenes izvēlnes elementu grupēšanai. </w:t>
            </w:r>
          </w:p>
        </w:tc>
      </w:tr>
      <w:tr w:rsidR="00FA4225" w:rsidRPr="006447FA" w14:paraId="1F652FB9" w14:textId="77777777" w:rsidTr="006447FA">
        <w:tc>
          <w:tcPr>
            <w:tcW w:w="1561" w:type="dxa"/>
            <w:vMerge w:val="restart"/>
            <w:tcBorders>
              <w:top w:val="nil"/>
            </w:tcBorders>
          </w:tcPr>
          <w:p w14:paraId="47C29336" w14:textId="77777777" w:rsidR="00FA4225" w:rsidRPr="006447FA" w:rsidRDefault="00FA4225" w:rsidP="00FA4225">
            <w:pPr>
              <w:pStyle w:val="Bold"/>
              <w:rPr>
                <w:lang w:eastAsia="lv-LV"/>
              </w:rPr>
            </w:pPr>
            <w:r w:rsidRPr="006447FA">
              <w:t>Šablona lauki</w:t>
            </w:r>
          </w:p>
        </w:tc>
        <w:tc>
          <w:tcPr>
            <w:tcW w:w="2800" w:type="dxa"/>
            <w:tcBorders>
              <w:top w:val="single" w:sz="4" w:space="0" w:color="auto"/>
              <w:bottom w:val="single" w:sz="4" w:space="0" w:color="auto"/>
            </w:tcBorders>
          </w:tcPr>
          <w:p w14:paraId="0E9652FD" w14:textId="77777777" w:rsidR="00FA4225" w:rsidRPr="006447FA" w:rsidRDefault="00FA4225" w:rsidP="00FA4225">
            <w:pPr>
              <w:pStyle w:val="TableBoldSmall"/>
            </w:pPr>
            <w:r w:rsidRPr="006447FA">
              <w:t>Īpašība</w:t>
            </w:r>
          </w:p>
        </w:tc>
        <w:tc>
          <w:tcPr>
            <w:tcW w:w="5528" w:type="dxa"/>
            <w:tcBorders>
              <w:top w:val="single" w:sz="4" w:space="0" w:color="auto"/>
              <w:bottom w:val="single" w:sz="4" w:space="0" w:color="auto"/>
            </w:tcBorders>
          </w:tcPr>
          <w:p w14:paraId="37FA7B9E" w14:textId="77777777" w:rsidR="00FA4225" w:rsidRPr="006447FA" w:rsidRDefault="00FA4225" w:rsidP="00FA4225">
            <w:pPr>
              <w:pStyle w:val="TableBoldSmall"/>
            </w:pPr>
            <w:r w:rsidRPr="006447FA">
              <w:t>Īpašības apraksts</w:t>
            </w:r>
          </w:p>
        </w:tc>
      </w:tr>
      <w:tr w:rsidR="00FA4225" w:rsidRPr="006447FA" w14:paraId="583EF065" w14:textId="77777777" w:rsidTr="006447FA">
        <w:tc>
          <w:tcPr>
            <w:tcW w:w="1561" w:type="dxa"/>
            <w:vMerge/>
          </w:tcPr>
          <w:p w14:paraId="07E47F16" w14:textId="77777777" w:rsidR="00FA4225" w:rsidRPr="006447FA" w:rsidRDefault="00FA4225" w:rsidP="00FA4225">
            <w:pPr>
              <w:pStyle w:val="TableBoldSmall"/>
              <w:rPr>
                <w:lang w:eastAsia="lv-LV"/>
              </w:rPr>
            </w:pPr>
          </w:p>
        </w:tc>
        <w:tc>
          <w:tcPr>
            <w:tcW w:w="2800" w:type="dxa"/>
            <w:tcBorders>
              <w:top w:val="nil"/>
              <w:bottom w:val="single" w:sz="4" w:space="0" w:color="auto"/>
            </w:tcBorders>
          </w:tcPr>
          <w:p w14:paraId="63EC2F47" w14:textId="77777777" w:rsidR="00FA4225" w:rsidRPr="006447FA" w:rsidRDefault="00FA4225" w:rsidP="00FA4225">
            <w:pPr>
              <w:pStyle w:val="Tablebody"/>
              <w:rPr>
                <w:szCs w:val="20"/>
                <w:lang w:eastAsia="lv-LV"/>
              </w:rPr>
            </w:pPr>
            <w:r w:rsidRPr="006447FA">
              <w:rPr>
                <w:szCs w:val="20"/>
                <w:lang w:eastAsia="lv-LV"/>
              </w:rPr>
              <w:t>Menu delimiter image path</w:t>
            </w:r>
          </w:p>
        </w:tc>
        <w:tc>
          <w:tcPr>
            <w:tcW w:w="5528" w:type="dxa"/>
            <w:tcBorders>
              <w:top w:val="nil"/>
              <w:bottom w:val="single" w:sz="4" w:space="0" w:color="auto"/>
            </w:tcBorders>
          </w:tcPr>
          <w:p w14:paraId="76DEB126" w14:textId="77777777" w:rsidR="00FA4225" w:rsidRPr="006447FA" w:rsidRDefault="00FA4225" w:rsidP="00FA4225">
            <w:pPr>
              <w:pStyle w:val="Tablebody"/>
              <w:rPr>
                <w:szCs w:val="20"/>
                <w:lang w:eastAsia="lv-LV"/>
              </w:rPr>
            </w:pPr>
            <w:r w:rsidRPr="006447FA">
              <w:rPr>
                <w:szCs w:val="20"/>
                <w:lang w:eastAsia="lv-LV"/>
              </w:rPr>
              <w:t>Kājenes izvēlnes separators.</w:t>
            </w:r>
          </w:p>
        </w:tc>
      </w:tr>
    </w:tbl>
    <w:p w14:paraId="7807952D" w14:textId="77777777" w:rsidR="00FA4225" w:rsidRPr="006447FA" w:rsidRDefault="00FA4225" w:rsidP="00FA4225">
      <w:pPr>
        <w:pStyle w:val="Heading4"/>
      </w:pPr>
      <w:bookmarkStart w:id="120" w:name="_Ref321757657"/>
      <w:bookmarkStart w:id="121" w:name="_Ref321757668"/>
      <w:bookmarkStart w:id="122" w:name="_Ref321757669"/>
      <w:bookmarkStart w:id="123" w:name="_Ref321757674"/>
      <w:bookmarkStart w:id="124" w:name="_Toc385254769"/>
      <w:bookmarkStart w:id="125" w:name="_Ref321757737"/>
      <w:r w:rsidRPr="006447FA">
        <w:t>Šablons „FooterMenuItem”</w:t>
      </w:r>
      <w:bookmarkEnd w:id="120"/>
      <w:bookmarkEnd w:id="121"/>
      <w:bookmarkEnd w:id="122"/>
      <w:bookmarkEnd w:id="123"/>
      <w:bookmarkEnd w:id="124"/>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FA4225" w:rsidRPr="006447FA" w14:paraId="4D6F90D8" w14:textId="77777777" w:rsidTr="006447FA">
        <w:tc>
          <w:tcPr>
            <w:tcW w:w="1561" w:type="dxa"/>
            <w:tcBorders>
              <w:bottom w:val="single" w:sz="4" w:space="0" w:color="auto"/>
            </w:tcBorders>
          </w:tcPr>
          <w:p w14:paraId="55F2D7D5"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604EE337" w14:textId="77777777" w:rsidR="00FA4225" w:rsidRPr="006447FA" w:rsidRDefault="00FA4225" w:rsidP="00FA4225">
            <w:pPr>
              <w:pStyle w:val="Tablebody"/>
            </w:pPr>
            <w:r w:rsidRPr="006447FA">
              <w:t>Web lapas kājenes izvēlnes šablons.</w:t>
            </w:r>
          </w:p>
        </w:tc>
      </w:tr>
      <w:tr w:rsidR="00FA4225" w:rsidRPr="006447FA" w14:paraId="61151D1B" w14:textId="77777777" w:rsidTr="006447FA">
        <w:tc>
          <w:tcPr>
            <w:tcW w:w="1561" w:type="dxa"/>
            <w:vMerge w:val="restart"/>
            <w:tcBorders>
              <w:top w:val="nil"/>
            </w:tcBorders>
          </w:tcPr>
          <w:p w14:paraId="4C147C78" w14:textId="77777777" w:rsidR="00FA4225" w:rsidRPr="006447FA" w:rsidRDefault="00FA4225" w:rsidP="00FA4225">
            <w:pPr>
              <w:pStyle w:val="Bold"/>
              <w:rPr>
                <w:lang w:eastAsia="lv-LV"/>
              </w:rPr>
            </w:pPr>
            <w:r w:rsidRPr="006447FA">
              <w:t>Šablona lauki</w:t>
            </w:r>
          </w:p>
        </w:tc>
        <w:tc>
          <w:tcPr>
            <w:tcW w:w="1666" w:type="dxa"/>
            <w:tcBorders>
              <w:top w:val="single" w:sz="4" w:space="0" w:color="auto"/>
              <w:bottom w:val="single" w:sz="4" w:space="0" w:color="auto"/>
            </w:tcBorders>
          </w:tcPr>
          <w:p w14:paraId="48F7E4CE" w14:textId="77777777" w:rsidR="00FA4225" w:rsidRPr="006447FA" w:rsidRDefault="00FA4225" w:rsidP="00FA4225">
            <w:pPr>
              <w:pStyle w:val="TableBoldSmall"/>
            </w:pPr>
            <w:r w:rsidRPr="006447FA">
              <w:t>Īpašība</w:t>
            </w:r>
          </w:p>
        </w:tc>
        <w:tc>
          <w:tcPr>
            <w:tcW w:w="6662" w:type="dxa"/>
            <w:tcBorders>
              <w:top w:val="single" w:sz="4" w:space="0" w:color="auto"/>
              <w:bottom w:val="single" w:sz="4" w:space="0" w:color="auto"/>
            </w:tcBorders>
          </w:tcPr>
          <w:p w14:paraId="69118B2D" w14:textId="77777777" w:rsidR="00FA4225" w:rsidRPr="006447FA" w:rsidRDefault="00FA4225" w:rsidP="00FA4225">
            <w:pPr>
              <w:pStyle w:val="TableBoldSmall"/>
            </w:pPr>
            <w:r w:rsidRPr="006447FA">
              <w:t>Īpašības apraksts</w:t>
            </w:r>
          </w:p>
        </w:tc>
      </w:tr>
      <w:tr w:rsidR="00FA4225" w:rsidRPr="006447FA" w14:paraId="68831A09" w14:textId="77777777" w:rsidTr="006447FA">
        <w:tc>
          <w:tcPr>
            <w:tcW w:w="1561" w:type="dxa"/>
            <w:vMerge/>
          </w:tcPr>
          <w:p w14:paraId="020A73E6" w14:textId="77777777" w:rsidR="00FA4225" w:rsidRPr="006447FA" w:rsidRDefault="00FA4225" w:rsidP="00FA4225">
            <w:pPr>
              <w:pStyle w:val="TableBoldSmall"/>
              <w:rPr>
                <w:lang w:eastAsia="lv-LV"/>
              </w:rPr>
            </w:pPr>
          </w:p>
        </w:tc>
        <w:tc>
          <w:tcPr>
            <w:tcW w:w="1666" w:type="dxa"/>
            <w:tcBorders>
              <w:top w:val="nil"/>
              <w:bottom w:val="single" w:sz="4" w:space="0" w:color="auto"/>
            </w:tcBorders>
          </w:tcPr>
          <w:p w14:paraId="660CDEEC" w14:textId="77777777" w:rsidR="00FA4225" w:rsidRPr="006447FA" w:rsidRDefault="00FA4225" w:rsidP="00FA4225">
            <w:pPr>
              <w:pStyle w:val="Tablebody"/>
              <w:rPr>
                <w:szCs w:val="20"/>
                <w:lang w:eastAsia="lv-LV"/>
              </w:rPr>
            </w:pPr>
            <w:r w:rsidRPr="006447FA">
              <w:rPr>
                <w:szCs w:val="20"/>
                <w:lang w:eastAsia="lv-LV"/>
              </w:rPr>
              <w:t>Link</w:t>
            </w:r>
          </w:p>
        </w:tc>
        <w:tc>
          <w:tcPr>
            <w:tcW w:w="6662" w:type="dxa"/>
            <w:tcBorders>
              <w:top w:val="nil"/>
              <w:bottom w:val="single" w:sz="4" w:space="0" w:color="auto"/>
            </w:tcBorders>
          </w:tcPr>
          <w:p w14:paraId="16D0EF90" w14:textId="77777777" w:rsidR="00FA4225" w:rsidRPr="006447FA" w:rsidRDefault="00FA4225" w:rsidP="00FA4225">
            <w:pPr>
              <w:pStyle w:val="Tablebody"/>
              <w:rPr>
                <w:szCs w:val="20"/>
                <w:lang w:eastAsia="lv-LV"/>
              </w:rPr>
            </w:pPr>
            <w:r w:rsidRPr="006447FA">
              <w:rPr>
                <w:szCs w:val="20"/>
                <w:lang w:eastAsia="lv-LV"/>
              </w:rPr>
              <w:t>Norāde uz kājenes izvēlnes elementu.</w:t>
            </w:r>
          </w:p>
        </w:tc>
      </w:tr>
    </w:tbl>
    <w:p w14:paraId="34AAD6BB" w14:textId="77777777" w:rsidR="00341EEF" w:rsidRPr="006447FA" w:rsidRDefault="00341EEF" w:rsidP="00341EEF">
      <w:pPr>
        <w:pStyle w:val="Heading4"/>
      </w:pPr>
      <w:bookmarkStart w:id="126" w:name="_Ref343267018"/>
      <w:bookmarkStart w:id="127" w:name="_Ref343267040"/>
      <w:bookmarkStart w:id="128" w:name="_Toc385254770"/>
      <w:bookmarkEnd w:id="125"/>
      <w:r w:rsidRPr="006447FA">
        <w:t>Šablons „ItemWithResources”</w:t>
      </w:r>
      <w:bookmarkEnd w:id="117"/>
      <w:bookmarkEnd w:id="118"/>
      <w:bookmarkEnd w:id="126"/>
      <w:bookmarkEnd w:id="127"/>
      <w:bookmarkEnd w:id="128"/>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73"/>
        <w:gridCol w:w="6655"/>
      </w:tblGrid>
      <w:tr w:rsidR="003011B7" w:rsidRPr="006447FA" w14:paraId="34AAD6BE" w14:textId="77777777" w:rsidTr="006447FA">
        <w:tc>
          <w:tcPr>
            <w:tcW w:w="1561" w:type="dxa"/>
            <w:tcBorders>
              <w:bottom w:val="single" w:sz="4" w:space="0" w:color="auto"/>
            </w:tcBorders>
          </w:tcPr>
          <w:p w14:paraId="34AAD6BC" w14:textId="77777777" w:rsidR="003011B7" w:rsidRPr="006447FA" w:rsidRDefault="003011B7" w:rsidP="003011B7">
            <w:pPr>
              <w:pStyle w:val="Bold"/>
              <w:rPr>
                <w:lang w:eastAsia="lv-LV"/>
              </w:rPr>
            </w:pPr>
            <w:r w:rsidRPr="006447FA">
              <w:rPr>
                <w:lang w:eastAsia="lv-LV"/>
              </w:rPr>
              <w:t>Apraksts</w:t>
            </w:r>
          </w:p>
        </w:tc>
        <w:tc>
          <w:tcPr>
            <w:tcW w:w="8328" w:type="dxa"/>
            <w:gridSpan w:val="2"/>
            <w:tcBorders>
              <w:bottom w:val="single" w:sz="4" w:space="0" w:color="auto"/>
            </w:tcBorders>
          </w:tcPr>
          <w:p w14:paraId="34AAD6BD" w14:textId="77777777" w:rsidR="003011B7" w:rsidRPr="006447FA" w:rsidRDefault="00DF1EE2" w:rsidP="00DF1EE2">
            <w:pPr>
              <w:pStyle w:val="Tablebody"/>
            </w:pPr>
            <w:r w:rsidRPr="006447FA">
              <w:t>Bāze šabloniem, kuriem nepieciešams definēt css, js vai citas datnes uz Web lapas. Datnes tiek ielādētas kā metatagi Web lapas &lt;head&gt; elementa.</w:t>
            </w:r>
          </w:p>
        </w:tc>
      </w:tr>
      <w:tr w:rsidR="003011B7" w:rsidRPr="006447FA" w14:paraId="34AAD6C2" w14:textId="77777777" w:rsidTr="000061B6">
        <w:tc>
          <w:tcPr>
            <w:tcW w:w="1561" w:type="dxa"/>
            <w:vMerge w:val="restart"/>
            <w:tcBorders>
              <w:top w:val="single" w:sz="4" w:space="0" w:color="auto"/>
            </w:tcBorders>
          </w:tcPr>
          <w:p w14:paraId="34AAD6BF" w14:textId="77777777" w:rsidR="003011B7" w:rsidRPr="006447FA" w:rsidRDefault="003011B7" w:rsidP="003011B7">
            <w:pPr>
              <w:pStyle w:val="Bold"/>
              <w:rPr>
                <w:lang w:eastAsia="lv-LV"/>
              </w:rPr>
            </w:pPr>
            <w:r w:rsidRPr="006447FA">
              <w:t>Šablona lauki</w:t>
            </w:r>
          </w:p>
        </w:tc>
        <w:tc>
          <w:tcPr>
            <w:tcW w:w="1673" w:type="dxa"/>
            <w:tcBorders>
              <w:top w:val="single" w:sz="4" w:space="0" w:color="auto"/>
              <w:bottom w:val="single" w:sz="4" w:space="0" w:color="auto"/>
            </w:tcBorders>
          </w:tcPr>
          <w:p w14:paraId="34AAD6C0" w14:textId="77777777" w:rsidR="003011B7" w:rsidRPr="006447FA" w:rsidRDefault="003011B7" w:rsidP="003011B7">
            <w:pPr>
              <w:pStyle w:val="TableBoldSmall"/>
            </w:pPr>
            <w:r w:rsidRPr="006447FA">
              <w:t>Īpašība</w:t>
            </w:r>
          </w:p>
        </w:tc>
        <w:tc>
          <w:tcPr>
            <w:tcW w:w="6655" w:type="dxa"/>
            <w:tcBorders>
              <w:top w:val="single" w:sz="4" w:space="0" w:color="auto"/>
              <w:bottom w:val="single" w:sz="4" w:space="0" w:color="auto"/>
            </w:tcBorders>
          </w:tcPr>
          <w:p w14:paraId="34AAD6C1" w14:textId="77777777" w:rsidR="003011B7" w:rsidRPr="006447FA" w:rsidRDefault="003011B7" w:rsidP="003011B7">
            <w:pPr>
              <w:pStyle w:val="TableBoldSmall"/>
            </w:pPr>
            <w:r w:rsidRPr="006447FA">
              <w:t>Īpašības apraksts</w:t>
            </w:r>
          </w:p>
        </w:tc>
      </w:tr>
      <w:tr w:rsidR="003011B7" w:rsidRPr="006447FA" w14:paraId="34AAD6C6" w14:textId="77777777" w:rsidTr="006447FA">
        <w:tc>
          <w:tcPr>
            <w:tcW w:w="1561" w:type="dxa"/>
            <w:vMerge/>
          </w:tcPr>
          <w:p w14:paraId="34AAD6C3" w14:textId="77777777" w:rsidR="003011B7" w:rsidRPr="006447FA" w:rsidRDefault="003011B7" w:rsidP="003011B7">
            <w:pPr>
              <w:pStyle w:val="TableBoldSmall"/>
              <w:rPr>
                <w:lang w:eastAsia="lv-LV"/>
              </w:rPr>
            </w:pPr>
          </w:p>
        </w:tc>
        <w:tc>
          <w:tcPr>
            <w:tcW w:w="1673" w:type="dxa"/>
            <w:tcBorders>
              <w:top w:val="single" w:sz="4" w:space="0" w:color="auto"/>
              <w:bottom w:val="nil"/>
            </w:tcBorders>
          </w:tcPr>
          <w:p w14:paraId="34AAD6C4" w14:textId="77777777" w:rsidR="003011B7" w:rsidRPr="006447FA" w:rsidRDefault="007F3800" w:rsidP="003011B7">
            <w:pPr>
              <w:pStyle w:val="Tablebody"/>
              <w:rPr>
                <w:szCs w:val="20"/>
                <w:lang w:eastAsia="lv-LV"/>
              </w:rPr>
            </w:pPr>
            <w:r w:rsidRPr="006447FA">
              <w:rPr>
                <w:szCs w:val="20"/>
                <w:lang w:eastAsia="lv-LV"/>
              </w:rPr>
              <w:t>CSS</w:t>
            </w:r>
          </w:p>
        </w:tc>
        <w:tc>
          <w:tcPr>
            <w:tcW w:w="6655" w:type="dxa"/>
            <w:tcBorders>
              <w:top w:val="single" w:sz="4" w:space="0" w:color="auto"/>
              <w:bottom w:val="nil"/>
            </w:tcBorders>
          </w:tcPr>
          <w:p w14:paraId="34AAD6C5" w14:textId="4FA87EC0" w:rsidR="003011B7" w:rsidRPr="006447FA" w:rsidRDefault="00DF1EE2" w:rsidP="00053B09">
            <w:pPr>
              <w:pStyle w:val="Tablebody"/>
              <w:rPr>
                <w:szCs w:val="20"/>
                <w:lang w:eastAsia="lv-LV"/>
              </w:rPr>
            </w:pPr>
            <w:r w:rsidRPr="006447FA">
              <w:rPr>
                <w:szCs w:val="20"/>
                <w:lang w:eastAsia="lv-LV"/>
              </w:rPr>
              <w:t>css datņu saraksts.</w:t>
            </w:r>
            <w:r w:rsidR="00053B09" w:rsidRPr="006447FA">
              <w:rPr>
                <w:szCs w:val="20"/>
                <w:lang w:eastAsia="lv-LV"/>
              </w:rPr>
              <w:t xml:space="preserve"> Ceļš līdz datnei ir jāievada sākot ar ‘/’ zīmi, kas definē atrašanās vietu mapē </w:t>
            </w:r>
            <w:r w:rsidR="00053B09" w:rsidRPr="006447FA">
              <w:rPr>
                <w:i/>
                <w:szCs w:val="20"/>
                <w:lang w:eastAsia="lv-LV"/>
              </w:rPr>
              <w:t>WebSite</w:t>
            </w:r>
            <w:r w:rsidR="00053B09" w:rsidRPr="006447FA">
              <w:rPr>
                <w:szCs w:val="20"/>
                <w:lang w:eastAsia="lv-LV"/>
              </w:rPr>
              <w:t xml:space="preserve"> (kas ir noklusētā </w:t>
            </w:r>
            <w:r w:rsidR="00053B09" w:rsidRPr="006447FA">
              <w:rPr>
                <w:i/>
                <w:szCs w:val="20"/>
                <w:lang w:eastAsia="lv-LV"/>
              </w:rPr>
              <w:t>Sitecore</w:t>
            </w:r>
            <w:r w:rsidR="00053B09" w:rsidRPr="006447FA">
              <w:rPr>
                <w:szCs w:val="20"/>
                <w:lang w:eastAsia="lv-LV"/>
              </w:rPr>
              <w:t xml:space="preserve"> mape). Piemēram, ‘/css/style.css’.</w:t>
            </w:r>
          </w:p>
        </w:tc>
      </w:tr>
      <w:tr w:rsidR="003011B7" w:rsidRPr="006447FA" w14:paraId="34AAD6CA" w14:textId="77777777" w:rsidTr="006447FA">
        <w:tc>
          <w:tcPr>
            <w:tcW w:w="1561" w:type="dxa"/>
            <w:vMerge/>
          </w:tcPr>
          <w:p w14:paraId="34AAD6C7" w14:textId="77777777" w:rsidR="003011B7" w:rsidRPr="006447FA" w:rsidRDefault="003011B7" w:rsidP="003011B7">
            <w:pPr>
              <w:pStyle w:val="TableBoldSmall"/>
              <w:rPr>
                <w:lang w:eastAsia="lv-LV"/>
              </w:rPr>
            </w:pPr>
          </w:p>
        </w:tc>
        <w:tc>
          <w:tcPr>
            <w:tcW w:w="1673" w:type="dxa"/>
            <w:tcBorders>
              <w:top w:val="nil"/>
              <w:bottom w:val="nil"/>
            </w:tcBorders>
          </w:tcPr>
          <w:p w14:paraId="34AAD6C8" w14:textId="77777777" w:rsidR="003011B7" w:rsidRPr="006447FA" w:rsidRDefault="007F3800" w:rsidP="003011B7">
            <w:pPr>
              <w:pStyle w:val="Tablebody"/>
              <w:rPr>
                <w:szCs w:val="20"/>
                <w:lang w:eastAsia="lv-LV"/>
              </w:rPr>
            </w:pPr>
            <w:r w:rsidRPr="006447FA">
              <w:rPr>
                <w:szCs w:val="20"/>
                <w:lang w:eastAsia="lv-LV"/>
              </w:rPr>
              <w:t>Scripts</w:t>
            </w:r>
          </w:p>
        </w:tc>
        <w:tc>
          <w:tcPr>
            <w:tcW w:w="6655" w:type="dxa"/>
            <w:tcBorders>
              <w:top w:val="nil"/>
              <w:bottom w:val="nil"/>
            </w:tcBorders>
          </w:tcPr>
          <w:p w14:paraId="34AAD6C9" w14:textId="12DACB88" w:rsidR="003011B7" w:rsidRPr="006447FA" w:rsidRDefault="00DF1EE2" w:rsidP="00053B09">
            <w:pPr>
              <w:pStyle w:val="Tablebody"/>
              <w:rPr>
                <w:szCs w:val="20"/>
                <w:lang w:eastAsia="lv-LV"/>
              </w:rPr>
            </w:pPr>
            <w:r w:rsidRPr="006447FA">
              <w:rPr>
                <w:szCs w:val="20"/>
                <w:lang w:eastAsia="lv-LV"/>
              </w:rPr>
              <w:t>js datņu saraksts.</w:t>
            </w:r>
            <w:r w:rsidR="00053B09" w:rsidRPr="006447FA">
              <w:rPr>
                <w:szCs w:val="20"/>
                <w:lang w:eastAsia="lv-LV"/>
              </w:rPr>
              <w:t xml:space="preserve"> Ceļš līdz datnei ir jāievada sākot ar ‘/’ zīmi, kas definē atrašanās vietu mapē </w:t>
            </w:r>
            <w:r w:rsidR="00053B09" w:rsidRPr="006447FA">
              <w:rPr>
                <w:i/>
                <w:szCs w:val="20"/>
                <w:lang w:eastAsia="lv-LV"/>
              </w:rPr>
              <w:t>WebSite</w:t>
            </w:r>
            <w:r w:rsidR="00053B09" w:rsidRPr="006447FA">
              <w:rPr>
                <w:szCs w:val="20"/>
                <w:lang w:eastAsia="lv-LV"/>
              </w:rPr>
              <w:t xml:space="preserve"> (kas ir noklusētā </w:t>
            </w:r>
            <w:r w:rsidR="00053B09" w:rsidRPr="006447FA">
              <w:rPr>
                <w:i/>
                <w:szCs w:val="20"/>
                <w:lang w:eastAsia="lv-LV"/>
              </w:rPr>
              <w:t>Sitecore</w:t>
            </w:r>
            <w:r w:rsidR="00053B09" w:rsidRPr="006447FA">
              <w:rPr>
                <w:szCs w:val="20"/>
                <w:lang w:eastAsia="lv-LV"/>
              </w:rPr>
              <w:t xml:space="preserve"> mape). Piemēram, ‘/scripts/script.js’.</w:t>
            </w:r>
          </w:p>
        </w:tc>
      </w:tr>
      <w:tr w:rsidR="003011B7" w:rsidRPr="006447FA" w14:paraId="34AAD6CE" w14:textId="77777777" w:rsidTr="006447FA">
        <w:tc>
          <w:tcPr>
            <w:tcW w:w="1561" w:type="dxa"/>
            <w:vMerge/>
          </w:tcPr>
          <w:p w14:paraId="34AAD6CB" w14:textId="77777777" w:rsidR="003011B7" w:rsidRPr="006447FA" w:rsidRDefault="003011B7" w:rsidP="003011B7">
            <w:pPr>
              <w:pStyle w:val="TableBoldSmall"/>
              <w:rPr>
                <w:lang w:eastAsia="lv-LV"/>
              </w:rPr>
            </w:pPr>
          </w:p>
        </w:tc>
        <w:tc>
          <w:tcPr>
            <w:tcW w:w="1673" w:type="dxa"/>
            <w:tcBorders>
              <w:top w:val="nil"/>
              <w:bottom w:val="single" w:sz="4" w:space="0" w:color="auto"/>
            </w:tcBorders>
          </w:tcPr>
          <w:p w14:paraId="34AAD6CC" w14:textId="77777777" w:rsidR="003011B7" w:rsidRPr="006447FA" w:rsidRDefault="007F3800" w:rsidP="003011B7">
            <w:pPr>
              <w:pStyle w:val="Tablebody"/>
              <w:rPr>
                <w:szCs w:val="20"/>
                <w:lang w:eastAsia="lv-LV"/>
              </w:rPr>
            </w:pPr>
            <w:r w:rsidRPr="006447FA">
              <w:rPr>
                <w:szCs w:val="20"/>
                <w:lang w:eastAsia="lv-LV"/>
              </w:rPr>
              <w:t>OtherResources</w:t>
            </w:r>
          </w:p>
        </w:tc>
        <w:tc>
          <w:tcPr>
            <w:tcW w:w="6655" w:type="dxa"/>
            <w:tcBorders>
              <w:top w:val="nil"/>
              <w:bottom w:val="single" w:sz="4" w:space="0" w:color="auto"/>
            </w:tcBorders>
          </w:tcPr>
          <w:p w14:paraId="34AAD6CD" w14:textId="5E84DAAF" w:rsidR="003011B7" w:rsidRPr="006447FA" w:rsidRDefault="00DF1EE2" w:rsidP="00053B09">
            <w:pPr>
              <w:pStyle w:val="Tablebody"/>
              <w:rPr>
                <w:szCs w:val="20"/>
                <w:lang w:eastAsia="lv-LV"/>
              </w:rPr>
            </w:pPr>
            <w:r w:rsidRPr="006447FA">
              <w:rPr>
                <w:szCs w:val="20"/>
                <w:lang w:eastAsia="lv-LV"/>
              </w:rPr>
              <w:t>Citas datnes.</w:t>
            </w:r>
            <w:r w:rsidR="00053B09" w:rsidRPr="006447FA">
              <w:rPr>
                <w:szCs w:val="20"/>
                <w:lang w:eastAsia="lv-LV"/>
              </w:rPr>
              <w:t xml:space="preserve"> Ceļš līdz datnei ir jāievada sākot ar ‘/’ zīmi, kas definē atrašanās vietu mapē </w:t>
            </w:r>
            <w:r w:rsidR="00053B09" w:rsidRPr="006447FA">
              <w:rPr>
                <w:i/>
                <w:szCs w:val="20"/>
                <w:lang w:eastAsia="lv-LV"/>
              </w:rPr>
              <w:t>WebSite</w:t>
            </w:r>
            <w:r w:rsidR="00053B09" w:rsidRPr="006447FA">
              <w:rPr>
                <w:szCs w:val="20"/>
                <w:lang w:eastAsia="lv-LV"/>
              </w:rPr>
              <w:t xml:space="preserve"> (kas ir noklusētā </w:t>
            </w:r>
            <w:r w:rsidR="00053B09" w:rsidRPr="006447FA">
              <w:rPr>
                <w:i/>
                <w:szCs w:val="20"/>
                <w:lang w:eastAsia="lv-LV"/>
              </w:rPr>
              <w:t>Sitecore</w:t>
            </w:r>
            <w:r w:rsidR="00053B09" w:rsidRPr="006447FA">
              <w:rPr>
                <w:szCs w:val="20"/>
                <w:lang w:eastAsia="lv-LV"/>
              </w:rPr>
              <w:t xml:space="preserve"> mape). Piemēram, ‘/otherfolder/otherresource.xxx’.</w:t>
            </w:r>
          </w:p>
        </w:tc>
      </w:tr>
    </w:tbl>
    <w:p w14:paraId="1ADC8F4D" w14:textId="77777777" w:rsidR="00FA4225" w:rsidRPr="006447FA" w:rsidRDefault="00FA4225" w:rsidP="00FA4225">
      <w:pPr>
        <w:pStyle w:val="Heading4"/>
      </w:pPr>
      <w:bookmarkStart w:id="129" w:name="_Ref321758216"/>
      <w:bookmarkStart w:id="130" w:name="_Toc385254771"/>
      <w:bookmarkStart w:id="131" w:name="_Ref321824085"/>
      <w:bookmarkStart w:id="132" w:name="_Ref321824089"/>
      <w:bookmarkStart w:id="133" w:name="_Ref321824092"/>
      <w:r w:rsidRPr="006447FA">
        <w:t>Šablons „Link”</w:t>
      </w:r>
      <w:bookmarkEnd w:id="129"/>
      <w:bookmarkEnd w:id="130"/>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FA4225" w:rsidRPr="006447FA" w14:paraId="6788C2CF" w14:textId="77777777" w:rsidTr="006447FA">
        <w:tc>
          <w:tcPr>
            <w:tcW w:w="1561" w:type="dxa"/>
            <w:tcBorders>
              <w:bottom w:val="single" w:sz="4" w:space="0" w:color="auto"/>
            </w:tcBorders>
          </w:tcPr>
          <w:p w14:paraId="1A72341F"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2A46571D" w14:textId="77777777" w:rsidR="00FA4225" w:rsidRPr="006447FA" w:rsidRDefault="00FA4225" w:rsidP="00FA4225">
            <w:pPr>
              <w:pStyle w:val="Tablebody"/>
            </w:pPr>
            <w:r w:rsidRPr="006447FA">
              <w:t>Saites norāde.</w:t>
            </w:r>
          </w:p>
        </w:tc>
      </w:tr>
      <w:tr w:rsidR="00FA4225" w:rsidRPr="006447FA" w14:paraId="670EFB1E" w14:textId="77777777" w:rsidTr="006447FA">
        <w:tc>
          <w:tcPr>
            <w:tcW w:w="1561" w:type="dxa"/>
            <w:vMerge w:val="restart"/>
            <w:tcBorders>
              <w:top w:val="nil"/>
            </w:tcBorders>
          </w:tcPr>
          <w:p w14:paraId="04A65FC9" w14:textId="77777777" w:rsidR="00FA4225" w:rsidRPr="006447FA" w:rsidRDefault="00FA4225" w:rsidP="00FA4225">
            <w:pPr>
              <w:pStyle w:val="Bold"/>
              <w:rPr>
                <w:lang w:eastAsia="lv-LV"/>
              </w:rPr>
            </w:pPr>
            <w:r w:rsidRPr="006447FA">
              <w:t>Šablona lauki</w:t>
            </w:r>
          </w:p>
        </w:tc>
        <w:tc>
          <w:tcPr>
            <w:tcW w:w="1666" w:type="dxa"/>
            <w:tcBorders>
              <w:top w:val="single" w:sz="4" w:space="0" w:color="auto"/>
              <w:bottom w:val="single" w:sz="4" w:space="0" w:color="auto"/>
            </w:tcBorders>
          </w:tcPr>
          <w:p w14:paraId="7DB55AA9" w14:textId="77777777" w:rsidR="00FA4225" w:rsidRPr="006447FA" w:rsidRDefault="00FA4225" w:rsidP="00FA4225">
            <w:pPr>
              <w:pStyle w:val="TableBoldSmall"/>
            </w:pPr>
            <w:r w:rsidRPr="006447FA">
              <w:t>Īpašība</w:t>
            </w:r>
          </w:p>
        </w:tc>
        <w:tc>
          <w:tcPr>
            <w:tcW w:w="6662" w:type="dxa"/>
            <w:tcBorders>
              <w:top w:val="single" w:sz="4" w:space="0" w:color="auto"/>
              <w:bottom w:val="single" w:sz="4" w:space="0" w:color="auto"/>
            </w:tcBorders>
          </w:tcPr>
          <w:p w14:paraId="316411E3" w14:textId="77777777" w:rsidR="00FA4225" w:rsidRPr="006447FA" w:rsidRDefault="00FA4225" w:rsidP="00FA4225">
            <w:pPr>
              <w:pStyle w:val="TableBoldSmall"/>
            </w:pPr>
            <w:r w:rsidRPr="006447FA">
              <w:t>Īpašības apraksts</w:t>
            </w:r>
          </w:p>
        </w:tc>
      </w:tr>
      <w:tr w:rsidR="00FA4225" w:rsidRPr="006447FA" w14:paraId="1A3333AD" w14:textId="77777777" w:rsidTr="006447FA">
        <w:tc>
          <w:tcPr>
            <w:tcW w:w="1561" w:type="dxa"/>
            <w:vMerge/>
          </w:tcPr>
          <w:p w14:paraId="44C49CF1" w14:textId="77777777" w:rsidR="00FA4225" w:rsidRPr="006447FA" w:rsidRDefault="00FA4225" w:rsidP="00FA4225">
            <w:pPr>
              <w:pStyle w:val="TableBoldSmall"/>
              <w:rPr>
                <w:lang w:eastAsia="lv-LV"/>
              </w:rPr>
            </w:pPr>
          </w:p>
        </w:tc>
        <w:tc>
          <w:tcPr>
            <w:tcW w:w="1666" w:type="dxa"/>
            <w:tcBorders>
              <w:top w:val="single" w:sz="4" w:space="0" w:color="auto"/>
              <w:bottom w:val="nil"/>
            </w:tcBorders>
          </w:tcPr>
          <w:p w14:paraId="45C5AABC" w14:textId="77777777" w:rsidR="00FA4225" w:rsidRPr="006447FA" w:rsidRDefault="00FA4225" w:rsidP="00FA4225">
            <w:pPr>
              <w:pStyle w:val="Tablebody"/>
              <w:rPr>
                <w:szCs w:val="20"/>
                <w:lang w:eastAsia="lv-LV"/>
              </w:rPr>
            </w:pPr>
            <w:r w:rsidRPr="006447FA">
              <w:rPr>
                <w:szCs w:val="20"/>
                <w:lang w:eastAsia="lv-LV"/>
              </w:rPr>
              <w:t>Title</w:t>
            </w:r>
          </w:p>
        </w:tc>
        <w:tc>
          <w:tcPr>
            <w:tcW w:w="6662" w:type="dxa"/>
            <w:tcBorders>
              <w:top w:val="single" w:sz="4" w:space="0" w:color="auto"/>
              <w:bottom w:val="nil"/>
            </w:tcBorders>
          </w:tcPr>
          <w:p w14:paraId="4B33B853" w14:textId="77777777" w:rsidR="00FA4225" w:rsidRPr="006447FA" w:rsidRDefault="00FA4225" w:rsidP="00FA4225">
            <w:pPr>
              <w:pStyle w:val="Tablebody"/>
              <w:rPr>
                <w:szCs w:val="20"/>
                <w:lang w:eastAsia="lv-LV"/>
              </w:rPr>
            </w:pPr>
            <w:r w:rsidRPr="006447FA">
              <w:rPr>
                <w:szCs w:val="20"/>
                <w:lang w:eastAsia="lv-LV"/>
              </w:rPr>
              <w:t>Saites nosaukums.</w:t>
            </w:r>
          </w:p>
        </w:tc>
      </w:tr>
      <w:tr w:rsidR="00FA4225" w:rsidRPr="006447FA" w14:paraId="41C6CC26" w14:textId="77777777" w:rsidTr="006447FA">
        <w:tc>
          <w:tcPr>
            <w:tcW w:w="1561" w:type="dxa"/>
            <w:vMerge/>
          </w:tcPr>
          <w:p w14:paraId="3952406D" w14:textId="77777777" w:rsidR="00FA4225" w:rsidRPr="006447FA" w:rsidRDefault="00FA4225" w:rsidP="00FA4225">
            <w:pPr>
              <w:pStyle w:val="TableBoldSmall"/>
              <w:rPr>
                <w:lang w:eastAsia="lv-LV"/>
              </w:rPr>
            </w:pPr>
          </w:p>
        </w:tc>
        <w:tc>
          <w:tcPr>
            <w:tcW w:w="1666" w:type="dxa"/>
            <w:tcBorders>
              <w:top w:val="nil"/>
              <w:bottom w:val="single" w:sz="4" w:space="0" w:color="auto"/>
            </w:tcBorders>
          </w:tcPr>
          <w:p w14:paraId="237E6181" w14:textId="77777777" w:rsidR="00FA4225" w:rsidRPr="006447FA" w:rsidRDefault="00FA4225" w:rsidP="00FA4225">
            <w:pPr>
              <w:pStyle w:val="Tablebody"/>
              <w:rPr>
                <w:szCs w:val="20"/>
                <w:lang w:eastAsia="lv-LV"/>
              </w:rPr>
            </w:pPr>
            <w:r w:rsidRPr="006447FA">
              <w:rPr>
                <w:szCs w:val="20"/>
                <w:lang w:eastAsia="lv-LV"/>
              </w:rPr>
              <w:t>Link</w:t>
            </w:r>
          </w:p>
        </w:tc>
        <w:tc>
          <w:tcPr>
            <w:tcW w:w="6662" w:type="dxa"/>
            <w:tcBorders>
              <w:top w:val="nil"/>
              <w:bottom w:val="single" w:sz="4" w:space="0" w:color="auto"/>
            </w:tcBorders>
          </w:tcPr>
          <w:p w14:paraId="426F456A" w14:textId="77777777" w:rsidR="00FA4225" w:rsidRPr="006447FA" w:rsidRDefault="00FA4225" w:rsidP="00FA4225">
            <w:pPr>
              <w:pStyle w:val="Tablebody"/>
              <w:rPr>
                <w:szCs w:val="20"/>
                <w:lang w:eastAsia="lv-LV"/>
              </w:rPr>
            </w:pPr>
            <w:r w:rsidRPr="006447FA">
              <w:rPr>
                <w:szCs w:val="20"/>
                <w:lang w:eastAsia="lv-LV"/>
              </w:rPr>
              <w:t>Norāde uz resursu.</w:t>
            </w:r>
          </w:p>
        </w:tc>
      </w:tr>
    </w:tbl>
    <w:p w14:paraId="0DF9A296" w14:textId="77777777" w:rsidR="00FA4225" w:rsidRPr="006447FA" w:rsidRDefault="00FA4225" w:rsidP="00FA4225">
      <w:pPr>
        <w:pStyle w:val="Heading4"/>
      </w:pPr>
      <w:bookmarkStart w:id="134" w:name="_Ref321825217"/>
      <w:bookmarkStart w:id="135" w:name="_Ref321825228"/>
      <w:bookmarkStart w:id="136" w:name="_Ref321841049"/>
      <w:bookmarkStart w:id="137" w:name="_Toc385254772"/>
      <w:r w:rsidRPr="006447FA">
        <w:t>Šablons „LinkToResource”</w:t>
      </w:r>
      <w:bookmarkEnd w:id="134"/>
      <w:bookmarkEnd w:id="135"/>
      <w:bookmarkEnd w:id="136"/>
      <w:bookmarkEnd w:id="137"/>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FA4225" w:rsidRPr="006447FA" w14:paraId="4E5FFDCA" w14:textId="77777777" w:rsidTr="006447FA">
        <w:tc>
          <w:tcPr>
            <w:tcW w:w="1561" w:type="dxa"/>
            <w:tcBorders>
              <w:bottom w:val="single" w:sz="4" w:space="0" w:color="auto"/>
            </w:tcBorders>
          </w:tcPr>
          <w:p w14:paraId="3CDF1E72" w14:textId="77777777" w:rsidR="00FA4225" w:rsidRPr="006447FA" w:rsidRDefault="00FA4225" w:rsidP="00FA4225">
            <w:pPr>
              <w:pStyle w:val="Bold"/>
              <w:rPr>
                <w:lang w:eastAsia="lv-LV"/>
              </w:rPr>
            </w:pPr>
            <w:r w:rsidRPr="006447FA">
              <w:rPr>
                <w:lang w:eastAsia="lv-LV"/>
              </w:rPr>
              <w:t>Apraksts</w:t>
            </w:r>
          </w:p>
        </w:tc>
        <w:tc>
          <w:tcPr>
            <w:tcW w:w="8328" w:type="dxa"/>
            <w:gridSpan w:val="2"/>
            <w:tcBorders>
              <w:bottom w:val="single" w:sz="4" w:space="0" w:color="auto"/>
            </w:tcBorders>
          </w:tcPr>
          <w:p w14:paraId="569FDFF7" w14:textId="77777777" w:rsidR="00FA4225" w:rsidRPr="006447FA" w:rsidRDefault="00FA4225" w:rsidP="00FA4225">
            <w:pPr>
              <w:pStyle w:val="Tablebody"/>
            </w:pPr>
            <w:r w:rsidRPr="006447FA">
              <w:t>Norāde uz resursu. Tiek izmantots izvēlnēs, ja nepieciešama ārēja norāde.</w:t>
            </w:r>
          </w:p>
        </w:tc>
      </w:tr>
      <w:tr w:rsidR="00FA4225" w:rsidRPr="006447FA" w14:paraId="543D7DCD" w14:textId="77777777" w:rsidTr="006447FA">
        <w:tc>
          <w:tcPr>
            <w:tcW w:w="1561" w:type="dxa"/>
            <w:vMerge w:val="restart"/>
            <w:tcBorders>
              <w:top w:val="nil"/>
            </w:tcBorders>
          </w:tcPr>
          <w:p w14:paraId="53982046" w14:textId="77777777" w:rsidR="00FA4225" w:rsidRPr="006447FA" w:rsidRDefault="00FA4225" w:rsidP="00FA4225">
            <w:pPr>
              <w:pStyle w:val="Bold"/>
              <w:rPr>
                <w:lang w:eastAsia="lv-LV"/>
              </w:rPr>
            </w:pPr>
            <w:r w:rsidRPr="006447FA">
              <w:t>Šablona lauki</w:t>
            </w:r>
          </w:p>
        </w:tc>
        <w:tc>
          <w:tcPr>
            <w:tcW w:w="1666" w:type="dxa"/>
            <w:tcBorders>
              <w:top w:val="single" w:sz="4" w:space="0" w:color="auto"/>
              <w:bottom w:val="single" w:sz="4" w:space="0" w:color="auto"/>
            </w:tcBorders>
          </w:tcPr>
          <w:p w14:paraId="0E1AFADE" w14:textId="77777777" w:rsidR="00FA4225" w:rsidRPr="006447FA" w:rsidRDefault="00FA4225" w:rsidP="00FA4225">
            <w:pPr>
              <w:pStyle w:val="TableBoldSmall"/>
            </w:pPr>
            <w:r w:rsidRPr="006447FA">
              <w:t>Īpašība</w:t>
            </w:r>
          </w:p>
        </w:tc>
        <w:tc>
          <w:tcPr>
            <w:tcW w:w="6662" w:type="dxa"/>
            <w:tcBorders>
              <w:top w:val="single" w:sz="4" w:space="0" w:color="auto"/>
              <w:bottom w:val="single" w:sz="4" w:space="0" w:color="auto"/>
            </w:tcBorders>
          </w:tcPr>
          <w:p w14:paraId="3C16DD88" w14:textId="77777777" w:rsidR="00FA4225" w:rsidRPr="006447FA" w:rsidRDefault="00FA4225" w:rsidP="00FA4225">
            <w:pPr>
              <w:pStyle w:val="TableBoldSmall"/>
            </w:pPr>
            <w:r w:rsidRPr="006447FA">
              <w:t>Īpašības apraksts</w:t>
            </w:r>
          </w:p>
        </w:tc>
      </w:tr>
      <w:tr w:rsidR="00FA4225" w:rsidRPr="006447FA" w14:paraId="7C1A4565" w14:textId="77777777" w:rsidTr="006447FA">
        <w:tc>
          <w:tcPr>
            <w:tcW w:w="1561" w:type="dxa"/>
            <w:vMerge/>
          </w:tcPr>
          <w:p w14:paraId="561001AE" w14:textId="77777777" w:rsidR="00FA4225" w:rsidRPr="006447FA" w:rsidRDefault="00FA4225" w:rsidP="00FA4225">
            <w:pPr>
              <w:pStyle w:val="TableBoldSmall"/>
              <w:rPr>
                <w:lang w:eastAsia="lv-LV"/>
              </w:rPr>
            </w:pPr>
          </w:p>
        </w:tc>
        <w:tc>
          <w:tcPr>
            <w:tcW w:w="1666" w:type="dxa"/>
            <w:tcBorders>
              <w:top w:val="nil"/>
              <w:bottom w:val="single" w:sz="4" w:space="0" w:color="auto"/>
            </w:tcBorders>
          </w:tcPr>
          <w:p w14:paraId="3F1D52BE" w14:textId="77777777" w:rsidR="00FA4225" w:rsidRPr="006447FA" w:rsidRDefault="00FA4225" w:rsidP="00FA4225">
            <w:pPr>
              <w:pStyle w:val="Tablebody"/>
              <w:rPr>
                <w:szCs w:val="20"/>
                <w:lang w:eastAsia="lv-LV"/>
              </w:rPr>
            </w:pPr>
            <w:r w:rsidRPr="006447FA">
              <w:rPr>
                <w:szCs w:val="20"/>
                <w:lang w:eastAsia="lv-LV"/>
              </w:rPr>
              <w:t>Show in sitemap</w:t>
            </w:r>
          </w:p>
        </w:tc>
        <w:tc>
          <w:tcPr>
            <w:tcW w:w="6662" w:type="dxa"/>
            <w:tcBorders>
              <w:top w:val="nil"/>
              <w:bottom w:val="single" w:sz="4" w:space="0" w:color="auto"/>
            </w:tcBorders>
          </w:tcPr>
          <w:p w14:paraId="62FC1764" w14:textId="4E88F7A4" w:rsidR="00FA4225" w:rsidRPr="006447FA" w:rsidRDefault="00FA4225" w:rsidP="006447FA">
            <w:pPr>
              <w:pStyle w:val="Tablebody"/>
              <w:tabs>
                <w:tab w:val="left" w:pos="1320"/>
              </w:tabs>
              <w:rPr>
                <w:szCs w:val="20"/>
                <w:lang w:eastAsia="lv-LV"/>
              </w:rPr>
            </w:pPr>
            <w:r w:rsidRPr="006447FA">
              <w:rPr>
                <w:szCs w:val="20"/>
                <w:lang w:eastAsia="lv-LV"/>
              </w:rPr>
              <w:t>Loģiskā īpašība, kas definē vai r</w:t>
            </w:r>
            <w:r w:rsidR="006447FA">
              <w:rPr>
                <w:szCs w:val="20"/>
                <w:lang w:eastAsia="lv-LV"/>
              </w:rPr>
              <w:t>ā</w:t>
            </w:r>
            <w:r w:rsidRPr="006447FA">
              <w:rPr>
                <w:szCs w:val="20"/>
                <w:lang w:eastAsia="lv-LV"/>
              </w:rPr>
              <w:t>dīt šo elementu lapas kartē.</w:t>
            </w:r>
          </w:p>
        </w:tc>
      </w:tr>
    </w:tbl>
    <w:p w14:paraId="16E52D61" w14:textId="46E37C94" w:rsidR="00FA4225" w:rsidRPr="006447FA" w:rsidRDefault="00FA4225" w:rsidP="00341EEF">
      <w:pPr>
        <w:pStyle w:val="Heading4"/>
      </w:pPr>
      <w:bookmarkStart w:id="138" w:name="_Toc385254773"/>
      <w:r w:rsidRPr="006447FA">
        <w:t>Šablonu grupa „News”</w:t>
      </w:r>
      <w:bookmarkEnd w:id="138"/>
    </w:p>
    <w:p w14:paraId="29F8C996" w14:textId="77777777" w:rsidR="00B44AAD" w:rsidRPr="006447FA" w:rsidRDefault="00B44AAD" w:rsidP="00B44AAD">
      <w:pPr>
        <w:pStyle w:val="Heading5"/>
      </w:pPr>
      <w:r w:rsidRPr="006447FA">
        <w:t>Šablons „Comment”</w:t>
      </w:r>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B44AAD" w:rsidRPr="006447FA" w14:paraId="3A97B65D" w14:textId="77777777" w:rsidTr="006447FA">
        <w:tc>
          <w:tcPr>
            <w:tcW w:w="1561" w:type="dxa"/>
            <w:tcBorders>
              <w:bottom w:val="single" w:sz="4" w:space="0" w:color="auto"/>
            </w:tcBorders>
          </w:tcPr>
          <w:p w14:paraId="485A3C09" w14:textId="77777777" w:rsidR="00B44AAD" w:rsidRPr="006447FA" w:rsidRDefault="00B44AAD" w:rsidP="00B44AAD">
            <w:pPr>
              <w:pStyle w:val="Bold"/>
              <w:rPr>
                <w:lang w:eastAsia="lv-LV"/>
              </w:rPr>
            </w:pPr>
            <w:r w:rsidRPr="006447FA">
              <w:rPr>
                <w:lang w:eastAsia="lv-LV"/>
              </w:rPr>
              <w:t>Apraksts</w:t>
            </w:r>
          </w:p>
        </w:tc>
        <w:tc>
          <w:tcPr>
            <w:tcW w:w="8328" w:type="dxa"/>
            <w:gridSpan w:val="2"/>
            <w:tcBorders>
              <w:bottom w:val="single" w:sz="4" w:space="0" w:color="auto"/>
            </w:tcBorders>
          </w:tcPr>
          <w:p w14:paraId="48BDF61E" w14:textId="77777777" w:rsidR="00B44AAD" w:rsidRPr="006447FA" w:rsidRDefault="00B44AAD" w:rsidP="00B44AAD">
            <w:pPr>
              <w:pStyle w:val="Tablebody"/>
            </w:pPr>
            <w:r w:rsidRPr="006447FA">
              <w:t>Jaunuma komentāra šablons.</w:t>
            </w:r>
          </w:p>
        </w:tc>
      </w:tr>
      <w:tr w:rsidR="00B44AAD" w:rsidRPr="006447FA" w14:paraId="4DB25527" w14:textId="77777777" w:rsidTr="006447FA">
        <w:tc>
          <w:tcPr>
            <w:tcW w:w="1561" w:type="dxa"/>
            <w:vMerge w:val="restart"/>
            <w:tcBorders>
              <w:top w:val="nil"/>
            </w:tcBorders>
          </w:tcPr>
          <w:p w14:paraId="693BE2FA" w14:textId="77777777" w:rsidR="00B44AAD" w:rsidRPr="006447FA" w:rsidRDefault="00B44AAD" w:rsidP="00B44AAD">
            <w:pPr>
              <w:pStyle w:val="Bold"/>
              <w:rPr>
                <w:lang w:eastAsia="lv-LV"/>
              </w:rPr>
            </w:pPr>
            <w:r w:rsidRPr="006447FA">
              <w:t>Šablona lauki</w:t>
            </w:r>
          </w:p>
        </w:tc>
        <w:tc>
          <w:tcPr>
            <w:tcW w:w="1666" w:type="dxa"/>
            <w:tcBorders>
              <w:top w:val="single" w:sz="4" w:space="0" w:color="auto"/>
              <w:bottom w:val="single" w:sz="4" w:space="0" w:color="auto"/>
            </w:tcBorders>
          </w:tcPr>
          <w:p w14:paraId="397F7ED1" w14:textId="77777777" w:rsidR="00B44AAD" w:rsidRPr="006447FA" w:rsidRDefault="00B44AAD" w:rsidP="00B44AAD">
            <w:pPr>
              <w:pStyle w:val="TableBoldSmall"/>
            </w:pPr>
            <w:r w:rsidRPr="006447FA">
              <w:t>Īpašība</w:t>
            </w:r>
          </w:p>
        </w:tc>
        <w:tc>
          <w:tcPr>
            <w:tcW w:w="6662" w:type="dxa"/>
            <w:tcBorders>
              <w:top w:val="single" w:sz="4" w:space="0" w:color="auto"/>
              <w:bottom w:val="single" w:sz="4" w:space="0" w:color="auto"/>
            </w:tcBorders>
          </w:tcPr>
          <w:p w14:paraId="6B30E447" w14:textId="77777777" w:rsidR="00B44AAD" w:rsidRPr="006447FA" w:rsidRDefault="00B44AAD" w:rsidP="00B44AAD">
            <w:pPr>
              <w:pStyle w:val="TableBoldSmall"/>
            </w:pPr>
            <w:r w:rsidRPr="006447FA">
              <w:t>Īpašības apraksts</w:t>
            </w:r>
          </w:p>
        </w:tc>
      </w:tr>
      <w:tr w:rsidR="00B44AAD" w:rsidRPr="006447FA" w14:paraId="41214CB4" w14:textId="77777777" w:rsidTr="006447FA">
        <w:tc>
          <w:tcPr>
            <w:tcW w:w="1561" w:type="dxa"/>
            <w:vMerge/>
          </w:tcPr>
          <w:p w14:paraId="4D799F98" w14:textId="77777777" w:rsidR="00B44AAD" w:rsidRPr="006447FA" w:rsidRDefault="00B44AAD" w:rsidP="00B44AAD">
            <w:pPr>
              <w:pStyle w:val="TableBoldSmall"/>
              <w:rPr>
                <w:lang w:eastAsia="lv-LV"/>
              </w:rPr>
            </w:pPr>
          </w:p>
        </w:tc>
        <w:tc>
          <w:tcPr>
            <w:tcW w:w="1666" w:type="dxa"/>
            <w:tcBorders>
              <w:top w:val="single" w:sz="4" w:space="0" w:color="auto"/>
              <w:bottom w:val="nil"/>
            </w:tcBorders>
          </w:tcPr>
          <w:p w14:paraId="4DEC6FAC" w14:textId="77777777" w:rsidR="00B44AAD" w:rsidRPr="006447FA" w:rsidRDefault="00B44AAD" w:rsidP="00B44AAD">
            <w:pPr>
              <w:pStyle w:val="Tablebody"/>
              <w:rPr>
                <w:szCs w:val="20"/>
                <w:lang w:eastAsia="lv-LV"/>
              </w:rPr>
            </w:pPr>
            <w:r w:rsidRPr="006447FA">
              <w:rPr>
                <w:szCs w:val="20"/>
                <w:lang w:eastAsia="lv-LV"/>
              </w:rPr>
              <w:t>Text</w:t>
            </w:r>
          </w:p>
        </w:tc>
        <w:tc>
          <w:tcPr>
            <w:tcW w:w="6662" w:type="dxa"/>
            <w:tcBorders>
              <w:top w:val="single" w:sz="4" w:space="0" w:color="auto"/>
              <w:bottom w:val="nil"/>
            </w:tcBorders>
          </w:tcPr>
          <w:p w14:paraId="0284F114" w14:textId="77777777" w:rsidR="00B44AAD" w:rsidRPr="006447FA" w:rsidRDefault="00B44AAD" w:rsidP="00B44AAD">
            <w:pPr>
              <w:pStyle w:val="Tablebody"/>
              <w:rPr>
                <w:szCs w:val="20"/>
                <w:lang w:eastAsia="lv-LV"/>
              </w:rPr>
            </w:pPr>
            <w:r w:rsidRPr="006447FA">
              <w:rPr>
                <w:szCs w:val="20"/>
                <w:lang w:eastAsia="lv-LV"/>
              </w:rPr>
              <w:t>Komentārs.</w:t>
            </w:r>
          </w:p>
        </w:tc>
      </w:tr>
      <w:tr w:rsidR="00B44AAD" w:rsidRPr="006447FA" w14:paraId="0D015217" w14:textId="77777777" w:rsidTr="006447FA">
        <w:tc>
          <w:tcPr>
            <w:tcW w:w="1561" w:type="dxa"/>
            <w:vMerge/>
          </w:tcPr>
          <w:p w14:paraId="35887753" w14:textId="77777777" w:rsidR="00B44AAD" w:rsidRPr="006447FA" w:rsidRDefault="00B44AAD" w:rsidP="00B44AAD">
            <w:pPr>
              <w:pStyle w:val="TableBoldSmall"/>
              <w:rPr>
                <w:lang w:eastAsia="lv-LV"/>
              </w:rPr>
            </w:pPr>
          </w:p>
        </w:tc>
        <w:tc>
          <w:tcPr>
            <w:tcW w:w="1666" w:type="dxa"/>
            <w:tcBorders>
              <w:top w:val="nil"/>
              <w:bottom w:val="nil"/>
            </w:tcBorders>
          </w:tcPr>
          <w:p w14:paraId="4F568524" w14:textId="77777777" w:rsidR="00B44AAD" w:rsidRPr="006447FA" w:rsidRDefault="00B44AAD" w:rsidP="00B44AAD">
            <w:pPr>
              <w:pStyle w:val="Tablebody"/>
              <w:rPr>
                <w:szCs w:val="20"/>
                <w:lang w:eastAsia="lv-LV"/>
              </w:rPr>
            </w:pPr>
            <w:r w:rsidRPr="006447FA">
              <w:rPr>
                <w:szCs w:val="20"/>
                <w:lang w:eastAsia="lv-LV"/>
              </w:rPr>
              <w:t>Author</w:t>
            </w:r>
          </w:p>
        </w:tc>
        <w:tc>
          <w:tcPr>
            <w:tcW w:w="6662" w:type="dxa"/>
            <w:tcBorders>
              <w:top w:val="nil"/>
              <w:bottom w:val="nil"/>
            </w:tcBorders>
          </w:tcPr>
          <w:p w14:paraId="453E95B0" w14:textId="77777777" w:rsidR="00B44AAD" w:rsidRPr="006447FA" w:rsidRDefault="00B44AAD" w:rsidP="00B44AAD">
            <w:pPr>
              <w:pStyle w:val="Tablebody"/>
              <w:rPr>
                <w:szCs w:val="20"/>
                <w:lang w:eastAsia="lv-LV"/>
              </w:rPr>
            </w:pPr>
            <w:r w:rsidRPr="006447FA">
              <w:rPr>
                <w:szCs w:val="20"/>
                <w:lang w:eastAsia="lv-LV"/>
              </w:rPr>
              <w:t>Komentāra autors.</w:t>
            </w:r>
          </w:p>
        </w:tc>
      </w:tr>
      <w:tr w:rsidR="00B44AAD" w:rsidRPr="006447FA" w14:paraId="2D73E55C" w14:textId="77777777" w:rsidTr="006447FA">
        <w:tc>
          <w:tcPr>
            <w:tcW w:w="1561" w:type="dxa"/>
            <w:vMerge/>
          </w:tcPr>
          <w:p w14:paraId="06B6E4F8" w14:textId="77777777" w:rsidR="00B44AAD" w:rsidRPr="006447FA" w:rsidRDefault="00B44AAD" w:rsidP="00B44AAD">
            <w:pPr>
              <w:pStyle w:val="TableBoldSmall"/>
              <w:rPr>
                <w:lang w:eastAsia="lv-LV"/>
              </w:rPr>
            </w:pPr>
          </w:p>
        </w:tc>
        <w:tc>
          <w:tcPr>
            <w:tcW w:w="1666" w:type="dxa"/>
            <w:tcBorders>
              <w:top w:val="nil"/>
              <w:bottom w:val="nil"/>
            </w:tcBorders>
          </w:tcPr>
          <w:p w14:paraId="317AC2CE" w14:textId="77777777" w:rsidR="00B44AAD" w:rsidRPr="006447FA" w:rsidRDefault="00B44AAD" w:rsidP="00B44AAD">
            <w:pPr>
              <w:pStyle w:val="Tablebody"/>
              <w:rPr>
                <w:szCs w:val="20"/>
                <w:lang w:eastAsia="lv-LV"/>
              </w:rPr>
            </w:pPr>
            <w:r w:rsidRPr="006447FA">
              <w:rPr>
                <w:szCs w:val="20"/>
                <w:lang w:eastAsia="lv-LV"/>
              </w:rPr>
              <w:t>Time added</w:t>
            </w:r>
          </w:p>
        </w:tc>
        <w:tc>
          <w:tcPr>
            <w:tcW w:w="6662" w:type="dxa"/>
            <w:tcBorders>
              <w:top w:val="nil"/>
              <w:bottom w:val="nil"/>
            </w:tcBorders>
          </w:tcPr>
          <w:p w14:paraId="4D9021F7" w14:textId="77777777" w:rsidR="00B44AAD" w:rsidRPr="006447FA" w:rsidRDefault="00B44AAD" w:rsidP="00B44AAD">
            <w:pPr>
              <w:pStyle w:val="Tablebody"/>
              <w:rPr>
                <w:szCs w:val="20"/>
                <w:lang w:eastAsia="lv-LV"/>
              </w:rPr>
            </w:pPr>
            <w:r w:rsidRPr="006447FA">
              <w:rPr>
                <w:szCs w:val="20"/>
                <w:lang w:eastAsia="lv-LV"/>
              </w:rPr>
              <w:t>Pievienošanas datums un laiks.</w:t>
            </w:r>
          </w:p>
        </w:tc>
      </w:tr>
      <w:tr w:rsidR="00B44AAD" w:rsidRPr="006447FA" w14:paraId="5E93A308" w14:textId="77777777" w:rsidTr="006447FA">
        <w:tc>
          <w:tcPr>
            <w:tcW w:w="1561" w:type="dxa"/>
            <w:vMerge/>
          </w:tcPr>
          <w:p w14:paraId="5232D216" w14:textId="77777777" w:rsidR="00B44AAD" w:rsidRPr="006447FA" w:rsidRDefault="00B44AAD" w:rsidP="00B44AAD">
            <w:pPr>
              <w:pStyle w:val="TableBoldSmall"/>
              <w:rPr>
                <w:lang w:eastAsia="lv-LV"/>
              </w:rPr>
            </w:pPr>
          </w:p>
        </w:tc>
        <w:tc>
          <w:tcPr>
            <w:tcW w:w="1666" w:type="dxa"/>
            <w:tcBorders>
              <w:top w:val="nil"/>
              <w:bottom w:val="single" w:sz="4" w:space="0" w:color="auto"/>
            </w:tcBorders>
          </w:tcPr>
          <w:p w14:paraId="02B283C4" w14:textId="77777777" w:rsidR="00B44AAD" w:rsidRPr="006447FA" w:rsidRDefault="00B44AAD" w:rsidP="00B44AAD">
            <w:pPr>
              <w:pStyle w:val="Tablebody"/>
              <w:rPr>
                <w:szCs w:val="20"/>
                <w:lang w:eastAsia="lv-LV"/>
              </w:rPr>
            </w:pPr>
            <w:r w:rsidRPr="006447FA">
              <w:rPr>
                <w:szCs w:val="20"/>
                <w:lang w:eastAsia="lv-LV"/>
              </w:rPr>
              <w:t>Approval status</w:t>
            </w:r>
          </w:p>
        </w:tc>
        <w:tc>
          <w:tcPr>
            <w:tcW w:w="6662" w:type="dxa"/>
            <w:tcBorders>
              <w:top w:val="nil"/>
              <w:bottom w:val="single" w:sz="4" w:space="0" w:color="auto"/>
            </w:tcBorders>
          </w:tcPr>
          <w:p w14:paraId="1575ADA7" w14:textId="77777777" w:rsidR="00B44AAD" w:rsidRPr="006447FA" w:rsidRDefault="00B44AAD" w:rsidP="00B44AAD">
            <w:pPr>
              <w:pStyle w:val="Tablebody"/>
              <w:rPr>
                <w:szCs w:val="20"/>
                <w:lang w:eastAsia="lv-LV"/>
              </w:rPr>
            </w:pPr>
            <w:r w:rsidRPr="006447FA">
              <w:rPr>
                <w:szCs w:val="20"/>
                <w:lang w:eastAsia="lv-LV"/>
              </w:rPr>
              <w:t>Komentāra status.</w:t>
            </w:r>
          </w:p>
        </w:tc>
      </w:tr>
    </w:tbl>
    <w:p w14:paraId="42E8ECE4" w14:textId="77777777" w:rsidR="00B44AAD" w:rsidRPr="006447FA" w:rsidRDefault="00B44AAD" w:rsidP="00B44AAD">
      <w:pPr>
        <w:pStyle w:val="Heading5"/>
      </w:pPr>
      <w:bookmarkStart w:id="139" w:name="_Ref321758048"/>
      <w:bookmarkStart w:id="140" w:name="_Ref321758141"/>
      <w:r w:rsidRPr="006447FA">
        <w:lastRenderedPageBreak/>
        <w:t>Šablons „News item”</w:t>
      </w:r>
      <w:bookmarkEnd w:id="139"/>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B44AAD" w:rsidRPr="006447FA" w14:paraId="59F5A95C" w14:textId="77777777" w:rsidTr="006447FA">
        <w:tc>
          <w:tcPr>
            <w:tcW w:w="1561" w:type="dxa"/>
            <w:tcBorders>
              <w:bottom w:val="single" w:sz="4" w:space="0" w:color="auto"/>
            </w:tcBorders>
          </w:tcPr>
          <w:p w14:paraId="7CD4CEE6" w14:textId="77777777" w:rsidR="00B44AAD" w:rsidRPr="006447FA" w:rsidRDefault="00B44AAD" w:rsidP="00B44AAD">
            <w:pPr>
              <w:pStyle w:val="Bold"/>
              <w:rPr>
                <w:lang w:eastAsia="lv-LV"/>
              </w:rPr>
            </w:pPr>
            <w:r w:rsidRPr="006447FA">
              <w:rPr>
                <w:lang w:eastAsia="lv-LV"/>
              </w:rPr>
              <w:t>Apraksts</w:t>
            </w:r>
          </w:p>
        </w:tc>
        <w:tc>
          <w:tcPr>
            <w:tcW w:w="8328" w:type="dxa"/>
            <w:gridSpan w:val="2"/>
            <w:tcBorders>
              <w:bottom w:val="single" w:sz="4" w:space="0" w:color="auto"/>
            </w:tcBorders>
          </w:tcPr>
          <w:p w14:paraId="0B125939" w14:textId="77777777" w:rsidR="00B44AAD" w:rsidRPr="006447FA" w:rsidRDefault="00B44AAD" w:rsidP="00B44AAD">
            <w:pPr>
              <w:pStyle w:val="Tablebody"/>
            </w:pPr>
            <w:r w:rsidRPr="006447FA">
              <w:t>Jaunuma šablons.</w:t>
            </w:r>
          </w:p>
        </w:tc>
      </w:tr>
      <w:tr w:rsidR="00B44AAD" w:rsidRPr="006447FA" w14:paraId="6F62664B" w14:textId="77777777" w:rsidTr="000061B6">
        <w:tc>
          <w:tcPr>
            <w:tcW w:w="1561" w:type="dxa"/>
            <w:vMerge w:val="restart"/>
            <w:tcBorders>
              <w:top w:val="single" w:sz="4" w:space="0" w:color="auto"/>
            </w:tcBorders>
          </w:tcPr>
          <w:p w14:paraId="406F1D77" w14:textId="77777777" w:rsidR="00B44AAD" w:rsidRPr="006447FA" w:rsidRDefault="00B44AAD" w:rsidP="00B44AAD">
            <w:pPr>
              <w:pStyle w:val="Bold"/>
              <w:rPr>
                <w:lang w:eastAsia="lv-LV"/>
              </w:rPr>
            </w:pPr>
            <w:r w:rsidRPr="006447FA">
              <w:t>Šablona lauki</w:t>
            </w:r>
          </w:p>
        </w:tc>
        <w:tc>
          <w:tcPr>
            <w:tcW w:w="1666" w:type="dxa"/>
            <w:tcBorders>
              <w:top w:val="single" w:sz="4" w:space="0" w:color="auto"/>
              <w:bottom w:val="single" w:sz="4" w:space="0" w:color="auto"/>
            </w:tcBorders>
          </w:tcPr>
          <w:p w14:paraId="01CA3F6B" w14:textId="77777777" w:rsidR="00B44AAD" w:rsidRPr="006447FA" w:rsidRDefault="00B44AAD" w:rsidP="00B44AAD">
            <w:pPr>
              <w:pStyle w:val="TableBoldSmall"/>
            </w:pPr>
            <w:r w:rsidRPr="006447FA">
              <w:t>Īpašība</w:t>
            </w:r>
          </w:p>
        </w:tc>
        <w:tc>
          <w:tcPr>
            <w:tcW w:w="6662" w:type="dxa"/>
            <w:tcBorders>
              <w:top w:val="single" w:sz="4" w:space="0" w:color="auto"/>
              <w:bottom w:val="single" w:sz="4" w:space="0" w:color="auto"/>
            </w:tcBorders>
          </w:tcPr>
          <w:p w14:paraId="46EF8F89" w14:textId="77777777" w:rsidR="00B44AAD" w:rsidRPr="006447FA" w:rsidRDefault="00B44AAD" w:rsidP="00B44AAD">
            <w:pPr>
              <w:pStyle w:val="TableBoldSmall"/>
            </w:pPr>
            <w:r w:rsidRPr="006447FA">
              <w:t>Īpašības apraksts</w:t>
            </w:r>
          </w:p>
        </w:tc>
      </w:tr>
      <w:tr w:rsidR="00B44AAD" w:rsidRPr="006447FA" w14:paraId="20374948" w14:textId="77777777" w:rsidTr="006447FA">
        <w:tc>
          <w:tcPr>
            <w:tcW w:w="1561" w:type="dxa"/>
            <w:vMerge/>
          </w:tcPr>
          <w:p w14:paraId="2CFB2ED4" w14:textId="77777777" w:rsidR="00B44AAD" w:rsidRPr="006447FA" w:rsidRDefault="00B44AAD" w:rsidP="00B44AAD">
            <w:pPr>
              <w:pStyle w:val="TableBoldSmall"/>
              <w:rPr>
                <w:lang w:eastAsia="lv-LV"/>
              </w:rPr>
            </w:pPr>
          </w:p>
        </w:tc>
        <w:tc>
          <w:tcPr>
            <w:tcW w:w="1666" w:type="dxa"/>
            <w:tcBorders>
              <w:top w:val="single" w:sz="4" w:space="0" w:color="auto"/>
              <w:bottom w:val="nil"/>
            </w:tcBorders>
          </w:tcPr>
          <w:p w14:paraId="3B403DED" w14:textId="77777777" w:rsidR="00B44AAD" w:rsidRPr="006447FA" w:rsidRDefault="00B44AAD" w:rsidP="00B44AAD">
            <w:pPr>
              <w:pStyle w:val="Tablebody"/>
              <w:rPr>
                <w:szCs w:val="20"/>
                <w:lang w:eastAsia="lv-LV"/>
              </w:rPr>
            </w:pPr>
            <w:r w:rsidRPr="006447FA">
              <w:rPr>
                <w:szCs w:val="20"/>
                <w:lang w:eastAsia="lv-LV"/>
              </w:rPr>
              <w:t>Title</w:t>
            </w:r>
          </w:p>
        </w:tc>
        <w:tc>
          <w:tcPr>
            <w:tcW w:w="6662" w:type="dxa"/>
            <w:tcBorders>
              <w:top w:val="single" w:sz="4" w:space="0" w:color="auto"/>
              <w:bottom w:val="nil"/>
            </w:tcBorders>
          </w:tcPr>
          <w:p w14:paraId="2A948ECE" w14:textId="77777777" w:rsidR="00B44AAD" w:rsidRPr="006447FA" w:rsidRDefault="00B44AAD" w:rsidP="00B44AAD">
            <w:pPr>
              <w:pStyle w:val="Tablebody"/>
              <w:rPr>
                <w:szCs w:val="20"/>
                <w:lang w:eastAsia="lv-LV"/>
              </w:rPr>
            </w:pPr>
            <w:r w:rsidRPr="006447FA">
              <w:rPr>
                <w:szCs w:val="20"/>
                <w:lang w:eastAsia="lv-LV"/>
              </w:rPr>
              <w:t>Jaunuma nosaukums.</w:t>
            </w:r>
          </w:p>
        </w:tc>
      </w:tr>
      <w:tr w:rsidR="00B44AAD" w:rsidRPr="006447FA" w14:paraId="3506925F" w14:textId="77777777" w:rsidTr="006447FA">
        <w:tc>
          <w:tcPr>
            <w:tcW w:w="1561" w:type="dxa"/>
            <w:vMerge/>
          </w:tcPr>
          <w:p w14:paraId="04031DD6" w14:textId="77777777" w:rsidR="00B44AAD" w:rsidRPr="006447FA" w:rsidRDefault="00B44AAD" w:rsidP="00B44AAD">
            <w:pPr>
              <w:pStyle w:val="TableBoldSmall"/>
              <w:rPr>
                <w:lang w:eastAsia="lv-LV"/>
              </w:rPr>
            </w:pPr>
          </w:p>
        </w:tc>
        <w:tc>
          <w:tcPr>
            <w:tcW w:w="1666" w:type="dxa"/>
            <w:tcBorders>
              <w:top w:val="nil"/>
              <w:bottom w:val="nil"/>
            </w:tcBorders>
          </w:tcPr>
          <w:p w14:paraId="069C4395" w14:textId="77777777" w:rsidR="00B44AAD" w:rsidRPr="006447FA" w:rsidRDefault="00B44AAD" w:rsidP="00B44AAD">
            <w:pPr>
              <w:pStyle w:val="Tablebody"/>
              <w:rPr>
                <w:szCs w:val="20"/>
                <w:lang w:eastAsia="lv-LV"/>
              </w:rPr>
            </w:pPr>
            <w:r w:rsidRPr="006447FA">
              <w:rPr>
                <w:szCs w:val="20"/>
                <w:lang w:eastAsia="lv-LV"/>
              </w:rPr>
              <w:t>Preview text</w:t>
            </w:r>
          </w:p>
        </w:tc>
        <w:tc>
          <w:tcPr>
            <w:tcW w:w="6662" w:type="dxa"/>
            <w:tcBorders>
              <w:top w:val="nil"/>
              <w:bottom w:val="nil"/>
            </w:tcBorders>
          </w:tcPr>
          <w:p w14:paraId="33D95E62" w14:textId="77777777" w:rsidR="00B44AAD" w:rsidRPr="006447FA" w:rsidRDefault="00B44AAD" w:rsidP="00B44AAD">
            <w:pPr>
              <w:pStyle w:val="Tablebody"/>
              <w:rPr>
                <w:szCs w:val="20"/>
                <w:lang w:eastAsia="lv-LV"/>
              </w:rPr>
            </w:pPr>
            <w:r w:rsidRPr="006447FA">
              <w:rPr>
                <w:szCs w:val="20"/>
                <w:lang w:eastAsia="lv-LV"/>
              </w:rPr>
              <w:t>Jaunuma īss apraksts.</w:t>
            </w:r>
          </w:p>
        </w:tc>
      </w:tr>
      <w:tr w:rsidR="00B44AAD" w:rsidRPr="006447FA" w14:paraId="4E3995C8" w14:textId="77777777" w:rsidTr="006447FA">
        <w:tc>
          <w:tcPr>
            <w:tcW w:w="1561" w:type="dxa"/>
            <w:vMerge/>
          </w:tcPr>
          <w:p w14:paraId="582A05E6" w14:textId="77777777" w:rsidR="00B44AAD" w:rsidRPr="006447FA" w:rsidRDefault="00B44AAD" w:rsidP="00B44AAD">
            <w:pPr>
              <w:pStyle w:val="TableBoldSmall"/>
              <w:rPr>
                <w:lang w:eastAsia="lv-LV"/>
              </w:rPr>
            </w:pPr>
          </w:p>
        </w:tc>
        <w:tc>
          <w:tcPr>
            <w:tcW w:w="1666" w:type="dxa"/>
            <w:tcBorders>
              <w:top w:val="nil"/>
              <w:bottom w:val="nil"/>
            </w:tcBorders>
          </w:tcPr>
          <w:p w14:paraId="5F313C05" w14:textId="77777777" w:rsidR="00B44AAD" w:rsidRPr="006447FA" w:rsidRDefault="00B44AAD" w:rsidP="00B44AAD">
            <w:pPr>
              <w:pStyle w:val="Tablebody"/>
              <w:rPr>
                <w:szCs w:val="20"/>
                <w:lang w:eastAsia="lv-LV"/>
              </w:rPr>
            </w:pPr>
            <w:r w:rsidRPr="006447FA">
              <w:rPr>
                <w:szCs w:val="20"/>
                <w:lang w:eastAsia="lv-LV"/>
              </w:rPr>
              <w:t>Full text</w:t>
            </w:r>
          </w:p>
        </w:tc>
        <w:tc>
          <w:tcPr>
            <w:tcW w:w="6662" w:type="dxa"/>
            <w:tcBorders>
              <w:top w:val="nil"/>
              <w:bottom w:val="nil"/>
            </w:tcBorders>
          </w:tcPr>
          <w:p w14:paraId="7ED86221" w14:textId="77777777" w:rsidR="00B44AAD" w:rsidRPr="006447FA" w:rsidRDefault="00B44AAD" w:rsidP="00B44AAD">
            <w:pPr>
              <w:pStyle w:val="Tablebody"/>
              <w:rPr>
                <w:szCs w:val="20"/>
                <w:lang w:eastAsia="lv-LV"/>
              </w:rPr>
            </w:pPr>
            <w:r w:rsidRPr="006447FA">
              <w:rPr>
                <w:szCs w:val="20"/>
                <w:lang w:eastAsia="lv-LV"/>
              </w:rPr>
              <w:t>Jaunuma pilns apraksts.</w:t>
            </w:r>
          </w:p>
        </w:tc>
      </w:tr>
      <w:tr w:rsidR="00B44AAD" w:rsidRPr="006447FA" w14:paraId="2F0F7936" w14:textId="77777777" w:rsidTr="006447FA">
        <w:tc>
          <w:tcPr>
            <w:tcW w:w="1561" w:type="dxa"/>
            <w:vMerge/>
          </w:tcPr>
          <w:p w14:paraId="1233F4FF" w14:textId="77777777" w:rsidR="00B44AAD" w:rsidRPr="006447FA" w:rsidRDefault="00B44AAD" w:rsidP="00B44AAD">
            <w:pPr>
              <w:pStyle w:val="TableBoldSmall"/>
              <w:rPr>
                <w:lang w:eastAsia="lv-LV"/>
              </w:rPr>
            </w:pPr>
          </w:p>
        </w:tc>
        <w:tc>
          <w:tcPr>
            <w:tcW w:w="1666" w:type="dxa"/>
            <w:tcBorders>
              <w:top w:val="nil"/>
              <w:bottom w:val="nil"/>
            </w:tcBorders>
          </w:tcPr>
          <w:p w14:paraId="6E4A9E38" w14:textId="77777777" w:rsidR="00B44AAD" w:rsidRPr="006447FA" w:rsidRDefault="00B44AAD" w:rsidP="00B44AAD">
            <w:pPr>
              <w:pStyle w:val="Tablebody"/>
              <w:rPr>
                <w:szCs w:val="20"/>
                <w:lang w:eastAsia="lv-LV"/>
              </w:rPr>
            </w:pPr>
            <w:r w:rsidRPr="006447FA">
              <w:rPr>
                <w:szCs w:val="20"/>
                <w:lang w:eastAsia="lv-LV"/>
              </w:rPr>
              <w:t>Time added</w:t>
            </w:r>
          </w:p>
        </w:tc>
        <w:tc>
          <w:tcPr>
            <w:tcW w:w="6662" w:type="dxa"/>
            <w:tcBorders>
              <w:top w:val="nil"/>
              <w:bottom w:val="nil"/>
            </w:tcBorders>
          </w:tcPr>
          <w:p w14:paraId="3FA4C467" w14:textId="77777777" w:rsidR="00B44AAD" w:rsidRPr="006447FA" w:rsidRDefault="00B44AAD" w:rsidP="00B44AAD">
            <w:pPr>
              <w:pStyle w:val="Tablebody"/>
              <w:rPr>
                <w:szCs w:val="20"/>
                <w:lang w:eastAsia="lv-LV"/>
              </w:rPr>
            </w:pPr>
            <w:r w:rsidRPr="006447FA">
              <w:rPr>
                <w:szCs w:val="20"/>
                <w:lang w:eastAsia="lv-LV"/>
              </w:rPr>
              <w:t>Jaunuma pievienošanas datums un laiks.</w:t>
            </w:r>
          </w:p>
        </w:tc>
      </w:tr>
      <w:tr w:rsidR="00B44AAD" w:rsidRPr="006447FA" w14:paraId="5AB49186" w14:textId="77777777" w:rsidTr="006447FA">
        <w:tc>
          <w:tcPr>
            <w:tcW w:w="1561" w:type="dxa"/>
            <w:vMerge/>
          </w:tcPr>
          <w:p w14:paraId="7FA9E5A1" w14:textId="77777777" w:rsidR="00B44AAD" w:rsidRPr="006447FA" w:rsidRDefault="00B44AAD" w:rsidP="00B44AAD">
            <w:pPr>
              <w:pStyle w:val="TableBoldSmall"/>
              <w:rPr>
                <w:lang w:eastAsia="lv-LV"/>
              </w:rPr>
            </w:pPr>
          </w:p>
        </w:tc>
        <w:tc>
          <w:tcPr>
            <w:tcW w:w="1666" w:type="dxa"/>
            <w:tcBorders>
              <w:top w:val="nil"/>
              <w:bottom w:val="single" w:sz="4" w:space="0" w:color="auto"/>
            </w:tcBorders>
          </w:tcPr>
          <w:p w14:paraId="33DB4999" w14:textId="77777777" w:rsidR="00B44AAD" w:rsidRPr="006447FA" w:rsidRDefault="00B44AAD" w:rsidP="00B44AAD">
            <w:pPr>
              <w:pStyle w:val="Tablebody"/>
              <w:rPr>
                <w:szCs w:val="20"/>
                <w:lang w:eastAsia="lv-LV"/>
              </w:rPr>
            </w:pPr>
            <w:r w:rsidRPr="006447FA">
              <w:rPr>
                <w:szCs w:val="20"/>
                <w:lang w:eastAsia="lv-LV"/>
              </w:rPr>
              <w:t>Is visible</w:t>
            </w:r>
          </w:p>
        </w:tc>
        <w:tc>
          <w:tcPr>
            <w:tcW w:w="6662" w:type="dxa"/>
            <w:tcBorders>
              <w:top w:val="nil"/>
              <w:bottom w:val="single" w:sz="4" w:space="0" w:color="auto"/>
            </w:tcBorders>
          </w:tcPr>
          <w:p w14:paraId="7EA35303" w14:textId="5BD72AE8" w:rsidR="00B44AAD" w:rsidRPr="006447FA" w:rsidRDefault="00B44AAD" w:rsidP="006447FA">
            <w:pPr>
              <w:pStyle w:val="Tablebody"/>
              <w:rPr>
                <w:szCs w:val="20"/>
                <w:lang w:eastAsia="lv-LV"/>
              </w:rPr>
            </w:pPr>
            <w:r w:rsidRPr="006447FA">
              <w:rPr>
                <w:szCs w:val="20"/>
                <w:lang w:eastAsia="lv-LV"/>
              </w:rPr>
              <w:t>Loģiskā īpašība, kas definē r</w:t>
            </w:r>
            <w:r w:rsidR="006447FA">
              <w:rPr>
                <w:szCs w:val="20"/>
                <w:lang w:eastAsia="lv-LV"/>
              </w:rPr>
              <w:t>ā</w:t>
            </w:r>
            <w:r w:rsidRPr="006447FA">
              <w:rPr>
                <w:szCs w:val="20"/>
                <w:lang w:eastAsia="lv-LV"/>
              </w:rPr>
              <w:t>dīt jaunumu</w:t>
            </w:r>
            <w:r w:rsidR="006447FA">
              <w:rPr>
                <w:szCs w:val="20"/>
                <w:lang w:eastAsia="lv-LV"/>
              </w:rPr>
              <w:t>s</w:t>
            </w:r>
            <w:r w:rsidRPr="006447FA">
              <w:rPr>
                <w:szCs w:val="20"/>
                <w:lang w:eastAsia="lv-LV"/>
              </w:rPr>
              <w:t xml:space="preserve"> vai nē.</w:t>
            </w:r>
          </w:p>
        </w:tc>
      </w:tr>
    </w:tbl>
    <w:p w14:paraId="6DFA5121" w14:textId="77777777" w:rsidR="00B44AAD" w:rsidRPr="006447FA" w:rsidRDefault="00B44AAD" w:rsidP="00B44AAD">
      <w:pPr>
        <w:pStyle w:val="Heading4"/>
      </w:pPr>
      <w:bookmarkStart w:id="141" w:name="_Ref321758109"/>
      <w:bookmarkStart w:id="142" w:name="_Toc385254774"/>
      <w:bookmarkStart w:id="143" w:name="_Ref321757883"/>
      <w:bookmarkEnd w:id="140"/>
      <w:r w:rsidRPr="006447FA">
        <w:t>Šablons „Notification”</w:t>
      </w:r>
      <w:bookmarkEnd w:id="141"/>
      <w:bookmarkEnd w:id="142"/>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B44AAD" w:rsidRPr="006447FA" w14:paraId="0C3A0FCD" w14:textId="77777777" w:rsidTr="006447FA">
        <w:tc>
          <w:tcPr>
            <w:tcW w:w="1561" w:type="dxa"/>
            <w:tcBorders>
              <w:bottom w:val="single" w:sz="4" w:space="0" w:color="auto"/>
            </w:tcBorders>
          </w:tcPr>
          <w:p w14:paraId="37075AC5" w14:textId="77777777" w:rsidR="00B44AAD" w:rsidRPr="006447FA" w:rsidRDefault="00B44AAD" w:rsidP="00B44AAD">
            <w:pPr>
              <w:pStyle w:val="Bold"/>
              <w:rPr>
                <w:lang w:eastAsia="lv-LV"/>
              </w:rPr>
            </w:pPr>
            <w:r w:rsidRPr="006447FA">
              <w:rPr>
                <w:lang w:eastAsia="lv-LV"/>
              </w:rPr>
              <w:t>Apraksts</w:t>
            </w:r>
          </w:p>
        </w:tc>
        <w:tc>
          <w:tcPr>
            <w:tcW w:w="8328" w:type="dxa"/>
            <w:gridSpan w:val="2"/>
            <w:tcBorders>
              <w:bottom w:val="single" w:sz="4" w:space="0" w:color="auto"/>
            </w:tcBorders>
          </w:tcPr>
          <w:p w14:paraId="3032141B" w14:textId="77777777" w:rsidR="00B44AAD" w:rsidRPr="006447FA" w:rsidRDefault="00B44AAD" w:rsidP="00B44AAD">
            <w:pPr>
              <w:pStyle w:val="Tablebody"/>
            </w:pPr>
            <w:r w:rsidRPr="006447FA">
              <w:t>Notifikācijas elementa šablons.</w:t>
            </w:r>
          </w:p>
        </w:tc>
      </w:tr>
      <w:tr w:rsidR="00B44AAD" w:rsidRPr="006447FA" w14:paraId="2B8FDAEB" w14:textId="77777777" w:rsidTr="000061B6">
        <w:tc>
          <w:tcPr>
            <w:tcW w:w="1561" w:type="dxa"/>
            <w:vMerge w:val="restart"/>
            <w:tcBorders>
              <w:top w:val="single" w:sz="4" w:space="0" w:color="auto"/>
            </w:tcBorders>
          </w:tcPr>
          <w:p w14:paraId="2A7CE398" w14:textId="77777777" w:rsidR="00B44AAD" w:rsidRPr="006447FA" w:rsidRDefault="00B44AAD" w:rsidP="00B44AAD">
            <w:pPr>
              <w:pStyle w:val="Bold"/>
              <w:rPr>
                <w:lang w:eastAsia="lv-LV"/>
              </w:rPr>
            </w:pPr>
            <w:r w:rsidRPr="006447FA">
              <w:t>Šablona lauki</w:t>
            </w:r>
          </w:p>
        </w:tc>
        <w:tc>
          <w:tcPr>
            <w:tcW w:w="1666" w:type="dxa"/>
            <w:tcBorders>
              <w:top w:val="single" w:sz="4" w:space="0" w:color="auto"/>
              <w:bottom w:val="single" w:sz="4" w:space="0" w:color="auto"/>
            </w:tcBorders>
          </w:tcPr>
          <w:p w14:paraId="143419EF" w14:textId="77777777" w:rsidR="00B44AAD" w:rsidRPr="006447FA" w:rsidRDefault="00B44AAD" w:rsidP="00B44AAD">
            <w:pPr>
              <w:pStyle w:val="TableBoldSmall"/>
            </w:pPr>
            <w:r w:rsidRPr="006447FA">
              <w:t>Īpašība</w:t>
            </w:r>
          </w:p>
        </w:tc>
        <w:tc>
          <w:tcPr>
            <w:tcW w:w="6662" w:type="dxa"/>
            <w:tcBorders>
              <w:top w:val="single" w:sz="4" w:space="0" w:color="auto"/>
              <w:bottom w:val="single" w:sz="4" w:space="0" w:color="auto"/>
            </w:tcBorders>
          </w:tcPr>
          <w:p w14:paraId="2DD3A5E4" w14:textId="77777777" w:rsidR="00B44AAD" w:rsidRPr="006447FA" w:rsidRDefault="00B44AAD" w:rsidP="00B44AAD">
            <w:pPr>
              <w:pStyle w:val="TableBoldSmall"/>
            </w:pPr>
            <w:r w:rsidRPr="006447FA">
              <w:t>Īpašības apraksts</w:t>
            </w:r>
          </w:p>
        </w:tc>
      </w:tr>
      <w:tr w:rsidR="00B44AAD" w:rsidRPr="006447FA" w14:paraId="71475592" w14:textId="77777777" w:rsidTr="006447FA">
        <w:tc>
          <w:tcPr>
            <w:tcW w:w="1561" w:type="dxa"/>
            <w:vMerge/>
          </w:tcPr>
          <w:p w14:paraId="48CE40F6" w14:textId="77777777" w:rsidR="00B44AAD" w:rsidRPr="006447FA" w:rsidRDefault="00B44AAD" w:rsidP="00B44AAD">
            <w:pPr>
              <w:pStyle w:val="TableBoldSmall"/>
              <w:rPr>
                <w:lang w:eastAsia="lv-LV"/>
              </w:rPr>
            </w:pPr>
          </w:p>
        </w:tc>
        <w:tc>
          <w:tcPr>
            <w:tcW w:w="1666" w:type="dxa"/>
            <w:tcBorders>
              <w:top w:val="single" w:sz="4" w:space="0" w:color="auto"/>
              <w:bottom w:val="nil"/>
            </w:tcBorders>
          </w:tcPr>
          <w:p w14:paraId="2B9F042C" w14:textId="77777777" w:rsidR="00B44AAD" w:rsidRPr="006447FA" w:rsidRDefault="00B44AAD" w:rsidP="00B44AAD">
            <w:pPr>
              <w:pStyle w:val="Tablebody"/>
              <w:rPr>
                <w:szCs w:val="20"/>
                <w:lang w:eastAsia="lv-LV"/>
              </w:rPr>
            </w:pPr>
            <w:r w:rsidRPr="006447FA">
              <w:rPr>
                <w:szCs w:val="20"/>
                <w:lang w:eastAsia="lv-LV"/>
              </w:rPr>
              <w:t>Pictogram</w:t>
            </w:r>
          </w:p>
        </w:tc>
        <w:tc>
          <w:tcPr>
            <w:tcW w:w="6662" w:type="dxa"/>
            <w:tcBorders>
              <w:top w:val="single" w:sz="4" w:space="0" w:color="auto"/>
              <w:bottom w:val="nil"/>
            </w:tcBorders>
          </w:tcPr>
          <w:p w14:paraId="0E6FC78E" w14:textId="77777777" w:rsidR="00B44AAD" w:rsidRPr="006447FA" w:rsidRDefault="00B44AAD" w:rsidP="00B44AAD">
            <w:pPr>
              <w:pStyle w:val="Tablebody"/>
              <w:rPr>
                <w:szCs w:val="20"/>
                <w:lang w:eastAsia="lv-LV"/>
              </w:rPr>
            </w:pPr>
            <w:r w:rsidRPr="006447FA">
              <w:rPr>
                <w:szCs w:val="20"/>
                <w:lang w:eastAsia="lv-LV"/>
              </w:rPr>
              <w:t>Notifikācijas piktogramma.</w:t>
            </w:r>
          </w:p>
        </w:tc>
      </w:tr>
      <w:tr w:rsidR="00B44AAD" w:rsidRPr="006447FA" w14:paraId="5D098108" w14:textId="77777777" w:rsidTr="006447FA">
        <w:tc>
          <w:tcPr>
            <w:tcW w:w="1561" w:type="dxa"/>
            <w:vMerge/>
          </w:tcPr>
          <w:p w14:paraId="58AAAAB6" w14:textId="77777777" w:rsidR="00B44AAD" w:rsidRPr="006447FA" w:rsidRDefault="00B44AAD" w:rsidP="00B44AAD">
            <w:pPr>
              <w:pStyle w:val="TableBoldSmall"/>
              <w:rPr>
                <w:lang w:eastAsia="lv-LV"/>
              </w:rPr>
            </w:pPr>
          </w:p>
        </w:tc>
        <w:tc>
          <w:tcPr>
            <w:tcW w:w="1666" w:type="dxa"/>
            <w:tcBorders>
              <w:top w:val="nil"/>
              <w:bottom w:val="single" w:sz="4" w:space="0" w:color="auto"/>
            </w:tcBorders>
          </w:tcPr>
          <w:p w14:paraId="2663FEE1" w14:textId="77777777" w:rsidR="00B44AAD" w:rsidRPr="006447FA" w:rsidRDefault="00B44AAD" w:rsidP="00B44AAD">
            <w:pPr>
              <w:pStyle w:val="Tablebody"/>
              <w:rPr>
                <w:szCs w:val="20"/>
                <w:lang w:eastAsia="lv-LV"/>
              </w:rPr>
            </w:pPr>
            <w:r w:rsidRPr="006447FA">
              <w:rPr>
                <w:szCs w:val="20"/>
                <w:lang w:eastAsia="lv-LV"/>
              </w:rPr>
              <w:t>Text</w:t>
            </w:r>
          </w:p>
        </w:tc>
        <w:tc>
          <w:tcPr>
            <w:tcW w:w="6662" w:type="dxa"/>
            <w:tcBorders>
              <w:top w:val="nil"/>
              <w:bottom w:val="single" w:sz="4" w:space="0" w:color="auto"/>
            </w:tcBorders>
          </w:tcPr>
          <w:p w14:paraId="6535D3C1" w14:textId="77777777" w:rsidR="00B44AAD" w:rsidRPr="006447FA" w:rsidRDefault="00B44AAD" w:rsidP="00B44AAD">
            <w:pPr>
              <w:pStyle w:val="Tablebody"/>
              <w:rPr>
                <w:szCs w:val="20"/>
                <w:lang w:eastAsia="lv-LV"/>
              </w:rPr>
            </w:pPr>
            <w:r w:rsidRPr="006447FA">
              <w:rPr>
                <w:szCs w:val="20"/>
                <w:lang w:eastAsia="lv-LV"/>
              </w:rPr>
              <w:t>Notifikācijas teksts.</w:t>
            </w:r>
          </w:p>
        </w:tc>
      </w:tr>
    </w:tbl>
    <w:p w14:paraId="07F6F5A3" w14:textId="75E01E40" w:rsidR="00C66D90" w:rsidRPr="006447FA" w:rsidRDefault="00B44AAD" w:rsidP="00C66D90">
      <w:pPr>
        <w:pStyle w:val="Heading4"/>
      </w:pPr>
      <w:bookmarkStart w:id="144" w:name="_Toc385254775"/>
      <w:bookmarkEnd w:id="143"/>
      <w:r w:rsidRPr="006447FA">
        <w:t>Šablons „ProfileProperty”</w:t>
      </w:r>
      <w:bookmarkEnd w:id="144"/>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949"/>
        <w:gridCol w:w="6379"/>
      </w:tblGrid>
      <w:tr w:rsidR="00C66D90" w:rsidRPr="006447FA" w14:paraId="2FB87733" w14:textId="77777777" w:rsidTr="006447FA">
        <w:tc>
          <w:tcPr>
            <w:tcW w:w="1561" w:type="dxa"/>
            <w:tcBorders>
              <w:bottom w:val="single" w:sz="4" w:space="0" w:color="auto"/>
            </w:tcBorders>
          </w:tcPr>
          <w:p w14:paraId="283A146E" w14:textId="77777777" w:rsidR="00C66D90" w:rsidRPr="006447FA" w:rsidRDefault="00C66D90" w:rsidP="002F4DA7">
            <w:pPr>
              <w:pStyle w:val="Bold"/>
              <w:rPr>
                <w:lang w:eastAsia="lv-LV"/>
              </w:rPr>
            </w:pPr>
            <w:r w:rsidRPr="006447FA">
              <w:rPr>
                <w:lang w:eastAsia="lv-LV"/>
              </w:rPr>
              <w:t>Apraksts</w:t>
            </w:r>
          </w:p>
        </w:tc>
        <w:tc>
          <w:tcPr>
            <w:tcW w:w="8328" w:type="dxa"/>
            <w:gridSpan w:val="2"/>
            <w:tcBorders>
              <w:bottom w:val="single" w:sz="4" w:space="0" w:color="auto"/>
            </w:tcBorders>
          </w:tcPr>
          <w:p w14:paraId="572E8BDD" w14:textId="77777777" w:rsidR="00C66D90" w:rsidRPr="006447FA" w:rsidRDefault="00C66D90" w:rsidP="002F4DA7">
            <w:pPr>
              <w:pStyle w:val="Tablebody"/>
            </w:pPr>
            <w:r w:rsidRPr="006447FA">
              <w:t>Īpašību, kas definē lietotāja profilu, saraksts.</w:t>
            </w:r>
          </w:p>
        </w:tc>
      </w:tr>
      <w:tr w:rsidR="00C66D90" w:rsidRPr="006447FA" w14:paraId="487C4744" w14:textId="77777777" w:rsidTr="000061B6">
        <w:tc>
          <w:tcPr>
            <w:tcW w:w="1561" w:type="dxa"/>
            <w:vMerge w:val="restart"/>
            <w:tcBorders>
              <w:top w:val="single" w:sz="4" w:space="0" w:color="auto"/>
            </w:tcBorders>
          </w:tcPr>
          <w:p w14:paraId="52C1B82B" w14:textId="77777777" w:rsidR="00C66D90" w:rsidRPr="006447FA" w:rsidRDefault="00C66D90" w:rsidP="002F4DA7">
            <w:pPr>
              <w:pStyle w:val="Bold"/>
              <w:rPr>
                <w:lang w:eastAsia="lv-LV"/>
              </w:rPr>
            </w:pPr>
            <w:r w:rsidRPr="006447FA">
              <w:t>Šablona lauki</w:t>
            </w:r>
          </w:p>
        </w:tc>
        <w:tc>
          <w:tcPr>
            <w:tcW w:w="1949" w:type="dxa"/>
            <w:tcBorders>
              <w:top w:val="single" w:sz="4" w:space="0" w:color="auto"/>
              <w:bottom w:val="single" w:sz="4" w:space="0" w:color="auto"/>
            </w:tcBorders>
          </w:tcPr>
          <w:p w14:paraId="6CC31EE3" w14:textId="77777777" w:rsidR="00C66D90" w:rsidRPr="006447FA" w:rsidRDefault="00C66D90" w:rsidP="002F4DA7">
            <w:pPr>
              <w:pStyle w:val="TableBoldSmall"/>
            </w:pPr>
            <w:r w:rsidRPr="006447FA">
              <w:t>Īpašība</w:t>
            </w:r>
          </w:p>
        </w:tc>
        <w:tc>
          <w:tcPr>
            <w:tcW w:w="6379" w:type="dxa"/>
            <w:tcBorders>
              <w:top w:val="single" w:sz="4" w:space="0" w:color="auto"/>
              <w:bottom w:val="single" w:sz="4" w:space="0" w:color="auto"/>
            </w:tcBorders>
          </w:tcPr>
          <w:p w14:paraId="1484DF6E" w14:textId="77777777" w:rsidR="00C66D90" w:rsidRPr="006447FA" w:rsidRDefault="00C66D90" w:rsidP="002F4DA7">
            <w:pPr>
              <w:pStyle w:val="TableBoldSmall"/>
            </w:pPr>
            <w:r w:rsidRPr="006447FA">
              <w:t>Īpašības apraksts</w:t>
            </w:r>
          </w:p>
        </w:tc>
      </w:tr>
      <w:tr w:rsidR="00C66D90" w:rsidRPr="006447FA" w14:paraId="7EAE6CB7" w14:textId="77777777" w:rsidTr="006447FA">
        <w:tc>
          <w:tcPr>
            <w:tcW w:w="1561" w:type="dxa"/>
            <w:vMerge/>
          </w:tcPr>
          <w:p w14:paraId="62C6E068" w14:textId="77777777" w:rsidR="00C66D90" w:rsidRPr="006447FA" w:rsidRDefault="00C66D90" w:rsidP="002F4DA7">
            <w:pPr>
              <w:pStyle w:val="TableBoldSmall"/>
              <w:rPr>
                <w:lang w:eastAsia="lv-LV"/>
              </w:rPr>
            </w:pPr>
          </w:p>
        </w:tc>
        <w:tc>
          <w:tcPr>
            <w:tcW w:w="1949" w:type="dxa"/>
            <w:tcBorders>
              <w:top w:val="single" w:sz="4" w:space="0" w:color="auto"/>
              <w:bottom w:val="nil"/>
            </w:tcBorders>
          </w:tcPr>
          <w:p w14:paraId="029BD46B" w14:textId="77777777" w:rsidR="00C66D90" w:rsidRPr="006447FA" w:rsidRDefault="00C66D90" w:rsidP="002F4DA7">
            <w:pPr>
              <w:pStyle w:val="Tablebody"/>
              <w:rPr>
                <w:b/>
                <w:szCs w:val="20"/>
                <w:lang w:eastAsia="lv-LV"/>
              </w:rPr>
            </w:pPr>
            <w:r w:rsidRPr="006447FA">
              <w:rPr>
                <w:b/>
                <w:szCs w:val="20"/>
                <w:lang w:eastAsia="lv-LV"/>
              </w:rPr>
              <w:t>Data</w:t>
            </w:r>
          </w:p>
        </w:tc>
        <w:tc>
          <w:tcPr>
            <w:tcW w:w="6379" w:type="dxa"/>
            <w:tcBorders>
              <w:top w:val="single" w:sz="4" w:space="0" w:color="auto"/>
              <w:bottom w:val="nil"/>
            </w:tcBorders>
          </w:tcPr>
          <w:p w14:paraId="2F30D028" w14:textId="77777777" w:rsidR="00C66D90" w:rsidRPr="006447FA" w:rsidRDefault="00C66D90" w:rsidP="002F4DA7">
            <w:pPr>
              <w:pStyle w:val="Tablebody"/>
              <w:rPr>
                <w:szCs w:val="20"/>
                <w:lang w:eastAsia="lv-LV"/>
              </w:rPr>
            </w:pPr>
          </w:p>
        </w:tc>
      </w:tr>
      <w:tr w:rsidR="00C66D90" w:rsidRPr="006447FA" w14:paraId="3F5120CC" w14:textId="77777777" w:rsidTr="006447FA">
        <w:tc>
          <w:tcPr>
            <w:tcW w:w="1561" w:type="dxa"/>
            <w:vMerge/>
          </w:tcPr>
          <w:p w14:paraId="048DA5B1" w14:textId="77777777" w:rsidR="00C66D90" w:rsidRPr="006447FA" w:rsidRDefault="00C66D90" w:rsidP="002F4DA7">
            <w:pPr>
              <w:pStyle w:val="TableBoldSmall"/>
              <w:rPr>
                <w:lang w:eastAsia="lv-LV"/>
              </w:rPr>
            </w:pPr>
          </w:p>
        </w:tc>
        <w:tc>
          <w:tcPr>
            <w:tcW w:w="1949" w:type="dxa"/>
            <w:tcBorders>
              <w:top w:val="nil"/>
              <w:bottom w:val="nil"/>
            </w:tcBorders>
          </w:tcPr>
          <w:p w14:paraId="491A187E" w14:textId="77777777" w:rsidR="00C66D90" w:rsidRPr="006447FA" w:rsidRDefault="00C66D90" w:rsidP="002F4DA7">
            <w:pPr>
              <w:pStyle w:val="Tablebody"/>
              <w:rPr>
                <w:szCs w:val="20"/>
                <w:lang w:eastAsia="lv-LV"/>
              </w:rPr>
            </w:pPr>
            <w:r w:rsidRPr="006447FA">
              <w:rPr>
                <w:szCs w:val="20"/>
                <w:lang w:eastAsia="lv-LV"/>
              </w:rPr>
              <w:t>– ClaimName</w:t>
            </w:r>
          </w:p>
        </w:tc>
        <w:tc>
          <w:tcPr>
            <w:tcW w:w="6379" w:type="dxa"/>
            <w:tcBorders>
              <w:top w:val="nil"/>
              <w:bottom w:val="nil"/>
            </w:tcBorders>
          </w:tcPr>
          <w:p w14:paraId="092A8586" w14:textId="77777777" w:rsidR="00C66D90" w:rsidRPr="006447FA" w:rsidRDefault="00C66D90" w:rsidP="002F4DA7">
            <w:pPr>
              <w:pStyle w:val="Tablebody"/>
              <w:rPr>
                <w:szCs w:val="20"/>
                <w:lang w:eastAsia="lv-LV"/>
              </w:rPr>
            </w:pPr>
            <w:r w:rsidRPr="006447FA">
              <w:rPr>
                <w:szCs w:val="20"/>
                <w:lang w:eastAsia="lv-LV"/>
              </w:rPr>
              <w:t>Atbilstošs klaims (</w:t>
            </w:r>
            <w:r w:rsidRPr="006447FA">
              <w:rPr>
                <w:i/>
                <w:szCs w:val="20"/>
                <w:lang w:eastAsia="lv-LV"/>
              </w:rPr>
              <w:t>claim</w:t>
            </w:r>
            <w:r w:rsidRPr="006447FA">
              <w:rPr>
                <w:szCs w:val="20"/>
                <w:lang w:eastAsia="lv-LV"/>
              </w:rPr>
              <w:t>) PFAS sistēmā.</w:t>
            </w:r>
          </w:p>
        </w:tc>
      </w:tr>
      <w:tr w:rsidR="00C66D90" w:rsidRPr="006447FA" w14:paraId="0FBEBFFF" w14:textId="77777777" w:rsidTr="006447FA">
        <w:tc>
          <w:tcPr>
            <w:tcW w:w="1561" w:type="dxa"/>
            <w:vMerge/>
          </w:tcPr>
          <w:p w14:paraId="26641804" w14:textId="77777777" w:rsidR="00C66D90" w:rsidRPr="006447FA" w:rsidRDefault="00C66D90" w:rsidP="002F4DA7">
            <w:pPr>
              <w:pStyle w:val="TableBoldSmall"/>
              <w:rPr>
                <w:lang w:eastAsia="lv-LV"/>
              </w:rPr>
            </w:pPr>
          </w:p>
        </w:tc>
        <w:tc>
          <w:tcPr>
            <w:tcW w:w="1949" w:type="dxa"/>
            <w:tcBorders>
              <w:top w:val="nil"/>
              <w:bottom w:val="single" w:sz="4" w:space="0" w:color="auto"/>
            </w:tcBorders>
          </w:tcPr>
          <w:p w14:paraId="68FA0620" w14:textId="77777777" w:rsidR="00C66D90" w:rsidRPr="006447FA" w:rsidRDefault="00C66D90" w:rsidP="002F4DA7">
            <w:pPr>
              <w:pStyle w:val="Tablebody"/>
              <w:rPr>
                <w:szCs w:val="20"/>
                <w:lang w:eastAsia="lv-LV"/>
              </w:rPr>
            </w:pPr>
            <w:r w:rsidRPr="006447FA">
              <w:rPr>
                <w:szCs w:val="20"/>
                <w:lang w:eastAsia="lv-LV"/>
              </w:rPr>
              <w:t>– DataType</w:t>
            </w:r>
          </w:p>
        </w:tc>
        <w:tc>
          <w:tcPr>
            <w:tcW w:w="6379" w:type="dxa"/>
            <w:tcBorders>
              <w:top w:val="nil"/>
              <w:bottom w:val="single" w:sz="4" w:space="0" w:color="auto"/>
            </w:tcBorders>
          </w:tcPr>
          <w:p w14:paraId="5AC9EE10" w14:textId="77777777" w:rsidR="00C66D90" w:rsidRPr="006447FA" w:rsidRDefault="00C66D90" w:rsidP="002F4DA7">
            <w:pPr>
              <w:pStyle w:val="Tablebody"/>
              <w:rPr>
                <w:szCs w:val="20"/>
                <w:lang w:eastAsia="lv-LV"/>
              </w:rPr>
            </w:pPr>
            <w:r w:rsidRPr="006447FA">
              <w:rPr>
                <w:szCs w:val="20"/>
                <w:lang w:eastAsia="lv-LV"/>
              </w:rPr>
              <w:t xml:space="preserve">Datu tips, viens no šādām iespējamām vērtībām: </w:t>
            </w:r>
            <w:r w:rsidRPr="006447FA">
              <w:rPr>
                <w:i/>
                <w:szCs w:val="20"/>
                <w:lang w:eastAsia="lv-LV"/>
              </w:rPr>
              <w:t>int</w:t>
            </w:r>
            <w:r w:rsidRPr="006447FA">
              <w:rPr>
                <w:szCs w:val="20"/>
                <w:lang w:eastAsia="lv-LV"/>
              </w:rPr>
              <w:t xml:space="preserve">, </w:t>
            </w:r>
            <w:r w:rsidRPr="006447FA">
              <w:rPr>
                <w:i/>
                <w:szCs w:val="20"/>
                <w:lang w:eastAsia="lv-LV"/>
              </w:rPr>
              <w:t>string</w:t>
            </w:r>
            <w:r w:rsidRPr="006447FA">
              <w:rPr>
                <w:szCs w:val="20"/>
                <w:lang w:eastAsia="lv-LV"/>
              </w:rPr>
              <w:t xml:space="preserve">, </w:t>
            </w:r>
            <w:r w:rsidRPr="006447FA">
              <w:rPr>
                <w:i/>
                <w:szCs w:val="20"/>
                <w:lang w:eastAsia="lv-LV"/>
              </w:rPr>
              <w:t>bool</w:t>
            </w:r>
            <w:r w:rsidRPr="006447FA">
              <w:rPr>
                <w:szCs w:val="20"/>
                <w:lang w:eastAsia="lv-LV"/>
              </w:rPr>
              <w:t>.</w:t>
            </w:r>
          </w:p>
        </w:tc>
      </w:tr>
    </w:tbl>
    <w:p w14:paraId="41B6225E" w14:textId="77777777" w:rsidR="00B44AAD" w:rsidRPr="006447FA" w:rsidRDefault="00B44AAD" w:rsidP="00B44AAD">
      <w:pPr>
        <w:pStyle w:val="Heading4"/>
      </w:pPr>
      <w:bookmarkStart w:id="145" w:name="_Ref321757903"/>
      <w:bookmarkStart w:id="146" w:name="_Toc385254776"/>
      <w:r w:rsidRPr="006447FA">
        <w:t>Šablons „Question”</w:t>
      </w:r>
      <w:bookmarkEnd w:id="145"/>
      <w:bookmarkEnd w:id="146"/>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B44AAD" w:rsidRPr="006447FA" w14:paraId="6FE2951C" w14:textId="77777777" w:rsidTr="006447FA">
        <w:tc>
          <w:tcPr>
            <w:tcW w:w="1561" w:type="dxa"/>
            <w:tcBorders>
              <w:bottom w:val="single" w:sz="4" w:space="0" w:color="auto"/>
            </w:tcBorders>
          </w:tcPr>
          <w:p w14:paraId="0351420D" w14:textId="77777777" w:rsidR="00B44AAD" w:rsidRPr="006447FA" w:rsidRDefault="00B44AAD" w:rsidP="00B44AAD">
            <w:pPr>
              <w:pStyle w:val="Bold"/>
              <w:rPr>
                <w:lang w:eastAsia="lv-LV"/>
              </w:rPr>
            </w:pPr>
            <w:r w:rsidRPr="006447FA">
              <w:rPr>
                <w:lang w:eastAsia="lv-LV"/>
              </w:rPr>
              <w:t>Apraksts</w:t>
            </w:r>
          </w:p>
        </w:tc>
        <w:tc>
          <w:tcPr>
            <w:tcW w:w="8328" w:type="dxa"/>
            <w:gridSpan w:val="2"/>
            <w:tcBorders>
              <w:bottom w:val="single" w:sz="4" w:space="0" w:color="auto"/>
            </w:tcBorders>
          </w:tcPr>
          <w:p w14:paraId="5F5F8E4A" w14:textId="77777777" w:rsidR="00B44AAD" w:rsidRPr="006447FA" w:rsidRDefault="00B44AAD" w:rsidP="00B44AAD">
            <w:pPr>
              <w:pStyle w:val="Tablebody"/>
            </w:pPr>
            <w:r w:rsidRPr="006447FA">
              <w:t>Biežāk uzdoto jautājuma šablons.</w:t>
            </w:r>
          </w:p>
        </w:tc>
      </w:tr>
      <w:tr w:rsidR="00B44AAD" w:rsidRPr="006447FA" w14:paraId="0384D9B9" w14:textId="77777777" w:rsidTr="000061B6">
        <w:tc>
          <w:tcPr>
            <w:tcW w:w="1561" w:type="dxa"/>
            <w:vMerge w:val="restart"/>
            <w:tcBorders>
              <w:top w:val="single" w:sz="4" w:space="0" w:color="auto"/>
            </w:tcBorders>
          </w:tcPr>
          <w:p w14:paraId="627F370D" w14:textId="77777777" w:rsidR="00B44AAD" w:rsidRPr="006447FA" w:rsidRDefault="00B44AAD" w:rsidP="00B44AAD">
            <w:pPr>
              <w:pStyle w:val="Bold"/>
              <w:rPr>
                <w:lang w:eastAsia="lv-LV"/>
              </w:rPr>
            </w:pPr>
            <w:r w:rsidRPr="006447FA">
              <w:t>Šablona lauki</w:t>
            </w:r>
          </w:p>
        </w:tc>
        <w:tc>
          <w:tcPr>
            <w:tcW w:w="1666" w:type="dxa"/>
            <w:tcBorders>
              <w:top w:val="single" w:sz="4" w:space="0" w:color="auto"/>
              <w:bottom w:val="single" w:sz="4" w:space="0" w:color="auto"/>
            </w:tcBorders>
          </w:tcPr>
          <w:p w14:paraId="456FCC82" w14:textId="77777777" w:rsidR="00B44AAD" w:rsidRPr="006447FA" w:rsidRDefault="00B44AAD" w:rsidP="00B44AAD">
            <w:pPr>
              <w:pStyle w:val="TableBoldSmall"/>
            </w:pPr>
            <w:r w:rsidRPr="006447FA">
              <w:t>Īpašība</w:t>
            </w:r>
          </w:p>
        </w:tc>
        <w:tc>
          <w:tcPr>
            <w:tcW w:w="6662" w:type="dxa"/>
            <w:tcBorders>
              <w:top w:val="single" w:sz="4" w:space="0" w:color="auto"/>
              <w:bottom w:val="single" w:sz="4" w:space="0" w:color="auto"/>
            </w:tcBorders>
          </w:tcPr>
          <w:p w14:paraId="6D056872" w14:textId="77777777" w:rsidR="00B44AAD" w:rsidRPr="006447FA" w:rsidRDefault="00B44AAD" w:rsidP="00B44AAD">
            <w:pPr>
              <w:pStyle w:val="TableBoldSmall"/>
            </w:pPr>
            <w:r w:rsidRPr="006447FA">
              <w:t>Īpašības apraksts</w:t>
            </w:r>
          </w:p>
        </w:tc>
      </w:tr>
      <w:tr w:rsidR="00B44AAD" w:rsidRPr="006447FA" w14:paraId="72585FB4" w14:textId="77777777" w:rsidTr="006447FA">
        <w:tc>
          <w:tcPr>
            <w:tcW w:w="1561" w:type="dxa"/>
            <w:vMerge/>
          </w:tcPr>
          <w:p w14:paraId="1AA14EDF" w14:textId="77777777" w:rsidR="00B44AAD" w:rsidRPr="006447FA" w:rsidRDefault="00B44AAD" w:rsidP="00B44AAD">
            <w:pPr>
              <w:pStyle w:val="TableBoldSmall"/>
              <w:rPr>
                <w:lang w:eastAsia="lv-LV"/>
              </w:rPr>
            </w:pPr>
          </w:p>
        </w:tc>
        <w:tc>
          <w:tcPr>
            <w:tcW w:w="1666" w:type="dxa"/>
            <w:tcBorders>
              <w:top w:val="single" w:sz="4" w:space="0" w:color="auto"/>
              <w:bottom w:val="nil"/>
            </w:tcBorders>
          </w:tcPr>
          <w:p w14:paraId="395B917C" w14:textId="77777777" w:rsidR="00B44AAD" w:rsidRPr="006447FA" w:rsidRDefault="00B44AAD" w:rsidP="00B44AAD">
            <w:pPr>
              <w:pStyle w:val="Tablebody"/>
              <w:rPr>
                <w:szCs w:val="20"/>
                <w:lang w:eastAsia="lv-LV"/>
              </w:rPr>
            </w:pPr>
            <w:r w:rsidRPr="006447FA">
              <w:rPr>
                <w:szCs w:val="20"/>
                <w:lang w:eastAsia="lv-LV"/>
              </w:rPr>
              <w:t>Caption</w:t>
            </w:r>
          </w:p>
        </w:tc>
        <w:tc>
          <w:tcPr>
            <w:tcW w:w="6662" w:type="dxa"/>
            <w:tcBorders>
              <w:top w:val="single" w:sz="4" w:space="0" w:color="auto"/>
              <w:bottom w:val="nil"/>
            </w:tcBorders>
          </w:tcPr>
          <w:p w14:paraId="08E91F09" w14:textId="77777777" w:rsidR="00B44AAD" w:rsidRPr="006447FA" w:rsidRDefault="00B44AAD" w:rsidP="00B44AAD">
            <w:pPr>
              <w:pStyle w:val="Tablebody"/>
              <w:rPr>
                <w:szCs w:val="20"/>
                <w:lang w:eastAsia="lv-LV"/>
              </w:rPr>
            </w:pPr>
            <w:r w:rsidRPr="006447FA">
              <w:rPr>
                <w:szCs w:val="20"/>
                <w:lang w:eastAsia="lv-LV"/>
              </w:rPr>
              <w:t>Jautājums.</w:t>
            </w:r>
          </w:p>
        </w:tc>
      </w:tr>
      <w:tr w:rsidR="00B44AAD" w:rsidRPr="006447FA" w14:paraId="33FCDE1F" w14:textId="77777777" w:rsidTr="006447FA">
        <w:tc>
          <w:tcPr>
            <w:tcW w:w="1561" w:type="dxa"/>
            <w:vMerge/>
          </w:tcPr>
          <w:p w14:paraId="435C6883" w14:textId="77777777" w:rsidR="00B44AAD" w:rsidRPr="006447FA" w:rsidRDefault="00B44AAD" w:rsidP="00B44AAD">
            <w:pPr>
              <w:pStyle w:val="TableBoldSmall"/>
              <w:rPr>
                <w:lang w:eastAsia="lv-LV"/>
              </w:rPr>
            </w:pPr>
          </w:p>
        </w:tc>
        <w:tc>
          <w:tcPr>
            <w:tcW w:w="1666" w:type="dxa"/>
            <w:tcBorders>
              <w:top w:val="nil"/>
              <w:bottom w:val="single" w:sz="4" w:space="0" w:color="auto"/>
            </w:tcBorders>
          </w:tcPr>
          <w:p w14:paraId="4B2247A0" w14:textId="77777777" w:rsidR="00B44AAD" w:rsidRPr="006447FA" w:rsidRDefault="00B44AAD" w:rsidP="00B44AAD">
            <w:pPr>
              <w:pStyle w:val="Tablebody"/>
              <w:rPr>
                <w:szCs w:val="20"/>
                <w:lang w:eastAsia="lv-LV"/>
              </w:rPr>
            </w:pPr>
            <w:r w:rsidRPr="006447FA">
              <w:rPr>
                <w:szCs w:val="20"/>
                <w:lang w:eastAsia="lv-LV"/>
              </w:rPr>
              <w:t>Answer</w:t>
            </w:r>
          </w:p>
        </w:tc>
        <w:tc>
          <w:tcPr>
            <w:tcW w:w="6662" w:type="dxa"/>
            <w:tcBorders>
              <w:top w:val="nil"/>
              <w:bottom w:val="single" w:sz="4" w:space="0" w:color="auto"/>
            </w:tcBorders>
          </w:tcPr>
          <w:p w14:paraId="7D229D63" w14:textId="77777777" w:rsidR="00B44AAD" w:rsidRPr="006447FA" w:rsidRDefault="00B44AAD" w:rsidP="00B44AAD">
            <w:pPr>
              <w:pStyle w:val="Tablebody"/>
              <w:rPr>
                <w:szCs w:val="20"/>
                <w:lang w:eastAsia="lv-LV"/>
              </w:rPr>
            </w:pPr>
            <w:r w:rsidRPr="006447FA">
              <w:rPr>
                <w:szCs w:val="20"/>
                <w:lang w:eastAsia="lv-LV"/>
              </w:rPr>
              <w:t>Atbilde.</w:t>
            </w:r>
          </w:p>
        </w:tc>
      </w:tr>
    </w:tbl>
    <w:p w14:paraId="1D02367F" w14:textId="7B694A19" w:rsidR="00B44AAD" w:rsidRPr="006447FA" w:rsidRDefault="00B44AAD" w:rsidP="00341EEF">
      <w:pPr>
        <w:pStyle w:val="Heading4"/>
      </w:pPr>
      <w:bookmarkStart w:id="147" w:name="_Toc385254777"/>
      <w:r w:rsidRPr="006447FA">
        <w:t>Šablonu grupa „References”</w:t>
      </w:r>
      <w:bookmarkEnd w:id="147"/>
    </w:p>
    <w:p w14:paraId="487D19B9" w14:textId="77777777" w:rsidR="00B44AAD" w:rsidRPr="006447FA" w:rsidRDefault="00B44AAD" w:rsidP="00B44AAD">
      <w:pPr>
        <w:pStyle w:val="Heading5"/>
      </w:pPr>
      <w:bookmarkStart w:id="148" w:name="_Ref321932904"/>
      <w:r w:rsidRPr="006447FA">
        <w:t>Šablons „ReferenceToBlock”</w:t>
      </w:r>
      <w:bookmarkEnd w:id="148"/>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B44AAD" w:rsidRPr="006447FA" w14:paraId="4A97CB37" w14:textId="77777777" w:rsidTr="006447FA">
        <w:tc>
          <w:tcPr>
            <w:tcW w:w="1561" w:type="dxa"/>
            <w:tcBorders>
              <w:bottom w:val="single" w:sz="4" w:space="0" w:color="auto"/>
            </w:tcBorders>
          </w:tcPr>
          <w:p w14:paraId="02509B16" w14:textId="77777777" w:rsidR="00B44AAD" w:rsidRPr="006447FA" w:rsidRDefault="00B44AAD" w:rsidP="00B44AAD">
            <w:pPr>
              <w:pStyle w:val="Bold"/>
              <w:rPr>
                <w:lang w:eastAsia="lv-LV"/>
              </w:rPr>
            </w:pPr>
            <w:r w:rsidRPr="006447FA">
              <w:rPr>
                <w:lang w:eastAsia="lv-LV"/>
              </w:rPr>
              <w:t>Apraksts</w:t>
            </w:r>
          </w:p>
        </w:tc>
        <w:tc>
          <w:tcPr>
            <w:tcW w:w="8328" w:type="dxa"/>
            <w:gridSpan w:val="2"/>
            <w:tcBorders>
              <w:bottom w:val="single" w:sz="4" w:space="0" w:color="auto"/>
            </w:tcBorders>
          </w:tcPr>
          <w:p w14:paraId="695A5C67" w14:textId="77777777" w:rsidR="00B44AAD" w:rsidRPr="006447FA" w:rsidRDefault="00B44AAD" w:rsidP="00B44AAD">
            <w:pPr>
              <w:pStyle w:val="Tablebody"/>
            </w:pPr>
            <w:r w:rsidRPr="006447FA">
              <w:t>Reference uz bloku (elementu, kas ir bāzēts uz „_Base block” šablona).</w:t>
            </w:r>
          </w:p>
        </w:tc>
      </w:tr>
      <w:tr w:rsidR="00B44AAD" w:rsidRPr="006447FA" w14:paraId="13F784F3" w14:textId="77777777" w:rsidTr="000061B6">
        <w:tc>
          <w:tcPr>
            <w:tcW w:w="1561" w:type="dxa"/>
            <w:vMerge w:val="restart"/>
            <w:tcBorders>
              <w:top w:val="single" w:sz="4" w:space="0" w:color="auto"/>
            </w:tcBorders>
          </w:tcPr>
          <w:p w14:paraId="3C5BC7C2" w14:textId="77777777" w:rsidR="00B44AAD" w:rsidRPr="006447FA" w:rsidRDefault="00B44AAD" w:rsidP="00B44AAD">
            <w:pPr>
              <w:pStyle w:val="Bold"/>
              <w:rPr>
                <w:lang w:eastAsia="lv-LV"/>
              </w:rPr>
            </w:pPr>
            <w:r w:rsidRPr="006447FA">
              <w:t>Šablona lauki</w:t>
            </w:r>
          </w:p>
        </w:tc>
        <w:tc>
          <w:tcPr>
            <w:tcW w:w="1666" w:type="dxa"/>
            <w:tcBorders>
              <w:top w:val="single" w:sz="4" w:space="0" w:color="auto"/>
              <w:bottom w:val="single" w:sz="4" w:space="0" w:color="auto"/>
            </w:tcBorders>
          </w:tcPr>
          <w:p w14:paraId="280B41F5" w14:textId="77777777" w:rsidR="00B44AAD" w:rsidRPr="006447FA" w:rsidRDefault="00B44AAD" w:rsidP="00B44AAD">
            <w:pPr>
              <w:pStyle w:val="TableBoldSmall"/>
            </w:pPr>
            <w:r w:rsidRPr="006447FA">
              <w:t>Īpašība</w:t>
            </w:r>
          </w:p>
        </w:tc>
        <w:tc>
          <w:tcPr>
            <w:tcW w:w="6662" w:type="dxa"/>
            <w:tcBorders>
              <w:top w:val="single" w:sz="4" w:space="0" w:color="auto"/>
              <w:bottom w:val="single" w:sz="4" w:space="0" w:color="auto"/>
            </w:tcBorders>
          </w:tcPr>
          <w:p w14:paraId="52EE1DBC" w14:textId="77777777" w:rsidR="00B44AAD" w:rsidRPr="006447FA" w:rsidRDefault="00B44AAD" w:rsidP="00B44AAD">
            <w:pPr>
              <w:pStyle w:val="TableBoldSmall"/>
            </w:pPr>
            <w:r w:rsidRPr="006447FA">
              <w:t>Īpašības apraksts</w:t>
            </w:r>
          </w:p>
        </w:tc>
      </w:tr>
      <w:tr w:rsidR="00B44AAD" w:rsidRPr="006447FA" w14:paraId="4074D517" w14:textId="77777777" w:rsidTr="006447FA">
        <w:tc>
          <w:tcPr>
            <w:tcW w:w="1561" w:type="dxa"/>
            <w:vMerge/>
          </w:tcPr>
          <w:p w14:paraId="19B414FA" w14:textId="77777777" w:rsidR="00B44AAD" w:rsidRPr="006447FA" w:rsidRDefault="00B44AAD" w:rsidP="00B44AAD">
            <w:pPr>
              <w:pStyle w:val="TableBoldSmall"/>
              <w:rPr>
                <w:lang w:eastAsia="lv-LV"/>
              </w:rPr>
            </w:pPr>
          </w:p>
        </w:tc>
        <w:tc>
          <w:tcPr>
            <w:tcW w:w="1666" w:type="dxa"/>
            <w:tcBorders>
              <w:top w:val="nil"/>
              <w:bottom w:val="single" w:sz="4" w:space="0" w:color="auto"/>
            </w:tcBorders>
          </w:tcPr>
          <w:p w14:paraId="2C95853A" w14:textId="77777777" w:rsidR="00B44AAD" w:rsidRPr="006447FA" w:rsidRDefault="00B44AAD" w:rsidP="00B44AAD">
            <w:pPr>
              <w:pStyle w:val="Tablebody"/>
              <w:rPr>
                <w:szCs w:val="20"/>
                <w:lang w:eastAsia="lv-LV"/>
              </w:rPr>
            </w:pPr>
            <w:r w:rsidRPr="006447FA">
              <w:rPr>
                <w:szCs w:val="20"/>
                <w:lang w:eastAsia="lv-LV"/>
              </w:rPr>
              <w:t>Source</w:t>
            </w:r>
          </w:p>
        </w:tc>
        <w:tc>
          <w:tcPr>
            <w:tcW w:w="6662" w:type="dxa"/>
            <w:tcBorders>
              <w:top w:val="nil"/>
              <w:bottom w:val="single" w:sz="4" w:space="0" w:color="auto"/>
            </w:tcBorders>
          </w:tcPr>
          <w:p w14:paraId="7F24C3B4" w14:textId="77777777" w:rsidR="00B44AAD" w:rsidRPr="006447FA" w:rsidRDefault="00B44AAD" w:rsidP="00B44AAD">
            <w:pPr>
              <w:pStyle w:val="Tablebody"/>
              <w:rPr>
                <w:szCs w:val="20"/>
                <w:lang w:eastAsia="lv-LV"/>
              </w:rPr>
            </w:pPr>
            <w:r w:rsidRPr="006447FA">
              <w:rPr>
                <w:szCs w:val="20"/>
                <w:lang w:eastAsia="lv-LV"/>
              </w:rPr>
              <w:t>Norāde uz resursa vietu.</w:t>
            </w:r>
          </w:p>
        </w:tc>
      </w:tr>
    </w:tbl>
    <w:p w14:paraId="0CFEB211" w14:textId="77777777" w:rsidR="00B44AAD" w:rsidRPr="006447FA" w:rsidRDefault="00B44AAD" w:rsidP="00B44AAD">
      <w:pPr>
        <w:pStyle w:val="Heading5"/>
      </w:pPr>
      <w:bookmarkStart w:id="149" w:name="_Ref321906571"/>
      <w:r w:rsidRPr="006447FA">
        <w:t>Šablons „ReferenceToContent”</w:t>
      </w:r>
      <w:bookmarkEnd w:id="149"/>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B44AAD" w:rsidRPr="006447FA" w14:paraId="485BBCDB" w14:textId="77777777" w:rsidTr="006447FA">
        <w:tc>
          <w:tcPr>
            <w:tcW w:w="1561" w:type="dxa"/>
            <w:tcBorders>
              <w:bottom w:val="single" w:sz="4" w:space="0" w:color="auto"/>
            </w:tcBorders>
          </w:tcPr>
          <w:p w14:paraId="2201ED2D" w14:textId="77777777" w:rsidR="00B44AAD" w:rsidRPr="006447FA" w:rsidRDefault="00B44AAD" w:rsidP="00B44AAD">
            <w:pPr>
              <w:pStyle w:val="Bold"/>
              <w:rPr>
                <w:lang w:eastAsia="lv-LV"/>
              </w:rPr>
            </w:pPr>
            <w:r w:rsidRPr="006447FA">
              <w:rPr>
                <w:lang w:eastAsia="lv-LV"/>
              </w:rPr>
              <w:t>Apraksts</w:t>
            </w:r>
          </w:p>
        </w:tc>
        <w:tc>
          <w:tcPr>
            <w:tcW w:w="8328" w:type="dxa"/>
            <w:gridSpan w:val="2"/>
            <w:tcBorders>
              <w:bottom w:val="single" w:sz="4" w:space="0" w:color="auto"/>
            </w:tcBorders>
          </w:tcPr>
          <w:p w14:paraId="3EF49743" w14:textId="77777777" w:rsidR="00B44AAD" w:rsidRPr="006447FA" w:rsidRDefault="00B44AAD" w:rsidP="00B44AAD">
            <w:pPr>
              <w:pStyle w:val="Tablebody"/>
            </w:pPr>
            <w:r w:rsidRPr="006447FA">
              <w:t>Norāde uz satura elementu (piemēram, uz dokumentu media library).</w:t>
            </w:r>
          </w:p>
        </w:tc>
      </w:tr>
      <w:tr w:rsidR="00B44AAD" w:rsidRPr="006447FA" w14:paraId="1C6CE7D2" w14:textId="77777777" w:rsidTr="006447FA">
        <w:tc>
          <w:tcPr>
            <w:tcW w:w="1561" w:type="dxa"/>
            <w:vMerge w:val="restart"/>
            <w:tcBorders>
              <w:top w:val="nil"/>
            </w:tcBorders>
          </w:tcPr>
          <w:p w14:paraId="0268FD65" w14:textId="77777777" w:rsidR="00B44AAD" w:rsidRPr="006447FA" w:rsidRDefault="00B44AAD" w:rsidP="00B44AAD">
            <w:pPr>
              <w:pStyle w:val="Bold"/>
              <w:rPr>
                <w:lang w:eastAsia="lv-LV"/>
              </w:rPr>
            </w:pPr>
            <w:r w:rsidRPr="006447FA">
              <w:t>Šablona lauki</w:t>
            </w:r>
          </w:p>
        </w:tc>
        <w:tc>
          <w:tcPr>
            <w:tcW w:w="1666" w:type="dxa"/>
            <w:tcBorders>
              <w:top w:val="single" w:sz="4" w:space="0" w:color="auto"/>
              <w:bottom w:val="single" w:sz="4" w:space="0" w:color="auto"/>
            </w:tcBorders>
          </w:tcPr>
          <w:p w14:paraId="10CDCB62" w14:textId="77777777" w:rsidR="00B44AAD" w:rsidRPr="006447FA" w:rsidRDefault="00B44AAD" w:rsidP="00B44AAD">
            <w:pPr>
              <w:pStyle w:val="TableBoldSmall"/>
            </w:pPr>
            <w:r w:rsidRPr="006447FA">
              <w:t>Īpašība</w:t>
            </w:r>
          </w:p>
        </w:tc>
        <w:tc>
          <w:tcPr>
            <w:tcW w:w="6662" w:type="dxa"/>
            <w:tcBorders>
              <w:top w:val="single" w:sz="4" w:space="0" w:color="auto"/>
              <w:bottom w:val="single" w:sz="4" w:space="0" w:color="auto"/>
            </w:tcBorders>
          </w:tcPr>
          <w:p w14:paraId="42003137" w14:textId="77777777" w:rsidR="00B44AAD" w:rsidRPr="006447FA" w:rsidRDefault="00B44AAD" w:rsidP="00B44AAD">
            <w:pPr>
              <w:pStyle w:val="TableBoldSmall"/>
            </w:pPr>
            <w:r w:rsidRPr="006447FA">
              <w:t>Īpašības apraksts</w:t>
            </w:r>
          </w:p>
        </w:tc>
      </w:tr>
      <w:tr w:rsidR="00B44AAD" w:rsidRPr="006447FA" w14:paraId="61AD42E7" w14:textId="77777777" w:rsidTr="006447FA">
        <w:tc>
          <w:tcPr>
            <w:tcW w:w="1561" w:type="dxa"/>
            <w:vMerge/>
          </w:tcPr>
          <w:p w14:paraId="190618CA" w14:textId="77777777" w:rsidR="00B44AAD" w:rsidRPr="006447FA" w:rsidRDefault="00B44AAD" w:rsidP="00B44AAD">
            <w:pPr>
              <w:pStyle w:val="TableBoldSmall"/>
              <w:rPr>
                <w:lang w:eastAsia="lv-LV"/>
              </w:rPr>
            </w:pPr>
          </w:p>
        </w:tc>
        <w:tc>
          <w:tcPr>
            <w:tcW w:w="1666" w:type="dxa"/>
            <w:tcBorders>
              <w:top w:val="single" w:sz="4" w:space="0" w:color="auto"/>
              <w:bottom w:val="nil"/>
            </w:tcBorders>
          </w:tcPr>
          <w:p w14:paraId="19F1CB63" w14:textId="77777777" w:rsidR="00B44AAD" w:rsidRPr="006447FA" w:rsidRDefault="00B44AAD" w:rsidP="00B44AAD">
            <w:pPr>
              <w:pStyle w:val="Tablebody"/>
              <w:rPr>
                <w:szCs w:val="20"/>
                <w:lang w:eastAsia="lv-LV"/>
              </w:rPr>
            </w:pPr>
            <w:r w:rsidRPr="006447FA">
              <w:rPr>
                <w:szCs w:val="20"/>
                <w:lang w:eastAsia="lv-LV"/>
              </w:rPr>
              <w:t>Caption</w:t>
            </w:r>
          </w:p>
        </w:tc>
        <w:tc>
          <w:tcPr>
            <w:tcW w:w="6662" w:type="dxa"/>
            <w:tcBorders>
              <w:top w:val="single" w:sz="4" w:space="0" w:color="auto"/>
              <w:bottom w:val="nil"/>
            </w:tcBorders>
          </w:tcPr>
          <w:p w14:paraId="6C144BCF" w14:textId="77777777" w:rsidR="00B44AAD" w:rsidRPr="006447FA" w:rsidRDefault="00B44AAD" w:rsidP="00B44AAD">
            <w:pPr>
              <w:pStyle w:val="Tablebody"/>
              <w:rPr>
                <w:szCs w:val="20"/>
                <w:lang w:eastAsia="lv-LV"/>
              </w:rPr>
            </w:pPr>
            <w:r w:rsidRPr="006447FA">
              <w:rPr>
                <w:szCs w:val="20"/>
                <w:lang w:eastAsia="lv-LV"/>
              </w:rPr>
              <w:t>Nosaukums.</w:t>
            </w:r>
          </w:p>
        </w:tc>
      </w:tr>
      <w:tr w:rsidR="00B44AAD" w:rsidRPr="006447FA" w14:paraId="7C6A149B" w14:textId="77777777" w:rsidTr="006447FA">
        <w:tc>
          <w:tcPr>
            <w:tcW w:w="1561" w:type="dxa"/>
            <w:vMerge/>
          </w:tcPr>
          <w:p w14:paraId="4EEC77C0" w14:textId="77777777" w:rsidR="00B44AAD" w:rsidRPr="006447FA" w:rsidRDefault="00B44AAD" w:rsidP="00B44AAD">
            <w:pPr>
              <w:pStyle w:val="TableBoldSmall"/>
              <w:rPr>
                <w:lang w:eastAsia="lv-LV"/>
              </w:rPr>
            </w:pPr>
          </w:p>
        </w:tc>
        <w:tc>
          <w:tcPr>
            <w:tcW w:w="1666" w:type="dxa"/>
            <w:tcBorders>
              <w:top w:val="nil"/>
              <w:bottom w:val="nil"/>
            </w:tcBorders>
          </w:tcPr>
          <w:p w14:paraId="60BAE6CD" w14:textId="77777777" w:rsidR="00B44AAD" w:rsidRPr="006447FA" w:rsidRDefault="00B44AAD" w:rsidP="00B44AAD">
            <w:pPr>
              <w:pStyle w:val="Tablebody"/>
              <w:rPr>
                <w:szCs w:val="20"/>
                <w:lang w:eastAsia="lv-LV"/>
              </w:rPr>
            </w:pPr>
            <w:r w:rsidRPr="006447FA">
              <w:rPr>
                <w:szCs w:val="20"/>
                <w:lang w:eastAsia="lv-LV"/>
              </w:rPr>
              <w:t>Description</w:t>
            </w:r>
          </w:p>
        </w:tc>
        <w:tc>
          <w:tcPr>
            <w:tcW w:w="6662" w:type="dxa"/>
            <w:tcBorders>
              <w:top w:val="nil"/>
              <w:bottom w:val="nil"/>
            </w:tcBorders>
          </w:tcPr>
          <w:p w14:paraId="7D352F72" w14:textId="77777777" w:rsidR="00B44AAD" w:rsidRPr="006447FA" w:rsidRDefault="00B44AAD" w:rsidP="00B44AAD">
            <w:pPr>
              <w:pStyle w:val="Tablebody"/>
              <w:rPr>
                <w:szCs w:val="20"/>
                <w:lang w:eastAsia="lv-LV"/>
              </w:rPr>
            </w:pPr>
            <w:r w:rsidRPr="006447FA">
              <w:rPr>
                <w:szCs w:val="20"/>
                <w:lang w:eastAsia="lv-LV"/>
              </w:rPr>
              <w:t>Apraksts.</w:t>
            </w:r>
          </w:p>
        </w:tc>
      </w:tr>
      <w:tr w:rsidR="00B44AAD" w:rsidRPr="006447FA" w14:paraId="209CD410" w14:textId="77777777" w:rsidTr="006447FA">
        <w:tc>
          <w:tcPr>
            <w:tcW w:w="1561" w:type="dxa"/>
            <w:vMerge/>
          </w:tcPr>
          <w:p w14:paraId="0CA5899B" w14:textId="77777777" w:rsidR="00B44AAD" w:rsidRPr="006447FA" w:rsidRDefault="00B44AAD" w:rsidP="00B44AAD">
            <w:pPr>
              <w:pStyle w:val="TableBoldSmall"/>
              <w:rPr>
                <w:lang w:eastAsia="lv-LV"/>
              </w:rPr>
            </w:pPr>
          </w:p>
        </w:tc>
        <w:tc>
          <w:tcPr>
            <w:tcW w:w="1666" w:type="dxa"/>
            <w:tcBorders>
              <w:top w:val="nil"/>
              <w:bottom w:val="nil"/>
            </w:tcBorders>
          </w:tcPr>
          <w:p w14:paraId="459CA632" w14:textId="77777777" w:rsidR="00B44AAD" w:rsidRPr="006447FA" w:rsidRDefault="00B44AAD" w:rsidP="00B44AAD">
            <w:pPr>
              <w:pStyle w:val="Tablebody"/>
              <w:rPr>
                <w:szCs w:val="20"/>
                <w:lang w:eastAsia="lv-LV"/>
              </w:rPr>
            </w:pPr>
            <w:r w:rsidRPr="006447FA">
              <w:rPr>
                <w:szCs w:val="20"/>
                <w:lang w:eastAsia="lv-LV"/>
              </w:rPr>
              <w:t>Source</w:t>
            </w:r>
          </w:p>
        </w:tc>
        <w:tc>
          <w:tcPr>
            <w:tcW w:w="6662" w:type="dxa"/>
            <w:tcBorders>
              <w:top w:val="nil"/>
              <w:bottom w:val="nil"/>
            </w:tcBorders>
          </w:tcPr>
          <w:p w14:paraId="25A0B06C" w14:textId="77777777" w:rsidR="00B44AAD" w:rsidRPr="006447FA" w:rsidRDefault="00B44AAD" w:rsidP="00B44AAD">
            <w:pPr>
              <w:pStyle w:val="Tablebody"/>
              <w:rPr>
                <w:szCs w:val="20"/>
                <w:lang w:eastAsia="lv-LV"/>
              </w:rPr>
            </w:pPr>
            <w:r w:rsidRPr="006447FA">
              <w:rPr>
                <w:szCs w:val="20"/>
                <w:lang w:eastAsia="lv-LV"/>
              </w:rPr>
              <w:t>Norāde uz resursa vietu.</w:t>
            </w:r>
          </w:p>
        </w:tc>
      </w:tr>
      <w:tr w:rsidR="00B44AAD" w:rsidRPr="006447FA" w14:paraId="1232B3EE" w14:textId="77777777" w:rsidTr="006447FA">
        <w:tc>
          <w:tcPr>
            <w:tcW w:w="1561" w:type="dxa"/>
            <w:vMerge/>
          </w:tcPr>
          <w:p w14:paraId="3B801F76" w14:textId="77777777" w:rsidR="00B44AAD" w:rsidRPr="006447FA" w:rsidRDefault="00B44AAD" w:rsidP="00B44AAD">
            <w:pPr>
              <w:pStyle w:val="TableBoldSmall"/>
              <w:rPr>
                <w:lang w:eastAsia="lv-LV"/>
              </w:rPr>
            </w:pPr>
          </w:p>
        </w:tc>
        <w:tc>
          <w:tcPr>
            <w:tcW w:w="1666" w:type="dxa"/>
            <w:tcBorders>
              <w:top w:val="nil"/>
              <w:bottom w:val="single" w:sz="4" w:space="0" w:color="auto"/>
            </w:tcBorders>
          </w:tcPr>
          <w:p w14:paraId="3D43CDCE" w14:textId="77777777" w:rsidR="00B44AAD" w:rsidRPr="006447FA" w:rsidRDefault="00B44AAD" w:rsidP="00B44AAD">
            <w:pPr>
              <w:pStyle w:val="Tablebody"/>
              <w:rPr>
                <w:szCs w:val="20"/>
                <w:lang w:eastAsia="lv-LV"/>
              </w:rPr>
            </w:pPr>
            <w:r w:rsidRPr="006447FA">
              <w:rPr>
                <w:szCs w:val="20"/>
                <w:lang w:eastAsia="lv-LV"/>
              </w:rPr>
              <w:t>Pictogram</w:t>
            </w:r>
          </w:p>
        </w:tc>
        <w:tc>
          <w:tcPr>
            <w:tcW w:w="6662" w:type="dxa"/>
            <w:tcBorders>
              <w:top w:val="nil"/>
              <w:bottom w:val="single" w:sz="4" w:space="0" w:color="auto"/>
            </w:tcBorders>
          </w:tcPr>
          <w:p w14:paraId="6D3B2CCD" w14:textId="77777777" w:rsidR="00B44AAD" w:rsidRPr="006447FA" w:rsidRDefault="00B44AAD" w:rsidP="00B44AAD">
            <w:pPr>
              <w:pStyle w:val="Tablebody"/>
              <w:rPr>
                <w:szCs w:val="20"/>
                <w:lang w:eastAsia="lv-LV"/>
              </w:rPr>
            </w:pPr>
            <w:r w:rsidRPr="006447FA">
              <w:rPr>
                <w:szCs w:val="20"/>
                <w:lang w:eastAsia="lv-LV"/>
              </w:rPr>
              <w:t>Piktogramma.</w:t>
            </w:r>
          </w:p>
        </w:tc>
      </w:tr>
    </w:tbl>
    <w:p w14:paraId="5464DC16" w14:textId="77777777" w:rsidR="00B44AAD" w:rsidRPr="006447FA" w:rsidRDefault="00B44AAD" w:rsidP="00B44AAD">
      <w:pPr>
        <w:pStyle w:val="Heading5"/>
      </w:pPr>
      <w:r w:rsidRPr="006447FA">
        <w:lastRenderedPageBreak/>
        <w:t>Šablons „ReferenceToImage”</w:t>
      </w:r>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B44AAD" w:rsidRPr="006447FA" w14:paraId="76CED2BD" w14:textId="77777777" w:rsidTr="006447FA">
        <w:tc>
          <w:tcPr>
            <w:tcW w:w="1561" w:type="dxa"/>
            <w:tcBorders>
              <w:bottom w:val="single" w:sz="4" w:space="0" w:color="auto"/>
            </w:tcBorders>
          </w:tcPr>
          <w:p w14:paraId="3C5C19A0" w14:textId="77777777" w:rsidR="00B44AAD" w:rsidRPr="006447FA" w:rsidRDefault="00B44AAD" w:rsidP="00B44AAD">
            <w:pPr>
              <w:pStyle w:val="Bold"/>
              <w:rPr>
                <w:lang w:eastAsia="lv-LV"/>
              </w:rPr>
            </w:pPr>
            <w:r w:rsidRPr="006447FA">
              <w:rPr>
                <w:lang w:eastAsia="lv-LV"/>
              </w:rPr>
              <w:t>Apraksts</w:t>
            </w:r>
          </w:p>
        </w:tc>
        <w:tc>
          <w:tcPr>
            <w:tcW w:w="8328" w:type="dxa"/>
            <w:gridSpan w:val="2"/>
            <w:tcBorders>
              <w:bottom w:val="single" w:sz="4" w:space="0" w:color="auto"/>
            </w:tcBorders>
          </w:tcPr>
          <w:p w14:paraId="344FDC9A" w14:textId="77777777" w:rsidR="00B44AAD" w:rsidRPr="006447FA" w:rsidRDefault="00B44AAD" w:rsidP="00B44AAD">
            <w:pPr>
              <w:pStyle w:val="Tablebody"/>
            </w:pPr>
            <w:r w:rsidRPr="006447FA">
              <w:t>Norāde uz media datni.</w:t>
            </w:r>
          </w:p>
        </w:tc>
      </w:tr>
      <w:tr w:rsidR="00B44AAD" w:rsidRPr="006447FA" w14:paraId="5F67C5FB" w14:textId="77777777" w:rsidTr="000061B6">
        <w:tc>
          <w:tcPr>
            <w:tcW w:w="1561" w:type="dxa"/>
            <w:vMerge w:val="restart"/>
            <w:tcBorders>
              <w:top w:val="single" w:sz="4" w:space="0" w:color="auto"/>
            </w:tcBorders>
          </w:tcPr>
          <w:p w14:paraId="777791D8" w14:textId="77777777" w:rsidR="00B44AAD" w:rsidRPr="006447FA" w:rsidRDefault="00B44AAD" w:rsidP="00B44AAD">
            <w:pPr>
              <w:pStyle w:val="Bold"/>
              <w:rPr>
                <w:lang w:eastAsia="lv-LV"/>
              </w:rPr>
            </w:pPr>
            <w:r w:rsidRPr="006447FA">
              <w:t>Šablona lauki</w:t>
            </w:r>
          </w:p>
        </w:tc>
        <w:tc>
          <w:tcPr>
            <w:tcW w:w="1666" w:type="dxa"/>
            <w:tcBorders>
              <w:top w:val="single" w:sz="4" w:space="0" w:color="auto"/>
              <w:bottom w:val="single" w:sz="4" w:space="0" w:color="auto"/>
            </w:tcBorders>
          </w:tcPr>
          <w:p w14:paraId="41230EF8" w14:textId="77777777" w:rsidR="00B44AAD" w:rsidRPr="006447FA" w:rsidRDefault="00B44AAD" w:rsidP="00B44AAD">
            <w:pPr>
              <w:pStyle w:val="TableBoldSmall"/>
            </w:pPr>
            <w:r w:rsidRPr="006447FA">
              <w:t>Īpašība</w:t>
            </w:r>
          </w:p>
        </w:tc>
        <w:tc>
          <w:tcPr>
            <w:tcW w:w="6662" w:type="dxa"/>
            <w:tcBorders>
              <w:top w:val="single" w:sz="4" w:space="0" w:color="auto"/>
              <w:bottom w:val="single" w:sz="4" w:space="0" w:color="auto"/>
            </w:tcBorders>
          </w:tcPr>
          <w:p w14:paraId="7902118A" w14:textId="77777777" w:rsidR="00B44AAD" w:rsidRPr="006447FA" w:rsidRDefault="00B44AAD" w:rsidP="00B44AAD">
            <w:pPr>
              <w:pStyle w:val="TableBoldSmall"/>
            </w:pPr>
            <w:r w:rsidRPr="006447FA">
              <w:t>Īpašības apraksts</w:t>
            </w:r>
          </w:p>
        </w:tc>
      </w:tr>
      <w:tr w:rsidR="00B44AAD" w:rsidRPr="006447FA" w14:paraId="18A6D63A" w14:textId="77777777" w:rsidTr="006447FA">
        <w:tc>
          <w:tcPr>
            <w:tcW w:w="1561" w:type="dxa"/>
            <w:vMerge/>
          </w:tcPr>
          <w:p w14:paraId="2B2308EC" w14:textId="77777777" w:rsidR="00B44AAD" w:rsidRPr="006447FA" w:rsidRDefault="00B44AAD" w:rsidP="00B44AAD">
            <w:pPr>
              <w:pStyle w:val="TableBoldSmall"/>
              <w:rPr>
                <w:lang w:eastAsia="lv-LV"/>
              </w:rPr>
            </w:pPr>
          </w:p>
        </w:tc>
        <w:tc>
          <w:tcPr>
            <w:tcW w:w="1666" w:type="dxa"/>
            <w:tcBorders>
              <w:top w:val="nil"/>
              <w:bottom w:val="single" w:sz="4" w:space="0" w:color="auto"/>
            </w:tcBorders>
          </w:tcPr>
          <w:p w14:paraId="7A1A1E4C" w14:textId="77777777" w:rsidR="00B44AAD" w:rsidRPr="006447FA" w:rsidRDefault="00B44AAD" w:rsidP="00B44AAD">
            <w:pPr>
              <w:pStyle w:val="Tablebody"/>
              <w:rPr>
                <w:szCs w:val="20"/>
                <w:lang w:eastAsia="lv-LV"/>
              </w:rPr>
            </w:pPr>
            <w:r w:rsidRPr="006447FA">
              <w:rPr>
                <w:szCs w:val="20"/>
                <w:lang w:eastAsia="lv-LV"/>
              </w:rPr>
              <w:t>Source</w:t>
            </w:r>
          </w:p>
        </w:tc>
        <w:tc>
          <w:tcPr>
            <w:tcW w:w="6662" w:type="dxa"/>
            <w:tcBorders>
              <w:top w:val="nil"/>
              <w:bottom w:val="single" w:sz="4" w:space="0" w:color="auto"/>
            </w:tcBorders>
          </w:tcPr>
          <w:p w14:paraId="57093E46" w14:textId="77777777" w:rsidR="00B44AAD" w:rsidRPr="006447FA" w:rsidRDefault="00B44AAD" w:rsidP="00B44AAD">
            <w:pPr>
              <w:pStyle w:val="Tablebody"/>
              <w:rPr>
                <w:szCs w:val="20"/>
                <w:lang w:eastAsia="lv-LV"/>
              </w:rPr>
            </w:pPr>
            <w:r w:rsidRPr="006447FA">
              <w:rPr>
                <w:szCs w:val="20"/>
                <w:lang w:eastAsia="lv-LV"/>
              </w:rPr>
              <w:t>Norāde uz resursa vietu.</w:t>
            </w:r>
          </w:p>
        </w:tc>
      </w:tr>
    </w:tbl>
    <w:p w14:paraId="1ECDFEA6" w14:textId="202E6FB3" w:rsidR="00346B29" w:rsidRPr="006447FA" w:rsidRDefault="00346B29" w:rsidP="00346B29">
      <w:pPr>
        <w:pStyle w:val="Heading4"/>
      </w:pPr>
      <w:bookmarkStart w:id="150" w:name="_Toc385254778"/>
      <w:r w:rsidRPr="006447FA">
        <w:t>Šablons „ShowOnDevice”</w:t>
      </w:r>
      <w:bookmarkEnd w:id="150"/>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346B29" w:rsidRPr="006447FA" w14:paraId="750B1823" w14:textId="77777777" w:rsidTr="006447FA">
        <w:tc>
          <w:tcPr>
            <w:tcW w:w="1561" w:type="dxa"/>
            <w:tcBorders>
              <w:bottom w:val="single" w:sz="4" w:space="0" w:color="auto"/>
            </w:tcBorders>
          </w:tcPr>
          <w:p w14:paraId="5FAEDA4E" w14:textId="77777777" w:rsidR="00346B29" w:rsidRPr="006447FA" w:rsidRDefault="00346B29" w:rsidP="00346B29">
            <w:pPr>
              <w:pStyle w:val="Bold"/>
              <w:rPr>
                <w:lang w:eastAsia="lv-LV"/>
              </w:rPr>
            </w:pPr>
            <w:r w:rsidRPr="006447FA">
              <w:rPr>
                <w:lang w:eastAsia="lv-LV"/>
              </w:rPr>
              <w:t>Apraksts</w:t>
            </w:r>
          </w:p>
        </w:tc>
        <w:tc>
          <w:tcPr>
            <w:tcW w:w="8328" w:type="dxa"/>
            <w:gridSpan w:val="2"/>
            <w:tcBorders>
              <w:bottom w:val="single" w:sz="4" w:space="0" w:color="auto"/>
            </w:tcBorders>
            <w:shd w:val="clear" w:color="auto" w:fill="auto"/>
          </w:tcPr>
          <w:p w14:paraId="51F9BE6C" w14:textId="44C91DE9" w:rsidR="00346B29" w:rsidRPr="006447FA" w:rsidRDefault="002821CB" w:rsidP="00346B29">
            <w:pPr>
              <w:pStyle w:val="Tablebody"/>
            </w:pPr>
            <w:r w:rsidRPr="006447FA">
              <w:t>Bāze šabloniem, kas ļauj definēt, kurās ierīcēs (piemēram, mobilajās vai visās, izņemot mobilās) rādīt attiecīgo šablona elementu.</w:t>
            </w:r>
          </w:p>
        </w:tc>
      </w:tr>
      <w:tr w:rsidR="00346B29" w:rsidRPr="006447FA" w14:paraId="659877BF" w14:textId="77777777" w:rsidTr="000061B6">
        <w:tc>
          <w:tcPr>
            <w:tcW w:w="1561" w:type="dxa"/>
            <w:vMerge w:val="restart"/>
            <w:tcBorders>
              <w:top w:val="single" w:sz="4" w:space="0" w:color="auto"/>
            </w:tcBorders>
          </w:tcPr>
          <w:p w14:paraId="45A9EDED" w14:textId="77777777" w:rsidR="00346B29" w:rsidRPr="006447FA" w:rsidRDefault="00346B29" w:rsidP="00346B29">
            <w:pPr>
              <w:pStyle w:val="Bold"/>
              <w:rPr>
                <w:lang w:eastAsia="lv-LV"/>
              </w:rPr>
            </w:pPr>
            <w:r w:rsidRPr="006447FA">
              <w:t>Šablona lauki</w:t>
            </w:r>
          </w:p>
        </w:tc>
        <w:tc>
          <w:tcPr>
            <w:tcW w:w="1666" w:type="dxa"/>
            <w:tcBorders>
              <w:top w:val="single" w:sz="4" w:space="0" w:color="auto"/>
              <w:bottom w:val="single" w:sz="4" w:space="0" w:color="auto"/>
            </w:tcBorders>
          </w:tcPr>
          <w:p w14:paraId="231976A4" w14:textId="77777777" w:rsidR="00346B29" w:rsidRPr="006447FA" w:rsidRDefault="00346B29" w:rsidP="00346B29">
            <w:pPr>
              <w:pStyle w:val="TableBoldSmall"/>
            </w:pPr>
            <w:r w:rsidRPr="006447FA">
              <w:t>Īpašība</w:t>
            </w:r>
          </w:p>
        </w:tc>
        <w:tc>
          <w:tcPr>
            <w:tcW w:w="6662" w:type="dxa"/>
            <w:tcBorders>
              <w:top w:val="single" w:sz="4" w:space="0" w:color="auto"/>
              <w:bottom w:val="single" w:sz="4" w:space="0" w:color="auto"/>
            </w:tcBorders>
          </w:tcPr>
          <w:p w14:paraId="22E92761" w14:textId="77777777" w:rsidR="00346B29" w:rsidRPr="006447FA" w:rsidRDefault="00346B29" w:rsidP="00346B29">
            <w:pPr>
              <w:pStyle w:val="TableBoldSmall"/>
            </w:pPr>
            <w:r w:rsidRPr="006447FA">
              <w:t>Īpašības apraksts</w:t>
            </w:r>
          </w:p>
        </w:tc>
      </w:tr>
      <w:tr w:rsidR="00346B29" w:rsidRPr="006447FA" w14:paraId="684FA510" w14:textId="77777777" w:rsidTr="006447FA">
        <w:tc>
          <w:tcPr>
            <w:tcW w:w="1561" w:type="dxa"/>
            <w:vMerge/>
          </w:tcPr>
          <w:p w14:paraId="2536CD7B" w14:textId="77777777" w:rsidR="00346B29" w:rsidRPr="006447FA" w:rsidRDefault="00346B29" w:rsidP="00346B29">
            <w:pPr>
              <w:pStyle w:val="TableBoldSmall"/>
              <w:rPr>
                <w:lang w:eastAsia="lv-LV"/>
              </w:rPr>
            </w:pPr>
          </w:p>
        </w:tc>
        <w:tc>
          <w:tcPr>
            <w:tcW w:w="1666" w:type="dxa"/>
            <w:tcBorders>
              <w:top w:val="nil"/>
              <w:bottom w:val="single" w:sz="4" w:space="0" w:color="auto"/>
            </w:tcBorders>
          </w:tcPr>
          <w:p w14:paraId="42759B29" w14:textId="0284E387" w:rsidR="00346B29" w:rsidRPr="006447FA" w:rsidRDefault="00346B29" w:rsidP="00346B29">
            <w:pPr>
              <w:pStyle w:val="Tablebody"/>
              <w:rPr>
                <w:szCs w:val="20"/>
                <w:lang w:eastAsia="lv-LV"/>
              </w:rPr>
            </w:pPr>
            <w:r w:rsidRPr="006447FA">
              <w:rPr>
                <w:szCs w:val="20"/>
                <w:lang w:eastAsia="lv-LV"/>
              </w:rPr>
              <w:t>ShowOnDevice</w:t>
            </w:r>
          </w:p>
        </w:tc>
        <w:tc>
          <w:tcPr>
            <w:tcW w:w="6662" w:type="dxa"/>
            <w:tcBorders>
              <w:top w:val="nil"/>
              <w:bottom w:val="single" w:sz="4" w:space="0" w:color="auto"/>
            </w:tcBorders>
          </w:tcPr>
          <w:p w14:paraId="34CE4591" w14:textId="783055D0" w:rsidR="00346B29" w:rsidRPr="006447FA" w:rsidRDefault="002821CB" w:rsidP="00346B29">
            <w:pPr>
              <w:pStyle w:val="Tablebody"/>
              <w:rPr>
                <w:szCs w:val="20"/>
                <w:lang w:eastAsia="lv-LV"/>
              </w:rPr>
            </w:pPr>
            <w:r w:rsidRPr="006447FA">
              <w:rPr>
                <w:szCs w:val="20"/>
                <w:lang w:eastAsia="lv-LV"/>
              </w:rPr>
              <w:t>Ierīces, kurās rādīt attiecīgo elementu.</w:t>
            </w:r>
          </w:p>
        </w:tc>
      </w:tr>
    </w:tbl>
    <w:p w14:paraId="34AAD6CF" w14:textId="77777777" w:rsidR="00341EEF" w:rsidRPr="006447FA" w:rsidRDefault="00341EEF" w:rsidP="00341EEF">
      <w:pPr>
        <w:pStyle w:val="Heading4"/>
      </w:pPr>
      <w:bookmarkStart w:id="151" w:name="_Toc385254779"/>
      <w:r w:rsidRPr="006447FA">
        <w:t>Šablons „Site”</w:t>
      </w:r>
      <w:bookmarkEnd w:id="131"/>
      <w:bookmarkEnd w:id="132"/>
      <w:bookmarkEnd w:id="133"/>
      <w:bookmarkEnd w:id="151"/>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750"/>
        <w:gridCol w:w="6578"/>
      </w:tblGrid>
      <w:tr w:rsidR="003011B7" w:rsidRPr="006447FA" w14:paraId="34AAD6D2" w14:textId="77777777" w:rsidTr="006447FA">
        <w:tc>
          <w:tcPr>
            <w:tcW w:w="1561" w:type="dxa"/>
            <w:tcBorders>
              <w:bottom w:val="single" w:sz="4" w:space="0" w:color="auto"/>
            </w:tcBorders>
          </w:tcPr>
          <w:p w14:paraId="34AAD6D0" w14:textId="77777777" w:rsidR="003011B7" w:rsidRPr="006447FA" w:rsidRDefault="003011B7" w:rsidP="003011B7">
            <w:pPr>
              <w:pStyle w:val="Bold"/>
              <w:rPr>
                <w:lang w:eastAsia="lv-LV"/>
              </w:rPr>
            </w:pPr>
            <w:r w:rsidRPr="006447FA">
              <w:rPr>
                <w:lang w:eastAsia="lv-LV"/>
              </w:rPr>
              <w:t>Apraksts</w:t>
            </w:r>
          </w:p>
        </w:tc>
        <w:tc>
          <w:tcPr>
            <w:tcW w:w="8328" w:type="dxa"/>
            <w:gridSpan w:val="2"/>
            <w:tcBorders>
              <w:bottom w:val="single" w:sz="4" w:space="0" w:color="auto"/>
            </w:tcBorders>
          </w:tcPr>
          <w:p w14:paraId="34AAD6D1" w14:textId="6F70AA21" w:rsidR="003011B7" w:rsidRPr="006447FA" w:rsidRDefault="000061B6" w:rsidP="00053B09">
            <w:pPr>
              <w:pStyle w:val="Bold"/>
            </w:pPr>
            <w:r>
              <w:rPr>
                <w:b w:val="0"/>
                <w:smallCaps w:val="0"/>
                <w:sz w:val="20"/>
              </w:rPr>
              <w:t xml:space="preserve">Šablons </w:t>
            </w:r>
            <w:r w:rsidR="00DF1EE2" w:rsidRPr="006447FA">
              <w:rPr>
                <w:b w:val="0"/>
                <w:smallCaps w:val="0"/>
                <w:sz w:val="20"/>
              </w:rPr>
              <w:t>globālām Web lapām kopumā (mūsu gadījumā „Viss” elements).</w:t>
            </w:r>
            <w:r w:rsidR="00F6275F" w:rsidRPr="006447FA">
              <w:rPr>
                <w:b w:val="0"/>
                <w:smallCaps w:val="0"/>
                <w:sz w:val="20"/>
              </w:rPr>
              <w:t xml:space="preserve"> Šablons tiek </w:t>
            </w:r>
            <w:r w:rsidR="00053B09" w:rsidRPr="006447FA">
              <w:rPr>
                <w:b w:val="0"/>
                <w:smallCaps w:val="0"/>
                <w:sz w:val="20"/>
              </w:rPr>
              <w:t>mantots</w:t>
            </w:r>
            <w:r w:rsidR="00F6275F" w:rsidRPr="006447FA">
              <w:rPr>
                <w:b w:val="0"/>
                <w:smallCaps w:val="0"/>
                <w:sz w:val="20"/>
              </w:rPr>
              <w:t xml:space="preserve"> no šablona </w:t>
            </w:r>
            <w:r w:rsidR="00F6275F" w:rsidRPr="006447FA">
              <w:rPr>
                <w:b w:val="0"/>
                <w:i/>
                <w:smallCaps w:val="0"/>
                <w:sz w:val="20"/>
              </w:rPr>
              <w:t>ItemWithResources</w:t>
            </w:r>
            <w:r w:rsidR="00F6275F" w:rsidRPr="006447FA">
              <w:rPr>
                <w:b w:val="0"/>
                <w:smallCaps w:val="0"/>
                <w:sz w:val="20"/>
              </w:rPr>
              <w:t xml:space="preserve"> (</w:t>
            </w:r>
            <w:r w:rsidR="00053B09" w:rsidRPr="006447FA">
              <w:rPr>
                <w:b w:val="0"/>
                <w:smallCaps w:val="0"/>
                <w:sz w:val="20"/>
              </w:rPr>
              <w:fldChar w:fldCharType="begin"/>
            </w:r>
            <w:r w:rsidR="00053B09" w:rsidRPr="006447FA">
              <w:rPr>
                <w:b w:val="0"/>
                <w:smallCaps w:val="0"/>
                <w:sz w:val="20"/>
              </w:rPr>
              <w:instrText xml:space="preserve"> REF _Ref343267018 \r \h </w:instrText>
            </w:r>
            <w:r w:rsidR="006447FA">
              <w:rPr>
                <w:b w:val="0"/>
                <w:smallCaps w:val="0"/>
                <w:sz w:val="20"/>
              </w:rPr>
              <w:instrText xml:space="preserve"> \* MERGEFORMAT </w:instrText>
            </w:r>
            <w:r w:rsidR="00053B09" w:rsidRPr="006447FA">
              <w:rPr>
                <w:b w:val="0"/>
                <w:smallCaps w:val="0"/>
                <w:sz w:val="20"/>
              </w:rPr>
            </w:r>
            <w:r w:rsidR="00053B09" w:rsidRPr="006447FA">
              <w:rPr>
                <w:b w:val="0"/>
                <w:smallCaps w:val="0"/>
                <w:sz w:val="20"/>
              </w:rPr>
              <w:fldChar w:fldCharType="separate"/>
            </w:r>
            <w:r w:rsidR="005242A3">
              <w:rPr>
                <w:b w:val="0"/>
                <w:smallCaps w:val="0"/>
                <w:sz w:val="20"/>
              </w:rPr>
              <w:t>2.2.1.9</w:t>
            </w:r>
            <w:r w:rsidR="00053B09" w:rsidRPr="006447FA">
              <w:rPr>
                <w:b w:val="0"/>
                <w:smallCaps w:val="0"/>
                <w:sz w:val="20"/>
              </w:rPr>
              <w:fldChar w:fldCharType="end"/>
            </w:r>
            <w:r w:rsidR="00F6275F" w:rsidRPr="006447FA">
              <w:rPr>
                <w:b w:val="0"/>
                <w:smallCaps w:val="0"/>
                <w:sz w:val="20"/>
              </w:rPr>
              <w:t>. paragrāfs).</w:t>
            </w:r>
          </w:p>
        </w:tc>
      </w:tr>
      <w:tr w:rsidR="003011B7" w:rsidRPr="006447FA" w14:paraId="34AAD6D6" w14:textId="77777777" w:rsidTr="000061B6">
        <w:tc>
          <w:tcPr>
            <w:tcW w:w="1561" w:type="dxa"/>
            <w:vMerge w:val="restart"/>
            <w:tcBorders>
              <w:top w:val="single" w:sz="4" w:space="0" w:color="auto"/>
            </w:tcBorders>
          </w:tcPr>
          <w:p w14:paraId="34AAD6D3" w14:textId="77777777" w:rsidR="003011B7" w:rsidRPr="006447FA" w:rsidRDefault="003011B7" w:rsidP="003011B7">
            <w:pPr>
              <w:pStyle w:val="Bold"/>
              <w:rPr>
                <w:lang w:eastAsia="lv-LV"/>
              </w:rPr>
            </w:pPr>
            <w:r w:rsidRPr="006447FA">
              <w:t>Šablona lauki</w:t>
            </w:r>
          </w:p>
        </w:tc>
        <w:tc>
          <w:tcPr>
            <w:tcW w:w="1750" w:type="dxa"/>
            <w:tcBorders>
              <w:top w:val="single" w:sz="4" w:space="0" w:color="auto"/>
              <w:bottom w:val="single" w:sz="4" w:space="0" w:color="auto"/>
            </w:tcBorders>
          </w:tcPr>
          <w:p w14:paraId="34AAD6D4" w14:textId="77777777" w:rsidR="003011B7" w:rsidRPr="006447FA" w:rsidRDefault="003011B7" w:rsidP="003011B7">
            <w:pPr>
              <w:pStyle w:val="TableBoldSmall"/>
            </w:pPr>
            <w:r w:rsidRPr="006447FA">
              <w:t>Īpašība</w:t>
            </w:r>
          </w:p>
        </w:tc>
        <w:tc>
          <w:tcPr>
            <w:tcW w:w="6578" w:type="dxa"/>
            <w:tcBorders>
              <w:top w:val="single" w:sz="4" w:space="0" w:color="auto"/>
              <w:bottom w:val="single" w:sz="4" w:space="0" w:color="auto"/>
            </w:tcBorders>
          </w:tcPr>
          <w:p w14:paraId="34AAD6D5" w14:textId="77777777" w:rsidR="003011B7" w:rsidRPr="006447FA" w:rsidRDefault="003011B7" w:rsidP="003011B7">
            <w:pPr>
              <w:pStyle w:val="TableBoldSmall"/>
            </w:pPr>
            <w:r w:rsidRPr="006447FA">
              <w:t>Īpašības apraksts</w:t>
            </w:r>
          </w:p>
        </w:tc>
      </w:tr>
      <w:tr w:rsidR="003011B7" w:rsidRPr="006447FA" w14:paraId="34AAD6DA" w14:textId="77777777" w:rsidTr="006447FA">
        <w:tc>
          <w:tcPr>
            <w:tcW w:w="1561" w:type="dxa"/>
            <w:vMerge/>
          </w:tcPr>
          <w:p w14:paraId="34AAD6D7" w14:textId="77777777" w:rsidR="003011B7" w:rsidRPr="006447FA" w:rsidRDefault="003011B7" w:rsidP="003011B7">
            <w:pPr>
              <w:pStyle w:val="TableBoldSmall"/>
              <w:rPr>
                <w:lang w:eastAsia="lv-LV"/>
              </w:rPr>
            </w:pPr>
          </w:p>
        </w:tc>
        <w:tc>
          <w:tcPr>
            <w:tcW w:w="1750" w:type="dxa"/>
            <w:tcBorders>
              <w:top w:val="single" w:sz="4" w:space="0" w:color="auto"/>
              <w:bottom w:val="nil"/>
            </w:tcBorders>
          </w:tcPr>
          <w:p w14:paraId="34AAD6D8" w14:textId="77777777" w:rsidR="003011B7" w:rsidRPr="006447FA" w:rsidRDefault="007F3800" w:rsidP="003011B7">
            <w:pPr>
              <w:pStyle w:val="Tablebody"/>
              <w:rPr>
                <w:szCs w:val="20"/>
                <w:lang w:eastAsia="lv-LV"/>
              </w:rPr>
            </w:pPr>
            <w:r w:rsidRPr="006447FA">
              <w:rPr>
                <w:szCs w:val="20"/>
                <w:lang w:eastAsia="lv-LV"/>
              </w:rPr>
              <w:t>Title</w:t>
            </w:r>
          </w:p>
        </w:tc>
        <w:tc>
          <w:tcPr>
            <w:tcW w:w="6578" w:type="dxa"/>
            <w:tcBorders>
              <w:top w:val="single" w:sz="4" w:space="0" w:color="auto"/>
              <w:bottom w:val="nil"/>
            </w:tcBorders>
          </w:tcPr>
          <w:p w14:paraId="34AAD6D9" w14:textId="77777777" w:rsidR="003011B7" w:rsidRPr="006447FA" w:rsidRDefault="00DF1EE2" w:rsidP="003011B7">
            <w:pPr>
              <w:pStyle w:val="Tablebody"/>
              <w:rPr>
                <w:szCs w:val="20"/>
                <w:lang w:eastAsia="lv-LV"/>
              </w:rPr>
            </w:pPr>
            <w:r w:rsidRPr="006447FA">
              <w:rPr>
                <w:szCs w:val="20"/>
                <w:lang w:eastAsia="lv-LV"/>
              </w:rPr>
              <w:t>Web lapas nosaukums.</w:t>
            </w:r>
          </w:p>
        </w:tc>
      </w:tr>
      <w:tr w:rsidR="003011B7" w:rsidRPr="006447FA" w14:paraId="34AAD6DE" w14:textId="77777777" w:rsidTr="006447FA">
        <w:tc>
          <w:tcPr>
            <w:tcW w:w="1561" w:type="dxa"/>
            <w:vMerge/>
          </w:tcPr>
          <w:p w14:paraId="34AAD6DB" w14:textId="77777777" w:rsidR="003011B7" w:rsidRPr="006447FA" w:rsidRDefault="003011B7" w:rsidP="003011B7">
            <w:pPr>
              <w:pStyle w:val="TableBoldSmall"/>
              <w:rPr>
                <w:lang w:eastAsia="lv-LV"/>
              </w:rPr>
            </w:pPr>
          </w:p>
        </w:tc>
        <w:tc>
          <w:tcPr>
            <w:tcW w:w="1750" w:type="dxa"/>
            <w:tcBorders>
              <w:top w:val="nil"/>
              <w:bottom w:val="nil"/>
            </w:tcBorders>
          </w:tcPr>
          <w:p w14:paraId="34AAD6DC" w14:textId="77777777" w:rsidR="003011B7" w:rsidRPr="006447FA" w:rsidRDefault="007F3800" w:rsidP="003011B7">
            <w:pPr>
              <w:pStyle w:val="Tablebody"/>
              <w:rPr>
                <w:szCs w:val="20"/>
                <w:lang w:eastAsia="lv-LV"/>
              </w:rPr>
            </w:pPr>
            <w:r w:rsidRPr="006447FA">
              <w:rPr>
                <w:szCs w:val="20"/>
                <w:lang w:eastAsia="lv-LV"/>
              </w:rPr>
              <w:t>Logo</w:t>
            </w:r>
          </w:p>
        </w:tc>
        <w:tc>
          <w:tcPr>
            <w:tcW w:w="6578" w:type="dxa"/>
            <w:tcBorders>
              <w:top w:val="nil"/>
              <w:bottom w:val="nil"/>
            </w:tcBorders>
          </w:tcPr>
          <w:p w14:paraId="34AAD6DD" w14:textId="77777777" w:rsidR="003011B7" w:rsidRPr="006447FA" w:rsidRDefault="00DF1EE2" w:rsidP="003011B7">
            <w:pPr>
              <w:pStyle w:val="Tablebody"/>
              <w:rPr>
                <w:szCs w:val="20"/>
                <w:lang w:eastAsia="lv-LV"/>
              </w:rPr>
            </w:pPr>
            <w:r w:rsidRPr="006447FA">
              <w:rPr>
                <w:szCs w:val="20"/>
                <w:lang w:eastAsia="lv-LV"/>
              </w:rPr>
              <w:t>Web lapas logo.</w:t>
            </w:r>
          </w:p>
        </w:tc>
      </w:tr>
      <w:tr w:rsidR="007F3800" w:rsidRPr="006447FA" w14:paraId="34AAD6E2" w14:textId="77777777" w:rsidTr="006447FA">
        <w:tc>
          <w:tcPr>
            <w:tcW w:w="1561" w:type="dxa"/>
            <w:vMerge/>
          </w:tcPr>
          <w:p w14:paraId="34AAD6DF" w14:textId="77777777" w:rsidR="007F3800" w:rsidRPr="006447FA" w:rsidRDefault="007F3800" w:rsidP="003011B7">
            <w:pPr>
              <w:pStyle w:val="TableBoldSmall"/>
              <w:rPr>
                <w:lang w:eastAsia="lv-LV"/>
              </w:rPr>
            </w:pPr>
          </w:p>
        </w:tc>
        <w:tc>
          <w:tcPr>
            <w:tcW w:w="1750" w:type="dxa"/>
            <w:tcBorders>
              <w:top w:val="nil"/>
              <w:bottom w:val="nil"/>
            </w:tcBorders>
          </w:tcPr>
          <w:p w14:paraId="34AAD6E0" w14:textId="77777777" w:rsidR="007F3800" w:rsidRPr="006447FA" w:rsidRDefault="007F3800" w:rsidP="003011B7">
            <w:pPr>
              <w:pStyle w:val="Tablebody"/>
              <w:rPr>
                <w:szCs w:val="20"/>
                <w:lang w:eastAsia="lv-LV"/>
              </w:rPr>
            </w:pPr>
            <w:r w:rsidRPr="006447FA">
              <w:rPr>
                <w:szCs w:val="20"/>
                <w:lang w:eastAsia="lv-LV"/>
              </w:rPr>
              <w:t>Home link</w:t>
            </w:r>
          </w:p>
        </w:tc>
        <w:tc>
          <w:tcPr>
            <w:tcW w:w="6578" w:type="dxa"/>
            <w:tcBorders>
              <w:top w:val="nil"/>
              <w:bottom w:val="nil"/>
            </w:tcBorders>
          </w:tcPr>
          <w:p w14:paraId="34AAD6E1" w14:textId="77777777" w:rsidR="007F3800" w:rsidRPr="006447FA" w:rsidRDefault="00DF1EE2" w:rsidP="003011B7">
            <w:pPr>
              <w:pStyle w:val="Tablebody"/>
              <w:rPr>
                <w:szCs w:val="20"/>
                <w:lang w:eastAsia="lv-LV"/>
              </w:rPr>
            </w:pPr>
            <w:r w:rsidRPr="006447FA">
              <w:rPr>
                <w:szCs w:val="20"/>
                <w:lang w:eastAsia="lv-LV"/>
              </w:rPr>
              <w:t>Mājas lapas adrese.</w:t>
            </w:r>
          </w:p>
        </w:tc>
      </w:tr>
      <w:tr w:rsidR="007F3800" w:rsidRPr="006447FA" w14:paraId="34AAD6E6" w14:textId="77777777" w:rsidTr="006447FA">
        <w:tc>
          <w:tcPr>
            <w:tcW w:w="1561" w:type="dxa"/>
            <w:vMerge/>
          </w:tcPr>
          <w:p w14:paraId="34AAD6E3" w14:textId="77777777" w:rsidR="007F3800" w:rsidRPr="006447FA" w:rsidRDefault="007F3800" w:rsidP="003011B7">
            <w:pPr>
              <w:pStyle w:val="TableBoldSmall"/>
              <w:rPr>
                <w:lang w:eastAsia="lv-LV"/>
              </w:rPr>
            </w:pPr>
          </w:p>
        </w:tc>
        <w:tc>
          <w:tcPr>
            <w:tcW w:w="1750" w:type="dxa"/>
            <w:tcBorders>
              <w:top w:val="nil"/>
              <w:bottom w:val="nil"/>
            </w:tcBorders>
          </w:tcPr>
          <w:p w14:paraId="34AAD6E4" w14:textId="77777777" w:rsidR="007F3800" w:rsidRPr="006447FA" w:rsidRDefault="007F3800" w:rsidP="003011B7">
            <w:pPr>
              <w:pStyle w:val="Tablebody"/>
              <w:rPr>
                <w:szCs w:val="20"/>
                <w:lang w:eastAsia="lv-LV"/>
              </w:rPr>
            </w:pPr>
            <w:r w:rsidRPr="006447FA">
              <w:rPr>
                <w:szCs w:val="20"/>
                <w:lang w:eastAsia="lv-LV"/>
              </w:rPr>
              <w:t>PathToDictionary</w:t>
            </w:r>
          </w:p>
        </w:tc>
        <w:tc>
          <w:tcPr>
            <w:tcW w:w="6578" w:type="dxa"/>
            <w:tcBorders>
              <w:top w:val="nil"/>
              <w:bottom w:val="nil"/>
            </w:tcBorders>
          </w:tcPr>
          <w:p w14:paraId="34AAD6E5" w14:textId="77777777" w:rsidR="007F3800" w:rsidRPr="006447FA" w:rsidRDefault="00DF1EE2" w:rsidP="003011B7">
            <w:pPr>
              <w:pStyle w:val="Tablebody"/>
              <w:rPr>
                <w:szCs w:val="20"/>
                <w:lang w:eastAsia="lv-LV"/>
              </w:rPr>
            </w:pPr>
            <w:r w:rsidRPr="006447FA">
              <w:rPr>
                <w:szCs w:val="20"/>
                <w:lang w:eastAsia="lv-LV"/>
              </w:rPr>
              <w:t>Ceļš pie Web lapas globālās vārdnīcas.</w:t>
            </w:r>
          </w:p>
        </w:tc>
      </w:tr>
      <w:tr w:rsidR="003011B7" w:rsidRPr="006447FA" w14:paraId="34AAD6EA" w14:textId="77777777" w:rsidTr="006447FA">
        <w:tc>
          <w:tcPr>
            <w:tcW w:w="1561" w:type="dxa"/>
            <w:vMerge/>
          </w:tcPr>
          <w:p w14:paraId="34AAD6E7" w14:textId="77777777" w:rsidR="003011B7" w:rsidRPr="006447FA" w:rsidRDefault="003011B7" w:rsidP="003011B7">
            <w:pPr>
              <w:pStyle w:val="TableBoldSmall"/>
              <w:rPr>
                <w:lang w:eastAsia="lv-LV"/>
              </w:rPr>
            </w:pPr>
          </w:p>
        </w:tc>
        <w:tc>
          <w:tcPr>
            <w:tcW w:w="1750" w:type="dxa"/>
            <w:tcBorders>
              <w:top w:val="nil"/>
              <w:bottom w:val="single" w:sz="4" w:space="0" w:color="auto"/>
            </w:tcBorders>
          </w:tcPr>
          <w:p w14:paraId="34AAD6E8" w14:textId="77777777" w:rsidR="003011B7" w:rsidRPr="006447FA" w:rsidRDefault="007F3800" w:rsidP="003011B7">
            <w:pPr>
              <w:pStyle w:val="Tablebody"/>
              <w:rPr>
                <w:szCs w:val="20"/>
                <w:lang w:eastAsia="lv-LV"/>
              </w:rPr>
            </w:pPr>
            <w:r w:rsidRPr="006447FA">
              <w:rPr>
                <w:szCs w:val="20"/>
                <w:lang w:eastAsia="lv-LV"/>
              </w:rPr>
              <w:t>PathToSettings</w:t>
            </w:r>
          </w:p>
        </w:tc>
        <w:tc>
          <w:tcPr>
            <w:tcW w:w="6578" w:type="dxa"/>
            <w:tcBorders>
              <w:top w:val="nil"/>
              <w:bottom w:val="single" w:sz="4" w:space="0" w:color="auto"/>
            </w:tcBorders>
          </w:tcPr>
          <w:p w14:paraId="34AAD6E9" w14:textId="77777777" w:rsidR="003011B7" w:rsidRPr="006447FA" w:rsidRDefault="00DF1EE2" w:rsidP="00DF1EE2">
            <w:pPr>
              <w:pStyle w:val="Tablebody"/>
              <w:rPr>
                <w:szCs w:val="20"/>
                <w:lang w:eastAsia="lv-LV"/>
              </w:rPr>
            </w:pPr>
            <w:r w:rsidRPr="006447FA">
              <w:rPr>
                <w:szCs w:val="20"/>
                <w:lang w:eastAsia="lv-LV"/>
              </w:rPr>
              <w:t>Ceļš pie Web lapas globāliem uzstādījumiem.</w:t>
            </w:r>
          </w:p>
        </w:tc>
      </w:tr>
    </w:tbl>
    <w:p w14:paraId="34AAD6EB" w14:textId="77777777" w:rsidR="00CE21A6" w:rsidRPr="006447FA" w:rsidRDefault="00CE21A6" w:rsidP="00CE21A6">
      <w:pPr>
        <w:pStyle w:val="Heading4"/>
      </w:pPr>
      <w:bookmarkStart w:id="152" w:name="_Toc385254780"/>
      <w:bookmarkStart w:id="153" w:name="_Ref321757706"/>
      <w:r w:rsidRPr="006447FA">
        <w:t>Šablons „Site settings”</w:t>
      </w:r>
      <w:bookmarkEnd w:id="152"/>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3011B7" w:rsidRPr="006447FA" w14:paraId="34AAD6EE" w14:textId="77777777" w:rsidTr="006447FA">
        <w:tc>
          <w:tcPr>
            <w:tcW w:w="1561" w:type="dxa"/>
            <w:tcBorders>
              <w:bottom w:val="single" w:sz="4" w:space="0" w:color="auto"/>
            </w:tcBorders>
          </w:tcPr>
          <w:p w14:paraId="34AAD6EC" w14:textId="77777777" w:rsidR="003011B7" w:rsidRPr="006447FA" w:rsidRDefault="003011B7" w:rsidP="003011B7">
            <w:pPr>
              <w:pStyle w:val="Bold"/>
              <w:rPr>
                <w:lang w:eastAsia="lv-LV"/>
              </w:rPr>
            </w:pPr>
            <w:r w:rsidRPr="006447FA">
              <w:rPr>
                <w:lang w:eastAsia="lv-LV"/>
              </w:rPr>
              <w:t>Apraksts</w:t>
            </w:r>
          </w:p>
        </w:tc>
        <w:tc>
          <w:tcPr>
            <w:tcW w:w="8328" w:type="dxa"/>
            <w:gridSpan w:val="2"/>
            <w:tcBorders>
              <w:bottom w:val="single" w:sz="4" w:space="0" w:color="auto"/>
            </w:tcBorders>
          </w:tcPr>
          <w:p w14:paraId="34AAD6ED" w14:textId="77777777" w:rsidR="003011B7" w:rsidRPr="006447FA" w:rsidRDefault="00DF1EE2" w:rsidP="00DF1EE2">
            <w:pPr>
              <w:pStyle w:val="Tablebody"/>
            </w:pPr>
            <w:r w:rsidRPr="006447FA">
              <w:t>Web lapas kājenes uzstādījumu/tekstu šablons.</w:t>
            </w:r>
          </w:p>
        </w:tc>
      </w:tr>
      <w:tr w:rsidR="003011B7" w:rsidRPr="006447FA" w14:paraId="34AAD6F2" w14:textId="77777777" w:rsidTr="000061B6">
        <w:tc>
          <w:tcPr>
            <w:tcW w:w="1561" w:type="dxa"/>
            <w:vMerge w:val="restart"/>
            <w:tcBorders>
              <w:top w:val="single" w:sz="4" w:space="0" w:color="auto"/>
            </w:tcBorders>
          </w:tcPr>
          <w:p w14:paraId="34AAD6EF" w14:textId="77777777" w:rsidR="003011B7" w:rsidRPr="006447FA" w:rsidRDefault="003011B7" w:rsidP="003011B7">
            <w:pPr>
              <w:pStyle w:val="Bold"/>
              <w:rPr>
                <w:lang w:eastAsia="lv-LV"/>
              </w:rPr>
            </w:pPr>
            <w:r w:rsidRPr="006447FA">
              <w:t>Šablona lauki</w:t>
            </w:r>
          </w:p>
        </w:tc>
        <w:tc>
          <w:tcPr>
            <w:tcW w:w="1666" w:type="dxa"/>
            <w:tcBorders>
              <w:top w:val="single" w:sz="4" w:space="0" w:color="auto"/>
              <w:bottom w:val="single" w:sz="4" w:space="0" w:color="auto"/>
            </w:tcBorders>
          </w:tcPr>
          <w:p w14:paraId="34AAD6F0" w14:textId="77777777" w:rsidR="003011B7" w:rsidRPr="006447FA" w:rsidRDefault="003011B7" w:rsidP="003011B7">
            <w:pPr>
              <w:pStyle w:val="TableBoldSmall"/>
            </w:pPr>
            <w:r w:rsidRPr="006447FA">
              <w:t>Īpašība</w:t>
            </w:r>
          </w:p>
        </w:tc>
        <w:tc>
          <w:tcPr>
            <w:tcW w:w="6662" w:type="dxa"/>
            <w:tcBorders>
              <w:top w:val="single" w:sz="4" w:space="0" w:color="auto"/>
              <w:bottom w:val="single" w:sz="4" w:space="0" w:color="auto"/>
            </w:tcBorders>
          </w:tcPr>
          <w:p w14:paraId="34AAD6F1" w14:textId="77777777" w:rsidR="003011B7" w:rsidRPr="006447FA" w:rsidRDefault="003011B7" w:rsidP="003011B7">
            <w:pPr>
              <w:pStyle w:val="TableBoldSmall"/>
            </w:pPr>
            <w:r w:rsidRPr="006447FA">
              <w:t>Īpašības apraksts</w:t>
            </w:r>
          </w:p>
        </w:tc>
      </w:tr>
      <w:tr w:rsidR="003011B7" w:rsidRPr="006447FA" w14:paraId="34AAD6F6" w14:textId="77777777" w:rsidTr="006447FA">
        <w:tc>
          <w:tcPr>
            <w:tcW w:w="1561" w:type="dxa"/>
            <w:vMerge/>
          </w:tcPr>
          <w:p w14:paraId="34AAD6F3" w14:textId="77777777" w:rsidR="003011B7" w:rsidRPr="006447FA" w:rsidRDefault="003011B7" w:rsidP="003011B7">
            <w:pPr>
              <w:pStyle w:val="TableBoldSmall"/>
              <w:rPr>
                <w:lang w:eastAsia="lv-LV"/>
              </w:rPr>
            </w:pPr>
          </w:p>
        </w:tc>
        <w:tc>
          <w:tcPr>
            <w:tcW w:w="1666" w:type="dxa"/>
            <w:tcBorders>
              <w:top w:val="single" w:sz="4" w:space="0" w:color="auto"/>
              <w:bottom w:val="nil"/>
            </w:tcBorders>
          </w:tcPr>
          <w:p w14:paraId="34AAD6F4" w14:textId="77777777" w:rsidR="003011B7" w:rsidRPr="006447FA" w:rsidRDefault="008832B3" w:rsidP="003011B7">
            <w:pPr>
              <w:pStyle w:val="Tablebody"/>
              <w:rPr>
                <w:szCs w:val="20"/>
                <w:lang w:eastAsia="lv-LV"/>
              </w:rPr>
            </w:pPr>
            <w:r w:rsidRPr="006447FA">
              <w:rPr>
                <w:szCs w:val="20"/>
                <w:lang w:eastAsia="lv-LV"/>
              </w:rPr>
              <w:t>Title</w:t>
            </w:r>
          </w:p>
        </w:tc>
        <w:tc>
          <w:tcPr>
            <w:tcW w:w="6662" w:type="dxa"/>
            <w:tcBorders>
              <w:top w:val="single" w:sz="4" w:space="0" w:color="auto"/>
              <w:bottom w:val="nil"/>
            </w:tcBorders>
          </w:tcPr>
          <w:p w14:paraId="34AAD6F5" w14:textId="77777777" w:rsidR="003011B7" w:rsidRPr="006447FA" w:rsidRDefault="002B72D0" w:rsidP="003011B7">
            <w:pPr>
              <w:pStyle w:val="Tablebody"/>
              <w:rPr>
                <w:szCs w:val="20"/>
                <w:lang w:eastAsia="lv-LV"/>
              </w:rPr>
            </w:pPr>
            <w:r w:rsidRPr="006447FA">
              <w:rPr>
                <w:szCs w:val="20"/>
                <w:lang w:eastAsia="lv-LV"/>
              </w:rPr>
              <w:t>Kājenes nosaukums.</w:t>
            </w:r>
          </w:p>
        </w:tc>
      </w:tr>
      <w:tr w:rsidR="003011B7" w:rsidRPr="006447FA" w14:paraId="34AAD6FA" w14:textId="77777777" w:rsidTr="006447FA">
        <w:tc>
          <w:tcPr>
            <w:tcW w:w="1561" w:type="dxa"/>
            <w:vMerge/>
          </w:tcPr>
          <w:p w14:paraId="34AAD6F7" w14:textId="77777777" w:rsidR="003011B7" w:rsidRPr="006447FA" w:rsidRDefault="003011B7" w:rsidP="003011B7">
            <w:pPr>
              <w:pStyle w:val="TableBoldSmall"/>
              <w:rPr>
                <w:lang w:eastAsia="lv-LV"/>
              </w:rPr>
            </w:pPr>
          </w:p>
        </w:tc>
        <w:tc>
          <w:tcPr>
            <w:tcW w:w="1666" w:type="dxa"/>
            <w:tcBorders>
              <w:top w:val="nil"/>
              <w:bottom w:val="nil"/>
            </w:tcBorders>
          </w:tcPr>
          <w:p w14:paraId="34AAD6F8" w14:textId="77777777" w:rsidR="003011B7" w:rsidRPr="006447FA" w:rsidRDefault="008832B3" w:rsidP="003011B7">
            <w:pPr>
              <w:pStyle w:val="Tablebody"/>
              <w:rPr>
                <w:szCs w:val="20"/>
                <w:lang w:eastAsia="lv-LV"/>
              </w:rPr>
            </w:pPr>
            <w:r w:rsidRPr="006447FA">
              <w:rPr>
                <w:szCs w:val="20"/>
                <w:lang w:eastAsia="lv-LV"/>
              </w:rPr>
              <w:t>Short title</w:t>
            </w:r>
          </w:p>
        </w:tc>
        <w:tc>
          <w:tcPr>
            <w:tcW w:w="6662" w:type="dxa"/>
            <w:tcBorders>
              <w:top w:val="nil"/>
              <w:bottom w:val="nil"/>
            </w:tcBorders>
          </w:tcPr>
          <w:p w14:paraId="34AAD6F9" w14:textId="77777777" w:rsidR="003011B7" w:rsidRPr="006447FA" w:rsidRDefault="002B72D0" w:rsidP="002B72D0">
            <w:pPr>
              <w:pStyle w:val="Tablebody"/>
              <w:rPr>
                <w:szCs w:val="20"/>
                <w:lang w:eastAsia="lv-LV"/>
              </w:rPr>
            </w:pPr>
            <w:r w:rsidRPr="006447FA">
              <w:rPr>
                <w:szCs w:val="20"/>
                <w:lang w:eastAsia="lv-LV"/>
              </w:rPr>
              <w:t>Saīsināts kājenes nosaukums.</w:t>
            </w:r>
          </w:p>
        </w:tc>
      </w:tr>
      <w:tr w:rsidR="008832B3" w:rsidRPr="006447FA" w14:paraId="34AAD6FE" w14:textId="77777777" w:rsidTr="006447FA">
        <w:tc>
          <w:tcPr>
            <w:tcW w:w="1561" w:type="dxa"/>
            <w:vMerge/>
          </w:tcPr>
          <w:p w14:paraId="34AAD6FB" w14:textId="77777777" w:rsidR="008832B3" w:rsidRPr="006447FA" w:rsidRDefault="008832B3" w:rsidP="003011B7">
            <w:pPr>
              <w:pStyle w:val="TableBoldSmall"/>
              <w:rPr>
                <w:lang w:eastAsia="lv-LV"/>
              </w:rPr>
            </w:pPr>
          </w:p>
        </w:tc>
        <w:tc>
          <w:tcPr>
            <w:tcW w:w="1666" w:type="dxa"/>
            <w:tcBorders>
              <w:top w:val="nil"/>
              <w:bottom w:val="nil"/>
            </w:tcBorders>
          </w:tcPr>
          <w:p w14:paraId="34AAD6FC" w14:textId="77777777" w:rsidR="008832B3" w:rsidRPr="006447FA" w:rsidRDefault="008832B3" w:rsidP="003011B7">
            <w:pPr>
              <w:pStyle w:val="Tablebody"/>
              <w:rPr>
                <w:szCs w:val="20"/>
                <w:lang w:eastAsia="lv-LV"/>
              </w:rPr>
            </w:pPr>
            <w:r w:rsidRPr="006447FA">
              <w:rPr>
                <w:szCs w:val="20"/>
                <w:lang w:eastAsia="lv-LV"/>
              </w:rPr>
              <w:t>Authors info</w:t>
            </w:r>
          </w:p>
        </w:tc>
        <w:tc>
          <w:tcPr>
            <w:tcW w:w="6662" w:type="dxa"/>
            <w:tcBorders>
              <w:top w:val="nil"/>
              <w:bottom w:val="nil"/>
            </w:tcBorders>
          </w:tcPr>
          <w:p w14:paraId="34AAD6FD" w14:textId="77777777" w:rsidR="008832B3" w:rsidRPr="006447FA" w:rsidRDefault="00915B74" w:rsidP="003011B7">
            <w:pPr>
              <w:pStyle w:val="Tablebody"/>
              <w:rPr>
                <w:szCs w:val="20"/>
                <w:lang w:eastAsia="lv-LV"/>
              </w:rPr>
            </w:pPr>
            <w:r w:rsidRPr="006447FA">
              <w:rPr>
                <w:szCs w:val="20"/>
                <w:lang w:eastAsia="lv-LV"/>
              </w:rPr>
              <w:t>Informācija par lapas autoru.</w:t>
            </w:r>
          </w:p>
        </w:tc>
      </w:tr>
      <w:tr w:rsidR="008832B3" w:rsidRPr="006447FA" w14:paraId="34AAD702" w14:textId="77777777" w:rsidTr="006447FA">
        <w:tc>
          <w:tcPr>
            <w:tcW w:w="1561" w:type="dxa"/>
            <w:vMerge/>
          </w:tcPr>
          <w:p w14:paraId="34AAD6FF" w14:textId="77777777" w:rsidR="008832B3" w:rsidRPr="006447FA" w:rsidRDefault="008832B3" w:rsidP="003011B7">
            <w:pPr>
              <w:pStyle w:val="TableBoldSmall"/>
              <w:rPr>
                <w:lang w:eastAsia="lv-LV"/>
              </w:rPr>
            </w:pPr>
          </w:p>
        </w:tc>
        <w:tc>
          <w:tcPr>
            <w:tcW w:w="1666" w:type="dxa"/>
            <w:tcBorders>
              <w:top w:val="nil"/>
              <w:bottom w:val="nil"/>
            </w:tcBorders>
          </w:tcPr>
          <w:p w14:paraId="34AAD700" w14:textId="77777777" w:rsidR="008832B3" w:rsidRPr="006447FA" w:rsidRDefault="008832B3" w:rsidP="003011B7">
            <w:pPr>
              <w:pStyle w:val="Tablebody"/>
              <w:rPr>
                <w:szCs w:val="20"/>
                <w:lang w:eastAsia="lv-LV"/>
              </w:rPr>
            </w:pPr>
            <w:r w:rsidRPr="006447FA">
              <w:rPr>
                <w:szCs w:val="20"/>
                <w:lang w:eastAsia="lv-LV"/>
              </w:rPr>
              <w:t>Copyright</w:t>
            </w:r>
          </w:p>
        </w:tc>
        <w:tc>
          <w:tcPr>
            <w:tcW w:w="6662" w:type="dxa"/>
            <w:tcBorders>
              <w:top w:val="nil"/>
              <w:bottom w:val="nil"/>
            </w:tcBorders>
          </w:tcPr>
          <w:p w14:paraId="34AAD701" w14:textId="77777777" w:rsidR="008832B3" w:rsidRPr="006447FA" w:rsidRDefault="00915B74" w:rsidP="003011B7">
            <w:pPr>
              <w:pStyle w:val="Tablebody"/>
              <w:rPr>
                <w:szCs w:val="20"/>
                <w:lang w:eastAsia="lv-LV"/>
              </w:rPr>
            </w:pPr>
            <w:r w:rsidRPr="006447FA">
              <w:rPr>
                <w:szCs w:val="20"/>
                <w:lang w:eastAsia="lv-LV"/>
              </w:rPr>
              <w:t>Informācija par autortiesībām.</w:t>
            </w:r>
          </w:p>
        </w:tc>
      </w:tr>
      <w:tr w:rsidR="008832B3" w:rsidRPr="006447FA" w14:paraId="34AAD706" w14:textId="77777777" w:rsidTr="006447FA">
        <w:tc>
          <w:tcPr>
            <w:tcW w:w="1561" w:type="dxa"/>
            <w:vMerge/>
          </w:tcPr>
          <w:p w14:paraId="34AAD703" w14:textId="77777777" w:rsidR="008832B3" w:rsidRPr="006447FA" w:rsidRDefault="008832B3" w:rsidP="003011B7">
            <w:pPr>
              <w:pStyle w:val="TableBoldSmall"/>
              <w:rPr>
                <w:lang w:eastAsia="lv-LV"/>
              </w:rPr>
            </w:pPr>
          </w:p>
        </w:tc>
        <w:tc>
          <w:tcPr>
            <w:tcW w:w="1666" w:type="dxa"/>
            <w:tcBorders>
              <w:top w:val="nil"/>
              <w:bottom w:val="nil"/>
            </w:tcBorders>
          </w:tcPr>
          <w:p w14:paraId="34AAD704" w14:textId="77777777" w:rsidR="008832B3" w:rsidRPr="006447FA" w:rsidRDefault="008832B3" w:rsidP="003011B7">
            <w:pPr>
              <w:pStyle w:val="Tablebody"/>
              <w:rPr>
                <w:szCs w:val="20"/>
                <w:lang w:eastAsia="lv-LV"/>
              </w:rPr>
            </w:pPr>
            <w:r w:rsidRPr="006447FA">
              <w:rPr>
                <w:szCs w:val="20"/>
                <w:lang w:eastAsia="lv-LV"/>
              </w:rPr>
              <w:t>Other info</w:t>
            </w:r>
          </w:p>
        </w:tc>
        <w:tc>
          <w:tcPr>
            <w:tcW w:w="6662" w:type="dxa"/>
            <w:tcBorders>
              <w:top w:val="nil"/>
              <w:bottom w:val="nil"/>
            </w:tcBorders>
          </w:tcPr>
          <w:p w14:paraId="34AAD705" w14:textId="77777777" w:rsidR="008832B3" w:rsidRPr="006447FA" w:rsidRDefault="002B72D0" w:rsidP="003011B7">
            <w:pPr>
              <w:pStyle w:val="Tablebody"/>
              <w:rPr>
                <w:szCs w:val="20"/>
                <w:lang w:eastAsia="lv-LV"/>
              </w:rPr>
            </w:pPr>
            <w:r w:rsidRPr="006447FA">
              <w:rPr>
                <w:szCs w:val="20"/>
                <w:lang w:eastAsia="lv-LV"/>
              </w:rPr>
              <w:t>Cita informācija.</w:t>
            </w:r>
          </w:p>
        </w:tc>
      </w:tr>
      <w:tr w:rsidR="008832B3" w:rsidRPr="006447FA" w14:paraId="34AAD70E" w14:textId="77777777" w:rsidTr="006447FA">
        <w:tc>
          <w:tcPr>
            <w:tcW w:w="1561" w:type="dxa"/>
            <w:vMerge/>
          </w:tcPr>
          <w:p w14:paraId="34AAD70B" w14:textId="77777777" w:rsidR="008832B3" w:rsidRPr="006447FA" w:rsidRDefault="008832B3" w:rsidP="003011B7">
            <w:pPr>
              <w:pStyle w:val="TableBoldSmall"/>
              <w:rPr>
                <w:lang w:eastAsia="lv-LV"/>
              </w:rPr>
            </w:pPr>
          </w:p>
        </w:tc>
        <w:tc>
          <w:tcPr>
            <w:tcW w:w="1666" w:type="dxa"/>
            <w:tcBorders>
              <w:top w:val="nil"/>
              <w:bottom w:val="nil"/>
            </w:tcBorders>
          </w:tcPr>
          <w:p w14:paraId="34AAD70C" w14:textId="77777777" w:rsidR="008832B3" w:rsidRPr="006447FA" w:rsidRDefault="008832B3" w:rsidP="003011B7">
            <w:pPr>
              <w:pStyle w:val="Tablebody"/>
              <w:rPr>
                <w:szCs w:val="20"/>
                <w:lang w:eastAsia="lv-LV"/>
              </w:rPr>
            </w:pPr>
            <w:r w:rsidRPr="006447FA">
              <w:rPr>
                <w:szCs w:val="20"/>
                <w:lang w:eastAsia="lv-LV"/>
              </w:rPr>
              <w:t>Sitemap link</w:t>
            </w:r>
          </w:p>
        </w:tc>
        <w:tc>
          <w:tcPr>
            <w:tcW w:w="6662" w:type="dxa"/>
            <w:tcBorders>
              <w:top w:val="nil"/>
              <w:bottom w:val="nil"/>
            </w:tcBorders>
          </w:tcPr>
          <w:p w14:paraId="34AAD70D" w14:textId="77777777" w:rsidR="008832B3" w:rsidRPr="006447FA" w:rsidRDefault="002B72D0" w:rsidP="003011B7">
            <w:pPr>
              <w:pStyle w:val="Tablebody"/>
              <w:rPr>
                <w:szCs w:val="20"/>
                <w:lang w:eastAsia="lv-LV"/>
              </w:rPr>
            </w:pPr>
            <w:r w:rsidRPr="006447FA">
              <w:rPr>
                <w:szCs w:val="20"/>
                <w:lang w:eastAsia="lv-LV"/>
              </w:rPr>
              <w:t xml:space="preserve">Norādes uz lapas kārti teksts. </w:t>
            </w:r>
          </w:p>
        </w:tc>
      </w:tr>
      <w:tr w:rsidR="008832B3" w:rsidRPr="006447FA" w14:paraId="34AAD712" w14:textId="77777777" w:rsidTr="006447FA">
        <w:tc>
          <w:tcPr>
            <w:tcW w:w="1561" w:type="dxa"/>
            <w:vMerge/>
          </w:tcPr>
          <w:p w14:paraId="34AAD70F" w14:textId="77777777" w:rsidR="008832B3" w:rsidRPr="006447FA" w:rsidRDefault="008832B3" w:rsidP="003011B7">
            <w:pPr>
              <w:pStyle w:val="TableBoldSmall"/>
              <w:rPr>
                <w:lang w:eastAsia="lv-LV"/>
              </w:rPr>
            </w:pPr>
          </w:p>
        </w:tc>
        <w:tc>
          <w:tcPr>
            <w:tcW w:w="1666" w:type="dxa"/>
            <w:tcBorders>
              <w:top w:val="nil"/>
              <w:bottom w:val="nil"/>
            </w:tcBorders>
          </w:tcPr>
          <w:p w14:paraId="34AAD710" w14:textId="77777777" w:rsidR="008832B3" w:rsidRPr="006447FA" w:rsidRDefault="008832B3" w:rsidP="003011B7">
            <w:pPr>
              <w:pStyle w:val="Tablebody"/>
              <w:rPr>
                <w:szCs w:val="20"/>
                <w:lang w:eastAsia="lv-LV"/>
              </w:rPr>
            </w:pPr>
            <w:r w:rsidRPr="006447FA">
              <w:rPr>
                <w:szCs w:val="20"/>
                <w:lang w:eastAsia="lv-LV"/>
              </w:rPr>
              <w:t>Footer menu link</w:t>
            </w:r>
          </w:p>
        </w:tc>
        <w:tc>
          <w:tcPr>
            <w:tcW w:w="6662" w:type="dxa"/>
            <w:tcBorders>
              <w:top w:val="nil"/>
              <w:bottom w:val="nil"/>
            </w:tcBorders>
          </w:tcPr>
          <w:p w14:paraId="34AAD711" w14:textId="77777777" w:rsidR="008832B3" w:rsidRPr="006447FA" w:rsidRDefault="002B72D0" w:rsidP="003011B7">
            <w:pPr>
              <w:pStyle w:val="Tablebody"/>
              <w:rPr>
                <w:szCs w:val="20"/>
                <w:lang w:eastAsia="lv-LV"/>
              </w:rPr>
            </w:pPr>
            <w:r w:rsidRPr="006447FA">
              <w:rPr>
                <w:szCs w:val="20"/>
                <w:lang w:eastAsia="lv-LV"/>
              </w:rPr>
              <w:t>Norāde uz kājenes izvēlni.</w:t>
            </w:r>
          </w:p>
        </w:tc>
      </w:tr>
      <w:tr w:rsidR="008832B3" w:rsidRPr="006447FA" w14:paraId="34AAD716" w14:textId="77777777" w:rsidTr="006447FA">
        <w:tc>
          <w:tcPr>
            <w:tcW w:w="1561" w:type="dxa"/>
            <w:vMerge/>
          </w:tcPr>
          <w:p w14:paraId="34AAD713" w14:textId="77777777" w:rsidR="008832B3" w:rsidRPr="006447FA" w:rsidRDefault="008832B3" w:rsidP="003011B7">
            <w:pPr>
              <w:pStyle w:val="TableBoldSmall"/>
              <w:rPr>
                <w:lang w:eastAsia="lv-LV"/>
              </w:rPr>
            </w:pPr>
          </w:p>
        </w:tc>
        <w:tc>
          <w:tcPr>
            <w:tcW w:w="1666" w:type="dxa"/>
            <w:tcBorders>
              <w:top w:val="nil"/>
              <w:bottom w:val="nil"/>
            </w:tcBorders>
          </w:tcPr>
          <w:p w14:paraId="34AAD714" w14:textId="77777777" w:rsidR="008832B3" w:rsidRPr="006447FA" w:rsidRDefault="008832B3" w:rsidP="003011B7">
            <w:pPr>
              <w:pStyle w:val="Tablebody"/>
              <w:rPr>
                <w:szCs w:val="20"/>
                <w:lang w:eastAsia="lv-LV"/>
              </w:rPr>
            </w:pPr>
            <w:r w:rsidRPr="006447FA">
              <w:rPr>
                <w:szCs w:val="20"/>
                <w:lang w:eastAsia="lv-LV"/>
              </w:rPr>
              <w:t>Contacts caption</w:t>
            </w:r>
          </w:p>
        </w:tc>
        <w:tc>
          <w:tcPr>
            <w:tcW w:w="6662" w:type="dxa"/>
            <w:tcBorders>
              <w:top w:val="nil"/>
              <w:bottom w:val="nil"/>
            </w:tcBorders>
          </w:tcPr>
          <w:p w14:paraId="34AAD715" w14:textId="77777777" w:rsidR="008832B3" w:rsidRPr="006447FA" w:rsidRDefault="002B72D0" w:rsidP="003011B7">
            <w:pPr>
              <w:pStyle w:val="Tablebody"/>
              <w:rPr>
                <w:szCs w:val="20"/>
                <w:lang w:eastAsia="lv-LV"/>
              </w:rPr>
            </w:pPr>
            <w:r w:rsidRPr="006447FA">
              <w:rPr>
                <w:szCs w:val="20"/>
                <w:lang w:eastAsia="lv-LV"/>
              </w:rPr>
              <w:t>Kontaktu virsraksts.</w:t>
            </w:r>
          </w:p>
        </w:tc>
      </w:tr>
      <w:tr w:rsidR="008832B3" w:rsidRPr="006447FA" w14:paraId="34AAD71A" w14:textId="77777777" w:rsidTr="006447FA">
        <w:tc>
          <w:tcPr>
            <w:tcW w:w="1561" w:type="dxa"/>
            <w:vMerge/>
          </w:tcPr>
          <w:p w14:paraId="34AAD717" w14:textId="77777777" w:rsidR="008832B3" w:rsidRPr="006447FA" w:rsidRDefault="008832B3" w:rsidP="003011B7">
            <w:pPr>
              <w:pStyle w:val="TableBoldSmall"/>
              <w:rPr>
                <w:lang w:eastAsia="lv-LV"/>
              </w:rPr>
            </w:pPr>
          </w:p>
        </w:tc>
        <w:tc>
          <w:tcPr>
            <w:tcW w:w="1666" w:type="dxa"/>
            <w:tcBorders>
              <w:top w:val="nil"/>
              <w:bottom w:val="nil"/>
            </w:tcBorders>
          </w:tcPr>
          <w:p w14:paraId="34AAD718" w14:textId="77777777" w:rsidR="008832B3" w:rsidRPr="006447FA" w:rsidRDefault="008832B3" w:rsidP="003011B7">
            <w:pPr>
              <w:pStyle w:val="Tablebody"/>
              <w:rPr>
                <w:szCs w:val="20"/>
                <w:lang w:eastAsia="lv-LV"/>
              </w:rPr>
            </w:pPr>
            <w:r w:rsidRPr="006447FA">
              <w:rPr>
                <w:szCs w:val="20"/>
                <w:lang w:eastAsia="lv-LV"/>
              </w:rPr>
              <w:t>Contacts info</w:t>
            </w:r>
          </w:p>
        </w:tc>
        <w:tc>
          <w:tcPr>
            <w:tcW w:w="6662" w:type="dxa"/>
            <w:tcBorders>
              <w:top w:val="nil"/>
              <w:bottom w:val="nil"/>
            </w:tcBorders>
          </w:tcPr>
          <w:p w14:paraId="34AAD719" w14:textId="77777777" w:rsidR="008832B3" w:rsidRPr="006447FA" w:rsidRDefault="002B72D0" w:rsidP="003011B7">
            <w:pPr>
              <w:pStyle w:val="Tablebody"/>
              <w:rPr>
                <w:szCs w:val="20"/>
                <w:lang w:eastAsia="lv-LV"/>
              </w:rPr>
            </w:pPr>
            <w:r w:rsidRPr="006447FA">
              <w:rPr>
                <w:szCs w:val="20"/>
                <w:lang w:eastAsia="lv-LV"/>
              </w:rPr>
              <w:t>Kontaktinformācija.</w:t>
            </w:r>
          </w:p>
        </w:tc>
      </w:tr>
      <w:tr w:rsidR="008832B3" w:rsidRPr="006447FA" w14:paraId="34AAD71E" w14:textId="77777777" w:rsidTr="006447FA">
        <w:tc>
          <w:tcPr>
            <w:tcW w:w="1561" w:type="dxa"/>
            <w:vMerge/>
          </w:tcPr>
          <w:p w14:paraId="34AAD71B" w14:textId="77777777" w:rsidR="008832B3" w:rsidRPr="006447FA" w:rsidRDefault="008832B3" w:rsidP="003011B7">
            <w:pPr>
              <w:pStyle w:val="TableBoldSmall"/>
              <w:rPr>
                <w:lang w:eastAsia="lv-LV"/>
              </w:rPr>
            </w:pPr>
          </w:p>
        </w:tc>
        <w:tc>
          <w:tcPr>
            <w:tcW w:w="1666" w:type="dxa"/>
            <w:tcBorders>
              <w:top w:val="nil"/>
              <w:bottom w:val="nil"/>
            </w:tcBorders>
          </w:tcPr>
          <w:p w14:paraId="34AAD71C" w14:textId="77777777" w:rsidR="008832B3" w:rsidRPr="006447FA" w:rsidRDefault="008832B3" w:rsidP="003011B7">
            <w:pPr>
              <w:pStyle w:val="Tablebody"/>
              <w:rPr>
                <w:szCs w:val="20"/>
                <w:lang w:eastAsia="lv-LV"/>
              </w:rPr>
            </w:pPr>
            <w:r w:rsidRPr="006447FA">
              <w:rPr>
                <w:szCs w:val="20"/>
                <w:lang w:eastAsia="lv-LV"/>
              </w:rPr>
              <w:t>Logo</w:t>
            </w:r>
          </w:p>
        </w:tc>
        <w:tc>
          <w:tcPr>
            <w:tcW w:w="6662" w:type="dxa"/>
            <w:tcBorders>
              <w:top w:val="nil"/>
              <w:bottom w:val="nil"/>
            </w:tcBorders>
          </w:tcPr>
          <w:p w14:paraId="34AAD71D" w14:textId="77777777" w:rsidR="008832B3" w:rsidRPr="006447FA" w:rsidRDefault="002B72D0" w:rsidP="003011B7">
            <w:pPr>
              <w:pStyle w:val="Tablebody"/>
              <w:rPr>
                <w:szCs w:val="20"/>
                <w:lang w:eastAsia="lv-LV"/>
              </w:rPr>
            </w:pPr>
            <w:r w:rsidRPr="006447FA">
              <w:rPr>
                <w:szCs w:val="20"/>
                <w:lang w:eastAsia="lv-LV"/>
              </w:rPr>
              <w:t>Logo.</w:t>
            </w:r>
          </w:p>
        </w:tc>
      </w:tr>
      <w:tr w:rsidR="0034644B" w:rsidRPr="006447FA" w14:paraId="388EB195" w14:textId="77777777" w:rsidTr="006447FA">
        <w:tc>
          <w:tcPr>
            <w:tcW w:w="1561" w:type="dxa"/>
            <w:vMerge/>
          </w:tcPr>
          <w:p w14:paraId="70E30D1A" w14:textId="77777777" w:rsidR="0034644B" w:rsidRPr="006447FA" w:rsidRDefault="0034644B" w:rsidP="003011B7">
            <w:pPr>
              <w:pStyle w:val="TableBoldSmall"/>
              <w:rPr>
                <w:lang w:eastAsia="lv-LV"/>
              </w:rPr>
            </w:pPr>
          </w:p>
        </w:tc>
        <w:tc>
          <w:tcPr>
            <w:tcW w:w="1666" w:type="dxa"/>
            <w:tcBorders>
              <w:top w:val="nil"/>
              <w:bottom w:val="nil"/>
            </w:tcBorders>
          </w:tcPr>
          <w:p w14:paraId="517AA564" w14:textId="158876F8" w:rsidR="0034644B" w:rsidRPr="006447FA" w:rsidRDefault="0034644B" w:rsidP="003011B7">
            <w:pPr>
              <w:pStyle w:val="Tablebody"/>
              <w:rPr>
                <w:szCs w:val="20"/>
                <w:lang w:eastAsia="lv-LV"/>
              </w:rPr>
            </w:pPr>
            <w:r w:rsidRPr="006447FA">
              <w:rPr>
                <w:szCs w:val="20"/>
                <w:lang w:eastAsia="lv-LV"/>
              </w:rPr>
              <w:t>Support caption</w:t>
            </w:r>
          </w:p>
        </w:tc>
        <w:tc>
          <w:tcPr>
            <w:tcW w:w="6662" w:type="dxa"/>
            <w:tcBorders>
              <w:top w:val="nil"/>
              <w:bottom w:val="nil"/>
            </w:tcBorders>
          </w:tcPr>
          <w:p w14:paraId="6927D7CD" w14:textId="2F48CF80" w:rsidR="0034644B" w:rsidRPr="006447FA" w:rsidRDefault="0034644B" w:rsidP="003011B7">
            <w:pPr>
              <w:pStyle w:val="Tablebody"/>
              <w:rPr>
                <w:szCs w:val="20"/>
                <w:lang w:eastAsia="lv-LV"/>
              </w:rPr>
            </w:pPr>
            <w:r w:rsidRPr="006447FA">
              <w:rPr>
                <w:szCs w:val="20"/>
                <w:lang w:eastAsia="lv-LV"/>
              </w:rPr>
              <w:t>Atbalsta virsraksts.</w:t>
            </w:r>
          </w:p>
        </w:tc>
      </w:tr>
      <w:tr w:rsidR="0034644B" w:rsidRPr="006447FA" w14:paraId="34AAD722" w14:textId="77777777" w:rsidTr="006447FA">
        <w:tc>
          <w:tcPr>
            <w:tcW w:w="1561" w:type="dxa"/>
            <w:vMerge/>
          </w:tcPr>
          <w:p w14:paraId="34AAD71F" w14:textId="77777777" w:rsidR="0034644B" w:rsidRPr="006447FA" w:rsidRDefault="0034644B" w:rsidP="003011B7">
            <w:pPr>
              <w:pStyle w:val="TableBoldSmall"/>
              <w:rPr>
                <w:lang w:eastAsia="lv-LV"/>
              </w:rPr>
            </w:pPr>
          </w:p>
        </w:tc>
        <w:tc>
          <w:tcPr>
            <w:tcW w:w="1666" w:type="dxa"/>
            <w:tcBorders>
              <w:top w:val="nil"/>
              <w:bottom w:val="single" w:sz="4" w:space="0" w:color="auto"/>
            </w:tcBorders>
          </w:tcPr>
          <w:p w14:paraId="34AAD720" w14:textId="4C8CF70C" w:rsidR="0034644B" w:rsidRPr="006447FA" w:rsidRDefault="0034644B" w:rsidP="0034644B">
            <w:pPr>
              <w:pStyle w:val="Tablebody"/>
              <w:rPr>
                <w:szCs w:val="20"/>
                <w:lang w:eastAsia="lv-LV"/>
              </w:rPr>
            </w:pPr>
            <w:r w:rsidRPr="006447FA">
              <w:rPr>
                <w:szCs w:val="20"/>
                <w:lang w:eastAsia="lv-LV"/>
              </w:rPr>
              <w:t>Support logo</w:t>
            </w:r>
          </w:p>
        </w:tc>
        <w:tc>
          <w:tcPr>
            <w:tcW w:w="6662" w:type="dxa"/>
            <w:tcBorders>
              <w:top w:val="nil"/>
              <w:bottom w:val="single" w:sz="4" w:space="0" w:color="auto"/>
            </w:tcBorders>
          </w:tcPr>
          <w:p w14:paraId="34AAD721" w14:textId="10C08276" w:rsidR="0034644B" w:rsidRPr="006447FA" w:rsidRDefault="0034644B" w:rsidP="0034644B">
            <w:pPr>
              <w:pStyle w:val="Tablebody"/>
              <w:rPr>
                <w:szCs w:val="20"/>
                <w:lang w:eastAsia="lv-LV"/>
              </w:rPr>
            </w:pPr>
            <w:r w:rsidRPr="006447FA">
              <w:rPr>
                <w:szCs w:val="20"/>
                <w:lang w:eastAsia="lv-LV"/>
              </w:rPr>
              <w:t>Atbalsta logo.</w:t>
            </w:r>
          </w:p>
        </w:tc>
      </w:tr>
    </w:tbl>
    <w:p w14:paraId="260B6D44" w14:textId="77777777" w:rsidR="00B44AAD" w:rsidRPr="006447FA" w:rsidRDefault="00B44AAD" w:rsidP="00B44AAD">
      <w:pPr>
        <w:pStyle w:val="Heading4"/>
      </w:pPr>
      <w:bookmarkStart w:id="154" w:name="_Ref321758188"/>
      <w:bookmarkStart w:id="155" w:name="_Toc385254781"/>
      <w:bookmarkStart w:id="156" w:name="_Ref321758203"/>
      <w:bookmarkStart w:id="157" w:name="_Ref321759215"/>
      <w:r w:rsidRPr="006447FA">
        <w:t>Šablons „Slide”</w:t>
      </w:r>
      <w:bookmarkEnd w:id="154"/>
      <w:bookmarkEnd w:id="155"/>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662"/>
      </w:tblGrid>
      <w:tr w:rsidR="00B44AAD" w:rsidRPr="006447FA" w14:paraId="0BE0F5D1" w14:textId="77777777" w:rsidTr="006447FA">
        <w:tc>
          <w:tcPr>
            <w:tcW w:w="1561" w:type="dxa"/>
            <w:tcBorders>
              <w:bottom w:val="single" w:sz="4" w:space="0" w:color="auto"/>
            </w:tcBorders>
          </w:tcPr>
          <w:p w14:paraId="1F6B91DD" w14:textId="77777777" w:rsidR="00B44AAD" w:rsidRPr="006447FA" w:rsidRDefault="00B44AAD" w:rsidP="00B44AAD">
            <w:pPr>
              <w:pStyle w:val="Bold"/>
              <w:rPr>
                <w:lang w:eastAsia="lv-LV"/>
              </w:rPr>
            </w:pPr>
            <w:r w:rsidRPr="006447FA">
              <w:rPr>
                <w:lang w:eastAsia="lv-LV"/>
              </w:rPr>
              <w:t>Apraksts</w:t>
            </w:r>
          </w:p>
        </w:tc>
        <w:tc>
          <w:tcPr>
            <w:tcW w:w="8328" w:type="dxa"/>
            <w:gridSpan w:val="2"/>
            <w:tcBorders>
              <w:bottom w:val="single" w:sz="4" w:space="0" w:color="auto"/>
            </w:tcBorders>
          </w:tcPr>
          <w:p w14:paraId="7CC77BAF" w14:textId="77777777" w:rsidR="00B44AAD" w:rsidRPr="006447FA" w:rsidRDefault="00B44AAD" w:rsidP="00B44AAD">
            <w:pPr>
              <w:pStyle w:val="Tablebody"/>
            </w:pPr>
            <w:r w:rsidRPr="006447FA">
              <w:t>Slaida šablons.</w:t>
            </w:r>
          </w:p>
        </w:tc>
      </w:tr>
      <w:tr w:rsidR="00B44AAD" w:rsidRPr="006447FA" w14:paraId="79991C91" w14:textId="77777777" w:rsidTr="000061B6">
        <w:tc>
          <w:tcPr>
            <w:tcW w:w="1561" w:type="dxa"/>
            <w:vMerge w:val="restart"/>
            <w:tcBorders>
              <w:top w:val="single" w:sz="4" w:space="0" w:color="auto"/>
            </w:tcBorders>
          </w:tcPr>
          <w:p w14:paraId="50431589" w14:textId="77777777" w:rsidR="00B44AAD" w:rsidRPr="006447FA" w:rsidRDefault="00B44AAD" w:rsidP="00B44AAD">
            <w:pPr>
              <w:pStyle w:val="Bold"/>
              <w:rPr>
                <w:lang w:eastAsia="lv-LV"/>
              </w:rPr>
            </w:pPr>
            <w:r w:rsidRPr="006447FA">
              <w:t>Šablona lauki</w:t>
            </w:r>
          </w:p>
        </w:tc>
        <w:tc>
          <w:tcPr>
            <w:tcW w:w="1666" w:type="dxa"/>
            <w:tcBorders>
              <w:top w:val="single" w:sz="4" w:space="0" w:color="auto"/>
              <w:bottom w:val="single" w:sz="4" w:space="0" w:color="auto"/>
            </w:tcBorders>
          </w:tcPr>
          <w:p w14:paraId="389E14F7" w14:textId="77777777" w:rsidR="00B44AAD" w:rsidRPr="006447FA" w:rsidRDefault="00B44AAD" w:rsidP="00B44AAD">
            <w:pPr>
              <w:pStyle w:val="TableBoldSmall"/>
            </w:pPr>
            <w:r w:rsidRPr="006447FA">
              <w:t>Īpašība</w:t>
            </w:r>
          </w:p>
        </w:tc>
        <w:tc>
          <w:tcPr>
            <w:tcW w:w="6662" w:type="dxa"/>
            <w:tcBorders>
              <w:top w:val="single" w:sz="4" w:space="0" w:color="auto"/>
              <w:bottom w:val="single" w:sz="4" w:space="0" w:color="auto"/>
            </w:tcBorders>
          </w:tcPr>
          <w:p w14:paraId="23972CA9" w14:textId="77777777" w:rsidR="00B44AAD" w:rsidRPr="006447FA" w:rsidRDefault="00B44AAD" w:rsidP="00B44AAD">
            <w:pPr>
              <w:pStyle w:val="TableBoldSmall"/>
            </w:pPr>
            <w:r w:rsidRPr="006447FA">
              <w:t>Īpašības apraksts</w:t>
            </w:r>
          </w:p>
        </w:tc>
      </w:tr>
      <w:tr w:rsidR="00B44AAD" w:rsidRPr="006447FA" w14:paraId="798E7034" w14:textId="77777777" w:rsidTr="006447FA">
        <w:tc>
          <w:tcPr>
            <w:tcW w:w="1561" w:type="dxa"/>
            <w:vMerge/>
          </w:tcPr>
          <w:p w14:paraId="01E9EA54" w14:textId="77777777" w:rsidR="00B44AAD" w:rsidRPr="006447FA" w:rsidRDefault="00B44AAD" w:rsidP="00B44AAD">
            <w:pPr>
              <w:pStyle w:val="TableBoldSmall"/>
              <w:rPr>
                <w:lang w:eastAsia="lv-LV"/>
              </w:rPr>
            </w:pPr>
          </w:p>
        </w:tc>
        <w:tc>
          <w:tcPr>
            <w:tcW w:w="1666" w:type="dxa"/>
            <w:tcBorders>
              <w:top w:val="single" w:sz="4" w:space="0" w:color="auto"/>
              <w:bottom w:val="nil"/>
            </w:tcBorders>
          </w:tcPr>
          <w:p w14:paraId="05CF518A" w14:textId="77777777" w:rsidR="00B44AAD" w:rsidRPr="006447FA" w:rsidRDefault="00B44AAD" w:rsidP="00B44AAD">
            <w:pPr>
              <w:pStyle w:val="Tablebody"/>
              <w:rPr>
                <w:szCs w:val="20"/>
                <w:lang w:eastAsia="lv-LV"/>
              </w:rPr>
            </w:pPr>
            <w:r w:rsidRPr="006447FA">
              <w:rPr>
                <w:szCs w:val="20"/>
                <w:lang w:eastAsia="lv-LV"/>
              </w:rPr>
              <w:t>Caption</w:t>
            </w:r>
          </w:p>
        </w:tc>
        <w:tc>
          <w:tcPr>
            <w:tcW w:w="6662" w:type="dxa"/>
            <w:tcBorders>
              <w:top w:val="single" w:sz="4" w:space="0" w:color="auto"/>
              <w:bottom w:val="nil"/>
            </w:tcBorders>
          </w:tcPr>
          <w:p w14:paraId="7D77D760" w14:textId="77777777" w:rsidR="00B44AAD" w:rsidRPr="006447FA" w:rsidRDefault="00B44AAD" w:rsidP="00B44AAD">
            <w:pPr>
              <w:pStyle w:val="Tablebody"/>
              <w:rPr>
                <w:szCs w:val="20"/>
                <w:lang w:eastAsia="lv-LV"/>
              </w:rPr>
            </w:pPr>
            <w:r w:rsidRPr="006447FA">
              <w:rPr>
                <w:szCs w:val="20"/>
                <w:lang w:eastAsia="lv-LV"/>
              </w:rPr>
              <w:t>Slaida nosaukums.</w:t>
            </w:r>
          </w:p>
        </w:tc>
      </w:tr>
      <w:tr w:rsidR="00B44AAD" w:rsidRPr="006447FA" w14:paraId="3775F710" w14:textId="77777777" w:rsidTr="006447FA">
        <w:tc>
          <w:tcPr>
            <w:tcW w:w="1561" w:type="dxa"/>
            <w:vMerge/>
          </w:tcPr>
          <w:p w14:paraId="68737300" w14:textId="77777777" w:rsidR="00B44AAD" w:rsidRPr="006447FA" w:rsidRDefault="00B44AAD" w:rsidP="00B44AAD">
            <w:pPr>
              <w:pStyle w:val="TableBoldSmall"/>
              <w:rPr>
                <w:lang w:eastAsia="lv-LV"/>
              </w:rPr>
            </w:pPr>
          </w:p>
        </w:tc>
        <w:tc>
          <w:tcPr>
            <w:tcW w:w="1666" w:type="dxa"/>
            <w:tcBorders>
              <w:top w:val="nil"/>
              <w:bottom w:val="single" w:sz="4" w:space="0" w:color="auto"/>
            </w:tcBorders>
          </w:tcPr>
          <w:p w14:paraId="300FA76F" w14:textId="77777777" w:rsidR="00B44AAD" w:rsidRPr="006447FA" w:rsidRDefault="00B44AAD" w:rsidP="00B44AAD">
            <w:pPr>
              <w:pStyle w:val="Tablebody"/>
              <w:rPr>
                <w:szCs w:val="20"/>
                <w:lang w:eastAsia="lv-LV"/>
              </w:rPr>
            </w:pPr>
            <w:r w:rsidRPr="006447FA">
              <w:rPr>
                <w:szCs w:val="20"/>
                <w:lang w:eastAsia="lv-LV"/>
              </w:rPr>
              <w:t>Image</w:t>
            </w:r>
          </w:p>
        </w:tc>
        <w:tc>
          <w:tcPr>
            <w:tcW w:w="6662" w:type="dxa"/>
            <w:tcBorders>
              <w:top w:val="nil"/>
              <w:bottom w:val="single" w:sz="4" w:space="0" w:color="auto"/>
            </w:tcBorders>
          </w:tcPr>
          <w:p w14:paraId="63971E65" w14:textId="77777777" w:rsidR="00B44AAD" w:rsidRPr="006447FA" w:rsidRDefault="00B44AAD" w:rsidP="00B44AAD">
            <w:pPr>
              <w:pStyle w:val="Tablebody"/>
              <w:rPr>
                <w:szCs w:val="20"/>
                <w:lang w:eastAsia="lv-LV"/>
              </w:rPr>
            </w:pPr>
            <w:r w:rsidRPr="006447FA">
              <w:rPr>
                <w:szCs w:val="20"/>
                <w:lang w:eastAsia="lv-LV"/>
              </w:rPr>
              <w:t>Slaida attēls.</w:t>
            </w:r>
          </w:p>
        </w:tc>
      </w:tr>
    </w:tbl>
    <w:p w14:paraId="34AAD723" w14:textId="77777777" w:rsidR="0050640E" w:rsidRPr="006447FA" w:rsidRDefault="0050640E" w:rsidP="0050640E">
      <w:pPr>
        <w:pStyle w:val="Heading4"/>
      </w:pPr>
      <w:bookmarkStart w:id="158" w:name="_Toc385254782"/>
      <w:bookmarkEnd w:id="156"/>
      <w:r w:rsidRPr="006447FA">
        <w:lastRenderedPageBreak/>
        <w:t>Šablons „WebSiteItem”</w:t>
      </w:r>
      <w:bookmarkEnd w:id="153"/>
      <w:bookmarkEnd w:id="157"/>
      <w:bookmarkEnd w:id="158"/>
    </w:p>
    <w:tbl>
      <w:tblPr>
        <w:tblW w:w="9889" w:type="dxa"/>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750"/>
        <w:gridCol w:w="6578"/>
      </w:tblGrid>
      <w:tr w:rsidR="003011B7" w:rsidRPr="006447FA" w14:paraId="34AAD726" w14:textId="77777777" w:rsidTr="006447FA">
        <w:tc>
          <w:tcPr>
            <w:tcW w:w="1561" w:type="dxa"/>
            <w:tcBorders>
              <w:bottom w:val="single" w:sz="4" w:space="0" w:color="auto"/>
            </w:tcBorders>
          </w:tcPr>
          <w:p w14:paraId="34AAD724" w14:textId="77777777" w:rsidR="003011B7" w:rsidRPr="006447FA" w:rsidRDefault="003011B7" w:rsidP="003011B7">
            <w:pPr>
              <w:pStyle w:val="Bold"/>
              <w:rPr>
                <w:lang w:eastAsia="lv-LV"/>
              </w:rPr>
            </w:pPr>
            <w:r w:rsidRPr="006447FA">
              <w:rPr>
                <w:lang w:eastAsia="lv-LV"/>
              </w:rPr>
              <w:t>Apraksts</w:t>
            </w:r>
          </w:p>
        </w:tc>
        <w:tc>
          <w:tcPr>
            <w:tcW w:w="8328" w:type="dxa"/>
            <w:gridSpan w:val="2"/>
            <w:tcBorders>
              <w:bottom w:val="single" w:sz="4" w:space="0" w:color="auto"/>
            </w:tcBorders>
          </w:tcPr>
          <w:p w14:paraId="34AAD725" w14:textId="0E61B1D4" w:rsidR="003011B7" w:rsidRPr="006447FA" w:rsidRDefault="0000113D" w:rsidP="00053B09">
            <w:pPr>
              <w:pStyle w:val="Tablebody"/>
            </w:pPr>
            <w:r w:rsidRPr="006447FA">
              <w:t>Web lapas izvēlnes elementa šablons.</w:t>
            </w:r>
            <w:r w:rsidR="00053B09" w:rsidRPr="006447FA">
              <w:t xml:space="preserve"> Šis šablons tiek mantots no šablona </w:t>
            </w:r>
            <w:r w:rsidR="00053B09" w:rsidRPr="006447FA">
              <w:rPr>
                <w:i/>
              </w:rPr>
              <w:t>ItemWithResources</w:t>
            </w:r>
            <w:r w:rsidR="00053B09" w:rsidRPr="006447FA">
              <w:t xml:space="preserve"> (</w:t>
            </w:r>
            <w:r w:rsidR="00053B09" w:rsidRPr="006447FA">
              <w:rPr>
                <w:b/>
                <w:smallCaps/>
              </w:rPr>
              <w:fldChar w:fldCharType="begin"/>
            </w:r>
            <w:r w:rsidR="00053B09" w:rsidRPr="006447FA">
              <w:instrText xml:space="preserve"> REF _Ref343267040 \r \h </w:instrText>
            </w:r>
            <w:r w:rsidR="006447FA">
              <w:rPr>
                <w:b/>
                <w:smallCaps/>
              </w:rPr>
              <w:instrText xml:space="preserve"> \* MERGEFORMAT </w:instrText>
            </w:r>
            <w:r w:rsidR="00053B09" w:rsidRPr="006447FA">
              <w:rPr>
                <w:b/>
                <w:smallCaps/>
              </w:rPr>
            </w:r>
            <w:r w:rsidR="00053B09" w:rsidRPr="006447FA">
              <w:rPr>
                <w:b/>
                <w:smallCaps/>
              </w:rPr>
              <w:fldChar w:fldCharType="separate"/>
            </w:r>
            <w:r w:rsidR="005242A3">
              <w:t>2.2.1.9</w:t>
            </w:r>
            <w:r w:rsidR="00053B09" w:rsidRPr="006447FA">
              <w:rPr>
                <w:b/>
                <w:smallCaps/>
              </w:rPr>
              <w:fldChar w:fldCharType="end"/>
            </w:r>
            <w:r w:rsidR="00053B09" w:rsidRPr="006447FA">
              <w:t>. paragrāfs).</w:t>
            </w:r>
          </w:p>
        </w:tc>
      </w:tr>
      <w:tr w:rsidR="00B1725E" w:rsidRPr="006447FA" w14:paraId="34AAD72A" w14:textId="77777777" w:rsidTr="006447FA">
        <w:tc>
          <w:tcPr>
            <w:tcW w:w="1561" w:type="dxa"/>
            <w:vMerge w:val="restart"/>
            <w:tcBorders>
              <w:top w:val="nil"/>
            </w:tcBorders>
          </w:tcPr>
          <w:p w14:paraId="34AAD727" w14:textId="77777777" w:rsidR="00B1725E" w:rsidRPr="006447FA" w:rsidRDefault="00B1725E" w:rsidP="003011B7">
            <w:pPr>
              <w:pStyle w:val="Bold"/>
              <w:rPr>
                <w:lang w:eastAsia="lv-LV"/>
              </w:rPr>
            </w:pPr>
            <w:r w:rsidRPr="006447FA">
              <w:t>Šablona lauki</w:t>
            </w:r>
          </w:p>
        </w:tc>
        <w:tc>
          <w:tcPr>
            <w:tcW w:w="1750" w:type="dxa"/>
            <w:tcBorders>
              <w:top w:val="single" w:sz="4" w:space="0" w:color="auto"/>
              <w:bottom w:val="single" w:sz="4" w:space="0" w:color="auto"/>
            </w:tcBorders>
          </w:tcPr>
          <w:p w14:paraId="34AAD728" w14:textId="77777777" w:rsidR="00B1725E" w:rsidRPr="006447FA" w:rsidRDefault="00B1725E" w:rsidP="003011B7">
            <w:pPr>
              <w:pStyle w:val="TableBoldSmall"/>
            </w:pPr>
            <w:r w:rsidRPr="006447FA">
              <w:t>Īpašība</w:t>
            </w:r>
          </w:p>
        </w:tc>
        <w:tc>
          <w:tcPr>
            <w:tcW w:w="6578" w:type="dxa"/>
            <w:tcBorders>
              <w:top w:val="single" w:sz="4" w:space="0" w:color="auto"/>
              <w:bottom w:val="single" w:sz="4" w:space="0" w:color="auto"/>
            </w:tcBorders>
          </w:tcPr>
          <w:p w14:paraId="34AAD729" w14:textId="77777777" w:rsidR="00B1725E" w:rsidRPr="006447FA" w:rsidRDefault="00B1725E" w:rsidP="003011B7">
            <w:pPr>
              <w:pStyle w:val="TableBoldSmall"/>
            </w:pPr>
            <w:r w:rsidRPr="006447FA">
              <w:t>Īpašības apraksts</w:t>
            </w:r>
          </w:p>
        </w:tc>
      </w:tr>
      <w:tr w:rsidR="00B1725E" w:rsidRPr="006447FA" w14:paraId="34AAD72E" w14:textId="77777777" w:rsidTr="006447FA">
        <w:tc>
          <w:tcPr>
            <w:tcW w:w="1561" w:type="dxa"/>
            <w:vMerge/>
          </w:tcPr>
          <w:p w14:paraId="34AAD72B" w14:textId="77777777" w:rsidR="00B1725E" w:rsidRPr="006447FA" w:rsidRDefault="00B1725E" w:rsidP="003011B7">
            <w:pPr>
              <w:pStyle w:val="TableBoldSmall"/>
              <w:rPr>
                <w:lang w:eastAsia="lv-LV"/>
              </w:rPr>
            </w:pPr>
          </w:p>
        </w:tc>
        <w:tc>
          <w:tcPr>
            <w:tcW w:w="1750" w:type="dxa"/>
            <w:tcBorders>
              <w:top w:val="single" w:sz="4" w:space="0" w:color="auto"/>
              <w:bottom w:val="nil"/>
            </w:tcBorders>
          </w:tcPr>
          <w:p w14:paraId="34AAD72C" w14:textId="77777777" w:rsidR="00B1725E" w:rsidRPr="006447FA" w:rsidRDefault="00B1725E" w:rsidP="003011B7">
            <w:pPr>
              <w:pStyle w:val="Tablebody"/>
              <w:rPr>
                <w:szCs w:val="20"/>
                <w:lang w:eastAsia="lv-LV"/>
              </w:rPr>
            </w:pPr>
            <w:r w:rsidRPr="006447FA">
              <w:rPr>
                <w:szCs w:val="20"/>
                <w:lang w:eastAsia="lv-LV"/>
              </w:rPr>
              <w:t>Title</w:t>
            </w:r>
          </w:p>
        </w:tc>
        <w:tc>
          <w:tcPr>
            <w:tcW w:w="6578" w:type="dxa"/>
            <w:tcBorders>
              <w:top w:val="single" w:sz="4" w:space="0" w:color="auto"/>
              <w:bottom w:val="nil"/>
            </w:tcBorders>
          </w:tcPr>
          <w:p w14:paraId="34AAD72D" w14:textId="77777777" w:rsidR="00B1725E" w:rsidRPr="006447FA" w:rsidRDefault="00B1725E" w:rsidP="003011B7">
            <w:pPr>
              <w:pStyle w:val="Tablebody"/>
              <w:rPr>
                <w:szCs w:val="20"/>
                <w:lang w:eastAsia="lv-LV"/>
              </w:rPr>
            </w:pPr>
            <w:r w:rsidRPr="006447FA">
              <w:rPr>
                <w:szCs w:val="20"/>
                <w:lang w:eastAsia="lv-LV"/>
              </w:rPr>
              <w:t>Izvēlnes elementa virsraksts.</w:t>
            </w:r>
          </w:p>
        </w:tc>
      </w:tr>
      <w:tr w:rsidR="00B1725E" w:rsidRPr="006447FA" w14:paraId="34AAD732" w14:textId="77777777" w:rsidTr="006447FA">
        <w:tc>
          <w:tcPr>
            <w:tcW w:w="1561" w:type="dxa"/>
            <w:vMerge/>
          </w:tcPr>
          <w:p w14:paraId="34AAD72F" w14:textId="77777777" w:rsidR="00B1725E" w:rsidRPr="006447FA" w:rsidRDefault="00B1725E" w:rsidP="003011B7">
            <w:pPr>
              <w:pStyle w:val="TableBoldSmall"/>
              <w:rPr>
                <w:lang w:eastAsia="lv-LV"/>
              </w:rPr>
            </w:pPr>
          </w:p>
        </w:tc>
        <w:tc>
          <w:tcPr>
            <w:tcW w:w="1750" w:type="dxa"/>
            <w:tcBorders>
              <w:top w:val="nil"/>
              <w:bottom w:val="nil"/>
            </w:tcBorders>
          </w:tcPr>
          <w:p w14:paraId="34AAD730" w14:textId="77777777" w:rsidR="00B1725E" w:rsidRPr="006447FA" w:rsidRDefault="00B1725E" w:rsidP="003011B7">
            <w:pPr>
              <w:pStyle w:val="Tablebody"/>
              <w:rPr>
                <w:szCs w:val="20"/>
                <w:lang w:eastAsia="lv-LV"/>
              </w:rPr>
            </w:pPr>
            <w:r w:rsidRPr="006447FA">
              <w:rPr>
                <w:szCs w:val="20"/>
                <w:lang w:eastAsia="lv-LV"/>
              </w:rPr>
              <w:t>Show in main menu</w:t>
            </w:r>
          </w:p>
        </w:tc>
        <w:tc>
          <w:tcPr>
            <w:tcW w:w="6578" w:type="dxa"/>
            <w:tcBorders>
              <w:top w:val="nil"/>
              <w:bottom w:val="nil"/>
            </w:tcBorders>
          </w:tcPr>
          <w:p w14:paraId="34AAD731" w14:textId="5ADD5EC0" w:rsidR="00B1725E" w:rsidRPr="006447FA" w:rsidRDefault="00B1725E" w:rsidP="006447FA">
            <w:pPr>
              <w:pStyle w:val="Tablebody"/>
              <w:rPr>
                <w:szCs w:val="20"/>
                <w:lang w:eastAsia="lv-LV"/>
              </w:rPr>
            </w:pPr>
            <w:r w:rsidRPr="006447FA">
              <w:rPr>
                <w:szCs w:val="20"/>
                <w:lang w:eastAsia="lv-LV"/>
              </w:rPr>
              <w:t>Loģiskā piezīme, kura definē vai r</w:t>
            </w:r>
            <w:r w:rsidR="006447FA">
              <w:rPr>
                <w:szCs w:val="20"/>
                <w:lang w:eastAsia="lv-LV"/>
              </w:rPr>
              <w:t>ā</w:t>
            </w:r>
            <w:r w:rsidRPr="006447FA">
              <w:rPr>
                <w:szCs w:val="20"/>
                <w:lang w:eastAsia="lv-LV"/>
              </w:rPr>
              <w:t>dīt izvēlnes punktu Web lapas galvenes izvēlnē.</w:t>
            </w:r>
          </w:p>
        </w:tc>
      </w:tr>
      <w:tr w:rsidR="00B1725E" w:rsidRPr="006447FA" w14:paraId="34AAD736" w14:textId="77777777" w:rsidTr="006447FA">
        <w:tc>
          <w:tcPr>
            <w:tcW w:w="1561" w:type="dxa"/>
            <w:vMerge/>
          </w:tcPr>
          <w:p w14:paraId="34AAD733" w14:textId="77777777" w:rsidR="00B1725E" w:rsidRPr="006447FA" w:rsidRDefault="00B1725E" w:rsidP="003011B7">
            <w:pPr>
              <w:pStyle w:val="TableBoldSmall"/>
              <w:rPr>
                <w:lang w:eastAsia="lv-LV"/>
              </w:rPr>
            </w:pPr>
          </w:p>
        </w:tc>
        <w:tc>
          <w:tcPr>
            <w:tcW w:w="1750" w:type="dxa"/>
            <w:tcBorders>
              <w:top w:val="nil"/>
              <w:bottom w:val="nil"/>
            </w:tcBorders>
          </w:tcPr>
          <w:p w14:paraId="34AAD734" w14:textId="77777777" w:rsidR="00B1725E" w:rsidRPr="006447FA" w:rsidRDefault="00B1725E" w:rsidP="003011B7">
            <w:pPr>
              <w:pStyle w:val="Tablebody"/>
              <w:rPr>
                <w:szCs w:val="20"/>
                <w:lang w:eastAsia="lv-LV"/>
              </w:rPr>
            </w:pPr>
            <w:r w:rsidRPr="006447FA">
              <w:rPr>
                <w:szCs w:val="20"/>
                <w:lang w:eastAsia="lv-LV"/>
              </w:rPr>
              <w:t>Show in sitemap</w:t>
            </w:r>
          </w:p>
        </w:tc>
        <w:tc>
          <w:tcPr>
            <w:tcW w:w="6578" w:type="dxa"/>
            <w:tcBorders>
              <w:top w:val="nil"/>
              <w:bottom w:val="nil"/>
            </w:tcBorders>
          </w:tcPr>
          <w:p w14:paraId="34AAD735" w14:textId="0E7E6A20" w:rsidR="00B1725E" w:rsidRPr="006447FA" w:rsidRDefault="00B1725E" w:rsidP="0000113D">
            <w:pPr>
              <w:pStyle w:val="Tablebody"/>
              <w:rPr>
                <w:szCs w:val="20"/>
                <w:lang w:eastAsia="lv-LV"/>
              </w:rPr>
            </w:pPr>
            <w:r w:rsidRPr="006447FA">
              <w:rPr>
                <w:szCs w:val="20"/>
                <w:lang w:eastAsia="lv-LV"/>
              </w:rPr>
              <w:t xml:space="preserve">Loģiskā piezīme, kura definē vai </w:t>
            </w:r>
            <w:r w:rsidR="006447FA">
              <w:rPr>
                <w:szCs w:val="20"/>
                <w:lang w:eastAsia="lv-LV"/>
              </w:rPr>
              <w:t>rādīt</w:t>
            </w:r>
            <w:r w:rsidRPr="006447FA">
              <w:rPr>
                <w:szCs w:val="20"/>
                <w:lang w:eastAsia="lv-LV"/>
              </w:rPr>
              <w:t xml:space="preserve"> izvēlnes punktu Web lapas kartē.</w:t>
            </w:r>
          </w:p>
        </w:tc>
      </w:tr>
      <w:tr w:rsidR="00B1725E" w:rsidRPr="006447FA" w14:paraId="43C8F5FC" w14:textId="77777777" w:rsidTr="006447FA">
        <w:tc>
          <w:tcPr>
            <w:tcW w:w="1561" w:type="dxa"/>
            <w:vMerge/>
          </w:tcPr>
          <w:p w14:paraId="269F4E41" w14:textId="77777777" w:rsidR="00B1725E" w:rsidRPr="006447FA" w:rsidRDefault="00B1725E" w:rsidP="003011B7">
            <w:pPr>
              <w:pStyle w:val="TableBoldSmall"/>
              <w:rPr>
                <w:lang w:eastAsia="lv-LV"/>
              </w:rPr>
            </w:pPr>
          </w:p>
        </w:tc>
        <w:tc>
          <w:tcPr>
            <w:tcW w:w="1750" w:type="dxa"/>
            <w:tcBorders>
              <w:top w:val="nil"/>
              <w:bottom w:val="nil"/>
            </w:tcBorders>
          </w:tcPr>
          <w:p w14:paraId="4889D2B4" w14:textId="31AAABCC" w:rsidR="00B1725E" w:rsidRPr="006447FA" w:rsidRDefault="00B1725E" w:rsidP="003011B7">
            <w:pPr>
              <w:pStyle w:val="Tablebody"/>
              <w:rPr>
                <w:szCs w:val="20"/>
                <w:lang w:eastAsia="lv-LV"/>
              </w:rPr>
            </w:pPr>
            <w:r w:rsidRPr="006447FA">
              <w:rPr>
                <w:szCs w:val="20"/>
                <w:lang w:eastAsia="lv-LV"/>
              </w:rPr>
              <w:t>Show in side menu</w:t>
            </w:r>
          </w:p>
        </w:tc>
        <w:tc>
          <w:tcPr>
            <w:tcW w:w="6578" w:type="dxa"/>
            <w:tcBorders>
              <w:top w:val="nil"/>
              <w:bottom w:val="nil"/>
            </w:tcBorders>
          </w:tcPr>
          <w:p w14:paraId="6A651AFB" w14:textId="577AF514" w:rsidR="00B1725E" w:rsidRPr="006447FA" w:rsidRDefault="00B1725E" w:rsidP="00B1725E">
            <w:pPr>
              <w:pStyle w:val="Tablebody"/>
              <w:rPr>
                <w:szCs w:val="20"/>
                <w:lang w:eastAsia="lv-LV"/>
              </w:rPr>
            </w:pPr>
            <w:r w:rsidRPr="006447FA">
              <w:rPr>
                <w:szCs w:val="20"/>
                <w:lang w:eastAsia="lv-LV"/>
              </w:rPr>
              <w:t xml:space="preserve">Loģiskā piezīme, kura definē vai </w:t>
            </w:r>
            <w:r w:rsidR="006447FA">
              <w:rPr>
                <w:szCs w:val="20"/>
                <w:lang w:eastAsia="lv-LV"/>
              </w:rPr>
              <w:t>rādīt</w:t>
            </w:r>
            <w:r w:rsidRPr="006447FA">
              <w:rPr>
                <w:szCs w:val="20"/>
                <w:lang w:eastAsia="lv-LV"/>
              </w:rPr>
              <w:t xml:space="preserve"> izvēlnes punktu sānu izvēlnē.</w:t>
            </w:r>
          </w:p>
        </w:tc>
      </w:tr>
      <w:tr w:rsidR="00B1725E" w:rsidRPr="006447FA" w14:paraId="34AAD73A" w14:textId="77777777" w:rsidTr="006447FA">
        <w:tc>
          <w:tcPr>
            <w:tcW w:w="1561" w:type="dxa"/>
            <w:vMerge/>
          </w:tcPr>
          <w:p w14:paraId="34AAD737" w14:textId="77777777" w:rsidR="00B1725E" w:rsidRPr="006447FA" w:rsidRDefault="00B1725E" w:rsidP="003011B7">
            <w:pPr>
              <w:pStyle w:val="TableBoldSmall"/>
              <w:rPr>
                <w:lang w:eastAsia="lv-LV"/>
              </w:rPr>
            </w:pPr>
          </w:p>
        </w:tc>
        <w:tc>
          <w:tcPr>
            <w:tcW w:w="1750" w:type="dxa"/>
            <w:tcBorders>
              <w:top w:val="nil"/>
              <w:bottom w:val="nil"/>
            </w:tcBorders>
          </w:tcPr>
          <w:p w14:paraId="34AAD738" w14:textId="77777777" w:rsidR="00B1725E" w:rsidRPr="006447FA" w:rsidRDefault="00B1725E" w:rsidP="003011B7">
            <w:pPr>
              <w:pStyle w:val="Tablebody"/>
              <w:rPr>
                <w:szCs w:val="20"/>
                <w:lang w:eastAsia="lv-LV"/>
              </w:rPr>
            </w:pPr>
            <w:r w:rsidRPr="006447FA">
              <w:rPr>
                <w:szCs w:val="20"/>
                <w:lang w:eastAsia="lv-LV"/>
              </w:rPr>
              <w:t>Help path</w:t>
            </w:r>
          </w:p>
        </w:tc>
        <w:tc>
          <w:tcPr>
            <w:tcW w:w="6578" w:type="dxa"/>
            <w:tcBorders>
              <w:top w:val="nil"/>
              <w:bottom w:val="nil"/>
            </w:tcBorders>
          </w:tcPr>
          <w:p w14:paraId="34AAD739" w14:textId="77777777" w:rsidR="00B1725E" w:rsidRPr="006447FA" w:rsidRDefault="00B1725E" w:rsidP="003011B7">
            <w:pPr>
              <w:pStyle w:val="Tablebody"/>
              <w:rPr>
                <w:szCs w:val="20"/>
                <w:lang w:eastAsia="lv-LV"/>
              </w:rPr>
            </w:pPr>
            <w:r w:rsidRPr="006447FA">
              <w:rPr>
                <w:szCs w:val="20"/>
                <w:lang w:eastAsia="lv-LV"/>
              </w:rPr>
              <w:t>Ceļš uz palīgu.</w:t>
            </w:r>
          </w:p>
        </w:tc>
      </w:tr>
      <w:tr w:rsidR="00B1725E" w:rsidRPr="006447FA" w14:paraId="34AAD73E" w14:textId="77777777" w:rsidTr="006447FA">
        <w:tc>
          <w:tcPr>
            <w:tcW w:w="1561" w:type="dxa"/>
            <w:vMerge/>
          </w:tcPr>
          <w:p w14:paraId="34AAD73B" w14:textId="77777777" w:rsidR="00B1725E" w:rsidRPr="006447FA" w:rsidRDefault="00B1725E" w:rsidP="003011B7">
            <w:pPr>
              <w:pStyle w:val="TableBoldSmall"/>
              <w:rPr>
                <w:lang w:eastAsia="lv-LV"/>
              </w:rPr>
            </w:pPr>
          </w:p>
        </w:tc>
        <w:tc>
          <w:tcPr>
            <w:tcW w:w="1750" w:type="dxa"/>
            <w:tcBorders>
              <w:top w:val="nil"/>
              <w:bottom w:val="nil"/>
            </w:tcBorders>
          </w:tcPr>
          <w:p w14:paraId="34AAD73C" w14:textId="77777777" w:rsidR="00B1725E" w:rsidRPr="006447FA" w:rsidRDefault="00B1725E" w:rsidP="003011B7">
            <w:pPr>
              <w:pStyle w:val="Tablebody"/>
              <w:rPr>
                <w:szCs w:val="20"/>
                <w:lang w:eastAsia="lv-LV"/>
              </w:rPr>
            </w:pPr>
            <w:r w:rsidRPr="006447FA">
              <w:rPr>
                <w:szCs w:val="20"/>
                <w:lang w:eastAsia="lv-LV"/>
              </w:rPr>
              <w:t>Wiki path</w:t>
            </w:r>
          </w:p>
        </w:tc>
        <w:tc>
          <w:tcPr>
            <w:tcW w:w="6578" w:type="dxa"/>
            <w:tcBorders>
              <w:top w:val="nil"/>
              <w:bottom w:val="nil"/>
            </w:tcBorders>
          </w:tcPr>
          <w:p w14:paraId="34AAD73D" w14:textId="77777777" w:rsidR="00B1725E" w:rsidRPr="006447FA" w:rsidRDefault="00B1725E" w:rsidP="0000113D">
            <w:pPr>
              <w:pStyle w:val="Tablebody"/>
              <w:rPr>
                <w:szCs w:val="20"/>
                <w:lang w:eastAsia="lv-LV"/>
              </w:rPr>
            </w:pPr>
            <w:r w:rsidRPr="006447FA">
              <w:rPr>
                <w:szCs w:val="20"/>
                <w:lang w:eastAsia="lv-LV"/>
              </w:rPr>
              <w:t>Ceļš uz Wiki.</w:t>
            </w:r>
          </w:p>
        </w:tc>
      </w:tr>
      <w:tr w:rsidR="00B1725E" w:rsidRPr="006447FA" w14:paraId="34AAD742" w14:textId="77777777" w:rsidTr="006447FA">
        <w:tc>
          <w:tcPr>
            <w:tcW w:w="1561" w:type="dxa"/>
            <w:vMerge/>
          </w:tcPr>
          <w:p w14:paraId="34AAD73F" w14:textId="77777777" w:rsidR="00B1725E" w:rsidRPr="006447FA" w:rsidRDefault="00B1725E" w:rsidP="003011B7">
            <w:pPr>
              <w:pStyle w:val="TableBoldSmall"/>
              <w:rPr>
                <w:lang w:eastAsia="lv-LV"/>
              </w:rPr>
            </w:pPr>
          </w:p>
        </w:tc>
        <w:tc>
          <w:tcPr>
            <w:tcW w:w="1750" w:type="dxa"/>
            <w:tcBorders>
              <w:top w:val="nil"/>
              <w:bottom w:val="nil"/>
            </w:tcBorders>
          </w:tcPr>
          <w:p w14:paraId="34AAD740" w14:textId="77777777" w:rsidR="00B1725E" w:rsidRPr="006447FA" w:rsidRDefault="00B1725E" w:rsidP="003011B7">
            <w:pPr>
              <w:pStyle w:val="Tablebody"/>
              <w:rPr>
                <w:szCs w:val="20"/>
                <w:lang w:eastAsia="lv-LV"/>
              </w:rPr>
            </w:pPr>
            <w:r w:rsidRPr="006447FA">
              <w:rPr>
                <w:szCs w:val="20"/>
                <w:lang w:eastAsia="lv-LV"/>
              </w:rPr>
              <w:t>PathToDictionary</w:t>
            </w:r>
          </w:p>
        </w:tc>
        <w:tc>
          <w:tcPr>
            <w:tcW w:w="6578" w:type="dxa"/>
            <w:tcBorders>
              <w:top w:val="nil"/>
              <w:bottom w:val="nil"/>
            </w:tcBorders>
          </w:tcPr>
          <w:p w14:paraId="34AAD741" w14:textId="77777777" w:rsidR="00B1725E" w:rsidRPr="006447FA" w:rsidRDefault="00B1725E" w:rsidP="0000113D">
            <w:pPr>
              <w:pStyle w:val="Tablebody"/>
              <w:rPr>
                <w:szCs w:val="20"/>
                <w:lang w:eastAsia="lv-LV"/>
              </w:rPr>
            </w:pPr>
            <w:r w:rsidRPr="006447FA">
              <w:rPr>
                <w:szCs w:val="20"/>
                <w:lang w:eastAsia="lv-LV"/>
              </w:rPr>
              <w:t>Ceļš pie izvēlnes elementa vārdnīcas.</w:t>
            </w:r>
          </w:p>
        </w:tc>
      </w:tr>
      <w:tr w:rsidR="00B1725E" w:rsidRPr="006447FA" w14:paraId="34AAD746" w14:textId="77777777" w:rsidTr="006447FA">
        <w:tc>
          <w:tcPr>
            <w:tcW w:w="1561" w:type="dxa"/>
            <w:vMerge/>
          </w:tcPr>
          <w:p w14:paraId="34AAD743" w14:textId="77777777" w:rsidR="00B1725E" w:rsidRPr="006447FA" w:rsidRDefault="00B1725E" w:rsidP="003011B7">
            <w:pPr>
              <w:pStyle w:val="TableBoldSmall"/>
              <w:rPr>
                <w:lang w:eastAsia="lv-LV"/>
              </w:rPr>
            </w:pPr>
          </w:p>
        </w:tc>
        <w:tc>
          <w:tcPr>
            <w:tcW w:w="1750" w:type="dxa"/>
            <w:tcBorders>
              <w:top w:val="nil"/>
              <w:bottom w:val="nil"/>
            </w:tcBorders>
          </w:tcPr>
          <w:p w14:paraId="34AAD744" w14:textId="77777777" w:rsidR="00B1725E" w:rsidRPr="006447FA" w:rsidRDefault="00B1725E" w:rsidP="003011B7">
            <w:pPr>
              <w:pStyle w:val="Tablebody"/>
              <w:rPr>
                <w:szCs w:val="20"/>
                <w:lang w:eastAsia="lv-LV"/>
              </w:rPr>
            </w:pPr>
            <w:r w:rsidRPr="006447FA">
              <w:rPr>
                <w:szCs w:val="20"/>
                <w:lang w:eastAsia="lv-LV"/>
              </w:rPr>
              <w:t>PathToSettings</w:t>
            </w:r>
          </w:p>
        </w:tc>
        <w:tc>
          <w:tcPr>
            <w:tcW w:w="6578" w:type="dxa"/>
            <w:tcBorders>
              <w:top w:val="nil"/>
              <w:bottom w:val="nil"/>
            </w:tcBorders>
          </w:tcPr>
          <w:p w14:paraId="34AAD745" w14:textId="77777777" w:rsidR="00B1725E" w:rsidRPr="006447FA" w:rsidRDefault="00B1725E" w:rsidP="00277FC1">
            <w:pPr>
              <w:pStyle w:val="Tablebody"/>
              <w:rPr>
                <w:szCs w:val="20"/>
                <w:lang w:eastAsia="lv-LV"/>
              </w:rPr>
            </w:pPr>
            <w:r w:rsidRPr="006447FA">
              <w:rPr>
                <w:szCs w:val="20"/>
                <w:lang w:eastAsia="lv-LV"/>
              </w:rPr>
              <w:t>Ceļš izvēlnes elementa uzstādījumiem.</w:t>
            </w:r>
          </w:p>
        </w:tc>
      </w:tr>
      <w:tr w:rsidR="00B1725E" w:rsidRPr="006447FA" w14:paraId="4B96A67C" w14:textId="77777777" w:rsidTr="006447FA">
        <w:tc>
          <w:tcPr>
            <w:tcW w:w="1561" w:type="dxa"/>
            <w:vMerge/>
          </w:tcPr>
          <w:p w14:paraId="1CD73C53" w14:textId="77777777" w:rsidR="00B1725E" w:rsidRPr="006447FA" w:rsidRDefault="00B1725E" w:rsidP="003011B7">
            <w:pPr>
              <w:pStyle w:val="TableBoldSmall"/>
              <w:rPr>
                <w:lang w:eastAsia="lv-LV"/>
              </w:rPr>
            </w:pPr>
          </w:p>
        </w:tc>
        <w:tc>
          <w:tcPr>
            <w:tcW w:w="1750" w:type="dxa"/>
            <w:tcBorders>
              <w:top w:val="nil"/>
              <w:bottom w:val="single" w:sz="4" w:space="0" w:color="auto"/>
            </w:tcBorders>
          </w:tcPr>
          <w:p w14:paraId="0832061C" w14:textId="0BF382B8" w:rsidR="00B1725E" w:rsidRPr="006447FA" w:rsidRDefault="00B1725E" w:rsidP="003011B7">
            <w:pPr>
              <w:pStyle w:val="Tablebody"/>
              <w:rPr>
                <w:szCs w:val="20"/>
                <w:lang w:eastAsia="lv-LV"/>
              </w:rPr>
            </w:pPr>
            <w:r w:rsidRPr="006447FA">
              <w:rPr>
                <w:szCs w:val="20"/>
                <w:lang w:eastAsia="lv-LV"/>
              </w:rPr>
              <w:t>Extension path</w:t>
            </w:r>
          </w:p>
        </w:tc>
        <w:tc>
          <w:tcPr>
            <w:tcW w:w="6578" w:type="dxa"/>
            <w:tcBorders>
              <w:top w:val="nil"/>
              <w:bottom w:val="single" w:sz="4" w:space="0" w:color="auto"/>
            </w:tcBorders>
          </w:tcPr>
          <w:p w14:paraId="02211E5E" w14:textId="560F8380" w:rsidR="00B1725E" w:rsidRPr="006447FA" w:rsidRDefault="00B1725E" w:rsidP="00277FC1">
            <w:pPr>
              <w:pStyle w:val="Tablebody"/>
              <w:rPr>
                <w:szCs w:val="20"/>
                <w:lang w:eastAsia="lv-LV"/>
              </w:rPr>
            </w:pPr>
            <w:r w:rsidRPr="006447FA">
              <w:rPr>
                <w:szCs w:val="20"/>
                <w:lang w:eastAsia="lv-LV"/>
              </w:rPr>
              <w:t>MEF paplašinājumu (dll) apakšdirektorijas ceļš</w:t>
            </w:r>
          </w:p>
        </w:tc>
      </w:tr>
    </w:tbl>
    <w:p w14:paraId="057BF3CF" w14:textId="6183135F" w:rsidR="00184EF2" w:rsidRPr="006447FA" w:rsidRDefault="00184EF2" w:rsidP="00184EF2">
      <w:pPr>
        <w:pStyle w:val="Heading4"/>
      </w:pPr>
      <w:bookmarkStart w:id="159" w:name="_Toc385254783"/>
      <w:bookmarkStart w:id="160" w:name="_Ref339442467"/>
      <w:r w:rsidRPr="006447FA">
        <w:t>Šablons „XmlContentSettings”</w:t>
      </w:r>
      <w:bookmarkEnd w:id="159"/>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2262"/>
        <w:gridCol w:w="6015"/>
      </w:tblGrid>
      <w:tr w:rsidR="00184EF2" w:rsidRPr="006447FA" w14:paraId="3F0B6B3C" w14:textId="77777777" w:rsidTr="002821CB">
        <w:tc>
          <w:tcPr>
            <w:tcW w:w="1561" w:type="dxa"/>
            <w:tcBorders>
              <w:bottom w:val="single" w:sz="4" w:space="0" w:color="auto"/>
            </w:tcBorders>
          </w:tcPr>
          <w:p w14:paraId="7F450644" w14:textId="77777777" w:rsidR="00184EF2" w:rsidRPr="006447FA" w:rsidRDefault="00184EF2" w:rsidP="00184EF2">
            <w:pPr>
              <w:pStyle w:val="Bold"/>
              <w:rPr>
                <w:lang w:eastAsia="lv-LV"/>
              </w:rPr>
            </w:pPr>
            <w:r w:rsidRPr="006447FA">
              <w:rPr>
                <w:lang w:eastAsia="lv-LV"/>
              </w:rPr>
              <w:t>Apraksts</w:t>
            </w:r>
          </w:p>
        </w:tc>
        <w:tc>
          <w:tcPr>
            <w:tcW w:w="8277" w:type="dxa"/>
            <w:gridSpan w:val="2"/>
            <w:tcBorders>
              <w:bottom w:val="single" w:sz="4" w:space="0" w:color="auto"/>
            </w:tcBorders>
            <w:shd w:val="clear" w:color="auto" w:fill="auto"/>
          </w:tcPr>
          <w:p w14:paraId="160E5624" w14:textId="17DE5FEE" w:rsidR="00184EF2" w:rsidRPr="006447FA" w:rsidRDefault="002821CB" w:rsidP="00184EF2">
            <w:pPr>
              <w:pStyle w:val="Tablebody"/>
            </w:pPr>
            <w:r w:rsidRPr="006447FA">
              <w:t>Šablons XML dokumenta attēlošanai.</w:t>
            </w:r>
          </w:p>
        </w:tc>
      </w:tr>
      <w:tr w:rsidR="00184EF2" w:rsidRPr="006447FA" w14:paraId="36914C79" w14:textId="77777777" w:rsidTr="00184EF2">
        <w:tc>
          <w:tcPr>
            <w:tcW w:w="1561" w:type="dxa"/>
            <w:vMerge w:val="restart"/>
            <w:tcBorders>
              <w:top w:val="nil"/>
            </w:tcBorders>
          </w:tcPr>
          <w:p w14:paraId="341DB391" w14:textId="77777777" w:rsidR="00184EF2" w:rsidRPr="006447FA" w:rsidRDefault="00184EF2" w:rsidP="00184EF2">
            <w:pPr>
              <w:pStyle w:val="Bold"/>
              <w:rPr>
                <w:lang w:eastAsia="lv-LV"/>
              </w:rPr>
            </w:pPr>
            <w:r w:rsidRPr="006447FA">
              <w:t>Šablona lauki</w:t>
            </w:r>
          </w:p>
        </w:tc>
        <w:tc>
          <w:tcPr>
            <w:tcW w:w="2262" w:type="dxa"/>
            <w:tcBorders>
              <w:top w:val="single" w:sz="4" w:space="0" w:color="auto"/>
              <w:bottom w:val="single" w:sz="4" w:space="0" w:color="auto"/>
            </w:tcBorders>
          </w:tcPr>
          <w:p w14:paraId="727E8230" w14:textId="77777777" w:rsidR="00184EF2" w:rsidRPr="006447FA" w:rsidRDefault="00184EF2" w:rsidP="00184EF2">
            <w:pPr>
              <w:pStyle w:val="TableBoldSmall"/>
            </w:pPr>
            <w:r w:rsidRPr="006447FA">
              <w:t>Īpašība</w:t>
            </w:r>
          </w:p>
        </w:tc>
        <w:tc>
          <w:tcPr>
            <w:tcW w:w="6015" w:type="dxa"/>
            <w:tcBorders>
              <w:top w:val="single" w:sz="4" w:space="0" w:color="auto"/>
              <w:bottom w:val="single" w:sz="4" w:space="0" w:color="auto"/>
            </w:tcBorders>
          </w:tcPr>
          <w:p w14:paraId="7A555455" w14:textId="77777777" w:rsidR="00184EF2" w:rsidRPr="006447FA" w:rsidRDefault="00184EF2" w:rsidP="00184EF2">
            <w:pPr>
              <w:pStyle w:val="TableBoldSmall"/>
            </w:pPr>
            <w:r w:rsidRPr="006447FA">
              <w:t>Īpašības apraksts</w:t>
            </w:r>
          </w:p>
        </w:tc>
      </w:tr>
      <w:tr w:rsidR="002821CB" w:rsidRPr="006447FA" w14:paraId="360BD3E0" w14:textId="77777777" w:rsidTr="00184EF2">
        <w:tc>
          <w:tcPr>
            <w:tcW w:w="1561" w:type="dxa"/>
            <w:vMerge/>
          </w:tcPr>
          <w:p w14:paraId="7F2F80B7" w14:textId="77777777" w:rsidR="002821CB" w:rsidRPr="006447FA" w:rsidRDefault="002821CB" w:rsidP="00184EF2">
            <w:pPr>
              <w:pStyle w:val="TableBoldSmall"/>
              <w:rPr>
                <w:lang w:eastAsia="lv-LV"/>
              </w:rPr>
            </w:pPr>
          </w:p>
        </w:tc>
        <w:tc>
          <w:tcPr>
            <w:tcW w:w="2262" w:type="dxa"/>
            <w:tcBorders>
              <w:top w:val="single" w:sz="4" w:space="0" w:color="auto"/>
              <w:bottom w:val="nil"/>
            </w:tcBorders>
          </w:tcPr>
          <w:p w14:paraId="5C69E69D" w14:textId="6633E0C1" w:rsidR="002821CB" w:rsidRPr="006447FA" w:rsidRDefault="002821CB" w:rsidP="00184EF2">
            <w:pPr>
              <w:pStyle w:val="Tablebody"/>
              <w:rPr>
                <w:szCs w:val="20"/>
                <w:lang w:eastAsia="lv-LV"/>
              </w:rPr>
            </w:pPr>
            <w:r w:rsidRPr="006447FA">
              <w:rPr>
                <w:szCs w:val="20"/>
                <w:lang w:eastAsia="lv-LV"/>
              </w:rPr>
              <w:t>XmlLocation</w:t>
            </w:r>
          </w:p>
        </w:tc>
        <w:tc>
          <w:tcPr>
            <w:tcW w:w="6015" w:type="dxa"/>
            <w:tcBorders>
              <w:top w:val="single" w:sz="4" w:space="0" w:color="auto"/>
              <w:bottom w:val="nil"/>
            </w:tcBorders>
          </w:tcPr>
          <w:p w14:paraId="65C0F1DF" w14:textId="12A7E8F8" w:rsidR="002821CB" w:rsidRPr="006447FA" w:rsidRDefault="002821CB" w:rsidP="00184EF2">
            <w:pPr>
              <w:pStyle w:val="Tablebody"/>
              <w:rPr>
                <w:szCs w:val="20"/>
                <w:lang w:eastAsia="lv-LV"/>
              </w:rPr>
            </w:pPr>
            <w:r w:rsidRPr="006447FA">
              <w:rPr>
                <w:szCs w:val="20"/>
                <w:lang w:eastAsia="lv-LV"/>
              </w:rPr>
              <w:t>Norāde uz XML dokumentu.</w:t>
            </w:r>
          </w:p>
        </w:tc>
      </w:tr>
      <w:tr w:rsidR="002821CB" w:rsidRPr="006447FA" w14:paraId="4CA00EB6" w14:textId="77777777" w:rsidTr="00184EF2">
        <w:tc>
          <w:tcPr>
            <w:tcW w:w="1561" w:type="dxa"/>
            <w:vMerge/>
          </w:tcPr>
          <w:p w14:paraId="7ECC065F" w14:textId="77777777" w:rsidR="002821CB" w:rsidRPr="006447FA" w:rsidRDefault="002821CB" w:rsidP="00184EF2">
            <w:pPr>
              <w:pStyle w:val="TableBoldSmall"/>
              <w:rPr>
                <w:lang w:eastAsia="lv-LV"/>
              </w:rPr>
            </w:pPr>
          </w:p>
        </w:tc>
        <w:tc>
          <w:tcPr>
            <w:tcW w:w="2262" w:type="dxa"/>
            <w:tcBorders>
              <w:top w:val="nil"/>
              <w:bottom w:val="nil"/>
            </w:tcBorders>
          </w:tcPr>
          <w:p w14:paraId="741D6E15" w14:textId="1527E88F" w:rsidR="002821CB" w:rsidRPr="006447FA" w:rsidRDefault="002821CB" w:rsidP="00184EF2">
            <w:pPr>
              <w:pStyle w:val="Tablebody"/>
              <w:rPr>
                <w:szCs w:val="20"/>
                <w:lang w:eastAsia="lv-LV"/>
              </w:rPr>
            </w:pPr>
            <w:r w:rsidRPr="006447FA">
              <w:rPr>
                <w:szCs w:val="20"/>
                <w:lang w:eastAsia="lv-LV"/>
              </w:rPr>
              <w:t>XPath</w:t>
            </w:r>
          </w:p>
        </w:tc>
        <w:tc>
          <w:tcPr>
            <w:tcW w:w="6015" w:type="dxa"/>
            <w:tcBorders>
              <w:top w:val="nil"/>
              <w:bottom w:val="nil"/>
            </w:tcBorders>
          </w:tcPr>
          <w:p w14:paraId="28151A56" w14:textId="4EA129D7" w:rsidR="002821CB" w:rsidRPr="006447FA" w:rsidRDefault="002821CB" w:rsidP="00184EF2">
            <w:pPr>
              <w:pStyle w:val="Tablebody"/>
              <w:rPr>
                <w:szCs w:val="20"/>
                <w:lang w:eastAsia="lv-LV"/>
              </w:rPr>
            </w:pPr>
            <w:r w:rsidRPr="006447FA">
              <w:rPr>
                <w:szCs w:val="20"/>
                <w:lang w:eastAsia="lv-LV"/>
              </w:rPr>
              <w:t>XML dokumentam pielietojamais XPath vaicājums.</w:t>
            </w:r>
          </w:p>
        </w:tc>
      </w:tr>
      <w:tr w:rsidR="002821CB" w:rsidRPr="006447FA" w14:paraId="57C0C26F" w14:textId="77777777" w:rsidTr="00184EF2">
        <w:tc>
          <w:tcPr>
            <w:tcW w:w="1561" w:type="dxa"/>
            <w:vMerge/>
          </w:tcPr>
          <w:p w14:paraId="3361422C" w14:textId="77777777" w:rsidR="002821CB" w:rsidRPr="006447FA" w:rsidRDefault="002821CB" w:rsidP="00184EF2">
            <w:pPr>
              <w:pStyle w:val="TableBoldSmall"/>
              <w:rPr>
                <w:lang w:eastAsia="lv-LV"/>
              </w:rPr>
            </w:pPr>
          </w:p>
        </w:tc>
        <w:tc>
          <w:tcPr>
            <w:tcW w:w="2262" w:type="dxa"/>
            <w:tcBorders>
              <w:top w:val="nil"/>
              <w:bottom w:val="nil"/>
            </w:tcBorders>
          </w:tcPr>
          <w:p w14:paraId="35345499" w14:textId="3C7C95C1" w:rsidR="002821CB" w:rsidRPr="006447FA" w:rsidRDefault="002821CB" w:rsidP="00184EF2">
            <w:pPr>
              <w:pStyle w:val="Tablebody"/>
              <w:rPr>
                <w:szCs w:val="20"/>
                <w:lang w:eastAsia="lv-LV"/>
              </w:rPr>
            </w:pPr>
            <w:r w:rsidRPr="006447FA">
              <w:rPr>
                <w:szCs w:val="20"/>
                <w:lang w:eastAsia="lv-LV"/>
              </w:rPr>
              <w:t>XPathNamespaces</w:t>
            </w:r>
          </w:p>
        </w:tc>
        <w:tc>
          <w:tcPr>
            <w:tcW w:w="6015" w:type="dxa"/>
            <w:tcBorders>
              <w:top w:val="nil"/>
              <w:bottom w:val="nil"/>
            </w:tcBorders>
          </w:tcPr>
          <w:p w14:paraId="339E376B" w14:textId="164D51B4" w:rsidR="002821CB" w:rsidRPr="006447FA" w:rsidRDefault="002821CB" w:rsidP="00E8010D">
            <w:pPr>
              <w:pStyle w:val="Tablebody"/>
              <w:rPr>
                <w:szCs w:val="20"/>
                <w:lang w:eastAsia="lv-LV"/>
              </w:rPr>
            </w:pPr>
            <w:r w:rsidRPr="006447FA">
              <w:rPr>
                <w:szCs w:val="20"/>
                <w:lang w:eastAsia="lv-LV"/>
              </w:rPr>
              <w:t>XPath vaicājum</w:t>
            </w:r>
            <w:r w:rsidR="00E8010D">
              <w:rPr>
                <w:szCs w:val="20"/>
                <w:lang w:eastAsia="lv-LV"/>
              </w:rPr>
              <w:t>s</w:t>
            </w:r>
            <w:r w:rsidRPr="006447FA">
              <w:rPr>
                <w:szCs w:val="20"/>
                <w:lang w:eastAsia="lv-LV"/>
              </w:rPr>
              <w:t xml:space="preserve"> nosaukum</w:t>
            </w:r>
            <w:r w:rsidR="00E8010D">
              <w:rPr>
                <w:szCs w:val="20"/>
                <w:lang w:eastAsia="lv-LV"/>
              </w:rPr>
              <w:t xml:space="preserve">a </w:t>
            </w:r>
            <w:r w:rsidRPr="006447FA">
              <w:rPr>
                <w:szCs w:val="20"/>
                <w:lang w:eastAsia="lv-LV"/>
              </w:rPr>
              <w:t>vieta</w:t>
            </w:r>
            <w:r w:rsidR="00E8010D">
              <w:rPr>
                <w:szCs w:val="20"/>
                <w:lang w:eastAsia="lv-LV"/>
              </w:rPr>
              <w:t>i</w:t>
            </w:r>
            <w:r w:rsidRPr="006447FA">
              <w:rPr>
                <w:szCs w:val="20"/>
                <w:lang w:eastAsia="lv-LV"/>
              </w:rPr>
              <w:t xml:space="preserve"> (</w:t>
            </w:r>
            <w:r w:rsidRPr="006447FA">
              <w:rPr>
                <w:i/>
                <w:szCs w:val="20"/>
                <w:lang w:eastAsia="lv-LV"/>
              </w:rPr>
              <w:t>namespaces</w:t>
            </w:r>
            <w:r w:rsidRPr="006447FA">
              <w:rPr>
                <w:szCs w:val="20"/>
                <w:lang w:eastAsia="lv-LV"/>
              </w:rPr>
              <w:t>).</w:t>
            </w:r>
          </w:p>
        </w:tc>
      </w:tr>
      <w:tr w:rsidR="002821CB" w:rsidRPr="006447FA" w14:paraId="130B4FF9" w14:textId="77777777" w:rsidTr="00184EF2">
        <w:tc>
          <w:tcPr>
            <w:tcW w:w="1561" w:type="dxa"/>
            <w:vMerge/>
          </w:tcPr>
          <w:p w14:paraId="18F00FDE" w14:textId="77777777" w:rsidR="002821CB" w:rsidRPr="006447FA" w:rsidRDefault="002821CB" w:rsidP="00184EF2">
            <w:pPr>
              <w:pStyle w:val="TableBoldSmall"/>
              <w:rPr>
                <w:lang w:eastAsia="lv-LV"/>
              </w:rPr>
            </w:pPr>
          </w:p>
        </w:tc>
        <w:tc>
          <w:tcPr>
            <w:tcW w:w="2262" w:type="dxa"/>
            <w:tcBorders>
              <w:top w:val="nil"/>
              <w:bottom w:val="nil"/>
            </w:tcBorders>
          </w:tcPr>
          <w:p w14:paraId="4C9D6E92" w14:textId="2029D7E5" w:rsidR="002821CB" w:rsidRPr="006447FA" w:rsidRDefault="002821CB" w:rsidP="00184EF2">
            <w:pPr>
              <w:pStyle w:val="Tablebody"/>
              <w:rPr>
                <w:szCs w:val="20"/>
                <w:lang w:eastAsia="lv-LV"/>
              </w:rPr>
            </w:pPr>
            <w:r w:rsidRPr="006447FA">
              <w:rPr>
                <w:szCs w:val="20"/>
                <w:lang w:eastAsia="lv-LV"/>
              </w:rPr>
              <w:t>XsltLocations</w:t>
            </w:r>
          </w:p>
        </w:tc>
        <w:tc>
          <w:tcPr>
            <w:tcW w:w="6015" w:type="dxa"/>
            <w:tcBorders>
              <w:top w:val="nil"/>
              <w:bottom w:val="nil"/>
            </w:tcBorders>
          </w:tcPr>
          <w:p w14:paraId="4EA7B659" w14:textId="7AB36A45" w:rsidR="002821CB" w:rsidRPr="006447FA" w:rsidRDefault="002821CB" w:rsidP="00184EF2">
            <w:pPr>
              <w:pStyle w:val="Tablebody"/>
              <w:rPr>
                <w:szCs w:val="20"/>
                <w:lang w:eastAsia="lv-LV"/>
              </w:rPr>
            </w:pPr>
            <w:r w:rsidRPr="006447FA">
              <w:rPr>
                <w:szCs w:val="20"/>
                <w:lang w:eastAsia="lv-LV"/>
              </w:rPr>
              <w:t>Norādes uz XML dokumentam pielietojamām XSLT transformācijām.</w:t>
            </w:r>
          </w:p>
        </w:tc>
      </w:tr>
      <w:tr w:rsidR="002821CB" w:rsidRPr="006447FA" w14:paraId="5397057A" w14:textId="77777777" w:rsidTr="00184EF2">
        <w:tc>
          <w:tcPr>
            <w:tcW w:w="1561" w:type="dxa"/>
            <w:vMerge/>
          </w:tcPr>
          <w:p w14:paraId="3407BC8E" w14:textId="77777777" w:rsidR="002821CB" w:rsidRPr="006447FA" w:rsidRDefault="002821CB" w:rsidP="00184EF2">
            <w:pPr>
              <w:pStyle w:val="TableBoldSmall"/>
              <w:rPr>
                <w:lang w:eastAsia="lv-LV"/>
              </w:rPr>
            </w:pPr>
          </w:p>
        </w:tc>
        <w:tc>
          <w:tcPr>
            <w:tcW w:w="2262" w:type="dxa"/>
            <w:tcBorders>
              <w:top w:val="nil"/>
              <w:bottom w:val="nil"/>
            </w:tcBorders>
          </w:tcPr>
          <w:p w14:paraId="27D956CC" w14:textId="3271A349" w:rsidR="002821CB" w:rsidRPr="006447FA" w:rsidRDefault="002821CB" w:rsidP="00184EF2">
            <w:pPr>
              <w:pStyle w:val="Tablebody"/>
              <w:rPr>
                <w:szCs w:val="20"/>
                <w:lang w:eastAsia="lv-LV"/>
              </w:rPr>
            </w:pPr>
            <w:r w:rsidRPr="006447FA">
              <w:rPr>
                <w:szCs w:val="20"/>
                <w:lang w:eastAsia="lv-LV"/>
              </w:rPr>
              <w:t>UseBrowserFormatting</w:t>
            </w:r>
          </w:p>
        </w:tc>
        <w:tc>
          <w:tcPr>
            <w:tcW w:w="6015" w:type="dxa"/>
            <w:tcBorders>
              <w:top w:val="nil"/>
              <w:bottom w:val="nil"/>
            </w:tcBorders>
          </w:tcPr>
          <w:p w14:paraId="57E3A753" w14:textId="5000E302" w:rsidR="002821CB" w:rsidRPr="006447FA" w:rsidRDefault="002821CB" w:rsidP="00184EF2">
            <w:pPr>
              <w:pStyle w:val="Tablebody"/>
              <w:rPr>
                <w:szCs w:val="20"/>
                <w:lang w:eastAsia="lv-LV"/>
              </w:rPr>
            </w:pPr>
            <w:r w:rsidRPr="006447FA">
              <w:rPr>
                <w:szCs w:val="20"/>
                <w:lang w:eastAsia="lv-LV"/>
              </w:rPr>
              <w:t>Pazīme, vai ir jālieto pārlūka formatēšanu XML attēlošanai. Ja pazīme ir iespējota, tad XPath, XPathNamespaces un XsltLocations parametri tiek ignorēti.</w:t>
            </w:r>
          </w:p>
        </w:tc>
      </w:tr>
      <w:tr w:rsidR="002821CB" w:rsidRPr="006447FA" w14:paraId="3C1D993F" w14:textId="77777777" w:rsidTr="00184EF2">
        <w:tc>
          <w:tcPr>
            <w:tcW w:w="1561" w:type="dxa"/>
            <w:vMerge/>
          </w:tcPr>
          <w:p w14:paraId="63B9E97E" w14:textId="77777777" w:rsidR="002821CB" w:rsidRPr="006447FA" w:rsidRDefault="002821CB" w:rsidP="00184EF2">
            <w:pPr>
              <w:pStyle w:val="TableBoldSmall"/>
              <w:rPr>
                <w:lang w:eastAsia="lv-LV"/>
              </w:rPr>
            </w:pPr>
          </w:p>
        </w:tc>
        <w:tc>
          <w:tcPr>
            <w:tcW w:w="2262" w:type="dxa"/>
            <w:tcBorders>
              <w:top w:val="nil"/>
              <w:bottom w:val="nil"/>
            </w:tcBorders>
          </w:tcPr>
          <w:p w14:paraId="6E3F6E3F" w14:textId="1E5EC8F3" w:rsidR="002821CB" w:rsidRPr="006447FA" w:rsidRDefault="002821CB" w:rsidP="00184EF2">
            <w:pPr>
              <w:pStyle w:val="Tablebody"/>
              <w:rPr>
                <w:szCs w:val="20"/>
                <w:lang w:eastAsia="lv-LV"/>
              </w:rPr>
            </w:pPr>
            <w:r w:rsidRPr="006447FA">
              <w:rPr>
                <w:szCs w:val="20"/>
                <w:lang w:eastAsia="lv-LV"/>
              </w:rPr>
              <w:t>CssStyle</w:t>
            </w:r>
          </w:p>
        </w:tc>
        <w:tc>
          <w:tcPr>
            <w:tcW w:w="6015" w:type="dxa"/>
            <w:tcBorders>
              <w:top w:val="nil"/>
              <w:bottom w:val="nil"/>
            </w:tcBorders>
          </w:tcPr>
          <w:p w14:paraId="1275612C" w14:textId="4D11AD00" w:rsidR="002821CB" w:rsidRPr="006447FA" w:rsidRDefault="002821CB" w:rsidP="00184EF2">
            <w:pPr>
              <w:pStyle w:val="Tablebody"/>
              <w:rPr>
                <w:szCs w:val="20"/>
                <w:lang w:eastAsia="lv-LV"/>
              </w:rPr>
            </w:pPr>
            <w:r w:rsidRPr="006447FA">
              <w:rPr>
                <w:szCs w:val="20"/>
                <w:lang w:eastAsia="lv-LV"/>
              </w:rPr>
              <w:t>CSS stils XML dokumenta attēlošanai.</w:t>
            </w:r>
          </w:p>
        </w:tc>
      </w:tr>
      <w:tr w:rsidR="002821CB" w:rsidRPr="006447FA" w14:paraId="0A0E118F" w14:textId="77777777" w:rsidTr="00184EF2">
        <w:tc>
          <w:tcPr>
            <w:tcW w:w="1561" w:type="dxa"/>
            <w:vMerge/>
          </w:tcPr>
          <w:p w14:paraId="7415C827" w14:textId="77777777" w:rsidR="002821CB" w:rsidRPr="006447FA" w:rsidRDefault="002821CB" w:rsidP="00184EF2">
            <w:pPr>
              <w:pStyle w:val="TableBoldSmall"/>
              <w:rPr>
                <w:lang w:eastAsia="lv-LV"/>
              </w:rPr>
            </w:pPr>
          </w:p>
        </w:tc>
        <w:tc>
          <w:tcPr>
            <w:tcW w:w="2262" w:type="dxa"/>
            <w:tcBorders>
              <w:top w:val="nil"/>
              <w:bottom w:val="single" w:sz="4" w:space="0" w:color="auto"/>
            </w:tcBorders>
          </w:tcPr>
          <w:p w14:paraId="02AC6985" w14:textId="3D0F3BC9" w:rsidR="002821CB" w:rsidRPr="006447FA" w:rsidRDefault="002821CB" w:rsidP="00184EF2">
            <w:pPr>
              <w:pStyle w:val="Tablebody"/>
              <w:rPr>
                <w:szCs w:val="20"/>
                <w:lang w:eastAsia="lv-LV"/>
              </w:rPr>
            </w:pPr>
            <w:r w:rsidRPr="006447FA">
              <w:rPr>
                <w:szCs w:val="20"/>
                <w:lang w:eastAsia="lv-LV"/>
              </w:rPr>
              <w:t>CssClass</w:t>
            </w:r>
          </w:p>
        </w:tc>
        <w:tc>
          <w:tcPr>
            <w:tcW w:w="6015" w:type="dxa"/>
            <w:tcBorders>
              <w:top w:val="nil"/>
              <w:bottom w:val="single" w:sz="4" w:space="0" w:color="auto"/>
            </w:tcBorders>
          </w:tcPr>
          <w:p w14:paraId="2B58D5C8" w14:textId="3A26BAB5" w:rsidR="002821CB" w:rsidRPr="006447FA" w:rsidRDefault="002821CB" w:rsidP="00184EF2">
            <w:pPr>
              <w:pStyle w:val="Tablebody"/>
              <w:rPr>
                <w:szCs w:val="20"/>
                <w:lang w:eastAsia="lv-LV"/>
              </w:rPr>
            </w:pPr>
            <w:r w:rsidRPr="006447FA">
              <w:rPr>
                <w:szCs w:val="20"/>
                <w:lang w:eastAsia="lv-LV"/>
              </w:rPr>
              <w:t>CSS klase XML dokumenta attēlošanai.</w:t>
            </w:r>
          </w:p>
        </w:tc>
      </w:tr>
    </w:tbl>
    <w:p w14:paraId="34AAD8BF" w14:textId="77777777" w:rsidR="00B97F75" w:rsidRPr="006447FA" w:rsidRDefault="00D5143B" w:rsidP="00B97F75">
      <w:pPr>
        <w:pStyle w:val="Heading3"/>
      </w:pPr>
      <w:bookmarkStart w:id="161" w:name="_Toc385254784"/>
      <w:r w:rsidRPr="006447FA">
        <w:t>VISS</w:t>
      </w:r>
      <w:r w:rsidR="00B97F75" w:rsidRPr="006447FA">
        <w:t xml:space="preserve"> karkasa izvades elementi</w:t>
      </w:r>
      <w:bookmarkEnd w:id="160"/>
      <w:bookmarkEnd w:id="161"/>
    </w:p>
    <w:p w14:paraId="34AAD8C0" w14:textId="77777777" w:rsidR="00BA509E" w:rsidRPr="006447FA" w:rsidRDefault="00BA509E" w:rsidP="00BA509E">
      <w:r w:rsidRPr="006447FA">
        <w:t xml:space="preserve">Šajā sadaļā tiek apskatīti </w:t>
      </w:r>
      <w:r w:rsidRPr="00E8010D">
        <w:rPr>
          <w:i/>
        </w:rPr>
        <w:t>Sitecore</w:t>
      </w:r>
      <w:r w:rsidRPr="006447FA">
        <w:t xml:space="preserve"> elementi, kas bija izstrādāti priekš VISS karkasa informācijas izvadei uz ekrānu:</w:t>
      </w:r>
    </w:p>
    <w:p w14:paraId="34AAD8C1" w14:textId="77777777" w:rsidR="00BA509E" w:rsidRPr="006447FA" w:rsidRDefault="00BA509E" w:rsidP="00BA509E">
      <w:pPr>
        <w:pStyle w:val="ListBullet"/>
      </w:pPr>
      <w:r w:rsidRPr="006447FA">
        <w:t xml:space="preserve">Izkārtojumi – </w:t>
      </w:r>
      <w:r w:rsidRPr="00E8010D">
        <w:rPr>
          <w:i/>
        </w:rPr>
        <w:t>Sitecore</w:t>
      </w:r>
      <w:r w:rsidRPr="006447FA">
        <w:t xml:space="preserve"> Web lapas elementi ar paplašinājumu .aspx.</w:t>
      </w:r>
    </w:p>
    <w:p w14:paraId="34AAD8C2" w14:textId="77777777" w:rsidR="00BA509E" w:rsidRPr="006447FA" w:rsidRDefault="00BA509E" w:rsidP="00BA509E">
      <w:pPr>
        <w:pStyle w:val="ListBullet"/>
      </w:pPr>
      <w:r w:rsidRPr="006447FA">
        <w:t xml:space="preserve">Apakšizkārtojumi – </w:t>
      </w:r>
      <w:r w:rsidRPr="00E8010D">
        <w:rPr>
          <w:i/>
        </w:rPr>
        <w:t>Sitecore</w:t>
      </w:r>
      <w:r w:rsidRPr="006447FA">
        <w:t xml:space="preserve"> Web lapas daļas elementi ar paplašinājumu .ascx.</w:t>
      </w:r>
    </w:p>
    <w:p w14:paraId="34AAD8C3" w14:textId="77777777" w:rsidR="00BA509E" w:rsidRPr="006447FA" w:rsidRDefault="00BA509E" w:rsidP="00BA509E">
      <w:pPr>
        <w:pStyle w:val="ListBullet"/>
      </w:pPr>
      <w:r w:rsidRPr="006447FA">
        <w:t xml:space="preserve">XSL transformācijas – transformācijas </w:t>
      </w:r>
      <w:r w:rsidRPr="00E8010D">
        <w:rPr>
          <w:i/>
        </w:rPr>
        <w:t>Sitecore</w:t>
      </w:r>
      <w:r w:rsidRPr="006447FA">
        <w:t xml:space="preserve"> satura datu izvadei un formatēšanai.</w:t>
      </w:r>
    </w:p>
    <w:p w14:paraId="34AAD8C4" w14:textId="3F97DCCF" w:rsidR="00BA509E" w:rsidRPr="006447FA" w:rsidRDefault="00896C4C" w:rsidP="00BA509E">
      <w:pPr>
        <w:pStyle w:val="ListBullet"/>
        <w:numPr>
          <w:ilvl w:val="0"/>
          <w:numId w:val="0"/>
        </w:numPr>
      </w:pPr>
      <w:r w:rsidRPr="006447FA">
        <w:t xml:space="preserve">Izvades elementu izmantošana </w:t>
      </w:r>
      <w:r w:rsidRPr="00E8010D">
        <w:rPr>
          <w:i/>
        </w:rPr>
        <w:t>Sitecore</w:t>
      </w:r>
      <w:r w:rsidRPr="006447FA">
        <w:t xml:space="preserve"> vidē tiek aprakstītā </w:t>
      </w:r>
      <w:r w:rsidRPr="00E8010D">
        <w:rPr>
          <w:i/>
        </w:rPr>
        <w:t>Sitecore</w:t>
      </w:r>
      <w:r w:rsidRPr="006447FA">
        <w:t xml:space="preserve"> dokumentācijā </w:t>
      </w:r>
      <w:r w:rsidRPr="006447FA">
        <w:fldChar w:fldCharType="begin"/>
      </w:r>
      <w:r w:rsidRPr="006447FA">
        <w:instrText xml:space="preserve"> REF _Ref321745119 \n \h </w:instrText>
      </w:r>
      <w:r w:rsidR="006447FA">
        <w:instrText xml:space="preserve"> \* MERGEFORMAT </w:instrText>
      </w:r>
      <w:r w:rsidRPr="006447FA">
        <w:fldChar w:fldCharType="separate"/>
      </w:r>
      <w:r w:rsidR="005242A3">
        <w:t>[1]</w:t>
      </w:r>
      <w:r w:rsidRPr="006447FA">
        <w:fldChar w:fldCharType="end"/>
      </w:r>
      <w:r w:rsidR="00E8010D">
        <w:t xml:space="preserve"> 3.</w:t>
      </w:r>
      <w:r w:rsidRPr="006447FA">
        <w:t>nodalījumā.</w:t>
      </w:r>
      <w:r w:rsidR="00BF59ED" w:rsidRPr="006447FA">
        <w:t xml:space="preserve"> </w:t>
      </w:r>
      <w:r w:rsidR="00BF59ED" w:rsidRPr="006447FA">
        <w:fldChar w:fldCharType="begin"/>
      </w:r>
      <w:r w:rsidR="00BF59ED" w:rsidRPr="006447FA">
        <w:instrText xml:space="preserve"> REF _Ref321754308 \h </w:instrText>
      </w:r>
      <w:r w:rsidR="006447FA">
        <w:instrText xml:space="preserve"> \* MERGEFORMAT </w:instrText>
      </w:r>
      <w:r w:rsidR="00BF59ED" w:rsidRPr="006447FA">
        <w:fldChar w:fldCharType="separate"/>
      </w:r>
      <w:r w:rsidR="005242A3">
        <w:t>7</w:t>
      </w:r>
      <w:r w:rsidR="00BF59ED" w:rsidRPr="006447FA">
        <w:fldChar w:fldCharType="end"/>
      </w:r>
      <w:r w:rsidR="00E8010D">
        <w:t>.</w:t>
      </w:r>
      <w:r w:rsidR="003E0C81" w:rsidRPr="006447FA">
        <w:t>attēlā</w:t>
      </w:r>
      <w:r w:rsidR="00BF59ED" w:rsidRPr="006447FA">
        <w:t xml:space="preserve"> tiek </w:t>
      </w:r>
      <w:r w:rsidR="003E0C81" w:rsidRPr="006447FA">
        <w:t>parādīti</w:t>
      </w:r>
      <w:r w:rsidR="00BF59ED" w:rsidRPr="006447FA">
        <w:t xml:space="preserve"> VISS karkasa izvades elementi </w:t>
      </w:r>
      <w:r w:rsidR="00BF59ED" w:rsidRPr="00E8010D">
        <w:rPr>
          <w:i/>
        </w:rPr>
        <w:t>Sitecore</w:t>
      </w:r>
      <w:r w:rsidR="00BF59ED" w:rsidRPr="006447FA">
        <w:t xml:space="preserve"> CMS vidē.</w:t>
      </w:r>
    </w:p>
    <w:p w14:paraId="34AAD8C5" w14:textId="65387A0B" w:rsidR="00BF59ED" w:rsidRPr="006447FA" w:rsidRDefault="00097C54" w:rsidP="00BF59ED">
      <w:pPr>
        <w:pStyle w:val="Pictureposition"/>
      </w:pPr>
      <w:r w:rsidRPr="006447FA">
        <w:rPr>
          <w:noProof/>
          <w:lang w:eastAsia="lv-LV"/>
        </w:rPr>
        <w:lastRenderedPageBreak/>
        <w:drawing>
          <wp:inline distT="0" distB="0" distL="0" distR="0" wp14:anchorId="5002211A" wp14:editId="3B749E7B">
            <wp:extent cx="3467987" cy="9089136"/>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8111" cy="9089461"/>
                    </a:xfrm>
                    <a:prstGeom prst="rect">
                      <a:avLst/>
                    </a:prstGeom>
                    <a:noFill/>
                    <a:ln>
                      <a:noFill/>
                    </a:ln>
                  </pic:spPr>
                </pic:pic>
              </a:graphicData>
            </a:graphic>
          </wp:inline>
        </w:drawing>
      </w:r>
    </w:p>
    <w:p w14:paraId="34AAD8C6" w14:textId="77777777" w:rsidR="00BF59ED" w:rsidRPr="006447FA" w:rsidRDefault="000944C9" w:rsidP="00BF59ED">
      <w:pPr>
        <w:pStyle w:val="Picturecaption"/>
      </w:pPr>
      <w:r>
        <w:fldChar w:fldCharType="begin"/>
      </w:r>
      <w:r>
        <w:instrText xml:space="preserve"> SEQ Attēls \* ARABIC </w:instrText>
      </w:r>
      <w:r>
        <w:fldChar w:fldCharType="separate"/>
      </w:r>
      <w:bookmarkStart w:id="162" w:name="_Ref321754308"/>
      <w:bookmarkStart w:id="163" w:name="_Toc385254853"/>
      <w:r w:rsidR="005242A3">
        <w:rPr>
          <w:noProof/>
        </w:rPr>
        <w:t>7</w:t>
      </w:r>
      <w:bookmarkEnd w:id="162"/>
      <w:r>
        <w:rPr>
          <w:noProof/>
        </w:rPr>
        <w:fldChar w:fldCharType="end"/>
      </w:r>
      <w:r w:rsidR="00BF59ED" w:rsidRPr="006447FA">
        <w:t>.attēls. VISS karkasa izvades elementi Sitecore CMS vidē</w:t>
      </w:r>
      <w:bookmarkEnd w:id="163"/>
    </w:p>
    <w:p w14:paraId="34AAD8C7" w14:textId="77777777" w:rsidR="00B97F75" w:rsidRPr="006447FA" w:rsidRDefault="00936B8A" w:rsidP="00B97F75">
      <w:pPr>
        <w:pStyle w:val="Heading4"/>
      </w:pPr>
      <w:bookmarkStart w:id="164" w:name="_Ref321739071"/>
      <w:bookmarkStart w:id="165" w:name="_Toc385254785"/>
      <w:r w:rsidRPr="006447FA">
        <w:lastRenderedPageBreak/>
        <w:t>Sitecore i</w:t>
      </w:r>
      <w:r w:rsidR="00B97F75" w:rsidRPr="006447FA">
        <w:t>zkārtojumi (layouts)</w:t>
      </w:r>
      <w:bookmarkEnd w:id="164"/>
      <w:bookmarkEnd w:id="165"/>
    </w:p>
    <w:p w14:paraId="34AAD8C8" w14:textId="2B1F430F" w:rsidR="00936B8A" w:rsidRPr="006447FA" w:rsidRDefault="00936B8A" w:rsidP="00896C4C">
      <w:r w:rsidRPr="006447FA">
        <w:t xml:space="preserve">VISS karkasu veido viens izkārtojums ar nosaukumu „Viss” (aprakstīts </w:t>
      </w:r>
      <w:r w:rsidRPr="006447FA">
        <w:fldChar w:fldCharType="begin"/>
      </w:r>
      <w:r w:rsidRPr="006447FA">
        <w:instrText xml:space="preserve"> REF _Ref321746323 \n \h </w:instrText>
      </w:r>
      <w:r w:rsidR="006447FA">
        <w:instrText xml:space="preserve"> \* MERGEFORMAT </w:instrText>
      </w:r>
      <w:r w:rsidRPr="006447FA">
        <w:fldChar w:fldCharType="separate"/>
      </w:r>
      <w:r w:rsidR="005242A3">
        <w:t>2.1</w:t>
      </w:r>
      <w:r w:rsidRPr="006447FA">
        <w:fldChar w:fldCharType="end"/>
      </w:r>
      <w:r w:rsidR="00E8010D">
        <w:t>.</w:t>
      </w:r>
      <w:r w:rsidRPr="006447FA">
        <w:t>nodaļā).</w:t>
      </w:r>
    </w:p>
    <w:p w14:paraId="34AAD8C9" w14:textId="77777777" w:rsidR="00B97F75" w:rsidRPr="006447FA" w:rsidRDefault="00B97F75" w:rsidP="00B97F75">
      <w:pPr>
        <w:pStyle w:val="Heading4"/>
      </w:pPr>
      <w:bookmarkStart w:id="166" w:name="_Ref321739098"/>
      <w:bookmarkStart w:id="167" w:name="_Toc385254786"/>
      <w:r w:rsidRPr="006447FA">
        <w:t>Apakšizkārtojumi (sublayouts)</w:t>
      </w:r>
      <w:bookmarkEnd w:id="166"/>
      <w:bookmarkEnd w:id="167"/>
    </w:p>
    <w:p w14:paraId="34AAD8CA" w14:textId="17CB9566" w:rsidR="00936B8A" w:rsidRPr="006447FA" w:rsidRDefault="00936B8A" w:rsidP="003D5D82">
      <w:r w:rsidRPr="006447FA">
        <w:t>Viss karkasu veido četri apakšizkārtojumi, kas definē Web lapas struktūru</w:t>
      </w:r>
      <w:r w:rsidR="003D5D82" w:rsidRPr="006447FA">
        <w:t xml:space="preserve"> (aprakstīts </w:t>
      </w:r>
      <w:r w:rsidR="003D5D82" w:rsidRPr="006447FA">
        <w:fldChar w:fldCharType="begin"/>
      </w:r>
      <w:r w:rsidR="003D5D82" w:rsidRPr="006447FA">
        <w:instrText xml:space="preserve"> REF _Ref321746323 \n \h </w:instrText>
      </w:r>
      <w:r w:rsidR="006447FA">
        <w:instrText xml:space="preserve"> \* MERGEFORMAT </w:instrText>
      </w:r>
      <w:r w:rsidR="003D5D82" w:rsidRPr="006447FA">
        <w:fldChar w:fldCharType="separate"/>
      </w:r>
      <w:r w:rsidR="005242A3">
        <w:t>2.1</w:t>
      </w:r>
      <w:r w:rsidR="003D5D82" w:rsidRPr="006447FA">
        <w:fldChar w:fldCharType="end"/>
      </w:r>
      <w:r w:rsidR="00E8010D">
        <w:t>.</w:t>
      </w:r>
      <w:r w:rsidR="003D5D82" w:rsidRPr="006447FA">
        <w:t xml:space="preserve">nodaļā), kā arī </w:t>
      </w:r>
      <w:r w:rsidR="005F4DEA" w:rsidRPr="006447FA">
        <w:t>citi</w:t>
      </w:r>
      <w:r w:rsidR="003D5D82" w:rsidRPr="006447FA">
        <w:t xml:space="preserve"> sīkākie</w:t>
      </w:r>
      <w:r w:rsidR="005F4DEA" w:rsidRPr="006447FA">
        <w:t xml:space="preserve"> apakšizkārtojumi, kas tiek aprakstītas zemāk.</w:t>
      </w:r>
    </w:p>
    <w:p w14:paraId="34AAD8CB" w14:textId="77777777" w:rsidR="00662681" w:rsidRPr="006447FA" w:rsidRDefault="00662681" w:rsidP="00662681">
      <w:pPr>
        <w:pStyle w:val="Heading5"/>
      </w:pPr>
      <w:r w:rsidRPr="006447FA">
        <w:t>Apakšizkārtojums „Footer”</w:t>
      </w:r>
    </w:p>
    <w:p w14:paraId="34AAD8CC" w14:textId="341A16B7" w:rsidR="00936B8A" w:rsidRPr="006447FA" w:rsidRDefault="00936B8A" w:rsidP="00662681">
      <w:r w:rsidRPr="00E8010D">
        <w:rPr>
          <w:i/>
        </w:rPr>
        <w:t>Footer</w:t>
      </w:r>
      <w:r w:rsidRPr="006447FA">
        <w:t xml:space="preserve"> </w:t>
      </w:r>
      <w:r w:rsidR="003D5D82" w:rsidRPr="006447FA">
        <w:t>–</w:t>
      </w:r>
      <w:r w:rsidRPr="006447FA">
        <w:t xml:space="preserve"> </w:t>
      </w:r>
      <w:r w:rsidR="003D5D82" w:rsidRPr="006447FA">
        <w:t xml:space="preserve">apakšizkārtojums, kas atbild par VISS Web lapas kājeni. Šis apakšizkārtojums ir iebūvēts „Viss” izkārtojumā un nav paredzēts manuālai pievienošanai. Informācija, </w:t>
      </w:r>
      <w:r w:rsidR="00E8010D" w:rsidRPr="006447FA">
        <w:t>par kuru atbild izkārtojums,</w:t>
      </w:r>
      <w:r w:rsidR="008044DE" w:rsidRPr="006447FA">
        <w:t xml:space="preserve"> ir </w:t>
      </w:r>
      <w:r w:rsidR="003E0C81" w:rsidRPr="006447FA">
        <w:t>parādīt</w:t>
      </w:r>
      <w:r w:rsidR="00E8010D">
        <w:t>a</w:t>
      </w:r>
      <w:r w:rsidR="008044DE" w:rsidRPr="006447FA">
        <w:t xml:space="preserve"> </w:t>
      </w:r>
      <w:r w:rsidR="008044DE" w:rsidRPr="006447FA">
        <w:fldChar w:fldCharType="begin"/>
      </w:r>
      <w:r w:rsidR="008044DE" w:rsidRPr="006447FA">
        <w:instrText xml:space="preserve"> REF _Ref321747054 \h </w:instrText>
      </w:r>
      <w:r w:rsidR="006447FA">
        <w:instrText xml:space="preserve"> \* MERGEFORMAT </w:instrText>
      </w:r>
      <w:r w:rsidR="008044DE" w:rsidRPr="006447FA">
        <w:fldChar w:fldCharType="separate"/>
      </w:r>
      <w:r w:rsidR="005242A3">
        <w:t>8</w:t>
      </w:r>
      <w:r w:rsidR="008044DE" w:rsidRPr="006447FA">
        <w:fldChar w:fldCharType="end"/>
      </w:r>
      <w:r w:rsidR="003E0C81" w:rsidRPr="006447FA">
        <w:t>.attēlā</w:t>
      </w:r>
      <w:r w:rsidR="003D5D82" w:rsidRPr="006447FA">
        <w:t>.</w:t>
      </w:r>
    </w:p>
    <w:p w14:paraId="34AAD8CD" w14:textId="77777777" w:rsidR="003D5D82" w:rsidRPr="006447FA" w:rsidRDefault="003D5D82" w:rsidP="003D5D82">
      <w:pPr>
        <w:pStyle w:val="Pictureposition"/>
      </w:pPr>
      <w:r w:rsidRPr="006447FA">
        <w:rPr>
          <w:noProof/>
          <w:lang w:eastAsia="lv-LV"/>
        </w:rPr>
        <w:drawing>
          <wp:inline distT="0" distB="0" distL="0" distR="0" wp14:anchorId="34AADA37" wp14:editId="34AADA38">
            <wp:extent cx="606742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425" cy="657225"/>
                    </a:xfrm>
                    <a:prstGeom prst="rect">
                      <a:avLst/>
                    </a:prstGeom>
                    <a:noFill/>
                    <a:ln>
                      <a:noFill/>
                    </a:ln>
                  </pic:spPr>
                </pic:pic>
              </a:graphicData>
            </a:graphic>
          </wp:inline>
        </w:drawing>
      </w:r>
    </w:p>
    <w:p w14:paraId="34AAD8CE" w14:textId="77777777" w:rsidR="003D5D82" w:rsidRPr="006447FA" w:rsidRDefault="000944C9" w:rsidP="003D5D82">
      <w:pPr>
        <w:pStyle w:val="Picturecaption"/>
      </w:pPr>
      <w:r>
        <w:fldChar w:fldCharType="begin"/>
      </w:r>
      <w:r>
        <w:instrText xml:space="preserve"> SEQ Attēls \* ARABIC </w:instrText>
      </w:r>
      <w:r>
        <w:fldChar w:fldCharType="separate"/>
      </w:r>
      <w:bookmarkStart w:id="168" w:name="_Ref321747054"/>
      <w:bookmarkStart w:id="169" w:name="_Toc385254854"/>
      <w:r w:rsidR="005242A3">
        <w:rPr>
          <w:noProof/>
        </w:rPr>
        <w:t>8</w:t>
      </w:r>
      <w:bookmarkEnd w:id="168"/>
      <w:r>
        <w:rPr>
          <w:noProof/>
        </w:rPr>
        <w:fldChar w:fldCharType="end"/>
      </w:r>
      <w:r w:rsidR="003D5D82" w:rsidRPr="006447FA">
        <w:t xml:space="preserve">.attēls. </w:t>
      </w:r>
      <w:r w:rsidR="004529FF" w:rsidRPr="006447FA">
        <w:t>Apakšizkārtojums</w:t>
      </w:r>
      <w:r w:rsidR="003D5D82" w:rsidRPr="006447FA">
        <w:t xml:space="preserve"> „Footer”</w:t>
      </w:r>
      <w:bookmarkEnd w:id="169"/>
    </w:p>
    <w:p w14:paraId="34AAD8CF" w14:textId="77777777" w:rsidR="00662681" w:rsidRPr="006447FA" w:rsidRDefault="00662681" w:rsidP="00662681">
      <w:pPr>
        <w:pStyle w:val="Heading5"/>
      </w:pPr>
      <w:r w:rsidRPr="006447FA">
        <w:t>Apakšizkārtojums „FooterMenu”</w:t>
      </w:r>
    </w:p>
    <w:p w14:paraId="773AFE29" w14:textId="77777777" w:rsidR="005242A3" w:rsidRPr="006447FA" w:rsidRDefault="00936B8A" w:rsidP="005242A3">
      <w:r w:rsidRPr="00E8010D">
        <w:rPr>
          <w:i/>
        </w:rPr>
        <w:t>FooterMenu</w:t>
      </w:r>
      <w:r w:rsidR="008044DE" w:rsidRPr="006447FA">
        <w:t xml:space="preserve"> – apakšizkārtojums, kas atbild par kājenes izvēlnes izvadi.</w:t>
      </w:r>
      <w:r w:rsidR="009A42D7" w:rsidRPr="006447FA">
        <w:t xml:space="preserve"> Pievienojot apakšizkārtojumu </w:t>
      </w:r>
      <w:r w:rsidR="009A42D7" w:rsidRPr="00E8010D">
        <w:rPr>
          <w:i/>
        </w:rPr>
        <w:t>Sitecore</w:t>
      </w:r>
      <w:r w:rsidR="009A42D7" w:rsidRPr="006447FA">
        <w:t xml:space="preserve"> satura elementam, nepieciešams apakšizkārtojumam no</w:t>
      </w:r>
      <w:r w:rsidR="006447FA">
        <w:t>rādīt</w:t>
      </w:r>
      <w:r w:rsidR="009A42D7" w:rsidRPr="006447FA">
        <w:t xml:space="preserve"> īpašību </w:t>
      </w:r>
      <w:r w:rsidR="009A42D7" w:rsidRPr="00E8010D">
        <w:rPr>
          <w:i/>
        </w:rPr>
        <w:t>Datasource</w:t>
      </w:r>
      <w:r w:rsidR="009A42D7" w:rsidRPr="006447FA">
        <w:t xml:space="preserve"> uz elementu</w:t>
      </w:r>
      <w:r w:rsidR="00E8010D">
        <w:t xml:space="preserve">, </w:t>
      </w:r>
      <w:r w:rsidR="00E456AD" w:rsidRPr="006447FA">
        <w:t xml:space="preserve">elements bāzēts uz </w:t>
      </w:r>
      <w:r w:rsidR="00E456AD" w:rsidRPr="00100979">
        <w:fldChar w:fldCharType="begin"/>
      </w:r>
      <w:r w:rsidR="00E456AD" w:rsidRPr="00100979">
        <w:instrText xml:space="preserve"> REF _Ref322361422 \h </w:instrText>
      </w:r>
      <w:r w:rsidR="00F41EF5" w:rsidRPr="00100979">
        <w:instrText xml:space="preserve"> \* MERGEFORMAT </w:instrText>
      </w:r>
      <w:r w:rsidR="00E456AD" w:rsidRPr="00100979">
        <w:fldChar w:fldCharType="separate"/>
      </w:r>
      <w:r w:rsidR="005242A3" w:rsidRPr="006447FA">
        <w:t>Šablons „ErrorPageFolder”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951"/>
        <w:gridCol w:w="7796"/>
      </w:tblGrid>
      <w:tr w:rsidR="005242A3" w:rsidRPr="006447FA" w14:paraId="41C9066C" w14:textId="77777777" w:rsidTr="005242A3">
        <w:tc>
          <w:tcPr>
            <w:tcW w:w="1951" w:type="dxa"/>
            <w:tcBorders>
              <w:bottom w:val="single" w:sz="4" w:space="0" w:color="auto"/>
            </w:tcBorders>
          </w:tcPr>
          <w:p w14:paraId="2D355106" w14:textId="77777777" w:rsidR="005242A3" w:rsidRPr="006447FA" w:rsidRDefault="005242A3" w:rsidP="00346B29">
            <w:pPr>
              <w:pStyle w:val="Bold"/>
              <w:rPr>
                <w:lang w:eastAsia="lv-LV"/>
              </w:rPr>
            </w:pPr>
            <w:r w:rsidRPr="006447FA">
              <w:rPr>
                <w:lang w:eastAsia="lv-LV"/>
              </w:rPr>
              <w:t>Apraksts</w:t>
            </w:r>
          </w:p>
        </w:tc>
        <w:tc>
          <w:tcPr>
            <w:tcW w:w="7796" w:type="dxa"/>
            <w:tcBorders>
              <w:bottom w:val="single" w:sz="4" w:space="0" w:color="auto"/>
            </w:tcBorders>
          </w:tcPr>
          <w:p w14:paraId="71721CD5" w14:textId="77777777" w:rsidR="005242A3" w:rsidRPr="006447FA" w:rsidRDefault="005242A3" w:rsidP="009E5E5E">
            <w:pPr>
              <w:pStyle w:val="Tablebody"/>
            </w:pPr>
            <w:r w:rsidRPr="006447FA">
              <w:t xml:space="preserve">Šablons </w:t>
            </w:r>
            <w:r w:rsidRPr="006447FA">
              <w:rPr>
                <w:i/>
              </w:rPr>
              <w:t>ErrorPage</w:t>
            </w:r>
            <w:r w:rsidRPr="006447FA">
              <w:t xml:space="preserve"> elementu grupēšanai.</w:t>
            </w:r>
          </w:p>
        </w:tc>
      </w:tr>
      <w:tr w:rsidR="005242A3" w:rsidRPr="006447FA" w14:paraId="0E9F2EDD" w14:textId="77777777" w:rsidTr="005242A3">
        <w:trPr>
          <w:trHeight w:val="406"/>
        </w:trPr>
        <w:tc>
          <w:tcPr>
            <w:tcW w:w="1951" w:type="dxa"/>
            <w:tcBorders>
              <w:top w:val="nil"/>
            </w:tcBorders>
          </w:tcPr>
          <w:p w14:paraId="58083E91" w14:textId="77777777" w:rsidR="005242A3" w:rsidRPr="006447FA" w:rsidRDefault="005242A3" w:rsidP="00346B29">
            <w:pPr>
              <w:pStyle w:val="Bold"/>
              <w:rPr>
                <w:lang w:eastAsia="lv-LV"/>
              </w:rPr>
            </w:pPr>
            <w:r w:rsidRPr="006447FA">
              <w:t>Šablona lauki</w:t>
            </w:r>
          </w:p>
        </w:tc>
        <w:tc>
          <w:tcPr>
            <w:tcW w:w="7796" w:type="dxa"/>
            <w:tcBorders>
              <w:top w:val="single" w:sz="4" w:space="0" w:color="auto"/>
            </w:tcBorders>
          </w:tcPr>
          <w:p w14:paraId="4F5518A4" w14:textId="77777777" w:rsidR="005242A3" w:rsidRPr="006447FA" w:rsidRDefault="005242A3" w:rsidP="00346B29">
            <w:pPr>
              <w:pStyle w:val="Tablebody"/>
            </w:pPr>
            <w:r w:rsidRPr="006447FA">
              <w:t>Nav.</w:t>
            </w:r>
          </w:p>
        </w:tc>
      </w:tr>
    </w:tbl>
    <w:p w14:paraId="34AAD8D0" w14:textId="4E974365" w:rsidR="003D5D82" w:rsidRPr="006447FA" w:rsidRDefault="005242A3" w:rsidP="00662681">
      <w:r w:rsidRPr="006447FA">
        <w:t>Šablons „FooterMenuFolder”</w:t>
      </w:r>
      <w:r w:rsidR="00E456AD" w:rsidRPr="00100979">
        <w:fldChar w:fldCharType="end"/>
      </w:r>
      <w:r w:rsidR="00E456AD" w:rsidRPr="00100979">
        <w:t>)</w:t>
      </w:r>
      <w:r w:rsidR="009A42D7" w:rsidRPr="00100979">
        <w:t>, kas satur kājenes</w:t>
      </w:r>
      <w:r w:rsidR="009A42D7" w:rsidRPr="006447FA">
        <w:t xml:space="preserve"> izvēlnes elementus (elementi tiek bāzēti uz </w:t>
      </w:r>
      <w:r w:rsidR="00140BAA" w:rsidRPr="006447FA">
        <w:fldChar w:fldCharType="begin"/>
      </w:r>
      <w:r w:rsidR="00140BAA" w:rsidRPr="006447FA">
        <w:instrText xml:space="preserve"> REF _Ref321757674 \h </w:instrText>
      </w:r>
      <w:r w:rsidR="00F41EF5" w:rsidRPr="006447FA">
        <w:instrText xml:space="preserve"> \* MERGEFORMAT </w:instrText>
      </w:r>
      <w:r w:rsidR="00140BAA" w:rsidRPr="006447FA">
        <w:fldChar w:fldCharType="separate"/>
      </w:r>
      <w:r w:rsidRPr="006447FA">
        <w:t>Šablons „FooterMenuItem”</w:t>
      </w:r>
      <w:r w:rsidR="00140BAA" w:rsidRPr="006447FA">
        <w:fldChar w:fldCharType="end"/>
      </w:r>
      <w:r w:rsidR="009A42D7" w:rsidRPr="006447FA">
        <w:t>).</w:t>
      </w:r>
      <w:r w:rsidR="008044DE" w:rsidRPr="006447FA">
        <w:t xml:space="preserve"> Informācija, </w:t>
      </w:r>
      <w:r w:rsidR="00E8010D" w:rsidRPr="006447FA">
        <w:t>par kuru atbild izkārtojums,</w:t>
      </w:r>
      <w:r w:rsidR="008044DE" w:rsidRPr="006447FA">
        <w:t xml:space="preserve"> ir </w:t>
      </w:r>
      <w:r w:rsidR="003E0C81" w:rsidRPr="006447FA">
        <w:t>parādīta</w:t>
      </w:r>
      <w:r w:rsidR="008044DE" w:rsidRPr="006447FA">
        <w:t xml:space="preserve"> </w:t>
      </w:r>
      <w:r w:rsidR="008044DE" w:rsidRPr="006447FA">
        <w:fldChar w:fldCharType="begin"/>
      </w:r>
      <w:r w:rsidR="008044DE" w:rsidRPr="006447FA">
        <w:instrText xml:space="preserve"> REF _Ref321747507 \h </w:instrText>
      </w:r>
      <w:r w:rsidR="00662681" w:rsidRPr="006447FA">
        <w:instrText xml:space="preserve"> \* MERGEFORMAT </w:instrText>
      </w:r>
      <w:r w:rsidR="008044DE" w:rsidRPr="006447FA">
        <w:fldChar w:fldCharType="separate"/>
      </w:r>
      <w:r>
        <w:t>9</w:t>
      </w:r>
      <w:r w:rsidR="008044DE" w:rsidRPr="006447FA">
        <w:fldChar w:fldCharType="end"/>
      </w:r>
      <w:r w:rsidR="00E8010D">
        <w:t>.</w:t>
      </w:r>
      <w:r w:rsidR="003E0C81" w:rsidRPr="006447FA">
        <w:t>attēlā</w:t>
      </w:r>
      <w:r w:rsidR="008044DE" w:rsidRPr="006447FA">
        <w:t>.</w:t>
      </w:r>
    </w:p>
    <w:p w14:paraId="34AAD8D1" w14:textId="77777777" w:rsidR="008044DE" w:rsidRPr="006447FA" w:rsidRDefault="00F3511A" w:rsidP="008044DE">
      <w:pPr>
        <w:pStyle w:val="Pictureposition"/>
      </w:pPr>
      <w:r w:rsidRPr="006447FA">
        <w:rPr>
          <w:noProof/>
          <w:lang w:eastAsia="lv-LV"/>
        </w:rPr>
        <w:drawing>
          <wp:inline distT="0" distB="0" distL="0" distR="0" wp14:anchorId="34AADA39" wp14:editId="34AADA3A">
            <wp:extent cx="6115050" cy="60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609600"/>
                    </a:xfrm>
                    <a:prstGeom prst="rect">
                      <a:avLst/>
                    </a:prstGeom>
                    <a:noFill/>
                    <a:ln>
                      <a:noFill/>
                    </a:ln>
                  </pic:spPr>
                </pic:pic>
              </a:graphicData>
            </a:graphic>
          </wp:inline>
        </w:drawing>
      </w:r>
    </w:p>
    <w:p w14:paraId="34AAD8D2" w14:textId="77777777" w:rsidR="008044DE" w:rsidRPr="006447FA" w:rsidRDefault="000944C9" w:rsidP="008044DE">
      <w:pPr>
        <w:pStyle w:val="Picturecaption"/>
      </w:pPr>
      <w:r>
        <w:fldChar w:fldCharType="begin"/>
      </w:r>
      <w:r>
        <w:instrText xml:space="preserve"> SEQ Attēls \* </w:instrText>
      </w:r>
      <w:r>
        <w:instrText xml:space="preserve">ARABIC </w:instrText>
      </w:r>
      <w:r>
        <w:fldChar w:fldCharType="separate"/>
      </w:r>
      <w:bookmarkStart w:id="170" w:name="_Ref321747507"/>
      <w:bookmarkStart w:id="171" w:name="_Toc385254855"/>
      <w:r w:rsidR="005242A3">
        <w:rPr>
          <w:noProof/>
        </w:rPr>
        <w:t>9</w:t>
      </w:r>
      <w:bookmarkEnd w:id="170"/>
      <w:r>
        <w:rPr>
          <w:noProof/>
        </w:rPr>
        <w:fldChar w:fldCharType="end"/>
      </w:r>
      <w:r w:rsidR="008044DE" w:rsidRPr="006447FA">
        <w:t xml:space="preserve">.attēls. </w:t>
      </w:r>
      <w:r w:rsidR="004529FF" w:rsidRPr="006447FA">
        <w:t>Apakšizkārtojums</w:t>
      </w:r>
      <w:r w:rsidR="008044DE" w:rsidRPr="006447FA">
        <w:t xml:space="preserve"> „FooterMenu”</w:t>
      </w:r>
      <w:bookmarkEnd w:id="171"/>
    </w:p>
    <w:p w14:paraId="34AAD8D3" w14:textId="77777777" w:rsidR="00662681" w:rsidRPr="006447FA" w:rsidRDefault="00662681" w:rsidP="00662681">
      <w:pPr>
        <w:pStyle w:val="Heading5"/>
      </w:pPr>
      <w:r w:rsidRPr="006447FA">
        <w:t>Apakšizkārtojums „Header”</w:t>
      </w:r>
    </w:p>
    <w:p w14:paraId="34AAD8D4" w14:textId="3A35D9C8" w:rsidR="00936B8A" w:rsidRPr="006447FA" w:rsidRDefault="00936B8A" w:rsidP="00662681">
      <w:r w:rsidRPr="006447FA">
        <w:t>Header</w:t>
      </w:r>
      <w:r w:rsidR="003D5D82" w:rsidRPr="006447FA">
        <w:t xml:space="preserve"> – apakšizkārtojums, kas atbild par VISS Web lapas galveni. Šis apakšizkārtojums ir iebūvēts „Viss” izkārtojumā un nav paredzēts manuālai pievienošanai.</w:t>
      </w:r>
      <w:r w:rsidR="008044DE" w:rsidRPr="006447FA">
        <w:t xml:space="preserve"> Informācija, par kuru atbild izkārtojums</w:t>
      </w:r>
      <w:r w:rsidR="00E8010D">
        <w:t>,</w:t>
      </w:r>
      <w:r w:rsidR="008044DE" w:rsidRPr="006447FA">
        <w:t xml:space="preserve"> ir </w:t>
      </w:r>
      <w:r w:rsidR="003E0C81" w:rsidRPr="006447FA">
        <w:t>parādīta</w:t>
      </w:r>
      <w:r w:rsidR="008044DE" w:rsidRPr="006447FA">
        <w:t xml:space="preserve"> </w:t>
      </w:r>
      <w:r w:rsidR="008044DE" w:rsidRPr="006447FA">
        <w:fldChar w:fldCharType="begin"/>
      </w:r>
      <w:r w:rsidR="008044DE" w:rsidRPr="006447FA">
        <w:instrText xml:space="preserve"> REF _Ref321747110 \h </w:instrText>
      </w:r>
      <w:r w:rsidR="006447FA">
        <w:instrText xml:space="preserve"> \* MERGEFORMAT </w:instrText>
      </w:r>
      <w:r w:rsidR="008044DE" w:rsidRPr="006447FA">
        <w:fldChar w:fldCharType="separate"/>
      </w:r>
      <w:r w:rsidR="005242A3">
        <w:t>10</w:t>
      </w:r>
      <w:r w:rsidR="008044DE" w:rsidRPr="006447FA">
        <w:fldChar w:fldCharType="end"/>
      </w:r>
      <w:r w:rsidR="00E8010D">
        <w:t>.</w:t>
      </w:r>
      <w:r w:rsidR="003E0C81" w:rsidRPr="006447FA">
        <w:t>attēlā</w:t>
      </w:r>
      <w:r w:rsidR="008044DE" w:rsidRPr="006447FA">
        <w:t>.</w:t>
      </w:r>
    </w:p>
    <w:p w14:paraId="34AAD8D5" w14:textId="77777777" w:rsidR="008044DE" w:rsidRPr="006447FA" w:rsidRDefault="008044DE" w:rsidP="008044DE">
      <w:pPr>
        <w:pStyle w:val="Pictureposition"/>
      </w:pPr>
      <w:r w:rsidRPr="006447FA">
        <w:rPr>
          <w:noProof/>
          <w:lang w:eastAsia="lv-LV"/>
        </w:rPr>
        <w:drawing>
          <wp:inline distT="0" distB="0" distL="0" distR="0" wp14:anchorId="34AADA3B" wp14:editId="34AADA3C">
            <wp:extent cx="6092190" cy="49974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2190" cy="499745"/>
                    </a:xfrm>
                    <a:prstGeom prst="rect">
                      <a:avLst/>
                    </a:prstGeom>
                    <a:noFill/>
                    <a:ln>
                      <a:noFill/>
                    </a:ln>
                  </pic:spPr>
                </pic:pic>
              </a:graphicData>
            </a:graphic>
          </wp:inline>
        </w:drawing>
      </w:r>
    </w:p>
    <w:p w14:paraId="34AAD8D6" w14:textId="77777777" w:rsidR="008044DE" w:rsidRPr="006447FA" w:rsidRDefault="000944C9" w:rsidP="008044DE">
      <w:pPr>
        <w:pStyle w:val="Picturecaption"/>
      </w:pPr>
      <w:r>
        <w:fldChar w:fldCharType="begin"/>
      </w:r>
      <w:r>
        <w:instrText xml:space="preserve"> SEQ Attēls \* ARABIC </w:instrText>
      </w:r>
      <w:r>
        <w:fldChar w:fldCharType="separate"/>
      </w:r>
      <w:bookmarkStart w:id="172" w:name="_Ref321747110"/>
      <w:bookmarkStart w:id="173" w:name="_Toc385254856"/>
      <w:r w:rsidR="005242A3">
        <w:rPr>
          <w:noProof/>
        </w:rPr>
        <w:t>10</w:t>
      </w:r>
      <w:bookmarkEnd w:id="172"/>
      <w:r>
        <w:rPr>
          <w:noProof/>
        </w:rPr>
        <w:fldChar w:fldCharType="end"/>
      </w:r>
      <w:r w:rsidR="008044DE" w:rsidRPr="006447FA">
        <w:t xml:space="preserve">.attēls. </w:t>
      </w:r>
      <w:r w:rsidR="004529FF" w:rsidRPr="006447FA">
        <w:t>Apakšizkārtojums</w:t>
      </w:r>
      <w:r w:rsidR="008044DE" w:rsidRPr="006447FA">
        <w:t xml:space="preserve"> „Header”</w:t>
      </w:r>
      <w:bookmarkEnd w:id="173"/>
    </w:p>
    <w:p w14:paraId="34AAD8DB" w14:textId="0501E2E7" w:rsidR="00662681" w:rsidRPr="006447FA" w:rsidRDefault="00662681" w:rsidP="00662681">
      <w:pPr>
        <w:pStyle w:val="Heading5"/>
      </w:pPr>
      <w:bookmarkStart w:id="174" w:name="_Ref321840369"/>
      <w:r w:rsidRPr="006447FA">
        <w:t>Apakšizkārtojums „</w:t>
      </w:r>
      <w:r w:rsidR="00F41EF5" w:rsidRPr="006447FA">
        <w:t>ItemHeadings</w:t>
      </w:r>
      <w:r w:rsidRPr="006447FA">
        <w:t>”</w:t>
      </w:r>
      <w:bookmarkEnd w:id="174"/>
    </w:p>
    <w:p w14:paraId="34AAD8DC" w14:textId="36F07E3F" w:rsidR="00936B8A" w:rsidRPr="006447FA" w:rsidRDefault="00F41EF5" w:rsidP="00E445C7">
      <w:r w:rsidRPr="006447FA">
        <w:t>ItemHeadings</w:t>
      </w:r>
      <w:r w:rsidR="00F3511A" w:rsidRPr="006447FA">
        <w:t xml:space="preserve"> – apakšizkārtojums, kas atbild par </w:t>
      </w:r>
      <w:r w:rsidR="00E8010D" w:rsidRPr="006447FA">
        <w:t>kreisās izvēlnes</w:t>
      </w:r>
      <w:r w:rsidR="00F3511A" w:rsidRPr="006447FA">
        <w:t xml:space="preserve"> izvadi uz ekrānu. </w:t>
      </w:r>
      <w:r w:rsidR="009A42D7" w:rsidRPr="006447FA">
        <w:t xml:space="preserve">Pievienojot apakšizkārtojumu </w:t>
      </w:r>
      <w:r w:rsidR="009A42D7" w:rsidRPr="00E8010D">
        <w:rPr>
          <w:i/>
        </w:rPr>
        <w:t>Sitecore</w:t>
      </w:r>
      <w:r w:rsidR="009A42D7" w:rsidRPr="006447FA">
        <w:t xml:space="preserve"> satura elementam, nepieciešams apakšizkārtojumam no</w:t>
      </w:r>
      <w:r w:rsidR="006447FA">
        <w:t>rādīt</w:t>
      </w:r>
      <w:r w:rsidR="009A42D7" w:rsidRPr="006447FA">
        <w:t xml:space="preserve"> īpašību </w:t>
      </w:r>
      <w:r w:rsidR="009A42D7" w:rsidRPr="00E8010D">
        <w:rPr>
          <w:i/>
        </w:rPr>
        <w:t>Datasource</w:t>
      </w:r>
      <w:r w:rsidR="009A42D7" w:rsidRPr="006447FA">
        <w:t xml:space="preserve"> uz elementu</w:t>
      </w:r>
      <w:r w:rsidR="00B9732E" w:rsidRPr="006447FA">
        <w:t xml:space="preserve"> (elements tiek bāzēts uz </w:t>
      </w:r>
      <w:r w:rsidR="00B9732E" w:rsidRPr="006447FA">
        <w:fldChar w:fldCharType="begin"/>
      </w:r>
      <w:r w:rsidR="00B9732E" w:rsidRPr="006447FA">
        <w:instrText xml:space="preserve"> REF _Ref329617224 \h </w:instrText>
      </w:r>
      <w:r w:rsidR="006447FA">
        <w:instrText xml:space="preserve"> \* MERGEFORMAT </w:instrText>
      </w:r>
      <w:r w:rsidR="00B9732E" w:rsidRPr="006447FA">
        <w:fldChar w:fldCharType="separate"/>
      </w:r>
      <w:r w:rsidR="005242A3" w:rsidRPr="006447FA">
        <w:t>Šablons „LinkToMenu”</w:t>
      </w:r>
      <w:r w:rsidR="00B9732E" w:rsidRPr="006447FA">
        <w:fldChar w:fldCharType="end"/>
      </w:r>
      <w:r w:rsidR="00B9732E" w:rsidRPr="006447FA">
        <w:t>)</w:t>
      </w:r>
      <w:r w:rsidR="009A42D7" w:rsidRPr="006447FA">
        <w:t>, kas satur</w:t>
      </w:r>
      <w:r w:rsidR="00B9732E" w:rsidRPr="006447FA">
        <w:t xml:space="preserve"> norādi uz</w:t>
      </w:r>
      <w:r w:rsidR="009A42D7" w:rsidRPr="006447FA">
        <w:t xml:space="preserve"> šīs izvēlnes element</w:t>
      </w:r>
      <w:r w:rsidR="00B9732E" w:rsidRPr="006447FA">
        <w:t>iem</w:t>
      </w:r>
      <w:r w:rsidR="009A42D7" w:rsidRPr="006447FA">
        <w:t xml:space="preserve">. </w:t>
      </w:r>
      <w:r w:rsidR="00F3511A" w:rsidRPr="006447FA">
        <w:t>Informācija, par kuru atbild izkārtojums</w:t>
      </w:r>
      <w:r w:rsidR="00E8010D">
        <w:t>,</w:t>
      </w:r>
      <w:r w:rsidR="00F3511A" w:rsidRPr="006447FA">
        <w:t xml:space="preserve"> ir </w:t>
      </w:r>
      <w:r w:rsidR="003E0C81" w:rsidRPr="006447FA">
        <w:t>parādīta</w:t>
      </w:r>
      <w:r w:rsidR="00F3511A" w:rsidRPr="006447FA">
        <w:t xml:space="preserve"> </w:t>
      </w:r>
      <w:r w:rsidR="009A42D7" w:rsidRPr="006447FA">
        <w:fldChar w:fldCharType="begin"/>
      </w:r>
      <w:r w:rsidR="009A42D7" w:rsidRPr="006447FA">
        <w:instrText xml:space="preserve"> REF _Ref321748274 \h </w:instrText>
      </w:r>
      <w:r w:rsidR="00662681" w:rsidRPr="006447FA">
        <w:instrText xml:space="preserve"> \* MERGEFORMAT </w:instrText>
      </w:r>
      <w:r w:rsidR="009A42D7" w:rsidRPr="006447FA">
        <w:fldChar w:fldCharType="separate"/>
      </w:r>
      <w:r w:rsidR="005242A3">
        <w:t>11</w:t>
      </w:r>
      <w:r w:rsidR="009A42D7" w:rsidRPr="006447FA">
        <w:fldChar w:fldCharType="end"/>
      </w:r>
      <w:r w:rsidR="006447FA">
        <w:t>.</w:t>
      </w:r>
      <w:r w:rsidR="003E0C81" w:rsidRPr="006447FA">
        <w:t>attēlā</w:t>
      </w:r>
      <w:r w:rsidR="00F3511A" w:rsidRPr="006447FA">
        <w:t>.</w:t>
      </w:r>
    </w:p>
    <w:p w14:paraId="34AAD8DD" w14:textId="581981A4" w:rsidR="00F3511A" w:rsidRPr="006447FA" w:rsidRDefault="00B900C4" w:rsidP="00F3511A">
      <w:pPr>
        <w:pStyle w:val="Pictureposition"/>
      </w:pPr>
      <w:r w:rsidRPr="006447FA">
        <w:rPr>
          <w:noProof/>
          <w:lang w:eastAsia="lv-LV"/>
        </w:rPr>
        <w:lastRenderedPageBreak/>
        <w:drawing>
          <wp:inline distT="0" distB="0" distL="0" distR="0" wp14:anchorId="4C50EB72" wp14:editId="29696B66">
            <wp:extent cx="1827416" cy="484234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7416" cy="4842344"/>
                    </a:xfrm>
                    <a:prstGeom prst="rect">
                      <a:avLst/>
                    </a:prstGeom>
                    <a:noFill/>
                    <a:ln>
                      <a:noFill/>
                    </a:ln>
                  </pic:spPr>
                </pic:pic>
              </a:graphicData>
            </a:graphic>
          </wp:inline>
        </w:drawing>
      </w:r>
    </w:p>
    <w:p w14:paraId="34AAD8DE" w14:textId="015167F2" w:rsidR="00F3511A" w:rsidRPr="006447FA" w:rsidRDefault="000944C9" w:rsidP="00F3511A">
      <w:pPr>
        <w:pStyle w:val="Picturecaption"/>
      </w:pPr>
      <w:r>
        <w:fldChar w:fldCharType="begin"/>
      </w:r>
      <w:r>
        <w:instrText xml:space="preserve"> SEQ Attēls \* ARABIC </w:instrText>
      </w:r>
      <w:r>
        <w:fldChar w:fldCharType="separate"/>
      </w:r>
      <w:bookmarkStart w:id="175" w:name="_Ref321748274"/>
      <w:bookmarkStart w:id="176" w:name="_Toc385254857"/>
      <w:r w:rsidR="005242A3">
        <w:rPr>
          <w:noProof/>
        </w:rPr>
        <w:t>11</w:t>
      </w:r>
      <w:bookmarkEnd w:id="175"/>
      <w:r>
        <w:rPr>
          <w:noProof/>
        </w:rPr>
        <w:fldChar w:fldCharType="end"/>
      </w:r>
      <w:r w:rsidR="00F3511A" w:rsidRPr="006447FA">
        <w:t xml:space="preserve">.attēls. </w:t>
      </w:r>
      <w:r w:rsidR="004529FF" w:rsidRPr="006447FA">
        <w:t>Apakšizkārtojums</w:t>
      </w:r>
      <w:r w:rsidR="00F3511A" w:rsidRPr="006447FA">
        <w:t xml:space="preserve"> „</w:t>
      </w:r>
      <w:r w:rsidR="00B900C4" w:rsidRPr="006447FA">
        <w:t>ItemHeadings</w:t>
      </w:r>
      <w:r w:rsidR="00F3511A" w:rsidRPr="006447FA">
        <w:t>”</w:t>
      </w:r>
      <w:bookmarkEnd w:id="176"/>
    </w:p>
    <w:p w14:paraId="34AAD8DF" w14:textId="77777777" w:rsidR="00662681" w:rsidRPr="006447FA" w:rsidRDefault="00662681" w:rsidP="00662681">
      <w:pPr>
        <w:pStyle w:val="Heading5"/>
      </w:pPr>
      <w:bookmarkStart w:id="177" w:name="_Ref321905349"/>
      <w:r w:rsidRPr="006447FA">
        <w:t>Apakšizkārtojums „Login”</w:t>
      </w:r>
      <w:bookmarkEnd w:id="177"/>
    </w:p>
    <w:p w14:paraId="34AAD8E0" w14:textId="4328020A" w:rsidR="00936B8A" w:rsidRPr="006447FA" w:rsidRDefault="00936B8A" w:rsidP="00E445C7">
      <w:r w:rsidRPr="00E8010D">
        <w:rPr>
          <w:i/>
        </w:rPr>
        <w:t>Login</w:t>
      </w:r>
      <w:r w:rsidR="00F3511A" w:rsidRPr="006447FA">
        <w:t xml:space="preserve"> – apakšizkārtojums, kas atbild par</w:t>
      </w:r>
      <w:r w:rsidR="004529FF" w:rsidRPr="006447FA">
        <w:t xml:space="preserve"> autentifikācijas formas izvadi</w:t>
      </w:r>
      <w:r w:rsidR="00F3511A" w:rsidRPr="006447FA">
        <w:t xml:space="preserve">. </w:t>
      </w:r>
      <w:r w:rsidR="004529FF" w:rsidRPr="006447FA">
        <w:t>Pievienojot apakšizkārtojumu Sitecore satura elementam, nepieciešams apakšizkārtojumam no</w:t>
      </w:r>
      <w:r w:rsidR="006447FA">
        <w:t>rādīt</w:t>
      </w:r>
      <w:r w:rsidR="004529FF" w:rsidRPr="006447FA">
        <w:t xml:space="preserve"> īpašību Datasource uz elementu, kas ir bāzēts uz </w:t>
      </w:r>
      <w:r w:rsidR="00E445C7" w:rsidRPr="006447FA">
        <w:fldChar w:fldCharType="begin"/>
      </w:r>
      <w:r w:rsidR="00E445C7" w:rsidRPr="006447FA">
        <w:instrText xml:space="preserve"> REF _Ref321759214 \h </w:instrText>
      </w:r>
      <w:r w:rsidR="006447FA">
        <w:instrText xml:space="preserve"> \* MERGEFORMAT </w:instrText>
      </w:r>
      <w:r w:rsidR="00E445C7" w:rsidRPr="006447FA">
        <w:fldChar w:fldCharType="separate"/>
      </w:r>
      <w:r w:rsidR="005242A3" w:rsidRPr="006447FA">
        <w:t>Šablons „Authentication”</w:t>
      </w:r>
      <w:r w:rsidR="00E445C7" w:rsidRPr="006447FA">
        <w:fldChar w:fldCharType="end"/>
      </w:r>
      <w:r w:rsidR="00E445C7" w:rsidRPr="006447FA">
        <w:t xml:space="preserve"> </w:t>
      </w:r>
      <w:r w:rsidR="004529FF" w:rsidRPr="006447FA">
        <w:t xml:space="preserve">un satur autentifikācijas informāciju. </w:t>
      </w:r>
      <w:r w:rsidR="00B12BE2" w:rsidRPr="006447FA">
        <w:t xml:space="preserve">Arī apakšizkārtojums atbild par bloku, kas izvada saiti uz Help datni un meklēšanas logu. </w:t>
      </w:r>
      <w:r w:rsidR="00F3511A" w:rsidRPr="006447FA">
        <w:t>Informācija, par kuru atbild izkārtojums</w:t>
      </w:r>
      <w:r w:rsidR="00E8010D">
        <w:t>,</w:t>
      </w:r>
      <w:r w:rsidR="00F3511A" w:rsidRPr="006447FA">
        <w:t xml:space="preserve"> ir </w:t>
      </w:r>
      <w:r w:rsidR="003E0C81" w:rsidRPr="006447FA">
        <w:t>parādīta</w:t>
      </w:r>
      <w:r w:rsidR="00F3511A" w:rsidRPr="006447FA">
        <w:t xml:space="preserve"> </w:t>
      </w:r>
      <w:r w:rsidR="009A42D7" w:rsidRPr="006447FA">
        <w:fldChar w:fldCharType="begin"/>
      </w:r>
      <w:r w:rsidR="009A42D7" w:rsidRPr="006447FA">
        <w:instrText xml:space="preserve"> REF _Ref321748283 \h </w:instrText>
      </w:r>
      <w:r w:rsidR="00662681" w:rsidRPr="006447FA">
        <w:instrText xml:space="preserve"> \* MERGEFORMAT </w:instrText>
      </w:r>
      <w:r w:rsidR="009A42D7" w:rsidRPr="006447FA">
        <w:fldChar w:fldCharType="separate"/>
      </w:r>
      <w:r w:rsidR="005242A3">
        <w:t>12</w:t>
      </w:r>
      <w:r w:rsidR="009A42D7" w:rsidRPr="006447FA">
        <w:fldChar w:fldCharType="end"/>
      </w:r>
      <w:r w:rsidR="003E0C81" w:rsidRPr="006447FA">
        <w:t>. attēlā</w:t>
      </w:r>
      <w:r w:rsidR="00F3511A" w:rsidRPr="006447FA">
        <w:t>.</w:t>
      </w:r>
    </w:p>
    <w:p w14:paraId="34AAD8E1" w14:textId="632B932A" w:rsidR="00F3511A" w:rsidRPr="006447FA" w:rsidRDefault="00B12BE2" w:rsidP="00F3511A">
      <w:pPr>
        <w:pStyle w:val="Pictureposition"/>
      </w:pPr>
      <w:r w:rsidRPr="006447FA">
        <w:rPr>
          <w:noProof/>
          <w:lang w:eastAsia="lv-LV"/>
        </w:rPr>
        <w:drawing>
          <wp:inline distT="0" distB="0" distL="0" distR="0" wp14:anchorId="47F4E566" wp14:editId="70BB795B">
            <wp:extent cx="2210435" cy="866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0435" cy="866775"/>
                    </a:xfrm>
                    <a:prstGeom prst="rect">
                      <a:avLst/>
                    </a:prstGeom>
                    <a:noFill/>
                    <a:ln>
                      <a:noFill/>
                    </a:ln>
                  </pic:spPr>
                </pic:pic>
              </a:graphicData>
            </a:graphic>
          </wp:inline>
        </w:drawing>
      </w:r>
    </w:p>
    <w:p w14:paraId="34AAD8E2" w14:textId="77777777" w:rsidR="00F3511A" w:rsidRPr="006447FA" w:rsidRDefault="000944C9" w:rsidP="00F3511A">
      <w:pPr>
        <w:pStyle w:val="Picturecaption"/>
      </w:pPr>
      <w:r>
        <w:fldChar w:fldCharType="begin"/>
      </w:r>
      <w:r>
        <w:instrText xml:space="preserve"> SEQ Attēls \* ARABIC </w:instrText>
      </w:r>
      <w:r>
        <w:fldChar w:fldCharType="separate"/>
      </w:r>
      <w:bookmarkStart w:id="178" w:name="_Ref321748283"/>
      <w:bookmarkStart w:id="179" w:name="_Toc385254858"/>
      <w:r w:rsidR="005242A3">
        <w:rPr>
          <w:noProof/>
        </w:rPr>
        <w:t>12</w:t>
      </w:r>
      <w:bookmarkEnd w:id="178"/>
      <w:r>
        <w:rPr>
          <w:noProof/>
        </w:rPr>
        <w:fldChar w:fldCharType="end"/>
      </w:r>
      <w:r w:rsidR="00F3511A" w:rsidRPr="006447FA">
        <w:t xml:space="preserve">.attēls. </w:t>
      </w:r>
      <w:r w:rsidR="004529FF" w:rsidRPr="006447FA">
        <w:t>Apakšizkārtojums</w:t>
      </w:r>
      <w:r w:rsidR="00F3511A" w:rsidRPr="006447FA">
        <w:t xml:space="preserve"> „Login”</w:t>
      </w:r>
      <w:bookmarkEnd w:id="179"/>
    </w:p>
    <w:p w14:paraId="34AAD8E3" w14:textId="77777777" w:rsidR="00662681" w:rsidRPr="006447FA" w:rsidRDefault="00662681" w:rsidP="00662681">
      <w:pPr>
        <w:pStyle w:val="Heading5"/>
      </w:pPr>
      <w:bookmarkStart w:id="180" w:name="_Ref321903270"/>
      <w:r w:rsidRPr="006447FA">
        <w:t>Apakšizkārtojums „ShowContentBlock”</w:t>
      </w:r>
      <w:bookmarkEnd w:id="180"/>
    </w:p>
    <w:p w14:paraId="34AAD8E4" w14:textId="70E31A96" w:rsidR="00936B8A" w:rsidRPr="006447FA" w:rsidRDefault="00936B8A" w:rsidP="00662681">
      <w:r w:rsidRPr="006447FA">
        <w:t>ShowContentBlock</w:t>
      </w:r>
      <w:r w:rsidR="00F3511A" w:rsidRPr="006447FA">
        <w:t xml:space="preserve"> – </w:t>
      </w:r>
      <w:r w:rsidR="004753B2" w:rsidRPr="006447FA">
        <w:t>apakšizkārtojums, kas atbild par bloka izvadi, kas ir bāzēts uz</w:t>
      </w:r>
      <w:r w:rsidR="00140BAA" w:rsidRPr="006447FA">
        <w:t xml:space="preserve"> </w:t>
      </w:r>
      <w:r w:rsidR="00140BAA" w:rsidRPr="006447FA">
        <w:fldChar w:fldCharType="begin"/>
      </w:r>
      <w:r w:rsidR="00140BAA" w:rsidRPr="006447FA">
        <w:instrText xml:space="preserve"> REF _Ref321757763 \h </w:instrText>
      </w:r>
      <w:r w:rsidR="006447FA">
        <w:instrText xml:space="preserve"> \* MERGEFORMAT </w:instrText>
      </w:r>
      <w:r w:rsidR="00140BAA" w:rsidRPr="006447FA">
        <w:fldChar w:fldCharType="separate"/>
      </w:r>
      <w:r w:rsidR="005242A3" w:rsidRPr="006447FA">
        <w:t>Šablons „Content”</w:t>
      </w:r>
      <w:r w:rsidR="00140BAA" w:rsidRPr="006447FA">
        <w:fldChar w:fldCharType="end"/>
      </w:r>
      <w:r w:rsidR="004753B2" w:rsidRPr="006447FA">
        <w:t>. Pievienojot apakšizkārtojumu Sitecore satura elementam, nepieciešams apakšizkārtojumam no</w:t>
      </w:r>
      <w:r w:rsidR="006447FA">
        <w:t>rādīt</w:t>
      </w:r>
      <w:r w:rsidR="004753B2" w:rsidRPr="006447FA">
        <w:t xml:space="preserve"> īpašību Datasource uz elementu, kas balstīts uz </w:t>
      </w:r>
      <w:r w:rsidR="00140BAA" w:rsidRPr="006447FA">
        <w:fldChar w:fldCharType="begin"/>
      </w:r>
      <w:r w:rsidR="00140BAA" w:rsidRPr="006447FA">
        <w:instrText xml:space="preserve"> REF _Ref321757763 \h </w:instrText>
      </w:r>
      <w:r w:rsidR="006447FA">
        <w:instrText xml:space="preserve"> \* MERGEFORMAT </w:instrText>
      </w:r>
      <w:r w:rsidR="00140BAA" w:rsidRPr="006447FA">
        <w:fldChar w:fldCharType="separate"/>
      </w:r>
      <w:r w:rsidR="005242A3" w:rsidRPr="006447FA">
        <w:t>Šablons „Content”</w:t>
      </w:r>
      <w:r w:rsidR="00140BAA" w:rsidRPr="006447FA">
        <w:fldChar w:fldCharType="end"/>
      </w:r>
      <w:r w:rsidR="004753B2" w:rsidRPr="006447FA">
        <w:t xml:space="preserve"> un satur informāciju, kuru nepieciešams izvadīt.</w:t>
      </w:r>
      <w:r w:rsidR="00F3511A" w:rsidRPr="006447FA">
        <w:t xml:space="preserve"> Informācija, par kuru atbild izkārtojums</w:t>
      </w:r>
      <w:r w:rsidR="00E8010D">
        <w:t>,</w:t>
      </w:r>
      <w:r w:rsidR="00F3511A" w:rsidRPr="006447FA">
        <w:t xml:space="preserve"> ir </w:t>
      </w:r>
      <w:r w:rsidR="003E0C81" w:rsidRPr="006447FA">
        <w:t>parādīta</w:t>
      </w:r>
      <w:r w:rsidR="00F3511A" w:rsidRPr="006447FA">
        <w:t xml:space="preserve"> </w:t>
      </w:r>
      <w:r w:rsidR="009A42D7" w:rsidRPr="006447FA">
        <w:fldChar w:fldCharType="begin"/>
      </w:r>
      <w:r w:rsidR="009A42D7" w:rsidRPr="006447FA">
        <w:instrText xml:space="preserve"> REF _Ref321748298 \h </w:instrText>
      </w:r>
      <w:r w:rsidR="00662681" w:rsidRPr="006447FA">
        <w:instrText xml:space="preserve"> \* MERGEFORMAT </w:instrText>
      </w:r>
      <w:r w:rsidR="009A42D7" w:rsidRPr="006447FA">
        <w:fldChar w:fldCharType="separate"/>
      </w:r>
      <w:r w:rsidR="005242A3">
        <w:t>13</w:t>
      </w:r>
      <w:r w:rsidR="009A42D7" w:rsidRPr="006447FA">
        <w:fldChar w:fldCharType="end"/>
      </w:r>
      <w:r w:rsidR="003E0C81" w:rsidRPr="006447FA">
        <w:t>. attēlā</w:t>
      </w:r>
      <w:r w:rsidR="00F3511A" w:rsidRPr="006447FA">
        <w:t>.</w:t>
      </w:r>
    </w:p>
    <w:p w14:paraId="34AAD8E5" w14:textId="77777777" w:rsidR="00F3511A" w:rsidRPr="006447FA" w:rsidRDefault="004753B2" w:rsidP="00F3511A">
      <w:pPr>
        <w:pStyle w:val="Pictureposition"/>
      </w:pPr>
      <w:r w:rsidRPr="006447FA">
        <w:rPr>
          <w:noProof/>
          <w:lang w:eastAsia="lv-LV"/>
        </w:rPr>
        <w:lastRenderedPageBreak/>
        <w:drawing>
          <wp:inline distT="0" distB="0" distL="0" distR="0" wp14:anchorId="34AADA43" wp14:editId="0C39EE55">
            <wp:extent cx="6115050" cy="1200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1200150"/>
                    </a:xfrm>
                    <a:prstGeom prst="rect">
                      <a:avLst/>
                    </a:prstGeom>
                    <a:noFill/>
                    <a:ln>
                      <a:noFill/>
                    </a:ln>
                  </pic:spPr>
                </pic:pic>
              </a:graphicData>
            </a:graphic>
          </wp:inline>
        </w:drawing>
      </w:r>
    </w:p>
    <w:p w14:paraId="34AAD8E6" w14:textId="77777777" w:rsidR="00F3511A" w:rsidRPr="006447FA" w:rsidRDefault="000944C9" w:rsidP="00F3511A">
      <w:pPr>
        <w:pStyle w:val="Picturecaption"/>
      </w:pPr>
      <w:r>
        <w:fldChar w:fldCharType="begin"/>
      </w:r>
      <w:r>
        <w:instrText xml:space="preserve"> SEQ Attēls \* ARABIC </w:instrText>
      </w:r>
      <w:r>
        <w:fldChar w:fldCharType="separate"/>
      </w:r>
      <w:bookmarkStart w:id="181" w:name="_Ref321748298"/>
      <w:bookmarkStart w:id="182" w:name="_Toc385254859"/>
      <w:r w:rsidR="005242A3">
        <w:rPr>
          <w:noProof/>
        </w:rPr>
        <w:t>13</w:t>
      </w:r>
      <w:bookmarkEnd w:id="181"/>
      <w:r>
        <w:rPr>
          <w:noProof/>
        </w:rPr>
        <w:fldChar w:fldCharType="end"/>
      </w:r>
      <w:r w:rsidR="00F3511A" w:rsidRPr="006447FA">
        <w:t xml:space="preserve">.attēls. </w:t>
      </w:r>
      <w:r w:rsidR="004529FF" w:rsidRPr="006447FA">
        <w:t>Apakšizkārtojums</w:t>
      </w:r>
      <w:r w:rsidR="00F3511A" w:rsidRPr="006447FA">
        <w:t xml:space="preserve"> „ShowContentBlock”</w:t>
      </w:r>
      <w:bookmarkEnd w:id="182"/>
    </w:p>
    <w:p w14:paraId="34AAD8E7" w14:textId="77777777" w:rsidR="00662681" w:rsidRPr="006447FA" w:rsidRDefault="00662681" w:rsidP="00662681">
      <w:pPr>
        <w:pStyle w:val="Heading5"/>
      </w:pPr>
      <w:bookmarkStart w:id="183" w:name="_Ref321906887"/>
      <w:r w:rsidRPr="006447FA">
        <w:t>Apakšizkārtojums „ShowDocuments”</w:t>
      </w:r>
      <w:bookmarkEnd w:id="183"/>
    </w:p>
    <w:p w14:paraId="34AAD8E8" w14:textId="5297B8EF" w:rsidR="00936B8A" w:rsidRPr="006447FA" w:rsidRDefault="00936B8A" w:rsidP="00662681">
      <w:r w:rsidRPr="006447FA">
        <w:t>ShowDocuments</w:t>
      </w:r>
      <w:r w:rsidR="00F3511A" w:rsidRPr="006447FA">
        <w:t xml:space="preserve"> – </w:t>
      </w:r>
      <w:r w:rsidR="004753B2" w:rsidRPr="006447FA">
        <w:t>apakšizkārtojums, kas atbild par dokumentu bloka izvadi. Pievienojot apakšizkārtojumu Sitecore satura elementam, nepieciešams apakšizkārtojumam no</w:t>
      </w:r>
      <w:r w:rsidR="006447FA">
        <w:t>rādīt</w:t>
      </w:r>
      <w:r w:rsidR="004753B2" w:rsidRPr="006447FA">
        <w:t xml:space="preserve"> īpašību Datasource uz elementu, kas ir </w:t>
      </w:r>
      <w:r w:rsidR="00A64ECF" w:rsidRPr="006447FA">
        <w:t>bāzēts</w:t>
      </w:r>
      <w:r w:rsidR="004753B2" w:rsidRPr="006447FA">
        <w:t xml:space="preserve"> uz </w:t>
      </w:r>
      <w:r w:rsidR="00140BAA" w:rsidRPr="006447FA">
        <w:fldChar w:fldCharType="begin"/>
      </w:r>
      <w:r w:rsidR="00140BAA" w:rsidRPr="006447FA">
        <w:instrText xml:space="preserve"> REF _Ref321757843 \h </w:instrText>
      </w:r>
      <w:r w:rsidR="006447FA">
        <w:instrText xml:space="preserve"> \* MERGEFORMAT </w:instrText>
      </w:r>
      <w:r w:rsidR="00140BAA" w:rsidRPr="006447FA">
        <w:fldChar w:fldCharType="separate"/>
      </w:r>
      <w:r w:rsidR="005242A3" w:rsidRPr="006447FA">
        <w:t>Šablons „Documents”</w:t>
      </w:r>
      <w:r w:rsidR="00140BAA" w:rsidRPr="006447FA">
        <w:fldChar w:fldCharType="end"/>
      </w:r>
      <w:r w:rsidR="00140BAA" w:rsidRPr="006447FA">
        <w:t xml:space="preserve"> </w:t>
      </w:r>
      <w:r w:rsidR="004753B2" w:rsidRPr="006447FA">
        <w:t>un satur dokumentu sekciju elementus (elementi tiek bāzēti uz</w:t>
      </w:r>
      <w:r w:rsidR="00140BAA" w:rsidRPr="006447FA">
        <w:t xml:space="preserve"> </w:t>
      </w:r>
      <w:r w:rsidR="00140BAA" w:rsidRPr="006447FA">
        <w:fldChar w:fldCharType="begin"/>
      </w:r>
      <w:r w:rsidR="00140BAA" w:rsidRPr="006447FA">
        <w:instrText xml:space="preserve"> REF _Ref321757864 \h </w:instrText>
      </w:r>
      <w:r w:rsidR="006447FA">
        <w:instrText xml:space="preserve"> \* MERGEFORMAT </w:instrText>
      </w:r>
      <w:r w:rsidR="00140BAA" w:rsidRPr="006447FA">
        <w:fldChar w:fldCharType="separate"/>
      </w:r>
      <w:r w:rsidR="005242A3" w:rsidRPr="006447FA">
        <w:t>Šablons „Documents section”</w:t>
      </w:r>
      <w:r w:rsidR="00140BAA" w:rsidRPr="006447FA">
        <w:fldChar w:fldCharType="end"/>
      </w:r>
      <w:r w:rsidR="004753B2" w:rsidRPr="006447FA">
        <w:t>).</w:t>
      </w:r>
      <w:r w:rsidR="00F3511A" w:rsidRPr="006447FA">
        <w:t xml:space="preserve"> Informācija, par kuru atbild izkārtojums</w:t>
      </w:r>
      <w:r w:rsidR="00E8010D">
        <w:t>,</w:t>
      </w:r>
      <w:r w:rsidR="00F3511A" w:rsidRPr="006447FA">
        <w:t xml:space="preserve"> ir </w:t>
      </w:r>
      <w:r w:rsidR="003E0C81" w:rsidRPr="006447FA">
        <w:t>parādīta</w:t>
      </w:r>
      <w:r w:rsidR="00F3511A" w:rsidRPr="006447FA">
        <w:t xml:space="preserve"> </w:t>
      </w:r>
      <w:r w:rsidR="009A42D7" w:rsidRPr="006447FA">
        <w:fldChar w:fldCharType="begin"/>
      </w:r>
      <w:r w:rsidR="009A42D7" w:rsidRPr="006447FA">
        <w:instrText xml:space="preserve"> REF _Ref321748307 \h </w:instrText>
      </w:r>
      <w:r w:rsidR="00662681" w:rsidRPr="006447FA">
        <w:instrText xml:space="preserve"> \* MERGEFORMAT </w:instrText>
      </w:r>
      <w:r w:rsidR="009A42D7" w:rsidRPr="006447FA">
        <w:fldChar w:fldCharType="separate"/>
      </w:r>
      <w:r w:rsidR="005242A3">
        <w:t>14</w:t>
      </w:r>
      <w:r w:rsidR="009A42D7" w:rsidRPr="006447FA">
        <w:fldChar w:fldCharType="end"/>
      </w:r>
      <w:r w:rsidR="00100979">
        <w:t>.</w:t>
      </w:r>
      <w:r w:rsidR="003E0C81" w:rsidRPr="006447FA">
        <w:t>attēlā</w:t>
      </w:r>
      <w:r w:rsidR="00F3511A" w:rsidRPr="006447FA">
        <w:t>.</w:t>
      </w:r>
    </w:p>
    <w:p w14:paraId="34AAD8E9" w14:textId="77777777" w:rsidR="00F3511A" w:rsidRPr="006447FA" w:rsidRDefault="004753B2" w:rsidP="00F3511A">
      <w:pPr>
        <w:pStyle w:val="Pictureposition"/>
      </w:pPr>
      <w:r w:rsidRPr="006447FA">
        <w:rPr>
          <w:noProof/>
          <w:lang w:eastAsia="lv-LV"/>
        </w:rPr>
        <w:drawing>
          <wp:inline distT="0" distB="0" distL="0" distR="0" wp14:anchorId="34AADA45" wp14:editId="34AADA46">
            <wp:extent cx="2394886" cy="463867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2338" cy="4653108"/>
                    </a:xfrm>
                    <a:prstGeom prst="rect">
                      <a:avLst/>
                    </a:prstGeom>
                    <a:noFill/>
                    <a:ln>
                      <a:noFill/>
                    </a:ln>
                  </pic:spPr>
                </pic:pic>
              </a:graphicData>
            </a:graphic>
          </wp:inline>
        </w:drawing>
      </w:r>
    </w:p>
    <w:p w14:paraId="34AAD8EA" w14:textId="77777777" w:rsidR="00F3511A" w:rsidRPr="006447FA" w:rsidRDefault="000944C9" w:rsidP="00F3511A">
      <w:pPr>
        <w:pStyle w:val="Picturecaption"/>
      </w:pPr>
      <w:r>
        <w:fldChar w:fldCharType="begin"/>
      </w:r>
      <w:r>
        <w:instrText xml:space="preserve"> SEQ Attēls \* ARABIC </w:instrText>
      </w:r>
      <w:r>
        <w:fldChar w:fldCharType="separate"/>
      </w:r>
      <w:bookmarkStart w:id="184" w:name="_Ref321748307"/>
      <w:bookmarkStart w:id="185" w:name="_Toc385254860"/>
      <w:r w:rsidR="005242A3">
        <w:rPr>
          <w:noProof/>
        </w:rPr>
        <w:t>14</w:t>
      </w:r>
      <w:bookmarkEnd w:id="184"/>
      <w:r>
        <w:rPr>
          <w:noProof/>
        </w:rPr>
        <w:fldChar w:fldCharType="end"/>
      </w:r>
      <w:r w:rsidR="00F3511A" w:rsidRPr="006447FA">
        <w:t xml:space="preserve">.attēls. </w:t>
      </w:r>
      <w:r w:rsidR="004529FF" w:rsidRPr="006447FA">
        <w:t>Apakšizkārtojums</w:t>
      </w:r>
      <w:r w:rsidR="00F3511A" w:rsidRPr="006447FA">
        <w:t xml:space="preserve"> „ShowDocuments”</w:t>
      </w:r>
      <w:bookmarkEnd w:id="185"/>
    </w:p>
    <w:p w14:paraId="34AAD8EB" w14:textId="77777777" w:rsidR="00662681" w:rsidRPr="006447FA" w:rsidRDefault="00662681" w:rsidP="00662681">
      <w:pPr>
        <w:pStyle w:val="Heading5"/>
      </w:pPr>
      <w:bookmarkStart w:id="186" w:name="_Ref321907965"/>
      <w:r w:rsidRPr="006447FA">
        <w:t>Apakšizkārtojums „ShowFAQ”</w:t>
      </w:r>
      <w:bookmarkEnd w:id="186"/>
    </w:p>
    <w:p w14:paraId="34AAD8EC" w14:textId="0E23396E" w:rsidR="00936B8A" w:rsidRPr="006447FA" w:rsidRDefault="00936B8A" w:rsidP="00815E28">
      <w:r w:rsidRPr="006447FA">
        <w:t>ShowFAQ</w:t>
      </w:r>
      <w:r w:rsidR="00F3511A" w:rsidRPr="006447FA">
        <w:t xml:space="preserve"> – </w:t>
      </w:r>
      <w:r w:rsidR="004753B2" w:rsidRPr="006447FA">
        <w:t>apakšizkārtojums, kas atbild par biežāk uzdoto jautājumu bloka izvadi. Pievienojot apakšizkārtojumu Sitecore satura elementam, nepieciešams apakšizkārtojumam no</w:t>
      </w:r>
      <w:r w:rsidR="006447FA">
        <w:t>rādīt</w:t>
      </w:r>
      <w:r w:rsidR="004753B2" w:rsidRPr="006447FA">
        <w:t xml:space="preserve"> īpašību Datasource uz elementu, kas </w:t>
      </w:r>
      <w:r w:rsidR="00A64ECF" w:rsidRPr="006447FA">
        <w:t>ir bāzēts uz</w:t>
      </w:r>
      <w:r w:rsidR="00815E28" w:rsidRPr="006447FA">
        <w:t xml:space="preserve"> </w:t>
      </w:r>
      <w:r w:rsidR="00815E28" w:rsidRPr="006447FA">
        <w:fldChar w:fldCharType="begin"/>
      </w:r>
      <w:r w:rsidR="00815E28" w:rsidRPr="006447FA">
        <w:instrText xml:space="preserve"> REF _Ref321758936 \h </w:instrText>
      </w:r>
      <w:r w:rsidR="006447FA">
        <w:instrText xml:space="preserve"> \* MERGEFORMAT </w:instrText>
      </w:r>
      <w:r w:rsidR="00815E28" w:rsidRPr="006447FA">
        <w:fldChar w:fldCharType="separate"/>
      </w:r>
      <w:r w:rsidR="005242A3" w:rsidRPr="006447FA">
        <w:t>Šablons „Questions”</w:t>
      </w:r>
      <w:r w:rsidR="00815E28" w:rsidRPr="006447FA">
        <w:fldChar w:fldCharType="end"/>
      </w:r>
      <w:r w:rsidR="00140BAA" w:rsidRPr="006447FA">
        <w:t xml:space="preserve"> </w:t>
      </w:r>
      <w:r w:rsidR="00A64ECF" w:rsidRPr="006447FA">
        <w:t xml:space="preserve">un </w:t>
      </w:r>
      <w:r w:rsidR="004753B2" w:rsidRPr="006447FA">
        <w:t>satur jautājumu elementus (elementi tiek bāzēti uz</w:t>
      </w:r>
      <w:r w:rsidR="00140BAA" w:rsidRPr="006447FA">
        <w:t xml:space="preserve"> </w:t>
      </w:r>
      <w:r w:rsidR="00140BAA" w:rsidRPr="006447FA">
        <w:fldChar w:fldCharType="begin"/>
      </w:r>
      <w:r w:rsidR="00140BAA" w:rsidRPr="006447FA">
        <w:instrText xml:space="preserve"> REF _Ref321757903 \h </w:instrText>
      </w:r>
      <w:r w:rsidR="00815E28" w:rsidRPr="006447FA">
        <w:instrText xml:space="preserve"> \* MERGEFORMAT </w:instrText>
      </w:r>
      <w:r w:rsidR="00140BAA" w:rsidRPr="006447FA">
        <w:fldChar w:fldCharType="separate"/>
      </w:r>
      <w:r w:rsidR="005242A3" w:rsidRPr="006447FA">
        <w:t>Šablons „Question”</w:t>
      </w:r>
      <w:r w:rsidR="00140BAA" w:rsidRPr="006447FA">
        <w:fldChar w:fldCharType="end"/>
      </w:r>
      <w:r w:rsidR="004753B2" w:rsidRPr="006447FA">
        <w:t xml:space="preserve">). </w:t>
      </w:r>
      <w:r w:rsidR="00F3511A" w:rsidRPr="006447FA">
        <w:t>Informācija, par kuru a</w:t>
      </w:r>
      <w:r w:rsidR="003E0C81" w:rsidRPr="006447FA">
        <w:t>tbild izkārtojums</w:t>
      </w:r>
      <w:r w:rsidR="00E8010D">
        <w:t>,</w:t>
      </w:r>
      <w:r w:rsidR="003E0C81" w:rsidRPr="006447FA">
        <w:t xml:space="preserve"> ir parādīta </w:t>
      </w:r>
      <w:r w:rsidR="009A42D7" w:rsidRPr="006447FA">
        <w:fldChar w:fldCharType="begin"/>
      </w:r>
      <w:r w:rsidR="009A42D7" w:rsidRPr="006447FA">
        <w:instrText xml:space="preserve"> REF _Ref321748318 \h </w:instrText>
      </w:r>
      <w:r w:rsidR="00662681" w:rsidRPr="006447FA">
        <w:instrText xml:space="preserve"> \* MERGEFORMAT </w:instrText>
      </w:r>
      <w:r w:rsidR="009A42D7" w:rsidRPr="006447FA">
        <w:fldChar w:fldCharType="separate"/>
      </w:r>
      <w:r w:rsidR="005242A3">
        <w:t>15</w:t>
      </w:r>
      <w:r w:rsidR="009A42D7" w:rsidRPr="006447FA">
        <w:fldChar w:fldCharType="end"/>
      </w:r>
      <w:r w:rsidR="00E8010D">
        <w:t>.</w:t>
      </w:r>
      <w:r w:rsidR="003E0C81" w:rsidRPr="006447FA">
        <w:t>attēlā</w:t>
      </w:r>
      <w:r w:rsidR="00F3511A" w:rsidRPr="006447FA">
        <w:t>.</w:t>
      </w:r>
    </w:p>
    <w:p w14:paraId="34AAD8ED" w14:textId="77777777" w:rsidR="00F3511A" w:rsidRPr="006447FA" w:rsidRDefault="004753B2" w:rsidP="00F3511A">
      <w:pPr>
        <w:pStyle w:val="Pictureposition"/>
      </w:pPr>
      <w:r w:rsidRPr="006447FA">
        <w:rPr>
          <w:noProof/>
          <w:lang w:eastAsia="lv-LV"/>
        </w:rPr>
        <w:lastRenderedPageBreak/>
        <w:drawing>
          <wp:inline distT="0" distB="0" distL="0" distR="0" wp14:anchorId="34AADA47" wp14:editId="510DA3F4">
            <wp:extent cx="2685492" cy="1632518"/>
            <wp:effectExtent l="0" t="0" r="63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8399" cy="1634285"/>
                    </a:xfrm>
                    <a:prstGeom prst="rect">
                      <a:avLst/>
                    </a:prstGeom>
                    <a:noFill/>
                    <a:ln>
                      <a:noFill/>
                    </a:ln>
                  </pic:spPr>
                </pic:pic>
              </a:graphicData>
            </a:graphic>
          </wp:inline>
        </w:drawing>
      </w:r>
    </w:p>
    <w:p w14:paraId="34AAD8EE" w14:textId="77777777" w:rsidR="00F3511A" w:rsidRPr="006447FA" w:rsidRDefault="000944C9" w:rsidP="00F3511A">
      <w:pPr>
        <w:pStyle w:val="Picturecaption"/>
      </w:pPr>
      <w:r>
        <w:fldChar w:fldCharType="begin"/>
      </w:r>
      <w:r>
        <w:instrText xml:space="preserve"> SEQ Attēls \* ARABIC </w:instrText>
      </w:r>
      <w:r>
        <w:fldChar w:fldCharType="separate"/>
      </w:r>
      <w:bookmarkStart w:id="187" w:name="_Ref321748318"/>
      <w:bookmarkStart w:id="188" w:name="_Toc385254861"/>
      <w:r w:rsidR="005242A3">
        <w:rPr>
          <w:noProof/>
        </w:rPr>
        <w:t>15</w:t>
      </w:r>
      <w:bookmarkEnd w:id="187"/>
      <w:r>
        <w:rPr>
          <w:noProof/>
        </w:rPr>
        <w:fldChar w:fldCharType="end"/>
      </w:r>
      <w:r w:rsidR="00F3511A" w:rsidRPr="006447FA">
        <w:t xml:space="preserve">.attēls. </w:t>
      </w:r>
      <w:r w:rsidR="004529FF" w:rsidRPr="006447FA">
        <w:t>Apakšizkārtojums</w:t>
      </w:r>
      <w:r w:rsidR="00F3511A" w:rsidRPr="006447FA">
        <w:t xml:space="preserve"> „ShowFAQ”</w:t>
      </w:r>
      <w:bookmarkEnd w:id="188"/>
    </w:p>
    <w:p w14:paraId="34AAD8EF" w14:textId="77777777" w:rsidR="00662681" w:rsidRPr="006447FA" w:rsidRDefault="00662681" w:rsidP="00662681">
      <w:pPr>
        <w:pStyle w:val="Heading5"/>
      </w:pPr>
      <w:r w:rsidRPr="006447FA">
        <w:t>Apakšizkārtojums „ShowNews”</w:t>
      </w:r>
    </w:p>
    <w:p w14:paraId="34AAD8F0" w14:textId="6F03651A" w:rsidR="00936B8A" w:rsidRPr="006447FA" w:rsidRDefault="00936B8A" w:rsidP="00400E6B">
      <w:r w:rsidRPr="00E8010D">
        <w:rPr>
          <w:i/>
        </w:rPr>
        <w:t>ShowNews</w:t>
      </w:r>
      <w:r w:rsidR="00F3511A" w:rsidRPr="006447FA">
        <w:t xml:space="preserve"> – </w:t>
      </w:r>
      <w:r w:rsidR="004529FF" w:rsidRPr="006447FA">
        <w:t xml:space="preserve">apakšizkārtojums, kas atbild par bloku, kas izvada noteikto jaunumu skaitu. Pievienojot apakšizkārtojumu </w:t>
      </w:r>
      <w:r w:rsidR="004529FF" w:rsidRPr="00E8010D">
        <w:rPr>
          <w:i/>
        </w:rPr>
        <w:t>Sitecore</w:t>
      </w:r>
      <w:r w:rsidR="004529FF" w:rsidRPr="006447FA">
        <w:t xml:space="preserve"> satura elementam, nepieciešams apakšizkārtojumam no</w:t>
      </w:r>
      <w:r w:rsidR="006447FA">
        <w:t>rādīt</w:t>
      </w:r>
      <w:r w:rsidR="004529FF" w:rsidRPr="006447FA">
        <w:t xml:space="preserve"> īpašību </w:t>
      </w:r>
      <w:r w:rsidR="004529FF" w:rsidRPr="00E8010D">
        <w:rPr>
          <w:i/>
        </w:rPr>
        <w:t>Datasource</w:t>
      </w:r>
      <w:r w:rsidR="004529FF" w:rsidRPr="006447FA">
        <w:t xml:space="preserve"> uz elementu, </w:t>
      </w:r>
      <w:r w:rsidR="00A64ECF" w:rsidRPr="006447FA">
        <w:t xml:space="preserve">kas ir bāzēts uz </w:t>
      </w:r>
      <w:r w:rsidR="00400E6B" w:rsidRPr="006447FA">
        <w:t>šablona „News”</w:t>
      </w:r>
      <w:r w:rsidR="0060315F" w:rsidRPr="006447FA">
        <w:t xml:space="preserve"> </w:t>
      </w:r>
      <w:r w:rsidR="00A64ECF" w:rsidRPr="006447FA">
        <w:t xml:space="preserve">un </w:t>
      </w:r>
      <w:r w:rsidR="004529FF" w:rsidRPr="006447FA">
        <w:t>satur jaunumu elementus (elementi tiek bāzēti uz</w:t>
      </w:r>
      <w:r w:rsidR="0060315F" w:rsidRPr="006447FA">
        <w:t xml:space="preserve"> </w:t>
      </w:r>
      <w:r w:rsidR="0050640E" w:rsidRPr="006447FA">
        <w:fldChar w:fldCharType="begin"/>
      </w:r>
      <w:r w:rsidR="0050640E" w:rsidRPr="006447FA">
        <w:instrText xml:space="preserve"> REF _Ref321758048 \h </w:instrText>
      </w:r>
      <w:r w:rsidR="006447FA">
        <w:instrText xml:space="preserve"> \* MERGEFORMAT </w:instrText>
      </w:r>
      <w:r w:rsidR="0050640E" w:rsidRPr="006447FA">
        <w:fldChar w:fldCharType="separate"/>
      </w:r>
      <w:r w:rsidR="005242A3" w:rsidRPr="006447FA">
        <w:t>Šablons „News item”</w:t>
      </w:r>
      <w:r w:rsidR="0050640E" w:rsidRPr="006447FA">
        <w:fldChar w:fldCharType="end"/>
      </w:r>
      <w:r w:rsidR="004529FF" w:rsidRPr="006447FA">
        <w:t>).</w:t>
      </w:r>
      <w:r w:rsidR="00F3511A" w:rsidRPr="006447FA">
        <w:t xml:space="preserve"> Informācija, par kuru atbild izkārtojums</w:t>
      </w:r>
      <w:r w:rsidR="00E8010D">
        <w:t>,</w:t>
      </w:r>
      <w:r w:rsidR="00F3511A" w:rsidRPr="006447FA">
        <w:t xml:space="preserve"> ir </w:t>
      </w:r>
      <w:r w:rsidR="003E0C81" w:rsidRPr="006447FA">
        <w:t>parādīta</w:t>
      </w:r>
      <w:r w:rsidR="00F3511A" w:rsidRPr="006447FA">
        <w:t xml:space="preserve"> </w:t>
      </w:r>
      <w:r w:rsidR="009A42D7" w:rsidRPr="006447FA">
        <w:fldChar w:fldCharType="begin"/>
      </w:r>
      <w:r w:rsidR="009A42D7" w:rsidRPr="006447FA">
        <w:instrText xml:space="preserve"> REF _Ref321748325 \h </w:instrText>
      </w:r>
      <w:r w:rsidR="00662681" w:rsidRPr="006447FA">
        <w:instrText xml:space="preserve"> \* MERGEFORMAT </w:instrText>
      </w:r>
      <w:r w:rsidR="009A42D7" w:rsidRPr="006447FA">
        <w:fldChar w:fldCharType="separate"/>
      </w:r>
      <w:r w:rsidR="005242A3">
        <w:t>16</w:t>
      </w:r>
      <w:r w:rsidR="009A42D7" w:rsidRPr="006447FA">
        <w:fldChar w:fldCharType="end"/>
      </w:r>
      <w:r w:rsidR="003E0C81" w:rsidRPr="006447FA">
        <w:t>.attēlā</w:t>
      </w:r>
      <w:r w:rsidR="00F3511A" w:rsidRPr="006447FA">
        <w:t>.</w:t>
      </w:r>
    </w:p>
    <w:p w14:paraId="34AAD8F1" w14:textId="77777777" w:rsidR="00F3511A" w:rsidRPr="006447FA" w:rsidRDefault="004529FF" w:rsidP="00F3511A">
      <w:pPr>
        <w:pStyle w:val="Pictureposition"/>
      </w:pPr>
      <w:r w:rsidRPr="006447FA">
        <w:rPr>
          <w:noProof/>
          <w:lang w:eastAsia="lv-LV"/>
        </w:rPr>
        <w:drawing>
          <wp:inline distT="0" distB="0" distL="0" distR="0" wp14:anchorId="34AADA49" wp14:editId="34AADA4A">
            <wp:extent cx="1724025" cy="2245461"/>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2414" cy="2256387"/>
                    </a:xfrm>
                    <a:prstGeom prst="rect">
                      <a:avLst/>
                    </a:prstGeom>
                    <a:noFill/>
                    <a:ln>
                      <a:noFill/>
                    </a:ln>
                  </pic:spPr>
                </pic:pic>
              </a:graphicData>
            </a:graphic>
          </wp:inline>
        </w:drawing>
      </w:r>
    </w:p>
    <w:p w14:paraId="34AAD8F2" w14:textId="77777777" w:rsidR="00F3511A" w:rsidRPr="006447FA" w:rsidRDefault="000944C9" w:rsidP="00F3511A">
      <w:pPr>
        <w:pStyle w:val="Picturecaption"/>
      </w:pPr>
      <w:r>
        <w:fldChar w:fldCharType="begin"/>
      </w:r>
      <w:r>
        <w:instrText xml:space="preserve"> SEQ Attēls \* ARABIC </w:instrText>
      </w:r>
      <w:r>
        <w:fldChar w:fldCharType="separate"/>
      </w:r>
      <w:bookmarkStart w:id="189" w:name="_Ref321748325"/>
      <w:bookmarkStart w:id="190" w:name="_Toc385254862"/>
      <w:r w:rsidR="005242A3">
        <w:rPr>
          <w:noProof/>
        </w:rPr>
        <w:t>16</w:t>
      </w:r>
      <w:bookmarkEnd w:id="189"/>
      <w:r>
        <w:rPr>
          <w:noProof/>
        </w:rPr>
        <w:fldChar w:fldCharType="end"/>
      </w:r>
      <w:r w:rsidR="00F3511A" w:rsidRPr="006447FA">
        <w:t xml:space="preserve">.attēls. </w:t>
      </w:r>
      <w:r w:rsidR="004529FF" w:rsidRPr="006447FA">
        <w:t>Apakšizkārtojums</w:t>
      </w:r>
      <w:r w:rsidR="00F3511A" w:rsidRPr="006447FA">
        <w:t xml:space="preserve"> „ShowNews”</w:t>
      </w:r>
      <w:bookmarkEnd w:id="190"/>
    </w:p>
    <w:p w14:paraId="34AAD8F3" w14:textId="77777777" w:rsidR="00662681" w:rsidRPr="006447FA" w:rsidRDefault="00662681" w:rsidP="00662681">
      <w:pPr>
        <w:pStyle w:val="Heading5"/>
      </w:pPr>
      <w:r w:rsidRPr="006447FA">
        <w:t>Apakšizkārtojums „ShowAllNews”</w:t>
      </w:r>
    </w:p>
    <w:p w14:paraId="34AAD8F4" w14:textId="76EA026A" w:rsidR="00662681" w:rsidRPr="006447FA" w:rsidRDefault="00662681" w:rsidP="00400E6B">
      <w:r w:rsidRPr="00E8010D">
        <w:rPr>
          <w:i/>
        </w:rPr>
        <w:t>ShowAllNews</w:t>
      </w:r>
      <w:r w:rsidRPr="006447FA">
        <w:t xml:space="preserve"> – apakšizkārtojums, kas atbild par bloku, kas izvada visus jaunumus. Pievienojot apakšizkārtojumu </w:t>
      </w:r>
      <w:r w:rsidRPr="00E8010D">
        <w:rPr>
          <w:i/>
        </w:rPr>
        <w:t>Sitecore</w:t>
      </w:r>
      <w:r w:rsidRPr="006447FA">
        <w:t xml:space="preserve"> satura elementam, nepieciešams apakšizkārtojumam no</w:t>
      </w:r>
      <w:r w:rsidR="006447FA">
        <w:t>rādīt</w:t>
      </w:r>
      <w:r w:rsidRPr="006447FA">
        <w:t xml:space="preserve"> īpašību Datasource uz elementu, kas ir bāzēts uz</w:t>
      </w:r>
      <w:r w:rsidR="0050640E" w:rsidRPr="006447FA">
        <w:t xml:space="preserve"> </w:t>
      </w:r>
      <w:r w:rsidR="00400E6B" w:rsidRPr="006447FA">
        <w:t>šablona „News”</w:t>
      </w:r>
      <w:r w:rsidRPr="006447FA">
        <w:t xml:space="preserve"> un satur jaunumu elementus (elementi tiek bāzēti uz</w:t>
      </w:r>
      <w:r w:rsidR="0050640E" w:rsidRPr="006447FA">
        <w:t xml:space="preserve"> </w:t>
      </w:r>
      <w:r w:rsidR="0050640E" w:rsidRPr="006447FA">
        <w:fldChar w:fldCharType="begin"/>
      </w:r>
      <w:r w:rsidR="0050640E" w:rsidRPr="006447FA">
        <w:instrText xml:space="preserve"> REF _Ref321758048 \h </w:instrText>
      </w:r>
      <w:r w:rsidR="006447FA">
        <w:instrText xml:space="preserve"> \* MERGEFORMAT </w:instrText>
      </w:r>
      <w:r w:rsidR="0050640E" w:rsidRPr="006447FA">
        <w:fldChar w:fldCharType="separate"/>
      </w:r>
      <w:r w:rsidR="005242A3" w:rsidRPr="006447FA">
        <w:t>Šablons „News item”</w:t>
      </w:r>
      <w:r w:rsidR="0050640E" w:rsidRPr="006447FA">
        <w:fldChar w:fldCharType="end"/>
      </w:r>
      <w:r w:rsidRPr="006447FA">
        <w:t>). Informācija, par kuru atbild izkārtojums</w:t>
      </w:r>
      <w:r w:rsidR="00E8010D">
        <w:t>,</w:t>
      </w:r>
      <w:r w:rsidRPr="006447FA">
        <w:t xml:space="preserve"> ir </w:t>
      </w:r>
      <w:r w:rsidR="003E0C81" w:rsidRPr="006447FA">
        <w:t>parādīta</w:t>
      </w:r>
      <w:r w:rsidRPr="006447FA">
        <w:t xml:space="preserve"> </w:t>
      </w:r>
      <w:r w:rsidRPr="006447FA">
        <w:fldChar w:fldCharType="begin"/>
      </w:r>
      <w:r w:rsidRPr="006447FA">
        <w:instrText xml:space="preserve"> REF _Ref321748289 \h  \* MERGEFORMAT </w:instrText>
      </w:r>
      <w:r w:rsidRPr="006447FA">
        <w:fldChar w:fldCharType="separate"/>
      </w:r>
      <w:r w:rsidR="005242A3">
        <w:t>17</w:t>
      </w:r>
      <w:r w:rsidRPr="006447FA">
        <w:fldChar w:fldCharType="end"/>
      </w:r>
      <w:r w:rsidR="003E0C81" w:rsidRPr="006447FA">
        <w:t>.attēlā</w:t>
      </w:r>
      <w:r w:rsidRPr="006447FA">
        <w:t>.</w:t>
      </w:r>
    </w:p>
    <w:p w14:paraId="34AAD8F5" w14:textId="77777777" w:rsidR="00662681" w:rsidRPr="006447FA" w:rsidRDefault="00662681" w:rsidP="00662681">
      <w:pPr>
        <w:pStyle w:val="Pictureposition"/>
      </w:pPr>
      <w:r w:rsidRPr="006447FA">
        <w:rPr>
          <w:noProof/>
          <w:lang w:eastAsia="lv-LV"/>
        </w:rPr>
        <w:drawing>
          <wp:inline distT="0" distB="0" distL="0" distR="0" wp14:anchorId="34AADA4B" wp14:editId="7DA86C60">
            <wp:extent cx="2094093" cy="2034746"/>
            <wp:effectExtent l="0" t="0" r="190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1119" cy="2031856"/>
                    </a:xfrm>
                    <a:prstGeom prst="rect">
                      <a:avLst/>
                    </a:prstGeom>
                    <a:noFill/>
                    <a:ln>
                      <a:noFill/>
                    </a:ln>
                  </pic:spPr>
                </pic:pic>
              </a:graphicData>
            </a:graphic>
          </wp:inline>
        </w:drawing>
      </w:r>
    </w:p>
    <w:p w14:paraId="34AAD8F6" w14:textId="77777777" w:rsidR="00662681" w:rsidRPr="006447FA" w:rsidRDefault="000944C9" w:rsidP="00662681">
      <w:pPr>
        <w:pStyle w:val="Picturecaption"/>
      </w:pPr>
      <w:r>
        <w:fldChar w:fldCharType="begin"/>
      </w:r>
      <w:r>
        <w:instrText xml:space="preserve"> SEQ Attēls \* ARABIC </w:instrText>
      </w:r>
      <w:r>
        <w:fldChar w:fldCharType="separate"/>
      </w:r>
      <w:bookmarkStart w:id="191" w:name="_Ref321748289"/>
      <w:bookmarkStart w:id="192" w:name="_Toc385254863"/>
      <w:r w:rsidR="005242A3">
        <w:rPr>
          <w:noProof/>
        </w:rPr>
        <w:t>17</w:t>
      </w:r>
      <w:bookmarkEnd w:id="191"/>
      <w:r>
        <w:rPr>
          <w:noProof/>
        </w:rPr>
        <w:fldChar w:fldCharType="end"/>
      </w:r>
      <w:r w:rsidR="00662681" w:rsidRPr="006447FA">
        <w:t>.attēls. Apakšizkārtojums „ShowAllNews”</w:t>
      </w:r>
      <w:bookmarkEnd w:id="192"/>
    </w:p>
    <w:p w14:paraId="34AAD8F7" w14:textId="77777777" w:rsidR="00662681" w:rsidRPr="006447FA" w:rsidRDefault="00662681" w:rsidP="00662681">
      <w:pPr>
        <w:pStyle w:val="Heading5"/>
      </w:pPr>
      <w:r w:rsidRPr="006447FA">
        <w:lastRenderedPageBreak/>
        <w:t>Apakšizkārtojums „ShowNewsItem”</w:t>
      </w:r>
    </w:p>
    <w:p w14:paraId="34AAD8F8" w14:textId="0A6B86AF" w:rsidR="00936B8A" w:rsidRPr="006447FA" w:rsidRDefault="00936B8A" w:rsidP="00662681">
      <w:r w:rsidRPr="00E8010D">
        <w:rPr>
          <w:i/>
        </w:rPr>
        <w:t>ShowNewsItem</w:t>
      </w:r>
      <w:r w:rsidR="00F3511A" w:rsidRPr="006447FA">
        <w:t xml:space="preserve"> – apakšizkārtojums, kas atbild par </w:t>
      </w:r>
      <w:r w:rsidR="004529FF" w:rsidRPr="006447FA">
        <w:t>viena konkrētā jaunuma izvadi</w:t>
      </w:r>
      <w:r w:rsidR="00F3511A" w:rsidRPr="006447FA">
        <w:t>. Informācija, par kuru atbild izkārtojums</w:t>
      </w:r>
      <w:r w:rsidR="00E8010D">
        <w:t>,</w:t>
      </w:r>
      <w:r w:rsidR="00F3511A" w:rsidRPr="006447FA">
        <w:t xml:space="preserve"> ir </w:t>
      </w:r>
      <w:r w:rsidR="003E0C81" w:rsidRPr="006447FA">
        <w:t>parādīta</w:t>
      </w:r>
      <w:r w:rsidR="00F3511A" w:rsidRPr="006447FA">
        <w:t xml:space="preserve"> </w:t>
      </w:r>
      <w:r w:rsidR="009A42D7" w:rsidRPr="006447FA">
        <w:fldChar w:fldCharType="begin"/>
      </w:r>
      <w:r w:rsidR="009A42D7" w:rsidRPr="006447FA">
        <w:instrText xml:space="preserve"> REF _Ref321748332 \h </w:instrText>
      </w:r>
      <w:r w:rsidR="00662681" w:rsidRPr="006447FA">
        <w:instrText xml:space="preserve"> \* MERGEFORMAT </w:instrText>
      </w:r>
      <w:r w:rsidR="009A42D7" w:rsidRPr="006447FA">
        <w:fldChar w:fldCharType="separate"/>
      </w:r>
      <w:r w:rsidR="005242A3">
        <w:t>18</w:t>
      </w:r>
      <w:r w:rsidR="009A42D7" w:rsidRPr="006447FA">
        <w:fldChar w:fldCharType="end"/>
      </w:r>
      <w:r w:rsidR="003E0C81" w:rsidRPr="006447FA">
        <w:t>. attēlā</w:t>
      </w:r>
      <w:r w:rsidR="00F3511A" w:rsidRPr="006447FA">
        <w:t>.</w:t>
      </w:r>
    </w:p>
    <w:p w14:paraId="34AAD8F9" w14:textId="77777777" w:rsidR="00F3511A" w:rsidRPr="006447FA" w:rsidRDefault="004529FF" w:rsidP="00F3511A">
      <w:pPr>
        <w:pStyle w:val="Pictureposition"/>
      </w:pPr>
      <w:r w:rsidRPr="006447FA">
        <w:rPr>
          <w:noProof/>
          <w:lang w:eastAsia="lv-LV"/>
        </w:rPr>
        <w:drawing>
          <wp:inline distT="0" distB="0" distL="0" distR="0" wp14:anchorId="34AADA4D" wp14:editId="34AADA4E">
            <wp:extent cx="21431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3125" cy="828675"/>
                    </a:xfrm>
                    <a:prstGeom prst="rect">
                      <a:avLst/>
                    </a:prstGeom>
                    <a:noFill/>
                    <a:ln>
                      <a:noFill/>
                    </a:ln>
                  </pic:spPr>
                </pic:pic>
              </a:graphicData>
            </a:graphic>
          </wp:inline>
        </w:drawing>
      </w:r>
    </w:p>
    <w:p w14:paraId="34AAD8FA" w14:textId="77777777" w:rsidR="00F3511A" w:rsidRPr="006447FA" w:rsidRDefault="000944C9" w:rsidP="00F3511A">
      <w:pPr>
        <w:pStyle w:val="Picturecaption"/>
      </w:pPr>
      <w:r>
        <w:fldChar w:fldCharType="begin"/>
      </w:r>
      <w:r>
        <w:instrText xml:space="preserve"> SEQ Attēls \* ARABIC </w:instrText>
      </w:r>
      <w:r>
        <w:fldChar w:fldCharType="separate"/>
      </w:r>
      <w:bookmarkStart w:id="193" w:name="_Ref321748332"/>
      <w:bookmarkStart w:id="194" w:name="_Toc385254864"/>
      <w:r w:rsidR="005242A3">
        <w:rPr>
          <w:noProof/>
        </w:rPr>
        <w:t>18</w:t>
      </w:r>
      <w:bookmarkEnd w:id="193"/>
      <w:r>
        <w:rPr>
          <w:noProof/>
        </w:rPr>
        <w:fldChar w:fldCharType="end"/>
      </w:r>
      <w:r w:rsidR="00F3511A" w:rsidRPr="006447FA">
        <w:t xml:space="preserve">.attēls. </w:t>
      </w:r>
      <w:r w:rsidR="004529FF" w:rsidRPr="006447FA">
        <w:t>Apakšizkārtojums</w:t>
      </w:r>
      <w:r w:rsidR="00F3511A" w:rsidRPr="006447FA">
        <w:t xml:space="preserve"> „ShowNewsItem”</w:t>
      </w:r>
      <w:bookmarkEnd w:id="194"/>
    </w:p>
    <w:p w14:paraId="34AAD8FB" w14:textId="77777777" w:rsidR="00F4172B" w:rsidRPr="006447FA" w:rsidRDefault="00B97F75" w:rsidP="00F4172B">
      <w:pPr>
        <w:pStyle w:val="Heading4"/>
      </w:pPr>
      <w:bookmarkStart w:id="195" w:name="_Toc385254787"/>
      <w:r w:rsidRPr="006447FA">
        <w:t>XSL transformācijas (renderings)</w:t>
      </w:r>
      <w:bookmarkEnd w:id="195"/>
    </w:p>
    <w:p w14:paraId="34AAD8FC" w14:textId="77777777" w:rsidR="00A64ECF" w:rsidRPr="006447FA" w:rsidRDefault="00A64ECF" w:rsidP="00A64ECF">
      <w:r w:rsidRPr="006447FA">
        <w:t>VISS karkasu veido XSL transformācijas</w:t>
      </w:r>
      <w:r w:rsidR="005F4DEA" w:rsidRPr="006447FA">
        <w:t>, kas tiek aprakstītas zemāk.</w:t>
      </w:r>
    </w:p>
    <w:p w14:paraId="6361B4BD" w14:textId="77777777" w:rsidR="00097C54" w:rsidRPr="006447FA" w:rsidRDefault="00097C54" w:rsidP="00097C54">
      <w:pPr>
        <w:pStyle w:val="Heading5"/>
      </w:pPr>
      <w:r w:rsidRPr="006447FA">
        <w:t>XSL transformācija „ExternalPageContent”</w:t>
      </w:r>
    </w:p>
    <w:p w14:paraId="365FA781" w14:textId="7359C96E" w:rsidR="00097C54" w:rsidRPr="006447FA" w:rsidRDefault="00097C54" w:rsidP="00097C54">
      <w:r w:rsidRPr="006447FA">
        <w:t xml:space="preserve">Šī transformācija atbild par ārējās tīmekļa lapas izvadi </w:t>
      </w:r>
      <w:r w:rsidRPr="006447FA">
        <w:rPr>
          <w:i/>
        </w:rPr>
        <w:t>IFrame</w:t>
      </w:r>
      <w:r w:rsidRPr="006447FA">
        <w:t xml:space="preserve"> kadrā. Pievienojot šo transformāciju </w:t>
      </w:r>
      <w:r w:rsidRPr="006447FA">
        <w:rPr>
          <w:i/>
        </w:rPr>
        <w:t>Sitecore</w:t>
      </w:r>
      <w:r w:rsidRPr="006447FA">
        <w:t xml:space="preserve"> satura elementam</w:t>
      </w:r>
      <w:r w:rsidR="00E8010D" w:rsidRPr="006447FA">
        <w:t xml:space="preserve"> – šim</w:t>
      </w:r>
      <w:r w:rsidRPr="006447FA">
        <w:t xml:space="preserve"> apakšizkārtojumam ir nepieciešams norādīt īpašību </w:t>
      </w:r>
      <w:r w:rsidRPr="006447FA">
        <w:rPr>
          <w:i/>
        </w:rPr>
        <w:t>Data Source</w:t>
      </w:r>
      <w:r w:rsidRPr="006447FA">
        <w:t xml:space="preserve"> uz elementu (elements bāzēts uz </w:t>
      </w:r>
      <w:r w:rsidRPr="006447FA">
        <w:rPr>
          <w:i/>
        </w:rPr>
        <w:t xml:space="preserve">ExternalPageContentSettings </w:t>
      </w:r>
      <w:r w:rsidRPr="006447FA">
        <w:t>šablona), kas definē ārējo tīmekļa lapu un tās izvades parametru.</w:t>
      </w:r>
    </w:p>
    <w:p w14:paraId="0EA9C879" w14:textId="4C9F1B40" w:rsidR="00097C54" w:rsidRPr="006447FA" w:rsidRDefault="00097C54" w:rsidP="00097C54">
      <w:r w:rsidRPr="006447FA">
        <w:t xml:space="preserve">Atbilstošā satura, kas tiek izvadīts ar šo transformāciju, piemērs ir parādīts </w:t>
      </w:r>
      <w:r w:rsidRPr="006447FA">
        <w:fldChar w:fldCharType="begin"/>
      </w:r>
      <w:r w:rsidRPr="006447FA">
        <w:instrText xml:space="preserve"> REF _Ref343765136 \h </w:instrText>
      </w:r>
      <w:r w:rsidR="006447FA">
        <w:instrText xml:space="preserve"> \* MERGEFORMAT </w:instrText>
      </w:r>
      <w:r w:rsidRPr="006447FA">
        <w:fldChar w:fldCharType="separate"/>
      </w:r>
      <w:r w:rsidR="005242A3">
        <w:t>19</w:t>
      </w:r>
      <w:r w:rsidRPr="006447FA">
        <w:fldChar w:fldCharType="end"/>
      </w:r>
      <w:r w:rsidRPr="006447FA">
        <w:t>.attēlā.</w:t>
      </w:r>
    </w:p>
    <w:p w14:paraId="227C7DCF" w14:textId="77777777" w:rsidR="00097C54" w:rsidRPr="006447FA" w:rsidRDefault="00097C54" w:rsidP="00097C54">
      <w:pPr>
        <w:pStyle w:val="Pictureposition"/>
      </w:pPr>
      <w:r w:rsidRPr="006447FA">
        <w:rPr>
          <w:noProof/>
          <w:lang w:eastAsia="lv-LV"/>
        </w:rPr>
        <w:drawing>
          <wp:inline distT="0" distB="0" distL="0" distR="0" wp14:anchorId="3A5F0D7B" wp14:editId="2C5C597E">
            <wp:extent cx="2363101" cy="3188043"/>
            <wp:effectExtent l="0" t="0" r="0"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3431" cy="3188488"/>
                    </a:xfrm>
                    <a:prstGeom prst="rect">
                      <a:avLst/>
                    </a:prstGeom>
                    <a:noFill/>
                    <a:ln>
                      <a:noFill/>
                    </a:ln>
                  </pic:spPr>
                </pic:pic>
              </a:graphicData>
            </a:graphic>
          </wp:inline>
        </w:drawing>
      </w:r>
    </w:p>
    <w:p w14:paraId="1CF33C5A" w14:textId="77777777" w:rsidR="00097C54" w:rsidRPr="006447FA" w:rsidRDefault="000944C9" w:rsidP="00097C54">
      <w:pPr>
        <w:pStyle w:val="Picturecaption"/>
      </w:pPr>
      <w:r>
        <w:fldChar w:fldCharType="begin"/>
      </w:r>
      <w:r>
        <w:instrText xml:space="preserve"> SEQ Attēls \* ARABIC </w:instrText>
      </w:r>
      <w:r>
        <w:fldChar w:fldCharType="separate"/>
      </w:r>
      <w:bookmarkStart w:id="196" w:name="_Ref343765136"/>
      <w:bookmarkStart w:id="197" w:name="_Toc345058215"/>
      <w:bookmarkStart w:id="198" w:name="_Toc385254865"/>
      <w:r w:rsidR="005242A3">
        <w:rPr>
          <w:noProof/>
        </w:rPr>
        <w:t>19</w:t>
      </w:r>
      <w:bookmarkEnd w:id="196"/>
      <w:r>
        <w:rPr>
          <w:noProof/>
        </w:rPr>
        <w:fldChar w:fldCharType="end"/>
      </w:r>
      <w:r w:rsidR="00097C54" w:rsidRPr="006447FA">
        <w:t>.attēls. XSL transformācija „ExternalPageContent”</w:t>
      </w:r>
      <w:bookmarkEnd w:id="197"/>
      <w:bookmarkEnd w:id="198"/>
    </w:p>
    <w:p w14:paraId="34AAD8FD" w14:textId="77777777" w:rsidR="00662681" w:rsidRPr="006447FA" w:rsidRDefault="005F4DEA" w:rsidP="005F4DEA">
      <w:pPr>
        <w:pStyle w:val="Heading5"/>
      </w:pPr>
      <w:r w:rsidRPr="006447FA">
        <w:t>XSL transformācija</w:t>
      </w:r>
      <w:r w:rsidR="00662681" w:rsidRPr="006447FA">
        <w:t xml:space="preserve"> „</w:t>
      </w:r>
      <w:r w:rsidRPr="006447FA">
        <w:t>ShowCommonError</w:t>
      </w:r>
      <w:r w:rsidR="00662681" w:rsidRPr="006447FA">
        <w:t>”</w:t>
      </w:r>
    </w:p>
    <w:p w14:paraId="34AAD8FE" w14:textId="00C8CB85" w:rsidR="00A64ECF" w:rsidRPr="006447FA" w:rsidRDefault="00A64ECF" w:rsidP="005F4DEA">
      <w:r w:rsidRPr="00E8010D">
        <w:rPr>
          <w:i/>
        </w:rPr>
        <w:t>ShowCommonError</w:t>
      </w:r>
      <w:r w:rsidRPr="006447FA">
        <w:t xml:space="preserve"> – </w:t>
      </w:r>
      <w:r w:rsidR="0045154F" w:rsidRPr="006447FA">
        <w:t>transformācija</w:t>
      </w:r>
      <w:r w:rsidRPr="006447FA">
        <w:t xml:space="preserve">, kas atbild par </w:t>
      </w:r>
      <w:r w:rsidR="0045154F" w:rsidRPr="006447FA">
        <w:t>kļūdu izvadi</w:t>
      </w:r>
      <w:r w:rsidRPr="006447FA">
        <w:t>. Š</w:t>
      </w:r>
      <w:r w:rsidR="0045154F" w:rsidRPr="006447FA">
        <w:t>ī</w:t>
      </w:r>
      <w:r w:rsidRPr="006447FA">
        <w:t xml:space="preserve"> </w:t>
      </w:r>
      <w:r w:rsidR="0045154F" w:rsidRPr="006447FA">
        <w:t xml:space="preserve">transformācija </w:t>
      </w:r>
      <w:r w:rsidRPr="006447FA">
        <w:t>nav paredzēts manuālai pievienošanai. Informācija, par kuru atbild izkārtojums</w:t>
      </w:r>
      <w:r w:rsidR="00E8010D">
        <w:t>,</w:t>
      </w:r>
      <w:r w:rsidRPr="006447FA">
        <w:t xml:space="preserve"> ir </w:t>
      </w:r>
      <w:r w:rsidR="003E0C81" w:rsidRPr="006447FA">
        <w:t>parādīta</w:t>
      </w:r>
      <w:r w:rsidRPr="006447FA">
        <w:t xml:space="preserve"> </w:t>
      </w:r>
      <w:r w:rsidRPr="006447FA">
        <w:fldChar w:fldCharType="begin"/>
      </w:r>
      <w:r w:rsidRPr="006447FA">
        <w:instrText xml:space="preserve"> REF _Ref321750702 \h </w:instrText>
      </w:r>
      <w:r w:rsidR="005F4DEA" w:rsidRPr="006447FA">
        <w:instrText xml:space="preserve"> \* MERGEFORMAT </w:instrText>
      </w:r>
      <w:r w:rsidRPr="006447FA">
        <w:fldChar w:fldCharType="separate"/>
      </w:r>
      <w:r w:rsidR="005242A3">
        <w:t>20</w:t>
      </w:r>
      <w:r w:rsidRPr="006447FA">
        <w:fldChar w:fldCharType="end"/>
      </w:r>
      <w:r w:rsidR="00E8010D">
        <w:t>.</w:t>
      </w:r>
      <w:r w:rsidR="003E0C81" w:rsidRPr="006447FA">
        <w:t>attēlā</w:t>
      </w:r>
      <w:r w:rsidRPr="006447FA">
        <w:t>.</w:t>
      </w:r>
    </w:p>
    <w:p w14:paraId="34AAD8FF" w14:textId="77777777" w:rsidR="00A64ECF" w:rsidRPr="006447FA" w:rsidRDefault="0045154F" w:rsidP="00A64ECF">
      <w:pPr>
        <w:pStyle w:val="Pictureposition"/>
      </w:pPr>
      <w:r w:rsidRPr="006447FA">
        <w:rPr>
          <w:noProof/>
          <w:lang w:eastAsia="lv-LV"/>
        </w:rPr>
        <w:drawing>
          <wp:inline distT="0" distB="0" distL="0" distR="0" wp14:anchorId="34AADA4F" wp14:editId="34AADA50">
            <wp:extent cx="6113780" cy="101028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3780" cy="1010285"/>
                    </a:xfrm>
                    <a:prstGeom prst="rect">
                      <a:avLst/>
                    </a:prstGeom>
                    <a:noFill/>
                    <a:ln>
                      <a:noFill/>
                    </a:ln>
                  </pic:spPr>
                </pic:pic>
              </a:graphicData>
            </a:graphic>
          </wp:inline>
        </w:drawing>
      </w:r>
    </w:p>
    <w:p w14:paraId="34AAD900" w14:textId="77777777" w:rsidR="00A64ECF" w:rsidRPr="006447FA" w:rsidRDefault="000944C9" w:rsidP="00A64ECF">
      <w:pPr>
        <w:pStyle w:val="Picturecaption"/>
      </w:pPr>
      <w:r>
        <w:fldChar w:fldCharType="begin"/>
      </w:r>
      <w:r>
        <w:instrText xml:space="preserve"> SEQ Attēls \* ARABIC </w:instrText>
      </w:r>
      <w:r>
        <w:fldChar w:fldCharType="separate"/>
      </w:r>
      <w:bookmarkStart w:id="199" w:name="_Ref321750702"/>
      <w:bookmarkStart w:id="200" w:name="_Toc385254866"/>
      <w:r w:rsidR="005242A3">
        <w:rPr>
          <w:noProof/>
        </w:rPr>
        <w:t>20</w:t>
      </w:r>
      <w:bookmarkEnd w:id="199"/>
      <w:r>
        <w:rPr>
          <w:noProof/>
        </w:rPr>
        <w:fldChar w:fldCharType="end"/>
      </w:r>
      <w:r w:rsidR="00A64ECF" w:rsidRPr="006447FA">
        <w:t>.attēls. XSL transformācija „ShowCommonError”</w:t>
      </w:r>
      <w:bookmarkEnd w:id="200"/>
    </w:p>
    <w:p w14:paraId="34AAD901" w14:textId="77777777" w:rsidR="005F4DEA" w:rsidRPr="006447FA" w:rsidRDefault="005F4DEA" w:rsidP="005F4DEA">
      <w:pPr>
        <w:pStyle w:val="Heading5"/>
      </w:pPr>
      <w:r w:rsidRPr="006447FA">
        <w:lastRenderedPageBreak/>
        <w:t>XSL transformācija „ShowItemPathMenu”</w:t>
      </w:r>
    </w:p>
    <w:p w14:paraId="34AAD902" w14:textId="061E6132" w:rsidR="00A64ECF" w:rsidRPr="006447FA" w:rsidRDefault="00A64ECF" w:rsidP="005F4DEA">
      <w:r w:rsidRPr="00F70F34">
        <w:rPr>
          <w:i/>
        </w:rPr>
        <w:t>ShowItemPathMenu</w:t>
      </w:r>
      <w:r w:rsidRPr="006447FA">
        <w:t xml:space="preserve"> – </w:t>
      </w:r>
      <w:r w:rsidR="0045154F" w:rsidRPr="006447FA">
        <w:t>transformācija</w:t>
      </w:r>
      <w:r w:rsidRPr="006447FA">
        <w:t>, kas atbild par</w:t>
      </w:r>
      <w:r w:rsidR="0045154F" w:rsidRPr="006447FA">
        <w:t xml:space="preserve"> lapā izvadīta elementa ceļu (</w:t>
      </w:r>
      <w:r w:rsidR="0045154F" w:rsidRPr="00F70F34">
        <w:rPr>
          <w:i/>
        </w:rPr>
        <w:t>breadcrumb</w:t>
      </w:r>
      <w:r w:rsidR="0045154F" w:rsidRPr="006447FA">
        <w:t>)</w:t>
      </w:r>
      <w:r w:rsidRPr="006447FA">
        <w:t>. Informācija, par kuru atbild izkārtojums</w:t>
      </w:r>
      <w:r w:rsidR="00F70F34">
        <w:t>,</w:t>
      </w:r>
      <w:r w:rsidRPr="006447FA">
        <w:t xml:space="preserve"> ir </w:t>
      </w:r>
      <w:r w:rsidR="003E0C81" w:rsidRPr="006447FA">
        <w:t>parādīta</w:t>
      </w:r>
      <w:r w:rsidRPr="006447FA">
        <w:t xml:space="preserve"> </w:t>
      </w:r>
      <w:r w:rsidRPr="006447FA">
        <w:fldChar w:fldCharType="begin"/>
      </w:r>
      <w:r w:rsidRPr="006447FA">
        <w:instrText xml:space="preserve"> REF _Ref321750690 \h </w:instrText>
      </w:r>
      <w:r w:rsidR="005F4DEA" w:rsidRPr="006447FA">
        <w:instrText xml:space="preserve"> \* MERGEFORMAT </w:instrText>
      </w:r>
      <w:r w:rsidRPr="006447FA">
        <w:fldChar w:fldCharType="separate"/>
      </w:r>
      <w:r w:rsidR="005242A3">
        <w:t>21</w:t>
      </w:r>
      <w:r w:rsidRPr="006447FA">
        <w:fldChar w:fldCharType="end"/>
      </w:r>
      <w:r w:rsidR="00F70F34">
        <w:t>.</w:t>
      </w:r>
      <w:r w:rsidR="003E0C81" w:rsidRPr="006447FA">
        <w:t>attēlā</w:t>
      </w:r>
      <w:r w:rsidRPr="006447FA">
        <w:t>.</w:t>
      </w:r>
    </w:p>
    <w:p w14:paraId="34AAD903" w14:textId="77777777" w:rsidR="00A64ECF" w:rsidRPr="006447FA" w:rsidRDefault="0045154F" w:rsidP="00A64ECF">
      <w:pPr>
        <w:pStyle w:val="Pictureposition"/>
      </w:pPr>
      <w:r w:rsidRPr="006447FA">
        <w:rPr>
          <w:noProof/>
          <w:lang w:eastAsia="lv-LV"/>
        </w:rPr>
        <w:drawing>
          <wp:inline distT="0" distB="0" distL="0" distR="0" wp14:anchorId="34AADA51" wp14:editId="34AADA52">
            <wp:extent cx="1581150" cy="2190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150" cy="219075"/>
                    </a:xfrm>
                    <a:prstGeom prst="rect">
                      <a:avLst/>
                    </a:prstGeom>
                    <a:noFill/>
                    <a:ln>
                      <a:noFill/>
                    </a:ln>
                  </pic:spPr>
                </pic:pic>
              </a:graphicData>
            </a:graphic>
          </wp:inline>
        </w:drawing>
      </w:r>
    </w:p>
    <w:p w14:paraId="34AAD904" w14:textId="77777777" w:rsidR="00A64ECF" w:rsidRPr="006447FA" w:rsidRDefault="000944C9" w:rsidP="00A64ECF">
      <w:pPr>
        <w:pStyle w:val="Picturecaption"/>
      </w:pPr>
      <w:r>
        <w:fldChar w:fldCharType="begin"/>
      </w:r>
      <w:r>
        <w:instrText xml:space="preserve"> SEQ Attēls \* ARABIC </w:instrText>
      </w:r>
      <w:r>
        <w:fldChar w:fldCharType="separate"/>
      </w:r>
      <w:bookmarkStart w:id="201" w:name="_Ref321750690"/>
      <w:bookmarkStart w:id="202" w:name="_Toc385254867"/>
      <w:r w:rsidR="005242A3">
        <w:rPr>
          <w:noProof/>
        </w:rPr>
        <w:t>21</w:t>
      </w:r>
      <w:bookmarkEnd w:id="201"/>
      <w:r>
        <w:rPr>
          <w:noProof/>
        </w:rPr>
        <w:fldChar w:fldCharType="end"/>
      </w:r>
      <w:r w:rsidR="00A64ECF" w:rsidRPr="006447FA">
        <w:t>.attēls. XSL transformācija „ShowItemPathMenu”</w:t>
      </w:r>
      <w:bookmarkEnd w:id="202"/>
    </w:p>
    <w:p w14:paraId="34AAD905" w14:textId="77777777" w:rsidR="005F4DEA" w:rsidRPr="006447FA" w:rsidRDefault="005F4DEA" w:rsidP="005F4DEA">
      <w:pPr>
        <w:pStyle w:val="Heading5"/>
      </w:pPr>
      <w:bookmarkStart w:id="203" w:name="_Ref321908782"/>
      <w:r w:rsidRPr="006447FA">
        <w:t>XSL transformācija „ShowNotification”</w:t>
      </w:r>
      <w:bookmarkEnd w:id="203"/>
    </w:p>
    <w:p w14:paraId="34AAD906" w14:textId="3C759693" w:rsidR="00A64ECF" w:rsidRPr="006447FA" w:rsidRDefault="00A64ECF" w:rsidP="005F4DEA">
      <w:r w:rsidRPr="00F70F34">
        <w:rPr>
          <w:i/>
        </w:rPr>
        <w:t>ShowNotification</w:t>
      </w:r>
      <w:r w:rsidRPr="006447FA">
        <w:t xml:space="preserve"> – </w:t>
      </w:r>
      <w:r w:rsidR="0045154F" w:rsidRPr="006447FA">
        <w:t>transformācija</w:t>
      </w:r>
      <w:r w:rsidRPr="006447FA">
        <w:t xml:space="preserve">, kas atbild par </w:t>
      </w:r>
      <w:r w:rsidR="0045154F" w:rsidRPr="006447FA">
        <w:t>notifikācijas paziņojuma izvadi</w:t>
      </w:r>
      <w:r w:rsidRPr="006447FA">
        <w:t>.</w:t>
      </w:r>
      <w:r w:rsidR="0045154F" w:rsidRPr="006447FA">
        <w:t xml:space="preserve"> Pievienojot </w:t>
      </w:r>
      <w:r w:rsidR="00F70F34" w:rsidRPr="006447FA">
        <w:t>transformācij</w:t>
      </w:r>
      <w:r w:rsidR="00F70F34">
        <w:t>u</w:t>
      </w:r>
      <w:r w:rsidR="0045154F" w:rsidRPr="006447FA">
        <w:t xml:space="preserve"> </w:t>
      </w:r>
      <w:r w:rsidR="0045154F" w:rsidRPr="00F70F34">
        <w:rPr>
          <w:i/>
        </w:rPr>
        <w:t>Sitecore</w:t>
      </w:r>
      <w:r w:rsidR="0045154F" w:rsidRPr="006447FA">
        <w:t xml:space="preserve"> satura elementam, nepieciešams transformācijai no</w:t>
      </w:r>
      <w:r w:rsidR="006447FA">
        <w:t>rādīt</w:t>
      </w:r>
      <w:r w:rsidR="0045154F" w:rsidRPr="006447FA">
        <w:t xml:space="preserve"> īpašību </w:t>
      </w:r>
      <w:r w:rsidR="0045154F" w:rsidRPr="00F70F34">
        <w:rPr>
          <w:i/>
        </w:rPr>
        <w:t>Datasource</w:t>
      </w:r>
      <w:r w:rsidR="0045154F" w:rsidRPr="006447FA">
        <w:t xml:space="preserve"> uz elementu, kas balstīts uz</w:t>
      </w:r>
      <w:r w:rsidR="0050640E" w:rsidRPr="006447FA">
        <w:t xml:space="preserve"> </w:t>
      </w:r>
      <w:r w:rsidR="0050640E" w:rsidRPr="006447FA">
        <w:fldChar w:fldCharType="begin"/>
      </w:r>
      <w:r w:rsidR="0050640E" w:rsidRPr="006447FA">
        <w:instrText xml:space="preserve"> REF _Ref321758109 \h </w:instrText>
      </w:r>
      <w:r w:rsidR="006447FA">
        <w:instrText xml:space="preserve"> \* MERGEFORMAT </w:instrText>
      </w:r>
      <w:r w:rsidR="0050640E" w:rsidRPr="006447FA">
        <w:fldChar w:fldCharType="separate"/>
      </w:r>
      <w:r w:rsidR="005242A3" w:rsidRPr="006447FA">
        <w:t>Šablons „Notification”</w:t>
      </w:r>
      <w:r w:rsidR="0050640E" w:rsidRPr="006447FA">
        <w:fldChar w:fldCharType="end"/>
      </w:r>
      <w:r w:rsidR="0045154F" w:rsidRPr="006447FA">
        <w:t xml:space="preserve"> un satur informāciju, kuru nepieciešams izvadīt. </w:t>
      </w:r>
      <w:r w:rsidRPr="006447FA">
        <w:t>Informācija, par kuru atbild izkārtojums</w:t>
      </w:r>
      <w:r w:rsidR="00F70F34">
        <w:t>,</w:t>
      </w:r>
      <w:r w:rsidRPr="006447FA">
        <w:t xml:space="preserve"> ir </w:t>
      </w:r>
      <w:r w:rsidR="003E0C81" w:rsidRPr="006447FA">
        <w:t>parādīta</w:t>
      </w:r>
      <w:r w:rsidRPr="006447FA">
        <w:t xml:space="preserve"> </w:t>
      </w:r>
      <w:r w:rsidRPr="006447FA">
        <w:fldChar w:fldCharType="begin"/>
      </w:r>
      <w:r w:rsidRPr="006447FA">
        <w:instrText xml:space="preserve"> REF _Ref321750689 \h </w:instrText>
      </w:r>
      <w:r w:rsidR="005F4DEA" w:rsidRPr="006447FA">
        <w:instrText xml:space="preserve"> \* MERGEFORMAT </w:instrText>
      </w:r>
      <w:r w:rsidRPr="006447FA">
        <w:fldChar w:fldCharType="separate"/>
      </w:r>
      <w:r w:rsidR="005242A3">
        <w:t>22</w:t>
      </w:r>
      <w:r w:rsidRPr="006447FA">
        <w:fldChar w:fldCharType="end"/>
      </w:r>
      <w:r w:rsidR="00F70F34">
        <w:t>.</w:t>
      </w:r>
      <w:r w:rsidR="003E0C81" w:rsidRPr="006447FA">
        <w:t>attēlā</w:t>
      </w:r>
      <w:r w:rsidRPr="006447FA">
        <w:t>.</w:t>
      </w:r>
    </w:p>
    <w:p w14:paraId="34AAD907" w14:textId="77777777" w:rsidR="00A64ECF" w:rsidRPr="006447FA" w:rsidRDefault="0045154F" w:rsidP="00A64ECF">
      <w:pPr>
        <w:pStyle w:val="Pictureposition"/>
      </w:pPr>
      <w:r w:rsidRPr="006447FA">
        <w:rPr>
          <w:noProof/>
          <w:lang w:eastAsia="lv-LV"/>
        </w:rPr>
        <w:drawing>
          <wp:inline distT="0" distB="0" distL="0" distR="0" wp14:anchorId="34AADA53" wp14:editId="34AADA54">
            <wp:extent cx="6113780" cy="531495"/>
            <wp:effectExtent l="0" t="0" r="127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3780" cy="531495"/>
                    </a:xfrm>
                    <a:prstGeom prst="rect">
                      <a:avLst/>
                    </a:prstGeom>
                    <a:noFill/>
                    <a:ln>
                      <a:noFill/>
                    </a:ln>
                  </pic:spPr>
                </pic:pic>
              </a:graphicData>
            </a:graphic>
          </wp:inline>
        </w:drawing>
      </w:r>
    </w:p>
    <w:p w14:paraId="34AAD908" w14:textId="77777777" w:rsidR="00A64ECF" w:rsidRPr="006447FA" w:rsidRDefault="000944C9" w:rsidP="00A64ECF">
      <w:pPr>
        <w:pStyle w:val="Picturecaption"/>
      </w:pPr>
      <w:r>
        <w:fldChar w:fldCharType="begin"/>
      </w:r>
      <w:r>
        <w:instrText xml:space="preserve"> SEQ Attēls \* ARABIC </w:instrText>
      </w:r>
      <w:r>
        <w:fldChar w:fldCharType="separate"/>
      </w:r>
      <w:bookmarkStart w:id="204" w:name="_Ref321750689"/>
      <w:bookmarkStart w:id="205" w:name="_Toc385254868"/>
      <w:r w:rsidR="005242A3">
        <w:rPr>
          <w:noProof/>
        </w:rPr>
        <w:t>22</w:t>
      </w:r>
      <w:bookmarkEnd w:id="204"/>
      <w:r>
        <w:rPr>
          <w:noProof/>
        </w:rPr>
        <w:fldChar w:fldCharType="end"/>
      </w:r>
      <w:r w:rsidR="00A64ECF" w:rsidRPr="006447FA">
        <w:t>.attēls. XSL transformācija „ShowNotification”</w:t>
      </w:r>
      <w:bookmarkEnd w:id="205"/>
    </w:p>
    <w:p w14:paraId="34AAD909" w14:textId="77777777" w:rsidR="005F4DEA" w:rsidRPr="006447FA" w:rsidRDefault="005F4DEA" w:rsidP="005F4DEA">
      <w:pPr>
        <w:pStyle w:val="Heading5"/>
      </w:pPr>
      <w:bookmarkStart w:id="206" w:name="_Ref321908781"/>
      <w:r w:rsidRPr="006447FA">
        <w:t>XSL transformācija „ShowNotificationBlock”</w:t>
      </w:r>
      <w:bookmarkEnd w:id="206"/>
    </w:p>
    <w:p w14:paraId="34AAD90A" w14:textId="6D07AD15" w:rsidR="00A64ECF" w:rsidRPr="006447FA" w:rsidRDefault="00A64ECF" w:rsidP="00815E28">
      <w:r w:rsidRPr="00F70F34">
        <w:rPr>
          <w:i/>
        </w:rPr>
        <w:t>ShowNotificationBlock</w:t>
      </w:r>
      <w:r w:rsidRPr="006447FA">
        <w:t xml:space="preserve"> – </w:t>
      </w:r>
      <w:r w:rsidR="0045154F" w:rsidRPr="006447FA">
        <w:t>transformācija</w:t>
      </w:r>
      <w:r w:rsidRPr="006447FA">
        <w:t>, kas atbild par</w:t>
      </w:r>
      <w:r w:rsidR="0045154F" w:rsidRPr="006447FA">
        <w:t xml:space="preserve"> bloka izvadi ar notifikāciju kopu. Pievienojot transformāciju </w:t>
      </w:r>
      <w:r w:rsidR="0045154F" w:rsidRPr="00F70F34">
        <w:rPr>
          <w:i/>
        </w:rPr>
        <w:t>Sitecore</w:t>
      </w:r>
      <w:r w:rsidR="0045154F" w:rsidRPr="006447FA">
        <w:t xml:space="preserve"> satura elementam, nepieciešams transformācijai no</w:t>
      </w:r>
      <w:r w:rsidR="006447FA">
        <w:t>rādīt</w:t>
      </w:r>
      <w:r w:rsidR="0045154F" w:rsidRPr="006447FA">
        <w:t xml:space="preserve"> īpašību </w:t>
      </w:r>
      <w:r w:rsidR="0045154F" w:rsidRPr="00F70F34">
        <w:rPr>
          <w:i/>
        </w:rPr>
        <w:t>Datasource</w:t>
      </w:r>
      <w:r w:rsidR="0045154F" w:rsidRPr="006447FA">
        <w:t xml:space="preserve"> uz elementu, kas ir bāzēts uz</w:t>
      </w:r>
      <w:r w:rsidR="00815E28" w:rsidRPr="006447FA">
        <w:t xml:space="preserve"> </w:t>
      </w:r>
      <w:r w:rsidR="00815E28" w:rsidRPr="006447FA">
        <w:fldChar w:fldCharType="begin"/>
      </w:r>
      <w:r w:rsidR="00815E28" w:rsidRPr="006447FA">
        <w:instrText xml:space="preserve"> REF _Ref321759213 \h </w:instrText>
      </w:r>
      <w:r w:rsidR="006447FA">
        <w:instrText xml:space="preserve"> \* MERGEFORMAT </w:instrText>
      </w:r>
      <w:r w:rsidR="00815E28" w:rsidRPr="006447FA">
        <w:fldChar w:fldCharType="separate"/>
      </w:r>
      <w:r w:rsidR="005242A3" w:rsidRPr="006447FA">
        <w:t>Šablons „Notifications”</w:t>
      </w:r>
      <w:r w:rsidR="00815E28" w:rsidRPr="006447FA">
        <w:fldChar w:fldCharType="end"/>
      </w:r>
      <w:r w:rsidR="00815E28" w:rsidRPr="006447FA">
        <w:t xml:space="preserve"> </w:t>
      </w:r>
      <w:r w:rsidR="0045154F" w:rsidRPr="006447FA">
        <w:t xml:space="preserve">un satur notifikāciju elementus (elementi tiek bāzēti uz </w:t>
      </w:r>
      <w:r w:rsidR="0050640E" w:rsidRPr="006447FA">
        <w:fldChar w:fldCharType="begin"/>
      </w:r>
      <w:r w:rsidR="0050640E" w:rsidRPr="006447FA">
        <w:instrText xml:space="preserve"> REF _Ref321758109 \h </w:instrText>
      </w:r>
      <w:r w:rsidR="00815E28" w:rsidRPr="006447FA">
        <w:instrText xml:space="preserve"> \* MERGEFORMAT </w:instrText>
      </w:r>
      <w:r w:rsidR="0050640E" w:rsidRPr="006447FA">
        <w:fldChar w:fldCharType="separate"/>
      </w:r>
      <w:r w:rsidR="005242A3" w:rsidRPr="006447FA">
        <w:t>Šablons „Notification”</w:t>
      </w:r>
      <w:r w:rsidR="0050640E" w:rsidRPr="006447FA">
        <w:fldChar w:fldCharType="end"/>
      </w:r>
      <w:r w:rsidR="0045154F" w:rsidRPr="006447FA">
        <w:t xml:space="preserve">). </w:t>
      </w:r>
      <w:r w:rsidRPr="006447FA">
        <w:t>Informācija, par kuru atbild izkārtojums</w:t>
      </w:r>
      <w:r w:rsidR="00F70F34">
        <w:t>,</w:t>
      </w:r>
      <w:r w:rsidRPr="006447FA">
        <w:t xml:space="preserve"> ir </w:t>
      </w:r>
      <w:r w:rsidR="003E0C81" w:rsidRPr="006447FA">
        <w:t>parādīta</w:t>
      </w:r>
      <w:r w:rsidRPr="006447FA">
        <w:t xml:space="preserve"> </w:t>
      </w:r>
      <w:r w:rsidRPr="006447FA">
        <w:fldChar w:fldCharType="begin"/>
      </w:r>
      <w:r w:rsidRPr="006447FA">
        <w:instrText xml:space="preserve"> REF _Ref321750688 \h </w:instrText>
      </w:r>
      <w:r w:rsidR="005F4DEA" w:rsidRPr="006447FA">
        <w:instrText xml:space="preserve"> \* MERGEFORMAT </w:instrText>
      </w:r>
      <w:r w:rsidRPr="006447FA">
        <w:fldChar w:fldCharType="separate"/>
      </w:r>
      <w:r w:rsidR="005242A3">
        <w:t>23</w:t>
      </w:r>
      <w:r w:rsidRPr="006447FA">
        <w:fldChar w:fldCharType="end"/>
      </w:r>
      <w:r w:rsidR="00F70F34">
        <w:t>.</w:t>
      </w:r>
      <w:r w:rsidR="003E0C81" w:rsidRPr="006447FA">
        <w:t>attēlā</w:t>
      </w:r>
      <w:r w:rsidRPr="006447FA">
        <w:t>.</w:t>
      </w:r>
    </w:p>
    <w:p w14:paraId="34AAD90B" w14:textId="77777777" w:rsidR="00A64ECF" w:rsidRPr="006447FA" w:rsidRDefault="0045154F" w:rsidP="00A64ECF">
      <w:pPr>
        <w:pStyle w:val="Pictureposition"/>
      </w:pPr>
      <w:r w:rsidRPr="006447FA">
        <w:rPr>
          <w:noProof/>
          <w:lang w:eastAsia="lv-LV"/>
        </w:rPr>
        <w:drawing>
          <wp:inline distT="0" distB="0" distL="0" distR="0" wp14:anchorId="34AADA55" wp14:editId="34AADA56">
            <wp:extent cx="6113780" cy="162687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3780" cy="1626870"/>
                    </a:xfrm>
                    <a:prstGeom prst="rect">
                      <a:avLst/>
                    </a:prstGeom>
                    <a:noFill/>
                    <a:ln>
                      <a:noFill/>
                    </a:ln>
                  </pic:spPr>
                </pic:pic>
              </a:graphicData>
            </a:graphic>
          </wp:inline>
        </w:drawing>
      </w:r>
    </w:p>
    <w:p w14:paraId="34AAD90C" w14:textId="77777777" w:rsidR="00A64ECF" w:rsidRPr="006447FA" w:rsidRDefault="000944C9" w:rsidP="00A64ECF">
      <w:pPr>
        <w:pStyle w:val="Picturecaption"/>
      </w:pPr>
      <w:r>
        <w:fldChar w:fldCharType="begin"/>
      </w:r>
      <w:r>
        <w:instrText xml:space="preserve"> SEQ Attēls \* ARABIC </w:instrText>
      </w:r>
      <w:r>
        <w:fldChar w:fldCharType="separate"/>
      </w:r>
      <w:bookmarkStart w:id="207" w:name="_Ref321750688"/>
      <w:bookmarkStart w:id="208" w:name="_Toc385254869"/>
      <w:r w:rsidR="005242A3">
        <w:rPr>
          <w:noProof/>
        </w:rPr>
        <w:t>23</w:t>
      </w:r>
      <w:bookmarkEnd w:id="207"/>
      <w:r>
        <w:rPr>
          <w:noProof/>
        </w:rPr>
        <w:fldChar w:fldCharType="end"/>
      </w:r>
      <w:r w:rsidR="00A64ECF" w:rsidRPr="006447FA">
        <w:t>.attēls. XSL transformācija „ShowNotificationBlock”</w:t>
      </w:r>
      <w:bookmarkEnd w:id="208"/>
    </w:p>
    <w:p w14:paraId="34AAD90D" w14:textId="77777777" w:rsidR="005F4DEA" w:rsidRPr="006447FA" w:rsidRDefault="005F4DEA" w:rsidP="005F4DEA">
      <w:pPr>
        <w:pStyle w:val="Heading5"/>
      </w:pPr>
      <w:r w:rsidRPr="006447FA">
        <w:t>XSL transformācija „Sitemap”</w:t>
      </w:r>
    </w:p>
    <w:p w14:paraId="34AAD90E" w14:textId="13ADEAB9" w:rsidR="00A64ECF" w:rsidRPr="006447FA" w:rsidRDefault="00A64ECF" w:rsidP="005F4DEA">
      <w:r w:rsidRPr="00F70F34">
        <w:rPr>
          <w:i/>
        </w:rPr>
        <w:t>Sitemap</w:t>
      </w:r>
      <w:r w:rsidRPr="006447FA">
        <w:t xml:space="preserve"> – </w:t>
      </w:r>
      <w:r w:rsidR="00780683" w:rsidRPr="006447FA">
        <w:t>transformācija</w:t>
      </w:r>
      <w:r w:rsidRPr="006447FA">
        <w:t>, kas atbild par</w:t>
      </w:r>
      <w:r w:rsidR="00780683" w:rsidRPr="006447FA">
        <w:t xml:space="preserve"> lapas karti izvadi uz ekrānu</w:t>
      </w:r>
      <w:r w:rsidRPr="006447FA">
        <w:t>. Informācija, par kuru atbild izkārtojums</w:t>
      </w:r>
      <w:r w:rsidR="00F70F34">
        <w:t>,</w:t>
      </w:r>
      <w:r w:rsidRPr="006447FA">
        <w:t xml:space="preserve"> ir </w:t>
      </w:r>
      <w:r w:rsidR="003E0C81" w:rsidRPr="006447FA">
        <w:t>parādīta</w:t>
      </w:r>
      <w:r w:rsidRPr="006447FA">
        <w:t xml:space="preserve"> </w:t>
      </w:r>
      <w:r w:rsidRPr="006447FA">
        <w:fldChar w:fldCharType="begin"/>
      </w:r>
      <w:r w:rsidRPr="006447FA">
        <w:instrText xml:space="preserve"> REF _Ref321750687 \h </w:instrText>
      </w:r>
      <w:r w:rsidR="005F4DEA" w:rsidRPr="006447FA">
        <w:instrText xml:space="preserve"> \* MERGEFORMAT </w:instrText>
      </w:r>
      <w:r w:rsidRPr="006447FA">
        <w:fldChar w:fldCharType="separate"/>
      </w:r>
      <w:r w:rsidR="005242A3">
        <w:t>24</w:t>
      </w:r>
      <w:r w:rsidRPr="006447FA">
        <w:fldChar w:fldCharType="end"/>
      </w:r>
      <w:r w:rsidR="00F70F34">
        <w:t>.</w:t>
      </w:r>
      <w:r w:rsidR="003E0C81" w:rsidRPr="006447FA">
        <w:t>attēlā</w:t>
      </w:r>
      <w:r w:rsidRPr="006447FA">
        <w:t>.</w:t>
      </w:r>
    </w:p>
    <w:p w14:paraId="34AAD90F" w14:textId="77777777" w:rsidR="00A64ECF" w:rsidRPr="006447FA" w:rsidRDefault="00780683" w:rsidP="00A64ECF">
      <w:pPr>
        <w:pStyle w:val="Pictureposition"/>
      </w:pPr>
      <w:r w:rsidRPr="006447FA">
        <w:rPr>
          <w:noProof/>
          <w:lang w:eastAsia="lv-LV"/>
        </w:rPr>
        <w:lastRenderedPageBreak/>
        <w:drawing>
          <wp:inline distT="0" distB="0" distL="0" distR="0" wp14:anchorId="34AADA57" wp14:editId="713E0E11">
            <wp:extent cx="2311278" cy="464614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0853" cy="4645286"/>
                    </a:xfrm>
                    <a:prstGeom prst="rect">
                      <a:avLst/>
                    </a:prstGeom>
                    <a:noFill/>
                    <a:ln>
                      <a:noFill/>
                    </a:ln>
                  </pic:spPr>
                </pic:pic>
              </a:graphicData>
            </a:graphic>
          </wp:inline>
        </w:drawing>
      </w:r>
    </w:p>
    <w:p w14:paraId="34AAD910" w14:textId="77777777" w:rsidR="00A64ECF" w:rsidRPr="006447FA" w:rsidRDefault="000944C9" w:rsidP="00A64ECF">
      <w:pPr>
        <w:pStyle w:val="Picturecaption"/>
      </w:pPr>
      <w:r>
        <w:fldChar w:fldCharType="begin"/>
      </w:r>
      <w:r>
        <w:instrText xml:space="preserve"> SEQ Attēls \* ARABIC </w:instrText>
      </w:r>
      <w:r>
        <w:fldChar w:fldCharType="separate"/>
      </w:r>
      <w:bookmarkStart w:id="209" w:name="_Ref321750687"/>
      <w:bookmarkStart w:id="210" w:name="_Toc385254870"/>
      <w:r w:rsidR="005242A3">
        <w:rPr>
          <w:noProof/>
        </w:rPr>
        <w:t>24</w:t>
      </w:r>
      <w:bookmarkEnd w:id="209"/>
      <w:r>
        <w:rPr>
          <w:noProof/>
        </w:rPr>
        <w:fldChar w:fldCharType="end"/>
      </w:r>
      <w:r w:rsidR="00A64ECF" w:rsidRPr="006447FA">
        <w:t>.attēls. XSL transformācija „Sitemap”</w:t>
      </w:r>
      <w:bookmarkEnd w:id="210"/>
    </w:p>
    <w:p w14:paraId="34AAD911" w14:textId="77777777" w:rsidR="005F4DEA" w:rsidRPr="006447FA" w:rsidRDefault="005F4DEA" w:rsidP="005F4DEA">
      <w:pPr>
        <w:pStyle w:val="Heading5"/>
      </w:pPr>
      <w:bookmarkStart w:id="211" w:name="_Ref321909817"/>
      <w:r w:rsidRPr="006447FA">
        <w:t>XSL transformācija „Slideshow”</w:t>
      </w:r>
      <w:bookmarkEnd w:id="211"/>
    </w:p>
    <w:p w14:paraId="34AAD912" w14:textId="671ECD67" w:rsidR="00A64ECF" w:rsidRPr="006447FA" w:rsidRDefault="005F4DEA" w:rsidP="005F4DEA">
      <w:r w:rsidRPr="00F70F34">
        <w:rPr>
          <w:i/>
        </w:rPr>
        <w:t>S</w:t>
      </w:r>
      <w:r w:rsidR="00A64ECF" w:rsidRPr="00F70F34">
        <w:rPr>
          <w:i/>
        </w:rPr>
        <w:t>lideshow</w:t>
      </w:r>
      <w:r w:rsidR="00A64ECF" w:rsidRPr="006447FA">
        <w:t xml:space="preserve"> – </w:t>
      </w:r>
      <w:r w:rsidR="00780683" w:rsidRPr="006447FA">
        <w:t>transformācija</w:t>
      </w:r>
      <w:r w:rsidR="00A64ECF" w:rsidRPr="006447FA">
        <w:t xml:space="preserve">, kas atbild par </w:t>
      </w:r>
      <w:r w:rsidR="00780683" w:rsidRPr="006447FA">
        <w:t xml:space="preserve">automātisko </w:t>
      </w:r>
      <w:r w:rsidR="009D7992" w:rsidRPr="006447FA">
        <w:t>slaidu</w:t>
      </w:r>
      <w:r w:rsidR="00780683" w:rsidRPr="006447FA">
        <w:t xml:space="preserve"> maiņu uz VISS Web lapas</w:t>
      </w:r>
      <w:r w:rsidR="00A64ECF" w:rsidRPr="006447FA">
        <w:t xml:space="preserve">. </w:t>
      </w:r>
      <w:r w:rsidR="00780683" w:rsidRPr="006447FA">
        <w:t xml:space="preserve">Pievienojot transformāciju </w:t>
      </w:r>
      <w:r w:rsidR="00780683" w:rsidRPr="00F70F34">
        <w:rPr>
          <w:i/>
        </w:rPr>
        <w:t>Sitecore</w:t>
      </w:r>
      <w:r w:rsidR="00780683" w:rsidRPr="006447FA">
        <w:t xml:space="preserve"> satura elementam, nepieciešams transformācijai no</w:t>
      </w:r>
      <w:r w:rsidR="006447FA">
        <w:t>rādīt</w:t>
      </w:r>
      <w:r w:rsidR="00780683" w:rsidRPr="006447FA">
        <w:t xml:space="preserve"> īpašību </w:t>
      </w:r>
      <w:r w:rsidR="00780683" w:rsidRPr="00F70F34">
        <w:rPr>
          <w:i/>
        </w:rPr>
        <w:t>Datasource</w:t>
      </w:r>
      <w:r w:rsidR="00780683" w:rsidRPr="006447FA">
        <w:t xml:space="preserve"> uz elementu, kas ir bāzēts uz </w:t>
      </w:r>
      <w:r w:rsidR="0050640E" w:rsidRPr="006447FA">
        <w:fldChar w:fldCharType="begin"/>
      </w:r>
      <w:r w:rsidR="0050640E" w:rsidRPr="006447FA">
        <w:instrText xml:space="preserve"> REF _Ref321758175 \h </w:instrText>
      </w:r>
      <w:r w:rsidR="006447FA">
        <w:instrText xml:space="preserve"> \* MERGEFORMAT </w:instrText>
      </w:r>
      <w:r w:rsidR="0050640E" w:rsidRPr="006447FA">
        <w:fldChar w:fldCharType="separate"/>
      </w:r>
      <w:r w:rsidR="005242A3" w:rsidRPr="006447FA">
        <w:t>Šablons „Slideshow”</w:t>
      </w:r>
      <w:r w:rsidR="0050640E" w:rsidRPr="006447FA">
        <w:fldChar w:fldCharType="end"/>
      </w:r>
      <w:r w:rsidR="00780683" w:rsidRPr="006447FA">
        <w:t xml:space="preserve"> un satur </w:t>
      </w:r>
      <w:r w:rsidR="009D7992" w:rsidRPr="006447FA">
        <w:t>slaidu</w:t>
      </w:r>
      <w:r w:rsidR="00780683" w:rsidRPr="006447FA">
        <w:t xml:space="preserve"> elementus (elementi tiek bāzēti uz</w:t>
      </w:r>
      <w:r w:rsidR="0050640E" w:rsidRPr="006447FA">
        <w:t xml:space="preserve"> </w:t>
      </w:r>
      <w:r w:rsidR="0050640E" w:rsidRPr="006447FA">
        <w:fldChar w:fldCharType="begin"/>
      </w:r>
      <w:r w:rsidR="0050640E" w:rsidRPr="006447FA">
        <w:instrText xml:space="preserve"> REF _Ref321758188 \h </w:instrText>
      </w:r>
      <w:r w:rsidR="006447FA">
        <w:instrText xml:space="preserve"> \* MERGEFORMAT </w:instrText>
      </w:r>
      <w:r w:rsidR="0050640E" w:rsidRPr="006447FA">
        <w:fldChar w:fldCharType="separate"/>
      </w:r>
      <w:r w:rsidR="005242A3" w:rsidRPr="006447FA">
        <w:t>Šablons „Slide”</w:t>
      </w:r>
      <w:r w:rsidR="0050640E" w:rsidRPr="006447FA">
        <w:fldChar w:fldCharType="end"/>
      </w:r>
      <w:r w:rsidR="00780683" w:rsidRPr="006447FA">
        <w:t xml:space="preserve">). </w:t>
      </w:r>
      <w:r w:rsidR="00A64ECF" w:rsidRPr="006447FA">
        <w:t>Informācija, par kuru atbild izkārtojums</w:t>
      </w:r>
      <w:r w:rsidR="00F70F34">
        <w:t>,</w:t>
      </w:r>
      <w:r w:rsidR="00A64ECF" w:rsidRPr="006447FA">
        <w:t xml:space="preserve"> ir </w:t>
      </w:r>
      <w:r w:rsidR="003E0C81" w:rsidRPr="006447FA">
        <w:t>parādīta</w:t>
      </w:r>
      <w:r w:rsidR="00A64ECF" w:rsidRPr="006447FA">
        <w:t xml:space="preserve"> </w:t>
      </w:r>
      <w:r w:rsidR="00A64ECF" w:rsidRPr="006447FA">
        <w:fldChar w:fldCharType="begin"/>
      </w:r>
      <w:r w:rsidR="00A64ECF" w:rsidRPr="006447FA">
        <w:instrText xml:space="preserve"> REF _Ref321750632 \h </w:instrText>
      </w:r>
      <w:r w:rsidRPr="006447FA">
        <w:instrText xml:space="preserve"> \* MERGEFORMAT </w:instrText>
      </w:r>
      <w:r w:rsidR="00A64ECF" w:rsidRPr="006447FA">
        <w:fldChar w:fldCharType="separate"/>
      </w:r>
      <w:r w:rsidR="005242A3">
        <w:t>25</w:t>
      </w:r>
      <w:r w:rsidR="00A64ECF" w:rsidRPr="006447FA">
        <w:fldChar w:fldCharType="end"/>
      </w:r>
      <w:r w:rsidR="003E0C81" w:rsidRPr="006447FA">
        <w:t>.attēlā</w:t>
      </w:r>
      <w:r w:rsidR="00A64ECF" w:rsidRPr="006447FA">
        <w:t>.</w:t>
      </w:r>
    </w:p>
    <w:p w14:paraId="34AAD913" w14:textId="77777777" w:rsidR="00A64ECF" w:rsidRPr="006447FA" w:rsidRDefault="00780683" w:rsidP="00A64ECF">
      <w:pPr>
        <w:pStyle w:val="Pictureposition"/>
      </w:pPr>
      <w:r w:rsidRPr="006447FA">
        <w:rPr>
          <w:noProof/>
          <w:lang w:eastAsia="lv-LV"/>
        </w:rPr>
        <w:drawing>
          <wp:inline distT="0" distB="0" distL="0" distR="0" wp14:anchorId="34AADA59" wp14:editId="02FC7D28">
            <wp:extent cx="2324100" cy="1952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1952625"/>
                    </a:xfrm>
                    <a:prstGeom prst="rect">
                      <a:avLst/>
                    </a:prstGeom>
                    <a:noFill/>
                    <a:ln>
                      <a:noFill/>
                    </a:ln>
                  </pic:spPr>
                </pic:pic>
              </a:graphicData>
            </a:graphic>
          </wp:inline>
        </w:drawing>
      </w:r>
    </w:p>
    <w:p w14:paraId="34AAD914" w14:textId="77777777" w:rsidR="00A64ECF" w:rsidRPr="006447FA" w:rsidRDefault="000944C9" w:rsidP="00A64ECF">
      <w:pPr>
        <w:pStyle w:val="Picturecaption"/>
      </w:pPr>
      <w:r>
        <w:fldChar w:fldCharType="begin"/>
      </w:r>
      <w:r>
        <w:instrText xml:space="preserve"> SEQ Attēls \* ARABIC </w:instrText>
      </w:r>
      <w:r>
        <w:fldChar w:fldCharType="separate"/>
      </w:r>
      <w:bookmarkStart w:id="212" w:name="_Ref321750632"/>
      <w:bookmarkStart w:id="213" w:name="_Toc385254871"/>
      <w:r w:rsidR="005242A3">
        <w:rPr>
          <w:noProof/>
        </w:rPr>
        <w:t>25</w:t>
      </w:r>
      <w:bookmarkEnd w:id="212"/>
      <w:r>
        <w:rPr>
          <w:noProof/>
        </w:rPr>
        <w:fldChar w:fldCharType="end"/>
      </w:r>
      <w:r w:rsidR="00A64ECF" w:rsidRPr="006447FA">
        <w:t>.attēls. XSL transformācija „Slideshow”</w:t>
      </w:r>
      <w:bookmarkEnd w:id="213"/>
    </w:p>
    <w:p w14:paraId="34AAD915" w14:textId="77777777" w:rsidR="005F4DEA" w:rsidRPr="006447FA" w:rsidRDefault="005F4DEA" w:rsidP="005F4DEA">
      <w:pPr>
        <w:pStyle w:val="Heading5"/>
      </w:pPr>
      <w:bookmarkStart w:id="214" w:name="_Ref321910197"/>
      <w:r w:rsidRPr="006447FA">
        <w:t>XSL transformācija „Useful links”</w:t>
      </w:r>
      <w:bookmarkEnd w:id="214"/>
    </w:p>
    <w:p w14:paraId="34AAD916" w14:textId="7239FFE1" w:rsidR="00A64ECF" w:rsidRPr="006447FA" w:rsidRDefault="00A64ECF" w:rsidP="00815E28">
      <w:r w:rsidRPr="00F70F34">
        <w:rPr>
          <w:i/>
        </w:rPr>
        <w:t>Useful links</w:t>
      </w:r>
      <w:r w:rsidRPr="006447FA">
        <w:t xml:space="preserve"> – </w:t>
      </w:r>
      <w:r w:rsidR="00780683" w:rsidRPr="006447FA">
        <w:t>transformācija</w:t>
      </w:r>
      <w:r w:rsidRPr="006447FA">
        <w:t xml:space="preserve">, kas atbild par </w:t>
      </w:r>
      <w:r w:rsidR="00780683" w:rsidRPr="006447FA">
        <w:t>noderīgo saišu izvadi uz ekrānu</w:t>
      </w:r>
      <w:r w:rsidRPr="006447FA">
        <w:t xml:space="preserve">. </w:t>
      </w:r>
      <w:r w:rsidR="00780683" w:rsidRPr="006447FA">
        <w:t xml:space="preserve">Pievienojot transformāciju </w:t>
      </w:r>
      <w:r w:rsidR="00780683" w:rsidRPr="00F70F34">
        <w:rPr>
          <w:i/>
        </w:rPr>
        <w:t>Sitecore</w:t>
      </w:r>
      <w:r w:rsidR="00780683" w:rsidRPr="006447FA">
        <w:t xml:space="preserve"> satura elementam, nepieciešams transformācijai no</w:t>
      </w:r>
      <w:r w:rsidR="006447FA">
        <w:t>rādīt</w:t>
      </w:r>
      <w:r w:rsidR="00780683" w:rsidRPr="006447FA">
        <w:t xml:space="preserve"> īpašību </w:t>
      </w:r>
      <w:r w:rsidR="00780683" w:rsidRPr="00F70F34">
        <w:rPr>
          <w:i/>
        </w:rPr>
        <w:lastRenderedPageBreak/>
        <w:t>Datasource</w:t>
      </w:r>
      <w:r w:rsidR="00780683" w:rsidRPr="006447FA">
        <w:t xml:space="preserve"> uz elementu, kas ir bāzēts uz</w:t>
      </w:r>
      <w:r w:rsidR="00815E28" w:rsidRPr="006447FA">
        <w:t xml:space="preserve"> </w:t>
      </w:r>
      <w:r w:rsidR="00815E28" w:rsidRPr="006447FA">
        <w:fldChar w:fldCharType="begin"/>
      </w:r>
      <w:r w:rsidR="00815E28" w:rsidRPr="006447FA">
        <w:instrText xml:space="preserve"> REF _Ref321759057 \h </w:instrText>
      </w:r>
      <w:r w:rsidR="006447FA">
        <w:instrText xml:space="preserve"> \* MERGEFORMAT </w:instrText>
      </w:r>
      <w:r w:rsidR="00815E28" w:rsidRPr="006447FA">
        <w:fldChar w:fldCharType="separate"/>
      </w:r>
      <w:r w:rsidR="005242A3" w:rsidRPr="006447FA">
        <w:t>Šablons „RefCollection”</w:t>
      </w:r>
      <w:r w:rsidR="00815E28" w:rsidRPr="006447FA">
        <w:fldChar w:fldCharType="end"/>
      </w:r>
      <w:r w:rsidR="0050640E" w:rsidRPr="006447FA">
        <w:t xml:space="preserve"> </w:t>
      </w:r>
      <w:r w:rsidR="00780683" w:rsidRPr="006447FA">
        <w:t>un satur norāžu elementus (elementi tiek bāzēti uz</w:t>
      </w:r>
      <w:r w:rsidR="0050640E" w:rsidRPr="006447FA">
        <w:t xml:space="preserve"> </w:t>
      </w:r>
      <w:r w:rsidR="0050640E" w:rsidRPr="006447FA">
        <w:fldChar w:fldCharType="begin"/>
      </w:r>
      <w:r w:rsidR="0050640E" w:rsidRPr="006447FA">
        <w:instrText xml:space="preserve"> REF _Ref321758216 \h </w:instrText>
      </w:r>
      <w:r w:rsidR="00815E28" w:rsidRPr="006447FA">
        <w:instrText xml:space="preserve"> \* MERGEFORMAT </w:instrText>
      </w:r>
      <w:r w:rsidR="0050640E" w:rsidRPr="006447FA">
        <w:fldChar w:fldCharType="separate"/>
      </w:r>
      <w:r w:rsidR="005242A3" w:rsidRPr="006447FA">
        <w:t>Šablons „Link”</w:t>
      </w:r>
      <w:r w:rsidR="0050640E" w:rsidRPr="006447FA">
        <w:fldChar w:fldCharType="end"/>
      </w:r>
      <w:r w:rsidR="00780683" w:rsidRPr="006447FA">
        <w:t>).</w:t>
      </w:r>
      <w:r w:rsidRPr="006447FA">
        <w:t xml:space="preserve"> Informācija, par kuru atbild izkārtojums</w:t>
      </w:r>
      <w:r w:rsidR="00F70F34">
        <w:t>,</w:t>
      </w:r>
      <w:r w:rsidRPr="006447FA">
        <w:t xml:space="preserve"> ir </w:t>
      </w:r>
      <w:r w:rsidR="003E0C81" w:rsidRPr="006447FA">
        <w:t>parādīta</w:t>
      </w:r>
      <w:r w:rsidRPr="006447FA">
        <w:t xml:space="preserve"> </w:t>
      </w:r>
      <w:r w:rsidRPr="006447FA">
        <w:fldChar w:fldCharType="begin"/>
      </w:r>
      <w:r w:rsidRPr="006447FA">
        <w:instrText xml:space="preserve"> REF _Ref321750618 \h </w:instrText>
      </w:r>
      <w:r w:rsidR="005F4DEA" w:rsidRPr="006447FA">
        <w:instrText xml:space="preserve"> \* MERGEFORMAT </w:instrText>
      </w:r>
      <w:r w:rsidRPr="006447FA">
        <w:fldChar w:fldCharType="separate"/>
      </w:r>
      <w:r w:rsidR="005242A3">
        <w:t>26</w:t>
      </w:r>
      <w:r w:rsidRPr="006447FA">
        <w:fldChar w:fldCharType="end"/>
      </w:r>
      <w:r w:rsidR="00F70F34">
        <w:t>.</w:t>
      </w:r>
      <w:r w:rsidR="003E0C81" w:rsidRPr="006447FA">
        <w:t>attēlā</w:t>
      </w:r>
      <w:r w:rsidRPr="006447FA">
        <w:t>.</w:t>
      </w:r>
    </w:p>
    <w:p w14:paraId="34AAD917" w14:textId="77777777" w:rsidR="00A64ECF" w:rsidRPr="006447FA" w:rsidRDefault="00780683" w:rsidP="00A64ECF">
      <w:pPr>
        <w:pStyle w:val="Pictureposition"/>
      </w:pPr>
      <w:r w:rsidRPr="006447FA">
        <w:rPr>
          <w:noProof/>
          <w:lang w:eastAsia="lv-LV"/>
        </w:rPr>
        <w:drawing>
          <wp:inline distT="0" distB="0" distL="0" distR="0" wp14:anchorId="34AADA5B" wp14:editId="34AADA5C">
            <wp:extent cx="1797050" cy="16903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7050" cy="1690370"/>
                    </a:xfrm>
                    <a:prstGeom prst="rect">
                      <a:avLst/>
                    </a:prstGeom>
                    <a:noFill/>
                    <a:ln>
                      <a:noFill/>
                    </a:ln>
                  </pic:spPr>
                </pic:pic>
              </a:graphicData>
            </a:graphic>
          </wp:inline>
        </w:drawing>
      </w:r>
    </w:p>
    <w:p w14:paraId="34AAD918" w14:textId="77777777" w:rsidR="00A64ECF" w:rsidRPr="006447FA" w:rsidRDefault="000944C9" w:rsidP="00A64ECF">
      <w:pPr>
        <w:pStyle w:val="Picturecaption"/>
      </w:pPr>
      <w:r>
        <w:fldChar w:fldCharType="begin"/>
      </w:r>
      <w:r>
        <w:instrText xml:space="preserve"> SEQ Attēls \* ARABIC </w:instrText>
      </w:r>
      <w:r>
        <w:fldChar w:fldCharType="separate"/>
      </w:r>
      <w:bookmarkStart w:id="215" w:name="_Ref321750618"/>
      <w:bookmarkStart w:id="216" w:name="_Toc385254872"/>
      <w:r w:rsidR="005242A3">
        <w:rPr>
          <w:noProof/>
        </w:rPr>
        <w:t>26</w:t>
      </w:r>
      <w:bookmarkEnd w:id="215"/>
      <w:r>
        <w:rPr>
          <w:noProof/>
        </w:rPr>
        <w:fldChar w:fldCharType="end"/>
      </w:r>
      <w:r w:rsidR="00A64ECF" w:rsidRPr="006447FA">
        <w:t>.attēls. XSL transformācija „Useful links”</w:t>
      </w:r>
      <w:bookmarkEnd w:id="216"/>
    </w:p>
    <w:p w14:paraId="2E92CC39" w14:textId="77777777" w:rsidR="00097C54" w:rsidRPr="006447FA" w:rsidRDefault="00097C54" w:rsidP="00097C54">
      <w:pPr>
        <w:pStyle w:val="Heading5"/>
      </w:pPr>
      <w:r w:rsidRPr="006447FA">
        <w:t>XSL transformācija „XmlContent”</w:t>
      </w:r>
    </w:p>
    <w:p w14:paraId="50B17A40" w14:textId="5459C3FD" w:rsidR="00097C54" w:rsidRPr="006447FA" w:rsidRDefault="00097C54" w:rsidP="00097C54">
      <w:r w:rsidRPr="006447FA">
        <w:t xml:space="preserve">Šī transformācija atbild par XML dokumenta satura izvadi. Pievienojot šo transformāciju </w:t>
      </w:r>
      <w:r w:rsidRPr="006447FA">
        <w:rPr>
          <w:i/>
        </w:rPr>
        <w:t>Sitecore</w:t>
      </w:r>
      <w:r w:rsidRPr="006447FA">
        <w:t xml:space="preserve"> satura elementam</w:t>
      </w:r>
      <w:r w:rsidR="00F70F34" w:rsidRPr="006447FA">
        <w:t xml:space="preserve"> – šim</w:t>
      </w:r>
      <w:r w:rsidRPr="006447FA">
        <w:t xml:space="preserve"> apakšizkārtojumam ir nepieciešams norādīt īpašību </w:t>
      </w:r>
      <w:r w:rsidRPr="006447FA">
        <w:rPr>
          <w:i/>
        </w:rPr>
        <w:t>Data Source</w:t>
      </w:r>
      <w:r w:rsidRPr="006447FA">
        <w:t xml:space="preserve"> uz elementu (elements bāzēts uz </w:t>
      </w:r>
      <w:r w:rsidRPr="006447FA">
        <w:rPr>
          <w:i/>
        </w:rPr>
        <w:t xml:space="preserve">XmlContentSettings </w:t>
      </w:r>
      <w:r w:rsidRPr="006447FA">
        <w:t>šablona), kas definē XML dokumenta adresi un tā izvades parametrus.</w:t>
      </w:r>
    </w:p>
    <w:p w14:paraId="34AAD919" w14:textId="77777777" w:rsidR="00B97F75" w:rsidRPr="006447FA" w:rsidRDefault="00D5143B" w:rsidP="00B97F75">
      <w:pPr>
        <w:pStyle w:val="Heading3"/>
      </w:pPr>
      <w:bookmarkStart w:id="217" w:name="_Toc385254788"/>
      <w:r w:rsidRPr="006447FA">
        <w:t>VISS</w:t>
      </w:r>
      <w:r w:rsidR="00B97F75" w:rsidRPr="006447FA">
        <w:t xml:space="preserve"> karkasa saturs (content)</w:t>
      </w:r>
      <w:bookmarkEnd w:id="217"/>
    </w:p>
    <w:p w14:paraId="34AAD91A" w14:textId="327A7363" w:rsidR="0075778E" w:rsidRPr="006447FA" w:rsidRDefault="003A0253" w:rsidP="0075778E">
      <w:r w:rsidRPr="006447FA">
        <w:t>VISS satura galvenais elements ir elements „Viss”, kas ir bāzēts uz</w:t>
      </w:r>
      <w:r w:rsidR="00400E6B" w:rsidRPr="006447FA">
        <w:t xml:space="preserve"> šablona „Site”</w:t>
      </w:r>
      <w:r w:rsidRPr="006447FA">
        <w:t xml:space="preserve">. Zem elementa ir iespējams veidot izvēlnes punktus, kas ir bāzēti uz </w:t>
      </w:r>
      <w:r w:rsidR="00400E6B" w:rsidRPr="006447FA">
        <w:t xml:space="preserve">šablona „WebSiteItem” </w:t>
      </w:r>
      <w:r w:rsidRPr="006447FA">
        <w:t xml:space="preserve">(par izvēlnes elementiem tiek aprakstīts </w:t>
      </w:r>
      <w:r w:rsidR="00F70F34" w:rsidRPr="006447FA">
        <w:fldChar w:fldCharType="begin"/>
      </w:r>
      <w:r w:rsidR="00F70F34" w:rsidRPr="006447FA">
        <w:instrText xml:space="preserve"> REF _Ref321824674 \r \h </w:instrText>
      </w:r>
      <w:r w:rsidR="00F70F34">
        <w:instrText xml:space="preserve"> \* MERGEFORMAT </w:instrText>
      </w:r>
      <w:r w:rsidR="00F70F34" w:rsidRPr="006447FA">
        <w:fldChar w:fldCharType="separate"/>
      </w:r>
      <w:r w:rsidR="005242A3">
        <w:t>2.2.3.1</w:t>
      </w:r>
      <w:r w:rsidR="00F70F34" w:rsidRPr="006447FA">
        <w:fldChar w:fldCharType="end"/>
      </w:r>
      <w:r w:rsidR="00F70F34">
        <w:t>.</w:t>
      </w:r>
      <w:r w:rsidRPr="006447FA">
        <w:t>paragrāfā)</w:t>
      </w:r>
      <w:r w:rsidR="00BE2823" w:rsidRPr="006447FA">
        <w:t xml:space="preserve"> vai uz</w:t>
      </w:r>
      <w:r w:rsidR="00400E6B" w:rsidRPr="006447FA">
        <w:t xml:space="preserve"> šablona „LinkToResource”</w:t>
      </w:r>
      <w:r w:rsidRPr="006447FA">
        <w:t xml:space="preserve">. Zem </w:t>
      </w:r>
      <w:r w:rsidR="00AC6605" w:rsidRPr="006447FA">
        <w:t>„Viss” elementa atrodas m</w:t>
      </w:r>
      <w:r w:rsidR="005F0CD3" w:rsidRPr="006447FA">
        <w:t>ape</w:t>
      </w:r>
      <w:r w:rsidR="00AC6605" w:rsidRPr="006447FA">
        <w:t xml:space="preserve">: „Configuration” (par „Configuration” mapi tiek aprakstīts </w:t>
      </w:r>
      <w:r w:rsidR="00F70F34" w:rsidRPr="006447FA">
        <w:fldChar w:fldCharType="begin"/>
      </w:r>
      <w:r w:rsidR="00F70F34" w:rsidRPr="006447FA">
        <w:instrText xml:space="preserve"> REF _Ref321824892 \r \h </w:instrText>
      </w:r>
      <w:r w:rsidR="00F70F34">
        <w:instrText xml:space="preserve"> \* MERGEFORMAT </w:instrText>
      </w:r>
      <w:r w:rsidR="00F70F34" w:rsidRPr="006447FA">
        <w:fldChar w:fldCharType="separate"/>
      </w:r>
      <w:r w:rsidR="005242A3">
        <w:t>2.2.3.2</w:t>
      </w:r>
      <w:r w:rsidR="00F70F34" w:rsidRPr="006447FA">
        <w:fldChar w:fldCharType="end"/>
      </w:r>
      <w:r w:rsidR="00F70F34">
        <w:t>.</w:t>
      </w:r>
      <w:r w:rsidR="00AC6605" w:rsidRPr="006447FA">
        <w:t>paragrāfā)</w:t>
      </w:r>
      <w:r w:rsidR="005F0CD3" w:rsidRPr="006447FA">
        <w:t>, kurā atrodas</w:t>
      </w:r>
      <w:r w:rsidR="00AC6605" w:rsidRPr="006447FA">
        <w:t xml:space="preserve"> </w:t>
      </w:r>
      <w:r w:rsidR="005F0CD3" w:rsidRPr="006447FA">
        <w:t xml:space="preserve">mape </w:t>
      </w:r>
      <w:r w:rsidR="00AC6605" w:rsidRPr="006447FA">
        <w:t xml:space="preserve">„Data blocks” (par „Data blocks” mapi tiek aprakstīts </w:t>
      </w:r>
      <w:r w:rsidR="00700651" w:rsidRPr="006447FA">
        <w:fldChar w:fldCharType="begin"/>
      </w:r>
      <w:r w:rsidR="00700651" w:rsidRPr="006447FA">
        <w:instrText xml:space="preserve"> REF _Ref339306903 \r \h </w:instrText>
      </w:r>
      <w:r w:rsidR="006447FA">
        <w:instrText xml:space="preserve"> \* MERGEFORMAT </w:instrText>
      </w:r>
      <w:r w:rsidR="00700651" w:rsidRPr="006447FA">
        <w:fldChar w:fldCharType="separate"/>
      </w:r>
      <w:r w:rsidR="005242A3">
        <w:t>2.2.1.7.2</w:t>
      </w:r>
      <w:r w:rsidR="00700651" w:rsidRPr="006447FA">
        <w:fldChar w:fldCharType="end"/>
      </w:r>
      <w:r w:rsidR="00700651" w:rsidRPr="006447FA">
        <w:t>.punktā</w:t>
      </w:r>
      <w:r w:rsidR="00AC6605" w:rsidRPr="006447FA">
        <w:t>).</w:t>
      </w:r>
      <w:r w:rsidR="00BE2823" w:rsidRPr="006447FA">
        <w:t xml:space="preserve">  </w:t>
      </w:r>
      <w:r w:rsidR="005811C1" w:rsidRPr="006447FA">
        <w:t xml:space="preserve">Sitecore vidē elements „Viss” izskatās kā </w:t>
      </w:r>
      <w:r w:rsidR="003E0C81" w:rsidRPr="006447FA">
        <w:t>parādīts</w:t>
      </w:r>
      <w:r w:rsidR="005811C1" w:rsidRPr="006447FA">
        <w:t xml:space="preserve"> </w:t>
      </w:r>
      <w:r w:rsidR="003C08AD" w:rsidRPr="006447FA">
        <w:fldChar w:fldCharType="begin"/>
      </w:r>
      <w:r w:rsidR="003C08AD" w:rsidRPr="006447FA">
        <w:instrText xml:space="preserve"> REF _Ref321839651 \h </w:instrText>
      </w:r>
      <w:r w:rsidR="006447FA">
        <w:instrText xml:space="preserve"> \* MERGEFORMAT </w:instrText>
      </w:r>
      <w:r w:rsidR="003C08AD" w:rsidRPr="006447FA">
        <w:fldChar w:fldCharType="separate"/>
      </w:r>
      <w:r w:rsidR="005242A3">
        <w:t>27</w:t>
      </w:r>
      <w:r w:rsidR="003C08AD" w:rsidRPr="006447FA">
        <w:fldChar w:fldCharType="end"/>
      </w:r>
      <w:r w:rsidR="00F70F34">
        <w:t>.</w:t>
      </w:r>
      <w:r w:rsidR="003E0C81" w:rsidRPr="006447FA">
        <w:t>attēlā</w:t>
      </w:r>
      <w:r w:rsidR="005811C1" w:rsidRPr="006447FA">
        <w:t>.</w:t>
      </w:r>
    </w:p>
    <w:p w14:paraId="34AAD91B" w14:textId="576B32E9" w:rsidR="005811C1" w:rsidRPr="006447FA" w:rsidRDefault="005F0CD3" w:rsidP="005811C1">
      <w:pPr>
        <w:pStyle w:val="Pictureposition"/>
      </w:pPr>
      <w:r w:rsidRPr="006447FA">
        <w:rPr>
          <w:noProof/>
          <w:lang w:eastAsia="lv-LV"/>
        </w:rPr>
        <w:drawing>
          <wp:inline distT="0" distB="0" distL="0" distR="0" wp14:anchorId="6B81F7CF" wp14:editId="656F4A76">
            <wp:extent cx="1415415" cy="3427095"/>
            <wp:effectExtent l="0" t="0" r="0" b="190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5415" cy="3427095"/>
                    </a:xfrm>
                    <a:prstGeom prst="rect">
                      <a:avLst/>
                    </a:prstGeom>
                    <a:noFill/>
                    <a:ln>
                      <a:noFill/>
                    </a:ln>
                  </pic:spPr>
                </pic:pic>
              </a:graphicData>
            </a:graphic>
          </wp:inline>
        </w:drawing>
      </w:r>
      <w:r w:rsidRPr="006447FA">
        <w:rPr>
          <w:noProof/>
          <w:lang w:eastAsia="lv-LV"/>
        </w:rPr>
        <w:drawing>
          <wp:inline distT="0" distB="0" distL="0" distR="0" wp14:anchorId="55A199E0" wp14:editId="00AF12A7">
            <wp:extent cx="2862580" cy="1971675"/>
            <wp:effectExtent l="0" t="0" r="0"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2580" cy="1971675"/>
                    </a:xfrm>
                    <a:prstGeom prst="rect">
                      <a:avLst/>
                    </a:prstGeom>
                    <a:noFill/>
                    <a:ln>
                      <a:noFill/>
                    </a:ln>
                  </pic:spPr>
                </pic:pic>
              </a:graphicData>
            </a:graphic>
          </wp:inline>
        </w:drawing>
      </w:r>
    </w:p>
    <w:p w14:paraId="34AAD91C" w14:textId="77777777" w:rsidR="005811C1" w:rsidRPr="006447FA" w:rsidRDefault="000944C9" w:rsidP="005811C1">
      <w:pPr>
        <w:pStyle w:val="Picturecaption"/>
      </w:pPr>
      <w:r>
        <w:fldChar w:fldCharType="begin"/>
      </w:r>
      <w:r>
        <w:instrText xml:space="preserve"> SEQ Attēls \* ARABIC </w:instrText>
      </w:r>
      <w:r>
        <w:fldChar w:fldCharType="separate"/>
      </w:r>
      <w:bookmarkStart w:id="218" w:name="_Ref321839651"/>
      <w:bookmarkStart w:id="219" w:name="_Toc385254873"/>
      <w:r w:rsidR="005242A3">
        <w:rPr>
          <w:noProof/>
        </w:rPr>
        <w:t>27</w:t>
      </w:r>
      <w:bookmarkEnd w:id="218"/>
      <w:r>
        <w:rPr>
          <w:noProof/>
        </w:rPr>
        <w:fldChar w:fldCharType="end"/>
      </w:r>
      <w:r w:rsidR="005811C1" w:rsidRPr="006447FA">
        <w:t>.attēls. Elements „Viss” Sitecore CMS vidē</w:t>
      </w:r>
      <w:bookmarkEnd w:id="219"/>
    </w:p>
    <w:p w14:paraId="34AAD91D" w14:textId="77777777" w:rsidR="00B97F75" w:rsidRPr="006447FA" w:rsidRDefault="00D5143B" w:rsidP="00963A3A">
      <w:pPr>
        <w:pStyle w:val="Heading4"/>
      </w:pPr>
      <w:bookmarkStart w:id="220" w:name="_Ref321824674"/>
      <w:bookmarkStart w:id="221" w:name="_Toc385254789"/>
      <w:r w:rsidRPr="006447FA">
        <w:lastRenderedPageBreak/>
        <w:t>VISS</w:t>
      </w:r>
      <w:r w:rsidR="00B97F75" w:rsidRPr="006447FA">
        <w:t xml:space="preserve"> izvēlne</w:t>
      </w:r>
      <w:bookmarkEnd w:id="220"/>
      <w:bookmarkEnd w:id="221"/>
    </w:p>
    <w:p w14:paraId="34AAD91E" w14:textId="4A2FB461" w:rsidR="0075778E" w:rsidRPr="006447FA" w:rsidRDefault="003C08AD" w:rsidP="00400E6B">
      <w:r w:rsidRPr="006447FA">
        <w:t xml:space="preserve">Izvēlnes elements ir elements, kas ir bāzēts uz </w:t>
      </w:r>
      <w:r w:rsidR="00400E6B" w:rsidRPr="006447FA">
        <w:t>šablona „WebSiteItem”</w:t>
      </w:r>
      <w:r w:rsidR="005E2EB0" w:rsidRPr="006447FA">
        <w:t xml:space="preserve"> vai uz</w:t>
      </w:r>
      <w:r w:rsidR="00400E6B" w:rsidRPr="006447FA">
        <w:t xml:space="preserve"> šablona „LinkToResource”</w:t>
      </w:r>
      <w:r w:rsidRPr="006447FA">
        <w:t xml:space="preserve">. Izvēlnes elementi tiek definēti zem „Viss” elementa vai zem citiem izvēlnes elementiem. Pirmo divu līmeņu izvēlnes elementi veido galvenes izvēlni (skat. </w:t>
      </w:r>
      <w:r w:rsidR="00B810E0" w:rsidRPr="006447FA">
        <w:fldChar w:fldCharType="begin"/>
      </w:r>
      <w:r w:rsidR="00B810E0" w:rsidRPr="006447FA">
        <w:instrText xml:space="preserve"> REF _Ref321840564 \h </w:instrText>
      </w:r>
      <w:r w:rsidR="006447FA">
        <w:instrText xml:space="preserve"> \* MERGEFORMAT </w:instrText>
      </w:r>
      <w:r w:rsidR="00B810E0" w:rsidRPr="006447FA">
        <w:fldChar w:fldCharType="separate"/>
      </w:r>
      <w:r w:rsidR="005242A3">
        <w:t>28</w:t>
      </w:r>
      <w:r w:rsidR="00B810E0" w:rsidRPr="006447FA">
        <w:fldChar w:fldCharType="end"/>
      </w:r>
      <w:r w:rsidR="00F70F34">
        <w:t>.</w:t>
      </w:r>
      <w:r w:rsidRPr="006447FA">
        <w:t xml:space="preserve">attēlu). </w:t>
      </w:r>
      <w:r w:rsidR="008D330D" w:rsidRPr="006447FA">
        <w:t>Ja nepieciešams veidot</w:t>
      </w:r>
      <w:r w:rsidRPr="006447FA">
        <w:t xml:space="preserve"> </w:t>
      </w:r>
      <w:r w:rsidR="00B810E0" w:rsidRPr="006447FA">
        <w:t>treš</w:t>
      </w:r>
      <w:r w:rsidR="008D330D" w:rsidRPr="006447FA">
        <w:t>ā</w:t>
      </w:r>
      <w:r w:rsidRPr="006447FA">
        <w:t xml:space="preserve"> līme</w:t>
      </w:r>
      <w:r w:rsidR="008D330D" w:rsidRPr="006447FA">
        <w:t>ņa izvēlni</w:t>
      </w:r>
      <w:r w:rsidR="00B810E0" w:rsidRPr="006447FA">
        <w:t>,</w:t>
      </w:r>
      <w:r w:rsidRPr="006447FA">
        <w:t xml:space="preserve"> izvēlnes elementi veido kreiso izvēlni</w:t>
      </w:r>
      <w:r w:rsidR="00B810E0" w:rsidRPr="006447FA">
        <w:t xml:space="preserve">, izmantojot </w:t>
      </w:r>
      <w:r w:rsidR="00B810E0" w:rsidRPr="006447FA">
        <w:fldChar w:fldCharType="begin"/>
      </w:r>
      <w:r w:rsidR="00B810E0" w:rsidRPr="006447FA">
        <w:instrText xml:space="preserve"> REF _Ref321840369 \h </w:instrText>
      </w:r>
      <w:r w:rsidR="006447FA">
        <w:instrText xml:space="preserve"> \* MERGEFORMAT </w:instrText>
      </w:r>
      <w:r w:rsidR="00B810E0" w:rsidRPr="006447FA">
        <w:fldChar w:fldCharType="separate"/>
      </w:r>
      <w:r w:rsidR="005242A3" w:rsidRPr="006447FA">
        <w:t>Apakšizkārtojums „ItemHeadings”</w:t>
      </w:r>
      <w:r w:rsidR="00B810E0" w:rsidRPr="006447FA">
        <w:fldChar w:fldCharType="end"/>
      </w:r>
      <w:r w:rsidR="00B810E0" w:rsidRPr="006447FA">
        <w:t xml:space="preserve"> (skat. </w:t>
      </w:r>
      <w:r w:rsidR="00B810E0" w:rsidRPr="006447FA">
        <w:fldChar w:fldCharType="begin"/>
      </w:r>
      <w:r w:rsidR="00B810E0" w:rsidRPr="006447FA">
        <w:instrText xml:space="preserve"> REF _Ref321840569 \h </w:instrText>
      </w:r>
      <w:r w:rsidR="006447FA">
        <w:instrText xml:space="preserve"> \* MERGEFORMAT </w:instrText>
      </w:r>
      <w:r w:rsidR="00B810E0" w:rsidRPr="006447FA">
        <w:fldChar w:fldCharType="separate"/>
      </w:r>
      <w:r w:rsidR="005242A3">
        <w:t>29</w:t>
      </w:r>
      <w:r w:rsidR="00B810E0" w:rsidRPr="006447FA">
        <w:fldChar w:fldCharType="end"/>
      </w:r>
      <w:r w:rsidR="00F70F34">
        <w:t>.</w:t>
      </w:r>
      <w:r w:rsidR="00B810E0" w:rsidRPr="006447FA">
        <w:t>attēlu).</w:t>
      </w:r>
    </w:p>
    <w:p w14:paraId="796E29E3" w14:textId="77777777" w:rsidR="005F0CD3" w:rsidRPr="006447FA" w:rsidRDefault="005F0CD3" w:rsidP="00B810E0">
      <w:pPr>
        <w:pStyle w:val="Pictureposition"/>
      </w:pPr>
      <w:r w:rsidRPr="006447FA">
        <w:rPr>
          <w:noProof/>
          <w:lang w:eastAsia="lv-LV"/>
        </w:rPr>
        <w:drawing>
          <wp:inline distT="0" distB="0" distL="0" distR="0" wp14:anchorId="577F27F2" wp14:editId="02521319">
            <wp:extent cx="2154555" cy="4197985"/>
            <wp:effectExtent l="0" t="0" r="0"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4555" cy="4197985"/>
                    </a:xfrm>
                    <a:prstGeom prst="rect">
                      <a:avLst/>
                    </a:prstGeom>
                    <a:noFill/>
                    <a:ln>
                      <a:noFill/>
                    </a:ln>
                  </pic:spPr>
                </pic:pic>
              </a:graphicData>
            </a:graphic>
          </wp:inline>
        </w:drawing>
      </w:r>
    </w:p>
    <w:p w14:paraId="34AAD91F" w14:textId="5CA623FF" w:rsidR="00B810E0" w:rsidRPr="006447FA" w:rsidRDefault="00B212C2" w:rsidP="00B810E0">
      <w:pPr>
        <w:pStyle w:val="Pictureposition"/>
      </w:pPr>
      <w:r w:rsidRPr="006447FA">
        <w:rPr>
          <w:noProof/>
          <w:lang w:eastAsia="lv-LV"/>
        </w:rPr>
        <w:drawing>
          <wp:inline distT="0" distB="0" distL="0" distR="0" wp14:anchorId="42BC4A6A" wp14:editId="023C416A">
            <wp:extent cx="6114415" cy="659765"/>
            <wp:effectExtent l="0" t="0" r="635" b="6985"/>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4415" cy="659765"/>
                    </a:xfrm>
                    <a:prstGeom prst="rect">
                      <a:avLst/>
                    </a:prstGeom>
                    <a:noFill/>
                    <a:ln>
                      <a:noFill/>
                    </a:ln>
                  </pic:spPr>
                </pic:pic>
              </a:graphicData>
            </a:graphic>
          </wp:inline>
        </w:drawing>
      </w:r>
    </w:p>
    <w:p w14:paraId="34AAD920" w14:textId="77777777" w:rsidR="00B810E0" w:rsidRPr="006447FA" w:rsidRDefault="000944C9" w:rsidP="00B810E0">
      <w:pPr>
        <w:pStyle w:val="Picturecaption"/>
      </w:pPr>
      <w:r>
        <w:fldChar w:fldCharType="begin"/>
      </w:r>
      <w:r>
        <w:instrText xml:space="preserve"> SEQ Attēls \* ARABIC </w:instrText>
      </w:r>
      <w:r>
        <w:fldChar w:fldCharType="separate"/>
      </w:r>
      <w:bookmarkStart w:id="222" w:name="_Ref321840564"/>
      <w:bookmarkStart w:id="223" w:name="_Toc385254874"/>
      <w:r w:rsidR="005242A3">
        <w:rPr>
          <w:noProof/>
        </w:rPr>
        <w:t>28</w:t>
      </w:r>
      <w:bookmarkEnd w:id="222"/>
      <w:r>
        <w:rPr>
          <w:noProof/>
        </w:rPr>
        <w:fldChar w:fldCharType="end"/>
      </w:r>
      <w:r w:rsidR="00B810E0" w:rsidRPr="006447FA">
        <w:t>.attēls. Galvenes izvēlne</w:t>
      </w:r>
      <w:bookmarkEnd w:id="223"/>
    </w:p>
    <w:p w14:paraId="34AAD921" w14:textId="1A8FACD4" w:rsidR="00B810E0" w:rsidRPr="006447FA" w:rsidRDefault="00B212C2" w:rsidP="00B810E0">
      <w:pPr>
        <w:pStyle w:val="Pictureposition"/>
      </w:pPr>
      <w:r w:rsidRPr="006447FA">
        <w:rPr>
          <w:noProof/>
          <w:lang w:eastAsia="lv-LV"/>
        </w:rPr>
        <w:drawing>
          <wp:inline distT="0" distB="0" distL="0" distR="0" wp14:anchorId="24CDD446" wp14:editId="22673DAA">
            <wp:extent cx="1637665" cy="2361565"/>
            <wp:effectExtent l="0" t="0" r="635" b="635"/>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7665" cy="2361565"/>
                    </a:xfrm>
                    <a:prstGeom prst="rect">
                      <a:avLst/>
                    </a:prstGeom>
                    <a:noFill/>
                    <a:ln>
                      <a:noFill/>
                    </a:ln>
                  </pic:spPr>
                </pic:pic>
              </a:graphicData>
            </a:graphic>
          </wp:inline>
        </w:drawing>
      </w:r>
      <w:r w:rsidRPr="006447FA">
        <w:t xml:space="preserve">          </w:t>
      </w:r>
      <w:r w:rsidRPr="006447FA">
        <w:rPr>
          <w:noProof/>
          <w:lang w:eastAsia="lv-LV"/>
        </w:rPr>
        <w:drawing>
          <wp:inline distT="0" distB="0" distL="0" distR="0" wp14:anchorId="228D2F3F" wp14:editId="53B00E5F">
            <wp:extent cx="1797050" cy="2035810"/>
            <wp:effectExtent l="0" t="0" r="0" b="254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7050" cy="2035810"/>
                    </a:xfrm>
                    <a:prstGeom prst="rect">
                      <a:avLst/>
                    </a:prstGeom>
                    <a:noFill/>
                    <a:ln>
                      <a:noFill/>
                    </a:ln>
                  </pic:spPr>
                </pic:pic>
              </a:graphicData>
            </a:graphic>
          </wp:inline>
        </w:drawing>
      </w:r>
    </w:p>
    <w:p w14:paraId="34AAD922" w14:textId="77777777" w:rsidR="00B810E0" w:rsidRPr="006447FA" w:rsidRDefault="000944C9" w:rsidP="00B810E0">
      <w:pPr>
        <w:pStyle w:val="Picturecaption"/>
      </w:pPr>
      <w:r>
        <w:fldChar w:fldCharType="begin"/>
      </w:r>
      <w:r>
        <w:instrText xml:space="preserve"> SEQ Attēls \* ARABIC </w:instrText>
      </w:r>
      <w:r>
        <w:fldChar w:fldCharType="separate"/>
      </w:r>
      <w:bookmarkStart w:id="224" w:name="_Ref321840569"/>
      <w:bookmarkStart w:id="225" w:name="_Toc385254875"/>
      <w:r w:rsidR="005242A3">
        <w:rPr>
          <w:noProof/>
        </w:rPr>
        <w:t>29</w:t>
      </w:r>
      <w:bookmarkEnd w:id="224"/>
      <w:r>
        <w:rPr>
          <w:noProof/>
        </w:rPr>
        <w:fldChar w:fldCharType="end"/>
      </w:r>
      <w:r w:rsidR="00B810E0" w:rsidRPr="006447FA">
        <w:t>.attēls. Sānu (trešā un augstāk līmeņa) izvēlne</w:t>
      </w:r>
      <w:bookmarkEnd w:id="225"/>
    </w:p>
    <w:p w14:paraId="34AAD923" w14:textId="77777777" w:rsidR="00B97F75" w:rsidRPr="006447FA" w:rsidRDefault="00D5143B" w:rsidP="00963A3A">
      <w:pPr>
        <w:pStyle w:val="Heading4"/>
      </w:pPr>
      <w:bookmarkStart w:id="226" w:name="_Ref321824892"/>
      <w:bookmarkStart w:id="227" w:name="_Toc385254790"/>
      <w:r w:rsidRPr="006447FA">
        <w:lastRenderedPageBreak/>
        <w:t>VISS</w:t>
      </w:r>
      <w:r w:rsidR="00B97F75" w:rsidRPr="006447FA">
        <w:t xml:space="preserve"> Web lapu konfigurācijas mape (configuration)</w:t>
      </w:r>
      <w:bookmarkEnd w:id="226"/>
      <w:bookmarkEnd w:id="227"/>
    </w:p>
    <w:p w14:paraId="34AAD924" w14:textId="49352E9E" w:rsidR="0028606F" w:rsidRPr="006447FA" w:rsidRDefault="00BF3E9E" w:rsidP="00400E6B">
      <w:r w:rsidRPr="006447FA">
        <w:t xml:space="preserve">Zem centrālā „Viss” elementa un zem katra izvēlnes elementa, kas ir bāzēts uz </w:t>
      </w:r>
      <w:r w:rsidR="00400E6B" w:rsidRPr="006447FA">
        <w:t>šablona „WebSiteItem”</w:t>
      </w:r>
      <w:r w:rsidRPr="006447FA">
        <w:t xml:space="preserve"> tiek veidota mape „Configuration”. Šī mape paredzēta elementa, zem kura tā atrodas, konfigurācijas parametru glabāšanai. </w:t>
      </w:r>
      <w:r w:rsidR="00B63E89" w:rsidRPr="006447FA">
        <w:t xml:space="preserve">Pēc noklusējama zem šīs mapes atrodas </w:t>
      </w:r>
      <w:r w:rsidR="00B63E89" w:rsidRPr="00F70F34">
        <w:rPr>
          <w:i/>
        </w:rPr>
        <w:t>Dictionary</w:t>
      </w:r>
      <w:r w:rsidR="00B63E89" w:rsidRPr="006447FA">
        <w:t xml:space="preserve"> (vārdnīca)</w:t>
      </w:r>
      <w:r w:rsidR="008D330D" w:rsidRPr="006447FA">
        <w:t xml:space="preserve">, </w:t>
      </w:r>
      <w:r w:rsidR="00B63E89" w:rsidRPr="00F70F34">
        <w:rPr>
          <w:i/>
        </w:rPr>
        <w:t>Settings</w:t>
      </w:r>
      <w:r w:rsidR="008D330D" w:rsidRPr="006447FA">
        <w:t xml:space="preserve"> un </w:t>
      </w:r>
      <w:r w:rsidR="008D330D" w:rsidRPr="00F70F34">
        <w:rPr>
          <w:i/>
        </w:rPr>
        <w:t>Data</w:t>
      </w:r>
      <w:r w:rsidR="008D330D" w:rsidRPr="006447FA">
        <w:t>_</w:t>
      </w:r>
      <w:r w:rsidR="008D330D" w:rsidRPr="00F70F34">
        <w:rPr>
          <w:i/>
        </w:rPr>
        <w:t>blocks</w:t>
      </w:r>
      <w:r w:rsidR="00B63E89" w:rsidRPr="006447FA">
        <w:t xml:space="preserve"> mapes. </w:t>
      </w:r>
      <w:r w:rsidR="00B63E89" w:rsidRPr="00F70F34">
        <w:rPr>
          <w:i/>
        </w:rPr>
        <w:t>Configuration</w:t>
      </w:r>
      <w:r w:rsidR="00B63E89" w:rsidRPr="006447FA">
        <w:t xml:space="preserve"> mapes struktūra tiek </w:t>
      </w:r>
      <w:r w:rsidR="003E0C81" w:rsidRPr="006447FA">
        <w:t>parādīta</w:t>
      </w:r>
      <w:r w:rsidR="00B63E89" w:rsidRPr="006447FA">
        <w:t xml:space="preserve"> </w:t>
      </w:r>
      <w:r w:rsidR="00B63E89" w:rsidRPr="006447FA">
        <w:fldChar w:fldCharType="begin"/>
      </w:r>
      <w:r w:rsidR="00B63E89" w:rsidRPr="006447FA">
        <w:instrText xml:space="preserve"> REF _Ref321842873 \h </w:instrText>
      </w:r>
      <w:r w:rsidR="006447FA">
        <w:instrText xml:space="preserve"> \* MERGEFORMAT </w:instrText>
      </w:r>
      <w:r w:rsidR="00B63E89" w:rsidRPr="006447FA">
        <w:fldChar w:fldCharType="separate"/>
      </w:r>
      <w:r w:rsidR="005242A3">
        <w:t>30</w:t>
      </w:r>
      <w:r w:rsidR="00B63E89" w:rsidRPr="006447FA">
        <w:fldChar w:fldCharType="end"/>
      </w:r>
      <w:r w:rsidR="00F70F34">
        <w:t>.</w:t>
      </w:r>
      <w:r w:rsidR="00B63E89" w:rsidRPr="006447FA">
        <w:t>attēl</w:t>
      </w:r>
      <w:r w:rsidR="003E0C81" w:rsidRPr="006447FA">
        <w:t>ā</w:t>
      </w:r>
      <w:r w:rsidR="00B63E89" w:rsidRPr="006447FA">
        <w:t>.</w:t>
      </w:r>
    </w:p>
    <w:p w14:paraId="34AAD925" w14:textId="302AACC4" w:rsidR="00B63E89" w:rsidRPr="006447FA" w:rsidRDefault="008D330D" w:rsidP="00B63E89">
      <w:pPr>
        <w:pStyle w:val="Pictureposition"/>
      </w:pPr>
      <w:r w:rsidRPr="006447FA">
        <w:rPr>
          <w:noProof/>
          <w:lang w:eastAsia="lv-LV"/>
        </w:rPr>
        <w:drawing>
          <wp:inline distT="0" distB="0" distL="0" distR="0" wp14:anchorId="2D0A11FD" wp14:editId="55707111">
            <wp:extent cx="1364239" cy="815546"/>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5152" cy="816092"/>
                    </a:xfrm>
                    <a:prstGeom prst="rect">
                      <a:avLst/>
                    </a:prstGeom>
                    <a:noFill/>
                    <a:ln>
                      <a:noFill/>
                    </a:ln>
                  </pic:spPr>
                </pic:pic>
              </a:graphicData>
            </a:graphic>
          </wp:inline>
        </w:drawing>
      </w:r>
    </w:p>
    <w:p w14:paraId="34AAD926" w14:textId="77777777" w:rsidR="00B63E89" w:rsidRPr="006447FA" w:rsidRDefault="000944C9" w:rsidP="00B63E89">
      <w:pPr>
        <w:pStyle w:val="Picturecaption"/>
      </w:pPr>
      <w:r>
        <w:fldChar w:fldCharType="begin"/>
      </w:r>
      <w:r>
        <w:instrText xml:space="preserve"> SEQ Attēls \* ARABIC </w:instrText>
      </w:r>
      <w:r>
        <w:fldChar w:fldCharType="separate"/>
      </w:r>
      <w:bookmarkStart w:id="228" w:name="_Ref321842873"/>
      <w:bookmarkStart w:id="229" w:name="_Toc385254876"/>
      <w:r w:rsidR="005242A3">
        <w:rPr>
          <w:noProof/>
        </w:rPr>
        <w:t>30</w:t>
      </w:r>
      <w:bookmarkEnd w:id="228"/>
      <w:r>
        <w:rPr>
          <w:noProof/>
        </w:rPr>
        <w:fldChar w:fldCharType="end"/>
      </w:r>
      <w:r w:rsidR="00B63E89" w:rsidRPr="006447FA">
        <w:t>.attēls. Mapes Configuration struktūra</w:t>
      </w:r>
      <w:bookmarkEnd w:id="229"/>
    </w:p>
    <w:p w14:paraId="4F73EFB6" w14:textId="4C9D4CEB" w:rsidR="008D330D" w:rsidRPr="006447FA" w:rsidRDefault="008D330D" w:rsidP="008D330D">
      <w:r w:rsidRPr="006447FA">
        <w:t xml:space="preserve">Visi satura bloki tiek glabāti mapēs „Data_blocks” (skat. </w:t>
      </w:r>
      <w:r w:rsidRPr="006447FA">
        <w:fldChar w:fldCharType="begin"/>
      </w:r>
      <w:r w:rsidRPr="006447FA">
        <w:instrText xml:space="preserve"> REF _Ref321902568 \h </w:instrText>
      </w:r>
      <w:r w:rsidR="006447FA">
        <w:instrText xml:space="preserve"> \* MERGEFORMAT </w:instrText>
      </w:r>
      <w:r w:rsidRPr="006447FA">
        <w:fldChar w:fldCharType="separate"/>
      </w:r>
      <w:r w:rsidR="005242A3">
        <w:t>31</w:t>
      </w:r>
      <w:r w:rsidRPr="006447FA">
        <w:fldChar w:fldCharType="end"/>
      </w:r>
      <w:r w:rsidR="00F70F34">
        <w:t>.</w:t>
      </w:r>
      <w:r w:rsidRPr="006447FA">
        <w:t xml:space="preserve">attēlu). Detalizētu informāciju par </w:t>
      </w:r>
      <w:r w:rsidRPr="00F70F34">
        <w:rPr>
          <w:i/>
        </w:rPr>
        <w:t>Sitecore</w:t>
      </w:r>
      <w:r w:rsidRPr="006447FA">
        <w:t xml:space="preserve"> satura ievadīšanu, rediģēšanu, dzēšanu un citām operācijām var atrast </w:t>
      </w:r>
      <w:r w:rsidRPr="00F70F34">
        <w:rPr>
          <w:i/>
        </w:rPr>
        <w:t>Sitecore</w:t>
      </w:r>
      <w:r w:rsidRPr="006447FA">
        <w:t xml:space="preserve"> dokumentācijā </w:t>
      </w:r>
      <w:r w:rsidRPr="006447FA">
        <w:fldChar w:fldCharType="begin"/>
      </w:r>
      <w:r w:rsidRPr="006447FA">
        <w:instrText xml:space="preserve"> REF _Ref321907504 \r \h </w:instrText>
      </w:r>
      <w:r w:rsidR="006447FA">
        <w:instrText xml:space="preserve"> \* MERGEFORMAT </w:instrText>
      </w:r>
      <w:r w:rsidRPr="006447FA">
        <w:fldChar w:fldCharType="separate"/>
      </w:r>
      <w:r w:rsidR="005242A3">
        <w:t>[5]</w:t>
      </w:r>
      <w:r w:rsidRPr="006447FA">
        <w:fldChar w:fldCharType="end"/>
      </w:r>
      <w:r w:rsidRPr="006447FA">
        <w:t>.</w:t>
      </w:r>
    </w:p>
    <w:p w14:paraId="2DBFF98D" w14:textId="4919082B" w:rsidR="008D330D" w:rsidRPr="006447FA" w:rsidRDefault="00A75626" w:rsidP="008D330D">
      <w:pPr>
        <w:pStyle w:val="Pictureposition"/>
      </w:pPr>
      <w:r w:rsidRPr="006447FA">
        <w:rPr>
          <w:noProof/>
          <w:lang w:eastAsia="lv-LV"/>
        </w:rPr>
        <w:drawing>
          <wp:inline distT="0" distB="0" distL="0" distR="0" wp14:anchorId="3C9C43B4" wp14:editId="19D536BA">
            <wp:extent cx="1309457" cy="1713470"/>
            <wp:effectExtent l="0" t="0" r="5080" b="127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9445" cy="1713454"/>
                    </a:xfrm>
                    <a:prstGeom prst="rect">
                      <a:avLst/>
                    </a:prstGeom>
                    <a:noFill/>
                    <a:ln>
                      <a:noFill/>
                    </a:ln>
                  </pic:spPr>
                </pic:pic>
              </a:graphicData>
            </a:graphic>
          </wp:inline>
        </w:drawing>
      </w:r>
    </w:p>
    <w:p w14:paraId="737AF773" w14:textId="38D5674C" w:rsidR="008D330D" w:rsidRPr="006447FA" w:rsidRDefault="000944C9" w:rsidP="008D330D">
      <w:pPr>
        <w:pStyle w:val="Picturecaption"/>
      </w:pPr>
      <w:r>
        <w:fldChar w:fldCharType="begin"/>
      </w:r>
      <w:r>
        <w:instrText xml:space="preserve"> SEQ Attēls \* ARABIC </w:instrText>
      </w:r>
      <w:r>
        <w:fldChar w:fldCharType="separate"/>
      </w:r>
      <w:bookmarkStart w:id="230" w:name="_Ref321902568"/>
      <w:bookmarkStart w:id="231" w:name="_Toc385254877"/>
      <w:r w:rsidR="005242A3">
        <w:rPr>
          <w:noProof/>
        </w:rPr>
        <w:t>31</w:t>
      </w:r>
      <w:bookmarkEnd w:id="230"/>
      <w:r>
        <w:rPr>
          <w:noProof/>
        </w:rPr>
        <w:fldChar w:fldCharType="end"/>
      </w:r>
      <w:r w:rsidR="008D330D" w:rsidRPr="006447FA">
        <w:t>.attēls. Mape „Data_blocks” ar blokiem</w:t>
      </w:r>
      <w:bookmarkEnd w:id="231"/>
    </w:p>
    <w:p w14:paraId="34AAD927" w14:textId="77777777" w:rsidR="00B97F75" w:rsidRPr="006447FA" w:rsidRDefault="00D5143B" w:rsidP="00963A3A">
      <w:pPr>
        <w:pStyle w:val="Heading5"/>
      </w:pPr>
      <w:r w:rsidRPr="006447FA">
        <w:t>VISS</w:t>
      </w:r>
      <w:r w:rsidR="00B97F75" w:rsidRPr="006447FA">
        <w:t xml:space="preserve"> vārdnīca (dictionary)</w:t>
      </w:r>
    </w:p>
    <w:p w14:paraId="6F45083C" w14:textId="77777777" w:rsidR="005242A3" w:rsidRDefault="00B63E89" w:rsidP="005242A3">
      <w:r w:rsidRPr="006447FA">
        <w:t>VISS vārdnīca ir elementu kopa, kas atrodas zem elementa …/configuration/</w:t>
      </w:r>
      <w:r w:rsidR="00F763C3" w:rsidRPr="006447FA">
        <w:t>D</w:t>
      </w:r>
      <w:r w:rsidRPr="006447FA">
        <w:t>ictionary</w:t>
      </w:r>
      <w:r w:rsidR="00ED6CA0" w:rsidRPr="006447FA">
        <w:t xml:space="preserve">. Šo elementu kopu veido elementi, kas bāzēti uz </w:t>
      </w:r>
      <w:r w:rsidR="00ED6CA0" w:rsidRPr="006447FA">
        <w:fldChar w:fldCharType="begin"/>
      </w:r>
      <w:r w:rsidR="00ED6CA0" w:rsidRPr="006447FA">
        <w:instrText xml:space="preserve"> REF _Ref321843049 \h </w:instrText>
      </w:r>
      <w:r w:rsidR="006447FA">
        <w:instrText xml:space="preserve"> \* MERGEFORMAT </w:instrText>
      </w:r>
      <w:r w:rsidR="00ED6CA0" w:rsidRPr="006447FA">
        <w:fldChar w:fldCharType="separate"/>
      </w:r>
      <w:r w:rsidR="005242A3" w:rsidRPr="006447FA">
        <w:t>Šablons „DictionaryCategory”</w:t>
      </w:r>
      <w:r w:rsidR="00ED6CA0" w:rsidRPr="006447FA">
        <w:fldChar w:fldCharType="end"/>
      </w:r>
      <w:r w:rsidR="00ED6CA0" w:rsidRPr="006447FA">
        <w:t xml:space="preserve"> un </w:t>
      </w:r>
      <w:r w:rsidR="00ED6CA0" w:rsidRPr="006447FA">
        <w:fldChar w:fldCharType="begin"/>
      </w:r>
      <w:r w:rsidR="00ED6CA0" w:rsidRPr="006447FA">
        <w:instrText xml:space="preserve"> REF _Ref321843050 \h </w:instrText>
      </w:r>
      <w:r w:rsidR="006447FA">
        <w:instrText xml:space="preserve"> \* MERGEFORMAT </w:instrText>
      </w:r>
      <w:r w:rsidR="00ED6CA0" w:rsidRPr="006447FA">
        <w:fldChar w:fldCharType="separate"/>
      </w:r>
    </w:p>
    <w:p w14:paraId="4659E88C" w14:textId="77777777" w:rsidR="005242A3" w:rsidRPr="005242A3" w:rsidRDefault="005242A3" w:rsidP="005242A3">
      <w:r>
        <w:br w:type="page"/>
      </w:r>
    </w:p>
    <w:p w14:paraId="34AAD928" w14:textId="4F45F22C" w:rsidR="00B63E89" w:rsidRPr="006447FA" w:rsidRDefault="005242A3" w:rsidP="00B63E89">
      <w:r w:rsidRPr="006447FA">
        <w:lastRenderedPageBreak/>
        <w:t>Šablons „DictionaryItem”</w:t>
      </w:r>
      <w:r w:rsidR="00ED6CA0" w:rsidRPr="006447FA">
        <w:fldChar w:fldCharType="end"/>
      </w:r>
      <w:r w:rsidR="00ED6CA0" w:rsidRPr="006447FA">
        <w:t xml:space="preserve">. </w:t>
      </w:r>
      <w:r w:rsidR="00ED6CA0" w:rsidRPr="00F70F34">
        <w:rPr>
          <w:i/>
        </w:rPr>
        <w:t>DictionaryCategory</w:t>
      </w:r>
      <w:r w:rsidR="00ED6CA0" w:rsidRPr="006447FA">
        <w:t xml:space="preserve"> elementi tiek domāti elementu DictionaryItem grupēšanai pa mapēm. </w:t>
      </w:r>
      <w:r w:rsidR="006B4D93" w:rsidRPr="006447FA">
        <w:t>Vārdnīcas elementi definē teksta virknes, kas atrodas uz Web lapas. Vārdnīcas elementa nosaukums ir atslēga (</w:t>
      </w:r>
      <w:r w:rsidR="006B4D93" w:rsidRPr="00F70F34">
        <w:rPr>
          <w:i/>
        </w:rPr>
        <w:t>key</w:t>
      </w:r>
      <w:r w:rsidR="006B4D93" w:rsidRPr="006447FA">
        <w:t xml:space="preserve">) pēc kura tiek meklēts teksts. </w:t>
      </w:r>
      <w:r w:rsidR="00F763C3" w:rsidRPr="00F70F34">
        <w:rPr>
          <w:i/>
        </w:rPr>
        <w:t>Dictionary</w:t>
      </w:r>
      <w:r w:rsidR="00F763C3" w:rsidRPr="006447FA">
        <w:t xml:space="preserve"> mapes struktūra tiek </w:t>
      </w:r>
      <w:r w:rsidR="003E0C81" w:rsidRPr="006447FA">
        <w:t>parādīta</w:t>
      </w:r>
      <w:r w:rsidR="00F763C3" w:rsidRPr="006447FA">
        <w:t xml:space="preserve"> </w:t>
      </w:r>
      <w:r w:rsidR="00F763C3" w:rsidRPr="006447FA">
        <w:fldChar w:fldCharType="begin"/>
      </w:r>
      <w:r w:rsidR="00F763C3" w:rsidRPr="006447FA">
        <w:instrText xml:space="preserve"> REF _Ref321843861 \h </w:instrText>
      </w:r>
      <w:r w:rsidR="006447FA">
        <w:instrText xml:space="preserve"> \* MERGEFORMAT </w:instrText>
      </w:r>
      <w:r w:rsidR="00F763C3" w:rsidRPr="006447FA">
        <w:fldChar w:fldCharType="separate"/>
      </w:r>
      <w:r>
        <w:t>32</w:t>
      </w:r>
      <w:r w:rsidR="00F763C3" w:rsidRPr="006447FA">
        <w:fldChar w:fldCharType="end"/>
      </w:r>
      <w:r w:rsidR="00F70F34">
        <w:t>.</w:t>
      </w:r>
      <w:r w:rsidR="003E0C81" w:rsidRPr="006447FA">
        <w:t>attēlā</w:t>
      </w:r>
      <w:r w:rsidR="00F763C3" w:rsidRPr="006447FA">
        <w:t xml:space="preserve">. Vārdnīcas izmantošana VISS Web lapās ir </w:t>
      </w:r>
      <w:r w:rsidR="003E0C81" w:rsidRPr="006447FA">
        <w:t>parādīta</w:t>
      </w:r>
      <w:r w:rsidR="009D5CA7" w:rsidRPr="006447FA">
        <w:t xml:space="preserve"> </w:t>
      </w:r>
      <w:r w:rsidR="009D5CA7" w:rsidRPr="006447FA">
        <w:fldChar w:fldCharType="begin"/>
      </w:r>
      <w:r w:rsidR="009D5CA7" w:rsidRPr="006447FA">
        <w:instrText xml:space="preserve"> REF _Ref321935093 \n \h </w:instrText>
      </w:r>
      <w:r w:rsidR="006447FA">
        <w:instrText xml:space="preserve"> \* MERGEFORMAT </w:instrText>
      </w:r>
      <w:r w:rsidR="009D5CA7" w:rsidRPr="006447FA">
        <w:fldChar w:fldCharType="separate"/>
      </w:r>
      <w:r>
        <w:t>2.3.2.2</w:t>
      </w:r>
      <w:r w:rsidR="009D5CA7" w:rsidRPr="006447FA">
        <w:fldChar w:fldCharType="end"/>
      </w:r>
      <w:r w:rsidR="00F70F34">
        <w:t>.</w:t>
      </w:r>
      <w:r w:rsidR="00F763C3" w:rsidRPr="006447FA">
        <w:t>paragrāfā.</w:t>
      </w:r>
    </w:p>
    <w:p w14:paraId="34AAD929" w14:textId="77777777" w:rsidR="00F763C3" w:rsidRPr="006447FA" w:rsidRDefault="00F763C3" w:rsidP="00F763C3">
      <w:pPr>
        <w:pStyle w:val="Pictureposition"/>
      </w:pPr>
      <w:r w:rsidRPr="006447FA">
        <w:rPr>
          <w:noProof/>
          <w:lang w:eastAsia="lv-LV"/>
        </w:rPr>
        <w:drawing>
          <wp:inline distT="0" distB="0" distL="0" distR="0" wp14:anchorId="34AADA6B" wp14:editId="6DA986CE">
            <wp:extent cx="1419443" cy="25372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2549" cy="2542806"/>
                    </a:xfrm>
                    <a:prstGeom prst="rect">
                      <a:avLst/>
                    </a:prstGeom>
                    <a:noFill/>
                    <a:ln>
                      <a:noFill/>
                    </a:ln>
                  </pic:spPr>
                </pic:pic>
              </a:graphicData>
            </a:graphic>
          </wp:inline>
        </w:drawing>
      </w:r>
    </w:p>
    <w:p w14:paraId="34AAD92A" w14:textId="77777777" w:rsidR="00F763C3" w:rsidRPr="006447FA" w:rsidRDefault="000944C9" w:rsidP="00F763C3">
      <w:pPr>
        <w:pStyle w:val="Picturecaption"/>
      </w:pPr>
      <w:r>
        <w:fldChar w:fldCharType="begin"/>
      </w:r>
      <w:r>
        <w:instrText xml:space="preserve"> SEQ Attēls \* ARABIC </w:instrText>
      </w:r>
      <w:r>
        <w:fldChar w:fldCharType="separate"/>
      </w:r>
      <w:bookmarkStart w:id="232" w:name="_Ref321843861"/>
      <w:bookmarkStart w:id="233" w:name="_Toc385254878"/>
      <w:r w:rsidR="005242A3">
        <w:rPr>
          <w:noProof/>
        </w:rPr>
        <w:t>32</w:t>
      </w:r>
      <w:bookmarkEnd w:id="232"/>
      <w:r>
        <w:rPr>
          <w:noProof/>
        </w:rPr>
        <w:fldChar w:fldCharType="end"/>
      </w:r>
      <w:r w:rsidR="00F763C3" w:rsidRPr="006447FA">
        <w:t>.attēls. Dictionary mapes struktūra</w:t>
      </w:r>
      <w:bookmarkEnd w:id="233"/>
    </w:p>
    <w:p w14:paraId="34AAD92B" w14:textId="36D70CB9" w:rsidR="00B97F75" w:rsidRPr="006447FA" w:rsidRDefault="00D5143B" w:rsidP="00963A3A">
      <w:pPr>
        <w:pStyle w:val="Heading5"/>
      </w:pPr>
      <w:r w:rsidRPr="006447FA">
        <w:t>VISS</w:t>
      </w:r>
      <w:r w:rsidR="00B97F75" w:rsidRPr="006447FA">
        <w:t xml:space="preserve"> </w:t>
      </w:r>
      <w:r w:rsidR="00A75626" w:rsidRPr="006447FA">
        <w:t>uzstādījumi</w:t>
      </w:r>
      <w:r w:rsidR="00F763C3" w:rsidRPr="006447FA">
        <w:t xml:space="preserve"> (settings)</w:t>
      </w:r>
    </w:p>
    <w:p w14:paraId="34AAD92C" w14:textId="6153A493" w:rsidR="00F763C3" w:rsidRPr="006447FA" w:rsidRDefault="00F763C3" w:rsidP="00F763C3">
      <w:r w:rsidRPr="006447FA">
        <w:t xml:space="preserve">VISS </w:t>
      </w:r>
      <w:r w:rsidR="006B4D93" w:rsidRPr="006447FA">
        <w:t>uzstādījumi ir</w:t>
      </w:r>
      <w:r w:rsidRPr="006447FA">
        <w:t xml:space="preserve"> elementu kopa, kas atrodas zem elementa …/configuration/Settings. Šo elementu kopu veido elementi, kas bāzēti uz </w:t>
      </w:r>
      <w:r w:rsidR="006B4D93" w:rsidRPr="006447FA">
        <w:fldChar w:fldCharType="begin"/>
      </w:r>
      <w:r w:rsidR="006B4D93" w:rsidRPr="006447FA">
        <w:instrText xml:space="preserve"> REF _Ref321844192 \h </w:instrText>
      </w:r>
      <w:r w:rsidR="006447FA">
        <w:instrText xml:space="preserve"> \* MERGEFORMAT </w:instrText>
      </w:r>
      <w:r w:rsidR="006B4D93" w:rsidRPr="006447FA">
        <w:fldChar w:fldCharType="separate"/>
      </w:r>
      <w:r w:rsidR="005242A3" w:rsidRPr="006447FA">
        <w:t>Šablons „AppSettingsCategory”</w:t>
      </w:r>
      <w:r w:rsidR="006B4D93" w:rsidRPr="006447FA">
        <w:fldChar w:fldCharType="end"/>
      </w:r>
      <w:r w:rsidR="006B4D93" w:rsidRPr="006447FA">
        <w:t xml:space="preserve"> un </w:t>
      </w:r>
      <w:r w:rsidR="006B4D93" w:rsidRPr="006447FA">
        <w:fldChar w:fldCharType="begin"/>
      </w:r>
      <w:r w:rsidR="006B4D93" w:rsidRPr="006447FA">
        <w:instrText xml:space="preserve"> REF _Ref321844194 \h </w:instrText>
      </w:r>
      <w:r w:rsidR="006447FA">
        <w:instrText xml:space="preserve"> \* MERGEFORMAT </w:instrText>
      </w:r>
      <w:r w:rsidR="006B4D93" w:rsidRPr="006447FA">
        <w:fldChar w:fldCharType="separate"/>
      </w:r>
      <w:r w:rsidR="005242A3" w:rsidRPr="006447FA">
        <w:t>Šablons „AppSettingItem”</w:t>
      </w:r>
      <w:r w:rsidR="006B4D93" w:rsidRPr="006447FA">
        <w:fldChar w:fldCharType="end"/>
      </w:r>
      <w:r w:rsidRPr="006447FA">
        <w:t xml:space="preserve">. </w:t>
      </w:r>
      <w:r w:rsidR="006B4D93" w:rsidRPr="006447FA">
        <w:t>AppSettings</w:t>
      </w:r>
      <w:r w:rsidRPr="006447FA">
        <w:t xml:space="preserve">Category elementi tiek domāti elementu </w:t>
      </w:r>
      <w:r w:rsidR="006B4D93" w:rsidRPr="00F70F34">
        <w:rPr>
          <w:i/>
        </w:rPr>
        <w:t>AppSetting</w:t>
      </w:r>
      <w:r w:rsidRPr="00F70F34">
        <w:rPr>
          <w:i/>
        </w:rPr>
        <w:t>Item</w:t>
      </w:r>
      <w:r w:rsidRPr="006447FA">
        <w:t xml:space="preserve"> grupēšanai pa mapēm.</w:t>
      </w:r>
      <w:r w:rsidR="006B4D93" w:rsidRPr="006447FA">
        <w:t xml:space="preserve"> </w:t>
      </w:r>
      <w:r w:rsidR="00F70F34">
        <w:t>Uzstādījumu</w:t>
      </w:r>
      <w:r w:rsidR="006B4D93" w:rsidRPr="006447FA">
        <w:t xml:space="preserve"> kopa, pirmkārt, ir domāta uzstādījumu glabāšanai formātā atslēga/vērtība, kur elementa nosaukums ir atslēga.</w:t>
      </w:r>
      <w:r w:rsidRPr="006447FA">
        <w:t xml:space="preserve"> </w:t>
      </w:r>
      <w:r w:rsidR="006B4D93" w:rsidRPr="00F70F34">
        <w:rPr>
          <w:i/>
        </w:rPr>
        <w:t>Settings</w:t>
      </w:r>
      <w:r w:rsidRPr="006447FA">
        <w:t xml:space="preserve"> mapes struktūra tiek </w:t>
      </w:r>
      <w:r w:rsidR="003E0C81" w:rsidRPr="006447FA">
        <w:t>parādīta</w:t>
      </w:r>
      <w:r w:rsidRPr="006447FA">
        <w:t xml:space="preserve"> </w:t>
      </w:r>
      <w:r w:rsidRPr="006447FA">
        <w:fldChar w:fldCharType="begin"/>
      </w:r>
      <w:r w:rsidRPr="006447FA">
        <w:instrText xml:space="preserve"> REF _Ref321844080 \h </w:instrText>
      </w:r>
      <w:r w:rsidR="006447FA">
        <w:instrText xml:space="preserve"> \* MERGEFORMAT </w:instrText>
      </w:r>
      <w:r w:rsidRPr="006447FA">
        <w:fldChar w:fldCharType="separate"/>
      </w:r>
      <w:r w:rsidR="005242A3">
        <w:t>33</w:t>
      </w:r>
      <w:r w:rsidRPr="006447FA">
        <w:fldChar w:fldCharType="end"/>
      </w:r>
      <w:r w:rsidR="00F70F34">
        <w:t>.</w:t>
      </w:r>
      <w:r w:rsidR="003E0C81" w:rsidRPr="006447FA">
        <w:t>attēlā</w:t>
      </w:r>
      <w:r w:rsidRPr="006447FA">
        <w:t xml:space="preserve">. Vārdnīcas izmantošana VISS Web lapās ir </w:t>
      </w:r>
      <w:r w:rsidR="003E0C81" w:rsidRPr="006447FA">
        <w:t>parādīta</w:t>
      </w:r>
      <w:r w:rsidR="009D5CA7" w:rsidRPr="006447FA">
        <w:t xml:space="preserve"> </w:t>
      </w:r>
      <w:r w:rsidR="009D5CA7" w:rsidRPr="006447FA">
        <w:fldChar w:fldCharType="begin"/>
      </w:r>
      <w:r w:rsidR="009D5CA7" w:rsidRPr="006447FA">
        <w:instrText xml:space="preserve"> REF _Ref321935067 \n \h </w:instrText>
      </w:r>
      <w:r w:rsidR="006447FA">
        <w:instrText xml:space="preserve"> \* MERGEFORMAT </w:instrText>
      </w:r>
      <w:r w:rsidR="009D5CA7" w:rsidRPr="006447FA">
        <w:fldChar w:fldCharType="separate"/>
      </w:r>
      <w:r w:rsidR="005242A3">
        <w:t>2.3.2.3</w:t>
      </w:r>
      <w:r w:rsidR="009D5CA7" w:rsidRPr="006447FA">
        <w:fldChar w:fldCharType="end"/>
      </w:r>
      <w:r w:rsidRPr="006447FA">
        <w:t>.</w:t>
      </w:r>
      <w:r w:rsidR="009D5CA7" w:rsidRPr="006447FA">
        <w:t xml:space="preserve"> paragrāfā.</w:t>
      </w:r>
    </w:p>
    <w:p w14:paraId="34AAD92D" w14:textId="77777777" w:rsidR="00F763C3" w:rsidRPr="006447FA" w:rsidRDefault="00F763C3" w:rsidP="00F763C3">
      <w:pPr>
        <w:pStyle w:val="Pictureposition"/>
      </w:pPr>
      <w:r w:rsidRPr="006447FA">
        <w:rPr>
          <w:noProof/>
          <w:lang w:eastAsia="lv-LV"/>
        </w:rPr>
        <w:drawing>
          <wp:inline distT="0" distB="0" distL="0" distR="0" wp14:anchorId="34AADA6D" wp14:editId="34AADA6E">
            <wp:extent cx="1619250" cy="72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0" cy="723900"/>
                    </a:xfrm>
                    <a:prstGeom prst="rect">
                      <a:avLst/>
                    </a:prstGeom>
                    <a:noFill/>
                    <a:ln>
                      <a:noFill/>
                    </a:ln>
                  </pic:spPr>
                </pic:pic>
              </a:graphicData>
            </a:graphic>
          </wp:inline>
        </w:drawing>
      </w:r>
    </w:p>
    <w:p w14:paraId="34AAD92E" w14:textId="77777777" w:rsidR="00F763C3" w:rsidRPr="006447FA" w:rsidRDefault="000944C9" w:rsidP="00F763C3">
      <w:pPr>
        <w:pStyle w:val="Picturecaption"/>
      </w:pPr>
      <w:r>
        <w:fldChar w:fldCharType="begin"/>
      </w:r>
      <w:r>
        <w:instrText xml:space="preserve"> SEQ Attēls \* ARABIC </w:instrText>
      </w:r>
      <w:r>
        <w:fldChar w:fldCharType="separate"/>
      </w:r>
      <w:bookmarkStart w:id="234" w:name="_Ref321844080"/>
      <w:bookmarkStart w:id="235" w:name="_Toc385254879"/>
      <w:r w:rsidR="005242A3">
        <w:rPr>
          <w:noProof/>
        </w:rPr>
        <w:t>33</w:t>
      </w:r>
      <w:bookmarkEnd w:id="234"/>
      <w:r>
        <w:rPr>
          <w:noProof/>
        </w:rPr>
        <w:fldChar w:fldCharType="end"/>
      </w:r>
      <w:r w:rsidR="00F763C3" w:rsidRPr="006447FA">
        <w:t>.attēls. Settings mapes struktūra</w:t>
      </w:r>
      <w:bookmarkEnd w:id="235"/>
    </w:p>
    <w:p w14:paraId="34AAD933" w14:textId="77777777" w:rsidR="00C42B37" w:rsidRPr="006447FA" w:rsidRDefault="00C42B37" w:rsidP="00963A3A">
      <w:pPr>
        <w:pStyle w:val="Heading5"/>
      </w:pPr>
      <w:r w:rsidRPr="006447FA">
        <w:t>Satura bloks</w:t>
      </w:r>
    </w:p>
    <w:p w14:paraId="34AAD934" w14:textId="60DD8354" w:rsidR="006912BD" w:rsidRPr="006447FA" w:rsidRDefault="006912BD" w:rsidP="006912BD">
      <w:r w:rsidRPr="006447FA">
        <w:t xml:space="preserve">Satura bloks </w:t>
      </w:r>
      <w:r w:rsidR="002668ED" w:rsidRPr="006447FA">
        <w:t>–</w:t>
      </w:r>
      <w:r w:rsidRPr="006447FA">
        <w:t xml:space="preserve"> </w:t>
      </w:r>
      <w:r w:rsidR="002668ED" w:rsidRPr="006447FA">
        <w:t xml:space="preserve">satura elements, kas ir bāzēts uz </w:t>
      </w:r>
      <w:r w:rsidR="002668ED" w:rsidRPr="006447FA">
        <w:fldChar w:fldCharType="begin"/>
      </w:r>
      <w:r w:rsidR="002668ED" w:rsidRPr="006447FA">
        <w:instrText xml:space="preserve"> REF _Ref321757763 \h </w:instrText>
      </w:r>
      <w:r w:rsidR="006447FA">
        <w:instrText xml:space="preserve"> \* MERGEFORMAT </w:instrText>
      </w:r>
      <w:r w:rsidR="002668ED" w:rsidRPr="006447FA">
        <w:fldChar w:fldCharType="separate"/>
      </w:r>
      <w:r w:rsidR="005242A3" w:rsidRPr="006447FA">
        <w:t>Šablons „Content”</w:t>
      </w:r>
      <w:r w:rsidR="002668ED" w:rsidRPr="006447FA">
        <w:fldChar w:fldCharType="end"/>
      </w:r>
      <w:r w:rsidR="002668ED" w:rsidRPr="006447FA">
        <w:t xml:space="preserve">. Bloks atbild par informācijas izvadi uz ekrānu (skat. </w:t>
      </w:r>
      <w:r w:rsidR="00D64CF6" w:rsidRPr="006447FA">
        <w:fldChar w:fldCharType="begin"/>
      </w:r>
      <w:r w:rsidR="00D64CF6" w:rsidRPr="006447FA">
        <w:instrText xml:space="preserve"> REF _Ref321904977 \h </w:instrText>
      </w:r>
      <w:r w:rsidR="006447FA">
        <w:instrText xml:space="preserve"> \* MERGEFORMAT </w:instrText>
      </w:r>
      <w:r w:rsidR="00D64CF6" w:rsidRPr="006447FA">
        <w:fldChar w:fldCharType="separate"/>
      </w:r>
      <w:r w:rsidR="005242A3">
        <w:t>34</w:t>
      </w:r>
      <w:r w:rsidR="00D64CF6" w:rsidRPr="006447FA">
        <w:fldChar w:fldCharType="end"/>
      </w:r>
      <w:r w:rsidR="002668ED" w:rsidRPr="006447FA">
        <w:t>.</w:t>
      </w:r>
      <w:r w:rsidR="00D64CF6" w:rsidRPr="006447FA">
        <w:t>attēlu).</w:t>
      </w:r>
      <w:r w:rsidR="002668ED" w:rsidRPr="006447FA">
        <w:t xml:space="preserve"> Par bloka informācijas izvadi atbild </w:t>
      </w:r>
      <w:r w:rsidR="002668ED" w:rsidRPr="006447FA">
        <w:fldChar w:fldCharType="begin"/>
      </w:r>
      <w:r w:rsidR="002668ED" w:rsidRPr="006447FA">
        <w:instrText xml:space="preserve"> REF _Ref321903270 \h </w:instrText>
      </w:r>
      <w:r w:rsidR="006447FA">
        <w:instrText xml:space="preserve"> \* MERGEFORMAT </w:instrText>
      </w:r>
      <w:r w:rsidR="002668ED" w:rsidRPr="006447FA">
        <w:fldChar w:fldCharType="separate"/>
      </w:r>
      <w:r w:rsidR="005242A3" w:rsidRPr="006447FA">
        <w:t>Apakšizkārtojums „ShowContentBlock”</w:t>
      </w:r>
      <w:r w:rsidR="002668ED" w:rsidRPr="006447FA">
        <w:fldChar w:fldCharType="end"/>
      </w:r>
      <w:r w:rsidR="002668ED" w:rsidRPr="006447FA">
        <w:t>.</w:t>
      </w:r>
    </w:p>
    <w:p w14:paraId="34AAD935" w14:textId="77777777" w:rsidR="002668ED" w:rsidRPr="006447FA" w:rsidRDefault="00D64CF6" w:rsidP="002668ED">
      <w:pPr>
        <w:pStyle w:val="Pictureposition"/>
      </w:pPr>
      <w:r w:rsidRPr="006447FA">
        <w:rPr>
          <w:noProof/>
          <w:lang w:eastAsia="lv-LV"/>
        </w:rPr>
        <w:drawing>
          <wp:inline distT="0" distB="0" distL="0" distR="0" wp14:anchorId="34AADA71" wp14:editId="34AADA72">
            <wp:extent cx="6115050" cy="981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981075"/>
                    </a:xfrm>
                    <a:prstGeom prst="rect">
                      <a:avLst/>
                    </a:prstGeom>
                    <a:noFill/>
                    <a:ln>
                      <a:noFill/>
                    </a:ln>
                  </pic:spPr>
                </pic:pic>
              </a:graphicData>
            </a:graphic>
          </wp:inline>
        </w:drawing>
      </w:r>
    </w:p>
    <w:p w14:paraId="34AAD936" w14:textId="77777777" w:rsidR="002668ED" w:rsidRPr="006447FA" w:rsidRDefault="000944C9" w:rsidP="002668ED">
      <w:pPr>
        <w:pStyle w:val="Picturecaption"/>
      </w:pPr>
      <w:r>
        <w:fldChar w:fldCharType="begin"/>
      </w:r>
      <w:r>
        <w:instrText xml:space="preserve"> SEQ Attēls \* ARABIC </w:instrText>
      </w:r>
      <w:r>
        <w:fldChar w:fldCharType="separate"/>
      </w:r>
      <w:bookmarkStart w:id="236" w:name="_Ref321904977"/>
      <w:bookmarkStart w:id="237" w:name="_Toc385254880"/>
      <w:r w:rsidR="005242A3">
        <w:rPr>
          <w:noProof/>
        </w:rPr>
        <w:t>34</w:t>
      </w:r>
      <w:bookmarkEnd w:id="236"/>
      <w:r>
        <w:rPr>
          <w:noProof/>
        </w:rPr>
        <w:fldChar w:fldCharType="end"/>
      </w:r>
      <w:r w:rsidR="002668ED" w:rsidRPr="006447FA">
        <w:t xml:space="preserve">.attēls. </w:t>
      </w:r>
      <w:r w:rsidR="00D64CF6" w:rsidRPr="006447FA">
        <w:t>Satura bloka piemērs</w:t>
      </w:r>
      <w:bookmarkEnd w:id="237"/>
    </w:p>
    <w:p w14:paraId="34AAD937" w14:textId="77777777" w:rsidR="00C42B37" w:rsidRPr="006447FA" w:rsidRDefault="00C42B37" w:rsidP="00963A3A">
      <w:pPr>
        <w:pStyle w:val="Heading5"/>
      </w:pPr>
      <w:r w:rsidRPr="006447FA">
        <w:lastRenderedPageBreak/>
        <w:t>Bloks „Autentifikācija”</w:t>
      </w:r>
    </w:p>
    <w:p w14:paraId="34AAD938" w14:textId="3947ED06" w:rsidR="002668ED" w:rsidRPr="006447FA" w:rsidRDefault="00D64CF6" w:rsidP="002668ED">
      <w:r w:rsidRPr="006447FA">
        <w:t>Autentifikācijas bloks – bloks, kas satur informāciju par autentifikāciju</w:t>
      </w:r>
      <w:r w:rsidR="00635B8B" w:rsidRPr="006447FA">
        <w:t>, palīgu un meklēšanas</w:t>
      </w:r>
      <w:r w:rsidRPr="006447FA">
        <w:t xml:space="preserve">. Šīs elements ir bāzēts uz </w:t>
      </w:r>
      <w:r w:rsidRPr="006447FA">
        <w:fldChar w:fldCharType="begin"/>
      </w:r>
      <w:r w:rsidRPr="006447FA">
        <w:instrText xml:space="preserve"> REF _Ref321759214 \h </w:instrText>
      </w:r>
      <w:r w:rsidR="006447FA">
        <w:instrText xml:space="preserve"> \* MERGEFORMAT </w:instrText>
      </w:r>
      <w:r w:rsidRPr="006447FA">
        <w:fldChar w:fldCharType="separate"/>
      </w:r>
      <w:r w:rsidR="005242A3" w:rsidRPr="006447FA">
        <w:t>Šablons „Authentication”</w:t>
      </w:r>
      <w:r w:rsidRPr="006447FA">
        <w:fldChar w:fldCharType="end"/>
      </w:r>
      <w:r w:rsidRPr="006447FA">
        <w:t xml:space="preserve">. Bloka piemērs tiek </w:t>
      </w:r>
      <w:r w:rsidR="003E0C81" w:rsidRPr="006447FA">
        <w:t>parādīts</w:t>
      </w:r>
      <w:r w:rsidRPr="006447FA">
        <w:t xml:space="preserve"> </w:t>
      </w:r>
      <w:r w:rsidRPr="006447FA">
        <w:fldChar w:fldCharType="begin"/>
      </w:r>
      <w:r w:rsidRPr="006447FA">
        <w:instrText xml:space="preserve"> REF _Ref321905298 \h </w:instrText>
      </w:r>
      <w:r w:rsidR="006447FA">
        <w:instrText xml:space="preserve"> \* MERGEFORMAT </w:instrText>
      </w:r>
      <w:r w:rsidRPr="006447FA">
        <w:fldChar w:fldCharType="separate"/>
      </w:r>
      <w:r w:rsidR="005242A3">
        <w:t>35</w:t>
      </w:r>
      <w:r w:rsidRPr="006447FA">
        <w:fldChar w:fldCharType="end"/>
      </w:r>
      <w:r w:rsidR="003E0C81" w:rsidRPr="006447FA">
        <w:t>. attēlā</w:t>
      </w:r>
      <w:r w:rsidRPr="006447FA">
        <w:t xml:space="preserve">. Par bloka informācijas izvadi atbild </w:t>
      </w:r>
      <w:r w:rsidRPr="006447FA">
        <w:fldChar w:fldCharType="begin"/>
      </w:r>
      <w:r w:rsidRPr="006447FA">
        <w:instrText xml:space="preserve"> REF _Ref321905349 \h </w:instrText>
      </w:r>
      <w:r w:rsidR="006447FA">
        <w:instrText xml:space="preserve"> \* MERGEFORMAT </w:instrText>
      </w:r>
      <w:r w:rsidRPr="006447FA">
        <w:fldChar w:fldCharType="separate"/>
      </w:r>
      <w:r w:rsidR="005242A3" w:rsidRPr="006447FA">
        <w:t>Apakšizkārtojums „Login”</w:t>
      </w:r>
      <w:r w:rsidRPr="006447FA">
        <w:fldChar w:fldCharType="end"/>
      </w:r>
      <w:r w:rsidRPr="006447FA">
        <w:t>.</w:t>
      </w:r>
    </w:p>
    <w:p w14:paraId="34AAD939" w14:textId="0A894CA8" w:rsidR="002668ED" w:rsidRPr="006447FA" w:rsidRDefault="00635B8B" w:rsidP="002668ED">
      <w:pPr>
        <w:pStyle w:val="Pictureposition"/>
      </w:pPr>
      <w:r w:rsidRPr="006447FA">
        <w:rPr>
          <w:noProof/>
          <w:lang w:eastAsia="lv-LV"/>
        </w:rPr>
        <w:drawing>
          <wp:inline distT="0" distB="0" distL="0" distR="0" wp14:anchorId="504E8858" wp14:editId="6FD18476">
            <wp:extent cx="2210435" cy="866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0435" cy="866775"/>
                    </a:xfrm>
                    <a:prstGeom prst="rect">
                      <a:avLst/>
                    </a:prstGeom>
                    <a:noFill/>
                    <a:ln>
                      <a:noFill/>
                    </a:ln>
                  </pic:spPr>
                </pic:pic>
              </a:graphicData>
            </a:graphic>
          </wp:inline>
        </w:drawing>
      </w:r>
    </w:p>
    <w:bookmarkStart w:id="238" w:name="_Ref321905295"/>
    <w:p w14:paraId="34AAD93A" w14:textId="77777777" w:rsidR="002668ED" w:rsidRPr="006447FA" w:rsidRDefault="002668ED" w:rsidP="002668ED">
      <w:pPr>
        <w:pStyle w:val="Picturecaption"/>
      </w:pPr>
      <w:r w:rsidRPr="006447FA">
        <w:fldChar w:fldCharType="begin"/>
      </w:r>
      <w:r w:rsidRPr="006447FA">
        <w:instrText xml:space="preserve"> SEQ Attēls \* ARABIC </w:instrText>
      </w:r>
      <w:r w:rsidRPr="006447FA">
        <w:fldChar w:fldCharType="separate"/>
      </w:r>
      <w:bookmarkStart w:id="239" w:name="_Ref321905298"/>
      <w:bookmarkStart w:id="240" w:name="_Toc385254881"/>
      <w:r w:rsidR="005242A3">
        <w:rPr>
          <w:noProof/>
        </w:rPr>
        <w:t>35</w:t>
      </w:r>
      <w:bookmarkEnd w:id="239"/>
      <w:r w:rsidRPr="006447FA">
        <w:fldChar w:fldCharType="end"/>
      </w:r>
      <w:r w:rsidRPr="006447FA">
        <w:t xml:space="preserve">.attēls. </w:t>
      </w:r>
      <w:r w:rsidR="00D64CF6" w:rsidRPr="006447FA">
        <w:t>Autentifikācijas bloka piemērs</w:t>
      </w:r>
      <w:bookmarkEnd w:id="238"/>
      <w:bookmarkEnd w:id="240"/>
    </w:p>
    <w:p w14:paraId="34AAD93B" w14:textId="77777777" w:rsidR="00C42B37" w:rsidRPr="006447FA" w:rsidRDefault="00C42B37" w:rsidP="00963A3A">
      <w:pPr>
        <w:pStyle w:val="Heading5"/>
      </w:pPr>
      <w:r w:rsidRPr="006447FA">
        <w:t>Bloks „Noderīgi dokumenti”</w:t>
      </w:r>
    </w:p>
    <w:p w14:paraId="34AAD93C" w14:textId="442B21B0" w:rsidR="002668ED" w:rsidRPr="006447FA" w:rsidRDefault="00E74251" w:rsidP="002668ED">
      <w:r w:rsidRPr="006447FA">
        <w:t xml:space="preserve">Noderīgie dokumenti – bloks, kas atbild par dokumentu attēlošanu, kuru ir iespējams lejupielādēt. Šīs elements ir bāzēts uz </w:t>
      </w:r>
      <w:r w:rsidRPr="006447FA">
        <w:fldChar w:fldCharType="begin"/>
      </w:r>
      <w:r w:rsidRPr="006447FA">
        <w:instrText xml:space="preserve"> REF _Ref321757843 \h </w:instrText>
      </w:r>
      <w:r w:rsidR="006447FA">
        <w:instrText xml:space="preserve"> \* MERGEFORMAT </w:instrText>
      </w:r>
      <w:r w:rsidRPr="006447FA">
        <w:fldChar w:fldCharType="separate"/>
      </w:r>
      <w:r w:rsidR="005242A3" w:rsidRPr="006447FA">
        <w:t>Šablons „Documents”</w:t>
      </w:r>
      <w:r w:rsidRPr="006447FA">
        <w:fldChar w:fldCharType="end"/>
      </w:r>
      <w:r w:rsidRPr="006447FA">
        <w:t xml:space="preserve">. Zem šī elementa ir iespējams veidot elementus, kas ir bāzēti uz </w:t>
      </w:r>
      <w:r w:rsidRPr="006447FA">
        <w:fldChar w:fldCharType="begin"/>
      </w:r>
      <w:r w:rsidRPr="006447FA">
        <w:instrText xml:space="preserve"> REF _Ref321757864 \h </w:instrText>
      </w:r>
      <w:r w:rsidR="006447FA">
        <w:instrText xml:space="preserve"> \* MERGEFORMAT </w:instrText>
      </w:r>
      <w:r w:rsidRPr="006447FA">
        <w:fldChar w:fldCharType="separate"/>
      </w:r>
      <w:r w:rsidR="005242A3" w:rsidRPr="006447FA">
        <w:t>Šablons „Documents section”</w:t>
      </w:r>
      <w:r w:rsidRPr="006447FA">
        <w:fldChar w:fldCharType="end"/>
      </w:r>
      <w:r w:rsidRPr="006447FA">
        <w:t xml:space="preserve">. Šie elementi atbild par dokumentu grupēšanu. Zem grupēšanas elementiem ir iespējams veidot elementus, kas ir bāzēti uz </w:t>
      </w:r>
      <w:r w:rsidRPr="006447FA">
        <w:fldChar w:fldCharType="begin"/>
      </w:r>
      <w:r w:rsidRPr="006447FA">
        <w:instrText xml:space="preserve"> REF _Ref321906571 \h </w:instrText>
      </w:r>
      <w:r w:rsidR="006447FA">
        <w:instrText xml:space="preserve"> \* MERGEFORMAT </w:instrText>
      </w:r>
      <w:r w:rsidRPr="006447FA">
        <w:fldChar w:fldCharType="separate"/>
      </w:r>
      <w:r w:rsidR="005242A3" w:rsidRPr="006447FA">
        <w:t>Šablons „ReferenceToContent”</w:t>
      </w:r>
      <w:r w:rsidRPr="006447FA">
        <w:fldChar w:fldCharType="end"/>
      </w:r>
      <w:r w:rsidRPr="006447FA">
        <w:t xml:space="preserve">. Šie elementi ir norādes uz dokumentiem, kas glabājas </w:t>
      </w:r>
      <w:r w:rsidRPr="00F70F34">
        <w:rPr>
          <w:i/>
        </w:rPr>
        <w:t>Sitecore</w:t>
      </w:r>
      <w:r w:rsidRPr="006447FA">
        <w:t xml:space="preserve"> </w:t>
      </w:r>
      <w:r w:rsidRPr="00F70F34">
        <w:rPr>
          <w:i/>
        </w:rPr>
        <w:t>Media</w:t>
      </w:r>
      <w:r w:rsidRPr="006447FA">
        <w:t xml:space="preserve"> </w:t>
      </w:r>
      <w:r w:rsidRPr="00F70F34">
        <w:rPr>
          <w:i/>
        </w:rPr>
        <w:t>Library</w:t>
      </w:r>
      <w:r w:rsidR="00D16140" w:rsidRPr="006447FA">
        <w:t xml:space="preserve"> (informāciju par </w:t>
      </w:r>
      <w:r w:rsidR="00D16140" w:rsidRPr="00F70F34">
        <w:rPr>
          <w:i/>
        </w:rPr>
        <w:t>Media</w:t>
      </w:r>
      <w:r w:rsidR="00D16140" w:rsidRPr="006447FA">
        <w:t xml:space="preserve"> </w:t>
      </w:r>
      <w:r w:rsidR="00D16140" w:rsidRPr="00F70F34">
        <w:rPr>
          <w:i/>
        </w:rPr>
        <w:t>Library</w:t>
      </w:r>
      <w:r w:rsidR="00D16140" w:rsidRPr="006447FA">
        <w:t xml:space="preserve"> var atrast </w:t>
      </w:r>
      <w:r w:rsidR="00D16140" w:rsidRPr="00F70F34">
        <w:rPr>
          <w:i/>
        </w:rPr>
        <w:t>Sitecore</w:t>
      </w:r>
      <w:r w:rsidR="00D16140" w:rsidRPr="006447FA">
        <w:t xml:space="preserve"> dokumentācijā </w:t>
      </w:r>
      <w:r w:rsidR="00D16140" w:rsidRPr="006447FA">
        <w:fldChar w:fldCharType="begin"/>
      </w:r>
      <w:r w:rsidR="00D16140" w:rsidRPr="006447FA">
        <w:instrText xml:space="preserve"> REF _Ref321907504 \r \h </w:instrText>
      </w:r>
      <w:r w:rsidR="006447FA">
        <w:instrText xml:space="preserve"> \* MERGEFORMAT </w:instrText>
      </w:r>
      <w:r w:rsidR="00D16140" w:rsidRPr="006447FA">
        <w:fldChar w:fldCharType="separate"/>
      </w:r>
      <w:r w:rsidR="005242A3">
        <w:t>[5]</w:t>
      </w:r>
      <w:r w:rsidR="00D16140" w:rsidRPr="006447FA">
        <w:fldChar w:fldCharType="end"/>
      </w:r>
      <w:r w:rsidR="00F70F34">
        <w:t xml:space="preserve"> 2.2.</w:t>
      </w:r>
      <w:r w:rsidR="00D16140" w:rsidRPr="006447FA">
        <w:t>nodāļā)</w:t>
      </w:r>
      <w:r w:rsidRPr="006447FA">
        <w:t xml:space="preserve">. Bloka piemērs tiek </w:t>
      </w:r>
      <w:r w:rsidR="003E0C81" w:rsidRPr="006447FA">
        <w:t>parādīts</w:t>
      </w:r>
      <w:r w:rsidRPr="006447FA">
        <w:t xml:space="preserve"> </w:t>
      </w:r>
      <w:r w:rsidR="003D501E" w:rsidRPr="006447FA">
        <w:fldChar w:fldCharType="begin"/>
      </w:r>
      <w:r w:rsidR="003D501E" w:rsidRPr="006447FA">
        <w:instrText xml:space="preserve"> REF _Ref321907649 \h </w:instrText>
      </w:r>
      <w:r w:rsidR="006447FA">
        <w:instrText xml:space="preserve"> \* MERGEFORMAT </w:instrText>
      </w:r>
      <w:r w:rsidR="003D501E" w:rsidRPr="006447FA">
        <w:fldChar w:fldCharType="separate"/>
      </w:r>
      <w:r w:rsidR="005242A3">
        <w:t>36</w:t>
      </w:r>
      <w:r w:rsidR="003D501E" w:rsidRPr="006447FA">
        <w:fldChar w:fldCharType="end"/>
      </w:r>
      <w:r w:rsidR="00F70F34">
        <w:t>.</w:t>
      </w:r>
      <w:r w:rsidR="003E0C81" w:rsidRPr="006447FA">
        <w:t>attēlā</w:t>
      </w:r>
      <w:r w:rsidRPr="006447FA">
        <w:t xml:space="preserve">. Par bloka informācijas izvadi atbild </w:t>
      </w:r>
      <w:r w:rsidRPr="006447FA">
        <w:fldChar w:fldCharType="begin"/>
      </w:r>
      <w:r w:rsidRPr="006447FA">
        <w:instrText xml:space="preserve"> REF _Ref321906887 \h </w:instrText>
      </w:r>
      <w:r w:rsidR="006447FA">
        <w:instrText xml:space="preserve"> \* MERGEFORMAT </w:instrText>
      </w:r>
      <w:r w:rsidRPr="006447FA">
        <w:fldChar w:fldCharType="separate"/>
      </w:r>
      <w:r w:rsidR="005242A3" w:rsidRPr="006447FA">
        <w:t>Apakšizkārtojums „ShowDocuments”</w:t>
      </w:r>
      <w:r w:rsidRPr="006447FA">
        <w:fldChar w:fldCharType="end"/>
      </w:r>
      <w:r w:rsidRPr="006447FA">
        <w:t>.</w:t>
      </w:r>
    </w:p>
    <w:p w14:paraId="34AAD93D" w14:textId="77777777" w:rsidR="002668ED" w:rsidRPr="006447FA" w:rsidRDefault="00D16140" w:rsidP="002668ED">
      <w:pPr>
        <w:pStyle w:val="Pictureposition"/>
      </w:pPr>
      <w:r w:rsidRPr="006447FA">
        <w:rPr>
          <w:noProof/>
          <w:lang w:eastAsia="lv-LV"/>
        </w:rPr>
        <w:drawing>
          <wp:inline distT="0" distB="0" distL="0" distR="0" wp14:anchorId="34AADA75" wp14:editId="1F31E671">
            <wp:extent cx="2639810" cy="5107459"/>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2027" cy="5111749"/>
                    </a:xfrm>
                    <a:prstGeom prst="rect">
                      <a:avLst/>
                    </a:prstGeom>
                    <a:noFill/>
                    <a:ln>
                      <a:noFill/>
                    </a:ln>
                  </pic:spPr>
                </pic:pic>
              </a:graphicData>
            </a:graphic>
          </wp:inline>
        </w:drawing>
      </w:r>
      <w:r w:rsidRPr="006447FA">
        <w:rPr>
          <w:lang w:eastAsia="lv-LV"/>
        </w:rPr>
        <w:t xml:space="preserve"> </w:t>
      </w:r>
      <w:r w:rsidRPr="006447FA">
        <w:rPr>
          <w:noProof/>
          <w:lang w:eastAsia="lv-LV"/>
        </w:rPr>
        <w:drawing>
          <wp:inline distT="0" distB="0" distL="0" distR="0" wp14:anchorId="34AADA77" wp14:editId="34AADA78">
            <wp:extent cx="175260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2600" cy="1266825"/>
                    </a:xfrm>
                    <a:prstGeom prst="rect">
                      <a:avLst/>
                    </a:prstGeom>
                    <a:noFill/>
                    <a:ln>
                      <a:noFill/>
                    </a:ln>
                  </pic:spPr>
                </pic:pic>
              </a:graphicData>
            </a:graphic>
          </wp:inline>
        </w:drawing>
      </w:r>
    </w:p>
    <w:p w14:paraId="34AAD93E" w14:textId="77777777" w:rsidR="002668ED" w:rsidRPr="006447FA" w:rsidRDefault="000944C9" w:rsidP="002668ED">
      <w:pPr>
        <w:pStyle w:val="Picturecaption"/>
      </w:pPr>
      <w:r>
        <w:fldChar w:fldCharType="begin"/>
      </w:r>
      <w:r>
        <w:instrText xml:space="preserve"> SEQ Attēls \* ARABIC </w:instrText>
      </w:r>
      <w:r>
        <w:fldChar w:fldCharType="separate"/>
      </w:r>
      <w:bookmarkStart w:id="241" w:name="_Ref321907649"/>
      <w:bookmarkStart w:id="242" w:name="_Toc385254882"/>
      <w:r w:rsidR="005242A3">
        <w:rPr>
          <w:noProof/>
        </w:rPr>
        <w:t>36</w:t>
      </w:r>
      <w:bookmarkEnd w:id="241"/>
      <w:r>
        <w:rPr>
          <w:noProof/>
        </w:rPr>
        <w:fldChar w:fldCharType="end"/>
      </w:r>
      <w:r w:rsidR="002668ED" w:rsidRPr="006447FA">
        <w:t xml:space="preserve">.attēls. </w:t>
      </w:r>
      <w:r w:rsidR="003D501E" w:rsidRPr="006447FA">
        <w:t>Dokumentācijas bloka piemērs</w:t>
      </w:r>
      <w:bookmarkEnd w:id="242"/>
    </w:p>
    <w:p w14:paraId="34AAD93F" w14:textId="77777777" w:rsidR="00C42B37" w:rsidRPr="006447FA" w:rsidRDefault="00C42B37" w:rsidP="00963A3A">
      <w:pPr>
        <w:pStyle w:val="Heading5"/>
      </w:pPr>
      <w:r w:rsidRPr="006447FA">
        <w:lastRenderedPageBreak/>
        <w:t>Bloks „Biežāk uzdotie jautājumi”</w:t>
      </w:r>
    </w:p>
    <w:p w14:paraId="34AAD940" w14:textId="5D049268" w:rsidR="003D501E" w:rsidRPr="006447FA" w:rsidRDefault="003D501E" w:rsidP="00400E6B">
      <w:r w:rsidRPr="006447FA">
        <w:t xml:space="preserve">Biežāk uzdotie jautājumi – bloks, kas atbild par biežāk uzdoto jautājumiem un atbildēm uz tiem. Šīs elements ir bāzēts uz </w:t>
      </w:r>
      <w:r w:rsidR="00400E6B" w:rsidRPr="006447FA">
        <w:t>šablona „News”</w:t>
      </w:r>
      <w:r w:rsidRPr="006447FA">
        <w:t xml:space="preserve">. Zem šī elementa ir iespējams veidot elementus, kas ir bāzēti uz </w:t>
      </w:r>
      <w:r w:rsidRPr="006447FA">
        <w:fldChar w:fldCharType="begin"/>
      </w:r>
      <w:r w:rsidRPr="006447FA">
        <w:instrText xml:space="preserve"> REF _Ref321758048 \h </w:instrText>
      </w:r>
      <w:r w:rsidR="006447FA">
        <w:instrText xml:space="preserve"> \* MERGEFORMAT </w:instrText>
      </w:r>
      <w:r w:rsidRPr="006447FA">
        <w:fldChar w:fldCharType="separate"/>
      </w:r>
      <w:r w:rsidR="005242A3" w:rsidRPr="006447FA">
        <w:t>Šablons „News item”</w:t>
      </w:r>
      <w:r w:rsidRPr="006447FA">
        <w:fldChar w:fldCharType="end"/>
      </w:r>
      <w:r w:rsidRPr="006447FA">
        <w:t xml:space="preserve">. Tie definē jautājumu ar atbildi elementus. Bloka piemērs tiek </w:t>
      </w:r>
      <w:r w:rsidR="003E0C81" w:rsidRPr="006447FA">
        <w:t>parādīts</w:t>
      </w:r>
      <w:r w:rsidRPr="006447FA">
        <w:t xml:space="preserve"> </w:t>
      </w:r>
      <w:r w:rsidRPr="006447FA">
        <w:fldChar w:fldCharType="begin"/>
      </w:r>
      <w:r w:rsidRPr="006447FA">
        <w:instrText xml:space="preserve"> REF _Ref321907677 \h </w:instrText>
      </w:r>
      <w:r w:rsidR="006447FA">
        <w:instrText xml:space="preserve"> \* MERGEFORMAT </w:instrText>
      </w:r>
      <w:r w:rsidRPr="006447FA">
        <w:fldChar w:fldCharType="separate"/>
      </w:r>
      <w:r w:rsidR="005242A3">
        <w:t>37</w:t>
      </w:r>
      <w:r w:rsidRPr="006447FA">
        <w:fldChar w:fldCharType="end"/>
      </w:r>
      <w:r w:rsidR="00B74528">
        <w:t>.</w:t>
      </w:r>
      <w:r w:rsidR="003E0C81" w:rsidRPr="006447FA">
        <w:t>attēlā</w:t>
      </w:r>
      <w:r w:rsidRPr="006447FA">
        <w:t xml:space="preserve">. Par bloka informācijas izvadi atbild </w:t>
      </w:r>
      <w:r w:rsidRPr="006447FA">
        <w:fldChar w:fldCharType="begin"/>
      </w:r>
      <w:r w:rsidRPr="006447FA">
        <w:instrText xml:space="preserve"> REF _Ref321907965 \h </w:instrText>
      </w:r>
      <w:r w:rsidR="006447FA">
        <w:instrText xml:space="preserve"> \* MERGEFORMAT </w:instrText>
      </w:r>
      <w:r w:rsidRPr="006447FA">
        <w:fldChar w:fldCharType="separate"/>
      </w:r>
      <w:r w:rsidR="005242A3" w:rsidRPr="006447FA">
        <w:t>Apakšizkārtojums „ShowFAQ”</w:t>
      </w:r>
      <w:r w:rsidRPr="006447FA">
        <w:fldChar w:fldCharType="end"/>
      </w:r>
      <w:r w:rsidRPr="006447FA">
        <w:t>.</w:t>
      </w:r>
    </w:p>
    <w:p w14:paraId="34AAD941" w14:textId="77777777" w:rsidR="003D501E" w:rsidRPr="006447FA" w:rsidRDefault="003D501E" w:rsidP="003D501E">
      <w:pPr>
        <w:pStyle w:val="Pictureposition"/>
      </w:pPr>
      <w:r w:rsidRPr="006447FA">
        <w:rPr>
          <w:noProof/>
          <w:lang w:eastAsia="lv-LV"/>
        </w:rPr>
        <w:drawing>
          <wp:inline distT="0" distB="0" distL="0" distR="0" wp14:anchorId="34AADA79" wp14:editId="07D2F1A7">
            <wp:extent cx="2693773" cy="163132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6036" cy="1632692"/>
                    </a:xfrm>
                    <a:prstGeom prst="rect">
                      <a:avLst/>
                    </a:prstGeom>
                    <a:noFill/>
                    <a:ln>
                      <a:noFill/>
                    </a:ln>
                  </pic:spPr>
                </pic:pic>
              </a:graphicData>
            </a:graphic>
          </wp:inline>
        </w:drawing>
      </w:r>
      <w:r w:rsidRPr="006447FA">
        <w:rPr>
          <w:lang w:eastAsia="lv-LV"/>
        </w:rPr>
        <w:t xml:space="preserve"> </w:t>
      </w:r>
      <w:r w:rsidRPr="006447FA">
        <w:rPr>
          <w:noProof/>
          <w:lang w:eastAsia="lv-LV"/>
        </w:rPr>
        <w:drawing>
          <wp:inline distT="0" distB="0" distL="0" distR="0" wp14:anchorId="34AADA7B" wp14:editId="34AADA7C">
            <wp:extent cx="1143000" cy="7143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714375"/>
                    </a:xfrm>
                    <a:prstGeom prst="rect">
                      <a:avLst/>
                    </a:prstGeom>
                    <a:noFill/>
                    <a:ln>
                      <a:noFill/>
                    </a:ln>
                  </pic:spPr>
                </pic:pic>
              </a:graphicData>
            </a:graphic>
          </wp:inline>
        </w:drawing>
      </w:r>
    </w:p>
    <w:p w14:paraId="34AAD942" w14:textId="77777777" w:rsidR="003D501E" w:rsidRPr="006447FA" w:rsidRDefault="000944C9" w:rsidP="003D501E">
      <w:pPr>
        <w:pStyle w:val="Picturecaption"/>
      </w:pPr>
      <w:r>
        <w:fldChar w:fldCharType="begin"/>
      </w:r>
      <w:r>
        <w:instrText xml:space="preserve"> SEQ Attēls \* ARABIC </w:instrText>
      </w:r>
      <w:r>
        <w:fldChar w:fldCharType="separate"/>
      </w:r>
      <w:bookmarkStart w:id="243" w:name="_Ref321907677"/>
      <w:bookmarkStart w:id="244" w:name="_Toc385254883"/>
      <w:r w:rsidR="005242A3">
        <w:rPr>
          <w:noProof/>
        </w:rPr>
        <w:t>37</w:t>
      </w:r>
      <w:bookmarkEnd w:id="243"/>
      <w:r>
        <w:rPr>
          <w:noProof/>
        </w:rPr>
        <w:fldChar w:fldCharType="end"/>
      </w:r>
      <w:r w:rsidR="003D501E" w:rsidRPr="006447FA">
        <w:t>.attēls. Biežāk uzdoto jautājumu bloka piemērs</w:t>
      </w:r>
      <w:bookmarkEnd w:id="244"/>
    </w:p>
    <w:p w14:paraId="34AAD943" w14:textId="77777777" w:rsidR="006912BD" w:rsidRPr="006447FA" w:rsidRDefault="006912BD" w:rsidP="006912BD">
      <w:pPr>
        <w:pStyle w:val="Heading5"/>
      </w:pPr>
      <w:r w:rsidRPr="006447FA">
        <w:t>Bloks „Notifikācijas”</w:t>
      </w:r>
    </w:p>
    <w:p w14:paraId="34AAD944" w14:textId="0647986D" w:rsidR="00F1483E" w:rsidRPr="006447FA" w:rsidRDefault="00F1483E" w:rsidP="00F1483E">
      <w:r w:rsidRPr="006447FA">
        <w:t xml:space="preserve">Notifikācijas – bloks, kas atbild par notifikācijām. Šīs elements ir bāzēts uz </w:t>
      </w:r>
      <w:r w:rsidRPr="006447FA">
        <w:fldChar w:fldCharType="begin"/>
      </w:r>
      <w:r w:rsidRPr="006447FA">
        <w:instrText xml:space="preserve"> REF _Ref321759213 \h </w:instrText>
      </w:r>
      <w:r w:rsidR="006447FA">
        <w:instrText xml:space="preserve"> \* MERGEFORMAT </w:instrText>
      </w:r>
      <w:r w:rsidRPr="006447FA">
        <w:fldChar w:fldCharType="separate"/>
      </w:r>
      <w:r w:rsidR="005242A3" w:rsidRPr="006447FA">
        <w:t>Šablons „Notifications”</w:t>
      </w:r>
      <w:r w:rsidRPr="006447FA">
        <w:fldChar w:fldCharType="end"/>
      </w:r>
      <w:r w:rsidRPr="006447FA">
        <w:t xml:space="preserve">. Zem šī elementa ir iespējams veidot elementus, kas ir bāzēti uz </w:t>
      </w:r>
      <w:r w:rsidRPr="006447FA">
        <w:fldChar w:fldCharType="begin"/>
      </w:r>
      <w:r w:rsidRPr="006447FA">
        <w:instrText xml:space="preserve"> REF _Ref321758109 \h </w:instrText>
      </w:r>
      <w:r w:rsidR="006447FA">
        <w:instrText xml:space="preserve"> \* MERGEFORMAT </w:instrText>
      </w:r>
      <w:r w:rsidRPr="006447FA">
        <w:fldChar w:fldCharType="separate"/>
      </w:r>
      <w:r w:rsidR="005242A3" w:rsidRPr="006447FA">
        <w:t>Šablons „Notification”</w:t>
      </w:r>
      <w:r w:rsidRPr="006447FA">
        <w:fldChar w:fldCharType="end"/>
      </w:r>
      <w:r w:rsidRPr="006447FA">
        <w:t xml:space="preserve">. Tie definē noteiktās </w:t>
      </w:r>
      <w:r w:rsidR="000B401D" w:rsidRPr="006447FA">
        <w:t>notifikācijas</w:t>
      </w:r>
      <w:r w:rsidRPr="006447FA">
        <w:t xml:space="preserve">. Bloka piemērs tiek </w:t>
      </w:r>
      <w:r w:rsidR="003E0C81" w:rsidRPr="006447FA">
        <w:t>parādīts</w:t>
      </w:r>
      <w:r w:rsidRPr="006447FA">
        <w:t xml:space="preserve"> </w:t>
      </w:r>
      <w:r w:rsidRPr="006447FA">
        <w:fldChar w:fldCharType="begin"/>
      </w:r>
      <w:r w:rsidRPr="006447FA">
        <w:instrText xml:space="preserve"> REF _Ref321907677 \h </w:instrText>
      </w:r>
      <w:r w:rsidR="006447FA">
        <w:instrText xml:space="preserve"> \* MERGEFORMAT </w:instrText>
      </w:r>
      <w:r w:rsidRPr="006447FA">
        <w:fldChar w:fldCharType="separate"/>
      </w:r>
      <w:r w:rsidR="005242A3">
        <w:t>37</w:t>
      </w:r>
      <w:r w:rsidRPr="006447FA">
        <w:fldChar w:fldCharType="end"/>
      </w:r>
      <w:r w:rsidRPr="006447FA">
        <w:t>.</w:t>
      </w:r>
      <w:r w:rsidR="003E0C81" w:rsidRPr="006447FA">
        <w:t xml:space="preserve"> attēlā</w:t>
      </w:r>
      <w:r w:rsidRPr="006447FA">
        <w:t>.</w:t>
      </w:r>
      <w:r w:rsidR="000B401D" w:rsidRPr="006447FA">
        <w:t xml:space="preserve"> Noteiktā notifikācijas ziņojuma izvade tiek </w:t>
      </w:r>
      <w:r w:rsidR="003E0C81" w:rsidRPr="006447FA">
        <w:t>parādīta</w:t>
      </w:r>
      <w:r w:rsidR="000B401D" w:rsidRPr="006447FA">
        <w:t xml:space="preserve"> </w:t>
      </w:r>
      <w:r w:rsidR="000B401D" w:rsidRPr="006447FA">
        <w:fldChar w:fldCharType="begin"/>
      </w:r>
      <w:r w:rsidR="000B401D" w:rsidRPr="006447FA">
        <w:instrText xml:space="preserve"> REF _Ref321908880 \h </w:instrText>
      </w:r>
      <w:r w:rsidR="006447FA">
        <w:instrText xml:space="preserve"> \* MERGEFORMAT </w:instrText>
      </w:r>
      <w:r w:rsidR="000B401D" w:rsidRPr="006447FA">
        <w:fldChar w:fldCharType="separate"/>
      </w:r>
      <w:r w:rsidR="005242A3">
        <w:t>38</w:t>
      </w:r>
      <w:r w:rsidR="000B401D" w:rsidRPr="006447FA">
        <w:fldChar w:fldCharType="end"/>
      </w:r>
      <w:r w:rsidR="00B74528">
        <w:t>.</w:t>
      </w:r>
      <w:r w:rsidR="003E0C81" w:rsidRPr="006447FA">
        <w:t>attēlā</w:t>
      </w:r>
      <w:r w:rsidR="000B401D" w:rsidRPr="006447FA">
        <w:t>.</w:t>
      </w:r>
      <w:r w:rsidRPr="006447FA">
        <w:t xml:space="preserve"> Par </w:t>
      </w:r>
      <w:r w:rsidR="000B401D" w:rsidRPr="006447FA">
        <w:t xml:space="preserve">notifikāciju </w:t>
      </w:r>
      <w:r w:rsidRPr="006447FA">
        <w:t xml:space="preserve">bloka informācijas izvadi atbild </w:t>
      </w:r>
      <w:r w:rsidRPr="006447FA">
        <w:fldChar w:fldCharType="begin"/>
      </w:r>
      <w:r w:rsidRPr="006447FA">
        <w:instrText xml:space="preserve"> REF _Ref321908781 \h </w:instrText>
      </w:r>
      <w:r w:rsidR="006447FA">
        <w:instrText xml:space="preserve"> \* MERGEFORMAT </w:instrText>
      </w:r>
      <w:r w:rsidRPr="006447FA">
        <w:fldChar w:fldCharType="separate"/>
      </w:r>
      <w:r w:rsidR="005242A3" w:rsidRPr="006447FA">
        <w:t>XSL transformācija „ShowNotificationBlock”</w:t>
      </w:r>
      <w:r w:rsidRPr="006447FA">
        <w:fldChar w:fldCharType="end"/>
      </w:r>
      <w:r w:rsidR="000B401D" w:rsidRPr="006447FA">
        <w:t xml:space="preserve">. Pa noteiktās notifikācijas izvadi atbild </w:t>
      </w:r>
      <w:r w:rsidRPr="006447FA">
        <w:fldChar w:fldCharType="begin"/>
      </w:r>
      <w:r w:rsidRPr="006447FA">
        <w:instrText xml:space="preserve"> REF _Ref321908782 \h </w:instrText>
      </w:r>
      <w:r w:rsidR="006447FA">
        <w:instrText xml:space="preserve"> \* MERGEFORMAT </w:instrText>
      </w:r>
      <w:r w:rsidRPr="006447FA">
        <w:fldChar w:fldCharType="separate"/>
      </w:r>
      <w:r w:rsidR="005242A3" w:rsidRPr="006447FA">
        <w:t>XSL transformācija „ShowNotification”</w:t>
      </w:r>
      <w:r w:rsidRPr="006447FA">
        <w:fldChar w:fldCharType="end"/>
      </w:r>
      <w:r w:rsidRPr="006447FA">
        <w:t>.</w:t>
      </w:r>
    </w:p>
    <w:p w14:paraId="34AAD945" w14:textId="77777777" w:rsidR="00F1483E" w:rsidRPr="006447FA" w:rsidRDefault="00F1483E" w:rsidP="00F1483E">
      <w:pPr>
        <w:pStyle w:val="Pictureposition"/>
      </w:pPr>
      <w:r w:rsidRPr="006447FA">
        <w:rPr>
          <w:noProof/>
          <w:lang w:eastAsia="lv-LV"/>
        </w:rPr>
        <w:drawing>
          <wp:inline distT="0" distB="0" distL="0" distR="0" wp14:anchorId="34AADA7D" wp14:editId="34AADA7E">
            <wp:extent cx="1200150" cy="561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a:ln>
                      <a:noFill/>
                    </a:ln>
                  </pic:spPr>
                </pic:pic>
              </a:graphicData>
            </a:graphic>
          </wp:inline>
        </w:drawing>
      </w:r>
    </w:p>
    <w:p w14:paraId="34AAD946" w14:textId="77777777" w:rsidR="00F1483E" w:rsidRPr="006447FA" w:rsidRDefault="00F1483E" w:rsidP="00F1483E">
      <w:pPr>
        <w:pStyle w:val="Pictureposition"/>
      </w:pPr>
      <w:r w:rsidRPr="006447FA">
        <w:rPr>
          <w:noProof/>
          <w:lang w:eastAsia="lv-LV"/>
        </w:rPr>
        <w:drawing>
          <wp:inline distT="0" distB="0" distL="0" distR="0" wp14:anchorId="34AADA7F" wp14:editId="34AADA80">
            <wp:extent cx="6113780" cy="162687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3780" cy="1626870"/>
                    </a:xfrm>
                    <a:prstGeom prst="rect">
                      <a:avLst/>
                    </a:prstGeom>
                    <a:noFill/>
                    <a:ln>
                      <a:noFill/>
                    </a:ln>
                  </pic:spPr>
                </pic:pic>
              </a:graphicData>
            </a:graphic>
          </wp:inline>
        </w:drawing>
      </w:r>
      <w:r w:rsidRPr="006447FA">
        <w:rPr>
          <w:lang w:eastAsia="lv-LV"/>
        </w:rPr>
        <w:t xml:space="preserve"> </w:t>
      </w:r>
    </w:p>
    <w:p w14:paraId="34AAD947" w14:textId="77777777" w:rsidR="00F1483E" w:rsidRPr="006447FA" w:rsidRDefault="000944C9" w:rsidP="00F1483E">
      <w:pPr>
        <w:pStyle w:val="Picturecaption"/>
      </w:pPr>
      <w:r>
        <w:fldChar w:fldCharType="begin"/>
      </w:r>
      <w:r>
        <w:instrText xml:space="preserve"> SEQ Attēls \* ARABIC </w:instrText>
      </w:r>
      <w:r>
        <w:fldChar w:fldCharType="separate"/>
      </w:r>
      <w:bookmarkStart w:id="245" w:name="_Ref321908880"/>
      <w:bookmarkStart w:id="246" w:name="_Toc385254884"/>
      <w:r w:rsidR="005242A3">
        <w:rPr>
          <w:noProof/>
        </w:rPr>
        <w:t>38</w:t>
      </w:r>
      <w:bookmarkEnd w:id="245"/>
      <w:r>
        <w:rPr>
          <w:noProof/>
        </w:rPr>
        <w:fldChar w:fldCharType="end"/>
      </w:r>
      <w:r w:rsidR="00F1483E" w:rsidRPr="006447FA">
        <w:t>.attēls. Notifikācijas bloka piemērs</w:t>
      </w:r>
      <w:bookmarkEnd w:id="246"/>
    </w:p>
    <w:p w14:paraId="34AAD948" w14:textId="77777777" w:rsidR="00F1483E" w:rsidRPr="006447FA" w:rsidRDefault="00F1483E" w:rsidP="00F1483E">
      <w:pPr>
        <w:pStyle w:val="Pictureposition"/>
      </w:pPr>
      <w:r w:rsidRPr="006447FA">
        <w:rPr>
          <w:lang w:eastAsia="lv-LV"/>
        </w:rPr>
        <w:t xml:space="preserve"> </w:t>
      </w:r>
      <w:r w:rsidRPr="006447FA">
        <w:rPr>
          <w:noProof/>
          <w:lang w:eastAsia="lv-LV"/>
        </w:rPr>
        <w:drawing>
          <wp:inline distT="0" distB="0" distL="0" distR="0" wp14:anchorId="34AADA81" wp14:editId="34AADA82">
            <wp:extent cx="6115050" cy="533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5050" cy="533400"/>
                    </a:xfrm>
                    <a:prstGeom prst="rect">
                      <a:avLst/>
                    </a:prstGeom>
                    <a:noFill/>
                    <a:ln>
                      <a:noFill/>
                    </a:ln>
                  </pic:spPr>
                </pic:pic>
              </a:graphicData>
            </a:graphic>
          </wp:inline>
        </w:drawing>
      </w:r>
    </w:p>
    <w:p w14:paraId="34AAD949" w14:textId="77777777" w:rsidR="00F1483E" w:rsidRPr="006447FA" w:rsidRDefault="000944C9" w:rsidP="00F1483E">
      <w:pPr>
        <w:pStyle w:val="Picturecaption"/>
      </w:pPr>
      <w:r>
        <w:fldChar w:fldCharType="begin"/>
      </w:r>
      <w:r>
        <w:instrText xml:space="preserve"> SEQ Attēls \* ARABIC </w:instrText>
      </w:r>
      <w:r>
        <w:fldChar w:fldCharType="separate"/>
      </w:r>
      <w:bookmarkStart w:id="247" w:name="_Toc385254885"/>
      <w:r w:rsidR="005242A3">
        <w:rPr>
          <w:noProof/>
        </w:rPr>
        <w:t>39</w:t>
      </w:r>
      <w:r>
        <w:rPr>
          <w:noProof/>
        </w:rPr>
        <w:fldChar w:fldCharType="end"/>
      </w:r>
      <w:r w:rsidR="00F1483E" w:rsidRPr="006447FA">
        <w:t>.attēls. Notifikācijas elementa piemērs</w:t>
      </w:r>
      <w:bookmarkEnd w:id="247"/>
    </w:p>
    <w:p w14:paraId="34AAD94A" w14:textId="77777777" w:rsidR="00F1483E" w:rsidRPr="006447FA" w:rsidRDefault="00F1483E" w:rsidP="00F1483E">
      <w:pPr>
        <w:pStyle w:val="Picturecaption"/>
      </w:pPr>
    </w:p>
    <w:p w14:paraId="34AAD94B" w14:textId="77777777" w:rsidR="00C42B37" w:rsidRPr="006447FA" w:rsidRDefault="00C42B37" w:rsidP="00963A3A">
      <w:pPr>
        <w:pStyle w:val="Heading5"/>
      </w:pPr>
      <w:r w:rsidRPr="006447FA">
        <w:t>Bloks „Noderīgas saites”</w:t>
      </w:r>
    </w:p>
    <w:p w14:paraId="34AAD94C" w14:textId="73DC3908" w:rsidR="000B401D" w:rsidRPr="006447FA" w:rsidRDefault="000B401D" w:rsidP="000B401D">
      <w:r w:rsidRPr="006447FA">
        <w:t>Noderīgas saites – bloks, kas atbild par norāžu uz citiem resursiem glabāšanu. Šīs elements ir bāzēts uz</w:t>
      </w:r>
      <w:r w:rsidR="00A26A7C" w:rsidRPr="006447FA">
        <w:t xml:space="preserve"> </w:t>
      </w:r>
      <w:r w:rsidR="00A26A7C" w:rsidRPr="006447FA">
        <w:fldChar w:fldCharType="begin"/>
      </w:r>
      <w:r w:rsidR="00A26A7C" w:rsidRPr="006447FA">
        <w:instrText xml:space="preserve"> REF _Ref321759057 \h </w:instrText>
      </w:r>
      <w:r w:rsidR="006447FA">
        <w:instrText xml:space="preserve"> \* MERGEFORMAT </w:instrText>
      </w:r>
      <w:r w:rsidR="00A26A7C" w:rsidRPr="006447FA">
        <w:fldChar w:fldCharType="separate"/>
      </w:r>
      <w:r w:rsidR="005242A3" w:rsidRPr="006447FA">
        <w:t>Šablons „RefCollection”</w:t>
      </w:r>
      <w:r w:rsidR="00A26A7C" w:rsidRPr="006447FA">
        <w:fldChar w:fldCharType="end"/>
      </w:r>
      <w:r w:rsidRPr="006447FA">
        <w:t>. Zem šī elementa ir iespējams veidot</w:t>
      </w:r>
      <w:r w:rsidR="00395B0B" w:rsidRPr="006447FA">
        <w:t xml:space="preserve"> citus elementus, kas ir bāzēti uz </w:t>
      </w:r>
      <w:r w:rsidR="00A26A7C" w:rsidRPr="006447FA">
        <w:t>„Useful links”</w:t>
      </w:r>
      <w:r w:rsidR="00395B0B" w:rsidRPr="006447FA">
        <w:t xml:space="preserve"> šablona (norāžu grupu veidošanai) vai </w:t>
      </w:r>
      <w:r w:rsidRPr="006447FA">
        <w:t xml:space="preserve">elementus, kas ir bāzēti uz </w:t>
      </w:r>
      <w:r w:rsidR="00A26A7C" w:rsidRPr="006447FA">
        <w:fldChar w:fldCharType="begin"/>
      </w:r>
      <w:r w:rsidR="00A26A7C" w:rsidRPr="006447FA">
        <w:instrText xml:space="preserve"> REF _Ref321758216 \h </w:instrText>
      </w:r>
      <w:r w:rsidR="006447FA">
        <w:instrText xml:space="preserve"> \* MERGEFORMAT </w:instrText>
      </w:r>
      <w:r w:rsidR="00A26A7C" w:rsidRPr="006447FA">
        <w:fldChar w:fldCharType="separate"/>
      </w:r>
      <w:r w:rsidR="005242A3" w:rsidRPr="006447FA">
        <w:t xml:space="preserve">Šablons </w:t>
      </w:r>
      <w:r w:rsidR="005242A3" w:rsidRPr="006447FA">
        <w:lastRenderedPageBreak/>
        <w:t>„Link”</w:t>
      </w:r>
      <w:r w:rsidR="00A26A7C" w:rsidRPr="006447FA">
        <w:fldChar w:fldCharType="end"/>
      </w:r>
      <w:r w:rsidRPr="006447FA">
        <w:t xml:space="preserve">. Šie elementi atbild par </w:t>
      </w:r>
      <w:r w:rsidR="00A26A7C" w:rsidRPr="006447FA">
        <w:t>noteiktā</w:t>
      </w:r>
      <w:r w:rsidR="00395B0B" w:rsidRPr="006447FA">
        <w:t>m norādēm</w:t>
      </w:r>
      <w:r w:rsidRPr="006447FA">
        <w:t xml:space="preserve">. Bloka piemērs tiek </w:t>
      </w:r>
      <w:r w:rsidR="003E0C81" w:rsidRPr="006447FA">
        <w:t>parādīts</w:t>
      </w:r>
      <w:r w:rsidRPr="006447FA">
        <w:t xml:space="preserve"> </w:t>
      </w:r>
      <w:r w:rsidRPr="006447FA">
        <w:fldChar w:fldCharType="begin"/>
      </w:r>
      <w:r w:rsidRPr="006447FA">
        <w:instrText xml:space="preserve"> REF _Ref321909105 \h </w:instrText>
      </w:r>
      <w:r w:rsidR="006447FA">
        <w:instrText xml:space="preserve"> \* MERGEFORMAT </w:instrText>
      </w:r>
      <w:r w:rsidRPr="006447FA">
        <w:fldChar w:fldCharType="separate"/>
      </w:r>
      <w:r w:rsidR="005242A3">
        <w:t>40</w:t>
      </w:r>
      <w:r w:rsidRPr="006447FA">
        <w:fldChar w:fldCharType="end"/>
      </w:r>
      <w:r w:rsidR="00B74528">
        <w:t>.</w:t>
      </w:r>
      <w:r w:rsidR="003E0C81" w:rsidRPr="006447FA">
        <w:t>attēlā</w:t>
      </w:r>
      <w:r w:rsidRPr="006447FA">
        <w:t>. Par bloka informācijas izvadi atbild</w:t>
      </w:r>
      <w:r w:rsidR="00A26A7C" w:rsidRPr="006447FA">
        <w:t xml:space="preserve"> </w:t>
      </w:r>
      <w:r w:rsidR="00A26A7C" w:rsidRPr="006447FA">
        <w:fldChar w:fldCharType="begin"/>
      </w:r>
      <w:r w:rsidR="00A26A7C" w:rsidRPr="006447FA">
        <w:instrText xml:space="preserve"> REF _Ref321910197 \h </w:instrText>
      </w:r>
      <w:r w:rsidR="006447FA">
        <w:instrText xml:space="preserve"> \* MERGEFORMAT </w:instrText>
      </w:r>
      <w:r w:rsidR="00A26A7C" w:rsidRPr="006447FA">
        <w:fldChar w:fldCharType="separate"/>
      </w:r>
      <w:r w:rsidR="005242A3" w:rsidRPr="006447FA">
        <w:t>XSL transformācija „Useful links”</w:t>
      </w:r>
      <w:r w:rsidR="00A26A7C" w:rsidRPr="006447FA">
        <w:fldChar w:fldCharType="end"/>
      </w:r>
      <w:r w:rsidRPr="006447FA">
        <w:t>.</w:t>
      </w:r>
    </w:p>
    <w:p w14:paraId="34AAD94D" w14:textId="77777777" w:rsidR="000B401D" w:rsidRPr="006447FA" w:rsidRDefault="00A26A7C" w:rsidP="000B401D">
      <w:pPr>
        <w:pStyle w:val="Pictureposition"/>
      </w:pPr>
      <w:r w:rsidRPr="006447FA">
        <w:rPr>
          <w:noProof/>
          <w:lang w:eastAsia="lv-LV"/>
        </w:rPr>
        <w:drawing>
          <wp:inline distT="0" distB="0" distL="0" distR="0" wp14:anchorId="34AADA83" wp14:editId="34AADA84">
            <wp:extent cx="1819275" cy="16383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9275" cy="1638300"/>
                    </a:xfrm>
                    <a:prstGeom prst="rect">
                      <a:avLst/>
                    </a:prstGeom>
                    <a:noFill/>
                    <a:ln>
                      <a:noFill/>
                    </a:ln>
                  </pic:spPr>
                </pic:pic>
              </a:graphicData>
            </a:graphic>
          </wp:inline>
        </w:drawing>
      </w:r>
      <w:r w:rsidR="000B401D" w:rsidRPr="006447FA">
        <w:rPr>
          <w:lang w:eastAsia="lv-LV"/>
        </w:rPr>
        <w:t xml:space="preserve"> </w:t>
      </w:r>
      <w:r w:rsidRPr="006447FA">
        <w:rPr>
          <w:noProof/>
          <w:lang w:eastAsia="lv-LV"/>
        </w:rPr>
        <w:drawing>
          <wp:inline distT="0" distB="0" distL="0" distR="0" wp14:anchorId="34AADA85" wp14:editId="34AADA86">
            <wp:extent cx="1304925" cy="12573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p w14:paraId="34AAD94E" w14:textId="77777777" w:rsidR="000B401D" w:rsidRPr="006447FA" w:rsidRDefault="000944C9" w:rsidP="000B401D">
      <w:pPr>
        <w:pStyle w:val="Picturecaption"/>
      </w:pPr>
      <w:r>
        <w:fldChar w:fldCharType="begin"/>
      </w:r>
      <w:r>
        <w:instrText xml:space="preserve"> SEQ Attēls \* ARABIC </w:instrText>
      </w:r>
      <w:r>
        <w:fldChar w:fldCharType="separate"/>
      </w:r>
      <w:bookmarkStart w:id="248" w:name="_Ref321909105"/>
      <w:bookmarkStart w:id="249" w:name="_Toc385254886"/>
      <w:r w:rsidR="005242A3">
        <w:rPr>
          <w:noProof/>
        </w:rPr>
        <w:t>40</w:t>
      </w:r>
      <w:bookmarkEnd w:id="248"/>
      <w:r>
        <w:rPr>
          <w:noProof/>
        </w:rPr>
        <w:fldChar w:fldCharType="end"/>
      </w:r>
      <w:r w:rsidR="000B401D" w:rsidRPr="006447FA">
        <w:t xml:space="preserve">.attēls. </w:t>
      </w:r>
      <w:r w:rsidR="00A26A7C" w:rsidRPr="006447FA">
        <w:t>Noderīgo saišu</w:t>
      </w:r>
      <w:r w:rsidR="000B401D" w:rsidRPr="006447FA">
        <w:t xml:space="preserve"> bloka piemērs</w:t>
      </w:r>
      <w:bookmarkEnd w:id="249"/>
    </w:p>
    <w:p w14:paraId="34AAD94F" w14:textId="77777777" w:rsidR="00C42B37" w:rsidRPr="006447FA" w:rsidRDefault="00C42B37" w:rsidP="00963A3A">
      <w:pPr>
        <w:pStyle w:val="Heading5"/>
      </w:pPr>
      <w:r w:rsidRPr="006447FA">
        <w:t>Bloks „Statistika”</w:t>
      </w:r>
    </w:p>
    <w:p w14:paraId="34AAD950" w14:textId="1CDB0D9A" w:rsidR="00395B0B" w:rsidRPr="006447FA" w:rsidRDefault="00395B0B" w:rsidP="00395B0B">
      <w:r w:rsidRPr="006447FA">
        <w:t xml:space="preserve">Statistika – bloks, kas atbild par slaidu kolekcijām, kas var būt attēloti uz Web lapas. Šīs elements ir bāzēts uz </w:t>
      </w:r>
      <w:r w:rsidRPr="006447FA">
        <w:fldChar w:fldCharType="begin"/>
      </w:r>
      <w:r w:rsidRPr="006447FA">
        <w:instrText xml:space="preserve"> REF _Ref321758175 \h </w:instrText>
      </w:r>
      <w:r w:rsidR="006447FA">
        <w:instrText xml:space="preserve"> \* MERGEFORMAT </w:instrText>
      </w:r>
      <w:r w:rsidRPr="006447FA">
        <w:fldChar w:fldCharType="separate"/>
      </w:r>
      <w:r w:rsidR="005242A3" w:rsidRPr="006447FA">
        <w:t>Šablons „Slideshow”</w:t>
      </w:r>
      <w:r w:rsidRPr="006447FA">
        <w:fldChar w:fldCharType="end"/>
      </w:r>
      <w:r w:rsidRPr="006447FA">
        <w:t xml:space="preserve">. Zem šī elementa ir iespējams veidot citus elementus, kas ir bāzēti uz „Slideshow” šablona (slaidu grupu veidošanai) vai elementus, kas ir bāzēti uz </w:t>
      </w:r>
      <w:r w:rsidRPr="006447FA">
        <w:fldChar w:fldCharType="begin"/>
      </w:r>
      <w:r w:rsidRPr="006447FA">
        <w:instrText xml:space="preserve"> REF _Ref321758188 \h </w:instrText>
      </w:r>
      <w:r w:rsidR="006447FA">
        <w:instrText xml:space="preserve"> \* MERGEFORMAT </w:instrText>
      </w:r>
      <w:r w:rsidRPr="006447FA">
        <w:fldChar w:fldCharType="separate"/>
      </w:r>
      <w:r w:rsidR="005242A3" w:rsidRPr="006447FA">
        <w:t>Šablons „Slide”</w:t>
      </w:r>
      <w:r w:rsidRPr="006447FA">
        <w:fldChar w:fldCharType="end"/>
      </w:r>
      <w:r w:rsidRPr="006447FA">
        <w:t xml:space="preserve">. Šie elementi atbild par noteiktiem slaidiem. Bloka piemērs tiek </w:t>
      </w:r>
      <w:r w:rsidR="003E0C81" w:rsidRPr="006447FA">
        <w:t>parādīts</w:t>
      </w:r>
      <w:r w:rsidRPr="006447FA">
        <w:t xml:space="preserve"> </w:t>
      </w:r>
      <w:r w:rsidRPr="006447FA">
        <w:fldChar w:fldCharType="begin"/>
      </w:r>
      <w:r w:rsidRPr="006447FA">
        <w:instrText xml:space="preserve"> REF _Ref321909126 \h </w:instrText>
      </w:r>
      <w:r w:rsidR="006447FA">
        <w:instrText xml:space="preserve"> \* MERGEFORMAT </w:instrText>
      </w:r>
      <w:r w:rsidRPr="006447FA">
        <w:fldChar w:fldCharType="separate"/>
      </w:r>
      <w:r w:rsidR="005242A3">
        <w:t>41</w:t>
      </w:r>
      <w:r w:rsidRPr="006447FA">
        <w:fldChar w:fldCharType="end"/>
      </w:r>
      <w:r w:rsidR="00B74528">
        <w:t>.</w:t>
      </w:r>
      <w:r w:rsidR="003E0C81" w:rsidRPr="006447FA">
        <w:t>attēlā</w:t>
      </w:r>
      <w:r w:rsidRPr="006447FA">
        <w:t xml:space="preserve">. Par bloka informācijas izvadi atbild </w:t>
      </w:r>
      <w:r w:rsidRPr="006447FA">
        <w:fldChar w:fldCharType="begin"/>
      </w:r>
      <w:r w:rsidRPr="006447FA">
        <w:instrText xml:space="preserve"> REF _Ref321909817 \h </w:instrText>
      </w:r>
      <w:r w:rsidR="006447FA">
        <w:instrText xml:space="preserve"> \* MERGEFORMAT </w:instrText>
      </w:r>
      <w:r w:rsidRPr="006447FA">
        <w:fldChar w:fldCharType="separate"/>
      </w:r>
      <w:r w:rsidR="005242A3" w:rsidRPr="006447FA">
        <w:t>XSL transformācija „Slideshow”</w:t>
      </w:r>
      <w:r w:rsidRPr="006447FA">
        <w:fldChar w:fldCharType="end"/>
      </w:r>
      <w:r w:rsidRPr="006447FA">
        <w:t>.</w:t>
      </w:r>
    </w:p>
    <w:p w14:paraId="34AAD951" w14:textId="77777777" w:rsidR="000B401D" w:rsidRPr="006447FA" w:rsidRDefault="000B401D" w:rsidP="000B401D"/>
    <w:p w14:paraId="34AAD952" w14:textId="77777777" w:rsidR="000B401D" w:rsidRPr="006447FA" w:rsidRDefault="00395B0B" w:rsidP="000B401D">
      <w:pPr>
        <w:pStyle w:val="Pictureposition"/>
      </w:pPr>
      <w:r w:rsidRPr="006447FA">
        <w:rPr>
          <w:noProof/>
          <w:lang w:eastAsia="lv-LV"/>
        </w:rPr>
        <w:drawing>
          <wp:inline distT="0" distB="0" distL="0" distR="0" wp14:anchorId="34AADA87" wp14:editId="34AADA88">
            <wp:extent cx="2362200" cy="1571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r w:rsidR="000B401D" w:rsidRPr="006447FA">
        <w:rPr>
          <w:lang w:eastAsia="lv-LV"/>
        </w:rPr>
        <w:t xml:space="preserve"> </w:t>
      </w:r>
      <w:r w:rsidRPr="006447FA">
        <w:rPr>
          <w:noProof/>
          <w:lang w:eastAsia="lv-LV"/>
        </w:rPr>
        <w:drawing>
          <wp:inline distT="0" distB="0" distL="0" distR="0" wp14:anchorId="34AADA89" wp14:editId="34AADA8A">
            <wp:extent cx="1028700" cy="14763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8700" cy="1476375"/>
                    </a:xfrm>
                    <a:prstGeom prst="rect">
                      <a:avLst/>
                    </a:prstGeom>
                    <a:noFill/>
                    <a:ln>
                      <a:noFill/>
                    </a:ln>
                  </pic:spPr>
                </pic:pic>
              </a:graphicData>
            </a:graphic>
          </wp:inline>
        </w:drawing>
      </w:r>
    </w:p>
    <w:bookmarkStart w:id="250" w:name="_Ref321909784"/>
    <w:p w14:paraId="34AAD953" w14:textId="77777777" w:rsidR="000B401D" w:rsidRPr="006447FA" w:rsidRDefault="000B401D" w:rsidP="000B401D">
      <w:pPr>
        <w:pStyle w:val="Picturecaption"/>
      </w:pPr>
      <w:r w:rsidRPr="006447FA">
        <w:fldChar w:fldCharType="begin"/>
      </w:r>
      <w:r w:rsidRPr="006447FA">
        <w:instrText xml:space="preserve"> SEQ Attēls \* ARABIC </w:instrText>
      </w:r>
      <w:r w:rsidRPr="006447FA">
        <w:fldChar w:fldCharType="separate"/>
      </w:r>
      <w:bookmarkStart w:id="251" w:name="_Ref321909126"/>
      <w:bookmarkStart w:id="252" w:name="_Toc385254887"/>
      <w:r w:rsidR="005242A3">
        <w:rPr>
          <w:noProof/>
        </w:rPr>
        <w:t>41</w:t>
      </w:r>
      <w:bookmarkEnd w:id="251"/>
      <w:r w:rsidRPr="006447FA">
        <w:fldChar w:fldCharType="end"/>
      </w:r>
      <w:r w:rsidRPr="006447FA">
        <w:t xml:space="preserve">.attēls. </w:t>
      </w:r>
      <w:r w:rsidR="00A26A7C" w:rsidRPr="006447FA">
        <w:t>Statistikas</w:t>
      </w:r>
      <w:r w:rsidRPr="006447FA">
        <w:t xml:space="preserve"> bloka piemērs</w:t>
      </w:r>
      <w:bookmarkEnd w:id="250"/>
      <w:bookmarkEnd w:id="252"/>
    </w:p>
    <w:p w14:paraId="34AAD954" w14:textId="77777777" w:rsidR="00C42B37" w:rsidRPr="006447FA" w:rsidRDefault="00C42B37" w:rsidP="00C42B37">
      <w:pPr>
        <w:pStyle w:val="Heading2"/>
      </w:pPr>
      <w:bookmarkStart w:id="253" w:name="_Toc385254791"/>
      <w:r w:rsidRPr="006447FA">
        <w:t>VISS karkasa</w:t>
      </w:r>
      <w:r w:rsidR="00963A3A" w:rsidRPr="006447FA">
        <w:t xml:space="preserve"> speciālas bibliotēkas</w:t>
      </w:r>
      <w:bookmarkEnd w:id="253"/>
    </w:p>
    <w:p w14:paraId="34AAD955" w14:textId="77777777" w:rsidR="000459D6" w:rsidRPr="006447FA" w:rsidRDefault="000459D6" w:rsidP="000459D6">
      <w:r w:rsidRPr="006447FA">
        <w:t xml:space="preserve">VISS karkasam bija izstrādāti noteikti interfeisi un bibliotēkas, kas ir pieejami caur dinamisko saišu bibliotēkām, t.i. pieslēdzot .dll datnes. Šīs bibliotēkas satur papildus funkcionalitāti darbam ar VISS karkasu, piemēram, darbs ar </w:t>
      </w:r>
      <w:r w:rsidRPr="00B74528">
        <w:rPr>
          <w:i/>
        </w:rPr>
        <w:t>Sitecore</w:t>
      </w:r>
      <w:r w:rsidRPr="006447FA">
        <w:t xml:space="preserve"> CMS definēto vārdnīcu/vārdnīcām.</w:t>
      </w:r>
    </w:p>
    <w:p w14:paraId="34AAD956" w14:textId="77777777" w:rsidR="00C42B37" w:rsidRPr="006447FA" w:rsidRDefault="00C42B37" w:rsidP="00C42B37">
      <w:pPr>
        <w:pStyle w:val="Heading3"/>
      </w:pPr>
      <w:bookmarkStart w:id="254" w:name="_Toc385254792"/>
      <w:r w:rsidRPr="006447FA">
        <w:t>Interfeisi (A</w:t>
      </w:r>
      <w:r w:rsidR="00963A3A" w:rsidRPr="006447FA">
        <w:t>bc</w:t>
      </w:r>
      <w:r w:rsidRPr="006447FA">
        <w:t>.Portal.Interfaces)</w:t>
      </w:r>
      <w:bookmarkEnd w:id="254"/>
    </w:p>
    <w:p w14:paraId="34AAD957" w14:textId="77777777" w:rsidR="000459D6" w:rsidRPr="006447FA" w:rsidRDefault="001B5345" w:rsidP="000459D6">
      <w:r w:rsidRPr="006447FA">
        <w:t>VISS karkasam izstrādāti interfeisi atrodas Abc.Portal.Interfaces.dll datnē.</w:t>
      </w:r>
    </w:p>
    <w:p w14:paraId="34AAD958" w14:textId="77777777" w:rsidR="00455AFB" w:rsidRPr="006447FA" w:rsidRDefault="00455AFB" w:rsidP="00455AFB">
      <w:pPr>
        <w:pStyle w:val="Heading4"/>
      </w:pPr>
      <w:bookmarkStart w:id="255" w:name="_Ref321927489"/>
      <w:bookmarkStart w:id="256" w:name="_Toc385254793"/>
      <w:r w:rsidRPr="006447FA">
        <w:t>Interfeiss ISessionManager</w:t>
      </w:r>
      <w:bookmarkEnd w:id="255"/>
      <w:bookmarkEnd w:id="256"/>
    </w:p>
    <w:p w14:paraId="34AAD959" w14:textId="3BAFC5A5" w:rsidR="007442B0" w:rsidRPr="006447FA" w:rsidRDefault="0046764D" w:rsidP="007442B0">
      <w:r w:rsidRPr="006447FA">
        <w:t>Interfeiss darbam ar sesiju (Session).</w:t>
      </w:r>
      <w:r w:rsidR="007442B0" w:rsidRPr="006447FA">
        <w:t xml:space="preserve"> Interfeisa realizācijai ir nepieciešams definēt īpašību </w:t>
      </w:r>
      <w:r w:rsidR="007442B0" w:rsidRPr="006447FA">
        <w:rPr>
          <w:rStyle w:val="CodeInText"/>
          <w:noProof w:val="0"/>
          <w:lang w:val="lv-LV"/>
        </w:rPr>
        <w:t>object this[string name] { get; set; }</w:t>
      </w:r>
      <w:r w:rsidR="007442B0" w:rsidRPr="006447FA">
        <w:t xml:space="preserve">, kas definē sesijas piešķiršanu mainīgajam un mainīgas vērtības </w:t>
      </w:r>
      <w:r w:rsidR="007E4CFA" w:rsidRPr="006447FA">
        <w:t>piešķiršanu sesijas elementam.</w:t>
      </w:r>
      <w:r w:rsidR="00A355D9" w:rsidRPr="006447FA">
        <w:t xml:space="preserve"> Interfeiss tiek </w:t>
      </w:r>
      <w:r w:rsidR="003E0C81" w:rsidRPr="006447FA">
        <w:t>parādīts</w:t>
      </w:r>
      <w:r w:rsidR="00A355D9" w:rsidRPr="006447FA">
        <w:t xml:space="preserve"> </w:t>
      </w:r>
      <w:r w:rsidR="00A355D9" w:rsidRPr="006447FA">
        <w:fldChar w:fldCharType="begin"/>
      </w:r>
      <w:r w:rsidR="00A355D9" w:rsidRPr="006447FA">
        <w:instrText xml:space="preserve"> REF _Ref321925897 \h </w:instrText>
      </w:r>
      <w:r w:rsidR="006447FA">
        <w:instrText xml:space="preserve"> \* MERGEFORMAT </w:instrText>
      </w:r>
      <w:r w:rsidR="00A355D9" w:rsidRPr="006447FA">
        <w:fldChar w:fldCharType="separate"/>
      </w:r>
      <w:r w:rsidR="005242A3">
        <w:t>42</w:t>
      </w:r>
      <w:r w:rsidR="00A355D9" w:rsidRPr="006447FA">
        <w:fldChar w:fldCharType="end"/>
      </w:r>
      <w:r w:rsidR="003E0C81" w:rsidRPr="006447FA">
        <w:t>. attēlā</w:t>
      </w:r>
      <w:r w:rsidR="00A355D9" w:rsidRPr="006447FA">
        <w:t>.</w:t>
      </w:r>
    </w:p>
    <w:p w14:paraId="34AAD95A" w14:textId="77777777" w:rsidR="00A355D9" w:rsidRPr="006447FA" w:rsidRDefault="00A355D9" w:rsidP="00A355D9">
      <w:pPr>
        <w:pStyle w:val="Pictureposition"/>
      </w:pPr>
      <w:r w:rsidRPr="006447FA">
        <w:rPr>
          <w:lang w:eastAsia="lv-LV"/>
        </w:rPr>
        <w:lastRenderedPageBreak/>
        <w:t xml:space="preserve"> </w:t>
      </w:r>
      <w:r w:rsidR="009925BF" w:rsidRPr="006447FA">
        <w:rPr>
          <w:noProof/>
          <w:lang w:eastAsia="lv-LV"/>
        </w:rPr>
        <w:drawing>
          <wp:inline distT="0" distB="0" distL="0" distR="0" wp14:anchorId="34AADA8B" wp14:editId="34AADA8C">
            <wp:extent cx="3114675" cy="7524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34AAD95B" w14:textId="77777777" w:rsidR="00A355D9" w:rsidRPr="006447FA" w:rsidRDefault="000944C9" w:rsidP="00A355D9">
      <w:pPr>
        <w:pStyle w:val="Picturecaption"/>
      </w:pPr>
      <w:r>
        <w:fldChar w:fldCharType="begin"/>
      </w:r>
      <w:r>
        <w:instrText xml:space="preserve"> SEQ Attēls \* ARABIC </w:instrText>
      </w:r>
      <w:r>
        <w:fldChar w:fldCharType="separate"/>
      </w:r>
      <w:bookmarkStart w:id="257" w:name="_Ref321925897"/>
      <w:bookmarkStart w:id="258" w:name="_Toc385254888"/>
      <w:r w:rsidR="005242A3">
        <w:rPr>
          <w:noProof/>
        </w:rPr>
        <w:t>42</w:t>
      </w:r>
      <w:bookmarkEnd w:id="257"/>
      <w:r>
        <w:rPr>
          <w:noProof/>
        </w:rPr>
        <w:fldChar w:fldCharType="end"/>
      </w:r>
      <w:r w:rsidR="00A355D9" w:rsidRPr="006447FA">
        <w:t xml:space="preserve">.attēls. </w:t>
      </w:r>
      <w:r w:rsidR="009925BF" w:rsidRPr="006447FA">
        <w:t>Interfeiss ISessionManager</w:t>
      </w:r>
      <w:bookmarkEnd w:id="258"/>
    </w:p>
    <w:p w14:paraId="34AAD95C" w14:textId="77777777" w:rsidR="00455AFB" w:rsidRPr="006447FA" w:rsidRDefault="00455AFB" w:rsidP="00455AFB">
      <w:pPr>
        <w:pStyle w:val="Heading4"/>
      </w:pPr>
      <w:bookmarkStart w:id="259" w:name="_Ref321924433"/>
      <w:bookmarkStart w:id="260" w:name="_Toc385254794"/>
      <w:r w:rsidRPr="006447FA">
        <w:t>Interfeiss ISecurityModel</w:t>
      </w:r>
      <w:bookmarkEnd w:id="259"/>
      <w:bookmarkEnd w:id="260"/>
    </w:p>
    <w:p w14:paraId="34AAD95D" w14:textId="5A61DF39" w:rsidR="005A2852" w:rsidRPr="006447FA" w:rsidRDefault="005A2852" w:rsidP="005A2852">
      <w:r w:rsidRPr="006447FA">
        <w:t>Interfeiss ir domāts drošības metožu realizēšanai. Interfeisa realizācijai ir nepieciešams definēt metodi „CanRead”. Metode definē iespēju elementa nolasīšanai, kas atrodas pēc noteiktā ceļa.</w:t>
      </w:r>
      <w:r w:rsidR="009925BF" w:rsidRPr="006447FA">
        <w:t xml:space="preserve"> Interfeiss tiek </w:t>
      </w:r>
      <w:r w:rsidR="003E0C81" w:rsidRPr="006447FA">
        <w:t>parādīts</w:t>
      </w:r>
      <w:r w:rsidR="009925BF" w:rsidRPr="006447FA">
        <w:t xml:space="preserve"> </w:t>
      </w:r>
      <w:r w:rsidR="009925BF" w:rsidRPr="006447FA">
        <w:fldChar w:fldCharType="begin"/>
      </w:r>
      <w:r w:rsidR="009925BF" w:rsidRPr="006447FA">
        <w:instrText xml:space="preserve"> REF _Ref321925921 \h </w:instrText>
      </w:r>
      <w:r w:rsidR="006447FA">
        <w:instrText xml:space="preserve"> \* MERGEFORMAT </w:instrText>
      </w:r>
      <w:r w:rsidR="009925BF" w:rsidRPr="006447FA">
        <w:fldChar w:fldCharType="separate"/>
      </w:r>
      <w:r w:rsidR="005242A3">
        <w:t>43</w:t>
      </w:r>
      <w:r w:rsidR="009925BF" w:rsidRPr="006447FA">
        <w:fldChar w:fldCharType="end"/>
      </w:r>
      <w:r w:rsidR="00B74528">
        <w:t>.</w:t>
      </w:r>
      <w:r w:rsidR="003E0C81" w:rsidRPr="006447FA">
        <w:t>attēlā</w:t>
      </w:r>
      <w:r w:rsidR="009925BF" w:rsidRPr="006447FA">
        <w:t>.</w:t>
      </w:r>
    </w:p>
    <w:p w14:paraId="34AAD95E" w14:textId="77777777" w:rsidR="00A355D9" w:rsidRPr="006447FA" w:rsidRDefault="00A355D9" w:rsidP="00A355D9">
      <w:pPr>
        <w:pStyle w:val="Pictureposition"/>
      </w:pPr>
      <w:r w:rsidRPr="006447FA">
        <w:rPr>
          <w:lang w:eastAsia="lv-LV"/>
        </w:rPr>
        <w:t xml:space="preserve"> </w:t>
      </w:r>
      <w:r w:rsidR="009925BF" w:rsidRPr="006447FA">
        <w:rPr>
          <w:noProof/>
          <w:lang w:eastAsia="lv-LV"/>
        </w:rPr>
        <w:drawing>
          <wp:inline distT="0" distB="0" distL="0" distR="0" wp14:anchorId="34AADA8D" wp14:editId="34AADA8E">
            <wp:extent cx="2562225" cy="7620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2225" cy="762000"/>
                    </a:xfrm>
                    <a:prstGeom prst="rect">
                      <a:avLst/>
                    </a:prstGeom>
                    <a:noFill/>
                    <a:ln>
                      <a:noFill/>
                    </a:ln>
                  </pic:spPr>
                </pic:pic>
              </a:graphicData>
            </a:graphic>
          </wp:inline>
        </w:drawing>
      </w:r>
    </w:p>
    <w:p w14:paraId="34AAD95F" w14:textId="77777777" w:rsidR="00A355D9" w:rsidRPr="006447FA" w:rsidRDefault="000944C9" w:rsidP="00A355D9">
      <w:pPr>
        <w:pStyle w:val="Picturecaption"/>
      </w:pPr>
      <w:r>
        <w:fldChar w:fldCharType="begin"/>
      </w:r>
      <w:r>
        <w:instrText xml:space="preserve"> SEQ Attēls \* ARABIC </w:instrText>
      </w:r>
      <w:r>
        <w:fldChar w:fldCharType="separate"/>
      </w:r>
      <w:bookmarkStart w:id="261" w:name="_Ref321925921"/>
      <w:bookmarkStart w:id="262" w:name="_Toc385254889"/>
      <w:r w:rsidR="005242A3">
        <w:rPr>
          <w:noProof/>
        </w:rPr>
        <w:t>43</w:t>
      </w:r>
      <w:bookmarkEnd w:id="261"/>
      <w:r>
        <w:rPr>
          <w:noProof/>
        </w:rPr>
        <w:fldChar w:fldCharType="end"/>
      </w:r>
      <w:r w:rsidR="00A355D9" w:rsidRPr="006447FA">
        <w:t xml:space="preserve">.attēls. </w:t>
      </w:r>
      <w:r w:rsidR="009925BF" w:rsidRPr="006447FA">
        <w:t>Interfeiss ISecurityModel</w:t>
      </w:r>
      <w:bookmarkEnd w:id="262"/>
    </w:p>
    <w:p w14:paraId="34AAD960" w14:textId="77777777" w:rsidR="00455AFB" w:rsidRPr="006447FA" w:rsidRDefault="00455AFB" w:rsidP="00455AFB">
      <w:pPr>
        <w:pStyle w:val="Heading4"/>
      </w:pPr>
      <w:bookmarkStart w:id="263" w:name="_Ref321928732"/>
      <w:bookmarkStart w:id="264" w:name="_Toc385254795"/>
      <w:r w:rsidRPr="006447FA">
        <w:t>Interfeiss ISimpleDictionary</w:t>
      </w:r>
      <w:bookmarkEnd w:id="263"/>
      <w:bookmarkEnd w:id="264"/>
    </w:p>
    <w:p w14:paraId="34AAD961" w14:textId="77777777" w:rsidR="0062421C" w:rsidRPr="006447FA" w:rsidRDefault="0062421C" w:rsidP="0062421C">
      <w:r w:rsidRPr="006447FA">
        <w:t>Interfeiss ir domāts teksta virkņu, kuri tiek definētas kā atslēga/vērtība, lasīšanai. Interfeisa realizācijai ir jārealizē divas metodes un viena īpašība:</w:t>
      </w:r>
    </w:p>
    <w:p w14:paraId="34AAD962" w14:textId="77777777" w:rsidR="0062421C" w:rsidRPr="006447FA" w:rsidRDefault="0062421C" w:rsidP="00F2614F">
      <w:pPr>
        <w:pStyle w:val="ListNumber"/>
        <w:numPr>
          <w:ilvl w:val="0"/>
          <w:numId w:val="34"/>
        </w:numPr>
      </w:pPr>
      <w:r w:rsidRPr="006447FA">
        <w:t>Metode „GetValue” – metode vērtības izgūšanai pēc atslēgas vērtības;</w:t>
      </w:r>
    </w:p>
    <w:p w14:paraId="34AAD963" w14:textId="77777777" w:rsidR="0062421C" w:rsidRPr="006447FA" w:rsidRDefault="0062421C" w:rsidP="00F2614F">
      <w:pPr>
        <w:pStyle w:val="ListNumber"/>
        <w:numPr>
          <w:ilvl w:val="0"/>
          <w:numId w:val="34"/>
        </w:numPr>
      </w:pPr>
      <w:r w:rsidRPr="006447FA">
        <w:t xml:space="preserve">Metode „GetValueByLanguage” – </w:t>
      </w:r>
      <w:r w:rsidR="00C702BF" w:rsidRPr="006447FA">
        <w:t>metode vērtības izgūšanai pēc atslēgas vērtības un noteiktās valodas;</w:t>
      </w:r>
    </w:p>
    <w:p w14:paraId="34AAD964" w14:textId="77777777" w:rsidR="0062421C" w:rsidRPr="006447FA" w:rsidRDefault="0062421C" w:rsidP="00F2614F">
      <w:pPr>
        <w:pStyle w:val="ListNumber"/>
        <w:numPr>
          <w:ilvl w:val="0"/>
          <w:numId w:val="34"/>
        </w:numPr>
      </w:pPr>
      <w:r w:rsidRPr="006447FA">
        <w:t xml:space="preserve">Īpašība </w:t>
      </w:r>
      <w:r w:rsidRPr="006447FA">
        <w:rPr>
          <w:rStyle w:val="CodeInText"/>
          <w:noProof w:val="0"/>
          <w:lang w:val="lv-LV"/>
        </w:rPr>
        <w:t>string this[string key] { get; }</w:t>
      </w:r>
      <w:r w:rsidRPr="006447FA">
        <w:t xml:space="preserve"> – </w:t>
      </w:r>
      <w:r w:rsidR="00C702BF" w:rsidRPr="006447FA">
        <w:t>metode vērtības izgūšanai pēc atslēgas vērtības.</w:t>
      </w:r>
    </w:p>
    <w:p w14:paraId="34AAD965" w14:textId="25FC5684" w:rsidR="009925BF" w:rsidRPr="006447FA" w:rsidRDefault="009925BF" w:rsidP="009925BF">
      <w:pPr>
        <w:pStyle w:val="ListNumber"/>
        <w:numPr>
          <w:ilvl w:val="0"/>
          <w:numId w:val="0"/>
        </w:numPr>
      </w:pPr>
      <w:r w:rsidRPr="006447FA">
        <w:t xml:space="preserve">Interfeiss tiek </w:t>
      </w:r>
      <w:r w:rsidR="003E0C81" w:rsidRPr="006447FA">
        <w:t>parādīts</w:t>
      </w:r>
      <w:r w:rsidRPr="006447FA">
        <w:t xml:space="preserve"> </w:t>
      </w:r>
      <w:r w:rsidRPr="006447FA">
        <w:fldChar w:fldCharType="begin"/>
      </w:r>
      <w:r w:rsidRPr="006447FA">
        <w:instrText xml:space="preserve"> REF _Ref321925912 \h </w:instrText>
      </w:r>
      <w:r w:rsidR="006447FA">
        <w:instrText xml:space="preserve"> \* MERGEFORMAT </w:instrText>
      </w:r>
      <w:r w:rsidRPr="006447FA">
        <w:fldChar w:fldCharType="separate"/>
      </w:r>
      <w:r w:rsidR="005242A3">
        <w:t>44</w:t>
      </w:r>
      <w:r w:rsidRPr="006447FA">
        <w:fldChar w:fldCharType="end"/>
      </w:r>
      <w:r w:rsidR="003E0C81" w:rsidRPr="006447FA">
        <w:t>. attēlā</w:t>
      </w:r>
      <w:r w:rsidRPr="006447FA">
        <w:t>.</w:t>
      </w:r>
    </w:p>
    <w:p w14:paraId="34AAD966" w14:textId="77777777" w:rsidR="00A355D9" w:rsidRPr="006447FA" w:rsidRDefault="009925BF" w:rsidP="00A355D9">
      <w:pPr>
        <w:pStyle w:val="Pictureposition"/>
      </w:pPr>
      <w:r w:rsidRPr="006447FA">
        <w:rPr>
          <w:noProof/>
          <w:lang w:eastAsia="lv-LV"/>
        </w:rPr>
        <w:drawing>
          <wp:inline distT="0" distB="0" distL="0" distR="0" wp14:anchorId="34AADA8F" wp14:editId="34AADA90">
            <wp:extent cx="4210050" cy="1066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0050" cy="1066800"/>
                    </a:xfrm>
                    <a:prstGeom prst="rect">
                      <a:avLst/>
                    </a:prstGeom>
                    <a:noFill/>
                    <a:ln>
                      <a:noFill/>
                    </a:ln>
                  </pic:spPr>
                </pic:pic>
              </a:graphicData>
            </a:graphic>
          </wp:inline>
        </w:drawing>
      </w:r>
      <w:r w:rsidR="00A355D9" w:rsidRPr="006447FA">
        <w:rPr>
          <w:lang w:eastAsia="lv-LV"/>
        </w:rPr>
        <w:t xml:space="preserve"> </w:t>
      </w:r>
    </w:p>
    <w:p w14:paraId="34AAD967" w14:textId="77777777" w:rsidR="00A355D9" w:rsidRPr="006447FA" w:rsidRDefault="000944C9" w:rsidP="00A355D9">
      <w:pPr>
        <w:pStyle w:val="Picturecaption"/>
      </w:pPr>
      <w:r>
        <w:fldChar w:fldCharType="begin"/>
      </w:r>
      <w:r>
        <w:instrText xml:space="preserve"> SEQ Attēls \* ARABIC </w:instrText>
      </w:r>
      <w:r>
        <w:fldChar w:fldCharType="separate"/>
      </w:r>
      <w:bookmarkStart w:id="265" w:name="_Ref321925912"/>
      <w:bookmarkStart w:id="266" w:name="_Toc385254890"/>
      <w:r w:rsidR="005242A3">
        <w:rPr>
          <w:noProof/>
        </w:rPr>
        <w:t>44</w:t>
      </w:r>
      <w:bookmarkEnd w:id="265"/>
      <w:r>
        <w:rPr>
          <w:noProof/>
        </w:rPr>
        <w:fldChar w:fldCharType="end"/>
      </w:r>
      <w:r w:rsidR="00A355D9" w:rsidRPr="006447FA">
        <w:t xml:space="preserve">.attēls. </w:t>
      </w:r>
      <w:r w:rsidR="009925BF" w:rsidRPr="006447FA">
        <w:t>Interfeiss ISimpleDictionary</w:t>
      </w:r>
      <w:bookmarkEnd w:id="266"/>
    </w:p>
    <w:p w14:paraId="34AAD968" w14:textId="77777777" w:rsidR="00455AFB" w:rsidRPr="006447FA" w:rsidRDefault="00455AFB" w:rsidP="00455AFB">
      <w:pPr>
        <w:pStyle w:val="Heading4"/>
      </w:pPr>
      <w:bookmarkStart w:id="267" w:name="_Ref321931512"/>
      <w:bookmarkStart w:id="268" w:name="_Toc385254796"/>
      <w:r w:rsidRPr="006447FA">
        <w:t>Interfeiss IPortalFasade</w:t>
      </w:r>
      <w:bookmarkEnd w:id="267"/>
      <w:bookmarkEnd w:id="268"/>
    </w:p>
    <w:p w14:paraId="34AAD969" w14:textId="4AC13325" w:rsidR="00933487" w:rsidRPr="006447FA" w:rsidRDefault="00933487" w:rsidP="00933487">
      <w:r w:rsidRPr="006447FA">
        <w:t>Interfeiss ir domāts vairāku VISS karkasa funkciju realizācijai vien</w:t>
      </w:r>
      <w:r w:rsidR="00100979">
        <w:t>a</w:t>
      </w:r>
      <w:r w:rsidRPr="006447FA">
        <w:t xml:space="preserve"> interfeisa ietvaros. Interfeiss tiek atvasināts no </w:t>
      </w:r>
      <w:r w:rsidRPr="006447FA">
        <w:fldChar w:fldCharType="begin"/>
      </w:r>
      <w:r w:rsidRPr="006447FA">
        <w:instrText xml:space="preserve"> REF _Ref321924433 \h </w:instrText>
      </w:r>
      <w:r w:rsidR="006447FA">
        <w:instrText xml:space="preserve"> \* MERGEFORMAT </w:instrText>
      </w:r>
      <w:r w:rsidRPr="006447FA">
        <w:fldChar w:fldCharType="separate"/>
      </w:r>
      <w:r w:rsidR="005242A3" w:rsidRPr="006447FA">
        <w:t>Interfeiss ISecurityModel</w:t>
      </w:r>
      <w:r w:rsidRPr="006447FA">
        <w:fldChar w:fldCharType="end"/>
      </w:r>
      <w:r w:rsidRPr="006447FA">
        <w:t xml:space="preserve">. Interfeisa realizācijai ir jārealizē </w:t>
      </w:r>
      <w:r w:rsidR="001847F9" w:rsidRPr="006447FA">
        <w:t>piecas</w:t>
      </w:r>
      <w:r w:rsidRPr="006447FA">
        <w:t xml:space="preserve"> īpašības un viena metode:</w:t>
      </w:r>
    </w:p>
    <w:p w14:paraId="34AAD96A" w14:textId="77777777" w:rsidR="00933487" w:rsidRPr="006447FA" w:rsidRDefault="00933487" w:rsidP="00F2614F">
      <w:pPr>
        <w:pStyle w:val="ListNumber"/>
        <w:numPr>
          <w:ilvl w:val="0"/>
          <w:numId w:val="35"/>
        </w:numPr>
      </w:pPr>
      <w:r w:rsidRPr="006447FA">
        <w:t>Metode „</w:t>
      </w:r>
      <w:r w:rsidR="001847F9" w:rsidRPr="006447FA">
        <w:t>GetUrl</w:t>
      </w:r>
      <w:r w:rsidRPr="006447FA">
        <w:t xml:space="preserve">” – metode </w:t>
      </w:r>
      <w:r w:rsidR="001847F9" w:rsidRPr="006447FA">
        <w:t>virtuālā ceļa saņemšanai pēc fiziskā ceļa</w:t>
      </w:r>
      <w:r w:rsidRPr="006447FA">
        <w:t>;</w:t>
      </w:r>
    </w:p>
    <w:p w14:paraId="34AAD96B" w14:textId="77777777" w:rsidR="00933487" w:rsidRPr="006447FA" w:rsidRDefault="001847F9" w:rsidP="00F2614F">
      <w:pPr>
        <w:pStyle w:val="ListNumber"/>
        <w:numPr>
          <w:ilvl w:val="0"/>
          <w:numId w:val="34"/>
        </w:numPr>
      </w:pPr>
      <w:r w:rsidRPr="006447FA">
        <w:t xml:space="preserve">Īpašība </w:t>
      </w:r>
      <w:r w:rsidR="00933487" w:rsidRPr="006447FA">
        <w:t>„</w:t>
      </w:r>
      <w:r w:rsidRPr="006447FA">
        <w:t>Settings</w:t>
      </w:r>
      <w:r w:rsidR="00933487" w:rsidRPr="006447FA">
        <w:t xml:space="preserve">” – </w:t>
      </w:r>
      <w:r w:rsidRPr="006447FA">
        <w:t>īpašība</w:t>
      </w:r>
      <w:r w:rsidR="00A355D9" w:rsidRPr="006447FA">
        <w:t xml:space="preserve"> uzstādījuma vērtības saņemšanai pēc uzstādījuma atslēga</w:t>
      </w:r>
      <w:r w:rsidR="00933487" w:rsidRPr="006447FA">
        <w:t>;</w:t>
      </w:r>
    </w:p>
    <w:p w14:paraId="34AAD96C" w14:textId="77777777" w:rsidR="0062421C" w:rsidRPr="006447FA" w:rsidRDefault="00933487" w:rsidP="00F2614F">
      <w:pPr>
        <w:pStyle w:val="ListNumber"/>
        <w:numPr>
          <w:ilvl w:val="0"/>
          <w:numId w:val="34"/>
        </w:numPr>
      </w:pPr>
      <w:r w:rsidRPr="006447FA">
        <w:t>Īpašība</w:t>
      </w:r>
      <w:r w:rsidR="001847F9" w:rsidRPr="006447FA">
        <w:t xml:space="preserve"> „GlobalSettings”</w:t>
      </w:r>
      <w:r w:rsidRPr="006447FA">
        <w:t xml:space="preserve"> –</w:t>
      </w:r>
      <w:r w:rsidR="00A355D9" w:rsidRPr="006447FA">
        <w:t xml:space="preserve"> īpašība uzstādījuma vērtības saņemšanai pēc uzstādījuma atslēga un noteiktās valodas;</w:t>
      </w:r>
    </w:p>
    <w:p w14:paraId="34AAD96D" w14:textId="77777777" w:rsidR="00933487" w:rsidRPr="006447FA" w:rsidRDefault="001847F9" w:rsidP="00F2614F">
      <w:pPr>
        <w:pStyle w:val="ListNumber"/>
        <w:numPr>
          <w:ilvl w:val="0"/>
          <w:numId w:val="35"/>
        </w:numPr>
      </w:pPr>
      <w:r w:rsidRPr="006447FA">
        <w:t xml:space="preserve">Īpašība </w:t>
      </w:r>
      <w:r w:rsidR="00933487" w:rsidRPr="006447FA">
        <w:t>„</w:t>
      </w:r>
      <w:r w:rsidRPr="006447FA">
        <w:t>Text</w:t>
      </w:r>
      <w:r w:rsidR="00933487" w:rsidRPr="006447FA">
        <w:t>” –</w:t>
      </w:r>
      <w:r w:rsidR="00A355D9" w:rsidRPr="006447FA">
        <w:t xml:space="preserve"> īpašība vārdnīcas teksta vērtības saņemšanai pēc vārdnīcas atslēga;</w:t>
      </w:r>
    </w:p>
    <w:p w14:paraId="34AAD96E" w14:textId="77777777" w:rsidR="00933487" w:rsidRPr="006447FA" w:rsidRDefault="001847F9" w:rsidP="00F2614F">
      <w:pPr>
        <w:pStyle w:val="ListNumber"/>
        <w:numPr>
          <w:ilvl w:val="0"/>
          <w:numId w:val="34"/>
        </w:numPr>
      </w:pPr>
      <w:r w:rsidRPr="006447FA">
        <w:t xml:space="preserve">Īpašība </w:t>
      </w:r>
      <w:r w:rsidR="00933487" w:rsidRPr="006447FA">
        <w:t>„G</w:t>
      </w:r>
      <w:r w:rsidRPr="006447FA">
        <w:t>lobalText</w:t>
      </w:r>
      <w:r w:rsidR="00933487" w:rsidRPr="006447FA">
        <w:t xml:space="preserve">” – </w:t>
      </w:r>
      <w:r w:rsidR="00A355D9" w:rsidRPr="006447FA">
        <w:t>īpašība vārdnīcas teksta vērtības saņemšanai pēc vārdnīcas atslēga un noteiktās valodas;</w:t>
      </w:r>
    </w:p>
    <w:p w14:paraId="34AAD96F" w14:textId="77777777" w:rsidR="001847F9" w:rsidRPr="006447FA" w:rsidRDefault="001847F9" w:rsidP="00F2614F">
      <w:pPr>
        <w:pStyle w:val="ListNumber"/>
        <w:numPr>
          <w:ilvl w:val="0"/>
          <w:numId w:val="34"/>
        </w:numPr>
      </w:pPr>
      <w:r w:rsidRPr="006447FA">
        <w:t xml:space="preserve">Īpašība „Session” – </w:t>
      </w:r>
      <w:r w:rsidR="00A355D9" w:rsidRPr="006447FA">
        <w:t>īpašība sesijas vērtības uzstādīšanai un nolasīšanai</w:t>
      </w:r>
      <w:r w:rsidRPr="006447FA">
        <w:t>;</w:t>
      </w:r>
    </w:p>
    <w:p w14:paraId="34AAD970" w14:textId="3BA13059" w:rsidR="00A355D9" w:rsidRPr="006447FA" w:rsidRDefault="009925BF" w:rsidP="00A355D9">
      <w:pPr>
        <w:pStyle w:val="ListNumber"/>
        <w:numPr>
          <w:ilvl w:val="0"/>
          <w:numId w:val="0"/>
        </w:numPr>
      </w:pPr>
      <w:r w:rsidRPr="006447FA">
        <w:t xml:space="preserve">Interfeiss tiek </w:t>
      </w:r>
      <w:r w:rsidR="003E0C81" w:rsidRPr="006447FA">
        <w:t>parādīts</w:t>
      </w:r>
      <w:r w:rsidRPr="006447FA">
        <w:t xml:space="preserve"> </w:t>
      </w:r>
      <w:r w:rsidRPr="006447FA">
        <w:fldChar w:fldCharType="begin"/>
      </w:r>
      <w:r w:rsidRPr="006447FA">
        <w:instrText xml:space="preserve"> REF _Ref321925903 \h </w:instrText>
      </w:r>
      <w:r w:rsidR="006447FA">
        <w:instrText xml:space="preserve"> \* MERGEFORMAT </w:instrText>
      </w:r>
      <w:r w:rsidRPr="006447FA">
        <w:fldChar w:fldCharType="separate"/>
      </w:r>
      <w:r w:rsidR="005242A3">
        <w:t>45</w:t>
      </w:r>
      <w:r w:rsidRPr="006447FA">
        <w:fldChar w:fldCharType="end"/>
      </w:r>
      <w:r w:rsidR="00B74528">
        <w:t>.</w:t>
      </w:r>
      <w:r w:rsidR="003E0C81" w:rsidRPr="006447FA">
        <w:t>attēlā</w:t>
      </w:r>
      <w:r w:rsidRPr="006447FA">
        <w:t>.</w:t>
      </w:r>
    </w:p>
    <w:p w14:paraId="34AAD971" w14:textId="77777777" w:rsidR="00A355D9" w:rsidRPr="006447FA" w:rsidRDefault="00A355D9" w:rsidP="00A355D9">
      <w:pPr>
        <w:pStyle w:val="Pictureposition"/>
      </w:pPr>
      <w:r w:rsidRPr="006447FA">
        <w:rPr>
          <w:lang w:eastAsia="lv-LV"/>
        </w:rPr>
        <w:lastRenderedPageBreak/>
        <w:t xml:space="preserve"> </w:t>
      </w:r>
      <w:r w:rsidR="009925BF" w:rsidRPr="006447FA">
        <w:rPr>
          <w:noProof/>
          <w:lang w:eastAsia="lv-LV"/>
        </w:rPr>
        <w:drawing>
          <wp:inline distT="0" distB="0" distL="0" distR="0" wp14:anchorId="34AADA91" wp14:editId="0AFA030B">
            <wp:extent cx="3306503" cy="3517556"/>
            <wp:effectExtent l="0" t="0" r="8255"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04603" cy="3515534"/>
                    </a:xfrm>
                    <a:prstGeom prst="rect">
                      <a:avLst/>
                    </a:prstGeom>
                    <a:noFill/>
                    <a:ln>
                      <a:noFill/>
                    </a:ln>
                  </pic:spPr>
                </pic:pic>
              </a:graphicData>
            </a:graphic>
          </wp:inline>
        </w:drawing>
      </w:r>
    </w:p>
    <w:p w14:paraId="34AAD972" w14:textId="77777777" w:rsidR="00A355D9" w:rsidRPr="006447FA" w:rsidRDefault="000944C9" w:rsidP="00A355D9">
      <w:pPr>
        <w:pStyle w:val="Picturecaption"/>
      </w:pPr>
      <w:r>
        <w:fldChar w:fldCharType="begin"/>
      </w:r>
      <w:r>
        <w:instrText xml:space="preserve"> SEQ Attēls \* ARABIC </w:instrText>
      </w:r>
      <w:r>
        <w:fldChar w:fldCharType="separate"/>
      </w:r>
      <w:bookmarkStart w:id="269" w:name="_Ref321925903"/>
      <w:bookmarkStart w:id="270" w:name="_Toc385254891"/>
      <w:r w:rsidR="005242A3">
        <w:rPr>
          <w:noProof/>
        </w:rPr>
        <w:t>45</w:t>
      </w:r>
      <w:bookmarkEnd w:id="269"/>
      <w:r>
        <w:rPr>
          <w:noProof/>
        </w:rPr>
        <w:fldChar w:fldCharType="end"/>
      </w:r>
      <w:r w:rsidR="00A355D9" w:rsidRPr="006447FA">
        <w:t xml:space="preserve">.attēls. </w:t>
      </w:r>
      <w:r w:rsidR="009925BF" w:rsidRPr="006447FA">
        <w:t>Interfeiss IPortalFasade</w:t>
      </w:r>
      <w:bookmarkEnd w:id="270"/>
    </w:p>
    <w:p w14:paraId="34AAD973" w14:textId="77777777" w:rsidR="00C42B37" w:rsidRPr="006447FA" w:rsidRDefault="00963A3A" w:rsidP="00C42B37">
      <w:pPr>
        <w:pStyle w:val="Heading3"/>
      </w:pPr>
      <w:bookmarkStart w:id="271" w:name="_Toc385254797"/>
      <w:r w:rsidRPr="006447FA">
        <w:t>Klases (Abc.Sitecore)</w:t>
      </w:r>
      <w:bookmarkEnd w:id="271"/>
    </w:p>
    <w:p w14:paraId="34AAD974" w14:textId="77777777" w:rsidR="001B5345" w:rsidRPr="006447FA" w:rsidRDefault="001B5345" w:rsidP="001B5345">
      <w:r w:rsidRPr="006447FA">
        <w:t>VISS karkasam izstrādātas bibliotēkas atrodas Abc.Sitecore.dll datnē.</w:t>
      </w:r>
    </w:p>
    <w:p w14:paraId="34AAD975" w14:textId="77777777" w:rsidR="00455AFB" w:rsidRPr="006447FA" w:rsidRDefault="00455AFB" w:rsidP="00455AFB">
      <w:pPr>
        <w:pStyle w:val="Heading4"/>
      </w:pPr>
      <w:bookmarkStart w:id="272" w:name="_Toc385254798"/>
      <w:r w:rsidRPr="006447FA">
        <w:t>Klase SitecoreSessionManager</w:t>
      </w:r>
      <w:bookmarkEnd w:id="272"/>
    </w:p>
    <w:p w14:paraId="34AAD976" w14:textId="757F6EA4" w:rsidR="00C516E6" w:rsidRPr="006447FA" w:rsidRDefault="00C516E6" w:rsidP="00C516E6">
      <w:r w:rsidRPr="006447FA">
        <w:t xml:space="preserve">Klase tiek atvasināta no </w:t>
      </w:r>
      <w:r w:rsidRPr="00B74528">
        <w:fldChar w:fldCharType="begin"/>
      </w:r>
      <w:r w:rsidRPr="006447FA">
        <w:instrText xml:space="preserve"> REF _Ref321927489 \h </w:instrText>
      </w:r>
      <w:r w:rsidR="006447FA">
        <w:instrText xml:space="preserve"> \* MERGEFORMAT </w:instrText>
      </w:r>
      <w:r w:rsidRPr="00B74528">
        <w:fldChar w:fldCharType="separate"/>
      </w:r>
      <w:r w:rsidR="005242A3" w:rsidRPr="006447FA">
        <w:t xml:space="preserve">Interfeiss </w:t>
      </w:r>
      <w:r w:rsidR="005242A3" w:rsidRPr="005242A3">
        <w:rPr>
          <w:i/>
        </w:rPr>
        <w:t>ISessionManager</w:t>
      </w:r>
      <w:r w:rsidRPr="00B74528">
        <w:rPr>
          <w:i/>
        </w:rPr>
        <w:fldChar w:fldCharType="end"/>
      </w:r>
      <w:r w:rsidRPr="006447FA">
        <w:t xml:space="preserve">. Klase ir realizēta viena īpašība, kas atbild par sesijas vērtības uzstādīšanu un nolasīšanu. Izmantošanas piemērs tiek </w:t>
      </w:r>
      <w:r w:rsidR="003E0C81" w:rsidRPr="006447FA">
        <w:t>parādīts</w:t>
      </w:r>
      <w:r w:rsidRPr="006447FA">
        <w:t xml:space="preserve"> </w:t>
      </w:r>
      <w:r w:rsidR="00FB5BB1" w:rsidRPr="006447FA">
        <w:fldChar w:fldCharType="begin"/>
      </w:r>
      <w:r w:rsidR="00FB5BB1" w:rsidRPr="006447FA">
        <w:instrText xml:space="preserve"> REF _Ref321928282 \h </w:instrText>
      </w:r>
      <w:r w:rsidR="006447FA">
        <w:instrText xml:space="preserve"> \* MERGEFORMAT </w:instrText>
      </w:r>
      <w:r w:rsidR="00FB5BB1" w:rsidRPr="006447FA">
        <w:fldChar w:fldCharType="separate"/>
      </w:r>
      <w:r w:rsidR="005242A3">
        <w:t>46</w:t>
      </w:r>
      <w:r w:rsidR="00FB5BB1" w:rsidRPr="006447FA">
        <w:fldChar w:fldCharType="end"/>
      </w:r>
      <w:r w:rsidR="00B74528">
        <w:t>.</w:t>
      </w:r>
      <w:r w:rsidR="001C0257" w:rsidRPr="006447FA">
        <w:t>attēl</w:t>
      </w:r>
      <w:r w:rsidR="003E0C81" w:rsidRPr="006447FA">
        <w:t>ā</w:t>
      </w:r>
      <w:r w:rsidR="001C0257" w:rsidRPr="006447FA">
        <w:t>.</w:t>
      </w:r>
    </w:p>
    <w:p w14:paraId="34AAD977" w14:textId="77777777" w:rsidR="001C0257" w:rsidRPr="006447FA" w:rsidRDefault="00762046" w:rsidP="001C0257">
      <w:pPr>
        <w:pStyle w:val="Pictureposition"/>
      </w:pPr>
      <w:r w:rsidRPr="006447FA">
        <w:rPr>
          <w:noProof/>
          <w:lang w:eastAsia="lv-LV"/>
        </w:rPr>
        <w:drawing>
          <wp:inline distT="0" distB="0" distL="0" distR="0" wp14:anchorId="34AADA93" wp14:editId="34AADA94">
            <wp:extent cx="4362450" cy="3429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62450" cy="342900"/>
                    </a:xfrm>
                    <a:prstGeom prst="rect">
                      <a:avLst/>
                    </a:prstGeom>
                    <a:noFill/>
                    <a:ln>
                      <a:noFill/>
                    </a:ln>
                  </pic:spPr>
                </pic:pic>
              </a:graphicData>
            </a:graphic>
          </wp:inline>
        </w:drawing>
      </w:r>
    </w:p>
    <w:p w14:paraId="34AAD978" w14:textId="77777777" w:rsidR="001C0257" w:rsidRPr="006447FA" w:rsidRDefault="000944C9" w:rsidP="001C0257">
      <w:pPr>
        <w:pStyle w:val="Picturecaption"/>
      </w:pPr>
      <w:r>
        <w:fldChar w:fldCharType="begin"/>
      </w:r>
      <w:r>
        <w:instrText xml:space="preserve"> SEQ Attēls \* ARABIC </w:instrText>
      </w:r>
      <w:r>
        <w:fldChar w:fldCharType="separate"/>
      </w:r>
      <w:bookmarkStart w:id="273" w:name="_Ref321928282"/>
      <w:bookmarkStart w:id="274" w:name="_Toc385254892"/>
      <w:r w:rsidR="005242A3">
        <w:rPr>
          <w:noProof/>
        </w:rPr>
        <w:t>46</w:t>
      </w:r>
      <w:bookmarkEnd w:id="273"/>
      <w:r>
        <w:rPr>
          <w:noProof/>
        </w:rPr>
        <w:fldChar w:fldCharType="end"/>
      </w:r>
      <w:r w:rsidR="001C0257" w:rsidRPr="006447FA">
        <w:t xml:space="preserve">.attēls. </w:t>
      </w:r>
      <w:r w:rsidR="00FB5BB1" w:rsidRPr="006447FA">
        <w:t>Sesijas izmantošana VISS karkasā</w:t>
      </w:r>
      <w:bookmarkEnd w:id="274"/>
    </w:p>
    <w:p w14:paraId="34AAD979" w14:textId="77777777" w:rsidR="00455AFB" w:rsidRPr="006447FA" w:rsidRDefault="00455AFB" w:rsidP="00455AFB">
      <w:pPr>
        <w:pStyle w:val="Heading4"/>
      </w:pPr>
      <w:bookmarkStart w:id="275" w:name="_Ref321935093"/>
      <w:bookmarkStart w:id="276" w:name="_Toc385254799"/>
      <w:r w:rsidRPr="006447FA">
        <w:t>Klase SitecoreDictionary</w:t>
      </w:r>
      <w:bookmarkEnd w:id="275"/>
      <w:bookmarkEnd w:id="276"/>
    </w:p>
    <w:p w14:paraId="34AAD97A" w14:textId="3C86C2E5" w:rsidR="00A51122" w:rsidRPr="006447FA" w:rsidRDefault="00FB5BB1" w:rsidP="00FB5BB1">
      <w:r w:rsidRPr="006447FA">
        <w:t xml:space="preserve">Klase tiek atvasināta no </w:t>
      </w:r>
      <w:r w:rsidRPr="00B74528">
        <w:fldChar w:fldCharType="begin"/>
      </w:r>
      <w:r w:rsidRPr="006447FA">
        <w:instrText xml:space="preserve"> REF _Ref321928732 \h </w:instrText>
      </w:r>
      <w:r w:rsidR="006447FA">
        <w:instrText xml:space="preserve"> \* MERGEFORMAT </w:instrText>
      </w:r>
      <w:r w:rsidRPr="00B74528">
        <w:fldChar w:fldCharType="separate"/>
      </w:r>
      <w:r w:rsidR="005242A3" w:rsidRPr="006447FA">
        <w:t xml:space="preserve">Interfeiss </w:t>
      </w:r>
      <w:r w:rsidR="005242A3" w:rsidRPr="005242A3">
        <w:rPr>
          <w:i/>
        </w:rPr>
        <w:t>ISimpleDictionary</w:t>
      </w:r>
      <w:r w:rsidRPr="00B74528">
        <w:rPr>
          <w:i/>
        </w:rPr>
        <w:fldChar w:fldCharType="end"/>
      </w:r>
      <w:r w:rsidRPr="006447FA">
        <w:t xml:space="preserve">. </w:t>
      </w:r>
      <w:r w:rsidR="00B62007" w:rsidRPr="006447FA">
        <w:t xml:space="preserve">Klase ir domāta darbam ar </w:t>
      </w:r>
      <w:r w:rsidR="00B62007" w:rsidRPr="00B74528">
        <w:rPr>
          <w:i/>
        </w:rPr>
        <w:t>Sitecore</w:t>
      </w:r>
      <w:r w:rsidR="00B62007" w:rsidRPr="006447FA">
        <w:t xml:space="preserve"> vārdnīcām</w:t>
      </w:r>
      <w:r w:rsidR="00273131" w:rsidRPr="006447FA">
        <w:t xml:space="preserve">, t.i. elementiem mapēs </w:t>
      </w:r>
      <w:r w:rsidR="00273131" w:rsidRPr="00B74528">
        <w:rPr>
          <w:i/>
        </w:rPr>
        <w:t>Dictionary</w:t>
      </w:r>
      <w:r w:rsidR="00B62007" w:rsidRPr="006447FA">
        <w:t xml:space="preserve">. </w:t>
      </w:r>
      <w:r w:rsidRPr="006447FA">
        <w:t xml:space="preserve">Klasi veido </w:t>
      </w:r>
      <w:r w:rsidR="00A51122" w:rsidRPr="006447FA">
        <w:t>divi konstruktori, četras metodes un viena īpašība:</w:t>
      </w:r>
    </w:p>
    <w:p w14:paraId="34AAD97B" w14:textId="77777777" w:rsidR="00A51122" w:rsidRPr="006447FA" w:rsidRDefault="00A51122" w:rsidP="00F2614F">
      <w:pPr>
        <w:pStyle w:val="ListNumber"/>
        <w:numPr>
          <w:ilvl w:val="0"/>
          <w:numId w:val="36"/>
        </w:numPr>
      </w:pPr>
      <w:r w:rsidRPr="006447FA">
        <w:t xml:space="preserve">Konstruktors </w:t>
      </w:r>
      <w:r w:rsidRPr="006447FA">
        <w:rPr>
          <w:rStyle w:val="CodeInText"/>
          <w:noProof w:val="0"/>
          <w:lang w:val="lv-LV"/>
        </w:rPr>
        <w:t>public SitecoreDictionary(Item dictionaryItem)</w:t>
      </w:r>
      <w:r w:rsidRPr="006447FA">
        <w:t xml:space="preserve"> – ieejas parametrs ir </w:t>
      </w:r>
      <w:r w:rsidRPr="00B74528">
        <w:rPr>
          <w:i/>
        </w:rPr>
        <w:t>Sitecore</w:t>
      </w:r>
      <w:r w:rsidRPr="006447FA">
        <w:t xml:space="preserve"> satura elements, kura tips ir </w:t>
      </w:r>
      <w:r w:rsidRPr="00B74528">
        <w:rPr>
          <w:i/>
        </w:rPr>
        <w:t>Item</w:t>
      </w:r>
      <w:r w:rsidRPr="006447FA">
        <w:t>;</w:t>
      </w:r>
    </w:p>
    <w:p w14:paraId="34AAD97C" w14:textId="77777777" w:rsidR="00A51122" w:rsidRPr="006447FA" w:rsidRDefault="00A51122" w:rsidP="00F2614F">
      <w:pPr>
        <w:pStyle w:val="ListNumber"/>
        <w:numPr>
          <w:ilvl w:val="0"/>
          <w:numId w:val="36"/>
        </w:numPr>
      </w:pPr>
      <w:r w:rsidRPr="006447FA">
        <w:t xml:space="preserve">Konstruktors </w:t>
      </w:r>
      <w:r w:rsidRPr="006447FA">
        <w:rPr>
          <w:rStyle w:val="CodeInText"/>
          <w:noProof w:val="0"/>
          <w:lang w:val="lv-LV"/>
        </w:rPr>
        <w:t>public SitecoreDictionary(string dictionaryItemPath)</w:t>
      </w:r>
      <w:r w:rsidRPr="006447FA">
        <w:t xml:space="preserve"> – ieejas parametrs ir ceļš uz </w:t>
      </w:r>
      <w:r w:rsidRPr="00B74528">
        <w:rPr>
          <w:i/>
        </w:rPr>
        <w:t>Sitecore</w:t>
      </w:r>
      <w:r w:rsidRPr="006447FA">
        <w:t xml:space="preserve"> </w:t>
      </w:r>
      <w:r w:rsidR="00273131" w:rsidRPr="006447FA">
        <w:t>vārdnīcas</w:t>
      </w:r>
      <w:r w:rsidRPr="006447FA">
        <w:t xml:space="preserve"> elementu, (piemēram, „/sitecore/</w:t>
      </w:r>
      <w:r w:rsidRPr="00B74528">
        <w:rPr>
          <w:i/>
        </w:rPr>
        <w:t>content</w:t>
      </w:r>
      <w:r w:rsidRPr="006447FA">
        <w:t>/</w:t>
      </w:r>
      <w:r w:rsidRPr="00B74528">
        <w:rPr>
          <w:i/>
        </w:rPr>
        <w:t>Viss</w:t>
      </w:r>
      <w:r w:rsidR="00273131" w:rsidRPr="006447FA">
        <w:t>/</w:t>
      </w:r>
      <w:r w:rsidR="00273131" w:rsidRPr="00B74528">
        <w:rPr>
          <w:i/>
        </w:rPr>
        <w:t>Configuration</w:t>
      </w:r>
      <w:r w:rsidR="00273131" w:rsidRPr="006447FA">
        <w:t>/</w:t>
      </w:r>
      <w:r w:rsidR="00273131" w:rsidRPr="00B74528">
        <w:rPr>
          <w:i/>
        </w:rPr>
        <w:t>Dictionary</w:t>
      </w:r>
      <w:r w:rsidRPr="006447FA">
        <w:t>”);</w:t>
      </w:r>
    </w:p>
    <w:p w14:paraId="34AAD97D" w14:textId="77777777" w:rsidR="00A51122" w:rsidRPr="006447FA" w:rsidRDefault="00A51122" w:rsidP="00F2614F">
      <w:pPr>
        <w:pStyle w:val="ListNumber"/>
        <w:numPr>
          <w:ilvl w:val="0"/>
          <w:numId w:val="36"/>
        </w:numPr>
      </w:pPr>
      <w:r w:rsidRPr="006447FA">
        <w:t xml:space="preserve">Īpašība </w:t>
      </w:r>
      <w:r w:rsidRPr="006447FA">
        <w:rPr>
          <w:rStyle w:val="CodeInText"/>
          <w:noProof w:val="0"/>
          <w:lang w:val="lv-LV"/>
        </w:rPr>
        <w:t>public string this[string key]</w:t>
      </w:r>
      <w:r w:rsidRPr="006447FA">
        <w:t xml:space="preserve"> – atgriež vārdnīcas tekstu pēc vārdnīcas atslēga;</w:t>
      </w:r>
    </w:p>
    <w:p w14:paraId="34AAD97E" w14:textId="77777777" w:rsidR="00A51122" w:rsidRPr="006447FA" w:rsidRDefault="00A51122" w:rsidP="00F2614F">
      <w:pPr>
        <w:pStyle w:val="ListNumber"/>
        <w:numPr>
          <w:ilvl w:val="0"/>
          <w:numId w:val="36"/>
        </w:numPr>
      </w:pPr>
      <w:r w:rsidRPr="006447FA">
        <w:t xml:space="preserve">Metode </w:t>
      </w:r>
      <w:r w:rsidR="00B62007" w:rsidRPr="006447FA">
        <w:t>„GetValue” – atgriež vārdnīcas tekstu pēc vārdnīcas atslēga;</w:t>
      </w:r>
    </w:p>
    <w:p w14:paraId="34AAD97F" w14:textId="77777777" w:rsidR="00B62007" w:rsidRPr="006447FA" w:rsidRDefault="00B62007" w:rsidP="00F2614F">
      <w:pPr>
        <w:pStyle w:val="ListNumber"/>
        <w:numPr>
          <w:ilvl w:val="0"/>
          <w:numId w:val="36"/>
        </w:numPr>
      </w:pPr>
      <w:r w:rsidRPr="006447FA">
        <w:t xml:space="preserve">Metode „GetValueByLanguage” – atgriež vārdnīcas tekstu pēc vārdnīcas atslēga un noteiktās valodas; </w:t>
      </w:r>
    </w:p>
    <w:p w14:paraId="34AAD980" w14:textId="5D9DB7F5" w:rsidR="00B62007" w:rsidRPr="006447FA" w:rsidRDefault="00B62007" w:rsidP="00F2614F">
      <w:pPr>
        <w:pStyle w:val="ListNumber"/>
        <w:numPr>
          <w:ilvl w:val="0"/>
          <w:numId w:val="36"/>
        </w:numPr>
      </w:pPr>
      <w:r w:rsidRPr="006447FA">
        <w:t>Metode „GetDefaul</w:t>
      </w:r>
      <w:r w:rsidR="000B5A04" w:rsidRPr="006447FA">
        <w:t>t</w:t>
      </w:r>
      <w:r w:rsidRPr="006447FA">
        <w:t>Value” – atgriež vārdnīcas tekstu pēc vārdnīcas atslēga. Ja vērtība nav atrasta, tad vērtība tiek meklētā globālajā vārdnīcā (/</w:t>
      </w:r>
      <w:r w:rsidRPr="00B74528">
        <w:rPr>
          <w:i/>
        </w:rPr>
        <w:t>sitecore/content/Viss/Configuration/Dictionary</w:t>
      </w:r>
      <w:r w:rsidRPr="006447FA">
        <w:t>);</w:t>
      </w:r>
    </w:p>
    <w:p w14:paraId="34AAD981" w14:textId="77777777" w:rsidR="00B62007" w:rsidRPr="006447FA" w:rsidRDefault="00B62007" w:rsidP="00F2614F">
      <w:pPr>
        <w:pStyle w:val="ListNumber"/>
        <w:numPr>
          <w:ilvl w:val="0"/>
          <w:numId w:val="36"/>
        </w:numPr>
      </w:pPr>
      <w:r w:rsidRPr="006447FA">
        <w:lastRenderedPageBreak/>
        <w:t>Metode„GetDefaultValueByLanguage” – atgriež vārdnīcas tekstu pēc vārdnīcas atslēga un noteiktās valodas. Ja vērtība nav atrasta, tad vērtība tiek meklētā globālajā vārdnīcā (/</w:t>
      </w:r>
      <w:r w:rsidRPr="00B74528">
        <w:rPr>
          <w:i/>
        </w:rPr>
        <w:t>sitecore</w:t>
      </w:r>
      <w:r w:rsidRPr="006447FA">
        <w:t>/</w:t>
      </w:r>
      <w:r w:rsidRPr="00B74528">
        <w:rPr>
          <w:i/>
        </w:rPr>
        <w:t>content</w:t>
      </w:r>
      <w:r w:rsidRPr="006447FA">
        <w:t>/</w:t>
      </w:r>
      <w:r w:rsidRPr="00B74528">
        <w:rPr>
          <w:i/>
        </w:rPr>
        <w:t>Viss</w:t>
      </w:r>
      <w:r w:rsidRPr="006447FA">
        <w:t>/</w:t>
      </w:r>
      <w:r w:rsidRPr="00B74528">
        <w:rPr>
          <w:i/>
        </w:rPr>
        <w:t>Configuration</w:t>
      </w:r>
      <w:r w:rsidRPr="006447FA">
        <w:t>/</w:t>
      </w:r>
      <w:r w:rsidRPr="00B74528">
        <w:rPr>
          <w:i/>
        </w:rPr>
        <w:t>Dictionary</w:t>
      </w:r>
      <w:r w:rsidRPr="006447FA">
        <w:t>);</w:t>
      </w:r>
    </w:p>
    <w:p w14:paraId="34AAD982" w14:textId="45C8FE0D" w:rsidR="00FB5BB1" w:rsidRPr="006447FA" w:rsidRDefault="00B62007" w:rsidP="00B62007">
      <w:pPr>
        <w:pStyle w:val="ListNumber"/>
        <w:numPr>
          <w:ilvl w:val="0"/>
          <w:numId w:val="0"/>
        </w:numPr>
      </w:pPr>
      <w:r w:rsidRPr="006447FA">
        <w:t>Vārdnīcas atslēga ir teksta virkne. Ja vārdnīcas elements atrodas mapju hierarhijā (kāda noteiktā mapē), tad atslēga</w:t>
      </w:r>
      <w:r w:rsidR="00B74528">
        <w:t>s</w:t>
      </w:r>
      <w:r w:rsidRPr="006447FA">
        <w:t xml:space="preserve"> definēšanai </w:t>
      </w:r>
      <w:r w:rsidR="00B74528" w:rsidRPr="006447FA">
        <w:t>ir nepieciešam</w:t>
      </w:r>
      <w:r w:rsidR="00B74528">
        <w:t>s</w:t>
      </w:r>
      <w:r w:rsidRPr="006447FA">
        <w:t xml:space="preserve"> izmantot „.” zīm</w:t>
      </w:r>
      <w:r w:rsidR="00B74528">
        <w:t>i</w:t>
      </w:r>
      <w:r w:rsidRPr="006447FA">
        <w:t xml:space="preserve"> (piemēram, </w:t>
      </w:r>
      <w:r w:rsidR="00762046" w:rsidRPr="006447FA">
        <w:t>DictionaryCategoryName</w:t>
      </w:r>
      <w:r w:rsidRPr="006447FA">
        <w:t xml:space="preserve">.DictionaryItemName). </w:t>
      </w:r>
      <w:r w:rsidR="00FB5BB1" w:rsidRPr="006447FA">
        <w:t xml:space="preserve">Izmantošanas piemērs tiek </w:t>
      </w:r>
      <w:r w:rsidR="003E0C81" w:rsidRPr="006447FA">
        <w:t>parādīts</w:t>
      </w:r>
      <w:r w:rsidR="00FB5BB1" w:rsidRPr="006447FA">
        <w:t xml:space="preserve"> </w:t>
      </w:r>
      <w:r w:rsidRPr="006447FA">
        <w:fldChar w:fldCharType="begin"/>
      </w:r>
      <w:r w:rsidRPr="006447FA">
        <w:instrText xml:space="preserve"> REF _Ref321929890 \h </w:instrText>
      </w:r>
      <w:r w:rsidR="006447FA">
        <w:instrText xml:space="preserve"> \* MERGEFORMAT </w:instrText>
      </w:r>
      <w:r w:rsidRPr="006447FA">
        <w:fldChar w:fldCharType="separate"/>
      </w:r>
      <w:r w:rsidR="005242A3">
        <w:t>47</w:t>
      </w:r>
      <w:r w:rsidRPr="006447FA">
        <w:fldChar w:fldCharType="end"/>
      </w:r>
      <w:r w:rsidR="00B74528">
        <w:t>.</w:t>
      </w:r>
      <w:r w:rsidR="003E0C81" w:rsidRPr="006447FA">
        <w:t>attēlā</w:t>
      </w:r>
      <w:r w:rsidR="00FB5BB1" w:rsidRPr="006447FA">
        <w:t>.</w:t>
      </w:r>
    </w:p>
    <w:p w14:paraId="34AAD983" w14:textId="77777777" w:rsidR="00FB5BB1" w:rsidRPr="006447FA" w:rsidRDefault="00762046" w:rsidP="00FB5BB1">
      <w:pPr>
        <w:pStyle w:val="Pictureposition"/>
      </w:pPr>
      <w:r w:rsidRPr="006447FA">
        <w:rPr>
          <w:noProof/>
          <w:lang w:eastAsia="lv-LV"/>
        </w:rPr>
        <w:drawing>
          <wp:inline distT="0" distB="0" distL="0" distR="0" wp14:anchorId="34AADA95" wp14:editId="34AADA96">
            <wp:extent cx="6113780" cy="1095375"/>
            <wp:effectExtent l="0" t="0" r="127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3780" cy="1095375"/>
                    </a:xfrm>
                    <a:prstGeom prst="rect">
                      <a:avLst/>
                    </a:prstGeom>
                    <a:noFill/>
                    <a:ln>
                      <a:noFill/>
                    </a:ln>
                  </pic:spPr>
                </pic:pic>
              </a:graphicData>
            </a:graphic>
          </wp:inline>
        </w:drawing>
      </w:r>
    </w:p>
    <w:p w14:paraId="34AAD984" w14:textId="77777777" w:rsidR="00FB5BB1" w:rsidRPr="006447FA" w:rsidRDefault="000944C9" w:rsidP="00FB5BB1">
      <w:pPr>
        <w:pStyle w:val="Picturecaption"/>
      </w:pPr>
      <w:r>
        <w:fldChar w:fldCharType="begin"/>
      </w:r>
      <w:r>
        <w:instrText xml:space="preserve"> SEQ Attēls \* ARABIC </w:instrText>
      </w:r>
      <w:r>
        <w:fldChar w:fldCharType="separate"/>
      </w:r>
      <w:bookmarkStart w:id="277" w:name="_Ref321929890"/>
      <w:bookmarkStart w:id="278" w:name="_Toc385254893"/>
      <w:r w:rsidR="005242A3">
        <w:rPr>
          <w:noProof/>
        </w:rPr>
        <w:t>47</w:t>
      </w:r>
      <w:bookmarkEnd w:id="277"/>
      <w:r>
        <w:rPr>
          <w:noProof/>
        </w:rPr>
        <w:fldChar w:fldCharType="end"/>
      </w:r>
      <w:r w:rsidR="00FB5BB1" w:rsidRPr="006447FA">
        <w:t>.attēls. Sitecore vārdnīcas izmantošana VISS karkasā</w:t>
      </w:r>
      <w:bookmarkEnd w:id="278"/>
    </w:p>
    <w:p w14:paraId="34AAD985" w14:textId="77777777" w:rsidR="00455AFB" w:rsidRPr="006447FA" w:rsidRDefault="00455AFB" w:rsidP="00455AFB">
      <w:pPr>
        <w:pStyle w:val="Heading4"/>
      </w:pPr>
      <w:bookmarkStart w:id="279" w:name="_Ref321935056"/>
      <w:bookmarkStart w:id="280" w:name="_Ref321935067"/>
      <w:bookmarkStart w:id="281" w:name="_Toc385254800"/>
      <w:r w:rsidRPr="006447FA">
        <w:t>Klase SitecoreSettings</w:t>
      </w:r>
      <w:bookmarkEnd w:id="279"/>
      <w:bookmarkEnd w:id="280"/>
      <w:bookmarkEnd w:id="281"/>
    </w:p>
    <w:p w14:paraId="34AAD986" w14:textId="3AD4CA03" w:rsidR="00B62007" w:rsidRPr="006447FA" w:rsidRDefault="00B62007" w:rsidP="00B62007">
      <w:r w:rsidRPr="006447FA">
        <w:t xml:space="preserve">Klase tiek atvasināta no </w:t>
      </w:r>
      <w:r w:rsidRPr="006447FA">
        <w:fldChar w:fldCharType="begin"/>
      </w:r>
      <w:r w:rsidRPr="006447FA">
        <w:instrText xml:space="preserve"> REF _Ref321928732 \h </w:instrText>
      </w:r>
      <w:r w:rsidR="006447FA">
        <w:instrText xml:space="preserve"> \* MERGEFORMAT </w:instrText>
      </w:r>
      <w:r w:rsidRPr="006447FA">
        <w:fldChar w:fldCharType="separate"/>
      </w:r>
      <w:r w:rsidR="005242A3" w:rsidRPr="006447FA">
        <w:t>Interfeiss ISimpleDictionary</w:t>
      </w:r>
      <w:r w:rsidRPr="006447FA">
        <w:fldChar w:fldCharType="end"/>
      </w:r>
      <w:r w:rsidRPr="006447FA">
        <w:t xml:space="preserve">. Klase ir domāta ar Sitecore </w:t>
      </w:r>
      <w:r w:rsidR="00273131" w:rsidRPr="006447FA">
        <w:t>uzstādījumiem</w:t>
      </w:r>
      <w:r w:rsidRPr="006447FA">
        <w:t xml:space="preserve">, t.i. elementiem mapēs Settings. Klasi veido divi konstruktori, </w:t>
      </w:r>
      <w:r w:rsidR="00273131" w:rsidRPr="006447FA">
        <w:t>divas</w:t>
      </w:r>
      <w:r w:rsidRPr="006447FA">
        <w:t xml:space="preserve"> metodes un viena īpašība:</w:t>
      </w:r>
    </w:p>
    <w:p w14:paraId="34AAD987" w14:textId="77777777" w:rsidR="00B62007" w:rsidRPr="006447FA" w:rsidRDefault="00B62007" w:rsidP="00F2614F">
      <w:pPr>
        <w:pStyle w:val="ListNumber"/>
        <w:numPr>
          <w:ilvl w:val="0"/>
          <w:numId w:val="37"/>
        </w:numPr>
      </w:pPr>
      <w:r w:rsidRPr="006447FA">
        <w:t xml:space="preserve">Konstruktors </w:t>
      </w:r>
      <w:r w:rsidRPr="006447FA">
        <w:rPr>
          <w:rStyle w:val="CodeInText"/>
          <w:noProof w:val="0"/>
          <w:lang w:val="lv-LV"/>
        </w:rPr>
        <w:t>public Sitecore</w:t>
      </w:r>
      <w:r w:rsidR="00273131" w:rsidRPr="006447FA">
        <w:rPr>
          <w:rStyle w:val="CodeInText"/>
          <w:noProof w:val="0"/>
          <w:lang w:val="lv-LV"/>
        </w:rPr>
        <w:t>Settings</w:t>
      </w:r>
      <w:r w:rsidRPr="006447FA">
        <w:rPr>
          <w:rStyle w:val="CodeInText"/>
          <w:noProof w:val="0"/>
          <w:lang w:val="lv-LV"/>
        </w:rPr>
        <w:t xml:space="preserve">(Item </w:t>
      </w:r>
      <w:r w:rsidR="00273131" w:rsidRPr="006447FA">
        <w:rPr>
          <w:rStyle w:val="CodeInText"/>
          <w:noProof w:val="0"/>
          <w:lang w:val="lv-LV"/>
        </w:rPr>
        <w:t>setting</w:t>
      </w:r>
      <w:r w:rsidRPr="006447FA">
        <w:rPr>
          <w:rStyle w:val="CodeInText"/>
          <w:noProof w:val="0"/>
          <w:lang w:val="lv-LV"/>
        </w:rPr>
        <w:t>Item)</w:t>
      </w:r>
      <w:r w:rsidRPr="006447FA">
        <w:t xml:space="preserve"> – ieejas parametrs ir Sitecore satura elements, kura tips ir Item;</w:t>
      </w:r>
    </w:p>
    <w:p w14:paraId="34AAD988" w14:textId="77777777" w:rsidR="00B62007" w:rsidRPr="006447FA" w:rsidRDefault="00B62007" w:rsidP="00F2614F">
      <w:pPr>
        <w:pStyle w:val="ListNumber"/>
        <w:numPr>
          <w:ilvl w:val="0"/>
          <w:numId w:val="36"/>
        </w:numPr>
      </w:pPr>
      <w:r w:rsidRPr="006447FA">
        <w:t xml:space="preserve">Konstruktors </w:t>
      </w:r>
      <w:r w:rsidRPr="006447FA">
        <w:rPr>
          <w:rStyle w:val="CodeInText"/>
          <w:noProof w:val="0"/>
          <w:lang w:val="lv-LV"/>
        </w:rPr>
        <w:t>public Sitecore</w:t>
      </w:r>
      <w:r w:rsidR="00273131" w:rsidRPr="006447FA">
        <w:rPr>
          <w:rStyle w:val="CodeInText"/>
          <w:noProof w:val="0"/>
          <w:lang w:val="lv-LV"/>
        </w:rPr>
        <w:t>Settings</w:t>
      </w:r>
      <w:r w:rsidRPr="006447FA">
        <w:rPr>
          <w:rStyle w:val="CodeInText"/>
          <w:noProof w:val="0"/>
          <w:lang w:val="lv-LV"/>
        </w:rPr>
        <w:t xml:space="preserve">(string </w:t>
      </w:r>
      <w:r w:rsidR="00273131" w:rsidRPr="006447FA">
        <w:rPr>
          <w:rStyle w:val="CodeInText"/>
          <w:noProof w:val="0"/>
          <w:lang w:val="lv-LV"/>
        </w:rPr>
        <w:t>setting</w:t>
      </w:r>
      <w:r w:rsidRPr="006447FA">
        <w:rPr>
          <w:rStyle w:val="CodeInText"/>
          <w:noProof w:val="0"/>
          <w:lang w:val="lv-LV"/>
        </w:rPr>
        <w:t>ItemPath)</w:t>
      </w:r>
      <w:r w:rsidRPr="006447FA">
        <w:t xml:space="preserve"> – ieejas parametrs ir ceļš uz Sitecore satura elementu, (piemēram, „/sitecore/content/Viss</w:t>
      </w:r>
      <w:r w:rsidR="00273131" w:rsidRPr="006447FA">
        <w:t>/Configuration/Settings</w:t>
      </w:r>
      <w:r w:rsidRPr="006447FA">
        <w:t>”);</w:t>
      </w:r>
    </w:p>
    <w:p w14:paraId="34AAD989" w14:textId="77777777" w:rsidR="00B62007" w:rsidRPr="006447FA" w:rsidRDefault="00B62007" w:rsidP="00F2614F">
      <w:pPr>
        <w:pStyle w:val="ListNumber"/>
        <w:numPr>
          <w:ilvl w:val="0"/>
          <w:numId w:val="36"/>
        </w:numPr>
      </w:pPr>
      <w:r w:rsidRPr="006447FA">
        <w:t xml:space="preserve">Īpašība </w:t>
      </w:r>
      <w:r w:rsidRPr="006447FA">
        <w:rPr>
          <w:rStyle w:val="CodeInText"/>
          <w:noProof w:val="0"/>
          <w:lang w:val="lv-LV"/>
        </w:rPr>
        <w:t>public string this[string key]</w:t>
      </w:r>
      <w:r w:rsidRPr="006447FA">
        <w:t xml:space="preserve"> – </w:t>
      </w:r>
      <w:r w:rsidR="00273131" w:rsidRPr="006447FA">
        <w:t>atgriež uzstādījuma vērtību pēc uzstādījuma atslēgas</w:t>
      </w:r>
      <w:r w:rsidRPr="006447FA">
        <w:t>;</w:t>
      </w:r>
    </w:p>
    <w:p w14:paraId="34AAD98A" w14:textId="77777777" w:rsidR="00B62007" w:rsidRPr="006447FA" w:rsidRDefault="00B62007" w:rsidP="00F2614F">
      <w:pPr>
        <w:pStyle w:val="ListNumber"/>
        <w:numPr>
          <w:ilvl w:val="0"/>
          <w:numId w:val="36"/>
        </w:numPr>
      </w:pPr>
      <w:r w:rsidRPr="006447FA">
        <w:t xml:space="preserve">Metode „GetValue” – </w:t>
      </w:r>
      <w:r w:rsidR="00273131" w:rsidRPr="006447FA">
        <w:t>atgriež uzstādījuma vērtību pēc uzstādījuma atslēgas</w:t>
      </w:r>
      <w:r w:rsidRPr="006447FA">
        <w:t>;</w:t>
      </w:r>
    </w:p>
    <w:p w14:paraId="34AAD98B" w14:textId="77777777" w:rsidR="00B62007" w:rsidRPr="006447FA" w:rsidRDefault="00B62007" w:rsidP="00F2614F">
      <w:pPr>
        <w:pStyle w:val="ListNumber"/>
        <w:numPr>
          <w:ilvl w:val="0"/>
          <w:numId w:val="36"/>
        </w:numPr>
      </w:pPr>
      <w:r w:rsidRPr="006447FA">
        <w:t xml:space="preserve">Metode „GetValueByLanguage” – atgriež </w:t>
      </w:r>
      <w:r w:rsidR="00273131" w:rsidRPr="006447FA">
        <w:t>uzstādījuma vērtību</w:t>
      </w:r>
      <w:r w:rsidRPr="006447FA">
        <w:t xml:space="preserve"> pēc </w:t>
      </w:r>
      <w:r w:rsidR="00273131" w:rsidRPr="006447FA">
        <w:t>uzstādījuma</w:t>
      </w:r>
      <w:r w:rsidRPr="006447FA">
        <w:t xml:space="preserve"> atslēga</w:t>
      </w:r>
      <w:r w:rsidR="00273131" w:rsidRPr="006447FA">
        <w:t>s</w:t>
      </w:r>
      <w:r w:rsidRPr="006447FA">
        <w:t xml:space="preserve"> un noteiktās valodas; </w:t>
      </w:r>
    </w:p>
    <w:p w14:paraId="34AAD98C" w14:textId="2DFAE7E3" w:rsidR="00B62007" w:rsidRPr="006447FA" w:rsidRDefault="00273131" w:rsidP="00B62007">
      <w:pPr>
        <w:pStyle w:val="ListNumber"/>
        <w:numPr>
          <w:ilvl w:val="0"/>
          <w:numId w:val="0"/>
        </w:numPr>
      </w:pPr>
      <w:r w:rsidRPr="006447FA">
        <w:t>Uzstādījuma</w:t>
      </w:r>
      <w:r w:rsidR="00B62007" w:rsidRPr="006447FA">
        <w:t xml:space="preserve"> atslēga ir teksta virkne. Ja </w:t>
      </w:r>
      <w:r w:rsidR="000B5A04" w:rsidRPr="006447FA">
        <w:t>uzstādījuma</w:t>
      </w:r>
      <w:r w:rsidR="00B62007" w:rsidRPr="006447FA">
        <w:t xml:space="preserve"> elements atrodas mapju hierarhijā (kāda noteiktā mapē), tad atslēga</w:t>
      </w:r>
      <w:r w:rsidR="00B74528">
        <w:t>s</w:t>
      </w:r>
      <w:r w:rsidR="00B62007" w:rsidRPr="006447FA">
        <w:t xml:space="preserve"> definēšanai ir nepieciešams izmantot „.” zīm</w:t>
      </w:r>
      <w:r w:rsidR="00B74528">
        <w:t>i</w:t>
      </w:r>
      <w:r w:rsidR="00B62007" w:rsidRPr="006447FA">
        <w:t xml:space="preserve"> (piemēram, </w:t>
      </w:r>
      <w:r w:rsidR="00762046" w:rsidRPr="00B74528">
        <w:rPr>
          <w:i/>
        </w:rPr>
        <w:t>AppSettingsCategory</w:t>
      </w:r>
      <w:r w:rsidR="00B62007" w:rsidRPr="00B74528">
        <w:rPr>
          <w:i/>
        </w:rPr>
        <w:t>.</w:t>
      </w:r>
      <w:r w:rsidRPr="00B74528">
        <w:rPr>
          <w:i/>
        </w:rPr>
        <w:t>AppSetting</w:t>
      </w:r>
      <w:r w:rsidR="00B62007" w:rsidRPr="00B74528">
        <w:rPr>
          <w:i/>
        </w:rPr>
        <w:t>ItemName</w:t>
      </w:r>
      <w:r w:rsidR="00B62007" w:rsidRPr="006447FA">
        <w:t xml:space="preserve">). Izmantošanas piemērs tiek </w:t>
      </w:r>
      <w:r w:rsidR="003E0C81" w:rsidRPr="006447FA">
        <w:t>parādīts</w:t>
      </w:r>
      <w:r w:rsidR="00B62007" w:rsidRPr="006447FA">
        <w:t xml:space="preserve"> </w:t>
      </w:r>
      <w:r w:rsidRPr="006447FA">
        <w:fldChar w:fldCharType="begin"/>
      </w:r>
      <w:r w:rsidRPr="006447FA">
        <w:instrText xml:space="preserve"> REF _Ref321930188 \h </w:instrText>
      </w:r>
      <w:r w:rsidR="006447FA">
        <w:instrText xml:space="preserve"> \* MERGEFORMAT </w:instrText>
      </w:r>
      <w:r w:rsidRPr="006447FA">
        <w:fldChar w:fldCharType="separate"/>
      </w:r>
      <w:r w:rsidR="005242A3">
        <w:t>48</w:t>
      </w:r>
      <w:r w:rsidRPr="006447FA">
        <w:fldChar w:fldCharType="end"/>
      </w:r>
      <w:r w:rsidR="00B74528">
        <w:t>.</w:t>
      </w:r>
      <w:r w:rsidR="003E0C81" w:rsidRPr="006447FA">
        <w:t>attēlā</w:t>
      </w:r>
      <w:r w:rsidR="00B62007" w:rsidRPr="006447FA">
        <w:t>.</w:t>
      </w:r>
    </w:p>
    <w:p w14:paraId="34AAD98D" w14:textId="77777777" w:rsidR="00B62007" w:rsidRPr="006447FA" w:rsidRDefault="00762046" w:rsidP="00B62007">
      <w:pPr>
        <w:pStyle w:val="Pictureposition"/>
      </w:pPr>
      <w:r w:rsidRPr="006447FA">
        <w:rPr>
          <w:noProof/>
          <w:lang w:eastAsia="lv-LV"/>
        </w:rPr>
        <w:drawing>
          <wp:inline distT="0" distB="0" distL="0" distR="0" wp14:anchorId="34AADA97" wp14:editId="34AADA98">
            <wp:extent cx="6113780" cy="553085"/>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3780" cy="553085"/>
                    </a:xfrm>
                    <a:prstGeom prst="rect">
                      <a:avLst/>
                    </a:prstGeom>
                    <a:noFill/>
                    <a:ln>
                      <a:noFill/>
                    </a:ln>
                  </pic:spPr>
                </pic:pic>
              </a:graphicData>
            </a:graphic>
          </wp:inline>
        </w:drawing>
      </w:r>
    </w:p>
    <w:p w14:paraId="34AAD98E" w14:textId="77777777" w:rsidR="00B62007" w:rsidRPr="006447FA" w:rsidRDefault="000944C9" w:rsidP="00B62007">
      <w:pPr>
        <w:pStyle w:val="Picturecaption"/>
      </w:pPr>
      <w:r>
        <w:fldChar w:fldCharType="begin"/>
      </w:r>
      <w:r>
        <w:instrText xml:space="preserve"> SEQ Attēls \* ARABIC </w:instrText>
      </w:r>
      <w:r>
        <w:fldChar w:fldCharType="separate"/>
      </w:r>
      <w:bookmarkStart w:id="282" w:name="_Ref321930188"/>
      <w:bookmarkStart w:id="283" w:name="_Toc385254894"/>
      <w:r w:rsidR="005242A3">
        <w:rPr>
          <w:noProof/>
        </w:rPr>
        <w:t>48</w:t>
      </w:r>
      <w:bookmarkEnd w:id="282"/>
      <w:r>
        <w:rPr>
          <w:noProof/>
        </w:rPr>
        <w:fldChar w:fldCharType="end"/>
      </w:r>
      <w:r w:rsidR="00B62007" w:rsidRPr="006447FA">
        <w:t xml:space="preserve">.attēls. Sitecore </w:t>
      </w:r>
      <w:r w:rsidR="00273131" w:rsidRPr="006447FA">
        <w:t>uzstādījumu</w:t>
      </w:r>
      <w:r w:rsidR="00B62007" w:rsidRPr="006447FA">
        <w:t xml:space="preserve"> izmantošana VISS karkasā</w:t>
      </w:r>
      <w:bookmarkEnd w:id="283"/>
    </w:p>
    <w:p w14:paraId="34AAD98F" w14:textId="77777777" w:rsidR="00455AFB" w:rsidRPr="006447FA" w:rsidRDefault="00455AFB" w:rsidP="00455AFB">
      <w:pPr>
        <w:pStyle w:val="Heading4"/>
      </w:pPr>
      <w:bookmarkStart w:id="284" w:name="_Toc385254801"/>
      <w:r w:rsidRPr="006447FA">
        <w:t>Klase SitecoreFasade</w:t>
      </w:r>
      <w:bookmarkEnd w:id="284"/>
    </w:p>
    <w:p w14:paraId="34AAD990" w14:textId="684834B8" w:rsidR="000522A5" w:rsidRPr="006447FA" w:rsidRDefault="000522A5" w:rsidP="000522A5">
      <w:r w:rsidRPr="006447FA">
        <w:t>Klase tiek atvasināta no</w:t>
      </w:r>
      <w:r w:rsidR="00C1422E" w:rsidRPr="006447FA">
        <w:t xml:space="preserve"> </w:t>
      </w:r>
      <w:r w:rsidR="00C1422E" w:rsidRPr="00B74528">
        <w:fldChar w:fldCharType="begin"/>
      </w:r>
      <w:r w:rsidR="00C1422E" w:rsidRPr="006447FA">
        <w:instrText xml:space="preserve"> REF _Ref321931512 \h </w:instrText>
      </w:r>
      <w:r w:rsidR="006447FA">
        <w:instrText xml:space="preserve"> \* MERGEFORMAT </w:instrText>
      </w:r>
      <w:r w:rsidR="00C1422E" w:rsidRPr="00B74528">
        <w:fldChar w:fldCharType="separate"/>
      </w:r>
      <w:r w:rsidR="005242A3" w:rsidRPr="006447FA">
        <w:t xml:space="preserve">Interfeiss </w:t>
      </w:r>
      <w:r w:rsidR="005242A3" w:rsidRPr="005242A3">
        <w:rPr>
          <w:i/>
        </w:rPr>
        <w:t>IPortalFasade</w:t>
      </w:r>
      <w:r w:rsidR="00C1422E" w:rsidRPr="00B74528">
        <w:rPr>
          <w:i/>
        </w:rPr>
        <w:fldChar w:fldCharType="end"/>
      </w:r>
      <w:r w:rsidRPr="006447FA">
        <w:t xml:space="preserve">. Klase ir </w:t>
      </w:r>
      <w:r w:rsidR="00C1422E" w:rsidRPr="006447FA">
        <w:t xml:space="preserve">dažādu īpašību un metožu kopa darbam ar </w:t>
      </w:r>
      <w:r w:rsidR="00C1422E" w:rsidRPr="00B74528">
        <w:rPr>
          <w:i/>
        </w:rPr>
        <w:t>Sitecore</w:t>
      </w:r>
      <w:r w:rsidR="00C1422E" w:rsidRPr="006447FA">
        <w:t xml:space="preserve"> elementiem, tajā skaitā vārdnīcām un uzstādījumiem. Šī klase strādā tikai ar tekošo valodu, kura šajā brīdī darbojas Web lapa. </w:t>
      </w:r>
      <w:r w:rsidRPr="006447FA">
        <w:t xml:space="preserve">Klasi veido </w:t>
      </w:r>
      <w:r w:rsidR="00C1422E" w:rsidRPr="006447FA">
        <w:t xml:space="preserve">piecas īpašības un </w:t>
      </w:r>
      <w:r w:rsidR="00705970" w:rsidRPr="006447FA">
        <w:t>divas</w:t>
      </w:r>
      <w:r w:rsidR="00C1422E" w:rsidRPr="006447FA">
        <w:t xml:space="preserve"> metodes</w:t>
      </w:r>
      <w:r w:rsidRPr="006447FA">
        <w:t>:</w:t>
      </w:r>
    </w:p>
    <w:p w14:paraId="34AAD991" w14:textId="77777777" w:rsidR="00C1422E" w:rsidRPr="006447FA" w:rsidRDefault="00C1422E" w:rsidP="00F2614F">
      <w:pPr>
        <w:pStyle w:val="ListNumber"/>
        <w:numPr>
          <w:ilvl w:val="0"/>
          <w:numId w:val="38"/>
        </w:numPr>
      </w:pPr>
      <w:r w:rsidRPr="006447FA">
        <w:t>Metode „GetUrl” – metode virtuālā ceļa saņemšanai pēc fiziskā ceļa;</w:t>
      </w:r>
    </w:p>
    <w:p w14:paraId="34AAD992" w14:textId="77777777" w:rsidR="00C1422E" w:rsidRPr="006447FA" w:rsidRDefault="00705970" w:rsidP="00F2614F">
      <w:pPr>
        <w:pStyle w:val="ListNumber"/>
        <w:numPr>
          <w:ilvl w:val="0"/>
          <w:numId w:val="38"/>
        </w:numPr>
      </w:pPr>
      <w:r w:rsidRPr="006447FA">
        <w:t xml:space="preserve">Metode „CanRead” – definē iespēju </w:t>
      </w:r>
      <w:r w:rsidRPr="00B74528">
        <w:rPr>
          <w:i/>
        </w:rPr>
        <w:t>Sitecore</w:t>
      </w:r>
      <w:r w:rsidRPr="006447FA">
        <w:t xml:space="preserve"> elementa nolasīšanai, kas atrodas pēc noteiktā ceļa Sitecore CMS vidē;</w:t>
      </w:r>
    </w:p>
    <w:p w14:paraId="34AAD993" w14:textId="77777777" w:rsidR="00C1422E" w:rsidRPr="006447FA" w:rsidRDefault="00C1422E" w:rsidP="00F2614F">
      <w:pPr>
        <w:pStyle w:val="ListNumber"/>
        <w:numPr>
          <w:ilvl w:val="0"/>
          <w:numId w:val="34"/>
        </w:numPr>
      </w:pPr>
      <w:r w:rsidRPr="006447FA">
        <w:t>Īpašība „Settings” – īpašība uzstādījuma vērtības saņemšanai pēc uzstādījuma atslēga;</w:t>
      </w:r>
    </w:p>
    <w:p w14:paraId="34AAD994" w14:textId="77777777" w:rsidR="00C1422E" w:rsidRPr="006447FA" w:rsidRDefault="00C1422E" w:rsidP="00F2614F">
      <w:pPr>
        <w:pStyle w:val="ListNumber"/>
        <w:numPr>
          <w:ilvl w:val="0"/>
          <w:numId w:val="34"/>
        </w:numPr>
      </w:pPr>
      <w:r w:rsidRPr="006447FA">
        <w:t>Īpašība „GlobalSettings” – īpašība uzstādījuma vērtības saņemšanai pēc uzstādījuma atslēga un noteiktās valodas;</w:t>
      </w:r>
    </w:p>
    <w:p w14:paraId="34AAD995" w14:textId="77777777" w:rsidR="00C1422E" w:rsidRPr="006447FA" w:rsidRDefault="00C1422E" w:rsidP="00F2614F">
      <w:pPr>
        <w:pStyle w:val="ListNumber"/>
        <w:numPr>
          <w:ilvl w:val="0"/>
          <w:numId w:val="35"/>
        </w:numPr>
      </w:pPr>
      <w:r w:rsidRPr="006447FA">
        <w:t>Īpašība „Text” – īpašība vārdnīcas teksta vērtības saņemšanai pēc vārdnīcas atslēga;</w:t>
      </w:r>
    </w:p>
    <w:p w14:paraId="34AAD996" w14:textId="77777777" w:rsidR="00C1422E" w:rsidRPr="006447FA" w:rsidRDefault="00C1422E" w:rsidP="00F2614F">
      <w:pPr>
        <w:pStyle w:val="ListNumber"/>
        <w:numPr>
          <w:ilvl w:val="0"/>
          <w:numId w:val="34"/>
        </w:numPr>
      </w:pPr>
      <w:r w:rsidRPr="006447FA">
        <w:t>Īpašība „GlobalText” – īpašība vārdnīcas teksta vērtības saņemšanai pēc vārdnīcas atslēga un noteiktās valodas;</w:t>
      </w:r>
    </w:p>
    <w:p w14:paraId="34AAD997" w14:textId="77777777" w:rsidR="000522A5" w:rsidRPr="006447FA" w:rsidRDefault="00C1422E" w:rsidP="00F2614F">
      <w:pPr>
        <w:pStyle w:val="ListNumber"/>
        <w:numPr>
          <w:ilvl w:val="0"/>
          <w:numId w:val="36"/>
        </w:numPr>
      </w:pPr>
      <w:r w:rsidRPr="006447FA">
        <w:lastRenderedPageBreak/>
        <w:t>Īpašība „Session” – īpašība sesijas vērtības uzstādīšanai un nolasīšanai</w:t>
      </w:r>
      <w:r w:rsidR="00705970" w:rsidRPr="006447FA">
        <w:t>.</w:t>
      </w:r>
    </w:p>
    <w:p w14:paraId="34AAD998" w14:textId="1CBAC83F" w:rsidR="000522A5" w:rsidRPr="006447FA" w:rsidRDefault="00705970" w:rsidP="000522A5">
      <w:pPr>
        <w:pStyle w:val="ListNumber"/>
        <w:numPr>
          <w:ilvl w:val="0"/>
          <w:numId w:val="0"/>
        </w:numPr>
      </w:pPr>
      <w:r w:rsidRPr="006447FA">
        <w:t xml:space="preserve">Klases </w:t>
      </w:r>
      <w:r w:rsidR="000522A5" w:rsidRPr="006447FA">
        <w:t xml:space="preserve">Izmantošanas piemērs tiek </w:t>
      </w:r>
      <w:r w:rsidR="003E0C81" w:rsidRPr="006447FA">
        <w:t>parādīts</w:t>
      </w:r>
      <w:r w:rsidR="000522A5" w:rsidRPr="006447FA">
        <w:t xml:space="preserve"> </w:t>
      </w:r>
      <w:r w:rsidR="000522A5" w:rsidRPr="006447FA">
        <w:fldChar w:fldCharType="begin"/>
      </w:r>
      <w:r w:rsidR="000522A5" w:rsidRPr="006447FA">
        <w:instrText xml:space="preserve"> REF _Ref321930876 \h </w:instrText>
      </w:r>
      <w:r w:rsidR="006447FA">
        <w:instrText xml:space="preserve"> \* MERGEFORMAT </w:instrText>
      </w:r>
      <w:r w:rsidR="000522A5" w:rsidRPr="006447FA">
        <w:fldChar w:fldCharType="separate"/>
      </w:r>
      <w:r w:rsidR="005242A3">
        <w:t>49</w:t>
      </w:r>
      <w:r w:rsidR="000522A5" w:rsidRPr="006447FA">
        <w:fldChar w:fldCharType="end"/>
      </w:r>
      <w:r w:rsidR="00B74528">
        <w:t>.</w:t>
      </w:r>
      <w:r w:rsidR="003E0C81" w:rsidRPr="006447FA">
        <w:t>attēlā</w:t>
      </w:r>
      <w:r w:rsidR="000522A5" w:rsidRPr="006447FA">
        <w:t>.</w:t>
      </w:r>
    </w:p>
    <w:p w14:paraId="34AAD999" w14:textId="77777777" w:rsidR="000522A5" w:rsidRPr="006447FA" w:rsidRDefault="009D5CA7" w:rsidP="000522A5">
      <w:pPr>
        <w:pStyle w:val="Pictureposition"/>
      </w:pPr>
      <w:r w:rsidRPr="006447FA">
        <w:rPr>
          <w:noProof/>
          <w:lang w:eastAsia="lv-LV"/>
        </w:rPr>
        <w:drawing>
          <wp:inline distT="0" distB="0" distL="0" distR="0" wp14:anchorId="34AADA99" wp14:editId="34AADA9A">
            <wp:extent cx="5781675" cy="8096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1675" cy="809625"/>
                    </a:xfrm>
                    <a:prstGeom prst="rect">
                      <a:avLst/>
                    </a:prstGeom>
                    <a:noFill/>
                    <a:ln>
                      <a:noFill/>
                    </a:ln>
                  </pic:spPr>
                </pic:pic>
              </a:graphicData>
            </a:graphic>
          </wp:inline>
        </w:drawing>
      </w:r>
    </w:p>
    <w:p w14:paraId="34AAD99A" w14:textId="77777777" w:rsidR="000522A5" w:rsidRPr="006447FA" w:rsidRDefault="000944C9" w:rsidP="000522A5">
      <w:pPr>
        <w:pStyle w:val="Picturecaption"/>
      </w:pPr>
      <w:r>
        <w:fldChar w:fldCharType="begin"/>
      </w:r>
      <w:r>
        <w:instrText xml:space="preserve"> SEQ Attēls \* ARABIC </w:instrText>
      </w:r>
      <w:r>
        <w:fldChar w:fldCharType="separate"/>
      </w:r>
      <w:bookmarkStart w:id="285" w:name="_Ref321930876"/>
      <w:bookmarkStart w:id="286" w:name="_Toc385254895"/>
      <w:r w:rsidR="005242A3">
        <w:rPr>
          <w:noProof/>
        </w:rPr>
        <w:t>49</w:t>
      </w:r>
      <w:bookmarkEnd w:id="285"/>
      <w:r>
        <w:rPr>
          <w:noProof/>
        </w:rPr>
        <w:fldChar w:fldCharType="end"/>
      </w:r>
      <w:r w:rsidR="000522A5" w:rsidRPr="006447FA">
        <w:t>.attēls. SitecoreFasade klases izmantošana VISS karkasā</w:t>
      </w:r>
      <w:bookmarkEnd w:id="286"/>
    </w:p>
    <w:p w14:paraId="5D080F00" w14:textId="72A6E711" w:rsidR="00635B8B" w:rsidRPr="006447FA" w:rsidRDefault="00635B8B" w:rsidP="00635B8B">
      <w:pPr>
        <w:pStyle w:val="Heading4"/>
      </w:pPr>
      <w:bookmarkStart w:id="287" w:name="_Toc385254802"/>
      <w:r w:rsidRPr="006447FA">
        <w:t>Klase IVIS.Diagnostics</w:t>
      </w:r>
      <w:bookmarkEnd w:id="287"/>
    </w:p>
    <w:p w14:paraId="393DD033" w14:textId="42592991" w:rsidR="0075647D" w:rsidRPr="006447FA" w:rsidRDefault="00FB5572" w:rsidP="00FB5572">
      <w:pPr>
        <w:pStyle w:val="ListNumber"/>
        <w:numPr>
          <w:ilvl w:val="0"/>
          <w:numId w:val="0"/>
        </w:numPr>
      </w:pPr>
      <w:r w:rsidRPr="006447FA">
        <w:t>Klase, kas paredzēta auditācijai</w:t>
      </w:r>
      <w:r w:rsidR="005E26A1" w:rsidRPr="006447FA">
        <w:t>,</w:t>
      </w:r>
      <w:r w:rsidRPr="006447FA">
        <w:t xml:space="preserve"> ž</w:t>
      </w:r>
      <w:r w:rsidR="00A75626" w:rsidRPr="006447FA">
        <w:t>u</w:t>
      </w:r>
      <w:r w:rsidRPr="006447FA">
        <w:t>rn</w:t>
      </w:r>
      <w:r w:rsidR="00A75626" w:rsidRPr="006447FA">
        <w:t>a</w:t>
      </w:r>
      <w:r w:rsidRPr="006447FA">
        <w:t>lēšanai (Log)</w:t>
      </w:r>
      <w:r w:rsidR="005E26A1" w:rsidRPr="006447FA">
        <w:t xml:space="preserve"> un notifikāciju sūtīšanai</w:t>
      </w:r>
      <w:r w:rsidRPr="006447FA">
        <w:t xml:space="preserve">. </w:t>
      </w:r>
      <w:r w:rsidR="00345FD1" w:rsidRPr="006447FA">
        <w:t xml:space="preserve">Auditācijas tiek veikta caur metodi </w:t>
      </w:r>
      <w:r w:rsidR="00345FD1" w:rsidRPr="00B74528">
        <w:rPr>
          <w:i/>
        </w:rPr>
        <w:t>WriteAudit</w:t>
      </w:r>
      <w:r w:rsidR="00345FD1" w:rsidRPr="006447FA">
        <w:t xml:space="preserve"> (izmantošanas piemērs tiek </w:t>
      </w:r>
      <w:r w:rsidR="003E0C81" w:rsidRPr="006447FA">
        <w:t>parādīts</w:t>
      </w:r>
      <w:r w:rsidR="00345FD1" w:rsidRPr="006447FA">
        <w:t xml:space="preserve"> </w:t>
      </w:r>
      <w:r w:rsidR="00D748ED" w:rsidRPr="006447FA">
        <w:fldChar w:fldCharType="begin"/>
      </w:r>
      <w:r w:rsidR="00D748ED" w:rsidRPr="006447FA">
        <w:instrText xml:space="preserve"> REF _Ref326313423 \h </w:instrText>
      </w:r>
      <w:r w:rsidR="006447FA">
        <w:instrText xml:space="preserve"> \* MERGEFORMAT </w:instrText>
      </w:r>
      <w:r w:rsidR="00D748ED" w:rsidRPr="006447FA">
        <w:fldChar w:fldCharType="separate"/>
      </w:r>
      <w:r w:rsidR="005242A3">
        <w:t>50</w:t>
      </w:r>
      <w:r w:rsidR="00D748ED" w:rsidRPr="006447FA">
        <w:fldChar w:fldCharType="end"/>
      </w:r>
      <w:r w:rsidR="00B74528">
        <w:t>.</w:t>
      </w:r>
      <w:r w:rsidR="00345FD1" w:rsidRPr="006447FA">
        <w:t>at</w:t>
      </w:r>
      <w:r w:rsidR="003E0C81" w:rsidRPr="006447FA">
        <w:t>tēlā</w:t>
      </w:r>
      <w:r w:rsidR="00345FD1" w:rsidRPr="006447FA">
        <w:t xml:space="preserve">). Žurnalēšana tiek </w:t>
      </w:r>
      <w:r w:rsidR="00D748ED" w:rsidRPr="006447FA">
        <w:t>veikta</w:t>
      </w:r>
      <w:r w:rsidR="00345FD1" w:rsidRPr="006447FA">
        <w:t xml:space="preserve"> caur metodi </w:t>
      </w:r>
      <w:r w:rsidR="00345FD1" w:rsidRPr="00B74528">
        <w:rPr>
          <w:i/>
        </w:rPr>
        <w:t>Write</w:t>
      </w:r>
      <w:r w:rsidR="00345FD1" w:rsidRPr="006447FA">
        <w:t xml:space="preserve"> (izmantoša</w:t>
      </w:r>
      <w:r w:rsidR="00D748ED" w:rsidRPr="006447FA">
        <w:t xml:space="preserve">nas piemērs tiek </w:t>
      </w:r>
      <w:r w:rsidR="003E0C81" w:rsidRPr="006447FA">
        <w:t>parādīts</w:t>
      </w:r>
      <w:r w:rsidR="00D748ED" w:rsidRPr="006447FA">
        <w:t xml:space="preserve"> </w:t>
      </w:r>
      <w:r w:rsidR="00D748ED" w:rsidRPr="006447FA">
        <w:fldChar w:fldCharType="begin"/>
      </w:r>
      <w:r w:rsidR="00D748ED" w:rsidRPr="006447FA">
        <w:instrText xml:space="preserve"> REF _Ref326313426 \h </w:instrText>
      </w:r>
      <w:r w:rsidR="006447FA">
        <w:instrText xml:space="preserve"> \* MERGEFORMAT </w:instrText>
      </w:r>
      <w:r w:rsidR="00D748ED" w:rsidRPr="006447FA">
        <w:fldChar w:fldCharType="separate"/>
      </w:r>
      <w:r w:rsidR="005242A3">
        <w:t>51</w:t>
      </w:r>
      <w:r w:rsidR="00D748ED" w:rsidRPr="006447FA">
        <w:fldChar w:fldCharType="end"/>
      </w:r>
      <w:r w:rsidR="00B74528">
        <w:t>.</w:t>
      </w:r>
      <w:r w:rsidR="003E0C81" w:rsidRPr="006447FA">
        <w:t>attēlā</w:t>
      </w:r>
      <w:r w:rsidR="00345FD1" w:rsidRPr="006447FA">
        <w:t>).</w:t>
      </w:r>
      <w:r w:rsidR="005E26A1" w:rsidRPr="006447FA">
        <w:t xml:space="preserve"> Notifikāciju sūtīšanu nodrošina metodi </w:t>
      </w:r>
      <w:r w:rsidR="005E26A1" w:rsidRPr="00B74528">
        <w:rPr>
          <w:i/>
        </w:rPr>
        <w:t>SendNotification</w:t>
      </w:r>
      <w:r w:rsidR="00ED44D9" w:rsidRPr="006447FA">
        <w:t xml:space="preserve"> (izmantošanas piemērs tiek parādīts </w:t>
      </w:r>
      <w:r w:rsidR="00ED44D9" w:rsidRPr="006447FA">
        <w:fldChar w:fldCharType="begin"/>
      </w:r>
      <w:r w:rsidR="00ED44D9" w:rsidRPr="006447FA">
        <w:instrText xml:space="preserve"> REF _Ref340229350 \h </w:instrText>
      </w:r>
      <w:r w:rsidR="006447FA">
        <w:instrText xml:space="preserve"> \* MERGEFORMAT </w:instrText>
      </w:r>
      <w:r w:rsidR="00ED44D9" w:rsidRPr="006447FA">
        <w:fldChar w:fldCharType="separate"/>
      </w:r>
      <w:r w:rsidR="005242A3">
        <w:t>52</w:t>
      </w:r>
      <w:r w:rsidR="00ED44D9" w:rsidRPr="006447FA">
        <w:fldChar w:fldCharType="end"/>
      </w:r>
      <w:r w:rsidR="00B74528">
        <w:t>.</w:t>
      </w:r>
      <w:r w:rsidR="00ED44D9" w:rsidRPr="006447FA">
        <w:t>attēlā).</w:t>
      </w:r>
    </w:p>
    <w:p w14:paraId="7B4BA6F6" w14:textId="11B88C87" w:rsidR="00785042" w:rsidRPr="006447FA" w:rsidRDefault="00D748ED" w:rsidP="00D748ED">
      <w:pPr>
        <w:pStyle w:val="Pictureposition"/>
      </w:pPr>
      <w:r w:rsidRPr="006447FA">
        <w:rPr>
          <w:noProof/>
          <w:lang w:eastAsia="lv-LV"/>
        </w:rPr>
        <w:drawing>
          <wp:inline distT="0" distB="0" distL="0" distR="0" wp14:anchorId="4B9242D2" wp14:editId="268D31B4">
            <wp:extent cx="5112385" cy="2705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12385" cy="270510"/>
                    </a:xfrm>
                    <a:prstGeom prst="rect">
                      <a:avLst/>
                    </a:prstGeom>
                    <a:noFill/>
                    <a:ln>
                      <a:noFill/>
                    </a:ln>
                  </pic:spPr>
                </pic:pic>
              </a:graphicData>
            </a:graphic>
          </wp:inline>
        </w:drawing>
      </w:r>
    </w:p>
    <w:p w14:paraId="20511E89" w14:textId="4D87D758" w:rsidR="00785042" w:rsidRPr="006447FA" w:rsidRDefault="000944C9" w:rsidP="00785042">
      <w:pPr>
        <w:pStyle w:val="Picturecaption"/>
      </w:pPr>
      <w:r>
        <w:fldChar w:fldCharType="begin"/>
      </w:r>
      <w:r>
        <w:instrText xml:space="preserve"> SEQ Attēls \* ARABIC </w:instrText>
      </w:r>
      <w:r>
        <w:fldChar w:fldCharType="separate"/>
      </w:r>
      <w:bookmarkStart w:id="288" w:name="_Ref326313423"/>
      <w:bookmarkStart w:id="289" w:name="_Toc385254896"/>
      <w:r w:rsidR="005242A3">
        <w:rPr>
          <w:noProof/>
        </w:rPr>
        <w:t>50</w:t>
      </w:r>
      <w:bookmarkEnd w:id="288"/>
      <w:r>
        <w:rPr>
          <w:noProof/>
        </w:rPr>
        <w:fldChar w:fldCharType="end"/>
      </w:r>
      <w:r w:rsidR="00785042" w:rsidRPr="006447FA">
        <w:t>.attēls. Auditācijas piemērs</w:t>
      </w:r>
      <w:bookmarkEnd w:id="289"/>
    </w:p>
    <w:p w14:paraId="538B0C0F" w14:textId="320FA181" w:rsidR="00785042" w:rsidRPr="006447FA" w:rsidRDefault="00D748ED" w:rsidP="00D748ED">
      <w:pPr>
        <w:pStyle w:val="Pictureposition"/>
      </w:pPr>
      <w:r w:rsidRPr="006447FA">
        <w:rPr>
          <w:noProof/>
          <w:lang w:eastAsia="lv-LV"/>
        </w:rPr>
        <w:drawing>
          <wp:inline distT="0" distB="0" distL="0" distR="0" wp14:anchorId="3CBD7A0A" wp14:editId="25726EC1">
            <wp:extent cx="4404995" cy="2546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4995" cy="254635"/>
                    </a:xfrm>
                    <a:prstGeom prst="rect">
                      <a:avLst/>
                    </a:prstGeom>
                    <a:noFill/>
                    <a:ln>
                      <a:noFill/>
                    </a:ln>
                  </pic:spPr>
                </pic:pic>
              </a:graphicData>
            </a:graphic>
          </wp:inline>
        </w:drawing>
      </w:r>
    </w:p>
    <w:p w14:paraId="185A8CE5" w14:textId="65EF0D20" w:rsidR="00785042" w:rsidRPr="006447FA" w:rsidRDefault="000944C9" w:rsidP="00785042">
      <w:pPr>
        <w:pStyle w:val="Picturecaption"/>
      </w:pPr>
      <w:r>
        <w:fldChar w:fldCharType="begin"/>
      </w:r>
      <w:r>
        <w:instrText xml:space="preserve"> SEQ Attēls \* ARABIC </w:instrText>
      </w:r>
      <w:r>
        <w:fldChar w:fldCharType="separate"/>
      </w:r>
      <w:bookmarkStart w:id="290" w:name="_Ref326313426"/>
      <w:bookmarkStart w:id="291" w:name="_Toc385254897"/>
      <w:r w:rsidR="005242A3">
        <w:rPr>
          <w:noProof/>
        </w:rPr>
        <w:t>51</w:t>
      </w:r>
      <w:bookmarkEnd w:id="290"/>
      <w:r>
        <w:rPr>
          <w:noProof/>
        </w:rPr>
        <w:fldChar w:fldCharType="end"/>
      </w:r>
      <w:r w:rsidR="00785042" w:rsidRPr="006447FA">
        <w:t>.attēls. Žurnalēšanas piemērs</w:t>
      </w:r>
      <w:bookmarkEnd w:id="291"/>
    </w:p>
    <w:p w14:paraId="7E2E7F9D" w14:textId="492057EB" w:rsidR="005E26A1" w:rsidRPr="006447FA" w:rsidRDefault="005E26A1" w:rsidP="00ED44D9">
      <w:pPr>
        <w:pStyle w:val="Pictureposition"/>
      </w:pPr>
      <w:r w:rsidRPr="006447FA">
        <w:rPr>
          <w:noProof/>
          <w:lang w:eastAsia="lv-LV"/>
        </w:rPr>
        <w:drawing>
          <wp:inline distT="0" distB="0" distL="0" distR="0" wp14:anchorId="214F275C" wp14:editId="3B6C9319">
            <wp:extent cx="6146165" cy="27051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46165" cy="270510"/>
                    </a:xfrm>
                    <a:prstGeom prst="rect">
                      <a:avLst/>
                    </a:prstGeom>
                    <a:noFill/>
                    <a:ln>
                      <a:noFill/>
                    </a:ln>
                  </pic:spPr>
                </pic:pic>
              </a:graphicData>
            </a:graphic>
          </wp:inline>
        </w:drawing>
      </w:r>
    </w:p>
    <w:bookmarkStart w:id="292" w:name="_Ref340229345"/>
    <w:p w14:paraId="6E978C8B" w14:textId="73D948A2" w:rsidR="005E26A1" w:rsidRPr="006447FA" w:rsidRDefault="005E26A1" w:rsidP="00ED44D9">
      <w:pPr>
        <w:pStyle w:val="Picturecaption"/>
      </w:pPr>
      <w:r w:rsidRPr="006447FA">
        <w:fldChar w:fldCharType="begin"/>
      </w:r>
      <w:r w:rsidRPr="006447FA">
        <w:instrText xml:space="preserve"> SEQ Attēls \* ARABIC </w:instrText>
      </w:r>
      <w:r w:rsidRPr="006447FA">
        <w:fldChar w:fldCharType="separate"/>
      </w:r>
      <w:bookmarkStart w:id="293" w:name="_Ref340229350"/>
      <w:bookmarkStart w:id="294" w:name="_Toc385254898"/>
      <w:r w:rsidR="005242A3">
        <w:rPr>
          <w:noProof/>
        </w:rPr>
        <w:t>52</w:t>
      </w:r>
      <w:bookmarkEnd w:id="293"/>
      <w:r w:rsidRPr="006447FA">
        <w:fldChar w:fldCharType="end"/>
      </w:r>
      <w:r w:rsidRPr="006447FA">
        <w:t>.attēls. Notifikācijas piemērs</w:t>
      </w:r>
      <w:bookmarkEnd w:id="292"/>
      <w:bookmarkEnd w:id="294"/>
    </w:p>
    <w:p w14:paraId="40DBB6F3" w14:textId="61CDF242" w:rsidR="00E51BB7" w:rsidRPr="006447FA" w:rsidRDefault="00E51BB7" w:rsidP="00E51BB7">
      <w:pPr>
        <w:pStyle w:val="Heading2"/>
      </w:pPr>
      <w:bookmarkStart w:id="295" w:name="_Toc339019580"/>
      <w:bookmarkStart w:id="296" w:name="_Toc385254803"/>
      <w:r w:rsidRPr="006447FA">
        <w:t>VISS satura publicēšana</w:t>
      </w:r>
      <w:bookmarkEnd w:id="295"/>
      <w:bookmarkEnd w:id="296"/>
    </w:p>
    <w:p w14:paraId="4806559A" w14:textId="1B5EA995" w:rsidR="00E51BB7" w:rsidRPr="006447FA" w:rsidRDefault="00E51BB7" w:rsidP="00E51BB7">
      <w:r w:rsidRPr="006447FA">
        <w:t xml:space="preserve">Ja vietnei tiek pievienota jauna sadaļa, tad, lai tā kļūtu pieejama vietnes lietotājiem, atbilstošajam </w:t>
      </w:r>
      <w:r w:rsidRPr="006447FA">
        <w:rPr>
          <w:i/>
        </w:rPr>
        <w:t>Sitecore CMS</w:t>
      </w:r>
      <w:r w:rsidRPr="006447FA">
        <w:t xml:space="preserve"> struktūras elementam ir jādefinē nepieciešamas piekļuves tiesības. Piemēram, lai piešķirtu lasīšanas tiesības uz kādu sadaļu lietotāju lomai </w:t>
      </w:r>
      <w:r w:rsidRPr="006447FA">
        <w:rPr>
          <w:i/>
        </w:rPr>
        <w:t>Everyone</w:t>
      </w:r>
      <w:r w:rsidRPr="006447FA">
        <w:t xml:space="preserve">, </w:t>
      </w:r>
      <w:r w:rsidRPr="006447FA">
        <w:rPr>
          <w:i/>
        </w:rPr>
        <w:t>Sitecore CMS</w:t>
      </w:r>
      <w:r w:rsidRPr="006447FA">
        <w:t xml:space="preserve"> ir jāatzīmē atbilstošais </w:t>
      </w:r>
      <w:r w:rsidRPr="006447FA">
        <w:rPr>
          <w:i/>
        </w:rPr>
        <w:t>Sitecore</w:t>
      </w:r>
      <w:r w:rsidRPr="006447FA">
        <w:t xml:space="preserve"> struktūras elements un galvenajā izvēlnē jāizvēlas punkts </w:t>
      </w:r>
      <w:r w:rsidRPr="006447FA">
        <w:rPr>
          <w:i/>
        </w:rPr>
        <w:t>Security / Assign</w:t>
      </w:r>
      <w:r w:rsidRPr="006447FA">
        <w:t xml:space="preserve">, un tad jāaizpilda logs tā, kā ir parādīts </w:t>
      </w:r>
      <w:r w:rsidRPr="006447FA">
        <w:fldChar w:fldCharType="begin"/>
      </w:r>
      <w:r w:rsidRPr="006447FA">
        <w:instrText xml:space="preserve"> REF _Ref335650595 \h </w:instrText>
      </w:r>
      <w:r w:rsidR="006447FA">
        <w:instrText xml:space="preserve"> \* MERGEFORMAT </w:instrText>
      </w:r>
      <w:r w:rsidRPr="006447FA">
        <w:fldChar w:fldCharType="separate"/>
      </w:r>
      <w:r w:rsidR="005242A3">
        <w:t>53</w:t>
      </w:r>
      <w:r w:rsidRPr="006447FA">
        <w:fldChar w:fldCharType="end"/>
      </w:r>
      <w:r w:rsidRPr="006447FA">
        <w:t>.attēlā; pēc tam jāapstiprina drošības uzstādījum</w:t>
      </w:r>
      <w:r w:rsidR="00B74528">
        <w:t>i</w:t>
      </w:r>
      <w:r w:rsidRPr="006447FA">
        <w:t xml:space="preserve">, nospiežot pogu </w:t>
      </w:r>
      <w:r w:rsidRPr="006447FA">
        <w:rPr>
          <w:i/>
        </w:rPr>
        <w:t>OK</w:t>
      </w:r>
      <w:r w:rsidRPr="006447FA">
        <w:t>.</w:t>
      </w:r>
    </w:p>
    <w:p w14:paraId="360EE02B" w14:textId="1717C03B" w:rsidR="00E51BB7" w:rsidRPr="006447FA" w:rsidRDefault="00E51BB7" w:rsidP="00E51BB7">
      <w:r w:rsidRPr="006447FA">
        <w:t>Detalizētā informācija par piekļuves tiesību definēšanu ir aprakstīta dokumentā</w:t>
      </w:r>
      <w:r w:rsidR="00607728" w:rsidRPr="006447FA">
        <w:t xml:space="preserve"> </w:t>
      </w:r>
      <w:r w:rsidR="00607728" w:rsidRPr="006447FA">
        <w:fldChar w:fldCharType="begin"/>
      </w:r>
      <w:r w:rsidR="00607728" w:rsidRPr="006447FA">
        <w:instrText xml:space="preserve"> REF _Ref335647439 \r \h </w:instrText>
      </w:r>
      <w:r w:rsidR="006447FA">
        <w:instrText xml:space="preserve"> \* MERGEFORMAT </w:instrText>
      </w:r>
      <w:r w:rsidR="00607728" w:rsidRPr="006447FA">
        <w:fldChar w:fldCharType="separate"/>
      </w:r>
      <w:r w:rsidR="005242A3">
        <w:t>[7]</w:t>
      </w:r>
      <w:r w:rsidR="00607728" w:rsidRPr="006447FA">
        <w:fldChar w:fldCharType="end"/>
      </w:r>
      <w:r w:rsidRPr="006447FA">
        <w:t>.</w:t>
      </w:r>
    </w:p>
    <w:p w14:paraId="73BAA8AF" w14:textId="77777777" w:rsidR="00E51BB7" w:rsidRPr="006447FA" w:rsidRDefault="00E51BB7" w:rsidP="00B74528">
      <w:pPr>
        <w:pStyle w:val="Pictureposition"/>
      </w:pPr>
      <w:r w:rsidRPr="006447FA">
        <w:rPr>
          <w:noProof/>
          <w:lang w:eastAsia="lv-LV"/>
        </w:rPr>
        <w:lastRenderedPageBreak/>
        <w:drawing>
          <wp:inline distT="0" distB="0" distL="0" distR="0" wp14:anchorId="60CC4170" wp14:editId="36C38C66">
            <wp:extent cx="3613304" cy="4703806"/>
            <wp:effectExtent l="0" t="0" r="6350" b="190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614600" cy="4705493"/>
                    </a:xfrm>
                    <a:prstGeom prst="rect">
                      <a:avLst/>
                    </a:prstGeom>
                  </pic:spPr>
                </pic:pic>
              </a:graphicData>
            </a:graphic>
          </wp:inline>
        </w:drawing>
      </w:r>
    </w:p>
    <w:p w14:paraId="5AE64453" w14:textId="77777777" w:rsidR="00E51BB7" w:rsidRPr="006447FA" w:rsidRDefault="000944C9" w:rsidP="00E51BB7">
      <w:pPr>
        <w:pStyle w:val="Picturecaption"/>
      </w:pPr>
      <w:r>
        <w:fldChar w:fldCharType="begin"/>
      </w:r>
      <w:r>
        <w:instrText xml:space="preserve"> SEQ Attēls \* ARABIC </w:instrText>
      </w:r>
      <w:r>
        <w:fldChar w:fldCharType="separate"/>
      </w:r>
      <w:bookmarkStart w:id="297" w:name="_Ref335650595"/>
      <w:bookmarkStart w:id="298" w:name="_Toc339014435"/>
      <w:bookmarkStart w:id="299" w:name="_Toc385254899"/>
      <w:r w:rsidR="005242A3">
        <w:rPr>
          <w:noProof/>
        </w:rPr>
        <w:t>53</w:t>
      </w:r>
      <w:bookmarkEnd w:id="297"/>
      <w:r>
        <w:rPr>
          <w:noProof/>
        </w:rPr>
        <w:fldChar w:fldCharType="end"/>
      </w:r>
      <w:r w:rsidR="00E51BB7" w:rsidRPr="006447FA">
        <w:t xml:space="preserve">.attēls. Elementa tiesību definēšanas logs </w:t>
      </w:r>
      <w:r w:rsidR="00E51BB7" w:rsidRPr="006447FA">
        <w:rPr>
          <w:i/>
        </w:rPr>
        <w:t>Sitecore CMS</w:t>
      </w:r>
      <w:r w:rsidR="00E51BB7" w:rsidRPr="006447FA">
        <w:t xml:space="preserve"> vidē</w:t>
      </w:r>
      <w:bookmarkEnd w:id="298"/>
      <w:bookmarkEnd w:id="299"/>
    </w:p>
    <w:p w14:paraId="4ED7FCA4" w14:textId="5DACDE28" w:rsidR="00E51BB7" w:rsidRPr="006447FA" w:rsidRDefault="00E51BB7" w:rsidP="00E51BB7">
      <w:r w:rsidRPr="006447FA">
        <w:t xml:space="preserve">Rediģējot VISS portāla saturu </w:t>
      </w:r>
      <w:r w:rsidRPr="006447FA">
        <w:rPr>
          <w:i/>
        </w:rPr>
        <w:t>Sitecore CMS</w:t>
      </w:r>
      <w:r w:rsidRPr="006447FA">
        <w:t xml:space="preserve"> struktūrā (ieskaitot elementu pievienošanu, rediģēšanu un dzēšanu), pēc noklusēšanas atbilstošās redakcijas (izmaiņas) netiks atspoguļotas portālā</w:t>
      </w:r>
      <w:r w:rsidR="001F5D52" w:rsidRPr="006447FA">
        <w:t xml:space="preserve"> (tajā skaitā arī jaunpiešķirtās tiesības)</w:t>
      </w:r>
      <w:r w:rsidRPr="006447FA">
        <w:t>. Lai padarītu jaunizveidotās redakcijas par rādāmām portālā, ir jāveic atbilstošā satura publicēšana. Publicēšana ir veicama šādi:</w:t>
      </w:r>
    </w:p>
    <w:p w14:paraId="4F040D46" w14:textId="77777777" w:rsidR="00E51BB7" w:rsidRPr="006447FA" w:rsidRDefault="00E51BB7" w:rsidP="00E51BB7">
      <w:pPr>
        <w:pStyle w:val="ListBullet"/>
        <w:tabs>
          <w:tab w:val="num" w:pos="360"/>
        </w:tabs>
        <w:ind w:left="360" w:hanging="360"/>
      </w:pPr>
      <w:r w:rsidRPr="006447FA">
        <w:rPr>
          <w:i/>
        </w:rPr>
        <w:t>Sitecore CMS</w:t>
      </w:r>
      <w:r w:rsidRPr="006447FA">
        <w:t xml:space="preserve"> struktūrā ir jāiezīmē elements, kura ietvaros notika satura rediģēšana (ja rediģēšanas laikā tika pievienots vai izdzēsts </w:t>
      </w:r>
      <w:r w:rsidRPr="006447FA">
        <w:rPr>
          <w:i/>
        </w:rPr>
        <w:t>Sitecore</w:t>
      </w:r>
      <w:r w:rsidRPr="006447FA">
        <w:t xml:space="preserve"> koka elements, tad ir jāiezīmē atbilstošā elementa virselements);</w:t>
      </w:r>
    </w:p>
    <w:p w14:paraId="697E0D45" w14:textId="16911A9C" w:rsidR="00E51BB7" w:rsidRPr="006447FA" w:rsidRDefault="00E51BB7" w:rsidP="00E51BB7">
      <w:pPr>
        <w:pStyle w:val="ListBullet"/>
        <w:tabs>
          <w:tab w:val="num" w:pos="360"/>
        </w:tabs>
        <w:ind w:left="360" w:hanging="360"/>
      </w:pPr>
      <w:r w:rsidRPr="006447FA">
        <w:rPr>
          <w:i/>
        </w:rPr>
        <w:t>Sitecore CMS</w:t>
      </w:r>
      <w:r w:rsidRPr="006447FA">
        <w:t xml:space="preserve"> vidē ir jāizvēlas galvenās izvēlnes punkts </w:t>
      </w:r>
      <w:r w:rsidRPr="006447FA">
        <w:rPr>
          <w:i/>
        </w:rPr>
        <w:t>Publish / Publish / Publish Item</w:t>
      </w:r>
      <w:r w:rsidRPr="006447FA">
        <w:t xml:space="preserve"> (skat. </w:t>
      </w:r>
      <w:r w:rsidRPr="006447FA">
        <w:fldChar w:fldCharType="begin"/>
      </w:r>
      <w:r w:rsidRPr="006447FA">
        <w:instrText xml:space="preserve"> REF _Ref335648720 \h </w:instrText>
      </w:r>
      <w:r w:rsidR="006447FA">
        <w:instrText xml:space="preserve"> \* MERGEFORMAT </w:instrText>
      </w:r>
      <w:r w:rsidRPr="006447FA">
        <w:fldChar w:fldCharType="separate"/>
      </w:r>
      <w:r w:rsidR="005242A3">
        <w:t>54</w:t>
      </w:r>
      <w:r w:rsidRPr="006447FA">
        <w:fldChar w:fldCharType="end"/>
      </w:r>
      <w:r w:rsidRPr="006447FA">
        <w:t>.attēlu), pēc tam dialoga logā, kas parādīsies (skat.</w:t>
      </w:r>
      <w:r w:rsidR="00E3454B" w:rsidRPr="006447FA">
        <w:t xml:space="preserve"> </w:t>
      </w:r>
      <w:r w:rsidR="00E3454B" w:rsidRPr="006447FA">
        <w:fldChar w:fldCharType="begin"/>
      </w:r>
      <w:r w:rsidR="00E3454B" w:rsidRPr="006447FA">
        <w:instrText xml:space="preserve"> REF _Ref339307780 \h </w:instrText>
      </w:r>
      <w:r w:rsidR="006447FA">
        <w:instrText xml:space="preserve"> \* MERGEFORMAT </w:instrText>
      </w:r>
      <w:r w:rsidR="00E3454B" w:rsidRPr="006447FA">
        <w:fldChar w:fldCharType="separate"/>
      </w:r>
      <w:r w:rsidR="005242A3">
        <w:t>55</w:t>
      </w:r>
      <w:r w:rsidR="00E3454B" w:rsidRPr="006447FA">
        <w:fldChar w:fldCharType="end"/>
      </w:r>
      <w:r w:rsidRPr="006447FA">
        <w:t>.attēlu), ir jāizvēlas publicēšanas veids (</w:t>
      </w:r>
      <w:r w:rsidRPr="006447FA">
        <w:rPr>
          <w:i/>
        </w:rPr>
        <w:t>Smart publish</w:t>
      </w:r>
      <w:r w:rsidRPr="006447FA">
        <w:t xml:space="preserve"> vai </w:t>
      </w:r>
      <w:r w:rsidRPr="006447FA">
        <w:rPr>
          <w:i/>
        </w:rPr>
        <w:t>Republish</w:t>
      </w:r>
      <w:r w:rsidRPr="006447FA">
        <w:t xml:space="preserve">; ieteicams arī atzīmēt izvēles rūtiņu </w:t>
      </w:r>
      <w:r w:rsidRPr="006447FA">
        <w:rPr>
          <w:i/>
        </w:rPr>
        <w:t>Publish Subitems</w:t>
      </w:r>
      <w:r w:rsidRPr="006447FA">
        <w:t xml:space="preserve">) un valodas, saturs kurās ir jāpublicē (bloks </w:t>
      </w:r>
      <w:r w:rsidRPr="006447FA">
        <w:rPr>
          <w:i/>
        </w:rPr>
        <w:t>Publish Language</w:t>
      </w:r>
      <w:r w:rsidRPr="006447FA">
        <w:t xml:space="preserve">), un jānospiež poga </w:t>
      </w:r>
      <w:r w:rsidRPr="006447FA">
        <w:rPr>
          <w:i/>
        </w:rPr>
        <w:t>Publish &gt;</w:t>
      </w:r>
      <w:r w:rsidRPr="006447FA">
        <w:t>; publicēšanas procesa beigās (skat.</w:t>
      </w:r>
      <w:r w:rsidR="00E3454B" w:rsidRPr="006447FA">
        <w:t xml:space="preserve"> </w:t>
      </w:r>
      <w:r w:rsidR="00E3454B" w:rsidRPr="006447FA">
        <w:fldChar w:fldCharType="begin"/>
      </w:r>
      <w:r w:rsidR="00E3454B" w:rsidRPr="006447FA">
        <w:instrText xml:space="preserve"> REF _Ref339307781 \h </w:instrText>
      </w:r>
      <w:r w:rsidR="006447FA">
        <w:instrText xml:space="preserve"> \* MERGEFORMAT </w:instrText>
      </w:r>
      <w:r w:rsidR="00E3454B" w:rsidRPr="006447FA">
        <w:fldChar w:fldCharType="separate"/>
      </w:r>
      <w:r w:rsidR="005242A3">
        <w:t>56</w:t>
      </w:r>
      <w:r w:rsidR="00E3454B" w:rsidRPr="006447FA">
        <w:fldChar w:fldCharType="end"/>
      </w:r>
      <w:r w:rsidRPr="006447FA">
        <w:t xml:space="preserve">.attēlu) ir jānospiež poga </w:t>
      </w:r>
      <w:r w:rsidRPr="006447FA">
        <w:rPr>
          <w:i/>
        </w:rPr>
        <w:t>Finish</w:t>
      </w:r>
      <w:r w:rsidRPr="006447FA">
        <w:t>.</w:t>
      </w:r>
    </w:p>
    <w:p w14:paraId="23CFFDEA" w14:textId="77777777" w:rsidR="00E51BB7" w:rsidRPr="006447FA" w:rsidRDefault="00E51BB7" w:rsidP="00E51BB7">
      <w:pPr>
        <w:pStyle w:val="Pictureposition"/>
      </w:pPr>
      <w:r w:rsidRPr="006447FA">
        <w:rPr>
          <w:noProof/>
          <w:lang w:eastAsia="lv-LV"/>
        </w:rPr>
        <w:drawing>
          <wp:inline distT="0" distB="0" distL="0" distR="0" wp14:anchorId="2838799A" wp14:editId="199DD42D">
            <wp:extent cx="2826000" cy="986400"/>
            <wp:effectExtent l="0" t="0" r="0" b="4445"/>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26000" cy="986400"/>
                    </a:xfrm>
                    <a:prstGeom prst="rect">
                      <a:avLst/>
                    </a:prstGeom>
                    <a:noFill/>
                    <a:ln>
                      <a:noFill/>
                    </a:ln>
                  </pic:spPr>
                </pic:pic>
              </a:graphicData>
            </a:graphic>
          </wp:inline>
        </w:drawing>
      </w:r>
    </w:p>
    <w:p w14:paraId="7D4CB86B" w14:textId="77777777" w:rsidR="00E51BB7" w:rsidRPr="006447FA" w:rsidRDefault="000944C9" w:rsidP="00E51BB7">
      <w:pPr>
        <w:pStyle w:val="Picturecaption"/>
      </w:pPr>
      <w:r>
        <w:fldChar w:fldCharType="begin"/>
      </w:r>
      <w:r>
        <w:instrText xml:space="preserve"> SEQ Attēls \* ARABIC </w:instrText>
      </w:r>
      <w:r>
        <w:fldChar w:fldCharType="separate"/>
      </w:r>
      <w:bookmarkStart w:id="300" w:name="_Ref335648720"/>
      <w:bookmarkStart w:id="301" w:name="_Toc339014436"/>
      <w:bookmarkStart w:id="302" w:name="_Toc385254900"/>
      <w:r w:rsidR="005242A3">
        <w:rPr>
          <w:noProof/>
        </w:rPr>
        <w:t>54</w:t>
      </w:r>
      <w:bookmarkEnd w:id="300"/>
      <w:r>
        <w:rPr>
          <w:noProof/>
        </w:rPr>
        <w:fldChar w:fldCharType="end"/>
      </w:r>
      <w:r w:rsidR="00E51BB7" w:rsidRPr="006447FA">
        <w:t xml:space="preserve">.attēls. Elementa publicēšanas izvēlne </w:t>
      </w:r>
      <w:r w:rsidR="00E51BB7" w:rsidRPr="006447FA">
        <w:rPr>
          <w:i/>
        </w:rPr>
        <w:t>Sitecore CMS</w:t>
      </w:r>
      <w:r w:rsidR="00E51BB7" w:rsidRPr="006447FA">
        <w:t xml:space="preserve"> vidē</w:t>
      </w:r>
      <w:bookmarkEnd w:id="301"/>
      <w:bookmarkEnd w:id="302"/>
    </w:p>
    <w:p w14:paraId="034BECD7" w14:textId="77777777" w:rsidR="00E51BB7" w:rsidRPr="006447FA" w:rsidRDefault="00E51BB7" w:rsidP="00E51BB7">
      <w:pPr>
        <w:pStyle w:val="Pictureposition"/>
      </w:pPr>
      <w:r w:rsidRPr="006447FA">
        <w:rPr>
          <w:noProof/>
          <w:lang w:eastAsia="lv-LV"/>
        </w:rPr>
        <w:lastRenderedPageBreak/>
        <w:drawing>
          <wp:inline distT="0" distB="0" distL="0" distR="0" wp14:anchorId="56E183E9" wp14:editId="74275F6F">
            <wp:extent cx="3881033" cy="5058032"/>
            <wp:effectExtent l="0" t="0" r="571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882425" cy="5059846"/>
                    </a:xfrm>
                    <a:prstGeom prst="rect">
                      <a:avLst/>
                    </a:prstGeom>
                  </pic:spPr>
                </pic:pic>
              </a:graphicData>
            </a:graphic>
          </wp:inline>
        </w:drawing>
      </w:r>
    </w:p>
    <w:p w14:paraId="12C9B346" w14:textId="77777777" w:rsidR="00E51BB7" w:rsidRPr="006447FA" w:rsidRDefault="000944C9" w:rsidP="00E51BB7">
      <w:pPr>
        <w:pStyle w:val="Picturecaption"/>
      </w:pPr>
      <w:r>
        <w:fldChar w:fldCharType="begin"/>
      </w:r>
      <w:r>
        <w:instrText xml:space="preserve"> SEQ Attēls \* ARABIC </w:instrText>
      </w:r>
      <w:r>
        <w:fldChar w:fldCharType="separate"/>
      </w:r>
      <w:bookmarkStart w:id="303" w:name="_Ref339307780"/>
      <w:bookmarkStart w:id="304" w:name="_Toc339014437"/>
      <w:bookmarkStart w:id="305" w:name="_Toc385254901"/>
      <w:r w:rsidR="005242A3">
        <w:rPr>
          <w:noProof/>
        </w:rPr>
        <w:t>55</w:t>
      </w:r>
      <w:bookmarkEnd w:id="303"/>
      <w:r>
        <w:rPr>
          <w:noProof/>
        </w:rPr>
        <w:fldChar w:fldCharType="end"/>
      </w:r>
      <w:r w:rsidR="00E51BB7" w:rsidRPr="006447FA">
        <w:t xml:space="preserve">.attēls. Elementa publicēšanas dialoga logs </w:t>
      </w:r>
      <w:r w:rsidR="00E51BB7" w:rsidRPr="006447FA">
        <w:rPr>
          <w:i/>
        </w:rPr>
        <w:t>Sitecore CMS</w:t>
      </w:r>
      <w:r w:rsidR="00E51BB7" w:rsidRPr="006447FA">
        <w:t xml:space="preserve"> vidē</w:t>
      </w:r>
      <w:bookmarkEnd w:id="304"/>
      <w:bookmarkEnd w:id="305"/>
    </w:p>
    <w:p w14:paraId="5EEF3CA0" w14:textId="77777777" w:rsidR="00E51BB7" w:rsidRPr="006447FA" w:rsidRDefault="00E51BB7" w:rsidP="00E51BB7">
      <w:pPr>
        <w:pStyle w:val="Pictureposition"/>
      </w:pPr>
      <w:r w:rsidRPr="006447FA">
        <w:rPr>
          <w:noProof/>
          <w:lang w:eastAsia="lv-LV"/>
        </w:rPr>
        <w:lastRenderedPageBreak/>
        <w:drawing>
          <wp:inline distT="0" distB="0" distL="0" distR="0" wp14:anchorId="03F999FE" wp14:editId="199546D8">
            <wp:extent cx="2948400" cy="3841200"/>
            <wp:effectExtent l="0" t="0" r="4445" b="6985"/>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948400" cy="3841200"/>
                    </a:xfrm>
                    <a:prstGeom prst="rect">
                      <a:avLst/>
                    </a:prstGeom>
                  </pic:spPr>
                </pic:pic>
              </a:graphicData>
            </a:graphic>
          </wp:inline>
        </w:drawing>
      </w:r>
      <w:r w:rsidRPr="006447FA">
        <w:rPr>
          <w:noProof/>
          <w:lang w:eastAsia="lv-LV"/>
        </w:rPr>
        <w:drawing>
          <wp:inline distT="0" distB="0" distL="0" distR="0" wp14:anchorId="0ECB8E56" wp14:editId="32201FC2">
            <wp:extent cx="2948400" cy="3841200"/>
            <wp:effectExtent l="0" t="0" r="4445" b="6985"/>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948400" cy="3841200"/>
                    </a:xfrm>
                    <a:prstGeom prst="rect">
                      <a:avLst/>
                    </a:prstGeom>
                  </pic:spPr>
                </pic:pic>
              </a:graphicData>
            </a:graphic>
          </wp:inline>
        </w:drawing>
      </w:r>
    </w:p>
    <w:p w14:paraId="1AF5BFD0" w14:textId="77777777" w:rsidR="00E51BB7" w:rsidRPr="006447FA" w:rsidRDefault="000944C9" w:rsidP="00E51BB7">
      <w:pPr>
        <w:pStyle w:val="Picturecaption"/>
      </w:pPr>
      <w:r>
        <w:fldChar w:fldCharType="begin"/>
      </w:r>
      <w:r>
        <w:instrText xml:space="preserve"> SEQ Attēls \* ARABIC </w:instrText>
      </w:r>
      <w:r>
        <w:fldChar w:fldCharType="separate"/>
      </w:r>
      <w:bookmarkStart w:id="306" w:name="_Ref339307781"/>
      <w:bookmarkStart w:id="307" w:name="_Toc339014438"/>
      <w:bookmarkStart w:id="308" w:name="_Toc385254902"/>
      <w:r w:rsidR="005242A3">
        <w:rPr>
          <w:noProof/>
        </w:rPr>
        <w:t>56</w:t>
      </w:r>
      <w:bookmarkEnd w:id="306"/>
      <w:r>
        <w:rPr>
          <w:noProof/>
        </w:rPr>
        <w:fldChar w:fldCharType="end"/>
      </w:r>
      <w:r w:rsidR="00E51BB7" w:rsidRPr="006447FA">
        <w:t xml:space="preserve">.attēls. Elementa publicēšanas process </w:t>
      </w:r>
      <w:r w:rsidR="00E51BB7" w:rsidRPr="006447FA">
        <w:rPr>
          <w:i/>
        </w:rPr>
        <w:t>Sitecore CMS</w:t>
      </w:r>
      <w:r w:rsidR="00E51BB7" w:rsidRPr="006447FA">
        <w:t xml:space="preserve"> vidē</w:t>
      </w:r>
      <w:bookmarkEnd w:id="307"/>
      <w:bookmarkEnd w:id="308"/>
    </w:p>
    <w:p w14:paraId="15F14489" w14:textId="63DF0B7E" w:rsidR="00E51BB7" w:rsidRPr="006447FA" w:rsidRDefault="00E51BB7" w:rsidP="0075647D">
      <w:pPr>
        <w:pStyle w:val="Heading2"/>
      </w:pPr>
      <w:bookmarkStart w:id="309" w:name="_Toc385254804"/>
      <w:r w:rsidRPr="006447FA">
        <w:t>Sitecore CMS API</w:t>
      </w:r>
      <w:bookmarkEnd w:id="309"/>
    </w:p>
    <w:p w14:paraId="4FAD71B8" w14:textId="77777777" w:rsidR="00E51BB7" w:rsidRPr="006447FA" w:rsidRDefault="00E51BB7" w:rsidP="00E51BB7">
      <w:pPr>
        <w:pStyle w:val="Heading3"/>
        <w:rPr>
          <w:rFonts w:eastAsiaTheme="minorHAnsi"/>
        </w:rPr>
      </w:pPr>
      <w:bookmarkStart w:id="310" w:name="_Toc339019585"/>
      <w:bookmarkStart w:id="311" w:name="_Toc385254805"/>
      <w:r w:rsidRPr="006447FA">
        <w:rPr>
          <w:rFonts w:eastAsiaTheme="minorHAnsi"/>
        </w:rPr>
        <w:t>Sitecore CMS vispārējā API</w:t>
      </w:r>
      <w:bookmarkEnd w:id="310"/>
      <w:bookmarkEnd w:id="311"/>
    </w:p>
    <w:p w14:paraId="4BF08020" w14:textId="77777777" w:rsidR="00E51BB7" w:rsidRPr="006447FA" w:rsidRDefault="00E51BB7" w:rsidP="00E51BB7">
      <w:pPr>
        <w:pStyle w:val="Heading4"/>
      </w:pPr>
      <w:bookmarkStart w:id="312" w:name="_Toc339019586"/>
      <w:bookmarkStart w:id="313" w:name="_Toc385254806"/>
      <w:r w:rsidRPr="006447FA">
        <w:t>API īpašības</w:t>
      </w:r>
      <w:bookmarkEnd w:id="312"/>
      <w:bookmarkEnd w:id="313"/>
    </w:p>
    <w:p w14:paraId="6470351F" w14:textId="57B68E77" w:rsidR="00E51BB7" w:rsidRPr="006447FA" w:rsidRDefault="00E51BB7" w:rsidP="00E51BB7">
      <w:r w:rsidRPr="006447FA">
        <w:fldChar w:fldCharType="begin"/>
      </w:r>
      <w:r w:rsidRPr="006447FA">
        <w:instrText xml:space="preserve"> REF _Ref335205819 \h </w:instrText>
      </w:r>
      <w:r w:rsidR="006447FA">
        <w:instrText xml:space="preserve"> \* MERGEFORMAT </w:instrText>
      </w:r>
      <w:r w:rsidRPr="006447FA">
        <w:fldChar w:fldCharType="separate"/>
      </w:r>
      <w:r w:rsidR="005242A3">
        <w:t>1</w:t>
      </w:r>
      <w:r w:rsidRPr="006447FA">
        <w:fldChar w:fldCharType="end"/>
      </w:r>
      <w:r w:rsidRPr="006447FA">
        <w:t xml:space="preserve">.tabulā ir aprakstītas </w:t>
      </w:r>
      <w:r w:rsidRPr="006447FA">
        <w:rPr>
          <w:i/>
        </w:rPr>
        <w:t>Sitecore CMS</w:t>
      </w:r>
      <w:r w:rsidRPr="006447FA">
        <w:t xml:space="preserve"> vispārējās </w:t>
      </w:r>
      <w:r w:rsidRPr="006447FA">
        <w:rPr>
          <w:i/>
        </w:rPr>
        <w:t>API</w:t>
      </w:r>
      <w:r w:rsidRPr="006447FA">
        <w:t xml:space="preserve"> publiskās īpašības.</w:t>
      </w:r>
    </w:p>
    <w:p w14:paraId="3FB2DCE0" w14:textId="77777777" w:rsidR="00E51BB7" w:rsidRPr="006447FA" w:rsidRDefault="00E51BB7" w:rsidP="00E51BB7">
      <w:pPr>
        <w:pStyle w:val="Tablenumber"/>
        <w:rPr>
          <w:noProof w:val="0"/>
        </w:rPr>
      </w:pPr>
      <w:r w:rsidRPr="006447FA">
        <w:rPr>
          <w:noProof w:val="0"/>
        </w:rPr>
        <w:fldChar w:fldCharType="begin"/>
      </w:r>
      <w:r w:rsidRPr="006447FA">
        <w:rPr>
          <w:noProof w:val="0"/>
        </w:rPr>
        <w:instrText xml:space="preserve"> SEQ Tabula \* ARABIC </w:instrText>
      </w:r>
      <w:r w:rsidRPr="006447FA">
        <w:rPr>
          <w:noProof w:val="0"/>
        </w:rPr>
        <w:fldChar w:fldCharType="separate"/>
      </w:r>
      <w:bookmarkStart w:id="314" w:name="_Ref335205819"/>
      <w:r w:rsidR="005242A3">
        <w:t>1</w:t>
      </w:r>
      <w:bookmarkEnd w:id="314"/>
      <w:r w:rsidRPr="006447FA">
        <w:rPr>
          <w:noProof w:val="0"/>
        </w:rPr>
        <w:fldChar w:fldCharType="end"/>
      </w:r>
      <w:r w:rsidRPr="006447FA">
        <w:rPr>
          <w:noProof w:val="0"/>
        </w:rPr>
        <w:t>.tabula</w:t>
      </w:r>
    </w:p>
    <w:p w14:paraId="4BD04575" w14:textId="77777777" w:rsidR="00E51BB7" w:rsidRDefault="00E51BB7" w:rsidP="00E51BB7">
      <w:pPr>
        <w:pStyle w:val="Tabletitle"/>
      </w:pPr>
      <w:r w:rsidRPr="006447FA">
        <w:rPr>
          <w:i/>
        </w:rPr>
        <w:t>Sitecore CMS</w:t>
      </w:r>
      <w:r w:rsidRPr="006447FA">
        <w:t xml:space="preserve"> vispārējās </w:t>
      </w:r>
      <w:r w:rsidRPr="006447FA">
        <w:rPr>
          <w:i/>
        </w:rPr>
        <w:t>API</w:t>
      </w:r>
      <w:r w:rsidRPr="006447FA">
        <w:t xml:space="preserve"> īpašības</w:t>
      </w:r>
    </w:p>
    <w:tbl>
      <w:tblPr>
        <w:tblStyle w:val="TableClassic"/>
        <w:tblW w:w="0" w:type="auto"/>
        <w:tblLayout w:type="fixed"/>
        <w:tblLook w:val="04A0" w:firstRow="1" w:lastRow="0" w:firstColumn="1" w:lastColumn="0" w:noHBand="0" w:noVBand="1"/>
      </w:tblPr>
      <w:tblGrid>
        <w:gridCol w:w="3073"/>
        <w:gridCol w:w="2138"/>
        <w:gridCol w:w="4643"/>
      </w:tblGrid>
      <w:tr w:rsidR="004347B8" w:rsidRPr="004347B8" w14:paraId="4495044B" w14:textId="77777777" w:rsidTr="006C4258">
        <w:trPr>
          <w:cnfStyle w:val="100000000000" w:firstRow="1" w:lastRow="0" w:firstColumn="0" w:lastColumn="0" w:oddVBand="0" w:evenVBand="0" w:oddHBand="0" w:evenHBand="0" w:firstRowFirstColumn="0" w:firstRowLastColumn="0" w:lastRowFirstColumn="0" w:lastRowLastColumn="0"/>
          <w:tblHeader/>
        </w:trPr>
        <w:tc>
          <w:tcPr>
            <w:tcW w:w="3073" w:type="dxa"/>
          </w:tcPr>
          <w:p w14:paraId="0F8206EB" w14:textId="77777777" w:rsidR="004347B8" w:rsidRPr="004347B8" w:rsidRDefault="004347B8" w:rsidP="000061B6">
            <w:r w:rsidRPr="004347B8">
              <w:t>Nosaukums</w:t>
            </w:r>
          </w:p>
        </w:tc>
        <w:tc>
          <w:tcPr>
            <w:tcW w:w="2138" w:type="dxa"/>
          </w:tcPr>
          <w:p w14:paraId="0A500C7D" w14:textId="77777777" w:rsidR="004347B8" w:rsidRPr="004347B8" w:rsidRDefault="004347B8" w:rsidP="000061B6">
            <w:r w:rsidRPr="004347B8">
              <w:t>Tips</w:t>
            </w:r>
          </w:p>
        </w:tc>
        <w:tc>
          <w:tcPr>
            <w:tcW w:w="4643" w:type="dxa"/>
          </w:tcPr>
          <w:p w14:paraId="3BFBC3D8" w14:textId="77777777" w:rsidR="004347B8" w:rsidRPr="004347B8" w:rsidRDefault="004347B8" w:rsidP="000061B6">
            <w:r w:rsidRPr="004347B8">
              <w:t>Apraksts</w:t>
            </w:r>
          </w:p>
        </w:tc>
      </w:tr>
      <w:tr w:rsidR="004347B8" w:rsidRPr="004347B8" w14:paraId="4232EBF4" w14:textId="77777777" w:rsidTr="006C4258">
        <w:tc>
          <w:tcPr>
            <w:tcW w:w="3073" w:type="dxa"/>
          </w:tcPr>
          <w:p w14:paraId="23D28E62" w14:textId="77777777" w:rsidR="004347B8" w:rsidRPr="004347B8" w:rsidRDefault="004347B8" w:rsidP="000061B6">
            <w:pPr>
              <w:pStyle w:val="Tablebody"/>
            </w:pPr>
            <w:r w:rsidRPr="004347B8">
              <w:t>CurrentCompanyProfile</w:t>
            </w:r>
          </w:p>
        </w:tc>
        <w:tc>
          <w:tcPr>
            <w:tcW w:w="2138" w:type="dxa"/>
          </w:tcPr>
          <w:p w14:paraId="5FAD16F9" w14:textId="77777777" w:rsidR="004347B8" w:rsidRPr="004347B8" w:rsidRDefault="004347B8" w:rsidP="000061B6">
            <w:pPr>
              <w:pStyle w:val="Tablebody"/>
            </w:pPr>
            <w:r w:rsidRPr="004347B8">
              <w:t>SettingsProperty</w:t>
            </w:r>
            <w:r w:rsidRPr="004347B8">
              <w:softHyphen/>
              <w:t>ValueCollection</w:t>
            </w:r>
          </w:p>
        </w:tc>
        <w:tc>
          <w:tcPr>
            <w:tcW w:w="4643" w:type="dxa"/>
          </w:tcPr>
          <w:p w14:paraId="0E573257" w14:textId="77777777" w:rsidR="004347B8" w:rsidRPr="004347B8" w:rsidRDefault="004347B8" w:rsidP="000061B6">
            <w:pPr>
              <w:pStyle w:val="Tablebody"/>
            </w:pPr>
            <w:r w:rsidRPr="004347B8">
              <w:t xml:space="preserve">Īpašība tikai lasīšanai, kas atbilst aktuālās organizācijas profila atribūtu kolekcijai (kolekcija </w:t>
            </w:r>
            <w:r w:rsidRPr="004347B8">
              <w:rPr>
                <w:i/>
              </w:rPr>
              <w:t>atribūts – vērtība</w:t>
            </w:r>
            <w:r w:rsidRPr="004347B8">
              <w:t>).</w:t>
            </w:r>
          </w:p>
        </w:tc>
      </w:tr>
      <w:tr w:rsidR="004347B8" w:rsidRPr="004347B8" w14:paraId="3AD318D4" w14:textId="77777777" w:rsidTr="006C4258">
        <w:tc>
          <w:tcPr>
            <w:tcW w:w="3073" w:type="dxa"/>
          </w:tcPr>
          <w:p w14:paraId="3692B9E5" w14:textId="77777777" w:rsidR="004347B8" w:rsidRPr="004347B8" w:rsidRDefault="004347B8" w:rsidP="000061B6">
            <w:pPr>
              <w:pStyle w:val="Tablebody"/>
            </w:pPr>
            <w:r w:rsidRPr="004347B8">
              <w:t>CurrentCompanyProfileIdentifier</w:t>
            </w:r>
          </w:p>
        </w:tc>
        <w:tc>
          <w:tcPr>
            <w:tcW w:w="2138" w:type="dxa"/>
          </w:tcPr>
          <w:p w14:paraId="35F26042" w14:textId="77777777" w:rsidR="004347B8" w:rsidRPr="004347B8" w:rsidRDefault="004347B8" w:rsidP="000061B6">
            <w:pPr>
              <w:pStyle w:val="Tablebody"/>
            </w:pPr>
            <w:r w:rsidRPr="004347B8">
              <w:t>string</w:t>
            </w:r>
          </w:p>
        </w:tc>
        <w:tc>
          <w:tcPr>
            <w:tcW w:w="4643" w:type="dxa"/>
          </w:tcPr>
          <w:p w14:paraId="2E638431" w14:textId="77777777" w:rsidR="004347B8" w:rsidRPr="004347B8" w:rsidRDefault="004347B8" w:rsidP="000061B6">
            <w:pPr>
              <w:pStyle w:val="Tablebody"/>
            </w:pPr>
            <w:r w:rsidRPr="004347B8">
              <w:t>Īpašība tikai lasīšanai, kas atbilst aktuālās organizācijas profila identifikatoram.</w:t>
            </w:r>
          </w:p>
        </w:tc>
      </w:tr>
      <w:tr w:rsidR="004347B8" w:rsidRPr="004347B8" w14:paraId="13EB297E" w14:textId="77777777" w:rsidTr="006C4258">
        <w:tc>
          <w:tcPr>
            <w:tcW w:w="3073" w:type="dxa"/>
          </w:tcPr>
          <w:p w14:paraId="4F6C4C5D" w14:textId="77777777" w:rsidR="004347B8" w:rsidRPr="004347B8" w:rsidRDefault="004347B8" w:rsidP="000061B6">
            <w:pPr>
              <w:pStyle w:val="Tablebody"/>
            </w:pPr>
            <w:r w:rsidRPr="004347B8">
              <w:t>CurrentLanguage</w:t>
            </w:r>
          </w:p>
        </w:tc>
        <w:tc>
          <w:tcPr>
            <w:tcW w:w="2138" w:type="dxa"/>
          </w:tcPr>
          <w:p w14:paraId="08BA7357" w14:textId="77777777" w:rsidR="004347B8" w:rsidRPr="004347B8" w:rsidRDefault="004347B8" w:rsidP="000061B6">
            <w:pPr>
              <w:pStyle w:val="Tablebody"/>
            </w:pPr>
            <w:r w:rsidRPr="004347B8">
              <w:t>string</w:t>
            </w:r>
          </w:p>
        </w:tc>
        <w:tc>
          <w:tcPr>
            <w:tcW w:w="4643" w:type="dxa"/>
          </w:tcPr>
          <w:p w14:paraId="73E78521" w14:textId="77777777" w:rsidR="004347B8" w:rsidRPr="004347B8" w:rsidRDefault="004347B8" w:rsidP="000061B6">
            <w:pPr>
              <w:pStyle w:val="Tablebody"/>
            </w:pPr>
            <w:r w:rsidRPr="004347B8">
              <w:t>Īpašība tikai lasīšanai, kas atbilst aktuālajai valodai, kurā tiek attēlots vietnes saturs.</w:t>
            </w:r>
          </w:p>
        </w:tc>
      </w:tr>
      <w:tr w:rsidR="004347B8" w:rsidRPr="004347B8" w14:paraId="408E5123" w14:textId="77777777" w:rsidTr="006C4258">
        <w:tc>
          <w:tcPr>
            <w:tcW w:w="3073" w:type="dxa"/>
          </w:tcPr>
          <w:p w14:paraId="3FA38CD5" w14:textId="77777777" w:rsidR="004347B8" w:rsidRPr="004347B8" w:rsidRDefault="004347B8" w:rsidP="000061B6">
            <w:pPr>
              <w:pStyle w:val="Tablebody"/>
            </w:pPr>
            <w:r w:rsidRPr="004347B8">
              <w:t>CurrentUser</w:t>
            </w:r>
            <w:r w:rsidRPr="004347B8">
              <w:softHyphen/>
              <w:t>AuthenticationType</w:t>
            </w:r>
          </w:p>
        </w:tc>
        <w:tc>
          <w:tcPr>
            <w:tcW w:w="2138" w:type="dxa"/>
          </w:tcPr>
          <w:p w14:paraId="005E9ADA" w14:textId="77777777" w:rsidR="004347B8" w:rsidRPr="004347B8" w:rsidRDefault="004347B8" w:rsidP="000061B6">
            <w:pPr>
              <w:pStyle w:val="Tablebody"/>
            </w:pPr>
            <w:r w:rsidRPr="004347B8">
              <w:t>ProfileAuthenticationType?</w:t>
            </w:r>
          </w:p>
        </w:tc>
        <w:tc>
          <w:tcPr>
            <w:tcW w:w="4643" w:type="dxa"/>
          </w:tcPr>
          <w:p w14:paraId="48675E02" w14:textId="77777777" w:rsidR="004347B8" w:rsidRPr="004347B8" w:rsidRDefault="004347B8" w:rsidP="000061B6">
            <w:pPr>
              <w:pStyle w:val="Tablebody"/>
            </w:pPr>
            <w:r w:rsidRPr="004347B8">
              <w:t>Īpašība tikai lasīšanai, kas atbilst aktuālā vietnes lietotāja autentifikācijas veidam.</w:t>
            </w:r>
          </w:p>
        </w:tc>
      </w:tr>
      <w:tr w:rsidR="004347B8" w:rsidRPr="004347B8" w14:paraId="157EA085" w14:textId="77777777" w:rsidTr="006C4258">
        <w:tc>
          <w:tcPr>
            <w:tcW w:w="3073" w:type="dxa"/>
          </w:tcPr>
          <w:p w14:paraId="2ECB8ED9" w14:textId="77777777" w:rsidR="004347B8" w:rsidRPr="004347B8" w:rsidRDefault="004347B8" w:rsidP="000061B6">
            <w:pPr>
              <w:pStyle w:val="Tablebody"/>
            </w:pPr>
            <w:r w:rsidRPr="004347B8">
              <w:t>CurrentUserAuthorityId</w:t>
            </w:r>
          </w:p>
        </w:tc>
        <w:tc>
          <w:tcPr>
            <w:tcW w:w="2138" w:type="dxa"/>
          </w:tcPr>
          <w:p w14:paraId="5233DA38" w14:textId="77777777" w:rsidR="004347B8" w:rsidRPr="004347B8" w:rsidRDefault="004347B8" w:rsidP="000061B6">
            <w:pPr>
              <w:pStyle w:val="Tablebody"/>
            </w:pPr>
            <w:r w:rsidRPr="004347B8">
              <w:t>string</w:t>
            </w:r>
          </w:p>
        </w:tc>
        <w:tc>
          <w:tcPr>
            <w:tcW w:w="4643" w:type="dxa"/>
          </w:tcPr>
          <w:p w14:paraId="2A4789CF" w14:textId="77777777" w:rsidR="004347B8" w:rsidRPr="004347B8" w:rsidRDefault="004347B8" w:rsidP="000061B6">
            <w:pPr>
              <w:pStyle w:val="Tablebody"/>
            </w:pPr>
            <w:r w:rsidRPr="004347B8">
              <w:t xml:space="preserve">Īpašība tikai lasīšanai, kas atbilst aktuālā vietnes lietotāja iestādei. </w:t>
            </w:r>
          </w:p>
        </w:tc>
      </w:tr>
      <w:tr w:rsidR="004347B8" w:rsidRPr="004347B8" w14:paraId="5F70B684" w14:textId="77777777" w:rsidTr="006C4258">
        <w:tc>
          <w:tcPr>
            <w:tcW w:w="3073" w:type="dxa"/>
          </w:tcPr>
          <w:p w14:paraId="35E0CB62" w14:textId="77777777" w:rsidR="004347B8" w:rsidRPr="004347B8" w:rsidRDefault="004347B8" w:rsidP="000061B6">
            <w:pPr>
              <w:pStyle w:val="Tablebody"/>
            </w:pPr>
            <w:r w:rsidRPr="004347B8">
              <w:t>CurrentUserCompanyList</w:t>
            </w:r>
          </w:p>
        </w:tc>
        <w:tc>
          <w:tcPr>
            <w:tcW w:w="2138" w:type="dxa"/>
          </w:tcPr>
          <w:p w14:paraId="0BE749DE" w14:textId="77777777" w:rsidR="004347B8" w:rsidRPr="004347B8" w:rsidRDefault="004347B8" w:rsidP="000061B6">
            <w:pPr>
              <w:pStyle w:val="Tablebody"/>
            </w:pPr>
            <w:r w:rsidRPr="004347B8">
              <w:t>string</w:t>
            </w:r>
          </w:p>
        </w:tc>
        <w:tc>
          <w:tcPr>
            <w:tcW w:w="4643" w:type="dxa"/>
          </w:tcPr>
          <w:p w14:paraId="43098644" w14:textId="77777777" w:rsidR="004347B8" w:rsidRPr="004347B8" w:rsidRDefault="004347B8" w:rsidP="000061B6">
            <w:pPr>
              <w:pStyle w:val="Tablebody"/>
            </w:pPr>
            <w:r w:rsidRPr="004347B8">
              <w:t>Īpašība tikai lasīšanai, kas atbilst aktuālā vietnes lietotāja organizāciju sarakstam.</w:t>
            </w:r>
          </w:p>
        </w:tc>
      </w:tr>
      <w:tr w:rsidR="004347B8" w:rsidRPr="004347B8" w14:paraId="11844539" w14:textId="77777777" w:rsidTr="006C4258">
        <w:tc>
          <w:tcPr>
            <w:tcW w:w="3073" w:type="dxa"/>
          </w:tcPr>
          <w:p w14:paraId="0216E1AA" w14:textId="77777777" w:rsidR="004347B8" w:rsidRPr="004347B8" w:rsidRDefault="004347B8" w:rsidP="000061B6">
            <w:pPr>
              <w:pStyle w:val="Tablebody"/>
            </w:pPr>
            <w:r w:rsidRPr="004347B8">
              <w:t>CurrentUserEmail</w:t>
            </w:r>
          </w:p>
        </w:tc>
        <w:tc>
          <w:tcPr>
            <w:tcW w:w="2138" w:type="dxa"/>
          </w:tcPr>
          <w:p w14:paraId="42DBE5F6" w14:textId="77777777" w:rsidR="004347B8" w:rsidRPr="004347B8" w:rsidRDefault="004347B8" w:rsidP="000061B6">
            <w:pPr>
              <w:pStyle w:val="Tablebody"/>
            </w:pPr>
            <w:r w:rsidRPr="004347B8">
              <w:t>string</w:t>
            </w:r>
          </w:p>
        </w:tc>
        <w:tc>
          <w:tcPr>
            <w:tcW w:w="4643" w:type="dxa"/>
          </w:tcPr>
          <w:p w14:paraId="0911F8D9" w14:textId="77777777" w:rsidR="004347B8" w:rsidRPr="004347B8" w:rsidRDefault="004347B8" w:rsidP="000061B6">
            <w:pPr>
              <w:pStyle w:val="Tablebody"/>
            </w:pPr>
            <w:r w:rsidRPr="004347B8">
              <w:t>Īpašība tikai lasīšanai, kas atbilst aktuālā vietnes lietotāja e-pasta adresei.</w:t>
            </w:r>
          </w:p>
        </w:tc>
      </w:tr>
      <w:tr w:rsidR="004347B8" w:rsidRPr="004347B8" w14:paraId="6E0D2594" w14:textId="77777777" w:rsidTr="006C4258">
        <w:tc>
          <w:tcPr>
            <w:tcW w:w="3073" w:type="dxa"/>
          </w:tcPr>
          <w:p w14:paraId="1A604B84" w14:textId="77777777" w:rsidR="004347B8" w:rsidRPr="004347B8" w:rsidRDefault="004347B8" w:rsidP="000061B6">
            <w:pPr>
              <w:pStyle w:val="Tablebody"/>
            </w:pPr>
            <w:r w:rsidRPr="004347B8">
              <w:t>CurrentUserFirstName</w:t>
            </w:r>
          </w:p>
        </w:tc>
        <w:tc>
          <w:tcPr>
            <w:tcW w:w="2138" w:type="dxa"/>
          </w:tcPr>
          <w:p w14:paraId="7B3DB614" w14:textId="77777777" w:rsidR="004347B8" w:rsidRPr="004347B8" w:rsidRDefault="004347B8" w:rsidP="000061B6">
            <w:pPr>
              <w:pStyle w:val="Tablebody"/>
            </w:pPr>
            <w:r w:rsidRPr="004347B8">
              <w:t>string</w:t>
            </w:r>
          </w:p>
        </w:tc>
        <w:tc>
          <w:tcPr>
            <w:tcW w:w="4643" w:type="dxa"/>
          </w:tcPr>
          <w:p w14:paraId="097F2723" w14:textId="77777777" w:rsidR="004347B8" w:rsidRPr="004347B8" w:rsidRDefault="004347B8" w:rsidP="000061B6">
            <w:pPr>
              <w:pStyle w:val="Tablebody"/>
            </w:pPr>
            <w:r w:rsidRPr="004347B8">
              <w:t xml:space="preserve">Īpašība tikai lasīšanai, kas atbilst aktuālā vietnes </w:t>
            </w:r>
            <w:r w:rsidRPr="004347B8">
              <w:lastRenderedPageBreak/>
              <w:t>lietotāja vārdam.</w:t>
            </w:r>
          </w:p>
        </w:tc>
      </w:tr>
      <w:tr w:rsidR="004347B8" w:rsidRPr="004347B8" w14:paraId="5952E7CF" w14:textId="77777777" w:rsidTr="006C4258">
        <w:tc>
          <w:tcPr>
            <w:tcW w:w="3073" w:type="dxa"/>
          </w:tcPr>
          <w:p w14:paraId="0967A3FE" w14:textId="77777777" w:rsidR="004347B8" w:rsidRPr="004347B8" w:rsidRDefault="004347B8" w:rsidP="000061B6">
            <w:pPr>
              <w:pStyle w:val="Tablebody"/>
            </w:pPr>
            <w:r w:rsidRPr="004347B8">
              <w:lastRenderedPageBreak/>
              <w:t>CurrentUserIdentifier</w:t>
            </w:r>
          </w:p>
        </w:tc>
        <w:tc>
          <w:tcPr>
            <w:tcW w:w="2138" w:type="dxa"/>
          </w:tcPr>
          <w:p w14:paraId="680AF940" w14:textId="77777777" w:rsidR="004347B8" w:rsidRPr="004347B8" w:rsidRDefault="004347B8" w:rsidP="000061B6">
            <w:pPr>
              <w:pStyle w:val="Tablebody"/>
            </w:pPr>
            <w:r w:rsidRPr="004347B8">
              <w:t>string</w:t>
            </w:r>
          </w:p>
        </w:tc>
        <w:tc>
          <w:tcPr>
            <w:tcW w:w="4643" w:type="dxa"/>
          </w:tcPr>
          <w:p w14:paraId="0808EC03" w14:textId="77777777" w:rsidR="004347B8" w:rsidRPr="004347B8" w:rsidRDefault="004347B8" w:rsidP="000061B6">
            <w:pPr>
              <w:pStyle w:val="Tablebody"/>
            </w:pPr>
            <w:r w:rsidRPr="004347B8">
              <w:t>Īpašība tikai lasīšanai, kas atbilst aktuālā vietnes lietotāja identifikatoram.</w:t>
            </w:r>
          </w:p>
        </w:tc>
      </w:tr>
      <w:tr w:rsidR="004347B8" w:rsidRPr="004347B8" w14:paraId="68C281E7" w14:textId="77777777" w:rsidTr="006C4258">
        <w:tc>
          <w:tcPr>
            <w:tcW w:w="3073" w:type="dxa"/>
          </w:tcPr>
          <w:p w14:paraId="5C93DD4B" w14:textId="77777777" w:rsidR="004347B8" w:rsidRPr="004347B8" w:rsidRDefault="004347B8" w:rsidP="000061B6">
            <w:pPr>
              <w:pStyle w:val="Tablebody"/>
            </w:pPr>
            <w:r w:rsidRPr="004347B8">
              <w:t>CurrentUserLastName</w:t>
            </w:r>
          </w:p>
        </w:tc>
        <w:tc>
          <w:tcPr>
            <w:tcW w:w="2138" w:type="dxa"/>
          </w:tcPr>
          <w:p w14:paraId="2F9D7212" w14:textId="77777777" w:rsidR="004347B8" w:rsidRPr="004347B8" w:rsidRDefault="004347B8" w:rsidP="000061B6">
            <w:pPr>
              <w:pStyle w:val="Tablebody"/>
            </w:pPr>
            <w:r w:rsidRPr="004347B8">
              <w:t>string</w:t>
            </w:r>
          </w:p>
        </w:tc>
        <w:tc>
          <w:tcPr>
            <w:tcW w:w="4643" w:type="dxa"/>
          </w:tcPr>
          <w:p w14:paraId="462DDEA0" w14:textId="77777777" w:rsidR="004347B8" w:rsidRPr="004347B8" w:rsidRDefault="004347B8" w:rsidP="000061B6">
            <w:pPr>
              <w:pStyle w:val="Tablebody"/>
            </w:pPr>
            <w:r w:rsidRPr="004347B8">
              <w:t>Īpašība tikai lasīšanai, kas atbilst aktuālā vietnes lietotāja uzvārdam.</w:t>
            </w:r>
          </w:p>
        </w:tc>
      </w:tr>
      <w:tr w:rsidR="004347B8" w:rsidRPr="00E51BB7" w14:paraId="07256F78" w14:textId="77777777" w:rsidTr="006C4258">
        <w:tc>
          <w:tcPr>
            <w:tcW w:w="3073" w:type="dxa"/>
          </w:tcPr>
          <w:p w14:paraId="08FE7CB3" w14:textId="77777777" w:rsidR="004347B8" w:rsidRPr="004347B8" w:rsidRDefault="004347B8" w:rsidP="000061B6">
            <w:pPr>
              <w:pStyle w:val="Tablebody"/>
            </w:pPr>
            <w:r w:rsidRPr="004347B8">
              <w:t>CurrentUserPageSize</w:t>
            </w:r>
          </w:p>
        </w:tc>
        <w:tc>
          <w:tcPr>
            <w:tcW w:w="2138" w:type="dxa"/>
          </w:tcPr>
          <w:p w14:paraId="26028338" w14:textId="77777777" w:rsidR="004347B8" w:rsidRPr="004347B8" w:rsidRDefault="004347B8" w:rsidP="000061B6">
            <w:pPr>
              <w:pStyle w:val="Tablebody"/>
            </w:pPr>
            <w:r w:rsidRPr="004347B8">
              <w:t>int</w:t>
            </w:r>
          </w:p>
        </w:tc>
        <w:tc>
          <w:tcPr>
            <w:tcW w:w="4643" w:type="dxa"/>
          </w:tcPr>
          <w:p w14:paraId="4970CAEB" w14:textId="77777777" w:rsidR="004347B8" w:rsidRPr="007338F2" w:rsidRDefault="004347B8" w:rsidP="000061B6">
            <w:pPr>
              <w:pStyle w:val="Tablebody"/>
            </w:pPr>
            <w:r w:rsidRPr="004347B8">
              <w:t>Īpašība tikai lasīšanai, kas atbilst aktuālā vietnes lietotāja profilā norādītajam lapas izmēram vienumos (cik vienumu ir jārāda vienā lapā).</w:t>
            </w:r>
          </w:p>
        </w:tc>
      </w:tr>
      <w:tr w:rsidR="004347B8" w:rsidRPr="004347B8" w14:paraId="4D980755" w14:textId="77777777" w:rsidTr="006C4258">
        <w:tc>
          <w:tcPr>
            <w:tcW w:w="3073" w:type="dxa"/>
          </w:tcPr>
          <w:p w14:paraId="4231F6C1" w14:textId="77777777" w:rsidR="004347B8" w:rsidRPr="004347B8" w:rsidRDefault="004347B8" w:rsidP="000061B6">
            <w:pPr>
              <w:pStyle w:val="Tablebody"/>
            </w:pPr>
            <w:r w:rsidRPr="004347B8">
              <w:t>CurrentUserPersonCode</w:t>
            </w:r>
          </w:p>
        </w:tc>
        <w:tc>
          <w:tcPr>
            <w:tcW w:w="2138" w:type="dxa"/>
          </w:tcPr>
          <w:p w14:paraId="11D431BE" w14:textId="77777777" w:rsidR="004347B8" w:rsidRPr="004347B8" w:rsidRDefault="004347B8" w:rsidP="000061B6">
            <w:pPr>
              <w:pStyle w:val="Tablebody"/>
            </w:pPr>
            <w:r w:rsidRPr="004347B8">
              <w:t>string</w:t>
            </w:r>
          </w:p>
        </w:tc>
        <w:tc>
          <w:tcPr>
            <w:tcW w:w="4643" w:type="dxa"/>
          </w:tcPr>
          <w:p w14:paraId="14850185" w14:textId="77777777" w:rsidR="004347B8" w:rsidRPr="004347B8" w:rsidRDefault="004347B8" w:rsidP="000061B6">
            <w:pPr>
              <w:pStyle w:val="Tablebody"/>
            </w:pPr>
            <w:r w:rsidRPr="004347B8">
              <w:t>Īpašība tikai lasīšanai, kas atbilst aktuālā vietnes lietotāja personas kodam.</w:t>
            </w:r>
          </w:p>
        </w:tc>
      </w:tr>
      <w:tr w:rsidR="004347B8" w:rsidRPr="004347B8" w14:paraId="5B6EE77E" w14:textId="77777777" w:rsidTr="006C4258">
        <w:tc>
          <w:tcPr>
            <w:tcW w:w="3073" w:type="dxa"/>
          </w:tcPr>
          <w:p w14:paraId="5C5E34AC" w14:textId="77777777" w:rsidR="004347B8" w:rsidRPr="004347B8" w:rsidRDefault="004347B8" w:rsidP="000061B6">
            <w:pPr>
              <w:pStyle w:val="Tablebody"/>
            </w:pPr>
            <w:r w:rsidRPr="004347B8">
              <w:t>CurrentUserPhone</w:t>
            </w:r>
          </w:p>
        </w:tc>
        <w:tc>
          <w:tcPr>
            <w:tcW w:w="2138" w:type="dxa"/>
          </w:tcPr>
          <w:p w14:paraId="2517A0CC" w14:textId="77777777" w:rsidR="004347B8" w:rsidRPr="004347B8" w:rsidRDefault="004347B8" w:rsidP="000061B6">
            <w:pPr>
              <w:pStyle w:val="Tablebody"/>
            </w:pPr>
            <w:r w:rsidRPr="004347B8">
              <w:t>string</w:t>
            </w:r>
          </w:p>
        </w:tc>
        <w:tc>
          <w:tcPr>
            <w:tcW w:w="4643" w:type="dxa"/>
          </w:tcPr>
          <w:p w14:paraId="168084AF" w14:textId="77777777" w:rsidR="004347B8" w:rsidRPr="004347B8" w:rsidRDefault="004347B8" w:rsidP="000061B6">
            <w:pPr>
              <w:pStyle w:val="Tablebody"/>
            </w:pPr>
            <w:r w:rsidRPr="004347B8">
              <w:t>Īpašība tikai lasīšanai, kas atbilst aktuālā vietnes lietotāja tālruņa numuram.</w:t>
            </w:r>
          </w:p>
        </w:tc>
      </w:tr>
      <w:tr w:rsidR="004347B8" w:rsidRPr="004347B8" w14:paraId="7C8E9F0B" w14:textId="77777777" w:rsidTr="006C4258">
        <w:tc>
          <w:tcPr>
            <w:tcW w:w="3073" w:type="dxa"/>
          </w:tcPr>
          <w:p w14:paraId="48B3B646" w14:textId="77777777" w:rsidR="004347B8" w:rsidRPr="004347B8" w:rsidRDefault="004347B8" w:rsidP="000061B6">
            <w:pPr>
              <w:pStyle w:val="Tablebody"/>
            </w:pPr>
            <w:r w:rsidRPr="004347B8">
              <w:t>CurrentUserPostIndex</w:t>
            </w:r>
          </w:p>
        </w:tc>
        <w:tc>
          <w:tcPr>
            <w:tcW w:w="2138" w:type="dxa"/>
          </w:tcPr>
          <w:p w14:paraId="31646BAE" w14:textId="77777777" w:rsidR="004347B8" w:rsidRPr="004347B8" w:rsidRDefault="004347B8" w:rsidP="000061B6">
            <w:pPr>
              <w:pStyle w:val="Tablebody"/>
            </w:pPr>
            <w:r w:rsidRPr="004347B8">
              <w:t>string</w:t>
            </w:r>
          </w:p>
        </w:tc>
        <w:tc>
          <w:tcPr>
            <w:tcW w:w="4643" w:type="dxa"/>
          </w:tcPr>
          <w:p w14:paraId="7483BA4A" w14:textId="77777777" w:rsidR="004347B8" w:rsidRPr="004347B8" w:rsidRDefault="004347B8" w:rsidP="000061B6">
            <w:pPr>
              <w:pStyle w:val="Tablebody"/>
            </w:pPr>
            <w:r w:rsidRPr="004347B8">
              <w:t>Īpašība tikai lasīšanai, kas atbilst aktuālā vietnes lietotāja pasta indeksam.</w:t>
            </w:r>
          </w:p>
        </w:tc>
      </w:tr>
      <w:tr w:rsidR="004347B8" w:rsidRPr="004347B8" w14:paraId="6DF6324E" w14:textId="77777777" w:rsidTr="006C4258">
        <w:tc>
          <w:tcPr>
            <w:tcW w:w="3073" w:type="dxa"/>
          </w:tcPr>
          <w:p w14:paraId="06785413" w14:textId="77777777" w:rsidR="004347B8" w:rsidRPr="004347B8" w:rsidRDefault="004347B8" w:rsidP="000061B6">
            <w:pPr>
              <w:pStyle w:val="Tablebody"/>
            </w:pPr>
            <w:r w:rsidRPr="004347B8">
              <w:t>CurrentUserProfile</w:t>
            </w:r>
          </w:p>
        </w:tc>
        <w:tc>
          <w:tcPr>
            <w:tcW w:w="2138" w:type="dxa"/>
          </w:tcPr>
          <w:p w14:paraId="513DFFBE" w14:textId="77777777" w:rsidR="004347B8" w:rsidRPr="004347B8" w:rsidRDefault="004347B8" w:rsidP="000061B6">
            <w:pPr>
              <w:pStyle w:val="Tablebody"/>
            </w:pPr>
            <w:r w:rsidRPr="004347B8">
              <w:t>SettingsProperty</w:t>
            </w:r>
            <w:r w:rsidRPr="004347B8">
              <w:softHyphen/>
              <w:t>ValueCollection</w:t>
            </w:r>
          </w:p>
        </w:tc>
        <w:tc>
          <w:tcPr>
            <w:tcW w:w="4643" w:type="dxa"/>
          </w:tcPr>
          <w:p w14:paraId="5289079F" w14:textId="77777777" w:rsidR="004347B8" w:rsidRPr="004347B8" w:rsidRDefault="004347B8" w:rsidP="000061B6">
            <w:pPr>
              <w:pStyle w:val="Tablebody"/>
            </w:pPr>
            <w:r w:rsidRPr="004347B8">
              <w:t xml:space="preserve">Īpašība tikai lasīšanai, kas atbilst aktuālā vietnes lietotāja profila atribūtu kolekcijai (kolekcija </w:t>
            </w:r>
            <w:r w:rsidRPr="004347B8">
              <w:rPr>
                <w:i/>
              </w:rPr>
              <w:t>atribūts – vērtība</w:t>
            </w:r>
            <w:r w:rsidRPr="004347B8">
              <w:t>). Lietotāja profila atribūtu piemēri: vārds (</w:t>
            </w:r>
            <w:r w:rsidRPr="004347B8">
              <w:rPr>
                <w:i/>
              </w:rPr>
              <w:t>firstname</w:t>
            </w:r>
            <w:r w:rsidRPr="004347B8">
              <w:t>), uzvārds (</w:t>
            </w:r>
            <w:r w:rsidRPr="004347B8">
              <w:rPr>
                <w:i/>
              </w:rPr>
              <w:t>lastname</w:t>
            </w:r>
            <w:r w:rsidRPr="004347B8">
              <w:t>), e-pasta adrese (</w:t>
            </w:r>
            <w:r w:rsidRPr="004347B8">
              <w:rPr>
                <w:i/>
              </w:rPr>
              <w:t>email</w:t>
            </w:r>
            <w:r w:rsidRPr="004347B8">
              <w:t>), pasta indekss (</w:t>
            </w:r>
            <w:r w:rsidRPr="004347B8">
              <w:rPr>
                <w:i/>
              </w:rPr>
              <w:t>postindex</w:t>
            </w:r>
            <w:r w:rsidRPr="004347B8">
              <w:t>), tālruņa numurs (</w:t>
            </w:r>
            <w:r w:rsidRPr="004347B8">
              <w:rPr>
                <w:i/>
              </w:rPr>
              <w:t>phone</w:t>
            </w:r>
            <w:r w:rsidRPr="004347B8">
              <w:t xml:space="preserve">). </w:t>
            </w:r>
          </w:p>
        </w:tc>
      </w:tr>
      <w:tr w:rsidR="004347B8" w:rsidRPr="004347B8" w14:paraId="7724A336" w14:textId="77777777" w:rsidTr="006C4258">
        <w:tc>
          <w:tcPr>
            <w:tcW w:w="3073" w:type="dxa"/>
          </w:tcPr>
          <w:p w14:paraId="18F4C87C" w14:textId="77777777" w:rsidR="004347B8" w:rsidRPr="004347B8" w:rsidRDefault="004347B8" w:rsidP="000061B6">
            <w:pPr>
              <w:pStyle w:val="Tablebody"/>
            </w:pPr>
            <w:r w:rsidRPr="004347B8">
              <w:t>CurrentUserProfileIdentifier</w:t>
            </w:r>
          </w:p>
        </w:tc>
        <w:tc>
          <w:tcPr>
            <w:tcW w:w="2138" w:type="dxa"/>
          </w:tcPr>
          <w:p w14:paraId="01BBF120" w14:textId="77777777" w:rsidR="004347B8" w:rsidRPr="004347B8" w:rsidRDefault="004347B8" w:rsidP="000061B6">
            <w:pPr>
              <w:pStyle w:val="Tablebody"/>
            </w:pPr>
            <w:r w:rsidRPr="004347B8">
              <w:t>string</w:t>
            </w:r>
          </w:p>
        </w:tc>
        <w:tc>
          <w:tcPr>
            <w:tcW w:w="4643" w:type="dxa"/>
          </w:tcPr>
          <w:p w14:paraId="221E1552" w14:textId="77777777" w:rsidR="004347B8" w:rsidRPr="004347B8" w:rsidRDefault="004347B8" w:rsidP="000061B6">
            <w:pPr>
              <w:pStyle w:val="Tablebody"/>
            </w:pPr>
            <w:r w:rsidRPr="004347B8">
              <w:t>Īpašība tikai lasīšanai, kas atbilst aktuālā vietnes lietotāja profila identifikatoram.</w:t>
            </w:r>
          </w:p>
        </w:tc>
      </w:tr>
      <w:tr w:rsidR="004347B8" w:rsidRPr="004347B8" w14:paraId="03A8FEB6" w14:textId="77777777" w:rsidTr="006C4258">
        <w:tc>
          <w:tcPr>
            <w:tcW w:w="3073" w:type="dxa"/>
          </w:tcPr>
          <w:p w14:paraId="539636D7" w14:textId="77777777" w:rsidR="004347B8" w:rsidRPr="004347B8" w:rsidRDefault="004347B8" w:rsidP="000061B6">
            <w:pPr>
              <w:pStyle w:val="Tablebody"/>
            </w:pPr>
            <w:r w:rsidRPr="004347B8">
              <w:t>IsUserAuthenticated</w:t>
            </w:r>
          </w:p>
        </w:tc>
        <w:tc>
          <w:tcPr>
            <w:tcW w:w="2138" w:type="dxa"/>
          </w:tcPr>
          <w:p w14:paraId="44C2C96C" w14:textId="77777777" w:rsidR="004347B8" w:rsidRPr="004347B8" w:rsidRDefault="004347B8" w:rsidP="000061B6">
            <w:pPr>
              <w:pStyle w:val="Tablebody"/>
            </w:pPr>
            <w:r w:rsidRPr="004347B8">
              <w:t>bool</w:t>
            </w:r>
          </w:p>
        </w:tc>
        <w:tc>
          <w:tcPr>
            <w:tcW w:w="4643" w:type="dxa"/>
          </w:tcPr>
          <w:p w14:paraId="7FB5FC9D" w14:textId="77777777" w:rsidR="004347B8" w:rsidRPr="004347B8" w:rsidRDefault="004347B8" w:rsidP="000061B6">
            <w:pPr>
              <w:pStyle w:val="Tablebody"/>
            </w:pPr>
            <w:r w:rsidRPr="004347B8">
              <w:t>Īpašība tikai lasīšanai, kas parāda, vai lietotājs ir autentificējies vietnē.</w:t>
            </w:r>
          </w:p>
        </w:tc>
      </w:tr>
    </w:tbl>
    <w:p w14:paraId="76F9C15A" w14:textId="77777777" w:rsidR="004347B8" w:rsidRPr="004347B8" w:rsidRDefault="004347B8" w:rsidP="004347B8">
      <w:pPr>
        <w:pStyle w:val="Heading4"/>
        <w:numPr>
          <w:ilvl w:val="3"/>
          <w:numId w:val="47"/>
        </w:numPr>
        <w:rPr>
          <w:rFonts w:eastAsiaTheme="minorHAnsi"/>
        </w:rPr>
      </w:pPr>
      <w:bookmarkStart w:id="315" w:name="_Toc339019587"/>
      <w:bookmarkStart w:id="316" w:name="_Toc346870701"/>
      <w:bookmarkStart w:id="317" w:name="_Toc363819407"/>
      <w:bookmarkStart w:id="318" w:name="_Toc385254807"/>
      <w:r w:rsidRPr="004347B8">
        <w:rPr>
          <w:rFonts w:eastAsiaTheme="minorHAnsi"/>
        </w:rPr>
        <w:t>API metodes</w:t>
      </w:r>
      <w:bookmarkEnd w:id="315"/>
      <w:bookmarkEnd w:id="316"/>
      <w:bookmarkEnd w:id="317"/>
      <w:bookmarkEnd w:id="318"/>
    </w:p>
    <w:p w14:paraId="667B9387" w14:textId="77777777" w:rsidR="004347B8" w:rsidRPr="004347B8" w:rsidRDefault="004347B8" w:rsidP="004347B8">
      <w:r w:rsidRPr="004347B8">
        <w:t xml:space="preserve">Šajā paragrāfā ir aprakstītas </w:t>
      </w:r>
      <w:r w:rsidRPr="004347B8">
        <w:rPr>
          <w:i/>
        </w:rPr>
        <w:t>Sitecore CMS</w:t>
      </w:r>
      <w:r w:rsidRPr="004347B8">
        <w:t xml:space="preserve"> vispārējās </w:t>
      </w:r>
      <w:r w:rsidRPr="004347B8">
        <w:rPr>
          <w:i/>
        </w:rPr>
        <w:t>API</w:t>
      </w:r>
      <w:r w:rsidRPr="004347B8">
        <w:t xml:space="preserve"> publiskās metodes.</w:t>
      </w:r>
    </w:p>
    <w:p w14:paraId="2DD7895F" w14:textId="77777777" w:rsidR="004347B8" w:rsidRPr="004347B8" w:rsidRDefault="004347B8" w:rsidP="004347B8">
      <w:pPr>
        <w:pStyle w:val="Heading5"/>
        <w:numPr>
          <w:ilvl w:val="4"/>
          <w:numId w:val="47"/>
        </w:numPr>
      </w:pPr>
      <w:r w:rsidRPr="004347B8">
        <w:t>Metode „SetLanguage”</w:t>
      </w:r>
    </w:p>
    <w:tbl>
      <w:tblPr>
        <w:tblStyle w:val="TableVertical"/>
        <w:tblW w:w="0" w:type="auto"/>
        <w:tblLook w:val="04A0" w:firstRow="1" w:lastRow="0" w:firstColumn="1" w:lastColumn="0" w:noHBand="0" w:noVBand="1"/>
      </w:tblPr>
      <w:tblGrid>
        <w:gridCol w:w="1526"/>
        <w:gridCol w:w="8328"/>
      </w:tblGrid>
      <w:tr w:rsidR="004347B8" w:rsidRPr="004347B8" w14:paraId="19199B84"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40BDC77F" w14:textId="77777777" w:rsidR="004347B8" w:rsidRPr="004347B8" w:rsidRDefault="004347B8" w:rsidP="000061B6">
            <w:pPr>
              <w:pStyle w:val="Tablebody"/>
            </w:pPr>
            <w:r w:rsidRPr="004347B8">
              <w:t>Nosaukums</w:t>
            </w:r>
          </w:p>
        </w:tc>
        <w:tc>
          <w:tcPr>
            <w:tcW w:w="8328" w:type="dxa"/>
          </w:tcPr>
          <w:p w14:paraId="4B9B1FA3"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SetLanguage</w:t>
            </w:r>
          </w:p>
        </w:tc>
      </w:tr>
      <w:tr w:rsidR="004347B8" w:rsidRPr="004347B8" w14:paraId="3986DD1E"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66FCEA1" w14:textId="77777777" w:rsidR="004347B8" w:rsidRPr="004347B8" w:rsidRDefault="004347B8" w:rsidP="000061B6">
            <w:pPr>
              <w:pStyle w:val="Tablebody"/>
            </w:pPr>
            <w:r w:rsidRPr="004347B8">
              <w:t>Apraksts</w:t>
            </w:r>
          </w:p>
        </w:tc>
        <w:tc>
          <w:tcPr>
            <w:tcW w:w="8328" w:type="dxa"/>
          </w:tcPr>
          <w:p w14:paraId="0A56A865"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Pielieto (uzstāda par aktuālu) vietnei parametrā nodoto valodu.</w:t>
            </w:r>
          </w:p>
        </w:tc>
      </w:tr>
      <w:tr w:rsidR="004347B8" w:rsidRPr="004347B8" w14:paraId="46A5C79A"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5DDAB1B" w14:textId="77777777" w:rsidR="004347B8" w:rsidRPr="004347B8" w:rsidRDefault="004347B8" w:rsidP="000061B6">
            <w:pPr>
              <w:pStyle w:val="Tablebody"/>
            </w:pPr>
            <w:r w:rsidRPr="004347B8">
              <w:t>Ievade</w:t>
            </w:r>
          </w:p>
        </w:tc>
        <w:tc>
          <w:tcPr>
            <w:tcW w:w="8328" w:type="dxa"/>
          </w:tcPr>
          <w:p w14:paraId="23F9F12B"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string language</w:t>
            </w:r>
            <w:r w:rsidRPr="004347B8">
              <w:t> – pielietojamās valodas kods (piemēram, LV, EN, RU).</w:t>
            </w:r>
          </w:p>
        </w:tc>
      </w:tr>
      <w:tr w:rsidR="004347B8" w:rsidRPr="004347B8" w14:paraId="53B62848"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60E735A3" w14:textId="77777777" w:rsidR="004347B8" w:rsidRPr="004347B8" w:rsidRDefault="004347B8" w:rsidP="000061B6">
            <w:pPr>
              <w:pStyle w:val="Tablebody"/>
            </w:pPr>
            <w:r w:rsidRPr="004347B8">
              <w:t>Izvade</w:t>
            </w:r>
          </w:p>
        </w:tc>
        <w:tc>
          <w:tcPr>
            <w:tcW w:w="8328" w:type="dxa"/>
            <w:tcBorders>
              <w:bottom w:val="single" w:sz="4" w:space="0" w:color="auto"/>
            </w:tcBorders>
          </w:tcPr>
          <w:p w14:paraId="21018E20"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0E343703" w14:textId="77777777" w:rsidR="004347B8" w:rsidRPr="004347B8" w:rsidRDefault="004347B8" w:rsidP="004347B8">
      <w:pPr>
        <w:pStyle w:val="Heading5"/>
        <w:numPr>
          <w:ilvl w:val="4"/>
          <w:numId w:val="47"/>
        </w:numPr>
      </w:pPr>
      <w:r w:rsidRPr="004347B8">
        <w:t>Metode „RedirectToPage”</w:t>
      </w:r>
    </w:p>
    <w:tbl>
      <w:tblPr>
        <w:tblStyle w:val="TableVertical"/>
        <w:tblW w:w="0" w:type="auto"/>
        <w:tblLook w:val="04A0" w:firstRow="1" w:lastRow="0" w:firstColumn="1" w:lastColumn="0" w:noHBand="0" w:noVBand="1"/>
      </w:tblPr>
      <w:tblGrid>
        <w:gridCol w:w="1526"/>
        <w:gridCol w:w="8328"/>
      </w:tblGrid>
      <w:tr w:rsidR="004347B8" w:rsidRPr="004347B8" w14:paraId="7B905D62"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42F344D" w14:textId="77777777" w:rsidR="004347B8" w:rsidRPr="004347B8" w:rsidRDefault="004347B8" w:rsidP="000061B6">
            <w:pPr>
              <w:pStyle w:val="Tablebody"/>
            </w:pPr>
            <w:r w:rsidRPr="004347B8">
              <w:t>Nosaukums</w:t>
            </w:r>
          </w:p>
        </w:tc>
        <w:tc>
          <w:tcPr>
            <w:tcW w:w="8328" w:type="dxa"/>
          </w:tcPr>
          <w:p w14:paraId="21F62905"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RedirectToPage</w:t>
            </w:r>
          </w:p>
        </w:tc>
      </w:tr>
      <w:tr w:rsidR="004347B8" w:rsidRPr="004347B8" w14:paraId="2F159AAC"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6C5B7E1F" w14:textId="77777777" w:rsidR="004347B8" w:rsidRPr="004347B8" w:rsidRDefault="004347B8" w:rsidP="000061B6">
            <w:pPr>
              <w:pStyle w:val="Tablebody"/>
            </w:pPr>
            <w:r w:rsidRPr="004347B8">
              <w:t>Apraksts</w:t>
            </w:r>
          </w:p>
        </w:tc>
        <w:tc>
          <w:tcPr>
            <w:tcW w:w="8328" w:type="dxa"/>
          </w:tcPr>
          <w:p w14:paraId="0D025F7B"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Novirza tīmekļa pārlūkprogrammu uz norādīto tīmekļa lapu.</w:t>
            </w:r>
          </w:p>
        </w:tc>
      </w:tr>
      <w:tr w:rsidR="004347B8" w:rsidRPr="004347B8" w14:paraId="69B0A116"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6ADB79AB" w14:textId="77777777" w:rsidR="004347B8" w:rsidRPr="004347B8" w:rsidRDefault="004347B8" w:rsidP="000061B6">
            <w:pPr>
              <w:pStyle w:val="Tablebody"/>
            </w:pPr>
            <w:r w:rsidRPr="004347B8">
              <w:t>Ievade</w:t>
            </w:r>
          </w:p>
        </w:tc>
        <w:tc>
          <w:tcPr>
            <w:tcW w:w="8328" w:type="dxa"/>
          </w:tcPr>
          <w:p w14:paraId="00D79660"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string path</w:t>
            </w:r>
            <w:r w:rsidRPr="004347B8">
              <w:t> – tīmekļa lapas, uz kuru tīmekļa pārlūks ir jānovirza, adrese</w:t>
            </w:r>
          </w:p>
        </w:tc>
      </w:tr>
      <w:tr w:rsidR="004347B8" w:rsidRPr="004347B8" w14:paraId="0B19800C"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3820BC62" w14:textId="77777777" w:rsidR="004347B8" w:rsidRPr="004347B8" w:rsidRDefault="004347B8" w:rsidP="000061B6">
            <w:pPr>
              <w:pStyle w:val="Tablebody"/>
            </w:pPr>
            <w:r w:rsidRPr="004347B8">
              <w:t>Izvade</w:t>
            </w:r>
          </w:p>
        </w:tc>
        <w:tc>
          <w:tcPr>
            <w:tcW w:w="8328" w:type="dxa"/>
            <w:tcBorders>
              <w:bottom w:val="single" w:sz="4" w:space="0" w:color="auto"/>
            </w:tcBorders>
          </w:tcPr>
          <w:p w14:paraId="5AE7D66A"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6C51F02C" w14:textId="77777777" w:rsidR="004347B8" w:rsidRPr="004347B8" w:rsidRDefault="004347B8" w:rsidP="004347B8">
      <w:pPr>
        <w:pStyle w:val="Heading5"/>
        <w:numPr>
          <w:ilvl w:val="4"/>
          <w:numId w:val="47"/>
        </w:numPr>
      </w:pPr>
      <w:r w:rsidRPr="004347B8">
        <w:t>Metode „SetBrowserTitle”</w:t>
      </w:r>
    </w:p>
    <w:tbl>
      <w:tblPr>
        <w:tblStyle w:val="TableVertical"/>
        <w:tblW w:w="0" w:type="auto"/>
        <w:tblLook w:val="04A0" w:firstRow="1" w:lastRow="0" w:firstColumn="1" w:lastColumn="0" w:noHBand="0" w:noVBand="1"/>
      </w:tblPr>
      <w:tblGrid>
        <w:gridCol w:w="1526"/>
        <w:gridCol w:w="8328"/>
      </w:tblGrid>
      <w:tr w:rsidR="004347B8" w:rsidRPr="004347B8" w14:paraId="37BDD046"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1E77C172" w14:textId="77777777" w:rsidR="004347B8" w:rsidRPr="004347B8" w:rsidRDefault="004347B8" w:rsidP="000061B6">
            <w:pPr>
              <w:pStyle w:val="Tablebody"/>
            </w:pPr>
            <w:r w:rsidRPr="004347B8">
              <w:t>Nosaukums</w:t>
            </w:r>
          </w:p>
        </w:tc>
        <w:tc>
          <w:tcPr>
            <w:tcW w:w="8328" w:type="dxa"/>
          </w:tcPr>
          <w:p w14:paraId="7344F6D2"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SetBrowserTitle</w:t>
            </w:r>
          </w:p>
        </w:tc>
      </w:tr>
      <w:tr w:rsidR="004347B8" w:rsidRPr="004347B8" w14:paraId="5C90DB3B"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7EBDC2F" w14:textId="77777777" w:rsidR="004347B8" w:rsidRPr="004347B8" w:rsidRDefault="004347B8" w:rsidP="000061B6">
            <w:pPr>
              <w:pStyle w:val="Tablebody"/>
            </w:pPr>
            <w:r w:rsidRPr="004347B8">
              <w:t>Apraksts</w:t>
            </w:r>
          </w:p>
        </w:tc>
        <w:tc>
          <w:tcPr>
            <w:tcW w:w="8328" w:type="dxa"/>
          </w:tcPr>
          <w:p w14:paraId="7E6AA6E0"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Piešķir norādītajai lapai noteikto virsrakstu (tas tiks attēlots tīmekļa pārlūka loga virsrakstā).</w:t>
            </w:r>
          </w:p>
        </w:tc>
      </w:tr>
      <w:tr w:rsidR="004347B8" w:rsidRPr="004347B8" w14:paraId="1BEAE754"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3C374A04" w14:textId="77777777" w:rsidR="004347B8" w:rsidRPr="004347B8" w:rsidRDefault="004347B8" w:rsidP="000061B6">
            <w:pPr>
              <w:pStyle w:val="Tablebody"/>
            </w:pPr>
            <w:r w:rsidRPr="004347B8">
              <w:t>Ievade</w:t>
            </w:r>
          </w:p>
        </w:tc>
        <w:tc>
          <w:tcPr>
            <w:tcW w:w="8328" w:type="dxa"/>
          </w:tcPr>
          <w:p w14:paraId="301F3E4A"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t>System.Web.UI.Page page – lapas objekts</w:t>
            </w:r>
          </w:p>
          <w:p w14:paraId="39A5779F"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t>string title – lapai piešķiramais virsraksts</w:t>
            </w:r>
          </w:p>
        </w:tc>
      </w:tr>
      <w:tr w:rsidR="004347B8" w:rsidRPr="004347B8" w14:paraId="1E58C32A"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1DB94FD1" w14:textId="77777777" w:rsidR="004347B8" w:rsidRPr="004347B8" w:rsidRDefault="004347B8" w:rsidP="000061B6">
            <w:pPr>
              <w:pStyle w:val="Tablebody"/>
            </w:pPr>
            <w:r w:rsidRPr="004347B8">
              <w:t>Izvade</w:t>
            </w:r>
          </w:p>
        </w:tc>
        <w:tc>
          <w:tcPr>
            <w:tcW w:w="8328" w:type="dxa"/>
            <w:tcBorders>
              <w:bottom w:val="single" w:sz="4" w:space="0" w:color="auto"/>
            </w:tcBorders>
          </w:tcPr>
          <w:p w14:paraId="6937D7A5"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4E43DD27" w14:textId="77777777" w:rsidR="004347B8" w:rsidRDefault="004347B8" w:rsidP="004347B8">
      <w:pPr>
        <w:pStyle w:val="Heading5"/>
        <w:numPr>
          <w:ilvl w:val="4"/>
          <w:numId w:val="47"/>
        </w:numPr>
      </w:pPr>
      <w:r w:rsidRPr="004347B8">
        <w:t>Metode „CreateProfileForCurrentUser” (1.variants)</w:t>
      </w:r>
    </w:p>
    <w:tbl>
      <w:tblPr>
        <w:tblStyle w:val="TableVertical"/>
        <w:tblW w:w="0" w:type="auto"/>
        <w:tblLook w:val="04A0" w:firstRow="1" w:lastRow="0" w:firstColumn="1" w:lastColumn="0" w:noHBand="0" w:noVBand="1"/>
      </w:tblPr>
      <w:tblGrid>
        <w:gridCol w:w="1526"/>
        <w:gridCol w:w="8328"/>
      </w:tblGrid>
      <w:tr w:rsidR="004347B8" w:rsidRPr="004347B8" w14:paraId="1CF24C59"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1C87F22B" w14:textId="77777777" w:rsidR="004347B8" w:rsidRPr="004347B8" w:rsidRDefault="004347B8" w:rsidP="000061B6">
            <w:pPr>
              <w:pStyle w:val="Tablebody"/>
            </w:pPr>
            <w:r w:rsidRPr="004347B8">
              <w:t>Nosaukums</w:t>
            </w:r>
          </w:p>
        </w:tc>
        <w:tc>
          <w:tcPr>
            <w:tcW w:w="8328" w:type="dxa"/>
          </w:tcPr>
          <w:p w14:paraId="26621CA9"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CreateProfileForCurrentUser</w:t>
            </w:r>
          </w:p>
        </w:tc>
      </w:tr>
      <w:tr w:rsidR="004347B8" w:rsidRPr="004347B8" w14:paraId="61CDF6E5"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1667BAB7" w14:textId="77777777" w:rsidR="004347B8" w:rsidRPr="004347B8" w:rsidRDefault="004347B8" w:rsidP="000061B6">
            <w:pPr>
              <w:pStyle w:val="Tablebody"/>
            </w:pPr>
            <w:r w:rsidRPr="004347B8">
              <w:t>Apraksts</w:t>
            </w:r>
          </w:p>
        </w:tc>
        <w:tc>
          <w:tcPr>
            <w:tcW w:w="8328" w:type="dxa"/>
          </w:tcPr>
          <w:p w14:paraId="2472C3CB"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 xml:space="preserve">Izveido profilu aktuālajam lietotājam (ja lietotājs ir autentificēts); aizpilda profilu ar tukšu </w:t>
            </w:r>
            <w:r w:rsidRPr="004347B8">
              <w:lastRenderedPageBreak/>
              <w:t>informāciju.</w:t>
            </w:r>
          </w:p>
        </w:tc>
      </w:tr>
      <w:tr w:rsidR="004347B8" w:rsidRPr="004347B8" w14:paraId="62396489"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35859937" w14:textId="77777777" w:rsidR="004347B8" w:rsidRPr="004347B8" w:rsidRDefault="004347B8" w:rsidP="000061B6">
            <w:pPr>
              <w:pStyle w:val="Tablebody"/>
            </w:pPr>
            <w:r w:rsidRPr="004347B8">
              <w:lastRenderedPageBreak/>
              <w:t>Ievade</w:t>
            </w:r>
          </w:p>
        </w:tc>
        <w:tc>
          <w:tcPr>
            <w:tcW w:w="8328" w:type="dxa"/>
          </w:tcPr>
          <w:p w14:paraId="6153ADA4"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r w:rsidR="004347B8" w:rsidRPr="004347B8" w14:paraId="3C562534" w14:textId="77777777" w:rsidTr="006C4258">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4ED2D48E" w14:textId="77777777" w:rsidR="004347B8" w:rsidRPr="004347B8" w:rsidRDefault="004347B8" w:rsidP="000061B6">
            <w:pPr>
              <w:pStyle w:val="Tablebody"/>
            </w:pPr>
            <w:r w:rsidRPr="004347B8">
              <w:t>Izvade</w:t>
            </w:r>
          </w:p>
        </w:tc>
        <w:tc>
          <w:tcPr>
            <w:tcW w:w="8328" w:type="dxa"/>
            <w:tcBorders>
              <w:bottom w:val="single" w:sz="4" w:space="0" w:color="auto"/>
            </w:tcBorders>
          </w:tcPr>
          <w:p w14:paraId="09311DF0"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4FDE0B64" w14:textId="77777777" w:rsidR="004347B8" w:rsidRPr="004347B8" w:rsidRDefault="004347B8" w:rsidP="004347B8">
      <w:pPr>
        <w:pStyle w:val="Heading5"/>
        <w:numPr>
          <w:ilvl w:val="4"/>
          <w:numId w:val="47"/>
        </w:numPr>
      </w:pPr>
      <w:r w:rsidRPr="004347B8">
        <w:t>Metode „CreateProfileForCurrentUser” (2.variants)</w:t>
      </w:r>
    </w:p>
    <w:tbl>
      <w:tblPr>
        <w:tblStyle w:val="TableVertical"/>
        <w:tblW w:w="0" w:type="auto"/>
        <w:tblLook w:val="04A0" w:firstRow="1" w:lastRow="0" w:firstColumn="1" w:lastColumn="0" w:noHBand="0" w:noVBand="1"/>
      </w:tblPr>
      <w:tblGrid>
        <w:gridCol w:w="1526"/>
        <w:gridCol w:w="8328"/>
      </w:tblGrid>
      <w:tr w:rsidR="004347B8" w:rsidRPr="004347B8" w14:paraId="4C7B8445"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1467CA75" w14:textId="77777777" w:rsidR="004347B8" w:rsidRPr="004347B8" w:rsidRDefault="004347B8" w:rsidP="000061B6">
            <w:pPr>
              <w:pStyle w:val="Tablebody"/>
            </w:pPr>
            <w:r w:rsidRPr="004347B8">
              <w:t>Nosaukums</w:t>
            </w:r>
          </w:p>
        </w:tc>
        <w:tc>
          <w:tcPr>
            <w:tcW w:w="8328" w:type="dxa"/>
          </w:tcPr>
          <w:p w14:paraId="6CCE96C9"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CreateProfileForCurrentUser</w:t>
            </w:r>
          </w:p>
        </w:tc>
      </w:tr>
      <w:tr w:rsidR="004347B8" w:rsidRPr="004347B8" w14:paraId="3BAF55F9"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398E3098" w14:textId="77777777" w:rsidR="004347B8" w:rsidRPr="004347B8" w:rsidRDefault="004347B8" w:rsidP="000061B6">
            <w:pPr>
              <w:pStyle w:val="Tablebody"/>
            </w:pPr>
            <w:r w:rsidRPr="004347B8">
              <w:t>Apraksts</w:t>
            </w:r>
          </w:p>
        </w:tc>
        <w:tc>
          <w:tcPr>
            <w:tcW w:w="8328" w:type="dxa"/>
          </w:tcPr>
          <w:p w14:paraId="1EEB15C8"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Izveido profilu aktuālajam lietotājam (ja lietotājs ir autentificēts); aizpilda profilu ar informāciju par lietotāju (t. sk. to informāciju, kas tiek nodota kā metodes parametri).</w:t>
            </w:r>
          </w:p>
        </w:tc>
      </w:tr>
      <w:tr w:rsidR="004347B8" w:rsidRPr="004347B8" w14:paraId="54A1EE62"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508213C3" w14:textId="77777777" w:rsidR="004347B8" w:rsidRPr="004347B8" w:rsidRDefault="004347B8" w:rsidP="000061B6">
            <w:pPr>
              <w:pStyle w:val="Tablebody"/>
            </w:pPr>
            <w:r w:rsidRPr="004347B8">
              <w:t>Ievade</w:t>
            </w:r>
          </w:p>
        </w:tc>
        <w:tc>
          <w:tcPr>
            <w:tcW w:w="8328" w:type="dxa"/>
          </w:tcPr>
          <w:p w14:paraId="293D05AB"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t>informācija par lietotāju:</w:t>
            </w:r>
          </w:p>
          <w:p w14:paraId="250F4531"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 xml:space="preserve">string authorityId </w:t>
            </w:r>
            <w:r w:rsidRPr="004347B8">
              <w:t>– iestādes identifikators</w:t>
            </w:r>
          </w:p>
          <w:p w14:paraId="55DE3AFF"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 xml:space="preserve">string authorityName </w:t>
            </w:r>
            <w:r w:rsidRPr="004347B8">
              <w:t>– iestādes nosaukums</w:t>
            </w:r>
          </w:p>
          <w:p w14:paraId="498A2C71"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country</w:t>
            </w:r>
            <w:r w:rsidRPr="004347B8">
              <w:t> – valsts</w:t>
            </w:r>
          </w:p>
          <w:p w14:paraId="54D7C2CA"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region</w:t>
            </w:r>
            <w:r w:rsidRPr="004347B8">
              <w:t> – reģions</w:t>
            </w:r>
          </w:p>
          <w:p w14:paraId="7458B41E"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city</w:t>
            </w:r>
            <w:r w:rsidRPr="004347B8">
              <w:t> – pilsēta</w:t>
            </w:r>
          </w:p>
          <w:p w14:paraId="0A02E2F4"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village</w:t>
            </w:r>
            <w:r w:rsidRPr="004347B8">
              <w:t> – ciems</w:t>
            </w:r>
          </w:p>
          <w:p w14:paraId="2BC96E74"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street</w:t>
            </w:r>
            <w:r w:rsidRPr="004347B8">
              <w:t> – iela</w:t>
            </w:r>
          </w:p>
          <w:p w14:paraId="699F1A60"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housenumber</w:t>
            </w:r>
            <w:r w:rsidRPr="004347B8">
              <w:t> – mājas numurs</w:t>
            </w:r>
          </w:p>
          <w:p w14:paraId="17C3C499"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int? flatnumber</w:t>
            </w:r>
            <w:r w:rsidRPr="004347B8">
              <w:t> – dzīvokļa numurs</w:t>
            </w:r>
          </w:p>
          <w:p w14:paraId="4C59CE64"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postindex</w:t>
            </w:r>
            <w:r w:rsidRPr="004347B8">
              <w:t> – pasta indekss</w:t>
            </w:r>
          </w:p>
          <w:p w14:paraId="2C4F9DA2"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phone</w:t>
            </w:r>
            <w:r w:rsidRPr="004347B8">
              <w:t> – tālruņa numurs</w:t>
            </w:r>
          </w:p>
          <w:p w14:paraId="055F1863"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rPr>
                <w:i/>
              </w:rPr>
            </w:pPr>
            <w:r w:rsidRPr="004347B8">
              <w:rPr>
                <w:i/>
              </w:rPr>
              <w:t>bool? getSmsOnPhone</w:t>
            </w:r>
            <w:r w:rsidRPr="004347B8">
              <w:t> – pazīme, vai lietotājam ir jāsaņem SMS uz tālruni</w:t>
            </w:r>
          </w:p>
          <w:p w14:paraId="2C373AD9"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email</w:t>
            </w:r>
            <w:r w:rsidRPr="004347B8">
              <w:t> – e-pasta adrese</w:t>
            </w:r>
          </w:p>
          <w:p w14:paraId="5DD9691A"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bool? getInfoOnEmail</w:t>
            </w:r>
            <w:r w:rsidRPr="004347B8">
              <w:t> – pazīme, vai lietotājam ir jāsaņem informācija pa e-pastu</w:t>
            </w:r>
          </w:p>
          <w:p w14:paraId="78A1F537"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bankAccountNumber</w:t>
            </w:r>
            <w:r w:rsidRPr="004347B8">
              <w:t> – bankas konta numurs</w:t>
            </w:r>
          </w:p>
          <w:p w14:paraId="784938F6"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territory</w:t>
            </w:r>
            <w:r w:rsidRPr="004347B8">
              <w:t> – teritorija</w:t>
            </w:r>
          </w:p>
          <w:p w14:paraId="2C1B2A7B"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bool? useTerritory</w:t>
            </w:r>
            <w:r w:rsidRPr="004347B8">
              <w:t> – vai izmantot teritorijas pazīmi</w:t>
            </w:r>
          </w:p>
          <w:p w14:paraId="293986EE"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int? itemsPerPage</w:t>
            </w:r>
            <w:r w:rsidRPr="004347B8">
              <w:t> – vienumu skaits vienā lapā</w:t>
            </w:r>
          </w:p>
          <w:p w14:paraId="1EFA0E90"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companyName</w:t>
            </w:r>
            <w:r w:rsidRPr="004347B8">
              <w:t> – organizācijas nosaukums</w:t>
            </w:r>
          </w:p>
          <w:p w14:paraId="7A0D6354"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companyRegistrationNumber</w:t>
            </w:r>
            <w:r w:rsidRPr="004347B8">
              <w:t> – organizācijas reģistrācijas numurs</w:t>
            </w:r>
          </w:p>
          <w:p w14:paraId="6EA8967B"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rPr>
                <w:i/>
              </w:rPr>
              <w:t>ProfileAuthenticationType? authenticationType</w:t>
            </w:r>
            <w:r w:rsidRPr="004347B8">
              <w:t> – profila autentifikācijas tips</w:t>
            </w:r>
          </w:p>
        </w:tc>
      </w:tr>
      <w:tr w:rsidR="004347B8" w:rsidRPr="004347B8" w14:paraId="11BDE1FC"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63430FA0" w14:textId="77777777" w:rsidR="004347B8" w:rsidRPr="004347B8" w:rsidRDefault="004347B8" w:rsidP="000061B6">
            <w:pPr>
              <w:pStyle w:val="Tablebody"/>
            </w:pPr>
            <w:r w:rsidRPr="004347B8">
              <w:t>Izvade</w:t>
            </w:r>
          </w:p>
        </w:tc>
        <w:tc>
          <w:tcPr>
            <w:tcW w:w="8328" w:type="dxa"/>
            <w:tcBorders>
              <w:bottom w:val="single" w:sz="4" w:space="0" w:color="auto"/>
            </w:tcBorders>
          </w:tcPr>
          <w:p w14:paraId="1EBB47CA"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3C932C9B" w14:textId="77777777" w:rsidR="004347B8" w:rsidRPr="004347B8" w:rsidRDefault="004347B8" w:rsidP="004347B8">
      <w:pPr>
        <w:pStyle w:val="Heading5"/>
        <w:numPr>
          <w:ilvl w:val="4"/>
          <w:numId w:val="47"/>
        </w:numPr>
      </w:pPr>
      <w:r w:rsidRPr="004347B8">
        <w:t>Metode „GetCurrentUserProfilePropertyValue”</w:t>
      </w:r>
    </w:p>
    <w:tbl>
      <w:tblPr>
        <w:tblStyle w:val="TableVertical"/>
        <w:tblW w:w="0" w:type="auto"/>
        <w:tblLook w:val="04A0" w:firstRow="1" w:lastRow="0" w:firstColumn="1" w:lastColumn="0" w:noHBand="0" w:noVBand="1"/>
      </w:tblPr>
      <w:tblGrid>
        <w:gridCol w:w="1526"/>
        <w:gridCol w:w="8328"/>
      </w:tblGrid>
      <w:tr w:rsidR="004347B8" w:rsidRPr="004347B8" w14:paraId="6820EBCB"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752308A7" w14:textId="77777777" w:rsidR="004347B8" w:rsidRPr="004347B8" w:rsidRDefault="004347B8" w:rsidP="000061B6">
            <w:pPr>
              <w:pStyle w:val="Tablebody"/>
            </w:pPr>
            <w:r w:rsidRPr="004347B8">
              <w:t>Nosaukums</w:t>
            </w:r>
          </w:p>
        </w:tc>
        <w:tc>
          <w:tcPr>
            <w:tcW w:w="8328" w:type="dxa"/>
          </w:tcPr>
          <w:p w14:paraId="5C0FE068"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GetCurrentUserProfilePropertyValue</w:t>
            </w:r>
          </w:p>
        </w:tc>
      </w:tr>
      <w:tr w:rsidR="004347B8" w:rsidRPr="004347B8" w14:paraId="6D284DF1"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5202A7CE" w14:textId="77777777" w:rsidR="004347B8" w:rsidRPr="004347B8" w:rsidRDefault="004347B8" w:rsidP="000061B6">
            <w:pPr>
              <w:pStyle w:val="Tablebody"/>
            </w:pPr>
            <w:r w:rsidRPr="004347B8">
              <w:t>Apraksts</w:t>
            </w:r>
          </w:p>
        </w:tc>
        <w:tc>
          <w:tcPr>
            <w:tcW w:w="8328" w:type="dxa"/>
          </w:tcPr>
          <w:p w14:paraId="4AEC7A9A"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Atgriež aktuālā vietnes lietotāja profila noteiktā atribūta vērtību.</w:t>
            </w:r>
          </w:p>
        </w:tc>
      </w:tr>
      <w:tr w:rsidR="004347B8" w:rsidRPr="004347B8" w14:paraId="57D098B8"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3E431B40" w14:textId="77777777" w:rsidR="004347B8" w:rsidRPr="004347B8" w:rsidRDefault="004347B8" w:rsidP="000061B6">
            <w:pPr>
              <w:pStyle w:val="Tablebody"/>
            </w:pPr>
            <w:r w:rsidRPr="004347B8">
              <w:t>Ievade</w:t>
            </w:r>
          </w:p>
        </w:tc>
        <w:tc>
          <w:tcPr>
            <w:tcW w:w="8328" w:type="dxa"/>
          </w:tcPr>
          <w:p w14:paraId="2F79341A"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string property</w:t>
            </w:r>
            <w:r w:rsidRPr="004347B8">
              <w:t> – lietotāja profila atribūta, kā vērtība ir jāatgriež, nosaukums</w:t>
            </w:r>
          </w:p>
        </w:tc>
      </w:tr>
      <w:tr w:rsidR="004347B8" w:rsidRPr="004347B8" w14:paraId="3CF44770"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787FAB6C" w14:textId="77777777" w:rsidR="004347B8" w:rsidRPr="004347B8" w:rsidRDefault="004347B8" w:rsidP="000061B6">
            <w:pPr>
              <w:pStyle w:val="Tablebody"/>
            </w:pPr>
            <w:r w:rsidRPr="004347B8">
              <w:t>Izvade</w:t>
            </w:r>
          </w:p>
        </w:tc>
        <w:tc>
          <w:tcPr>
            <w:tcW w:w="8328" w:type="dxa"/>
            <w:tcBorders>
              <w:bottom w:val="single" w:sz="4" w:space="0" w:color="auto"/>
            </w:tcBorders>
          </w:tcPr>
          <w:p w14:paraId="54E0539B"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object</w:t>
            </w:r>
            <w:r w:rsidRPr="004347B8">
              <w:t xml:space="preserve"> – lietotāja profila atribūta </w:t>
            </w:r>
            <w:r w:rsidRPr="004347B8">
              <w:rPr>
                <w:i/>
              </w:rPr>
              <w:t>property</w:t>
            </w:r>
            <w:r w:rsidRPr="004347B8">
              <w:t xml:space="preserve"> vērtība.</w:t>
            </w:r>
          </w:p>
        </w:tc>
      </w:tr>
    </w:tbl>
    <w:p w14:paraId="02655D45" w14:textId="77777777" w:rsidR="004347B8" w:rsidRPr="004347B8" w:rsidRDefault="004347B8" w:rsidP="004347B8">
      <w:pPr>
        <w:pStyle w:val="Heading5"/>
        <w:numPr>
          <w:ilvl w:val="4"/>
          <w:numId w:val="47"/>
        </w:numPr>
      </w:pPr>
      <w:r w:rsidRPr="004347B8">
        <w:t>Metode „UpdateCurrentUserProfile”</w:t>
      </w:r>
    </w:p>
    <w:tbl>
      <w:tblPr>
        <w:tblStyle w:val="TableVertical"/>
        <w:tblW w:w="0" w:type="auto"/>
        <w:tblLook w:val="04A0" w:firstRow="1" w:lastRow="0" w:firstColumn="1" w:lastColumn="0" w:noHBand="0" w:noVBand="1"/>
      </w:tblPr>
      <w:tblGrid>
        <w:gridCol w:w="1526"/>
        <w:gridCol w:w="8328"/>
      </w:tblGrid>
      <w:tr w:rsidR="004347B8" w:rsidRPr="004347B8" w14:paraId="6E4EF23A"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5B7E1C8" w14:textId="77777777" w:rsidR="004347B8" w:rsidRPr="004347B8" w:rsidRDefault="004347B8" w:rsidP="000061B6">
            <w:pPr>
              <w:pStyle w:val="Tablebody"/>
            </w:pPr>
            <w:r w:rsidRPr="004347B8">
              <w:t>Nosaukums</w:t>
            </w:r>
          </w:p>
        </w:tc>
        <w:tc>
          <w:tcPr>
            <w:tcW w:w="8328" w:type="dxa"/>
          </w:tcPr>
          <w:p w14:paraId="7A5D7498"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UpdateCurrentUserProfile</w:t>
            </w:r>
          </w:p>
        </w:tc>
      </w:tr>
      <w:tr w:rsidR="004347B8" w:rsidRPr="004347B8" w14:paraId="4E947914"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65AF9846" w14:textId="77777777" w:rsidR="004347B8" w:rsidRPr="004347B8" w:rsidRDefault="004347B8" w:rsidP="000061B6">
            <w:pPr>
              <w:pStyle w:val="Tablebody"/>
            </w:pPr>
            <w:r w:rsidRPr="004347B8">
              <w:t>Apraksts</w:t>
            </w:r>
          </w:p>
        </w:tc>
        <w:tc>
          <w:tcPr>
            <w:tcW w:w="8328" w:type="dxa"/>
          </w:tcPr>
          <w:p w14:paraId="1C71A35A"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Atjauno aktuālā vietnes lietotāja profila atribūtus ar norādītajiem.</w:t>
            </w:r>
          </w:p>
        </w:tc>
      </w:tr>
      <w:tr w:rsidR="004347B8" w:rsidRPr="004347B8" w14:paraId="7D307FEB"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30F5D5C0" w14:textId="77777777" w:rsidR="004347B8" w:rsidRPr="004347B8" w:rsidRDefault="004347B8" w:rsidP="000061B6">
            <w:pPr>
              <w:pStyle w:val="Tablebody"/>
            </w:pPr>
            <w:r w:rsidRPr="004347B8">
              <w:t>Ievade</w:t>
            </w:r>
          </w:p>
        </w:tc>
        <w:tc>
          <w:tcPr>
            <w:tcW w:w="8328" w:type="dxa"/>
          </w:tcPr>
          <w:p w14:paraId="6215E64A"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SettingsPropertyValueCollection spvCollection</w:t>
            </w:r>
            <w:r w:rsidRPr="004347B8">
              <w:t> – lietotāja profila atribūtu un to vērtību kolekcija, ar kurām ir jāatjauno lietotāja profils</w:t>
            </w:r>
          </w:p>
        </w:tc>
      </w:tr>
      <w:tr w:rsidR="004347B8" w:rsidRPr="004347B8" w14:paraId="7E660032"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48A84ECF" w14:textId="77777777" w:rsidR="004347B8" w:rsidRPr="004347B8" w:rsidRDefault="004347B8" w:rsidP="000061B6">
            <w:pPr>
              <w:pStyle w:val="Tablebody"/>
            </w:pPr>
            <w:r w:rsidRPr="004347B8">
              <w:t>Izvade</w:t>
            </w:r>
          </w:p>
        </w:tc>
        <w:tc>
          <w:tcPr>
            <w:tcW w:w="8328" w:type="dxa"/>
            <w:tcBorders>
              <w:bottom w:val="single" w:sz="4" w:space="0" w:color="auto"/>
            </w:tcBorders>
          </w:tcPr>
          <w:p w14:paraId="7BE43F86"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bool</w:t>
            </w:r>
            <w:r w:rsidRPr="004347B8">
              <w:t> – pazīme, vai lietotāja profila atjaunošana notika veiksmīgi (t. i., sakrīt ar pazīmi, vai lietotājs tika autentificēts)</w:t>
            </w:r>
          </w:p>
        </w:tc>
      </w:tr>
    </w:tbl>
    <w:p w14:paraId="2A227C92" w14:textId="77777777" w:rsidR="004347B8" w:rsidRPr="004347B8" w:rsidRDefault="004347B8" w:rsidP="004347B8">
      <w:pPr>
        <w:pStyle w:val="Heading5"/>
        <w:numPr>
          <w:ilvl w:val="4"/>
          <w:numId w:val="47"/>
        </w:numPr>
      </w:pPr>
      <w:r w:rsidRPr="004347B8">
        <w:t>Metode „UpdateCurrentUserProfilePropertyValue”</w:t>
      </w:r>
    </w:p>
    <w:tbl>
      <w:tblPr>
        <w:tblStyle w:val="TableVertical"/>
        <w:tblW w:w="0" w:type="auto"/>
        <w:tblLook w:val="04A0" w:firstRow="1" w:lastRow="0" w:firstColumn="1" w:lastColumn="0" w:noHBand="0" w:noVBand="1"/>
      </w:tblPr>
      <w:tblGrid>
        <w:gridCol w:w="1526"/>
        <w:gridCol w:w="8328"/>
      </w:tblGrid>
      <w:tr w:rsidR="004347B8" w:rsidRPr="004347B8" w14:paraId="4A2C0876"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811B101" w14:textId="77777777" w:rsidR="004347B8" w:rsidRPr="004347B8" w:rsidRDefault="004347B8" w:rsidP="000061B6">
            <w:pPr>
              <w:pStyle w:val="Tablebody"/>
            </w:pPr>
            <w:r w:rsidRPr="004347B8">
              <w:t>Nosaukums</w:t>
            </w:r>
          </w:p>
        </w:tc>
        <w:tc>
          <w:tcPr>
            <w:tcW w:w="8328" w:type="dxa"/>
          </w:tcPr>
          <w:p w14:paraId="29C01D2D"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UpdateCurrentUserProfilePropertyValue</w:t>
            </w:r>
          </w:p>
        </w:tc>
      </w:tr>
      <w:tr w:rsidR="004347B8" w:rsidRPr="004347B8" w14:paraId="1D27FEA1"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164D6ACA" w14:textId="77777777" w:rsidR="004347B8" w:rsidRPr="004347B8" w:rsidRDefault="004347B8" w:rsidP="000061B6">
            <w:pPr>
              <w:pStyle w:val="Tablebody"/>
            </w:pPr>
            <w:r w:rsidRPr="004347B8">
              <w:t>Apraksts</w:t>
            </w:r>
          </w:p>
        </w:tc>
        <w:tc>
          <w:tcPr>
            <w:tcW w:w="8328" w:type="dxa"/>
          </w:tcPr>
          <w:p w14:paraId="33068BA5"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Atjauno aktuālā vietnes lietotāja profila norādīto atribūtu ar norādīto vertību.</w:t>
            </w:r>
          </w:p>
        </w:tc>
      </w:tr>
      <w:tr w:rsidR="004347B8" w:rsidRPr="004347B8" w14:paraId="1397CDB9"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2260171E" w14:textId="77777777" w:rsidR="004347B8" w:rsidRPr="004347B8" w:rsidRDefault="004347B8" w:rsidP="000061B6">
            <w:pPr>
              <w:pStyle w:val="Tablebody"/>
            </w:pPr>
            <w:r w:rsidRPr="004347B8">
              <w:t>Ievade</w:t>
            </w:r>
          </w:p>
        </w:tc>
        <w:tc>
          <w:tcPr>
            <w:tcW w:w="8328" w:type="dxa"/>
          </w:tcPr>
          <w:p w14:paraId="5B63AF51"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rPr>
                <w:i/>
              </w:rPr>
              <w:t>string property</w:t>
            </w:r>
            <w:r w:rsidRPr="004347B8">
              <w:t> – lietotāja profila atribūts, kura vērtība ir jāatjauno</w:t>
            </w:r>
          </w:p>
          <w:p w14:paraId="1A4992F7"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rPr>
                <w:i/>
              </w:rPr>
              <w:t>object value</w:t>
            </w:r>
            <w:r w:rsidRPr="004347B8">
              <w:t> – atjaunojamā lietotāja profila atribūta jaunā verība</w:t>
            </w:r>
          </w:p>
        </w:tc>
      </w:tr>
      <w:tr w:rsidR="004347B8" w:rsidRPr="004347B8" w14:paraId="288CBB80"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41BBEA54" w14:textId="77777777" w:rsidR="004347B8" w:rsidRPr="004347B8" w:rsidRDefault="004347B8" w:rsidP="000061B6">
            <w:pPr>
              <w:pStyle w:val="Tablebody"/>
            </w:pPr>
            <w:r w:rsidRPr="004347B8">
              <w:lastRenderedPageBreak/>
              <w:t>Izvade</w:t>
            </w:r>
          </w:p>
        </w:tc>
        <w:tc>
          <w:tcPr>
            <w:tcW w:w="8328" w:type="dxa"/>
            <w:tcBorders>
              <w:bottom w:val="single" w:sz="4" w:space="0" w:color="auto"/>
            </w:tcBorders>
          </w:tcPr>
          <w:p w14:paraId="6119743A"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bool</w:t>
            </w:r>
            <w:r w:rsidRPr="004347B8">
              <w:t> – pazīme, vai lietotāja profila atjaunošana notika veiksmīgi (t. i., sakrīt ar pazīmi, vai lietotājs tika autentificēts)</w:t>
            </w:r>
          </w:p>
        </w:tc>
      </w:tr>
    </w:tbl>
    <w:p w14:paraId="3A01DC97" w14:textId="77777777" w:rsidR="004347B8" w:rsidRPr="004347B8" w:rsidRDefault="004347B8" w:rsidP="004347B8">
      <w:pPr>
        <w:pStyle w:val="Heading5"/>
        <w:numPr>
          <w:ilvl w:val="4"/>
          <w:numId w:val="47"/>
        </w:numPr>
      </w:pPr>
      <w:r w:rsidRPr="004347B8">
        <w:t>Metode „CreateProfile” (1.variants)</w:t>
      </w:r>
    </w:p>
    <w:tbl>
      <w:tblPr>
        <w:tblStyle w:val="TableVertical"/>
        <w:tblW w:w="0" w:type="auto"/>
        <w:tblLook w:val="04A0" w:firstRow="1" w:lastRow="0" w:firstColumn="1" w:lastColumn="0" w:noHBand="0" w:noVBand="1"/>
      </w:tblPr>
      <w:tblGrid>
        <w:gridCol w:w="1526"/>
        <w:gridCol w:w="8328"/>
      </w:tblGrid>
      <w:tr w:rsidR="004347B8" w:rsidRPr="004347B8" w14:paraId="58BC2FE9"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74786472" w14:textId="77777777" w:rsidR="004347B8" w:rsidRPr="004347B8" w:rsidRDefault="004347B8" w:rsidP="000061B6">
            <w:pPr>
              <w:pStyle w:val="Tablebody"/>
            </w:pPr>
            <w:r w:rsidRPr="004347B8">
              <w:t>Nosaukums</w:t>
            </w:r>
          </w:p>
        </w:tc>
        <w:tc>
          <w:tcPr>
            <w:tcW w:w="8328" w:type="dxa"/>
          </w:tcPr>
          <w:p w14:paraId="49B25037"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CreateProfile</w:t>
            </w:r>
          </w:p>
        </w:tc>
      </w:tr>
      <w:tr w:rsidR="004347B8" w:rsidRPr="004347B8" w14:paraId="1F3DE89A"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4686E6FE" w14:textId="77777777" w:rsidR="004347B8" w:rsidRPr="004347B8" w:rsidRDefault="004347B8" w:rsidP="000061B6">
            <w:pPr>
              <w:pStyle w:val="Tablebody"/>
            </w:pPr>
            <w:r w:rsidRPr="004347B8">
              <w:t>Apraksts</w:t>
            </w:r>
          </w:p>
        </w:tc>
        <w:tc>
          <w:tcPr>
            <w:tcW w:w="8328" w:type="dxa"/>
          </w:tcPr>
          <w:p w14:paraId="405886F3"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Izveido jaunu lietotāja profilu; aizpilda profilu ar informāciju par lietotāju (to informāciju, kas tiek nodota kā metodes parametri).</w:t>
            </w:r>
          </w:p>
        </w:tc>
      </w:tr>
      <w:tr w:rsidR="004347B8" w:rsidRPr="004347B8" w14:paraId="10A158F8"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25112AFF" w14:textId="77777777" w:rsidR="004347B8" w:rsidRPr="004347B8" w:rsidRDefault="004347B8" w:rsidP="000061B6">
            <w:pPr>
              <w:pStyle w:val="Tablebody"/>
            </w:pPr>
            <w:r w:rsidRPr="004347B8">
              <w:t>Ievade</w:t>
            </w:r>
          </w:p>
        </w:tc>
        <w:tc>
          <w:tcPr>
            <w:tcW w:w="8328" w:type="dxa"/>
          </w:tcPr>
          <w:p w14:paraId="1EAB4451"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t>informācija par lietotāju:</w:t>
            </w:r>
          </w:p>
          <w:p w14:paraId="2B689C70"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identifier</w:t>
            </w:r>
            <w:r w:rsidRPr="004347B8">
              <w:t> – lietotāja identifikators</w:t>
            </w:r>
          </w:p>
          <w:p w14:paraId="67463353"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firstname</w:t>
            </w:r>
            <w:r w:rsidRPr="004347B8">
              <w:t> – lietotāja vārds</w:t>
            </w:r>
          </w:p>
          <w:p w14:paraId="0B2BF1AA"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lastname</w:t>
            </w:r>
            <w:r w:rsidRPr="004347B8">
              <w:t> – lietotāja uzvārds</w:t>
            </w:r>
          </w:p>
          <w:p w14:paraId="2FE2B98F"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authorityId</w:t>
            </w:r>
            <w:r w:rsidRPr="004347B8">
              <w:t> – lietotāja iestādes identifikators</w:t>
            </w:r>
          </w:p>
          <w:p w14:paraId="27F582A2"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authorityName</w:t>
            </w:r>
            <w:r w:rsidRPr="004347B8">
              <w:t> – lietotājs iestādes nosaukums</w:t>
            </w:r>
          </w:p>
        </w:tc>
      </w:tr>
      <w:tr w:rsidR="004347B8" w:rsidRPr="004347B8" w14:paraId="78361464"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18DEECF3" w14:textId="77777777" w:rsidR="004347B8" w:rsidRPr="004347B8" w:rsidRDefault="004347B8" w:rsidP="000061B6">
            <w:pPr>
              <w:pStyle w:val="Tablebody"/>
            </w:pPr>
            <w:r w:rsidRPr="004347B8">
              <w:t>Izvade</w:t>
            </w:r>
          </w:p>
        </w:tc>
        <w:tc>
          <w:tcPr>
            <w:tcW w:w="8328" w:type="dxa"/>
            <w:tcBorders>
              <w:bottom w:val="single" w:sz="4" w:space="0" w:color="auto"/>
            </w:tcBorders>
          </w:tcPr>
          <w:p w14:paraId="3B34EB5D"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4DB936B7" w14:textId="77777777" w:rsidR="004347B8" w:rsidRPr="004347B8" w:rsidRDefault="004347B8" w:rsidP="004347B8">
      <w:pPr>
        <w:pStyle w:val="Heading5"/>
        <w:numPr>
          <w:ilvl w:val="4"/>
          <w:numId w:val="47"/>
        </w:numPr>
      </w:pPr>
      <w:r w:rsidRPr="004347B8">
        <w:t>Metode „CreateProfile” (2.variants)</w:t>
      </w:r>
    </w:p>
    <w:tbl>
      <w:tblPr>
        <w:tblStyle w:val="TableVertical"/>
        <w:tblW w:w="0" w:type="auto"/>
        <w:tblLook w:val="04A0" w:firstRow="1" w:lastRow="0" w:firstColumn="1" w:lastColumn="0" w:noHBand="0" w:noVBand="1"/>
      </w:tblPr>
      <w:tblGrid>
        <w:gridCol w:w="1526"/>
        <w:gridCol w:w="8328"/>
      </w:tblGrid>
      <w:tr w:rsidR="004347B8" w:rsidRPr="004347B8" w14:paraId="7540B3B1"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5574E405" w14:textId="77777777" w:rsidR="004347B8" w:rsidRPr="004347B8" w:rsidRDefault="004347B8" w:rsidP="000061B6">
            <w:pPr>
              <w:pStyle w:val="Tablebody"/>
            </w:pPr>
            <w:r w:rsidRPr="004347B8">
              <w:t>Nosaukums</w:t>
            </w:r>
          </w:p>
        </w:tc>
        <w:tc>
          <w:tcPr>
            <w:tcW w:w="8328" w:type="dxa"/>
          </w:tcPr>
          <w:p w14:paraId="005C6FFB"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CreateProfile</w:t>
            </w:r>
          </w:p>
        </w:tc>
      </w:tr>
      <w:tr w:rsidR="004347B8" w:rsidRPr="004347B8" w14:paraId="348A6877"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4E3A8064" w14:textId="77777777" w:rsidR="004347B8" w:rsidRPr="004347B8" w:rsidRDefault="004347B8" w:rsidP="000061B6">
            <w:pPr>
              <w:pStyle w:val="Tablebody"/>
            </w:pPr>
            <w:r w:rsidRPr="004347B8">
              <w:t>Apraksts</w:t>
            </w:r>
          </w:p>
        </w:tc>
        <w:tc>
          <w:tcPr>
            <w:tcW w:w="8328" w:type="dxa"/>
          </w:tcPr>
          <w:p w14:paraId="355C648E"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Izveido jaunu lietotāja profilu; aizpilda profilu ar informāciju par lietotāju (to informāciju, kas tiek nodota kā metodes parametri).</w:t>
            </w:r>
          </w:p>
        </w:tc>
      </w:tr>
      <w:tr w:rsidR="004347B8" w:rsidRPr="004347B8" w14:paraId="704165A9"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3CD65EA5" w14:textId="77777777" w:rsidR="004347B8" w:rsidRPr="004347B8" w:rsidRDefault="004347B8" w:rsidP="000061B6">
            <w:pPr>
              <w:pStyle w:val="Tablebody"/>
            </w:pPr>
            <w:r w:rsidRPr="004347B8">
              <w:t>Ievade</w:t>
            </w:r>
          </w:p>
        </w:tc>
        <w:tc>
          <w:tcPr>
            <w:tcW w:w="8328" w:type="dxa"/>
          </w:tcPr>
          <w:p w14:paraId="06F9A960"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t>informācija par lietotāju:</w:t>
            </w:r>
          </w:p>
          <w:p w14:paraId="32E37BA7"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identifier</w:t>
            </w:r>
            <w:r w:rsidRPr="004347B8">
              <w:t> – lietotāja identifikators</w:t>
            </w:r>
          </w:p>
          <w:p w14:paraId="5C0B7CD9"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firstname</w:t>
            </w:r>
            <w:r w:rsidRPr="004347B8">
              <w:t> – vārds</w:t>
            </w:r>
          </w:p>
          <w:p w14:paraId="3FC1801A"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lastname</w:t>
            </w:r>
            <w:r w:rsidRPr="004347B8">
              <w:t> – uzvārds</w:t>
            </w:r>
          </w:p>
          <w:p w14:paraId="7D5C352A"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 xml:space="preserve">string authorityId </w:t>
            </w:r>
            <w:r w:rsidRPr="004347B8">
              <w:t>– iestādes identifikators</w:t>
            </w:r>
          </w:p>
          <w:p w14:paraId="557096A6"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 xml:space="preserve">string authorityName </w:t>
            </w:r>
            <w:r w:rsidRPr="004347B8">
              <w:t>– iestādes nosaukums</w:t>
            </w:r>
          </w:p>
          <w:p w14:paraId="5B504B06"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country</w:t>
            </w:r>
            <w:r w:rsidRPr="004347B8">
              <w:t> – valsts</w:t>
            </w:r>
          </w:p>
          <w:p w14:paraId="325B1486"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region</w:t>
            </w:r>
            <w:r w:rsidRPr="004347B8">
              <w:t> – reģions</w:t>
            </w:r>
          </w:p>
          <w:p w14:paraId="6B2F2F5F"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city</w:t>
            </w:r>
            <w:r w:rsidRPr="004347B8">
              <w:t> – pilsēta</w:t>
            </w:r>
          </w:p>
          <w:p w14:paraId="0C392F6C"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village</w:t>
            </w:r>
            <w:r w:rsidRPr="004347B8">
              <w:t> – ciems</w:t>
            </w:r>
          </w:p>
          <w:p w14:paraId="08DD08E5"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street</w:t>
            </w:r>
            <w:r w:rsidRPr="004347B8">
              <w:t> – iela</w:t>
            </w:r>
          </w:p>
          <w:p w14:paraId="22AAF7AF"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housenumber</w:t>
            </w:r>
            <w:r w:rsidRPr="004347B8">
              <w:t> – mājas numurs</w:t>
            </w:r>
          </w:p>
          <w:p w14:paraId="13ECBAC9"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int? flatnumber</w:t>
            </w:r>
            <w:r w:rsidRPr="004347B8">
              <w:t> – dzīvokļa numurs</w:t>
            </w:r>
          </w:p>
          <w:p w14:paraId="7BC66C0F"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postindex</w:t>
            </w:r>
            <w:r w:rsidRPr="004347B8">
              <w:t> – pasta indekss</w:t>
            </w:r>
          </w:p>
          <w:p w14:paraId="062C80C0"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phone</w:t>
            </w:r>
            <w:r w:rsidRPr="004347B8">
              <w:t> – tālruņa numurs</w:t>
            </w:r>
          </w:p>
          <w:p w14:paraId="7453FE9E"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rPr>
                <w:i/>
              </w:rPr>
            </w:pPr>
            <w:r w:rsidRPr="004347B8">
              <w:rPr>
                <w:i/>
              </w:rPr>
              <w:t>bool? getSmsOnPhone</w:t>
            </w:r>
            <w:r w:rsidRPr="004347B8">
              <w:t> – pazīme, vai lietotājam ir jāsaņem SMS uz tālruni</w:t>
            </w:r>
          </w:p>
          <w:p w14:paraId="555BEE6E"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email</w:t>
            </w:r>
            <w:r w:rsidRPr="004347B8">
              <w:t> – e-pasta adrese</w:t>
            </w:r>
          </w:p>
          <w:p w14:paraId="42D6D5B1"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bool? getInfoOnEmail</w:t>
            </w:r>
            <w:r w:rsidRPr="004347B8">
              <w:t> – pazīme, vai lietotājam ir jāsaņem informācija pa e-pastu</w:t>
            </w:r>
          </w:p>
          <w:p w14:paraId="46D0B813"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bankAccountNumber</w:t>
            </w:r>
            <w:r w:rsidRPr="004347B8">
              <w:t> – bankas konta numurs</w:t>
            </w:r>
          </w:p>
          <w:p w14:paraId="50328366"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territory</w:t>
            </w:r>
            <w:r w:rsidRPr="004347B8">
              <w:t> – teritorija</w:t>
            </w:r>
          </w:p>
          <w:p w14:paraId="3CE7B95F"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bool? useTerritory</w:t>
            </w:r>
            <w:r w:rsidRPr="004347B8">
              <w:t> – vai izmantot teritorijas pazīmi</w:t>
            </w:r>
          </w:p>
          <w:p w14:paraId="20BF38C5"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int? itemsPerPage</w:t>
            </w:r>
            <w:r w:rsidRPr="004347B8">
              <w:t> – vienumu skaits vienā lapā</w:t>
            </w:r>
          </w:p>
          <w:p w14:paraId="62F1AD70"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companyName</w:t>
            </w:r>
            <w:r w:rsidRPr="004347B8">
              <w:t> – organizācijas nosaukums</w:t>
            </w:r>
          </w:p>
          <w:p w14:paraId="6C9793A7" w14:textId="77777777" w:rsidR="004347B8" w:rsidRPr="004347B8" w:rsidRDefault="004347B8" w:rsidP="000061B6">
            <w:pPr>
              <w:pStyle w:val="TableListBullet2"/>
              <w:cnfStyle w:val="000000000000" w:firstRow="0" w:lastRow="0" w:firstColumn="0" w:lastColumn="0" w:oddVBand="0" w:evenVBand="0" w:oddHBand="0" w:evenHBand="0" w:firstRowFirstColumn="0" w:firstRowLastColumn="0" w:lastRowFirstColumn="0" w:lastRowLastColumn="0"/>
            </w:pPr>
            <w:r w:rsidRPr="004347B8">
              <w:rPr>
                <w:i/>
              </w:rPr>
              <w:t>string companyRegistrationNumber</w:t>
            </w:r>
            <w:r w:rsidRPr="004347B8">
              <w:t> – organizācijas reģistrācijas numurs</w:t>
            </w:r>
          </w:p>
          <w:p w14:paraId="0E085213"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rPr>
                <w:i/>
              </w:rPr>
              <w:t>ProfileAuthenticationType? authenticationType</w:t>
            </w:r>
            <w:r w:rsidRPr="004347B8">
              <w:t> – profila autentifikācijas tips</w:t>
            </w:r>
          </w:p>
        </w:tc>
      </w:tr>
      <w:tr w:rsidR="004347B8" w:rsidRPr="004347B8" w14:paraId="71B85C99"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17E5FE88" w14:textId="77777777" w:rsidR="004347B8" w:rsidRPr="004347B8" w:rsidRDefault="004347B8" w:rsidP="000061B6">
            <w:pPr>
              <w:pStyle w:val="Tablebody"/>
            </w:pPr>
            <w:r w:rsidRPr="004347B8">
              <w:t>Izvade</w:t>
            </w:r>
          </w:p>
        </w:tc>
        <w:tc>
          <w:tcPr>
            <w:tcW w:w="8328" w:type="dxa"/>
            <w:tcBorders>
              <w:bottom w:val="single" w:sz="4" w:space="0" w:color="auto"/>
            </w:tcBorders>
          </w:tcPr>
          <w:p w14:paraId="6D625DE0"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48C54E18" w14:textId="77777777" w:rsidR="004347B8" w:rsidRPr="004347B8" w:rsidRDefault="004347B8" w:rsidP="004347B8">
      <w:pPr>
        <w:pStyle w:val="Heading5"/>
        <w:numPr>
          <w:ilvl w:val="4"/>
          <w:numId w:val="47"/>
        </w:numPr>
      </w:pPr>
      <w:r w:rsidRPr="004347B8">
        <w:t>Metode „GetUserProfile”</w:t>
      </w:r>
    </w:p>
    <w:tbl>
      <w:tblPr>
        <w:tblStyle w:val="TableVertical"/>
        <w:tblW w:w="0" w:type="auto"/>
        <w:tblLook w:val="04A0" w:firstRow="1" w:lastRow="0" w:firstColumn="1" w:lastColumn="0" w:noHBand="0" w:noVBand="1"/>
      </w:tblPr>
      <w:tblGrid>
        <w:gridCol w:w="1526"/>
        <w:gridCol w:w="8328"/>
      </w:tblGrid>
      <w:tr w:rsidR="004347B8" w:rsidRPr="004347B8" w14:paraId="489D8EC9"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5451D9F1" w14:textId="77777777" w:rsidR="004347B8" w:rsidRPr="004347B8" w:rsidRDefault="004347B8" w:rsidP="000061B6">
            <w:pPr>
              <w:pStyle w:val="Tablebody"/>
            </w:pPr>
            <w:r w:rsidRPr="004347B8">
              <w:t>Nosaukums</w:t>
            </w:r>
          </w:p>
        </w:tc>
        <w:tc>
          <w:tcPr>
            <w:tcW w:w="8328" w:type="dxa"/>
          </w:tcPr>
          <w:p w14:paraId="6322C99E"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GetUserProfile</w:t>
            </w:r>
          </w:p>
        </w:tc>
      </w:tr>
      <w:tr w:rsidR="004347B8" w:rsidRPr="004347B8" w14:paraId="393A47B0"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5F7B8D6F" w14:textId="77777777" w:rsidR="004347B8" w:rsidRPr="004347B8" w:rsidRDefault="004347B8" w:rsidP="000061B6">
            <w:pPr>
              <w:pStyle w:val="Tablebody"/>
            </w:pPr>
            <w:r w:rsidRPr="004347B8">
              <w:t>Apraksts</w:t>
            </w:r>
          </w:p>
        </w:tc>
        <w:tc>
          <w:tcPr>
            <w:tcW w:w="8328" w:type="dxa"/>
          </w:tcPr>
          <w:p w14:paraId="21EDC20E"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Atgriež lietotāja profilu.</w:t>
            </w:r>
          </w:p>
        </w:tc>
      </w:tr>
      <w:tr w:rsidR="004347B8" w:rsidRPr="004347B8" w14:paraId="1599CF75"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BDCF20C" w14:textId="77777777" w:rsidR="004347B8" w:rsidRPr="004347B8" w:rsidRDefault="004347B8" w:rsidP="000061B6">
            <w:pPr>
              <w:pStyle w:val="Tablebody"/>
            </w:pPr>
            <w:r w:rsidRPr="004347B8">
              <w:t>Ievade</w:t>
            </w:r>
          </w:p>
        </w:tc>
        <w:tc>
          <w:tcPr>
            <w:tcW w:w="8328" w:type="dxa"/>
          </w:tcPr>
          <w:p w14:paraId="363E784C"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string useridentifier</w:t>
            </w:r>
            <w:r w:rsidRPr="004347B8">
              <w:t> – lietotāja identifikators</w:t>
            </w:r>
          </w:p>
        </w:tc>
      </w:tr>
      <w:tr w:rsidR="004347B8" w:rsidRPr="004347B8" w14:paraId="3AE02EA0"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48B878CC" w14:textId="77777777" w:rsidR="004347B8" w:rsidRPr="004347B8" w:rsidRDefault="004347B8" w:rsidP="000061B6">
            <w:pPr>
              <w:pStyle w:val="Tablebody"/>
            </w:pPr>
            <w:r w:rsidRPr="004347B8">
              <w:t>Izvade</w:t>
            </w:r>
          </w:p>
        </w:tc>
        <w:tc>
          <w:tcPr>
            <w:tcW w:w="8328" w:type="dxa"/>
            <w:tcBorders>
              <w:bottom w:val="single" w:sz="4" w:space="0" w:color="auto"/>
            </w:tcBorders>
          </w:tcPr>
          <w:p w14:paraId="67FEF3E9"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SettingsPropertyValueCollection</w:t>
            </w:r>
            <w:r w:rsidRPr="004347B8">
              <w:t> – lietotāja profila īpašību un to vērtību kopa</w:t>
            </w:r>
          </w:p>
        </w:tc>
      </w:tr>
    </w:tbl>
    <w:p w14:paraId="45698911" w14:textId="77777777" w:rsidR="004347B8" w:rsidRPr="004347B8" w:rsidRDefault="004347B8" w:rsidP="004347B8">
      <w:pPr>
        <w:pStyle w:val="Heading5"/>
        <w:numPr>
          <w:ilvl w:val="4"/>
          <w:numId w:val="47"/>
        </w:numPr>
      </w:pPr>
      <w:r w:rsidRPr="004347B8">
        <w:lastRenderedPageBreak/>
        <w:t>Metode „GetUserProfilePropertyValue”</w:t>
      </w:r>
    </w:p>
    <w:tbl>
      <w:tblPr>
        <w:tblStyle w:val="TableVertical"/>
        <w:tblW w:w="0" w:type="auto"/>
        <w:tblLook w:val="04A0" w:firstRow="1" w:lastRow="0" w:firstColumn="1" w:lastColumn="0" w:noHBand="0" w:noVBand="1"/>
      </w:tblPr>
      <w:tblGrid>
        <w:gridCol w:w="1526"/>
        <w:gridCol w:w="8328"/>
      </w:tblGrid>
      <w:tr w:rsidR="004347B8" w:rsidRPr="004347B8" w14:paraId="48072311"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7CBC1BF3" w14:textId="77777777" w:rsidR="004347B8" w:rsidRPr="004347B8" w:rsidRDefault="004347B8" w:rsidP="000061B6">
            <w:pPr>
              <w:pStyle w:val="Tablebody"/>
            </w:pPr>
            <w:r w:rsidRPr="004347B8">
              <w:t>Nosaukums</w:t>
            </w:r>
          </w:p>
        </w:tc>
        <w:tc>
          <w:tcPr>
            <w:tcW w:w="8328" w:type="dxa"/>
          </w:tcPr>
          <w:p w14:paraId="5789441E"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GetUserProfilePropertyValue</w:t>
            </w:r>
          </w:p>
        </w:tc>
      </w:tr>
      <w:tr w:rsidR="004347B8" w:rsidRPr="004347B8" w14:paraId="72E07FB7"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54D919CB" w14:textId="77777777" w:rsidR="004347B8" w:rsidRPr="004347B8" w:rsidRDefault="004347B8" w:rsidP="000061B6">
            <w:pPr>
              <w:pStyle w:val="Tablebody"/>
            </w:pPr>
            <w:r w:rsidRPr="004347B8">
              <w:t>Apraksts</w:t>
            </w:r>
          </w:p>
        </w:tc>
        <w:tc>
          <w:tcPr>
            <w:tcW w:w="8328" w:type="dxa"/>
          </w:tcPr>
          <w:p w14:paraId="27BF59B0"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Atgriež lietotāja profila norādītās īpašības vērtību.</w:t>
            </w:r>
          </w:p>
        </w:tc>
      </w:tr>
      <w:tr w:rsidR="004347B8" w:rsidRPr="004347B8" w14:paraId="617840E2"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299073F6" w14:textId="77777777" w:rsidR="004347B8" w:rsidRPr="004347B8" w:rsidRDefault="004347B8" w:rsidP="000061B6">
            <w:pPr>
              <w:pStyle w:val="Tablebody"/>
            </w:pPr>
            <w:r w:rsidRPr="004347B8">
              <w:t>Ievade</w:t>
            </w:r>
          </w:p>
        </w:tc>
        <w:tc>
          <w:tcPr>
            <w:tcW w:w="8328" w:type="dxa"/>
          </w:tcPr>
          <w:p w14:paraId="25BD6E2C"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rPr>
                <w:i/>
              </w:rPr>
              <w:t>string useridentifier</w:t>
            </w:r>
            <w:r w:rsidRPr="004347B8">
              <w:t> – lietotāja identifikators</w:t>
            </w:r>
          </w:p>
          <w:p w14:paraId="6F386499"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rPr>
                <w:i/>
              </w:rPr>
            </w:pPr>
            <w:r w:rsidRPr="004347B8">
              <w:rPr>
                <w:i/>
              </w:rPr>
              <w:t>string property</w:t>
            </w:r>
            <w:r w:rsidRPr="004347B8">
              <w:t> – īpašības nosaukums</w:t>
            </w:r>
          </w:p>
        </w:tc>
      </w:tr>
      <w:tr w:rsidR="004347B8" w:rsidRPr="004347B8" w14:paraId="1C4933FC"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5D5E0F51" w14:textId="77777777" w:rsidR="004347B8" w:rsidRPr="004347B8" w:rsidRDefault="004347B8" w:rsidP="000061B6">
            <w:pPr>
              <w:pStyle w:val="Tablebody"/>
            </w:pPr>
            <w:r w:rsidRPr="004347B8">
              <w:t>Izvade</w:t>
            </w:r>
          </w:p>
        </w:tc>
        <w:tc>
          <w:tcPr>
            <w:tcW w:w="8328" w:type="dxa"/>
            <w:tcBorders>
              <w:bottom w:val="single" w:sz="4" w:space="0" w:color="auto"/>
            </w:tcBorders>
          </w:tcPr>
          <w:p w14:paraId="7C7E81DF"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object</w:t>
            </w:r>
            <w:r w:rsidRPr="004347B8">
              <w:t xml:space="preserve"> – lietotāja profila īpašības </w:t>
            </w:r>
            <w:r w:rsidRPr="004347B8">
              <w:rPr>
                <w:i/>
              </w:rPr>
              <w:t>property</w:t>
            </w:r>
            <w:r w:rsidRPr="004347B8">
              <w:t> vērtība</w:t>
            </w:r>
          </w:p>
        </w:tc>
      </w:tr>
    </w:tbl>
    <w:p w14:paraId="3F5C1AA5" w14:textId="77777777" w:rsidR="004347B8" w:rsidRPr="004347B8" w:rsidRDefault="004347B8" w:rsidP="004347B8">
      <w:pPr>
        <w:pStyle w:val="Heading5"/>
        <w:numPr>
          <w:ilvl w:val="4"/>
          <w:numId w:val="47"/>
        </w:numPr>
      </w:pPr>
      <w:r w:rsidRPr="004347B8">
        <w:t>Metode „UpdateProfile”</w:t>
      </w:r>
    </w:p>
    <w:tbl>
      <w:tblPr>
        <w:tblStyle w:val="TableVertical"/>
        <w:tblW w:w="0" w:type="auto"/>
        <w:tblLook w:val="04A0" w:firstRow="1" w:lastRow="0" w:firstColumn="1" w:lastColumn="0" w:noHBand="0" w:noVBand="1"/>
      </w:tblPr>
      <w:tblGrid>
        <w:gridCol w:w="1526"/>
        <w:gridCol w:w="8328"/>
      </w:tblGrid>
      <w:tr w:rsidR="004347B8" w:rsidRPr="004347B8" w14:paraId="043F8F2E"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4B770C73" w14:textId="77777777" w:rsidR="004347B8" w:rsidRPr="004347B8" w:rsidRDefault="004347B8" w:rsidP="000061B6">
            <w:pPr>
              <w:pStyle w:val="Tablebody"/>
            </w:pPr>
            <w:r w:rsidRPr="004347B8">
              <w:t>Nosaukums</w:t>
            </w:r>
          </w:p>
        </w:tc>
        <w:tc>
          <w:tcPr>
            <w:tcW w:w="8328" w:type="dxa"/>
          </w:tcPr>
          <w:p w14:paraId="31256FD2"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UpdateProfile</w:t>
            </w:r>
          </w:p>
        </w:tc>
      </w:tr>
      <w:tr w:rsidR="004347B8" w:rsidRPr="004347B8" w14:paraId="044871D7"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15647A8E" w14:textId="77777777" w:rsidR="004347B8" w:rsidRPr="004347B8" w:rsidRDefault="004347B8" w:rsidP="000061B6">
            <w:pPr>
              <w:pStyle w:val="Tablebody"/>
            </w:pPr>
            <w:r w:rsidRPr="004347B8">
              <w:t>Apraksts</w:t>
            </w:r>
          </w:p>
        </w:tc>
        <w:tc>
          <w:tcPr>
            <w:tcW w:w="8328" w:type="dxa"/>
          </w:tcPr>
          <w:p w14:paraId="4ABE5ED2"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Atjauno profilu.</w:t>
            </w:r>
          </w:p>
        </w:tc>
      </w:tr>
      <w:tr w:rsidR="004347B8" w:rsidRPr="004347B8" w14:paraId="47ACFDA5"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6A43E685" w14:textId="77777777" w:rsidR="004347B8" w:rsidRPr="004347B8" w:rsidRDefault="004347B8" w:rsidP="000061B6">
            <w:pPr>
              <w:pStyle w:val="Tablebody"/>
            </w:pPr>
            <w:r w:rsidRPr="004347B8">
              <w:t>Ievade</w:t>
            </w:r>
          </w:p>
        </w:tc>
        <w:tc>
          <w:tcPr>
            <w:tcW w:w="8328" w:type="dxa"/>
          </w:tcPr>
          <w:p w14:paraId="49EF7CF8"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rPr>
                <w:i/>
              </w:rPr>
            </w:pPr>
            <w:r w:rsidRPr="004347B8">
              <w:rPr>
                <w:i/>
              </w:rPr>
              <w:t>string identifier</w:t>
            </w:r>
            <w:r w:rsidRPr="004347B8">
              <w:t> – lietotāja identifikators</w:t>
            </w:r>
          </w:p>
          <w:p w14:paraId="039A0B37"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rPr>
                <w:i/>
              </w:rPr>
              <w:t>SettingsPropertyValueCollection spvCollection</w:t>
            </w:r>
            <w:r w:rsidRPr="004347B8">
              <w:t> – lietotāja profila īpašību un to vērtību kopa</w:t>
            </w:r>
          </w:p>
        </w:tc>
      </w:tr>
      <w:tr w:rsidR="004347B8" w:rsidRPr="004347B8" w14:paraId="494F7992"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528B736A" w14:textId="77777777" w:rsidR="004347B8" w:rsidRPr="004347B8" w:rsidRDefault="004347B8" w:rsidP="000061B6">
            <w:pPr>
              <w:pStyle w:val="Tablebody"/>
            </w:pPr>
            <w:r w:rsidRPr="004347B8">
              <w:t>Izvade</w:t>
            </w:r>
          </w:p>
        </w:tc>
        <w:tc>
          <w:tcPr>
            <w:tcW w:w="8328" w:type="dxa"/>
            <w:tcBorders>
              <w:bottom w:val="single" w:sz="4" w:space="0" w:color="auto"/>
            </w:tcBorders>
          </w:tcPr>
          <w:p w14:paraId="4AD7867E"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bool</w:t>
            </w:r>
            <w:r w:rsidRPr="004347B8">
              <w:t> – operācijas izpildes veiksmīguma pazīme</w:t>
            </w:r>
          </w:p>
        </w:tc>
      </w:tr>
    </w:tbl>
    <w:p w14:paraId="08F7C22A" w14:textId="77777777" w:rsidR="004347B8" w:rsidRPr="004347B8" w:rsidRDefault="004347B8" w:rsidP="004347B8">
      <w:pPr>
        <w:pStyle w:val="Heading5"/>
        <w:numPr>
          <w:ilvl w:val="4"/>
          <w:numId w:val="47"/>
        </w:numPr>
      </w:pPr>
      <w:r w:rsidRPr="004347B8">
        <w:t>Metode „UpdateProfilePropertyValue”</w:t>
      </w:r>
    </w:p>
    <w:tbl>
      <w:tblPr>
        <w:tblStyle w:val="TableVertical"/>
        <w:tblW w:w="0" w:type="auto"/>
        <w:tblLook w:val="04A0" w:firstRow="1" w:lastRow="0" w:firstColumn="1" w:lastColumn="0" w:noHBand="0" w:noVBand="1"/>
      </w:tblPr>
      <w:tblGrid>
        <w:gridCol w:w="1526"/>
        <w:gridCol w:w="8328"/>
      </w:tblGrid>
      <w:tr w:rsidR="004347B8" w:rsidRPr="004347B8" w14:paraId="2B9AE479"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23E07CDB" w14:textId="77777777" w:rsidR="004347B8" w:rsidRPr="004347B8" w:rsidRDefault="004347B8" w:rsidP="000061B6">
            <w:pPr>
              <w:pStyle w:val="Tablebody"/>
            </w:pPr>
            <w:r w:rsidRPr="004347B8">
              <w:t>Nosaukums</w:t>
            </w:r>
          </w:p>
        </w:tc>
        <w:tc>
          <w:tcPr>
            <w:tcW w:w="8328" w:type="dxa"/>
          </w:tcPr>
          <w:p w14:paraId="7622AEDA"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UpdateProfilePropertyValue</w:t>
            </w:r>
          </w:p>
        </w:tc>
      </w:tr>
      <w:tr w:rsidR="004347B8" w:rsidRPr="004347B8" w14:paraId="46962B0E"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703BB26C" w14:textId="77777777" w:rsidR="004347B8" w:rsidRPr="004347B8" w:rsidRDefault="004347B8" w:rsidP="000061B6">
            <w:pPr>
              <w:pStyle w:val="Tablebody"/>
            </w:pPr>
            <w:r w:rsidRPr="004347B8">
              <w:t>Apraksts</w:t>
            </w:r>
          </w:p>
        </w:tc>
        <w:tc>
          <w:tcPr>
            <w:tcW w:w="8328" w:type="dxa"/>
          </w:tcPr>
          <w:p w14:paraId="3D38C97A"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Atjauno profila norādītās īpašības vērtību.</w:t>
            </w:r>
          </w:p>
        </w:tc>
      </w:tr>
      <w:tr w:rsidR="004347B8" w:rsidRPr="004347B8" w14:paraId="36C3E919"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9FE9AD8" w14:textId="77777777" w:rsidR="004347B8" w:rsidRPr="004347B8" w:rsidRDefault="004347B8" w:rsidP="000061B6">
            <w:pPr>
              <w:pStyle w:val="Tablebody"/>
            </w:pPr>
            <w:r w:rsidRPr="004347B8">
              <w:t>Ievade</w:t>
            </w:r>
          </w:p>
        </w:tc>
        <w:tc>
          <w:tcPr>
            <w:tcW w:w="8328" w:type="dxa"/>
          </w:tcPr>
          <w:p w14:paraId="07871362"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rPr>
                <w:i/>
              </w:rPr>
            </w:pPr>
            <w:r w:rsidRPr="004347B8">
              <w:rPr>
                <w:i/>
              </w:rPr>
              <w:t>string identifier</w:t>
            </w:r>
            <w:r w:rsidRPr="004347B8">
              <w:t> – lietotāja identifikators</w:t>
            </w:r>
          </w:p>
          <w:p w14:paraId="63FF51F1"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rPr>
                <w:i/>
              </w:rPr>
            </w:pPr>
            <w:r w:rsidRPr="004347B8">
              <w:rPr>
                <w:i/>
              </w:rPr>
              <w:t>string property</w:t>
            </w:r>
            <w:r w:rsidRPr="004347B8">
              <w:t> – atjaunojamās īpašības nosaukums</w:t>
            </w:r>
          </w:p>
          <w:p w14:paraId="54F7855B"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rPr>
                <w:i/>
              </w:rPr>
              <w:t>object value</w:t>
            </w:r>
            <w:r w:rsidRPr="004347B8">
              <w:t> – jaunā īpašības vērtība</w:t>
            </w:r>
          </w:p>
        </w:tc>
      </w:tr>
      <w:tr w:rsidR="004347B8" w:rsidRPr="004347B8" w14:paraId="0AA3AAB3"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14D23349" w14:textId="77777777" w:rsidR="004347B8" w:rsidRPr="004347B8" w:rsidRDefault="004347B8" w:rsidP="000061B6">
            <w:pPr>
              <w:pStyle w:val="Tablebody"/>
            </w:pPr>
            <w:r w:rsidRPr="004347B8">
              <w:t>Izvade</w:t>
            </w:r>
          </w:p>
        </w:tc>
        <w:tc>
          <w:tcPr>
            <w:tcW w:w="8328" w:type="dxa"/>
            <w:tcBorders>
              <w:bottom w:val="single" w:sz="4" w:space="0" w:color="auto"/>
            </w:tcBorders>
          </w:tcPr>
          <w:p w14:paraId="5F062AC5"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bool</w:t>
            </w:r>
            <w:r w:rsidRPr="004347B8">
              <w:t> – operācijas izpildes veiksmīguma pazīme</w:t>
            </w:r>
          </w:p>
        </w:tc>
      </w:tr>
    </w:tbl>
    <w:p w14:paraId="43D8546B" w14:textId="77777777" w:rsidR="004347B8" w:rsidRPr="004347B8" w:rsidRDefault="004347B8" w:rsidP="004347B8">
      <w:pPr>
        <w:pStyle w:val="Heading5"/>
        <w:numPr>
          <w:ilvl w:val="4"/>
          <w:numId w:val="47"/>
        </w:numPr>
      </w:pPr>
      <w:r w:rsidRPr="004347B8">
        <w:t>Metode „OpenPopupWindow” (1.variants)</w:t>
      </w:r>
    </w:p>
    <w:tbl>
      <w:tblPr>
        <w:tblStyle w:val="TableVertical"/>
        <w:tblW w:w="0" w:type="auto"/>
        <w:tblLook w:val="04A0" w:firstRow="1" w:lastRow="0" w:firstColumn="1" w:lastColumn="0" w:noHBand="0" w:noVBand="1"/>
      </w:tblPr>
      <w:tblGrid>
        <w:gridCol w:w="1526"/>
        <w:gridCol w:w="8328"/>
      </w:tblGrid>
      <w:tr w:rsidR="004347B8" w:rsidRPr="004347B8" w14:paraId="7CC43E5B"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5D2B59F9" w14:textId="77777777" w:rsidR="004347B8" w:rsidRPr="004347B8" w:rsidRDefault="004347B8" w:rsidP="000061B6">
            <w:pPr>
              <w:pStyle w:val="Tablebody"/>
            </w:pPr>
            <w:r w:rsidRPr="004347B8">
              <w:t>Nosaukums</w:t>
            </w:r>
          </w:p>
        </w:tc>
        <w:tc>
          <w:tcPr>
            <w:tcW w:w="8328" w:type="dxa"/>
          </w:tcPr>
          <w:p w14:paraId="63277BC6"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OpenPopupWindow</w:t>
            </w:r>
          </w:p>
        </w:tc>
      </w:tr>
      <w:tr w:rsidR="004347B8" w:rsidRPr="004347B8" w14:paraId="6FC90524"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F992AB0" w14:textId="77777777" w:rsidR="004347B8" w:rsidRPr="004347B8" w:rsidRDefault="004347B8" w:rsidP="000061B6">
            <w:pPr>
              <w:pStyle w:val="Tablebody"/>
            </w:pPr>
            <w:r w:rsidRPr="004347B8">
              <w:t>Apraksts</w:t>
            </w:r>
          </w:p>
        </w:tc>
        <w:tc>
          <w:tcPr>
            <w:tcW w:w="8328" w:type="dxa"/>
          </w:tcPr>
          <w:p w14:paraId="02075EB5"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rPr>
                <w:lang w:val="ru-RU"/>
              </w:rPr>
            </w:pPr>
            <w:r w:rsidRPr="004347B8">
              <w:t>Atver (parāda) modālo logu.</w:t>
            </w:r>
          </w:p>
        </w:tc>
      </w:tr>
      <w:tr w:rsidR="004347B8" w:rsidRPr="004347B8" w14:paraId="47497A4A"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DD7298C" w14:textId="77777777" w:rsidR="004347B8" w:rsidRPr="004347B8" w:rsidRDefault="004347B8" w:rsidP="000061B6">
            <w:pPr>
              <w:pStyle w:val="Tablebody"/>
            </w:pPr>
            <w:r w:rsidRPr="004347B8">
              <w:t>Ievade</w:t>
            </w:r>
          </w:p>
        </w:tc>
        <w:tc>
          <w:tcPr>
            <w:tcW w:w="8328" w:type="dxa"/>
          </w:tcPr>
          <w:p w14:paraId="1261A6D2"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string popupId</w:t>
            </w:r>
            <w:r w:rsidRPr="004347B8">
              <w:t> – atveramā modālā loga identifikators</w:t>
            </w:r>
          </w:p>
        </w:tc>
      </w:tr>
      <w:tr w:rsidR="004347B8" w:rsidRPr="004347B8" w14:paraId="455FEDD9"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68E544F8" w14:textId="77777777" w:rsidR="004347B8" w:rsidRPr="004347B8" w:rsidRDefault="004347B8" w:rsidP="000061B6">
            <w:pPr>
              <w:pStyle w:val="Tablebody"/>
            </w:pPr>
            <w:r w:rsidRPr="004347B8">
              <w:t>Izvade</w:t>
            </w:r>
          </w:p>
        </w:tc>
        <w:tc>
          <w:tcPr>
            <w:tcW w:w="8328" w:type="dxa"/>
            <w:tcBorders>
              <w:bottom w:val="single" w:sz="4" w:space="0" w:color="auto"/>
            </w:tcBorders>
          </w:tcPr>
          <w:p w14:paraId="3E93C100"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0C34774D" w14:textId="77777777" w:rsidR="004347B8" w:rsidRPr="004347B8" w:rsidRDefault="004347B8" w:rsidP="004347B8">
      <w:pPr>
        <w:pStyle w:val="Heading5"/>
        <w:numPr>
          <w:ilvl w:val="4"/>
          <w:numId w:val="47"/>
        </w:numPr>
      </w:pPr>
      <w:r w:rsidRPr="004347B8">
        <w:t>Metode „OpenPopupWindow” (2.variants)</w:t>
      </w:r>
    </w:p>
    <w:tbl>
      <w:tblPr>
        <w:tblStyle w:val="TableVertical"/>
        <w:tblW w:w="0" w:type="auto"/>
        <w:tblLook w:val="04A0" w:firstRow="1" w:lastRow="0" w:firstColumn="1" w:lastColumn="0" w:noHBand="0" w:noVBand="1"/>
      </w:tblPr>
      <w:tblGrid>
        <w:gridCol w:w="1526"/>
        <w:gridCol w:w="8328"/>
      </w:tblGrid>
      <w:tr w:rsidR="004347B8" w:rsidRPr="004347B8" w14:paraId="32F860F2"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53D173CD" w14:textId="77777777" w:rsidR="004347B8" w:rsidRPr="004347B8" w:rsidRDefault="004347B8" w:rsidP="000061B6">
            <w:pPr>
              <w:pStyle w:val="Tablebody"/>
            </w:pPr>
            <w:r w:rsidRPr="004347B8">
              <w:t>Nosaukums</w:t>
            </w:r>
          </w:p>
        </w:tc>
        <w:tc>
          <w:tcPr>
            <w:tcW w:w="8328" w:type="dxa"/>
          </w:tcPr>
          <w:p w14:paraId="25546D78"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OpenPopupWindow</w:t>
            </w:r>
          </w:p>
        </w:tc>
      </w:tr>
      <w:tr w:rsidR="004347B8" w:rsidRPr="004347B8" w14:paraId="5322B758"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7DAC0145" w14:textId="77777777" w:rsidR="004347B8" w:rsidRPr="004347B8" w:rsidRDefault="004347B8" w:rsidP="000061B6">
            <w:pPr>
              <w:pStyle w:val="Tablebody"/>
            </w:pPr>
            <w:r w:rsidRPr="004347B8">
              <w:t>Apraksts</w:t>
            </w:r>
          </w:p>
        </w:tc>
        <w:tc>
          <w:tcPr>
            <w:tcW w:w="8328" w:type="dxa"/>
          </w:tcPr>
          <w:p w14:paraId="4AB9C0B5"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rPr>
                <w:lang w:val="ru-RU"/>
              </w:rPr>
            </w:pPr>
            <w:r w:rsidRPr="004347B8">
              <w:t>Atver (parāda) modālo logu.</w:t>
            </w:r>
          </w:p>
        </w:tc>
      </w:tr>
      <w:tr w:rsidR="004347B8" w:rsidRPr="004347B8" w14:paraId="4C30358F"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75E091C4" w14:textId="77777777" w:rsidR="004347B8" w:rsidRPr="004347B8" w:rsidRDefault="004347B8" w:rsidP="000061B6">
            <w:pPr>
              <w:pStyle w:val="Tablebody"/>
            </w:pPr>
            <w:r w:rsidRPr="004347B8">
              <w:t>Ievade</w:t>
            </w:r>
          </w:p>
        </w:tc>
        <w:tc>
          <w:tcPr>
            <w:tcW w:w="8328" w:type="dxa"/>
          </w:tcPr>
          <w:p w14:paraId="4345147F"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ASPxPopupControl popup</w:t>
            </w:r>
            <w:r w:rsidRPr="004347B8">
              <w:t> – atveramā modālā loga kontrols</w:t>
            </w:r>
          </w:p>
        </w:tc>
      </w:tr>
      <w:tr w:rsidR="004347B8" w:rsidRPr="004347B8" w14:paraId="23D873BC"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70839E97" w14:textId="77777777" w:rsidR="004347B8" w:rsidRPr="004347B8" w:rsidRDefault="004347B8" w:rsidP="000061B6">
            <w:pPr>
              <w:pStyle w:val="Tablebody"/>
            </w:pPr>
            <w:r w:rsidRPr="004347B8">
              <w:t>Izvade</w:t>
            </w:r>
          </w:p>
        </w:tc>
        <w:tc>
          <w:tcPr>
            <w:tcW w:w="8328" w:type="dxa"/>
            <w:tcBorders>
              <w:bottom w:val="single" w:sz="4" w:space="0" w:color="auto"/>
            </w:tcBorders>
          </w:tcPr>
          <w:p w14:paraId="0467F96D"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41DCC26C" w14:textId="77777777" w:rsidR="004347B8" w:rsidRPr="004347B8" w:rsidRDefault="004347B8" w:rsidP="004347B8">
      <w:pPr>
        <w:pStyle w:val="Heading5"/>
        <w:numPr>
          <w:ilvl w:val="4"/>
          <w:numId w:val="47"/>
        </w:numPr>
      </w:pPr>
      <w:r w:rsidRPr="004347B8">
        <w:t>Metode „ClosePopupWindow” (1.variants)</w:t>
      </w:r>
    </w:p>
    <w:tbl>
      <w:tblPr>
        <w:tblStyle w:val="TableVertical"/>
        <w:tblW w:w="0" w:type="auto"/>
        <w:tblLook w:val="04A0" w:firstRow="1" w:lastRow="0" w:firstColumn="1" w:lastColumn="0" w:noHBand="0" w:noVBand="1"/>
      </w:tblPr>
      <w:tblGrid>
        <w:gridCol w:w="1526"/>
        <w:gridCol w:w="8328"/>
      </w:tblGrid>
      <w:tr w:rsidR="004347B8" w:rsidRPr="004347B8" w14:paraId="7FF8C849"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4D1B7BE1" w14:textId="77777777" w:rsidR="004347B8" w:rsidRPr="004347B8" w:rsidRDefault="004347B8" w:rsidP="000061B6">
            <w:pPr>
              <w:pStyle w:val="Tablebody"/>
            </w:pPr>
            <w:r w:rsidRPr="004347B8">
              <w:t>Nosaukums</w:t>
            </w:r>
          </w:p>
        </w:tc>
        <w:tc>
          <w:tcPr>
            <w:tcW w:w="8328" w:type="dxa"/>
          </w:tcPr>
          <w:p w14:paraId="326C4DFE"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ClosePopupWindow</w:t>
            </w:r>
          </w:p>
        </w:tc>
      </w:tr>
      <w:tr w:rsidR="004347B8" w:rsidRPr="004347B8" w14:paraId="37A72A94"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6288F82" w14:textId="77777777" w:rsidR="004347B8" w:rsidRPr="004347B8" w:rsidRDefault="004347B8" w:rsidP="000061B6">
            <w:pPr>
              <w:pStyle w:val="Tablebody"/>
            </w:pPr>
            <w:r w:rsidRPr="004347B8">
              <w:t>Apraksts</w:t>
            </w:r>
          </w:p>
        </w:tc>
        <w:tc>
          <w:tcPr>
            <w:tcW w:w="8328" w:type="dxa"/>
          </w:tcPr>
          <w:p w14:paraId="5D1632C9"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 xml:space="preserve">Aizver (paslēpj) modālo logu, kas tika atvērts ar metodi </w:t>
            </w:r>
            <w:r w:rsidRPr="004347B8">
              <w:rPr>
                <w:i/>
              </w:rPr>
              <w:t>OpenPopupWindow</w:t>
            </w:r>
            <w:r w:rsidRPr="004347B8">
              <w:t>.</w:t>
            </w:r>
          </w:p>
        </w:tc>
      </w:tr>
      <w:tr w:rsidR="004347B8" w:rsidRPr="004347B8" w14:paraId="5EB50EC8"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23193646" w14:textId="77777777" w:rsidR="004347B8" w:rsidRPr="004347B8" w:rsidRDefault="004347B8" w:rsidP="000061B6">
            <w:pPr>
              <w:pStyle w:val="Tablebody"/>
            </w:pPr>
            <w:r w:rsidRPr="004347B8">
              <w:t>Ievade</w:t>
            </w:r>
          </w:p>
        </w:tc>
        <w:tc>
          <w:tcPr>
            <w:tcW w:w="8328" w:type="dxa"/>
          </w:tcPr>
          <w:p w14:paraId="1943F259"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string popupId</w:t>
            </w:r>
            <w:r w:rsidRPr="004347B8">
              <w:t> – aizveramā modālā loga identifikators</w:t>
            </w:r>
          </w:p>
        </w:tc>
      </w:tr>
      <w:tr w:rsidR="004347B8" w:rsidRPr="004347B8" w14:paraId="591D7FA3"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6304EF50" w14:textId="77777777" w:rsidR="004347B8" w:rsidRPr="004347B8" w:rsidRDefault="004347B8" w:rsidP="000061B6">
            <w:pPr>
              <w:pStyle w:val="Tablebody"/>
            </w:pPr>
            <w:r w:rsidRPr="004347B8">
              <w:t>Izvade</w:t>
            </w:r>
          </w:p>
        </w:tc>
        <w:tc>
          <w:tcPr>
            <w:tcW w:w="8328" w:type="dxa"/>
            <w:tcBorders>
              <w:bottom w:val="single" w:sz="4" w:space="0" w:color="auto"/>
            </w:tcBorders>
          </w:tcPr>
          <w:p w14:paraId="4F5DB60A"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5BB68088" w14:textId="77777777" w:rsidR="004347B8" w:rsidRPr="004347B8" w:rsidRDefault="004347B8" w:rsidP="004347B8">
      <w:pPr>
        <w:pStyle w:val="Heading5"/>
        <w:numPr>
          <w:ilvl w:val="4"/>
          <w:numId w:val="47"/>
        </w:numPr>
      </w:pPr>
      <w:r w:rsidRPr="004347B8">
        <w:t>Metode „ClosePopupWindow” (2.variants)</w:t>
      </w:r>
    </w:p>
    <w:tbl>
      <w:tblPr>
        <w:tblStyle w:val="TableVertical"/>
        <w:tblW w:w="0" w:type="auto"/>
        <w:tblLook w:val="04A0" w:firstRow="1" w:lastRow="0" w:firstColumn="1" w:lastColumn="0" w:noHBand="0" w:noVBand="1"/>
      </w:tblPr>
      <w:tblGrid>
        <w:gridCol w:w="1526"/>
        <w:gridCol w:w="8328"/>
      </w:tblGrid>
      <w:tr w:rsidR="004347B8" w:rsidRPr="004347B8" w14:paraId="12903AB5"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036DC5F7" w14:textId="77777777" w:rsidR="004347B8" w:rsidRPr="004347B8" w:rsidRDefault="004347B8" w:rsidP="000061B6">
            <w:pPr>
              <w:pStyle w:val="Tablebody"/>
            </w:pPr>
            <w:r w:rsidRPr="004347B8">
              <w:t>Nosaukums</w:t>
            </w:r>
          </w:p>
        </w:tc>
        <w:tc>
          <w:tcPr>
            <w:tcW w:w="8328" w:type="dxa"/>
          </w:tcPr>
          <w:p w14:paraId="25503F11"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ClosePopupWindow</w:t>
            </w:r>
          </w:p>
        </w:tc>
      </w:tr>
      <w:tr w:rsidR="004347B8" w:rsidRPr="004347B8" w14:paraId="5465F1F3"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4228E8D4" w14:textId="77777777" w:rsidR="004347B8" w:rsidRPr="004347B8" w:rsidRDefault="004347B8" w:rsidP="000061B6">
            <w:pPr>
              <w:pStyle w:val="Tablebody"/>
            </w:pPr>
            <w:r w:rsidRPr="004347B8">
              <w:t>Apraksts</w:t>
            </w:r>
          </w:p>
        </w:tc>
        <w:tc>
          <w:tcPr>
            <w:tcW w:w="8328" w:type="dxa"/>
          </w:tcPr>
          <w:p w14:paraId="3678D3E6"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 xml:space="preserve">Aizver (paslēpj) modālo logu, kas tika atvērts ar metodi </w:t>
            </w:r>
            <w:r w:rsidRPr="004347B8">
              <w:rPr>
                <w:i/>
              </w:rPr>
              <w:t>OpenPopupWindow</w:t>
            </w:r>
            <w:r w:rsidRPr="004347B8">
              <w:t>.</w:t>
            </w:r>
          </w:p>
        </w:tc>
      </w:tr>
      <w:tr w:rsidR="004347B8" w:rsidRPr="004347B8" w14:paraId="01D60C24"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65FFD77C" w14:textId="77777777" w:rsidR="004347B8" w:rsidRPr="004347B8" w:rsidRDefault="004347B8" w:rsidP="000061B6">
            <w:pPr>
              <w:pStyle w:val="Tablebody"/>
            </w:pPr>
            <w:r w:rsidRPr="004347B8">
              <w:t>Ievade</w:t>
            </w:r>
          </w:p>
        </w:tc>
        <w:tc>
          <w:tcPr>
            <w:tcW w:w="8328" w:type="dxa"/>
          </w:tcPr>
          <w:p w14:paraId="22FA9294"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rPr>
                <w:i/>
              </w:rPr>
              <w:t>ASPxPopupControl popup</w:t>
            </w:r>
            <w:r w:rsidRPr="004347B8">
              <w:t> – aizveramā modālā loga kontrols</w:t>
            </w:r>
          </w:p>
        </w:tc>
      </w:tr>
      <w:tr w:rsidR="004347B8" w:rsidRPr="004347B8" w14:paraId="731AE3D1"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0B9C626D" w14:textId="77777777" w:rsidR="004347B8" w:rsidRPr="004347B8" w:rsidRDefault="004347B8" w:rsidP="000061B6">
            <w:pPr>
              <w:pStyle w:val="Tablebody"/>
            </w:pPr>
            <w:r w:rsidRPr="004347B8">
              <w:t>Izvade</w:t>
            </w:r>
          </w:p>
        </w:tc>
        <w:tc>
          <w:tcPr>
            <w:tcW w:w="8328" w:type="dxa"/>
            <w:tcBorders>
              <w:bottom w:val="single" w:sz="4" w:space="0" w:color="auto"/>
            </w:tcBorders>
          </w:tcPr>
          <w:p w14:paraId="09789C90"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69A2BD9D" w14:textId="77777777" w:rsidR="004347B8" w:rsidRPr="004347B8" w:rsidRDefault="004347B8" w:rsidP="004347B8">
      <w:pPr>
        <w:pStyle w:val="Heading5"/>
        <w:numPr>
          <w:ilvl w:val="4"/>
          <w:numId w:val="47"/>
        </w:numPr>
      </w:pPr>
      <w:r w:rsidRPr="004347B8">
        <w:lastRenderedPageBreak/>
        <w:t>Metode „AddAnalyticsEvent”</w:t>
      </w:r>
    </w:p>
    <w:tbl>
      <w:tblPr>
        <w:tblStyle w:val="TableVertical"/>
        <w:tblW w:w="0" w:type="auto"/>
        <w:tblLook w:val="04A0" w:firstRow="1" w:lastRow="0" w:firstColumn="1" w:lastColumn="0" w:noHBand="0" w:noVBand="1"/>
      </w:tblPr>
      <w:tblGrid>
        <w:gridCol w:w="1526"/>
        <w:gridCol w:w="8328"/>
      </w:tblGrid>
      <w:tr w:rsidR="004347B8" w:rsidRPr="004347B8" w14:paraId="68CD1D54"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2351308A" w14:textId="77777777" w:rsidR="004347B8" w:rsidRPr="004347B8" w:rsidRDefault="004347B8" w:rsidP="000061B6">
            <w:pPr>
              <w:pStyle w:val="Tablebody"/>
            </w:pPr>
            <w:r w:rsidRPr="004347B8">
              <w:t>Nosaukums</w:t>
            </w:r>
          </w:p>
        </w:tc>
        <w:tc>
          <w:tcPr>
            <w:tcW w:w="8328" w:type="dxa"/>
          </w:tcPr>
          <w:p w14:paraId="7CBFE550"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AddAnalyticsEvent</w:t>
            </w:r>
          </w:p>
        </w:tc>
      </w:tr>
      <w:tr w:rsidR="004347B8" w:rsidRPr="004347B8" w14:paraId="0547DEFF"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1FEB15AE" w14:textId="77777777" w:rsidR="004347B8" w:rsidRPr="004347B8" w:rsidRDefault="004347B8" w:rsidP="000061B6">
            <w:pPr>
              <w:pStyle w:val="Tablebody"/>
            </w:pPr>
            <w:r w:rsidRPr="004347B8">
              <w:t>Apraksts</w:t>
            </w:r>
          </w:p>
        </w:tc>
        <w:tc>
          <w:tcPr>
            <w:tcW w:w="8328" w:type="dxa"/>
          </w:tcPr>
          <w:p w14:paraId="18AB78D9" w14:textId="77777777" w:rsidR="004347B8" w:rsidRPr="004347B8"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 xml:space="preserve">Pievieno </w:t>
            </w:r>
            <w:r w:rsidRPr="004347B8">
              <w:rPr>
                <w:i/>
              </w:rPr>
              <w:t>Sitecore</w:t>
            </w:r>
            <w:r w:rsidRPr="004347B8">
              <w:t xml:space="preserve"> analītikas (</w:t>
            </w:r>
            <w:r w:rsidRPr="004347B8">
              <w:rPr>
                <w:i/>
              </w:rPr>
              <w:t>Analytics</w:t>
            </w:r>
            <w:r w:rsidRPr="004347B8">
              <w:t xml:space="preserve">) notikuma instanci. Pirms šīs metodes izsaukšanas ir jānodrošina, ka </w:t>
            </w:r>
            <w:r w:rsidRPr="004347B8">
              <w:rPr>
                <w:i/>
              </w:rPr>
              <w:t>Sitecore</w:t>
            </w:r>
            <w:r w:rsidRPr="004347B8">
              <w:t xml:space="preserve"> struktūrā zarā </w:t>
            </w:r>
            <w:r w:rsidRPr="004347B8">
              <w:rPr>
                <w:i/>
              </w:rPr>
              <w:t>System/Settings/Analytics/Page Events</w:t>
            </w:r>
            <w:r w:rsidRPr="004347B8">
              <w:t xml:space="preserve"> ir pievienots </w:t>
            </w:r>
            <w:r w:rsidRPr="004347B8">
              <w:rPr>
                <w:i/>
              </w:rPr>
              <w:t>Page Event</w:t>
            </w:r>
            <w:r w:rsidRPr="004347B8">
              <w:t xml:space="preserve"> šablona elements ar nosaukumu, kas ir norādīts parametrā </w:t>
            </w:r>
            <w:r w:rsidRPr="004347B8">
              <w:rPr>
                <w:i/>
              </w:rPr>
              <w:t>scEventName</w:t>
            </w:r>
            <w:r w:rsidRPr="004347B8">
              <w:t>.</w:t>
            </w:r>
          </w:p>
        </w:tc>
      </w:tr>
      <w:tr w:rsidR="004347B8" w:rsidRPr="004347B8" w14:paraId="10CF0BE2" w14:textId="77777777" w:rsidTr="000061B6">
        <w:tc>
          <w:tcPr>
            <w:cnfStyle w:val="001000000000" w:firstRow="0" w:lastRow="0" w:firstColumn="1" w:lastColumn="0" w:oddVBand="0" w:evenVBand="0" w:oddHBand="0" w:evenHBand="0" w:firstRowFirstColumn="0" w:firstRowLastColumn="0" w:lastRowFirstColumn="0" w:lastRowLastColumn="0"/>
            <w:tcW w:w="1526" w:type="dxa"/>
          </w:tcPr>
          <w:p w14:paraId="31429F06" w14:textId="77777777" w:rsidR="004347B8" w:rsidRPr="004347B8" w:rsidRDefault="004347B8" w:rsidP="000061B6">
            <w:pPr>
              <w:pStyle w:val="Tablebody"/>
            </w:pPr>
            <w:r w:rsidRPr="004347B8">
              <w:t>Ievade</w:t>
            </w:r>
          </w:p>
        </w:tc>
        <w:tc>
          <w:tcPr>
            <w:tcW w:w="8328" w:type="dxa"/>
          </w:tcPr>
          <w:p w14:paraId="63DB8078"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rPr>
                <w:i/>
              </w:rPr>
              <w:t>string scEventName</w:t>
            </w:r>
            <w:r w:rsidRPr="004347B8">
              <w:t> – analītikas notikuma nosaukums</w:t>
            </w:r>
          </w:p>
          <w:p w14:paraId="76DC6CE2"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rPr>
                <w:i/>
              </w:rPr>
              <w:t>string id</w:t>
            </w:r>
            <w:r w:rsidRPr="004347B8">
              <w:t> – analītikas notikuma instances identifikators</w:t>
            </w:r>
          </w:p>
          <w:p w14:paraId="014A0C85" w14:textId="77777777" w:rsidR="004347B8" w:rsidRPr="004347B8" w:rsidRDefault="004347B8" w:rsidP="000061B6">
            <w:pPr>
              <w:pStyle w:val="TableListBullet"/>
              <w:cnfStyle w:val="000000000000" w:firstRow="0" w:lastRow="0" w:firstColumn="0" w:lastColumn="0" w:oddVBand="0" w:evenVBand="0" w:oddHBand="0" w:evenHBand="0" w:firstRowFirstColumn="0" w:firstRowLastColumn="0" w:lastRowFirstColumn="0" w:lastRowLastColumn="0"/>
            </w:pPr>
            <w:r w:rsidRPr="004347B8">
              <w:rPr>
                <w:i/>
              </w:rPr>
              <w:t>string data</w:t>
            </w:r>
            <w:r w:rsidRPr="004347B8">
              <w:t> – analītikas notikuma instances dati</w:t>
            </w:r>
          </w:p>
        </w:tc>
      </w:tr>
      <w:tr w:rsidR="004347B8" w:rsidRPr="00E51BB7" w14:paraId="0093EAF3" w14:textId="77777777" w:rsidTr="00100979">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72078E1A" w14:textId="77777777" w:rsidR="004347B8" w:rsidRPr="004347B8" w:rsidRDefault="004347B8" w:rsidP="000061B6">
            <w:pPr>
              <w:pStyle w:val="Tablebody"/>
            </w:pPr>
            <w:r w:rsidRPr="004347B8">
              <w:t>Izvade</w:t>
            </w:r>
          </w:p>
        </w:tc>
        <w:tc>
          <w:tcPr>
            <w:tcW w:w="8328" w:type="dxa"/>
            <w:tcBorders>
              <w:bottom w:val="single" w:sz="4" w:space="0" w:color="auto"/>
            </w:tcBorders>
          </w:tcPr>
          <w:p w14:paraId="26E37F35" w14:textId="77777777" w:rsidR="004347B8" w:rsidRPr="00E51BB7" w:rsidRDefault="004347B8" w:rsidP="000061B6">
            <w:pPr>
              <w:pStyle w:val="Tablebody"/>
              <w:cnfStyle w:val="000000000000" w:firstRow="0" w:lastRow="0" w:firstColumn="0" w:lastColumn="0" w:oddVBand="0" w:evenVBand="0" w:oddHBand="0" w:evenHBand="0" w:firstRowFirstColumn="0" w:firstRowLastColumn="0" w:lastRowFirstColumn="0" w:lastRowLastColumn="0"/>
            </w:pPr>
            <w:r w:rsidRPr="004347B8">
              <w:t>Nav.</w:t>
            </w:r>
          </w:p>
        </w:tc>
      </w:tr>
    </w:tbl>
    <w:p w14:paraId="5B368C09" w14:textId="77777777" w:rsidR="0075647D" w:rsidRPr="006447FA" w:rsidRDefault="0075647D" w:rsidP="00E51BB7">
      <w:pPr>
        <w:pStyle w:val="Heading3"/>
      </w:pPr>
      <w:bookmarkStart w:id="319" w:name="_Toc385254808"/>
      <w:r w:rsidRPr="006447FA">
        <w:t>Sitecore drošības sistēma un API</w:t>
      </w:r>
      <w:bookmarkEnd w:id="319"/>
      <w:r w:rsidRPr="006447FA">
        <w:t xml:space="preserve"> </w:t>
      </w:r>
    </w:p>
    <w:p w14:paraId="56A70C56" w14:textId="7BE2F37B" w:rsidR="0075647D" w:rsidRPr="006447FA" w:rsidRDefault="0075647D" w:rsidP="00E51BB7">
      <w:pPr>
        <w:pStyle w:val="Heading4"/>
        <w:rPr>
          <w:rFonts w:eastAsiaTheme="minorHAnsi"/>
        </w:rPr>
      </w:pPr>
      <w:bookmarkStart w:id="320" w:name="_Toc385254809"/>
      <w:r w:rsidRPr="006447FA">
        <w:rPr>
          <w:rFonts w:eastAsiaTheme="minorHAnsi"/>
        </w:rPr>
        <w:t>Ievads</w:t>
      </w:r>
      <w:bookmarkEnd w:id="320"/>
    </w:p>
    <w:p w14:paraId="61911BA1" w14:textId="77777777" w:rsidR="0075647D" w:rsidRPr="006447FA" w:rsidRDefault="0075647D" w:rsidP="0075647D">
      <w:r w:rsidRPr="006447FA">
        <w:t>Drošības modelis iekļauj sekojošus jēdzienus:</w:t>
      </w:r>
    </w:p>
    <w:p w14:paraId="16DDC7E8" w14:textId="77777777" w:rsidR="0075647D" w:rsidRPr="006447FA" w:rsidRDefault="0075647D" w:rsidP="00C94F26">
      <w:pPr>
        <w:pStyle w:val="ListParagraph"/>
        <w:numPr>
          <w:ilvl w:val="0"/>
          <w:numId w:val="39"/>
        </w:numPr>
      </w:pPr>
      <w:r w:rsidRPr="006447FA">
        <w:t>Lietotājs (User) – viennozīmīgi identificējams indivīds;</w:t>
      </w:r>
    </w:p>
    <w:p w14:paraId="554ACFA5" w14:textId="77777777" w:rsidR="0075647D" w:rsidRPr="006447FA" w:rsidRDefault="0075647D" w:rsidP="00C94F26">
      <w:pPr>
        <w:pStyle w:val="ListParagraph"/>
        <w:numPr>
          <w:ilvl w:val="0"/>
          <w:numId w:val="39"/>
        </w:numPr>
      </w:pPr>
      <w:r w:rsidRPr="006447FA">
        <w:t>Loma (Role) – pēc nosaukuma identificējams elements, lietojams, lai piešķirtu piekļuves tiesības lietotāju grupai;</w:t>
      </w:r>
    </w:p>
    <w:p w14:paraId="320CC7E8" w14:textId="77777777" w:rsidR="0075647D" w:rsidRPr="006447FA" w:rsidRDefault="0075647D" w:rsidP="00C94F26">
      <w:pPr>
        <w:pStyle w:val="ListParagraph"/>
        <w:numPr>
          <w:ilvl w:val="0"/>
          <w:numId w:val="39"/>
        </w:numPr>
      </w:pPr>
      <w:r w:rsidRPr="006447FA">
        <w:t>Konts (account) – vispārējs vārds, lietojams atsaucei uz lietotāju vai lomu;</w:t>
      </w:r>
    </w:p>
    <w:p w14:paraId="2F5DD664" w14:textId="77777777" w:rsidR="0075647D" w:rsidRPr="006447FA" w:rsidRDefault="0075647D" w:rsidP="00C94F26">
      <w:pPr>
        <w:pStyle w:val="ListParagraph"/>
        <w:numPr>
          <w:ilvl w:val="0"/>
          <w:numId w:val="39"/>
        </w:numPr>
      </w:pPr>
      <w:r w:rsidRPr="006447FA">
        <w:t>Domēns (Domain) – kontu kolekcija;</w:t>
      </w:r>
    </w:p>
    <w:p w14:paraId="3DF67C44" w14:textId="77777777" w:rsidR="0075647D" w:rsidRPr="006447FA" w:rsidRDefault="0075647D" w:rsidP="00C94F26">
      <w:pPr>
        <w:pStyle w:val="ListParagraph"/>
        <w:numPr>
          <w:ilvl w:val="0"/>
          <w:numId w:val="39"/>
        </w:numPr>
      </w:pPr>
      <w:r w:rsidRPr="006447FA">
        <w:t>Drošības sniedzējs (Security provider) – krātuve, kurā tiek glabāts domēns;</w:t>
      </w:r>
    </w:p>
    <w:p w14:paraId="340A108D" w14:textId="77777777" w:rsidR="0075647D" w:rsidRPr="006447FA" w:rsidRDefault="0075647D" w:rsidP="00C94F26">
      <w:pPr>
        <w:pStyle w:val="ListParagraph"/>
        <w:numPr>
          <w:ilvl w:val="0"/>
          <w:numId w:val="39"/>
        </w:numPr>
      </w:pPr>
      <w:r w:rsidRPr="006447FA">
        <w:t>Piekļuves tiesības (Access Right) – atļauja veikt kādas darbības kaut kādā noteiktajā veidā uz satura elementa vai lietotāja saskarnes;</w:t>
      </w:r>
    </w:p>
    <w:p w14:paraId="0129AE85" w14:textId="77777777" w:rsidR="0075647D" w:rsidRPr="006447FA" w:rsidRDefault="0075647D" w:rsidP="00C94F26">
      <w:pPr>
        <w:pStyle w:val="ListParagraph"/>
        <w:numPr>
          <w:ilvl w:val="0"/>
          <w:numId w:val="39"/>
        </w:numPr>
      </w:pPr>
      <w:r w:rsidRPr="006447FA">
        <w:t>Elementa drošība (Item Security) – piekļuves tiesību un asociētu kontu kolekcija, kura ietekmē to, kādas darbības lietotāji var veikt uz elementa;</w:t>
      </w:r>
    </w:p>
    <w:p w14:paraId="3718C7C2" w14:textId="77777777" w:rsidR="0075647D" w:rsidRPr="006447FA" w:rsidRDefault="0075647D" w:rsidP="00C94F26">
      <w:pPr>
        <w:pStyle w:val="ListParagraph"/>
        <w:numPr>
          <w:ilvl w:val="0"/>
          <w:numId w:val="39"/>
        </w:numPr>
      </w:pPr>
      <w:r w:rsidRPr="006447FA">
        <w:t>Lauka drošība (Field Security) – piekļuves tiesību un asociētu kontu kolekcija, kura ietekmē to, kādas darbības lietotāji var veikt uz noteiktā elementa lauka;</w:t>
      </w:r>
    </w:p>
    <w:p w14:paraId="4CB43418" w14:textId="77777777" w:rsidR="0075647D" w:rsidRPr="006447FA" w:rsidRDefault="0075647D" w:rsidP="00C94F26">
      <w:pPr>
        <w:pStyle w:val="ListParagraph"/>
        <w:numPr>
          <w:ilvl w:val="0"/>
          <w:numId w:val="39"/>
        </w:numPr>
      </w:pPr>
      <w:r w:rsidRPr="006447FA">
        <w:t>Drošības mantošana (Security Inheritance) – iespēja definēt piekļuves tiesības, kas ietekmē uz kādu noteiktu elementu atkarībā no viena vai vairākiem elementa priekštečiem satura kokā.</w:t>
      </w:r>
    </w:p>
    <w:p w14:paraId="727DCB62" w14:textId="77777777" w:rsidR="0075647D" w:rsidRPr="006447FA" w:rsidRDefault="0075647D" w:rsidP="00E51BB7">
      <w:pPr>
        <w:pStyle w:val="Heading4"/>
      </w:pPr>
      <w:bookmarkStart w:id="321" w:name="_Toc385254810"/>
      <w:r w:rsidRPr="006447FA">
        <w:t>Piekļuves tiesības</w:t>
      </w:r>
      <w:bookmarkEnd w:id="321"/>
    </w:p>
    <w:p w14:paraId="47EED122" w14:textId="0BA53B46" w:rsidR="0075647D" w:rsidRPr="006447FA" w:rsidRDefault="0075647D" w:rsidP="0075647D">
      <w:r w:rsidRPr="006447FA">
        <w:t>Piekļuves tiesības nosaka, kādi lietotāji un lomas var veikt dažāda veida operācijas ar elementu datiem, tādiem kā lauku vērtību nolasīšana un modificēšana, vai pēcteču ielikšana.</w:t>
      </w:r>
    </w:p>
    <w:p w14:paraId="2FD9E137" w14:textId="369C5DAF" w:rsidR="0075647D" w:rsidRPr="006447FA" w:rsidRDefault="0075647D" w:rsidP="0075647D">
      <w:r w:rsidRPr="006447FA">
        <w:t xml:space="preserve">Veicot iepriekšminētās darbības, jāņem vērā sekojošas </w:t>
      </w:r>
      <w:r w:rsidRPr="00B74528">
        <w:rPr>
          <w:i/>
        </w:rPr>
        <w:t>Sitecore</w:t>
      </w:r>
      <w:r w:rsidRPr="006447FA">
        <w:t xml:space="preserve"> drošības sistēmas uzvedības vienošanās:</w:t>
      </w:r>
    </w:p>
    <w:p w14:paraId="27C2D9B8" w14:textId="69A9CE70" w:rsidR="0075647D" w:rsidRPr="006447FA" w:rsidRDefault="0075647D" w:rsidP="00C94F26">
      <w:pPr>
        <w:pStyle w:val="ListParagraph"/>
        <w:numPr>
          <w:ilvl w:val="0"/>
          <w:numId w:val="40"/>
        </w:numPr>
      </w:pPr>
      <w:r w:rsidRPr="006447FA">
        <w:t>Ja kods mēģina piekļūt elementam, priekš kura konteksta lietotajam nav lasīšanas piekļuves tiesību, sistēma uzvedās tā, ka it kā šis elements neeksistē;</w:t>
      </w:r>
    </w:p>
    <w:p w14:paraId="1B7A8D1A" w14:textId="4A14AC0F" w:rsidR="0075647D" w:rsidRPr="006447FA" w:rsidRDefault="0075647D" w:rsidP="00C94F26">
      <w:pPr>
        <w:pStyle w:val="ListParagraph"/>
        <w:numPr>
          <w:ilvl w:val="0"/>
          <w:numId w:val="40"/>
        </w:numPr>
      </w:pPr>
      <w:r w:rsidRPr="006447FA">
        <w:t xml:space="preserve">Ja kods mēģina modificēt elementu, pie kura konteksta lietotājam ir lasīšanas, bet nav rakstīšanas tiesības, sistēma </w:t>
      </w:r>
      <w:r w:rsidR="001D488C" w:rsidRPr="006447FA">
        <w:t>izraisa izņēmumu;</w:t>
      </w:r>
    </w:p>
    <w:p w14:paraId="37DFE222" w14:textId="77777777" w:rsidR="001D488C" w:rsidRPr="006447FA" w:rsidRDefault="001D488C" w:rsidP="00C94F26">
      <w:pPr>
        <w:pStyle w:val="ListParagraph"/>
        <w:numPr>
          <w:ilvl w:val="0"/>
          <w:numId w:val="40"/>
        </w:numPr>
      </w:pPr>
      <w:r w:rsidRPr="006447FA">
        <w:t>Ja kods mēģina izveidot jaunu elementu zem kāda, kam konteksta lietotājam ir lasīšanas, bet nav ievietošanas piekļuves tiesības, sistēma izraisa izņēmumu;</w:t>
      </w:r>
    </w:p>
    <w:p w14:paraId="463D1D72" w14:textId="5D746F07" w:rsidR="008B42F6" w:rsidRPr="006447FA" w:rsidRDefault="008B42F6" w:rsidP="00E51BB7">
      <w:pPr>
        <w:pStyle w:val="Heading4"/>
        <w:rPr>
          <w:szCs w:val="26"/>
        </w:rPr>
      </w:pPr>
      <w:bookmarkStart w:id="322" w:name="_Toc385254811"/>
      <w:r w:rsidRPr="006447FA">
        <w:rPr>
          <w:szCs w:val="26"/>
        </w:rPr>
        <w:t>Piekļuves tiesību veidi</w:t>
      </w:r>
      <w:bookmarkEnd w:id="322"/>
    </w:p>
    <w:p w14:paraId="3C0E4DA5" w14:textId="087D9A35" w:rsidR="008B42F6" w:rsidRPr="006447FA" w:rsidRDefault="008B42F6" w:rsidP="008B42F6">
      <w:r w:rsidRPr="006447FA">
        <w:t xml:space="preserve">Sitecore atbalsta zemāk minētus piekļuves tiesību veidus: </w:t>
      </w:r>
    </w:p>
    <w:p w14:paraId="0BC57B7A" w14:textId="0F674E5C" w:rsidR="008B42F6" w:rsidRPr="006447FA" w:rsidRDefault="008B42F6" w:rsidP="001A5C49">
      <w:pPr>
        <w:autoSpaceDE w:val="0"/>
        <w:autoSpaceDN w:val="0"/>
        <w:adjustRightInd w:val="0"/>
        <w:spacing w:before="0" w:after="145" w:line="240" w:lineRule="auto"/>
        <w:rPr>
          <w:rFonts w:cs="Arial"/>
          <w:color w:val="000000"/>
          <w:sz w:val="20"/>
          <w:szCs w:val="20"/>
        </w:rPr>
      </w:pPr>
      <w:r w:rsidRPr="006447FA">
        <w:rPr>
          <w:rFonts w:cs="Arial"/>
          <w:b/>
          <w:bCs/>
          <w:color w:val="000000"/>
          <w:sz w:val="20"/>
          <w:szCs w:val="20"/>
        </w:rPr>
        <w:t xml:space="preserve">Read </w:t>
      </w:r>
      <w:r w:rsidR="00100979">
        <w:t>–</w:t>
      </w:r>
      <w:r w:rsidRPr="006447FA">
        <w:rPr>
          <w:rFonts w:cs="Arial"/>
          <w:color w:val="000000"/>
          <w:sz w:val="20"/>
          <w:szCs w:val="20"/>
        </w:rPr>
        <w:t xml:space="preserve"> </w:t>
      </w:r>
      <w:r w:rsidR="002F645A" w:rsidRPr="006447FA">
        <w:t>nosaka, ka lietotāja kontam ir iespēja nolasīt visas elementa īpašības un lauku vērtības</w:t>
      </w:r>
      <w:r w:rsidRPr="006447FA">
        <w:rPr>
          <w:rFonts w:cs="Arial"/>
          <w:color w:val="000000"/>
          <w:sz w:val="20"/>
          <w:szCs w:val="20"/>
        </w:rPr>
        <w:t xml:space="preserve">. </w:t>
      </w:r>
    </w:p>
    <w:p w14:paraId="321EA434" w14:textId="46381786" w:rsidR="008B42F6" w:rsidRPr="006447FA" w:rsidRDefault="008B42F6" w:rsidP="001A5C49">
      <w:pPr>
        <w:autoSpaceDE w:val="0"/>
        <w:autoSpaceDN w:val="0"/>
        <w:adjustRightInd w:val="0"/>
        <w:spacing w:before="0" w:after="145" w:line="240" w:lineRule="auto"/>
      </w:pPr>
      <w:r w:rsidRPr="006447FA">
        <w:rPr>
          <w:rFonts w:cs="Arial"/>
          <w:b/>
          <w:bCs/>
          <w:color w:val="000000"/>
          <w:sz w:val="20"/>
          <w:szCs w:val="20"/>
        </w:rPr>
        <w:lastRenderedPageBreak/>
        <w:t xml:space="preserve">Write </w:t>
      </w:r>
      <w:r w:rsidR="00100979">
        <w:t>–</w:t>
      </w:r>
      <w:r w:rsidRPr="006447FA">
        <w:rPr>
          <w:rFonts w:cs="Arial"/>
          <w:color w:val="000000"/>
          <w:sz w:val="20"/>
          <w:szCs w:val="20"/>
        </w:rPr>
        <w:t xml:space="preserve"> </w:t>
      </w:r>
      <w:r w:rsidR="002F645A" w:rsidRPr="006447FA">
        <w:t>nosaka, ka lietotāja kontam ir tiesības modificēt elementa lauku vērtības. Modificēšanas tiesībām ir nepieciešamas lasīšanas tiesības</w:t>
      </w:r>
      <w:r w:rsidR="00B74528" w:rsidRPr="006447FA">
        <w:t>, kā arī</w:t>
      </w:r>
      <w:r w:rsidR="002F645A" w:rsidRPr="006447FA">
        <w:t xml:space="preserve"> lauku lasīšanas un modificēšanas tiesības katram atsevišķam laukam. Lauku lasīšanas un modificēšanas tiesības tiek piešķirtas pēc noklusuma.</w:t>
      </w:r>
      <w:r w:rsidRPr="006447FA">
        <w:t xml:space="preserve"> </w:t>
      </w:r>
    </w:p>
    <w:p w14:paraId="5C8E3129" w14:textId="720DEADF" w:rsidR="008B42F6" w:rsidRPr="006447FA" w:rsidRDefault="008B42F6" w:rsidP="001A5C49">
      <w:pPr>
        <w:autoSpaceDE w:val="0"/>
        <w:autoSpaceDN w:val="0"/>
        <w:adjustRightInd w:val="0"/>
        <w:spacing w:before="0" w:after="145" w:line="240" w:lineRule="auto"/>
        <w:rPr>
          <w:rFonts w:cs="Arial"/>
          <w:color w:val="000000"/>
          <w:sz w:val="20"/>
          <w:szCs w:val="20"/>
        </w:rPr>
      </w:pPr>
      <w:r w:rsidRPr="006447FA">
        <w:rPr>
          <w:rFonts w:cs="Arial"/>
          <w:b/>
          <w:bCs/>
          <w:color w:val="000000"/>
          <w:sz w:val="20"/>
          <w:szCs w:val="20"/>
        </w:rPr>
        <w:t xml:space="preserve">Create </w:t>
      </w:r>
      <w:r w:rsidR="00100979">
        <w:t>–</w:t>
      </w:r>
      <w:r w:rsidRPr="006447FA">
        <w:rPr>
          <w:rFonts w:cs="Arial"/>
          <w:color w:val="000000"/>
          <w:sz w:val="20"/>
          <w:szCs w:val="20"/>
        </w:rPr>
        <w:t xml:space="preserve"> </w:t>
      </w:r>
      <w:r w:rsidR="002F645A" w:rsidRPr="006447FA">
        <w:t>nosaka, ka lietotāja kontam ir tiesības veidot elementa pēctečus.  C</w:t>
      </w:r>
      <w:r w:rsidRPr="006447FA">
        <w:t>reate</w:t>
      </w:r>
      <w:r w:rsidR="002F645A" w:rsidRPr="006447FA">
        <w:t xml:space="preserve"> tiesības pieprasa lasīšanas tiesības.</w:t>
      </w:r>
      <w:r w:rsidRPr="006447FA">
        <w:rPr>
          <w:rFonts w:cs="Arial"/>
          <w:color w:val="000000"/>
          <w:sz w:val="20"/>
          <w:szCs w:val="20"/>
        </w:rPr>
        <w:t xml:space="preserve"> </w:t>
      </w:r>
    </w:p>
    <w:p w14:paraId="5600DCAB" w14:textId="7229978A" w:rsidR="008B42F6" w:rsidRPr="006447FA" w:rsidRDefault="008B42F6" w:rsidP="001A5C49">
      <w:pPr>
        <w:autoSpaceDE w:val="0"/>
        <w:autoSpaceDN w:val="0"/>
        <w:adjustRightInd w:val="0"/>
        <w:spacing w:before="0" w:after="145" w:line="240" w:lineRule="auto"/>
        <w:rPr>
          <w:rFonts w:cs="Arial"/>
          <w:color w:val="000000"/>
          <w:sz w:val="20"/>
          <w:szCs w:val="20"/>
        </w:rPr>
      </w:pPr>
      <w:r w:rsidRPr="006447FA">
        <w:rPr>
          <w:rFonts w:cs="Arial"/>
          <w:b/>
          <w:bCs/>
          <w:color w:val="000000"/>
          <w:sz w:val="20"/>
          <w:szCs w:val="20"/>
        </w:rPr>
        <w:t>Rename</w:t>
      </w:r>
      <w:r w:rsidR="001035D3" w:rsidRPr="006447FA">
        <w:rPr>
          <w:rFonts w:cs="Arial"/>
          <w:b/>
          <w:bCs/>
          <w:color w:val="000000"/>
          <w:sz w:val="20"/>
          <w:szCs w:val="20"/>
        </w:rPr>
        <w:t xml:space="preserve"> </w:t>
      </w:r>
      <w:r w:rsidR="00100979">
        <w:t>–</w:t>
      </w:r>
      <w:r w:rsidR="001035D3" w:rsidRPr="006447FA">
        <w:rPr>
          <w:rFonts w:cs="Arial"/>
          <w:b/>
          <w:bCs/>
          <w:color w:val="000000"/>
          <w:sz w:val="20"/>
          <w:szCs w:val="20"/>
        </w:rPr>
        <w:t xml:space="preserve"> </w:t>
      </w:r>
      <w:r w:rsidR="002F645A" w:rsidRPr="006447FA">
        <w:t>nosaka, ka lietotāja kontam ir tiesības mainīt elementa nosaukumu. R</w:t>
      </w:r>
      <w:r w:rsidRPr="006447FA">
        <w:t xml:space="preserve">ename </w:t>
      </w:r>
      <w:r w:rsidR="002F645A" w:rsidRPr="006447FA">
        <w:t>tiesības pieprasa lasīšanas tiesības</w:t>
      </w:r>
      <w:r w:rsidRPr="006447FA">
        <w:t>.</w:t>
      </w:r>
      <w:r w:rsidRPr="006447FA">
        <w:rPr>
          <w:rFonts w:cs="Arial"/>
          <w:color w:val="000000"/>
          <w:sz w:val="20"/>
          <w:szCs w:val="20"/>
        </w:rPr>
        <w:t xml:space="preserve"> </w:t>
      </w:r>
    </w:p>
    <w:p w14:paraId="7A1E5FBD" w14:textId="7202468D" w:rsidR="008B42F6" w:rsidRPr="006447FA" w:rsidRDefault="008B42F6" w:rsidP="001A5C49">
      <w:pPr>
        <w:autoSpaceDE w:val="0"/>
        <w:autoSpaceDN w:val="0"/>
        <w:adjustRightInd w:val="0"/>
        <w:spacing w:before="0" w:after="0" w:line="240" w:lineRule="auto"/>
      </w:pPr>
      <w:r w:rsidRPr="006447FA">
        <w:rPr>
          <w:rFonts w:cs="Arial"/>
          <w:b/>
          <w:bCs/>
          <w:color w:val="000000"/>
          <w:sz w:val="20"/>
          <w:szCs w:val="20"/>
        </w:rPr>
        <w:t xml:space="preserve">Delete </w:t>
      </w:r>
      <w:r w:rsidR="00100979">
        <w:t>–</w:t>
      </w:r>
      <w:r w:rsidRPr="006447FA">
        <w:rPr>
          <w:rFonts w:cs="Arial"/>
          <w:color w:val="000000"/>
          <w:sz w:val="20"/>
          <w:szCs w:val="20"/>
        </w:rPr>
        <w:t xml:space="preserve"> </w:t>
      </w:r>
      <w:r w:rsidR="002F645A" w:rsidRPr="006447FA">
        <w:t>nosaka, k</w:t>
      </w:r>
      <w:r w:rsidR="00100979">
        <w:t xml:space="preserve">a lietotāja kontam ir tiesības </w:t>
      </w:r>
      <w:r w:rsidR="002F645A" w:rsidRPr="006447FA">
        <w:t>dzēst elementu</w:t>
      </w:r>
      <w:r w:rsidRPr="006447FA">
        <w:t xml:space="preserve">. </w:t>
      </w:r>
      <w:r w:rsidR="002F645A" w:rsidRPr="006447FA">
        <w:t>D</w:t>
      </w:r>
      <w:r w:rsidRPr="006447FA">
        <w:t xml:space="preserve">elete </w:t>
      </w:r>
      <w:r w:rsidR="002F645A" w:rsidRPr="006447FA">
        <w:t>tiesības pieprasa lasīšanas tiesības</w:t>
      </w:r>
      <w:r w:rsidRPr="006447FA">
        <w:t xml:space="preserve">. </w:t>
      </w:r>
    </w:p>
    <w:p w14:paraId="7A4BCAC5" w14:textId="77777777" w:rsidR="008B42F6" w:rsidRPr="006447FA" w:rsidRDefault="008B42F6" w:rsidP="008B42F6">
      <w:pPr>
        <w:autoSpaceDE w:val="0"/>
        <w:autoSpaceDN w:val="0"/>
        <w:adjustRightInd w:val="0"/>
        <w:spacing w:before="0" w:after="0" w:line="240" w:lineRule="auto"/>
        <w:jc w:val="left"/>
        <w:rPr>
          <w:rFonts w:cs="Arial"/>
          <w:color w:val="000000"/>
          <w:sz w:val="20"/>
          <w:szCs w:val="20"/>
        </w:rPr>
      </w:pPr>
    </w:p>
    <w:p w14:paraId="25FE62AC" w14:textId="6A067AC7" w:rsidR="002F645A" w:rsidRPr="006447FA" w:rsidRDefault="002F645A" w:rsidP="001A5C49">
      <w:pPr>
        <w:autoSpaceDE w:val="0"/>
        <w:autoSpaceDN w:val="0"/>
        <w:adjustRightInd w:val="0"/>
        <w:spacing w:before="0" w:after="0" w:line="240" w:lineRule="auto"/>
        <w:rPr>
          <w:rFonts w:cs="Arial"/>
          <w:b/>
          <w:bCs/>
          <w:color w:val="000000"/>
          <w:sz w:val="20"/>
          <w:szCs w:val="20"/>
        </w:rPr>
      </w:pPr>
      <w:r w:rsidRPr="006447FA">
        <w:rPr>
          <w:rFonts w:cs="Arial"/>
          <w:b/>
          <w:bCs/>
          <w:color w:val="000000"/>
          <w:sz w:val="20"/>
          <w:szCs w:val="20"/>
        </w:rPr>
        <w:t xml:space="preserve">N.B.!!! Dzēšanas komanda </w:t>
      </w:r>
      <w:r w:rsidR="001A5C49" w:rsidRPr="006447FA">
        <w:rPr>
          <w:rFonts w:cs="Arial"/>
          <w:b/>
          <w:bCs/>
          <w:color w:val="000000"/>
          <w:sz w:val="20"/>
          <w:szCs w:val="20"/>
        </w:rPr>
        <w:t>dzēš g</w:t>
      </w:r>
      <w:r w:rsidR="00100979">
        <w:rPr>
          <w:rFonts w:cs="Arial"/>
          <w:b/>
          <w:bCs/>
          <w:color w:val="000000"/>
          <w:sz w:val="20"/>
          <w:szCs w:val="20"/>
        </w:rPr>
        <w:t xml:space="preserve">an izvelēto elementu, gan visus </w:t>
      </w:r>
      <w:r w:rsidR="001A5C49" w:rsidRPr="006447FA">
        <w:rPr>
          <w:rFonts w:cs="Arial"/>
          <w:b/>
          <w:bCs/>
          <w:color w:val="000000"/>
          <w:sz w:val="20"/>
          <w:szCs w:val="20"/>
        </w:rPr>
        <w:t>tā pēctečus</w:t>
      </w:r>
      <w:r w:rsidR="006C4258">
        <w:rPr>
          <w:rFonts w:cs="Arial"/>
          <w:b/>
          <w:bCs/>
          <w:color w:val="000000"/>
          <w:sz w:val="20"/>
          <w:szCs w:val="20"/>
        </w:rPr>
        <w:t>,</w:t>
      </w:r>
      <w:r w:rsidR="001A5C49" w:rsidRPr="006447FA">
        <w:rPr>
          <w:rFonts w:cs="Arial"/>
          <w:b/>
          <w:bCs/>
          <w:color w:val="000000"/>
          <w:sz w:val="20"/>
          <w:szCs w:val="20"/>
        </w:rPr>
        <w:t xml:space="preserve"> neraugoties uz to, ka kādam pēctecim varēja būt uzliktas dzēšanas aizlieguma tiesības.</w:t>
      </w:r>
    </w:p>
    <w:p w14:paraId="5EB4D3D4" w14:textId="77777777" w:rsidR="006C4258" w:rsidRDefault="006C4258" w:rsidP="004F0620">
      <w:pPr>
        <w:autoSpaceDE w:val="0"/>
        <w:autoSpaceDN w:val="0"/>
        <w:adjustRightInd w:val="0"/>
        <w:spacing w:before="0" w:after="145" w:line="240" w:lineRule="auto"/>
        <w:rPr>
          <w:rFonts w:cs="Arial"/>
          <w:b/>
          <w:bCs/>
          <w:color w:val="000000"/>
          <w:sz w:val="20"/>
          <w:szCs w:val="20"/>
        </w:rPr>
      </w:pPr>
    </w:p>
    <w:p w14:paraId="78744885" w14:textId="7321FBC6" w:rsidR="008B42F6" w:rsidRPr="006447FA" w:rsidRDefault="008B42F6" w:rsidP="004F0620">
      <w:pPr>
        <w:autoSpaceDE w:val="0"/>
        <w:autoSpaceDN w:val="0"/>
        <w:adjustRightInd w:val="0"/>
        <w:spacing w:before="0" w:after="145" w:line="240" w:lineRule="auto"/>
        <w:rPr>
          <w:rFonts w:cs="Arial"/>
          <w:color w:val="000000"/>
          <w:sz w:val="20"/>
          <w:szCs w:val="20"/>
        </w:rPr>
      </w:pPr>
      <w:r w:rsidRPr="006447FA">
        <w:rPr>
          <w:rFonts w:cs="Arial"/>
          <w:b/>
          <w:bCs/>
          <w:color w:val="000000"/>
          <w:sz w:val="20"/>
          <w:szCs w:val="20"/>
        </w:rPr>
        <w:t xml:space="preserve">Administer </w:t>
      </w:r>
      <w:r w:rsidR="00100979">
        <w:t>–</w:t>
      </w:r>
      <w:r w:rsidR="001A5C49" w:rsidRPr="006447FA">
        <w:t xml:space="preserve"> nosaka, ka lietotāja kontam ir elementa piekļuves tiesību izmaiņu tiesības</w:t>
      </w:r>
      <w:r w:rsidRPr="006447FA">
        <w:t xml:space="preserve">. </w:t>
      </w:r>
      <w:r w:rsidR="001A5C49" w:rsidRPr="006447FA">
        <w:t>A</w:t>
      </w:r>
      <w:r w:rsidRPr="006447FA">
        <w:t xml:space="preserve">dminister </w:t>
      </w:r>
      <w:r w:rsidR="001A5C49" w:rsidRPr="006447FA">
        <w:t>tiesības pieprasa lasīšanas un rakstīšanas</w:t>
      </w:r>
      <w:r w:rsidRPr="006447FA">
        <w:t xml:space="preserve"> </w:t>
      </w:r>
      <w:r w:rsidR="001A5C49" w:rsidRPr="006447FA">
        <w:t>piekļuves tiesības</w:t>
      </w:r>
      <w:r w:rsidR="001A5C49" w:rsidRPr="006447FA">
        <w:rPr>
          <w:rFonts w:cs="Arial"/>
          <w:color w:val="000000"/>
          <w:sz w:val="20"/>
          <w:szCs w:val="20"/>
        </w:rPr>
        <w:t>.</w:t>
      </w:r>
    </w:p>
    <w:p w14:paraId="200EFCAC" w14:textId="58F73778" w:rsidR="008B42F6" w:rsidRPr="006447FA" w:rsidRDefault="008B42F6" w:rsidP="004F0620">
      <w:pPr>
        <w:autoSpaceDE w:val="0"/>
        <w:autoSpaceDN w:val="0"/>
        <w:adjustRightInd w:val="0"/>
        <w:spacing w:before="0" w:after="145" w:line="240" w:lineRule="auto"/>
      </w:pPr>
      <w:r w:rsidRPr="006447FA">
        <w:rPr>
          <w:rFonts w:cs="Arial"/>
          <w:b/>
          <w:bCs/>
          <w:color w:val="000000"/>
          <w:sz w:val="20"/>
          <w:szCs w:val="20"/>
        </w:rPr>
        <w:t xml:space="preserve">Field Read </w:t>
      </w:r>
      <w:r w:rsidR="00100979">
        <w:t>–</w:t>
      </w:r>
      <w:r w:rsidRPr="006447FA">
        <w:rPr>
          <w:rFonts w:cs="Arial"/>
          <w:color w:val="000000"/>
          <w:sz w:val="20"/>
          <w:szCs w:val="20"/>
        </w:rPr>
        <w:t xml:space="preserve"> </w:t>
      </w:r>
      <w:r w:rsidR="001A5C49" w:rsidRPr="006447FA">
        <w:t>nosaka, ka lietotāja kontam ir tiesības nolasīt elementa konkrētā lauka vērtību</w:t>
      </w:r>
      <w:r w:rsidRPr="006447FA">
        <w:t xml:space="preserve">. </w:t>
      </w:r>
    </w:p>
    <w:p w14:paraId="7A000AC1" w14:textId="514E4312" w:rsidR="008B42F6" w:rsidRPr="006447FA" w:rsidRDefault="008B42F6" w:rsidP="004F0620">
      <w:pPr>
        <w:autoSpaceDE w:val="0"/>
        <w:autoSpaceDN w:val="0"/>
        <w:adjustRightInd w:val="0"/>
        <w:spacing w:before="0" w:after="145" w:line="240" w:lineRule="auto"/>
        <w:rPr>
          <w:rFonts w:cs="Arial"/>
          <w:color w:val="000000"/>
          <w:sz w:val="20"/>
          <w:szCs w:val="20"/>
        </w:rPr>
      </w:pPr>
      <w:r w:rsidRPr="006447FA">
        <w:rPr>
          <w:rFonts w:cs="Arial"/>
          <w:b/>
          <w:bCs/>
          <w:color w:val="000000"/>
          <w:sz w:val="20"/>
          <w:szCs w:val="20"/>
        </w:rPr>
        <w:t xml:space="preserve">Field Write </w:t>
      </w:r>
      <w:r w:rsidR="00100979">
        <w:t>–</w:t>
      </w:r>
      <w:r w:rsidRPr="006447FA">
        <w:t xml:space="preserve"> </w:t>
      </w:r>
      <w:r w:rsidR="001A5C49" w:rsidRPr="006447FA">
        <w:t>nosaka, ka lietotāja kontam ir tiesības modificēt elementa konkrētā lauka vērtību</w:t>
      </w:r>
      <w:r w:rsidRPr="006447FA">
        <w:t>.</w:t>
      </w:r>
      <w:r w:rsidRPr="006447FA">
        <w:rPr>
          <w:rFonts w:cs="Arial"/>
          <w:color w:val="000000"/>
          <w:sz w:val="20"/>
          <w:szCs w:val="20"/>
        </w:rPr>
        <w:t xml:space="preserve"> </w:t>
      </w:r>
    </w:p>
    <w:p w14:paraId="6EA977C2" w14:textId="1B1F195D" w:rsidR="008B42F6" w:rsidRPr="006447FA" w:rsidRDefault="008B42F6" w:rsidP="004F0620">
      <w:pPr>
        <w:autoSpaceDE w:val="0"/>
        <w:autoSpaceDN w:val="0"/>
        <w:adjustRightInd w:val="0"/>
        <w:spacing w:before="0" w:after="145" w:line="240" w:lineRule="auto"/>
        <w:rPr>
          <w:rFonts w:cs="Arial"/>
          <w:color w:val="000000"/>
          <w:sz w:val="20"/>
          <w:szCs w:val="20"/>
        </w:rPr>
      </w:pPr>
      <w:r w:rsidRPr="006447FA">
        <w:rPr>
          <w:rFonts w:cs="Arial"/>
          <w:b/>
          <w:bCs/>
          <w:color w:val="000000"/>
          <w:sz w:val="20"/>
          <w:szCs w:val="20"/>
        </w:rPr>
        <w:t xml:space="preserve">Language Read </w:t>
      </w:r>
      <w:r w:rsidR="00100979">
        <w:t>–</w:t>
      </w:r>
      <w:r w:rsidRPr="006447FA">
        <w:rPr>
          <w:rFonts w:cs="Arial"/>
          <w:color w:val="000000"/>
          <w:sz w:val="20"/>
          <w:szCs w:val="20"/>
        </w:rPr>
        <w:t xml:space="preserve"> </w:t>
      </w:r>
      <w:r w:rsidR="001A5C49" w:rsidRPr="006447FA">
        <w:t>nosaka, ka lietotāja kontam ir tiesības iegūt noteiktās valodas elementa versiju</w:t>
      </w:r>
      <w:r w:rsidR="001A5C49" w:rsidRPr="006447FA">
        <w:rPr>
          <w:rFonts w:cs="Arial"/>
          <w:color w:val="000000"/>
          <w:sz w:val="20"/>
          <w:szCs w:val="20"/>
        </w:rPr>
        <w:t>.</w:t>
      </w:r>
      <w:r w:rsidRPr="006447FA">
        <w:rPr>
          <w:rFonts w:cs="Arial"/>
          <w:color w:val="000000"/>
          <w:sz w:val="20"/>
          <w:szCs w:val="20"/>
        </w:rPr>
        <w:t xml:space="preserve"> </w:t>
      </w:r>
    </w:p>
    <w:p w14:paraId="7664522C" w14:textId="618EC0B3" w:rsidR="008B42F6" w:rsidRPr="006447FA" w:rsidRDefault="008B42F6" w:rsidP="004F0620">
      <w:pPr>
        <w:autoSpaceDE w:val="0"/>
        <w:autoSpaceDN w:val="0"/>
        <w:adjustRightInd w:val="0"/>
        <w:spacing w:before="0" w:after="145" w:line="240" w:lineRule="auto"/>
        <w:rPr>
          <w:rFonts w:cs="Arial"/>
          <w:color w:val="000000"/>
          <w:sz w:val="20"/>
          <w:szCs w:val="20"/>
        </w:rPr>
      </w:pPr>
      <w:r w:rsidRPr="006447FA">
        <w:rPr>
          <w:rFonts w:cs="Arial"/>
          <w:b/>
          <w:bCs/>
          <w:color w:val="000000"/>
          <w:sz w:val="20"/>
          <w:szCs w:val="20"/>
        </w:rPr>
        <w:t xml:space="preserve">Language Write </w:t>
      </w:r>
      <w:r w:rsidR="00100979">
        <w:t>–</w:t>
      </w:r>
      <w:r w:rsidRPr="006447FA">
        <w:rPr>
          <w:rFonts w:cs="Arial"/>
          <w:color w:val="000000"/>
          <w:sz w:val="20"/>
          <w:szCs w:val="20"/>
        </w:rPr>
        <w:t xml:space="preserve"> </w:t>
      </w:r>
      <w:r w:rsidR="001A5C49" w:rsidRPr="006447FA">
        <w:t>nosaka, ka lietotāja kontam ir tiesības modificēt noteiktās valodas elementa versiju</w:t>
      </w:r>
      <w:r w:rsidRPr="006447FA">
        <w:rPr>
          <w:rFonts w:cs="Arial"/>
          <w:color w:val="000000"/>
          <w:sz w:val="20"/>
          <w:szCs w:val="20"/>
        </w:rPr>
        <w:t xml:space="preserve">. </w:t>
      </w:r>
    </w:p>
    <w:p w14:paraId="01B15634" w14:textId="7F615E85" w:rsidR="008B42F6" w:rsidRPr="006447FA" w:rsidRDefault="008B42F6" w:rsidP="004F0620">
      <w:pPr>
        <w:autoSpaceDE w:val="0"/>
        <w:autoSpaceDN w:val="0"/>
        <w:adjustRightInd w:val="0"/>
        <w:spacing w:before="0" w:after="145" w:line="240" w:lineRule="auto"/>
        <w:rPr>
          <w:rFonts w:cs="Arial"/>
          <w:color w:val="000000"/>
          <w:sz w:val="20"/>
          <w:szCs w:val="20"/>
        </w:rPr>
      </w:pPr>
      <w:r w:rsidRPr="006447FA">
        <w:rPr>
          <w:rFonts w:cs="Arial"/>
          <w:b/>
          <w:bCs/>
          <w:color w:val="000000"/>
          <w:sz w:val="20"/>
          <w:szCs w:val="20"/>
        </w:rPr>
        <w:t xml:space="preserve">Site Enter </w:t>
      </w:r>
      <w:r w:rsidR="00100979">
        <w:t>–</w:t>
      </w:r>
      <w:r w:rsidRPr="006447FA">
        <w:rPr>
          <w:rFonts w:cs="Arial"/>
          <w:color w:val="000000"/>
          <w:sz w:val="20"/>
          <w:szCs w:val="20"/>
        </w:rPr>
        <w:t xml:space="preserve"> </w:t>
      </w:r>
      <w:r w:rsidR="001A5C49" w:rsidRPr="006447FA">
        <w:t>nosaka, ka lietotāja kontam ir tiesības iekļūt noteiktajā tīmekļa vietnē</w:t>
      </w:r>
      <w:r w:rsidRPr="006447FA">
        <w:rPr>
          <w:rFonts w:cs="Arial"/>
          <w:color w:val="000000"/>
          <w:sz w:val="20"/>
          <w:szCs w:val="20"/>
        </w:rPr>
        <w:t xml:space="preserve">. </w:t>
      </w:r>
    </w:p>
    <w:p w14:paraId="0B44B1E1" w14:textId="08132410" w:rsidR="008B42F6" w:rsidRPr="006447FA" w:rsidRDefault="008B42F6" w:rsidP="004F0620">
      <w:pPr>
        <w:autoSpaceDE w:val="0"/>
        <w:autoSpaceDN w:val="0"/>
        <w:adjustRightInd w:val="0"/>
        <w:spacing w:before="0" w:after="145" w:line="240" w:lineRule="auto"/>
      </w:pPr>
      <w:r w:rsidRPr="006447FA">
        <w:rPr>
          <w:rFonts w:cs="Arial"/>
          <w:b/>
          <w:bCs/>
          <w:color w:val="000000"/>
          <w:sz w:val="20"/>
          <w:szCs w:val="20"/>
        </w:rPr>
        <w:t xml:space="preserve">Workflow State Delete </w:t>
      </w:r>
      <w:r w:rsidR="00100979">
        <w:t>–</w:t>
      </w:r>
      <w:r w:rsidRPr="006447FA">
        <w:rPr>
          <w:rFonts w:cs="Arial"/>
          <w:color w:val="000000"/>
          <w:sz w:val="20"/>
          <w:szCs w:val="20"/>
        </w:rPr>
        <w:t xml:space="preserve"> </w:t>
      </w:r>
      <w:r w:rsidR="001A5C49" w:rsidRPr="006447FA">
        <w:t>nosaka, ka lietotājs var dzēst elementus, kuri</w:t>
      </w:r>
      <w:r w:rsidR="002F5ADF" w:rsidRPr="006447FA">
        <w:t xml:space="preserve"> tekoši</w:t>
      </w:r>
      <w:r w:rsidR="001A5C49" w:rsidRPr="006447FA">
        <w:t xml:space="preserve"> ir saistīti </w:t>
      </w:r>
      <w:r w:rsidR="002F5ADF" w:rsidRPr="006447FA">
        <w:t>ar kādu noteiktu darbplūsmas (workflow) stāvokli.</w:t>
      </w:r>
    </w:p>
    <w:p w14:paraId="6568C5ED" w14:textId="790A098B" w:rsidR="008B42F6" w:rsidRPr="006447FA" w:rsidRDefault="008B42F6" w:rsidP="004F0620">
      <w:pPr>
        <w:autoSpaceDE w:val="0"/>
        <w:autoSpaceDN w:val="0"/>
        <w:adjustRightInd w:val="0"/>
        <w:spacing w:before="0" w:after="145" w:line="240" w:lineRule="auto"/>
        <w:rPr>
          <w:rFonts w:cs="Arial"/>
          <w:color w:val="000000"/>
          <w:sz w:val="20"/>
          <w:szCs w:val="20"/>
        </w:rPr>
      </w:pPr>
      <w:r w:rsidRPr="006447FA">
        <w:rPr>
          <w:rFonts w:cs="Arial"/>
          <w:b/>
          <w:bCs/>
          <w:color w:val="000000"/>
          <w:sz w:val="20"/>
          <w:szCs w:val="20"/>
        </w:rPr>
        <w:t xml:space="preserve">Workflow State Write </w:t>
      </w:r>
      <w:r w:rsidR="00100979">
        <w:t>–</w:t>
      </w:r>
      <w:r w:rsidRPr="006447FA">
        <w:rPr>
          <w:rFonts w:cs="Arial"/>
          <w:color w:val="000000"/>
          <w:sz w:val="20"/>
          <w:szCs w:val="20"/>
        </w:rPr>
        <w:t xml:space="preserve"> </w:t>
      </w:r>
      <w:r w:rsidR="002F5ADF" w:rsidRPr="006447FA">
        <w:t>nosaka, ka lietotājs var modificēt</w:t>
      </w:r>
      <w:r w:rsidRPr="006447FA">
        <w:t xml:space="preserve"> </w:t>
      </w:r>
      <w:r w:rsidR="002F5ADF" w:rsidRPr="006447FA">
        <w:t>elementus, kuri tekoši ir saistīti ar kādu noteiktu darbplūsmas (workflow) stāvokli.</w:t>
      </w:r>
    </w:p>
    <w:p w14:paraId="7F7E06FA" w14:textId="118931ED" w:rsidR="008B42F6" w:rsidRPr="006447FA" w:rsidRDefault="008B42F6" w:rsidP="004F0620">
      <w:pPr>
        <w:autoSpaceDE w:val="0"/>
        <w:autoSpaceDN w:val="0"/>
        <w:adjustRightInd w:val="0"/>
        <w:spacing w:before="0" w:after="145" w:line="240" w:lineRule="auto"/>
      </w:pPr>
      <w:r w:rsidRPr="006447FA">
        <w:rPr>
          <w:rFonts w:cs="Arial"/>
          <w:b/>
          <w:bCs/>
          <w:color w:val="000000"/>
          <w:sz w:val="20"/>
          <w:szCs w:val="20"/>
        </w:rPr>
        <w:t xml:space="preserve">Workflow Command Execute </w:t>
      </w:r>
      <w:r w:rsidR="00100979">
        <w:t>–</w:t>
      </w:r>
      <w:r w:rsidRPr="006447FA">
        <w:rPr>
          <w:rFonts w:cs="Arial"/>
          <w:color w:val="000000"/>
          <w:sz w:val="20"/>
          <w:szCs w:val="20"/>
        </w:rPr>
        <w:t xml:space="preserve"> </w:t>
      </w:r>
      <w:r w:rsidR="002F5ADF" w:rsidRPr="006447FA">
        <w:t>nosaka, ka lietotājam ir pieejamas noteiktās darbplūsmas</w:t>
      </w:r>
      <w:r w:rsidR="00B74528" w:rsidRPr="006447FA">
        <w:t xml:space="preserve"> </w:t>
      </w:r>
      <w:r w:rsidR="002F5ADF" w:rsidRPr="006447FA">
        <w:t>komandas</w:t>
      </w:r>
      <w:r w:rsidRPr="006447FA">
        <w:t xml:space="preserve">. </w:t>
      </w:r>
    </w:p>
    <w:p w14:paraId="20DE9956" w14:textId="43E5A859" w:rsidR="008B42F6" w:rsidRPr="006447FA" w:rsidRDefault="008B42F6" w:rsidP="004F0620">
      <w:pPr>
        <w:autoSpaceDE w:val="0"/>
        <w:autoSpaceDN w:val="0"/>
        <w:adjustRightInd w:val="0"/>
        <w:spacing w:before="0" w:after="145" w:line="240" w:lineRule="auto"/>
      </w:pPr>
      <w:r w:rsidRPr="006447FA">
        <w:rPr>
          <w:rFonts w:cs="Arial"/>
          <w:color w:val="000000"/>
          <w:sz w:val="20"/>
          <w:szCs w:val="20"/>
        </w:rPr>
        <w:t xml:space="preserve">* </w:t>
      </w:r>
      <w:r w:rsidR="00100979">
        <w:t>–</w:t>
      </w:r>
      <w:r w:rsidRPr="006447FA">
        <w:t xml:space="preserve"> </w:t>
      </w:r>
      <w:r w:rsidR="002F5ADF" w:rsidRPr="006447FA">
        <w:t>kontrolē visas tiesības vienlaicīgi. To var lietot, lai atļautu vai aizliegtu visas tiesības, kas piešķirtas noteiktajam elementam vienlaicīgi.</w:t>
      </w:r>
      <w:r w:rsidRPr="006447FA">
        <w:t xml:space="preserve"> </w:t>
      </w:r>
    </w:p>
    <w:p w14:paraId="56D44093" w14:textId="2A78A86E" w:rsidR="008B42F6" w:rsidRPr="006447FA" w:rsidRDefault="008B42F6" w:rsidP="004F0620">
      <w:pPr>
        <w:autoSpaceDE w:val="0"/>
        <w:autoSpaceDN w:val="0"/>
        <w:adjustRightInd w:val="0"/>
        <w:spacing w:before="0" w:after="0" w:line="240" w:lineRule="auto"/>
      </w:pPr>
      <w:r w:rsidRPr="006447FA">
        <w:rPr>
          <w:rFonts w:cs="Arial"/>
          <w:b/>
          <w:bCs/>
          <w:color w:val="000000"/>
          <w:sz w:val="20"/>
          <w:szCs w:val="20"/>
        </w:rPr>
        <w:t xml:space="preserve">Inheritance </w:t>
      </w:r>
      <w:r w:rsidR="00100979">
        <w:t>–</w:t>
      </w:r>
      <w:r w:rsidR="002F5ADF" w:rsidRPr="006447FA">
        <w:rPr>
          <w:rFonts w:cs="Arial"/>
          <w:color w:val="000000"/>
          <w:sz w:val="20"/>
          <w:szCs w:val="20"/>
        </w:rPr>
        <w:t xml:space="preserve"> </w:t>
      </w:r>
      <w:r w:rsidR="002F5ADF" w:rsidRPr="006447FA">
        <w:t xml:space="preserve">nosaka, ka elementa drošības tiesības var būt nodotas tā pēctečiem. Drošības modelis atbalsta iespēju </w:t>
      </w:r>
      <w:r w:rsidR="004F0620" w:rsidRPr="006447FA">
        <w:t xml:space="preserve">izvelēties </w:t>
      </w:r>
      <w:r w:rsidR="002F5ADF" w:rsidRPr="006447FA">
        <w:t>mantošanu uz</w:t>
      </w:r>
      <w:r w:rsidR="00B74528" w:rsidRPr="006447FA">
        <w:t xml:space="preserve"> </w:t>
      </w:r>
      <w:r w:rsidR="002F5ADF" w:rsidRPr="006447FA">
        <w:t xml:space="preserve">konta bāzes </w:t>
      </w:r>
      <w:r w:rsidR="004F0620" w:rsidRPr="006447FA">
        <w:t>(attiecas uz visām piekļuves tiesībām). Mantošanas uzstādījumi attiecas tikai uz izvēlēto kontu.</w:t>
      </w:r>
    </w:p>
    <w:p w14:paraId="1E7A7711" w14:textId="5D52A450" w:rsidR="0075647D" w:rsidRPr="006447FA" w:rsidRDefault="005A2C31" w:rsidP="00E51BB7">
      <w:pPr>
        <w:pStyle w:val="Heading4"/>
        <w:rPr>
          <w:szCs w:val="26"/>
        </w:rPr>
      </w:pPr>
      <w:bookmarkStart w:id="323" w:name="_Toc385254812"/>
      <w:r w:rsidRPr="006447FA">
        <w:t>Faktisku piekļuves tiesību noteikšana</w:t>
      </w:r>
      <w:bookmarkEnd w:id="323"/>
    </w:p>
    <w:p w14:paraId="337F2DED" w14:textId="04EF073F" w:rsidR="0075480C" w:rsidRPr="006447FA" w:rsidRDefault="0075480C" w:rsidP="0075480C">
      <w:pPr>
        <w:autoSpaceDE w:val="0"/>
        <w:autoSpaceDN w:val="0"/>
        <w:adjustRightInd w:val="0"/>
        <w:spacing w:before="0" w:after="0" w:line="240" w:lineRule="auto"/>
        <w:rPr>
          <w:sz w:val="20"/>
          <w:szCs w:val="20"/>
        </w:rPr>
      </w:pPr>
      <w:r w:rsidRPr="006447FA">
        <w:t xml:space="preserve">Kāda datubāzes elementa faktisku piekļuves tiesību noteikšanai jāizmanto </w:t>
      </w:r>
      <w:r w:rsidRPr="006447FA">
        <w:rPr>
          <w:rStyle w:val="CodeChar"/>
          <w:rFonts w:eastAsiaTheme="minorHAnsi"/>
          <w:noProof w:val="0"/>
          <w:lang w:val="lv-LV"/>
        </w:rPr>
        <w:t xml:space="preserve">Sitecore.Security.AccessControl.ItemSecurity </w:t>
      </w:r>
      <w:r w:rsidRPr="006447FA">
        <w:t>klase. Šīs klases attiecīgajām metodēm kā parametru jāpasniedz vai nu konteksta</w:t>
      </w:r>
      <w:r w:rsidR="00F64689" w:rsidRPr="006447FA">
        <w:t xml:space="preserve"> lietotāja, vai nu kāda specifiska lietotāja konts</w:t>
      </w:r>
      <w:r w:rsidR="00F64689" w:rsidRPr="006447FA">
        <w:rPr>
          <w:sz w:val="20"/>
          <w:szCs w:val="20"/>
        </w:rPr>
        <w:t>.</w:t>
      </w:r>
    </w:p>
    <w:p w14:paraId="61908A3D" w14:textId="2FA973A3" w:rsidR="00F64689" w:rsidRPr="00100979" w:rsidRDefault="00F64689" w:rsidP="00100979">
      <w:pPr>
        <w:pStyle w:val="code0"/>
        <w:keepNext w:val="0"/>
        <w:rPr>
          <w:lang w:val="lv-LV"/>
        </w:rPr>
      </w:pPr>
      <w:r w:rsidRPr="00100979">
        <w:rPr>
          <w:lang w:val="lv-LV"/>
        </w:rPr>
        <w:t xml:space="preserve">        protected void Check_access_rights()</w:t>
      </w:r>
    </w:p>
    <w:p w14:paraId="01142D6A" w14:textId="77777777" w:rsidR="00F64689" w:rsidRPr="00100979" w:rsidRDefault="00F64689" w:rsidP="00100979">
      <w:pPr>
        <w:pStyle w:val="code0"/>
        <w:keepNext w:val="0"/>
        <w:rPr>
          <w:lang w:val="lv-LV"/>
        </w:rPr>
      </w:pPr>
      <w:r w:rsidRPr="00100979">
        <w:rPr>
          <w:lang w:val="lv-LV"/>
        </w:rPr>
        <w:t xml:space="preserve">        {</w:t>
      </w:r>
    </w:p>
    <w:p w14:paraId="7E1EFA85" w14:textId="77777777" w:rsidR="00F64689" w:rsidRPr="00100979" w:rsidRDefault="00F64689" w:rsidP="00100979">
      <w:pPr>
        <w:pStyle w:val="code0"/>
        <w:keepNext w:val="0"/>
        <w:rPr>
          <w:lang w:val="lv-LV"/>
        </w:rPr>
      </w:pPr>
      <w:r w:rsidRPr="00100979">
        <w:rPr>
          <w:lang w:val="lv-LV"/>
        </w:rPr>
        <w:t xml:space="preserve">            Sitecore.Security.Accounts.</w:t>
      </w:r>
      <w:r w:rsidRPr="00100979">
        <w:rPr>
          <w:color w:val="2B91AF"/>
          <w:lang w:val="lv-LV"/>
        </w:rPr>
        <w:t>Account</w:t>
      </w:r>
      <w:r w:rsidRPr="00100979">
        <w:rPr>
          <w:lang w:val="lv-LV"/>
        </w:rPr>
        <w:t xml:space="preserve"> act =</w:t>
      </w:r>
    </w:p>
    <w:p w14:paraId="057DB74F" w14:textId="77777777" w:rsidR="00F64689" w:rsidRPr="00100979" w:rsidRDefault="00F64689" w:rsidP="00100979">
      <w:pPr>
        <w:pStyle w:val="code0"/>
        <w:keepNext w:val="0"/>
        <w:rPr>
          <w:lang w:val="lv-LV"/>
        </w:rPr>
      </w:pPr>
      <w:r w:rsidRPr="00100979">
        <w:rPr>
          <w:lang w:val="lv-LV"/>
        </w:rPr>
        <w:t xml:space="preserve">            Sitecore.Security.Accounts.</w:t>
      </w:r>
      <w:r w:rsidRPr="00100979">
        <w:rPr>
          <w:color w:val="2B91AF"/>
          <w:lang w:val="lv-LV"/>
        </w:rPr>
        <w:t>Account</w:t>
      </w:r>
      <w:r w:rsidRPr="00100979">
        <w:rPr>
          <w:lang w:val="lv-LV"/>
        </w:rPr>
        <w:t>.FromName(Sitecore.</w:t>
      </w:r>
      <w:r w:rsidRPr="00100979">
        <w:rPr>
          <w:color w:val="2B91AF"/>
          <w:lang w:val="lv-LV"/>
        </w:rPr>
        <w:t>Context</w:t>
      </w:r>
      <w:r w:rsidRPr="00100979">
        <w:rPr>
          <w:lang w:val="lv-LV"/>
        </w:rPr>
        <w:t>.User.Name, Sitecore.</w:t>
      </w:r>
      <w:r w:rsidRPr="00100979">
        <w:rPr>
          <w:color w:val="2B91AF"/>
          <w:lang w:val="lv-LV"/>
        </w:rPr>
        <w:t>Context</w:t>
      </w:r>
      <w:r w:rsidRPr="00100979">
        <w:rPr>
          <w:lang w:val="lv-LV"/>
        </w:rPr>
        <w:t>.User.AccountType);</w:t>
      </w:r>
    </w:p>
    <w:p w14:paraId="42EDFB6F" w14:textId="25C9FF20" w:rsidR="00F64689" w:rsidRPr="00100979" w:rsidRDefault="00F64689" w:rsidP="00100979">
      <w:pPr>
        <w:pStyle w:val="code0"/>
        <w:keepNext w:val="0"/>
        <w:rPr>
          <w:lang w:val="lv-LV"/>
        </w:rPr>
      </w:pPr>
      <w:r w:rsidRPr="00100979">
        <w:rPr>
          <w:lang w:val="lv-LV"/>
        </w:rPr>
        <w:t xml:space="preserve">            bool can_read = Sitecore.</w:t>
      </w:r>
      <w:r w:rsidRPr="00100979">
        <w:rPr>
          <w:color w:val="2B91AF"/>
          <w:lang w:val="lv-LV"/>
        </w:rPr>
        <w:t>Context</w:t>
      </w:r>
      <w:r w:rsidRPr="00100979">
        <w:rPr>
          <w:lang w:val="lv-LV"/>
        </w:rPr>
        <w:t>.Item.Security.CanRead(act);</w:t>
      </w:r>
    </w:p>
    <w:p w14:paraId="3ED3B1D5" w14:textId="7ABCED38" w:rsidR="00F64689" w:rsidRPr="00100979" w:rsidRDefault="00F64689" w:rsidP="00100979">
      <w:pPr>
        <w:pStyle w:val="code0"/>
        <w:keepNext w:val="0"/>
        <w:rPr>
          <w:lang w:val="lv-LV"/>
        </w:rPr>
      </w:pPr>
      <w:r w:rsidRPr="00100979">
        <w:rPr>
          <w:lang w:val="lv-LV"/>
        </w:rPr>
        <w:t xml:space="preserve">            bool can_write = Sitecore.</w:t>
      </w:r>
      <w:r w:rsidRPr="00100979">
        <w:rPr>
          <w:color w:val="2B91AF"/>
          <w:lang w:val="lv-LV"/>
        </w:rPr>
        <w:t>Context</w:t>
      </w:r>
      <w:r w:rsidRPr="00100979">
        <w:rPr>
          <w:lang w:val="lv-LV"/>
        </w:rPr>
        <w:t>.Item.Security.CanWrite(act);</w:t>
      </w:r>
    </w:p>
    <w:p w14:paraId="5A5A106B" w14:textId="06D2EE44" w:rsidR="00F64689" w:rsidRPr="00100979" w:rsidRDefault="00F64689" w:rsidP="00100979">
      <w:pPr>
        <w:pStyle w:val="code0"/>
        <w:keepNext w:val="0"/>
        <w:rPr>
          <w:lang w:val="lv-LV"/>
        </w:rPr>
      </w:pPr>
      <w:r w:rsidRPr="00100979">
        <w:rPr>
          <w:lang w:val="lv-LV"/>
        </w:rPr>
        <w:t xml:space="preserve">            bool can_rename = Sitecore.</w:t>
      </w:r>
      <w:r w:rsidRPr="00100979">
        <w:rPr>
          <w:color w:val="2B91AF"/>
          <w:lang w:val="lv-LV"/>
        </w:rPr>
        <w:t>Context</w:t>
      </w:r>
      <w:r w:rsidRPr="00100979">
        <w:rPr>
          <w:lang w:val="lv-LV"/>
        </w:rPr>
        <w:t>.Item.Security.CanRename(act);</w:t>
      </w:r>
    </w:p>
    <w:p w14:paraId="4C34C31E" w14:textId="002750F1" w:rsidR="00F64689" w:rsidRPr="00100979" w:rsidRDefault="00F64689" w:rsidP="00100979">
      <w:pPr>
        <w:pStyle w:val="code0"/>
        <w:keepNext w:val="0"/>
        <w:rPr>
          <w:lang w:val="lv-LV"/>
        </w:rPr>
      </w:pPr>
      <w:r w:rsidRPr="00100979">
        <w:rPr>
          <w:lang w:val="lv-LV"/>
        </w:rPr>
        <w:t xml:space="preserve">            bool can_create = Sitecore.</w:t>
      </w:r>
      <w:r w:rsidRPr="00100979">
        <w:rPr>
          <w:color w:val="2B91AF"/>
          <w:lang w:val="lv-LV"/>
        </w:rPr>
        <w:t>Context</w:t>
      </w:r>
      <w:r w:rsidRPr="00100979">
        <w:rPr>
          <w:lang w:val="lv-LV"/>
        </w:rPr>
        <w:t>.Item.Security.CanCreate(act);</w:t>
      </w:r>
    </w:p>
    <w:p w14:paraId="1F2E4578" w14:textId="4133B34D" w:rsidR="00F64689" w:rsidRPr="00100979" w:rsidRDefault="00F64689" w:rsidP="00100979">
      <w:pPr>
        <w:pStyle w:val="code0"/>
        <w:keepNext w:val="0"/>
        <w:rPr>
          <w:lang w:val="lv-LV"/>
        </w:rPr>
      </w:pPr>
      <w:r w:rsidRPr="00100979">
        <w:rPr>
          <w:lang w:val="lv-LV"/>
        </w:rPr>
        <w:t xml:space="preserve">            bool can_delete = Sitecore.</w:t>
      </w:r>
      <w:r w:rsidRPr="00100979">
        <w:rPr>
          <w:color w:val="2B91AF"/>
          <w:lang w:val="lv-LV"/>
        </w:rPr>
        <w:t>Context</w:t>
      </w:r>
      <w:r w:rsidRPr="00100979">
        <w:rPr>
          <w:lang w:val="lv-LV"/>
        </w:rPr>
        <w:t>.Item.Security.CanDelete(act);</w:t>
      </w:r>
    </w:p>
    <w:p w14:paraId="4D2BD1D4" w14:textId="4CD02D86" w:rsidR="00F64689" w:rsidRPr="00100979" w:rsidRDefault="00F64689" w:rsidP="00100979">
      <w:pPr>
        <w:pStyle w:val="code0"/>
        <w:keepNext w:val="0"/>
        <w:rPr>
          <w:lang w:val="lv-LV"/>
        </w:rPr>
      </w:pPr>
      <w:r w:rsidRPr="00100979">
        <w:rPr>
          <w:lang w:val="lv-LV"/>
        </w:rPr>
        <w:t xml:space="preserve">            bool can_administer = Sitecore.</w:t>
      </w:r>
      <w:r w:rsidRPr="00100979">
        <w:rPr>
          <w:color w:val="2B91AF"/>
          <w:lang w:val="lv-LV"/>
        </w:rPr>
        <w:t>Context</w:t>
      </w:r>
      <w:r w:rsidRPr="00100979">
        <w:rPr>
          <w:lang w:val="lv-LV"/>
        </w:rPr>
        <w:t>.Item.Security.CanAdmin(act);</w:t>
      </w:r>
    </w:p>
    <w:p w14:paraId="197ABDEC" w14:textId="77777777" w:rsidR="00F64689" w:rsidRPr="00100979" w:rsidRDefault="00F64689" w:rsidP="00100979">
      <w:pPr>
        <w:pStyle w:val="code0"/>
        <w:keepNext w:val="0"/>
        <w:rPr>
          <w:lang w:val="lv-LV"/>
        </w:rPr>
      </w:pPr>
      <w:r w:rsidRPr="00100979">
        <w:rPr>
          <w:lang w:val="lv-LV"/>
        </w:rPr>
        <w:t xml:space="preserve">        }</w:t>
      </w:r>
    </w:p>
    <w:p w14:paraId="346D39E4" w14:textId="1C03E3F7" w:rsidR="000E1D23" w:rsidRPr="006447FA" w:rsidRDefault="000E1D23">
      <w:pPr>
        <w:spacing w:before="0" w:after="200" w:line="276" w:lineRule="auto"/>
        <w:jc w:val="left"/>
      </w:pPr>
    </w:p>
    <w:p w14:paraId="1E906641" w14:textId="7E82A64E" w:rsidR="00724C6D" w:rsidRPr="006447FA" w:rsidRDefault="00724C6D" w:rsidP="000E1D23">
      <w:pPr>
        <w:pStyle w:val="Heading2"/>
      </w:pPr>
      <w:bookmarkStart w:id="324" w:name="_Toc385254813"/>
      <w:r w:rsidRPr="006447FA">
        <w:lastRenderedPageBreak/>
        <w:t>Sitecore elementu administrēšana</w:t>
      </w:r>
      <w:bookmarkEnd w:id="324"/>
    </w:p>
    <w:p w14:paraId="6ECF8472" w14:textId="52FA6AF7" w:rsidR="00204C15" w:rsidRPr="006447FA" w:rsidRDefault="00204C15" w:rsidP="00204C15">
      <w:r w:rsidRPr="006447FA">
        <w:t xml:space="preserve">Lai veiktu pilnvaru piešķīri </w:t>
      </w:r>
      <w:r w:rsidRPr="006447FA">
        <w:rPr>
          <w:i/>
        </w:rPr>
        <w:t>Sitecore</w:t>
      </w:r>
      <w:r w:rsidRPr="006447FA">
        <w:t xml:space="preserve"> elementiem, ir jāvadās pēc šāda algoritma:</w:t>
      </w:r>
    </w:p>
    <w:p w14:paraId="24AF920C" w14:textId="25F1FCFD" w:rsidR="00724C6D" w:rsidRPr="006447FA" w:rsidRDefault="00724C6D" w:rsidP="00724C6D">
      <w:pPr>
        <w:pStyle w:val="ListNumber"/>
        <w:numPr>
          <w:ilvl w:val="0"/>
          <w:numId w:val="45"/>
        </w:numPr>
      </w:pPr>
      <w:r w:rsidRPr="006447FA">
        <w:t>Definēt lietotnes apgabalu PFAS AUTH sistēmā. (Jāsaskaņo ar PFAS izstrādātājiem.)</w:t>
      </w:r>
    </w:p>
    <w:p w14:paraId="6BE76CBE" w14:textId="349F5E86" w:rsidR="00B54962" w:rsidRPr="006447FA" w:rsidRDefault="00B54962" w:rsidP="00724C6D">
      <w:pPr>
        <w:pStyle w:val="ListNumber"/>
        <w:numPr>
          <w:ilvl w:val="0"/>
          <w:numId w:val="45"/>
        </w:numPr>
      </w:pPr>
      <w:r w:rsidRPr="006447FA">
        <w:t xml:space="preserve">Reģistrēt lietotnes apgabalu </w:t>
      </w:r>
      <w:r w:rsidRPr="006447FA">
        <w:rPr>
          <w:i/>
        </w:rPr>
        <w:t>Sitecore CMS</w:t>
      </w:r>
      <w:r w:rsidRPr="006447FA">
        <w:t xml:space="preserve"> domēnos (domēnu nosaukumiem nav atļauts simbols ‘.’, tāpēc tas ir jāizvieto ar simbolu ‘_’, piemēram, ‘PFAS.AUTH’ </w:t>
      </w:r>
      <w:r w:rsidRPr="006447FA">
        <w:sym w:font="Wingdings" w:char="F0E0"/>
      </w:r>
      <w:r w:rsidRPr="006447FA">
        <w:t xml:space="preserve"> ‘PFAS_AUTH’).</w:t>
      </w:r>
    </w:p>
    <w:p w14:paraId="7E5606D2" w14:textId="11844320" w:rsidR="00724C6D" w:rsidRPr="006447FA" w:rsidRDefault="00724C6D" w:rsidP="00724C6D">
      <w:pPr>
        <w:pStyle w:val="ListNumber"/>
        <w:numPr>
          <w:ilvl w:val="0"/>
          <w:numId w:val="45"/>
        </w:numPr>
      </w:pPr>
      <w:r w:rsidRPr="006447FA">
        <w:t>Definēt operācijas šim lietotnes apgabalam</w:t>
      </w:r>
      <w:r w:rsidR="002C6846" w:rsidRPr="006447FA">
        <w:t xml:space="preserve"> (skat. </w:t>
      </w:r>
      <w:r w:rsidR="002C6846" w:rsidRPr="006447FA">
        <w:fldChar w:fldCharType="begin"/>
      </w:r>
      <w:r w:rsidR="002C6846" w:rsidRPr="006447FA">
        <w:instrText xml:space="preserve"> REF _Ref339614405 \h </w:instrText>
      </w:r>
      <w:r w:rsidR="006447FA">
        <w:instrText xml:space="preserve"> \* MERGEFORMAT </w:instrText>
      </w:r>
      <w:r w:rsidR="002C6846" w:rsidRPr="006447FA">
        <w:fldChar w:fldCharType="separate"/>
      </w:r>
      <w:r w:rsidR="005242A3">
        <w:t>57</w:t>
      </w:r>
      <w:r w:rsidR="002C6846" w:rsidRPr="006447FA">
        <w:fldChar w:fldCharType="end"/>
      </w:r>
      <w:r w:rsidR="002C6846" w:rsidRPr="006447FA">
        <w:t>.attēlu)</w:t>
      </w:r>
      <w:r w:rsidRPr="006447FA">
        <w:t>; nepieciešamības gadījumā grupējot tās lomās.</w:t>
      </w:r>
    </w:p>
    <w:p w14:paraId="47F26A89" w14:textId="1375CE7C" w:rsidR="00724C6D" w:rsidRPr="006447FA" w:rsidRDefault="002C6846" w:rsidP="00DB5B56">
      <w:pPr>
        <w:pStyle w:val="Pictureposition"/>
      </w:pPr>
      <w:r w:rsidRPr="006447FA">
        <w:rPr>
          <w:noProof/>
          <w:lang w:eastAsia="lv-LV"/>
        </w:rPr>
        <mc:AlternateContent>
          <mc:Choice Requires="wps">
            <w:drawing>
              <wp:anchor distT="0" distB="0" distL="114300" distR="114300" simplePos="0" relativeHeight="251661312" behindDoc="0" locked="0" layoutInCell="1" allowOverlap="1" wp14:anchorId="40B9206F" wp14:editId="0F5ACE7B">
                <wp:simplePos x="0" y="0"/>
                <wp:positionH relativeFrom="column">
                  <wp:posOffset>1424526</wp:posOffset>
                </wp:positionH>
                <wp:positionV relativeFrom="paragraph">
                  <wp:posOffset>3475686</wp:posOffset>
                </wp:positionV>
                <wp:extent cx="954156" cy="174929"/>
                <wp:effectExtent l="0" t="0" r="17780" b="15875"/>
                <wp:wrapNone/>
                <wp:docPr id="24" name="Taisnstūris 24"/>
                <wp:cNvGraphicFramePr/>
                <a:graphic xmlns:a="http://schemas.openxmlformats.org/drawingml/2006/main">
                  <a:graphicData uri="http://schemas.microsoft.com/office/word/2010/wordprocessingShape">
                    <wps:wsp>
                      <wps:cNvSpPr/>
                      <wps:spPr>
                        <a:xfrm>
                          <a:off x="0" y="0"/>
                          <a:ext cx="954156" cy="1749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24" o:spid="_x0000_s1026" style="position:absolute;margin-left:112.15pt;margin-top:273.7pt;width:75.15pt;height:1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" filled="f" strokecolor="red" strokeweight="2pt"/>
            </w:pict>
          </mc:Fallback>
        </mc:AlternateContent>
      </w:r>
      <w:r w:rsidRPr="006447FA">
        <w:rPr>
          <w:noProof/>
          <w:lang w:eastAsia="lv-LV"/>
        </w:rPr>
        <mc:AlternateContent>
          <mc:Choice Requires="wps">
            <w:drawing>
              <wp:anchor distT="0" distB="0" distL="114300" distR="114300" simplePos="0" relativeHeight="251659264" behindDoc="0" locked="0" layoutInCell="1" allowOverlap="1" wp14:anchorId="0D384A1D" wp14:editId="2EF48BBF">
                <wp:simplePos x="0" y="0"/>
                <wp:positionH relativeFrom="column">
                  <wp:posOffset>120512</wp:posOffset>
                </wp:positionH>
                <wp:positionV relativeFrom="paragraph">
                  <wp:posOffset>3046316</wp:posOffset>
                </wp:positionV>
                <wp:extent cx="628153" cy="119269"/>
                <wp:effectExtent l="0" t="0" r="19685" b="14605"/>
                <wp:wrapNone/>
                <wp:docPr id="21" name="Taisnstūris 21"/>
                <wp:cNvGraphicFramePr/>
                <a:graphic xmlns:a="http://schemas.openxmlformats.org/drawingml/2006/main">
                  <a:graphicData uri="http://schemas.microsoft.com/office/word/2010/wordprocessingShape">
                    <wps:wsp>
                      <wps:cNvSpPr/>
                      <wps:spPr>
                        <a:xfrm>
                          <a:off x="0" y="0"/>
                          <a:ext cx="628153" cy="1192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aisnstūris 21" o:spid="_x0000_s1026" style="position:absolute;margin-left:9.5pt;margin-top:239.85pt;width:49.45pt;height: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" filled="f" strokecolor="red" strokeweight="2pt"/>
            </w:pict>
          </mc:Fallback>
        </mc:AlternateContent>
      </w:r>
      <w:r w:rsidR="00724C6D" w:rsidRPr="006447FA">
        <w:rPr>
          <w:noProof/>
          <w:lang w:eastAsia="lv-LV"/>
        </w:rPr>
        <w:drawing>
          <wp:inline distT="0" distB="0" distL="0" distR="0" wp14:anchorId="285B9CC8" wp14:editId="54EB9DE1">
            <wp:extent cx="6114415" cy="3609975"/>
            <wp:effectExtent l="0" t="0" r="635" b="952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4415" cy="3609975"/>
                    </a:xfrm>
                    <a:prstGeom prst="rect">
                      <a:avLst/>
                    </a:prstGeom>
                    <a:noFill/>
                    <a:ln>
                      <a:noFill/>
                    </a:ln>
                  </pic:spPr>
                </pic:pic>
              </a:graphicData>
            </a:graphic>
          </wp:inline>
        </w:drawing>
      </w:r>
    </w:p>
    <w:p w14:paraId="755EF127" w14:textId="3DA28DF4" w:rsidR="00DB5B56" w:rsidRPr="006447FA" w:rsidRDefault="000944C9" w:rsidP="00DB5B56">
      <w:pPr>
        <w:pStyle w:val="Picturecaption"/>
      </w:pPr>
      <w:r>
        <w:fldChar w:fldCharType="begin"/>
      </w:r>
      <w:r>
        <w:instrText xml:space="preserve"> SEQ Attēls \* ARABIC </w:instrText>
      </w:r>
      <w:r>
        <w:fldChar w:fldCharType="separate"/>
      </w:r>
      <w:bookmarkStart w:id="325" w:name="_Ref339614405"/>
      <w:bookmarkStart w:id="326" w:name="_Toc385254903"/>
      <w:r w:rsidR="005242A3">
        <w:rPr>
          <w:noProof/>
        </w:rPr>
        <w:t>57</w:t>
      </w:r>
      <w:bookmarkEnd w:id="325"/>
      <w:r>
        <w:rPr>
          <w:noProof/>
        </w:rPr>
        <w:fldChar w:fldCharType="end"/>
      </w:r>
      <w:r w:rsidR="00DB5B56" w:rsidRPr="006447FA">
        <w:t>.attēls. Operācijas</w:t>
      </w:r>
      <w:r w:rsidR="00A344E4" w:rsidRPr="006447FA">
        <w:t xml:space="preserve"> pievienošana PFAS AUTH sistēmā</w:t>
      </w:r>
      <w:bookmarkEnd w:id="326"/>
    </w:p>
    <w:p w14:paraId="7B67609D" w14:textId="6CF450D9" w:rsidR="00724C6D" w:rsidRPr="006447FA" w:rsidRDefault="002C6846" w:rsidP="00724C6D">
      <w:pPr>
        <w:pStyle w:val="ListNumber"/>
        <w:numPr>
          <w:ilvl w:val="0"/>
          <w:numId w:val="45"/>
        </w:numPr>
      </w:pPr>
      <w:r w:rsidRPr="006447FA">
        <w:t xml:space="preserve">Piesaistīt operācijas </w:t>
      </w:r>
      <w:r w:rsidRPr="006447FA">
        <w:rPr>
          <w:i/>
        </w:rPr>
        <w:t>Sitecore</w:t>
      </w:r>
      <w:r w:rsidRPr="006447FA">
        <w:t xml:space="preserve"> elementiem, pievienojot PFAS AUTH reģistrētās operācijas lietotnēm (</w:t>
      </w:r>
      <w:r w:rsidRPr="006447FA">
        <w:rPr>
          <w:i/>
        </w:rPr>
        <w:t>Sitecore</w:t>
      </w:r>
      <w:r w:rsidRPr="006447FA">
        <w:t xml:space="preserve"> elementiem)</w:t>
      </w:r>
      <w:r w:rsidR="007A355D" w:rsidRPr="006447FA">
        <w:t xml:space="preserve"> (skat.</w:t>
      </w:r>
      <w:r w:rsidR="000B06ED" w:rsidRPr="006447FA">
        <w:t xml:space="preserve"> </w:t>
      </w:r>
      <w:r w:rsidR="000B06ED" w:rsidRPr="006447FA">
        <w:fldChar w:fldCharType="begin"/>
      </w:r>
      <w:r w:rsidR="000B06ED" w:rsidRPr="006447FA">
        <w:instrText xml:space="preserve"> REF _Ref345057591 \h </w:instrText>
      </w:r>
      <w:r w:rsidR="006447FA">
        <w:instrText xml:space="preserve"> \* MERGEFORMAT </w:instrText>
      </w:r>
      <w:r w:rsidR="000B06ED" w:rsidRPr="006447FA">
        <w:fldChar w:fldCharType="separate"/>
      </w:r>
      <w:r w:rsidR="005242A3">
        <w:t>58</w:t>
      </w:r>
      <w:r w:rsidR="000B06ED" w:rsidRPr="006447FA">
        <w:fldChar w:fldCharType="end"/>
      </w:r>
      <w:r w:rsidR="007A355D" w:rsidRPr="006447FA">
        <w:t>. un</w:t>
      </w:r>
      <w:r w:rsidR="000B06ED" w:rsidRPr="006447FA">
        <w:t xml:space="preserve"> </w:t>
      </w:r>
      <w:r w:rsidR="000B06ED" w:rsidRPr="006447FA">
        <w:fldChar w:fldCharType="begin"/>
      </w:r>
      <w:r w:rsidR="000B06ED" w:rsidRPr="006447FA">
        <w:instrText xml:space="preserve"> REF _Ref345057599 \h </w:instrText>
      </w:r>
      <w:r w:rsidR="006447FA">
        <w:instrText xml:space="preserve"> \* MERGEFORMAT </w:instrText>
      </w:r>
      <w:r w:rsidR="000B06ED" w:rsidRPr="006447FA">
        <w:fldChar w:fldCharType="separate"/>
      </w:r>
      <w:r w:rsidR="005242A3">
        <w:t>59</w:t>
      </w:r>
      <w:r w:rsidR="000B06ED" w:rsidRPr="006447FA">
        <w:fldChar w:fldCharType="end"/>
      </w:r>
      <w:r w:rsidR="007A355D" w:rsidRPr="006447FA">
        <w:t>.attēlus)</w:t>
      </w:r>
      <w:r w:rsidRPr="006447FA">
        <w:t>.</w:t>
      </w:r>
    </w:p>
    <w:p w14:paraId="6BE66E7A" w14:textId="73CE7FAD" w:rsidR="00204C15" w:rsidRPr="006447FA" w:rsidRDefault="00204C15" w:rsidP="00204C15">
      <w:r w:rsidRPr="006447FA">
        <w:t xml:space="preserve">Detalizētāk par pilnvaru piešķīri </w:t>
      </w:r>
      <w:r w:rsidRPr="006447FA">
        <w:rPr>
          <w:i/>
        </w:rPr>
        <w:t>Sitecore</w:t>
      </w:r>
      <w:r w:rsidRPr="006447FA">
        <w:t xml:space="preserve"> vidē ir aprakstīts dokumentā </w:t>
      </w:r>
      <w:r w:rsidRPr="006447FA">
        <w:fldChar w:fldCharType="begin"/>
      </w:r>
      <w:r w:rsidRPr="006447FA">
        <w:instrText xml:space="preserve"> REF _Ref335647439 \r \h </w:instrText>
      </w:r>
      <w:r w:rsidR="006447FA">
        <w:instrText xml:space="preserve"> \* MERGEFORMAT </w:instrText>
      </w:r>
      <w:r w:rsidRPr="006447FA">
        <w:fldChar w:fldCharType="separate"/>
      </w:r>
      <w:r w:rsidR="005242A3">
        <w:t>[7]</w:t>
      </w:r>
      <w:r w:rsidRPr="006447FA">
        <w:fldChar w:fldCharType="end"/>
      </w:r>
      <w:r w:rsidRPr="006447FA">
        <w:t>.</w:t>
      </w:r>
    </w:p>
    <w:p w14:paraId="5E6FC7CB" w14:textId="4040EBC0" w:rsidR="002C6846" w:rsidRPr="006447FA" w:rsidRDefault="002C6846" w:rsidP="002C6846">
      <w:pPr>
        <w:pStyle w:val="Pictureposition"/>
      </w:pPr>
      <w:r w:rsidRPr="006447FA">
        <w:rPr>
          <w:noProof/>
          <w:lang w:eastAsia="lv-LV"/>
        </w:rPr>
        <w:lastRenderedPageBreak/>
        <mc:AlternateContent>
          <mc:Choice Requires="wps">
            <w:drawing>
              <wp:anchor distT="0" distB="0" distL="114300" distR="114300" simplePos="0" relativeHeight="251671552" behindDoc="0" locked="0" layoutInCell="1" allowOverlap="1" wp14:anchorId="15A0F85F" wp14:editId="12F175FA">
                <wp:simplePos x="0" y="0"/>
                <wp:positionH relativeFrom="column">
                  <wp:posOffset>5090076</wp:posOffset>
                </wp:positionH>
                <wp:positionV relativeFrom="paragraph">
                  <wp:posOffset>3514200</wp:posOffset>
                </wp:positionV>
                <wp:extent cx="444831" cy="159027"/>
                <wp:effectExtent l="0" t="0" r="12700" b="12700"/>
                <wp:wrapNone/>
                <wp:docPr id="76" name="Taisnstūris 76"/>
                <wp:cNvGraphicFramePr/>
                <a:graphic xmlns:a="http://schemas.openxmlformats.org/drawingml/2006/main">
                  <a:graphicData uri="http://schemas.microsoft.com/office/word/2010/wordprocessingShape">
                    <wps:wsp>
                      <wps:cNvSpPr/>
                      <wps:spPr>
                        <a:xfrm>
                          <a:off x="0" y="0"/>
                          <a:ext cx="444831" cy="1590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76" o:spid="_x0000_s1026" style="position:absolute;margin-left:400.8pt;margin-top:276.7pt;width:35.05pt;height: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" filled="f" strokecolor="red" strokeweight="2pt"/>
            </w:pict>
          </mc:Fallback>
        </mc:AlternateContent>
      </w:r>
      <w:r w:rsidRPr="006447FA">
        <w:rPr>
          <w:noProof/>
          <w:lang w:eastAsia="lv-LV"/>
        </w:rPr>
        <mc:AlternateContent>
          <mc:Choice Requires="wps">
            <w:drawing>
              <wp:anchor distT="0" distB="0" distL="114300" distR="114300" simplePos="0" relativeHeight="251669504" behindDoc="0" locked="0" layoutInCell="1" allowOverlap="1" wp14:anchorId="0204B362" wp14:editId="31CCAFFC">
                <wp:simplePos x="0" y="0"/>
                <wp:positionH relativeFrom="column">
                  <wp:posOffset>3324888</wp:posOffset>
                </wp:positionH>
                <wp:positionV relativeFrom="paragraph">
                  <wp:posOffset>1351447</wp:posOffset>
                </wp:positionV>
                <wp:extent cx="803081" cy="111318"/>
                <wp:effectExtent l="0" t="0" r="16510" b="22225"/>
                <wp:wrapNone/>
                <wp:docPr id="75" name="Taisnstūris 75"/>
                <wp:cNvGraphicFramePr/>
                <a:graphic xmlns:a="http://schemas.openxmlformats.org/drawingml/2006/main">
                  <a:graphicData uri="http://schemas.microsoft.com/office/word/2010/wordprocessingShape">
                    <wps:wsp>
                      <wps:cNvSpPr/>
                      <wps:spPr>
                        <a:xfrm>
                          <a:off x="0" y="0"/>
                          <a:ext cx="803081" cy="1113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75" o:spid="_x0000_s1026" style="position:absolute;margin-left:261.8pt;margin-top:106.4pt;width:63.25pt;height: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" filled="f" strokecolor="red" strokeweight="2pt"/>
            </w:pict>
          </mc:Fallback>
        </mc:AlternateContent>
      </w:r>
      <w:r w:rsidRPr="006447FA">
        <w:rPr>
          <w:noProof/>
          <w:lang w:eastAsia="lv-LV"/>
        </w:rPr>
        <mc:AlternateContent>
          <mc:Choice Requires="wps">
            <w:drawing>
              <wp:anchor distT="0" distB="0" distL="114300" distR="114300" simplePos="0" relativeHeight="251667456" behindDoc="0" locked="0" layoutInCell="1" allowOverlap="1" wp14:anchorId="360E7786" wp14:editId="3962A374">
                <wp:simplePos x="0" y="0"/>
                <wp:positionH relativeFrom="column">
                  <wp:posOffset>2370731</wp:posOffset>
                </wp:positionH>
                <wp:positionV relativeFrom="paragraph">
                  <wp:posOffset>71286</wp:posOffset>
                </wp:positionV>
                <wp:extent cx="333955" cy="357808"/>
                <wp:effectExtent l="0" t="0" r="28575" b="23495"/>
                <wp:wrapNone/>
                <wp:docPr id="74" name="Taisnstūris 74"/>
                <wp:cNvGraphicFramePr/>
                <a:graphic xmlns:a="http://schemas.openxmlformats.org/drawingml/2006/main">
                  <a:graphicData uri="http://schemas.microsoft.com/office/word/2010/wordprocessingShape">
                    <wps:wsp>
                      <wps:cNvSpPr/>
                      <wps:spPr>
                        <a:xfrm>
                          <a:off x="0" y="0"/>
                          <a:ext cx="333955" cy="3578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74" o:spid="_x0000_s1026" style="position:absolute;margin-left:186.65pt;margin-top:5.6pt;width:26.3pt;height:2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" filled="f" strokecolor="red" strokeweight="2pt"/>
            </w:pict>
          </mc:Fallback>
        </mc:AlternateContent>
      </w:r>
      <w:r w:rsidRPr="006447FA">
        <w:rPr>
          <w:noProof/>
          <w:lang w:eastAsia="lv-LV"/>
        </w:rPr>
        <mc:AlternateContent>
          <mc:Choice Requires="wps">
            <w:drawing>
              <wp:anchor distT="0" distB="0" distL="114300" distR="114300" simplePos="0" relativeHeight="251665408" behindDoc="0" locked="0" layoutInCell="1" allowOverlap="1" wp14:anchorId="7D4F95CC" wp14:editId="614C3D67">
                <wp:simplePos x="0" y="0"/>
                <wp:positionH relativeFrom="column">
                  <wp:posOffset>1647162</wp:posOffset>
                </wp:positionH>
                <wp:positionV relativeFrom="paragraph">
                  <wp:posOffset>2528239</wp:posOffset>
                </wp:positionV>
                <wp:extent cx="516835" cy="174625"/>
                <wp:effectExtent l="0" t="0" r="17145" b="15875"/>
                <wp:wrapNone/>
                <wp:docPr id="73" name="Taisnstūris 73"/>
                <wp:cNvGraphicFramePr/>
                <a:graphic xmlns:a="http://schemas.openxmlformats.org/drawingml/2006/main">
                  <a:graphicData uri="http://schemas.microsoft.com/office/word/2010/wordprocessingShape">
                    <wps:wsp>
                      <wps:cNvSpPr/>
                      <wps:spPr>
                        <a:xfrm>
                          <a:off x="0" y="0"/>
                          <a:ext cx="516835" cy="174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73" o:spid="_x0000_s1026" style="position:absolute;margin-left:129.7pt;margin-top:199.05pt;width:40.7pt;height:1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" filled="f" strokecolor="red" strokeweight="2pt"/>
            </w:pict>
          </mc:Fallback>
        </mc:AlternateContent>
      </w:r>
      <w:r w:rsidRPr="006447FA">
        <w:rPr>
          <w:noProof/>
          <w:lang w:eastAsia="lv-LV"/>
        </w:rPr>
        <mc:AlternateContent>
          <mc:Choice Requires="wps">
            <w:drawing>
              <wp:anchor distT="0" distB="0" distL="114300" distR="114300" simplePos="0" relativeHeight="251663360" behindDoc="0" locked="0" layoutInCell="1" allowOverlap="1" wp14:anchorId="3B026F40" wp14:editId="5B343BEE">
                <wp:simplePos x="0" y="0"/>
                <wp:positionH relativeFrom="column">
                  <wp:posOffset>971302</wp:posOffset>
                </wp:positionH>
                <wp:positionV relativeFrom="paragraph">
                  <wp:posOffset>2464628</wp:posOffset>
                </wp:positionV>
                <wp:extent cx="604299" cy="174625"/>
                <wp:effectExtent l="0" t="0" r="24765" b="15875"/>
                <wp:wrapNone/>
                <wp:docPr id="72" name="Taisnstūris 72"/>
                <wp:cNvGraphicFramePr/>
                <a:graphic xmlns:a="http://schemas.openxmlformats.org/drawingml/2006/main">
                  <a:graphicData uri="http://schemas.microsoft.com/office/word/2010/wordprocessingShape">
                    <wps:wsp>
                      <wps:cNvSpPr/>
                      <wps:spPr>
                        <a:xfrm>
                          <a:off x="0" y="0"/>
                          <a:ext cx="604299" cy="174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72" o:spid="_x0000_s1026" style="position:absolute;margin-left:76.5pt;margin-top:194.05pt;width:47.6pt;height:1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" filled="f" strokecolor="red" strokeweight="2pt"/>
            </w:pict>
          </mc:Fallback>
        </mc:AlternateContent>
      </w:r>
      <w:r w:rsidRPr="006447FA">
        <w:rPr>
          <w:noProof/>
          <w:lang w:eastAsia="lv-LV"/>
        </w:rPr>
        <w:drawing>
          <wp:inline distT="0" distB="0" distL="0" distR="0" wp14:anchorId="7E2930D4" wp14:editId="46FD893A">
            <wp:extent cx="2234355" cy="2576223"/>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37172" cy="2579471"/>
                    </a:xfrm>
                    <a:prstGeom prst="rect">
                      <a:avLst/>
                    </a:prstGeom>
                    <a:noFill/>
                    <a:ln>
                      <a:noFill/>
                    </a:ln>
                  </pic:spPr>
                </pic:pic>
              </a:graphicData>
            </a:graphic>
          </wp:inline>
        </w:drawing>
      </w:r>
      <w:r w:rsidRPr="006447FA">
        <w:t xml:space="preserve">   </w:t>
      </w:r>
      <w:r w:rsidRPr="006447FA">
        <w:rPr>
          <w:noProof/>
          <w:lang w:eastAsia="lv-LV"/>
        </w:rPr>
        <w:drawing>
          <wp:inline distT="0" distB="0" distL="0" distR="0" wp14:anchorId="377928C1" wp14:editId="2AA47A77">
            <wp:extent cx="3730797" cy="3784821"/>
            <wp:effectExtent l="0" t="0" r="3175" b="635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32405" cy="3786452"/>
                    </a:xfrm>
                    <a:prstGeom prst="rect">
                      <a:avLst/>
                    </a:prstGeom>
                    <a:noFill/>
                    <a:ln>
                      <a:noFill/>
                    </a:ln>
                  </pic:spPr>
                </pic:pic>
              </a:graphicData>
            </a:graphic>
          </wp:inline>
        </w:drawing>
      </w:r>
    </w:p>
    <w:p w14:paraId="0AE6A026" w14:textId="17D4FB20" w:rsidR="002C6846" w:rsidRPr="006447FA" w:rsidRDefault="000944C9" w:rsidP="002C6846">
      <w:pPr>
        <w:pStyle w:val="Picturecaption"/>
      </w:pPr>
      <w:r>
        <w:fldChar w:fldCharType="begin"/>
      </w:r>
      <w:r>
        <w:instrText xml:space="preserve"> SEQ Attēls \* ARABIC </w:instrText>
      </w:r>
      <w:r>
        <w:fldChar w:fldCharType="separate"/>
      </w:r>
      <w:bookmarkStart w:id="327" w:name="_Ref345057591"/>
      <w:bookmarkStart w:id="328" w:name="_Toc385254904"/>
      <w:r w:rsidR="005242A3">
        <w:rPr>
          <w:noProof/>
        </w:rPr>
        <w:t>58</w:t>
      </w:r>
      <w:bookmarkEnd w:id="327"/>
      <w:r>
        <w:rPr>
          <w:noProof/>
        </w:rPr>
        <w:fldChar w:fldCharType="end"/>
      </w:r>
      <w:r w:rsidR="002C6846" w:rsidRPr="006447FA">
        <w:t xml:space="preserve">.attēls. Operācijas piesaistīšana </w:t>
      </w:r>
      <w:r w:rsidR="002C6846" w:rsidRPr="006447FA">
        <w:rPr>
          <w:i/>
        </w:rPr>
        <w:t>Sitecore</w:t>
      </w:r>
      <w:r w:rsidR="002C6846" w:rsidRPr="006447FA">
        <w:t xml:space="preserve"> elementiem</w:t>
      </w:r>
      <w:bookmarkEnd w:id="328"/>
    </w:p>
    <w:p w14:paraId="07865AA1" w14:textId="52AEE21B" w:rsidR="002C6846" w:rsidRPr="006447FA" w:rsidRDefault="00204C15" w:rsidP="007A355D">
      <w:pPr>
        <w:pStyle w:val="Pictureposition"/>
      </w:pPr>
      <w:r w:rsidRPr="006447FA">
        <w:rPr>
          <w:noProof/>
          <w:lang w:eastAsia="lv-LV"/>
        </w:rPr>
        <mc:AlternateContent>
          <mc:Choice Requires="wps">
            <w:drawing>
              <wp:anchor distT="0" distB="0" distL="114300" distR="114300" simplePos="0" relativeHeight="251679744" behindDoc="0" locked="0" layoutInCell="1" allowOverlap="1" wp14:anchorId="1A24FA55" wp14:editId="17A43E29">
                <wp:simplePos x="0" y="0"/>
                <wp:positionH relativeFrom="column">
                  <wp:posOffset>4763522</wp:posOffset>
                </wp:positionH>
                <wp:positionV relativeFrom="paragraph">
                  <wp:posOffset>3873721</wp:posOffset>
                </wp:positionV>
                <wp:extent cx="444831" cy="159027"/>
                <wp:effectExtent l="0" t="0" r="12700" b="12700"/>
                <wp:wrapNone/>
                <wp:docPr id="81" name="Taisnstūris 81"/>
                <wp:cNvGraphicFramePr/>
                <a:graphic xmlns:a="http://schemas.openxmlformats.org/drawingml/2006/main">
                  <a:graphicData uri="http://schemas.microsoft.com/office/word/2010/wordprocessingShape">
                    <wps:wsp>
                      <wps:cNvSpPr/>
                      <wps:spPr>
                        <a:xfrm>
                          <a:off x="0" y="0"/>
                          <a:ext cx="444831" cy="1590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81" o:spid="_x0000_s1026" style="position:absolute;margin-left:375.1pt;margin-top:305pt;width:35.05pt;height: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" filled="f" strokecolor="red" strokeweight="2pt"/>
            </w:pict>
          </mc:Fallback>
        </mc:AlternateContent>
      </w:r>
      <w:r w:rsidRPr="006447FA">
        <w:rPr>
          <w:noProof/>
          <w:lang w:eastAsia="lv-LV"/>
        </w:rPr>
        <mc:AlternateContent>
          <mc:Choice Requires="wps">
            <w:drawing>
              <wp:anchor distT="0" distB="0" distL="114300" distR="114300" simplePos="0" relativeHeight="251677696" behindDoc="0" locked="0" layoutInCell="1" allowOverlap="1" wp14:anchorId="15A80649" wp14:editId="6BF664CB">
                <wp:simplePos x="0" y="0"/>
                <wp:positionH relativeFrom="column">
                  <wp:posOffset>2784198</wp:posOffset>
                </wp:positionH>
                <wp:positionV relativeFrom="paragraph">
                  <wp:posOffset>1830346</wp:posOffset>
                </wp:positionV>
                <wp:extent cx="2067339" cy="962108"/>
                <wp:effectExtent l="0" t="0" r="28575" b="28575"/>
                <wp:wrapNone/>
                <wp:docPr id="80" name="Taisnstūris 80"/>
                <wp:cNvGraphicFramePr/>
                <a:graphic xmlns:a="http://schemas.openxmlformats.org/drawingml/2006/main">
                  <a:graphicData uri="http://schemas.microsoft.com/office/word/2010/wordprocessingShape">
                    <wps:wsp>
                      <wps:cNvSpPr/>
                      <wps:spPr>
                        <a:xfrm>
                          <a:off x="0" y="0"/>
                          <a:ext cx="2067339" cy="9621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80" o:spid="_x0000_s1026" style="position:absolute;margin-left:219.25pt;margin-top:144.1pt;width:162.8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" filled="f" strokecolor="red" strokeweight="2pt"/>
            </w:pict>
          </mc:Fallback>
        </mc:AlternateContent>
      </w:r>
      <w:r w:rsidRPr="006447FA">
        <w:rPr>
          <w:noProof/>
          <w:lang w:eastAsia="lv-LV"/>
        </w:rPr>
        <mc:AlternateContent>
          <mc:Choice Requires="wps">
            <w:drawing>
              <wp:anchor distT="0" distB="0" distL="114300" distR="114300" simplePos="0" relativeHeight="251675648" behindDoc="0" locked="0" layoutInCell="1" allowOverlap="1" wp14:anchorId="69FF7ED0" wp14:editId="7143BE14">
                <wp:simplePos x="0" y="0"/>
                <wp:positionH relativeFrom="column">
                  <wp:posOffset>2211706</wp:posOffset>
                </wp:positionH>
                <wp:positionV relativeFrom="paragraph">
                  <wp:posOffset>136718</wp:posOffset>
                </wp:positionV>
                <wp:extent cx="278296" cy="310101"/>
                <wp:effectExtent l="0" t="0" r="26670" b="13970"/>
                <wp:wrapNone/>
                <wp:docPr id="79" name="Taisnstūris 79"/>
                <wp:cNvGraphicFramePr/>
                <a:graphic xmlns:a="http://schemas.openxmlformats.org/drawingml/2006/main">
                  <a:graphicData uri="http://schemas.microsoft.com/office/word/2010/wordprocessingShape">
                    <wps:wsp>
                      <wps:cNvSpPr/>
                      <wps:spPr>
                        <a:xfrm>
                          <a:off x="0" y="0"/>
                          <a:ext cx="278296" cy="3101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79" o:spid="_x0000_s1026" style="position:absolute;margin-left:174.15pt;margin-top:10.75pt;width:21.9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" filled="f" strokecolor="red" strokeweight="2pt"/>
            </w:pict>
          </mc:Fallback>
        </mc:AlternateContent>
      </w:r>
      <w:r w:rsidRPr="006447FA">
        <w:rPr>
          <w:noProof/>
          <w:lang w:eastAsia="lv-LV"/>
        </w:rPr>
        <mc:AlternateContent>
          <mc:Choice Requires="wps">
            <w:drawing>
              <wp:anchor distT="0" distB="0" distL="114300" distR="114300" simplePos="0" relativeHeight="251673600" behindDoc="0" locked="0" layoutInCell="1" allowOverlap="1" wp14:anchorId="29BE2000" wp14:editId="4A93F56C">
                <wp:simplePos x="0" y="0"/>
                <wp:positionH relativeFrom="column">
                  <wp:posOffset>565785</wp:posOffset>
                </wp:positionH>
                <wp:positionV relativeFrom="paragraph">
                  <wp:posOffset>136718</wp:posOffset>
                </wp:positionV>
                <wp:extent cx="1597632" cy="174625"/>
                <wp:effectExtent l="0" t="0" r="22225" b="15875"/>
                <wp:wrapNone/>
                <wp:docPr id="78" name="Taisnstūris 78"/>
                <wp:cNvGraphicFramePr/>
                <a:graphic xmlns:a="http://schemas.openxmlformats.org/drawingml/2006/main">
                  <a:graphicData uri="http://schemas.microsoft.com/office/word/2010/wordprocessingShape">
                    <wps:wsp>
                      <wps:cNvSpPr/>
                      <wps:spPr>
                        <a:xfrm>
                          <a:off x="0" y="0"/>
                          <a:ext cx="1597632" cy="174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78" o:spid="_x0000_s1026" style="position:absolute;margin-left:44.55pt;margin-top:10.75pt;width:125.8pt;height:1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" filled="f" strokecolor="red" strokeweight="2pt"/>
            </w:pict>
          </mc:Fallback>
        </mc:AlternateContent>
      </w:r>
      <w:r w:rsidR="007A355D" w:rsidRPr="006447FA">
        <w:rPr>
          <w:noProof/>
          <w:lang w:eastAsia="lv-LV"/>
        </w:rPr>
        <w:drawing>
          <wp:inline distT="0" distB="0" distL="0" distR="0" wp14:anchorId="0BBECB06" wp14:editId="6A4BE4A8">
            <wp:extent cx="5553417" cy="4174435"/>
            <wp:effectExtent l="0" t="0" r="0"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65202" cy="4183294"/>
                    </a:xfrm>
                    <a:prstGeom prst="rect">
                      <a:avLst/>
                    </a:prstGeom>
                    <a:noFill/>
                    <a:ln>
                      <a:noFill/>
                    </a:ln>
                  </pic:spPr>
                </pic:pic>
              </a:graphicData>
            </a:graphic>
          </wp:inline>
        </w:drawing>
      </w:r>
    </w:p>
    <w:p w14:paraId="525E2F0C" w14:textId="4A2C0DB4" w:rsidR="007A355D" w:rsidRPr="006447FA" w:rsidRDefault="000944C9" w:rsidP="007A355D">
      <w:pPr>
        <w:pStyle w:val="Picturecaption"/>
      </w:pPr>
      <w:r>
        <w:fldChar w:fldCharType="begin"/>
      </w:r>
      <w:r>
        <w:instrText xml:space="preserve"> SEQ Attēls \* ARABIC </w:instrText>
      </w:r>
      <w:r>
        <w:fldChar w:fldCharType="separate"/>
      </w:r>
      <w:bookmarkStart w:id="329" w:name="_Ref345057599"/>
      <w:bookmarkStart w:id="330" w:name="_Toc385254905"/>
      <w:r w:rsidR="005242A3">
        <w:rPr>
          <w:noProof/>
        </w:rPr>
        <w:t>59</w:t>
      </w:r>
      <w:bookmarkEnd w:id="329"/>
      <w:r>
        <w:rPr>
          <w:noProof/>
        </w:rPr>
        <w:fldChar w:fldCharType="end"/>
      </w:r>
      <w:r w:rsidR="007A355D" w:rsidRPr="006447FA">
        <w:t xml:space="preserve">.attēls. Operācijas piesaistīšana </w:t>
      </w:r>
      <w:r w:rsidR="007A355D" w:rsidRPr="006447FA">
        <w:rPr>
          <w:i/>
        </w:rPr>
        <w:t>Sitecore</w:t>
      </w:r>
      <w:r w:rsidR="007A355D" w:rsidRPr="006447FA">
        <w:t xml:space="preserve"> elementiem (turpinājums)</w:t>
      </w:r>
      <w:bookmarkEnd w:id="330"/>
    </w:p>
    <w:p w14:paraId="032DBD1D" w14:textId="7735EFC0" w:rsidR="000E1D23" w:rsidRPr="006447FA" w:rsidRDefault="00021127" w:rsidP="000E1D23">
      <w:pPr>
        <w:pStyle w:val="Heading2"/>
      </w:pPr>
      <w:bookmarkStart w:id="331" w:name="_Toc385254814"/>
      <w:r w:rsidRPr="006447FA">
        <w:lastRenderedPageBreak/>
        <w:t xml:space="preserve">VISS Sitecore lietotnes </w:t>
      </w:r>
      <w:r w:rsidR="009121AB" w:rsidRPr="006447FA">
        <w:t>arhitektūras apraksts</w:t>
      </w:r>
      <w:bookmarkEnd w:id="331"/>
    </w:p>
    <w:p w14:paraId="5178944C" w14:textId="10B8E305" w:rsidR="00F0719C" w:rsidRPr="006447FA" w:rsidRDefault="009121AB" w:rsidP="00F0719C">
      <w:r w:rsidRPr="006447FA">
        <w:t xml:space="preserve">Parasti </w:t>
      </w:r>
      <w:r w:rsidR="00BB3482" w:rsidRPr="006447FA">
        <w:t xml:space="preserve">VISS </w:t>
      </w:r>
      <w:r w:rsidRPr="006447FA">
        <w:t>lietotnes ir dalās uz divām daļām: prezentācijas loģika un biznesa loģika. Biznesa loģika ir iekapsulēta WCF servisā</w:t>
      </w:r>
      <w:r w:rsidR="006B63D6" w:rsidRPr="006447FA">
        <w:t xml:space="preserve">. </w:t>
      </w:r>
      <w:r w:rsidR="00F0719C" w:rsidRPr="006447FA">
        <w:t xml:space="preserve">Konceptuāla lietotnes arhitektūra ir redzama </w:t>
      </w:r>
      <w:r w:rsidR="00F0719C" w:rsidRPr="006447FA">
        <w:fldChar w:fldCharType="begin"/>
      </w:r>
      <w:r w:rsidR="00F0719C" w:rsidRPr="006447FA">
        <w:instrText xml:space="preserve"> REF _Ref329191408 \h </w:instrText>
      </w:r>
      <w:r w:rsidR="006447FA">
        <w:instrText xml:space="preserve"> \* MERGEFORMAT </w:instrText>
      </w:r>
      <w:r w:rsidR="00F0719C" w:rsidRPr="006447FA">
        <w:fldChar w:fldCharType="separate"/>
      </w:r>
      <w:r w:rsidR="005242A3">
        <w:t>60</w:t>
      </w:r>
      <w:r w:rsidR="00F0719C" w:rsidRPr="006447FA">
        <w:fldChar w:fldCharType="end"/>
      </w:r>
      <w:r w:rsidR="00B74528">
        <w:t>.</w:t>
      </w:r>
      <w:r w:rsidR="00F0719C" w:rsidRPr="006447FA">
        <w:t>attēlā.</w:t>
      </w:r>
    </w:p>
    <w:p w14:paraId="19DDFB62" w14:textId="04F33865" w:rsidR="00F0719C" w:rsidRPr="006447FA" w:rsidRDefault="00577F4F" w:rsidP="006C4258">
      <w:pPr>
        <w:pStyle w:val="Pictureposition"/>
      </w:pPr>
      <w:r>
        <w:object w:dxaOrig="14195" w:dyaOrig="10093" w14:anchorId="50B80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341.85pt" o:ole="">
            <v:imagedata r:id="rId86" o:title=""/>
          </v:shape>
          <o:OLEObject Type="Embed" ProgID="Visio.Drawing.11" ShapeID="_x0000_i1025" DrawAspect="Content" ObjectID="_1458996450" r:id="rId87"/>
        </w:object>
      </w:r>
    </w:p>
    <w:p w14:paraId="740194EC" w14:textId="77777777" w:rsidR="00F0719C" w:rsidRPr="006447FA" w:rsidRDefault="000944C9" w:rsidP="00F0719C">
      <w:pPr>
        <w:pStyle w:val="Picturecaption"/>
      </w:pPr>
      <w:r>
        <w:fldChar w:fldCharType="begin"/>
      </w:r>
      <w:r>
        <w:instrText xml:space="preserve"> SEQ Attēls \* ARABIC </w:instrText>
      </w:r>
      <w:r>
        <w:fldChar w:fldCharType="separate"/>
      </w:r>
      <w:bookmarkStart w:id="332" w:name="_Ref329191408"/>
      <w:bookmarkStart w:id="333" w:name="_Toc385254906"/>
      <w:r w:rsidR="005242A3">
        <w:rPr>
          <w:noProof/>
        </w:rPr>
        <w:t>60</w:t>
      </w:r>
      <w:bookmarkEnd w:id="332"/>
      <w:r>
        <w:rPr>
          <w:noProof/>
        </w:rPr>
        <w:fldChar w:fldCharType="end"/>
      </w:r>
      <w:r w:rsidR="00F0719C" w:rsidRPr="006447FA">
        <w:t>. attēls. VISS Sitecore lietotnes konceptuāla arhitektūra</w:t>
      </w:r>
      <w:bookmarkEnd w:id="333"/>
    </w:p>
    <w:p w14:paraId="1E039BD4" w14:textId="0B7DDE6C" w:rsidR="00577F4F" w:rsidRDefault="00577F4F" w:rsidP="00577F4F">
      <w:r>
        <w:t xml:space="preserve">Attēlā ir redzami 4 iespējami darbības scenāriji: </w:t>
      </w:r>
    </w:p>
    <w:p w14:paraId="36E85565" w14:textId="27F240D3" w:rsidR="00577F4F" w:rsidRPr="00577F4F" w:rsidRDefault="00577F4F" w:rsidP="00577F4F">
      <w:pPr>
        <w:pStyle w:val="ListNumber"/>
        <w:numPr>
          <w:ilvl w:val="0"/>
          <w:numId w:val="57"/>
        </w:numPr>
      </w:pPr>
      <w:r w:rsidRPr="00577F4F">
        <w:t>BL loģikas serviss izsauc drošo servisu ar tehniskā lietotāja (sistēmas) tiesībām</w:t>
      </w:r>
    </w:p>
    <w:p w14:paraId="0A20C52F" w14:textId="2139360B" w:rsidR="00577F4F" w:rsidRPr="00577F4F" w:rsidRDefault="00577F4F" w:rsidP="00577F4F">
      <w:pPr>
        <w:pStyle w:val="ListNumber"/>
      </w:pPr>
      <w:r w:rsidRPr="00577F4F">
        <w:t>BL loģikas serviss izsauc drošo servisu ar autentificēta lietotāja tiesībām («act-as»)</w:t>
      </w:r>
    </w:p>
    <w:p w14:paraId="2639461C" w14:textId="79501C14" w:rsidR="00577F4F" w:rsidRPr="00577F4F" w:rsidRDefault="00577F4F" w:rsidP="00577F4F">
      <w:pPr>
        <w:pStyle w:val="ListNumber"/>
      </w:pPr>
      <w:r w:rsidRPr="00577F4F">
        <w:t>Router-serviss izsauc drošo servisu ar autentificēta lietotāja vai tehniskā lietotāja tiesībām atkarība no routing tabulas uzstādījumiem, vairāku STS atbalsts</w:t>
      </w:r>
    </w:p>
    <w:p w14:paraId="01C72960" w14:textId="423CA5F0" w:rsidR="00577F4F" w:rsidRPr="00577F4F" w:rsidRDefault="00577F4F" w:rsidP="00577F4F">
      <w:pPr>
        <w:pStyle w:val="ListNumber"/>
      </w:pPr>
      <w:r w:rsidRPr="00577F4F">
        <w:t>BL loģikas serviss izsauc DB glabājamas procedūras (tikai VISS portālā)</w:t>
      </w:r>
    </w:p>
    <w:p w14:paraId="5788FDC2" w14:textId="47AE44CB" w:rsidR="00F0719C" w:rsidRPr="006447FA" w:rsidRDefault="00F0719C" w:rsidP="006C04B1">
      <w:r w:rsidRPr="006447FA">
        <w:t xml:space="preserve">Tipiskā BL servisa realizācija ir aprakstīta </w:t>
      </w:r>
      <w:r w:rsidR="00B74528" w:rsidRPr="006447FA">
        <w:fldChar w:fldCharType="begin"/>
      </w:r>
      <w:r w:rsidR="00B74528" w:rsidRPr="006447FA">
        <w:instrText xml:space="preserve"> REF _Ref364077722 \n \h </w:instrText>
      </w:r>
      <w:r w:rsidR="00B74528">
        <w:instrText xml:space="preserve"> \* MERGEFORMAT </w:instrText>
      </w:r>
      <w:r w:rsidR="00B74528" w:rsidRPr="006447FA">
        <w:fldChar w:fldCharType="separate"/>
      </w:r>
      <w:r w:rsidR="005242A3">
        <w:t>2.7.1</w:t>
      </w:r>
      <w:r w:rsidR="00B74528" w:rsidRPr="006447FA">
        <w:fldChar w:fldCharType="end"/>
      </w:r>
      <w:r w:rsidR="00B74528">
        <w:t>.</w:t>
      </w:r>
      <w:r w:rsidRPr="006447FA">
        <w:t xml:space="preserve">sadaļā Tipiskie BL servisu izmantošanas scenāriji aprakstīti </w:t>
      </w:r>
      <w:r w:rsidR="00A5546C" w:rsidRPr="006447FA">
        <w:fldChar w:fldCharType="begin"/>
      </w:r>
      <w:r w:rsidR="00A5546C" w:rsidRPr="006447FA">
        <w:instrText xml:space="preserve"> REF _Ref364079740 \n \h </w:instrText>
      </w:r>
      <w:r w:rsidR="006447FA">
        <w:instrText xml:space="preserve"> \* MERGEFORMAT </w:instrText>
      </w:r>
      <w:r w:rsidR="00A5546C" w:rsidRPr="006447FA">
        <w:fldChar w:fldCharType="separate"/>
      </w:r>
      <w:r w:rsidR="005242A3">
        <w:t>0</w:t>
      </w:r>
      <w:r w:rsidR="00A5546C" w:rsidRPr="006447FA">
        <w:fldChar w:fldCharType="end"/>
      </w:r>
      <w:r w:rsidR="00A5546C" w:rsidRPr="006447FA">
        <w:t>.</w:t>
      </w:r>
      <w:r w:rsidR="00B74528">
        <w:t>sadaļā.</w:t>
      </w:r>
      <w:r w:rsidR="00A5546C" w:rsidRPr="006447FA">
        <w:t xml:space="preserve"> BL servisu izsaukums no </w:t>
      </w:r>
      <w:r w:rsidR="00A5546C" w:rsidRPr="00B74528">
        <w:rPr>
          <w:i/>
        </w:rPr>
        <w:t>Sitecore</w:t>
      </w:r>
      <w:r w:rsidR="00A5546C" w:rsidRPr="006447FA">
        <w:t xml:space="preserve"> un BL servisu </w:t>
      </w:r>
      <w:r w:rsidR="007338DF" w:rsidRPr="00B74528">
        <w:rPr>
          <w:i/>
        </w:rPr>
        <w:t>proxy</w:t>
      </w:r>
      <w:r w:rsidR="007338DF" w:rsidRPr="006447FA">
        <w:t xml:space="preserve"> izveidošana ir </w:t>
      </w:r>
      <w:r w:rsidR="00A5546C" w:rsidRPr="006447FA">
        <w:t>aprakstīt</w:t>
      </w:r>
      <w:r w:rsidR="007338DF" w:rsidRPr="006447FA">
        <w:t>a</w:t>
      </w:r>
      <w:r w:rsidR="00A5546C" w:rsidRPr="006447FA">
        <w:t xml:space="preserve"> </w:t>
      </w:r>
      <w:r w:rsidR="00B74528" w:rsidRPr="006447FA">
        <w:fldChar w:fldCharType="begin"/>
      </w:r>
      <w:r w:rsidR="00B74528" w:rsidRPr="006447FA">
        <w:instrText xml:space="preserve"> REF _Ref364079743 \n \h </w:instrText>
      </w:r>
      <w:r w:rsidR="00B74528">
        <w:instrText xml:space="preserve"> \* MERGEFORMAT </w:instrText>
      </w:r>
      <w:r w:rsidR="00B74528" w:rsidRPr="006447FA">
        <w:fldChar w:fldCharType="separate"/>
      </w:r>
      <w:r w:rsidR="005242A3">
        <w:t>2.7.3</w:t>
      </w:r>
      <w:r w:rsidR="00B74528" w:rsidRPr="006447FA">
        <w:fldChar w:fldCharType="end"/>
      </w:r>
      <w:r w:rsidR="00B74528" w:rsidRPr="006447FA">
        <w:t>.</w:t>
      </w:r>
      <w:r w:rsidR="00A5546C" w:rsidRPr="006447FA">
        <w:t>sadaļā</w:t>
      </w:r>
      <w:r w:rsidR="00B74528">
        <w:t>.</w:t>
      </w:r>
      <w:r w:rsidR="00A5546C" w:rsidRPr="006447FA">
        <w:t xml:space="preserve"> </w:t>
      </w:r>
    </w:p>
    <w:p w14:paraId="51C0B9FF" w14:textId="648297F2" w:rsidR="00501806" w:rsidRPr="006447FA" w:rsidRDefault="00501806" w:rsidP="00501806">
      <w:pPr>
        <w:pStyle w:val="Heading3"/>
      </w:pPr>
      <w:bookmarkStart w:id="334" w:name="_Ref364077722"/>
      <w:bookmarkStart w:id="335" w:name="_Toc385254815"/>
      <w:r w:rsidRPr="006447FA">
        <w:t xml:space="preserve">Lietotnes biznesa loģikas WCF servisā </w:t>
      </w:r>
      <w:r w:rsidR="00CF2D11" w:rsidRPr="006447FA">
        <w:t>ie</w:t>
      </w:r>
      <w:r w:rsidRPr="006447FA">
        <w:t>kapsulācijas prasības</w:t>
      </w:r>
      <w:bookmarkEnd w:id="334"/>
      <w:bookmarkEnd w:id="335"/>
    </w:p>
    <w:p w14:paraId="7F5C9697" w14:textId="125D3CC0" w:rsidR="000E1D23" w:rsidRPr="006447FA" w:rsidRDefault="009121AB" w:rsidP="000E1D23">
      <w:r w:rsidRPr="006447FA">
        <w:t>Šādu lietotnes biznesa loģikas WCF s</w:t>
      </w:r>
      <w:r w:rsidR="00BB3482" w:rsidRPr="006447FA">
        <w:t>ervisu i</w:t>
      </w:r>
      <w:r w:rsidR="000905CC" w:rsidRPr="006447FA">
        <w:t>zstrādātājiem jāievēro sekojoši nosacījumi:</w:t>
      </w:r>
    </w:p>
    <w:p w14:paraId="472A5046" w14:textId="1FB52F95" w:rsidR="000905CC" w:rsidRPr="006447FA" w:rsidRDefault="00D3219B" w:rsidP="00C94F26">
      <w:pPr>
        <w:pStyle w:val="ListParagraph"/>
        <w:numPr>
          <w:ilvl w:val="0"/>
          <w:numId w:val="42"/>
        </w:numPr>
      </w:pPr>
      <w:r w:rsidRPr="006447FA">
        <w:t>nosaukumvietas (namespace)</w:t>
      </w:r>
      <w:r w:rsidR="000905CC" w:rsidRPr="006447FA">
        <w:t xml:space="preserve"> </w:t>
      </w:r>
      <w:r w:rsidRPr="006447FA">
        <w:t>vārdošana;</w:t>
      </w:r>
    </w:p>
    <w:p w14:paraId="087E4503" w14:textId="6363C369" w:rsidR="00BB3482" w:rsidRPr="006447FA" w:rsidRDefault="00D3219B" w:rsidP="00C94F26">
      <w:pPr>
        <w:pStyle w:val="ListParagraph"/>
        <w:numPr>
          <w:ilvl w:val="0"/>
          <w:numId w:val="42"/>
        </w:numPr>
      </w:pPr>
      <w:r w:rsidRPr="006447FA">
        <w:t>s</w:t>
      </w:r>
      <w:r w:rsidR="00BB3482" w:rsidRPr="006447FA">
        <w:t xml:space="preserve">ervisa kontraktu (klašu) </w:t>
      </w:r>
      <w:r w:rsidRPr="006447FA">
        <w:t>vārdošana;</w:t>
      </w:r>
    </w:p>
    <w:p w14:paraId="212A070C" w14:textId="62DDB01C" w:rsidR="000905CC" w:rsidRPr="006447FA" w:rsidRDefault="00D3219B" w:rsidP="00C94F26">
      <w:pPr>
        <w:pStyle w:val="ListParagraph"/>
        <w:numPr>
          <w:ilvl w:val="0"/>
          <w:numId w:val="42"/>
        </w:numPr>
      </w:pPr>
      <w:r w:rsidRPr="006447FA">
        <w:t>o</w:t>
      </w:r>
      <w:r w:rsidR="00BB3482" w:rsidRPr="006447FA">
        <w:t>perāciju k</w:t>
      </w:r>
      <w:r w:rsidR="000905CC" w:rsidRPr="006447FA">
        <w:t xml:space="preserve">ontraktu </w:t>
      </w:r>
      <w:r w:rsidRPr="006447FA">
        <w:t>vārdošana;</w:t>
      </w:r>
    </w:p>
    <w:p w14:paraId="0EC73D2C" w14:textId="15D4706F" w:rsidR="000905CC" w:rsidRPr="006447FA" w:rsidRDefault="00D3219B" w:rsidP="00C94F26">
      <w:pPr>
        <w:pStyle w:val="ListParagraph"/>
        <w:numPr>
          <w:ilvl w:val="0"/>
          <w:numId w:val="42"/>
        </w:numPr>
      </w:pPr>
      <w:r w:rsidRPr="006447FA">
        <w:t>d</w:t>
      </w:r>
      <w:r w:rsidR="000905CC" w:rsidRPr="006447FA">
        <w:t>atu kontraktu</w:t>
      </w:r>
      <w:r w:rsidR="00BB3482" w:rsidRPr="006447FA">
        <w:t xml:space="preserve"> nosaukumu piešķiršana</w:t>
      </w:r>
      <w:r w:rsidRPr="006447FA">
        <w:t>;</w:t>
      </w:r>
    </w:p>
    <w:p w14:paraId="0C828360" w14:textId="4883CE64" w:rsidR="000905CC" w:rsidRPr="006447FA" w:rsidRDefault="00D3219B" w:rsidP="00C94F26">
      <w:pPr>
        <w:pStyle w:val="ListParagraph"/>
        <w:numPr>
          <w:ilvl w:val="0"/>
          <w:numId w:val="42"/>
        </w:numPr>
      </w:pPr>
      <w:r w:rsidRPr="006447FA">
        <w:t>ziņojumu un atbilžu nosaukumu piešķiršana;</w:t>
      </w:r>
    </w:p>
    <w:p w14:paraId="0391BB28" w14:textId="3596D8FF" w:rsidR="00D3219B" w:rsidRPr="006447FA" w:rsidRDefault="00D3219B" w:rsidP="00C94F26">
      <w:pPr>
        <w:pStyle w:val="ListParagraph"/>
        <w:numPr>
          <w:ilvl w:val="0"/>
          <w:numId w:val="42"/>
        </w:numPr>
      </w:pPr>
      <w:r w:rsidRPr="006447FA">
        <w:t>atbilstošā servisa konfigurācija.</w:t>
      </w:r>
    </w:p>
    <w:p w14:paraId="7DD6ECA1" w14:textId="69D83A75" w:rsidR="00D3219B" w:rsidRPr="006447FA" w:rsidRDefault="00D3219B" w:rsidP="00501806">
      <w:pPr>
        <w:pStyle w:val="Heading4"/>
      </w:pPr>
      <w:bookmarkStart w:id="336" w:name="_Toc385254816"/>
      <w:r w:rsidRPr="006447FA">
        <w:lastRenderedPageBreak/>
        <w:t>Vienošanās par nosaukumu piešķiršan</w:t>
      </w:r>
      <w:r w:rsidR="009567D9" w:rsidRPr="006447FA">
        <w:t>u</w:t>
      </w:r>
      <w:bookmarkEnd w:id="336"/>
    </w:p>
    <w:p w14:paraId="3815B568" w14:textId="4A74526D" w:rsidR="00D3219B" w:rsidRPr="006447FA" w:rsidRDefault="00D3219B" w:rsidP="00501806">
      <w:pPr>
        <w:pStyle w:val="Heading5"/>
      </w:pPr>
      <w:r w:rsidRPr="006447FA">
        <w:t>Nosaukumvietas</w:t>
      </w:r>
    </w:p>
    <w:p w14:paraId="2538A361" w14:textId="7FD01219" w:rsidR="00EA40F1" w:rsidRPr="006447FA" w:rsidRDefault="00EA40F1" w:rsidP="00EA40F1">
      <w:r w:rsidRPr="006447FA">
        <w:t xml:space="preserve">Namespace vārds </w:t>
      </w:r>
      <w:r w:rsidR="009567D9" w:rsidRPr="006447FA">
        <w:t>–</w:t>
      </w:r>
      <w:r w:rsidRPr="006447FA">
        <w:t xml:space="preserve"> </w:t>
      </w:r>
      <w:r w:rsidRPr="006447FA">
        <w:rPr>
          <w:rStyle w:val="CodeInText"/>
          <w:noProof w:val="0"/>
          <w:lang w:val="lv-LV"/>
        </w:rPr>
        <w:t>Viss.BLService</w:t>
      </w:r>
      <w:r w:rsidR="00875569" w:rsidRPr="006447FA">
        <w:rPr>
          <w:rStyle w:val="CodeInText"/>
          <w:noProof w:val="0"/>
          <w:lang w:val="lv-LV"/>
        </w:rPr>
        <w:t>.</w:t>
      </w:r>
    </w:p>
    <w:p w14:paraId="6B8AFEAE" w14:textId="5C19A024" w:rsidR="00D3219B" w:rsidRPr="006447FA" w:rsidRDefault="00EA40F1" w:rsidP="00501806">
      <w:pPr>
        <w:pStyle w:val="Heading5"/>
      </w:pPr>
      <w:r w:rsidRPr="006447FA">
        <w:t>Servisa kontrakti</w:t>
      </w:r>
    </w:p>
    <w:p w14:paraId="5F5D5963" w14:textId="5516ED2D" w:rsidR="00EA40F1" w:rsidRPr="006447FA" w:rsidRDefault="00EA40F1" w:rsidP="00EA40F1">
      <w:pPr>
        <w:autoSpaceDE w:val="0"/>
        <w:autoSpaceDN w:val="0"/>
        <w:adjustRightInd w:val="0"/>
        <w:spacing w:before="0" w:after="0" w:line="240" w:lineRule="auto"/>
        <w:jc w:val="left"/>
        <w:rPr>
          <w:rFonts w:ascii="Consolas" w:hAnsi="Consolas" w:cs="Consolas"/>
          <w:sz w:val="19"/>
          <w:szCs w:val="19"/>
        </w:rPr>
      </w:pPr>
      <w:r w:rsidRPr="006447FA">
        <w:rPr>
          <w:rStyle w:val="CodeChar"/>
          <w:rFonts w:eastAsiaTheme="minorHAnsi"/>
          <w:noProof w:val="0"/>
          <w:lang w:val="lv-LV"/>
        </w:rPr>
        <w:t xml:space="preserve">ServiceContract </w:t>
      </w:r>
      <w:r w:rsidRPr="006447FA">
        <w:t xml:space="preserve">konstruktoriem uzdot parametrus </w:t>
      </w:r>
      <w:r w:rsidRPr="006447FA">
        <w:rPr>
          <w:rFonts w:ascii="Consolas" w:hAnsi="Consolas" w:cs="Consolas"/>
          <w:sz w:val="19"/>
          <w:szCs w:val="19"/>
        </w:rPr>
        <w:t>ConfigurationName un Namespace.</w:t>
      </w:r>
    </w:p>
    <w:p w14:paraId="6AB84C1A" w14:textId="26A2B860" w:rsidR="00EA40F1" w:rsidRPr="006447FA" w:rsidRDefault="00EA40F1" w:rsidP="00EA40F1">
      <w:pPr>
        <w:pStyle w:val="Code"/>
        <w:rPr>
          <w:noProof w:val="0"/>
          <w:lang w:val="lv-LV"/>
        </w:rPr>
      </w:pPr>
      <w:r w:rsidRPr="006447FA">
        <w:rPr>
          <w:noProof w:val="0"/>
          <w:lang w:val="lv-LV"/>
        </w:rPr>
        <w:t>[ServiceContract(ConfigurationName = "BLService", Namespace = "http://ivis.eps.gov.lv/BLS</w:t>
      </w:r>
      <w:r w:rsidR="00C77085" w:rsidRPr="006447FA">
        <w:rPr>
          <w:noProof w:val="0"/>
          <w:lang w:val="lv-LV"/>
        </w:rPr>
        <w:t>/</w:t>
      </w:r>
      <w:r w:rsidR="005E4BCE" w:rsidRPr="006447FA">
        <w:rPr>
          <w:noProof w:val="0"/>
          <w:lang w:val="lv-LV"/>
        </w:rPr>
        <w:t>Sample/v1-0</w:t>
      </w:r>
      <w:r w:rsidRPr="006447FA">
        <w:rPr>
          <w:noProof w:val="0"/>
          <w:lang w:val="lv-LV"/>
        </w:rPr>
        <w:t>"</w:t>
      </w:r>
      <w:r w:rsidR="009A1E9D" w:rsidRPr="006447FA">
        <w:rPr>
          <w:noProof w:val="0"/>
          <w:lang w:val="lv-LV"/>
        </w:rPr>
        <w:t>, Name = "Sample"</w:t>
      </w:r>
      <w:r w:rsidRPr="006447FA">
        <w:rPr>
          <w:noProof w:val="0"/>
          <w:lang w:val="lv-LV"/>
        </w:rPr>
        <w:t>)]</w:t>
      </w:r>
    </w:p>
    <w:p w14:paraId="77F4DE46" w14:textId="6C535772" w:rsidR="005E4BCE" w:rsidRPr="006447FA" w:rsidRDefault="009A1E9D" w:rsidP="00EA40F1">
      <w:pPr>
        <w:autoSpaceDE w:val="0"/>
        <w:autoSpaceDN w:val="0"/>
        <w:adjustRightInd w:val="0"/>
        <w:spacing w:before="0" w:after="0" w:line="240" w:lineRule="auto"/>
        <w:jc w:val="left"/>
        <w:rPr>
          <w:rFonts w:ascii="Consolas" w:hAnsi="Consolas" w:cs="Consolas"/>
          <w:sz w:val="19"/>
          <w:szCs w:val="19"/>
        </w:rPr>
      </w:pPr>
      <w:r w:rsidRPr="006447FA">
        <w:rPr>
          <w:rStyle w:val="CodeInText"/>
          <w:noProof w:val="0"/>
          <w:lang w:val="lv-LV"/>
        </w:rPr>
        <w:t>ConfigurationName = "BLService"</w:t>
      </w:r>
      <w:r w:rsidRPr="006447FA">
        <w:t xml:space="preserve"> ir obligāts. </w:t>
      </w:r>
      <w:r w:rsidR="00EA40F1" w:rsidRPr="006447FA">
        <w:rPr>
          <w:rStyle w:val="CodeInText"/>
          <w:noProof w:val="0"/>
          <w:lang w:val="lv-LV"/>
        </w:rPr>
        <w:t>Namespace</w:t>
      </w:r>
      <w:r w:rsidR="00EA40F1" w:rsidRPr="006447FA">
        <w:rPr>
          <w:rFonts w:ascii="Consolas" w:hAnsi="Consolas" w:cs="Consolas"/>
          <w:sz w:val="19"/>
          <w:szCs w:val="19"/>
        </w:rPr>
        <w:t xml:space="preserve"> </w:t>
      </w:r>
      <w:r w:rsidR="00EA40F1" w:rsidRPr="006447FA">
        <w:t>piešķir pēc šablona:</w:t>
      </w:r>
      <w:r w:rsidR="00EA40F1" w:rsidRPr="006447FA">
        <w:rPr>
          <w:rFonts w:ascii="Consolas" w:hAnsi="Consolas" w:cs="Consolas"/>
          <w:sz w:val="19"/>
          <w:szCs w:val="19"/>
        </w:rPr>
        <w:t xml:space="preserve"> </w:t>
      </w:r>
    </w:p>
    <w:p w14:paraId="0459FA3E" w14:textId="24B0D1EF" w:rsidR="00EA40F1" w:rsidRPr="006447FA" w:rsidRDefault="005E4BCE" w:rsidP="005E4BCE">
      <w:pPr>
        <w:pStyle w:val="Code"/>
        <w:rPr>
          <w:rStyle w:val="Hyperlink"/>
          <w:noProof w:val="0"/>
          <w:color w:val="auto"/>
          <w:u w:val="none"/>
          <w:lang w:val="lv-LV"/>
        </w:rPr>
      </w:pPr>
      <w:r w:rsidRPr="006447FA">
        <w:rPr>
          <w:rStyle w:val="Hyperlink"/>
          <w:noProof w:val="0"/>
          <w:color w:val="auto"/>
          <w:u w:val="none"/>
          <w:lang w:val="lv-LV"/>
        </w:rPr>
        <w:t>http://ivis.eps.gov.lv/BLS/{servicename}/{version}.</w:t>
      </w:r>
    </w:p>
    <w:p w14:paraId="1B42B2A0" w14:textId="37C6A1D0" w:rsidR="009A1E9D" w:rsidRPr="006447FA" w:rsidRDefault="009A1E9D" w:rsidP="009A1E9D">
      <w:r w:rsidRPr="006447FA">
        <w:t xml:space="preserve">Atribūts </w:t>
      </w:r>
      <w:r w:rsidRPr="006447FA">
        <w:rPr>
          <w:rStyle w:val="Hyperlink"/>
          <w:color w:val="auto"/>
          <w:u w:val="none"/>
        </w:rPr>
        <w:t xml:space="preserve">{servicename} jābūt vienāds ar servisa kontrakta </w:t>
      </w:r>
      <w:r w:rsidRPr="006447FA">
        <w:rPr>
          <w:rStyle w:val="SourceChar"/>
          <w:rFonts w:eastAsiaTheme="minorHAnsi"/>
        </w:rPr>
        <w:t>Name</w:t>
      </w:r>
      <w:r w:rsidRPr="006447FA">
        <w:rPr>
          <w:rStyle w:val="Hyperlink"/>
          <w:color w:val="auto"/>
          <w:u w:val="none"/>
        </w:rPr>
        <w:t xml:space="preserve"> atribūtu.</w:t>
      </w:r>
    </w:p>
    <w:p w14:paraId="7CA636B5" w14:textId="0F8DC65A" w:rsidR="00EA40F1" w:rsidRPr="006447FA" w:rsidRDefault="00EA40F1" w:rsidP="00501806">
      <w:pPr>
        <w:pStyle w:val="Heading5"/>
      </w:pPr>
      <w:r w:rsidRPr="006447FA">
        <w:t>Operāciju kontrakti</w:t>
      </w:r>
    </w:p>
    <w:p w14:paraId="1C0709FD" w14:textId="1289B101" w:rsidR="00EA40F1" w:rsidRPr="006447FA" w:rsidRDefault="00EA40F1" w:rsidP="00EA40F1">
      <w:r w:rsidRPr="006447FA">
        <w:t>Konstruktoros obligāti uzdot parametru</w:t>
      </w:r>
      <w:r w:rsidR="005E4BCE" w:rsidRPr="006447FA">
        <w:t>s</w:t>
      </w:r>
      <w:r w:rsidRPr="006447FA">
        <w:t xml:space="preserve"> </w:t>
      </w:r>
      <w:r w:rsidR="005E4BCE" w:rsidRPr="006447FA">
        <w:rPr>
          <w:rStyle w:val="CodeChar"/>
          <w:rFonts w:eastAsiaTheme="minorHAnsi"/>
          <w:noProof w:val="0"/>
          <w:lang w:val="lv-LV"/>
        </w:rPr>
        <w:t>Acti</w:t>
      </w:r>
      <w:r w:rsidR="009A1E9D" w:rsidRPr="006447FA">
        <w:rPr>
          <w:rStyle w:val="CodeChar"/>
          <w:rFonts w:eastAsiaTheme="minorHAnsi"/>
          <w:noProof w:val="0"/>
          <w:lang w:val="lv-LV"/>
        </w:rPr>
        <w:t>o</w:t>
      </w:r>
      <w:r w:rsidR="005E4BCE" w:rsidRPr="006447FA">
        <w:rPr>
          <w:rStyle w:val="CodeChar"/>
          <w:rFonts w:eastAsiaTheme="minorHAnsi"/>
          <w:noProof w:val="0"/>
          <w:lang w:val="lv-LV"/>
        </w:rPr>
        <w:t xml:space="preserve">n </w:t>
      </w:r>
      <w:r w:rsidR="005E4BCE" w:rsidRPr="006447FA">
        <w:t>un</w:t>
      </w:r>
      <w:r w:rsidR="005E4BCE" w:rsidRPr="006447FA">
        <w:rPr>
          <w:rStyle w:val="CodeChar"/>
          <w:rFonts w:eastAsiaTheme="minorHAnsi"/>
          <w:noProof w:val="0"/>
          <w:lang w:val="lv-LV"/>
        </w:rPr>
        <w:t xml:space="preserve"> ReplyAction</w:t>
      </w:r>
      <w:r w:rsidRPr="006447FA">
        <w:rPr>
          <w:rStyle w:val="CodeChar"/>
          <w:rFonts w:eastAsiaTheme="minorHAnsi"/>
          <w:noProof w:val="0"/>
          <w:lang w:val="lv-LV"/>
        </w:rPr>
        <w:t>.</w:t>
      </w:r>
    </w:p>
    <w:p w14:paraId="40483804" w14:textId="0EE4F771" w:rsidR="00EA40F1" w:rsidRPr="006447FA" w:rsidRDefault="00EA40F1" w:rsidP="005E4BCE">
      <w:pPr>
        <w:pStyle w:val="Code"/>
        <w:rPr>
          <w:rStyle w:val="Hyperlink"/>
          <w:noProof w:val="0"/>
          <w:color w:val="auto"/>
          <w:u w:val="none"/>
          <w:lang w:val="lv-LV"/>
        </w:rPr>
      </w:pPr>
      <w:r w:rsidRPr="006447FA">
        <w:rPr>
          <w:rStyle w:val="Hyperlink"/>
          <w:noProof w:val="0"/>
          <w:color w:val="auto"/>
          <w:u w:val="none"/>
          <w:lang w:val="lv-LV"/>
        </w:rPr>
        <w:t>[OperationContract(</w:t>
      </w:r>
      <w:r w:rsidR="005E4BCE" w:rsidRPr="006447FA">
        <w:rPr>
          <w:rStyle w:val="Hyperlink"/>
          <w:noProof w:val="0"/>
          <w:color w:val="auto"/>
          <w:u w:val="none"/>
          <w:lang w:val="lv-LV"/>
        </w:rPr>
        <w:t>Action="http://ivis.eps.gov.lv/BLS/Sample/v1-0/DoWork", ReplyAction="http://ivis.eps.gov.lv/BLS/Sample/v1-0/DoWorkResponse"</w:t>
      </w:r>
      <w:r w:rsidRPr="006447FA">
        <w:rPr>
          <w:rStyle w:val="Hyperlink"/>
          <w:noProof w:val="0"/>
          <w:color w:val="auto"/>
          <w:u w:val="none"/>
          <w:lang w:val="lv-LV"/>
        </w:rPr>
        <w:t>)]</w:t>
      </w:r>
    </w:p>
    <w:p w14:paraId="37B18DF1" w14:textId="544E8EBF" w:rsidR="00C77085" w:rsidRPr="006447FA" w:rsidRDefault="00C77085" w:rsidP="00C77085">
      <w:r w:rsidRPr="006447FA">
        <w:t xml:space="preserve">Ziņojuma </w:t>
      </w:r>
      <w:r w:rsidR="005E4BCE" w:rsidRPr="006447FA">
        <w:t xml:space="preserve">(Action) </w:t>
      </w:r>
      <w:r w:rsidRPr="006447FA">
        <w:t xml:space="preserve">tiek piešķirts pēc šablona: </w:t>
      </w:r>
    </w:p>
    <w:p w14:paraId="319F2EAB" w14:textId="48558548" w:rsidR="00C77085" w:rsidRPr="006447FA" w:rsidRDefault="000944C9" w:rsidP="00C77085">
      <w:pPr>
        <w:pStyle w:val="Code"/>
        <w:rPr>
          <w:rStyle w:val="CodeChar"/>
          <w:rFonts w:eastAsiaTheme="minorHAnsi"/>
          <w:noProof w:val="0"/>
          <w:lang w:val="lv-LV"/>
        </w:rPr>
      </w:pPr>
      <w:hyperlink r:id="rId88" w:history="1">
        <w:r w:rsidR="00C77085" w:rsidRPr="006447FA">
          <w:rPr>
            <w:rStyle w:val="CodeChar"/>
            <w:rFonts w:eastAsiaTheme="minorHAnsi"/>
            <w:noProof w:val="0"/>
            <w:lang w:val="lv-LV"/>
          </w:rPr>
          <w:t>http://ivis.eps.gov.lv/BLS/{servicename}/{version}/{Name}</w:t>
        </w:r>
      </w:hyperlink>
    </w:p>
    <w:p w14:paraId="42CE20FA" w14:textId="77777777" w:rsidR="00C77085" w:rsidRPr="006447FA" w:rsidRDefault="00C77085" w:rsidP="00C77085">
      <w:r w:rsidRPr="006447FA">
        <w:t xml:space="preserve">Atbildes (reply action) nosaukums tiek piešķirts pēc šablona: </w:t>
      </w:r>
    </w:p>
    <w:p w14:paraId="78D3DBE7" w14:textId="4E738153" w:rsidR="00C77085" w:rsidRPr="006447FA" w:rsidRDefault="00C77085" w:rsidP="00C77085">
      <w:pPr>
        <w:pStyle w:val="Code"/>
        <w:rPr>
          <w:noProof w:val="0"/>
          <w:lang w:val="lv-LV"/>
        </w:rPr>
      </w:pPr>
      <w:r w:rsidRPr="006447FA">
        <w:rPr>
          <w:noProof w:val="0"/>
          <w:lang w:val="lv-LV"/>
        </w:rPr>
        <w:t>http://ivis.eps.gov.lv/BLS/{servicename}/{version}/{Name}</w:t>
      </w:r>
      <w:r w:rsidR="005E4BCE" w:rsidRPr="006447FA">
        <w:rPr>
          <w:noProof w:val="0"/>
          <w:lang w:val="lv-LV"/>
        </w:rPr>
        <w:t>Response</w:t>
      </w:r>
    </w:p>
    <w:p w14:paraId="5E216A01" w14:textId="3A133821" w:rsidR="00EA40F1" w:rsidRPr="006447FA" w:rsidRDefault="009567D9" w:rsidP="00501806">
      <w:pPr>
        <w:pStyle w:val="Heading5"/>
      </w:pPr>
      <w:r w:rsidRPr="006447FA">
        <w:t>Datu kontrakti</w:t>
      </w:r>
    </w:p>
    <w:p w14:paraId="3E4B7D5A" w14:textId="299253CC" w:rsidR="009567D9" w:rsidRPr="006447FA" w:rsidRDefault="009567D9" w:rsidP="009567D9">
      <w:pPr>
        <w:rPr>
          <w:rFonts w:ascii="Consolas" w:hAnsi="Consolas" w:cs="Consolas"/>
          <w:sz w:val="19"/>
          <w:szCs w:val="19"/>
        </w:rPr>
      </w:pPr>
      <w:r w:rsidRPr="006447FA">
        <w:t xml:space="preserve">Konstruktoriem ir obligāts parametrs </w:t>
      </w:r>
      <w:r w:rsidRPr="006447FA">
        <w:rPr>
          <w:rFonts w:ascii="Consolas" w:hAnsi="Consolas" w:cs="Consolas"/>
          <w:sz w:val="19"/>
          <w:szCs w:val="19"/>
        </w:rPr>
        <w:t>Namespace.</w:t>
      </w:r>
    </w:p>
    <w:p w14:paraId="6DA57726" w14:textId="3C93DF4E" w:rsidR="009567D9" w:rsidRPr="006447FA" w:rsidRDefault="009567D9" w:rsidP="009567D9">
      <w:r w:rsidRPr="006447FA">
        <w:t>Piemēram:</w:t>
      </w:r>
    </w:p>
    <w:p w14:paraId="2011EEAF" w14:textId="77777777" w:rsidR="000A0E9C" w:rsidRPr="006447FA" w:rsidRDefault="000A0E9C" w:rsidP="000A0E9C">
      <w:pPr>
        <w:pStyle w:val="Code"/>
        <w:rPr>
          <w:noProof w:val="0"/>
          <w:lang w:val="lv-LV"/>
        </w:rPr>
      </w:pPr>
      <w:r w:rsidRPr="006447FA">
        <w:rPr>
          <w:noProof w:val="0"/>
          <w:lang w:val="lv-LV"/>
        </w:rPr>
        <w:t>[DataContract(Namespace="http://ivis.eps.gov.lv/XMLSchemas/100001/BLService/v1-0") ]</w:t>
      </w:r>
    </w:p>
    <w:p w14:paraId="32AC54AF" w14:textId="201507ED" w:rsidR="009567D9" w:rsidRPr="006447FA" w:rsidRDefault="009567D9" w:rsidP="00EA40F1">
      <w:r w:rsidRPr="006447FA">
        <w:t xml:space="preserve">Nosaukums tiek piešķirts pēc šablona: </w:t>
      </w:r>
    </w:p>
    <w:p w14:paraId="74C7F2E2" w14:textId="77777777" w:rsidR="005E4BCE" w:rsidRPr="006447FA" w:rsidRDefault="009567D9" w:rsidP="005E4BCE">
      <w:pPr>
        <w:pStyle w:val="Code"/>
        <w:rPr>
          <w:noProof w:val="0"/>
          <w:lang w:val="lv-LV"/>
        </w:rPr>
      </w:pPr>
      <w:r w:rsidRPr="006447FA">
        <w:rPr>
          <w:noProof w:val="0"/>
          <w:lang w:val="lv-LV"/>
        </w:rPr>
        <w:t>http://ivis.eps.gov.lv/XMLSchemas/{authority}/{ServiceName}/{version}</w:t>
      </w:r>
    </w:p>
    <w:p w14:paraId="4D77C647" w14:textId="3A75E86A" w:rsidR="005E4BCE" w:rsidRPr="006447FA" w:rsidRDefault="005E4BCE" w:rsidP="005E4BCE">
      <w:r w:rsidRPr="006447FA">
        <w:t>, kur – {authority} – VISS authority numurs, piemēram 100001.</w:t>
      </w:r>
    </w:p>
    <w:p w14:paraId="7E901A10" w14:textId="77777777" w:rsidR="006C04B1" w:rsidRPr="006447FA" w:rsidRDefault="006C04B1" w:rsidP="00501806">
      <w:pPr>
        <w:pStyle w:val="Heading4"/>
      </w:pPr>
      <w:bookmarkStart w:id="337" w:name="_Toc385254817"/>
      <w:r w:rsidRPr="006447FA">
        <w:t>VISS.BLService.dll iespēju apraksts</w:t>
      </w:r>
      <w:bookmarkEnd w:id="337"/>
    </w:p>
    <w:p w14:paraId="0CE542C4" w14:textId="45C3C65C" w:rsidR="00A5546C" w:rsidRPr="006447FA" w:rsidRDefault="00A5546C" w:rsidP="00A5546C">
      <w:r w:rsidRPr="006447FA">
        <w:t xml:space="preserve">VISS.BLService.dll nodrošina dažas pamata klases un operācijas darbību automatizācijai BL loģikas servisos. </w:t>
      </w:r>
    </w:p>
    <w:p w14:paraId="4995A2AC" w14:textId="7944C880" w:rsidR="00501806" w:rsidRPr="006447FA" w:rsidRDefault="00501806" w:rsidP="006C04B1">
      <w:pPr>
        <w:pStyle w:val="Heading5"/>
      </w:pPr>
      <w:r w:rsidRPr="006447FA">
        <w:t>Servisa konfigurācija</w:t>
      </w:r>
    </w:p>
    <w:p w14:paraId="0C8E78D4" w14:textId="042B27E7" w:rsidR="00501806" w:rsidRPr="006447FA" w:rsidRDefault="00501806" w:rsidP="00501806">
      <w:r w:rsidRPr="006447FA">
        <w:t xml:space="preserve">BL servisa metodes konfigurācija var notikt izmantojot VISS.BLService.dll definēto servisu fabriku: </w:t>
      </w:r>
    </w:p>
    <w:p w14:paraId="50BE1669" w14:textId="77777777" w:rsidR="00501806" w:rsidRPr="006447FA" w:rsidRDefault="00501806" w:rsidP="00501806">
      <w:pPr>
        <w:pStyle w:val="Code"/>
        <w:rPr>
          <w:noProof w:val="0"/>
          <w:lang w:val="lv-LV"/>
        </w:rPr>
      </w:pPr>
      <w:r w:rsidRPr="006447FA">
        <w:rPr>
          <w:noProof w:val="0"/>
          <w:color w:val="0000FF"/>
          <w:lang w:val="lv-LV"/>
        </w:rPr>
        <w:t xml:space="preserve">  &lt;</w:t>
      </w:r>
      <w:r w:rsidRPr="006447FA">
        <w:rPr>
          <w:noProof w:val="0"/>
          <w:lang w:val="lv-LV"/>
        </w:rPr>
        <w:t>system.serviceModel</w:t>
      </w:r>
      <w:r w:rsidRPr="006447FA">
        <w:rPr>
          <w:noProof w:val="0"/>
          <w:color w:val="0000FF"/>
          <w:lang w:val="lv-LV"/>
        </w:rPr>
        <w:t>&gt;</w:t>
      </w:r>
    </w:p>
    <w:p w14:paraId="276E993B" w14:textId="77777777" w:rsidR="00501806" w:rsidRPr="006447FA" w:rsidRDefault="00501806" w:rsidP="00501806">
      <w:pPr>
        <w:pStyle w:val="Code"/>
        <w:rPr>
          <w:noProof w:val="0"/>
          <w:lang w:val="lv-LV"/>
        </w:rPr>
      </w:pPr>
      <w:r w:rsidRPr="006447FA">
        <w:rPr>
          <w:noProof w:val="0"/>
          <w:color w:val="0000FF"/>
          <w:lang w:val="lv-LV"/>
        </w:rPr>
        <w:t xml:space="preserve">    &lt;</w:t>
      </w:r>
      <w:r w:rsidRPr="006447FA">
        <w:rPr>
          <w:noProof w:val="0"/>
          <w:lang w:val="lv-LV"/>
        </w:rPr>
        <w:t>serviceHostingEnvironment</w:t>
      </w:r>
      <w:r w:rsidRPr="006447FA">
        <w:rPr>
          <w:noProof w:val="0"/>
          <w:color w:val="0000FF"/>
          <w:lang w:val="lv-LV"/>
        </w:rPr>
        <w:t xml:space="preserve"> </w:t>
      </w:r>
      <w:r w:rsidRPr="006447FA">
        <w:rPr>
          <w:noProof w:val="0"/>
          <w:color w:val="FF0000"/>
          <w:lang w:val="lv-LV"/>
        </w:rPr>
        <w:t>multipleSiteBindingsEnabled</w:t>
      </w:r>
      <w:r w:rsidRPr="006447FA">
        <w:rPr>
          <w:noProof w:val="0"/>
          <w:color w:val="0000FF"/>
          <w:lang w:val="lv-LV"/>
        </w:rPr>
        <w:t>=</w:t>
      </w:r>
      <w:r w:rsidRPr="006447FA">
        <w:rPr>
          <w:noProof w:val="0"/>
          <w:lang w:val="lv-LV"/>
        </w:rPr>
        <w:t>"</w:t>
      </w:r>
      <w:r w:rsidRPr="006447FA">
        <w:rPr>
          <w:noProof w:val="0"/>
          <w:color w:val="0000FF"/>
          <w:lang w:val="lv-LV"/>
        </w:rPr>
        <w:t>true</w:t>
      </w:r>
      <w:r w:rsidRPr="006447FA">
        <w:rPr>
          <w:noProof w:val="0"/>
          <w:lang w:val="lv-LV"/>
        </w:rPr>
        <w:t>"</w:t>
      </w:r>
      <w:r w:rsidRPr="006447FA">
        <w:rPr>
          <w:noProof w:val="0"/>
          <w:color w:val="0000FF"/>
          <w:lang w:val="lv-LV"/>
        </w:rPr>
        <w:t xml:space="preserve"> &gt;</w:t>
      </w:r>
    </w:p>
    <w:p w14:paraId="58F9332A" w14:textId="77777777" w:rsidR="00501806" w:rsidRPr="006447FA" w:rsidRDefault="00501806" w:rsidP="00501806">
      <w:pPr>
        <w:pStyle w:val="Code"/>
        <w:rPr>
          <w:noProof w:val="0"/>
          <w:lang w:val="lv-LV"/>
        </w:rPr>
      </w:pPr>
      <w:r w:rsidRPr="006447FA">
        <w:rPr>
          <w:noProof w:val="0"/>
          <w:color w:val="0000FF"/>
          <w:lang w:val="lv-LV"/>
        </w:rPr>
        <w:t xml:space="preserve">      &lt;</w:t>
      </w:r>
      <w:r w:rsidRPr="006447FA">
        <w:rPr>
          <w:noProof w:val="0"/>
          <w:lang w:val="lv-LV"/>
        </w:rPr>
        <w:t>serviceActivations</w:t>
      </w:r>
      <w:r w:rsidRPr="006447FA">
        <w:rPr>
          <w:noProof w:val="0"/>
          <w:color w:val="0000FF"/>
          <w:lang w:val="lv-LV"/>
        </w:rPr>
        <w:t>&gt;</w:t>
      </w:r>
    </w:p>
    <w:p w14:paraId="6B2CBE14" w14:textId="77777777" w:rsidR="00501806" w:rsidRPr="006447FA" w:rsidRDefault="00501806" w:rsidP="00501806">
      <w:pPr>
        <w:pStyle w:val="Code"/>
        <w:rPr>
          <w:noProof w:val="0"/>
          <w:lang w:val="lv-LV"/>
        </w:rPr>
      </w:pPr>
      <w:r w:rsidRPr="006447FA">
        <w:rPr>
          <w:noProof w:val="0"/>
          <w:color w:val="0000FF"/>
          <w:lang w:val="lv-LV"/>
        </w:rPr>
        <w:t xml:space="preserve">        &lt;</w:t>
      </w:r>
      <w:r w:rsidRPr="006447FA">
        <w:rPr>
          <w:noProof w:val="0"/>
          <w:lang w:val="lv-LV"/>
        </w:rPr>
        <w:t>add</w:t>
      </w:r>
      <w:r w:rsidRPr="006447FA">
        <w:rPr>
          <w:noProof w:val="0"/>
          <w:color w:val="0000FF"/>
          <w:lang w:val="lv-LV"/>
        </w:rPr>
        <w:t xml:space="preserve"> </w:t>
      </w:r>
      <w:r w:rsidRPr="006447FA">
        <w:rPr>
          <w:noProof w:val="0"/>
          <w:color w:val="FF0000"/>
          <w:lang w:val="lv-LV"/>
        </w:rPr>
        <w:t>service</w:t>
      </w:r>
      <w:r w:rsidRPr="006447FA">
        <w:rPr>
          <w:noProof w:val="0"/>
          <w:color w:val="0000FF"/>
          <w:lang w:val="lv-LV"/>
        </w:rPr>
        <w:t>=</w:t>
      </w:r>
      <w:r w:rsidRPr="006447FA">
        <w:rPr>
          <w:noProof w:val="0"/>
          <w:lang w:val="lv-LV"/>
        </w:rPr>
        <w:t>"</w:t>
      </w:r>
      <w:r w:rsidRPr="006447FA">
        <w:rPr>
          <w:noProof w:val="0"/>
          <w:color w:val="0000FF"/>
          <w:lang w:val="lv-LV"/>
        </w:rPr>
        <w:t>Viss.BLService.{serviceName}</w:t>
      </w:r>
      <w:r w:rsidRPr="006447FA">
        <w:rPr>
          <w:noProof w:val="0"/>
          <w:lang w:val="lv-LV"/>
        </w:rPr>
        <w:t>"</w:t>
      </w:r>
      <w:r w:rsidRPr="006447FA">
        <w:rPr>
          <w:noProof w:val="0"/>
          <w:color w:val="0000FF"/>
          <w:lang w:val="lv-LV"/>
        </w:rPr>
        <w:t xml:space="preserve"> </w:t>
      </w:r>
      <w:r w:rsidRPr="006447FA">
        <w:rPr>
          <w:noProof w:val="0"/>
          <w:color w:val="FF0000"/>
          <w:lang w:val="lv-LV"/>
        </w:rPr>
        <w:t>relativeAddress</w:t>
      </w:r>
      <w:r w:rsidRPr="006447FA">
        <w:rPr>
          <w:noProof w:val="0"/>
          <w:color w:val="0000FF"/>
          <w:lang w:val="lv-LV"/>
        </w:rPr>
        <w:t>=</w:t>
      </w:r>
      <w:r w:rsidRPr="006447FA">
        <w:rPr>
          <w:noProof w:val="0"/>
          <w:lang w:val="lv-LV"/>
        </w:rPr>
        <w:t>"</w:t>
      </w:r>
      <w:r w:rsidRPr="006447FA">
        <w:rPr>
          <w:noProof w:val="0"/>
          <w:color w:val="0000FF"/>
          <w:lang w:val="lv-LV"/>
        </w:rPr>
        <w:t>{serviceName}.svc</w:t>
      </w:r>
      <w:r w:rsidRPr="006447FA">
        <w:rPr>
          <w:noProof w:val="0"/>
          <w:lang w:val="lv-LV"/>
        </w:rPr>
        <w:t>"</w:t>
      </w:r>
      <w:r w:rsidRPr="006447FA">
        <w:rPr>
          <w:noProof w:val="0"/>
          <w:color w:val="0000FF"/>
          <w:lang w:val="lv-LV"/>
        </w:rPr>
        <w:t xml:space="preserve"> </w:t>
      </w:r>
      <w:r w:rsidRPr="006447FA">
        <w:rPr>
          <w:noProof w:val="0"/>
          <w:color w:val="FF0000"/>
          <w:lang w:val="lv-LV"/>
        </w:rPr>
        <w:t>factory</w:t>
      </w:r>
      <w:r w:rsidRPr="006447FA">
        <w:rPr>
          <w:noProof w:val="0"/>
          <w:color w:val="0000FF"/>
          <w:lang w:val="lv-LV"/>
        </w:rPr>
        <w:t>=</w:t>
      </w:r>
      <w:r w:rsidRPr="006447FA">
        <w:rPr>
          <w:noProof w:val="0"/>
          <w:lang w:val="lv-LV"/>
        </w:rPr>
        <w:t>"</w:t>
      </w:r>
      <w:r w:rsidRPr="006447FA">
        <w:rPr>
          <w:noProof w:val="0"/>
          <w:color w:val="0000FF"/>
          <w:lang w:val="lv-LV"/>
        </w:rPr>
        <w:t>Viss.BLService.BLServiceHostFactory, Viss.BLService</w:t>
      </w:r>
      <w:r w:rsidRPr="006447FA">
        <w:rPr>
          <w:noProof w:val="0"/>
          <w:lang w:val="lv-LV"/>
        </w:rPr>
        <w:t>"</w:t>
      </w:r>
      <w:r w:rsidRPr="006447FA">
        <w:rPr>
          <w:noProof w:val="0"/>
          <w:color w:val="0000FF"/>
          <w:lang w:val="lv-LV"/>
        </w:rPr>
        <w:t xml:space="preserve"> /&gt;</w:t>
      </w:r>
    </w:p>
    <w:p w14:paraId="2E84EDB8" w14:textId="77777777" w:rsidR="00501806" w:rsidRPr="006447FA" w:rsidRDefault="00501806" w:rsidP="00501806">
      <w:pPr>
        <w:pStyle w:val="Code"/>
        <w:rPr>
          <w:noProof w:val="0"/>
          <w:lang w:val="lv-LV"/>
        </w:rPr>
      </w:pPr>
      <w:r w:rsidRPr="006447FA">
        <w:rPr>
          <w:noProof w:val="0"/>
          <w:color w:val="0000FF"/>
          <w:lang w:val="lv-LV"/>
        </w:rPr>
        <w:t xml:space="preserve">      &lt;/</w:t>
      </w:r>
      <w:r w:rsidRPr="006447FA">
        <w:rPr>
          <w:noProof w:val="0"/>
          <w:lang w:val="lv-LV"/>
        </w:rPr>
        <w:t>serviceActivations</w:t>
      </w:r>
      <w:r w:rsidRPr="006447FA">
        <w:rPr>
          <w:noProof w:val="0"/>
          <w:color w:val="0000FF"/>
          <w:lang w:val="lv-LV"/>
        </w:rPr>
        <w:t>&gt;</w:t>
      </w:r>
    </w:p>
    <w:p w14:paraId="3CA06743" w14:textId="77777777" w:rsidR="00501806" w:rsidRPr="006447FA" w:rsidRDefault="00501806" w:rsidP="00501806">
      <w:pPr>
        <w:pStyle w:val="Code"/>
        <w:rPr>
          <w:noProof w:val="0"/>
          <w:lang w:val="lv-LV"/>
        </w:rPr>
      </w:pPr>
      <w:r w:rsidRPr="006447FA">
        <w:rPr>
          <w:noProof w:val="0"/>
          <w:color w:val="0000FF"/>
          <w:lang w:val="lv-LV"/>
        </w:rPr>
        <w:t xml:space="preserve">    &lt;/</w:t>
      </w:r>
      <w:r w:rsidRPr="006447FA">
        <w:rPr>
          <w:noProof w:val="0"/>
          <w:lang w:val="lv-LV"/>
        </w:rPr>
        <w:t>serviceHostingEnvironment</w:t>
      </w:r>
      <w:r w:rsidRPr="006447FA">
        <w:rPr>
          <w:noProof w:val="0"/>
          <w:color w:val="0000FF"/>
          <w:lang w:val="lv-LV"/>
        </w:rPr>
        <w:t>&gt;</w:t>
      </w:r>
    </w:p>
    <w:p w14:paraId="70A650C0" w14:textId="77777777" w:rsidR="00501806" w:rsidRPr="006447FA" w:rsidRDefault="00501806" w:rsidP="00501806">
      <w:pPr>
        <w:pStyle w:val="Code"/>
        <w:rPr>
          <w:noProof w:val="0"/>
          <w:color w:val="0000FF"/>
          <w:lang w:val="lv-LV"/>
        </w:rPr>
      </w:pPr>
      <w:r w:rsidRPr="006447FA">
        <w:rPr>
          <w:noProof w:val="0"/>
          <w:color w:val="0000FF"/>
          <w:lang w:val="lv-LV"/>
        </w:rPr>
        <w:t xml:space="preserve">  &lt;/</w:t>
      </w:r>
      <w:r w:rsidRPr="006447FA">
        <w:rPr>
          <w:noProof w:val="0"/>
          <w:lang w:val="lv-LV"/>
        </w:rPr>
        <w:t>system.serviceModel</w:t>
      </w:r>
      <w:r w:rsidRPr="006447FA">
        <w:rPr>
          <w:noProof w:val="0"/>
          <w:color w:val="0000FF"/>
          <w:lang w:val="lv-LV"/>
        </w:rPr>
        <w:t>&gt;</w:t>
      </w:r>
    </w:p>
    <w:p w14:paraId="5ECCDDE5" w14:textId="4B950E76" w:rsidR="006C04B1" w:rsidRPr="006447FA" w:rsidRDefault="00F0719C" w:rsidP="006C04B1">
      <w:pPr>
        <w:pStyle w:val="Heading5"/>
      </w:pPr>
      <w:bookmarkStart w:id="338" w:name="_Ref364079368"/>
      <w:r w:rsidRPr="006447FA">
        <w:lastRenderedPageBreak/>
        <w:t>Tiesību saņemšana BL servisā</w:t>
      </w:r>
      <w:bookmarkEnd w:id="338"/>
    </w:p>
    <w:p w14:paraId="72052C48" w14:textId="63FAF4CF" w:rsidR="00F0719C" w:rsidRPr="006447FA" w:rsidRDefault="00F0719C" w:rsidP="00F0719C">
      <w:r w:rsidRPr="006447FA">
        <w:t xml:space="preserve">Lai nodrošinātu BL servisa autorizācijas datu saņemšanu izmantojot saņemto autentifikācijas apgalvojumu </w:t>
      </w:r>
      <w:r w:rsidR="007338DF" w:rsidRPr="006447FA">
        <w:t>(sk</w:t>
      </w:r>
      <w:r w:rsidR="00B74528">
        <w:t>at</w:t>
      </w:r>
      <w:r w:rsidR="007338DF" w:rsidRPr="006447FA">
        <w:t xml:space="preserve">. izmantošanas scenāriju apraksts </w:t>
      </w:r>
      <w:r w:rsidR="007338DF" w:rsidRPr="006447FA">
        <w:fldChar w:fldCharType="begin"/>
      </w:r>
      <w:r w:rsidR="007338DF" w:rsidRPr="006447FA">
        <w:instrText xml:space="preserve"> REF _Ref364080115 \n \h </w:instrText>
      </w:r>
      <w:r w:rsidR="006447FA">
        <w:instrText xml:space="preserve"> \* MERGEFORMAT </w:instrText>
      </w:r>
      <w:r w:rsidR="007338DF" w:rsidRPr="006447FA">
        <w:fldChar w:fldCharType="separate"/>
      </w:r>
      <w:r w:rsidR="005242A3">
        <w:t>2.7.2.5</w:t>
      </w:r>
      <w:r w:rsidR="007338DF" w:rsidRPr="006447FA">
        <w:fldChar w:fldCharType="end"/>
      </w:r>
      <w:r w:rsidR="00B74528">
        <w:t>.</w:t>
      </w:r>
      <w:r w:rsidR="007338DF" w:rsidRPr="006447FA">
        <w:t xml:space="preserve">sadaļā) </w:t>
      </w:r>
      <w:r w:rsidRPr="006447FA">
        <w:t>servisa Web.config datnē jānokonfigurē blServiceAuthorization sekciju ievērojot šādi aizpildīšanas komentāri:</w:t>
      </w:r>
    </w:p>
    <w:p w14:paraId="4B80C635"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serviceBehaviors</w:t>
      </w:r>
      <w:r w:rsidRPr="006447FA">
        <w:rPr>
          <w:color w:val="0000FF"/>
          <w:lang w:val="lv-LV"/>
        </w:rPr>
        <w:t>&gt;</w:t>
      </w:r>
    </w:p>
    <w:p w14:paraId="2640C96E"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behavior</w:t>
      </w:r>
      <w:r w:rsidRPr="006447FA">
        <w:rPr>
          <w:color w:val="0000FF"/>
          <w:lang w:val="lv-LV"/>
        </w:rPr>
        <w:t xml:space="preserve"> </w:t>
      </w:r>
      <w:r w:rsidRPr="006447FA">
        <w:rPr>
          <w:color w:val="FF0000"/>
          <w:lang w:val="lv-LV"/>
        </w:rPr>
        <w:t>name</w:t>
      </w:r>
      <w:r w:rsidRPr="006447FA">
        <w:rPr>
          <w:color w:val="0000FF"/>
          <w:lang w:val="lv-LV"/>
        </w:rPr>
        <w:t>=</w:t>
      </w:r>
      <w:r w:rsidRPr="006447FA">
        <w:rPr>
          <w:color w:val="000000"/>
          <w:lang w:val="lv-LV"/>
        </w:rPr>
        <w:t>"</w:t>
      </w:r>
      <w:r w:rsidRPr="006447FA">
        <w:rPr>
          <w:color w:val="0000FF"/>
          <w:lang w:val="lv-LV"/>
        </w:rPr>
        <w:t>blauthservice</w:t>
      </w:r>
      <w:r w:rsidRPr="006447FA">
        <w:rPr>
          <w:color w:val="000000"/>
          <w:lang w:val="lv-LV"/>
        </w:rPr>
        <w:t>"</w:t>
      </w:r>
      <w:r w:rsidRPr="006447FA">
        <w:rPr>
          <w:color w:val="0000FF"/>
          <w:lang w:val="lv-LV"/>
        </w:rPr>
        <w:t>&gt;</w:t>
      </w:r>
    </w:p>
    <w:p w14:paraId="1E7C4333" w14:textId="77777777" w:rsidR="00F0719C" w:rsidRPr="006447FA" w:rsidRDefault="00F0719C" w:rsidP="006C4258">
      <w:pPr>
        <w:pStyle w:val="CodeBlock"/>
        <w:keepNext w:val="0"/>
        <w:rPr>
          <w:color w:val="0000FF"/>
          <w:lang w:val="lv-LV"/>
        </w:rPr>
      </w:pPr>
      <w:r w:rsidRPr="006447FA">
        <w:rPr>
          <w:color w:val="0000FF"/>
          <w:lang w:val="lv-LV"/>
        </w:rPr>
        <w:t>          &lt;</w:t>
      </w:r>
      <w:r w:rsidRPr="006447FA">
        <w:rPr>
          <w:b/>
          <w:bCs/>
          <w:lang w:val="lv-LV"/>
        </w:rPr>
        <w:t>blServiceAuthorization</w:t>
      </w:r>
      <w:r w:rsidRPr="006447FA">
        <w:rPr>
          <w:color w:val="0000FF"/>
          <w:lang w:val="lv-LV"/>
        </w:rPr>
        <w:t xml:space="preserve"> </w:t>
      </w:r>
      <w:r w:rsidRPr="006447FA">
        <w:rPr>
          <w:color w:val="FF0000"/>
          <w:lang w:val="lv-LV"/>
        </w:rPr>
        <w:t>issuerChannelBehaviors</w:t>
      </w:r>
      <w:r w:rsidRPr="006447FA">
        <w:rPr>
          <w:color w:val="0000FF"/>
          <w:lang w:val="lv-LV"/>
        </w:rPr>
        <w:t>=</w:t>
      </w:r>
      <w:r w:rsidRPr="006447FA">
        <w:rPr>
          <w:color w:val="000000"/>
          <w:lang w:val="lv-LV"/>
        </w:rPr>
        <w:t>"</w:t>
      </w:r>
      <w:r w:rsidRPr="006447FA">
        <w:rPr>
          <w:color w:val="0000FF"/>
          <w:lang w:val="lv-LV"/>
        </w:rPr>
        <w:t>certificate</w:t>
      </w:r>
      <w:r w:rsidRPr="006447FA">
        <w:rPr>
          <w:color w:val="000000"/>
          <w:lang w:val="lv-LV"/>
        </w:rPr>
        <w:t>"</w:t>
      </w:r>
      <w:r w:rsidRPr="006447FA">
        <w:rPr>
          <w:color w:val="0000FF"/>
          <w:lang w:val="lv-LV"/>
        </w:rPr>
        <w:t>&gt;</w:t>
      </w:r>
    </w:p>
    <w:p w14:paraId="202AC4E2" w14:textId="77777777" w:rsidR="00F0719C" w:rsidRPr="006447FA" w:rsidRDefault="00F0719C" w:rsidP="006C4258">
      <w:pPr>
        <w:pStyle w:val="CodeBlock"/>
        <w:keepNext w:val="0"/>
        <w:rPr>
          <w:color w:val="00B050"/>
          <w:lang w:val="lv-LV"/>
        </w:rPr>
      </w:pPr>
      <w:r w:rsidRPr="006447FA">
        <w:rPr>
          <w:color w:val="00B050"/>
          <w:lang w:val="lv-LV"/>
        </w:rPr>
        <w:t>&lt;!— Jānorāda PFAS.STS adresi un bindingu --&gt;</w:t>
      </w:r>
    </w:p>
    <w:p w14:paraId="23CFE546" w14:textId="77777777" w:rsidR="00F0719C" w:rsidRPr="006447FA" w:rsidRDefault="00F0719C" w:rsidP="006C4258">
      <w:pPr>
        <w:pStyle w:val="CodeBlock"/>
        <w:keepNext w:val="0"/>
        <w:rPr>
          <w:color w:val="0000FF"/>
          <w:lang w:val="lv-LV"/>
        </w:rPr>
      </w:pPr>
      <w:r w:rsidRPr="006447FA">
        <w:rPr>
          <w:color w:val="0000FF"/>
          <w:lang w:val="lv-LV"/>
        </w:rPr>
        <w:t>            &lt;</w:t>
      </w:r>
      <w:r w:rsidRPr="006447FA">
        <w:rPr>
          <w:lang w:val="lv-LV"/>
        </w:rPr>
        <w:t>issuer</w:t>
      </w:r>
      <w:r w:rsidRPr="006447FA">
        <w:rPr>
          <w:color w:val="0000FF"/>
          <w:lang w:val="lv-LV"/>
        </w:rPr>
        <w:t xml:space="preserve"> </w:t>
      </w:r>
      <w:r w:rsidRPr="006447FA">
        <w:rPr>
          <w:color w:val="FF0000"/>
          <w:lang w:val="lv-LV"/>
        </w:rPr>
        <w:t>address</w:t>
      </w:r>
      <w:r w:rsidRPr="006447FA">
        <w:rPr>
          <w:color w:val="0000FF"/>
          <w:lang w:val="lv-LV"/>
        </w:rPr>
        <w:t>=</w:t>
      </w:r>
      <w:r w:rsidRPr="006447FA">
        <w:rPr>
          <w:color w:val="000000"/>
          <w:lang w:val="lv-LV"/>
        </w:rPr>
        <w:t>"</w:t>
      </w:r>
      <w:hyperlink r:id="rId89" w:history="1">
        <w:r w:rsidRPr="006447FA">
          <w:rPr>
            <w:rStyle w:val="Hyperlink"/>
            <w:rFonts w:ascii="Consolas" w:eastAsiaTheme="majorEastAsia" w:hAnsi="Consolas" w:cs="Consolas"/>
            <w:sz w:val="19"/>
            <w:szCs w:val="19"/>
            <w:lang w:val="lv-LV"/>
          </w:rPr>
          <w:t>https://epaktest.abcsoftware.lv:444/PFAS/IVIS.Pfas.STS/STS/Issue.svc/trust/13/certificatemixed</w:t>
        </w:r>
      </w:hyperlink>
      <w:r w:rsidRPr="006447FA">
        <w:rPr>
          <w:color w:val="000000"/>
          <w:lang w:val="lv-LV"/>
        </w:rPr>
        <w:t>"</w:t>
      </w:r>
      <w:r w:rsidRPr="006447FA">
        <w:rPr>
          <w:color w:val="0000FF"/>
          <w:lang w:val="lv-LV"/>
        </w:rPr>
        <w:t xml:space="preserve"> </w:t>
      </w:r>
      <w:r w:rsidRPr="006447FA">
        <w:rPr>
          <w:color w:val="FF0000"/>
          <w:lang w:val="lv-LV"/>
        </w:rPr>
        <w:t>binding</w:t>
      </w:r>
      <w:r w:rsidRPr="006447FA">
        <w:rPr>
          <w:color w:val="0000FF"/>
          <w:lang w:val="lv-LV"/>
        </w:rPr>
        <w:t>=</w:t>
      </w:r>
      <w:r w:rsidRPr="006447FA">
        <w:rPr>
          <w:color w:val="000000"/>
          <w:lang w:val="lv-LV"/>
        </w:rPr>
        <w:t>"</w:t>
      </w:r>
      <w:r w:rsidRPr="006447FA">
        <w:rPr>
          <w:color w:val="0000FF"/>
          <w:lang w:val="lv-LV"/>
        </w:rPr>
        <w:t>ws2007HttpBinding</w:t>
      </w:r>
      <w:r w:rsidRPr="006447FA">
        <w:rPr>
          <w:color w:val="000000"/>
          <w:lang w:val="lv-LV"/>
        </w:rPr>
        <w:t>"</w:t>
      </w:r>
      <w:r w:rsidRPr="006447FA">
        <w:rPr>
          <w:color w:val="0000FF"/>
          <w:lang w:val="lv-LV"/>
        </w:rPr>
        <w:t xml:space="preserve"> </w:t>
      </w:r>
      <w:r w:rsidRPr="006447FA">
        <w:rPr>
          <w:color w:val="FF0000"/>
          <w:lang w:val="lv-LV"/>
        </w:rPr>
        <w:t>bindingConfiguration</w:t>
      </w:r>
      <w:r w:rsidRPr="006447FA">
        <w:rPr>
          <w:color w:val="0000FF"/>
          <w:lang w:val="lv-LV"/>
        </w:rPr>
        <w:t>=</w:t>
      </w:r>
      <w:r w:rsidRPr="006447FA">
        <w:rPr>
          <w:color w:val="000000"/>
          <w:lang w:val="lv-LV"/>
        </w:rPr>
        <w:t>"</w:t>
      </w:r>
      <w:r w:rsidRPr="006447FA">
        <w:rPr>
          <w:color w:val="0000FF"/>
          <w:lang w:val="lv-LV"/>
        </w:rPr>
        <w:t>certificateMixed</w:t>
      </w:r>
      <w:r w:rsidRPr="006447FA">
        <w:rPr>
          <w:color w:val="000000"/>
          <w:lang w:val="lv-LV"/>
        </w:rPr>
        <w:t>"</w:t>
      </w:r>
      <w:r w:rsidRPr="006447FA">
        <w:rPr>
          <w:color w:val="0000FF"/>
          <w:lang w:val="lv-LV"/>
        </w:rPr>
        <w:t>/&gt;</w:t>
      </w:r>
    </w:p>
    <w:p w14:paraId="799B79BB" w14:textId="77777777" w:rsidR="00F0719C" w:rsidRPr="006447FA" w:rsidRDefault="00F0719C" w:rsidP="006C4258">
      <w:pPr>
        <w:pStyle w:val="CodeBlock"/>
        <w:keepNext w:val="0"/>
        <w:rPr>
          <w:color w:val="00B050"/>
          <w:lang w:val="lv-LV"/>
        </w:rPr>
      </w:pPr>
      <w:r w:rsidRPr="006447FA">
        <w:rPr>
          <w:color w:val="00B050"/>
          <w:lang w:val="lv-LV"/>
        </w:rPr>
        <w:t>&lt;!— Jānorāda PFAS.STS AppliesTo, kas piesaistīts pie autorizācijas domēna --&gt;</w:t>
      </w:r>
    </w:p>
    <w:p w14:paraId="5C99E9D3" w14:textId="77777777" w:rsidR="00F0719C" w:rsidRDefault="00F0719C" w:rsidP="006C4258">
      <w:pPr>
        <w:pStyle w:val="CodeBlock"/>
        <w:keepNext w:val="0"/>
        <w:rPr>
          <w:color w:val="0000FF"/>
          <w:lang w:val="lv-LV"/>
        </w:rPr>
      </w:pPr>
      <w:r w:rsidRPr="006447FA">
        <w:rPr>
          <w:color w:val="0000FF"/>
          <w:lang w:val="lv-LV"/>
        </w:rPr>
        <w:t>            &lt;</w:t>
      </w:r>
      <w:r w:rsidRPr="006447FA">
        <w:rPr>
          <w:lang w:val="lv-LV"/>
        </w:rPr>
        <w:t>appliesTo</w:t>
      </w:r>
      <w:r w:rsidRPr="006447FA">
        <w:rPr>
          <w:color w:val="0000FF"/>
          <w:lang w:val="lv-LV"/>
        </w:rPr>
        <w:t xml:space="preserve"> </w:t>
      </w:r>
      <w:r w:rsidRPr="006447FA">
        <w:rPr>
          <w:color w:val="FF0000"/>
          <w:lang w:val="lv-LV"/>
        </w:rPr>
        <w:t>address</w:t>
      </w:r>
      <w:r w:rsidRPr="006447FA">
        <w:rPr>
          <w:color w:val="0000FF"/>
          <w:lang w:val="lv-LV"/>
        </w:rPr>
        <w:t>=</w:t>
      </w:r>
      <w:r w:rsidRPr="006447FA">
        <w:rPr>
          <w:color w:val="000000"/>
          <w:lang w:val="lv-LV"/>
        </w:rPr>
        <w:t>"</w:t>
      </w:r>
      <w:hyperlink r:id="rId90" w:history="1">
        <w:r w:rsidRPr="006447FA">
          <w:rPr>
            <w:rStyle w:val="Hyperlink"/>
            <w:rFonts w:ascii="Consolas" w:eastAsiaTheme="majorEastAsia" w:hAnsi="Consolas" w:cs="Consolas"/>
            <w:sz w:val="19"/>
            <w:szCs w:val="19"/>
            <w:lang w:val="lv-LV"/>
          </w:rPr>
          <w:t>http://ivis.eps.gov.lv/pfasauth</w:t>
        </w:r>
      </w:hyperlink>
      <w:r w:rsidRPr="006447FA">
        <w:rPr>
          <w:color w:val="000000"/>
          <w:lang w:val="lv-LV"/>
        </w:rPr>
        <w:t>"</w:t>
      </w:r>
      <w:r w:rsidRPr="006447FA">
        <w:rPr>
          <w:color w:val="0000FF"/>
          <w:lang w:val="lv-LV"/>
        </w:rPr>
        <w:t xml:space="preserve"> /&gt;</w:t>
      </w:r>
    </w:p>
    <w:p w14:paraId="17AC3D44" w14:textId="77777777" w:rsidR="00F0719C" w:rsidRPr="006447FA" w:rsidRDefault="00F0719C" w:rsidP="006C4258">
      <w:pPr>
        <w:pStyle w:val="CodeBlock"/>
        <w:keepNext w:val="0"/>
        <w:rPr>
          <w:color w:val="00B050"/>
          <w:lang w:val="lv-LV"/>
        </w:rPr>
      </w:pPr>
      <w:r w:rsidRPr="006447FA">
        <w:rPr>
          <w:color w:val="00B050"/>
          <w:lang w:val="lv-LV"/>
        </w:rPr>
        <w:t>&lt;!— Jānorāda nepieciešamie klaimi --&gt;</w:t>
      </w:r>
    </w:p>
    <w:p w14:paraId="45B7059C"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claimTypeRequirements</w:t>
      </w:r>
      <w:r w:rsidRPr="006447FA">
        <w:rPr>
          <w:color w:val="0000FF"/>
          <w:lang w:val="lv-LV"/>
        </w:rPr>
        <w:t>&gt;</w:t>
      </w:r>
    </w:p>
    <w:p w14:paraId="195F1C73"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add</w:t>
      </w:r>
      <w:r w:rsidRPr="006447FA">
        <w:rPr>
          <w:color w:val="0000FF"/>
          <w:lang w:val="lv-LV"/>
        </w:rPr>
        <w:t xml:space="preserve"> </w:t>
      </w:r>
      <w:r w:rsidRPr="006447FA">
        <w:rPr>
          <w:color w:val="FF0000"/>
          <w:lang w:val="lv-LV"/>
        </w:rPr>
        <w:t>claimType</w:t>
      </w:r>
      <w:r w:rsidRPr="006447FA">
        <w:rPr>
          <w:color w:val="0000FF"/>
          <w:lang w:val="lv-LV"/>
        </w:rPr>
        <w:t>=</w:t>
      </w:r>
      <w:r w:rsidRPr="006447FA">
        <w:rPr>
          <w:color w:val="000000"/>
          <w:lang w:val="lv-LV"/>
        </w:rPr>
        <w:t>"</w:t>
      </w:r>
      <w:hyperlink r:id="rId91" w:history="1">
        <w:r w:rsidRPr="006447FA">
          <w:rPr>
            <w:rStyle w:val="Hyperlink"/>
            <w:rFonts w:ascii="Consolas" w:eastAsiaTheme="majorEastAsia" w:hAnsi="Consolas" w:cs="Consolas"/>
            <w:sz w:val="19"/>
            <w:szCs w:val="19"/>
            <w:lang w:val="lv-LV"/>
          </w:rPr>
          <w:t>http://schemas.xmlsoap.org/ws/2005/05/identity/claims/name</w:t>
        </w:r>
      </w:hyperlink>
      <w:r w:rsidRPr="006447FA">
        <w:rPr>
          <w:color w:val="000000"/>
          <w:lang w:val="lv-LV"/>
        </w:rPr>
        <w:t>"</w:t>
      </w:r>
      <w:r w:rsidRPr="006447FA">
        <w:rPr>
          <w:color w:val="0000FF"/>
          <w:lang w:val="lv-LV"/>
        </w:rPr>
        <w:t xml:space="preserve"> </w:t>
      </w:r>
      <w:r w:rsidRPr="006447FA">
        <w:rPr>
          <w:color w:val="FF0000"/>
          <w:lang w:val="lv-LV"/>
        </w:rPr>
        <w:t>isOptional</w:t>
      </w:r>
      <w:r w:rsidRPr="006447FA">
        <w:rPr>
          <w:color w:val="0000FF"/>
          <w:lang w:val="lv-LV"/>
        </w:rPr>
        <w:t>=</w:t>
      </w:r>
      <w:r w:rsidRPr="006447FA">
        <w:rPr>
          <w:color w:val="000000"/>
          <w:lang w:val="lv-LV"/>
        </w:rPr>
        <w:t>"</w:t>
      </w:r>
      <w:r w:rsidRPr="006447FA">
        <w:rPr>
          <w:color w:val="0000FF"/>
          <w:lang w:val="lv-LV"/>
        </w:rPr>
        <w:t>false</w:t>
      </w:r>
      <w:r w:rsidRPr="006447FA">
        <w:rPr>
          <w:color w:val="000000"/>
          <w:lang w:val="lv-LV"/>
        </w:rPr>
        <w:t>"</w:t>
      </w:r>
      <w:r w:rsidRPr="006447FA">
        <w:rPr>
          <w:color w:val="0000FF"/>
          <w:lang w:val="lv-LV"/>
        </w:rPr>
        <w:t>/&gt;</w:t>
      </w:r>
    </w:p>
    <w:p w14:paraId="70D31508"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add</w:t>
      </w:r>
      <w:r w:rsidRPr="006447FA">
        <w:rPr>
          <w:color w:val="0000FF"/>
          <w:lang w:val="lv-LV"/>
        </w:rPr>
        <w:t xml:space="preserve"> </w:t>
      </w:r>
      <w:r w:rsidRPr="006447FA">
        <w:rPr>
          <w:color w:val="FF0000"/>
          <w:lang w:val="lv-LV"/>
        </w:rPr>
        <w:t>claimType</w:t>
      </w:r>
      <w:r w:rsidRPr="006447FA">
        <w:rPr>
          <w:color w:val="0000FF"/>
          <w:lang w:val="lv-LV"/>
        </w:rPr>
        <w:t>=</w:t>
      </w:r>
      <w:r w:rsidRPr="006447FA">
        <w:rPr>
          <w:color w:val="000000"/>
          <w:lang w:val="lv-LV"/>
        </w:rPr>
        <w:t>"</w:t>
      </w:r>
      <w:hyperlink r:id="rId92" w:history="1">
        <w:r w:rsidRPr="006447FA">
          <w:rPr>
            <w:rStyle w:val="Hyperlink"/>
            <w:rFonts w:ascii="Consolas" w:eastAsiaTheme="majorEastAsia" w:hAnsi="Consolas" w:cs="Consolas"/>
            <w:sz w:val="19"/>
            <w:szCs w:val="19"/>
            <w:lang w:val="lv-LV"/>
          </w:rPr>
          <w:t>http://www.oasis-open.org/RSA2004/attributes/AUTHORITY</w:t>
        </w:r>
      </w:hyperlink>
      <w:r w:rsidRPr="006447FA">
        <w:rPr>
          <w:color w:val="000000"/>
          <w:lang w:val="lv-LV"/>
        </w:rPr>
        <w:t>"</w:t>
      </w:r>
      <w:r w:rsidRPr="006447FA">
        <w:rPr>
          <w:color w:val="0000FF"/>
          <w:lang w:val="lv-LV"/>
        </w:rPr>
        <w:t xml:space="preserve"> </w:t>
      </w:r>
      <w:r w:rsidRPr="006447FA">
        <w:rPr>
          <w:color w:val="FF0000"/>
          <w:lang w:val="lv-LV"/>
        </w:rPr>
        <w:t>isOptional</w:t>
      </w:r>
      <w:r w:rsidRPr="006447FA">
        <w:rPr>
          <w:color w:val="0000FF"/>
          <w:lang w:val="lv-LV"/>
        </w:rPr>
        <w:t>=</w:t>
      </w:r>
      <w:r w:rsidRPr="006447FA">
        <w:rPr>
          <w:color w:val="000000"/>
          <w:lang w:val="lv-LV"/>
        </w:rPr>
        <w:t>"</w:t>
      </w:r>
      <w:r w:rsidRPr="006447FA">
        <w:rPr>
          <w:color w:val="0000FF"/>
          <w:lang w:val="lv-LV"/>
        </w:rPr>
        <w:t>false</w:t>
      </w:r>
      <w:r w:rsidRPr="006447FA">
        <w:rPr>
          <w:color w:val="000000"/>
          <w:lang w:val="lv-LV"/>
        </w:rPr>
        <w:t>"</w:t>
      </w:r>
      <w:r w:rsidRPr="006447FA">
        <w:rPr>
          <w:color w:val="0000FF"/>
          <w:lang w:val="lv-LV"/>
        </w:rPr>
        <w:t>/&gt;</w:t>
      </w:r>
    </w:p>
    <w:p w14:paraId="6CDAC904"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add</w:t>
      </w:r>
      <w:r w:rsidRPr="006447FA">
        <w:rPr>
          <w:color w:val="0000FF"/>
          <w:lang w:val="lv-LV"/>
        </w:rPr>
        <w:t xml:space="preserve"> </w:t>
      </w:r>
      <w:r w:rsidRPr="006447FA">
        <w:rPr>
          <w:color w:val="FF0000"/>
          <w:lang w:val="lv-LV"/>
        </w:rPr>
        <w:t>claimType</w:t>
      </w:r>
      <w:r w:rsidRPr="006447FA">
        <w:rPr>
          <w:color w:val="0000FF"/>
          <w:lang w:val="lv-LV"/>
        </w:rPr>
        <w:t>=</w:t>
      </w:r>
      <w:r w:rsidRPr="006447FA">
        <w:rPr>
          <w:color w:val="000000"/>
          <w:lang w:val="lv-LV"/>
        </w:rPr>
        <w:t>"</w:t>
      </w:r>
      <w:hyperlink r:id="rId93" w:history="1">
        <w:r w:rsidRPr="006447FA">
          <w:rPr>
            <w:rStyle w:val="Hyperlink"/>
            <w:rFonts w:ascii="Consolas" w:eastAsiaTheme="majorEastAsia" w:hAnsi="Consolas" w:cs="Consolas"/>
            <w:sz w:val="19"/>
            <w:szCs w:val="19"/>
            <w:lang w:val="lv-LV"/>
          </w:rPr>
          <w:t>http://docs.oasis-open.org/wsfed/authorization/200706/claims/action</w:t>
        </w:r>
      </w:hyperlink>
      <w:r w:rsidRPr="006447FA">
        <w:rPr>
          <w:color w:val="000000"/>
          <w:lang w:val="lv-LV"/>
        </w:rPr>
        <w:t>"</w:t>
      </w:r>
      <w:r w:rsidRPr="006447FA">
        <w:rPr>
          <w:color w:val="0000FF"/>
          <w:lang w:val="lv-LV"/>
        </w:rPr>
        <w:t xml:space="preserve"> </w:t>
      </w:r>
      <w:r w:rsidRPr="006447FA">
        <w:rPr>
          <w:color w:val="FF0000"/>
          <w:lang w:val="lv-LV"/>
        </w:rPr>
        <w:t>isOptional</w:t>
      </w:r>
      <w:r w:rsidRPr="006447FA">
        <w:rPr>
          <w:color w:val="0000FF"/>
          <w:lang w:val="lv-LV"/>
        </w:rPr>
        <w:t>=</w:t>
      </w:r>
      <w:r w:rsidRPr="006447FA">
        <w:rPr>
          <w:color w:val="000000"/>
          <w:lang w:val="lv-LV"/>
        </w:rPr>
        <w:t>"</w:t>
      </w:r>
      <w:r w:rsidRPr="006447FA">
        <w:rPr>
          <w:color w:val="0000FF"/>
          <w:lang w:val="lv-LV"/>
        </w:rPr>
        <w:t>false</w:t>
      </w:r>
      <w:r w:rsidRPr="006447FA">
        <w:rPr>
          <w:color w:val="000000"/>
          <w:lang w:val="lv-LV"/>
        </w:rPr>
        <w:t>"</w:t>
      </w:r>
      <w:r w:rsidRPr="006447FA">
        <w:rPr>
          <w:color w:val="0000FF"/>
          <w:lang w:val="lv-LV"/>
        </w:rPr>
        <w:t xml:space="preserve"> /&gt;</w:t>
      </w:r>
    </w:p>
    <w:p w14:paraId="205E9B10"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claimTypeRequirements</w:t>
      </w:r>
      <w:r w:rsidRPr="006447FA">
        <w:rPr>
          <w:color w:val="0000FF"/>
          <w:lang w:val="lv-LV"/>
        </w:rPr>
        <w:t>&gt;</w:t>
      </w:r>
    </w:p>
    <w:p w14:paraId="686F6AFC" w14:textId="77777777" w:rsidR="00F0719C" w:rsidRPr="006447FA" w:rsidRDefault="00F0719C" w:rsidP="006C4258">
      <w:pPr>
        <w:pStyle w:val="CodeBlock"/>
        <w:keepNext w:val="0"/>
        <w:rPr>
          <w:color w:val="000000"/>
          <w:lang w:val="lv-LV"/>
        </w:rPr>
      </w:pPr>
      <w:r w:rsidRPr="006447FA">
        <w:rPr>
          <w:color w:val="0000FF"/>
          <w:lang w:val="lv-LV"/>
        </w:rPr>
        <w:t>          &lt;/</w:t>
      </w:r>
      <w:r w:rsidRPr="006447FA">
        <w:rPr>
          <w:b/>
          <w:bCs/>
          <w:lang w:val="lv-LV"/>
        </w:rPr>
        <w:t>blServiceAuthorization</w:t>
      </w:r>
      <w:r w:rsidRPr="006447FA">
        <w:rPr>
          <w:color w:val="0000FF"/>
          <w:lang w:val="lv-LV"/>
        </w:rPr>
        <w:t>&gt;</w:t>
      </w:r>
    </w:p>
    <w:p w14:paraId="15682BE7"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serviceMetadata</w:t>
      </w:r>
      <w:r w:rsidRPr="006447FA">
        <w:rPr>
          <w:color w:val="0000FF"/>
          <w:lang w:val="lv-LV"/>
        </w:rPr>
        <w:t>/&gt;</w:t>
      </w:r>
    </w:p>
    <w:p w14:paraId="5868F50A"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federatedServiceHostConfiguration</w:t>
      </w:r>
      <w:r w:rsidRPr="006447FA">
        <w:rPr>
          <w:color w:val="0000FF"/>
          <w:lang w:val="lv-LV"/>
        </w:rPr>
        <w:t xml:space="preserve"> </w:t>
      </w:r>
      <w:r w:rsidRPr="006447FA">
        <w:rPr>
          <w:color w:val="FF0000"/>
          <w:lang w:val="lv-LV"/>
        </w:rPr>
        <w:t>name</w:t>
      </w:r>
      <w:r w:rsidRPr="006447FA">
        <w:rPr>
          <w:color w:val="0000FF"/>
          <w:lang w:val="lv-LV"/>
        </w:rPr>
        <w:t>=</w:t>
      </w:r>
      <w:r w:rsidRPr="006447FA">
        <w:rPr>
          <w:color w:val="000000"/>
          <w:lang w:val="lv-LV"/>
        </w:rPr>
        <w:t>"</w:t>
      </w:r>
      <w:r w:rsidRPr="006447FA">
        <w:rPr>
          <w:color w:val="0000FF"/>
          <w:lang w:val="lv-LV"/>
        </w:rPr>
        <w:t>BLService</w:t>
      </w:r>
      <w:r w:rsidRPr="006447FA">
        <w:rPr>
          <w:color w:val="000000"/>
          <w:lang w:val="lv-LV"/>
        </w:rPr>
        <w:t>"</w:t>
      </w:r>
      <w:r w:rsidRPr="006447FA">
        <w:rPr>
          <w:color w:val="0000FF"/>
          <w:lang w:val="lv-LV"/>
        </w:rPr>
        <w:t>/&gt;</w:t>
      </w:r>
    </w:p>
    <w:p w14:paraId="4D8D5C58"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behavior</w:t>
      </w:r>
      <w:r w:rsidRPr="006447FA">
        <w:rPr>
          <w:color w:val="0000FF"/>
          <w:lang w:val="lv-LV"/>
        </w:rPr>
        <w:t>&gt;</w:t>
      </w:r>
    </w:p>
    <w:p w14:paraId="431C8265" w14:textId="77777777" w:rsidR="00F0719C" w:rsidRPr="006447FA" w:rsidRDefault="00F0719C" w:rsidP="006C4258">
      <w:pPr>
        <w:pStyle w:val="CodeBlock"/>
        <w:keepNext w:val="0"/>
        <w:rPr>
          <w:rFonts w:ascii="Calibri" w:hAnsi="Calibri" w:cs="Times New Roman"/>
          <w:sz w:val="22"/>
          <w:szCs w:val="22"/>
          <w:lang w:val="lv-LV"/>
        </w:rPr>
      </w:pPr>
      <w:r w:rsidRPr="006447FA">
        <w:rPr>
          <w:color w:val="0000FF"/>
          <w:lang w:val="lv-LV"/>
        </w:rPr>
        <w:t>      &lt;/</w:t>
      </w:r>
      <w:r w:rsidRPr="006447FA">
        <w:rPr>
          <w:lang w:val="lv-LV"/>
        </w:rPr>
        <w:t>serviceBehaviors</w:t>
      </w:r>
      <w:r w:rsidRPr="006447FA">
        <w:rPr>
          <w:color w:val="0000FF"/>
          <w:lang w:val="lv-LV"/>
        </w:rPr>
        <w:t>&gt;</w:t>
      </w:r>
    </w:p>
    <w:p w14:paraId="37C34225" w14:textId="6FA4507C" w:rsidR="00F0719C" w:rsidRPr="006447FA" w:rsidRDefault="00F0719C" w:rsidP="006C4258">
      <w:pPr>
        <w:pStyle w:val="CodeBlock"/>
        <w:keepNext w:val="0"/>
        <w:rPr>
          <w:lang w:val="lv-LV"/>
        </w:rPr>
      </w:pPr>
      <w:r w:rsidRPr="006447FA">
        <w:rPr>
          <w:lang w:val="lv-LV"/>
        </w:rPr>
        <w:t>…</w:t>
      </w:r>
    </w:p>
    <w:p w14:paraId="5976E2B5" w14:textId="77777777" w:rsidR="00F0719C" w:rsidRPr="006447FA" w:rsidRDefault="00F0719C" w:rsidP="006C4258">
      <w:pPr>
        <w:pStyle w:val="CodeBlock"/>
        <w:keepNext w:val="0"/>
        <w:rPr>
          <w:color w:val="000000"/>
          <w:lang w:val="lv-LV"/>
        </w:rPr>
      </w:pPr>
      <w:r w:rsidRPr="006447FA">
        <w:rPr>
          <w:color w:val="0000FF"/>
          <w:lang w:val="lv-LV"/>
        </w:rPr>
        <w:t>&lt;</w:t>
      </w:r>
      <w:r w:rsidRPr="006447FA">
        <w:rPr>
          <w:lang w:val="lv-LV"/>
        </w:rPr>
        <w:t>endpointBehaviors</w:t>
      </w:r>
      <w:r w:rsidRPr="006447FA">
        <w:rPr>
          <w:color w:val="0000FF"/>
          <w:lang w:val="lv-LV"/>
        </w:rPr>
        <w:t>&gt;</w:t>
      </w:r>
    </w:p>
    <w:p w14:paraId="40E41BAF"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behavior</w:t>
      </w:r>
      <w:r w:rsidRPr="006447FA">
        <w:rPr>
          <w:color w:val="0000FF"/>
          <w:lang w:val="lv-LV"/>
        </w:rPr>
        <w:t xml:space="preserve"> </w:t>
      </w:r>
      <w:r w:rsidRPr="006447FA">
        <w:rPr>
          <w:color w:val="FF0000"/>
          <w:lang w:val="lv-LV"/>
        </w:rPr>
        <w:t>name</w:t>
      </w:r>
      <w:r w:rsidRPr="006447FA">
        <w:rPr>
          <w:color w:val="0000FF"/>
          <w:lang w:val="lv-LV"/>
        </w:rPr>
        <w:t>=</w:t>
      </w:r>
      <w:r w:rsidRPr="006447FA">
        <w:rPr>
          <w:color w:val="000000"/>
          <w:lang w:val="lv-LV"/>
        </w:rPr>
        <w:t>"</w:t>
      </w:r>
      <w:r w:rsidRPr="006447FA">
        <w:rPr>
          <w:color w:val="0000FF"/>
          <w:lang w:val="lv-LV"/>
        </w:rPr>
        <w:t>certificate</w:t>
      </w:r>
      <w:r w:rsidRPr="006447FA">
        <w:rPr>
          <w:color w:val="000000"/>
          <w:lang w:val="lv-LV"/>
        </w:rPr>
        <w:t>"</w:t>
      </w:r>
      <w:r w:rsidRPr="006447FA">
        <w:rPr>
          <w:color w:val="0000FF"/>
          <w:lang w:val="lv-LV"/>
        </w:rPr>
        <w:t>&gt;</w:t>
      </w:r>
    </w:p>
    <w:p w14:paraId="0A06F1ED"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clientCredentials</w:t>
      </w:r>
      <w:r w:rsidRPr="006447FA">
        <w:rPr>
          <w:color w:val="0000FF"/>
          <w:lang w:val="lv-LV"/>
        </w:rPr>
        <w:t>&gt;</w:t>
      </w:r>
    </w:p>
    <w:p w14:paraId="477BD369" w14:textId="77777777" w:rsidR="00F0719C" w:rsidRPr="006447FA" w:rsidRDefault="00F0719C" w:rsidP="006C4258">
      <w:pPr>
        <w:pStyle w:val="CodeBlock"/>
        <w:keepNext w:val="0"/>
        <w:rPr>
          <w:color w:val="00B050"/>
          <w:lang w:val="lv-LV"/>
        </w:rPr>
      </w:pPr>
      <w:r w:rsidRPr="006447FA">
        <w:rPr>
          <w:color w:val="00B050"/>
          <w:lang w:val="lv-LV"/>
        </w:rPr>
        <w:t>&lt;!— Jānorāda PFAS.STS klienta sertifikātu --&gt;</w:t>
      </w:r>
    </w:p>
    <w:p w14:paraId="746A3377" w14:textId="77777777" w:rsidR="00F0719C" w:rsidRPr="006447FA" w:rsidRDefault="00F0719C" w:rsidP="006C4258">
      <w:pPr>
        <w:pStyle w:val="CodeBlock"/>
        <w:keepNext w:val="0"/>
        <w:rPr>
          <w:color w:val="000000"/>
          <w:lang w:val="lv-LV"/>
        </w:rPr>
      </w:pPr>
      <w:r w:rsidRPr="006447FA">
        <w:rPr>
          <w:color w:val="0000FF"/>
          <w:lang w:val="lv-LV"/>
        </w:rPr>
        <w:t>            &lt;</w:t>
      </w:r>
      <w:r w:rsidRPr="006447FA">
        <w:rPr>
          <w:lang w:val="lv-LV"/>
        </w:rPr>
        <w:t>clientCertificate</w:t>
      </w:r>
      <w:r w:rsidRPr="006447FA">
        <w:rPr>
          <w:color w:val="0000FF"/>
          <w:lang w:val="lv-LV"/>
        </w:rPr>
        <w:t xml:space="preserve"> </w:t>
      </w:r>
      <w:r w:rsidRPr="006447FA">
        <w:rPr>
          <w:color w:val="FF0000"/>
          <w:lang w:val="lv-LV"/>
        </w:rPr>
        <w:t>findValue</w:t>
      </w:r>
      <w:r w:rsidRPr="006447FA">
        <w:rPr>
          <w:color w:val="0000FF"/>
          <w:lang w:val="lv-LV"/>
        </w:rPr>
        <w:t>=</w:t>
      </w:r>
      <w:r w:rsidRPr="006447FA">
        <w:rPr>
          <w:color w:val="000000"/>
          <w:lang w:val="lv-LV"/>
        </w:rPr>
        <w:t>"</w:t>
      </w:r>
      <w:r w:rsidRPr="006447FA">
        <w:rPr>
          <w:color w:val="0000FF"/>
          <w:lang w:val="lv-LV"/>
        </w:rPr>
        <w:t>8c 7f 94 fe 58 6c f3 2e ea 50 9a 32 a3 73 53 ba b4 e5 6c 6d</w:t>
      </w:r>
      <w:r w:rsidRPr="006447FA">
        <w:rPr>
          <w:color w:val="000000"/>
          <w:lang w:val="lv-LV"/>
        </w:rPr>
        <w:t>"</w:t>
      </w:r>
      <w:r w:rsidRPr="006447FA">
        <w:rPr>
          <w:color w:val="0000FF"/>
          <w:lang w:val="lv-LV"/>
        </w:rPr>
        <w:t xml:space="preserve"> </w:t>
      </w:r>
      <w:r w:rsidRPr="006447FA">
        <w:rPr>
          <w:color w:val="FF0000"/>
          <w:lang w:val="lv-LV"/>
        </w:rPr>
        <w:t>storeLocation</w:t>
      </w:r>
      <w:r w:rsidRPr="006447FA">
        <w:rPr>
          <w:color w:val="0000FF"/>
          <w:lang w:val="lv-LV"/>
        </w:rPr>
        <w:t>=</w:t>
      </w:r>
      <w:r w:rsidRPr="006447FA">
        <w:rPr>
          <w:color w:val="000000"/>
          <w:lang w:val="lv-LV"/>
        </w:rPr>
        <w:t>"</w:t>
      </w:r>
      <w:r w:rsidRPr="006447FA">
        <w:rPr>
          <w:color w:val="0000FF"/>
          <w:lang w:val="lv-LV"/>
        </w:rPr>
        <w:t>LocalMachine</w:t>
      </w:r>
      <w:r w:rsidRPr="006447FA">
        <w:rPr>
          <w:color w:val="000000"/>
          <w:lang w:val="lv-LV"/>
        </w:rPr>
        <w:t>"</w:t>
      </w:r>
      <w:r w:rsidRPr="006447FA">
        <w:rPr>
          <w:color w:val="0000FF"/>
          <w:lang w:val="lv-LV"/>
        </w:rPr>
        <w:t xml:space="preserve"> </w:t>
      </w:r>
      <w:r w:rsidRPr="006447FA">
        <w:rPr>
          <w:color w:val="FF0000"/>
          <w:lang w:val="lv-LV"/>
        </w:rPr>
        <w:t>x509FindType</w:t>
      </w:r>
      <w:r w:rsidRPr="006447FA">
        <w:rPr>
          <w:color w:val="0000FF"/>
          <w:lang w:val="lv-LV"/>
        </w:rPr>
        <w:t>=</w:t>
      </w:r>
      <w:r w:rsidRPr="006447FA">
        <w:rPr>
          <w:color w:val="000000"/>
          <w:lang w:val="lv-LV"/>
        </w:rPr>
        <w:t>"</w:t>
      </w:r>
      <w:r w:rsidRPr="006447FA">
        <w:rPr>
          <w:color w:val="0000FF"/>
          <w:lang w:val="lv-LV"/>
        </w:rPr>
        <w:t>FindByThumbprint</w:t>
      </w:r>
      <w:r w:rsidRPr="006447FA">
        <w:rPr>
          <w:color w:val="000000"/>
          <w:lang w:val="lv-LV"/>
        </w:rPr>
        <w:t>"</w:t>
      </w:r>
      <w:r w:rsidRPr="006447FA">
        <w:rPr>
          <w:color w:val="0000FF"/>
          <w:lang w:val="lv-LV"/>
        </w:rPr>
        <w:t>/&gt;</w:t>
      </w:r>
    </w:p>
    <w:p w14:paraId="294551A5" w14:textId="77777777" w:rsidR="00F0719C" w:rsidRDefault="00F0719C" w:rsidP="006C4258">
      <w:pPr>
        <w:pStyle w:val="CodeBlock"/>
        <w:keepNext w:val="0"/>
        <w:rPr>
          <w:color w:val="0000FF"/>
          <w:lang w:val="lv-LV"/>
        </w:rPr>
      </w:pPr>
      <w:r w:rsidRPr="006447FA">
        <w:rPr>
          <w:color w:val="0000FF"/>
          <w:lang w:val="lv-LV"/>
        </w:rPr>
        <w:t>          &lt;/</w:t>
      </w:r>
      <w:r w:rsidRPr="006447FA">
        <w:rPr>
          <w:lang w:val="lv-LV"/>
        </w:rPr>
        <w:t>clientCredentials</w:t>
      </w:r>
      <w:r w:rsidRPr="006447FA">
        <w:rPr>
          <w:color w:val="0000FF"/>
          <w:lang w:val="lv-LV"/>
        </w:rPr>
        <w:t>&gt;</w:t>
      </w:r>
    </w:p>
    <w:p w14:paraId="2FC3C468" w14:textId="77777777" w:rsidR="00A74FC9" w:rsidRPr="00A74FC9" w:rsidRDefault="00A74FC9" w:rsidP="00A74FC9">
      <w:pPr>
        <w:pStyle w:val="CodeBlock"/>
        <w:rPr>
          <w:color w:val="000000"/>
          <w:lang w:val="lv-LV"/>
        </w:rPr>
      </w:pPr>
      <w:r w:rsidRPr="00A74FC9">
        <w:rPr>
          <w:color w:val="000000"/>
          <w:lang w:val="lv-LV"/>
        </w:rPr>
        <w:t xml:space="preserve">          &lt;appliesTo address="https://ivis.eps.gov.lv/DIT.WebService"/&gt;</w:t>
      </w:r>
    </w:p>
    <w:p w14:paraId="7002EBF3" w14:textId="77777777" w:rsidR="00A74FC9" w:rsidRDefault="00A74FC9" w:rsidP="00A74FC9">
      <w:pPr>
        <w:pStyle w:val="CodeBlock"/>
        <w:keepNext w:val="0"/>
        <w:rPr>
          <w:color w:val="0000FF"/>
          <w:lang w:val="lv-LV"/>
        </w:rPr>
      </w:pPr>
      <w:r w:rsidRPr="00A74FC9">
        <w:rPr>
          <w:color w:val="000000"/>
          <w:lang w:val="lv-LV"/>
        </w:rPr>
        <w:t xml:space="preserve">          &lt;federationIdentity usage="ActAs"/&gt;</w:t>
      </w:r>
      <w:r w:rsidR="00F0719C" w:rsidRPr="006447FA">
        <w:rPr>
          <w:color w:val="0000FF"/>
          <w:lang w:val="lv-LV"/>
        </w:rPr>
        <w:t>       </w:t>
      </w:r>
    </w:p>
    <w:p w14:paraId="6359F2B1" w14:textId="44037084" w:rsidR="00F0719C" w:rsidRPr="006447FA" w:rsidRDefault="00F0719C" w:rsidP="00A74FC9">
      <w:pPr>
        <w:pStyle w:val="CodeBlock"/>
        <w:keepNext w:val="0"/>
        <w:rPr>
          <w:color w:val="000000"/>
          <w:lang w:val="lv-LV"/>
        </w:rPr>
      </w:pPr>
      <w:r w:rsidRPr="006447FA">
        <w:rPr>
          <w:color w:val="0000FF"/>
          <w:lang w:val="lv-LV"/>
        </w:rPr>
        <w:t xml:space="preserve"> </w:t>
      </w:r>
      <w:r w:rsidR="00A74FC9">
        <w:rPr>
          <w:color w:val="0000FF"/>
          <w:lang w:val="lv-LV"/>
        </w:rPr>
        <w:tab/>
        <w:t xml:space="preserve">    </w:t>
      </w:r>
      <w:r w:rsidRPr="006447FA">
        <w:rPr>
          <w:color w:val="0000FF"/>
          <w:lang w:val="lv-LV"/>
        </w:rPr>
        <w:t>&lt;/</w:t>
      </w:r>
      <w:r w:rsidRPr="006447FA">
        <w:rPr>
          <w:lang w:val="lv-LV"/>
        </w:rPr>
        <w:t>behavior</w:t>
      </w:r>
      <w:r w:rsidRPr="006447FA">
        <w:rPr>
          <w:color w:val="0000FF"/>
          <w:lang w:val="lv-LV"/>
        </w:rPr>
        <w:t>&gt;</w:t>
      </w:r>
    </w:p>
    <w:p w14:paraId="0CC062A5" w14:textId="77777777" w:rsidR="00F0719C" w:rsidRPr="006447FA" w:rsidRDefault="00F0719C" w:rsidP="006C4258">
      <w:pPr>
        <w:pStyle w:val="CodeBlock"/>
        <w:keepNext w:val="0"/>
        <w:rPr>
          <w:color w:val="0000FF"/>
          <w:lang w:val="lv-LV"/>
        </w:rPr>
      </w:pPr>
      <w:r w:rsidRPr="006447FA">
        <w:rPr>
          <w:color w:val="0000FF"/>
          <w:lang w:val="lv-LV"/>
        </w:rPr>
        <w:t>      &lt;/</w:t>
      </w:r>
      <w:r w:rsidRPr="006447FA">
        <w:rPr>
          <w:lang w:val="lv-LV"/>
        </w:rPr>
        <w:t>endpointBehaviors</w:t>
      </w:r>
      <w:r w:rsidRPr="006447FA">
        <w:rPr>
          <w:color w:val="0000FF"/>
          <w:lang w:val="lv-LV"/>
        </w:rPr>
        <w:t>&gt;</w:t>
      </w:r>
    </w:p>
    <w:p w14:paraId="1997C558" w14:textId="787A1645" w:rsidR="00572876" w:rsidRDefault="00572876" w:rsidP="00572876">
      <w:bookmarkStart w:id="339" w:name="_Ref364079740"/>
      <w:r>
        <w:t xml:space="preserve">Uzstādījums </w:t>
      </w:r>
      <w:r w:rsidRPr="00572876">
        <w:t>onBehalfOf</w:t>
      </w:r>
      <w:r>
        <w:t xml:space="preserve"> nodrošina ka VISS portāla izsaukums tiks veidots no autentificēta lietotāja vārda. Citādi izsaukums notiks ar konfigurācijā minēto sertifikāta tiesībām.</w:t>
      </w:r>
    </w:p>
    <w:p w14:paraId="500943E6" w14:textId="61631A20" w:rsidR="00F0719C" w:rsidRPr="006447FA" w:rsidRDefault="00F0719C" w:rsidP="00F0719C">
      <w:pPr>
        <w:pStyle w:val="Heading3"/>
      </w:pPr>
      <w:bookmarkStart w:id="340" w:name="_Toc385254818"/>
      <w:r w:rsidRPr="006447FA">
        <w:t>BL servisu izmantošanas scenāriji</w:t>
      </w:r>
      <w:bookmarkEnd w:id="339"/>
      <w:bookmarkEnd w:id="340"/>
    </w:p>
    <w:p w14:paraId="496F5F55" w14:textId="5EAED7B5" w:rsidR="00313D03" w:rsidRPr="006447FA" w:rsidRDefault="00313D03" w:rsidP="00313D03">
      <w:pPr>
        <w:pStyle w:val="Heading4"/>
      </w:pPr>
      <w:bookmarkStart w:id="341" w:name="_Toc385254819"/>
      <w:r w:rsidRPr="006447FA">
        <w:t>Sitecore prezentācija izsauc publisko REST servisu</w:t>
      </w:r>
      <w:bookmarkEnd w:id="341"/>
    </w:p>
    <w:p w14:paraId="4D8A1B04" w14:textId="55DE3531" w:rsidR="00313D03" w:rsidRPr="006447FA" w:rsidRDefault="00313D03" w:rsidP="00313D03">
      <w:r w:rsidRPr="006447FA">
        <w:t>BL loģika var netikt izmantota, izsaukums notiek</w:t>
      </w:r>
      <w:r w:rsidR="00B74528" w:rsidRPr="006447FA">
        <w:t xml:space="preserve"> pa </w:t>
      </w:r>
      <w:r w:rsidR="00B74528">
        <w:t>tiešo</w:t>
      </w:r>
      <w:r w:rsidRPr="006447FA">
        <w:t>:</w:t>
      </w:r>
    </w:p>
    <w:p w14:paraId="4E8E3FC8" w14:textId="7A498B48" w:rsidR="00F0719C" w:rsidRPr="006447FA" w:rsidRDefault="006C4258" w:rsidP="006C4258">
      <w:pPr>
        <w:pStyle w:val="Pictureposition"/>
      </w:pPr>
      <w:r w:rsidRPr="006447FA">
        <w:object w:dxaOrig="9869" w:dyaOrig="2606" w14:anchorId="188B0F82">
          <v:shape id="_x0000_i1026" type="#_x0000_t75" style="width:422.25pt;height:110.9pt" o:ole="">
            <v:imagedata r:id="rId94" o:title=""/>
          </v:shape>
          <o:OLEObject Type="Embed" ProgID="Visio.Drawing.11" ShapeID="_x0000_i1026" DrawAspect="Content" ObjectID="_1458996451" r:id="rId95"/>
        </w:object>
      </w:r>
    </w:p>
    <w:p w14:paraId="666CEDB0" w14:textId="26906F91" w:rsidR="00313D03" w:rsidRPr="006447FA" w:rsidRDefault="000944C9" w:rsidP="00313D03">
      <w:pPr>
        <w:pStyle w:val="Picturecaption"/>
      </w:pPr>
      <w:r>
        <w:fldChar w:fldCharType="begin"/>
      </w:r>
      <w:r>
        <w:instrText xml:space="preserve"> SEQ Attēls \* ARABIC </w:instrText>
      </w:r>
      <w:r>
        <w:fldChar w:fldCharType="separate"/>
      </w:r>
      <w:bookmarkStart w:id="342" w:name="_Toc385254907"/>
      <w:r w:rsidR="005242A3">
        <w:rPr>
          <w:noProof/>
        </w:rPr>
        <w:t>61</w:t>
      </w:r>
      <w:r>
        <w:rPr>
          <w:noProof/>
        </w:rPr>
        <w:fldChar w:fldCharType="end"/>
      </w:r>
      <w:r w:rsidR="00313D03" w:rsidRPr="006447FA">
        <w:t>. attēls. Sitecore lietotne -&gt; REST serviss</w:t>
      </w:r>
      <w:bookmarkEnd w:id="342"/>
    </w:p>
    <w:p w14:paraId="00B5189F" w14:textId="1C7743DD" w:rsidR="00313D03" w:rsidRPr="006447FA" w:rsidRDefault="00313D03" w:rsidP="00313D03">
      <w:pPr>
        <w:pStyle w:val="Heading4"/>
      </w:pPr>
      <w:bookmarkStart w:id="343" w:name="_Toc385254820"/>
      <w:r w:rsidRPr="006447FA">
        <w:t>Sitecore prezentācija izsauc BL servisu ar autentifikācijas apgalvojumu</w:t>
      </w:r>
      <w:bookmarkEnd w:id="343"/>
    </w:p>
    <w:p w14:paraId="7E9FD3F9" w14:textId="48AB7AE2" w:rsidR="00313D03" w:rsidRPr="006447FA" w:rsidRDefault="00313D03" w:rsidP="00313D03">
      <w:r w:rsidRPr="006447FA">
        <w:t xml:space="preserve">Autentifikācijas informācijas nodošana BLLogic servisam notiek izmantojot sadaļā </w:t>
      </w:r>
      <w:r w:rsidRPr="006447FA">
        <w:fldChar w:fldCharType="begin"/>
      </w:r>
      <w:r w:rsidRPr="006447FA">
        <w:instrText xml:space="preserve"> REF _Ref329617568 \n \h </w:instrText>
      </w:r>
      <w:r w:rsidR="006447FA">
        <w:instrText xml:space="preserve"> \* MERGEFORMAT </w:instrText>
      </w:r>
      <w:r w:rsidRPr="006447FA">
        <w:fldChar w:fldCharType="separate"/>
      </w:r>
      <w:r w:rsidR="005242A3">
        <w:t>2.7.3.2</w:t>
      </w:r>
      <w:r w:rsidRPr="006447FA">
        <w:fldChar w:fldCharType="end"/>
      </w:r>
      <w:r w:rsidRPr="006447FA">
        <w:t xml:space="preserve"> 2.punkta definēto procedūru. Savukārt, autentifikācijas informācijas saņemšana ir pieejama</w:t>
      </w:r>
      <w:r w:rsidR="00B74528">
        <w:t>,</w:t>
      </w:r>
      <w:r w:rsidRPr="006447FA">
        <w:t xml:space="preserve"> izmantojot </w:t>
      </w:r>
      <w:r w:rsidRPr="006447FA">
        <w:rPr>
          <w:rStyle w:val="CodeInText"/>
          <w:noProof w:val="0"/>
          <w:lang w:val="lv-LV"/>
        </w:rPr>
        <w:t>System.Threading.Thread.CurrentPrincipal</w:t>
      </w:r>
      <w:r w:rsidRPr="006447FA">
        <w:t>:</w:t>
      </w:r>
    </w:p>
    <w:p w14:paraId="5493F928" w14:textId="77777777" w:rsidR="00313D03" w:rsidRPr="006447FA" w:rsidRDefault="00313D03" w:rsidP="00313D03">
      <w:pPr>
        <w:pStyle w:val="Code"/>
        <w:pBdr>
          <w:bottom w:val="single" w:sz="4" w:space="0" w:color="auto"/>
        </w:pBdr>
        <w:rPr>
          <w:noProof w:val="0"/>
          <w:lang w:val="lv-LV"/>
        </w:rPr>
      </w:pPr>
      <w:r w:rsidRPr="006447FA">
        <w:rPr>
          <w:noProof w:val="0"/>
          <w:color w:val="0000FF"/>
          <w:lang w:val="lv-LV"/>
        </w:rPr>
        <w:t>var</w:t>
      </w:r>
      <w:r w:rsidRPr="006447FA">
        <w:rPr>
          <w:noProof w:val="0"/>
          <w:lang w:val="lv-LV"/>
        </w:rPr>
        <w:t xml:space="preserve"> principal = System.Threading.</w:t>
      </w:r>
      <w:r w:rsidRPr="006447FA">
        <w:rPr>
          <w:noProof w:val="0"/>
          <w:color w:val="2B91AF"/>
          <w:lang w:val="lv-LV"/>
        </w:rPr>
        <w:t>Thread</w:t>
      </w:r>
      <w:r w:rsidRPr="006447FA">
        <w:rPr>
          <w:noProof w:val="0"/>
          <w:lang w:val="lv-LV"/>
        </w:rPr>
        <w:t>.CurrentPrincipal;</w:t>
      </w:r>
    </w:p>
    <w:p w14:paraId="4BCA5D8E" w14:textId="77777777" w:rsidR="00313D03" w:rsidRPr="006447FA" w:rsidRDefault="00313D03" w:rsidP="00313D03">
      <w:pPr>
        <w:pStyle w:val="Note"/>
        <w:rPr>
          <w:lang w:val="lv-LV"/>
        </w:rPr>
      </w:pPr>
      <w:r w:rsidRPr="006447FA">
        <w:rPr>
          <w:lang w:val="lv-LV"/>
        </w:rPr>
        <w:t>Drošības talona nav pieejami operācijas, uzdevumi, lomas vai cita autorizācijas informācijā. Autorizācija notiek Sitecore lietotnē.</w:t>
      </w:r>
    </w:p>
    <w:p w14:paraId="0A4A4FFC" w14:textId="77777777" w:rsidR="00313D03" w:rsidRPr="006447FA" w:rsidRDefault="00313D03" w:rsidP="00313D03"/>
    <w:p w14:paraId="7F5B237A" w14:textId="0F66342A" w:rsidR="00313D03" w:rsidRPr="006447FA" w:rsidRDefault="00313D03" w:rsidP="006C4258">
      <w:pPr>
        <w:pStyle w:val="Pictureposition"/>
      </w:pPr>
      <w:r w:rsidRPr="006447FA">
        <w:object w:dxaOrig="9883" w:dyaOrig="2924" w14:anchorId="4E255DA6">
          <v:shape id="_x0000_i1027" type="#_x0000_t75" style="width:482.6pt;height:142.7pt" o:ole="">
            <v:imagedata r:id="rId96" o:title=""/>
          </v:shape>
          <o:OLEObject Type="Embed" ProgID="Visio.Drawing.11" ShapeID="_x0000_i1027" DrawAspect="Content" ObjectID="_1458996452" r:id="rId97"/>
        </w:object>
      </w:r>
    </w:p>
    <w:p w14:paraId="26732B9C" w14:textId="66C94D20" w:rsidR="00313D03" w:rsidRPr="006447FA" w:rsidRDefault="000944C9" w:rsidP="00313D03">
      <w:pPr>
        <w:pStyle w:val="Picturecaption"/>
      </w:pPr>
      <w:r>
        <w:fldChar w:fldCharType="begin"/>
      </w:r>
      <w:r>
        <w:instrText xml:space="preserve"> SEQ Attēls \* ARABIC </w:instrText>
      </w:r>
      <w:r>
        <w:fldChar w:fldCharType="separate"/>
      </w:r>
      <w:bookmarkStart w:id="344" w:name="_Toc385254908"/>
      <w:r w:rsidR="005242A3">
        <w:rPr>
          <w:noProof/>
        </w:rPr>
        <w:t>62</w:t>
      </w:r>
      <w:r>
        <w:rPr>
          <w:noProof/>
        </w:rPr>
        <w:fldChar w:fldCharType="end"/>
      </w:r>
      <w:r w:rsidR="00313D03" w:rsidRPr="006447FA">
        <w:t>. attēls. Sitecore lietotne -&gt; BL serviss (ar autentifikācijas apgalvojumu)</w:t>
      </w:r>
      <w:bookmarkEnd w:id="344"/>
    </w:p>
    <w:p w14:paraId="59DF3D1A" w14:textId="23C3D816" w:rsidR="00440B62" w:rsidRPr="006447FA" w:rsidRDefault="00313D03" w:rsidP="00313D03">
      <w:pPr>
        <w:pStyle w:val="Heading4"/>
      </w:pPr>
      <w:bookmarkStart w:id="345" w:name="_Toc385254821"/>
      <w:bookmarkStart w:id="346" w:name="_Ref329617498"/>
      <w:bookmarkStart w:id="347" w:name="_Ref329617511"/>
      <w:bookmarkStart w:id="348" w:name="_Ref329617520"/>
      <w:r w:rsidRPr="006447FA">
        <w:t>Izmantojot m</w:t>
      </w:r>
      <w:r w:rsidR="00440B62" w:rsidRPr="006447FA">
        <w:t>aršrutēšanas servis</w:t>
      </w:r>
      <w:r w:rsidRPr="006447FA">
        <w:t>u</w:t>
      </w:r>
      <w:bookmarkEnd w:id="345"/>
    </w:p>
    <w:p w14:paraId="2B458BB3" w14:textId="5ACBD853" w:rsidR="00313D03" w:rsidRPr="006447FA" w:rsidRDefault="00313D03" w:rsidP="00313D03">
      <w:r w:rsidRPr="006447FA">
        <w:t>Maršrutēšanas serviss – speciāla veida BL loģikas serviss, kas nodrošina citu drošo servisu izsaukumi:</w:t>
      </w:r>
    </w:p>
    <w:p w14:paraId="584A3A98" w14:textId="7F6B7C57" w:rsidR="00313D03" w:rsidRPr="006447FA" w:rsidRDefault="006C4258" w:rsidP="006C4258">
      <w:pPr>
        <w:pStyle w:val="Pictureposition"/>
      </w:pPr>
      <w:r w:rsidRPr="006447FA">
        <w:object w:dxaOrig="9982" w:dyaOrig="4526" w14:anchorId="114B049F">
          <v:shape id="_x0000_i1028" type="#_x0000_t75" style="width:426.8pt;height:192.65pt" o:ole="">
            <v:imagedata r:id="rId98" o:title=""/>
          </v:shape>
          <o:OLEObject Type="Embed" ProgID="Visio.Drawing.11" ShapeID="_x0000_i1028" DrawAspect="Content" ObjectID="_1458996453" r:id="rId99"/>
        </w:object>
      </w:r>
    </w:p>
    <w:p w14:paraId="0CD79E95" w14:textId="3669A8BE" w:rsidR="00313D03" w:rsidRPr="006447FA" w:rsidRDefault="000944C9" w:rsidP="00313D03">
      <w:pPr>
        <w:pStyle w:val="Picturecaption"/>
      </w:pPr>
      <w:r>
        <w:fldChar w:fldCharType="begin"/>
      </w:r>
      <w:r>
        <w:instrText xml:space="preserve"> SEQ Attēls \* ARABIC </w:instrText>
      </w:r>
      <w:r>
        <w:fldChar w:fldCharType="separate"/>
      </w:r>
      <w:bookmarkStart w:id="349" w:name="_Toc385254909"/>
      <w:r w:rsidR="005242A3">
        <w:rPr>
          <w:noProof/>
        </w:rPr>
        <w:t>63</w:t>
      </w:r>
      <w:r>
        <w:rPr>
          <w:noProof/>
        </w:rPr>
        <w:fldChar w:fldCharType="end"/>
      </w:r>
      <w:r w:rsidR="00313D03" w:rsidRPr="006447FA">
        <w:t>. attēls. Sitecore lietotne -&gt; maršrutēšanas serviss</w:t>
      </w:r>
      <w:bookmarkEnd w:id="349"/>
    </w:p>
    <w:p w14:paraId="6437FF23" w14:textId="77777777" w:rsidR="00440B62" w:rsidRPr="006447FA" w:rsidRDefault="00440B62" w:rsidP="00440B62">
      <w:pPr>
        <w:rPr>
          <w:i/>
        </w:rPr>
      </w:pPr>
      <w:r w:rsidRPr="006447FA">
        <w:t xml:space="preserve">Maršrutēšanas servisa izveidošanas pamatprincipus skatīt šeit: </w:t>
      </w:r>
      <w:hyperlink r:id="rId100" w:history="1">
        <w:r w:rsidRPr="006447FA">
          <w:rPr>
            <w:rStyle w:val="Hyperlink"/>
          </w:rPr>
          <w:t>http://msdn.microsoft.com/en-us/library/ee517421.aspx</w:t>
        </w:r>
      </w:hyperlink>
      <w:r w:rsidRPr="006447FA">
        <w:t>.</w:t>
      </w:r>
    </w:p>
    <w:p w14:paraId="5343C2BF" w14:textId="77777777" w:rsidR="00440B62" w:rsidRPr="006447FA" w:rsidRDefault="00440B62" w:rsidP="00440B62">
      <w:r w:rsidRPr="006447FA">
        <w:t>Lai izveidotu drošo net.pipe maršrutēšanas servisu (SecuredRouterService):</w:t>
      </w:r>
    </w:p>
    <w:p w14:paraId="6992FBD7" w14:textId="4BEEB98C" w:rsidR="00440B62" w:rsidRPr="006447FA" w:rsidRDefault="00440B62" w:rsidP="00440B62">
      <w:pPr>
        <w:pStyle w:val="ListNumber"/>
        <w:numPr>
          <w:ilvl w:val="0"/>
          <w:numId w:val="48"/>
        </w:numPr>
      </w:pPr>
      <w:r w:rsidRPr="006447FA">
        <w:t xml:space="preserve">Jāatarhivē maršrutēšanas servisa šablons SecuredRouterServiceTemplate.zip (skat. </w:t>
      </w:r>
      <w:hyperlink r:id="rId101" w:history="1">
        <w:r w:rsidRPr="006447FA">
          <w:rPr>
            <w:rStyle w:val="Hyperlink"/>
          </w:rPr>
          <w:t>http</w:t>
        </w:r>
        <w:r w:rsidR="00923B0E" w:rsidRPr="006447FA">
          <w:rPr>
            <w:rStyle w:val="Hyperlink"/>
          </w:rPr>
          <w:t>s</w:t>
        </w:r>
        <w:r w:rsidRPr="006447FA">
          <w:rPr>
            <w:rStyle w:val="Hyperlink"/>
          </w:rPr>
          <w:t>://spserv</w:t>
        </w:r>
        <w:r w:rsidR="00923B0E" w:rsidRPr="006447FA">
          <w:rPr>
            <w:rStyle w:val="Hyperlink"/>
          </w:rPr>
          <w:t>.abcsoftware.lv</w:t>
        </w:r>
        <w:r w:rsidRPr="006447FA">
          <w:rPr>
            <w:rStyle w:val="Hyperlink"/>
          </w:rPr>
          <w:t>/Docs/ProjectDocs/VISS_2010/Documents%20for%20Review/4-TEHNISKIE%20dokumenti/01-Konc,%20Vizija,%20Standarti/VISS%20portala%20prezentacijas%20ietvars/SecuredRouterServiceTemplate.zip</w:t>
        </w:r>
      </w:hyperlink>
      <w:r w:rsidRPr="006447FA">
        <w:t>).</w:t>
      </w:r>
    </w:p>
    <w:p w14:paraId="46D45ADF" w14:textId="77777777" w:rsidR="00440B62" w:rsidRPr="006447FA" w:rsidRDefault="00440B62" w:rsidP="00440B62">
      <w:pPr>
        <w:pStyle w:val="ListNumber"/>
      </w:pPr>
      <w:r w:rsidRPr="006447FA">
        <w:t>Jāpārdefinē maršrutēšanas servisa mapi ar vēlamo servisa nosaukumu (piemēram, DIT.RouterService).</w:t>
      </w:r>
    </w:p>
    <w:p w14:paraId="5BAEE8D6" w14:textId="77777777" w:rsidR="00440B62" w:rsidRPr="006447FA" w:rsidRDefault="00440B62" w:rsidP="00440B62">
      <w:pPr>
        <w:pStyle w:val="ListNumber"/>
      </w:pPr>
      <w:r w:rsidRPr="006447FA">
        <w:t>Pēc nepieciešamības maršrutēšanas servisa bin mapē var pievienot vēl kādus dll, bet tas nav obligāti.</w:t>
      </w:r>
    </w:p>
    <w:p w14:paraId="6027530D" w14:textId="77777777" w:rsidR="00440B62" w:rsidRPr="006447FA" w:rsidRDefault="00440B62" w:rsidP="00440B62">
      <w:pPr>
        <w:pStyle w:val="ListNumber"/>
      </w:pPr>
      <w:r w:rsidRPr="006447FA">
        <w:t>Jānokonfigurē web.config atbilstoši komentāriem iekš šī web.config datnē.</w:t>
      </w:r>
    </w:p>
    <w:p w14:paraId="5FA9F67B" w14:textId="77777777" w:rsidR="00440B62" w:rsidRPr="006447FA" w:rsidRDefault="00440B62" w:rsidP="00440B62">
      <w:pPr>
        <w:pStyle w:val="ListNumber"/>
      </w:pPr>
      <w:r w:rsidRPr="006447FA">
        <w:t>Jānokonfigurē izveidoto servisu zem IIS, kas strādās caur net.pipe.</w:t>
      </w:r>
    </w:p>
    <w:p w14:paraId="1661C7F2" w14:textId="4752EDF7" w:rsidR="00440B62" w:rsidRPr="006447FA" w:rsidRDefault="00440B62" w:rsidP="00440B62">
      <w:pPr>
        <w:pStyle w:val="ListNumber"/>
      </w:pPr>
      <w:r w:rsidRPr="006447FA">
        <w:t>Jānoģenerē proxy klases</w:t>
      </w:r>
      <w:r w:rsidR="005E56BC" w:rsidRPr="006447FA">
        <w:t xml:space="preserve"> [</w:t>
      </w:r>
      <w:r w:rsidR="005E56BC" w:rsidRPr="006447FA">
        <w:fldChar w:fldCharType="begin"/>
      </w:r>
      <w:r w:rsidR="005E56BC" w:rsidRPr="006447FA">
        <w:instrText xml:space="preserve"> REF _Ref356567544 \n \h </w:instrText>
      </w:r>
      <w:r w:rsidR="006447FA">
        <w:instrText xml:space="preserve"> \* MERGEFORMAT </w:instrText>
      </w:r>
      <w:r w:rsidR="005E56BC" w:rsidRPr="006447FA">
        <w:fldChar w:fldCharType="separate"/>
      </w:r>
      <w:r w:rsidR="005242A3">
        <w:t>2.7.3.1</w:t>
      </w:r>
      <w:r w:rsidR="005E56BC" w:rsidRPr="006447FA">
        <w:fldChar w:fldCharType="end"/>
      </w:r>
      <w:r w:rsidR="005E56BC" w:rsidRPr="006447FA">
        <w:t>]</w:t>
      </w:r>
      <w:r w:rsidRPr="006447FA">
        <w:t xml:space="preserve"> katram servisam, kas ir iekļauts net.pipe maršrutēšanas servisa. Šīs klases ir jāievieto zem [Sitecore]\website\App_Code\[Sava lietojuma ceļš], lai to varētu turpmāk izmantot savā lietojumā ietvaros.</w:t>
      </w:r>
    </w:p>
    <w:p w14:paraId="0E7B5938" w14:textId="752AC574" w:rsidR="00313D03" w:rsidRPr="006447FA" w:rsidRDefault="00313D03" w:rsidP="00313D03">
      <w:pPr>
        <w:pStyle w:val="Heading4"/>
      </w:pPr>
      <w:bookmarkStart w:id="350" w:name="_Toc385254822"/>
      <w:bookmarkEnd w:id="346"/>
      <w:bookmarkEnd w:id="347"/>
      <w:bookmarkEnd w:id="348"/>
      <w:r w:rsidRPr="006447FA">
        <w:t>Citu nedrošo SOAP servisu izsaukums</w:t>
      </w:r>
      <w:bookmarkEnd w:id="350"/>
    </w:p>
    <w:p w14:paraId="65E08BD2" w14:textId="5D514FDC" w:rsidR="00313D03" w:rsidRPr="006447FA" w:rsidRDefault="00A5546C" w:rsidP="00313D03">
      <w:r w:rsidRPr="006447FA">
        <w:t>Publisko SOAP servisu izsaukums notiek izmantojot standarta WCF routeris:</w:t>
      </w:r>
    </w:p>
    <w:p w14:paraId="04E5E602" w14:textId="3AB2099F" w:rsidR="00313D03" w:rsidRPr="006447FA" w:rsidRDefault="00313D03" w:rsidP="006C4258">
      <w:pPr>
        <w:pStyle w:val="Pictureposition"/>
      </w:pPr>
      <w:r w:rsidRPr="006447FA">
        <w:object w:dxaOrig="9869" w:dyaOrig="2612" w14:anchorId="3FD40BFB">
          <v:shape id="_x0000_i1029" type="#_x0000_t75" style="width:480.65pt;height:128.45pt" o:ole="">
            <v:imagedata r:id="rId102" o:title=""/>
          </v:shape>
          <o:OLEObject Type="Embed" ProgID="Visio.Drawing.11" ShapeID="_x0000_i1029" DrawAspect="Content" ObjectID="_1458996454" r:id="rId103"/>
        </w:object>
      </w:r>
    </w:p>
    <w:p w14:paraId="0C87C8E7" w14:textId="7342D489" w:rsidR="00313D03" w:rsidRPr="006447FA" w:rsidRDefault="000944C9" w:rsidP="00313D03">
      <w:pPr>
        <w:pStyle w:val="Picturecaption"/>
      </w:pPr>
      <w:r>
        <w:fldChar w:fldCharType="begin"/>
      </w:r>
      <w:r>
        <w:instrText xml:space="preserve"> SEQ Attēls \* ARABIC </w:instrText>
      </w:r>
      <w:r>
        <w:fldChar w:fldCharType="separate"/>
      </w:r>
      <w:bookmarkStart w:id="351" w:name="_Toc385254910"/>
      <w:r w:rsidR="005242A3">
        <w:rPr>
          <w:noProof/>
        </w:rPr>
        <w:t>64</w:t>
      </w:r>
      <w:r>
        <w:rPr>
          <w:noProof/>
        </w:rPr>
        <w:fldChar w:fldCharType="end"/>
      </w:r>
      <w:r w:rsidR="00313D03" w:rsidRPr="006447FA">
        <w:t>. attēls. Sitecore lietotne -&gt; publiskais SOAP serviss</w:t>
      </w:r>
      <w:bookmarkEnd w:id="351"/>
    </w:p>
    <w:p w14:paraId="13718F8E" w14:textId="28C54C09" w:rsidR="00A5546C" w:rsidRPr="006447FA" w:rsidRDefault="00A5546C" w:rsidP="00A5546C">
      <w:pPr>
        <w:pStyle w:val="Heading4"/>
      </w:pPr>
      <w:bookmarkStart w:id="352" w:name="_Ref364080115"/>
      <w:bookmarkStart w:id="353" w:name="_Toc385254823"/>
      <w:r w:rsidRPr="006447FA">
        <w:t>Tiesību saņemšana BL loģikas servisā</w:t>
      </w:r>
      <w:bookmarkEnd w:id="352"/>
      <w:bookmarkEnd w:id="353"/>
    </w:p>
    <w:p w14:paraId="3402B40F" w14:textId="4CFAFC18" w:rsidR="00A5546C" w:rsidRPr="006447FA" w:rsidRDefault="00A5546C" w:rsidP="00A5546C">
      <w:r w:rsidRPr="006447FA">
        <w:t>Specializēts scenārijs tiesību saņemšanai BL loģikas servisā:</w:t>
      </w:r>
    </w:p>
    <w:p w14:paraId="66C28587" w14:textId="1CCBFE1A" w:rsidR="00A5546C" w:rsidRPr="006447FA" w:rsidRDefault="00A5546C" w:rsidP="006C4258">
      <w:pPr>
        <w:pStyle w:val="Pictureposition"/>
      </w:pPr>
      <w:r w:rsidRPr="006447FA">
        <w:object w:dxaOrig="9982" w:dyaOrig="2627" w14:anchorId="28030DEE">
          <v:shape id="_x0000_i1030" type="#_x0000_t75" style="width:481.95pt;height:126.5pt" o:ole="">
            <v:imagedata r:id="rId104" o:title=""/>
          </v:shape>
          <o:OLEObject Type="Embed" ProgID="Visio.Drawing.11" ShapeID="_x0000_i1030" DrawAspect="Content" ObjectID="_1458996455" r:id="rId105"/>
        </w:object>
      </w:r>
    </w:p>
    <w:p w14:paraId="421551F6" w14:textId="73FF3C83" w:rsidR="00A5546C" w:rsidRPr="006447FA" w:rsidRDefault="000944C9" w:rsidP="00A5546C">
      <w:pPr>
        <w:pStyle w:val="Picturecaption"/>
      </w:pPr>
      <w:r>
        <w:fldChar w:fldCharType="begin"/>
      </w:r>
      <w:r>
        <w:instrText xml:space="preserve"> SEQ Attēls \* ARABIC </w:instrText>
      </w:r>
      <w:r>
        <w:fldChar w:fldCharType="separate"/>
      </w:r>
      <w:bookmarkStart w:id="354" w:name="_Toc385254911"/>
      <w:r w:rsidR="005242A3">
        <w:rPr>
          <w:noProof/>
        </w:rPr>
        <w:t>65</w:t>
      </w:r>
      <w:r>
        <w:rPr>
          <w:noProof/>
        </w:rPr>
        <w:fldChar w:fldCharType="end"/>
      </w:r>
      <w:r w:rsidR="00A5546C" w:rsidRPr="006447FA">
        <w:t>. attēls. Tiesību saņemšana BL loģikas servisā</w:t>
      </w:r>
      <w:bookmarkEnd w:id="354"/>
    </w:p>
    <w:p w14:paraId="21C17224" w14:textId="16B2239E" w:rsidR="00A5546C" w:rsidRPr="006447FA" w:rsidRDefault="00A5546C" w:rsidP="00A5546C">
      <w:r w:rsidRPr="006447FA">
        <w:t>Tiesību saņemšanai BL loģikas servisā var izmantot VISS.BLService.dll iespējas, sk</w:t>
      </w:r>
      <w:r w:rsidR="00B74528">
        <w:t>at</w:t>
      </w:r>
      <w:r w:rsidRPr="006447FA">
        <w:t xml:space="preserve">. </w:t>
      </w:r>
      <w:r w:rsidRPr="006447FA">
        <w:fldChar w:fldCharType="begin"/>
      </w:r>
      <w:r w:rsidRPr="006447FA">
        <w:instrText xml:space="preserve"> REF _Ref364079368 \n \h </w:instrText>
      </w:r>
      <w:r w:rsidR="006447FA">
        <w:instrText xml:space="preserve"> \* MERGEFORMAT </w:instrText>
      </w:r>
      <w:r w:rsidRPr="006447FA">
        <w:fldChar w:fldCharType="separate"/>
      </w:r>
      <w:r w:rsidR="005242A3">
        <w:t>2.7.1.2.2</w:t>
      </w:r>
      <w:r w:rsidRPr="006447FA">
        <w:fldChar w:fldCharType="end"/>
      </w:r>
      <w:r w:rsidRPr="006447FA">
        <w:t>.</w:t>
      </w:r>
      <w:r w:rsidR="00B74528">
        <w:t>punktu.</w:t>
      </w:r>
    </w:p>
    <w:p w14:paraId="0B5E2599" w14:textId="35D50B17" w:rsidR="00A5546C" w:rsidRPr="006447FA" w:rsidRDefault="00A5546C" w:rsidP="00A5546C">
      <w:pPr>
        <w:pStyle w:val="Heading3"/>
      </w:pPr>
      <w:bookmarkStart w:id="355" w:name="_Ref364079743"/>
      <w:bookmarkStart w:id="356" w:name="_Toc385254824"/>
      <w:r w:rsidRPr="006447FA">
        <w:t>BL servisu izsaukšana no Sitecore</w:t>
      </w:r>
      <w:bookmarkEnd w:id="355"/>
      <w:bookmarkEnd w:id="356"/>
    </w:p>
    <w:p w14:paraId="1D1155D2" w14:textId="663509B5" w:rsidR="00A5546C" w:rsidRPr="006447FA" w:rsidRDefault="00A5546C" w:rsidP="00A5546C">
      <w:r w:rsidRPr="006447FA">
        <w:t xml:space="preserve">BL servisu izsaukums no </w:t>
      </w:r>
      <w:r w:rsidRPr="00B74528">
        <w:rPr>
          <w:i/>
        </w:rPr>
        <w:t>Sitecore</w:t>
      </w:r>
      <w:r w:rsidRPr="006447FA">
        <w:t xml:space="preserve"> notiek izmantojot speciāli uzģenerētie proxy klases.</w:t>
      </w:r>
    </w:p>
    <w:p w14:paraId="67DB1BA8" w14:textId="77777777" w:rsidR="00A5546C" w:rsidRPr="006447FA" w:rsidRDefault="00A5546C" w:rsidP="00A5546C">
      <w:pPr>
        <w:pStyle w:val="Heading4"/>
        <w:rPr>
          <w:szCs w:val="26"/>
        </w:rPr>
      </w:pPr>
      <w:bookmarkStart w:id="357" w:name="_Ref356567544"/>
      <w:bookmarkStart w:id="358" w:name="_Toc385254825"/>
      <w:r w:rsidRPr="006447FA">
        <w:t>Proxy klases ģenerēšana</w:t>
      </w:r>
      <w:bookmarkEnd w:id="357"/>
      <w:bookmarkEnd w:id="358"/>
    </w:p>
    <w:p w14:paraId="5BC0EC33" w14:textId="4F0C4D0C" w:rsidR="00A5546C" w:rsidRPr="006447FA" w:rsidRDefault="00A5546C" w:rsidP="00A5546C">
      <w:r w:rsidRPr="006447FA">
        <w:t xml:space="preserve">Proxy klases ģenerēšanai paredzēts izmantot svcutil.exe. svcutil.exe jāpalaiž no </w:t>
      </w:r>
      <w:r w:rsidRPr="006447FA">
        <w:rPr>
          <w:i/>
        </w:rPr>
        <w:t xml:space="preserve">Visual Studio Command Prompt </w:t>
      </w:r>
      <w:r w:rsidRPr="006447FA">
        <w:t xml:space="preserve">zem administratora tiesībām.  Proxy klases izveidošanas piemērs tiek parādīts zemāk </w:t>
      </w:r>
      <w:r w:rsidRPr="006447FA">
        <w:fldChar w:fldCharType="begin"/>
      </w:r>
      <w:r w:rsidRPr="006447FA">
        <w:instrText xml:space="preserve"> REF _Ref329613201 \h </w:instrText>
      </w:r>
      <w:r w:rsidR="006447FA">
        <w:instrText xml:space="preserve"> \* MERGEFORMAT </w:instrText>
      </w:r>
      <w:r w:rsidRPr="006447FA">
        <w:fldChar w:fldCharType="separate"/>
      </w:r>
      <w:r w:rsidR="005242A3">
        <w:t>66</w:t>
      </w:r>
      <w:r w:rsidRPr="006447FA">
        <w:fldChar w:fldCharType="end"/>
      </w:r>
      <w:r w:rsidR="00B74528">
        <w:t>.</w:t>
      </w:r>
      <w:r w:rsidRPr="006447FA">
        <w:t>attēlā.</w:t>
      </w:r>
    </w:p>
    <w:p w14:paraId="13323726" w14:textId="77777777" w:rsidR="00A5546C" w:rsidRPr="006447FA" w:rsidRDefault="00A5546C" w:rsidP="006C4258">
      <w:pPr>
        <w:pStyle w:val="Pictureposition"/>
      </w:pPr>
      <w:r w:rsidRPr="006447FA">
        <w:rPr>
          <w:noProof/>
          <w:lang w:eastAsia="lv-LV"/>
        </w:rPr>
        <w:drawing>
          <wp:inline distT="0" distB="0" distL="0" distR="0" wp14:anchorId="622B80A9" wp14:editId="39F3C357">
            <wp:extent cx="6130290" cy="13836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30290" cy="1383665"/>
                    </a:xfrm>
                    <a:prstGeom prst="rect">
                      <a:avLst/>
                    </a:prstGeom>
                    <a:noFill/>
                    <a:ln>
                      <a:noFill/>
                    </a:ln>
                  </pic:spPr>
                </pic:pic>
              </a:graphicData>
            </a:graphic>
          </wp:inline>
        </w:drawing>
      </w:r>
    </w:p>
    <w:p w14:paraId="087A5F63" w14:textId="77777777" w:rsidR="00A5546C" w:rsidRPr="006447FA" w:rsidRDefault="000944C9" w:rsidP="00A5546C">
      <w:pPr>
        <w:pStyle w:val="Picturecaption"/>
      </w:pPr>
      <w:r>
        <w:fldChar w:fldCharType="begin"/>
      </w:r>
      <w:r>
        <w:instrText xml:space="preserve"> SEQ Attēls \* ARABIC </w:instrText>
      </w:r>
      <w:r>
        <w:fldChar w:fldCharType="separate"/>
      </w:r>
      <w:bookmarkStart w:id="359" w:name="_Ref329613201"/>
      <w:bookmarkStart w:id="360" w:name="_Toc385254912"/>
      <w:r w:rsidR="005242A3">
        <w:rPr>
          <w:noProof/>
        </w:rPr>
        <w:t>66</w:t>
      </w:r>
      <w:bookmarkEnd w:id="359"/>
      <w:r>
        <w:rPr>
          <w:noProof/>
        </w:rPr>
        <w:fldChar w:fldCharType="end"/>
      </w:r>
      <w:r w:rsidR="00A5546C" w:rsidRPr="006447FA">
        <w:t>. attēls. Proxy klases ģenerēšana</w:t>
      </w:r>
      <w:bookmarkEnd w:id="360"/>
    </w:p>
    <w:p w14:paraId="59A9FD61" w14:textId="77777777" w:rsidR="00A5546C" w:rsidRPr="006447FA" w:rsidRDefault="00A5546C" w:rsidP="00A5546C">
      <w:pPr>
        <w:pStyle w:val="Note"/>
        <w:rPr>
          <w:lang w:val="lv-LV"/>
        </w:rPr>
      </w:pPr>
      <w:r w:rsidRPr="006447FA">
        <w:rPr>
          <w:lang w:val="lv-LV"/>
        </w:rPr>
        <w:t>Proxy klases ģenerēšanai Web servisa AppPool jābūt aktivizēts, t.i. Web serviss jābūt palaists.</w:t>
      </w:r>
    </w:p>
    <w:p w14:paraId="696A56B7" w14:textId="77777777" w:rsidR="00A5546C" w:rsidRPr="006447FA" w:rsidRDefault="00A5546C" w:rsidP="00A5546C">
      <w:pPr>
        <w:pStyle w:val="Heading4"/>
        <w:rPr>
          <w:szCs w:val="26"/>
        </w:rPr>
      </w:pPr>
      <w:bookmarkStart w:id="361" w:name="_Ref329617568"/>
      <w:bookmarkStart w:id="362" w:name="_Toc385254826"/>
      <w:r w:rsidRPr="006447FA">
        <w:t>Proxy klases izmantošana</w:t>
      </w:r>
      <w:bookmarkEnd w:id="361"/>
      <w:bookmarkEnd w:id="362"/>
    </w:p>
    <w:p w14:paraId="2F8D9A93" w14:textId="77777777" w:rsidR="00A5546C" w:rsidRPr="006447FA" w:rsidRDefault="00A5546C" w:rsidP="00A5546C">
      <w:r w:rsidRPr="006447FA">
        <w:t>Ir iespējami trīs proxy klases izmantošanas scenāriji:</w:t>
      </w:r>
    </w:p>
    <w:p w14:paraId="666FC90D" w14:textId="37215B75" w:rsidR="00A5546C" w:rsidRPr="006447FA" w:rsidRDefault="00A5546C" w:rsidP="00A5546C">
      <w:pPr>
        <w:pStyle w:val="ListNumber"/>
        <w:numPr>
          <w:ilvl w:val="0"/>
          <w:numId w:val="43"/>
        </w:numPr>
      </w:pPr>
      <w:r w:rsidRPr="006447FA">
        <w:t xml:space="preserve">Metode tiek izsaukta anonīmi. Metodes izsaukums tiek parādīts </w:t>
      </w:r>
      <w:r w:rsidRPr="006447FA">
        <w:fldChar w:fldCharType="begin"/>
      </w:r>
      <w:r w:rsidRPr="006447FA">
        <w:instrText xml:space="preserve"> REF _Ref329616271 \h </w:instrText>
      </w:r>
      <w:r w:rsidR="006447FA">
        <w:instrText xml:space="preserve"> \* MERGEFORMAT </w:instrText>
      </w:r>
      <w:r w:rsidRPr="006447FA">
        <w:fldChar w:fldCharType="separate"/>
      </w:r>
      <w:r w:rsidR="005242A3">
        <w:t>67</w:t>
      </w:r>
      <w:r w:rsidRPr="006447FA">
        <w:fldChar w:fldCharType="end"/>
      </w:r>
      <w:r w:rsidR="00B74528">
        <w:t>.</w:t>
      </w:r>
      <w:r w:rsidRPr="006447FA">
        <w:t>attēlā.</w:t>
      </w:r>
    </w:p>
    <w:p w14:paraId="6980D4C8" w14:textId="77777777" w:rsidR="00A5546C" w:rsidRPr="006447FA" w:rsidRDefault="00A5546C" w:rsidP="006C4258">
      <w:pPr>
        <w:pStyle w:val="Pictureposition"/>
      </w:pPr>
      <w:r w:rsidRPr="006447FA">
        <w:rPr>
          <w:noProof/>
          <w:lang w:eastAsia="lv-LV"/>
        </w:rPr>
        <w:drawing>
          <wp:inline distT="0" distB="0" distL="0" distR="0" wp14:anchorId="5799A251" wp14:editId="3BF4E2BB">
            <wp:extent cx="5780405" cy="4927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80405" cy="492760"/>
                    </a:xfrm>
                    <a:prstGeom prst="rect">
                      <a:avLst/>
                    </a:prstGeom>
                    <a:noFill/>
                    <a:ln>
                      <a:noFill/>
                    </a:ln>
                  </pic:spPr>
                </pic:pic>
              </a:graphicData>
            </a:graphic>
          </wp:inline>
        </w:drawing>
      </w:r>
    </w:p>
    <w:p w14:paraId="0E6FED6D" w14:textId="77777777" w:rsidR="00A5546C" w:rsidRPr="006447FA" w:rsidRDefault="000944C9" w:rsidP="00A5546C">
      <w:pPr>
        <w:pStyle w:val="Picturecaption"/>
      </w:pPr>
      <w:r>
        <w:fldChar w:fldCharType="begin"/>
      </w:r>
      <w:r>
        <w:instrText xml:space="preserve"> SEQ Attēls \* ARABIC </w:instrText>
      </w:r>
      <w:r>
        <w:fldChar w:fldCharType="separate"/>
      </w:r>
      <w:bookmarkStart w:id="363" w:name="_Ref329616271"/>
      <w:bookmarkStart w:id="364" w:name="_Toc385254913"/>
      <w:r w:rsidR="005242A3">
        <w:rPr>
          <w:noProof/>
        </w:rPr>
        <w:t>67</w:t>
      </w:r>
      <w:bookmarkEnd w:id="363"/>
      <w:r>
        <w:rPr>
          <w:noProof/>
        </w:rPr>
        <w:fldChar w:fldCharType="end"/>
      </w:r>
      <w:r w:rsidR="00A5546C" w:rsidRPr="006447FA">
        <w:t>. attēls. Metodes anonīmais izsaukums</w:t>
      </w:r>
      <w:bookmarkEnd w:id="364"/>
    </w:p>
    <w:p w14:paraId="76F4303B" w14:textId="28B755E8" w:rsidR="00A5546C" w:rsidRPr="006447FA" w:rsidRDefault="00A5546C" w:rsidP="00A5546C">
      <w:pPr>
        <w:pStyle w:val="ListNumber"/>
        <w:numPr>
          <w:ilvl w:val="0"/>
          <w:numId w:val="43"/>
        </w:numPr>
      </w:pPr>
      <w:r w:rsidRPr="006447FA">
        <w:t xml:space="preserve">Dažādas metodes tiek izsauktas ar lietotāja autentifikāciju. Tikai metodes, </w:t>
      </w:r>
      <w:r w:rsidR="00B74528" w:rsidRPr="006447FA">
        <w:t xml:space="preserve">kas ir iekš bloka </w:t>
      </w:r>
      <w:r w:rsidR="00B74528" w:rsidRPr="006447FA">
        <w:rPr>
          <w:i/>
        </w:rPr>
        <w:t>SCBLOperationContextScope,</w:t>
      </w:r>
      <w:r w:rsidRPr="006447FA">
        <w:t xml:space="preserve"> tiek izsaukti nodod autentifikāciju. Pārējie metodes tiek izsaukti anonīmi k pirmajā gadījumā. Metodes ar autentifikāciju izsaukums tiek parādīts </w:t>
      </w:r>
      <w:r w:rsidRPr="006447FA">
        <w:fldChar w:fldCharType="begin"/>
      </w:r>
      <w:r w:rsidRPr="006447FA">
        <w:instrText xml:space="preserve"> REF _Ref329616286 \h </w:instrText>
      </w:r>
      <w:r w:rsidR="006447FA">
        <w:instrText xml:space="preserve"> \* MERGEFORMAT </w:instrText>
      </w:r>
      <w:r w:rsidRPr="006447FA">
        <w:fldChar w:fldCharType="separate"/>
      </w:r>
      <w:r w:rsidR="005242A3">
        <w:t>68</w:t>
      </w:r>
      <w:r w:rsidRPr="006447FA">
        <w:fldChar w:fldCharType="end"/>
      </w:r>
      <w:r w:rsidR="00B74528">
        <w:t>.</w:t>
      </w:r>
      <w:r w:rsidRPr="006447FA">
        <w:t>attēlā.</w:t>
      </w:r>
    </w:p>
    <w:p w14:paraId="10EB4C23" w14:textId="77777777" w:rsidR="00A5546C" w:rsidRPr="006447FA" w:rsidRDefault="00A5546C" w:rsidP="006C4258">
      <w:pPr>
        <w:pStyle w:val="Pictureposition"/>
      </w:pPr>
      <w:r w:rsidRPr="006447FA">
        <w:rPr>
          <w:noProof/>
          <w:lang w:eastAsia="lv-LV"/>
        </w:rPr>
        <w:lastRenderedPageBreak/>
        <w:drawing>
          <wp:inline distT="0" distB="0" distL="0" distR="0" wp14:anchorId="3CAAE997" wp14:editId="03D00E8A">
            <wp:extent cx="5796280" cy="9226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96280" cy="922655"/>
                    </a:xfrm>
                    <a:prstGeom prst="rect">
                      <a:avLst/>
                    </a:prstGeom>
                    <a:noFill/>
                    <a:ln>
                      <a:noFill/>
                    </a:ln>
                  </pic:spPr>
                </pic:pic>
              </a:graphicData>
            </a:graphic>
          </wp:inline>
        </w:drawing>
      </w:r>
    </w:p>
    <w:p w14:paraId="2DD48234" w14:textId="77777777" w:rsidR="00A5546C" w:rsidRPr="006447FA" w:rsidRDefault="000944C9" w:rsidP="00A5546C">
      <w:pPr>
        <w:pStyle w:val="Picturecaption"/>
      </w:pPr>
      <w:r>
        <w:fldChar w:fldCharType="begin"/>
      </w:r>
      <w:r>
        <w:instrText xml:space="preserve"> SEQ Attēls \* ARABIC </w:instrText>
      </w:r>
      <w:r>
        <w:fldChar w:fldCharType="separate"/>
      </w:r>
      <w:bookmarkStart w:id="365" w:name="_Ref329616286"/>
      <w:bookmarkStart w:id="366" w:name="_Toc385254914"/>
      <w:r w:rsidR="005242A3">
        <w:rPr>
          <w:noProof/>
        </w:rPr>
        <w:t>68</w:t>
      </w:r>
      <w:bookmarkEnd w:id="365"/>
      <w:r>
        <w:rPr>
          <w:noProof/>
        </w:rPr>
        <w:fldChar w:fldCharType="end"/>
      </w:r>
      <w:r w:rsidR="00A5546C" w:rsidRPr="006447FA">
        <w:t>. attēls. Noteiktās metodes izsaukums ar autentifikāciju</w:t>
      </w:r>
      <w:bookmarkEnd w:id="366"/>
    </w:p>
    <w:p w14:paraId="4C93D42A" w14:textId="45010DEC" w:rsidR="00A5546C" w:rsidRPr="006447FA" w:rsidRDefault="00A5546C" w:rsidP="00A5546C">
      <w:pPr>
        <w:pStyle w:val="ListNumber"/>
        <w:numPr>
          <w:ilvl w:val="0"/>
          <w:numId w:val="43"/>
        </w:numPr>
      </w:pPr>
      <w:r w:rsidRPr="006447FA">
        <w:t xml:space="preserve">Visas metodes tiek izsauktas ar lietotāja autentifikāciju. Šajā gadījumā visas servisa metodes tiek izsauktas ar autentifikāciju. Tāda veida izsaukums tiek parādīts </w:t>
      </w:r>
      <w:r w:rsidRPr="006447FA">
        <w:fldChar w:fldCharType="begin"/>
      </w:r>
      <w:r w:rsidRPr="006447FA">
        <w:instrText xml:space="preserve"> REF _Ref329616292 \h </w:instrText>
      </w:r>
      <w:r w:rsidR="006447FA">
        <w:instrText xml:space="preserve"> \* MERGEFORMAT </w:instrText>
      </w:r>
      <w:r w:rsidRPr="006447FA">
        <w:fldChar w:fldCharType="separate"/>
      </w:r>
      <w:r w:rsidR="005242A3">
        <w:t>69</w:t>
      </w:r>
      <w:r w:rsidRPr="006447FA">
        <w:fldChar w:fldCharType="end"/>
      </w:r>
      <w:r w:rsidR="00B74528">
        <w:t>.</w:t>
      </w:r>
      <w:r w:rsidRPr="006447FA">
        <w:t>attēlā.</w:t>
      </w:r>
    </w:p>
    <w:p w14:paraId="5E3F2FD7" w14:textId="77777777" w:rsidR="00A5546C" w:rsidRPr="006447FA" w:rsidRDefault="00A5546C" w:rsidP="006C4258">
      <w:pPr>
        <w:pStyle w:val="Pictureposition"/>
      </w:pPr>
      <w:r w:rsidRPr="006447FA">
        <w:rPr>
          <w:noProof/>
          <w:lang w:eastAsia="lv-LV"/>
        </w:rPr>
        <w:drawing>
          <wp:inline distT="0" distB="0" distL="0" distR="0" wp14:anchorId="5FCA7EF3" wp14:editId="767520AB">
            <wp:extent cx="5796280" cy="28784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96280" cy="2878455"/>
                    </a:xfrm>
                    <a:prstGeom prst="rect">
                      <a:avLst/>
                    </a:prstGeom>
                    <a:noFill/>
                    <a:ln>
                      <a:noFill/>
                    </a:ln>
                  </pic:spPr>
                </pic:pic>
              </a:graphicData>
            </a:graphic>
          </wp:inline>
        </w:drawing>
      </w:r>
    </w:p>
    <w:p w14:paraId="706B8506" w14:textId="06732BA6" w:rsidR="00A5546C" w:rsidRPr="006447FA" w:rsidRDefault="000944C9" w:rsidP="00A5546C">
      <w:pPr>
        <w:pStyle w:val="Picturecaption"/>
      </w:pPr>
      <w:r>
        <w:fldChar w:fldCharType="begin"/>
      </w:r>
      <w:r>
        <w:instrText xml:space="preserve"> SEQ Attēls \* ARABIC </w:instrText>
      </w:r>
      <w:r>
        <w:fldChar w:fldCharType="separate"/>
      </w:r>
      <w:bookmarkStart w:id="367" w:name="_Ref329616292"/>
      <w:bookmarkStart w:id="368" w:name="_Toc385254915"/>
      <w:r w:rsidR="005242A3">
        <w:rPr>
          <w:noProof/>
        </w:rPr>
        <w:t>69</w:t>
      </w:r>
      <w:bookmarkEnd w:id="367"/>
      <w:r>
        <w:rPr>
          <w:noProof/>
        </w:rPr>
        <w:fldChar w:fldCharType="end"/>
      </w:r>
      <w:r w:rsidR="00A5546C" w:rsidRPr="006447FA">
        <w:t>. attēls. Metožu izsaukums ar autentifikāciju</w:t>
      </w:r>
      <w:bookmarkEnd w:id="368"/>
    </w:p>
    <w:p w14:paraId="34AADA13" w14:textId="365E31B8" w:rsidR="00963A3A" w:rsidRPr="006447FA" w:rsidRDefault="00963A3A" w:rsidP="00963A3A">
      <w:pPr>
        <w:pStyle w:val="Heading2"/>
      </w:pPr>
      <w:bookmarkStart w:id="369" w:name="_Toc385254827"/>
      <w:r w:rsidRPr="006447FA">
        <w:t>Biežāk uzdotie jautājumi</w:t>
      </w:r>
      <w:bookmarkEnd w:id="369"/>
    </w:p>
    <w:p w14:paraId="34AADA14" w14:textId="77777777" w:rsidR="00731224" w:rsidRPr="006447FA" w:rsidRDefault="00731224" w:rsidP="00731224">
      <w:r w:rsidRPr="006447FA">
        <w:t>Šajā nodaļā tiek apkopoti biežāk uzdotie jautājumi VISS karkasa izstrādātājiem, kuri nav aprakstīti līdz šai nodaļai.</w:t>
      </w:r>
    </w:p>
    <w:p w14:paraId="34AADA15" w14:textId="77777777" w:rsidR="00731224" w:rsidRPr="006447FA" w:rsidRDefault="00731224" w:rsidP="00731224">
      <w:pPr>
        <w:pStyle w:val="Heading3"/>
      </w:pPr>
      <w:bookmarkStart w:id="370" w:name="_Toc385254828"/>
      <w:r w:rsidRPr="006447FA">
        <w:t>Apakšizkārtojuma īpašība Data</w:t>
      </w:r>
      <w:r w:rsidR="00AE37B5" w:rsidRPr="006447FA">
        <w:t>s</w:t>
      </w:r>
      <w:r w:rsidRPr="006447FA">
        <w:t>ource</w:t>
      </w:r>
      <w:bookmarkEnd w:id="370"/>
    </w:p>
    <w:p w14:paraId="34AADA16" w14:textId="040EC9E8" w:rsidR="00AE37B5" w:rsidRPr="006447FA" w:rsidRDefault="00AE37B5" w:rsidP="00AE37B5">
      <w:r w:rsidRPr="00B74528">
        <w:rPr>
          <w:i/>
        </w:rPr>
        <w:t>Datasource</w:t>
      </w:r>
      <w:r w:rsidRPr="006447FA">
        <w:t xml:space="preserve"> ir Sitecore apakšizkārtojuma īpašība, kas definē norādi uz </w:t>
      </w:r>
      <w:r w:rsidRPr="00B74528">
        <w:rPr>
          <w:i/>
        </w:rPr>
        <w:t>Sitecore</w:t>
      </w:r>
      <w:r w:rsidRPr="006447FA">
        <w:t xml:space="preserve"> elementu, uz kuru attiecas pats apakšizkārtojums. Piemēram, tas ir vajadzīgs, kad atrodoties uz viena </w:t>
      </w:r>
      <w:r w:rsidRPr="00B74528">
        <w:rPr>
          <w:i/>
        </w:rPr>
        <w:t>Sitecore</w:t>
      </w:r>
      <w:r w:rsidRPr="006447FA">
        <w:t xml:space="preserve"> elementa vajag apstrādāt informāciju no cita </w:t>
      </w:r>
      <w:r w:rsidRPr="00B74528">
        <w:rPr>
          <w:i/>
        </w:rPr>
        <w:t>Sitecore</w:t>
      </w:r>
      <w:r w:rsidRPr="006447FA">
        <w:t xml:space="preserve"> elementa. </w:t>
      </w:r>
      <w:r w:rsidR="00B74528" w:rsidRPr="006447FA">
        <w:t>Lai uzstādītu šo</w:t>
      </w:r>
      <w:r w:rsidRPr="006447FA">
        <w:t xml:space="preserve"> īpašību</w:t>
      </w:r>
      <w:r w:rsidR="00B74528">
        <w:t>,</w:t>
      </w:r>
      <w:r w:rsidRPr="006447FA">
        <w:t xml:space="preserve"> vajag uzklikšķināt uz apakšizkārtojum</w:t>
      </w:r>
      <w:r w:rsidR="00B74528">
        <w:t>a</w:t>
      </w:r>
      <w:r w:rsidRPr="006447FA">
        <w:t xml:space="preserve">, kad tiek atvērts </w:t>
      </w:r>
      <w:r w:rsidR="00544336" w:rsidRPr="00B74528">
        <w:rPr>
          <w:i/>
        </w:rPr>
        <w:t>Sitecore</w:t>
      </w:r>
      <w:r w:rsidR="00544336" w:rsidRPr="006447FA">
        <w:t xml:space="preserve"> elementa </w:t>
      </w:r>
      <w:r w:rsidRPr="00B74528">
        <w:rPr>
          <w:i/>
        </w:rPr>
        <w:t>Details</w:t>
      </w:r>
      <w:r w:rsidRPr="006447FA">
        <w:t xml:space="preserve"> logs. </w:t>
      </w:r>
      <w:r w:rsidRPr="00B74528">
        <w:rPr>
          <w:i/>
        </w:rPr>
        <w:t>Sitecore</w:t>
      </w:r>
      <w:r w:rsidRPr="006447FA">
        <w:t xml:space="preserve"> </w:t>
      </w:r>
      <w:r w:rsidRPr="00B74528">
        <w:rPr>
          <w:i/>
        </w:rPr>
        <w:t>Datasource</w:t>
      </w:r>
      <w:r w:rsidRPr="006447FA">
        <w:t xml:space="preserve"> īpašīb</w:t>
      </w:r>
      <w:r w:rsidR="00544336" w:rsidRPr="006447FA">
        <w:t xml:space="preserve">as </w:t>
      </w:r>
      <w:r w:rsidRPr="006447FA">
        <w:t>uzstādī</w:t>
      </w:r>
      <w:r w:rsidR="00544336" w:rsidRPr="006447FA">
        <w:t>šanas piemērs</w:t>
      </w:r>
      <w:r w:rsidRPr="006447FA">
        <w:t xml:space="preserve"> </w:t>
      </w:r>
      <w:r w:rsidR="003E0C81" w:rsidRPr="006447FA">
        <w:t>parādīts</w:t>
      </w:r>
      <w:r w:rsidRPr="006447FA">
        <w:t xml:space="preserve"> </w:t>
      </w:r>
      <w:r w:rsidR="00544336" w:rsidRPr="006447FA">
        <w:fldChar w:fldCharType="begin"/>
      </w:r>
      <w:r w:rsidR="00544336" w:rsidRPr="006447FA">
        <w:instrText xml:space="preserve"> REF _Ref321933944 \h </w:instrText>
      </w:r>
      <w:r w:rsidR="006447FA">
        <w:instrText xml:space="preserve"> \* MERGEFORMAT </w:instrText>
      </w:r>
      <w:r w:rsidR="00544336" w:rsidRPr="006447FA">
        <w:fldChar w:fldCharType="separate"/>
      </w:r>
      <w:r w:rsidR="005242A3">
        <w:t>70</w:t>
      </w:r>
      <w:r w:rsidR="00544336" w:rsidRPr="006447FA">
        <w:fldChar w:fldCharType="end"/>
      </w:r>
      <w:r w:rsidR="00B74528">
        <w:t>.</w:t>
      </w:r>
      <w:r w:rsidR="003E0C81" w:rsidRPr="006447FA">
        <w:t>attēlā</w:t>
      </w:r>
      <w:r w:rsidRPr="006447FA">
        <w:t>.</w:t>
      </w:r>
    </w:p>
    <w:p w14:paraId="34AADA17" w14:textId="77777777" w:rsidR="00544336" w:rsidRPr="006447FA" w:rsidRDefault="00762046" w:rsidP="00544336">
      <w:pPr>
        <w:pStyle w:val="Pictureposition"/>
      </w:pPr>
      <w:r w:rsidRPr="006447FA">
        <w:rPr>
          <w:noProof/>
          <w:lang w:eastAsia="lv-LV"/>
        </w:rPr>
        <w:lastRenderedPageBreak/>
        <w:drawing>
          <wp:inline distT="0" distB="0" distL="0" distR="0" wp14:anchorId="34AADA9B" wp14:editId="0E092B43">
            <wp:extent cx="5210175" cy="2552065"/>
            <wp:effectExtent l="0" t="0" r="952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10175" cy="2552065"/>
                    </a:xfrm>
                    <a:prstGeom prst="rect">
                      <a:avLst/>
                    </a:prstGeom>
                    <a:noFill/>
                    <a:ln>
                      <a:noFill/>
                    </a:ln>
                  </pic:spPr>
                </pic:pic>
              </a:graphicData>
            </a:graphic>
          </wp:inline>
        </w:drawing>
      </w:r>
    </w:p>
    <w:p w14:paraId="34AADA18" w14:textId="77777777" w:rsidR="00544336" w:rsidRPr="006447FA" w:rsidRDefault="000944C9" w:rsidP="00544336">
      <w:pPr>
        <w:pStyle w:val="Picturecaption"/>
      </w:pPr>
      <w:r>
        <w:fldChar w:fldCharType="begin"/>
      </w:r>
      <w:r>
        <w:instrText xml:space="preserve"> SEQ Attēls \* ARABIC </w:instrText>
      </w:r>
      <w:r>
        <w:fldChar w:fldCharType="separate"/>
      </w:r>
      <w:bookmarkStart w:id="371" w:name="_Ref321933944"/>
      <w:bookmarkStart w:id="372" w:name="_Toc385254916"/>
      <w:r w:rsidR="005242A3">
        <w:rPr>
          <w:noProof/>
        </w:rPr>
        <w:t>70</w:t>
      </w:r>
      <w:bookmarkEnd w:id="371"/>
      <w:r>
        <w:rPr>
          <w:noProof/>
        </w:rPr>
        <w:fldChar w:fldCharType="end"/>
      </w:r>
      <w:r w:rsidR="00544336" w:rsidRPr="006447FA">
        <w:t>.attēls. Apaksizkārtojuma Datasource (Data Source) īpašības uzstādīšana</w:t>
      </w:r>
      <w:bookmarkEnd w:id="372"/>
    </w:p>
    <w:p w14:paraId="34AADA19" w14:textId="77777777" w:rsidR="00963A3A" w:rsidRPr="006447FA" w:rsidRDefault="00963A3A" w:rsidP="00963A3A">
      <w:pPr>
        <w:pStyle w:val="Heading3"/>
      </w:pPr>
      <w:bookmarkStart w:id="373" w:name="_Toc385254829"/>
      <w:r w:rsidRPr="006447FA">
        <w:t>Norāde uz blokiem</w:t>
      </w:r>
      <w:bookmarkEnd w:id="373"/>
    </w:p>
    <w:p w14:paraId="5A89A2E1" w14:textId="7AEE54A6" w:rsidR="001E45D3" w:rsidRPr="006447FA" w:rsidRDefault="001E45D3" w:rsidP="001E45D3">
      <w:r w:rsidRPr="006447FA">
        <w:t xml:space="preserve">Norāde ir </w:t>
      </w:r>
      <w:r w:rsidRPr="006447FA">
        <w:rPr>
          <w:i/>
        </w:rPr>
        <w:t>Sitecore</w:t>
      </w:r>
      <w:r w:rsidRPr="006447FA">
        <w:t xml:space="preserve"> elements, kas tiek bāzēts uz viena no šādiem šabloniem (šablonu grupa </w:t>
      </w:r>
      <w:r w:rsidRPr="006447FA">
        <w:rPr>
          <w:i/>
        </w:rPr>
        <w:t>References</w:t>
      </w:r>
      <w:r w:rsidRPr="006447FA">
        <w:t xml:space="preserve">): </w:t>
      </w:r>
      <w:r w:rsidRPr="006447FA">
        <w:rPr>
          <w:i/>
        </w:rPr>
        <w:t>Reference</w:t>
      </w:r>
      <w:r w:rsidR="008E5979" w:rsidRPr="006447FA">
        <w:rPr>
          <w:i/>
        </w:rPr>
        <w:t>ToBlock</w:t>
      </w:r>
      <w:r w:rsidRPr="006447FA">
        <w:t xml:space="preserve">, </w:t>
      </w:r>
      <w:r w:rsidRPr="006447FA">
        <w:rPr>
          <w:i/>
        </w:rPr>
        <w:t>ReferenceToContent</w:t>
      </w:r>
      <w:r w:rsidRPr="006447FA">
        <w:t xml:space="preserve"> </w:t>
      </w:r>
      <w:r w:rsidR="008E5979" w:rsidRPr="006447FA">
        <w:t xml:space="preserve">vai </w:t>
      </w:r>
      <w:r w:rsidRPr="006447FA">
        <w:rPr>
          <w:i/>
        </w:rPr>
        <w:t>ReferenceToImage</w:t>
      </w:r>
      <w:r w:rsidRPr="006447FA">
        <w:t xml:space="preserve">. Šī tipa elementi tiek izmantoti, lai veidotu norādi uz elementiem, kas jau eksistē </w:t>
      </w:r>
      <w:r w:rsidRPr="006447FA">
        <w:rPr>
          <w:i/>
        </w:rPr>
        <w:t>Sitecore CMS</w:t>
      </w:r>
      <w:r w:rsidRPr="006447FA">
        <w:t xml:space="preserve"> vidē, lai neveidotu tās kopiju.</w:t>
      </w:r>
    </w:p>
    <w:p w14:paraId="08C722AB" w14:textId="1A0439C7" w:rsidR="001E45D3" w:rsidRPr="006447FA" w:rsidRDefault="001E45D3" w:rsidP="001E45D3">
      <w:r w:rsidRPr="006447FA">
        <w:t>Runājot par norādēm uz blokiem</w:t>
      </w:r>
      <w:r w:rsidR="00323BA5" w:rsidRPr="006447FA">
        <w:t xml:space="preserve"> (</w:t>
      </w:r>
      <w:r w:rsidR="00323BA5" w:rsidRPr="006447FA">
        <w:rPr>
          <w:i/>
        </w:rPr>
        <w:t>ReferenceToBlock</w:t>
      </w:r>
      <w:r w:rsidR="00323BA5" w:rsidRPr="006447FA">
        <w:t>)</w:t>
      </w:r>
      <w:r w:rsidRPr="006447FA">
        <w:t xml:space="preserve">, kad tiek definēts šī tipa elements var izveidot norādi uz to no jebkura apakšizkārtojuma caur īpašību </w:t>
      </w:r>
      <w:r w:rsidRPr="006447FA">
        <w:rPr>
          <w:i/>
        </w:rPr>
        <w:t>Datasource</w:t>
      </w:r>
      <w:r w:rsidRPr="006447FA">
        <w:t xml:space="preserve"> (skat. </w:t>
      </w:r>
      <w:r w:rsidRPr="006447FA">
        <w:fldChar w:fldCharType="begin"/>
      </w:r>
      <w:r w:rsidRPr="006447FA">
        <w:instrText xml:space="preserve"> REF _Ref321933694 \h </w:instrText>
      </w:r>
      <w:r w:rsidR="006447FA">
        <w:instrText xml:space="preserve"> \* MERGEFORMAT </w:instrText>
      </w:r>
      <w:r w:rsidRPr="006447FA">
        <w:fldChar w:fldCharType="separate"/>
      </w:r>
      <w:r w:rsidR="005242A3">
        <w:t>71</w:t>
      </w:r>
      <w:r w:rsidRPr="006447FA">
        <w:fldChar w:fldCharType="end"/>
      </w:r>
      <w:r w:rsidR="00B74528">
        <w:t>.</w:t>
      </w:r>
      <w:r w:rsidRPr="006447FA">
        <w:t>attēlu). Pašā elementā tiek no</w:t>
      </w:r>
      <w:r w:rsidR="006447FA">
        <w:t>rādīt</w:t>
      </w:r>
      <w:r w:rsidRPr="006447FA">
        <w:t xml:space="preserve">s, pie kāda bloka </w:t>
      </w:r>
      <w:r w:rsidR="00323BA5" w:rsidRPr="006447FA">
        <w:t>jāgriežas</w:t>
      </w:r>
      <w:r w:rsidRPr="006447FA">
        <w:t xml:space="preserve"> informācijas apstrādei.</w:t>
      </w:r>
    </w:p>
    <w:p w14:paraId="34AADA1B" w14:textId="77777777" w:rsidR="00AE37B5" w:rsidRPr="006447FA" w:rsidRDefault="00AE37B5" w:rsidP="00731224"/>
    <w:p w14:paraId="34AADA1C" w14:textId="77777777" w:rsidR="009A42D7" w:rsidRPr="006447FA" w:rsidRDefault="00AE37B5" w:rsidP="00AE37B5">
      <w:pPr>
        <w:pStyle w:val="Pictureposition"/>
      </w:pPr>
      <w:r w:rsidRPr="006447FA">
        <w:rPr>
          <w:noProof/>
          <w:lang w:eastAsia="lv-LV"/>
        </w:rPr>
        <w:lastRenderedPageBreak/>
        <w:drawing>
          <wp:inline distT="0" distB="0" distL="0" distR="0" wp14:anchorId="34AADA9D" wp14:editId="07DE9532">
            <wp:extent cx="6115050" cy="3657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5050" cy="3657600"/>
                    </a:xfrm>
                    <a:prstGeom prst="rect">
                      <a:avLst/>
                    </a:prstGeom>
                    <a:noFill/>
                    <a:ln>
                      <a:noFill/>
                    </a:ln>
                  </pic:spPr>
                </pic:pic>
              </a:graphicData>
            </a:graphic>
          </wp:inline>
        </w:drawing>
      </w:r>
    </w:p>
    <w:p w14:paraId="34AADA1D" w14:textId="77777777" w:rsidR="00AE37B5" w:rsidRPr="006447FA" w:rsidRDefault="00AE37B5" w:rsidP="00AE37B5">
      <w:pPr>
        <w:pStyle w:val="Pictureposition"/>
      </w:pPr>
      <w:r w:rsidRPr="006447FA">
        <w:rPr>
          <w:noProof/>
          <w:lang w:eastAsia="lv-LV"/>
        </w:rPr>
        <w:drawing>
          <wp:inline distT="0" distB="0" distL="0" distR="0" wp14:anchorId="34AADA9F" wp14:editId="65E9E51C">
            <wp:extent cx="6115050" cy="2552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5050" cy="2552700"/>
                    </a:xfrm>
                    <a:prstGeom prst="rect">
                      <a:avLst/>
                    </a:prstGeom>
                    <a:noFill/>
                    <a:ln>
                      <a:noFill/>
                    </a:ln>
                  </pic:spPr>
                </pic:pic>
              </a:graphicData>
            </a:graphic>
          </wp:inline>
        </w:drawing>
      </w:r>
    </w:p>
    <w:p w14:paraId="34AADA1E" w14:textId="77777777" w:rsidR="00AE37B5" w:rsidRPr="006447FA" w:rsidRDefault="000944C9" w:rsidP="00AE37B5">
      <w:pPr>
        <w:pStyle w:val="Picturecaption"/>
      </w:pPr>
      <w:r>
        <w:fldChar w:fldCharType="begin"/>
      </w:r>
      <w:r>
        <w:instrText xml:space="preserve"> SEQ Attēls \* ARABIC </w:instrText>
      </w:r>
      <w:r>
        <w:fldChar w:fldCharType="separate"/>
      </w:r>
      <w:bookmarkStart w:id="374" w:name="_Ref321933694"/>
      <w:bookmarkStart w:id="375" w:name="_Toc385254917"/>
      <w:r w:rsidR="005242A3">
        <w:rPr>
          <w:noProof/>
        </w:rPr>
        <w:t>71</w:t>
      </w:r>
      <w:bookmarkEnd w:id="374"/>
      <w:r>
        <w:rPr>
          <w:noProof/>
        </w:rPr>
        <w:fldChar w:fldCharType="end"/>
      </w:r>
      <w:r w:rsidR="00AE37B5" w:rsidRPr="006447FA">
        <w:t>.attēls. Norādes uz bloka izmantošanas piemērs</w:t>
      </w:r>
      <w:bookmarkEnd w:id="375"/>
    </w:p>
    <w:p w14:paraId="0F20C3E6" w14:textId="1A6EC1C8" w:rsidR="000E355D" w:rsidRPr="006447FA" w:rsidRDefault="000E355D" w:rsidP="000E355D">
      <w:pPr>
        <w:pStyle w:val="Heading3"/>
      </w:pPr>
      <w:bookmarkStart w:id="376" w:name="_Toc385254830"/>
      <w:r w:rsidRPr="006447FA">
        <w:t>Izkārtojumu renderēšanas problēmjautājumi</w:t>
      </w:r>
      <w:bookmarkEnd w:id="376"/>
    </w:p>
    <w:p w14:paraId="260CC3D0" w14:textId="3A67019A" w:rsidR="000E355D" w:rsidRPr="006447FA" w:rsidRDefault="000E355D" w:rsidP="000E355D">
      <w:pPr>
        <w:pStyle w:val="Heading4"/>
      </w:pPr>
      <w:bookmarkStart w:id="377" w:name="_Toc385254831"/>
      <w:r w:rsidRPr="006447FA">
        <w:t>Vadīklu uzvedības bloķēšana</w:t>
      </w:r>
      <w:bookmarkEnd w:id="377"/>
    </w:p>
    <w:p w14:paraId="49E2DDAF" w14:textId="189ADF77" w:rsidR="000E355D" w:rsidRPr="006447FA" w:rsidRDefault="000E355D" w:rsidP="000E355D">
      <w:r w:rsidRPr="00B74528">
        <w:rPr>
          <w:i/>
        </w:rPr>
        <w:t>Sitecore</w:t>
      </w:r>
      <w:r w:rsidRPr="006447FA">
        <w:t xml:space="preserve"> </w:t>
      </w:r>
      <w:r w:rsidRPr="00B74528">
        <w:rPr>
          <w:i/>
        </w:rPr>
        <w:t>layout</w:t>
      </w:r>
      <w:r w:rsidRPr="006447FA">
        <w:t xml:space="preserve"> </w:t>
      </w:r>
      <w:r w:rsidRPr="00B74528">
        <w:rPr>
          <w:i/>
        </w:rPr>
        <w:t>engine</w:t>
      </w:r>
      <w:r w:rsidR="006A2F4E" w:rsidRPr="006447FA">
        <w:t xml:space="preserve"> pēc noklusuma</w:t>
      </w:r>
      <w:r w:rsidRPr="006447FA">
        <w:t xml:space="preserve"> </w:t>
      </w:r>
      <w:r w:rsidR="00710552" w:rsidRPr="006447FA">
        <w:t>apstrādā</w:t>
      </w:r>
      <w:r w:rsidR="006A2F4E" w:rsidRPr="006447FA">
        <w:t xml:space="preserve"> k</w:t>
      </w:r>
      <w:r w:rsidR="00151FBD" w:rsidRPr="006447FA">
        <w:t>atru vadīklu, kas iekļauts apakš</w:t>
      </w:r>
      <w:r w:rsidR="006A2F4E" w:rsidRPr="006447FA">
        <w:t xml:space="preserve">izkārtojumā vai XSL </w:t>
      </w:r>
      <w:r w:rsidR="006A2F4E" w:rsidRPr="00B74528">
        <w:t>renderingā</w:t>
      </w:r>
      <w:r w:rsidR="006A2F4E" w:rsidRPr="006447FA">
        <w:t xml:space="preserve">. Saliktām vadīklām </w:t>
      </w:r>
      <w:r w:rsidR="006A2F4E" w:rsidRPr="00B74528">
        <w:rPr>
          <w:i/>
        </w:rPr>
        <w:t>Sitecore</w:t>
      </w:r>
      <w:r w:rsidR="006A2F4E" w:rsidRPr="006447FA">
        <w:t xml:space="preserve"> apstrāde var izraisīt to uzvedības traucējumus.</w:t>
      </w:r>
    </w:p>
    <w:p w14:paraId="059A9634" w14:textId="6B7497C5" w:rsidR="006A2F4E" w:rsidRPr="006447FA" w:rsidRDefault="006A2F4E" w:rsidP="000E355D">
      <w:r w:rsidRPr="006447FA">
        <w:t>Zināmi v</w:t>
      </w:r>
      <w:r w:rsidR="00D32E59" w:rsidRPr="006447FA">
        <w:t xml:space="preserve">adīklu tipi, kuru uzvedība sabrūk pēc </w:t>
      </w:r>
      <w:r w:rsidR="00D32E59" w:rsidRPr="00B74528">
        <w:rPr>
          <w:i/>
        </w:rPr>
        <w:t>layout engine</w:t>
      </w:r>
      <w:r w:rsidR="00D32E59" w:rsidRPr="006447FA">
        <w:t xml:space="preserve"> apstrādes:</w:t>
      </w:r>
    </w:p>
    <w:p w14:paraId="12C27263" w14:textId="16BFC0FC" w:rsidR="00D32E59" w:rsidRPr="006447FA" w:rsidRDefault="00D32E59" w:rsidP="00C94F26">
      <w:pPr>
        <w:pStyle w:val="Listburti"/>
        <w:numPr>
          <w:ilvl w:val="0"/>
          <w:numId w:val="41"/>
        </w:numPr>
      </w:pPr>
      <w:r w:rsidRPr="006447FA">
        <w:t>System.Web.UI.WebControls.Repeater</w:t>
      </w:r>
    </w:p>
    <w:p w14:paraId="48AAF131" w14:textId="29FB5497" w:rsidR="00D32E59" w:rsidRPr="006447FA" w:rsidRDefault="00D32E59" w:rsidP="00C94F26">
      <w:pPr>
        <w:pStyle w:val="Listburti"/>
        <w:numPr>
          <w:ilvl w:val="0"/>
          <w:numId w:val="41"/>
        </w:numPr>
      </w:pPr>
      <w:r w:rsidRPr="006447FA">
        <w:t>System.Web.UI.WebControls.DataList</w:t>
      </w:r>
    </w:p>
    <w:p w14:paraId="60F3CB9A" w14:textId="69A54E2A" w:rsidR="00D32E59" w:rsidRPr="006447FA" w:rsidRDefault="00D32E59" w:rsidP="00C94F26">
      <w:pPr>
        <w:pStyle w:val="Listburti"/>
        <w:numPr>
          <w:ilvl w:val="0"/>
          <w:numId w:val="41"/>
        </w:numPr>
      </w:pPr>
      <w:r w:rsidRPr="006447FA">
        <w:t>System.Web.UI.WebControls.GridView</w:t>
      </w:r>
    </w:p>
    <w:p w14:paraId="03D6B4E1" w14:textId="78C375AA" w:rsidR="00D32E59" w:rsidRPr="006447FA" w:rsidRDefault="00D32E59" w:rsidP="00C94F26">
      <w:pPr>
        <w:pStyle w:val="Listburti"/>
        <w:numPr>
          <w:ilvl w:val="0"/>
          <w:numId w:val="41"/>
        </w:numPr>
      </w:pPr>
      <w:r w:rsidRPr="006447FA">
        <w:t>System.Web.UI.WebControls.ListView</w:t>
      </w:r>
    </w:p>
    <w:p w14:paraId="5EE5DEB9" w14:textId="15BA9AFB" w:rsidR="00D32E59" w:rsidRPr="006447FA" w:rsidRDefault="00D32E59" w:rsidP="00C94F26">
      <w:pPr>
        <w:pStyle w:val="Listburti"/>
        <w:numPr>
          <w:ilvl w:val="0"/>
          <w:numId w:val="41"/>
        </w:numPr>
      </w:pPr>
      <w:r w:rsidRPr="006447FA">
        <w:t>System.Web.UI.WebControls.FormView</w:t>
      </w:r>
    </w:p>
    <w:p w14:paraId="339E47E2" w14:textId="3147F39D" w:rsidR="00D32E59" w:rsidRPr="006447FA" w:rsidRDefault="00D32E59" w:rsidP="00C94F26">
      <w:pPr>
        <w:pStyle w:val="Listburti"/>
        <w:numPr>
          <w:ilvl w:val="0"/>
          <w:numId w:val="41"/>
        </w:numPr>
      </w:pPr>
      <w:r w:rsidRPr="006447FA">
        <w:t>Microsoft.Reporting.WebForms.ReportViewer</w:t>
      </w:r>
    </w:p>
    <w:p w14:paraId="5A38796C" w14:textId="79EED507" w:rsidR="00D32E59" w:rsidRPr="006447FA" w:rsidRDefault="00D32E59" w:rsidP="00C94F26">
      <w:pPr>
        <w:pStyle w:val="Listburti"/>
        <w:numPr>
          <w:ilvl w:val="0"/>
          <w:numId w:val="41"/>
        </w:numPr>
      </w:pPr>
      <w:r w:rsidRPr="006447FA">
        <w:lastRenderedPageBreak/>
        <w:t>Telerik.Web.UI.RadGrid</w:t>
      </w:r>
    </w:p>
    <w:p w14:paraId="68DB24BC" w14:textId="3A1D3051" w:rsidR="00151FBD" w:rsidRPr="006447FA" w:rsidRDefault="00151FBD" w:rsidP="00C94F26">
      <w:pPr>
        <w:pStyle w:val="Listburti"/>
        <w:numPr>
          <w:ilvl w:val="0"/>
          <w:numId w:val="41"/>
        </w:numPr>
      </w:pPr>
      <w:r w:rsidRPr="006447FA">
        <w:t>DevExpress.Web.ASPxGridView.ASPxGridView</w:t>
      </w:r>
    </w:p>
    <w:p w14:paraId="5A6F65A7" w14:textId="6F114796" w:rsidR="00D32E59" w:rsidRPr="006447FA" w:rsidRDefault="00D32E59" w:rsidP="00151FBD">
      <w:pPr>
        <w:autoSpaceDE w:val="0"/>
        <w:autoSpaceDN w:val="0"/>
        <w:adjustRightInd w:val="0"/>
        <w:spacing w:before="0" w:after="0" w:line="240" w:lineRule="auto"/>
      </w:pPr>
      <w:r w:rsidRPr="006447FA">
        <w:t xml:space="preserve">Lai izvairītos no layout engine apstrādes, </w:t>
      </w:r>
      <w:r w:rsidRPr="00B74528">
        <w:rPr>
          <w:i/>
        </w:rPr>
        <w:t>Sitecore</w:t>
      </w:r>
      <w:r w:rsidRPr="006447FA">
        <w:t xml:space="preserve"> paredz konfigurācijas sadaļu </w:t>
      </w:r>
      <w:r w:rsidRPr="006447FA">
        <w:rPr>
          <w:rStyle w:val="CodeChar"/>
          <w:rFonts w:eastAsiaTheme="minorHAnsi"/>
          <w:noProof w:val="0"/>
          <w:lang w:val="lv-LV"/>
        </w:rPr>
        <w:t>sitecore.rendering</w:t>
      </w:r>
      <w:r w:rsidR="00151FBD" w:rsidRPr="006447FA">
        <w:rPr>
          <w:rStyle w:val="CodeChar"/>
          <w:rFonts w:eastAsiaTheme="minorHAnsi"/>
          <w:noProof w:val="0"/>
          <w:lang w:val="lv-LV"/>
        </w:rPr>
        <w:t>.typesThatShouldNotBeExpanded</w:t>
      </w:r>
      <w:r w:rsidRPr="006447FA">
        <w:t xml:space="preserve">, kurā tiek reģistrēti tipi, kuriem tiek konstatētas uzvedības kļūmes. Papildu tipu reģistrēšanai ieteicams izmantot atsevišķus konfigurācijas failus </w:t>
      </w:r>
      <w:r w:rsidRPr="006447FA">
        <w:rPr>
          <w:rStyle w:val="CodeChar"/>
          <w:rFonts w:eastAsiaTheme="minorHAnsi"/>
          <w:noProof w:val="0"/>
          <w:lang w:val="lv-LV"/>
        </w:rPr>
        <w:t xml:space="preserve">\Website\App_Config\Include </w:t>
      </w:r>
      <w:r w:rsidRPr="006447FA">
        <w:t>direktorijā.</w:t>
      </w:r>
    </w:p>
    <w:p w14:paraId="32039C64" w14:textId="77777777" w:rsidR="00D32E59" w:rsidRPr="006447FA" w:rsidRDefault="00D32E59" w:rsidP="00D32E59">
      <w:pPr>
        <w:pStyle w:val="code0"/>
        <w:rPr>
          <w:lang w:val="lv-LV"/>
        </w:rPr>
      </w:pPr>
      <w:r w:rsidRPr="006447FA">
        <w:rPr>
          <w:lang w:val="lv-LV"/>
        </w:rPr>
        <w:t>&lt;</w:t>
      </w:r>
      <w:r w:rsidRPr="006447FA">
        <w:rPr>
          <w:color w:val="A31515"/>
          <w:lang w:val="lv-LV"/>
        </w:rPr>
        <w:t>configuration</w:t>
      </w:r>
      <w:r w:rsidRPr="006447FA">
        <w:rPr>
          <w:lang w:val="lv-LV"/>
        </w:rPr>
        <w:t xml:space="preserve"> </w:t>
      </w:r>
      <w:r w:rsidRPr="006447FA">
        <w:rPr>
          <w:color w:val="FF0000"/>
          <w:lang w:val="lv-LV"/>
        </w:rPr>
        <w:t>xmlns:patch</w:t>
      </w:r>
      <w:r w:rsidRPr="006447FA">
        <w:rPr>
          <w:lang w:val="lv-LV"/>
        </w:rPr>
        <w:t>="http://www.sitecore.net/xmlconfig/"&gt;</w:t>
      </w:r>
    </w:p>
    <w:p w14:paraId="4F936B8A" w14:textId="77777777" w:rsidR="00D32E59" w:rsidRPr="006447FA" w:rsidRDefault="00D32E59" w:rsidP="00D32E59">
      <w:pPr>
        <w:pStyle w:val="code0"/>
        <w:rPr>
          <w:lang w:val="lv-LV"/>
        </w:rPr>
      </w:pPr>
      <w:r w:rsidRPr="006447FA">
        <w:rPr>
          <w:lang w:val="lv-LV"/>
        </w:rPr>
        <w:t xml:space="preserve">  &lt;</w:t>
      </w:r>
      <w:r w:rsidRPr="006447FA">
        <w:rPr>
          <w:color w:val="A31515"/>
          <w:lang w:val="lv-LV"/>
        </w:rPr>
        <w:t>sitecore</w:t>
      </w:r>
      <w:r w:rsidRPr="006447FA">
        <w:rPr>
          <w:lang w:val="lv-LV"/>
        </w:rPr>
        <w:t>&gt;</w:t>
      </w:r>
    </w:p>
    <w:p w14:paraId="65916459" w14:textId="77777777" w:rsidR="00D32E59" w:rsidRPr="006447FA" w:rsidRDefault="00D32E59" w:rsidP="00D32E59">
      <w:pPr>
        <w:pStyle w:val="code0"/>
        <w:rPr>
          <w:lang w:val="lv-LV"/>
        </w:rPr>
      </w:pPr>
      <w:r w:rsidRPr="006447FA">
        <w:rPr>
          <w:lang w:val="lv-LV"/>
        </w:rPr>
        <w:t xml:space="preserve">    &lt;</w:t>
      </w:r>
      <w:r w:rsidRPr="006447FA">
        <w:rPr>
          <w:color w:val="A31515"/>
          <w:lang w:val="lv-LV"/>
        </w:rPr>
        <w:t>rendering</w:t>
      </w:r>
      <w:r w:rsidRPr="006447FA">
        <w:rPr>
          <w:lang w:val="lv-LV"/>
        </w:rPr>
        <w:t>&gt;</w:t>
      </w:r>
    </w:p>
    <w:p w14:paraId="15C394A8" w14:textId="77777777" w:rsidR="00D32E59" w:rsidRPr="006447FA" w:rsidRDefault="00D32E59" w:rsidP="00D32E59">
      <w:pPr>
        <w:pStyle w:val="code0"/>
        <w:rPr>
          <w:lang w:val="lv-LV"/>
        </w:rPr>
      </w:pPr>
      <w:r w:rsidRPr="006447FA">
        <w:rPr>
          <w:lang w:val="lv-LV"/>
        </w:rPr>
        <w:t xml:space="preserve">      &lt;</w:t>
      </w:r>
      <w:r w:rsidRPr="006447FA">
        <w:rPr>
          <w:color w:val="A31515"/>
          <w:lang w:val="lv-LV"/>
        </w:rPr>
        <w:t>typesThatShouldNotBeExpanded</w:t>
      </w:r>
      <w:r w:rsidRPr="006447FA">
        <w:rPr>
          <w:lang w:val="lv-LV"/>
        </w:rPr>
        <w:t>&gt;</w:t>
      </w:r>
    </w:p>
    <w:p w14:paraId="0B2AC135" w14:textId="77777777" w:rsidR="00D32E59" w:rsidRPr="006447FA" w:rsidRDefault="00D32E59" w:rsidP="00D32E59">
      <w:pPr>
        <w:pStyle w:val="code0"/>
        <w:rPr>
          <w:lang w:val="lv-LV"/>
        </w:rPr>
      </w:pPr>
      <w:r w:rsidRPr="006447FA">
        <w:rPr>
          <w:lang w:val="lv-LV"/>
        </w:rPr>
        <w:t xml:space="preserve">        &lt;</w:t>
      </w:r>
      <w:r w:rsidRPr="006447FA">
        <w:rPr>
          <w:color w:val="A31515"/>
          <w:lang w:val="lv-LV"/>
        </w:rPr>
        <w:t>type</w:t>
      </w:r>
      <w:r w:rsidRPr="006447FA">
        <w:rPr>
          <w:lang w:val="lv-LV"/>
        </w:rPr>
        <w:t>&gt;DevExpress.Web.ASPxGridView.ASPxGridView&lt;/</w:t>
      </w:r>
      <w:r w:rsidRPr="006447FA">
        <w:rPr>
          <w:color w:val="A31515"/>
          <w:lang w:val="lv-LV"/>
        </w:rPr>
        <w:t>type</w:t>
      </w:r>
      <w:r w:rsidRPr="006447FA">
        <w:rPr>
          <w:lang w:val="lv-LV"/>
        </w:rPr>
        <w:t>&gt;</w:t>
      </w:r>
    </w:p>
    <w:p w14:paraId="0242CF5F" w14:textId="77777777" w:rsidR="00D32E59" w:rsidRPr="006447FA" w:rsidRDefault="00D32E59" w:rsidP="00D32E59">
      <w:pPr>
        <w:pStyle w:val="code0"/>
        <w:rPr>
          <w:lang w:val="lv-LV"/>
        </w:rPr>
      </w:pPr>
      <w:r w:rsidRPr="006447FA">
        <w:rPr>
          <w:lang w:val="lv-LV"/>
        </w:rPr>
        <w:t xml:space="preserve">      &lt;/</w:t>
      </w:r>
      <w:r w:rsidRPr="006447FA">
        <w:rPr>
          <w:color w:val="A31515"/>
          <w:lang w:val="lv-LV"/>
        </w:rPr>
        <w:t>typesThatShouldNotBeExpanded</w:t>
      </w:r>
      <w:r w:rsidRPr="006447FA">
        <w:rPr>
          <w:lang w:val="lv-LV"/>
        </w:rPr>
        <w:t>&gt;</w:t>
      </w:r>
    </w:p>
    <w:p w14:paraId="581A1D11" w14:textId="77777777" w:rsidR="00D32E59" w:rsidRPr="006447FA" w:rsidRDefault="00D32E59" w:rsidP="00D32E59">
      <w:pPr>
        <w:pStyle w:val="code0"/>
        <w:rPr>
          <w:lang w:val="lv-LV"/>
        </w:rPr>
      </w:pPr>
      <w:r w:rsidRPr="006447FA">
        <w:rPr>
          <w:lang w:val="lv-LV"/>
        </w:rPr>
        <w:t xml:space="preserve">    &lt;/</w:t>
      </w:r>
      <w:r w:rsidRPr="006447FA">
        <w:rPr>
          <w:color w:val="A31515"/>
          <w:lang w:val="lv-LV"/>
        </w:rPr>
        <w:t>rendering</w:t>
      </w:r>
      <w:r w:rsidRPr="006447FA">
        <w:rPr>
          <w:lang w:val="lv-LV"/>
        </w:rPr>
        <w:t>&gt;</w:t>
      </w:r>
    </w:p>
    <w:p w14:paraId="7CD9FFCC" w14:textId="77777777" w:rsidR="00D32E59" w:rsidRPr="006447FA" w:rsidRDefault="00D32E59" w:rsidP="00D32E59">
      <w:pPr>
        <w:pStyle w:val="code0"/>
        <w:rPr>
          <w:lang w:val="lv-LV"/>
        </w:rPr>
      </w:pPr>
      <w:r w:rsidRPr="006447FA">
        <w:rPr>
          <w:lang w:val="lv-LV"/>
        </w:rPr>
        <w:t xml:space="preserve">  &lt;/</w:t>
      </w:r>
      <w:r w:rsidRPr="006447FA">
        <w:rPr>
          <w:color w:val="A31515"/>
          <w:lang w:val="lv-LV"/>
        </w:rPr>
        <w:t>sitecore</w:t>
      </w:r>
      <w:r w:rsidRPr="006447FA">
        <w:rPr>
          <w:lang w:val="lv-LV"/>
        </w:rPr>
        <w:t>&gt;</w:t>
      </w:r>
    </w:p>
    <w:p w14:paraId="52373828" w14:textId="77777777" w:rsidR="00D32E59" w:rsidRPr="006447FA" w:rsidRDefault="00D32E59" w:rsidP="00D32E59">
      <w:pPr>
        <w:pStyle w:val="code0"/>
        <w:rPr>
          <w:lang w:val="lv-LV"/>
        </w:rPr>
      </w:pPr>
      <w:r w:rsidRPr="006447FA">
        <w:rPr>
          <w:lang w:val="lv-LV"/>
        </w:rPr>
        <w:t>&lt;/</w:t>
      </w:r>
      <w:r w:rsidRPr="006447FA">
        <w:rPr>
          <w:color w:val="A31515"/>
          <w:lang w:val="lv-LV"/>
        </w:rPr>
        <w:t>configuration</w:t>
      </w:r>
      <w:r w:rsidRPr="006447FA">
        <w:rPr>
          <w:lang w:val="lv-LV"/>
        </w:rPr>
        <w:t>&gt;</w:t>
      </w:r>
    </w:p>
    <w:p w14:paraId="5CCE0DCC" w14:textId="77777777" w:rsidR="00B245CF" w:rsidRPr="006447FA" w:rsidRDefault="00B245CF" w:rsidP="00B245CF">
      <w:pPr>
        <w:pStyle w:val="Heading3"/>
      </w:pPr>
      <w:bookmarkStart w:id="378" w:name="_Ref339018504"/>
      <w:bookmarkStart w:id="379" w:name="_Toc339019611"/>
      <w:bookmarkStart w:id="380" w:name="_Toc385254832"/>
      <w:r w:rsidRPr="006447FA">
        <w:t>Sīkdatņu (cookie) nosaukumu izvēle</w:t>
      </w:r>
      <w:bookmarkEnd w:id="378"/>
      <w:bookmarkEnd w:id="379"/>
      <w:bookmarkEnd w:id="380"/>
    </w:p>
    <w:p w14:paraId="67F421F3" w14:textId="77777777" w:rsidR="00B245CF" w:rsidRPr="006447FA" w:rsidRDefault="00B245CF" w:rsidP="00B245CF">
      <w:r w:rsidRPr="006447FA">
        <w:t>Sīkdatnes ir jāsauc pēc šādas shēmas:</w:t>
      </w:r>
    </w:p>
    <w:p w14:paraId="1BC75520" w14:textId="217AA6E0" w:rsidR="00B245CF" w:rsidRPr="006447FA" w:rsidRDefault="00400E6B" w:rsidP="00B245CF">
      <w:pPr>
        <w:rPr>
          <w:i/>
        </w:rPr>
      </w:pPr>
      <w:r w:rsidRPr="006447FA">
        <w:rPr>
          <w:i/>
        </w:rPr>
        <w:t>VISS</w:t>
      </w:r>
      <w:r w:rsidR="00B245CF" w:rsidRPr="006447FA">
        <w:rPr>
          <w:i/>
        </w:rPr>
        <w:t>_[AuthorityName]_WebAppName_CookieName</w:t>
      </w:r>
    </w:p>
    <w:p w14:paraId="49196B0A" w14:textId="77777777" w:rsidR="00B245CF" w:rsidRPr="006447FA" w:rsidRDefault="00B245CF" w:rsidP="00B245CF">
      <w:r w:rsidRPr="006447FA">
        <w:t xml:space="preserve">kur </w:t>
      </w:r>
      <w:r w:rsidRPr="006447FA">
        <w:rPr>
          <w:i/>
        </w:rPr>
        <w:t>[AuthorityName]</w:t>
      </w:r>
      <w:r w:rsidRPr="006447FA">
        <w:t xml:space="preserve"> vietā ir jābūt organizācijas (uzņēmuma) izstrādātāja nosaukumam, </w:t>
      </w:r>
      <w:r w:rsidRPr="006447FA">
        <w:rPr>
          <w:i/>
        </w:rPr>
        <w:t>WebAppName</w:t>
      </w:r>
      <w:r w:rsidRPr="006447FA">
        <w:t xml:space="preserve"> vietā ir jābūt tīmekļa lietotnes nosaukumam, un </w:t>
      </w:r>
      <w:r w:rsidRPr="006447FA">
        <w:rPr>
          <w:i/>
        </w:rPr>
        <w:t>CookieName</w:t>
      </w:r>
      <w:r w:rsidRPr="006447FA">
        <w:t xml:space="preserve"> vieta – sīkdatnes īsajam nosaukumam.</w:t>
      </w:r>
    </w:p>
    <w:p w14:paraId="00919102" w14:textId="10429754" w:rsidR="00D32E59" w:rsidRPr="006447FA" w:rsidRDefault="00B245CF" w:rsidP="000E355D">
      <w:r w:rsidRPr="006447FA">
        <w:t>Sīkdatņu nosaukumos drīkst lietot tikai angļu alfabēta burtus, ciparus un pasvītrošanas zīmi (‘_’).</w:t>
      </w:r>
    </w:p>
    <w:p w14:paraId="1A665B51" w14:textId="3A9D023B" w:rsidR="007F61D1" w:rsidRDefault="007F61D1" w:rsidP="007F61D1">
      <w:pPr>
        <w:pStyle w:val="Heading3"/>
      </w:pPr>
      <w:bookmarkStart w:id="381" w:name="_Toc385254833"/>
      <w:r w:rsidRPr="006447FA">
        <w:t>Darbs ar Sitecore pakotnēm</w:t>
      </w:r>
      <w:bookmarkEnd w:id="381"/>
    </w:p>
    <w:p w14:paraId="1F7ACF21" w14:textId="4BAB4897" w:rsidR="006C7514" w:rsidRDefault="006C7514" w:rsidP="006C7514">
      <w:r>
        <w:t xml:space="preserve">Sitecore pakotnes sagatavošana un piegāde varētu būt realizēta divos veidos: </w:t>
      </w:r>
    </w:p>
    <w:p w14:paraId="4568F8FC" w14:textId="1B2BEE13" w:rsidR="006C7514" w:rsidRDefault="006C7514" w:rsidP="006C7514">
      <w:pPr>
        <w:pStyle w:val="ListNumber"/>
        <w:numPr>
          <w:ilvl w:val="0"/>
          <w:numId w:val="55"/>
        </w:numPr>
      </w:pPr>
      <w:r>
        <w:t xml:space="preserve">Izstrādāji vienreiz izveidojot bāzes uzstādīšanas paketi, pēc tam gatavo tikai Update paketes, nevis katrā reizē sniedzot pilno paku. </w:t>
      </w:r>
    </w:p>
    <w:p w14:paraId="6724B529" w14:textId="5BBBA522" w:rsidR="006C7514" w:rsidRDefault="006C7514" w:rsidP="006C7514">
      <w:pPr>
        <w:pStyle w:val="ListNumber"/>
      </w:pPr>
      <w:r>
        <w:t>Katrā reizē ir sniegta pilnā pakete. Tad jāpieturas šādas darba secībai:</w:t>
      </w:r>
    </w:p>
    <w:p w14:paraId="0646C907" w14:textId="06AC2B7E" w:rsidR="006C7514" w:rsidRDefault="006C7514" w:rsidP="006C7514">
      <w:pPr>
        <w:pStyle w:val="ListNumber2"/>
      </w:pPr>
      <w:r>
        <w:t>Vai nu administrators pirms uzstādīšanas pats sagatavo no savas struktūras SC paketi, kas satur tikai konfigurācijas elementus un pēc izstrādātāja sniegtas paketes uzstādīšanas uzstāda savu izveidoto konfigurācijas paketi pārrakstīšanas režīmā.</w:t>
      </w:r>
    </w:p>
    <w:p w14:paraId="649AD0EE" w14:textId="46C0C64D" w:rsidR="006C7514" w:rsidRDefault="006C7514" w:rsidP="006C7514">
      <w:pPr>
        <w:pStyle w:val="ListNumber2"/>
      </w:pPr>
      <w:r>
        <w:t>Vai nu administrators, uzstādot pēc izstrādātāja sniegto paketi, secīgi norada kādus elementus pārrakstīt, kādus ignorēt nevis izvelējoties režīmu Apply to All.</w:t>
      </w:r>
    </w:p>
    <w:p w14:paraId="189C80D7" w14:textId="3D0033FE" w:rsidR="006C7514" w:rsidRPr="006C7514" w:rsidRDefault="006C7514" w:rsidP="006C7514">
      <w:pPr>
        <w:pStyle w:val="ListNumber2"/>
      </w:pPr>
      <w:r>
        <w:t>Vai nu administrators pēc paketes uzstādīšanas un pirms publicēšanas uz Web, no Web datu bāzes taisa transfer darbības konkrētiem elementiem, kuru vērtību grib atjaunot MASTER datu bāzē.</w:t>
      </w:r>
    </w:p>
    <w:p w14:paraId="1A9754CD" w14:textId="302C3F1F" w:rsidR="007F61D1" w:rsidRPr="006447FA" w:rsidRDefault="007F61D1" w:rsidP="007F61D1">
      <w:pPr>
        <w:pStyle w:val="Heading4"/>
      </w:pPr>
      <w:bookmarkStart w:id="382" w:name="_Toc385254834"/>
      <w:r w:rsidRPr="006447FA">
        <w:t>Sitecore pakotņu izveidošana</w:t>
      </w:r>
      <w:bookmarkEnd w:id="382"/>
    </w:p>
    <w:p w14:paraId="38B66FF9" w14:textId="78321423" w:rsidR="00935B0A" w:rsidRPr="006447FA" w:rsidRDefault="00935B0A" w:rsidP="007F61D1">
      <w:r w:rsidRPr="006447FA">
        <w:t xml:space="preserve">Detalizēti par </w:t>
      </w:r>
      <w:r w:rsidRPr="006447FA">
        <w:rPr>
          <w:i/>
        </w:rPr>
        <w:t>Sitecore</w:t>
      </w:r>
      <w:r w:rsidRPr="006447FA">
        <w:t xml:space="preserve"> pakotņu izveidošanu skat. dokumentā </w:t>
      </w:r>
      <w:r w:rsidRPr="006447FA">
        <w:fldChar w:fldCharType="begin"/>
      </w:r>
      <w:r w:rsidRPr="006447FA">
        <w:instrText xml:space="preserve"> REF _Ref357069268 \r \h </w:instrText>
      </w:r>
      <w:r w:rsidR="006447FA">
        <w:instrText xml:space="preserve"> \* MERGEFORMAT </w:instrText>
      </w:r>
      <w:r w:rsidRPr="006447FA">
        <w:fldChar w:fldCharType="separate"/>
      </w:r>
      <w:r w:rsidR="005242A3">
        <w:t>[8]</w:t>
      </w:r>
      <w:r w:rsidRPr="006447FA">
        <w:fldChar w:fldCharType="end"/>
      </w:r>
      <w:r w:rsidRPr="006447FA">
        <w:t>.</w:t>
      </w:r>
    </w:p>
    <w:p w14:paraId="64B934D2" w14:textId="343B7FFF" w:rsidR="007F61D1" w:rsidRPr="006447FA" w:rsidRDefault="004E7E67" w:rsidP="007F61D1">
      <w:r w:rsidRPr="006447FA">
        <w:t xml:space="preserve">Lai izveidotu jaunu pakotni, </w:t>
      </w:r>
      <w:r w:rsidR="00B36A56" w:rsidRPr="006447FA">
        <w:rPr>
          <w:i/>
        </w:rPr>
        <w:t>Sitecore</w:t>
      </w:r>
      <w:r w:rsidR="00B36A56" w:rsidRPr="006447FA">
        <w:t xml:space="preserve"> galvenajā izvēlnē ir jāizvēlas punkts </w:t>
      </w:r>
      <w:r w:rsidR="00B36A56" w:rsidRPr="006447FA">
        <w:rPr>
          <w:i/>
        </w:rPr>
        <w:t>Development Tools </w:t>
      </w:r>
      <w:r w:rsidR="00B36A56" w:rsidRPr="006447FA">
        <w:rPr>
          <w:i/>
        </w:rPr>
        <w:sym w:font="Wingdings" w:char="F0E0"/>
      </w:r>
      <w:r w:rsidR="00B36A56" w:rsidRPr="006447FA">
        <w:rPr>
          <w:i/>
        </w:rPr>
        <w:t xml:space="preserve"> Package Designer</w:t>
      </w:r>
      <w:r w:rsidR="00B36A56" w:rsidRPr="006447FA">
        <w:t xml:space="preserve"> (skat. </w:t>
      </w:r>
      <w:r w:rsidR="00B36A56" w:rsidRPr="006447FA">
        <w:fldChar w:fldCharType="begin"/>
      </w:r>
      <w:r w:rsidR="00B36A56" w:rsidRPr="006447FA">
        <w:instrText xml:space="preserve"> REF _Ref356980406 \h </w:instrText>
      </w:r>
      <w:r w:rsidR="006447FA">
        <w:instrText xml:space="preserve"> \* MERGEFORMAT </w:instrText>
      </w:r>
      <w:r w:rsidR="00B36A56" w:rsidRPr="006447FA">
        <w:fldChar w:fldCharType="separate"/>
      </w:r>
      <w:r w:rsidR="005242A3">
        <w:t>72</w:t>
      </w:r>
      <w:r w:rsidR="00B36A56" w:rsidRPr="006447FA">
        <w:fldChar w:fldCharType="end"/>
      </w:r>
      <w:r w:rsidR="00B36A56" w:rsidRPr="006447FA">
        <w:t>.attēlu).</w:t>
      </w:r>
    </w:p>
    <w:p w14:paraId="47C3FA23" w14:textId="77777777" w:rsidR="00B36A56" w:rsidRPr="006447FA" w:rsidRDefault="00B36A56" w:rsidP="00B36A56">
      <w:pPr>
        <w:pStyle w:val="Pictureposition"/>
      </w:pPr>
      <w:r w:rsidRPr="006447FA">
        <w:rPr>
          <w:noProof/>
          <w:lang w:eastAsia="lv-LV"/>
        </w:rPr>
        <w:lastRenderedPageBreak/>
        <w:drawing>
          <wp:inline distT="0" distB="0" distL="0" distR="0" wp14:anchorId="0F790B47" wp14:editId="56EFC27E">
            <wp:extent cx="3715200" cy="1843200"/>
            <wp:effectExtent l="0" t="0" r="0" b="508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15200" cy="1843200"/>
                    </a:xfrm>
                    <a:prstGeom prst="rect">
                      <a:avLst/>
                    </a:prstGeom>
                    <a:noFill/>
                    <a:ln>
                      <a:noFill/>
                    </a:ln>
                  </pic:spPr>
                </pic:pic>
              </a:graphicData>
            </a:graphic>
          </wp:inline>
        </w:drawing>
      </w:r>
    </w:p>
    <w:bookmarkStart w:id="383" w:name="_Ref356980403"/>
    <w:p w14:paraId="25EBF8F2" w14:textId="0CBC1CD3" w:rsidR="00B36A56" w:rsidRPr="006447FA" w:rsidRDefault="00B36A56" w:rsidP="00B36A56">
      <w:pPr>
        <w:pStyle w:val="Picturecaption"/>
      </w:pPr>
      <w:r w:rsidRPr="006447FA">
        <w:fldChar w:fldCharType="begin"/>
      </w:r>
      <w:r w:rsidRPr="006447FA">
        <w:instrText xml:space="preserve"> SEQ Attēls \* ARABIC </w:instrText>
      </w:r>
      <w:r w:rsidRPr="006447FA">
        <w:fldChar w:fldCharType="separate"/>
      </w:r>
      <w:bookmarkStart w:id="384" w:name="_Ref356980406"/>
      <w:bookmarkStart w:id="385" w:name="_Toc385254918"/>
      <w:r w:rsidR="005242A3">
        <w:rPr>
          <w:noProof/>
        </w:rPr>
        <w:t>72</w:t>
      </w:r>
      <w:bookmarkEnd w:id="384"/>
      <w:r w:rsidRPr="006447FA">
        <w:fldChar w:fldCharType="end"/>
      </w:r>
      <w:r w:rsidRPr="006447FA">
        <w:t>.attēls. Pakotnes izveidošana</w:t>
      </w:r>
      <w:bookmarkEnd w:id="383"/>
      <w:r w:rsidR="007A2C99" w:rsidRPr="006447FA">
        <w:t>s izvēlne</w:t>
      </w:r>
      <w:bookmarkEnd w:id="385"/>
    </w:p>
    <w:p w14:paraId="361D4116" w14:textId="69AA2816" w:rsidR="00B36A56" w:rsidRPr="006447FA" w:rsidRDefault="00B36A56" w:rsidP="00B36A56">
      <w:r w:rsidRPr="006447FA">
        <w:t xml:space="preserve">Parādīsies logs </w:t>
      </w:r>
      <w:r w:rsidRPr="006447FA">
        <w:rPr>
          <w:i/>
        </w:rPr>
        <w:t>Package Designer</w:t>
      </w:r>
      <w:r w:rsidRPr="006447FA">
        <w:t xml:space="preserve">, kas ir redzams </w:t>
      </w:r>
      <w:r w:rsidRPr="006447FA">
        <w:fldChar w:fldCharType="begin"/>
      </w:r>
      <w:r w:rsidRPr="006447FA">
        <w:instrText xml:space="preserve"> REF _Ref356980607 \h </w:instrText>
      </w:r>
      <w:r w:rsidR="006447FA">
        <w:instrText xml:space="preserve"> \* MERGEFORMAT </w:instrText>
      </w:r>
      <w:r w:rsidRPr="006447FA">
        <w:fldChar w:fldCharType="separate"/>
      </w:r>
      <w:r w:rsidR="005242A3">
        <w:t>73</w:t>
      </w:r>
      <w:r w:rsidRPr="006447FA">
        <w:fldChar w:fldCharType="end"/>
      </w:r>
      <w:r w:rsidRPr="006447FA">
        <w:t>.attēlā.</w:t>
      </w:r>
      <w:r w:rsidR="00BA1771" w:rsidRPr="006447FA">
        <w:t xml:space="preserve"> Šajā logā ir jāaizpilda nepieciešamie lauki ar informāciju par pakotni.</w:t>
      </w:r>
    </w:p>
    <w:p w14:paraId="22AF3863" w14:textId="1969109B" w:rsidR="00B36A56" w:rsidRPr="006447FA" w:rsidRDefault="00B36A56" w:rsidP="00B36A56">
      <w:pPr>
        <w:pStyle w:val="Pictureposition"/>
      </w:pPr>
      <w:r w:rsidRPr="006447FA">
        <w:rPr>
          <w:noProof/>
          <w:lang w:eastAsia="lv-LV"/>
        </w:rPr>
        <w:drawing>
          <wp:inline distT="0" distB="0" distL="0" distR="0" wp14:anchorId="59FD1E28" wp14:editId="34B6F142">
            <wp:extent cx="6147473" cy="5165124"/>
            <wp:effectExtent l="0" t="0" r="5715"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48912" cy="5166333"/>
                    </a:xfrm>
                    <a:prstGeom prst="rect">
                      <a:avLst/>
                    </a:prstGeom>
                    <a:noFill/>
                    <a:ln>
                      <a:noFill/>
                    </a:ln>
                  </pic:spPr>
                </pic:pic>
              </a:graphicData>
            </a:graphic>
          </wp:inline>
        </w:drawing>
      </w:r>
    </w:p>
    <w:p w14:paraId="59778E2D" w14:textId="712BCD67" w:rsidR="00B36A56" w:rsidRPr="006447FA" w:rsidRDefault="000944C9" w:rsidP="00B36A56">
      <w:pPr>
        <w:pStyle w:val="Picturecaption"/>
      </w:pPr>
      <w:r>
        <w:fldChar w:fldCharType="begin"/>
      </w:r>
      <w:r>
        <w:instrText xml:space="preserve"> SEQ Attēls \* ARABIC </w:instrText>
      </w:r>
      <w:r>
        <w:fldChar w:fldCharType="separate"/>
      </w:r>
      <w:bookmarkStart w:id="386" w:name="_Ref356980607"/>
      <w:bookmarkStart w:id="387" w:name="_Toc385254919"/>
      <w:r w:rsidR="005242A3">
        <w:rPr>
          <w:noProof/>
        </w:rPr>
        <w:t>73</w:t>
      </w:r>
      <w:bookmarkEnd w:id="386"/>
      <w:r>
        <w:rPr>
          <w:noProof/>
        </w:rPr>
        <w:fldChar w:fldCharType="end"/>
      </w:r>
      <w:r w:rsidR="00B36A56" w:rsidRPr="006447FA">
        <w:t xml:space="preserve">.attēls. Pakotnes </w:t>
      </w:r>
      <w:r w:rsidR="00622EA6" w:rsidRPr="006447FA">
        <w:t>projektētāja logs</w:t>
      </w:r>
      <w:bookmarkEnd w:id="387"/>
    </w:p>
    <w:p w14:paraId="6EAED6A8" w14:textId="44AF2A48" w:rsidR="00B36A56" w:rsidRPr="006447FA" w:rsidRDefault="00BA1771" w:rsidP="00935B0A">
      <w:r w:rsidRPr="006447FA">
        <w:t>Lai pievienotu pakotnei vienumu statiski</w:t>
      </w:r>
      <w:r w:rsidR="00CD5D08" w:rsidRPr="006447FA">
        <w:t xml:space="preserve"> (no eksistējoša </w:t>
      </w:r>
      <w:r w:rsidR="00CD5D08" w:rsidRPr="00B74528">
        <w:rPr>
          <w:i/>
        </w:rPr>
        <w:t>Sitecore</w:t>
      </w:r>
      <w:r w:rsidR="00CD5D08" w:rsidRPr="006447FA">
        <w:t xml:space="preserve"> satura (content))</w:t>
      </w:r>
      <w:r w:rsidRPr="006447FA">
        <w:t xml:space="preserve">, logā </w:t>
      </w:r>
      <w:r w:rsidRPr="006447FA">
        <w:rPr>
          <w:i/>
        </w:rPr>
        <w:t>Package Designer</w:t>
      </w:r>
      <w:r w:rsidRPr="006447FA">
        <w:t xml:space="preserve"> izvēlne grupā </w:t>
      </w:r>
      <w:r w:rsidRPr="006447FA">
        <w:rPr>
          <w:i/>
        </w:rPr>
        <w:t>Add</w:t>
      </w:r>
      <w:r w:rsidRPr="006447FA">
        <w:t xml:space="preserve"> ir jāizvēlas punkts </w:t>
      </w:r>
      <w:r w:rsidRPr="006447FA">
        <w:rPr>
          <w:i/>
        </w:rPr>
        <w:t>Items Statically…</w:t>
      </w:r>
      <w:r w:rsidRPr="006447FA">
        <w:t xml:space="preserve"> (skat. </w:t>
      </w:r>
      <w:r w:rsidRPr="006447FA">
        <w:fldChar w:fldCharType="begin"/>
      </w:r>
      <w:r w:rsidRPr="006447FA">
        <w:instrText xml:space="preserve"> REF _Ref357070045 \h </w:instrText>
      </w:r>
      <w:r w:rsidR="006447FA">
        <w:instrText xml:space="preserve"> \* MERGEFORMAT </w:instrText>
      </w:r>
      <w:r w:rsidRPr="006447FA">
        <w:fldChar w:fldCharType="separate"/>
      </w:r>
      <w:r w:rsidR="005242A3">
        <w:t>74</w:t>
      </w:r>
      <w:r w:rsidRPr="006447FA">
        <w:fldChar w:fldCharType="end"/>
      </w:r>
      <w:r w:rsidR="006E3160" w:rsidRPr="006447FA">
        <w:t>.attēlu</w:t>
      </w:r>
      <w:r w:rsidRPr="006447FA">
        <w:t xml:space="preserve">; detalizētāk skat. sadaļu </w:t>
      </w:r>
      <w:r w:rsidRPr="006447FA">
        <w:rPr>
          <w:i/>
        </w:rPr>
        <w:t>Adding Items Statically</w:t>
      </w:r>
      <w:r w:rsidRPr="006447FA">
        <w:t xml:space="preserve"> dokumentā </w:t>
      </w:r>
      <w:r w:rsidRPr="006447FA">
        <w:fldChar w:fldCharType="begin"/>
      </w:r>
      <w:r w:rsidRPr="006447FA">
        <w:instrText xml:space="preserve"> REF _Ref357069268 \r \h </w:instrText>
      </w:r>
      <w:r w:rsidR="006447FA">
        <w:instrText xml:space="preserve"> \* MERGEFORMAT </w:instrText>
      </w:r>
      <w:r w:rsidRPr="006447FA">
        <w:fldChar w:fldCharType="separate"/>
      </w:r>
      <w:r w:rsidR="005242A3">
        <w:t>[8]</w:t>
      </w:r>
      <w:r w:rsidRPr="006447FA">
        <w:fldChar w:fldCharType="end"/>
      </w:r>
      <w:r w:rsidRPr="006447FA">
        <w:t>).</w:t>
      </w:r>
    </w:p>
    <w:p w14:paraId="7D0191AB" w14:textId="3F876CB3" w:rsidR="00BA1771" w:rsidRPr="006447FA" w:rsidRDefault="00BA1771" w:rsidP="00BA1771">
      <w:pPr>
        <w:pStyle w:val="Pictureposition"/>
      </w:pPr>
      <w:r w:rsidRPr="006447FA">
        <w:rPr>
          <w:noProof/>
          <w:lang w:eastAsia="lv-LV"/>
        </w:rPr>
        <w:lastRenderedPageBreak/>
        <w:drawing>
          <wp:inline distT="0" distB="0" distL="0" distR="0" wp14:anchorId="1EBAC885" wp14:editId="7B928864">
            <wp:extent cx="4258310" cy="591820"/>
            <wp:effectExtent l="0" t="0" r="8890" b="0"/>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58310" cy="591820"/>
                    </a:xfrm>
                    <a:prstGeom prst="rect">
                      <a:avLst/>
                    </a:prstGeom>
                    <a:noFill/>
                    <a:ln>
                      <a:noFill/>
                    </a:ln>
                  </pic:spPr>
                </pic:pic>
              </a:graphicData>
            </a:graphic>
          </wp:inline>
        </w:drawing>
      </w:r>
    </w:p>
    <w:p w14:paraId="373BBE2D" w14:textId="14D96A26" w:rsidR="00BA1771" w:rsidRPr="006447FA" w:rsidRDefault="000944C9" w:rsidP="00BA1771">
      <w:pPr>
        <w:pStyle w:val="Picturecaption"/>
      </w:pPr>
      <w:r>
        <w:fldChar w:fldCharType="begin"/>
      </w:r>
      <w:r>
        <w:instrText xml:space="preserve"> SEQ Attēls \* ARABIC </w:instrText>
      </w:r>
      <w:r>
        <w:fldChar w:fldCharType="separate"/>
      </w:r>
      <w:bookmarkStart w:id="388" w:name="_Ref357070045"/>
      <w:bookmarkStart w:id="389" w:name="_Toc385254920"/>
      <w:r w:rsidR="005242A3">
        <w:rPr>
          <w:noProof/>
        </w:rPr>
        <w:t>74</w:t>
      </w:r>
      <w:bookmarkEnd w:id="388"/>
      <w:r>
        <w:rPr>
          <w:noProof/>
        </w:rPr>
        <w:fldChar w:fldCharType="end"/>
      </w:r>
      <w:r w:rsidR="00BA1771" w:rsidRPr="006447FA">
        <w:t>.attēls. Vienuma pievienošana statiski</w:t>
      </w:r>
      <w:bookmarkEnd w:id="389"/>
    </w:p>
    <w:p w14:paraId="4961D8FB" w14:textId="0BBE8B37" w:rsidR="00BA1771" w:rsidRPr="006447FA" w:rsidRDefault="00E03070" w:rsidP="00935B0A">
      <w:r w:rsidRPr="006447FA">
        <w:t>Lai pievienotu pakotnei datni statiski</w:t>
      </w:r>
      <w:r w:rsidR="00CD5D08" w:rsidRPr="006447FA">
        <w:t xml:space="preserve"> (fiziskie eksistējošas datnes uz cita diska)</w:t>
      </w:r>
      <w:r w:rsidRPr="006447FA">
        <w:t xml:space="preserve">, logā </w:t>
      </w:r>
      <w:r w:rsidRPr="006447FA">
        <w:rPr>
          <w:i/>
        </w:rPr>
        <w:t>Package Designer</w:t>
      </w:r>
      <w:r w:rsidRPr="006447FA">
        <w:t xml:space="preserve"> izvēlne grupā </w:t>
      </w:r>
      <w:r w:rsidRPr="006447FA">
        <w:rPr>
          <w:i/>
        </w:rPr>
        <w:t>Add</w:t>
      </w:r>
      <w:r w:rsidRPr="006447FA">
        <w:t xml:space="preserve"> ir jāizvēlas punkts </w:t>
      </w:r>
      <w:r w:rsidRPr="006447FA">
        <w:rPr>
          <w:i/>
        </w:rPr>
        <w:t>Files Statically…</w:t>
      </w:r>
      <w:r w:rsidRPr="006447FA">
        <w:t xml:space="preserve"> (skat. </w:t>
      </w:r>
      <w:r w:rsidRPr="006447FA">
        <w:fldChar w:fldCharType="begin"/>
      </w:r>
      <w:r w:rsidRPr="006447FA">
        <w:instrText xml:space="preserve"> REF _Ref357072157 \h </w:instrText>
      </w:r>
      <w:r w:rsidR="006447FA">
        <w:instrText xml:space="preserve"> \* MERGEFORMAT </w:instrText>
      </w:r>
      <w:r w:rsidRPr="006447FA">
        <w:fldChar w:fldCharType="separate"/>
      </w:r>
      <w:r w:rsidR="005242A3">
        <w:t>75</w:t>
      </w:r>
      <w:r w:rsidRPr="006447FA">
        <w:fldChar w:fldCharType="end"/>
      </w:r>
      <w:r w:rsidRPr="006447FA">
        <w:t xml:space="preserve">.attēlu; detalizētāk skat. sadaļu </w:t>
      </w:r>
      <w:r w:rsidRPr="006447FA">
        <w:rPr>
          <w:i/>
        </w:rPr>
        <w:t>Adding Files Statically</w:t>
      </w:r>
      <w:r w:rsidRPr="006447FA">
        <w:t xml:space="preserve"> dokumentā </w:t>
      </w:r>
      <w:r w:rsidRPr="006447FA">
        <w:fldChar w:fldCharType="begin"/>
      </w:r>
      <w:r w:rsidRPr="006447FA">
        <w:instrText xml:space="preserve"> REF _Ref357069268 \r \h </w:instrText>
      </w:r>
      <w:r w:rsidR="006447FA">
        <w:instrText xml:space="preserve"> \* MERGEFORMAT </w:instrText>
      </w:r>
      <w:r w:rsidRPr="006447FA">
        <w:fldChar w:fldCharType="separate"/>
      </w:r>
      <w:r w:rsidR="005242A3">
        <w:t>[8]</w:t>
      </w:r>
      <w:r w:rsidRPr="006447FA">
        <w:fldChar w:fldCharType="end"/>
      </w:r>
      <w:r w:rsidRPr="006447FA">
        <w:t>).</w:t>
      </w:r>
    </w:p>
    <w:p w14:paraId="62C690C0" w14:textId="34463E48" w:rsidR="00E03070" w:rsidRPr="006447FA" w:rsidRDefault="00E03070" w:rsidP="00406FBB">
      <w:pPr>
        <w:pStyle w:val="Pictureposition"/>
      </w:pPr>
      <w:r w:rsidRPr="006447FA">
        <w:rPr>
          <w:noProof/>
          <w:lang w:eastAsia="lv-LV"/>
        </w:rPr>
        <w:drawing>
          <wp:inline distT="0" distB="0" distL="0" distR="0" wp14:anchorId="5EC12002" wp14:editId="6A21F87A">
            <wp:extent cx="4222115" cy="582930"/>
            <wp:effectExtent l="0" t="0" r="6985" b="762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22115" cy="582930"/>
                    </a:xfrm>
                    <a:prstGeom prst="rect">
                      <a:avLst/>
                    </a:prstGeom>
                    <a:noFill/>
                    <a:ln>
                      <a:noFill/>
                    </a:ln>
                  </pic:spPr>
                </pic:pic>
              </a:graphicData>
            </a:graphic>
          </wp:inline>
        </w:drawing>
      </w:r>
    </w:p>
    <w:p w14:paraId="2D3E8E77" w14:textId="2AB24EBF" w:rsidR="00E03070" w:rsidRPr="006447FA" w:rsidRDefault="000944C9" w:rsidP="00E03070">
      <w:pPr>
        <w:pStyle w:val="Picturecaption"/>
      </w:pPr>
      <w:r>
        <w:fldChar w:fldCharType="begin"/>
      </w:r>
      <w:r>
        <w:instrText xml:space="preserve"> SEQ Attēls \* ARABIC </w:instrText>
      </w:r>
      <w:r>
        <w:fldChar w:fldCharType="separate"/>
      </w:r>
      <w:bookmarkStart w:id="390" w:name="_Ref357072157"/>
      <w:bookmarkStart w:id="391" w:name="_Toc385254921"/>
      <w:r w:rsidR="005242A3">
        <w:rPr>
          <w:noProof/>
        </w:rPr>
        <w:t>75</w:t>
      </w:r>
      <w:bookmarkEnd w:id="390"/>
      <w:r>
        <w:rPr>
          <w:noProof/>
        </w:rPr>
        <w:fldChar w:fldCharType="end"/>
      </w:r>
      <w:r w:rsidR="00E03070" w:rsidRPr="006447FA">
        <w:t>.attēls. Datnes pievienošana statiski</w:t>
      </w:r>
      <w:bookmarkEnd w:id="391"/>
    </w:p>
    <w:p w14:paraId="3CAACED4" w14:textId="27EF7B2C" w:rsidR="00E03070" w:rsidRPr="006447FA" w:rsidRDefault="00E03070" w:rsidP="00CD5D08">
      <w:r w:rsidRPr="006447FA">
        <w:t xml:space="preserve">Lai izveidotu pakotnes ZIP datni, logā </w:t>
      </w:r>
      <w:r w:rsidRPr="006447FA">
        <w:rPr>
          <w:i/>
        </w:rPr>
        <w:t>Package Designer</w:t>
      </w:r>
      <w:r w:rsidRPr="006447FA">
        <w:t xml:space="preserve"> grupā </w:t>
      </w:r>
      <w:r w:rsidRPr="006447FA">
        <w:rPr>
          <w:i/>
        </w:rPr>
        <w:t>Build</w:t>
      </w:r>
      <w:r w:rsidRPr="006447FA">
        <w:t xml:space="preserve"> ir jāizvēlas </w:t>
      </w:r>
      <w:r w:rsidRPr="006447FA">
        <w:rPr>
          <w:i/>
        </w:rPr>
        <w:t>Generate ZIP</w:t>
      </w:r>
      <w:r w:rsidRPr="006447FA">
        <w:t xml:space="preserve">, un tiks atvērts vednis </w:t>
      </w:r>
      <w:r w:rsidRPr="006447FA">
        <w:rPr>
          <w:i/>
        </w:rPr>
        <w:t>Build Package</w:t>
      </w:r>
      <w:r w:rsidRPr="006447FA">
        <w:t xml:space="preserve">. Nospiežot </w:t>
      </w:r>
      <w:r w:rsidRPr="006447FA">
        <w:rPr>
          <w:i/>
        </w:rPr>
        <w:t>Next</w:t>
      </w:r>
      <w:r w:rsidRPr="006447FA">
        <w:t xml:space="preserve">, ir jāievada pakotnes nosaukums, pēc tam jānospiež </w:t>
      </w:r>
      <w:r w:rsidRPr="006447FA">
        <w:rPr>
          <w:i/>
        </w:rPr>
        <w:t>Next</w:t>
      </w:r>
      <w:r w:rsidRPr="006447FA">
        <w:t xml:space="preserve"> un </w:t>
      </w:r>
      <w:r w:rsidRPr="006447FA">
        <w:rPr>
          <w:i/>
        </w:rPr>
        <w:t>Finish</w:t>
      </w:r>
      <w:r w:rsidRPr="006447FA">
        <w:t xml:space="preserve">. Detalizētākā informācija ir sniegta 2.2.nodaļā dokumentā </w:t>
      </w:r>
      <w:r w:rsidRPr="006447FA">
        <w:fldChar w:fldCharType="begin"/>
      </w:r>
      <w:r w:rsidRPr="006447FA">
        <w:instrText xml:space="preserve"> REF _Ref357069268 \r \h </w:instrText>
      </w:r>
      <w:r w:rsidR="006447FA">
        <w:instrText xml:space="preserve"> \* MERGEFORMAT </w:instrText>
      </w:r>
      <w:r w:rsidRPr="006447FA">
        <w:fldChar w:fldCharType="separate"/>
      </w:r>
      <w:r w:rsidR="005242A3">
        <w:t>[8]</w:t>
      </w:r>
      <w:r w:rsidRPr="006447FA">
        <w:fldChar w:fldCharType="end"/>
      </w:r>
      <w:r w:rsidRPr="006447FA">
        <w:t>.</w:t>
      </w:r>
    </w:p>
    <w:p w14:paraId="2C7E5224" w14:textId="064CAA95" w:rsidR="007F61D1" w:rsidRPr="006447FA" w:rsidRDefault="007F61D1" w:rsidP="007F61D1">
      <w:pPr>
        <w:pStyle w:val="Heading4"/>
      </w:pPr>
      <w:bookmarkStart w:id="392" w:name="_Toc385254835"/>
      <w:r w:rsidRPr="006447FA">
        <w:t>Sitecore pakotņu instalēšana</w:t>
      </w:r>
      <w:bookmarkEnd w:id="392"/>
    </w:p>
    <w:p w14:paraId="05220CAB" w14:textId="295517AF" w:rsidR="007F61D1" w:rsidRPr="006447FA" w:rsidRDefault="007A2C99" w:rsidP="007F61D1">
      <w:r w:rsidRPr="006447FA">
        <w:t xml:space="preserve">Lai instalētu pakotni, </w:t>
      </w:r>
      <w:r w:rsidRPr="006447FA">
        <w:rPr>
          <w:i/>
        </w:rPr>
        <w:t>Sitecore</w:t>
      </w:r>
      <w:r w:rsidRPr="006447FA">
        <w:t xml:space="preserve"> galvenajā izvēlnē ir jāizvēlas punkts </w:t>
      </w:r>
      <w:r w:rsidRPr="006447FA">
        <w:rPr>
          <w:i/>
        </w:rPr>
        <w:t>Development Tools </w:t>
      </w:r>
      <w:r w:rsidRPr="006447FA">
        <w:rPr>
          <w:i/>
        </w:rPr>
        <w:sym w:font="Wingdings" w:char="F0E0"/>
      </w:r>
      <w:r w:rsidRPr="006447FA">
        <w:rPr>
          <w:i/>
        </w:rPr>
        <w:t xml:space="preserve"> Installation Wizard </w:t>
      </w:r>
      <w:r w:rsidRPr="006447FA">
        <w:t xml:space="preserve">(skat. </w:t>
      </w:r>
      <w:r w:rsidRPr="006447FA">
        <w:fldChar w:fldCharType="begin"/>
      </w:r>
      <w:r w:rsidRPr="006447FA">
        <w:instrText xml:space="preserve"> REF _Ref356980874 \h </w:instrText>
      </w:r>
      <w:r w:rsidR="006447FA">
        <w:instrText xml:space="preserve"> \* MERGEFORMAT </w:instrText>
      </w:r>
      <w:r w:rsidRPr="006447FA">
        <w:fldChar w:fldCharType="separate"/>
      </w:r>
      <w:r w:rsidR="005242A3">
        <w:t>76</w:t>
      </w:r>
      <w:r w:rsidRPr="006447FA">
        <w:fldChar w:fldCharType="end"/>
      </w:r>
      <w:r w:rsidRPr="006447FA">
        <w:t>.attēlu).</w:t>
      </w:r>
    </w:p>
    <w:p w14:paraId="226C621E" w14:textId="7BB34610" w:rsidR="007A2C99" w:rsidRPr="006447FA" w:rsidRDefault="007A2C99" w:rsidP="00DA6460">
      <w:pPr>
        <w:pStyle w:val="Pictureposition"/>
      </w:pPr>
      <w:r w:rsidRPr="006447FA">
        <w:rPr>
          <w:noProof/>
          <w:lang w:eastAsia="lv-LV"/>
        </w:rPr>
        <w:drawing>
          <wp:inline distT="0" distB="0" distL="0" distR="0" wp14:anchorId="1222F5F5" wp14:editId="44CFFCB2">
            <wp:extent cx="3654000" cy="1843200"/>
            <wp:effectExtent l="0" t="0" r="3810" b="508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54000" cy="1843200"/>
                    </a:xfrm>
                    <a:prstGeom prst="rect">
                      <a:avLst/>
                    </a:prstGeom>
                    <a:noFill/>
                    <a:ln>
                      <a:noFill/>
                    </a:ln>
                  </pic:spPr>
                </pic:pic>
              </a:graphicData>
            </a:graphic>
          </wp:inline>
        </w:drawing>
      </w:r>
    </w:p>
    <w:p w14:paraId="5209116B" w14:textId="0A5BAE15" w:rsidR="007A2C99" w:rsidRPr="006447FA" w:rsidRDefault="000944C9" w:rsidP="007A2C99">
      <w:pPr>
        <w:pStyle w:val="Picturecaption"/>
      </w:pPr>
      <w:r>
        <w:fldChar w:fldCharType="begin"/>
      </w:r>
      <w:r>
        <w:instrText xml:space="preserve"> SEQ Attēls \* ARABIC </w:instrText>
      </w:r>
      <w:r>
        <w:fldChar w:fldCharType="separate"/>
      </w:r>
      <w:bookmarkStart w:id="393" w:name="_Ref356980874"/>
      <w:bookmarkStart w:id="394" w:name="_Toc385254922"/>
      <w:r w:rsidR="005242A3">
        <w:rPr>
          <w:noProof/>
        </w:rPr>
        <w:t>76</w:t>
      </w:r>
      <w:bookmarkEnd w:id="393"/>
      <w:r>
        <w:rPr>
          <w:noProof/>
        </w:rPr>
        <w:fldChar w:fldCharType="end"/>
      </w:r>
      <w:r w:rsidR="007A2C99" w:rsidRPr="006447FA">
        <w:t>.attēls. Pakotnes instalēšanas izvēlne</w:t>
      </w:r>
      <w:bookmarkEnd w:id="394"/>
    </w:p>
    <w:p w14:paraId="2793E121" w14:textId="407A601A" w:rsidR="007A2C99" w:rsidRPr="006447FA" w:rsidRDefault="00DA6460" w:rsidP="007F61D1">
      <w:r w:rsidRPr="006447FA">
        <w:t xml:space="preserve">Parādīsies logs </w:t>
      </w:r>
      <w:r w:rsidRPr="006447FA">
        <w:rPr>
          <w:i/>
        </w:rPr>
        <w:t>Installation Wizard</w:t>
      </w:r>
      <w:r w:rsidRPr="006447FA">
        <w:t xml:space="preserve">, kas ir redzams </w:t>
      </w:r>
      <w:r w:rsidRPr="006447FA">
        <w:fldChar w:fldCharType="begin"/>
      </w:r>
      <w:r w:rsidRPr="006447FA">
        <w:instrText xml:space="preserve"> REF _Ref356989227 \h </w:instrText>
      </w:r>
      <w:r w:rsidR="006447FA">
        <w:instrText xml:space="preserve"> \* MERGEFORMAT </w:instrText>
      </w:r>
      <w:r w:rsidRPr="006447FA">
        <w:fldChar w:fldCharType="separate"/>
      </w:r>
      <w:r w:rsidR="005242A3">
        <w:t>77</w:t>
      </w:r>
      <w:r w:rsidRPr="006447FA">
        <w:fldChar w:fldCharType="end"/>
      </w:r>
      <w:r w:rsidRPr="006447FA">
        <w:t xml:space="preserve">.attēlā. Šajā logā ir jānospiež poga </w:t>
      </w:r>
      <w:r w:rsidRPr="006447FA">
        <w:rPr>
          <w:i/>
        </w:rPr>
        <w:t>Next</w:t>
      </w:r>
      <w:r w:rsidRPr="006447FA">
        <w:t xml:space="preserve"> („Tālāk”).</w:t>
      </w:r>
    </w:p>
    <w:p w14:paraId="1A0C758D" w14:textId="7EC957BB" w:rsidR="007A2C99" w:rsidRPr="006447FA" w:rsidRDefault="007A2C99" w:rsidP="00DA6460">
      <w:pPr>
        <w:pStyle w:val="Pictureposition"/>
      </w:pPr>
      <w:r w:rsidRPr="006447FA">
        <w:rPr>
          <w:noProof/>
          <w:lang w:eastAsia="lv-LV"/>
        </w:rPr>
        <w:lastRenderedPageBreak/>
        <w:drawing>
          <wp:inline distT="0" distB="0" distL="0" distR="0" wp14:anchorId="06051BE5" wp14:editId="336744ED">
            <wp:extent cx="3938400" cy="3960000"/>
            <wp:effectExtent l="0" t="0" r="5080" b="254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38400" cy="3960000"/>
                    </a:xfrm>
                    <a:prstGeom prst="rect">
                      <a:avLst/>
                    </a:prstGeom>
                    <a:noFill/>
                    <a:ln>
                      <a:noFill/>
                    </a:ln>
                  </pic:spPr>
                </pic:pic>
              </a:graphicData>
            </a:graphic>
          </wp:inline>
        </w:drawing>
      </w:r>
    </w:p>
    <w:p w14:paraId="762E833F" w14:textId="3C333BE7" w:rsidR="00DA6460" w:rsidRPr="006447FA" w:rsidRDefault="000944C9" w:rsidP="00DA6460">
      <w:pPr>
        <w:pStyle w:val="Picturecaption"/>
      </w:pPr>
      <w:r>
        <w:fldChar w:fldCharType="begin"/>
      </w:r>
      <w:r>
        <w:instrText xml:space="preserve"> SEQ Attēls \* ARABIC </w:instrText>
      </w:r>
      <w:r>
        <w:fldChar w:fldCharType="separate"/>
      </w:r>
      <w:bookmarkStart w:id="395" w:name="_Ref356989227"/>
      <w:bookmarkStart w:id="396" w:name="_Toc385254923"/>
      <w:r w:rsidR="005242A3">
        <w:rPr>
          <w:noProof/>
        </w:rPr>
        <w:t>77</w:t>
      </w:r>
      <w:bookmarkEnd w:id="395"/>
      <w:r>
        <w:rPr>
          <w:noProof/>
        </w:rPr>
        <w:fldChar w:fldCharType="end"/>
      </w:r>
      <w:r w:rsidR="00DA6460" w:rsidRPr="006447FA">
        <w:t xml:space="preserve">.attēls. Pakotnes instalēšanas </w:t>
      </w:r>
      <w:r w:rsidR="00BA1771" w:rsidRPr="006447FA">
        <w:t>vednis: 1.solis</w:t>
      </w:r>
      <w:bookmarkEnd w:id="396"/>
    </w:p>
    <w:p w14:paraId="2C06CE75" w14:textId="31C5A2E2" w:rsidR="00DA6460" w:rsidRPr="006447FA" w:rsidRDefault="00DA6460" w:rsidP="00DA6460">
      <w:r w:rsidRPr="006447FA">
        <w:t xml:space="preserve">Tiek uzsākts vedņa 2.solis; loga saturs izmainīsies, kā ir redzams </w:t>
      </w:r>
      <w:r w:rsidRPr="006447FA">
        <w:fldChar w:fldCharType="begin"/>
      </w:r>
      <w:r w:rsidRPr="006447FA">
        <w:instrText xml:space="preserve"> REF _Ref356989316 \h </w:instrText>
      </w:r>
      <w:r w:rsidR="006447FA">
        <w:instrText xml:space="preserve"> \* MERGEFORMAT </w:instrText>
      </w:r>
      <w:r w:rsidRPr="006447FA">
        <w:fldChar w:fldCharType="separate"/>
      </w:r>
      <w:r w:rsidR="005242A3">
        <w:t>78</w:t>
      </w:r>
      <w:r w:rsidRPr="006447FA">
        <w:fldChar w:fldCharType="end"/>
      </w:r>
      <w:r w:rsidRPr="006447FA">
        <w:t>.attēlā. Šajā solī tekstlodziņā ir jānorāda instalējamās pakotnes nosaukums. To var izdarīt divos veidos:</w:t>
      </w:r>
    </w:p>
    <w:p w14:paraId="7F88D333" w14:textId="06067EFD" w:rsidR="00DA6460" w:rsidRPr="006447FA" w:rsidRDefault="00DA6460" w:rsidP="00DA6460">
      <w:pPr>
        <w:pStyle w:val="ListNumber"/>
        <w:numPr>
          <w:ilvl w:val="0"/>
          <w:numId w:val="50"/>
        </w:numPr>
      </w:pPr>
      <w:r w:rsidRPr="006447FA">
        <w:t xml:space="preserve">Gadījumā, ja pakotne jau tika iepriekš augšupielādēta, nospiest pogu </w:t>
      </w:r>
      <w:r w:rsidRPr="006447FA">
        <w:rPr>
          <w:i/>
        </w:rPr>
        <w:t>Browse</w:t>
      </w:r>
      <w:r w:rsidRPr="006447FA">
        <w:t xml:space="preserve">. </w:t>
      </w:r>
      <w:r w:rsidR="002C5E84" w:rsidRPr="006447FA">
        <w:t>P</w:t>
      </w:r>
      <w:r w:rsidRPr="006447FA">
        <w:t xml:space="preserve">arādīsies pakotnes izvēles logs (skat. </w:t>
      </w:r>
      <w:r w:rsidRPr="006447FA">
        <w:fldChar w:fldCharType="begin"/>
      </w:r>
      <w:r w:rsidRPr="006447FA">
        <w:instrText xml:space="preserve"> REF _Ref356989669 \h </w:instrText>
      </w:r>
      <w:r w:rsidR="006447FA">
        <w:instrText xml:space="preserve"> \* MERGEFORMAT </w:instrText>
      </w:r>
      <w:r w:rsidRPr="006447FA">
        <w:fldChar w:fldCharType="separate"/>
      </w:r>
      <w:r w:rsidR="005242A3">
        <w:t>79</w:t>
      </w:r>
      <w:r w:rsidRPr="006447FA">
        <w:fldChar w:fldCharType="end"/>
      </w:r>
      <w:r w:rsidRPr="006447FA">
        <w:t xml:space="preserve">.attēlu), kurā ir jāizvēlas instalējamā pakotne un pēc tam jānospiež poga </w:t>
      </w:r>
      <w:r w:rsidRPr="006447FA">
        <w:rPr>
          <w:i/>
        </w:rPr>
        <w:t>Open</w:t>
      </w:r>
      <w:r w:rsidRPr="006447FA">
        <w:t>.</w:t>
      </w:r>
    </w:p>
    <w:p w14:paraId="788230AB" w14:textId="42425CF1" w:rsidR="00DA6460" w:rsidRPr="006447FA" w:rsidRDefault="00DA6460" w:rsidP="00DA6460">
      <w:pPr>
        <w:pStyle w:val="ListNumber"/>
        <w:numPr>
          <w:ilvl w:val="0"/>
          <w:numId w:val="50"/>
        </w:numPr>
      </w:pPr>
      <w:r w:rsidRPr="006447FA">
        <w:t xml:space="preserve">Gadījumā, ja pakotne vēl netika iepriekš augšupielādēta, nospiest pogu </w:t>
      </w:r>
      <w:r w:rsidRPr="006447FA">
        <w:rPr>
          <w:i/>
        </w:rPr>
        <w:t>Upload</w:t>
      </w:r>
      <w:r w:rsidRPr="006447FA">
        <w:t>.</w:t>
      </w:r>
      <w:r w:rsidR="002C5E84" w:rsidRPr="006447FA">
        <w:t xml:space="preserve"> Parādīsies pakotnes(-u) augšupielādes vednis, kurā jānospiež poga </w:t>
      </w:r>
      <w:r w:rsidR="002C5E84" w:rsidRPr="006447FA">
        <w:rPr>
          <w:i/>
        </w:rPr>
        <w:t>Next</w:t>
      </w:r>
      <w:r w:rsidR="002C5E84" w:rsidRPr="006447FA">
        <w:t xml:space="preserve"> un tad ar pogas </w:t>
      </w:r>
      <w:r w:rsidR="002C5E84" w:rsidRPr="006447FA">
        <w:rPr>
          <w:i/>
        </w:rPr>
        <w:t>Browse</w:t>
      </w:r>
      <w:r w:rsidR="002C5E84" w:rsidRPr="006447FA">
        <w:t xml:space="preserve"> jāizvēlas augšupielādei vienu vai vairākas pakotnes (skat. </w:t>
      </w:r>
      <w:r w:rsidR="002C5E84" w:rsidRPr="006447FA">
        <w:fldChar w:fldCharType="begin"/>
      </w:r>
      <w:r w:rsidR="002C5E84" w:rsidRPr="006447FA">
        <w:instrText xml:space="preserve"> REF _Ref356989845 \h </w:instrText>
      </w:r>
      <w:r w:rsidR="006447FA">
        <w:instrText xml:space="preserve"> \* MERGEFORMAT </w:instrText>
      </w:r>
      <w:r w:rsidR="002C5E84" w:rsidRPr="006447FA">
        <w:fldChar w:fldCharType="separate"/>
      </w:r>
      <w:r w:rsidR="005242A3">
        <w:t>80</w:t>
      </w:r>
      <w:r w:rsidR="002C5E84" w:rsidRPr="006447FA">
        <w:fldChar w:fldCharType="end"/>
      </w:r>
      <w:r w:rsidR="002C5E84" w:rsidRPr="006447FA">
        <w:t xml:space="preserve">.attēlu). Pēc tam jānospiež pogas </w:t>
      </w:r>
      <w:r w:rsidR="002C5E84" w:rsidRPr="006447FA">
        <w:rPr>
          <w:i/>
        </w:rPr>
        <w:t>Next</w:t>
      </w:r>
      <w:r w:rsidR="002C5E84" w:rsidRPr="006447FA">
        <w:t xml:space="preserve"> (divas reizes) un </w:t>
      </w:r>
      <w:r w:rsidR="002C5E84" w:rsidRPr="006447FA">
        <w:rPr>
          <w:i/>
        </w:rPr>
        <w:t>Finish</w:t>
      </w:r>
      <w:r w:rsidR="002C5E84" w:rsidRPr="006447FA">
        <w:t>.</w:t>
      </w:r>
    </w:p>
    <w:p w14:paraId="2BB3D180" w14:textId="698A1A01" w:rsidR="002C5E84" w:rsidRPr="006447FA" w:rsidRDefault="002C5E84" w:rsidP="002C5E84">
      <w:r w:rsidRPr="006447FA">
        <w:t xml:space="preserve">Kad instalējamā pakotne ir izvēlēta, jānospiež poga </w:t>
      </w:r>
      <w:r w:rsidRPr="006447FA">
        <w:rPr>
          <w:i/>
        </w:rPr>
        <w:t>Next</w:t>
      </w:r>
      <w:r w:rsidRPr="006447FA">
        <w:t xml:space="preserve">, </w:t>
      </w:r>
      <w:r w:rsidR="00AE6F1F" w:rsidRPr="006447FA">
        <w:t xml:space="preserve">un solī, kas parādīsies (skat. </w:t>
      </w:r>
      <w:r w:rsidR="00AE6F1F" w:rsidRPr="006447FA">
        <w:fldChar w:fldCharType="begin"/>
      </w:r>
      <w:r w:rsidR="00AE6F1F" w:rsidRPr="006447FA">
        <w:instrText xml:space="preserve"> REF _Ref357068783 \h </w:instrText>
      </w:r>
      <w:r w:rsidR="006447FA">
        <w:instrText xml:space="preserve"> \* MERGEFORMAT </w:instrText>
      </w:r>
      <w:r w:rsidR="00AE6F1F" w:rsidRPr="006447FA">
        <w:fldChar w:fldCharType="separate"/>
      </w:r>
      <w:r w:rsidR="005242A3">
        <w:t>81</w:t>
      </w:r>
      <w:r w:rsidR="00AE6F1F" w:rsidRPr="006447FA">
        <w:fldChar w:fldCharType="end"/>
      </w:r>
      <w:r w:rsidR="00AE6F1F" w:rsidRPr="006447FA">
        <w:t xml:space="preserve">.attēlu), jāaplūko informācija par instalējamo pakotni un jānospiež poga </w:t>
      </w:r>
      <w:r w:rsidR="00AE6F1F" w:rsidRPr="006447FA">
        <w:rPr>
          <w:i/>
        </w:rPr>
        <w:t>Install</w:t>
      </w:r>
      <w:r w:rsidR="00AE6F1F" w:rsidRPr="006447FA">
        <w:t xml:space="preserve">. Pēc instalēšanas procesa pabeigšanas (skat. </w:t>
      </w:r>
      <w:r w:rsidR="00AE6F1F" w:rsidRPr="006447FA">
        <w:fldChar w:fldCharType="begin"/>
      </w:r>
      <w:r w:rsidR="00AE6F1F" w:rsidRPr="006447FA">
        <w:instrText xml:space="preserve"> REF _Ref357068878 \h </w:instrText>
      </w:r>
      <w:r w:rsidR="006447FA">
        <w:instrText xml:space="preserve"> \* MERGEFORMAT </w:instrText>
      </w:r>
      <w:r w:rsidR="00AE6F1F" w:rsidRPr="006447FA">
        <w:fldChar w:fldCharType="separate"/>
      </w:r>
      <w:r w:rsidR="005242A3">
        <w:t>82</w:t>
      </w:r>
      <w:r w:rsidR="00AE6F1F" w:rsidRPr="006447FA">
        <w:fldChar w:fldCharType="end"/>
      </w:r>
      <w:r w:rsidR="00AE6F1F" w:rsidRPr="006447FA">
        <w:t>.attēlu) pakotne tiks uzstādīta sistēmā.</w:t>
      </w:r>
    </w:p>
    <w:p w14:paraId="0D37AD0E" w14:textId="566DEE0D" w:rsidR="007A2C99" w:rsidRPr="006447FA" w:rsidRDefault="007A2C99" w:rsidP="00DA6460">
      <w:pPr>
        <w:pStyle w:val="Pictureposition"/>
      </w:pPr>
      <w:r w:rsidRPr="006447FA">
        <w:rPr>
          <w:noProof/>
          <w:lang w:eastAsia="lv-LV"/>
        </w:rPr>
        <w:lastRenderedPageBreak/>
        <w:drawing>
          <wp:inline distT="0" distB="0" distL="0" distR="0" wp14:anchorId="353FE628" wp14:editId="1FBA576A">
            <wp:extent cx="3642702" cy="3649362"/>
            <wp:effectExtent l="0" t="0" r="0" b="8255"/>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43362" cy="3650023"/>
                    </a:xfrm>
                    <a:prstGeom prst="rect">
                      <a:avLst/>
                    </a:prstGeom>
                    <a:noFill/>
                    <a:ln>
                      <a:noFill/>
                    </a:ln>
                  </pic:spPr>
                </pic:pic>
              </a:graphicData>
            </a:graphic>
          </wp:inline>
        </w:drawing>
      </w:r>
    </w:p>
    <w:p w14:paraId="716DF97A" w14:textId="4E794CEF" w:rsidR="00DA6460" w:rsidRPr="006447FA" w:rsidRDefault="000944C9" w:rsidP="00DA6460">
      <w:pPr>
        <w:pStyle w:val="Picturecaption"/>
      </w:pPr>
      <w:r>
        <w:fldChar w:fldCharType="begin"/>
      </w:r>
      <w:r>
        <w:instrText xml:space="preserve"> SEQ Attēls \* ARABIC </w:instrText>
      </w:r>
      <w:r>
        <w:fldChar w:fldCharType="separate"/>
      </w:r>
      <w:bookmarkStart w:id="397" w:name="_Ref356989316"/>
      <w:bookmarkStart w:id="398" w:name="_Toc385254924"/>
      <w:r w:rsidR="005242A3">
        <w:rPr>
          <w:noProof/>
        </w:rPr>
        <w:t>78</w:t>
      </w:r>
      <w:bookmarkEnd w:id="397"/>
      <w:r>
        <w:rPr>
          <w:noProof/>
        </w:rPr>
        <w:fldChar w:fldCharType="end"/>
      </w:r>
      <w:r w:rsidR="00DA6460" w:rsidRPr="006447FA">
        <w:t xml:space="preserve">.attēls. </w:t>
      </w:r>
      <w:r w:rsidR="00BA1771" w:rsidRPr="006447FA">
        <w:t>Pakotnes instalēšanas vednis: 2.solis</w:t>
      </w:r>
      <w:bookmarkEnd w:id="398"/>
    </w:p>
    <w:p w14:paraId="525242EF" w14:textId="48284915" w:rsidR="007A2C99" w:rsidRPr="006447FA" w:rsidRDefault="007A2C99" w:rsidP="00DA6460">
      <w:pPr>
        <w:pStyle w:val="Pictureposition"/>
      </w:pPr>
      <w:r w:rsidRPr="006447FA">
        <w:rPr>
          <w:noProof/>
          <w:lang w:eastAsia="lv-LV"/>
        </w:rPr>
        <w:drawing>
          <wp:inline distT="0" distB="0" distL="0" distR="0" wp14:anchorId="4C8873D5" wp14:editId="412E3561">
            <wp:extent cx="3550508" cy="4389592"/>
            <wp:effectExtent l="0" t="0" r="0" b="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556874" cy="4397462"/>
                    </a:xfrm>
                    <a:prstGeom prst="rect">
                      <a:avLst/>
                    </a:prstGeom>
                  </pic:spPr>
                </pic:pic>
              </a:graphicData>
            </a:graphic>
          </wp:inline>
        </w:drawing>
      </w:r>
    </w:p>
    <w:p w14:paraId="2308A53F" w14:textId="1265A3F2" w:rsidR="00DA6460" w:rsidRPr="006447FA" w:rsidRDefault="000944C9" w:rsidP="00DA6460">
      <w:pPr>
        <w:pStyle w:val="Picturecaption"/>
      </w:pPr>
      <w:r>
        <w:fldChar w:fldCharType="begin"/>
      </w:r>
      <w:r>
        <w:instrText xml:space="preserve"> SEQ Attēls \* ARABIC </w:instrText>
      </w:r>
      <w:r>
        <w:fldChar w:fldCharType="separate"/>
      </w:r>
      <w:bookmarkStart w:id="399" w:name="_Ref356989669"/>
      <w:bookmarkStart w:id="400" w:name="_Toc385254925"/>
      <w:r w:rsidR="005242A3">
        <w:rPr>
          <w:noProof/>
        </w:rPr>
        <w:t>79</w:t>
      </w:r>
      <w:bookmarkEnd w:id="399"/>
      <w:r>
        <w:rPr>
          <w:noProof/>
        </w:rPr>
        <w:fldChar w:fldCharType="end"/>
      </w:r>
      <w:r w:rsidR="00DA6460" w:rsidRPr="006447FA">
        <w:t>.attēls. Pakotnes izvēles logs</w:t>
      </w:r>
      <w:bookmarkEnd w:id="400"/>
    </w:p>
    <w:p w14:paraId="4349535E" w14:textId="38205CFB" w:rsidR="007A2C99" w:rsidRPr="006447FA" w:rsidRDefault="007A2C99" w:rsidP="00DA6460">
      <w:pPr>
        <w:pStyle w:val="Pictureposition"/>
      </w:pPr>
      <w:r w:rsidRPr="006447FA">
        <w:rPr>
          <w:noProof/>
          <w:lang w:eastAsia="lv-LV"/>
        </w:rPr>
        <w:lastRenderedPageBreak/>
        <w:drawing>
          <wp:inline distT="0" distB="0" distL="0" distR="0" wp14:anchorId="4C9BC919" wp14:editId="42A6F059">
            <wp:extent cx="3544795" cy="4382530"/>
            <wp:effectExtent l="0" t="0" r="0"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546410" cy="4384527"/>
                    </a:xfrm>
                    <a:prstGeom prst="rect">
                      <a:avLst/>
                    </a:prstGeom>
                  </pic:spPr>
                </pic:pic>
              </a:graphicData>
            </a:graphic>
          </wp:inline>
        </w:drawing>
      </w:r>
    </w:p>
    <w:p w14:paraId="1DB83955" w14:textId="3B9D8A56" w:rsidR="00DA6460" w:rsidRPr="006447FA" w:rsidRDefault="000944C9" w:rsidP="00DA6460">
      <w:pPr>
        <w:pStyle w:val="Picturecaption"/>
      </w:pPr>
      <w:r>
        <w:fldChar w:fldCharType="begin"/>
      </w:r>
      <w:r>
        <w:instrText xml:space="preserve"> SEQ Attēls \* ARABIC </w:instrText>
      </w:r>
      <w:r>
        <w:fldChar w:fldCharType="separate"/>
      </w:r>
      <w:bookmarkStart w:id="401" w:name="_Ref356989845"/>
      <w:bookmarkStart w:id="402" w:name="_Toc385254926"/>
      <w:r w:rsidR="005242A3">
        <w:rPr>
          <w:noProof/>
        </w:rPr>
        <w:t>80</w:t>
      </w:r>
      <w:bookmarkEnd w:id="401"/>
      <w:r>
        <w:rPr>
          <w:noProof/>
        </w:rPr>
        <w:fldChar w:fldCharType="end"/>
      </w:r>
      <w:r w:rsidR="00DA6460" w:rsidRPr="006447FA">
        <w:t xml:space="preserve">.attēls. Pakotnes </w:t>
      </w:r>
      <w:r w:rsidR="002C5E84" w:rsidRPr="006447FA">
        <w:t>augšupielādes logs</w:t>
      </w:r>
      <w:bookmarkEnd w:id="402"/>
    </w:p>
    <w:p w14:paraId="07241C6B" w14:textId="628A0153" w:rsidR="007A2C99" w:rsidRPr="006447FA" w:rsidRDefault="007A2C99" w:rsidP="00DA6460">
      <w:pPr>
        <w:pStyle w:val="Pictureposition"/>
      </w:pPr>
      <w:r w:rsidRPr="006447FA">
        <w:rPr>
          <w:noProof/>
          <w:lang w:eastAsia="lv-LV"/>
        </w:rPr>
        <w:drawing>
          <wp:inline distT="0" distB="0" distL="0" distR="0" wp14:anchorId="20614D72" wp14:editId="5C400ECC">
            <wp:extent cx="3938400" cy="3960000"/>
            <wp:effectExtent l="0" t="0" r="5080" b="254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38400" cy="3960000"/>
                    </a:xfrm>
                    <a:prstGeom prst="rect">
                      <a:avLst/>
                    </a:prstGeom>
                    <a:noFill/>
                    <a:ln>
                      <a:noFill/>
                    </a:ln>
                  </pic:spPr>
                </pic:pic>
              </a:graphicData>
            </a:graphic>
          </wp:inline>
        </w:drawing>
      </w:r>
    </w:p>
    <w:p w14:paraId="3F7C2462" w14:textId="135E3ED1" w:rsidR="00DA6460" w:rsidRPr="006447FA" w:rsidRDefault="000944C9" w:rsidP="00DA6460">
      <w:pPr>
        <w:pStyle w:val="Picturecaption"/>
      </w:pPr>
      <w:r>
        <w:fldChar w:fldCharType="begin"/>
      </w:r>
      <w:r>
        <w:instrText xml:space="preserve"> SEQ Attēls \* ARABIC </w:instrText>
      </w:r>
      <w:r>
        <w:fldChar w:fldCharType="separate"/>
      </w:r>
      <w:bookmarkStart w:id="403" w:name="_Ref357068783"/>
      <w:bookmarkStart w:id="404" w:name="_Toc385254927"/>
      <w:r w:rsidR="005242A3">
        <w:rPr>
          <w:noProof/>
        </w:rPr>
        <w:t>81</w:t>
      </w:r>
      <w:bookmarkEnd w:id="403"/>
      <w:r>
        <w:rPr>
          <w:noProof/>
        </w:rPr>
        <w:fldChar w:fldCharType="end"/>
      </w:r>
      <w:r w:rsidR="00DA6460" w:rsidRPr="006447FA">
        <w:t xml:space="preserve">.attēls. Pakotnes </w:t>
      </w:r>
      <w:r w:rsidR="00AE6F1F" w:rsidRPr="006447FA">
        <w:t>informācijas apskatīšana</w:t>
      </w:r>
      <w:bookmarkEnd w:id="404"/>
    </w:p>
    <w:p w14:paraId="6361C76F" w14:textId="74ACEAC0" w:rsidR="007A2C99" w:rsidRPr="006447FA" w:rsidRDefault="007A2C99" w:rsidP="00DA6460">
      <w:pPr>
        <w:pStyle w:val="Pictureposition"/>
      </w:pPr>
      <w:r w:rsidRPr="006447FA">
        <w:rPr>
          <w:noProof/>
          <w:lang w:eastAsia="lv-LV"/>
        </w:rPr>
        <w:lastRenderedPageBreak/>
        <w:drawing>
          <wp:inline distT="0" distB="0" distL="0" distR="0" wp14:anchorId="536ED8C1" wp14:editId="20849F2C">
            <wp:extent cx="3938400" cy="3960000"/>
            <wp:effectExtent l="0" t="0" r="5080" b="254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38400" cy="3960000"/>
                    </a:xfrm>
                    <a:prstGeom prst="rect">
                      <a:avLst/>
                    </a:prstGeom>
                    <a:noFill/>
                    <a:ln>
                      <a:noFill/>
                    </a:ln>
                  </pic:spPr>
                </pic:pic>
              </a:graphicData>
            </a:graphic>
          </wp:inline>
        </w:drawing>
      </w:r>
    </w:p>
    <w:p w14:paraId="188C876A" w14:textId="0B0D2C04" w:rsidR="00DA6460" w:rsidRPr="006447FA" w:rsidRDefault="000944C9" w:rsidP="00DA6460">
      <w:pPr>
        <w:pStyle w:val="Picturecaption"/>
      </w:pPr>
      <w:r>
        <w:fldChar w:fldCharType="begin"/>
      </w:r>
      <w:r>
        <w:instrText xml:space="preserve"> SEQ Attēls \* ARABIC </w:instrText>
      </w:r>
      <w:r>
        <w:fldChar w:fldCharType="separate"/>
      </w:r>
      <w:bookmarkStart w:id="405" w:name="_Ref357068878"/>
      <w:bookmarkStart w:id="406" w:name="_Toc385254928"/>
      <w:r w:rsidR="005242A3">
        <w:rPr>
          <w:noProof/>
        </w:rPr>
        <w:t>82</w:t>
      </w:r>
      <w:bookmarkEnd w:id="405"/>
      <w:r>
        <w:rPr>
          <w:noProof/>
        </w:rPr>
        <w:fldChar w:fldCharType="end"/>
      </w:r>
      <w:r w:rsidR="00DA6460" w:rsidRPr="006447FA">
        <w:t xml:space="preserve">.attēls. Pakotnes instalēšanas </w:t>
      </w:r>
      <w:r w:rsidR="00AE6F1F" w:rsidRPr="006447FA">
        <w:t>procesa attēlošana</w:t>
      </w:r>
      <w:bookmarkEnd w:id="406"/>
    </w:p>
    <w:p w14:paraId="2C38770D" w14:textId="77777777" w:rsidR="00CD5D08" w:rsidRPr="006447FA" w:rsidRDefault="00CD5D08" w:rsidP="00CD5D08">
      <w:r w:rsidRPr="006447FA">
        <w:t xml:space="preserve">Ja tiek veikta pakotnes satura publicēšana uz citu </w:t>
      </w:r>
      <w:r w:rsidRPr="00B74528">
        <w:rPr>
          <w:i/>
        </w:rPr>
        <w:t>Sitecore</w:t>
      </w:r>
      <w:r w:rsidRPr="006447FA">
        <w:t xml:space="preserve"> vidi, kas atrodas uz cita servera, tad uz atbilstošo vidi jāpārkopē arī pakotnē ietilpstošās datnes. Datņu nosaukumus un ceļus iespējams aplūkot, atverot uzstādīšanas pakotni </w:t>
      </w:r>
      <w:r w:rsidRPr="00B74528">
        <w:rPr>
          <w:i/>
        </w:rPr>
        <w:t>Sitecore</w:t>
      </w:r>
      <w:r w:rsidRPr="006447FA">
        <w:t xml:space="preserve"> administrācijas aplikācijā:</w:t>
      </w:r>
    </w:p>
    <w:p w14:paraId="0D3BED0A" w14:textId="77777777" w:rsidR="00CD5D08" w:rsidRPr="006447FA" w:rsidRDefault="00CD5D08" w:rsidP="00CD5D08">
      <w:pPr>
        <w:pStyle w:val="ListNumber"/>
        <w:numPr>
          <w:ilvl w:val="0"/>
          <w:numId w:val="51"/>
        </w:numPr>
      </w:pPr>
      <w:r w:rsidRPr="006447FA">
        <w:t>Jāatver pakotņu pārvaldītājs (Sitecore -&gt; Development Tools -&gt; Package Designer).</w:t>
      </w:r>
    </w:p>
    <w:p w14:paraId="4F015EC4" w14:textId="77777777" w:rsidR="00CD5D08" w:rsidRPr="006447FA" w:rsidRDefault="00CD5D08" w:rsidP="00CD5D08">
      <w:pPr>
        <w:pStyle w:val="ListNumber"/>
      </w:pPr>
      <w:r w:rsidRPr="006447FA">
        <w:t>Jāatver uzstādītā pakotne (New -&gt; From Existing … -&gt; jāizvēlas pakotne -&gt; Open).</w:t>
      </w:r>
    </w:p>
    <w:p w14:paraId="029D5FA5" w14:textId="77777777" w:rsidR="00CD5D08" w:rsidRPr="006447FA" w:rsidRDefault="00CD5D08" w:rsidP="00CD5D08">
      <w:pPr>
        <w:pStyle w:val="ListNumber"/>
      </w:pPr>
      <w:r w:rsidRPr="006447FA">
        <w:t xml:space="preserve">Jāizvēlas apakškopa (koks loga kreisajā pusē ar </w:t>
      </w:r>
      <w:r w:rsidRPr="006447FA">
        <w:rPr>
          <w:noProof/>
          <w:lang w:eastAsia="lv-LV"/>
        </w:rPr>
        <w:drawing>
          <wp:inline distT="0" distB="0" distL="0" distR="0" wp14:anchorId="24F79AA4" wp14:editId="49F44771">
            <wp:extent cx="152462" cy="161990"/>
            <wp:effectExtent l="0" t="0" r="0" b="0"/>
            <wp:docPr id="10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057-icon.png"/>
                    <pic:cNvPicPr/>
                  </pic:nvPicPr>
                  <pic:blipFill>
                    <a:blip r:embed="rId124">
                      <a:extLst>
                        <a:ext uri="{28A0092B-C50C-407E-A947-70E740481C1C}">
                          <a14:useLocalDpi xmlns:a14="http://schemas.microsoft.com/office/drawing/2010/main" val="0"/>
                        </a:ext>
                      </a:extLst>
                    </a:blip>
                    <a:stretch>
                      <a:fillRect/>
                    </a:stretch>
                  </pic:blipFill>
                  <pic:spPr>
                    <a:xfrm>
                      <a:off x="0" y="0"/>
                      <a:ext cx="152462" cy="161990"/>
                    </a:xfrm>
                    <a:prstGeom prst="rect">
                      <a:avLst/>
                    </a:prstGeom>
                  </pic:spPr>
                </pic:pic>
              </a:graphicData>
            </a:graphic>
          </wp:inline>
        </w:drawing>
      </w:r>
      <w:r w:rsidRPr="006447FA">
        <w:t xml:space="preserve"> ikonām).</w:t>
      </w:r>
    </w:p>
    <w:p w14:paraId="799D8D08" w14:textId="6A6AF9A2" w:rsidR="00CD5D08" w:rsidRPr="006447FA" w:rsidRDefault="00CD5D08" w:rsidP="00CD5D08">
      <w:pPr>
        <w:pStyle w:val="ListNumber"/>
      </w:pPr>
      <w:r w:rsidRPr="006447FA">
        <w:t xml:space="preserve">Datņu un mapju ceļi redzami </w:t>
      </w:r>
      <w:r w:rsidRPr="00B74528">
        <w:rPr>
          <w:i/>
        </w:rPr>
        <w:t>Entries</w:t>
      </w:r>
      <w:r w:rsidRPr="006447FA">
        <w:t xml:space="preserve"> cilnē.</w:t>
      </w:r>
    </w:p>
    <w:p w14:paraId="4638BAEB" w14:textId="68FE3400" w:rsidR="007F61D1" w:rsidRPr="006447FA" w:rsidRDefault="007F61D1" w:rsidP="007F61D1">
      <w:pPr>
        <w:pStyle w:val="Heading4"/>
      </w:pPr>
      <w:bookmarkStart w:id="407" w:name="_Toc385254836"/>
      <w:r w:rsidRPr="006447FA">
        <w:t>Sitecore pakotņu dzēšana</w:t>
      </w:r>
      <w:bookmarkEnd w:id="407"/>
    </w:p>
    <w:p w14:paraId="0967AA55" w14:textId="214445BA" w:rsidR="007F61D1" w:rsidRPr="006447FA" w:rsidRDefault="000B30D3" w:rsidP="007F61D1">
      <w:r w:rsidRPr="006447FA">
        <w:t>Instalētas pakotnes var tikt izdzēstas manuāli pēc šāda algoritma:</w:t>
      </w:r>
    </w:p>
    <w:p w14:paraId="576A3A1D" w14:textId="0F00F1B7" w:rsidR="000B30D3" w:rsidRPr="006447FA" w:rsidRDefault="000B30D3" w:rsidP="000B30D3">
      <w:pPr>
        <w:pStyle w:val="ListParagraph"/>
        <w:numPr>
          <w:ilvl w:val="0"/>
          <w:numId w:val="49"/>
        </w:numPr>
      </w:pPr>
      <w:r w:rsidRPr="006447FA">
        <w:t xml:space="preserve">Jāatarhivē instalācijas pakotne uz mapi datņu sistēmā. </w:t>
      </w:r>
      <w:r w:rsidRPr="006447FA">
        <w:rPr>
          <w:i/>
        </w:rPr>
        <w:t>Sitecore</w:t>
      </w:r>
      <w:r w:rsidRPr="006447FA">
        <w:t xml:space="preserve"> pakotnes ir standarta ZIP arhīvs.</w:t>
      </w:r>
    </w:p>
    <w:p w14:paraId="3245A10B" w14:textId="004588A8" w:rsidR="000B30D3" w:rsidRPr="006447FA" w:rsidRDefault="000B30D3" w:rsidP="000B30D3">
      <w:pPr>
        <w:pStyle w:val="Note"/>
        <w:rPr>
          <w:lang w:val="lv-LV"/>
        </w:rPr>
      </w:pPr>
      <w:r w:rsidRPr="006447FA">
        <w:rPr>
          <w:lang w:val="lv-LV"/>
        </w:rPr>
        <w:t>Piezīme: parasti Sitecore pakotnes satur datni ‘package.ZIP’ oriģinālajā pakotnē. Šai datnei arī ir jābūt atarhivētai.</w:t>
      </w:r>
    </w:p>
    <w:p w14:paraId="1B044CBF" w14:textId="552A3DF0" w:rsidR="000B30D3" w:rsidRPr="006447FA" w:rsidRDefault="000B30D3" w:rsidP="000B30D3">
      <w:pPr>
        <w:pStyle w:val="ListParagraph"/>
        <w:numPr>
          <w:ilvl w:val="0"/>
          <w:numId w:val="49"/>
        </w:numPr>
      </w:pPr>
      <w:r w:rsidRPr="006447FA">
        <w:t>Jāatrod mapes ar nosaukumiem ‘/files’ un ‘/items’ mērķa vietā, kas tika izmantota, atarhivējot pakotni.</w:t>
      </w:r>
    </w:p>
    <w:p w14:paraId="3F12F412" w14:textId="60CC82D5" w:rsidR="000B30D3" w:rsidRPr="006447FA" w:rsidRDefault="000B30D3" w:rsidP="000B30D3">
      <w:pPr>
        <w:pStyle w:val="ListParagraph"/>
        <w:numPr>
          <w:ilvl w:val="0"/>
          <w:numId w:val="49"/>
        </w:numPr>
      </w:pPr>
      <w:r w:rsidRPr="006447FA">
        <w:t>Mapē ‘/files’ atrodas datnes, kas tiek instalētas ar pakotni.</w:t>
      </w:r>
    </w:p>
    <w:p w14:paraId="26E95772" w14:textId="127EAA07" w:rsidR="000B30D3" w:rsidRPr="006447FA" w:rsidRDefault="000B30D3" w:rsidP="000B30D3">
      <w:pPr>
        <w:pStyle w:val="ListParagraph"/>
        <w:numPr>
          <w:ilvl w:val="0"/>
          <w:numId w:val="49"/>
        </w:numPr>
      </w:pPr>
      <w:r w:rsidRPr="006447FA">
        <w:t xml:space="preserve">Jānosaka atbilstība starp datņu ceļiem no mapes ‘/files’ un līdzīgām datnēm </w:t>
      </w:r>
      <w:r w:rsidR="00510B01" w:rsidRPr="006447FA">
        <w:rPr>
          <w:i/>
        </w:rPr>
        <w:t>Sitecore</w:t>
      </w:r>
      <w:r w:rsidR="00510B01" w:rsidRPr="006447FA">
        <w:t xml:space="preserve"> sistēmā, un jāizdzēš tie vai jāaizstāj tie ar oriģinālo versiju.</w:t>
      </w:r>
    </w:p>
    <w:p w14:paraId="204D9B1F" w14:textId="410796B0" w:rsidR="00510B01" w:rsidRPr="006447FA" w:rsidRDefault="00510B01" w:rsidP="00510B01">
      <w:pPr>
        <w:pStyle w:val="Note"/>
        <w:rPr>
          <w:lang w:val="lv-LV"/>
        </w:rPr>
      </w:pPr>
      <w:r w:rsidRPr="006447FA">
        <w:rPr>
          <w:lang w:val="lv-LV"/>
        </w:rPr>
        <w:t>Piezīme: ja datne tika pārrakstīta, tās veca versija var tikt atrasta šādā vietā: /temp/installation_history/{GUID}/.</w:t>
      </w:r>
    </w:p>
    <w:p w14:paraId="5B2CAA23" w14:textId="5E136E77" w:rsidR="00510B01" w:rsidRPr="006447FA" w:rsidRDefault="00510B01" w:rsidP="00510B01">
      <w:pPr>
        <w:pStyle w:val="Note"/>
        <w:rPr>
          <w:lang w:val="lv-LV"/>
        </w:rPr>
      </w:pPr>
      <w:r w:rsidRPr="006447FA">
        <w:rPr>
          <w:lang w:val="lv-LV"/>
        </w:rPr>
        <w:t>Piemēram, ja atarhivētajā pakotnē ir datne</w:t>
      </w:r>
      <w:r w:rsidR="00B74528" w:rsidRPr="006447FA">
        <w:rPr>
          <w:lang w:val="lv-LV"/>
        </w:rPr>
        <w:t xml:space="preserve"> </w:t>
      </w:r>
      <w:r w:rsidRPr="006447FA">
        <w:rPr>
          <w:lang w:val="lv-LV"/>
        </w:rPr>
        <w:t>\SitecoreSomeModule\package\files</w:t>
      </w:r>
      <w:r w:rsidRPr="006447FA">
        <w:rPr>
          <w:lang w:val="lv-LV"/>
        </w:rPr>
        <w:softHyphen/>
        <w:t>\bin</w:t>
      </w:r>
      <w:r w:rsidRPr="006447FA">
        <w:rPr>
          <w:lang w:val="lv-LV"/>
        </w:rPr>
        <w:softHyphen/>
        <w:t>\Sitecore.SomeModule.dll, tad Sitecore sistēmā ir jāatver mape \Website\bin un jāizdzēš datne Sitecore.SomeModule.dll.</w:t>
      </w:r>
    </w:p>
    <w:p w14:paraId="43B1AE75" w14:textId="0F7C7618" w:rsidR="00510B01" w:rsidRPr="006447FA" w:rsidRDefault="00510B01" w:rsidP="000B30D3">
      <w:pPr>
        <w:pStyle w:val="ListParagraph"/>
        <w:numPr>
          <w:ilvl w:val="0"/>
          <w:numId w:val="49"/>
        </w:numPr>
      </w:pPr>
      <w:r w:rsidRPr="006447FA">
        <w:t>Mapē ‘/items’ atrodas vienumi, kas tiek instalēti ar pakotni.</w:t>
      </w:r>
    </w:p>
    <w:p w14:paraId="518FAA13" w14:textId="7AEDC45F" w:rsidR="00510B01" w:rsidRPr="006447FA" w:rsidRDefault="00510B01" w:rsidP="000B30D3">
      <w:pPr>
        <w:pStyle w:val="ListParagraph"/>
        <w:numPr>
          <w:ilvl w:val="0"/>
          <w:numId w:val="49"/>
        </w:numPr>
      </w:pPr>
      <w:r w:rsidRPr="006447FA">
        <w:lastRenderedPageBreak/>
        <w:t xml:space="preserve">Jānosaka atbilstība starp datņu ceļiem no mapes ‘/items’ un līdzīgiem vienumiem </w:t>
      </w:r>
      <w:r w:rsidRPr="006447FA">
        <w:rPr>
          <w:i/>
        </w:rPr>
        <w:t>Sitecore</w:t>
      </w:r>
      <w:r w:rsidRPr="006447FA">
        <w:t xml:space="preserve"> sistēmā, un jāatjauno tie.</w:t>
      </w:r>
    </w:p>
    <w:p w14:paraId="4766A4AD" w14:textId="4C1E0264" w:rsidR="00510B01" w:rsidRPr="006447FA" w:rsidRDefault="00510B01" w:rsidP="00510B01">
      <w:pPr>
        <w:pStyle w:val="Note"/>
        <w:rPr>
          <w:lang w:val="lv-LV"/>
        </w:rPr>
      </w:pPr>
      <w:r w:rsidRPr="006447FA">
        <w:rPr>
          <w:lang w:val="lv-LV"/>
        </w:rPr>
        <w:t xml:space="preserve">Piezīme: Sitecore neglabā vienumu oriģinālās versijas, kad tie tiek </w:t>
      </w:r>
      <w:r w:rsidR="006A5137" w:rsidRPr="006447FA">
        <w:rPr>
          <w:lang w:val="lv-LV"/>
        </w:rPr>
        <w:t>pārrakstīti</w:t>
      </w:r>
      <w:r w:rsidRPr="006447FA">
        <w:rPr>
          <w:lang w:val="lv-LV"/>
        </w:rPr>
        <w:t>.</w:t>
      </w:r>
    </w:p>
    <w:p w14:paraId="7F540AAA" w14:textId="52509312" w:rsidR="00510B01" w:rsidRPr="006447FA" w:rsidRDefault="00F525F6" w:rsidP="00510B01">
      <w:pPr>
        <w:pStyle w:val="Note"/>
        <w:rPr>
          <w:lang w:val="lv-LV"/>
        </w:rPr>
      </w:pPr>
      <w:r w:rsidRPr="006447FA">
        <w:rPr>
          <w:lang w:val="lv-LV"/>
        </w:rPr>
        <w:t>Piemēram, ja atarhivētajā pakotnē ir datne \SitecoreSomeModule\package\items\master</w:t>
      </w:r>
      <w:r w:rsidRPr="006447FA">
        <w:rPr>
          <w:lang w:val="lv-LV"/>
        </w:rPr>
        <w:softHyphen/>
        <w:t>\sitecore\system\Modules\SitecoreSomeModule\{D81AC026-07B6-4929-9588-40ACBDC56435}</w:t>
      </w:r>
      <w:r w:rsidRPr="006447FA">
        <w:rPr>
          <w:lang w:val="lv-LV"/>
        </w:rPr>
        <w:softHyphen/>
        <w:t>\en\1\xml, tad:</w:t>
      </w:r>
    </w:p>
    <w:p w14:paraId="6E446E83" w14:textId="23C4E189" w:rsidR="00F525F6" w:rsidRPr="006447FA" w:rsidRDefault="00F525F6" w:rsidP="00510B01">
      <w:pPr>
        <w:pStyle w:val="Note"/>
        <w:rPr>
          <w:lang w:val="lv-LV"/>
        </w:rPr>
      </w:pPr>
      <w:r w:rsidRPr="006447FA">
        <w:rPr>
          <w:lang w:val="lv-LV"/>
        </w:rPr>
        <w:t>‘\sitecore\system\Modules\SitecoreSomeModule’ ir vienuma ceļš Sitecore satura kokā (content tree);</w:t>
      </w:r>
    </w:p>
    <w:p w14:paraId="0DFB21BF" w14:textId="602E7CDC" w:rsidR="00F525F6" w:rsidRPr="006447FA" w:rsidRDefault="00F525F6" w:rsidP="00510B01">
      <w:pPr>
        <w:pStyle w:val="Note"/>
        <w:rPr>
          <w:lang w:val="lv-LV"/>
        </w:rPr>
      </w:pPr>
      <w:r w:rsidRPr="006447FA">
        <w:rPr>
          <w:lang w:val="lv-LV"/>
        </w:rPr>
        <w:t>mape ‘{D81AC026-07B6-4929-9588-40ACBDC56435}’ ir vienuma GUID;</w:t>
      </w:r>
    </w:p>
    <w:p w14:paraId="5B475BC8" w14:textId="659A5F47" w:rsidR="00F525F6" w:rsidRPr="006447FA" w:rsidRDefault="00F525F6" w:rsidP="00510B01">
      <w:pPr>
        <w:pStyle w:val="Note"/>
        <w:rPr>
          <w:lang w:val="lv-LV"/>
        </w:rPr>
      </w:pPr>
      <w:r w:rsidRPr="006447FA">
        <w:rPr>
          <w:lang w:val="lv-LV"/>
        </w:rPr>
        <w:t>mape ‘en’ ir vienuma valoda;</w:t>
      </w:r>
    </w:p>
    <w:p w14:paraId="6CE34351" w14:textId="143DDCA3" w:rsidR="00F525F6" w:rsidRPr="006447FA" w:rsidRDefault="00F525F6" w:rsidP="00510B01">
      <w:pPr>
        <w:pStyle w:val="Note"/>
        <w:rPr>
          <w:lang w:val="lv-LV"/>
        </w:rPr>
      </w:pPr>
      <w:r w:rsidRPr="006447FA">
        <w:rPr>
          <w:lang w:val="lv-LV"/>
        </w:rPr>
        <w:t>mape ‘1’ ir vienuma versija;</w:t>
      </w:r>
    </w:p>
    <w:p w14:paraId="5BF59035" w14:textId="3B00537A" w:rsidR="00F525F6" w:rsidRPr="006447FA" w:rsidRDefault="00F525F6" w:rsidP="00510B01">
      <w:pPr>
        <w:pStyle w:val="Note"/>
        <w:rPr>
          <w:lang w:val="lv-LV"/>
        </w:rPr>
      </w:pPr>
      <w:r w:rsidRPr="006447FA">
        <w:rPr>
          <w:lang w:val="lv-LV"/>
        </w:rPr>
        <w:t>datne ‘XML’ satur vienuma vērtības XML formātā.</w:t>
      </w:r>
    </w:p>
    <w:p w14:paraId="24460C2B" w14:textId="055B8F18" w:rsidR="00F525F6" w:rsidRPr="006447FA" w:rsidRDefault="00F525F6" w:rsidP="00510B01">
      <w:pPr>
        <w:pStyle w:val="Note"/>
        <w:rPr>
          <w:lang w:val="lv-LV"/>
        </w:rPr>
      </w:pPr>
      <w:r w:rsidRPr="006447FA">
        <w:rPr>
          <w:lang w:val="lv-LV"/>
        </w:rPr>
        <w:t>Sitecore satura kokā ir jāpieslēdzas datubāzei ‘Master’ un jāatrod vienums ‘/sitecore/system/Modules/SitecoreSomeModule’. Vienuma ‘SitecoreSomeModule’ GUID ir ‘{D81AC026-07B6-4929-9588-40ACBDC56435}’.</w:t>
      </w:r>
    </w:p>
    <w:p w14:paraId="0E9363C1" w14:textId="3FE105F3" w:rsidR="00510B01" w:rsidRPr="006447FA" w:rsidRDefault="00406FBB" w:rsidP="00406FBB">
      <w:pPr>
        <w:pStyle w:val="Heading3"/>
      </w:pPr>
      <w:bookmarkStart w:id="408" w:name="_Toc385254837"/>
      <w:r w:rsidRPr="006447FA">
        <w:t>Darbs ar PFAS operācijām caur Sitecore Access Viewer</w:t>
      </w:r>
      <w:bookmarkEnd w:id="408"/>
    </w:p>
    <w:p w14:paraId="36AE10EC" w14:textId="67F5EB6C" w:rsidR="00406FBB" w:rsidRPr="006447FA" w:rsidRDefault="00D57108" w:rsidP="00406FBB">
      <w:r w:rsidRPr="006447FA">
        <w:t xml:space="preserve">Darba ar PFAS operācijām nolūks ir ierobežot tiesības uz </w:t>
      </w:r>
      <w:r w:rsidRPr="006447FA">
        <w:rPr>
          <w:i/>
        </w:rPr>
        <w:t>Sitecore</w:t>
      </w:r>
      <w:r w:rsidRPr="006447FA">
        <w:t xml:space="preserve"> satura elementiem (pārsvarā – </w:t>
      </w:r>
      <w:r w:rsidRPr="006447FA">
        <w:rPr>
          <w:i/>
        </w:rPr>
        <w:t>Sitecore</w:t>
      </w:r>
      <w:r w:rsidRPr="006447FA">
        <w:t xml:space="preserve"> lapām). Eksistē šādas tiesību ierobežošanas divi gadījumi:</w:t>
      </w:r>
    </w:p>
    <w:p w14:paraId="74B4E5B3" w14:textId="3C743AB4" w:rsidR="00D57108" w:rsidRPr="006447FA" w:rsidRDefault="00D57108" w:rsidP="00D57108">
      <w:pPr>
        <w:pStyle w:val="ListNumber"/>
        <w:numPr>
          <w:ilvl w:val="0"/>
          <w:numId w:val="53"/>
        </w:numPr>
      </w:pPr>
      <w:r w:rsidRPr="006447FA">
        <w:t>Atļaut piekļuvi visiem autentificētiem lietotājiem un aizliegt piekļuvi visie</w:t>
      </w:r>
      <w:r w:rsidR="00892B64" w:rsidRPr="006447FA">
        <w:t>m neautentificētiem lietotājiem:</w:t>
      </w:r>
    </w:p>
    <w:p w14:paraId="1B242347" w14:textId="39EDE230" w:rsidR="00D57108" w:rsidRPr="006447FA" w:rsidRDefault="00892B64" w:rsidP="00892B64">
      <w:pPr>
        <w:pStyle w:val="Pictureposition"/>
      </w:pPr>
      <w:r w:rsidRPr="006447FA">
        <w:rPr>
          <w:noProof/>
          <w:lang w:eastAsia="lv-LV"/>
        </w:rPr>
        <w:drawing>
          <wp:inline distT="0" distB="0" distL="0" distR="0" wp14:anchorId="760B1F0E" wp14:editId="313EE7C5">
            <wp:extent cx="3196800" cy="4161600"/>
            <wp:effectExtent l="0" t="0" r="3810"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196800" cy="4161600"/>
                    </a:xfrm>
                    <a:prstGeom prst="rect">
                      <a:avLst/>
                    </a:prstGeom>
                  </pic:spPr>
                </pic:pic>
              </a:graphicData>
            </a:graphic>
          </wp:inline>
        </w:drawing>
      </w:r>
    </w:p>
    <w:p w14:paraId="4AC49493" w14:textId="78CB11E1" w:rsidR="00D57108" w:rsidRPr="006447FA" w:rsidRDefault="00D57108" w:rsidP="00D57108">
      <w:pPr>
        <w:pStyle w:val="ListNumber"/>
        <w:numPr>
          <w:ilvl w:val="0"/>
          <w:numId w:val="53"/>
        </w:numPr>
      </w:pPr>
      <w:r w:rsidRPr="006447FA">
        <w:t>Atļaut redzēt noteikto elementu tikai l</w:t>
      </w:r>
      <w:r w:rsidR="00892B64" w:rsidRPr="006447FA">
        <w:t>ietotājam ar noteikto operāciju:</w:t>
      </w:r>
    </w:p>
    <w:p w14:paraId="36265D03" w14:textId="2DAA8E58" w:rsidR="00892B64" w:rsidRPr="006447FA" w:rsidRDefault="00892B64" w:rsidP="00892B64">
      <w:pPr>
        <w:pStyle w:val="Pictureposition"/>
      </w:pPr>
      <w:r w:rsidRPr="006447FA">
        <w:rPr>
          <w:noProof/>
          <w:lang w:eastAsia="lv-LV"/>
        </w:rPr>
        <w:lastRenderedPageBreak/>
        <w:drawing>
          <wp:inline distT="0" distB="0" distL="0" distR="0" wp14:anchorId="2E0EF215" wp14:editId="7B7BA560">
            <wp:extent cx="2948400" cy="3841200"/>
            <wp:effectExtent l="0" t="0" r="4445" b="6985"/>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948400" cy="3841200"/>
                    </a:xfrm>
                    <a:prstGeom prst="rect">
                      <a:avLst/>
                    </a:prstGeom>
                  </pic:spPr>
                </pic:pic>
              </a:graphicData>
            </a:graphic>
          </wp:inline>
        </w:drawing>
      </w:r>
      <w:r w:rsidRPr="006447FA">
        <w:t xml:space="preserve">   </w:t>
      </w:r>
      <w:r w:rsidRPr="006447FA">
        <w:rPr>
          <w:noProof/>
          <w:lang w:eastAsia="lv-LV"/>
        </w:rPr>
        <w:drawing>
          <wp:inline distT="0" distB="0" distL="0" distR="0" wp14:anchorId="03239625" wp14:editId="51845008">
            <wp:extent cx="2952000" cy="3841200"/>
            <wp:effectExtent l="0" t="0" r="1270" b="6985"/>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952000" cy="3841200"/>
                    </a:xfrm>
                    <a:prstGeom prst="rect">
                      <a:avLst/>
                    </a:prstGeom>
                  </pic:spPr>
                </pic:pic>
              </a:graphicData>
            </a:graphic>
          </wp:inline>
        </w:drawing>
      </w:r>
    </w:p>
    <w:p w14:paraId="2F4A6775" w14:textId="77777777" w:rsidR="006C4258" w:rsidRDefault="006C4258">
      <w:pPr>
        <w:spacing w:before="0" w:after="200" w:line="276" w:lineRule="auto"/>
        <w:jc w:val="left"/>
        <w:rPr>
          <w:rFonts w:ascii="Tahoma" w:eastAsiaTheme="majorEastAsia" w:hAnsi="Tahoma" w:cstheme="majorBidi"/>
          <w:b/>
          <w:bCs/>
          <w:i/>
          <w:sz w:val="28"/>
        </w:rPr>
      </w:pPr>
      <w:r>
        <w:br w:type="page"/>
      </w:r>
    </w:p>
    <w:p w14:paraId="4ECBF8D0" w14:textId="7239D26C" w:rsidR="00406FBB" w:rsidRPr="006447FA" w:rsidRDefault="00406FBB" w:rsidP="00406FBB">
      <w:pPr>
        <w:pStyle w:val="Heading3"/>
      </w:pPr>
      <w:bookmarkStart w:id="409" w:name="_Toc385254838"/>
      <w:r w:rsidRPr="006447FA">
        <w:lastRenderedPageBreak/>
        <w:t>Darbs ar PFAS operācijām priekš jaun</w:t>
      </w:r>
      <w:r w:rsidR="00304106" w:rsidRPr="006447FA">
        <w:t>a</w:t>
      </w:r>
      <w:r w:rsidRPr="006447FA">
        <w:t xml:space="preserve"> lietojuma</w:t>
      </w:r>
      <w:bookmarkEnd w:id="409"/>
    </w:p>
    <w:p w14:paraId="16B9CAB1" w14:textId="757226AB" w:rsidR="00304106" w:rsidRPr="006447FA" w:rsidRDefault="00304106" w:rsidP="00304106">
      <w:r w:rsidRPr="006447FA">
        <w:t xml:space="preserve">Lai varētu strādāt ar PFAS operācijām </w:t>
      </w:r>
      <w:r w:rsidRPr="006447FA">
        <w:rPr>
          <w:i/>
        </w:rPr>
        <w:t>Sitecore</w:t>
      </w:r>
      <w:r w:rsidRPr="006447FA">
        <w:t xml:space="preserve"> vidē, ir jāizpilda šādas darbības:</w:t>
      </w:r>
    </w:p>
    <w:p w14:paraId="03E5807E" w14:textId="56014B6B" w:rsidR="005138B6" w:rsidRPr="006447FA" w:rsidRDefault="005138B6" w:rsidP="005138B6">
      <w:pPr>
        <w:pStyle w:val="ListNumber"/>
        <w:numPr>
          <w:ilvl w:val="0"/>
          <w:numId w:val="52"/>
        </w:numPr>
      </w:pPr>
      <w:r w:rsidRPr="006447FA">
        <w:t>Izveidot PFAS lietojuma apgabalu kopā ar operācijām, lomām utt., aizpildot XML datni.</w:t>
      </w:r>
    </w:p>
    <w:p w14:paraId="167F0212" w14:textId="65D009C3" w:rsidR="005138B6" w:rsidRPr="006447FA" w:rsidRDefault="005138B6" w:rsidP="005138B6">
      <w:pPr>
        <w:pStyle w:val="ListNumber"/>
        <w:numPr>
          <w:ilvl w:val="0"/>
          <w:numId w:val="52"/>
        </w:numPr>
      </w:pPr>
      <w:r w:rsidRPr="006447FA">
        <w:t>Ieimportēt izveidoto XML datni PFAS lietojumā.</w:t>
      </w:r>
    </w:p>
    <w:p w14:paraId="217F2B08" w14:textId="7492E361" w:rsidR="005138B6" w:rsidRPr="006447FA" w:rsidRDefault="005138B6" w:rsidP="005138B6">
      <w:pPr>
        <w:pStyle w:val="ListNumber"/>
        <w:numPr>
          <w:ilvl w:val="0"/>
          <w:numId w:val="52"/>
        </w:numPr>
      </w:pPr>
      <w:r w:rsidRPr="006447FA">
        <w:t xml:space="preserve">Pievienot jaunu lietojuma apgabalu / domēnu </w:t>
      </w:r>
      <w:r w:rsidRPr="006447FA">
        <w:rPr>
          <w:i/>
        </w:rPr>
        <w:t>Sitecore</w:t>
      </w:r>
      <w:r w:rsidRPr="006447FA">
        <w:t xml:space="preserve"> administratora daļā caur </w:t>
      </w:r>
      <w:r w:rsidRPr="006447FA">
        <w:rPr>
          <w:i/>
        </w:rPr>
        <w:t>Domains</w:t>
      </w:r>
      <w:r w:rsidRPr="006447FA">
        <w:t xml:space="preserve"> izvēlni. </w:t>
      </w:r>
      <w:r w:rsidRPr="006447FA">
        <w:rPr>
          <w:b/>
        </w:rPr>
        <w:t>Piezīme:</w:t>
      </w:r>
      <w:r w:rsidRPr="006447FA">
        <w:t xml:space="preserve"> ja PFAS apgabals satur punktus (‘.’) nosaukumā, tad tie ir jāaizvieto ar pasvītrošanas zīmēm (‘_’).</w:t>
      </w:r>
    </w:p>
    <w:p w14:paraId="39971E4C" w14:textId="60031B43" w:rsidR="00304106" w:rsidRPr="006447FA" w:rsidRDefault="005138B6" w:rsidP="005138B6">
      <w:pPr>
        <w:pStyle w:val="ListNumber"/>
        <w:numPr>
          <w:ilvl w:val="0"/>
          <w:numId w:val="52"/>
        </w:numPr>
      </w:pPr>
      <w:r w:rsidRPr="006447FA">
        <w:t xml:space="preserve">Tikai pēc iepriekšējo soļu izveides var importēt </w:t>
      </w:r>
      <w:r w:rsidRPr="006447FA">
        <w:rPr>
          <w:i/>
        </w:rPr>
        <w:t>Sitecore</w:t>
      </w:r>
      <w:r w:rsidRPr="006447FA">
        <w:t xml:space="preserve"> pakotni, kur elementiem tiek piekārtotas tiesības no </w:t>
      </w:r>
      <w:r w:rsidR="006C4258" w:rsidRPr="006447FA">
        <w:t>pašreizējā apgabala</w:t>
      </w:r>
      <w:r w:rsidRPr="006447FA">
        <w:t>.</w:t>
      </w:r>
    </w:p>
    <w:p w14:paraId="6AF496E2" w14:textId="76F98AF2" w:rsidR="001B5DC9" w:rsidRPr="006447FA" w:rsidRDefault="001B5DC9" w:rsidP="001B5DC9">
      <w:pPr>
        <w:pStyle w:val="Heading1"/>
        <w:rPr>
          <w:rFonts w:ascii="Verdana" w:hAnsi="Verdana" w:cs="Verdana"/>
          <w:sz w:val="28"/>
        </w:rPr>
      </w:pPr>
      <w:bookmarkStart w:id="410" w:name="_Toc385254839"/>
      <w:r w:rsidRPr="006447FA">
        <w:lastRenderedPageBreak/>
        <w:t>VISS portāla dizaina izkārtojuma ieteikumi</w:t>
      </w:r>
      <w:bookmarkEnd w:id="410"/>
    </w:p>
    <w:p w14:paraId="444D5410" w14:textId="1E40BC7B" w:rsidR="001B5DC9" w:rsidRPr="006447FA" w:rsidRDefault="001B5DC9" w:rsidP="001B5DC9">
      <w:pPr>
        <w:pStyle w:val="ListNumber"/>
        <w:numPr>
          <w:ilvl w:val="0"/>
          <w:numId w:val="46"/>
        </w:numPr>
      </w:pPr>
      <w:r w:rsidRPr="006447FA">
        <w:t>Tabulām vajadzētu būt pilnā platumā</w:t>
      </w:r>
    </w:p>
    <w:p w14:paraId="15AAFC04" w14:textId="546FAE79" w:rsidR="001B5DC9" w:rsidRPr="006447FA" w:rsidRDefault="001B5DC9" w:rsidP="001B5DC9">
      <w:pPr>
        <w:pStyle w:val="ListNumber"/>
      </w:pPr>
      <w:r w:rsidRPr="006447FA">
        <w:t>Jaunu ierakstu pogām (piemēram</w:t>
      </w:r>
      <w:r w:rsidR="006C4258">
        <w:t>,</w:t>
      </w:r>
      <w:r w:rsidRPr="006447FA">
        <w:t xml:space="preserve"> forumā – Atbildēt) vajadzētu būt nolīdzinātām gar labo malu.</w:t>
      </w:r>
    </w:p>
    <w:p w14:paraId="50308725" w14:textId="5A568A85" w:rsidR="001B5DC9" w:rsidRPr="006447FA" w:rsidRDefault="001B5DC9" w:rsidP="001B5DC9">
      <w:pPr>
        <w:pStyle w:val="Pictureposition"/>
      </w:pPr>
      <w:r w:rsidRPr="006447FA">
        <w:rPr>
          <w:noProof/>
          <w:lang w:eastAsia="lv-LV"/>
        </w:rPr>
        <w:drawing>
          <wp:inline distT="0" distB="0" distL="0" distR="0" wp14:anchorId="1897E755" wp14:editId="377EF461">
            <wp:extent cx="5977812" cy="32452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79333" cy="3246106"/>
                    </a:xfrm>
                    <a:prstGeom prst="rect">
                      <a:avLst/>
                    </a:prstGeom>
                    <a:noFill/>
                    <a:ln>
                      <a:noFill/>
                    </a:ln>
                  </pic:spPr>
                </pic:pic>
              </a:graphicData>
            </a:graphic>
          </wp:inline>
        </w:drawing>
      </w:r>
    </w:p>
    <w:p w14:paraId="77311878" w14:textId="4559BEDA" w:rsidR="001B5DC9" w:rsidRPr="006447FA" w:rsidRDefault="000944C9" w:rsidP="001B5DC9">
      <w:pPr>
        <w:pStyle w:val="Picturecaption"/>
      </w:pPr>
      <w:r>
        <w:fldChar w:fldCharType="begin"/>
      </w:r>
      <w:r>
        <w:instrText xml:space="preserve"> SEQ Attēls \* ARABIC </w:instrText>
      </w:r>
      <w:r>
        <w:fldChar w:fldCharType="separate"/>
      </w:r>
      <w:bookmarkStart w:id="411" w:name="_Toc385254929"/>
      <w:r w:rsidR="005242A3">
        <w:rPr>
          <w:noProof/>
        </w:rPr>
        <w:t>83</w:t>
      </w:r>
      <w:r>
        <w:rPr>
          <w:noProof/>
        </w:rPr>
        <w:fldChar w:fldCharType="end"/>
      </w:r>
      <w:r w:rsidR="001B5DC9" w:rsidRPr="006447FA">
        <w:t>. attēls. Pogu izvietojums</w:t>
      </w:r>
      <w:bookmarkEnd w:id="411"/>
    </w:p>
    <w:p w14:paraId="2E8FD1FE" w14:textId="5EF4AE8F" w:rsidR="001B5DC9" w:rsidRPr="006447FA" w:rsidRDefault="001B5DC9" w:rsidP="001B5DC9">
      <w:pPr>
        <w:pStyle w:val="ListNumber"/>
      </w:pPr>
      <w:r w:rsidRPr="006447FA">
        <w:t>Filtriem un citām formām kas attiecās uz tabulām, sarakstiem vajadzētu būt iekš gaiši zilā fona kā tas ir foruma kārtošanas filtram līdz ar to piesaistot to pie satura ko tas kontrolē.</w:t>
      </w:r>
    </w:p>
    <w:p w14:paraId="43417B11" w14:textId="0C4684D0" w:rsidR="001B5DC9" w:rsidRPr="006447FA" w:rsidRDefault="001B5DC9" w:rsidP="001B5DC9">
      <w:pPr>
        <w:pStyle w:val="Pictureposition"/>
      </w:pPr>
      <w:r w:rsidRPr="006447FA">
        <w:rPr>
          <w:noProof/>
          <w:lang w:eastAsia="lv-LV"/>
        </w:rPr>
        <w:drawing>
          <wp:inline distT="0" distB="0" distL="0" distR="0" wp14:anchorId="51D92C6B" wp14:editId="42F905ED">
            <wp:extent cx="5928049" cy="2816382"/>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27321" cy="2816036"/>
                    </a:xfrm>
                    <a:prstGeom prst="rect">
                      <a:avLst/>
                    </a:prstGeom>
                    <a:noFill/>
                    <a:ln>
                      <a:noFill/>
                    </a:ln>
                  </pic:spPr>
                </pic:pic>
              </a:graphicData>
            </a:graphic>
          </wp:inline>
        </w:drawing>
      </w:r>
    </w:p>
    <w:p w14:paraId="1EFB95C0" w14:textId="0093A7F6" w:rsidR="001B5DC9" w:rsidRPr="006447FA" w:rsidRDefault="000944C9" w:rsidP="001B5DC9">
      <w:pPr>
        <w:pStyle w:val="Picturecaption"/>
      </w:pPr>
      <w:r>
        <w:fldChar w:fldCharType="begin"/>
      </w:r>
      <w:r>
        <w:instrText xml:space="preserve"> SEQ Attēls \* ARABIC </w:instrText>
      </w:r>
      <w:r>
        <w:fldChar w:fldCharType="separate"/>
      </w:r>
      <w:bookmarkStart w:id="412" w:name="_Toc385254930"/>
      <w:r w:rsidR="005242A3">
        <w:rPr>
          <w:noProof/>
        </w:rPr>
        <w:t>84</w:t>
      </w:r>
      <w:r>
        <w:rPr>
          <w:noProof/>
        </w:rPr>
        <w:fldChar w:fldCharType="end"/>
      </w:r>
      <w:r w:rsidR="001B5DC9" w:rsidRPr="006447FA">
        <w:t>. attēls. Filtru izvietojums</w:t>
      </w:r>
      <w:bookmarkEnd w:id="412"/>
    </w:p>
    <w:p w14:paraId="5E77C8E0" w14:textId="5952A801" w:rsidR="001B5DC9" w:rsidRPr="006447FA" w:rsidRDefault="001B5DC9" w:rsidP="001B5DC9">
      <w:pPr>
        <w:pStyle w:val="ListNumber"/>
      </w:pPr>
      <w:r w:rsidRPr="006447FA">
        <w:t>Visām sadaļām vajadzētu būt virsrakstam.</w:t>
      </w:r>
    </w:p>
    <w:p w14:paraId="34621DC8" w14:textId="1C8D5096" w:rsidR="001B5DC9" w:rsidRPr="006447FA" w:rsidRDefault="001B5DC9" w:rsidP="001B5DC9">
      <w:pPr>
        <w:pStyle w:val="ListNumber"/>
      </w:pPr>
      <w:r w:rsidRPr="006447FA">
        <w:t xml:space="preserve">Starp pogām vajadzētu būt vismaz 10px </w:t>
      </w:r>
      <w:r w:rsidR="00A9344E" w:rsidRPr="006447FA">
        <w:t>atstarpēm</w:t>
      </w:r>
      <w:r w:rsidRPr="006447FA">
        <w:t>.</w:t>
      </w:r>
    </w:p>
    <w:p w14:paraId="3677C044" w14:textId="759F77BF" w:rsidR="001B5DC9" w:rsidRPr="006447FA" w:rsidRDefault="001B5DC9" w:rsidP="001B5DC9">
      <w:pPr>
        <w:pStyle w:val="ListNumber"/>
      </w:pPr>
      <w:r w:rsidRPr="006447FA">
        <w:t>Formas rindas jākārto divās kolonnās kur formas nosaukumu kolonna ir vismaz 20% no pilnā bloka platuma. Gan lauku nosaukumiem gan formām vajadzētu būt nolīdzinātam pret kreiso malu.</w:t>
      </w:r>
    </w:p>
    <w:p w14:paraId="4E706F80" w14:textId="39C8AE80" w:rsidR="001B5DC9" w:rsidRPr="006447FA" w:rsidRDefault="001B5DC9" w:rsidP="001B5DC9">
      <w:pPr>
        <w:pStyle w:val="Pictureposition"/>
      </w:pPr>
      <w:r w:rsidRPr="006447FA">
        <w:rPr>
          <w:noProof/>
          <w:lang w:eastAsia="lv-LV"/>
        </w:rPr>
        <w:lastRenderedPageBreak/>
        <w:drawing>
          <wp:inline distT="0" distB="0" distL="0" distR="0" wp14:anchorId="071E7D18" wp14:editId="20E4DDAE">
            <wp:extent cx="5391533" cy="38193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1334" cy="3819189"/>
                    </a:xfrm>
                    <a:prstGeom prst="rect">
                      <a:avLst/>
                    </a:prstGeom>
                    <a:noFill/>
                    <a:ln>
                      <a:noFill/>
                    </a:ln>
                  </pic:spPr>
                </pic:pic>
              </a:graphicData>
            </a:graphic>
          </wp:inline>
        </w:drawing>
      </w:r>
    </w:p>
    <w:p w14:paraId="67BBF426" w14:textId="05108F2B" w:rsidR="001B5DC9" w:rsidRPr="006447FA" w:rsidRDefault="000944C9" w:rsidP="001B5DC9">
      <w:pPr>
        <w:pStyle w:val="Picturecaption"/>
      </w:pPr>
      <w:r>
        <w:fldChar w:fldCharType="begin"/>
      </w:r>
      <w:r>
        <w:instrText xml:space="preserve"> SEQ Attēls \* ARABIC </w:instrText>
      </w:r>
      <w:r>
        <w:fldChar w:fldCharType="separate"/>
      </w:r>
      <w:bookmarkStart w:id="413" w:name="_Toc385254931"/>
      <w:r w:rsidR="005242A3">
        <w:rPr>
          <w:noProof/>
        </w:rPr>
        <w:t>85</w:t>
      </w:r>
      <w:r>
        <w:rPr>
          <w:noProof/>
        </w:rPr>
        <w:fldChar w:fldCharType="end"/>
      </w:r>
      <w:r w:rsidR="001B5DC9" w:rsidRPr="006447FA">
        <w:t>. attēls. Ievades lauku izkārtojums</w:t>
      </w:r>
      <w:bookmarkEnd w:id="413"/>
    </w:p>
    <w:p w14:paraId="2B17BEA1" w14:textId="56FE839F" w:rsidR="001B5DC9" w:rsidRPr="006447FA" w:rsidRDefault="001B5DC9" w:rsidP="001B5DC9">
      <w:pPr>
        <w:pStyle w:val="ListNumber"/>
      </w:pPr>
      <w:r w:rsidRPr="006447FA">
        <w:t>Starp tekstiem un paragrāfiem vajadzētu būt vismaz vienai līnijas augstuma atstarpei.</w:t>
      </w:r>
    </w:p>
    <w:p w14:paraId="7A1B95DB" w14:textId="507F6B3A" w:rsidR="001B5DC9" w:rsidRDefault="001B5DC9" w:rsidP="001B5DC9">
      <w:pPr>
        <w:pStyle w:val="ListNumber"/>
      </w:pPr>
      <w:r w:rsidRPr="006447FA">
        <w:t>Dažādas kategorijas saturu, formas un sarakstus nodalīt ar gaiši pelēku atdalošo līniju.</w:t>
      </w:r>
    </w:p>
    <w:p w14:paraId="5C29DFDE" w14:textId="77777777" w:rsidR="005813BF" w:rsidRDefault="005813BF" w:rsidP="005813BF">
      <w:pPr>
        <w:pStyle w:val="Heading1"/>
        <w:numPr>
          <w:ilvl w:val="0"/>
          <w:numId w:val="47"/>
        </w:numPr>
      </w:pPr>
      <w:bookmarkStart w:id="414" w:name="_Toc385254840"/>
      <w:r>
        <w:lastRenderedPageBreak/>
        <w:t>Nefunkcionālās prasības</w:t>
      </w:r>
      <w:bookmarkEnd w:id="414"/>
    </w:p>
    <w:p w14:paraId="4D7E38CA" w14:textId="77777777" w:rsidR="005813BF" w:rsidRDefault="005813BF" w:rsidP="005813BF">
      <w:pPr>
        <w:pStyle w:val="Heading2"/>
        <w:numPr>
          <w:ilvl w:val="1"/>
          <w:numId w:val="47"/>
        </w:numPr>
      </w:pPr>
      <w:bookmarkStart w:id="415" w:name="_Toc385254841"/>
      <w:r>
        <w:t>Lietotāja saskarne</w:t>
      </w:r>
      <w:bookmarkEnd w:id="415"/>
    </w:p>
    <w:p w14:paraId="7E5581DC" w14:textId="0FC24D51" w:rsidR="005813BF" w:rsidRDefault="005813BF" w:rsidP="005813BF">
      <w:r>
        <w:t>VISS portālā</w:t>
      </w:r>
      <w:r w:rsidR="00FD05A1">
        <w:t>, jebkurā tā modulī</w:t>
      </w:r>
      <w:r>
        <w:t xml:space="preserve"> ir jā</w:t>
      </w:r>
      <w:r w:rsidRPr="00F72A5F">
        <w:t xml:space="preserve">nodrošina 1280 </w:t>
      </w:r>
      <w:r>
        <w:t>punkt</w:t>
      </w:r>
      <w:r w:rsidR="00FD05A1">
        <w:t>u</w:t>
      </w:r>
      <w:r>
        <w:t xml:space="preserve"> (</w:t>
      </w:r>
      <w:r w:rsidRPr="00F72A5F">
        <w:rPr>
          <w:i/>
        </w:rPr>
        <w:t>pixels</w:t>
      </w:r>
      <w:r>
        <w:t>)</w:t>
      </w:r>
      <w:r w:rsidR="00FD05A1">
        <w:t xml:space="preserve"> horizontālā izšķirtspēja.</w:t>
      </w:r>
    </w:p>
    <w:p w14:paraId="3163C504" w14:textId="77777777" w:rsidR="005813BF" w:rsidRDefault="005813BF" w:rsidP="005813BF">
      <w:r>
        <w:t>Portālam ir jābūt pilnvērtīgi izmantojamam vismaz šajos pārlūkos:</w:t>
      </w:r>
    </w:p>
    <w:p w14:paraId="5B89FA1A" w14:textId="4773DD25" w:rsidR="005813BF" w:rsidRDefault="005813BF" w:rsidP="005813BF">
      <w:pPr>
        <w:pStyle w:val="ListBullet"/>
        <w:tabs>
          <w:tab w:val="num" w:pos="360"/>
        </w:tabs>
        <w:ind w:left="360" w:hanging="360"/>
      </w:pPr>
      <w:r>
        <w:t>Microsoft Internet Explorer 8.x, 9.0</w:t>
      </w:r>
      <w:r w:rsidR="00FD05A1">
        <w:t xml:space="preserve"> vai jaunākā</w:t>
      </w:r>
      <w:r>
        <w:t>;</w:t>
      </w:r>
    </w:p>
    <w:p w14:paraId="574C9481" w14:textId="31F73C90" w:rsidR="005813BF" w:rsidRDefault="005813BF" w:rsidP="005813BF">
      <w:pPr>
        <w:pStyle w:val="ListBullet"/>
        <w:tabs>
          <w:tab w:val="num" w:pos="360"/>
        </w:tabs>
        <w:ind w:left="360" w:hanging="360"/>
      </w:pPr>
      <w:r>
        <w:t>Mozilla Firefox 14.0</w:t>
      </w:r>
      <w:r w:rsidR="00FD05A1">
        <w:t xml:space="preserve"> vai jaunākā</w:t>
      </w:r>
      <w:r>
        <w:t>;</w:t>
      </w:r>
    </w:p>
    <w:p w14:paraId="2FEA09A2" w14:textId="74DB367A" w:rsidR="005813BF" w:rsidRDefault="005813BF" w:rsidP="005813BF">
      <w:pPr>
        <w:pStyle w:val="ListBullet"/>
        <w:tabs>
          <w:tab w:val="num" w:pos="360"/>
        </w:tabs>
        <w:ind w:left="360" w:hanging="360"/>
      </w:pPr>
      <w:r>
        <w:t>Opera 9.0</w:t>
      </w:r>
      <w:r w:rsidR="00FD05A1">
        <w:t xml:space="preserve"> vai jaunākā</w:t>
      </w:r>
      <w:r>
        <w:t>;</w:t>
      </w:r>
    </w:p>
    <w:p w14:paraId="40804D7D" w14:textId="18C5E22E" w:rsidR="005813BF" w:rsidRDefault="005813BF" w:rsidP="005813BF">
      <w:pPr>
        <w:pStyle w:val="ListBullet"/>
        <w:tabs>
          <w:tab w:val="num" w:pos="360"/>
        </w:tabs>
        <w:ind w:left="360" w:hanging="360"/>
      </w:pPr>
      <w:r>
        <w:t>Safari 3.0</w:t>
      </w:r>
      <w:r w:rsidR="00FD05A1">
        <w:t xml:space="preserve"> vai jaunākā</w:t>
      </w:r>
      <w:r>
        <w:t>;</w:t>
      </w:r>
    </w:p>
    <w:p w14:paraId="152992BF" w14:textId="7A82BBED" w:rsidR="005813BF" w:rsidRDefault="005813BF" w:rsidP="005813BF">
      <w:pPr>
        <w:pStyle w:val="ListBullet"/>
        <w:tabs>
          <w:tab w:val="num" w:pos="360"/>
        </w:tabs>
        <w:ind w:left="360" w:hanging="360"/>
      </w:pPr>
      <w:r>
        <w:t>Google Chrome 21.0</w:t>
      </w:r>
      <w:r w:rsidR="00FD05A1">
        <w:t xml:space="preserve"> vai jaunākā</w:t>
      </w:r>
      <w:r>
        <w:t>.</w:t>
      </w:r>
    </w:p>
    <w:p w14:paraId="5BBB4E90" w14:textId="77777777" w:rsidR="005813BF" w:rsidRDefault="005813BF" w:rsidP="005813BF">
      <w:pPr>
        <w:pStyle w:val="Heading3"/>
        <w:numPr>
          <w:ilvl w:val="2"/>
          <w:numId w:val="47"/>
        </w:numPr>
      </w:pPr>
      <w:bookmarkStart w:id="416" w:name="_Toc385254842"/>
      <w:r>
        <w:t>Kļūdu paziņojumi</w:t>
      </w:r>
      <w:bookmarkEnd w:id="416"/>
    </w:p>
    <w:p w14:paraId="3BC1CF17" w14:textId="7868A06A" w:rsidR="005813BF" w:rsidRDefault="005813BF" w:rsidP="005813BF">
      <w:r w:rsidRPr="002E3691">
        <w:t>Kļūdas teksts</w:t>
      </w:r>
      <w:r>
        <w:t xml:space="preserve">, kas tiks vai var tikt attēlots lietotājam, nedrīkst saturēt </w:t>
      </w:r>
      <w:r w:rsidRPr="002E3691">
        <w:t>tehniska rakstura informāciju, piemēram, tīmekļa pakalpes kļūd</w:t>
      </w:r>
      <w:r>
        <w:t>as paziņojumu</w:t>
      </w:r>
      <w:r w:rsidRPr="002E3691">
        <w:t>.</w:t>
      </w:r>
      <w:r>
        <w:t xml:space="preserve"> </w:t>
      </w:r>
      <w:r w:rsidRPr="001E1F22">
        <w:t>Katra programmatūras lietojuma konfigurācijā jābūt iespējam</w:t>
      </w:r>
      <w:r>
        <w:t>am</w:t>
      </w:r>
      <w:r w:rsidRPr="001E1F22">
        <w:t xml:space="preserve"> norādīt IP adresi vai adrešu apgabalu, no kura pieslē</w:t>
      </w:r>
      <w:r>
        <w:t>gušie</w:t>
      </w:r>
      <w:r w:rsidRPr="001E1F22">
        <w:t>s lietotāji redzēs precīzu kļūdas paziņojumu ar tehnisku informāciju, kuru varēs izmantot problēmas risināšanai</w:t>
      </w:r>
      <w:r>
        <w:t>.</w:t>
      </w:r>
    </w:p>
    <w:p w14:paraId="15328AF6" w14:textId="77777777" w:rsidR="005813BF" w:rsidRDefault="005813BF" w:rsidP="005813BF">
      <w:pPr>
        <w:pStyle w:val="Heading2"/>
        <w:numPr>
          <w:ilvl w:val="1"/>
          <w:numId w:val="47"/>
        </w:numPr>
      </w:pPr>
      <w:bookmarkStart w:id="417" w:name="_Toc385254843"/>
      <w:r>
        <w:t>Ierobežojumi</w:t>
      </w:r>
      <w:bookmarkEnd w:id="417"/>
    </w:p>
    <w:p w14:paraId="4F09BE88" w14:textId="77777777" w:rsidR="005813BF" w:rsidRDefault="005813BF" w:rsidP="005813BF">
      <w:pPr>
        <w:pStyle w:val="Heading3"/>
        <w:numPr>
          <w:ilvl w:val="2"/>
          <w:numId w:val="47"/>
        </w:numPr>
      </w:pPr>
      <w:bookmarkStart w:id="418" w:name="_Toc385254844"/>
      <w:r>
        <w:t>Klasificēta informācija</w:t>
      </w:r>
      <w:bookmarkEnd w:id="418"/>
    </w:p>
    <w:p w14:paraId="43DF45F7" w14:textId="77777777" w:rsidR="005813BF" w:rsidRDefault="005813BF" w:rsidP="005813BF">
      <w:r>
        <w:t>Sistēmā nav paredzēts glabāt klasificētu informāciju, jo tās glabāšanai tiek izvirzītas specifiskas fiziskās un organizatoriskās prasības.</w:t>
      </w:r>
    </w:p>
    <w:p w14:paraId="678BF769" w14:textId="77777777" w:rsidR="005813BF" w:rsidRDefault="005813BF" w:rsidP="005813BF">
      <w:pPr>
        <w:pStyle w:val="Heading3"/>
        <w:numPr>
          <w:ilvl w:val="2"/>
          <w:numId w:val="47"/>
        </w:numPr>
      </w:pPr>
      <w:bookmarkStart w:id="419" w:name="_Toc385254845"/>
      <w:r>
        <w:t>Lietotāja informācija</w:t>
      </w:r>
      <w:bookmarkEnd w:id="419"/>
    </w:p>
    <w:p w14:paraId="7F9F5972" w14:textId="77777777" w:rsidR="005813BF" w:rsidRDefault="005813BF" w:rsidP="005813BF">
      <w:r>
        <w:t>Sistēmai jānodrošina lietotāju identifikācijas datu aizsardzība. Nedrīkst uzglabāt autentifikācijas identitāti interneta pārlūkprogrammā, piemēram, kešatmiņā.</w:t>
      </w:r>
    </w:p>
    <w:p w14:paraId="1F37769B" w14:textId="77777777" w:rsidR="005813BF" w:rsidRDefault="005813BF" w:rsidP="005813BF">
      <w:r>
        <w:t>Sistēma nedrīkst atstāt lietotāja datorā (kešatmiņā vai sīkfailā) nekādu personīgo informāciju pēc lietotāja sesijas pārtraukšanas.</w:t>
      </w:r>
    </w:p>
    <w:p w14:paraId="2DCDEC74" w14:textId="77777777" w:rsidR="005813BF" w:rsidRDefault="005813BF" w:rsidP="005813BF">
      <w:pPr>
        <w:pStyle w:val="Heading3"/>
        <w:numPr>
          <w:ilvl w:val="2"/>
          <w:numId w:val="47"/>
        </w:numPr>
      </w:pPr>
      <w:bookmarkStart w:id="420" w:name="_Toc385254846"/>
      <w:r>
        <w:t>Sesijas aizsardzība</w:t>
      </w:r>
      <w:bookmarkEnd w:id="420"/>
    </w:p>
    <w:p w14:paraId="20F117C7" w14:textId="04705C4D" w:rsidR="005813BF" w:rsidRPr="006447FA" w:rsidRDefault="005813BF" w:rsidP="00FD05A1">
      <w:r>
        <w:t>Sistēmai ir jānodrošina aizsardzību lietotāju sesijām – saglabājot sesijas datos lietotāja IP adresi sesijas izveidošanas laikā, un pārbaudot to pie katras lietotāja darbības, lai nebūtu iespējama brīva sesijas izmantošana no citas IP adreses gadījumā, ja tiek nozagts sesijas identifikators.</w:t>
      </w:r>
    </w:p>
    <w:sectPr w:rsidR="005813BF" w:rsidRPr="006447FA" w:rsidSect="000061B6">
      <w:pgSz w:w="11906" w:h="16838" w:code="9"/>
      <w:pgMar w:top="902" w:right="567" w:bottom="1135"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ADAA3" w14:textId="77777777" w:rsidR="00A74FC9" w:rsidRDefault="00A74FC9" w:rsidP="007D3BB3">
      <w:pPr>
        <w:spacing w:before="0" w:after="0" w:line="240" w:lineRule="auto"/>
      </w:pPr>
      <w:r>
        <w:separator/>
      </w:r>
    </w:p>
  </w:endnote>
  <w:endnote w:type="continuationSeparator" w:id="0">
    <w:p w14:paraId="34AADAA4" w14:textId="77777777" w:rsidR="00A74FC9" w:rsidRDefault="00A74FC9"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BA"/>
    <w:family w:val="roman"/>
    <w:pitch w:val="variable"/>
    <w:sig w:usb0="00000287" w:usb1="00000000" w:usb2="00000000" w:usb3="00000000" w:csb0="0000009F" w:csb1="00000000"/>
  </w:font>
  <w:font w:name="Segoe">
    <w:altName w:val="Times New Roman"/>
    <w:charset w:val="00"/>
    <w:family w:val="auto"/>
    <w:pitch w:val="default"/>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Arial Black">
    <w:panose1 w:val="020B0A04020102020204"/>
    <w:charset w:val="BA"/>
    <w:family w:val="swiss"/>
    <w:pitch w:val="variable"/>
    <w:sig w:usb0="00000287" w:usb1="00000000"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A74FC9" w14:paraId="34AADAAC" w14:textId="77777777" w:rsidTr="00561FBB">
      <w:tc>
        <w:tcPr>
          <w:tcW w:w="6204" w:type="dxa"/>
        </w:tcPr>
        <w:p w14:paraId="34AADAA9" w14:textId="77777777" w:rsidR="00A74FC9" w:rsidRDefault="00A74FC9" w:rsidP="00F26364">
          <w:pPr>
            <w:pStyle w:val="Header"/>
          </w:pPr>
          <w:r>
            <w:t xml:space="preserve">Dokumenta kods: </w:t>
          </w:r>
          <w:r w:rsidR="000944C9">
            <w:fldChar w:fldCharType="begin"/>
          </w:r>
          <w:r w:rsidR="000944C9">
            <w:instrText xml:space="preserve"> DOCPROPERTY  _CustomerID  \* MERGEFORMAT </w:instrText>
          </w:r>
          <w:r w:rsidR="000944C9">
            <w:fldChar w:fldCharType="separate"/>
          </w:r>
          <w:r w:rsidR="005242A3">
            <w:t>VRAA</w:t>
          </w:r>
          <w:r w:rsidR="000944C9">
            <w:fldChar w:fldCharType="end"/>
          </w:r>
          <w:r>
            <w:t>-</w:t>
          </w:r>
          <w:r w:rsidR="000944C9">
            <w:fldChar w:fldCharType="begin"/>
          </w:r>
          <w:r w:rsidR="000944C9">
            <w:instrText xml:space="preserve"> DOCPROPERTY  _ContractNumber  \* MERGEFORMAT </w:instrText>
          </w:r>
          <w:r w:rsidR="000944C9">
            <w:fldChar w:fldCharType="separate"/>
          </w:r>
          <w:r w:rsidR="005242A3">
            <w:t>6_15_11_58</w:t>
          </w:r>
          <w:r w:rsidR="000944C9">
            <w:fldChar w:fldCharType="end"/>
          </w:r>
          <w:r>
            <w:t>-</w:t>
          </w:r>
          <w:r w:rsidR="000944C9">
            <w:fldChar w:fldCharType="begin"/>
          </w:r>
          <w:r w:rsidR="000944C9">
            <w:instrText xml:space="preserve"> DOCPROPERTY  _ProjectID  \* MERGEFORMAT </w:instrText>
          </w:r>
          <w:r w:rsidR="000944C9">
            <w:fldChar w:fldCharType="separate"/>
          </w:r>
          <w:r w:rsidR="005242A3">
            <w:t>VISS_2010</w:t>
          </w:r>
          <w:r w:rsidR="000944C9">
            <w:fldChar w:fldCharType="end"/>
          </w:r>
          <w:r>
            <w:t>-</w:t>
          </w:r>
          <w:r w:rsidR="000944C9">
            <w:fldChar w:fldCharType="begin"/>
          </w:r>
          <w:r w:rsidR="000944C9">
            <w:instrText xml:space="preserve"> DOCPROPERTY  _SubjectID  \* MERGEFORMAT </w:instrText>
          </w:r>
          <w:r w:rsidR="000944C9">
            <w:fldChar w:fldCharType="separate"/>
          </w:r>
          <w:r w:rsidR="005242A3">
            <w:t>VISS_PREZ_IET</w:t>
          </w:r>
          <w:r w:rsidR="000944C9">
            <w:fldChar w:fldCharType="end"/>
          </w:r>
          <w:r>
            <w:t>-</w:t>
          </w:r>
          <w:r w:rsidR="000944C9">
            <w:fldChar w:fldCharType="begin"/>
          </w:r>
          <w:r w:rsidR="000944C9">
            <w:instrText xml:space="preserve"> DOCPROPERTY  _CategoryID  \* MERGEFORMAT </w:instrText>
          </w:r>
          <w:r w:rsidR="000944C9">
            <w:fldChar w:fldCharType="separate"/>
          </w:r>
          <w:r w:rsidR="005242A3">
            <w:t>KBA</w:t>
          </w:r>
          <w:r w:rsidR="000944C9">
            <w:fldChar w:fldCharType="end"/>
          </w:r>
        </w:p>
      </w:tc>
      <w:tc>
        <w:tcPr>
          <w:tcW w:w="2268" w:type="dxa"/>
        </w:tcPr>
        <w:p w14:paraId="34AADAAA" w14:textId="77777777" w:rsidR="00A74FC9" w:rsidRDefault="00A74FC9">
          <w:pPr>
            <w:pStyle w:val="Footer"/>
          </w:pPr>
          <w:r>
            <w:t xml:space="preserve">Datums: </w:t>
          </w:r>
          <w:r w:rsidR="000944C9">
            <w:fldChar w:fldCharType="begin"/>
          </w:r>
          <w:r w:rsidR="000944C9">
            <w:instrText xml:space="preserve"> DOCPROPERTY  _Date  \* MERGEFORMAT </w:instrText>
          </w:r>
          <w:r w:rsidR="000944C9">
            <w:fldChar w:fldCharType="separate"/>
          </w:r>
          <w:r w:rsidR="005242A3">
            <w:t>07.04.2014.</w:t>
          </w:r>
          <w:r w:rsidR="000944C9">
            <w:fldChar w:fldCharType="end"/>
          </w:r>
        </w:p>
      </w:tc>
      <w:tc>
        <w:tcPr>
          <w:tcW w:w="1382" w:type="dxa"/>
        </w:tcPr>
        <w:p w14:paraId="34AADAAB" w14:textId="77777777" w:rsidR="00A74FC9" w:rsidRDefault="00A74FC9">
          <w:pPr>
            <w:pStyle w:val="Footer"/>
          </w:pPr>
          <w:r>
            <w:t xml:space="preserve">Versija: </w:t>
          </w:r>
          <w:r w:rsidR="000944C9">
            <w:fldChar w:fldCharType="begin"/>
          </w:r>
          <w:r w:rsidR="000944C9">
            <w:instrText xml:space="preserve"> DOCPROPERTY  _Version  \* MERGEFORMAT </w:instrText>
          </w:r>
          <w:r w:rsidR="000944C9">
            <w:fldChar w:fldCharType="separate"/>
          </w:r>
          <w:r w:rsidR="005242A3">
            <w:t>1.12</w:t>
          </w:r>
          <w:r w:rsidR="000944C9">
            <w:fldChar w:fldCharType="end"/>
          </w:r>
        </w:p>
      </w:tc>
    </w:tr>
    <w:tr w:rsidR="00A74FC9" w14:paraId="34AADAB0" w14:textId="77777777" w:rsidTr="00561FBB">
      <w:tc>
        <w:tcPr>
          <w:tcW w:w="6204" w:type="dxa"/>
        </w:tcPr>
        <w:p w14:paraId="34AADAAD" w14:textId="77777777" w:rsidR="00A74FC9" w:rsidRDefault="00A74FC9">
          <w:pPr>
            <w:pStyle w:val="Footer"/>
          </w:pPr>
          <w:r>
            <w:t xml:space="preserve">Datne: </w:t>
          </w:r>
          <w:r w:rsidR="000944C9">
            <w:fldChar w:fldCharType="begin"/>
          </w:r>
          <w:r w:rsidR="000944C9">
            <w:instrText xml:space="preserve"> INFO  FileName  \* MERGEFORMAT </w:instrText>
          </w:r>
          <w:r w:rsidR="000944C9">
            <w:fldChar w:fldCharType="separate"/>
          </w:r>
          <w:r w:rsidR="005242A3">
            <w:t>VISS_2010.KBA.VISS_PREZ_IET.docx</w:t>
          </w:r>
          <w:r w:rsidR="000944C9">
            <w:fldChar w:fldCharType="end"/>
          </w:r>
        </w:p>
      </w:tc>
      <w:tc>
        <w:tcPr>
          <w:tcW w:w="2268" w:type="dxa"/>
        </w:tcPr>
        <w:p w14:paraId="34AADAAE" w14:textId="77777777" w:rsidR="00A74FC9" w:rsidRDefault="00A74FC9" w:rsidP="00561FBB">
          <w:pPr>
            <w:pStyle w:val="Footer"/>
          </w:pPr>
          <w:r>
            <w:t xml:space="preserve">Izstrādāja: </w:t>
          </w:r>
          <w:r w:rsidR="000944C9">
            <w:fldChar w:fldCharType="begin"/>
          </w:r>
          <w:r w:rsidR="000944C9">
            <w:instrText xml:space="preserve"> DOCPROPERTY  Manager  \* MERGEFORMAT </w:instrText>
          </w:r>
          <w:r w:rsidR="000944C9">
            <w:fldChar w:fldCharType="separate"/>
          </w:r>
          <w:r w:rsidR="005242A3">
            <w:t>J.Korņijenko</w:t>
          </w:r>
          <w:r w:rsidR="000944C9">
            <w:fldChar w:fldCharType="end"/>
          </w:r>
        </w:p>
      </w:tc>
      <w:tc>
        <w:tcPr>
          <w:tcW w:w="1382" w:type="dxa"/>
        </w:tcPr>
        <w:p w14:paraId="34AADAAF" w14:textId="77777777" w:rsidR="00A74FC9" w:rsidRDefault="00A74FC9">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0944C9">
            <w:rPr>
              <w:rStyle w:val="PageNumber"/>
              <w:noProof/>
            </w:rPr>
            <w:t>74</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0944C9">
            <w:rPr>
              <w:rStyle w:val="PageNumber"/>
              <w:noProof/>
            </w:rPr>
            <w:t>74</w:t>
          </w:r>
          <w:r w:rsidRPr="00A23939">
            <w:rPr>
              <w:rStyle w:val="PageNumber"/>
            </w:rPr>
            <w:fldChar w:fldCharType="end"/>
          </w:r>
          <w:r w:rsidRPr="00A23939">
            <w:rPr>
              <w:rStyle w:val="PageNumber"/>
            </w:rPr>
            <w:t>)</w:t>
          </w:r>
        </w:p>
      </w:tc>
    </w:tr>
    <w:tr w:rsidR="00A74FC9" w14:paraId="34AADAB2" w14:textId="77777777" w:rsidTr="00E82D2D">
      <w:tc>
        <w:tcPr>
          <w:tcW w:w="9854" w:type="dxa"/>
          <w:gridSpan w:val="3"/>
        </w:tcPr>
        <w:p w14:paraId="34AADAB1" w14:textId="77777777" w:rsidR="00A74FC9" w:rsidRDefault="00A74FC9">
          <w:pPr>
            <w:pStyle w:val="Footer"/>
          </w:pPr>
          <w:r>
            <w:t>Valsts iepirkuma identifikācijas numurs VRAA/2010/10/ERAF/AK</w:t>
          </w:r>
        </w:p>
      </w:tc>
    </w:tr>
  </w:tbl>
  <w:p w14:paraId="34AADAB3" w14:textId="77777777" w:rsidR="00A74FC9" w:rsidRDefault="00A74F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ADAA1" w14:textId="77777777" w:rsidR="00A74FC9" w:rsidRDefault="00A74FC9" w:rsidP="007D3BB3">
      <w:pPr>
        <w:spacing w:before="0" w:after="0" w:line="240" w:lineRule="auto"/>
      </w:pPr>
      <w:r>
        <w:separator/>
      </w:r>
    </w:p>
  </w:footnote>
  <w:footnote w:type="continuationSeparator" w:id="0">
    <w:p w14:paraId="34AADAA2" w14:textId="77777777" w:rsidR="00A74FC9" w:rsidRDefault="00A74FC9" w:rsidP="007D3BB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A74FC9" w14:paraId="34AADAA7" w14:textId="77777777" w:rsidTr="00561FBB">
      <w:tc>
        <w:tcPr>
          <w:tcW w:w="6204" w:type="dxa"/>
        </w:tcPr>
        <w:p w14:paraId="34AADAA5" w14:textId="77777777" w:rsidR="00A74FC9" w:rsidRDefault="00A74FC9" w:rsidP="00E4420E">
          <w:pPr>
            <w:pStyle w:val="Header"/>
            <w:tabs>
              <w:tab w:val="clear" w:pos="4513"/>
            </w:tabs>
          </w:pPr>
          <w:r>
            <w:t xml:space="preserve">© </w:t>
          </w:r>
          <w:r w:rsidR="000944C9">
            <w:fldChar w:fldCharType="begin"/>
          </w:r>
          <w:r w:rsidR="000944C9">
            <w:instrText xml:space="preserve"> DOCPROPERTY  _CustomerTitle  \* MERGEFORMAT </w:instrText>
          </w:r>
          <w:r w:rsidR="000944C9">
            <w:fldChar w:fldCharType="separate"/>
          </w:r>
          <w:r w:rsidR="005242A3">
            <w:t>Valsts reģionālās attīstības aģentūra</w:t>
          </w:r>
          <w:r w:rsidR="000944C9">
            <w:fldChar w:fldCharType="end"/>
          </w:r>
        </w:p>
      </w:tc>
      <w:tc>
        <w:tcPr>
          <w:tcW w:w="3650" w:type="dxa"/>
        </w:tcPr>
        <w:p w14:paraId="34AADAA6" w14:textId="77777777" w:rsidR="00A74FC9" w:rsidRDefault="000944C9" w:rsidP="00DF1EA6">
          <w:pPr>
            <w:pStyle w:val="Header"/>
            <w:jc w:val="right"/>
          </w:pPr>
          <w:r>
            <w:fldChar w:fldCharType="begin"/>
          </w:r>
          <w:r>
            <w:instrText xml:space="preserve"> DOCPROPERTY  Category  \* MERGEFORMAT </w:instrText>
          </w:r>
          <w:r>
            <w:fldChar w:fldCharType="separate"/>
          </w:r>
          <w:r w:rsidR="005242A3">
            <w:t>Koplietojuma bibliotēku apraksts</w:t>
          </w:r>
          <w:r>
            <w:fldChar w:fldCharType="end"/>
          </w:r>
        </w:p>
      </w:tc>
    </w:tr>
  </w:tbl>
  <w:p w14:paraId="34AADAA8" w14:textId="77777777" w:rsidR="00A74FC9" w:rsidRDefault="00A74F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6">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0935DBD"/>
    <w:multiLevelType w:val="hybridMultilevel"/>
    <w:tmpl w:val="92A09AD8"/>
    <w:lvl w:ilvl="0" w:tplc="FFFFFFFF">
      <w:start w:val="1"/>
      <w:numFmt w:val="decimal"/>
      <w:pStyle w:val="EYTableNumberedList"/>
      <w:lvlText w:val="%1."/>
      <w:lvlJc w:val="left"/>
      <w:pPr>
        <w:tabs>
          <w:tab w:val="num" w:pos="360"/>
        </w:tabs>
        <w:ind w:left="357" w:hanging="357"/>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3">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4">
    <w:nsid w:val="2C7C53F5"/>
    <w:multiLevelType w:val="multilevel"/>
    <w:tmpl w:val="6C06B2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8"/>
        </w:tabs>
        <w:ind w:left="649" w:hanging="649"/>
      </w:pPr>
      <w:rPr>
        <w:rFonts w:hint="default"/>
      </w:rPr>
    </w:lvl>
    <w:lvl w:ilvl="2">
      <w:start w:val="1"/>
      <w:numFmt w:val="decimal"/>
      <w:lvlText w:val="%1.%2.%3."/>
      <w:lvlJc w:val="left"/>
      <w:pPr>
        <w:tabs>
          <w:tab w:val="num" w:pos="1658"/>
        </w:tabs>
        <w:ind w:left="1082" w:hanging="1082"/>
      </w:pPr>
      <w:rPr>
        <w:rFonts w:hint="default"/>
      </w:rPr>
    </w:lvl>
    <w:lvl w:ilvl="3">
      <w:start w:val="1"/>
      <w:numFmt w:val="decimal"/>
      <w:pStyle w:val="StyleEYHeading4Arial"/>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15">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6">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8">
    <w:nsid w:val="326165C8"/>
    <w:multiLevelType w:val="hybridMultilevel"/>
    <w:tmpl w:val="CE60BF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FDB08C7"/>
    <w:multiLevelType w:val="hybridMultilevel"/>
    <w:tmpl w:val="D054C23A"/>
    <w:lvl w:ilvl="0" w:tplc="C4686E66">
      <w:start w:val="1"/>
      <w:numFmt w:val="decimal"/>
      <w:pStyle w:val="Style10ptBoldBefore0ptAfter0pt1"/>
      <w:lvlText w:val="%1."/>
      <w:lvlJc w:val="left"/>
      <w:pPr>
        <w:tabs>
          <w:tab w:val="num" w:pos="397"/>
        </w:tabs>
        <w:ind w:left="397" w:hanging="397"/>
      </w:pPr>
      <w:rPr>
        <w:rFonts w:hint="default"/>
        <w:b w:val="0"/>
        <w:i w:val="0"/>
        <w:sz w:val="20"/>
        <w:szCs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6D5A75"/>
    <w:multiLevelType w:val="hybridMultilevel"/>
    <w:tmpl w:val="43BE1D5C"/>
    <w:lvl w:ilvl="0" w:tplc="334E9D48">
      <w:start w:val="1"/>
      <w:numFmt w:val="decimal"/>
      <w:pStyle w:val="EYNumberedList"/>
      <w:lvlText w:val="%1."/>
      <w:lvlJc w:val="left"/>
      <w:pPr>
        <w:tabs>
          <w:tab w:val="num" w:pos="720"/>
        </w:tabs>
        <w:ind w:left="720" w:hanging="360"/>
      </w:pPr>
    </w:lvl>
    <w:lvl w:ilvl="1" w:tplc="04260003">
      <w:start w:val="1"/>
      <w:numFmt w:val="lowerLetter"/>
      <w:lvlText w:val="%2."/>
      <w:lvlJc w:val="left"/>
      <w:pPr>
        <w:tabs>
          <w:tab w:val="num" w:pos="1440"/>
        </w:tabs>
        <w:ind w:left="1440" w:hanging="360"/>
      </w:pPr>
    </w:lvl>
    <w:lvl w:ilvl="2" w:tplc="04260005">
      <w:start w:val="1"/>
      <w:numFmt w:val="lowerRoman"/>
      <w:lvlText w:val="%3."/>
      <w:lvlJc w:val="right"/>
      <w:pPr>
        <w:tabs>
          <w:tab w:val="num" w:pos="2160"/>
        </w:tabs>
        <w:ind w:left="2160" w:hanging="180"/>
      </w:pPr>
    </w:lvl>
    <w:lvl w:ilvl="3" w:tplc="04260001">
      <w:start w:val="1"/>
      <w:numFmt w:val="decimal"/>
      <w:lvlText w:val="%4."/>
      <w:lvlJc w:val="left"/>
      <w:pPr>
        <w:tabs>
          <w:tab w:val="num" w:pos="2880"/>
        </w:tabs>
        <w:ind w:left="2880" w:hanging="360"/>
      </w:pPr>
    </w:lvl>
    <w:lvl w:ilvl="4" w:tplc="04260003" w:tentative="1">
      <w:start w:val="1"/>
      <w:numFmt w:val="lowerLetter"/>
      <w:lvlText w:val="%5."/>
      <w:lvlJc w:val="left"/>
      <w:pPr>
        <w:tabs>
          <w:tab w:val="num" w:pos="3600"/>
        </w:tabs>
        <w:ind w:left="3600" w:hanging="360"/>
      </w:pPr>
    </w:lvl>
    <w:lvl w:ilvl="5" w:tplc="04260005" w:tentative="1">
      <w:start w:val="1"/>
      <w:numFmt w:val="lowerRoman"/>
      <w:lvlText w:val="%6."/>
      <w:lvlJc w:val="right"/>
      <w:pPr>
        <w:tabs>
          <w:tab w:val="num" w:pos="4320"/>
        </w:tabs>
        <w:ind w:left="4320" w:hanging="180"/>
      </w:pPr>
    </w:lvl>
    <w:lvl w:ilvl="6" w:tplc="04260001" w:tentative="1">
      <w:start w:val="1"/>
      <w:numFmt w:val="decimal"/>
      <w:lvlText w:val="%7."/>
      <w:lvlJc w:val="left"/>
      <w:pPr>
        <w:tabs>
          <w:tab w:val="num" w:pos="5040"/>
        </w:tabs>
        <w:ind w:left="5040" w:hanging="360"/>
      </w:pPr>
    </w:lvl>
    <w:lvl w:ilvl="7" w:tplc="04260003" w:tentative="1">
      <w:start w:val="1"/>
      <w:numFmt w:val="lowerLetter"/>
      <w:lvlText w:val="%8."/>
      <w:lvlJc w:val="left"/>
      <w:pPr>
        <w:tabs>
          <w:tab w:val="num" w:pos="5760"/>
        </w:tabs>
        <w:ind w:left="5760" w:hanging="360"/>
      </w:pPr>
    </w:lvl>
    <w:lvl w:ilvl="8" w:tplc="04260005" w:tentative="1">
      <w:start w:val="1"/>
      <w:numFmt w:val="lowerRoman"/>
      <w:lvlText w:val="%9."/>
      <w:lvlJc w:val="right"/>
      <w:pPr>
        <w:tabs>
          <w:tab w:val="num" w:pos="6480"/>
        </w:tabs>
        <w:ind w:left="6480" w:hanging="180"/>
      </w:pPr>
    </w:lvl>
  </w:abstractNum>
  <w:abstractNum w:abstractNumId="21">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3">
    <w:nsid w:val="4D737CD4"/>
    <w:multiLevelType w:val="hybridMultilevel"/>
    <w:tmpl w:val="5E4639C0"/>
    <w:lvl w:ilvl="0" w:tplc="571413A8">
      <w:start w:val="1"/>
      <w:numFmt w:val="lowerLetter"/>
      <w:pStyle w:val="Listburti"/>
      <w:lvlText w:val="%1."/>
      <w:lvlJc w:val="left"/>
      <w:pPr>
        <w:ind w:left="1077" w:hanging="360"/>
      </w:p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24">
    <w:nsid w:val="51A56A1F"/>
    <w:multiLevelType w:val="hybridMultilevel"/>
    <w:tmpl w:val="8A22C4F2"/>
    <w:lvl w:ilvl="0" w:tplc="0F022478">
      <w:start w:val="1"/>
      <w:numFmt w:val="bullet"/>
      <w:pStyle w:val="EYTableBullet"/>
      <w:lvlText w:val=""/>
      <w:lvlJc w:val="left"/>
      <w:pPr>
        <w:tabs>
          <w:tab w:val="num" w:pos="523"/>
        </w:tabs>
        <w:ind w:left="379" w:hanging="216"/>
      </w:pPr>
      <w:rPr>
        <w:rFonts w:ascii="ZapfDingbats" w:hAnsi="ZapfDingbats" w:hint="default"/>
        <w:color w:val="4367C5"/>
        <w:sz w:val="18"/>
      </w:rPr>
    </w:lvl>
    <w:lvl w:ilvl="1" w:tplc="04260019" w:tentative="1">
      <w:start w:val="1"/>
      <w:numFmt w:val="bullet"/>
      <w:lvlText w:val="o"/>
      <w:lvlJc w:val="left"/>
      <w:pPr>
        <w:tabs>
          <w:tab w:val="num" w:pos="1603"/>
        </w:tabs>
        <w:ind w:left="1603" w:hanging="360"/>
      </w:pPr>
      <w:rPr>
        <w:rFonts w:ascii="Courier New" w:hAnsi="Courier New" w:hint="default"/>
      </w:rPr>
    </w:lvl>
    <w:lvl w:ilvl="2" w:tplc="0426001B" w:tentative="1">
      <w:start w:val="1"/>
      <w:numFmt w:val="bullet"/>
      <w:lvlText w:val=""/>
      <w:lvlJc w:val="left"/>
      <w:pPr>
        <w:tabs>
          <w:tab w:val="num" w:pos="2323"/>
        </w:tabs>
        <w:ind w:left="2323" w:hanging="360"/>
      </w:pPr>
      <w:rPr>
        <w:rFonts w:ascii="Wingdings" w:hAnsi="Wingdings" w:hint="default"/>
      </w:rPr>
    </w:lvl>
    <w:lvl w:ilvl="3" w:tplc="0426000F" w:tentative="1">
      <w:start w:val="1"/>
      <w:numFmt w:val="bullet"/>
      <w:lvlText w:val=""/>
      <w:lvlJc w:val="left"/>
      <w:pPr>
        <w:tabs>
          <w:tab w:val="num" w:pos="3043"/>
        </w:tabs>
        <w:ind w:left="3043" w:hanging="360"/>
      </w:pPr>
      <w:rPr>
        <w:rFonts w:ascii="Symbol" w:hAnsi="Symbol" w:hint="default"/>
      </w:rPr>
    </w:lvl>
    <w:lvl w:ilvl="4" w:tplc="04260019" w:tentative="1">
      <w:start w:val="1"/>
      <w:numFmt w:val="bullet"/>
      <w:lvlText w:val="o"/>
      <w:lvlJc w:val="left"/>
      <w:pPr>
        <w:tabs>
          <w:tab w:val="num" w:pos="3763"/>
        </w:tabs>
        <w:ind w:left="3763" w:hanging="360"/>
      </w:pPr>
      <w:rPr>
        <w:rFonts w:ascii="Courier New" w:hAnsi="Courier New" w:hint="default"/>
      </w:rPr>
    </w:lvl>
    <w:lvl w:ilvl="5" w:tplc="0426001B" w:tentative="1">
      <w:start w:val="1"/>
      <w:numFmt w:val="bullet"/>
      <w:lvlText w:val=""/>
      <w:lvlJc w:val="left"/>
      <w:pPr>
        <w:tabs>
          <w:tab w:val="num" w:pos="4483"/>
        </w:tabs>
        <w:ind w:left="4483" w:hanging="360"/>
      </w:pPr>
      <w:rPr>
        <w:rFonts w:ascii="Wingdings" w:hAnsi="Wingdings" w:hint="default"/>
      </w:rPr>
    </w:lvl>
    <w:lvl w:ilvl="6" w:tplc="0426000F" w:tentative="1">
      <w:start w:val="1"/>
      <w:numFmt w:val="bullet"/>
      <w:lvlText w:val=""/>
      <w:lvlJc w:val="left"/>
      <w:pPr>
        <w:tabs>
          <w:tab w:val="num" w:pos="5203"/>
        </w:tabs>
        <w:ind w:left="5203" w:hanging="360"/>
      </w:pPr>
      <w:rPr>
        <w:rFonts w:ascii="Symbol" w:hAnsi="Symbol" w:hint="default"/>
      </w:rPr>
    </w:lvl>
    <w:lvl w:ilvl="7" w:tplc="04260019" w:tentative="1">
      <w:start w:val="1"/>
      <w:numFmt w:val="bullet"/>
      <w:lvlText w:val="o"/>
      <w:lvlJc w:val="left"/>
      <w:pPr>
        <w:tabs>
          <w:tab w:val="num" w:pos="5923"/>
        </w:tabs>
        <w:ind w:left="5923" w:hanging="360"/>
      </w:pPr>
      <w:rPr>
        <w:rFonts w:ascii="Courier New" w:hAnsi="Courier New" w:hint="default"/>
      </w:rPr>
    </w:lvl>
    <w:lvl w:ilvl="8" w:tplc="0426001B" w:tentative="1">
      <w:start w:val="1"/>
      <w:numFmt w:val="bullet"/>
      <w:lvlText w:val=""/>
      <w:lvlJc w:val="left"/>
      <w:pPr>
        <w:tabs>
          <w:tab w:val="num" w:pos="6643"/>
        </w:tabs>
        <w:ind w:left="6643" w:hanging="360"/>
      </w:pPr>
      <w:rPr>
        <w:rFonts w:ascii="Wingdings" w:hAnsi="Wingdings" w:hint="default"/>
      </w:rPr>
    </w:lvl>
  </w:abstractNum>
  <w:abstractNum w:abstractNumId="25">
    <w:nsid w:val="53327F7B"/>
    <w:multiLevelType w:val="hybridMultilevel"/>
    <w:tmpl w:val="D0D4E7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54370D61"/>
    <w:multiLevelType w:val="multilevel"/>
    <w:tmpl w:val="F3B4D14C"/>
    <w:lvl w:ilvl="0">
      <w:start w:val="1"/>
      <w:numFmt w:val="bullet"/>
      <w:pStyle w:val="EYBulletTex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28">
    <w:nsid w:val="5ED67335"/>
    <w:multiLevelType w:val="hybridMultilevel"/>
    <w:tmpl w:val="9F2A87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5A66154"/>
    <w:multiLevelType w:val="multilevel"/>
    <w:tmpl w:val="5CE89C9A"/>
    <w:lvl w:ilvl="0">
      <w:start w:val="1"/>
      <w:numFmt w:val="decimal"/>
      <w:pStyle w:val="EYHeading1"/>
      <w:lvlText w:val="%1."/>
      <w:lvlJc w:val="left"/>
      <w:pPr>
        <w:tabs>
          <w:tab w:val="num" w:pos="360"/>
        </w:tabs>
        <w:ind w:left="360" w:hanging="360"/>
      </w:pPr>
      <w:rPr>
        <w:rFonts w:hint="default"/>
      </w:rPr>
    </w:lvl>
    <w:lvl w:ilvl="1">
      <w:start w:val="1"/>
      <w:numFmt w:val="decimal"/>
      <w:pStyle w:val="EYHeading2"/>
      <w:lvlText w:val="%1.%2."/>
      <w:lvlJc w:val="left"/>
      <w:pPr>
        <w:tabs>
          <w:tab w:val="num" w:pos="938"/>
        </w:tabs>
        <w:ind w:left="649" w:hanging="649"/>
      </w:pPr>
      <w:rPr>
        <w:rFonts w:hint="default"/>
      </w:rPr>
    </w:lvl>
    <w:lvl w:ilvl="2">
      <w:start w:val="1"/>
      <w:numFmt w:val="decimal"/>
      <w:pStyle w:val="EYHeading3"/>
      <w:lvlText w:val="%1.%2.%3."/>
      <w:lvlJc w:val="left"/>
      <w:pPr>
        <w:tabs>
          <w:tab w:val="num" w:pos="1658"/>
        </w:tabs>
        <w:ind w:left="1082" w:hanging="1082"/>
      </w:pPr>
      <w:rPr>
        <w:rFonts w:hint="default"/>
      </w:rPr>
    </w:lvl>
    <w:lvl w:ilvl="3">
      <w:start w:val="1"/>
      <w:numFmt w:val="decimal"/>
      <w:pStyle w:val="EYHeading4"/>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3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31">
    <w:nsid w:val="67335BF5"/>
    <w:multiLevelType w:val="multilevel"/>
    <w:tmpl w:val="0C2C4A4E"/>
    <w:styleLink w:val="CurrentList1"/>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33">
    <w:nsid w:val="744D7368"/>
    <w:multiLevelType w:val="hybridMultilevel"/>
    <w:tmpl w:val="5EAECABE"/>
    <w:lvl w:ilvl="0" w:tplc="04260001">
      <w:start w:val="1"/>
      <w:numFmt w:val="bullet"/>
      <w:lvlText w:val=""/>
      <w:lvlJc w:val="left"/>
      <w:pPr>
        <w:ind w:left="1077" w:hanging="360"/>
      </w:pPr>
      <w:rPr>
        <w:rFonts w:ascii="Symbol" w:hAnsi="Symbol" w:hint="default"/>
      </w:r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4">
    <w:nsid w:val="74507BC1"/>
    <w:multiLevelType w:val="hybridMultilevel"/>
    <w:tmpl w:val="C6CCF2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2"/>
  </w:num>
  <w:num w:numId="2">
    <w:abstractNumId w:val="1"/>
  </w:num>
  <w:num w:numId="3">
    <w:abstractNumId w:val="0"/>
  </w:num>
  <w:num w:numId="4">
    <w:abstractNumId w:val="3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num>
  <w:num w:numId="7">
    <w:abstractNumId w:val="10"/>
  </w:num>
  <w:num w:numId="8">
    <w:abstractNumId w:val="6"/>
  </w:num>
  <w:num w:numId="9">
    <w:abstractNumId w:val="9"/>
  </w:num>
  <w:num w:numId="10">
    <w:abstractNumId w:val="13"/>
  </w:num>
  <w:num w:numId="11">
    <w:abstractNumId w:val="12"/>
  </w:num>
  <w:num w:numId="12">
    <w:abstractNumId w:val="30"/>
  </w:num>
  <w:num w:numId="13">
    <w:abstractNumId w:val="27"/>
  </w:num>
  <w:num w:numId="14">
    <w:abstractNumId w:val="4"/>
  </w:num>
  <w:num w:numId="15">
    <w:abstractNumId w:val="3"/>
  </w:num>
  <w:num w:numId="16">
    <w:abstractNumId w:val="16"/>
  </w:num>
  <w:num w:numId="17">
    <w:abstractNumId w:val="5"/>
  </w:num>
  <w:num w:numId="18">
    <w:abstractNumId w:val="7"/>
  </w:num>
  <w:num w:numId="19">
    <w:abstractNumId w:val="11"/>
  </w:num>
  <w:num w:numId="20">
    <w:abstractNumId w:val="22"/>
  </w:num>
  <w:num w:numId="21">
    <w:abstractNumId w:val="21"/>
  </w:num>
  <w:num w:numId="22">
    <w:abstractNumId w:val="32"/>
  </w:num>
  <w:num w:numId="23">
    <w:abstractNumId w:val="14"/>
  </w:num>
  <w:num w:numId="24">
    <w:abstractNumId w:val="24"/>
  </w:num>
  <w:num w:numId="25">
    <w:abstractNumId w:val="8"/>
  </w:num>
  <w:num w:numId="26">
    <w:abstractNumId w:val="35"/>
  </w:num>
  <w:num w:numId="27">
    <w:abstractNumId w:val="31"/>
  </w:num>
  <w:num w:numId="28">
    <w:abstractNumId w:val="26"/>
  </w:num>
  <w:num w:numId="29">
    <w:abstractNumId w:val="20"/>
  </w:num>
  <w:num w:numId="30">
    <w:abstractNumId w:val="29"/>
  </w:num>
  <w:num w:numId="31">
    <w:abstractNumId w:val="19"/>
  </w:num>
  <w:num w:numId="32">
    <w:abstractNumId w:val="23"/>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8"/>
  </w:num>
  <w:num w:numId="41">
    <w:abstractNumId w:val="33"/>
  </w:num>
  <w:num w:numId="42">
    <w:abstractNumId w:val="34"/>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C4"/>
    <w:rsid w:val="0000113D"/>
    <w:rsid w:val="000061B6"/>
    <w:rsid w:val="00021127"/>
    <w:rsid w:val="00021632"/>
    <w:rsid w:val="0002480B"/>
    <w:rsid w:val="00031337"/>
    <w:rsid w:val="0003245D"/>
    <w:rsid w:val="00033910"/>
    <w:rsid w:val="00037A48"/>
    <w:rsid w:val="000442CA"/>
    <w:rsid w:val="000459D6"/>
    <w:rsid w:val="000522A5"/>
    <w:rsid w:val="00053B09"/>
    <w:rsid w:val="00060E63"/>
    <w:rsid w:val="00066E1C"/>
    <w:rsid w:val="00070D70"/>
    <w:rsid w:val="000740F5"/>
    <w:rsid w:val="00083472"/>
    <w:rsid w:val="00083961"/>
    <w:rsid w:val="00083D97"/>
    <w:rsid w:val="000905CC"/>
    <w:rsid w:val="00092627"/>
    <w:rsid w:val="000944C9"/>
    <w:rsid w:val="00097C54"/>
    <w:rsid w:val="000A0E9C"/>
    <w:rsid w:val="000A2393"/>
    <w:rsid w:val="000B06ED"/>
    <w:rsid w:val="000B30D3"/>
    <w:rsid w:val="000B401D"/>
    <w:rsid w:val="000B5A04"/>
    <w:rsid w:val="000D5176"/>
    <w:rsid w:val="000E1D23"/>
    <w:rsid w:val="000E3167"/>
    <w:rsid w:val="000E3278"/>
    <w:rsid w:val="000E355D"/>
    <w:rsid w:val="000E52BF"/>
    <w:rsid w:val="00100979"/>
    <w:rsid w:val="0010189F"/>
    <w:rsid w:val="001035D3"/>
    <w:rsid w:val="001138B3"/>
    <w:rsid w:val="0011515E"/>
    <w:rsid w:val="00115B65"/>
    <w:rsid w:val="00120CC6"/>
    <w:rsid w:val="00132E84"/>
    <w:rsid w:val="00137CAB"/>
    <w:rsid w:val="00140BAA"/>
    <w:rsid w:val="00145A7B"/>
    <w:rsid w:val="0014704B"/>
    <w:rsid w:val="00151C37"/>
    <w:rsid w:val="00151FBD"/>
    <w:rsid w:val="001572FF"/>
    <w:rsid w:val="00165A16"/>
    <w:rsid w:val="00177CD0"/>
    <w:rsid w:val="001847F9"/>
    <w:rsid w:val="00184EF2"/>
    <w:rsid w:val="00185A82"/>
    <w:rsid w:val="001942F4"/>
    <w:rsid w:val="001969ED"/>
    <w:rsid w:val="00196AFB"/>
    <w:rsid w:val="00196CD0"/>
    <w:rsid w:val="001A5C49"/>
    <w:rsid w:val="001B086E"/>
    <w:rsid w:val="001B5345"/>
    <w:rsid w:val="001B5DC9"/>
    <w:rsid w:val="001C0257"/>
    <w:rsid w:val="001C308F"/>
    <w:rsid w:val="001D488C"/>
    <w:rsid w:val="001D5E93"/>
    <w:rsid w:val="001E45D3"/>
    <w:rsid w:val="001E6F47"/>
    <w:rsid w:val="001F466F"/>
    <w:rsid w:val="001F5D52"/>
    <w:rsid w:val="001F7081"/>
    <w:rsid w:val="00204C15"/>
    <w:rsid w:val="002268E8"/>
    <w:rsid w:val="00233252"/>
    <w:rsid w:val="0024456E"/>
    <w:rsid w:val="0025081F"/>
    <w:rsid w:val="00250F37"/>
    <w:rsid w:val="002668ED"/>
    <w:rsid w:val="00271BA7"/>
    <w:rsid w:val="00271C49"/>
    <w:rsid w:val="00273131"/>
    <w:rsid w:val="00277FC1"/>
    <w:rsid w:val="002821CB"/>
    <w:rsid w:val="00285D03"/>
    <w:rsid w:val="0028606F"/>
    <w:rsid w:val="002916C2"/>
    <w:rsid w:val="0029255E"/>
    <w:rsid w:val="00294646"/>
    <w:rsid w:val="00294D3E"/>
    <w:rsid w:val="002B0D17"/>
    <w:rsid w:val="002B0E93"/>
    <w:rsid w:val="002B2677"/>
    <w:rsid w:val="002B72D0"/>
    <w:rsid w:val="002C1576"/>
    <w:rsid w:val="002C300B"/>
    <w:rsid w:val="002C513A"/>
    <w:rsid w:val="002C59D8"/>
    <w:rsid w:val="002C5E84"/>
    <w:rsid w:val="002C6846"/>
    <w:rsid w:val="002E747A"/>
    <w:rsid w:val="002E7785"/>
    <w:rsid w:val="002F4DA7"/>
    <w:rsid w:val="002F5ADF"/>
    <w:rsid w:val="002F645A"/>
    <w:rsid w:val="00300105"/>
    <w:rsid w:val="003011B7"/>
    <w:rsid w:val="00304106"/>
    <w:rsid w:val="003138CE"/>
    <w:rsid w:val="00313D03"/>
    <w:rsid w:val="0032131A"/>
    <w:rsid w:val="0032193B"/>
    <w:rsid w:val="00323BA5"/>
    <w:rsid w:val="00323F52"/>
    <w:rsid w:val="003241FF"/>
    <w:rsid w:val="00324BE3"/>
    <w:rsid w:val="00341EEF"/>
    <w:rsid w:val="00345FD1"/>
    <w:rsid w:val="0034644B"/>
    <w:rsid w:val="00346B29"/>
    <w:rsid w:val="003526D6"/>
    <w:rsid w:val="00353F08"/>
    <w:rsid w:val="00363AFD"/>
    <w:rsid w:val="00367CD3"/>
    <w:rsid w:val="003724FC"/>
    <w:rsid w:val="00376164"/>
    <w:rsid w:val="00391A25"/>
    <w:rsid w:val="00394FD4"/>
    <w:rsid w:val="00395949"/>
    <w:rsid w:val="00395B0B"/>
    <w:rsid w:val="003A0253"/>
    <w:rsid w:val="003A2F70"/>
    <w:rsid w:val="003A6219"/>
    <w:rsid w:val="003B6B9A"/>
    <w:rsid w:val="003C08AD"/>
    <w:rsid w:val="003D501E"/>
    <w:rsid w:val="003D5D82"/>
    <w:rsid w:val="003D73F1"/>
    <w:rsid w:val="003E0C81"/>
    <w:rsid w:val="003E2DFB"/>
    <w:rsid w:val="003F5936"/>
    <w:rsid w:val="003F72C3"/>
    <w:rsid w:val="00400E6B"/>
    <w:rsid w:val="00406FBB"/>
    <w:rsid w:val="00407588"/>
    <w:rsid w:val="00417D2B"/>
    <w:rsid w:val="004239E7"/>
    <w:rsid w:val="004321B9"/>
    <w:rsid w:val="00432AA5"/>
    <w:rsid w:val="004347B8"/>
    <w:rsid w:val="00440B62"/>
    <w:rsid w:val="0044444E"/>
    <w:rsid w:val="0045154F"/>
    <w:rsid w:val="004529FF"/>
    <w:rsid w:val="00455AFB"/>
    <w:rsid w:val="00461DFF"/>
    <w:rsid w:val="0046764D"/>
    <w:rsid w:val="00471DBA"/>
    <w:rsid w:val="004753B2"/>
    <w:rsid w:val="00492056"/>
    <w:rsid w:val="00493460"/>
    <w:rsid w:val="004A0C1B"/>
    <w:rsid w:val="004A5490"/>
    <w:rsid w:val="004A68F7"/>
    <w:rsid w:val="004C0347"/>
    <w:rsid w:val="004D41CD"/>
    <w:rsid w:val="004E7E67"/>
    <w:rsid w:val="004F0620"/>
    <w:rsid w:val="00501806"/>
    <w:rsid w:val="0050640E"/>
    <w:rsid w:val="00510B01"/>
    <w:rsid w:val="005138B6"/>
    <w:rsid w:val="00520A14"/>
    <w:rsid w:val="005235F4"/>
    <w:rsid w:val="005242A3"/>
    <w:rsid w:val="00531441"/>
    <w:rsid w:val="00537F2F"/>
    <w:rsid w:val="00544336"/>
    <w:rsid w:val="005467C9"/>
    <w:rsid w:val="005578AC"/>
    <w:rsid w:val="00561FBB"/>
    <w:rsid w:val="0056222A"/>
    <w:rsid w:val="00567EB0"/>
    <w:rsid w:val="00572876"/>
    <w:rsid w:val="00572D1C"/>
    <w:rsid w:val="00577EEC"/>
    <w:rsid w:val="00577F4F"/>
    <w:rsid w:val="005811C1"/>
    <w:rsid w:val="005813BF"/>
    <w:rsid w:val="0059750C"/>
    <w:rsid w:val="005A2852"/>
    <w:rsid w:val="005A2C31"/>
    <w:rsid w:val="005A45C4"/>
    <w:rsid w:val="005B2500"/>
    <w:rsid w:val="005B7087"/>
    <w:rsid w:val="005C1B82"/>
    <w:rsid w:val="005D07CA"/>
    <w:rsid w:val="005D6A0E"/>
    <w:rsid w:val="005E0EB3"/>
    <w:rsid w:val="005E26A1"/>
    <w:rsid w:val="005E2EB0"/>
    <w:rsid w:val="005E4BCE"/>
    <w:rsid w:val="005E56BC"/>
    <w:rsid w:val="005F0CD3"/>
    <w:rsid w:val="005F4DEA"/>
    <w:rsid w:val="00600392"/>
    <w:rsid w:val="0060315F"/>
    <w:rsid w:val="00606A47"/>
    <w:rsid w:val="00607728"/>
    <w:rsid w:val="00611319"/>
    <w:rsid w:val="0061584B"/>
    <w:rsid w:val="00621B0E"/>
    <w:rsid w:val="00622EA6"/>
    <w:rsid w:val="0062421C"/>
    <w:rsid w:val="006348F8"/>
    <w:rsid w:val="00635B8B"/>
    <w:rsid w:val="006447FA"/>
    <w:rsid w:val="00653C56"/>
    <w:rsid w:val="006578E0"/>
    <w:rsid w:val="00662040"/>
    <w:rsid w:val="00662681"/>
    <w:rsid w:val="006702BB"/>
    <w:rsid w:val="00681616"/>
    <w:rsid w:val="00683CC7"/>
    <w:rsid w:val="00683CC9"/>
    <w:rsid w:val="006912BD"/>
    <w:rsid w:val="00695386"/>
    <w:rsid w:val="0069760B"/>
    <w:rsid w:val="006A08D0"/>
    <w:rsid w:val="006A2F4E"/>
    <w:rsid w:val="006A5137"/>
    <w:rsid w:val="006B4899"/>
    <w:rsid w:val="006B4D93"/>
    <w:rsid w:val="006B63D6"/>
    <w:rsid w:val="006B6466"/>
    <w:rsid w:val="006B6CAC"/>
    <w:rsid w:val="006C04B1"/>
    <w:rsid w:val="006C414B"/>
    <w:rsid w:val="006C4173"/>
    <w:rsid w:val="006C4258"/>
    <w:rsid w:val="006C7514"/>
    <w:rsid w:val="006E06DC"/>
    <w:rsid w:val="006E20DF"/>
    <w:rsid w:val="006E3160"/>
    <w:rsid w:val="006F04EA"/>
    <w:rsid w:val="006F428E"/>
    <w:rsid w:val="00700651"/>
    <w:rsid w:val="00701249"/>
    <w:rsid w:val="00705970"/>
    <w:rsid w:val="00710552"/>
    <w:rsid w:val="00721744"/>
    <w:rsid w:val="007240AF"/>
    <w:rsid w:val="00724C6D"/>
    <w:rsid w:val="00727468"/>
    <w:rsid w:val="00731224"/>
    <w:rsid w:val="00731799"/>
    <w:rsid w:val="007338DF"/>
    <w:rsid w:val="00734A97"/>
    <w:rsid w:val="0074035A"/>
    <w:rsid w:val="007442B0"/>
    <w:rsid w:val="0075480C"/>
    <w:rsid w:val="00754B24"/>
    <w:rsid w:val="0075647D"/>
    <w:rsid w:val="0075778E"/>
    <w:rsid w:val="00762046"/>
    <w:rsid w:val="00764CA4"/>
    <w:rsid w:val="00766B8B"/>
    <w:rsid w:val="00767C79"/>
    <w:rsid w:val="00774ACB"/>
    <w:rsid w:val="007770F5"/>
    <w:rsid w:val="00780683"/>
    <w:rsid w:val="00785042"/>
    <w:rsid w:val="00794E7A"/>
    <w:rsid w:val="007A2C99"/>
    <w:rsid w:val="007A355D"/>
    <w:rsid w:val="007B6B83"/>
    <w:rsid w:val="007C4617"/>
    <w:rsid w:val="007D2574"/>
    <w:rsid w:val="007D3BB3"/>
    <w:rsid w:val="007D4B5C"/>
    <w:rsid w:val="007E2A04"/>
    <w:rsid w:val="007E4CFA"/>
    <w:rsid w:val="007F3800"/>
    <w:rsid w:val="007F61D1"/>
    <w:rsid w:val="008044DE"/>
    <w:rsid w:val="0080756A"/>
    <w:rsid w:val="00810525"/>
    <w:rsid w:val="00810906"/>
    <w:rsid w:val="00815E28"/>
    <w:rsid w:val="008211FF"/>
    <w:rsid w:val="00822622"/>
    <w:rsid w:val="00853871"/>
    <w:rsid w:val="00875569"/>
    <w:rsid w:val="0088032C"/>
    <w:rsid w:val="00883144"/>
    <w:rsid w:val="008832B3"/>
    <w:rsid w:val="00892B64"/>
    <w:rsid w:val="00896C4C"/>
    <w:rsid w:val="008A1DD3"/>
    <w:rsid w:val="008A4BB8"/>
    <w:rsid w:val="008B0186"/>
    <w:rsid w:val="008B28F5"/>
    <w:rsid w:val="008B42F6"/>
    <w:rsid w:val="008C7CA5"/>
    <w:rsid w:val="008D330D"/>
    <w:rsid w:val="008E5979"/>
    <w:rsid w:val="008F372B"/>
    <w:rsid w:val="00901EA5"/>
    <w:rsid w:val="009072EE"/>
    <w:rsid w:val="009121AB"/>
    <w:rsid w:val="00915212"/>
    <w:rsid w:val="00915B74"/>
    <w:rsid w:val="00915F6F"/>
    <w:rsid w:val="00920976"/>
    <w:rsid w:val="009218A2"/>
    <w:rsid w:val="00923953"/>
    <w:rsid w:val="00923B0E"/>
    <w:rsid w:val="009266B0"/>
    <w:rsid w:val="00931D09"/>
    <w:rsid w:val="00932A53"/>
    <w:rsid w:val="00933487"/>
    <w:rsid w:val="00935B0A"/>
    <w:rsid w:val="00936B8A"/>
    <w:rsid w:val="00944068"/>
    <w:rsid w:val="00950DF3"/>
    <w:rsid w:val="009537E8"/>
    <w:rsid w:val="009567D9"/>
    <w:rsid w:val="00963A3A"/>
    <w:rsid w:val="00965204"/>
    <w:rsid w:val="0098053C"/>
    <w:rsid w:val="00981F21"/>
    <w:rsid w:val="009870FA"/>
    <w:rsid w:val="00987C5E"/>
    <w:rsid w:val="009925BF"/>
    <w:rsid w:val="009954D2"/>
    <w:rsid w:val="009A07BE"/>
    <w:rsid w:val="009A07D7"/>
    <w:rsid w:val="009A1E9D"/>
    <w:rsid w:val="009A42D7"/>
    <w:rsid w:val="009A4696"/>
    <w:rsid w:val="009A4FF4"/>
    <w:rsid w:val="009B066D"/>
    <w:rsid w:val="009B1124"/>
    <w:rsid w:val="009B4E12"/>
    <w:rsid w:val="009B7C0E"/>
    <w:rsid w:val="009C1B81"/>
    <w:rsid w:val="009D5CA7"/>
    <w:rsid w:val="009D7992"/>
    <w:rsid w:val="009E2F90"/>
    <w:rsid w:val="009E5E5E"/>
    <w:rsid w:val="009F5538"/>
    <w:rsid w:val="009F5703"/>
    <w:rsid w:val="00A02707"/>
    <w:rsid w:val="00A11C97"/>
    <w:rsid w:val="00A13115"/>
    <w:rsid w:val="00A24424"/>
    <w:rsid w:val="00A26A7C"/>
    <w:rsid w:val="00A31501"/>
    <w:rsid w:val="00A344E4"/>
    <w:rsid w:val="00A3519B"/>
    <w:rsid w:val="00A355D9"/>
    <w:rsid w:val="00A45060"/>
    <w:rsid w:val="00A453F4"/>
    <w:rsid w:val="00A47FAB"/>
    <w:rsid w:val="00A51122"/>
    <w:rsid w:val="00A51B8A"/>
    <w:rsid w:val="00A52630"/>
    <w:rsid w:val="00A5546C"/>
    <w:rsid w:val="00A60E5F"/>
    <w:rsid w:val="00A62F32"/>
    <w:rsid w:val="00A64E4B"/>
    <w:rsid w:val="00A64ECF"/>
    <w:rsid w:val="00A73C73"/>
    <w:rsid w:val="00A74FC9"/>
    <w:rsid w:val="00A75626"/>
    <w:rsid w:val="00A81E1F"/>
    <w:rsid w:val="00A84713"/>
    <w:rsid w:val="00A92029"/>
    <w:rsid w:val="00A9344E"/>
    <w:rsid w:val="00A94967"/>
    <w:rsid w:val="00A953B2"/>
    <w:rsid w:val="00A96647"/>
    <w:rsid w:val="00A97DDE"/>
    <w:rsid w:val="00A97E91"/>
    <w:rsid w:val="00AA4A72"/>
    <w:rsid w:val="00AA4FCB"/>
    <w:rsid w:val="00AB0778"/>
    <w:rsid w:val="00AB1541"/>
    <w:rsid w:val="00AB3A2D"/>
    <w:rsid w:val="00AB5FA9"/>
    <w:rsid w:val="00AC6605"/>
    <w:rsid w:val="00AC694C"/>
    <w:rsid w:val="00AD1212"/>
    <w:rsid w:val="00AE2873"/>
    <w:rsid w:val="00AE3716"/>
    <w:rsid w:val="00AE37B5"/>
    <w:rsid w:val="00AE6F1F"/>
    <w:rsid w:val="00AF1359"/>
    <w:rsid w:val="00AF4E61"/>
    <w:rsid w:val="00AF7260"/>
    <w:rsid w:val="00B02A8E"/>
    <w:rsid w:val="00B04805"/>
    <w:rsid w:val="00B07271"/>
    <w:rsid w:val="00B12BE2"/>
    <w:rsid w:val="00B168ED"/>
    <w:rsid w:val="00B1725E"/>
    <w:rsid w:val="00B20B29"/>
    <w:rsid w:val="00B212C2"/>
    <w:rsid w:val="00B245CF"/>
    <w:rsid w:val="00B26BAD"/>
    <w:rsid w:val="00B340AD"/>
    <w:rsid w:val="00B36A56"/>
    <w:rsid w:val="00B44AAD"/>
    <w:rsid w:val="00B5227C"/>
    <w:rsid w:val="00B530B6"/>
    <w:rsid w:val="00B54962"/>
    <w:rsid w:val="00B62007"/>
    <w:rsid w:val="00B63E89"/>
    <w:rsid w:val="00B74528"/>
    <w:rsid w:val="00B810E0"/>
    <w:rsid w:val="00B900C4"/>
    <w:rsid w:val="00B91FCD"/>
    <w:rsid w:val="00B9732E"/>
    <w:rsid w:val="00B97F75"/>
    <w:rsid w:val="00BA0531"/>
    <w:rsid w:val="00BA0BAD"/>
    <w:rsid w:val="00BA1771"/>
    <w:rsid w:val="00BA509E"/>
    <w:rsid w:val="00BB3482"/>
    <w:rsid w:val="00BB6C95"/>
    <w:rsid w:val="00BB7E4C"/>
    <w:rsid w:val="00BC70EE"/>
    <w:rsid w:val="00BE2823"/>
    <w:rsid w:val="00BE54EE"/>
    <w:rsid w:val="00BF3E9E"/>
    <w:rsid w:val="00BF45F4"/>
    <w:rsid w:val="00BF59ED"/>
    <w:rsid w:val="00BF6127"/>
    <w:rsid w:val="00C13E3B"/>
    <w:rsid w:val="00C1422E"/>
    <w:rsid w:val="00C27698"/>
    <w:rsid w:val="00C33343"/>
    <w:rsid w:val="00C33C2D"/>
    <w:rsid w:val="00C404DC"/>
    <w:rsid w:val="00C42B37"/>
    <w:rsid w:val="00C44119"/>
    <w:rsid w:val="00C44492"/>
    <w:rsid w:val="00C44A78"/>
    <w:rsid w:val="00C516E6"/>
    <w:rsid w:val="00C63E51"/>
    <w:rsid w:val="00C64ADF"/>
    <w:rsid w:val="00C65C85"/>
    <w:rsid w:val="00C66D90"/>
    <w:rsid w:val="00C702BF"/>
    <w:rsid w:val="00C77085"/>
    <w:rsid w:val="00C80892"/>
    <w:rsid w:val="00C85FA7"/>
    <w:rsid w:val="00C9152B"/>
    <w:rsid w:val="00C94F26"/>
    <w:rsid w:val="00CA6893"/>
    <w:rsid w:val="00CA7DC1"/>
    <w:rsid w:val="00CB26BF"/>
    <w:rsid w:val="00CB6941"/>
    <w:rsid w:val="00CC70AC"/>
    <w:rsid w:val="00CD5D08"/>
    <w:rsid w:val="00CE21A6"/>
    <w:rsid w:val="00CE4B39"/>
    <w:rsid w:val="00CE4C83"/>
    <w:rsid w:val="00CE735C"/>
    <w:rsid w:val="00CF2D11"/>
    <w:rsid w:val="00D03F71"/>
    <w:rsid w:val="00D06BBD"/>
    <w:rsid w:val="00D1237B"/>
    <w:rsid w:val="00D12A07"/>
    <w:rsid w:val="00D16140"/>
    <w:rsid w:val="00D208D9"/>
    <w:rsid w:val="00D23A23"/>
    <w:rsid w:val="00D24A81"/>
    <w:rsid w:val="00D25C1C"/>
    <w:rsid w:val="00D26D19"/>
    <w:rsid w:val="00D307BB"/>
    <w:rsid w:val="00D31744"/>
    <w:rsid w:val="00D3219B"/>
    <w:rsid w:val="00D32E59"/>
    <w:rsid w:val="00D444BB"/>
    <w:rsid w:val="00D5143B"/>
    <w:rsid w:val="00D539A5"/>
    <w:rsid w:val="00D57108"/>
    <w:rsid w:val="00D64CF6"/>
    <w:rsid w:val="00D6760E"/>
    <w:rsid w:val="00D73FC6"/>
    <w:rsid w:val="00D748ED"/>
    <w:rsid w:val="00D9698E"/>
    <w:rsid w:val="00DA6460"/>
    <w:rsid w:val="00DA6D6F"/>
    <w:rsid w:val="00DB3E9E"/>
    <w:rsid w:val="00DB5B56"/>
    <w:rsid w:val="00DD5FE3"/>
    <w:rsid w:val="00DE6655"/>
    <w:rsid w:val="00DE775C"/>
    <w:rsid w:val="00DF1A1B"/>
    <w:rsid w:val="00DF1EA6"/>
    <w:rsid w:val="00DF1EE2"/>
    <w:rsid w:val="00DF2314"/>
    <w:rsid w:val="00E02276"/>
    <w:rsid w:val="00E03070"/>
    <w:rsid w:val="00E041F0"/>
    <w:rsid w:val="00E07767"/>
    <w:rsid w:val="00E113AA"/>
    <w:rsid w:val="00E2719A"/>
    <w:rsid w:val="00E3454B"/>
    <w:rsid w:val="00E406A2"/>
    <w:rsid w:val="00E41D5C"/>
    <w:rsid w:val="00E43464"/>
    <w:rsid w:val="00E4420E"/>
    <w:rsid w:val="00E445C7"/>
    <w:rsid w:val="00E44F8E"/>
    <w:rsid w:val="00E456AD"/>
    <w:rsid w:val="00E475EF"/>
    <w:rsid w:val="00E5025A"/>
    <w:rsid w:val="00E51BB7"/>
    <w:rsid w:val="00E605DE"/>
    <w:rsid w:val="00E64E16"/>
    <w:rsid w:val="00E74251"/>
    <w:rsid w:val="00E8010D"/>
    <w:rsid w:val="00E82D2D"/>
    <w:rsid w:val="00E845BA"/>
    <w:rsid w:val="00E85433"/>
    <w:rsid w:val="00EA40F1"/>
    <w:rsid w:val="00EB2CF1"/>
    <w:rsid w:val="00EB4564"/>
    <w:rsid w:val="00EB53C2"/>
    <w:rsid w:val="00EC0DAE"/>
    <w:rsid w:val="00EC171B"/>
    <w:rsid w:val="00EC30A7"/>
    <w:rsid w:val="00EC5167"/>
    <w:rsid w:val="00ED44D9"/>
    <w:rsid w:val="00ED6CA0"/>
    <w:rsid w:val="00EE1228"/>
    <w:rsid w:val="00EF0149"/>
    <w:rsid w:val="00EF7202"/>
    <w:rsid w:val="00F0719C"/>
    <w:rsid w:val="00F07592"/>
    <w:rsid w:val="00F11DAC"/>
    <w:rsid w:val="00F12C85"/>
    <w:rsid w:val="00F1483E"/>
    <w:rsid w:val="00F15B20"/>
    <w:rsid w:val="00F2614F"/>
    <w:rsid w:val="00F26364"/>
    <w:rsid w:val="00F30403"/>
    <w:rsid w:val="00F3511A"/>
    <w:rsid w:val="00F4172B"/>
    <w:rsid w:val="00F41CC5"/>
    <w:rsid w:val="00F41EF5"/>
    <w:rsid w:val="00F525F6"/>
    <w:rsid w:val="00F55E34"/>
    <w:rsid w:val="00F56A4A"/>
    <w:rsid w:val="00F6275F"/>
    <w:rsid w:val="00F64689"/>
    <w:rsid w:val="00F65144"/>
    <w:rsid w:val="00F65169"/>
    <w:rsid w:val="00F70F34"/>
    <w:rsid w:val="00F720C4"/>
    <w:rsid w:val="00F73D44"/>
    <w:rsid w:val="00F763C3"/>
    <w:rsid w:val="00F829F9"/>
    <w:rsid w:val="00F94CB4"/>
    <w:rsid w:val="00FA21D6"/>
    <w:rsid w:val="00FA4225"/>
    <w:rsid w:val="00FB05CD"/>
    <w:rsid w:val="00FB5572"/>
    <w:rsid w:val="00FB5BB1"/>
    <w:rsid w:val="00FB6D52"/>
    <w:rsid w:val="00FC706D"/>
    <w:rsid w:val="00FD05A1"/>
    <w:rsid w:val="00FD14F0"/>
    <w:rsid w:val="00FD3018"/>
    <w:rsid w:val="00FE42AE"/>
    <w:rsid w:val="00FE5080"/>
    <w:rsid w:val="00FE7CD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34AA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E4B"/>
    <w:pPr>
      <w:spacing w:before="60" w:after="60" w:line="288" w:lineRule="auto"/>
      <w:jc w:val="both"/>
    </w:pPr>
    <w:rPr>
      <w:rFonts w:ascii="Arial" w:hAnsi="Arial"/>
    </w:rPr>
  </w:style>
  <w:style w:type="paragraph" w:styleId="Heading1">
    <w:name w:val="heading 1"/>
    <w:basedOn w:val="Normal"/>
    <w:next w:val="Normal"/>
    <w:link w:val="Heading1Char"/>
    <w:uiPriority w:val="99"/>
    <w:qFormat/>
    <w:rsid w:val="00A64E4B"/>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A64E4B"/>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A64E4B"/>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A64E4B"/>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9"/>
    <w:unhideWhenUsed/>
    <w:qFormat/>
    <w:rsid w:val="00A64E4B"/>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A64E4B"/>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A64E4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E4B"/>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A64E4B"/>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A64E4B"/>
    <w:rPr>
      <w:rFonts w:ascii="Tahoma" w:eastAsiaTheme="majorEastAsia" w:hAnsi="Tahoma" w:cstheme="majorBidi"/>
      <w:b/>
      <w:bCs/>
      <w:i/>
      <w:sz w:val="28"/>
    </w:rPr>
  </w:style>
  <w:style w:type="character" w:customStyle="1" w:styleId="Heading4Char">
    <w:name w:val="Heading 4 Char"/>
    <w:basedOn w:val="DefaultParagraphFont"/>
    <w:link w:val="Heading4"/>
    <w:uiPriority w:val="99"/>
    <w:rsid w:val="00A64E4B"/>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9"/>
    <w:rsid w:val="00A64E4B"/>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A64E4B"/>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A64E4B"/>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A64E4B"/>
    <w:pPr>
      <w:spacing w:before="240" w:after="0"/>
      <w:jc w:val="center"/>
    </w:pPr>
    <w:rPr>
      <w:caps/>
    </w:rPr>
  </w:style>
  <w:style w:type="paragraph" w:customStyle="1" w:styleId="Titlearatstarpi">
    <w:name w:val="Title ar atstarpi"/>
    <w:basedOn w:val="Title-klients"/>
    <w:qFormat/>
    <w:rsid w:val="00A64E4B"/>
    <w:pPr>
      <w:spacing w:before="800" w:after="120" w:line="240" w:lineRule="auto"/>
    </w:pPr>
    <w:rPr>
      <w:b/>
      <w:caps w:val="0"/>
      <w:smallCaps/>
      <w:spacing w:val="60"/>
      <w:sz w:val="36"/>
    </w:rPr>
  </w:style>
  <w:style w:type="paragraph" w:customStyle="1" w:styleId="Titledokumenta">
    <w:name w:val="Title dokumenta"/>
    <w:basedOn w:val="Normal"/>
    <w:qFormat/>
    <w:rsid w:val="00A64E4B"/>
    <w:pPr>
      <w:spacing w:before="1080"/>
      <w:jc w:val="center"/>
    </w:pPr>
    <w:rPr>
      <w:smallCaps/>
      <w:sz w:val="36"/>
    </w:rPr>
  </w:style>
  <w:style w:type="paragraph" w:customStyle="1" w:styleId="Titledokumentakods">
    <w:name w:val="Title dokumenta kods"/>
    <w:basedOn w:val="Normal"/>
    <w:qFormat/>
    <w:rsid w:val="00A64E4B"/>
    <w:pPr>
      <w:spacing w:before="240"/>
      <w:jc w:val="center"/>
    </w:pPr>
    <w:rPr>
      <w:b/>
      <w:smallCaps/>
      <w:sz w:val="28"/>
    </w:rPr>
  </w:style>
  <w:style w:type="table" w:styleId="TableGrid">
    <w:name w:val="Table Grid"/>
    <w:aliases w:val="Table Grid Body Text"/>
    <w:basedOn w:val="TableNormal"/>
    <w:uiPriority w:val="59"/>
    <w:rsid w:val="00A64E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A64E4B"/>
    <w:pPr>
      <w:spacing w:after="0" w:line="240" w:lineRule="auto"/>
      <w:jc w:val="right"/>
    </w:pPr>
    <w:rPr>
      <w:sz w:val="20"/>
    </w:rPr>
  </w:style>
  <w:style w:type="paragraph" w:styleId="BalloonText">
    <w:name w:val="Balloon Text"/>
    <w:basedOn w:val="Normal"/>
    <w:link w:val="BalloonTextChar"/>
    <w:uiPriority w:val="99"/>
    <w:semiHidden/>
    <w:unhideWhenUsed/>
    <w:rsid w:val="00A64E4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E4B"/>
    <w:rPr>
      <w:rFonts w:ascii="Tahoma" w:hAnsi="Tahoma" w:cs="Tahoma"/>
      <w:sz w:val="16"/>
      <w:szCs w:val="16"/>
    </w:rPr>
  </w:style>
  <w:style w:type="paragraph" w:customStyle="1" w:styleId="Titleversija">
    <w:name w:val="Title versija"/>
    <w:aliases w:val="datums"/>
    <w:basedOn w:val="Titledokumentakods"/>
    <w:qFormat/>
    <w:rsid w:val="00A64E4B"/>
    <w:pPr>
      <w:spacing w:before="60" w:after="2400"/>
    </w:pPr>
    <w:rPr>
      <w:b w:val="0"/>
      <w:smallCaps w:val="0"/>
      <w:sz w:val="26"/>
    </w:rPr>
  </w:style>
  <w:style w:type="paragraph" w:customStyle="1" w:styleId="10ptcenter">
    <w:name w:val="10pt center"/>
    <w:basedOn w:val="Titleversija"/>
    <w:qFormat/>
    <w:rsid w:val="00A64E4B"/>
    <w:pPr>
      <w:spacing w:before="0" w:after="60" w:line="240" w:lineRule="auto"/>
      <w:contextualSpacing/>
    </w:pPr>
    <w:rPr>
      <w:sz w:val="20"/>
    </w:rPr>
  </w:style>
  <w:style w:type="character" w:styleId="Hyperlink">
    <w:name w:val="Hyperlink"/>
    <w:basedOn w:val="DefaultParagraphFont"/>
    <w:uiPriority w:val="99"/>
    <w:unhideWhenUsed/>
    <w:rsid w:val="00A64E4B"/>
    <w:rPr>
      <w:color w:val="0000FF" w:themeColor="hyperlink"/>
      <w:u w:val="single"/>
    </w:rPr>
  </w:style>
  <w:style w:type="paragraph" w:customStyle="1" w:styleId="12pt">
    <w:name w:val="12pt"/>
    <w:aliases w:val="center"/>
    <w:basedOn w:val="10ptcenter"/>
    <w:qFormat/>
    <w:rsid w:val="00A64E4B"/>
    <w:pPr>
      <w:spacing w:before="120"/>
    </w:pPr>
    <w:rPr>
      <w:sz w:val="24"/>
    </w:rPr>
  </w:style>
  <w:style w:type="paragraph" w:styleId="Header">
    <w:name w:val="header"/>
    <w:basedOn w:val="Normal"/>
    <w:link w:val="HeaderChar"/>
    <w:uiPriority w:val="99"/>
    <w:unhideWhenUsed/>
    <w:rsid w:val="00A64E4B"/>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A64E4B"/>
    <w:rPr>
      <w:rFonts w:ascii="Arial" w:hAnsi="Arial"/>
      <w:sz w:val="16"/>
    </w:rPr>
  </w:style>
  <w:style w:type="paragraph" w:styleId="Footer">
    <w:name w:val="footer"/>
    <w:basedOn w:val="Normal"/>
    <w:link w:val="FooterChar"/>
    <w:uiPriority w:val="99"/>
    <w:unhideWhenUsed/>
    <w:rsid w:val="00A64E4B"/>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A64E4B"/>
    <w:rPr>
      <w:rFonts w:ascii="Arial" w:hAnsi="Arial"/>
      <w:sz w:val="16"/>
    </w:rPr>
  </w:style>
  <w:style w:type="character" w:styleId="PageNumber">
    <w:name w:val="page number"/>
    <w:basedOn w:val="DefaultParagraphFont"/>
    <w:rsid w:val="00A64E4B"/>
    <w:rPr>
      <w:rFonts w:cs="Times New Roman"/>
    </w:rPr>
  </w:style>
  <w:style w:type="table" w:customStyle="1" w:styleId="TableClassic1">
    <w:name w:val="Table Classic1"/>
    <w:basedOn w:val="TableNormal"/>
    <w:uiPriority w:val="99"/>
    <w:rsid w:val="00A64E4B"/>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uiPriority w:val="99"/>
    <w:qFormat/>
    <w:rsid w:val="00A64E4B"/>
    <w:pPr>
      <w:spacing w:before="40" w:after="40" w:line="240" w:lineRule="auto"/>
    </w:pPr>
    <w:rPr>
      <w:sz w:val="20"/>
    </w:rPr>
  </w:style>
  <w:style w:type="character" w:customStyle="1" w:styleId="TablebodyChar">
    <w:name w:val="Table body Char"/>
    <w:link w:val="Tablebody"/>
    <w:uiPriority w:val="99"/>
    <w:rsid w:val="00A64E4B"/>
    <w:rPr>
      <w:rFonts w:ascii="Arial" w:hAnsi="Arial"/>
      <w:sz w:val="20"/>
    </w:rPr>
  </w:style>
  <w:style w:type="paragraph" w:customStyle="1" w:styleId="Bold">
    <w:name w:val="Bold"/>
    <w:aliases w:val="Small caps"/>
    <w:basedOn w:val="Tablebody"/>
    <w:qFormat/>
    <w:rsid w:val="00A64E4B"/>
    <w:pPr>
      <w:spacing w:before="60" w:after="60" w:line="288" w:lineRule="auto"/>
      <w:jc w:val="left"/>
    </w:pPr>
    <w:rPr>
      <w:b/>
      <w:smallCaps/>
      <w:sz w:val="22"/>
    </w:rPr>
  </w:style>
  <w:style w:type="paragraph" w:customStyle="1" w:styleId="Saturs">
    <w:name w:val="Saturs"/>
    <w:basedOn w:val="Normal"/>
    <w:qFormat/>
    <w:rsid w:val="00A64E4B"/>
    <w:pPr>
      <w:jc w:val="left"/>
    </w:pPr>
    <w:rPr>
      <w:rFonts w:ascii="Tahoma" w:hAnsi="Tahoma"/>
      <w:b/>
      <w:sz w:val="32"/>
    </w:rPr>
  </w:style>
  <w:style w:type="paragraph" w:styleId="TOC1">
    <w:name w:val="toc 1"/>
    <w:basedOn w:val="Normal"/>
    <w:next w:val="Normal"/>
    <w:autoRedefine/>
    <w:uiPriority w:val="39"/>
    <w:unhideWhenUsed/>
    <w:rsid w:val="00A64E4B"/>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A64E4B"/>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A64E4B"/>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A64E4B"/>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A64E4B"/>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A64E4B"/>
    <w:pPr>
      <w:numPr>
        <w:numId w:val="1"/>
      </w:numPr>
      <w:tabs>
        <w:tab w:val="clear" w:pos="360"/>
      </w:tabs>
      <w:ind w:left="714" w:hanging="357"/>
    </w:pPr>
  </w:style>
  <w:style w:type="character" w:customStyle="1" w:styleId="ListBulletChar">
    <w:name w:val="List Bullet Char"/>
    <w:basedOn w:val="DefaultParagraphFont"/>
    <w:link w:val="ListBullet"/>
    <w:locked/>
    <w:rsid w:val="00A64E4B"/>
    <w:rPr>
      <w:rFonts w:ascii="Arial" w:hAnsi="Arial"/>
    </w:rPr>
  </w:style>
  <w:style w:type="paragraph" w:styleId="TableofFigures">
    <w:name w:val="table of figures"/>
    <w:basedOn w:val="Normal"/>
    <w:next w:val="Normal"/>
    <w:uiPriority w:val="99"/>
    <w:unhideWhenUsed/>
    <w:rsid w:val="00A64E4B"/>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A64E4B"/>
    <w:pPr>
      <w:numPr>
        <w:numId w:val="2"/>
      </w:numPr>
      <w:ind w:left="1071" w:hanging="357"/>
      <w:contextualSpacing/>
    </w:pPr>
  </w:style>
  <w:style w:type="paragraph" w:styleId="ListBullet3">
    <w:name w:val="List Bullet 3"/>
    <w:basedOn w:val="Normal"/>
    <w:uiPriority w:val="99"/>
    <w:unhideWhenUsed/>
    <w:rsid w:val="00A64E4B"/>
    <w:pPr>
      <w:numPr>
        <w:numId w:val="3"/>
      </w:numPr>
      <w:ind w:left="1429" w:hanging="357"/>
      <w:contextualSpacing/>
    </w:pPr>
  </w:style>
  <w:style w:type="paragraph" w:styleId="ListBullet4">
    <w:name w:val="List Bullet 4"/>
    <w:basedOn w:val="Normal"/>
    <w:uiPriority w:val="99"/>
    <w:unhideWhenUsed/>
    <w:rsid w:val="00A64E4B"/>
    <w:pPr>
      <w:numPr>
        <w:numId w:val="10"/>
      </w:numPr>
      <w:contextualSpacing/>
    </w:pPr>
  </w:style>
  <w:style w:type="paragraph" w:styleId="ListContinue">
    <w:name w:val="List Continue"/>
    <w:aliases w:val=" Char"/>
    <w:basedOn w:val="Normal"/>
    <w:link w:val="ListContinueChar"/>
    <w:uiPriority w:val="99"/>
    <w:unhideWhenUsed/>
    <w:rsid w:val="00A64E4B"/>
    <w:pPr>
      <w:ind w:left="454"/>
      <w:contextualSpacing/>
    </w:pPr>
  </w:style>
  <w:style w:type="paragraph" w:styleId="ListContinue2">
    <w:name w:val="List Continue 2"/>
    <w:basedOn w:val="Normal"/>
    <w:rsid w:val="00A64E4B"/>
    <w:pPr>
      <w:ind w:left="851"/>
      <w:contextualSpacing/>
    </w:pPr>
    <w:rPr>
      <w:rFonts w:eastAsia="Times New Roman" w:cs="Times New Roman"/>
    </w:rPr>
  </w:style>
  <w:style w:type="paragraph" w:styleId="ListContinue3">
    <w:name w:val="List Continue 3"/>
    <w:basedOn w:val="Normal"/>
    <w:uiPriority w:val="99"/>
    <w:unhideWhenUsed/>
    <w:rsid w:val="00A64E4B"/>
    <w:pPr>
      <w:ind w:left="1134"/>
      <w:contextualSpacing/>
    </w:pPr>
  </w:style>
  <w:style w:type="paragraph" w:styleId="ListNumber">
    <w:name w:val="List Number"/>
    <w:basedOn w:val="Normal"/>
    <w:rsid w:val="00A64E4B"/>
    <w:pPr>
      <w:numPr>
        <w:numId w:val="9"/>
      </w:numPr>
      <w:ind w:left="454" w:hanging="454"/>
      <w:contextualSpacing/>
    </w:pPr>
    <w:rPr>
      <w:rFonts w:eastAsia="Times New Roman" w:cs="Times New Roman"/>
    </w:rPr>
  </w:style>
  <w:style w:type="paragraph" w:styleId="ListNumber2">
    <w:name w:val="List Number 2"/>
    <w:basedOn w:val="Normal"/>
    <w:link w:val="ListNumber2Char"/>
    <w:rsid w:val="00A64E4B"/>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A64E4B"/>
    <w:rPr>
      <w:rFonts w:ascii="Arial" w:eastAsia="Times New Roman" w:hAnsi="Arial" w:cs="Times New Roman"/>
    </w:rPr>
  </w:style>
  <w:style w:type="paragraph" w:styleId="ListNumber3">
    <w:name w:val="List Number 3"/>
    <w:basedOn w:val="Normal"/>
    <w:rsid w:val="00A64E4B"/>
    <w:pPr>
      <w:numPr>
        <w:ilvl w:val="2"/>
        <w:numId w:val="9"/>
      </w:numPr>
      <w:ind w:left="1429" w:hanging="709"/>
      <w:contextualSpacing/>
    </w:pPr>
    <w:rPr>
      <w:rFonts w:eastAsia="Times New Roman" w:cs="Times New Roman"/>
    </w:rPr>
  </w:style>
  <w:style w:type="paragraph" w:styleId="ListNumber4">
    <w:name w:val="List Number 4"/>
    <w:basedOn w:val="Normal"/>
    <w:rsid w:val="00A64E4B"/>
    <w:pPr>
      <w:numPr>
        <w:ilvl w:val="3"/>
        <w:numId w:val="9"/>
      </w:numPr>
      <w:ind w:left="1984" w:hanging="992"/>
      <w:contextualSpacing/>
    </w:pPr>
    <w:rPr>
      <w:rFonts w:eastAsia="Times New Roman" w:cs="Times New Roman"/>
    </w:rPr>
  </w:style>
  <w:style w:type="paragraph" w:customStyle="1" w:styleId="Atsauce">
    <w:name w:val="Atsauce"/>
    <w:basedOn w:val="Normal"/>
    <w:link w:val="AtsauceCharChar"/>
    <w:rsid w:val="00A64E4B"/>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A64E4B"/>
    <w:pPr>
      <w:ind w:left="720"/>
      <w:contextualSpacing/>
    </w:pPr>
  </w:style>
  <w:style w:type="paragraph" w:styleId="BodyText">
    <w:name w:val="Body Text"/>
    <w:basedOn w:val="Normal"/>
    <w:link w:val="BodyTextChar"/>
    <w:autoRedefine/>
    <w:rsid w:val="00A64E4B"/>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A64E4B"/>
    <w:rPr>
      <w:rFonts w:ascii="Arial" w:eastAsia="Batang" w:hAnsi="Arial" w:cs="Times New Roman"/>
      <w:szCs w:val="20"/>
    </w:rPr>
  </w:style>
  <w:style w:type="paragraph" w:customStyle="1" w:styleId="Tabletitle">
    <w:name w:val="Table title"/>
    <w:basedOn w:val="Title"/>
    <w:autoRedefine/>
    <w:rsid w:val="00A64E4B"/>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A64E4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4E4B"/>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A64E4B"/>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A64E4B"/>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A64E4B"/>
    <w:pPr>
      <w:spacing w:before="120" w:after="0"/>
      <w:jc w:val="right"/>
    </w:pPr>
    <w:rPr>
      <w:noProof/>
      <w:sz w:val="20"/>
    </w:rPr>
  </w:style>
  <w:style w:type="character" w:customStyle="1" w:styleId="TablenumberCharChar">
    <w:name w:val="Table number Char Char"/>
    <w:basedOn w:val="DefaultParagraphFont"/>
    <w:link w:val="Tablenumber"/>
    <w:locked/>
    <w:rsid w:val="00A64E4B"/>
    <w:rPr>
      <w:rFonts w:ascii="Arial" w:eastAsia="Batang" w:hAnsi="Arial" w:cs="Times New Roman"/>
      <w:b/>
      <w:bCs/>
      <w:noProof/>
      <w:sz w:val="20"/>
      <w:szCs w:val="20"/>
    </w:rPr>
  </w:style>
  <w:style w:type="paragraph" w:styleId="Caption">
    <w:name w:val="caption"/>
    <w:basedOn w:val="Normal"/>
    <w:next w:val="Normal"/>
    <w:link w:val="CaptionChar"/>
    <w:uiPriority w:val="35"/>
    <w:unhideWhenUsed/>
    <w:qFormat/>
    <w:rsid w:val="00A64E4B"/>
    <w:pPr>
      <w:spacing w:before="0" w:after="200" w:line="240" w:lineRule="auto"/>
    </w:pPr>
    <w:rPr>
      <w:b/>
      <w:bCs/>
      <w:color w:val="4F81BD" w:themeColor="accent1"/>
      <w:sz w:val="18"/>
      <w:szCs w:val="18"/>
    </w:rPr>
  </w:style>
  <w:style w:type="paragraph" w:customStyle="1" w:styleId="TablebodyB">
    <w:name w:val="Table body+B"/>
    <w:basedOn w:val="Tablebody"/>
    <w:qFormat/>
    <w:rsid w:val="00A64E4B"/>
    <w:rPr>
      <w:b/>
    </w:rPr>
  </w:style>
  <w:style w:type="paragraph" w:customStyle="1" w:styleId="Vieta">
    <w:name w:val="Vieta"/>
    <w:aliases w:val="laiks"/>
    <w:basedOn w:val="Tablebody"/>
    <w:qFormat/>
    <w:rsid w:val="00A64E4B"/>
    <w:pPr>
      <w:spacing w:before="120" w:after="0"/>
      <w:jc w:val="center"/>
    </w:pPr>
    <w:rPr>
      <w:sz w:val="24"/>
    </w:rPr>
  </w:style>
  <w:style w:type="paragraph" w:styleId="MessageHeader">
    <w:name w:val="Message Header"/>
    <w:basedOn w:val="Normal"/>
    <w:link w:val="MessageHeaderChar"/>
    <w:uiPriority w:val="99"/>
    <w:rsid w:val="00A64E4B"/>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A64E4B"/>
    <w:rPr>
      <w:rFonts w:ascii="Arial" w:eastAsia="Times New Roman" w:hAnsi="Arial" w:cs="Arial"/>
      <w:smallCaps/>
      <w:sz w:val="20"/>
      <w:szCs w:val="20"/>
      <w:shd w:val="pct20" w:color="auto" w:fill="auto"/>
    </w:rPr>
  </w:style>
  <w:style w:type="paragraph" w:customStyle="1" w:styleId="TableListBullet2">
    <w:name w:val="Table List Bullet 2"/>
    <w:basedOn w:val="Normal"/>
    <w:rsid w:val="00A64E4B"/>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A64E4B"/>
    <w:pPr>
      <w:ind w:left="283" w:hanging="283"/>
      <w:contextualSpacing/>
    </w:pPr>
  </w:style>
  <w:style w:type="paragraph" w:customStyle="1" w:styleId="Note">
    <w:name w:val="Note"/>
    <w:basedOn w:val="Normal"/>
    <w:rsid w:val="00A64E4B"/>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A64E4B"/>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A64E4B"/>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A64E4B"/>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A64E4B"/>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A64E4B"/>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A64E4B"/>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A64E4B"/>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A64E4B"/>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A64E4B"/>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A64E4B"/>
    <w:rPr>
      <w:rFonts w:ascii="Arial" w:eastAsia="Times New Roman" w:hAnsi="Arial" w:cs="Times New Roman"/>
    </w:rPr>
  </w:style>
  <w:style w:type="paragraph" w:customStyle="1" w:styleId="Tablebodybold">
    <w:name w:val="Table body+bold"/>
    <w:aliases w:val="small caps"/>
    <w:basedOn w:val="Bold"/>
    <w:qFormat/>
    <w:rsid w:val="00A64E4B"/>
    <w:pPr>
      <w:spacing w:line="240" w:lineRule="auto"/>
    </w:pPr>
    <w:rPr>
      <w:sz w:val="20"/>
      <w:lang w:eastAsia="lv-LV"/>
    </w:rPr>
  </w:style>
  <w:style w:type="paragraph" w:customStyle="1" w:styleId="Centered">
    <w:name w:val="Centered"/>
    <w:basedOn w:val="Normal"/>
    <w:qFormat/>
    <w:rsid w:val="00A64E4B"/>
    <w:pPr>
      <w:jc w:val="center"/>
    </w:pPr>
  </w:style>
  <w:style w:type="paragraph" w:customStyle="1" w:styleId="TitleSaskanosana">
    <w:name w:val="Title Saskanosana"/>
    <w:basedOn w:val="Normal"/>
    <w:qFormat/>
    <w:rsid w:val="00A64E4B"/>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A64E4B"/>
    <w:pPr>
      <w:spacing w:before="400"/>
    </w:pPr>
    <w:rPr>
      <w:spacing w:val="0"/>
      <w:sz w:val="44"/>
    </w:rPr>
  </w:style>
  <w:style w:type="character" w:styleId="Strong">
    <w:name w:val="Strong"/>
    <w:basedOn w:val="DefaultParagraphFont"/>
    <w:uiPriority w:val="22"/>
    <w:qFormat/>
    <w:rsid w:val="00A64E4B"/>
    <w:rPr>
      <w:rFonts w:ascii="Tahoma" w:hAnsi="Tahoma"/>
      <w:b w:val="0"/>
      <w:bCs/>
      <w:sz w:val="32"/>
    </w:rPr>
  </w:style>
  <w:style w:type="character" w:styleId="BookTitle">
    <w:name w:val="Book Title"/>
    <w:basedOn w:val="DefaultParagraphFont"/>
    <w:uiPriority w:val="33"/>
    <w:qFormat/>
    <w:rsid w:val="00A64E4B"/>
    <w:rPr>
      <w:b/>
      <w:bCs/>
      <w:smallCaps/>
      <w:spacing w:val="5"/>
    </w:rPr>
  </w:style>
  <w:style w:type="paragraph" w:styleId="ListNumber5">
    <w:name w:val="List Number 5"/>
    <w:basedOn w:val="Normal"/>
    <w:rsid w:val="00A64E4B"/>
    <w:pPr>
      <w:numPr>
        <w:ilvl w:val="4"/>
        <w:numId w:val="9"/>
      </w:numPr>
      <w:spacing w:after="0"/>
    </w:pPr>
    <w:rPr>
      <w:rFonts w:eastAsia="Times New Roman" w:cs="Times New Roman"/>
    </w:rPr>
  </w:style>
  <w:style w:type="paragraph" w:customStyle="1" w:styleId="Atstarpe">
    <w:name w:val="Atstarpe"/>
    <w:basedOn w:val="Titlearatstarpi"/>
    <w:qFormat/>
    <w:rsid w:val="00A64E4B"/>
    <w:pPr>
      <w:spacing w:before="1600"/>
      <w:jc w:val="both"/>
    </w:pPr>
    <w:rPr>
      <w:b w:val="0"/>
    </w:rPr>
  </w:style>
  <w:style w:type="paragraph" w:customStyle="1" w:styleId="TableBold-small">
    <w:name w:val="Table Bold-small"/>
    <w:basedOn w:val="Bold"/>
    <w:qFormat/>
    <w:rsid w:val="00A64E4B"/>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A64E4B"/>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A64E4B"/>
    <w:pPr>
      <w:spacing w:before="40" w:after="40" w:line="240" w:lineRule="auto"/>
      <w:jc w:val="left"/>
    </w:pPr>
    <w:rPr>
      <w:rFonts w:eastAsia="Times New Roman" w:cs="Times New Roman"/>
      <w:sz w:val="20"/>
    </w:rPr>
  </w:style>
  <w:style w:type="paragraph" w:customStyle="1" w:styleId="TitleDala">
    <w:name w:val="TitleDala"/>
    <w:basedOn w:val="Titlearatstarpi"/>
    <w:qFormat/>
    <w:rsid w:val="00A64E4B"/>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4"/>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uiPriority w:val="99"/>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5"/>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5"/>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5"/>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5"/>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6"/>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7"/>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link w:val="CodeChar"/>
    <w:qFormat/>
    <w:rsid w:val="007D4B5C"/>
    <w:pPr>
      <w:pBdr>
        <w:top w:val="single" w:sz="4" w:space="1" w:color="auto"/>
        <w:left w:val="single" w:sz="4" w:space="4" w:color="auto"/>
        <w:bottom w:val="single" w:sz="4" w:space="1" w:color="auto"/>
        <w:right w:val="single" w:sz="4" w:space="4" w:color="auto"/>
      </w:pBd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8"/>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19"/>
      </w:numPr>
    </w:pPr>
  </w:style>
  <w:style w:type="numbering" w:customStyle="1" w:styleId="NumberedListTable">
    <w:name w:val="Numbered List Table"/>
    <w:basedOn w:val="NoList"/>
    <w:rsid w:val="00294646"/>
    <w:pPr>
      <w:numPr>
        <w:numId w:val="20"/>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1"/>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2"/>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aliases w:val=" Char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EYBodySubhead">
    <w:name w:val="EY Body Subhead"/>
    <w:basedOn w:val="EYBodyText"/>
    <w:next w:val="EYBodyText"/>
    <w:link w:val="EYBodySubheadChar"/>
    <w:rsid w:val="00CE4B39"/>
    <w:pPr>
      <w:keepNext/>
      <w:spacing w:before="240"/>
    </w:pPr>
    <w:rPr>
      <w:b/>
      <w:bCs w:val="0"/>
      <w:i/>
      <w:iCs/>
      <w:sz w:val="24"/>
      <w:szCs w:val="24"/>
    </w:rPr>
  </w:style>
  <w:style w:type="paragraph" w:customStyle="1" w:styleId="EYBulletText">
    <w:name w:val="EY Bullet Text"/>
    <w:basedOn w:val="Normal"/>
    <w:link w:val="EYBulletTextChar1"/>
    <w:rsid w:val="00CE4B39"/>
    <w:pPr>
      <w:numPr>
        <w:numId w:val="28"/>
      </w:numPr>
      <w:overflowPunct w:val="0"/>
      <w:autoSpaceDE w:val="0"/>
      <w:autoSpaceDN w:val="0"/>
      <w:adjustRightInd w:val="0"/>
      <w:spacing w:before="0" w:after="120" w:line="280" w:lineRule="atLeast"/>
      <w:ind w:right="357"/>
      <w:textAlignment w:val="baseline"/>
    </w:pPr>
    <w:rPr>
      <w:rFonts w:ascii="Times New Roman" w:eastAsia="MS Mincho" w:hAnsi="Times New Roman" w:cs="Arial"/>
      <w:bCs/>
      <w:szCs w:val="20"/>
    </w:rPr>
  </w:style>
  <w:style w:type="paragraph" w:customStyle="1" w:styleId="EYCoverSubtitle">
    <w:name w:val="EY Cover Subtitle"/>
    <w:basedOn w:val="Heading2"/>
    <w:rsid w:val="00CE4B39"/>
    <w:pPr>
      <w:keepLines w:val="0"/>
      <w:widowControl w:val="0"/>
      <w:numPr>
        <w:ilvl w:val="0"/>
        <w:numId w:val="0"/>
      </w:numPr>
      <w:tabs>
        <w:tab w:val="clear" w:pos="709"/>
      </w:tabs>
      <w:overflowPunct w:val="0"/>
      <w:autoSpaceDE w:val="0"/>
      <w:autoSpaceDN w:val="0"/>
      <w:adjustRightInd w:val="0"/>
      <w:spacing w:before="0"/>
      <w:jc w:val="center"/>
      <w:textAlignment w:val="baseline"/>
    </w:pPr>
    <w:rPr>
      <w:rFonts w:ascii="Arial" w:eastAsia="Times New Roman" w:hAnsi="Arial" w:cs="Arial"/>
      <w:sz w:val="36"/>
      <w:szCs w:val="36"/>
    </w:rPr>
  </w:style>
  <w:style w:type="paragraph" w:customStyle="1" w:styleId="EYCoverTitle">
    <w:name w:val="EY Cover Title"/>
    <w:basedOn w:val="Normal"/>
    <w:autoRedefine/>
    <w:rsid w:val="00CE4B39"/>
    <w:pPr>
      <w:widowControl w:val="0"/>
      <w:overflowPunct w:val="0"/>
      <w:autoSpaceDE w:val="0"/>
      <w:autoSpaceDN w:val="0"/>
      <w:adjustRightInd w:val="0"/>
      <w:spacing w:before="120" w:after="240" w:line="240" w:lineRule="auto"/>
      <w:ind w:left="142"/>
      <w:jc w:val="center"/>
      <w:textAlignment w:val="baseline"/>
    </w:pPr>
    <w:rPr>
      <w:rFonts w:ascii="Times New Roman" w:eastAsia="Times New Roman" w:hAnsi="Times New Roman" w:cs="Arial"/>
      <w:b/>
      <w:color w:val="5960A8"/>
      <w:sz w:val="56"/>
      <w:szCs w:val="56"/>
    </w:rPr>
  </w:style>
  <w:style w:type="paragraph" w:customStyle="1" w:styleId="EYHeading1">
    <w:name w:val="EY Heading 1"/>
    <w:basedOn w:val="Heading1"/>
    <w:next w:val="EYBodyText"/>
    <w:rsid w:val="00CE4B39"/>
    <w:pPr>
      <w:numPr>
        <w:numId w:val="30"/>
      </w:numPr>
      <w:tabs>
        <w:tab w:val="clear" w:pos="360"/>
        <w:tab w:val="left" w:pos="900"/>
      </w:tabs>
      <w:spacing w:before="0" w:after="480" w:line="240" w:lineRule="auto"/>
      <w:ind w:right="176"/>
    </w:pPr>
    <w:rPr>
      <w:rFonts w:ascii="Times New Roman" w:eastAsia="Times New Roman" w:hAnsi="Times New Roman" w:cs="Arial"/>
      <w:bCs w:val="0"/>
      <w:color w:val="5960A8"/>
      <w:sz w:val="48"/>
      <w:szCs w:val="48"/>
    </w:rPr>
  </w:style>
  <w:style w:type="paragraph" w:customStyle="1" w:styleId="EYHeading">
    <w:name w:val="EY Heading"/>
    <w:basedOn w:val="EYHeading1"/>
    <w:next w:val="EYBodyText"/>
    <w:rsid w:val="00CE4B39"/>
    <w:pPr>
      <w:numPr>
        <w:numId w:val="0"/>
      </w:numPr>
    </w:pPr>
  </w:style>
  <w:style w:type="paragraph" w:customStyle="1" w:styleId="EYHeading2">
    <w:name w:val="EY Heading 2"/>
    <w:basedOn w:val="Heading2"/>
    <w:next w:val="EYBodyText"/>
    <w:link w:val="EYHeading2Char"/>
    <w:rsid w:val="00CE4B39"/>
    <w:pPr>
      <w:keepLines w:val="0"/>
      <w:numPr>
        <w:numId w:val="30"/>
      </w:numPr>
      <w:tabs>
        <w:tab w:val="clear" w:pos="709"/>
      </w:tabs>
      <w:spacing w:after="160"/>
    </w:pPr>
    <w:rPr>
      <w:rFonts w:ascii="Times New Roman" w:eastAsia="Times New Roman" w:hAnsi="Times New Roman" w:cs="Arial"/>
      <w:bCs w:val="0"/>
      <w:color w:val="5960A8"/>
      <w:sz w:val="36"/>
      <w:szCs w:val="36"/>
    </w:rPr>
  </w:style>
  <w:style w:type="paragraph" w:customStyle="1" w:styleId="EYHeading3">
    <w:name w:val="EY Heading 3"/>
    <w:basedOn w:val="Heading3"/>
    <w:next w:val="EYBodyText"/>
    <w:link w:val="EYHeading3Char"/>
    <w:rsid w:val="00CE4B39"/>
    <w:pPr>
      <w:keepLines w:val="0"/>
      <w:numPr>
        <w:numId w:val="30"/>
      </w:numPr>
      <w:tabs>
        <w:tab w:val="clear" w:pos="981"/>
        <w:tab w:val="left" w:pos="900"/>
      </w:tabs>
      <w:overflowPunct w:val="0"/>
      <w:autoSpaceDE w:val="0"/>
      <w:autoSpaceDN w:val="0"/>
      <w:adjustRightInd w:val="0"/>
      <w:spacing w:after="120"/>
      <w:textAlignment w:val="baseline"/>
    </w:pPr>
    <w:rPr>
      <w:rFonts w:ascii="Times New Roman Bold" w:eastAsia="Times New Roman" w:hAnsi="Times New Roman Bold" w:cs="Arial"/>
      <w:i w:val="0"/>
      <w:color w:val="666699"/>
      <w:sz w:val="24"/>
      <w:szCs w:val="24"/>
    </w:rPr>
  </w:style>
  <w:style w:type="paragraph" w:customStyle="1" w:styleId="EYNumberedList">
    <w:name w:val="EY Numbered List"/>
    <w:basedOn w:val="EYBodyText"/>
    <w:rsid w:val="00CE4B39"/>
    <w:pPr>
      <w:numPr>
        <w:numId w:val="29"/>
      </w:numPr>
    </w:pPr>
  </w:style>
  <w:style w:type="paragraph" w:customStyle="1" w:styleId="EYTableBullet">
    <w:name w:val="EY Table Bullet"/>
    <w:basedOn w:val="Normal"/>
    <w:rsid w:val="00CE4B39"/>
    <w:pPr>
      <w:numPr>
        <w:numId w:val="24"/>
      </w:numPr>
      <w:overflowPunct w:val="0"/>
      <w:autoSpaceDE w:val="0"/>
      <w:autoSpaceDN w:val="0"/>
      <w:adjustRightInd w:val="0"/>
      <w:spacing w:before="80" w:after="80" w:line="240" w:lineRule="auto"/>
      <w:ind w:left="377" w:hanging="270"/>
      <w:textAlignment w:val="baseline"/>
    </w:pPr>
    <w:rPr>
      <w:rFonts w:ascii="Times New Roman" w:eastAsia="MS Mincho" w:hAnsi="Times New Roman" w:cs="Times New Roman"/>
      <w:sz w:val="18"/>
      <w:szCs w:val="20"/>
      <w:lang w:val="en-US"/>
    </w:rPr>
  </w:style>
  <w:style w:type="paragraph" w:customStyle="1" w:styleId="EYTableText">
    <w:name w:val="EY Table Text"/>
    <w:basedOn w:val="Normal"/>
    <w:rsid w:val="00CE4B39"/>
    <w:pPr>
      <w:overflowPunct w:val="0"/>
      <w:autoSpaceDE w:val="0"/>
      <w:autoSpaceDN w:val="0"/>
      <w:adjustRightInd w:val="0"/>
      <w:spacing w:before="80" w:after="40" w:line="220" w:lineRule="exact"/>
      <w:textAlignment w:val="baseline"/>
    </w:pPr>
    <w:rPr>
      <w:rFonts w:ascii="Times New Roman" w:eastAsia="MS Mincho" w:hAnsi="Times New Roman" w:cs="Arial"/>
      <w:bCs/>
      <w:sz w:val="18"/>
      <w:szCs w:val="20"/>
      <w:lang w:val="en-US"/>
    </w:rPr>
  </w:style>
  <w:style w:type="paragraph" w:customStyle="1" w:styleId="EYTOCHeading">
    <w:name w:val="EY TOC Heading"/>
    <w:basedOn w:val="EYHeading1"/>
    <w:rsid w:val="00CE4B39"/>
    <w:pPr>
      <w:numPr>
        <w:numId w:val="0"/>
      </w:numPr>
      <w:spacing w:after="1080"/>
      <w:outlineLvl w:val="9"/>
    </w:pPr>
  </w:style>
  <w:style w:type="character" w:customStyle="1" w:styleId="EYCoverTitleChar">
    <w:name w:val="EY Cover Title Char"/>
    <w:rsid w:val="00CE4B39"/>
    <w:rPr>
      <w:rFonts w:ascii="Arial" w:hAnsi="Arial" w:cs="Arial"/>
      <w:b/>
      <w:color w:val="4367C5"/>
      <w:sz w:val="56"/>
      <w:szCs w:val="56"/>
      <w:lang w:val="lv-LV" w:eastAsia="en-US" w:bidi="ar-SA"/>
    </w:rPr>
  </w:style>
  <w:style w:type="paragraph" w:customStyle="1" w:styleId="EYTableNumberedList">
    <w:name w:val="EY Table Numbered List"/>
    <w:basedOn w:val="Normal"/>
    <w:rsid w:val="00CE4B39"/>
    <w:pPr>
      <w:numPr>
        <w:numId w:val="25"/>
      </w:numPr>
      <w:overflowPunct w:val="0"/>
      <w:autoSpaceDE w:val="0"/>
      <w:autoSpaceDN w:val="0"/>
      <w:adjustRightInd w:val="0"/>
      <w:spacing w:before="0" w:after="0" w:line="240" w:lineRule="auto"/>
      <w:textAlignment w:val="baseline"/>
    </w:pPr>
    <w:rPr>
      <w:rFonts w:ascii="Times New Roman" w:eastAsia="Arial Unicode MS" w:hAnsi="Times New Roman" w:cs="Times New Roman"/>
      <w:bCs/>
      <w:sz w:val="18"/>
      <w:szCs w:val="20"/>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character" w:customStyle="1" w:styleId="EYBulletTextChar">
    <w:name w:val="EY Bullet Text Char"/>
    <w:rsid w:val="00CE4B39"/>
    <w:rPr>
      <w:rFonts w:eastAsia="MS Mincho" w:cs="Arial"/>
      <w:bCs/>
      <w:noProof/>
      <w:sz w:val="22"/>
      <w:lang w:val="en-US" w:eastAsia="en-US" w:bidi="ar-SA"/>
    </w:rPr>
  </w:style>
  <w:style w:type="numbering" w:customStyle="1" w:styleId="StyleBulleted">
    <w:name w:val="Style Bulleted"/>
    <w:basedOn w:val="NoList"/>
    <w:rsid w:val="00CE4B39"/>
    <w:pPr>
      <w:numPr>
        <w:numId w:val="26"/>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YHeading2Char">
    <w:name w:val="EY Heading 2 Char"/>
    <w:link w:val="EYHeading2"/>
    <w:rsid w:val="00CE4B39"/>
    <w:rPr>
      <w:rFonts w:ascii="Times New Roman" w:eastAsia="Times New Roman" w:hAnsi="Times New Roman" w:cs="Arial"/>
      <w:b/>
      <w:color w:val="5960A8"/>
      <w:sz w:val="36"/>
      <w:szCs w:val="36"/>
    </w:rPr>
  </w:style>
  <w:style w:type="character" w:customStyle="1" w:styleId="EYHeading3Char">
    <w:name w:val="EY Heading 3 Char"/>
    <w:link w:val="EYHeading3"/>
    <w:rsid w:val="00CE4B39"/>
    <w:rPr>
      <w:rFonts w:ascii="Times New Roman Bold" w:eastAsia="Times New Roman" w:hAnsi="Times New Roman Bold" w:cs="Arial"/>
      <w:b/>
      <w:bCs/>
      <w:color w:val="666699"/>
      <w:sz w:val="24"/>
      <w:szCs w:val="24"/>
    </w:rPr>
  </w:style>
  <w:style w:type="character" w:customStyle="1" w:styleId="EYBodySubheadChar">
    <w:name w:val="EY Body Subhead Char"/>
    <w:link w:val="EYBodySubhead"/>
    <w:rsid w:val="00CE4B39"/>
    <w:rPr>
      <w:rFonts w:ascii="Times New Roman" w:eastAsia="MS Mincho" w:hAnsi="Times New Roman" w:cs="Arial"/>
      <w:b/>
      <w:i/>
      <w:iCs/>
      <w:sz w:val="24"/>
      <w:szCs w:val="24"/>
    </w:rPr>
  </w:style>
  <w:style w:type="character" w:customStyle="1" w:styleId="EYBulletTextChar1">
    <w:name w:val="EY Bullet Text Char1"/>
    <w:link w:val="EYBulletText"/>
    <w:rsid w:val="00CE4B39"/>
    <w:rPr>
      <w:rFonts w:ascii="Times New Roman" w:eastAsia="MS Mincho" w:hAnsi="Times New Roman" w:cs="Arial"/>
      <w:bCs/>
      <w:szCs w:val="20"/>
    </w:rPr>
  </w:style>
  <w:style w:type="numbering" w:customStyle="1" w:styleId="CurrentList1">
    <w:name w:val="Current List1"/>
    <w:rsid w:val="00CE4B39"/>
    <w:pPr>
      <w:numPr>
        <w:numId w:val="27"/>
      </w:numPr>
    </w:pPr>
  </w:style>
  <w:style w:type="paragraph" w:customStyle="1" w:styleId="StyleEYCoverSubtitleLeft0cm">
    <w:name w:val="Style EY Cover Subtitle + Left:  0 cm"/>
    <w:basedOn w:val="EYCoverSubtitle"/>
    <w:rsid w:val="00CE4B39"/>
    <w:rPr>
      <w:rFonts w:cs="Times New Roman"/>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paragraph" w:customStyle="1" w:styleId="StyleEYTOCHeadingRight031cm">
    <w:name w:val="Style EY TOC Heading + Right:  031 cm"/>
    <w:basedOn w:val="EYTOCHeading"/>
    <w:rsid w:val="00CE4B39"/>
    <w:pPr>
      <w:ind w:right="177"/>
    </w:pPr>
    <w:rPr>
      <w:rFonts w:cs="Times New Roman"/>
      <w:bCs/>
      <w:szCs w:val="20"/>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EYHeading4">
    <w:name w:val="EY Heading 4"/>
    <w:basedOn w:val="Heading4"/>
    <w:next w:val="EYBodyText"/>
    <w:link w:val="EYHeading4CharChar"/>
    <w:rsid w:val="00CE4B39"/>
    <w:pPr>
      <w:keepLines w:val="0"/>
      <w:numPr>
        <w:numId w:val="30"/>
      </w:numPr>
      <w:tabs>
        <w:tab w:val="left" w:pos="964"/>
      </w:tabs>
      <w:overflowPunct w:val="0"/>
      <w:autoSpaceDE w:val="0"/>
      <w:autoSpaceDN w:val="0"/>
      <w:adjustRightInd w:val="0"/>
      <w:textAlignment w:val="baseline"/>
    </w:pPr>
    <w:rPr>
      <w:rFonts w:ascii="Times New Roman" w:eastAsia="Times New Roman" w:hAnsi="Times New Roman" w:cs="Times New Roman"/>
      <w:b w:val="0"/>
      <w:i/>
      <w:iCs w:val="0"/>
      <w:color w:val="666699"/>
      <w:szCs w:val="28"/>
      <w:lang w:val="en-US"/>
    </w:rPr>
  </w:style>
  <w:style w:type="paragraph" w:customStyle="1" w:styleId="StyleEYHeading4Arial">
    <w:name w:val="Style EY Heading 4 + Arial"/>
    <w:basedOn w:val="EYHeading4"/>
    <w:next w:val="EYBodyText"/>
    <w:link w:val="StyleEYHeading4ArialChar"/>
    <w:rsid w:val="00CE4B39"/>
    <w:pPr>
      <w:numPr>
        <w:numId w:val="23"/>
      </w:numPr>
    </w:pPr>
    <w:rPr>
      <w:rFonts w:ascii="Arial" w:hAnsi="Arial"/>
      <w:bCs w:val="0"/>
      <w:iCs/>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character" w:customStyle="1" w:styleId="EYHeading4CharChar">
    <w:name w:val="EY Heading 4 Char Char"/>
    <w:link w:val="EYHeading4"/>
    <w:rsid w:val="00CE4B39"/>
    <w:rPr>
      <w:rFonts w:ascii="Times New Roman" w:eastAsia="Times New Roman" w:hAnsi="Times New Roman" w:cs="Times New Roman"/>
      <w:bCs/>
      <w:i/>
      <w:color w:val="666699"/>
      <w:sz w:val="24"/>
      <w:szCs w:val="28"/>
      <w:lang w:val="en-US"/>
    </w:rPr>
  </w:style>
  <w:style w:type="character" w:customStyle="1" w:styleId="StyleEYHeading4ArialChar">
    <w:name w:val="Style EY Heading 4 + Arial Char"/>
    <w:link w:val="StyleEYHeading4Arial"/>
    <w:rsid w:val="00CE4B39"/>
    <w:rPr>
      <w:rFonts w:ascii="Arial" w:eastAsia="Times New Roman" w:hAnsi="Arial" w:cs="Times New Roman"/>
      <w:i/>
      <w:iCs/>
      <w:color w:val="666699"/>
      <w:sz w:val="24"/>
      <w:szCs w:val="28"/>
      <w:lang w:val="en-US"/>
    </w:rPr>
  </w:style>
  <w:style w:type="paragraph" w:customStyle="1" w:styleId="Style10ptBoldBefore0ptAfter0pt1">
    <w:name w:val="Style 10 pt Bold Before:  0 pt After:  0 pt1"/>
    <w:basedOn w:val="Normal"/>
    <w:rsid w:val="00CE4B39"/>
    <w:pPr>
      <w:numPr>
        <w:numId w:val="31"/>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2"/>
      </w:numPr>
    </w:pPr>
  </w:style>
  <w:style w:type="character" w:styleId="LineNumber">
    <w:name w:val="line number"/>
    <w:basedOn w:val="DefaultParagraphFont"/>
    <w:uiPriority w:val="99"/>
    <w:unhideWhenUsed/>
    <w:rsid w:val="009A07D7"/>
    <w:rPr>
      <w:rFonts w:ascii="Arial" w:hAnsi="Arial"/>
      <w:sz w:val="22"/>
    </w:rPr>
  </w:style>
  <w:style w:type="paragraph" w:customStyle="1" w:styleId="StyleTablebody2">
    <w:name w:val="Style Table body 2"/>
    <w:basedOn w:val="Tablebody"/>
    <w:link w:val="StyleTablebody2Char"/>
    <w:rsid w:val="007D4B5C"/>
    <w:pPr>
      <w:jc w:val="left"/>
    </w:pPr>
    <w:rPr>
      <w:rFonts w:eastAsia="Times New Roman" w:cs="Times New Roman"/>
    </w:rPr>
  </w:style>
  <w:style w:type="paragraph" w:customStyle="1" w:styleId="Titledocumentkods">
    <w:name w:val="Title document kods"/>
    <w:basedOn w:val="Normal"/>
    <w:autoRedefine/>
    <w:rsid w:val="007D4B5C"/>
    <w:pPr>
      <w:spacing w:before="240"/>
      <w:contextualSpacing/>
      <w:jc w:val="center"/>
    </w:pPr>
    <w:rPr>
      <w:rFonts w:eastAsia="Times New Roman" w:cs="Times New Roman"/>
      <w:b/>
      <w:smallCaps/>
      <w:color w:val="000000"/>
      <w:sz w:val="28"/>
      <w:szCs w:val="28"/>
    </w:rPr>
  </w:style>
  <w:style w:type="character" w:customStyle="1" w:styleId="StyleTablebody2Char">
    <w:name w:val="Style Table body 2 Char"/>
    <w:basedOn w:val="TablebodyChar"/>
    <w:link w:val="StyleTablebody2"/>
    <w:locked/>
    <w:rsid w:val="007D4B5C"/>
    <w:rPr>
      <w:rFonts w:ascii="Arial" w:eastAsia="Times New Roman" w:hAnsi="Arial" w:cs="Times New Roman"/>
      <w:sz w:val="20"/>
    </w:rPr>
  </w:style>
  <w:style w:type="character" w:customStyle="1" w:styleId="Piezmes">
    <w:name w:val="Piezīmes"/>
    <w:basedOn w:val="DefaultParagraphFont"/>
    <w:rsid w:val="007D4B5C"/>
    <w:rPr>
      <w:rFonts w:cs="Times New Roman"/>
      <w:i/>
    </w:rPr>
  </w:style>
  <w:style w:type="character" w:customStyle="1" w:styleId="ListBulletChar1">
    <w:name w:val="List Bullet Char1"/>
    <w:basedOn w:val="DefaultParagraphFont"/>
    <w:locked/>
    <w:rsid w:val="007D4B5C"/>
    <w:rPr>
      <w:rFonts w:ascii="Arial" w:hAnsi="Arial"/>
      <w:sz w:val="22"/>
      <w:szCs w:val="22"/>
      <w:lang w:eastAsia="en-US"/>
    </w:rPr>
  </w:style>
  <w:style w:type="character" w:customStyle="1" w:styleId="CaptionChar">
    <w:name w:val="Caption Char"/>
    <w:basedOn w:val="DefaultParagraphFont"/>
    <w:link w:val="Caption"/>
    <w:uiPriority w:val="35"/>
    <w:locked/>
    <w:rsid w:val="007D4B5C"/>
    <w:rPr>
      <w:rFonts w:ascii="Arial" w:hAnsi="Arial"/>
      <w:b/>
      <w:bCs/>
      <w:color w:val="4F81BD" w:themeColor="accent1"/>
      <w:sz w:val="18"/>
      <w:szCs w:val="18"/>
    </w:rPr>
  </w:style>
  <w:style w:type="character" w:customStyle="1" w:styleId="CharChar2">
    <w:name w:val="Char Char2"/>
    <w:basedOn w:val="DefaultParagraphFont"/>
    <w:rsid w:val="007D4B5C"/>
    <w:rPr>
      <w:rFonts w:ascii="Arial" w:eastAsia="Batang" w:hAnsi="Arial"/>
      <w:b/>
      <w:noProof/>
      <w:sz w:val="24"/>
      <w:szCs w:val="22"/>
      <w:lang w:val="en-US" w:eastAsia="en-US" w:bidi="ar-SA"/>
    </w:rPr>
  </w:style>
  <w:style w:type="character" w:customStyle="1" w:styleId="CharChar5">
    <w:name w:val="Char Char5"/>
    <w:basedOn w:val="DefaultParagraphFont"/>
    <w:rsid w:val="007D4B5C"/>
    <w:rPr>
      <w:rFonts w:ascii="Arial" w:hAnsi="Arial"/>
      <w:sz w:val="24"/>
      <w:szCs w:val="22"/>
      <w:lang w:val="lv-LV" w:eastAsia="en-US" w:bidi="ar-SA"/>
    </w:rPr>
  </w:style>
  <w:style w:type="character" w:customStyle="1" w:styleId="CharChar4">
    <w:name w:val="Char Char4"/>
    <w:basedOn w:val="DefaultParagraphFont"/>
    <w:rsid w:val="007D4B5C"/>
    <w:rPr>
      <w:rFonts w:ascii="Arial" w:hAnsi="Arial"/>
      <w:sz w:val="24"/>
      <w:szCs w:val="22"/>
      <w:lang w:val="lv-LV" w:eastAsia="en-US" w:bidi="ar-SA"/>
    </w:rPr>
  </w:style>
  <w:style w:type="character" w:customStyle="1" w:styleId="CodeChar">
    <w:name w:val="Code Char"/>
    <w:link w:val="Code"/>
    <w:rsid w:val="007D4B5C"/>
    <w:rPr>
      <w:rFonts w:ascii="Courier New" w:eastAsia="Times New Roman" w:hAnsi="Courier New" w:cs="Times New Roman"/>
      <w:noProof/>
      <w:spacing w:val="-5"/>
      <w:sz w:val="20"/>
      <w:szCs w:val="20"/>
      <w:lang w:val="en-GB"/>
    </w:rPr>
  </w:style>
  <w:style w:type="paragraph" w:customStyle="1" w:styleId="Italic">
    <w:name w:val="Italic"/>
    <w:basedOn w:val="Normal"/>
    <w:link w:val="ItalicChar"/>
    <w:qFormat/>
    <w:rsid w:val="007D4B5C"/>
    <w:pPr>
      <w:spacing w:before="0" w:after="200" w:line="276" w:lineRule="auto"/>
    </w:pPr>
    <w:rPr>
      <w:rFonts w:ascii="Times New Roman" w:eastAsia="Calibri" w:hAnsi="Times New Roman" w:cs="Times New Roman"/>
      <w:i/>
    </w:rPr>
  </w:style>
  <w:style w:type="character" w:customStyle="1" w:styleId="ItalicChar">
    <w:name w:val="Italic Char"/>
    <w:link w:val="Italic"/>
    <w:rsid w:val="007D4B5C"/>
    <w:rPr>
      <w:rFonts w:ascii="Times New Roman" w:eastAsia="Calibri" w:hAnsi="Times New Roman" w:cs="Times New Roman"/>
      <w:i/>
    </w:rPr>
  </w:style>
  <w:style w:type="paragraph" w:customStyle="1" w:styleId="code0">
    <w:name w:val="code"/>
    <w:basedOn w:val="CodeBlockChar"/>
    <w:link w:val="codeChar0"/>
    <w:qFormat/>
    <w:rsid w:val="007D4B5C"/>
    <w:pPr>
      <w:ind w:left="142"/>
    </w:pPr>
    <w:rPr>
      <w:color w:val="0000FF"/>
      <w:lang w:eastAsia="ru-RU"/>
    </w:rPr>
  </w:style>
  <w:style w:type="character" w:customStyle="1" w:styleId="codeChar0">
    <w:name w:val="code Char"/>
    <w:basedOn w:val="CodeBlockCharChar"/>
    <w:link w:val="code0"/>
    <w:rsid w:val="007D4B5C"/>
    <w:rPr>
      <w:rFonts w:ascii="Courier New" w:eastAsia="Courier New" w:hAnsi="Courier New" w:cs="Courier New"/>
      <w:color w:val="0000FF"/>
      <w:sz w:val="16"/>
      <w:szCs w:val="16"/>
      <w:lang w:val="en-AU" w:eastAsia="ru-RU"/>
    </w:rPr>
  </w:style>
  <w:style w:type="paragraph" w:customStyle="1" w:styleId="TableBoldSmall">
    <w:name w:val="Table Bold Small"/>
    <w:basedOn w:val="Bold"/>
    <w:qFormat/>
    <w:rsid w:val="003011B7"/>
    <w:rPr>
      <w:sz w:val="20"/>
    </w:rPr>
  </w:style>
  <w:style w:type="paragraph" w:styleId="Signature">
    <w:name w:val="Signature"/>
    <w:basedOn w:val="Normal"/>
    <w:link w:val="SignatureChar"/>
    <w:uiPriority w:val="99"/>
    <w:unhideWhenUsed/>
    <w:rsid w:val="00400E6B"/>
    <w:pPr>
      <w:spacing w:before="0" w:after="0" w:line="240" w:lineRule="auto"/>
      <w:ind w:left="4252"/>
    </w:pPr>
  </w:style>
  <w:style w:type="character" w:customStyle="1" w:styleId="SignatureChar">
    <w:name w:val="Signature Char"/>
    <w:basedOn w:val="DefaultParagraphFont"/>
    <w:link w:val="Signature"/>
    <w:uiPriority w:val="99"/>
    <w:rsid w:val="00400E6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E4B"/>
    <w:pPr>
      <w:spacing w:before="60" w:after="60" w:line="288" w:lineRule="auto"/>
      <w:jc w:val="both"/>
    </w:pPr>
    <w:rPr>
      <w:rFonts w:ascii="Arial" w:hAnsi="Arial"/>
    </w:rPr>
  </w:style>
  <w:style w:type="paragraph" w:styleId="Heading1">
    <w:name w:val="heading 1"/>
    <w:basedOn w:val="Normal"/>
    <w:next w:val="Normal"/>
    <w:link w:val="Heading1Char"/>
    <w:uiPriority w:val="99"/>
    <w:qFormat/>
    <w:rsid w:val="00A64E4B"/>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A64E4B"/>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A64E4B"/>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A64E4B"/>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9"/>
    <w:unhideWhenUsed/>
    <w:qFormat/>
    <w:rsid w:val="00A64E4B"/>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A64E4B"/>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A64E4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E4B"/>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A64E4B"/>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A64E4B"/>
    <w:rPr>
      <w:rFonts w:ascii="Tahoma" w:eastAsiaTheme="majorEastAsia" w:hAnsi="Tahoma" w:cstheme="majorBidi"/>
      <w:b/>
      <w:bCs/>
      <w:i/>
      <w:sz w:val="28"/>
    </w:rPr>
  </w:style>
  <w:style w:type="character" w:customStyle="1" w:styleId="Heading4Char">
    <w:name w:val="Heading 4 Char"/>
    <w:basedOn w:val="DefaultParagraphFont"/>
    <w:link w:val="Heading4"/>
    <w:uiPriority w:val="99"/>
    <w:rsid w:val="00A64E4B"/>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9"/>
    <w:rsid w:val="00A64E4B"/>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A64E4B"/>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A64E4B"/>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A64E4B"/>
    <w:pPr>
      <w:spacing w:before="240" w:after="0"/>
      <w:jc w:val="center"/>
    </w:pPr>
    <w:rPr>
      <w:caps/>
    </w:rPr>
  </w:style>
  <w:style w:type="paragraph" w:customStyle="1" w:styleId="Titlearatstarpi">
    <w:name w:val="Title ar atstarpi"/>
    <w:basedOn w:val="Title-klients"/>
    <w:qFormat/>
    <w:rsid w:val="00A64E4B"/>
    <w:pPr>
      <w:spacing w:before="800" w:after="120" w:line="240" w:lineRule="auto"/>
    </w:pPr>
    <w:rPr>
      <w:b/>
      <w:caps w:val="0"/>
      <w:smallCaps/>
      <w:spacing w:val="60"/>
      <w:sz w:val="36"/>
    </w:rPr>
  </w:style>
  <w:style w:type="paragraph" w:customStyle="1" w:styleId="Titledokumenta">
    <w:name w:val="Title dokumenta"/>
    <w:basedOn w:val="Normal"/>
    <w:qFormat/>
    <w:rsid w:val="00A64E4B"/>
    <w:pPr>
      <w:spacing w:before="1080"/>
      <w:jc w:val="center"/>
    </w:pPr>
    <w:rPr>
      <w:smallCaps/>
      <w:sz w:val="36"/>
    </w:rPr>
  </w:style>
  <w:style w:type="paragraph" w:customStyle="1" w:styleId="Titledokumentakods">
    <w:name w:val="Title dokumenta kods"/>
    <w:basedOn w:val="Normal"/>
    <w:qFormat/>
    <w:rsid w:val="00A64E4B"/>
    <w:pPr>
      <w:spacing w:before="240"/>
      <w:jc w:val="center"/>
    </w:pPr>
    <w:rPr>
      <w:b/>
      <w:smallCaps/>
      <w:sz w:val="28"/>
    </w:rPr>
  </w:style>
  <w:style w:type="table" w:styleId="TableGrid">
    <w:name w:val="Table Grid"/>
    <w:aliases w:val="Table Grid Body Text"/>
    <w:basedOn w:val="TableNormal"/>
    <w:uiPriority w:val="59"/>
    <w:rsid w:val="00A64E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A64E4B"/>
    <w:pPr>
      <w:spacing w:after="0" w:line="240" w:lineRule="auto"/>
      <w:jc w:val="right"/>
    </w:pPr>
    <w:rPr>
      <w:sz w:val="20"/>
    </w:rPr>
  </w:style>
  <w:style w:type="paragraph" w:styleId="BalloonText">
    <w:name w:val="Balloon Text"/>
    <w:basedOn w:val="Normal"/>
    <w:link w:val="BalloonTextChar"/>
    <w:uiPriority w:val="99"/>
    <w:semiHidden/>
    <w:unhideWhenUsed/>
    <w:rsid w:val="00A64E4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E4B"/>
    <w:rPr>
      <w:rFonts w:ascii="Tahoma" w:hAnsi="Tahoma" w:cs="Tahoma"/>
      <w:sz w:val="16"/>
      <w:szCs w:val="16"/>
    </w:rPr>
  </w:style>
  <w:style w:type="paragraph" w:customStyle="1" w:styleId="Titleversija">
    <w:name w:val="Title versija"/>
    <w:aliases w:val="datums"/>
    <w:basedOn w:val="Titledokumentakods"/>
    <w:qFormat/>
    <w:rsid w:val="00A64E4B"/>
    <w:pPr>
      <w:spacing w:before="60" w:after="2400"/>
    </w:pPr>
    <w:rPr>
      <w:b w:val="0"/>
      <w:smallCaps w:val="0"/>
      <w:sz w:val="26"/>
    </w:rPr>
  </w:style>
  <w:style w:type="paragraph" w:customStyle="1" w:styleId="10ptcenter">
    <w:name w:val="10pt center"/>
    <w:basedOn w:val="Titleversija"/>
    <w:qFormat/>
    <w:rsid w:val="00A64E4B"/>
    <w:pPr>
      <w:spacing w:before="0" w:after="60" w:line="240" w:lineRule="auto"/>
      <w:contextualSpacing/>
    </w:pPr>
    <w:rPr>
      <w:sz w:val="20"/>
    </w:rPr>
  </w:style>
  <w:style w:type="character" w:styleId="Hyperlink">
    <w:name w:val="Hyperlink"/>
    <w:basedOn w:val="DefaultParagraphFont"/>
    <w:uiPriority w:val="99"/>
    <w:unhideWhenUsed/>
    <w:rsid w:val="00A64E4B"/>
    <w:rPr>
      <w:color w:val="0000FF" w:themeColor="hyperlink"/>
      <w:u w:val="single"/>
    </w:rPr>
  </w:style>
  <w:style w:type="paragraph" w:customStyle="1" w:styleId="12pt">
    <w:name w:val="12pt"/>
    <w:aliases w:val="center"/>
    <w:basedOn w:val="10ptcenter"/>
    <w:qFormat/>
    <w:rsid w:val="00A64E4B"/>
    <w:pPr>
      <w:spacing w:before="120"/>
    </w:pPr>
    <w:rPr>
      <w:sz w:val="24"/>
    </w:rPr>
  </w:style>
  <w:style w:type="paragraph" w:styleId="Header">
    <w:name w:val="header"/>
    <w:basedOn w:val="Normal"/>
    <w:link w:val="HeaderChar"/>
    <w:uiPriority w:val="99"/>
    <w:unhideWhenUsed/>
    <w:rsid w:val="00A64E4B"/>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A64E4B"/>
    <w:rPr>
      <w:rFonts w:ascii="Arial" w:hAnsi="Arial"/>
      <w:sz w:val="16"/>
    </w:rPr>
  </w:style>
  <w:style w:type="paragraph" w:styleId="Footer">
    <w:name w:val="footer"/>
    <w:basedOn w:val="Normal"/>
    <w:link w:val="FooterChar"/>
    <w:uiPriority w:val="99"/>
    <w:unhideWhenUsed/>
    <w:rsid w:val="00A64E4B"/>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A64E4B"/>
    <w:rPr>
      <w:rFonts w:ascii="Arial" w:hAnsi="Arial"/>
      <w:sz w:val="16"/>
    </w:rPr>
  </w:style>
  <w:style w:type="character" w:styleId="PageNumber">
    <w:name w:val="page number"/>
    <w:basedOn w:val="DefaultParagraphFont"/>
    <w:rsid w:val="00A64E4B"/>
    <w:rPr>
      <w:rFonts w:cs="Times New Roman"/>
    </w:rPr>
  </w:style>
  <w:style w:type="table" w:customStyle="1" w:styleId="TableClassic1">
    <w:name w:val="Table Classic1"/>
    <w:basedOn w:val="TableNormal"/>
    <w:uiPriority w:val="99"/>
    <w:rsid w:val="00A64E4B"/>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uiPriority w:val="99"/>
    <w:qFormat/>
    <w:rsid w:val="00A64E4B"/>
    <w:pPr>
      <w:spacing w:before="40" w:after="40" w:line="240" w:lineRule="auto"/>
    </w:pPr>
    <w:rPr>
      <w:sz w:val="20"/>
    </w:rPr>
  </w:style>
  <w:style w:type="character" w:customStyle="1" w:styleId="TablebodyChar">
    <w:name w:val="Table body Char"/>
    <w:link w:val="Tablebody"/>
    <w:uiPriority w:val="99"/>
    <w:rsid w:val="00A64E4B"/>
    <w:rPr>
      <w:rFonts w:ascii="Arial" w:hAnsi="Arial"/>
      <w:sz w:val="20"/>
    </w:rPr>
  </w:style>
  <w:style w:type="paragraph" w:customStyle="1" w:styleId="Bold">
    <w:name w:val="Bold"/>
    <w:aliases w:val="Small caps"/>
    <w:basedOn w:val="Tablebody"/>
    <w:qFormat/>
    <w:rsid w:val="00A64E4B"/>
    <w:pPr>
      <w:spacing w:before="60" w:after="60" w:line="288" w:lineRule="auto"/>
      <w:jc w:val="left"/>
    </w:pPr>
    <w:rPr>
      <w:b/>
      <w:smallCaps/>
      <w:sz w:val="22"/>
    </w:rPr>
  </w:style>
  <w:style w:type="paragraph" w:customStyle="1" w:styleId="Saturs">
    <w:name w:val="Saturs"/>
    <w:basedOn w:val="Normal"/>
    <w:qFormat/>
    <w:rsid w:val="00A64E4B"/>
    <w:pPr>
      <w:jc w:val="left"/>
    </w:pPr>
    <w:rPr>
      <w:rFonts w:ascii="Tahoma" w:hAnsi="Tahoma"/>
      <w:b/>
      <w:sz w:val="32"/>
    </w:rPr>
  </w:style>
  <w:style w:type="paragraph" w:styleId="TOC1">
    <w:name w:val="toc 1"/>
    <w:basedOn w:val="Normal"/>
    <w:next w:val="Normal"/>
    <w:autoRedefine/>
    <w:uiPriority w:val="39"/>
    <w:unhideWhenUsed/>
    <w:rsid w:val="00A64E4B"/>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A64E4B"/>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A64E4B"/>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A64E4B"/>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A64E4B"/>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A64E4B"/>
    <w:pPr>
      <w:numPr>
        <w:numId w:val="1"/>
      </w:numPr>
      <w:tabs>
        <w:tab w:val="clear" w:pos="360"/>
      </w:tabs>
      <w:ind w:left="714" w:hanging="357"/>
    </w:pPr>
  </w:style>
  <w:style w:type="character" w:customStyle="1" w:styleId="ListBulletChar">
    <w:name w:val="List Bullet Char"/>
    <w:basedOn w:val="DefaultParagraphFont"/>
    <w:link w:val="ListBullet"/>
    <w:locked/>
    <w:rsid w:val="00A64E4B"/>
    <w:rPr>
      <w:rFonts w:ascii="Arial" w:hAnsi="Arial"/>
    </w:rPr>
  </w:style>
  <w:style w:type="paragraph" w:styleId="TableofFigures">
    <w:name w:val="table of figures"/>
    <w:basedOn w:val="Normal"/>
    <w:next w:val="Normal"/>
    <w:uiPriority w:val="99"/>
    <w:unhideWhenUsed/>
    <w:rsid w:val="00A64E4B"/>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A64E4B"/>
    <w:pPr>
      <w:numPr>
        <w:numId w:val="2"/>
      </w:numPr>
      <w:ind w:left="1071" w:hanging="357"/>
      <w:contextualSpacing/>
    </w:pPr>
  </w:style>
  <w:style w:type="paragraph" w:styleId="ListBullet3">
    <w:name w:val="List Bullet 3"/>
    <w:basedOn w:val="Normal"/>
    <w:uiPriority w:val="99"/>
    <w:unhideWhenUsed/>
    <w:rsid w:val="00A64E4B"/>
    <w:pPr>
      <w:numPr>
        <w:numId w:val="3"/>
      </w:numPr>
      <w:ind w:left="1429" w:hanging="357"/>
      <w:contextualSpacing/>
    </w:pPr>
  </w:style>
  <w:style w:type="paragraph" w:styleId="ListBullet4">
    <w:name w:val="List Bullet 4"/>
    <w:basedOn w:val="Normal"/>
    <w:uiPriority w:val="99"/>
    <w:unhideWhenUsed/>
    <w:rsid w:val="00A64E4B"/>
    <w:pPr>
      <w:numPr>
        <w:numId w:val="10"/>
      </w:numPr>
      <w:contextualSpacing/>
    </w:pPr>
  </w:style>
  <w:style w:type="paragraph" w:styleId="ListContinue">
    <w:name w:val="List Continue"/>
    <w:aliases w:val=" Char"/>
    <w:basedOn w:val="Normal"/>
    <w:link w:val="ListContinueChar"/>
    <w:uiPriority w:val="99"/>
    <w:unhideWhenUsed/>
    <w:rsid w:val="00A64E4B"/>
    <w:pPr>
      <w:ind w:left="454"/>
      <w:contextualSpacing/>
    </w:pPr>
  </w:style>
  <w:style w:type="paragraph" w:styleId="ListContinue2">
    <w:name w:val="List Continue 2"/>
    <w:basedOn w:val="Normal"/>
    <w:rsid w:val="00A64E4B"/>
    <w:pPr>
      <w:ind w:left="851"/>
      <w:contextualSpacing/>
    </w:pPr>
    <w:rPr>
      <w:rFonts w:eastAsia="Times New Roman" w:cs="Times New Roman"/>
    </w:rPr>
  </w:style>
  <w:style w:type="paragraph" w:styleId="ListContinue3">
    <w:name w:val="List Continue 3"/>
    <w:basedOn w:val="Normal"/>
    <w:uiPriority w:val="99"/>
    <w:unhideWhenUsed/>
    <w:rsid w:val="00A64E4B"/>
    <w:pPr>
      <w:ind w:left="1134"/>
      <w:contextualSpacing/>
    </w:pPr>
  </w:style>
  <w:style w:type="paragraph" w:styleId="ListNumber">
    <w:name w:val="List Number"/>
    <w:basedOn w:val="Normal"/>
    <w:rsid w:val="00A64E4B"/>
    <w:pPr>
      <w:numPr>
        <w:numId w:val="9"/>
      </w:numPr>
      <w:ind w:left="454" w:hanging="454"/>
      <w:contextualSpacing/>
    </w:pPr>
    <w:rPr>
      <w:rFonts w:eastAsia="Times New Roman" w:cs="Times New Roman"/>
    </w:rPr>
  </w:style>
  <w:style w:type="paragraph" w:styleId="ListNumber2">
    <w:name w:val="List Number 2"/>
    <w:basedOn w:val="Normal"/>
    <w:link w:val="ListNumber2Char"/>
    <w:rsid w:val="00A64E4B"/>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A64E4B"/>
    <w:rPr>
      <w:rFonts w:ascii="Arial" w:eastAsia="Times New Roman" w:hAnsi="Arial" w:cs="Times New Roman"/>
    </w:rPr>
  </w:style>
  <w:style w:type="paragraph" w:styleId="ListNumber3">
    <w:name w:val="List Number 3"/>
    <w:basedOn w:val="Normal"/>
    <w:rsid w:val="00A64E4B"/>
    <w:pPr>
      <w:numPr>
        <w:ilvl w:val="2"/>
        <w:numId w:val="9"/>
      </w:numPr>
      <w:ind w:left="1429" w:hanging="709"/>
      <w:contextualSpacing/>
    </w:pPr>
    <w:rPr>
      <w:rFonts w:eastAsia="Times New Roman" w:cs="Times New Roman"/>
    </w:rPr>
  </w:style>
  <w:style w:type="paragraph" w:styleId="ListNumber4">
    <w:name w:val="List Number 4"/>
    <w:basedOn w:val="Normal"/>
    <w:rsid w:val="00A64E4B"/>
    <w:pPr>
      <w:numPr>
        <w:ilvl w:val="3"/>
        <w:numId w:val="9"/>
      </w:numPr>
      <w:ind w:left="1984" w:hanging="992"/>
      <w:contextualSpacing/>
    </w:pPr>
    <w:rPr>
      <w:rFonts w:eastAsia="Times New Roman" w:cs="Times New Roman"/>
    </w:rPr>
  </w:style>
  <w:style w:type="paragraph" w:customStyle="1" w:styleId="Atsauce">
    <w:name w:val="Atsauce"/>
    <w:basedOn w:val="Normal"/>
    <w:link w:val="AtsauceCharChar"/>
    <w:rsid w:val="00A64E4B"/>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A64E4B"/>
    <w:pPr>
      <w:ind w:left="720"/>
      <w:contextualSpacing/>
    </w:pPr>
  </w:style>
  <w:style w:type="paragraph" w:styleId="BodyText">
    <w:name w:val="Body Text"/>
    <w:basedOn w:val="Normal"/>
    <w:link w:val="BodyTextChar"/>
    <w:autoRedefine/>
    <w:rsid w:val="00A64E4B"/>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A64E4B"/>
    <w:rPr>
      <w:rFonts w:ascii="Arial" w:eastAsia="Batang" w:hAnsi="Arial" w:cs="Times New Roman"/>
      <w:szCs w:val="20"/>
    </w:rPr>
  </w:style>
  <w:style w:type="paragraph" w:customStyle="1" w:styleId="Tabletitle">
    <w:name w:val="Table title"/>
    <w:basedOn w:val="Title"/>
    <w:autoRedefine/>
    <w:rsid w:val="00A64E4B"/>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A64E4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4E4B"/>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A64E4B"/>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A64E4B"/>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A64E4B"/>
    <w:pPr>
      <w:spacing w:before="120" w:after="0"/>
      <w:jc w:val="right"/>
    </w:pPr>
    <w:rPr>
      <w:noProof/>
      <w:sz w:val="20"/>
    </w:rPr>
  </w:style>
  <w:style w:type="character" w:customStyle="1" w:styleId="TablenumberCharChar">
    <w:name w:val="Table number Char Char"/>
    <w:basedOn w:val="DefaultParagraphFont"/>
    <w:link w:val="Tablenumber"/>
    <w:locked/>
    <w:rsid w:val="00A64E4B"/>
    <w:rPr>
      <w:rFonts w:ascii="Arial" w:eastAsia="Batang" w:hAnsi="Arial" w:cs="Times New Roman"/>
      <w:b/>
      <w:bCs/>
      <w:noProof/>
      <w:sz w:val="20"/>
      <w:szCs w:val="20"/>
    </w:rPr>
  </w:style>
  <w:style w:type="paragraph" w:styleId="Caption">
    <w:name w:val="caption"/>
    <w:basedOn w:val="Normal"/>
    <w:next w:val="Normal"/>
    <w:link w:val="CaptionChar"/>
    <w:uiPriority w:val="35"/>
    <w:unhideWhenUsed/>
    <w:qFormat/>
    <w:rsid w:val="00A64E4B"/>
    <w:pPr>
      <w:spacing w:before="0" w:after="200" w:line="240" w:lineRule="auto"/>
    </w:pPr>
    <w:rPr>
      <w:b/>
      <w:bCs/>
      <w:color w:val="4F81BD" w:themeColor="accent1"/>
      <w:sz w:val="18"/>
      <w:szCs w:val="18"/>
    </w:rPr>
  </w:style>
  <w:style w:type="paragraph" w:customStyle="1" w:styleId="TablebodyB">
    <w:name w:val="Table body+B"/>
    <w:basedOn w:val="Tablebody"/>
    <w:qFormat/>
    <w:rsid w:val="00A64E4B"/>
    <w:rPr>
      <w:b/>
    </w:rPr>
  </w:style>
  <w:style w:type="paragraph" w:customStyle="1" w:styleId="Vieta">
    <w:name w:val="Vieta"/>
    <w:aliases w:val="laiks"/>
    <w:basedOn w:val="Tablebody"/>
    <w:qFormat/>
    <w:rsid w:val="00A64E4B"/>
    <w:pPr>
      <w:spacing w:before="120" w:after="0"/>
      <w:jc w:val="center"/>
    </w:pPr>
    <w:rPr>
      <w:sz w:val="24"/>
    </w:rPr>
  </w:style>
  <w:style w:type="paragraph" w:styleId="MessageHeader">
    <w:name w:val="Message Header"/>
    <w:basedOn w:val="Normal"/>
    <w:link w:val="MessageHeaderChar"/>
    <w:uiPriority w:val="99"/>
    <w:rsid w:val="00A64E4B"/>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A64E4B"/>
    <w:rPr>
      <w:rFonts w:ascii="Arial" w:eastAsia="Times New Roman" w:hAnsi="Arial" w:cs="Arial"/>
      <w:smallCaps/>
      <w:sz w:val="20"/>
      <w:szCs w:val="20"/>
      <w:shd w:val="pct20" w:color="auto" w:fill="auto"/>
    </w:rPr>
  </w:style>
  <w:style w:type="paragraph" w:customStyle="1" w:styleId="TableListBullet2">
    <w:name w:val="Table List Bullet 2"/>
    <w:basedOn w:val="Normal"/>
    <w:rsid w:val="00A64E4B"/>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A64E4B"/>
    <w:pPr>
      <w:ind w:left="283" w:hanging="283"/>
      <w:contextualSpacing/>
    </w:pPr>
  </w:style>
  <w:style w:type="paragraph" w:customStyle="1" w:styleId="Note">
    <w:name w:val="Note"/>
    <w:basedOn w:val="Normal"/>
    <w:rsid w:val="00A64E4B"/>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A64E4B"/>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A64E4B"/>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A64E4B"/>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A64E4B"/>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A64E4B"/>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A64E4B"/>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A64E4B"/>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A64E4B"/>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A64E4B"/>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A64E4B"/>
    <w:rPr>
      <w:rFonts w:ascii="Arial" w:eastAsia="Times New Roman" w:hAnsi="Arial" w:cs="Times New Roman"/>
    </w:rPr>
  </w:style>
  <w:style w:type="paragraph" w:customStyle="1" w:styleId="Tablebodybold">
    <w:name w:val="Table body+bold"/>
    <w:aliases w:val="small caps"/>
    <w:basedOn w:val="Bold"/>
    <w:qFormat/>
    <w:rsid w:val="00A64E4B"/>
    <w:pPr>
      <w:spacing w:line="240" w:lineRule="auto"/>
    </w:pPr>
    <w:rPr>
      <w:sz w:val="20"/>
      <w:lang w:eastAsia="lv-LV"/>
    </w:rPr>
  </w:style>
  <w:style w:type="paragraph" w:customStyle="1" w:styleId="Centered">
    <w:name w:val="Centered"/>
    <w:basedOn w:val="Normal"/>
    <w:qFormat/>
    <w:rsid w:val="00A64E4B"/>
    <w:pPr>
      <w:jc w:val="center"/>
    </w:pPr>
  </w:style>
  <w:style w:type="paragraph" w:customStyle="1" w:styleId="TitleSaskanosana">
    <w:name w:val="Title Saskanosana"/>
    <w:basedOn w:val="Normal"/>
    <w:qFormat/>
    <w:rsid w:val="00A64E4B"/>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A64E4B"/>
    <w:pPr>
      <w:spacing w:before="400"/>
    </w:pPr>
    <w:rPr>
      <w:spacing w:val="0"/>
      <w:sz w:val="44"/>
    </w:rPr>
  </w:style>
  <w:style w:type="character" w:styleId="Strong">
    <w:name w:val="Strong"/>
    <w:basedOn w:val="DefaultParagraphFont"/>
    <w:uiPriority w:val="22"/>
    <w:qFormat/>
    <w:rsid w:val="00A64E4B"/>
    <w:rPr>
      <w:rFonts w:ascii="Tahoma" w:hAnsi="Tahoma"/>
      <w:b w:val="0"/>
      <w:bCs/>
      <w:sz w:val="32"/>
    </w:rPr>
  </w:style>
  <w:style w:type="character" w:styleId="BookTitle">
    <w:name w:val="Book Title"/>
    <w:basedOn w:val="DefaultParagraphFont"/>
    <w:uiPriority w:val="33"/>
    <w:qFormat/>
    <w:rsid w:val="00A64E4B"/>
    <w:rPr>
      <w:b/>
      <w:bCs/>
      <w:smallCaps/>
      <w:spacing w:val="5"/>
    </w:rPr>
  </w:style>
  <w:style w:type="paragraph" w:styleId="ListNumber5">
    <w:name w:val="List Number 5"/>
    <w:basedOn w:val="Normal"/>
    <w:rsid w:val="00A64E4B"/>
    <w:pPr>
      <w:numPr>
        <w:ilvl w:val="4"/>
        <w:numId w:val="9"/>
      </w:numPr>
      <w:spacing w:after="0"/>
    </w:pPr>
    <w:rPr>
      <w:rFonts w:eastAsia="Times New Roman" w:cs="Times New Roman"/>
    </w:rPr>
  </w:style>
  <w:style w:type="paragraph" w:customStyle="1" w:styleId="Atstarpe">
    <w:name w:val="Atstarpe"/>
    <w:basedOn w:val="Titlearatstarpi"/>
    <w:qFormat/>
    <w:rsid w:val="00A64E4B"/>
    <w:pPr>
      <w:spacing w:before="1600"/>
      <w:jc w:val="both"/>
    </w:pPr>
    <w:rPr>
      <w:b w:val="0"/>
    </w:rPr>
  </w:style>
  <w:style w:type="paragraph" w:customStyle="1" w:styleId="TableBold-small">
    <w:name w:val="Table Bold-small"/>
    <w:basedOn w:val="Bold"/>
    <w:qFormat/>
    <w:rsid w:val="00A64E4B"/>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A64E4B"/>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A64E4B"/>
    <w:pPr>
      <w:spacing w:before="40" w:after="40" w:line="240" w:lineRule="auto"/>
      <w:jc w:val="left"/>
    </w:pPr>
    <w:rPr>
      <w:rFonts w:eastAsia="Times New Roman" w:cs="Times New Roman"/>
      <w:sz w:val="20"/>
    </w:rPr>
  </w:style>
  <w:style w:type="paragraph" w:customStyle="1" w:styleId="TitleDala">
    <w:name w:val="TitleDala"/>
    <w:basedOn w:val="Titlearatstarpi"/>
    <w:qFormat/>
    <w:rsid w:val="00A64E4B"/>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4"/>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uiPriority w:val="99"/>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5"/>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5"/>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5"/>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5"/>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6"/>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7"/>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link w:val="CodeChar"/>
    <w:qFormat/>
    <w:rsid w:val="007D4B5C"/>
    <w:pPr>
      <w:pBdr>
        <w:top w:val="single" w:sz="4" w:space="1" w:color="auto"/>
        <w:left w:val="single" w:sz="4" w:space="4" w:color="auto"/>
        <w:bottom w:val="single" w:sz="4" w:space="1" w:color="auto"/>
        <w:right w:val="single" w:sz="4" w:space="4" w:color="auto"/>
      </w:pBd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8"/>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19"/>
      </w:numPr>
    </w:pPr>
  </w:style>
  <w:style w:type="numbering" w:customStyle="1" w:styleId="NumberedListTable">
    <w:name w:val="Numbered List Table"/>
    <w:basedOn w:val="NoList"/>
    <w:rsid w:val="00294646"/>
    <w:pPr>
      <w:numPr>
        <w:numId w:val="20"/>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1"/>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2"/>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aliases w:val=" Char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EYBodySubhead">
    <w:name w:val="EY Body Subhead"/>
    <w:basedOn w:val="EYBodyText"/>
    <w:next w:val="EYBodyText"/>
    <w:link w:val="EYBodySubheadChar"/>
    <w:rsid w:val="00CE4B39"/>
    <w:pPr>
      <w:keepNext/>
      <w:spacing w:before="240"/>
    </w:pPr>
    <w:rPr>
      <w:b/>
      <w:bCs w:val="0"/>
      <w:i/>
      <w:iCs/>
      <w:sz w:val="24"/>
      <w:szCs w:val="24"/>
    </w:rPr>
  </w:style>
  <w:style w:type="paragraph" w:customStyle="1" w:styleId="EYBulletText">
    <w:name w:val="EY Bullet Text"/>
    <w:basedOn w:val="Normal"/>
    <w:link w:val="EYBulletTextChar1"/>
    <w:rsid w:val="00CE4B39"/>
    <w:pPr>
      <w:numPr>
        <w:numId w:val="28"/>
      </w:numPr>
      <w:overflowPunct w:val="0"/>
      <w:autoSpaceDE w:val="0"/>
      <w:autoSpaceDN w:val="0"/>
      <w:adjustRightInd w:val="0"/>
      <w:spacing w:before="0" w:after="120" w:line="280" w:lineRule="atLeast"/>
      <w:ind w:right="357"/>
      <w:textAlignment w:val="baseline"/>
    </w:pPr>
    <w:rPr>
      <w:rFonts w:ascii="Times New Roman" w:eastAsia="MS Mincho" w:hAnsi="Times New Roman" w:cs="Arial"/>
      <w:bCs/>
      <w:szCs w:val="20"/>
    </w:rPr>
  </w:style>
  <w:style w:type="paragraph" w:customStyle="1" w:styleId="EYCoverSubtitle">
    <w:name w:val="EY Cover Subtitle"/>
    <w:basedOn w:val="Heading2"/>
    <w:rsid w:val="00CE4B39"/>
    <w:pPr>
      <w:keepLines w:val="0"/>
      <w:widowControl w:val="0"/>
      <w:numPr>
        <w:ilvl w:val="0"/>
        <w:numId w:val="0"/>
      </w:numPr>
      <w:tabs>
        <w:tab w:val="clear" w:pos="709"/>
      </w:tabs>
      <w:overflowPunct w:val="0"/>
      <w:autoSpaceDE w:val="0"/>
      <w:autoSpaceDN w:val="0"/>
      <w:adjustRightInd w:val="0"/>
      <w:spacing w:before="0"/>
      <w:jc w:val="center"/>
      <w:textAlignment w:val="baseline"/>
    </w:pPr>
    <w:rPr>
      <w:rFonts w:ascii="Arial" w:eastAsia="Times New Roman" w:hAnsi="Arial" w:cs="Arial"/>
      <w:sz w:val="36"/>
      <w:szCs w:val="36"/>
    </w:rPr>
  </w:style>
  <w:style w:type="paragraph" w:customStyle="1" w:styleId="EYCoverTitle">
    <w:name w:val="EY Cover Title"/>
    <w:basedOn w:val="Normal"/>
    <w:autoRedefine/>
    <w:rsid w:val="00CE4B39"/>
    <w:pPr>
      <w:widowControl w:val="0"/>
      <w:overflowPunct w:val="0"/>
      <w:autoSpaceDE w:val="0"/>
      <w:autoSpaceDN w:val="0"/>
      <w:adjustRightInd w:val="0"/>
      <w:spacing w:before="120" w:after="240" w:line="240" w:lineRule="auto"/>
      <w:ind w:left="142"/>
      <w:jc w:val="center"/>
      <w:textAlignment w:val="baseline"/>
    </w:pPr>
    <w:rPr>
      <w:rFonts w:ascii="Times New Roman" w:eastAsia="Times New Roman" w:hAnsi="Times New Roman" w:cs="Arial"/>
      <w:b/>
      <w:color w:val="5960A8"/>
      <w:sz w:val="56"/>
      <w:szCs w:val="56"/>
    </w:rPr>
  </w:style>
  <w:style w:type="paragraph" w:customStyle="1" w:styleId="EYHeading1">
    <w:name w:val="EY Heading 1"/>
    <w:basedOn w:val="Heading1"/>
    <w:next w:val="EYBodyText"/>
    <w:rsid w:val="00CE4B39"/>
    <w:pPr>
      <w:numPr>
        <w:numId w:val="30"/>
      </w:numPr>
      <w:tabs>
        <w:tab w:val="clear" w:pos="360"/>
        <w:tab w:val="left" w:pos="900"/>
      </w:tabs>
      <w:spacing w:before="0" w:after="480" w:line="240" w:lineRule="auto"/>
      <w:ind w:right="176"/>
    </w:pPr>
    <w:rPr>
      <w:rFonts w:ascii="Times New Roman" w:eastAsia="Times New Roman" w:hAnsi="Times New Roman" w:cs="Arial"/>
      <w:bCs w:val="0"/>
      <w:color w:val="5960A8"/>
      <w:sz w:val="48"/>
      <w:szCs w:val="48"/>
    </w:rPr>
  </w:style>
  <w:style w:type="paragraph" w:customStyle="1" w:styleId="EYHeading">
    <w:name w:val="EY Heading"/>
    <w:basedOn w:val="EYHeading1"/>
    <w:next w:val="EYBodyText"/>
    <w:rsid w:val="00CE4B39"/>
    <w:pPr>
      <w:numPr>
        <w:numId w:val="0"/>
      </w:numPr>
    </w:pPr>
  </w:style>
  <w:style w:type="paragraph" w:customStyle="1" w:styleId="EYHeading2">
    <w:name w:val="EY Heading 2"/>
    <w:basedOn w:val="Heading2"/>
    <w:next w:val="EYBodyText"/>
    <w:link w:val="EYHeading2Char"/>
    <w:rsid w:val="00CE4B39"/>
    <w:pPr>
      <w:keepLines w:val="0"/>
      <w:numPr>
        <w:numId w:val="30"/>
      </w:numPr>
      <w:tabs>
        <w:tab w:val="clear" w:pos="709"/>
      </w:tabs>
      <w:spacing w:after="160"/>
    </w:pPr>
    <w:rPr>
      <w:rFonts w:ascii="Times New Roman" w:eastAsia="Times New Roman" w:hAnsi="Times New Roman" w:cs="Arial"/>
      <w:bCs w:val="0"/>
      <w:color w:val="5960A8"/>
      <w:sz w:val="36"/>
      <w:szCs w:val="36"/>
    </w:rPr>
  </w:style>
  <w:style w:type="paragraph" w:customStyle="1" w:styleId="EYHeading3">
    <w:name w:val="EY Heading 3"/>
    <w:basedOn w:val="Heading3"/>
    <w:next w:val="EYBodyText"/>
    <w:link w:val="EYHeading3Char"/>
    <w:rsid w:val="00CE4B39"/>
    <w:pPr>
      <w:keepLines w:val="0"/>
      <w:numPr>
        <w:numId w:val="30"/>
      </w:numPr>
      <w:tabs>
        <w:tab w:val="clear" w:pos="981"/>
        <w:tab w:val="left" w:pos="900"/>
      </w:tabs>
      <w:overflowPunct w:val="0"/>
      <w:autoSpaceDE w:val="0"/>
      <w:autoSpaceDN w:val="0"/>
      <w:adjustRightInd w:val="0"/>
      <w:spacing w:after="120"/>
      <w:textAlignment w:val="baseline"/>
    </w:pPr>
    <w:rPr>
      <w:rFonts w:ascii="Times New Roman Bold" w:eastAsia="Times New Roman" w:hAnsi="Times New Roman Bold" w:cs="Arial"/>
      <w:i w:val="0"/>
      <w:color w:val="666699"/>
      <w:sz w:val="24"/>
      <w:szCs w:val="24"/>
    </w:rPr>
  </w:style>
  <w:style w:type="paragraph" w:customStyle="1" w:styleId="EYNumberedList">
    <w:name w:val="EY Numbered List"/>
    <w:basedOn w:val="EYBodyText"/>
    <w:rsid w:val="00CE4B39"/>
    <w:pPr>
      <w:numPr>
        <w:numId w:val="29"/>
      </w:numPr>
    </w:pPr>
  </w:style>
  <w:style w:type="paragraph" w:customStyle="1" w:styleId="EYTableBullet">
    <w:name w:val="EY Table Bullet"/>
    <w:basedOn w:val="Normal"/>
    <w:rsid w:val="00CE4B39"/>
    <w:pPr>
      <w:numPr>
        <w:numId w:val="24"/>
      </w:numPr>
      <w:overflowPunct w:val="0"/>
      <w:autoSpaceDE w:val="0"/>
      <w:autoSpaceDN w:val="0"/>
      <w:adjustRightInd w:val="0"/>
      <w:spacing w:before="80" w:after="80" w:line="240" w:lineRule="auto"/>
      <w:ind w:left="377" w:hanging="270"/>
      <w:textAlignment w:val="baseline"/>
    </w:pPr>
    <w:rPr>
      <w:rFonts w:ascii="Times New Roman" w:eastAsia="MS Mincho" w:hAnsi="Times New Roman" w:cs="Times New Roman"/>
      <w:sz w:val="18"/>
      <w:szCs w:val="20"/>
      <w:lang w:val="en-US"/>
    </w:rPr>
  </w:style>
  <w:style w:type="paragraph" w:customStyle="1" w:styleId="EYTableText">
    <w:name w:val="EY Table Text"/>
    <w:basedOn w:val="Normal"/>
    <w:rsid w:val="00CE4B39"/>
    <w:pPr>
      <w:overflowPunct w:val="0"/>
      <w:autoSpaceDE w:val="0"/>
      <w:autoSpaceDN w:val="0"/>
      <w:adjustRightInd w:val="0"/>
      <w:spacing w:before="80" w:after="40" w:line="220" w:lineRule="exact"/>
      <w:textAlignment w:val="baseline"/>
    </w:pPr>
    <w:rPr>
      <w:rFonts w:ascii="Times New Roman" w:eastAsia="MS Mincho" w:hAnsi="Times New Roman" w:cs="Arial"/>
      <w:bCs/>
      <w:sz w:val="18"/>
      <w:szCs w:val="20"/>
      <w:lang w:val="en-US"/>
    </w:rPr>
  </w:style>
  <w:style w:type="paragraph" w:customStyle="1" w:styleId="EYTOCHeading">
    <w:name w:val="EY TOC Heading"/>
    <w:basedOn w:val="EYHeading1"/>
    <w:rsid w:val="00CE4B39"/>
    <w:pPr>
      <w:numPr>
        <w:numId w:val="0"/>
      </w:numPr>
      <w:spacing w:after="1080"/>
      <w:outlineLvl w:val="9"/>
    </w:pPr>
  </w:style>
  <w:style w:type="character" w:customStyle="1" w:styleId="EYCoverTitleChar">
    <w:name w:val="EY Cover Title Char"/>
    <w:rsid w:val="00CE4B39"/>
    <w:rPr>
      <w:rFonts w:ascii="Arial" w:hAnsi="Arial" w:cs="Arial"/>
      <w:b/>
      <w:color w:val="4367C5"/>
      <w:sz w:val="56"/>
      <w:szCs w:val="56"/>
      <w:lang w:val="lv-LV" w:eastAsia="en-US" w:bidi="ar-SA"/>
    </w:rPr>
  </w:style>
  <w:style w:type="paragraph" w:customStyle="1" w:styleId="EYTableNumberedList">
    <w:name w:val="EY Table Numbered List"/>
    <w:basedOn w:val="Normal"/>
    <w:rsid w:val="00CE4B39"/>
    <w:pPr>
      <w:numPr>
        <w:numId w:val="25"/>
      </w:numPr>
      <w:overflowPunct w:val="0"/>
      <w:autoSpaceDE w:val="0"/>
      <w:autoSpaceDN w:val="0"/>
      <w:adjustRightInd w:val="0"/>
      <w:spacing w:before="0" w:after="0" w:line="240" w:lineRule="auto"/>
      <w:textAlignment w:val="baseline"/>
    </w:pPr>
    <w:rPr>
      <w:rFonts w:ascii="Times New Roman" w:eastAsia="Arial Unicode MS" w:hAnsi="Times New Roman" w:cs="Times New Roman"/>
      <w:bCs/>
      <w:sz w:val="18"/>
      <w:szCs w:val="20"/>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character" w:customStyle="1" w:styleId="EYBulletTextChar">
    <w:name w:val="EY Bullet Text Char"/>
    <w:rsid w:val="00CE4B39"/>
    <w:rPr>
      <w:rFonts w:eastAsia="MS Mincho" w:cs="Arial"/>
      <w:bCs/>
      <w:noProof/>
      <w:sz w:val="22"/>
      <w:lang w:val="en-US" w:eastAsia="en-US" w:bidi="ar-SA"/>
    </w:rPr>
  </w:style>
  <w:style w:type="numbering" w:customStyle="1" w:styleId="StyleBulleted">
    <w:name w:val="Style Bulleted"/>
    <w:basedOn w:val="NoList"/>
    <w:rsid w:val="00CE4B39"/>
    <w:pPr>
      <w:numPr>
        <w:numId w:val="26"/>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YHeading2Char">
    <w:name w:val="EY Heading 2 Char"/>
    <w:link w:val="EYHeading2"/>
    <w:rsid w:val="00CE4B39"/>
    <w:rPr>
      <w:rFonts w:ascii="Times New Roman" w:eastAsia="Times New Roman" w:hAnsi="Times New Roman" w:cs="Arial"/>
      <w:b/>
      <w:color w:val="5960A8"/>
      <w:sz w:val="36"/>
      <w:szCs w:val="36"/>
    </w:rPr>
  </w:style>
  <w:style w:type="character" w:customStyle="1" w:styleId="EYHeading3Char">
    <w:name w:val="EY Heading 3 Char"/>
    <w:link w:val="EYHeading3"/>
    <w:rsid w:val="00CE4B39"/>
    <w:rPr>
      <w:rFonts w:ascii="Times New Roman Bold" w:eastAsia="Times New Roman" w:hAnsi="Times New Roman Bold" w:cs="Arial"/>
      <w:b/>
      <w:bCs/>
      <w:color w:val="666699"/>
      <w:sz w:val="24"/>
      <w:szCs w:val="24"/>
    </w:rPr>
  </w:style>
  <w:style w:type="character" w:customStyle="1" w:styleId="EYBodySubheadChar">
    <w:name w:val="EY Body Subhead Char"/>
    <w:link w:val="EYBodySubhead"/>
    <w:rsid w:val="00CE4B39"/>
    <w:rPr>
      <w:rFonts w:ascii="Times New Roman" w:eastAsia="MS Mincho" w:hAnsi="Times New Roman" w:cs="Arial"/>
      <w:b/>
      <w:i/>
      <w:iCs/>
      <w:sz w:val="24"/>
      <w:szCs w:val="24"/>
    </w:rPr>
  </w:style>
  <w:style w:type="character" w:customStyle="1" w:styleId="EYBulletTextChar1">
    <w:name w:val="EY Bullet Text Char1"/>
    <w:link w:val="EYBulletText"/>
    <w:rsid w:val="00CE4B39"/>
    <w:rPr>
      <w:rFonts w:ascii="Times New Roman" w:eastAsia="MS Mincho" w:hAnsi="Times New Roman" w:cs="Arial"/>
      <w:bCs/>
      <w:szCs w:val="20"/>
    </w:rPr>
  </w:style>
  <w:style w:type="numbering" w:customStyle="1" w:styleId="CurrentList1">
    <w:name w:val="Current List1"/>
    <w:rsid w:val="00CE4B39"/>
    <w:pPr>
      <w:numPr>
        <w:numId w:val="27"/>
      </w:numPr>
    </w:pPr>
  </w:style>
  <w:style w:type="paragraph" w:customStyle="1" w:styleId="StyleEYCoverSubtitleLeft0cm">
    <w:name w:val="Style EY Cover Subtitle + Left:  0 cm"/>
    <w:basedOn w:val="EYCoverSubtitle"/>
    <w:rsid w:val="00CE4B39"/>
    <w:rPr>
      <w:rFonts w:cs="Times New Roman"/>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paragraph" w:customStyle="1" w:styleId="StyleEYTOCHeadingRight031cm">
    <w:name w:val="Style EY TOC Heading + Right:  031 cm"/>
    <w:basedOn w:val="EYTOCHeading"/>
    <w:rsid w:val="00CE4B39"/>
    <w:pPr>
      <w:ind w:right="177"/>
    </w:pPr>
    <w:rPr>
      <w:rFonts w:cs="Times New Roman"/>
      <w:bCs/>
      <w:szCs w:val="20"/>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EYHeading4">
    <w:name w:val="EY Heading 4"/>
    <w:basedOn w:val="Heading4"/>
    <w:next w:val="EYBodyText"/>
    <w:link w:val="EYHeading4CharChar"/>
    <w:rsid w:val="00CE4B39"/>
    <w:pPr>
      <w:keepLines w:val="0"/>
      <w:numPr>
        <w:numId w:val="30"/>
      </w:numPr>
      <w:tabs>
        <w:tab w:val="left" w:pos="964"/>
      </w:tabs>
      <w:overflowPunct w:val="0"/>
      <w:autoSpaceDE w:val="0"/>
      <w:autoSpaceDN w:val="0"/>
      <w:adjustRightInd w:val="0"/>
      <w:textAlignment w:val="baseline"/>
    </w:pPr>
    <w:rPr>
      <w:rFonts w:ascii="Times New Roman" w:eastAsia="Times New Roman" w:hAnsi="Times New Roman" w:cs="Times New Roman"/>
      <w:b w:val="0"/>
      <w:i/>
      <w:iCs w:val="0"/>
      <w:color w:val="666699"/>
      <w:szCs w:val="28"/>
      <w:lang w:val="en-US"/>
    </w:rPr>
  </w:style>
  <w:style w:type="paragraph" w:customStyle="1" w:styleId="StyleEYHeading4Arial">
    <w:name w:val="Style EY Heading 4 + Arial"/>
    <w:basedOn w:val="EYHeading4"/>
    <w:next w:val="EYBodyText"/>
    <w:link w:val="StyleEYHeading4ArialChar"/>
    <w:rsid w:val="00CE4B39"/>
    <w:pPr>
      <w:numPr>
        <w:numId w:val="23"/>
      </w:numPr>
    </w:pPr>
    <w:rPr>
      <w:rFonts w:ascii="Arial" w:hAnsi="Arial"/>
      <w:bCs w:val="0"/>
      <w:iCs/>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character" w:customStyle="1" w:styleId="EYHeading4CharChar">
    <w:name w:val="EY Heading 4 Char Char"/>
    <w:link w:val="EYHeading4"/>
    <w:rsid w:val="00CE4B39"/>
    <w:rPr>
      <w:rFonts w:ascii="Times New Roman" w:eastAsia="Times New Roman" w:hAnsi="Times New Roman" w:cs="Times New Roman"/>
      <w:bCs/>
      <w:i/>
      <w:color w:val="666699"/>
      <w:sz w:val="24"/>
      <w:szCs w:val="28"/>
      <w:lang w:val="en-US"/>
    </w:rPr>
  </w:style>
  <w:style w:type="character" w:customStyle="1" w:styleId="StyleEYHeading4ArialChar">
    <w:name w:val="Style EY Heading 4 + Arial Char"/>
    <w:link w:val="StyleEYHeading4Arial"/>
    <w:rsid w:val="00CE4B39"/>
    <w:rPr>
      <w:rFonts w:ascii="Arial" w:eastAsia="Times New Roman" w:hAnsi="Arial" w:cs="Times New Roman"/>
      <w:i/>
      <w:iCs/>
      <w:color w:val="666699"/>
      <w:sz w:val="24"/>
      <w:szCs w:val="28"/>
      <w:lang w:val="en-US"/>
    </w:rPr>
  </w:style>
  <w:style w:type="paragraph" w:customStyle="1" w:styleId="Style10ptBoldBefore0ptAfter0pt1">
    <w:name w:val="Style 10 pt Bold Before:  0 pt After:  0 pt1"/>
    <w:basedOn w:val="Normal"/>
    <w:rsid w:val="00CE4B39"/>
    <w:pPr>
      <w:numPr>
        <w:numId w:val="31"/>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2"/>
      </w:numPr>
    </w:pPr>
  </w:style>
  <w:style w:type="character" w:styleId="LineNumber">
    <w:name w:val="line number"/>
    <w:basedOn w:val="DefaultParagraphFont"/>
    <w:uiPriority w:val="99"/>
    <w:unhideWhenUsed/>
    <w:rsid w:val="009A07D7"/>
    <w:rPr>
      <w:rFonts w:ascii="Arial" w:hAnsi="Arial"/>
      <w:sz w:val="22"/>
    </w:rPr>
  </w:style>
  <w:style w:type="paragraph" w:customStyle="1" w:styleId="StyleTablebody2">
    <w:name w:val="Style Table body 2"/>
    <w:basedOn w:val="Tablebody"/>
    <w:link w:val="StyleTablebody2Char"/>
    <w:rsid w:val="007D4B5C"/>
    <w:pPr>
      <w:jc w:val="left"/>
    </w:pPr>
    <w:rPr>
      <w:rFonts w:eastAsia="Times New Roman" w:cs="Times New Roman"/>
    </w:rPr>
  </w:style>
  <w:style w:type="paragraph" w:customStyle="1" w:styleId="Titledocumentkods">
    <w:name w:val="Title document kods"/>
    <w:basedOn w:val="Normal"/>
    <w:autoRedefine/>
    <w:rsid w:val="007D4B5C"/>
    <w:pPr>
      <w:spacing w:before="240"/>
      <w:contextualSpacing/>
      <w:jc w:val="center"/>
    </w:pPr>
    <w:rPr>
      <w:rFonts w:eastAsia="Times New Roman" w:cs="Times New Roman"/>
      <w:b/>
      <w:smallCaps/>
      <w:color w:val="000000"/>
      <w:sz w:val="28"/>
      <w:szCs w:val="28"/>
    </w:rPr>
  </w:style>
  <w:style w:type="character" w:customStyle="1" w:styleId="StyleTablebody2Char">
    <w:name w:val="Style Table body 2 Char"/>
    <w:basedOn w:val="TablebodyChar"/>
    <w:link w:val="StyleTablebody2"/>
    <w:locked/>
    <w:rsid w:val="007D4B5C"/>
    <w:rPr>
      <w:rFonts w:ascii="Arial" w:eastAsia="Times New Roman" w:hAnsi="Arial" w:cs="Times New Roman"/>
      <w:sz w:val="20"/>
    </w:rPr>
  </w:style>
  <w:style w:type="character" w:customStyle="1" w:styleId="Piezmes">
    <w:name w:val="Piezīmes"/>
    <w:basedOn w:val="DefaultParagraphFont"/>
    <w:rsid w:val="007D4B5C"/>
    <w:rPr>
      <w:rFonts w:cs="Times New Roman"/>
      <w:i/>
    </w:rPr>
  </w:style>
  <w:style w:type="character" w:customStyle="1" w:styleId="ListBulletChar1">
    <w:name w:val="List Bullet Char1"/>
    <w:basedOn w:val="DefaultParagraphFont"/>
    <w:locked/>
    <w:rsid w:val="007D4B5C"/>
    <w:rPr>
      <w:rFonts w:ascii="Arial" w:hAnsi="Arial"/>
      <w:sz w:val="22"/>
      <w:szCs w:val="22"/>
      <w:lang w:eastAsia="en-US"/>
    </w:rPr>
  </w:style>
  <w:style w:type="character" w:customStyle="1" w:styleId="CaptionChar">
    <w:name w:val="Caption Char"/>
    <w:basedOn w:val="DefaultParagraphFont"/>
    <w:link w:val="Caption"/>
    <w:uiPriority w:val="35"/>
    <w:locked/>
    <w:rsid w:val="007D4B5C"/>
    <w:rPr>
      <w:rFonts w:ascii="Arial" w:hAnsi="Arial"/>
      <w:b/>
      <w:bCs/>
      <w:color w:val="4F81BD" w:themeColor="accent1"/>
      <w:sz w:val="18"/>
      <w:szCs w:val="18"/>
    </w:rPr>
  </w:style>
  <w:style w:type="character" w:customStyle="1" w:styleId="CharChar2">
    <w:name w:val="Char Char2"/>
    <w:basedOn w:val="DefaultParagraphFont"/>
    <w:rsid w:val="007D4B5C"/>
    <w:rPr>
      <w:rFonts w:ascii="Arial" w:eastAsia="Batang" w:hAnsi="Arial"/>
      <w:b/>
      <w:noProof/>
      <w:sz w:val="24"/>
      <w:szCs w:val="22"/>
      <w:lang w:val="en-US" w:eastAsia="en-US" w:bidi="ar-SA"/>
    </w:rPr>
  </w:style>
  <w:style w:type="character" w:customStyle="1" w:styleId="CharChar5">
    <w:name w:val="Char Char5"/>
    <w:basedOn w:val="DefaultParagraphFont"/>
    <w:rsid w:val="007D4B5C"/>
    <w:rPr>
      <w:rFonts w:ascii="Arial" w:hAnsi="Arial"/>
      <w:sz w:val="24"/>
      <w:szCs w:val="22"/>
      <w:lang w:val="lv-LV" w:eastAsia="en-US" w:bidi="ar-SA"/>
    </w:rPr>
  </w:style>
  <w:style w:type="character" w:customStyle="1" w:styleId="CharChar4">
    <w:name w:val="Char Char4"/>
    <w:basedOn w:val="DefaultParagraphFont"/>
    <w:rsid w:val="007D4B5C"/>
    <w:rPr>
      <w:rFonts w:ascii="Arial" w:hAnsi="Arial"/>
      <w:sz w:val="24"/>
      <w:szCs w:val="22"/>
      <w:lang w:val="lv-LV" w:eastAsia="en-US" w:bidi="ar-SA"/>
    </w:rPr>
  </w:style>
  <w:style w:type="character" w:customStyle="1" w:styleId="CodeChar">
    <w:name w:val="Code Char"/>
    <w:link w:val="Code"/>
    <w:rsid w:val="007D4B5C"/>
    <w:rPr>
      <w:rFonts w:ascii="Courier New" w:eastAsia="Times New Roman" w:hAnsi="Courier New" w:cs="Times New Roman"/>
      <w:noProof/>
      <w:spacing w:val="-5"/>
      <w:sz w:val="20"/>
      <w:szCs w:val="20"/>
      <w:lang w:val="en-GB"/>
    </w:rPr>
  </w:style>
  <w:style w:type="paragraph" w:customStyle="1" w:styleId="Italic">
    <w:name w:val="Italic"/>
    <w:basedOn w:val="Normal"/>
    <w:link w:val="ItalicChar"/>
    <w:qFormat/>
    <w:rsid w:val="007D4B5C"/>
    <w:pPr>
      <w:spacing w:before="0" w:after="200" w:line="276" w:lineRule="auto"/>
    </w:pPr>
    <w:rPr>
      <w:rFonts w:ascii="Times New Roman" w:eastAsia="Calibri" w:hAnsi="Times New Roman" w:cs="Times New Roman"/>
      <w:i/>
    </w:rPr>
  </w:style>
  <w:style w:type="character" w:customStyle="1" w:styleId="ItalicChar">
    <w:name w:val="Italic Char"/>
    <w:link w:val="Italic"/>
    <w:rsid w:val="007D4B5C"/>
    <w:rPr>
      <w:rFonts w:ascii="Times New Roman" w:eastAsia="Calibri" w:hAnsi="Times New Roman" w:cs="Times New Roman"/>
      <w:i/>
    </w:rPr>
  </w:style>
  <w:style w:type="paragraph" w:customStyle="1" w:styleId="code0">
    <w:name w:val="code"/>
    <w:basedOn w:val="CodeBlockChar"/>
    <w:link w:val="codeChar0"/>
    <w:qFormat/>
    <w:rsid w:val="007D4B5C"/>
    <w:pPr>
      <w:ind w:left="142"/>
    </w:pPr>
    <w:rPr>
      <w:color w:val="0000FF"/>
      <w:lang w:eastAsia="ru-RU"/>
    </w:rPr>
  </w:style>
  <w:style w:type="character" w:customStyle="1" w:styleId="codeChar0">
    <w:name w:val="code Char"/>
    <w:basedOn w:val="CodeBlockCharChar"/>
    <w:link w:val="code0"/>
    <w:rsid w:val="007D4B5C"/>
    <w:rPr>
      <w:rFonts w:ascii="Courier New" w:eastAsia="Courier New" w:hAnsi="Courier New" w:cs="Courier New"/>
      <w:color w:val="0000FF"/>
      <w:sz w:val="16"/>
      <w:szCs w:val="16"/>
      <w:lang w:val="en-AU" w:eastAsia="ru-RU"/>
    </w:rPr>
  </w:style>
  <w:style w:type="paragraph" w:customStyle="1" w:styleId="TableBoldSmall">
    <w:name w:val="Table Bold Small"/>
    <w:basedOn w:val="Bold"/>
    <w:qFormat/>
    <w:rsid w:val="003011B7"/>
    <w:rPr>
      <w:sz w:val="20"/>
    </w:rPr>
  </w:style>
  <w:style w:type="paragraph" w:styleId="Signature">
    <w:name w:val="Signature"/>
    <w:basedOn w:val="Normal"/>
    <w:link w:val="SignatureChar"/>
    <w:uiPriority w:val="99"/>
    <w:unhideWhenUsed/>
    <w:rsid w:val="00400E6B"/>
    <w:pPr>
      <w:spacing w:before="0" w:after="0" w:line="240" w:lineRule="auto"/>
      <w:ind w:left="4252"/>
    </w:pPr>
  </w:style>
  <w:style w:type="character" w:customStyle="1" w:styleId="SignatureChar">
    <w:name w:val="Signature Char"/>
    <w:basedOn w:val="DefaultParagraphFont"/>
    <w:link w:val="Signature"/>
    <w:uiPriority w:val="99"/>
    <w:rsid w:val="00400E6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60430">
      <w:bodyDiv w:val="1"/>
      <w:marLeft w:val="0"/>
      <w:marRight w:val="0"/>
      <w:marTop w:val="0"/>
      <w:marBottom w:val="0"/>
      <w:divBdr>
        <w:top w:val="none" w:sz="0" w:space="0" w:color="auto"/>
        <w:left w:val="none" w:sz="0" w:space="0" w:color="auto"/>
        <w:bottom w:val="none" w:sz="0" w:space="0" w:color="auto"/>
        <w:right w:val="none" w:sz="0" w:space="0" w:color="auto"/>
      </w:divBdr>
    </w:div>
    <w:div w:id="588078751">
      <w:bodyDiv w:val="1"/>
      <w:marLeft w:val="0"/>
      <w:marRight w:val="0"/>
      <w:marTop w:val="0"/>
      <w:marBottom w:val="0"/>
      <w:divBdr>
        <w:top w:val="none" w:sz="0" w:space="0" w:color="auto"/>
        <w:left w:val="none" w:sz="0" w:space="0" w:color="auto"/>
        <w:bottom w:val="none" w:sz="0" w:space="0" w:color="auto"/>
        <w:right w:val="none" w:sz="0" w:space="0" w:color="auto"/>
      </w:divBdr>
    </w:div>
    <w:div w:id="1686906506">
      <w:bodyDiv w:val="1"/>
      <w:marLeft w:val="0"/>
      <w:marRight w:val="0"/>
      <w:marTop w:val="0"/>
      <w:marBottom w:val="0"/>
      <w:divBdr>
        <w:top w:val="none" w:sz="0" w:space="0" w:color="auto"/>
        <w:left w:val="none" w:sz="0" w:space="0" w:color="auto"/>
        <w:bottom w:val="none" w:sz="0" w:space="0" w:color="auto"/>
        <w:right w:val="none" w:sz="0" w:space="0" w:color="auto"/>
      </w:divBdr>
    </w:div>
    <w:div w:id="194360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hyperlink" Target="https://epaktest.abcsoftware.lv:444/PFAS/IVIS.Pfas.STS/STS/Issue.svc/trust/13/certificatemixed" TargetMode="External"/><Relationship Id="rId112" Type="http://schemas.openxmlformats.org/officeDocument/2006/relationships/image" Target="media/image85.png"/><Relationship Id="rId16" Type="http://schemas.openxmlformats.org/officeDocument/2006/relationships/image" Target="media/image5.jpeg"/><Relationship Id="rId107" Type="http://schemas.openxmlformats.org/officeDocument/2006/relationships/image" Target="media/image80.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77.emf"/><Relationship Id="rId123" Type="http://schemas.openxmlformats.org/officeDocument/2006/relationships/image" Target="media/image96.png"/><Relationship Id="rId128" Type="http://schemas.openxmlformats.org/officeDocument/2006/relationships/image" Target="media/image101.emf"/><Relationship Id="rId5" Type="http://schemas.openxmlformats.org/officeDocument/2006/relationships/numbering" Target="numbering.xml"/><Relationship Id="rId90" Type="http://schemas.openxmlformats.org/officeDocument/2006/relationships/hyperlink" Target="http://ivis.eps.gov.lv/pfasauth" TargetMode="External"/><Relationship Id="rId95"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86.png"/><Relationship Id="rId118" Type="http://schemas.openxmlformats.org/officeDocument/2006/relationships/image" Target="media/image91.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1.jpg"/><Relationship Id="rId17"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oleObject" Target="embeddings/oleObject5.bin"/><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emf"/><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hyperlink" Target="http://schemas.xmlsoap.org/ws/2005/05/identity/claims/name" TargetMode="External"/><Relationship Id="rId96"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emf"/><Relationship Id="rId130" Type="http://schemas.openxmlformats.org/officeDocument/2006/relationships/image" Target="media/image103.emf"/><Relationship Id="rId13" Type="http://schemas.openxmlformats.org/officeDocument/2006/relationships/image" Target="media/image2.jpg"/><Relationship Id="rId18" Type="http://schemas.openxmlformats.org/officeDocument/2006/relationships/footer" Target="footer1.xml"/><Relationship Id="rId39" Type="http://schemas.openxmlformats.org/officeDocument/2006/relationships/image" Target="media/image26.png"/><Relationship Id="rId109" Type="http://schemas.openxmlformats.org/officeDocument/2006/relationships/image" Target="media/image82.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oleObject" Target="embeddings/oleObject3.bin"/><Relationship Id="rId104" Type="http://schemas.openxmlformats.org/officeDocument/2006/relationships/image" Target="media/image78.emf"/><Relationship Id="rId120" Type="http://schemas.openxmlformats.org/officeDocument/2006/relationships/image" Target="media/image93.png"/><Relationship Id="rId125" Type="http://schemas.openxmlformats.org/officeDocument/2006/relationships/image" Target="media/image98.png"/><Relationship Id="rId7" Type="http://schemas.microsoft.com/office/2007/relationships/stylesWithEffects" Target="stylesWithEffects.xml"/><Relationship Id="rId71" Type="http://schemas.openxmlformats.org/officeDocument/2006/relationships/image" Target="media/image58.png"/><Relationship Id="rId92" Type="http://schemas.openxmlformats.org/officeDocument/2006/relationships/hyperlink" Target="http://www.oasis-open.org/RSA2004/attributes/AUTHORITY"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oleObject" Target="embeddings/oleObject1.bin"/><Relationship Id="rId110" Type="http://schemas.openxmlformats.org/officeDocument/2006/relationships/image" Target="media/image83.png"/><Relationship Id="rId115" Type="http://schemas.openxmlformats.org/officeDocument/2006/relationships/image" Target="media/image88.emf"/><Relationship Id="rId131"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yperlink" Target="http://msdn.microsoft.com/en-us/library/ee517421.aspx" TargetMode="External"/><Relationship Id="rId105" Type="http://schemas.openxmlformats.org/officeDocument/2006/relationships/oleObject" Target="embeddings/oleObject6.bin"/><Relationship Id="rId126" Type="http://schemas.openxmlformats.org/officeDocument/2006/relationships/image" Target="media/image99.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hyperlink" Target="http://docs.oasis-open.org/wsfed/authorization/200706/claims/action" TargetMode="External"/><Relationship Id="rId98" Type="http://schemas.openxmlformats.org/officeDocument/2006/relationships/image" Target="media/image76.emf"/><Relationship Id="rId121"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89.emf"/><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hyperlink" Target="http://ivis.eps.gov.lv/BLS/%7bservicename%7d/%7bversion%7d/%7bMethodName%7d" TargetMode="External"/><Relationship Id="rId111" Type="http://schemas.openxmlformats.org/officeDocument/2006/relationships/image" Target="media/image84.png"/><Relationship Id="rId132"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4.emf"/><Relationship Id="rId99" Type="http://schemas.openxmlformats.org/officeDocument/2006/relationships/oleObject" Target="embeddings/oleObject4.bin"/><Relationship Id="rId101" Type="http://schemas.openxmlformats.org/officeDocument/2006/relationships/hyperlink" Target="http://spserv:40115/Docs/ProjectDocs/VISS_2010/Documents%20for%20Review/4-TEHNISKIE%20dokumenti/01-Konc,%20Vizija,%20Standarti/VISS%20portala%20prezentacijas%20ietvars/SecuredRouterServiceTemplate.zip" TargetMode="External"/><Relationship Id="rId122"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BE02B-C49B-4E69-AB27-ADBACC476174}">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www.w3.org/XML/1998/namespace"/>
    <ds:schemaRef ds:uri="http://purl.org/dc/elements/1.1/"/>
    <ds:schemaRef ds:uri="http://purl.org/dc/terms/"/>
  </ds:schemaRefs>
</ds:datastoreItem>
</file>

<file path=customXml/itemProps2.xml><?xml version="1.0" encoding="utf-8"?>
<ds:datastoreItem xmlns:ds="http://schemas.openxmlformats.org/officeDocument/2006/customXml" ds:itemID="{9B7CD272-041F-4D77-8DE6-68781FEEA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EA66200-2562-4252-9A06-52700CDAB5C6}">
  <ds:schemaRefs>
    <ds:schemaRef ds:uri="http://schemas.microsoft.com/sharepoint/v3/contenttype/forms"/>
  </ds:schemaRefs>
</ds:datastoreItem>
</file>

<file path=customXml/itemProps4.xml><?xml version="1.0" encoding="utf-8"?>
<ds:datastoreItem xmlns:ds="http://schemas.openxmlformats.org/officeDocument/2006/customXml" ds:itemID="{C44ED8FA-5AFB-4F8A-A98F-BD0646B1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VISS_2010.dotx</Template>
  <TotalTime>1</TotalTime>
  <Pages>74</Pages>
  <Words>73470</Words>
  <Characters>41879</Characters>
  <Application>Microsoft Office Word</Application>
  <DocSecurity>0</DocSecurity>
  <Lines>348</Lines>
  <Paragraphs>230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Valsts informācijas sistēmu savietotāja, Latvijas valsts portāla www.latvija.lv un elektronisko pakalpojumu izstrāde un uzturēšana</vt:lpstr>
      <vt:lpstr>Par Valsts informācijas sistēmu savietotāja, Latvijas valsts portāla www.latvija.lv un elektronisko pakalpojumu izstrāde un uzturēšana</vt:lpstr>
    </vt:vector>
  </TitlesOfParts>
  <Manager>J.Korņijenko</Manager>
  <Company>SIA "ABC software"</Company>
  <LinksUpToDate>false</LinksUpToDate>
  <CharactersWithSpaces>115119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Valsts informācijas sistēmu savietotāja, Latvijas valsts portāla www.latvija.lv un elektronisko pakalpojumu izstrāde un uzturēšana</dc:title>
  <dc:subject>VISS portāla prezentācijas ietvars</dc:subject>
  <dc:creator>J.Korņijenko</dc:creator>
  <cp:lastModifiedBy>Māris Pētersons</cp:lastModifiedBy>
  <cp:revision>2</cp:revision>
  <cp:lastPrinted>2013-10-22T08:18:00Z</cp:lastPrinted>
  <dcterms:created xsi:type="dcterms:W3CDTF">2014-04-14T13:01:00Z</dcterms:created>
  <dcterms:modified xsi:type="dcterms:W3CDTF">2014-04-14T13:01:00Z</dcterms:modified>
  <cp:category>Koplietojuma bibliotēku apraksts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07.04.2014.</vt:lpwstr>
  </property>
  <property fmtid="{D5CDD505-2E9C-101B-9397-08002B2CF9AE}" pid="3" name="_Version">
    <vt:lpwstr>1.12</vt:lpwstr>
  </property>
  <property fmtid="{D5CDD505-2E9C-101B-9397-08002B2CF9AE}" pid="4" name="_SubjectID">
    <vt:lpwstr>VISS_PREZ_IET</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KBA</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