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2B27212" w14:textId="094F0201" w:rsidR="00883144" w:rsidRDefault="00DF774A" w:rsidP="00883144">
      <w:pPr>
        <w:pStyle w:val="Titleklients"/>
      </w:pPr>
      <w:r>
        <w:fldChar w:fldCharType="begin"/>
      </w:r>
      <w:r>
        <w:instrText xml:space="preserve"> DOCPROPERTY  _CustomerTitle  \* MERGEFORMAT </w:instrText>
      </w:r>
      <w:r>
        <w:fldChar w:fldCharType="separate"/>
      </w:r>
      <w:r w:rsidR="00094FBC">
        <w:t>Valsts reģionālās attīstības aģentūra</w:t>
      </w:r>
      <w:r>
        <w:fldChar w:fldCharType="end"/>
      </w:r>
    </w:p>
    <w:p w14:paraId="72CEFF79" w14:textId="608656F7" w:rsidR="00294D3E" w:rsidRDefault="007E641C" w:rsidP="001A04A5">
      <w:pPr>
        <w:pStyle w:val="Titleprojektanosaukums0"/>
      </w:pPr>
      <w:r>
        <w:fldChar w:fldCharType="begin"/>
      </w:r>
      <w:r>
        <w:instrText xml:space="preserve"> DOCPROPERTY  Title  \* MERGEFORMAT </w:instrText>
      </w:r>
      <w:r>
        <w:fldChar w:fldCharType="separate"/>
      </w:r>
      <w:r w:rsidR="00094FBC">
        <w:t>Valsts informācijas sistēmu savietotāja (VISS) un Vienotā valsts un pašvaldību pakalpojumu portāla www.latvija.lv pilnveidošana un uzturēšana</w:t>
      </w:r>
      <w:r>
        <w:fldChar w:fldCharType="end"/>
      </w:r>
    </w:p>
    <w:p w14:paraId="78A3D76F" w14:textId="33255FC3" w:rsidR="00961E48" w:rsidRDefault="007E641C" w:rsidP="0007663D">
      <w:pPr>
        <w:pStyle w:val="Titleprojektanosaukums0"/>
        <w:spacing w:before="800"/>
      </w:pPr>
      <w:r>
        <w:fldChar w:fldCharType="begin"/>
      </w:r>
      <w:r>
        <w:instrText xml:space="preserve"> DOCPROPERTY  Subject  \* MERGEFORMAT </w:instrText>
      </w:r>
      <w:r>
        <w:fldChar w:fldCharType="separate"/>
      </w:r>
      <w:r w:rsidR="00094FBC">
        <w:t>Elektronisko dokumentu krātuve</w:t>
      </w:r>
      <w:r>
        <w:fldChar w:fldCharType="end"/>
      </w:r>
    </w:p>
    <w:p w14:paraId="0A2BCB3B" w14:textId="5471559A" w:rsidR="00883144" w:rsidRDefault="007E641C" w:rsidP="00883144">
      <w:pPr>
        <w:pStyle w:val="TitledokumentaTips"/>
      </w:pPr>
      <w:r>
        <w:fldChar w:fldCharType="begin"/>
      </w:r>
      <w:r>
        <w:instrText xml:space="preserve"> DOCPROPERTY  Category  \* MERGEFORMAT </w:instrText>
      </w:r>
      <w:r>
        <w:fldChar w:fldCharType="separate"/>
      </w:r>
      <w:r w:rsidR="00094FBC">
        <w:t>Programmatūras ārējo saskarņu projektējums</w:t>
      </w:r>
      <w:r>
        <w:fldChar w:fldCharType="end"/>
      </w:r>
    </w:p>
    <w:p w14:paraId="4D205D17" w14:textId="0CFDAF4E" w:rsidR="00883144" w:rsidRDefault="007E641C" w:rsidP="00883144">
      <w:pPr>
        <w:pStyle w:val="TitledokumentaKods"/>
      </w:pPr>
      <w:r>
        <w:fldChar w:fldCharType="begin"/>
      </w:r>
      <w:r>
        <w:instrText xml:space="preserve"> DOCPROPERTY </w:instrText>
      </w:r>
      <w:r>
        <w:instrText xml:space="preserve"> _CustomerID  \* MERGEFORMAT </w:instrText>
      </w:r>
      <w:r>
        <w:fldChar w:fldCharType="separate"/>
      </w:r>
      <w:r w:rsidR="00094FBC">
        <w:t>VRAA</w:t>
      </w:r>
      <w:r>
        <w:fldChar w:fldCharType="end"/>
      </w:r>
      <w:r w:rsidR="00B91FCD">
        <w:t>-</w:t>
      </w:r>
      <w:r>
        <w:fldChar w:fldCharType="begin"/>
      </w:r>
      <w:r>
        <w:instrText xml:space="preserve"> DOCPROPERTY  _ContractNumber  \* MERGEFORMAT </w:instrText>
      </w:r>
      <w:r>
        <w:fldChar w:fldCharType="separate"/>
      </w:r>
      <w:r w:rsidR="00094FBC">
        <w:t>13_7_17_41</w:t>
      </w:r>
      <w:r>
        <w:fldChar w:fldCharType="end"/>
      </w:r>
      <w:r w:rsidR="00B91FCD">
        <w:t>-</w:t>
      </w:r>
      <w:r>
        <w:fldChar w:fldCharType="begin"/>
      </w:r>
      <w:r>
        <w:instrText xml:space="preserve"> DOCPROPERTY  _ProjectID  \* MERGEFORMAT </w:instrText>
      </w:r>
      <w:r>
        <w:fldChar w:fldCharType="separate"/>
      </w:r>
      <w:r w:rsidR="00094FBC">
        <w:t>VISS_2016</w:t>
      </w:r>
      <w:r>
        <w:fldChar w:fldCharType="end"/>
      </w:r>
      <w:r w:rsidR="00B91FCD">
        <w:t>-</w:t>
      </w:r>
      <w:r>
        <w:fldChar w:fldCharType="begin"/>
      </w:r>
      <w:r>
        <w:instrText xml:space="preserve"> DOCPROPERTY  _SubjectID  \* MERGEFORMAT </w:instrText>
      </w:r>
      <w:r>
        <w:fldChar w:fldCharType="separate"/>
      </w:r>
      <w:r w:rsidR="00094FBC">
        <w:t>EDK</w:t>
      </w:r>
      <w:r>
        <w:fldChar w:fldCharType="end"/>
      </w:r>
      <w:r w:rsidR="000D6067">
        <w:t>-</w:t>
      </w:r>
      <w:r>
        <w:fldChar w:fldCharType="begin"/>
      </w:r>
      <w:r>
        <w:instrText xml:space="preserve"> DOCPROPERTY  _CategoryID  \* MERGEFORMAT </w:instrText>
      </w:r>
      <w:r>
        <w:fldChar w:fldCharType="separate"/>
      </w:r>
      <w:r w:rsidR="00094FBC">
        <w:t>PPA_AS</w:t>
      </w:r>
      <w:r>
        <w:fldChar w:fldCharType="end"/>
      </w:r>
    </w:p>
    <w:p w14:paraId="6DA02035" w14:textId="6CC2E43C" w:rsidR="000E3167" w:rsidRDefault="007E641C" w:rsidP="00B91FCD">
      <w:pPr>
        <w:pStyle w:val="Titledatumsversija"/>
      </w:pPr>
      <w:r>
        <w:fldChar w:fldCharType="begin"/>
      </w:r>
      <w:r>
        <w:instrText xml:space="preserve"> DOCP</w:instrText>
      </w:r>
      <w:r>
        <w:instrText xml:space="preserve">ROPERTY  _Date  \* MERGEFORMAT </w:instrText>
      </w:r>
      <w:r>
        <w:fldChar w:fldCharType="separate"/>
      </w:r>
      <w:r w:rsidR="00094FBC">
        <w:t>30.01.2018.</w:t>
      </w:r>
      <w:r>
        <w:fldChar w:fldCharType="end"/>
      </w:r>
      <w:r w:rsidR="000E3167" w:rsidRPr="00B91FCD">
        <w:t xml:space="preserve"> versija</w:t>
      </w:r>
      <w:r w:rsidR="006C4173">
        <w:t xml:space="preserve"> </w:t>
      </w:r>
      <w:r>
        <w:fldChar w:fldCharType="begin"/>
      </w:r>
      <w:r>
        <w:instrText xml:space="preserve"> DOCPROPERTY  _Version  \* MERGEFORMAT </w:instrText>
      </w:r>
      <w:r>
        <w:fldChar w:fldCharType="separate"/>
      </w:r>
      <w:r w:rsidR="00094FBC">
        <w:t>2.03</w:t>
      </w:r>
      <w:r>
        <w:fldChar w:fldCharType="end"/>
      </w:r>
    </w:p>
    <w:p w14:paraId="33007DD3" w14:textId="77777777" w:rsidR="00021632" w:rsidRDefault="00021632" w:rsidP="00021632">
      <w:pPr>
        <w:pStyle w:val="Titlevietalaiks"/>
      </w:pPr>
    </w:p>
    <w:p w14:paraId="34E7E923" w14:textId="77777777" w:rsidR="000E23D1" w:rsidRDefault="000E23D1" w:rsidP="00021632">
      <w:pPr>
        <w:pStyle w:val="Titlevietalaiks"/>
      </w:pPr>
    </w:p>
    <w:p w14:paraId="3FE7A341" w14:textId="77777777" w:rsidR="000A6940" w:rsidRDefault="000A6940" w:rsidP="00021632">
      <w:pPr>
        <w:pStyle w:val="Titlevietalaiks"/>
      </w:pPr>
    </w:p>
    <w:p w14:paraId="346ECFA7" w14:textId="77777777" w:rsidR="005F1A47" w:rsidRDefault="005F1A47" w:rsidP="00021632">
      <w:pPr>
        <w:pStyle w:val="Titlevietalaiks"/>
      </w:pPr>
    </w:p>
    <w:p w14:paraId="1A2107BF" w14:textId="77777777" w:rsidR="008C6329" w:rsidRDefault="008C6329" w:rsidP="00021632">
      <w:pPr>
        <w:pStyle w:val="Titlevietalaiks"/>
      </w:pPr>
    </w:p>
    <w:p w14:paraId="0032E835" w14:textId="77777777" w:rsidR="00B916A2" w:rsidRDefault="00B916A2" w:rsidP="00021632">
      <w:pPr>
        <w:pStyle w:val="Titlevietalaiks"/>
      </w:pPr>
    </w:p>
    <w:p w14:paraId="3C02E71C" w14:textId="77777777" w:rsidR="00DE1E2C" w:rsidRDefault="00DE1E2C" w:rsidP="00021632">
      <w:pPr>
        <w:pStyle w:val="Titlevietalaiks"/>
      </w:pPr>
    </w:p>
    <w:tbl>
      <w:tblPr>
        <w:tblW w:w="9052" w:type="dxa"/>
        <w:jc w:val="center"/>
        <w:tblLayout w:type="fixed"/>
        <w:tblLook w:val="01E0" w:firstRow="1" w:lastRow="1" w:firstColumn="1" w:lastColumn="1" w:noHBand="0" w:noVBand="0"/>
      </w:tblPr>
      <w:tblGrid>
        <w:gridCol w:w="9052"/>
      </w:tblGrid>
      <w:tr w:rsidR="00B916A2" w:rsidRPr="00536F6A" w14:paraId="14CA834A" w14:textId="77777777" w:rsidTr="00B916A2">
        <w:trPr>
          <w:trHeight w:val="1236"/>
          <w:jc w:val="center"/>
        </w:trPr>
        <w:tc>
          <w:tcPr>
            <w:tcW w:w="9052" w:type="dxa"/>
            <w:vAlign w:val="center"/>
          </w:tcPr>
          <w:p w14:paraId="5668FD4E" w14:textId="77777777" w:rsidR="00B916A2" w:rsidRPr="00536F6A" w:rsidRDefault="00B916A2" w:rsidP="00B916A2">
            <w:pPr>
              <w:pStyle w:val="Centered"/>
              <w:spacing w:before="0" w:after="0" w:line="240" w:lineRule="auto"/>
            </w:pPr>
            <w:r>
              <w:rPr>
                <w:noProof/>
                <w:lang w:eastAsia="lv-LV"/>
              </w:rPr>
              <w:lastRenderedPageBreak/>
              <w:drawing>
                <wp:inline distT="0" distB="0" distL="0" distR="0" wp14:anchorId="0ED94343" wp14:editId="3FF622AD">
                  <wp:extent cx="985962" cy="63143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4280" cy="649568"/>
                          </a:xfrm>
                          <a:prstGeom prst="rect">
                            <a:avLst/>
                          </a:prstGeom>
                        </pic:spPr>
                      </pic:pic>
                    </a:graphicData>
                  </a:graphic>
                </wp:inline>
              </w:drawing>
            </w:r>
          </w:p>
        </w:tc>
      </w:tr>
    </w:tbl>
    <w:p w14:paraId="381B5B37" w14:textId="1099FCE0" w:rsidR="002916C2" w:rsidRPr="002916C2" w:rsidRDefault="00AB0778" w:rsidP="00B916A2">
      <w:pPr>
        <w:pStyle w:val="Titlevietalaiks"/>
        <w:sectPr w:rsidR="002916C2" w:rsidRPr="002916C2" w:rsidSect="00327161">
          <w:headerReference w:type="default" r:id="rId12"/>
          <w:footerReference w:type="default" r:id="rId13"/>
          <w:type w:val="continuous"/>
          <w:pgSz w:w="11906" w:h="16838" w:code="9"/>
          <w:pgMar w:top="357" w:right="567" w:bottom="539" w:left="720" w:header="340" w:footer="170" w:gutter="0"/>
          <w:cols w:space="708"/>
          <w:titlePg/>
          <w:docGrid w:linePitch="360"/>
        </w:sectPr>
      </w:pPr>
      <w:r w:rsidRPr="00AB0778">
        <w:t xml:space="preserve">Rīgā </w:t>
      </w:r>
      <w:r w:rsidR="002D0612" w:rsidRPr="00AB0778">
        <w:t>201</w:t>
      </w:r>
      <w:r w:rsidR="002D0612">
        <w:t>8</w:t>
      </w:r>
    </w:p>
    <w:p w14:paraId="0C8722B4" w14:textId="77777777" w:rsidR="007D2574" w:rsidRDefault="007D2574" w:rsidP="00891D80">
      <w:pPr>
        <w:pStyle w:val="Titledokumentanosaukums"/>
      </w:pPr>
      <w:r w:rsidRPr="0004587B">
        <w:lastRenderedPageBreak/>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7"/>
        <w:gridCol w:w="7291"/>
      </w:tblGrid>
      <w:tr w:rsidR="003F72C3" w14:paraId="41FB38D9" w14:textId="77777777" w:rsidTr="00891D80">
        <w:trPr>
          <w:trHeight w:val="498"/>
        </w:trPr>
        <w:tc>
          <w:tcPr>
            <w:tcW w:w="2376" w:type="dxa"/>
          </w:tcPr>
          <w:p w14:paraId="374AFF13" w14:textId="77777777" w:rsidR="003F72C3" w:rsidRDefault="003F72C3" w:rsidP="00021632">
            <w:pPr>
              <w:pStyle w:val="Bold"/>
            </w:pPr>
            <w:r>
              <w:t>Dokumenta ID:</w:t>
            </w:r>
          </w:p>
          <w:p w14:paraId="532851C5" w14:textId="77777777" w:rsidR="004A14BC" w:rsidRDefault="004A14BC" w:rsidP="00021632">
            <w:pPr>
              <w:pStyle w:val="Bold"/>
            </w:pPr>
          </w:p>
        </w:tc>
        <w:tc>
          <w:tcPr>
            <w:tcW w:w="7478" w:type="dxa"/>
          </w:tcPr>
          <w:p w14:paraId="4CD5D28D" w14:textId="721B5B2F" w:rsidR="003F72C3" w:rsidRDefault="007E641C" w:rsidP="00B96386">
            <w:pPr>
              <w:pStyle w:val="Tablebody"/>
            </w:pPr>
            <w:r>
              <w:fldChar w:fldCharType="begin"/>
            </w:r>
            <w:r>
              <w:instrText xml:space="preserve"> DOCPROPERTY  _CustomerID  \* MERGEFORMAT </w:instrText>
            </w:r>
            <w:r>
              <w:fldChar w:fldCharType="separate"/>
            </w:r>
            <w:r w:rsidR="00094FBC">
              <w:t>VRAA</w:t>
            </w:r>
            <w:r>
              <w:fldChar w:fldCharType="end"/>
            </w:r>
            <w:r w:rsidR="003F72C3">
              <w:t>-</w:t>
            </w:r>
            <w:r>
              <w:fldChar w:fldCharType="begin"/>
            </w:r>
            <w:r>
              <w:instrText xml:space="preserve"> DOCPROPERTY  _ContractNumber  \* MERGEFORMAT </w:instrText>
            </w:r>
            <w:r>
              <w:fldChar w:fldCharType="separate"/>
            </w:r>
            <w:r w:rsidR="00094FBC">
              <w:t>13_7_17_41</w:t>
            </w:r>
            <w:r>
              <w:fldChar w:fldCharType="end"/>
            </w:r>
            <w:r w:rsidR="003F72C3">
              <w:t>-</w:t>
            </w:r>
            <w:r>
              <w:fldChar w:fldCharType="begin"/>
            </w:r>
            <w:r>
              <w:instrText xml:space="preserve"> DOCPROPERTY  _ProjectID  \* MERGEFORMAT </w:instrText>
            </w:r>
            <w:r>
              <w:fldChar w:fldCharType="separate"/>
            </w:r>
            <w:r w:rsidR="00094FBC">
              <w:t>VISS_2016</w:t>
            </w:r>
            <w:r>
              <w:fldChar w:fldCharType="end"/>
            </w:r>
            <w:r w:rsidR="003F72C3">
              <w:t>-</w:t>
            </w:r>
            <w:r>
              <w:fldChar w:fldCharType="begin"/>
            </w:r>
            <w:r>
              <w:instrText xml:space="preserve"> DOCPROPERTY  _SubjectID  \* MERGEFORMAT </w:instrText>
            </w:r>
            <w:r>
              <w:fldChar w:fldCharType="separate"/>
            </w:r>
            <w:r w:rsidR="00094FBC">
              <w:t>EDK</w:t>
            </w:r>
            <w:r>
              <w:fldChar w:fldCharType="end"/>
            </w:r>
            <w:r w:rsidR="000D6067">
              <w:t>-</w:t>
            </w:r>
            <w:r>
              <w:fldChar w:fldCharType="begin"/>
            </w:r>
            <w:r>
              <w:instrText xml:space="preserve"> DOCPROPERTY  _CategoryID  \* MERGEFORMAT </w:instrText>
            </w:r>
            <w:r>
              <w:fldChar w:fldCharType="separate"/>
            </w:r>
            <w:r w:rsidR="00094FBC">
              <w:t>PPA_AS</w:t>
            </w:r>
            <w:r>
              <w:fldChar w:fldCharType="end"/>
            </w:r>
            <w:r w:rsidR="003F72C3">
              <w:t>-V</w:t>
            </w:r>
            <w:r>
              <w:fldChar w:fldCharType="begin"/>
            </w:r>
            <w:r>
              <w:instrText xml:space="preserve"> DOCPROPERTY  _Version  \* MERGEFORMAT </w:instrText>
            </w:r>
            <w:r>
              <w:fldChar w:fldCharType="separate"/>
            </w:r>
            <w:r w:rsidR="00094FBC">
              <w:t>2.03</w:t>
            </w:r>
            <w:r>
              <w:fldChar w:fldCharType="end"/>
            </w:r>
            <w:r w:rsidR="00196AFB">
              <w:t>-</w:t>
            </w:r>
            <w:r>
              <w:fldChar w:fldCharType="begin"/>
            </w:r>
            <w:r>
              <w:instrText xml:space="preserve"> DOCPROPERTY  _Date  \* MERGEFORMAT </w:instrText>
            </w:r>
            <w:r>
              <w:fldChar w:fldCharType="separate"/>
            </w:r>
            <w:r w:rsidR="00094FBC">
              <w:t>30.01.2018.</w:t>
            </w:r>
            <w:r>
              <w:fldChar w:fldCharType="end"/>
            </w:r>
          </w:p>
        </w:tc>
      </w:tr>
      <w:tr w:rsidR="003F72C3" w14:paraId="61760B11" w14:textId="77777777" w:rsidTr="004A14BC">
        <w:trPr>
          <w:trHeight w:val="789"/>
        </w:trPr>
        <w:tc>
          <w:tcPr>
            <w:tcW w:w="2376" w:type="dxa"/>
          </w:tcPr>
          <w:p w14:paraId="5DC0BD90" w14:textId="77777777" w:rsidR="003F72C3" w:rsidRDefault="003F72C3" w:rsidP="00021632">
            <w:pPr>
              <w:pStyle w:val="Bold"/>
            </w:pPr>
            <w:r>
              <w:t>Dokumenta nosaukums:</w:t>
            </w:r>
          </w:p>
        </w:tc>
        <w:tc>
          <w:tcPr>
            <w:tcW w:w="7478" w:type="dxa"/>
          </w:tcPr>
          <w:p w14:paraId="46352A42" w14:textId="7CF915E3" w:rsidR="003F72C3" w:rsidRDefault="007E641C" w:rsidP="00021632">
            <w:pPr>
              <w:pStyle w:val="Tablebody"/>
            </w:pPr>
            <w:r>
              <w:fldChar w:fldCharType="begin"/>
            </w:r>
            <w:r>
              <w:instrText xml:space="preserve"> DOCPROPERTY  Title  \* MERGEFORMAT </w:instrText>
            </w:r>
            <w:r>
              <w:fldChar w:fldCharType="separate"/>
            </w:r>
            <w:r w:rsidR="00094FBC">
              <w:t>Valsts informācijas sistēmu savietotāja (VISS) un Vienotā valsts un pašvaldību pakalpojumu portāla www.latvija.lv pilnveidošana un uzturēšana</w:t>
            </w:r>
            <w:r>
              <w:fldChar w:fldCharType="end"/>
            </w:r>
            <w:r w:rsidR="003F72C3">
              <w:t>.</w:t>
            </w:r>
          </w:p>
          <w:p w14:paraId="1725AE0F" w14:textId="25B179C3" w:rsidR="00961E48" w:rsidRDefault="007E641C" w:rsidP="00021632">
            <w:pPr>
              <w:pStyle w:val="Tablebody"/>
            </w:pPr>
            <w:r>
              <w:fldChar w:fldCharType="begin"/>
            </w:r>
            <w:r>
              <w:instrText xml:space="preserve"> DOCPROPERTY  Subject  \* MERGEFORMAT </w:instrText>
            </w:r>
            <w:r>
              <w:fldChar w:fldCharType="separate"/>
            </w:r>
            <w:r w:rsidR="00094FBC">
              <w:t>Elektronisko dokumentu krātuve</w:t>
            </w:r>
            <w:r>
              <w:fldChar w:fldCharType="end"/>
            </w:r>
            <w:r w:rsidR="00961E48">
              <w:t>.</w:t>
            </w:r>
          </w:p>
          <w:p w14:paraId="00A303DE" w14:textId="1C3601FE" w:rsidR="003F72C3" w:rsidRDefault="007E641C" w:rsidP="00021632">
            <w:pPr>
              <w:pStyle w:val="Tablebody"/>
            </w:pPr>
            <w:r>
              <w:fldChar w:fldCharType="begin"/>
            </w:r>
            <w:r>
              <w:instrText xml:space="preserve"> DOCPROPERTY  Category  \* MERGEFORMAT </w:instrText>
            </w:r>
            <w:r>
              <w:fldChar w:fldCharType="separate"/>
            </w:r>
            <w:r w:rsidR="00094FBC">
              <w:t>Programmatūras ārējo saskarņu projektējums</w:t>
            </w:r>
            <w:r>
              <w:fldChar w:fldCharType="end"/>
            </w:r>
            <w:r w:rsidR="003F72C3">
              <w:t>.</w:t>
            </w:r>
          </w:p>
          <w:p w14:paraId="08D7FF9E" w14:textId="77777777" w:rsidR="004A14BC" w:rsidRDefault="004A14BC" w:rsidP="00021632">
            <w:pPr>
              <w:pStyle w:val="Tablebody"/>
            </w:pPr>
          </w:p>
        </w:tc>
      </w:tr>
      <w:tr w:rsidR="003F72C3" w14:paraId="18AC3E2E" w14:textId="77777777" w:rsidTr="001C1553">
        <w:trPr>
          <w:trHeight w:val="144"/>
        </w:trPr>
        <w:tc>
          <w:tcPr>
            <w:tcW w:w="2376" w:type="dxa"/>
          </w:tcPr>
          <w:p w14:paraId="08937923" w14:textId="77777777" w:rsidR="003F72C3" w:rsidRDefault="003F72C3" w:rsidP="00021632">
            <w:pPr>
              <w:pStyle w:val="Bold"/>
            </w:pPr>
            <w:r>
              <w:t>Dokumenta kods:</w:t>
            </w:r>
          </w:p>
          <w:p w14:paraId="1C9AE95E" w14:textId="77777777" w:rsidR="004A14BC" w:rsidRDefault="004A14BC" w:rsidP="00021632">
            <w:pPr>
              <w:pStyle w:val="Bold"/>
            </w:pPr>
          </w:p>
        </w:tc>
        <w:tc>
          <w:tcPr>
            <w:tcW w:w="7478" w:type="dxa"/>
          </w:tcPr>
          <w:p w14:paraId="7DF770B8" w14:textId="597E2EEF" w:rsidR="003F72C3" w:rsidRDefault="007E641C" w:rsidP="00B96386">
            <w:pPr>
              <w:pStyle w:val="Tablebody"/>
            </w:pPr>
            <w:r>
              <w:fldChar w:fldCharType="begin"/>
            </w:r>
            <w:r>
              <w:instrText xml:space="preserve"> DOCPROPERTY  _CustomerID  \* MERGEFORMAT </w:instrText>
            </w:r>
            <w:r>
              <w:fldChar w:fldCharType="separate"/>
            </w:r>
            <w:r w:rsidR="00094FBC">
              <w:t>VRAA</w:t>
            </w:r>
            <w:r>
              <w:fldChar w:fldCharType="end"/>
            </w:r>
            <w:r w:rsidR="003F72C3">
              <w:t>-</w:t>
            </w:r>
            <w:r>
              <w:fldChar w:fldCharType="begin"/>
            </w:r>
            <w:r>
              <w:instrText xml:space="preserve"> DOCPROPERTY  _ContractNumber  \* MERGEFORMAT </w:instrText>
            </w:r>
            <w:r>
              <w:fldChar w:fldCharType="separate"/>
            </w:r>
            <w:r w:rsidR="00094FBC">
              <w:t>13_7_17_41</w:t>
            </w:r>
            <w:r>
              <w:fldChar w:fldCharType="end"/>
            </w:r>
            <w:r w:rsidR="003F72C3">
              <w:t>-</w:t>
            </w:r>
            <w:r>
              <w:fldChar w:fldCharType="begin"/>
            </w:r>
            <w:r>
              <w:instrText xml:space="preserve"> DOCPROPERTY  _ProjectID  \* MERGEFORMAT </w:instrText>
            </w:r>
            <w:r>
              <w:fldChar w:fldCharType="separate"/>
            </w:r>
            <w:r w:rsidR="00094FBC">
              <w:t>VISS_2016</w:t>
            </w:r>
            <w:r>
              <w:fldChar w:fldCharType="end"/>
            </w:r>
            <w:r w:rsidR="003F72C3">
              <w:t>-</w:t>
            </w:r>
            <w:r>
              <w:fldChar w:fldCharType="begin"/>
            </w:r>
            <w:r>
              <w:instrText xml:space="preserve"> DOCPROPERTY  _SubjectID  \* MERGEFORMAT </w:instrText>
            </w:r>
            <w:r>
              <w:fldChar w:fldCharType="separate"/>
            </w:r>
            <w:r w:rsidR="00094FBC">
              <w:t>EDK</w:t>
            </w:r>
            <w:r>
              <w:fldChar w:fldCharType="end"/>
            </w:r>
            <w:r w:rsidR="000D6067">
              <w:t>-</w:t>
            </w:r>
            <w:r>
              <w:fldChar w:fldCharType="begin"/>
            </w:r>
            <w:r>
              <w:instrText xml:space="preserve"> DOCPROPERTY  _CategoryID  \* MERGEFORMAT </w:instrText>
            </w:r>
            <w:r>
              <w:fldChar w:fldCharType="separate"/>
            </w:r>
            <w:r w:rsidR="00094FBC">
              <w:t>PPA_AS</w:t>
            </w:r>
            <w:r>
              <w:fldChar w:fldCharType="end"/>
            </w:r>
          </w:p>
        </w:tc>
      </w:tr>
      <w:tr w:rsidR="003F72C3" w14:paraId="7332D0EA" w14:textId="77777777" w:rsidTr="004A14BC">
        <w:trPr>
          <w:trHeight w:val="367"/>
        </w:trPr>
        <w:tc>
          <w:tcPr>
            <w:tcW w:w="2376" w:type="dxa"/>
          </w:tcPr>
          <w:p w14:paraId="22DA1D97" w14:textId="77777777" w:rsidR="003F72C3" w:rsidRDefault="003F72C3" w:rsidP="00021632">
            <w:pPr>
              <w:pStyle w:val="Bold"/>
            </w:pPr>
            <w:r>
              <w:t>Versija:</w:t>
            </w:r>
          </w:p>
          <w:p w14:paraId="24ADEA25" w14:textId="77777777" w:rsidR="004A14BC" w:rsidRDefault="004A14BC" w:rsidP="00021632">
            <w:pPr>
              <w:pStyle w:val="Bold"/>
            </w:pPr>
          </w:p>
        </w:tc>
        <w:tc>
          <w:tcPr>
            <w:tcW w:w="7478" w:type="dxa"/>
          </w:tcPr>
          <w:p w14:paraId="3EFC6170" w14:textId="1399785D" w:rsidR="003F72C3" w:rsidRDefault="003F72C3" w:rsidP="00021632">
            <w:pPr>
              <w:pStyle w:val="Tablebody"/>
            </w:pPr>
            <w:r>
              <w:t xml:space="preserve">Versija </w:t>
            </w:r>
            <w:r w:rsidR="007E641C">
              <w:fldChar w:fldCharType="begin"/>
            </w:r>
            <w:r w:rsidR="007E641C">
              <w:instrText xml:space="preserve"> DOCPROPERTY  _Version  \* MERGEFORMAT </w:instrText>
            </w:r>
            <w:r w:rsidR="007E641C">
              <w:fldChar w:fldCharType="separate"/>
            </w:r>
            <w:r w:rsidR="00094FBC">
              <w:t>2.03</w:t>
            </w:r>
            <w:r w:rsidR="007E641C">
              <w:fldChar w:fldCharType="end"/>
            </w:r>
            <w:r>
              <w:t xml:space="preserve">, Laidiens </w:t>
            </w:r>
            <w:r w:rsidR="007E641C">
              <w:fldChar w:fldCharType="begin"/>
            </w:r>
            <w:r w:rsidR="007E641C">
              <w:instrText xml:space="preserve"> DOCPROPERTY  _Date  \* MERGEFORMAT </w:instrText>
            </w:r>
            <w:r w:rsidR="007E641C">
              <w:fldChar w:fldCharType="separate"/>
            </w:r>
            <w:r w:rsidR="00094FBC">
              <w:t>30.01.2018.</w:t>
            </w:r>
            <w:r w:rsidR="007E641C">
              <w:fldChar w:fldCharType="end"/>
            </w:r>
            <w:r>
              <w:t xml:space="preserve"> (saīsināti V</w:t>
            </w:r>
            <w:r w:rsidR="007E641C">
              <w:fldChar w:fldCharType="begin"/>
            </w:r>
            <w:r w:rsidR="007E641C">
              <w:instrText xml:space="preserve"> DOCPROPERTY  _Version  \* MERGEFORMAT </w:instrText>
            </w:r>
            <w:r w:rsidR="007E641C">
              <w:fldChar w:fldCharType="separate"/>
            </w:r>
            <w:r w:rsidR="00094FBC">
              <w:t>2.03</w:t>
            </w:r>
            <w:r w:rsidR="007E641C">
              <w:fldChar w:fldCharType="end"/>
            </w:r>
            <w:r>
              <w:t xml:space="preserve"> </w:t>
            </w:r>
            <w:r w:rsidR="007E641C">
              <w:fldChar w:fldCharType="begin"/>
            </w:r>
            <w:r w:rsidR="007E641C">
              <w:instrText xml:space="preserve"> DOCPROPERTY  _Date  \* MERGEFORMAT </w:instrText>
            </w:r>
            <w:r w:rsidR="007E641C">
              <w:fldChar w:fldCharType="separate"/>
            </w:r>
            <w:r w:rsidR="00094FBC">
              <w:t>30.01.2018.</w:t>
            </w:r>
            <w:r w:rsidR="007E641C">
              <w:fldChar w:fldCharType="end"/>
            </w:r>
            <w:r>
              <w:t>)</w:t>
            </w:r>
          </w:p>
        </w:tc>
      </w:tr>
    </w:tbl>
    <w:p w14:paraId="7F8588EE" w14:textId="77777777" w:rsidR="007D2574" w:rsidRPr="003F72C3" w:rsidRDefault="007D2574" w:rsidP="003F72C3">
      <w:pPr>
        <w:pStyle w:val="Titlesaskanosana"/>
      </w:pPr>
      <w:r w:rsidRPr="003F72C3">
        <w:t>Saskaņojumi</w:t>
      </w:r>
    </w:p>
    <w:tbl>
      <w:tblPr>
        <w:tblW w:w="9639"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1899"/>
      </w:tblGrid>
      <w:tr w:rsidR="007D2574" w:rsidRPr="00283ADE" w14:paraId="3FAA55E2" w14:textId="77777777" w:rsidTr="004A14BC">
        <w:tc>
          <w:tcPr>
            <w:tcW w:w="2376" w:type="dxa"/>
            <w:tcBorders>
              <w:bottom w:val="single" w:sz="6" w:space="0" w:color="000000"/>
              <w:right w:val="single" w:sz="6" w:space="0" w:color="000000"/>
            </w:tcBorders>
            <w:shd w:val="clear" w:color="auto" w:fill="auto"/>
            <w:vAlign w:val="center"/>
          </w:tcPr>
          <w:p w14:paraId="40E31044" w14:textId="77777777" w:rsidR="007D2574" w:rsidRPr="00283ADE" w:rsidRDefault="007D2574" w:rsidP="00021632">
            <w:pPr>
              <w:pStyle w:val="Bold"/>
            </w:pPr>
            <w:r w:rsidRPr="00283ADE">
              <w:t>Organizācija</w:t>
            </w:r>
          </w:p>
        </w:tc>
        <w:tc>
          <w:tcPr>
            <w:tcW w:w="3852" w:type="dxa"/>
            <w:tcBorders>
              <w:bottom w:val="single" w:sz="6" w:space="0" w:color="000000"/>
              <w:right w:val="single" w:sz="4" w:space="0" w:color="auto"/>
            </w:tcBorders>
            <w:shd w:val="clear" w:color="auto" w:fill="auto"/>
            <w:vAlign w:val="center"/>
          </w:tcPr>
          <w:p w14:paraId="61F3D9A4" w14:textId="77777777" w:rsidR="007D2574" w:rsidRPr="00283ADE" w:rsidRDefault="007D2574" w:rsidP="00021632">
            <w:pPr>
              <w:pStyle w:val="Bold"/>
            </w:pPr>
            <w:r w:rsidRPr="00283ADE">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62F159B8" w14:textId="77777777" w:rsidR="007D2574" w:rsidRPr="00283ADE" w:rsidRDefault="007D2574" w:rsidP="00021632">
            <w:pPr>
              <w:pStyle w:val="Bold"/>
            </w:pPr>
            <w:r w:rsidRPr="00283ADE">
              <w:t>Datums</w:t>
            </w:r>
          </w:p>
        </w:tc>
        <w:tc>
          <w:tcPr>
            <w:tcW w:w="1899" w:type="dxa"/>
            <w:tcBorders>
              <w:top w:val="single" w:sz="12" w:space="0" w:color="000000"/>
              <w:left w:val="single" w:sz="4" w:space="0" w:color="auto"/>
              <w:bottom w:val="single" w:sz="6" w:space="0" w:color="000000"/>
              <w:right w:val="nil"/>
            </w:tcBorders>
            <w:shd w:val="clear" w:color="auto" w:fill="auto"/>
            <w:vAlign w:val="center"/>
          </w:tcPr>
          <w:p w14:paraId="600BCC52" w14:textId="77777777" w:rsidR="007D2574" w:rsidRPr="00283ADE" w:rsidRDefault="007D2574" w:rsidP="00021632">
            <w:pPr>
              <w:pStyle w:val="Bold"/>
            </w:pPr>
            <w:r w:rsidRPr="00283ADE">
              <w:t>Paraksts</w:t>
            </w:r>
          </w:p>
        </w:tc>
      </w:tr>
      <w:tr w:rsidR="007D2574" w:rsidRPr="00283ADE" w14:paraId="5CDDFCD7" w14:textId="77777777" w:rsidTr="004A14BC">
        <w:trPr>
          <w:trHeight w:val="603"/>
        </w:trPr>
        <w:tc>
          <w:tcPr>
            <w:tcW w:w="2376" w:type="dxa"/>
            <w:tcBorders>
              <w:right w:val="single" w:sz="6" w:space="0" w:color="000000"/>
            </w:tcBorders>
            <w:shd w:val="clear" w:color="auto" w:fill="auto"/>
          </w:tcPr>
          <w:p w14:paraId="04AD8EC1" w14:textId="3EACDBA5" w:rsidR="007D2574" w:rsidRPr="00015A87" w:rsidRDefault="007E641C" w:rsidP="000139FC">
            <w:pPr>
              <w:pStyle w:val="Tablebody"/>
              <w:jc w:val="left"/>
            </w:pPr>
            <w:r>
              <w:fldChar w:fldCharType="begin"/>
            </w:r>
            <w:r>
              <w:instrText xml:space="preserve"> DOCPROPERTY  _CustomerTitle  \* MERGEFORMAT </w:instrText>
            </w:r>
            <w:r>
              <w:fldChar w:fldCharType="separate"/>
            </w:r>
            <w:r w:rsidR="00094FBC">
              <w:t>Valsts reģionālās attīstības aģentūra</w:t>
            </w:r>
            <w:r>
              <w:fldChar w:fldCharType="end"/>
            </w:r>
          </w:p>
        </w:tc>
        <w:tc>
          <w:tcPr>
            <w:tcW w:w="3852" w:type="dxa"/>
            <w:tcBorders>
              <w:right w:val="single" w:sz="4" w:space="0" w:color="auto"/>
            </w:tcBorders>
            <w:shd w:val="clear" w:color="auto" w:fill="auto"/>
          </w:tcPr>
          <w:p w14:paraId="11FED7EF" w14:textId="47A70411" w:rsidR="004A14BC" w:rsidRDefault="0007663D" w:rsidP="00021632">
            <w:pPr>
              <w:pStyle w:val="Tablebody"/>
            </w:pPr>
            <w:r>
              <w:t>Atbildīgā persona</w:t>
            </w:r>
            <w:r w:rsidR="007D2574" w:rsidRPr="00015A87">
              <w:t xml:space="preserve"> no Pasūtītāja puses</w:t>
            </w:r>
          </w:p>
          <w:p w14:paraId="67724DF7" w14:textId="00A340F0" w:rsidR="000D6067" w:rsidRPr="00015A87" w:rsidRDefault="000D6067" w:rsidP="00021632">
            <w:pPr>
              <w:pStyle w:val="Tablebody"/>
            </w:pPr>
          </w:p>
        </w:tc>
        <w:tc>
          <w:tcPr>
            <w:tcW w:w="1512" w:type="dxa"/>
            <w:tcBorders>
              <w:left w:val="single" w:sz="4" w:space="0" w:color="auto"/>
              <w:right w:val="single" w:sz="4" w:space="0" w:color="auto"/>
            </w:tcBorders>
            <w:shd w:val="clear" w:color="auto" w:fill="auto"/>
          </w:tcPr>
          <w:p w14:paraId="2725E4BC" w14:textId="77777777" w:rsidR="007D2574" w:rsidRPr="00015A87" w:rsidRDefault="007D2574" w:rsidP="00021632">
            <w:pPr>
              <w:pStyle w:val="Tablebody"/>
            </w:pPr>
          </w:p>
        </w:tc>
        <w:tc>
          <w:tcPr>
            <w:tcW w:w="1899" w:type="dxa"/>
            <w:tcBorders>
              <w:left w:val="single" w:sz="4" w:space="0" w:color="auto"/>
              <w:right w:val="nil"/>
            </w:tcBorders>
            <w:shd w:val="clear" w:color="auto" w:fill="auto"/>
          </w:tcPr>
          <w:p w14:paraId="73C4B844" w14:textId="77777777" w:rsidR="007D2574" w:rsidRPr="00283ADE" w:rsidRDefault="007D2574" w:rsidP="00021632">
            <w:pPr>
              <w:pStyle w:val="Tablebody"/>
            </w:pPr>
          </w:p>
        </w:tc>
      </w:tr>
      <w:tr w:rsidR="007D2574" w:rsidRPr="00283ADE" w14:paraId="3C4C7DBD" w14:textId="77777777" w:rsidTr="000D6067">
        <w:trPr>
          <w:trHeight w:val="989"/>
        </w:trPr>
        <w:tc>
          <w:tcPr>
            <w:tcW w:w="2376" w:type="dxa"/>
            <w:tcBorders>
              <w:bottom w:val="nil"/>
              <w:right w:val="single" w:sz="6" w:space="0" w:color="000000"/>
            </w:tcBorders>
            <w:shd w:val="clear" w:color="auto" w:fill="auto"/>
          </w:tcPr>
          <w:p w14:paraId="4B39B2ED" w14:textId="440FE412" w:rsidR="007D2574" w:rsidRPr="00015A87" w:rsidRDefault="007D2574" w:rsidP="000139FC">
            <w:pPr>
              <w:pStyle w:val="Tablebody"/>
              <w:jc w:val="left"/>
              <w:rPr>
                <w:bCs/>
              </w:rPr>
            </w:pPr>
            <w:r w:rsidRPr="00015A87">
              <w:rPr>
                <w:bCs/>
              </w:rPr>
              <w:fldChar w:fldCharType="begin"/>
            </w:r>
            <w:r w:rsidRPr="00015A87">
              <w:rPr>
                <w:bCs/>
              </w:rPr>
              <w:instrText xml:space="preserve"> DOCPROPERTY  Company  \* MERGEFORMAT </w:instrText>
            </w:r>
            <w:r w:rsidRPr="00015A87">
              <w:rPr>
                <w:bCs/>
              </w:rPr>
              <w:fldChar w:fldCharType="separate"/>
            </w:r>
            <w:r w:rsidR="00094FBC">
              <w:rPr>
                <w:bCs/>
              </w:rPr>
              <w:t>SIA "ABC software"</w:t>
            </w:r>
            <w:r w:rsidRPr="00015A87">
              <w:rPr>
                <w:bCs/>
              </w:rPr>
              <w:fldChar w:fldCharType="end"/>
            </w:r>
          </w:p>
        </w:tc>
        <w:tc>
          <w:tcPr>
            <w:tcW w:w="3852" w:type="dxa"/>
            <w:tcBorders>
              <w:bottom w:val="nil"/>
              <w:right w:val="single" w:sz="4" w:space="0" w:color="auto"/>
            </w:tcBorders>
            <w:shd w:val="clear" w:color="auto" w:fill="auto"/>
          </w:tcPr>
          <w:p w14:paraId="1E3F0B45" w14:textId="6CDDEDE1" w:rsidR="004A14BC" w:rsidRPr="001B3829" w:rsidRDefault="0007663D" w:rsidP="00021632">
            <w:pPr>
              <w:pStyle w:val="Tablebody"/>
            </w:pPr>
            <w:r>
              <w:t>J.Korņijenko</w:t>
            </w:r>
            <w:r w:rsidR="007D2574" w:rsidRPr="001B3829">
              <w:t>, projekta vadītājs no Izpildītāja puses</w:t>
            </w:r>
          </w:p>
        </w:tc>
        <w:tc>
          <w:tcPr>
            <w:tcW w:w="1512" w:type="dxa"/>
            <w:tcBorders>
              <w:left w:val="single" w:sz="4" w:space="0" w:color="auto"/>
              <w:bottom w:val="nil"/>
              <w:right w:val="single" w:sz="4" w:space="0" w:color="auto"/>
            </w:tcBorders>
            <w:shd w:val="clear" w:color="auto" w:fill="auto"/>
          </w:tcPr>
          <w:p w14:paraId="73A01A2C" w14:textId="01AB4E5F" w:rsidR="007D2574" w:rsidRPr="00A96561" w:rsidRDefault="007E641C" w:rsidP="00021632">
            <w:pPr>
              <w:pStyle w:val="Tablebody"/>
            </w:pPr>
            <w:r>
              <w:fldChar w:fldCharType="begin"/>
            </w:r>
            <w:r>
              <w:instrText xml:space="preserve"> DOCPROPERTY  _Date  \* MERGEFORMAT </w:instrText>
            </w:r>
            <w:r>
              <w:fldChar w:fldCharType="separate"/>
            </w:r>
            <w:r w:rsidR="00094FBC">
              <w:t>30.01.2018.</w:t>
            </w:r>
            <w:r>
              <w:fldChar w:fldCharType="end"/>
            </w:r>
          </w:p>
        </w:tc>
        <w:tc>
          <w:tcPr>
            <w:tcW w:w="1899" w:type="dxa"/>
            <w:tcBorders>
              <w:left w:val="single" w:sz="4" w:space="0" w:color="auto"/>
              <w:bottom w:val="nil"/>
              <w:right w:val="nil"/>
            </w:tcBorders>
            <w:shd w:val="clear" w:color="auto" w:fill="auto"/>
          </w:tcPr>
          <w:p w14:paraId="60190E75" w14:textId="77777777" w:rsidR="007D2574" w:rsidRPr="00283ADE" w:rsidRDefault="007D2574" w:rsidP="00021632">
            <w:pPr>
              <w:pStyle w:val="Tablebody"/>
            </w:pPr>
          </w:p>
        </w:tc>
      </w:tr>
      <w:tr w:rsidR="007D2574" w:rsidRPr="00283ADE" w14:paraId="74A333E7" w14:textId="77777777" w:rsidTr="000D6067">
        <w:trPr>
          <w:trHeight w:val="564"/>
        </w:trPr>
        <w:tc>
          <w:tcPr>
            <w:tcW w:w="2376" w:type="dxa"/>
            <w:tcBorders>
              <w:top w:val="nil"/>
              <w:left w:val="nil"/>
              <w:bottom w:val="single" w:sz="4" w:space="0" w:color="auto"/>
              <w:right w:val="single" w:sz="4" w:space="0" w:color="auto"/>
              <w:tl2br w:val="nil"/>
              <w:tr2bl w:val="nil"/>
            </w:tcBorders>
            <w:shd w:val="clear" w:color="auto" w:fill="auto"/>
          </w:tcPr>
          <w:p w14:paraId="5D809054" w14:textId="6393DAB7" w:rsidR="007D2574" w:rsidRDefault="007D2574" w:rsidP="000139FC">
            <w:pPr>
              <w:pStyle w:val="Tablebody"/>
              <w:jc w:val="left"/>
            </w:pPr>
            <w:r w:rsidRPr="00015A87">
              <w:rPr>
                <w:bCs/>
              </w:rPr>
              <w:fldChar w:fldCharType="begin"/>
            </w:r>
            <w:r w:rsidRPr="00015A87">
              <w:rPr>
                <w:bCs/>
              </w:rPr>
              <w:instrText xml:space="preserve"> DOCPROPERTY  Company  \* MERGEFORMAT </w:instrText>
            </w:r>
            <w:r w:rsidRPr="00015A87">
              <w:rPr>
                <w:bCs/>
              </w:rPr>
              <w:fldChar w:fldCharType="separate"/>
            </w:r>
            <w:r w:rsidR="00094FBC">
              <w:rPr>
                <w:bCs/>
              </w:rPr>
              <w:t>SIA "ABC software"</w:t>
            </w:r>
            <w:r w:rsidRPr="00015A87">
              <w:rPr>
                <w:bCs/>
              </w:rP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7FAEE3EA" w14:textId="73656E15" w:rsidR="004A14BC" w:rsidRPr="001B3829" w:rsidRDefault="007E641C" w:rsidP="001C4727">
            <w:pPr>
              <w:pStyle w:val="Tablebody"/>
            </w:pPr>
            <w:r>
              <w:fldChar w:fldCharType="begin"/>
            </w:r>
            <w:r>
              <w:instrText xml:space="preserve"> DOCPROPERTY  Manager  \* MERGEFORMAT </w:instrText>
            </w:r>
            <w:r>
              <w:fldChar w:fldCharType="separate"/>
            </w:r>
            <w:r w:rsidR="00094FBC">
              <w:t>M.Pētersons</w:t>
            </w:r>
            <w:r>
              <w:fldChar w:fldCharType="end"/>
            </w:r>
            <w:r w:rsidR="007D2574">
              <w:t xml:space="preserve">, projekta </w:t>
            </w:r>
            <w:r w:rsidR="001C4727" w:rsidRPr="001B3829">
              <w:t>vadītājs no Izpildītāja puses</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736A891B" w14:textId="23EA4A09" w:rsidR="007D2574" w:rsidRPr="00863E78" w:rsidRDefault="007E641C" w:rsidP="00021632">
            <w:pPr>
              <w:pStyle w:val="Tablebody"/>
            </w:pPr>
            <w:r>
              <w:fldChar w:fldCharType="begin"/>
            </w:r>
            <w:r>
              <w:instrText xml:space="preserve"> DOCPROPERTY  _Date  \* MERGEFORMAT </w:instrText>
            </w:r>
            <w:r>
              <w:fldChar w:fldCharType="separate"/>
            </w:r>
            <w:r w:rsidR="00094FBC">
              <w:t>30.01.2018.</w:t>
            </w:r>
            <w:r>
              <w:fldChar w:fldCharType="end"/>
            </w:r>
          </w:p>
        </w:tc>
        <w:tc>
          <w:tcPr>
            <w:tcW w:w="1899" w:type="dxa"/>
            <w:tcBorders>
              <w:top w:val="nil"/>
              <w:left w:val="single" w:sz="4" w:space="0" w:color="auto"/>
              <w:bottom w:val="single" w:sz="4" w:space="0" w:color="auto"/>
              <w:right w:val="nil"/>
              <w:tl2br w:val="nil"/>
              <w:tr2bl w:val="nil"/>
            </w:tcBorders>
            <w:shd w:val="clear" w:color="auto" w:fill="auto"/>
          </w:tcPr>
          <w:p w14:paraId="591ACFD0" w14:textId="77777777" w:rsidR="007D2574" w:rsidRPr="00283ADE" w:rsidRDefault="007D2574" w:rsidP="00021632">
            <w:pPr>
              <w:pStyle w:val="Tablebody"/>
            </w:pPr>
          </w:p>
        </w:tc>
      </w:tr>
    </w:tbl>
    <w:p w14:paraId="437EDFC6" w14:textId="77777777" w:rsidR="00BB6D9D" w:rsidRDefault="00BB6D9D" w:rsidP="00BB6D9D"/>
    <w:p w14:paraId="755B9547" w14:textId="77777777" w:rsidR="00BB6D9D" w:rsidRDefault="00BB6D9D" w:rsidP="00BB6D9D"/>
    <w:p w14:paraId="557AC9A4" w14:textId="77777777" w:rsidR="00BB6D9D" w:rsidRDefault="00BB6D9D" w:rsidP="00BB6D9D"/>
    <w:p w14:paraId="6296745D" w14:textId="77777777" w:rsidR="00BB6D9D" w:rsidRDefault="00BB6D9D" w:rsidP="00BB6D9D"/>
    <w:p w14:paraId="7869230A" w14:textId="77777777" w:rsidR="004A14BC" w:rsidRDefault="004A14BC" w:rsidP="00BB6D9D"/>
    <w:p w14:paraId="747234F6" w14:textId="77777777" w:rsidR="004A14BC" w:rsidRDefault="004A14BC" w:rsidP="00BB6D9D"/>
    <w:p w14:paraId="5C66A4CC" w14:textId="77777777" w:rsidR="004A14BC" w:rsidRDefault="004A14BC" w:rsidP="00BB6D9D"/>
    <w:tbl>
      <w:tblPr>
        <w:tblW w:w="9639" w:type="dxa"/>
        <w:tblBorders>
          <w:top w:val="double" w:sz="4" w:space="0" w:color="auto"/>
          <w:insideH w:val="single" w:sz="4" w:space="0" w:color="auto"/>
          <w:insideV w:val="single" w:sz="4" w:space="0" w:color="auto"/>
        </w:tblBorders>
        <w:tblLook w:val="04A0" w:firstRow="1" w:lastRow="0" w:firstColumn="1" w:lastColumn="0" w:noHBand="0" w:noVBand="1"/>
      </w:tblPr>
      <w:tblGrid>
        <w:gridCol w:w="9639"/>
      </w:tblGrid>
      <w:tr w:rsidR="00196AFB" w14:paraId="25635767" w14:textId="77777777" w:rsidTr="004A14BC">
        <w:tc>
          <w:tcPr>
            <w:tcW w:w="9639" w:type="dxa"/>
          </w:tcPr>
          <w:p w14:paraId="4A8D2F7B" w14:textId="6462D7D9" w:rsidR="00196AFB" w:rsidRPr="007B5479" w:rsidRDefault="00A515E6" w:rsidP="00327161">
            <w:pPr>
              <w:rPr>
                <w:i/>
              </w:rPr>
            </w:pPr>
            <w:r w:rsidRPr="000C7C14">
              <w:rPr>
                <w:i/>
              </w:rPr>
              <w:t>Visas tekstā izmantotās preču zīmes pieder to īpašniekiem un ir izmantotas tikai kā atsauces.</w:t>
            </w:r>
          </w:p>
        </w:tc>
      </w:tr>
    </w:tbl>
    <w:p w14:paraId="6F1CDC76" w14:textId="77777777" w:rsidR="007D2574" w:rsidRPr="00283ADE" w:rsidRDefault="007D2574" w:rsidP="00196AFB">
      <w:pPr>
        <w:pStyle w:val="TitleprojektaNosaukums"/>
      </w:pPr>
      <w:r>
        <w:br w:type="page"/>
      </w:r>
      <w:r w:rsidRPr="00283ADE">
        <w:lastRenderedPageBreak/>
        <w:t>Izmaiņu vēsture</w:t>
      </w:r>
    </w:p>
    <w:tbl>
      <w:tblPr>
        <w:tblW w:w="9648" w:type="dxa"/>
        <w:jc w:val="center"/>
        <w:tblBorders>
          <w:top w:val="single" w:sz="12" w:space="0" w:color="000000"/>
          <w:bottom w:val="single" w:sz="12" w:space="0" w:color="000000"/>
        </w:tblBorders>
        <w:tblLook w:val="01E0" w:firstRow="1" w:lastRow="1" w:firstColumn="1" w:lastColumn="1" w:noHBand="0" w:noVBand="0"/>
      </w:tblPr>
      <w:tblGrid>
        <w:gridCol w:w="1054"/>
        <w:gridCol w:w="1328"/>
        <w:gridCol w:w="5063"/>
        <w:gridCol w:w="2203"/>
      </w:tblGrid>
      <w:tr w:rsidR="007D2574" w:rsidRPr="00283ADE" w14:paraId="76A53050" w14:textId="77777777" w:rsidTr="00021632">
        <w:trPr>
          <w:jc w:val="center"/>
        </w:trPr>
        <w:tc>
          <w:tcPr>
            <w:tcW w:w="1054" w:type="dxa"/>
            <w:tcBorders>
              <w:bottom w:val="single" w:sz="6" w:space="0" w:color="000000"/>
              <w:right w:val="single" w:sz="6" w:space="0" w:color="000000"/>
            </w:tcBorders>
            <w:shd w:val="clear" w:color="auto" w:fill="auto"/>
            <w:vAlign w:val="center"/>
          </w:tcPr>
          <w:p w14:paraId="41429719" w14:textId="77777777" w:rsidR="007D2574" w:rsidRPr="00283ADE" w:rsidRDefault="007D2574" w:rsidP="00021632">
            <w:pPr>
              <w:pStyle w:val="Bold"/>
            </w:pPr>
            <w:r w:rsidRPr="00283ADE">
              <w:t>Versija</w:t>
            </w:r>
          </w:p>
        </w:tc>
        <w:tc>
          <w:tcPr>
            <w:tcW w:w="1328" w:type="dxa"/>
            <w:tcBorders>
              <w:bottom w:val="single" w:sz="6" w:space="0" w:color="000000"/>
              <w:right w:val="single" w:sz="4" w:space="0" w:color="auto"/>
            </w:tcBorders>
            <w:shd w:val="clear" w:color="auto" w:fill="auto"/>
            <w:vAlign w:val="center"/>
          </w:tcPr>
          <w:p w14:paraId="32AB7A37" w14:textId="77777777" w:rsidR="007D2574" w:rsidRPr="00283ADE" w:rsidRDefault="007D2574" w:rsidP="00021632">
            <w:pPr>
              <w:pStyle w:val="Bold"/>
            </w:pPr>
            <w:r w:rsidRPr="00283ADE">
              <w:t>Datums</w:t>
            </w:r>
          </w:p>
        </w:tc>
        <w:tc>
          <w:tcPr>
            <w:tcW w:w="5063" w:type="dxa"/>
            <w:tcBorders>
              <w:top w:val="single" w:sz="12" w:space="0" w:color="000000"/>
              <w:left w:val="single" w:sz="4" w:space="0" w:color="auto"/>
              <w:bottom w:val="single" w:sz="6" w:space="0" w:color="000000"/>
              <w:right w:val="single" w:sz="4" w:space="0" w:color="auto"/>
            </w:tcBorders>
            <w:shd w:val="clear" w:color="auto" w:fill="auto"/>
            <w:vAlign w:val="center"/>
          </w:tcPr>
          <w:p w14:paraId="777C6B8A" w14:textId="77777777" w:rsidR="007D2574" w:rsidRPr="00283ADE" w:rsidRDefault="007D2574" w:rsidP="00021632">
            <w:pPr>
              <w:pStyle w:val="Bold"/>
            </w:pPr>
            <w:r w:rsidRPr="00283ADE">
              <w:t>Apraksts</w:t>
            </w:r>
          </w:p>
        </w:tc>
        <w:tc>
          <w:tcPr>
            <w:tcW w:w="2203" w:type="dxa"/>
            <w:tcBorders>
              <w:left w:val="single" w:sz="4" w:space="0" w:color="auto"/>
              <w:bottom w:val="single" w:sz="6" w:space="0" w:color="000000"/>
            </w:tcBorders>
            <w:shd w:val="clear" w:color="auto" w:fill="auto"/>
            <w:vAlign w:val="center"/>
          </w:tcPr>
          <w:p w14:paraId="7B368BFC" w14:textId="77777777" w:rsidR="007D2574" w:rsidRPr="00283ADE" w:rsidRDefault="007D2574" w:rsidP="00021632">
            <w:pPr>
              <w:pStyle w:val="Bold"/>
            </w:pPr>
            <w:r w:rsidRPr="00283ADE">
              <w:t>Autors</w:t>
            </w:r>
          </w:p>
        </w:tc>
      </w:tr>
      <w:tr w:rsidR="007D2574" w:rsidRPr="00283ADE" w14:paraId="27889D58" w14:textId="77777777" w:rsidTr="00021632">
        <w:trPr>
          <w:jc w:val="center"/>
        </w:trPr>
        <w:tc>
          <w:tcPr>
            <w:tcW w:w="1054" w:type="dxa"/>
            <w:tcBorders>
              <w:top w:val="nil"/>
              <w:left w:val="nil"/>
              <w:bottom w:val="nil"/>
              <w:right w:val="single" w:sz="4" w:space="0" w:color="auto"/>
              <w:tl2br w:val="nil"/>
              <w:tr2bl w:val="nil"/>
            </w:tcBorders>
            <w:shd w:val="clear" w:color="auto" w:fill="auto"/>
          </w:tcPr>
          <w:p w14:paraId="3A3B7150" w14:textId="0C9C7D30" w:rsidR="007D2574" w:rsidRPr="0001112F" w:rsidRDefault="0007663D" w:rsidP="00021632">
            <w:pPr>
              <w:pStyle w:val="Tablebody"/>
            </w:pPr>
            <w:r>
              <w:t>2</w:t>
            </w:r>
            <w:r w:rsidR="007D2574" w:rsidRPr="0001112F">
              <w:t>.00</w:t>
            </w:r>
          </w:p>
        </w:tc>
        <w:tc>
          <w:tcPr>
            <w:tcW w:w="1328" w:type="dxa"/>
            <w:tcBorders>
              <w:top w:val="nil"/>
              <w:left w:val="single" w:sz="4" w:space="0" w:color="auto"/>
              <w:bottom w:val="nil"/>
              <w:right w:val="single" w:sz="4" w:space="0" w:color="auto"/>
              <w:tl2br w:val="nil"/>
              <w:tr2bl w:val="nil"/>
            </w:tcBorders>
            <w:shd w:val="clear" w:color="auto" w:fill="auto"/>
          </w:tcPr>
          <w:p w14:paraId="1576D478" w14:textId="125E13FC" w:rsidR="007D2574" w:rsidRPr="0001112F" w:rsidRDefault="00E73C98" w:rsidP="00E73C98">
            <w:pPr>
              <w:pStyle w:val="Tablebody"/>
            </w:pPr>
            <w:r>
              <w:t>1</w:t>
            </w:r>
            <w:r w:rsidR="0007663D">
              <w:t>1</w:t>
            </w:r>
            <w:r>
              <w:t>.09</w:t>
            </w:r>
            <w:r w:rsidR="000A41D0">
              <w:t>.</w:t>
            </w:r>
            <w:r>
              <w:t>2017</w:t>
            </w:r>
            <w:r w:rsidR="000A41D0">
              <w:t>.</w:t>
            </w:r>
          </w:p>
        </w:tc>
        <w:tc>
          <w:tcPr>
            <w:tcW w:w="5063" w:type="dxa"/>
            <w:tcBorders>
              <w:top w:val="nil"/>
              <w:left w:val="single" w:sz="4" w:space="0" w:color="auto"/>
              <w:bottom w:val="nil"/>
              <w:right w:val="single" w:sz="4" w:space="0" w:color="auto"/>
              <w:tl2br w:val="nil"/>
              <w:tr2bl w:val="nil"/>
            </w:tcBorders>
            <w:shd w:val="clear" w:color="auto" w:fill="auto"/>
          </w:tcPr>
          <w:p w14:paraId="0AC1C13C" w14:textId="77777777" w:rsidR="007D2574" w:rsidRPr="0001112F" w:rsidRDefault="007D2574" w:rsidP="00021632">
            <w:pPr>
              <w:pStyle w:val="Tablebody"/>
            </w:pPr>
            <w:r w:rsidRPr="0001112F">
              <w:t xml:space="preserve">Izveidota dokumenta sākotnējā versija </w:t>
            </w:r>
          </w:p>
        </w:tc>
        <w:tc>
          <w:tcPr>
            <w:tcW w:w="2203" w:type="dxa"/>
            <w:tcBorders>
              <w:top w:val="nil"/>
              <w:left w:val="single" w:sz="4" w:space="0" w:color="auto"/>
              <w:bottom w:val="nil"/>
              <w:right w:val="nil"/>
              <w:tl2br w:val="nil"/>
              <w:tr2bl w:val="nil"/>
            </w:tcBorders>
            <w:shd w:val="clear" w:color="auto" w:fill="auto"/>
          </w:tcPr>
          <w:p w14:paraId="461ED2C5" w14:textId="3221FB58" w:rsidR="007D2574" w:rsidRPr="0001112F" w:rsidRDefault="00E73C98" w:rsidP="00021632">
            <w:pPr>
              <w:pStyle w:val="Tablebody"/>
            </w:pPr>
            <w:r>
              <w:t>A.Mačiņš</w:t>
            </w:r>
            <w:r w:rsidR="0090279E">
              <w:t>, A.Skeltons</w:t>
            </w:r>
          </w:p>
        </w:tc>
      </w:tr>
      <w:tr w:rsidR="007D2574" w:rsidRPr="00283ADE" w14:paraId="12F94440" w14:textId="77777777" w:rsidTr="009332E6">
        <w:trPr>
          <w:jc w:val="center"/>
        </w:trPr>
        <w:tc>
          <w:tcPr>
            <w:tcW w:w="1054" w:type="dxa"/>
            <w:tcBorders>
              <w:top w:val="nil"/>
              <w:left w:val="nil"/>
              <w:bottom w:val="nil"/>
              <w:right w:val="single" w:sz="4" w:space="0" w:color="auto"/>
              <w:tl2br w:val="nil"/>
              <w:tr2bl w:val="nil"/>
            </w:tcBorders>
            <w:shd w:val="clear" w:color="auto" w:fill="auto"/>
          </w:tcPr>
          <w:p w14:paraId="0CCB3A8A" w14:textId="6A723AFC" w:rsidR="007D2574" w:rsidRPr="0001112F" w:rsidRDefault="00434237" w:rsidP="00021632">
            <w:pPr>
              <w:pStyle w:val="Tablebody"/>
            </w:pPr>
            <w:r>
              <w:t>2.01</w:t>
            </w:r>
          </w:p>
        </w:tc>
        <w:tc>
          <w:tcPr>
            <w:tcW w:w="1328" w:type="dxa"/>
            <w:tcBorders>
              <w:top w:val="nil"/>
              <w:left w:val="single" w:sz="4" w:space="0" w:color="auto"/>
              <w:bottom w:val="nil"/>
              <w:right w:val="single" w:sz="4" w:space="0" w:color="auto"/>
              <w:tl2br w:val="nil"/>
              <w:tr2bl w:val="nil"/>
            </w:tcBorders>
            <w:shd w:val="clear" w:color="auto" w:fill="auto"/>
          </w:tcPr>
          <w:p w14:paraId="6B916A51" w14:textId="3B4DB96D" w:rsidR="007D2574" w:rsidRPr="0001112F" w:rsidRDefault="00434237" w:rsidP="00021632">
            <w:pPr>
              <w:pStyle w:val="Tablebody"/>
            </w:pPr>
            <w:r>
              <w:t>26.10.2017.</w:t>
            </w:r>
          </w:p>
        </w:tc>
        <w:tc>
          <w:tcPr>
            <w:tcW w:w="5063" w:type="dxa"/>
            <w:tcBorders>
              <w:top w:val="nil"/>
              <w:left w:val="single" w:sz="4" w:space="0" w:color="auto"/>
              <w:bottom w:val="nil"/>
              <w:right w:val="single" w:sz="4" w:space="0" w:color="auto"/>
              <w:tl2br w:val="nil"/>
              <w:tr2bl w:val="nil"/>
            </w:tcBorders>
            <w:shd w:val="clear" w:color="auto" w:fill="auto"/>
          </w:tcPr>
          <w:p w14:paraId="44A88961" w14:textId="35CB08EC" w:rsidR="007D2574" w:rsidRPr="0001112F" w:rsidRDefault="00434237" w:rsidP="00C0559D">
            <w:pPr>
              <w:pStyle w:val="Tablebody"/>
            </w:pPr>
            <w:r>
              <w:t>Papildinā</w:t>
            </w:r>
            <w:r w:rsidR="00F04F1C">
              <w:t>ta</w:t>
            </w:r>
            <w:r>
              <w:t xml:space="preserve"> nodaļ</w:t>
            </w:r>
            <w:r w:rsidR="00F04F1C">
              <w:t>a</w:t>
            </w:r>
            <w:r>
              <w:t xml:space="preserve"> </w:t>
            </w:r>
            <w:r>
              <w:fldChar w:fldCharType="begin"/>
            </w:r>
            <w:r>
              <w:instrText xml:space="preserve"> REF _Ref496781096 \r \h </w:instrText>
            </w:r>
            <w:r>
              <w:fldChar w:fldCharType="separate"/>
            </w:r>
            <w:r w:rsidR="00094FBC">
              <w:t>3.5</w:t>
            </w:r>
            <w:r>
              <w:fldChar w:fldCharType="end"/>
            </w:r>
            <w:r>
              <w:t xml:space="preserve"> ar </w:t>
            </w:r>
            <w:r>
              <w:rPr>
                <w:rFonts w:cs="Times New Roman"/>
              </w:rPr>
              <w:t>append</w:t>
            </w:r>
            <w:r w:rsidRPr="00FB2E9C">
              <w:rPr>
                <w:rFonts w:cs="Times New Roman"/>
              </w:rPr>
              <w:t>ContentStream</w:t>
            </w:r>
            <w:r>
              <w:rPr>
                <w:rFonts w:cs="Times New Roman"/>
              </w:rPr>
              <w:t xml:space="preserve"> metodes aprakstu. Papildinā</w:t>
            </w:r>
            <w:r w:rsidR="00F04F1C">
              <w:rPr>
                <w:rFonts w:cs="Times New Roman"/>
              </w:rPr>
              <w:t>ta</w:t>
            </w:r>
            <w:r>
              <w:rPr>
                <w:rFonts w:cs="Times New Roman"/>
              </w:rPr>
              <w:t xml:space="preserve"> nodaļas </w:t>
            </w:r>
            <w:r>
              <w:rPr>
                <w:rFonts w:cs="Times New Roman"/>
              </w:rPr>
              <w:fldChar w:fldCharType="begin"/>
            </w:r>
            <w:r>
              <w:rPr>
                <w:rFonts w:cs="Times New Roman"/>
              </w:rPr>
              <w:instrText xml:space="preserve"> REF _Ref453574220 \r \h </w:instrText>
            </w:r>
            <w:r>
              <w:rPr>
                <w:rFonts w:cs="Times New Roman"/>
              </w:rPr>
            </w:r>
            <w:r>
              <w:rPr>
                <w:rFonts w:cs="Times New Roman"/>
              </w:rPr>
              <w:fldChar w:fldCharType="separate"/>
            </w:r>
            <w:r w:rsidR="00094FBC">
              <w:rPr>
                <w:rFonts w:cs="Times New Roman"/>
              </w:rPr>
              <w:t>2.1</w:t>
            </w:r>
            <w:r>
              <w:rPr>
                <w:rFonts w:cs="Times New Roman"/>
              </w:rPr>
              <w:fldChar w:fldCharType="end"/>
            </w:r>
            <w:r>
              <w:rPr>
                <w:rFonts w:cs="Times New Roman"/>
              </w:rPr>
              <w:t xml:space="preserve"> lomu funkciju matric</w:t>
            </w:r>
            <w:r w:rsidR="00C0559D">
              <w:rPr>
                <w:rFonts w:cs="Times New Roman"/>
              </w:rPr>
              <w:t>a</w:t>
            </w:r>
            <w:r>
              <w:rPr>
                <w:rFonts w:cs="Times New Roman"/>
              </w:rPr>
              <w:t xml:space="preserve"> ar append</w:t>
            </w:r>
            <w:r w:rsidRPr="00FB2E9C">
              <w:rPr>
                <w:rFonts w:cs="Times New Roman"/>
              </w:rPr>
              <w:t>ContentStream</w:t>
            </w:r>
            <w:r>
              <w:rPr>
                <w:rFonts w:cs="Times New Roman"/>
              </w:rPr>
              <w:t xml:space="preserve"> funkcij</w:t>
            </w:r>
            <w:r w:rsidR="00F04F1C">
              <w:rPr>
                <w:rFonts w:cs="Times New Roman"/>
              </w:rPr>
              <w:t>u</w:t>
            </w:r>
            <w:r>
              <w:rPr>
                <w:rFonts w:cs="Times New Roman"/>
              </w:rPr>
              <w:t>/operāciju.</w:t>
            </w:r>
          </w:p>
        </w:tc>
        <w:tc>
          <w:tcPr>
            <w:tcW w:w="2203" w:type="dxa"/>
            <w:tcBorders>
              <w:top w:val="nil"/>
              <w:left w:val="single" w:sz="4" w:space="0" w:color="auto"/>
              <w:bottom w:val="nil"/>
              <w:right w:val="nil"/>
              <w:tl2br w:val="nil"/>
              <w:tr2bl w:val="nil"/>
            </w:tcBorders>
            <w:shd w:val="clear" w:color="auto" w:fill="auto"/>
          </w:tcPr>
          <w:p w14:paraId="10AB3412" w14:textId="1C41FBB5" w:rsidR="007D2574" w:rsidRPr="0001112F" w:rsidRDefault="00434237" w:rsidP="00021632">
            <w:pPr>
              <w:pStyle w:val="Tablebody"/>
            </w:pPr>
            <w:r>
              <w:t>A.Mačiņš</w:t>
            </w:r>
          </w:p>
        </w:tc>
      </w:tr>
      <w:tr w:rsidR="002D71C5" w:rsidRPr="00283ADE" w14:paraId="2B967CDA" w14:textId="77777777" w:rsidTr="00094FBC">
        <w:trPr>
          <w:jc w:val="center"/>
        </w:trPr>
        <w:tc>
          <w:tcPr>
            <w:tcW w:w="1054" w:type="dxa"/>
            <w:tcBorders>
              <w:top w:val="nil"/>
              <w:left w:val="nil"/>
              <w:bottom w:val="nil"/>
              <w:right w:val="single" w:sz="4" w:space="0" w:color="auto"/>
              <w:tl2br w:val="nil"/>
              <w:tr2bl w:val="nil"/>
            </w:tcBorders>
            <w:shd w:val="clear" w:color="auto" w:fill="auto"/>
          </w:tcPr>
          <w:p w14:paraId="5E965BC5" w14:textId="1EDAD5FF" w:rsidR="002D71C5" w:rsidRDefault="002D0612" w:rsidP="002D71C5">
            <w:pPr>
              <w:pStyle w:val="Tablebody"/>
            </w:pPr>
            <w:r>
              <w:t>2.02</w:t>
            </w:r>
          </w:p>
        </w:tc>
        <w:tc>
          <w:tcPr>
            <w:tcW w:w="1328" w:type="dxa"/>
            <w:tcBorders>
              <w:top w:val="nil"/>
              <w:left w:val="single" w:sz="4" w:space="0" w:color="auto"/>
              <w:bottom w:val="nil"/>
              <w:right w:val="single" w:sz="4" w:space="0" w:color="auto"/>
              <w:tl2br w:val="nil"/>
              <w:tr2bl w:val="nil"/>
            </w:tcBorders>
            <w:shd w:val="clear" w:color="auto" w:fill="auto"/>
          </w:tcPr>
          <w:p w14:paraId="494B77B2" w14:textId="2FF37710" w:rsidR="002D71C5" w:rsidRDefault="002D71C5" w:rsidP="002D71C5">
            <w:pPr>
              <w:pStyle w:val="Tablebody"/>
            </w:pPr>
            <w:r>
              <w:t>20.12.2017.</w:t>
            </w:r>
          </w:p>
        </w:tc>
        <w:tc>
          <w:tcPr>
            <w:tcW w:w="5063" w:type="dxa"/>
            <w:tcBorders>
              <w:top w:val="nil"/>
              <w:left w:val="single" w:sz="4" w:space="0" w:color="auto"/>
              <w:bottom w:val="nil"/>
              <w:right w:val="single" w:sz="4" w:space="0" w:color="auto"/>
              <w:tl2br w:val="nil"/>
              <w:tr2bl w:val="nil"/>
            </w:tcBorders>
            <w:shd w:val="clear" w:color="auto" w:fill="auto"/>
          </w:tcPr>
          <w:p w14:paraId="6F3BCD6A" w14:textId="42B536EA" w:rsidR="006D7E44" w:rsidRDefault="002D71C5" w:rsidP="002D0612">
            <w:pPr>
              <w:pStyle w:val="Tablebody"/>
            </w:pPr>
            <w:r>
              <w:t>Papildinā</w:t>
            </w:r>
            <w:r w:rsidR="002D0612">
              <w:t>ta</w:t>
            </w:r>
            <w:r>
              <w:t xml:space="preserve"> “</w:t>
            </w:r>
            <w:r w:rsidRPr="00CF71BF">
              <w:t>3.9.</w:t>
            </w:r>
            <w:r w:rsidRPr="00CF71BF">
              <w:tab/>
              <w:t>Objektu bināro datu straumēšanas metodes</w:t>
            </w:r>
            <w:r>
              <w:t>” nodaļ</w:t>
            </w:r>
            <w:r w:rsidR="002D0612">
              <w:t>a</w:t>
            </w:r>
            <w:r>
              <w:t xml:space="preserve"> ar informāciju par attiecīgā servisa funkcionālajiem ierobežojumiem, kā arī alternatīvu ieteikumiem jaunu risinājumu izstrādātājiem.</w:t>
            </w:r>
            <w:r w:rsidR="006D7E44">
              <w:t xml:space="preserve"> </w:t>
            </w:r>
            <w:r w:rsidR="002D0612">
              <w:t xml:space="preserve">Kā arī </w:t>
            </w:r>
            <w:r w:rsidR="006D7E44">
              <w:t xml:space="preserve">“3.10. </w:t>
            </w:r>
            <w:r w:rsidR="006D7E44" w:rsidRPr="006D7E44">
              <w:t>Paplašinātās objektu metodes</w:t>
            </w:r>
            <w:r w:rsidR="006D7E44">
              <w:t>”</w:t>
            </w:r>
            <w:r w:rsidR="002D0612">
              <w:t xml:space="preserve"> </w:t>
            </w:r>
            <w:r w:rsidR="006D7E44">
              <w:t>nodaļ</w:t>
            </w:r>
            <w:r w:rsidR="002D0612">
              <w:t>a</w:t>
            </w:r>
            <w:r w:rsidR="006D7E44">
              <w:t xml:space="preserve"> ar alternatīvu ieteikumiem jaunu risinājumu izstrādātājiem.</w:t>
            </w:r>
          </w:p>
        </w:tc>
        <w:tc>
          <w:tcPr>
            <w:tcW w:w="2203" w:type="dxa"/>
            <w:tcBorders>
              <w:top w:val="nil"/>
              <w:left w:val="single" w:sz="4" w:space="0" w:color="auto"/>
              <w:bottom w:val="nil"/>
              <w:right w:val="nil"/>
              <w:tl2br w:val="nil"/>
              <w:tr2bl w:val="nil"/>
            </w:tcBorders>
            <w:shd w:val="clear" w:color="auto" w:fill="auto"/>
          </w:tcPr>
          <w:p w14:paraId="64444EF8" w14:textId="5CB4BC63" w:rsidR="002D71C5" w:rsidRDefault="002D71C5" w:rsidP="002D71C5">
            <w:pPr>
              <w:pStyle w:val="Tablebody"/>
            </w:pPr>
            <w:r>
              <w:t>A.Mačiņš</w:t>
            </w:r>
          </w:p>
        </w:tc>
      </w:tr>
      <w:tr w:rsidR="00C36BCE" w:rsidRPr="00283ADE" w14:paraId="12BF6AD5" w14:textId="77777777" w:rsidTr="00094FBC">
        <w:trPr>
          <w:jc w:val="center"/>
        </w:trPr>
        <w:tc>
          <w:tcPr>
            <w:tcW w:w="1054" w:type="dxa"/>
            <w:tcBorders>
              <w:top w:val="nil"/>
              <w:left w:val="nil"/>
              <w:bottom w:val="nil"/>
              <w:right w:val="single" w:sz="4" w:space="0" w:color="auto"/>
              <w:tl2br w:val="nil"/>
              <w:tr2bl w:val="nil"/>
            </w:tcBorders>
            <w:shd w:val="clear" w:color="auto" w:fill="auto"/>
          </w:tcPr>
          <w:p w14:paraId="2113C578" w14:textId="0A8B733B" w:rsidR="00C36BCE" w:rsidRDefault="00C36BCE" w:rsidP="00C36BCE">
            <w:pPr>
              <w:pStyle w:val="Tablebody"/>
            </w:pPr>
            <w:r>
              <w:t>2.03</w:t>
            </w:r>
          </w:p>
        </w:tc>
        <w:tc>
          <w:tcPr>
            <w:tcW w:w="1328" w:type="dxa"/>
            <w:tcBorders>
              <w:top w:val="nil"/>
              <w:left w:val="single" w:sz="4" w:space="0" w:color="auto"/>
              <w:bottom w:val="nil"/>
              <w:right w:val="single" w:sz="4" w:space="0" w:color="auto"/>
              <w:tl2br w:val="nil"/>
              <w:tr2bl w:val="nil"/>
            </w:tcBorders>
            <w:shd w:val="clear" w:color="auto" w:fill="auto"/>
          </w:tcPr>
          <w:p w14:paraId="0E8B5D38" w14:textId="22D064F1" w:rsidR="00C36BCE" w:rsidRDefault="00C36BCE" w:rsidP="00C36BCE">
            <w:pPr>
              <w:pStyle w:val="Tablebody"/>
            </w:pPr>
            <w:r>
              <w:t>15.01.2018.</w:t>
            </w:r>
          </w:p>
        </w:tc>
        <w:tc>
          <w:tcPr>
            <w:tcW w:w="5063" w:type="dxa"/>
            <w:tcBorders>
              <w:top w:val="nil"/>
              <w:left w:val="single" w:sz="4" w:space="0" w:color="auto"/>
              <w:bottom w:val="nil"/>
              <w:right w:val="single" w:sz="4" w:space="0" w:color="auto"/>
              <w:tl2br w:val="nil"/>
              <w:tr2bl w:val="nil"/>
            </w:tcBorders>
            <w:shd w:val="clear" w:color="auto" w:fill="auto"/>
          </w:tcPr>
          <w:p w14:paraId="1383F1E8" w14:textId="04C0594F" w:rsidR="000D0083" w:rsidRPr="001402AC" w:rsidRDefault="00C36BCE" w:rsidP="000D0083">
            <w:pPr>
              <w:pStyle w:val="Tablebody"/>
            </w:pPr>
            <w:r w:rsidRPr="001402AC">
              <w:t>Izmainīti predefinēto mapju: /ATH, /BUS, /DEP, /DIN, /POP nosaukumi, lai tie saturētu tikai lielos alfabēta burtus</w:t>
            </w:r>
            <w:r>
              <w:t>.</w:t>
            </w:r>
            <w:r w:rsidR="00094FBC">
              <w:t xml:space="preserve"> </w:t>
            </w:r>
            <w:r w:rsidR="000D0083">
              <w:t>Papildināts “3.5.11. Metode „appendContentStream”” sadaļā metodes apraksts (ar izmantošanas ieteikumiem).</w:t>
            </w:r>
          </w:p>
        </w:tc>
        <w:tc>
          <w:tcPr>
            <w:tcW w:w="2203" w:type="dxa"/>
            <w:tcBorders>
              <w:top w:val="nil"/>
              <w:left w:val="single" w:sz="4" w:space="0" w:color="auto"/>
              <w:bottom w:val="nil"/>
              <w:right w:val="nil"/>
              <w:tl2br w:val="nil"/>
              <w:tr2bl w:val="nil"/>
            </w:tcBorders>
            <w:shd w:val="clear" w:color="auto" w:fill="auto"/>
          </w:tcPr>
          <w:p w14:paraId="47E40C79" w14:textId="403D139A" w:rsidR="00C36BCE" w:rsidRDefault="00C36BCE" w:rsidP="00C36BCE">
            <w:pPr>
              <w:pStyle w:val="Tablebody"/>
            </w:pPr>
            <w:r>
              <w:t>A.Skeltons</w:t>
            </w:r>
            <w:r w:rsidR="000D0083">
              <w:t>, A.Mačiņš</w:t>
            </w:r>
          </w:p>
        </w:tc>
      </w:tr>
      <w:tr w:rsidR="008F3A6D" w:rsidRPr="00283ADE" w14:paraId="252B8C47" w14:textId="77777777" w:rsidTr="00021632">
        <w:trPr>
          <w:jc w:val="center"/>
        </w:trPr>
        <w:tc>
          <w:tcPr>
            <w:tcW w:w="1054" w:type="dxa"/>
            <w:tcBorders>
              <w:top w:val="nil"/>
              <w:left w:val="nil"/>
              <w:bottom w:val="single" w:sz="4" w:space="0" w:color="auto"/>
              <w:right w:val="single" w:sz="4" w:space="0" w:color="auto"/>
              <w:tl2br w:val="nil"/>
              <w:tr2bl w:val="nil"/>
            </w:tcBorders>
            <w:shd w:val="clear" w:color="auto" w:fill="auto"/>
          </w:tcPr>
          <w:p w14:paraId="1EEBA218" w14:textId="77777777" w:rsidR="008F3A6D" w:rsidRDefault="008F3A6D" w:rsidP="00C36BCE">
            <w:pPr>
              <w:pStyle w:val="Tablebody"/>
            </w:pPr>
          </w:p>
        </w:tc>
        <w:tc>
          <w:tcPr>
            <w:tcW w:w="1328" w:type="dxa"/>
            <w:tcBorders>
              <w:top w:val="nil"/>
              <w:left w:val="single" w:sz="4" w:space="0" w:color="auto"/>
              <w:bottom w:val="single" w:sz="4" w:space="0" w:color="auto"/>
              <w:right w:val="single" w:sz="4" w:space="0" w:color="auto"/>
              <w:tl2br w:val="nil"/>
              <w:tr2bl w:val="nil"/>
            </w:tcBorders>
            <w:shd w:val="clear" w:color="auto" w:fill="auto"/>
          </w:tcPr>
          <w:p w14:paraId="50B626CB" w14:textId="6E270599" w:rsidR="008F3A6D" w:rsidRDefault="008F3A6D" w:rsidP="00C36BCE">
            <w:pPr>
              <w:pStyle w:val="Tablebody"/>
            </w:pPr>
          </w:p>
        </w:tc>
        <w:tc>
          <w:tcPr>
            <w:tcW w:w="5063" w:type="dxa"/>
            <w:tcBorders>
              <w:top w:val="nil"/>
              <w:left w:val="single" w:sz="4" w:space="0" w:color="auto"/>
              <w:bottom w:val="single" w:sz="4" w:space="0" w:color="auto"/>
              <w:right w:val="single" w:sz="4" w:space="0" w:color="auto"/>
              <w:tl2br w:val="nil"/>
              <w:tr2bl w:val="nil"/>
            </w:tcBorders>
            <w:shd w:val="clear" w:color="auto" w:fill="auto"/>
          </w:tcPr>
          <w:p w14:paraId="76FB1CCC" w14:textId="4F446759" w:rsidR="008F3A6D" w:rsidRPr="001402AC" w:rsidRDefault="008F3A6D">
            <w:pPr>
              <w:pStyle w:val="Tablebody"/>
            </w:pPr>
          </w:p>
        </w:tc>
        <w:tc>
          <w:tcPr>
            <w:tcW w:w="2203" w:type="dxa"/>
            <w:tcBorders>
              <w:top w:val="nil"/>
              <w:left w:val="single" w:sz="4" w:space="0" w:color="auto"/>
              <w:bottom w:val="single" w:sz="4" w:space="0" w:color="auto"/>
              <w:right w:val="nil"/>
              <w:tl2br w:val="nil"/>
              <w:tr2bl w:val="nil"/>
            </w:tcBorders>
            <w:shd w:val="clear" w:color="auto" w:fill="auto"/>
          </w:tcPr>
          <w:p w14:paraId="1A8CC342" w14:textId="0E3DAB36" w:rsidR="008F3A6D" w:rsidRDefault="008F3A6D" w:rsidP="00C36BCE">
            <w:pPr>
              <w:pStyle w:val="Tablebody"/>
            </w:pPr>
          </w:p>
        </w:tc>
      </w:tr>
    </w:tbl>
    <w:p w14:paraId="7FBBF714" w14:textId="35CF621F" w:rsidR="007D2574" w:rsidRDefault="007D2574" w:rsidP="007D2574">
      <w:pPr>
        <w:pStyle w:val="Titledatumsversija"/>
        <w:jc w:val="left"/>
      </w:pPr>
      <w:r>
        <w:br w:type="page"/>
      </w:r>
    </w:p>
    <w:p w14:paraId="6902C46E" w14:textId="77777777" w:rsidR="007D2574" w:rsidRPr="00021632" w:rsidRDefault="007D2574" w:rsidP="00021632">
      <w:pPr>
        <w:pStyle w:val="Saturs"/>
        <w:rPr>
          <w:rStyle w:val="Strong"/>
          <w:bCs w:val="0"/>
        </w:rPr>
      </w:pPr>
      <w:r w:rsidRPr="00021632">
        <w:rPr>
          <w:rStyle w:val="Strong"/>
          <w:bCs w:val="0"/>
        </w:rPr>
        <w:lastRenderedPageBreak/>
        <w:t>Satura rādītājs</w:t>
      </w:r>
    </w:p>
    <w:p w14:paraId="16C24F67" w14:textId="77777777" w:rsidR="00094FBC" w:rsidRDefault="007D2574">
      <w:pPr>
        <w:pStyle w:val="TOC1"/>
        <w:rPr>
          <w:rFonts w:asciiTheme="minorHAnsi" w:eastAsiaTheme="minorEastAsia" w:hAnsiTheme="minorHAnsi" w:cs="Arial Unicode MS"/>
          <w:b w:val="0"/>
          <w:caps w:val="0"/>
          <w:noProof/>
          <w:lang w:eastAsia="lv-LV" w:bidi="lo-LA"/>
        </w:rPr>
      </w:pPr>
      <w:r>
        <w:fldChar w:fldCharType="begin"/>
      </w:r>
      <w:r>
        <w:instrText xml:space="preserve"> TOC \o "1-4" \h \z \u </w:instrText>
      </w:r>
      <w:r>
        <w:fldChar w:fldCharType="separate"/>
      </w:r>
      <w:hyperlink w:anchor="_Toc505086957" w:history="1">
        <w:r w:rsidR="00094FBC" w:rsidRPr="00A33125">
          <w:rPr>
            <w:rStyle w:val="Hyperlink"/>
            <w:noProof/>
          </w:rPr>
          <w:t>Attēlu saraksts</w:t>
        </w:r>
        <w:r w:rsidR="00094FBC">
          <w:rPr>
            <w:noProof/>
            <w:webHidden/>
          </w:rPr>
          <w:tab/>
        </w:r>
        <w:r w:rsidR="00094FBC">
          <w:rPr>
            <w:noProof/>
            <w:webHidden/>
          </w:rPr>
          <w:fldChar w:fldCharType="begin"/>
        </w:r>
        <w:r w:rsidR="00094FBC">
          <w:rPr>
            <w:noProof/>
            <w:webHidden/>
          </w:rPr>
          <w:instrText xml:space="preserve"> PAGEREF _Toc505086957 \h </w:instrText>
        </w:r>
        <w:r w:rsidR="00094FBC">
          <w:rPr>
            <w:noProof/>
            <w:webHidden/>
          </w:rPr>
        </w:r>
        <w:r w:rsidR="00094FBC">
          <w:rPr>
            <w:noProof/>
            <w:webHidden/>
          </w:rPr>
          <w:fldChar w:fldCharType="separate"/>
        </w:r>
        <w:r w:rsidR="00094FBC">
          <w:rPr>
            <w:noProof/>
            <w:webHidden/>
          </w:rPr>
          <w:t>7</w:t>
        </w:r>
        <w:r w:rsidR="00094FBC">
          <w:rPr>
            <w:noProof/>
            <w:webHidden/>
          </w:rPr>
          <w:fldChar w:fldCharType="end"/>
        </w:r>
      </w:hyperlink>
    </w:p>
    <w:p w14:paraId="376CE8ED" w14:textId="77777777" w:rsidR="00094FBC" w:rsidRDefault="007E641C">
      <w:pPr>
        <w:pStyle w:val="TOC1"/>
        <w:rPr>
          <w:rFonts w:asciiTheme="minorHAnsi" w:eastAsiaTheme="minorEastAsia" w:hAnsiTheme="minorHAnsi" w:cs="Arial Unicode MS"/>
          <w:b w:val="0"/>
          <w:caps w:val="0"/>
          <w:noProof/>
          <w:lang w:eastAsia="lv-LV" w:bidi="lo-LA"/>
        </w:rPr>
      </w:pPr>
      <w:hyperlink w:anchor="_Toc505086958" w:history="1">
        <w:r w:rsidR="00094FBC" w:rsidRPr="00A33125">
          <w:rPr>
            <w:rStyle w:val="Hyperlink"/>
            <w:rFonts w:cs="Tahoma"/>
            <w:noProof/>
            <w:u w:color="000000"/>
          </w:rPr>
          <w:t>1.</w:t>
        </w:r>
        <w:r w:rsidR="00094FBC">
          <w:rPr>
            <w:rFonts w:asciiTheme="minorHAnsi" w:eastAsiaTheme="minorEastAsia" w:hAnsiTheme="minorHAnsi" w:cs="Arial Unicode MS"/>
            <w:b w:val="0"/>
            <w:caps w:val="0"/>
            <w:noProof/>
            <w:lang w:eastAsia="lv-LV" w:bidi="lo-LA"/>
          </w:rPr>
          <w:tab/>
        </w:r>
        <w:r w:rsidR="00094FBC" w:rsidRPr="00A33125">
          <w:rPr>
            <w:rStyle w:val="Hyperlink"/>
            <w:noProof/>
          </w:rPr>
          <w:t>Ievads</w:t>
        </w:r>
        <w:r w:rsidR="00094FBC">
          <w:rPr>
            <w:noProof/>
            <w:webHidden/>
          </w:rPr>
          <w:tab/>
        </w:r>
        <w:r w:rsidR="00094FBC">
          <w:rPr>
            <w:noProof/>
            <w:webHidden/>
          </w:rPr>
          <w:fldChar w:fldCharType="begin"/>
        </w:r>
        <w:r w:rsidR="00094FBC">
          <w:rPr>
            <w:noProof/>
            <w:webHidden/>
          </w:rPr>
          <w:instrText xml:space="preserve"> PAGEREF _Toc505086958 \h </w:instrText>
        </w:r>
        <w:r w:rsidR="00094FBC">
          <w:rPr>
            <w:noProof/>
            <w:webHidden/>
          </w:rPr>
        </w:r>
        <w:r w:rsidR="00094FBC">
          <w:rPr>
            <w:noProof/>
            <w:webHidden/>
          </w:rPr>
          <w:fldChar w:fldCharType="separate"/>
        </w:r>
        <w:r w:rsidR="00094FBC">
          <w:rPr>
            <w:noProof/>
            <w:webHidden/>
          </w:rPr>
          <w:t>8</w:t>
        </w:r>
        <w:r w:rsidR="00094FBC">
          <w:rPr>
            <w:noProof/>
            <w:webHidden/>
          </w:rPr>
          <w:fldChar w:fldCharType="end"/>
        </w:r>
      </w:hyperlink>
    </w:p>
    <w:p w14:paraId="6830A303" w14:textId="77777777" w:rsidR="00094FBC" w:rsidRDefault="007E641C">
      <w:pPr>
        <w:pStyle w:val="TOC2"/>
        <w:rPr>
          <w:rFonts w:asciiTheme="minorHAnsi" w:eastAsiaTheme="minorEastAsia" w:hAnsiTheme="minorHAnsi" w:cs="Arial Unicode MS"/>
          <w:b w:val="0"/>
          <w:noProof/>
          <w:lang w:eastAsia="lv-LV" w:bidi="lo-LA"/>
        </w:rPr>
      </w:pPr>
      <w:hyperlink w:anchor="_Toc505086959" w:history="1">
        <w:r w:rsidR="00094FBC" w:rsidRPr="00A33125">
          <w:rPr>
            <w:rStyle w:val="Hyperlink"/>
            <w:rFonts w:cs="Times New Roman"/>
            <w:noProof/>
          </w:rPr>
          <w:t>1.1.</w:t>
        </w:r>
        <w:r w:rsidR="00094FBC">
          <w:rPr>
            <w:rFonts w:asciiTheme="minorHAnsi" w:eastAsiaTheme="minorEastAsia" w:hAnsiTheme="minorHAnsi" w:cs="Arial Unicode MS"/>
            <w:b w:val="0"/>
            <w:noProof/>
            <w:lang w:eastAsia="lv-LV" w:bidi="lo-LA"/>
          </w:rPr>
          <w:tab/>
        </w:r>
        <w:r w:rsidR="00094FBC" w:rsidRPr="00A33125">
          <w:rPr>
            <w:rStyle w:val="Hyperlink"/>
            <w:noProof/>
          </w:rPr>
          <w:t>Dokumenta nolūks</w:t>
        </w:r>
        <w:r w:rsidR="00094FBC">
          <w:rPr>
            <w:noProof/>
            <w:webHidden/>
          </w:rPr>
          <w:tab/>
        </w:r>
        <w:r w:rsidR="00094FBC">
          <w:rPr>
            <w:noProof/>
            <w:webHidden/>
          </w:rPr>
          <w:fldChar w:fldCharType="begin"/>
        </w:r>
        <w:r w:rsidR="00094FBC">
          <w:rPr>
            <w:noProof/>
            <w:webHidden/>
          </w:rPr>
          <w:instrText xml:space="preserve"> PAGEREF _Toc505086959 \h </w:instrText>
        </w:r>
        <w:r w:rsidR="00094FBC">
          <w:rPr>
            <w:noProof/>
            <w:webHidden/>
          </w:rPr>
        </w:r>
        <w:r w:rsidR="00094FBC">
          <w:rPr>
            <w:noProof/>
            <w:webHidden/>
          </w:rPr>
          <w:fldChar w:fldCharType="separate"/>
        </w:r>
        <w:r w:rsidR="00094FBC">
          <w:rPr>
            <w:noProof/>
            <w:webHidden/>
          </w:rPr>
          <w:t>8</w:t>
        </w:r>
        <w:r w:rsidR="00094FBC">
          <w:rPr>
            <w:noProof/>
            <w:webHidden/>
          </w:rPr>
          <w:fldChar w:fldCharType="end"/>
        </w:r>
      </w:hyperlink>
    </w:p>
    <w:p w14:paraId="2CEA9EE8" w14:textId="77777777" w:rsidR="00094FBC" w:rsidRDefault="007E641C">
      <w:pPr>
        <w:pStyle w:val="TOC2"/>
        <w:rPr>
          <w:rFonts w:asciiTheme="minorHAnsi" w:eastAsiaTheme="minorEastAsia" w:hAnsiTheme="minorHAnsi" w:cs="Arial Unicode MS"/>
          <w:b w:val="0"/>
          <w:noProof/>
          <w:lang w:eastAsia="lv-LV" w:bidi="lo-LA"/>
        </w:rPr>
      </w:pPr>
      <w:hyperlink w:anchor="_Toc505086960" w:history="1">
        <w:r w:rsidR="00094FBC" w:rsidRPr="00A33125">
          <w:rPr>
            <w:rStyle w:val="Hyperlink"/>
            <w:rFonts w:cs="Times New Roman"/>
            <w:noProof/>
          </w:rPr>
          <w:t>1.2.</w:t>
        </w:r>
        <w:r w:rsidR="00094FBC">
          <w:rPr>
            <w:rFonts w:asciiTheme="minorHAnsi" w:eastAsiaTheme="minorEastAsia" w:hAnsiTheme="minorHAnsi" w:cs="Arial Unicode MS"/>
            <w:b w:val="0"/>
            <w:noProof/>
            <w:lang w:eastAsia="lv-LV" w:bidi="lo-LA"/>
          </w:rPr>
          <w:tab/>
        </w:r>
        <w:r w:rsidR="00094FBC" w:rsidRPr="00A33125">
          <w:rPr>
            <w:rStyle w:val="Hyperlink"/>
            <w:noProof/>
          </w:rPr>
          <w:t>Darbības sfēra</w:t>
        </w:r>
        <w:r w:rsidR="00094FBC">
          <w:rPr>
            <w:noProof/>
            <w:webHidden/>
          </w:rPr>
          <w:tab/>
        </w:r>
        <w:r w:rsidR="00094FBC">
          <w:rPr>
            <w:noProof/>
            <w:webHidden/>
          </w:rPr>
          <w:fldChar w:fldCharType="begin"/>
        </w:r>
        <w:r w:rsidR="00094FBC">
          <w:rPr>
            <w:noProof/>
            <w:webHidden/>
          </w:rPr>
          <w:instrText xml:space="preserve"> PAGEREF _Toc505086960 \h </w:instrText>
        </w:r>
        <w:r w:rsidR="00094FBC">
          <w:rPr>
            <w:noProof/>
            <w:webHidden/>
          </w:rPr>
        </w:r>
        <w:r w:rsidR="00094FBC">
          <w:rPr>
            <w:noProof/>
            <w:webHidden/>
          </w:rPr>
          <w:fldChar w:fldCharType="separate"/>
        </w:r>
        <w:r w:rsidR="00094FBC">
          <w:rPr>
            <w:noProof/>
            <w:webHidden/>
          </w:rPr>
          <w:t>8</w:t>
        </w:r>
        <w:r w:rsidR="00094FBC">
          <w:rPr>
            <w:noProof/>
            <w:webHidden/>
          </w:rPr>
          <w:fldChar w:fldCharType="end"/>
        </w:r>
      </w:hyperlink>
    </w:p>
    <w:p w14:paraId="3FDEE493" w14:textId="77777777" w:rsidR="00094FBC" w:rsidRDefault="007E641C">
      <w:pPr>
        <w:pStyle w:val="TOC2"/>
        <w:rPr>
          <w:rFonts w:asciiTheme="minorHAnsi" w:eastAsiaTheme="minorEastAsia" w:hAnsiTheme="minorHAnsi" w:cs="Arial Unicode MS"/>
          <w:b w:val="0"/>
          <w:noProof/>
          <w:lang w:eastAsia="lv-LV" w:bidi="lo-LA"/>
        </w:rPr>
      </w:pPr>
      <w:hyperlink w:anchor="_Toc505086961" w:history="1">
        <w:r w:rsidR="00094FBC" w:rsidRPr="00A33125">
          <w:rPr>
            <w:rStyle w:val="Hyperlink"/>
            <w:rFonts w:cs="Times New Roman"/>
            <w:noProof/>
          </w:rPr>
          <w:t>1.3.</w:t>
        </w:r>
        <w:r w:rsidR="00094FBC">
          <w:rPr>
            <w:rFonts w:asciiTheme="minorHAnsi" w:eastAsiaTheme="minorEastAsia" w:hAnsiTheme="minorHAnsi" w:cs="Arial Unicode MS"/>
            <w:b w:val="0"/>
            <w:noProof/>
            <w:lang w:eastAsia="lv-LV" w:bidi="lo-LA"/>
          </w:rPr>
          <w:tab/>
        </w:r>
        <w:r w:rsidR="00094FBC" w:rsidRPr="00A33125">
          <w:rPr>
            <w:rStyle w:val="Hyperlink"/>
            <w:noProof/>
          </w:rPr>
          <w:t>Termini un pieņemtie apzīmējumi</w:t>
        </w:r>
        <w:r w:rsidR="00094FBC">
          <w:rPr>
            <w:noProof/>
            <w:webHidden/>
          </w:rPr>
          <w:tab/>
        </w:r>
        <w:r w:rsidR="00094FBC">
          <w:rPr>
            <w:noProof/>
            <w:webHidden/>
          </w:rPr>
          <w:fldChar w:fldCharType="begin"/>
        </w:r>
        <w:r w:rsidR="00094FBC">
          <w:rPr>
            <w:noProof/>
            <w:webHidden/>
          </w:rPr>
          <w:instrText xml:space="preserve"> PAGEREF _Toc505086961 \h </w:instrText>
        </w:r>
        <w:r w:rsidR="00094FBC">
          <w:rPr>
            <w:noProof/>
            <w:webHidden/>
          </w:rPr>
        </w:r>
        <w:r w:rsidR="00094FBC">
          <w:rPr>
            <w:noProof/>
            <w:webHidden/>
          </w:rPr>
          <w:fldChar w:fldCharType="separate"/>
        </w:r>
        <w:r w:rsidR="00094FBC">
          <w:rPr>
            <w:noProof/>
            <w:webHidden/>
          </w:rPr>
          <w:t>8</w:t>
        </w:r>
        <w:r w:rsidR="00094FBC">
          <w:rPr>
            <w:noProof/>
            <w:webHidden/>
          </w:rPr>
          <w:fldChar w:fldCharType="end"/>
        </w:r>
      </w:hyperlink>
    </w:p>
    <w:p w14:paraId="64F3C161" w14:textId="77777777" w:rsidR="00094FBC" w:rsidRDefault="007E641C">
      <w:pPr>
        <w:pStyle w:val="TOC2"/>
        <w:rPr>
          <w:rFonts w:asciiTheme="minorHAnsi" w:eastAsiaTheme="minorEastAsia" w:hAnsiTheme="minorHAnsi" w:cs="Arial Unicode MS"/>
          <w:b w:val="0"/>
          <w:noProof/>
          <w:lang w:eastAsia="lv-LV" w:bidi="lo-LA"/>
        </w:rPr>
      </w:pPr>
      <w:hyperlink w:anchor="_Toc505086962" w:history="1">
        <w:r w:rsidR="00094FBC" w:rsidRPr="00A33125">
          <w:rPr>
            <w:rStyle w:val="Hyperlink"/>
            <w:rFonts w:cs="Times New Roman"/>
            <w:noProof/>
          </w:rPr>
          <w:t>1.4.</w:t>
        </w:r>
        <w:r w:rsidR="00094FBC">
          <w:rPr>
            <w:rFonts w:asciiTheme="minorHAnsi" w:eastAsiaTheme="minorEastAsia" w:hAnsiTheme="minorHAnsi" w:cs="Arial Unicode MS"/>
            <w:b w:val="0"/>
            <w:noProof/>
            <w:lang w:eastAsia="lv-LV" w:bidi="lo-LA"/>
          </w:rPr>
          <w:tab/>
        </w:r>
        <w:r w:rsidR="00094FBC" w:rsidRPr="00A33125">
          <w:rPr>
            <w:rStyle w:val="Hyperlink"/>
            <w:noProof/>
          </w:rPr>
          <w:t>Saistība ar citiem dokumentiem</w:t>
        </w:r>
        <w:r w:rsidR="00094FBC">
          <w:rPr>
            <w:noProof/>
            <w:webHidden/>
          </w:rPr>
          <w:tab/>
        </w:r>
        <w:r w:rsidR="00094FBC">
          <w:rPr>
            <w:noProof/>
            <w:webHidden/>
          </w:rPr>
          <w:fldChar w:fldCharType="begin"/>
        </w:r>
        <w:r w:rsidR="00094FBC">
          <w:rPr>
            <w:noProof/>
            <w:webHidden/>
          </w:rPr>
          <w:instrText xml:space="preserve"> PAGEREF _Toc505086962 \h </w:instrText>
        </w:r>
        <w:r w:rsidR="00094FBC">
          <w:rPr>
            <w:noProof/>
            <w:webHidden/>
          </w:rPr>
        </w:r>
        <w:r w:rsidR="00094FBC">
          <w:rPr>
            <w:noProof/>
            <w:webHidden/>
          </w:rPr>
          <w:fldChar w:fldCharType="separate"/>
        </w:r>
        <w:r w:rsidR="00094FBC">
          <w:rPr>
            <w:noProof/>
            <w:webHidden/>
          </w:rPr>
          <w:t>8</w:t>
        </w:r>
        <w:r w:rsidR="00094FBC">
          <w:rPr>
            <w:noProof/>
            <w:webHidden/>
          </w:rPr>
          <w:fldChar w:fldCharType="end"/>
        </w:r>
      </w:hyperlink>
    </w:p>
    <w:p w14:paraId="764E883E" w14:textId="77777777" w:rsidR="00094FBC" w:rsidRDefault="007E641C">
      <w:pPr>
        <w:pStyle w:val="TOC2"/>
        <w:rPr>
          <w:rFonts w:asciiTheme="minorHAnsi" w:eastAsiaTheme="minorEastAsia" w:hAnsiTheme="minorHAnsi" w:cs="Arial Unicode MS"/>
          <w:b w:val="0"/>
          <w:noProof/>
          <w:lang w:eastAsia="lv-LV" w:bidi="lo-LA"/>
        </w:rPr>
      </w:pPr>
      <w:hyperlink w:anchor="_Toc505086963" w:history="1">
        <w:r w:rsidR="00094FBC" w:rsidRPr="00A33125">
          <w:rPr>
            <w:rStyle w:val="Hyperlink"/>
            <w:rFonts w:cs="Times New Roman"/>
            <w:noProof/>
          </w:rPr>
          <w:t>1.5.</w:t>
        </w:r>
        <w:r w:rsidR="00094FBC">
          <w:rPr>
            <w:rFonts w:asciiTheme="minorHAnsi" w:eastAsiaTheme="minorEastAsia" w:hAnsiTheme="minorHAnsi" w:cs="Arial Unicode MS"/>
            <w:b w:val="0"/>
            <w:noProof/>
            <w:lang w:eastAsia="lv-LV" w:bidi="lo-LA"/>
          </w:rPr>
          <w:tab/>
        </w:r>
        <w:r w:rsidR="00094FBC" w:rsidRPr="00A33125">
          <w:rPr>
            <w:rStyle w:val="Hyperlink"/>
            <w:noProof/>
          </w:rPr>
          <w:t>Dokumenta pārskats</w:t>
        </w:r>
        <w:r w:rsidR="00094FBC">
          <w:rPr>
            <w:noProof/>
            <w:webHidden/>
          </w:rPr>
          <w:tab/>
        </w:r>
        <w:r w:rsidR="00094FBC">
          <w:rPr>
            <w:noProof/>
            <w:webHidden/>
          </w:rPr>
          <w:fldChar w:fldCharType="begin"/>
        </w:r>
        <w:r w:rsidR="00094FBC">
          <w:rPr>
            <w:noProof/>
            <w:webHidden/>
          </w:rPr>
          <w:instrText xml:space="preserve"> PAGEREF _Toc505086963 \h </w:instrText>
        </w:r>
        <w:r w:rsidR="00094FBC">
          <w:rPr>
            <w:noProof/>
            <w:webHidden/>
          </w:rPr>
        </w:r>
        <w:r w:rsidR="00094FBC">
          <w:rPr>
            <w:noProof/>
            <w:webHidden/>
          </w:rPr>
          <w:fldChar w:fldCharType="separate"/>
        </w:r>
        <w:r w:rsidR="00094FBC">
          <w:rPr>
            <w:noProof/>
            <w:webHidden/>
          </w:rPr>
          <w:t>8</w:t>
        </w:r>
        <w:r w:rsidR="00094FBC">
          <w:rPr>
            <w:noProof/>
            <w:webHidden/>
          </w:rPr>
          <w:fldChar w:fldCharType="end"/>
        </w:r>
      </w:hyperlink>
    </w:p>
    <w:p w14:paraId="3DCDA2D7" w14:textId="77777777" w:rsidR="00094FBC" w:rsidRDefault="007E641C">
      <w:pPr>
        <w:pStyle w:val="TOC1"/>
        <w:rPr>
          <w:rFonts w:asciiTheme="minorHAnsi" w:eastAsiaTheme="minorEastAsia" w:hAnsiTheme="minorHAnsi" w:cs="Arial Unicode MS"/>
          <w:b w:val="0"/>
          <w:caps w:val="0"/>
          <w:noProof/>
          <w:lang w:eastAsia="lv-LV" w:bidi="lo-LA"/>
        </w:rPr>
      </w:pPr>
      <w:hyperlink w:anchor="_Toc505086964" w:history="1">
        <w:r w:rsidR="00094FBC" w:rsidRPr="00A33125">
          <w:rPr>
            <w:rStyle w:val="Hyperlink"/>
            <w:rFonts w:cs="Tahoma"/>
            <w:noProof/>
            <w:u w:color="000000"/>
          </w:rPr>
          <w:t>2.</w:t>
        </w:r>
        <w:r w:rsidR="00094FBC">
          <w:rPr>
            <w:rFonts w:asciiTheme="minorHAnsi" w:eastAsiaTheme="minorEastAsia" w:hAnsiTheme="minorHAnsi" w:cs="Arial Unicode MS"/>
            <w:b w:val="0"/>
            <w:caps w:val="0"/>
            <w:noProof/>
            <w:lang w:eastAsia="lv-LV" w:bidi="lo-LA"/>
          </w:rPr>
          <w:tab/>
        </w:r>
        <w:r w:rsidR="00094FBC" w:rsidRPr="00A33125">
          <w:rPr>
            <w:rStyle w:val="Hyperlink"/>
            <w:noProof/>
          </w:rPr>
          <w:t>Vispārējs apraksts</w:t>
        </w:r>
        <w:r w:rsidR="00094FBC">
          <w:rPr>
            <w:noProof/>
            <w:webHidden/>
          </w:rPr>
          <w:tab/>
        </w:r>
        <w:r w:rsidR="00094FBC">
          <w:rPr>
            <w:noProof/>
            <w:webHidden/>
          </w:rPr>
          <w:fldChar w:fldCharType="begin"/>
        </w:r>
        <w:r w:rsidR="00094FBC">
          <w:rPr>
            <w:noProof/>
            <w:webHidden/>
          </w:rPr>
          <w:instrText xml:space="preserve"> PAGEREF _Toc505086964 \h </w:instrText>
        </w:r>
        <w:r w:rsidR="00094FBC">
          <w:rPr>
            <w:noProof/>
            <w:webHidden/>
          </w:rPr>
        </w:r>
        <w:r w:rsidR="00094FBC">
          <w:rPr>
            <w:noProof/>
            <w:webHidden/>
          </w:rPr>
          <w:fldChar w:fldCharType="separate"/>
        </w:r>
        <w:r w:rsidR="00094FBC">
          <w:rPr>
            <w:noProof/>
            <w:webHidden/>
          </w:rPr>
          <w:t>10</w:t>
        </w:r>
        <w:r w:rsidR="00094FBC">
          <w:rPr>
            <w:noProof/>
            <w:webHidden/>
          </w:rPr>
          <w:fldChar w:fldCharType="end"/>
        </w:r>
      </w:hyperlink>
    </w:p>
    <w:p w14:paraId="14ECF6BD" w14:textId="77777777" w:rsidR="00094FBC" w:rsidRDefault="007E641C">
      <w:pPr>
        <w:pStyle w:val="TOC2"/>
        <w:rPr>
          <w:rFonts w:asciiTheme="minorHAnsi" w:eastAsiaTheme="minorEastAsia" w:hAnsiTheme="minorHAnsi" w:cs="Arial Unicode MS"/>
          <w:b w:val="0"/>
          <w:noProof/>
          <w:lang w:eastAsia="lv-LV" w:bidi="lo-LA"/>
        </w:rPr>
      </w:pPr>
      <w:hyperlink w:anchor="_Toc505086965" w:history="1">
        <w:r w:rsidR="00094FBC" w:rsidRPr="00A33125">
          <w:rPr>
            <w:rStyle w:val="Hyperlink"/>
            <w:rFonts w:cs="Times New Roman"/>
            <w:noProof/>
          </w:rPr>
          <w:t>2.1.</w:t>
        </w:r>
        <w:r w:rsidR="00094FBC">
          <w:rPr>
            <w:rFonts w:asciiTheme="minorHAnsi" w:eastAsiaTheme="minorEastAsia" w:hAnsiTheme="minorHAnsi" w:cs="Arial Unicode MS"/>
            <w:b w:val="0"/>
            <w:noProof/>
            <w:lang w:eastAsia="lv-LV" w:bidi="lo-LA"/>
          </w:rPr>
          <w:tab/>
        </w:r>
        <w:r w:rsidR="00094FBC" w:rsidRPr="00A33125">
          <w:rPr>
            <w:rStyle w:val="Hyperlink"/>
            <w:noProof/>
          </w:rPr>
          <w:t>Lietotāju lomu apraksts un ACL piekļuves mehānisms</w:t>
        </w:r>
        <w:r w:rsidR="00094FBC">
          <w:rPr>
            <w:noProof/>
            <w:webHidden/>
          </w:rPr>
          <w:tab/>
        </w:r>
        <w:r w:rsidR="00094FBC">
          <w:rPr>
            <w:noProof/>
            <w:webHidden/>
          </w:rPr>
          <w:fldChar w:fldCharType="begin"/>
        </w:r>
        <w:r w:rsidR="00094FBC">
          <w:rPr>
            <w:noProof/>
            <w:webHidden/>
          </w:rPr>
          <w:instrText xml:space="preserve"> PAGEREF _Toc505086965 \h </w:instrText>
        </w:r>
        <w:r w:rsidR="00094FBC">
          <w:rPr>
            <w:noProof/>
            <w:webHidden/>
          </w:rPr>
        </w:r>
        <w:r w:rsidR="00094FBC">
          <w:rPr>
            <w:noProof/>
            <w:webHidden/>
          </w:rPr>
          <w:fldChar w:fldCharType="separate"/>
        </w:r>
        <w:r w:rsidR="00094FBC">
          <w:rPr>
            <w:noProof/>
            <w:webHidden/>
          </w:rPr>
          <w:t>11</w:t>
        </w:r>
        <w:r w:rsidR="00094FBC">
          <w:rPr>
            <w:noProof/>
            <w:webHidden/>
          </w:rPr>
          <w:fldChar w:fldCharType="end"/>
        </w:r>
      </w:hyperlink>
    </w:p>
    <w:p w14:paraId="61C261F6" w14:textId="77777777" w:rsidR="00094FBC" w:rsidRDefault="007E641C">
      <w:pPr>
        <w:pStyle w:val="TOC2"/>
        <w:rPr>
          <w:rFonts w:asciiTheme="minorHAnsi" w:eastAsiaTheme="minorEastAsia" w:hAnsiTheme="minorHAnsi" w:cs="Arial Unicode MS"/>
          <w:b w:val="0"/>
          <w:noProof/>
          <w:lang w:eastAsia="lv-LV" w:bidi="lo-LA"/>
        </w:rPr>
      </w:pPr>
      <w:hyperlink w:anchor="_Toc505086966" w:history="1">
        <w:r w:rsidR="00094FBC" w:rsidRPr="00A33125">
          <w:rPr>
            <w:rStyle w:val="Hyperlink"/>
            <w:rFonts w:cs="Times New Roman"/>
            <w:noProof/>
          </w:rPr>
          <w:t>2.2.</w:t>
        </w:r>
        <w:r w:rsidR="00094FBC">
          <w:rPr>
            <w:rFonts w:asciiTheme="minorHAnsi" w:eastAsiaTheme="minorEastAsia" w:hAnsiTheme="minorHAnsi" w:cs="Arial Unicode MS"/>
            <w:b w:val="0"/>
            <w:noProof/>
            <w:lang w:eastAsia="lv-LV" w:bidi="lo-LA"/>
          </w:rPr>
          <w:tab/>
        </w:r>
        <w:r w:rsidR="00094FBC" w:rsidRPr="00A33125">
          <w:rPr>
            <w:rStyle w:val="Hyperlink"/>
            <w:noProof/>
          </w:rPr>
          <w:t>Produktu veidojošās komponentes</w:t>
        </w:r>
        <w:r w:rsidR="00094FBC">
          <w:rPr>
            <w:noProof/>
            <w:webHidden/>
          </w:rPr>
          <w:tab/>
        </w:r>
        <w:r w:rsidR="00094FBC">
          <w:rPr>
            <w:noProof/>
            <w:webHidden/>
          </w:rPr>
          <w:fldChar w:fldCharType="begin"/>
        </w:r>
        <w:r w:rsidR="00094FBC">
          <w:rPr>
            <w:noProof/>
            <w:webHidden/>
          </w:rPr>
          <w:instrText xml:space="preserve"> PAGEREF _Toc505086966 \h </w:instrText>
        </w:r>
        <w:r w:rsidR="00094FBC">
          <w:rPr>
            <w:noProof/>
            <w:webHidden/>
          </w:rPr>
        </w:r>
        <w:r w:rsidR="00094FBC">
          <w:rPr>
            <w:noProof/>
            <w:webHidden/>
          </w:rPr>
          <w:fldChar w:fldCharType="separate"/>
        </w:r>
        <w:r w:rsidR="00094FBC">
          <w:rPr>
            <w:noProof/>
            <w:webHidden/>
          </w:rPr>
          <w:t>20</w:t>
        </w:r>
        <w:r w:rsidR="00094FBC">
          <w:rPr>
            <w:noProof/>
            <w:webHidden/>
          </w:rPr>
          <w:fldChar w:fldCharType="end"/>
        </w:r>
      </w:hyperlink>
    </w:p>
    <w:p w14:paraId="79350822" w14:textId="77777777" w:rsidR="00094FBC" w:rsidRDefault="007E641C">
      <w:pPr>
        <w:pStyle w:val="TOC2"/>
        <w:rPr>
          <w:rFonts w:asciiTheme="minorHAnsi" w:eastAsiaTheme="minorEastAsia" w:hAnsiTheme="minorHAnsi" w:cs="Arial Unicode MS"/>
          <w:b w:val="0"/>
          <w:noProof/>
          <w:lang w:eastAsia="lv-LV" w:bidi="lo-LA"/>
        </w:rPr>
      </w:pPr>
      <w:hyperlink w:anchor="_Toc505086967" w:history="1">
        <w:r w:rsidR="00094FBC" w:rsidRPr="00A33125">
          <w:rPr>
            <w:rStyle w:val="Hyperlink"/>
            <w:rFonts w:cs="Times New Roman"/>
            <w:noProof/>
          </w:rPr>
          <w:t>2.3.</w:t>
        </w:r>
        <w:r w:rsidR="00094FBC">
          <w:rPr>
            <w:rFonts w:asciiTheme="minorHAnsi" w:eastAsiaTheme="minorEastAsia" w:hAnsiTheme="minorHAnsi" w:cs="Arial Unicode MS"/>
            <w:b w:val="0"/>
            <w:noProof/>
            <w:lang w:eastAsia="lv-LV" w:bidi="lo-LA"/>
          </w:rPr>
          <w:tab/>
        </w:r>
        <w:r w:rsidR="00094FBC" w:rsidRPr="00A33125">
          <w:rPr>
            <w:rStyle w:val="Hyperlink"/>
            <w:noProof/>
          </w:rPr>
          <w:t>EDK attīstīšana</w:t>
        </w:r>
        <w:r w:rsidR="00094FBC">
          <w:rPr>
            <w:noProof/>
            <w:webHidden/>
          </w:rPr>
          <w:tab/>
        </w:r>
        <w:r w:rsidR="00094FBC">
          <w:rPr>
            <w:noProof/>
            <w:webHidden/>
          </w:rPr>
          <w:fldChar w:fldCharType="begin"/>
        </w:r>
        <w:r w:rsidR="00094FBC">
          <w:rPr>
            <w:noProof/>
            <w:webHidden/>
          </w:rPr>
          <w:instrText xml:space="preserve"> PAGEREF _Toc505086967 \h </w:instrText>
        </w:r>
        <w:r w:rsidR="00094FBC">
          <w:rPr>
            <w:noProof/>
            <w:webHidden/>
          </w:rPr>
        </w:r>
        <w:r w:rsidR="00094FBC">
          <w:rPr>
            <w:noProof/>
            <w:webHidden/>
          </w:rPr>
          <w:fldChar w:fldCharType="separate"/>
        </w:r>
        <w:r w:rsidR="00094FBC">
          <w:rPr>
            <w:noProof/>
            <w:webHidden/>
          </w:rPr>
          <w:t>21</w:t>
        </w:r>
        <w:r w:rsidR="00094FBC">
          <w:rPr>
            <w:noProof/>
            <w:webHidden/>
          </w:rPr>
          <w:fldChar w:fldCharType="end"/>
        </w:r>
      </w:hyperlink>
    </w:p>
    <w:p w14:paraId="02860487" w14:textId="77777777" w:rsidR="00094FBC" w:rsidRDefault="007E641C">
      <w:pPr>
        <w:pStyle w:val="TOC1"/>
        <w:rPr>
          <w:rFonts w:asciiTheme="minorHAnsi" w:eastAsiaTheme="minorEastAsia" w:hAnsiTheme="minorHAnsi" w:cs="Arial Unicode MS"/>
          <w:b w:val="0"/>
          <w:caps w:val="0"/>
          <w:noProof/>
          <w:lang w:eastAsia="lv-LV" w:bidi="lo-LA"/>
        </w:rPr>
      </w:pPr>
      <w:hyperlink w:anchor="_Toc505086968" w:history="1">
        <w:r w:rsidR="00094FBC" w:rsidRPr="00A33125">
          <w:rPr>
            <w:rStyle w:val="Hyperlink"/>
            <w:rFonts w:cs="Tahoma"/>
            <w:noProof/>
            <w:u w:color="000000"/>
          </w:rPr>
          <w:t>3.</w:t>
        </w:r>
        <w:r w:rsidR="00094FBC">
          <w:rPr>
            <w:rFonts w:asciiTheme="minorHAnsi" w:eastAsiaTheme="minorEastAsia" w:hAnsiTheme="minorHAnsi" w:cs="Arial Unicode MS"/>
            <w:b w:val="0"/>
            <w:caps w:val="0"/>
            <w:noProof/>
            <w:lang w:eastAsia="lv-LV" w:bidi="lo-LA"/>
          </w:rPr>
          <w:tab/>
        </w:r>
        <w:r w:rsidR="00094FBC" w:rsidRPr="00A33125">
          <w:rPr>
            <w:rStyle w:val="Hyperlink"/>
            <w:noProof/>
          </w:rPr>
          <w:t>Servisi</w:t>
        </w:r>
        <w:r w:rsidR="00094FBC">
          <w:rPr>
            <w:noProof/>
            <w:webHidden/>
          </w:rPr>
          <w:tab/>
        </w:r>
        <w:r w:rsidR="00094FBC">
          <w:rPr>
            <w:noProof/>
            <w:webHidden/>
          </w:rPr>
          <w:fldChar w:fldCharType="begin"/>
        </w:r>
        <w:r w:rsidR="00094FBC">
          <w:rPr>
            <w:noProof/>
            <w:webHidden/>
          </w:rPr>
          <w:instrText xml:space="preserve"> PAGEREF _Toc505086968 \h </w:instrText>
        </w:r>
        <w:r w:rsidR="00094FBC">
          <w:rPr>
            <w:noProof/>
            <w:webHidden/>
          </w:rPr>
        </w:r>
        <w:r w:rsidR="00094FBC">
          <w:rPr>
            <w:noProof/>
            <w:webHidden/>
          </w:rPr>
          <w:fldChar w:fldCharType="separate"/>
        </w:r>
        <w:r w:rsidR="00094FBC">
          <w:rPr>
            <w:noProof/>
            <w:webHidden/>
          </w:rPr>
          <w:t>24</w:t>
        </w:r>
        <w:r w:rsidR="00094FBC">
          <w:rPr>
            <w:noProof/>
            <w:webHidden/>
          </w:rPr>
          <w:fldChar w:fldCharType="end"/>
        </w:r>
      </w:hyperlink>
    </w:p>
    <w:p w14:paraId="6A687267" w14:textId="77777777" w:rsidR="00094FBC" w:rsidRDefault="007E641C">
      <w:pPr>
        <w:pStyle w:val="TOC2"/>
        <w:rPr>
          <w:rFonts w:asciiTheme="minorHAnsi" w:eastAsiaTheme="minorEastAsia" w:hAnsiTheme="minorHAnsi" w:cs="Arial Unicode MS"/>
          <w:b w:val="0"/>
          <w:noProof/>
          <w:lang w:eastAsia="lv-LV" w:bidi="lo-LA"/>
        </w:rPr>
      </w:pPr>
      <w:hyperlink w:anchor="_Toc505086969" w:history="1">
        <w:r w:rsidR="00094FBC" w:rsidRPr="00A33125">
          <w:rPr>
            <w:rStyle w:val="Hyperlink"/>
            <w:rFonts w:cs="Times New Roman"/>
            <w:noProof/>
          </w:rPr>
          <w:t>3.1.</w:t>
        </w:r>
        <w:r w:rsidR="00094FBC">
          <w:rPr>
            <w:rFonts w:asciiTheme="minorHAnsi" w:eastAsiaTheme="minorEastAsia" w:hAnsiTheme="minorHAnsi" w:cs="Arial Unicode MS"/>
            <w:b w:val="0"/>
            <w:noProof/>
            <w:lang w:eastAsia="lv-LV" w:bidi="lo-LA"/>
          </w:rPr>
          <w:tab/>
        </w:r>
        <w:r w:rsidR="00094FBC" w:rsidRPr="00A33125">
          <w:rPr>
            <w:rStyle w:val="Hyperlink"/>
            <w:noProof/>
          </w:rPr>
          <w:t>Repozitorija metodes</w:t>
        </w:r>
        <w:r w:rsidR="00094FBC">
          <w:rPr>
            <w:noProof/>
            <w:webHidden/>
          </w:rPr>
          <w:tab/>
        </w:r>
        <w:r w:rsidR="00094FBC">
          <w:rPr>
            <w:noProof/>
            <w:webHidden/>
          </w:rPr>
          <w:fldChar w:fldCharType="begin"/>
        </w:r>
        <w:r w:rsidR="00094FBC">
          <w:rPr>
            <w:noProof/>
            <w:webHidden/>
          </w:rPr>
          <w:instrText xml:space="preserve"> PAGEREF _Toc505086969 \h </w:instrText>
        </w:r>
        <w:r w:rsidR="00094FBC">
          <w:rPr>
            <w:noProof/>
            <w:webHidden/>
          </w:rPr>
        </w:r>
        <w:r w:rsidR="00094FBC">
          <w:rPr>
            <w:noProof/>
            <w:webHidden/>
          </w:rPr>
          <w:fldChar w:fldCharType="separate"/>
        </w:r>
        <w:r w:rsidR="00094FBC">
          <w:rPr>
            <w:noProof/>
            <w:webHidden/>
          </w:rPr>
          <w:t>24</w:t>
        </w:r>
        <w:r w:rsidR="00094FBC">
          <w:rPr>
            <w:noProof/>
            <w:webHidden/>
          </w:rPr>
          <w:fldChar w:fldCharType="end"/>
        </w:r>
      </w:hyperlink>
    </w:p>
    <w:p w14:paraId="43F9BE93" w14:textId="77777777" w:rsidR="00094FBC" w:rsidRDefault="007E641C">
      <w:pPr>
        <w:pStyle w:val="TOC3"/>
        <w:rPr>
          <w:rFonts w:asciiTheme="minorHAnsi" w:eastAsiaTheme="minorEastAsia" w:hAnsiTheme="minorHAnsi" w:cs="Arial Unicode MS"/>
          <w:noProof/>
          <w:lang w:eastAsia="lv-LV" w:bidi="lo-LA"/>
        </w:rPr>
      </w:pPr>
      <w:hyperlink w:anchor="_Toc505086970" w:history="1">
        <w:r w:rsidR="00094FBC" w:rsidRPr="00A33125">
          <w:rPr>
            <w:rStyle w:val="Hyperlink"/>
            <w:rFonts w:cs="Times New Roman"/>
            <w:noProof/>
          </w:rPr>
          <w:t>3.1.1.</w:t>
        </w:r>
        <w:r w:rsidR="00094FBC">
          <w:rPr>
            <w:rFonts w:asciiTheme="minorHAnsi" w:eastAsiaTheme="minorEastAsia" w:hAnsiTheme="minorHAnsi" w:cs="Arial Unicode MS"/>
            <w:noProof/>
            <w:lang w:eastAsia="lv-LV" w:bidi="lo-LA"/>
          </w:rPr>
          <w:tab/>
        </w:r>
        <w:r w:rsidR="00094FBC" w:rsidRPr="00A33125">
          <w:rPr>
            <w:rStyle w:val="Hyperlink"/>
            <w:noProof/>
          </w:rPr>
          <w:t>Metode „getRepositories”</w:t>
        </w:r>
        <w:r w:rsidR="00094FBC">
          <w:rPr>
            <w:noProof/>
            <w:webHidden/>
          </w:rPr>
          <w:tab/>
        </w:r>
        <w:r w:rsidR="00094FBC">
          <w:rPr>
            <w:noProof/>
            <w:webHidden/>
          </w:rPr>
          <w:fldChar w:fldCharType="begin"/>
        </w:r>
        <w:r w:rsidR="00094FBC">
          <w:rPr>
            <w:noProof/>
            <w:webHidden/>
          </w:rPr>
          <w:instrText xml:space="preserve"> PAGEREF _Toc505086970 \h </w:instrText>
        </w:r>
        <w:r w:rsidR="00094FBC">
          <w:rPr>
            <w:noProof/>
            <w:webHidden/>
          </w:rPr>
        </w:r>
        <w:r w:rsidR="00094FBC">
          <w:rPr>
            <w:noProof/>
            <w:webHidden/>
          </w:rPr>
          <w:fldChar w:fldCharType="separate"/>
        </w:r>
        <w:r w:rsidR="00094FBC">
          <w:rPr>
            <w:noProof/>
            <w:webHidden/>
          </w:rPr>
          <w:t>24</w:t>
        </w:r>
        <w:r w:rsidR="00094FBC">
          <w:rPr>
            <w:noProof/>
            <w:webHidden/>
          </w:rPr>
          <w:fldChar w:fldCharType="end"/>
        </w:r>
      </w:hyperlink>
    </w:p>
    <w:p w14:paraId="5F10E01F" w14:textId="77777777" w:rsidR="00094FBC" w:rsidRDefault="007E641C">
      <w:pPr>
        <w:pStyle w:val="TOC3"/>
        <w:rPr>
          <w:rFonts w:asciiTheme="minorHAnsi" w:eastAsiaTheme="minorEastAsia" w:hAnsiTheme="minorHAnsi" w:cs="Arial Unicode MS"/>
          <w:noProof/>
          <w:lang w:eastAsia="lv-LV" w:bidi="lo-LA"/>
        </w:rPr>
      </w:pPr>
      <w:hyperlink w:anchor="_Toc505086971" w:history="1">
        <w:r w:rsidR="00094FBC" w:rsidRPr="00A33125">
          <w:rPr>
            <w:rStyle w:val="Hyperlink"/>
            <w:rFonts w:cs="Times New Roman"/>
            <w:noProof/>
          </w:rPr>
          <w:t>3.1.2.</w:t>
        </w:r>
        <w:r w:rsidR="00094FBC">
          <w:rPr>
            <w:rFonts w:asciiTheme="minorHAnsi" w:eastAsiaTheme="minorEastAsia" w:hAnsiTheme="minorHAnsi" w:cs="Arial Unicode MS"/>
            <w:noProof/>
            <w:lang w:eastAsia="lv-LV" w:bidi="lo-LA"/>
          </w:rPr>
          <w:tab/>
        </w:r>
        <w:r w:rsidR="00094FBC" w:rsidRPr="00A33125">
          <w:rPr>
            <w:rStyle w:val="Hyperlink"/>
            <w:noProof/>
          </w:rPr>
          <w:t>Metode „getRepositoryInfo”</w:t>
        </w:r>
        <w:r w:rsidR="00094FBC">
          <w:rPr>
            <w:noProof/>
            <w:webHidden/>
          </w:rPr>
          <w:tab/>
        </w:r>
        <w:r w:rsidR="00094FBC">
          <w:rPr>
            <w:noProof/>
            <w:webHidden/>
          </w:rPr>
          <w:fldChar w:fldCharType="begin"/>
        </w:r>
        <w:r w:rsidR="00094FBC">
          <w:rPr>
            <w:noProof/>
            <w:webHidden/>
          </w:rPr>
          <w:instrText xml:space="preserve"> PAGEREF _Toc505086971 \h </w:instrText>
        </w:r>
        <w:r w:rsidR="00094FBC">
          <w:rPr>
            <w:noProof/>
            <w:webHidden/>
          </w:rPr>
        </w:r>
        <w:r w:rsidR="00094FBC">
          <w:rPr>
            <w:noProof/>
            <w:webHidden/>
          </w:rPr>
          <w:fldChar w:fldCharType="separate"/>
        </w:r>
        <w:r w:rsidR="00094FBC">
          <w:rPr>
            <w:noProof/>
            <w:webHidden/>
          </w:rPr>
          <w:t>25</w:t>
        </w:r>
        <w:r w:rsidR="00094FBC">
          <w:rPr>
            <w:noProof/>
            <w:webHidden/>
          </w:rPr>
          <w:fldChar w:fldCharType="end"/>
        </w:r>
      </w:hyperlink>
    </w:p>
    <w:p w14:paraId="2572F37C" w14:textId="77777777" w:rsidR="00094FBC" w:rsidRDefault="007E641C">
      <w:pPr>
        <w:pStyle w:val="TOC3"/>
        <w:rPr>
          <w:rFonts w:asciiTheme="minorHAnsi" w:eastAsiaTheme="minorEastAsia" w:hAnsiTheme="minorHAnsi" w:cs="Arial Unicode MS"/>
          <w:noProof/>
          <w:lang w:eastAsia="lv-LV" w:bidi="lo-LA"/>
        </w:rPr>
      </w:pPr>
      <w:hyperlink w:anchor="_Toc505086972" w:history="1">
        <w:r w:rsidR="00094FBC" w:rsidRPr="00A33125">
          <w:rPr>
            <w:rStyle w:val="Hyperlink"/>
            <w:rFonts w:cs="Times New Roman"/>
            <w:noProof/>
          </w:rPr>
          <w:t>3.1.3.</w:t>
        </w:r>
        <w:r w:rsidR="00094FBC">
          <w:rPr>
            <w:rFonts w:asciiTheme="minorHAnsi" w:eastAsiaTheme="minorEastAsia" w:hAnsiTheme="minorHAnsi" w:cs="Arial Unicode MS"/>
            <w:noProof/>
            <w:lang w:eastAsia="lv-LV" w:bidi="lo-LA"/>
          </w:rPr>
          <w:tab/>
        </w:r>
        <w:r w:rsidR="00094FBC" w:rsidRPr="00A33125">
          <w:rPr>
            <w:rStyle w:val="Hyperlink"/>
            <w:noProof/>
          </w:rPr>
          <w:t>Metode „getTypeChildren”</w:t>
        </w:r>
        <w:r w:rsidR="00094FBC">
          <w:rPr>
            <w:noProof/>
            <w:webHidden/>
          </w:rPr>
          <w:tab/>
        </w:r>
        <w:r w:rsidR="00094FBC">
          <w:rPr>
            <w:noProof/>
            <w:webHidden/>
          </w:rPr>
          <w:fldChar w:fldCharType="begin"/>
        </w:r>
        <w:r w:rsidR="00094FBC">
          <w:rPr>
            <w:noProof/>
            <w:webHidden/>
          </w:rPr>
          <w:instrText xml:space="preserve"> PAGEREF _Toc505086972 \h </w:instrText>
        </w:r>
        <w:r w:rsidR="00094FBC">
          <w:rPr>
            <w:noProof/>
            <w:webHidden/>
          </w:rPr>
        </w:r>
        <w:r w:rsidR="00094FBC">
          <w:rPr>
            <w:noProof/>
            <w:webHidden/>
          </w:rPr>
          <w:fldChar w:fldCharType="separate"/>
        </w:r>
        <w:r w:rsidR="00094FBC">
          <w:rPr>
            <w:noProof/>
            <w:webHidden/>
          </w:rPr>
          <w:t>28</w:t>
        </w:r>
        <w:r w:rsidR="00094FBC">
          <w:rPr>
            <w:noProof/>
            <w:webHidden/>
          </w:rPr>
          <w:fldChar w:fldCharType="end"/>
        </w:r>
      </w:hyperlink>
    </w:p>
    <w:p w14:paraId="45F396F1" w14:textId="77777777" w:rsidR="00094FBC" w:rsidRDefault="007E641C">
      <w:pPr>
        <w:pStyle w:val="TOC3"/>
        <w:rPr>
          <w:rFonts w:asciiTheme="minorHAnsi" w:eastAsiaTheme="minorEastAsia" w:hAnsiTheme="minorHAnsi" w:cs="Arial Unicode MS"/>
          <w:noProof/>
          <w:lang w:eastAsia="lv-LV" w:bidi="lo-LA"/>
        </w:rPr>
      </w:pPr>
      <w:hyperlink w:anchor="_Toc505086973" w:history="1">
        <w:r w:rsidR="00094FBC" w:rsidRPr="00A33125">
          <w:rPr>
            <w:rStyle w:val="Hyperlink"/>
            <w:rFonts w:cs="Times New Roman"/>
            <w:noProof/>
          </w:rPr>
          <w:t>3.1.4.</w:t>
        </w:r>
        <w:r w:rsidR="00094FBC">
          <w:rPr>
            <w:rFonts w:asciiTheme="minorHAnsi" w:eastAsiaTheme="minorEastAsia" w:hAnsiTheme="minorHAnsi" w:cs="Arial Unicode MS"/>
            <w:noProof/>
            <w:lang w:eastAsia="lv-LV" w:bidi="lo-LA"/>
          </w:rPr>
          <w:tab/>
        </w:r>
        <w:r w:rsidR="00094FBC" w:rsidRPr="00A33125">
          <w:rPr>
            <w:rStyle w:val="Hyperlink"/>
            <w:noProof/>
          </w:rPr>
          <w:t>Metode „getTypeDefinition”</w:t>
        </w:r>
        <w:r w:rsidR="00094FBC">
          <w:rPr>
            <w:noProof/>
            <w:webHidden/>
          </w:rPr>
          <w:tab/>
        </w:r>
        <w:r w:rsidR="00094FBC">
          <w:rPr>
            <w:noProof/>
            <w:webHidden/>
          </w:rPr>
          <w:fldChar w:fldCharType="begin"/>
        </w:r>
        <w:r w:rsidR="00094FBC">
          <w:rPr>
            <w:noProof/>
            <w:webHidden/>
          </w:rPr>
          <w:instrText xml:space="preserve"> PAGEREF _Toc505086973 \h </w:instrText>
        </w:r>
        <w:r w:rsidR="00094FBC">
          <w:rPr>
            <w:noProof/>
            <w:webHidden/>
          </w:rPr>
        </w:r>
        <w:r w:rsidR="00094FBC">
          <w:rPr>
            <w:noProof/>
            <w:webHidden/>
          </w:rPr>
          <w:fldChar w:fldCharType="separate"/>
        </w:r>
        <w:r w:rsidR="00094FBC">
          <w:rPr>
            <w:noProof/>
            <w:webHidden/>
          </w:rPr>
          <w:t>30</w:t>
        </w:r>
        <w:r w:rsidR="00094FBC">
          <w:rPr>
            <w:noProof/>
            <w:webHidden/>
          </w:rPr>
          <w:fldChar w:fldCharType="end"/>
        </w:r>
      </w:hyperlink>
    </w:p>
    <w:p w14:paraId="2CF26C8D" w14:textId="77777777" w:rsidR="00094FBC" w:rsidRDefault="007E641C">
      <w:pPr>
        <w:pStyle w:val="TOC3"/>
        <w:rPr>
          <w:rFonts w:asciiTheme="minorHAnsi" w:eastAsiaTheme="minorEastAsia" w:hAnsiTheme="minorHAnsi" w:cs="Arial Unicode MS"/>
          <w:noProof/>
          <w:lang w:eastAsia="lv-LV" w:bidi="lo-LA"/>
        </w:rPr>
      </w:pPr>
      <w:hyperlink w:anchor="_Toc505086974" w:history="1">
        <w:r w:rsidR="00094FBC" w:rsidRPr="00A33125">
          <w:rPr>
            <w:rStyle w:val="Hyperlink"/>
            <w:rFonts w:cs="Times New Roman"/>
            <w:noProof/>
          </w:rPr>
          <w:t>3.1.5.</w:t>
        </w:r>
        <w:r w:rsidR="00094FBC">
          <w:rPr>
            <w:rFonts w:asciiTheme="minorHAnsi" w:eastAsiaTheme="minorEastAsia" w:hAnsiTheme="minorHAnsi" w:cs="Arial Unicode MS"/>
            <w:noProof/>
            <w:lang w:eastAsia="lv-LV" w:bidi="lo-LA"/>
          </w:rPr>
          <w:tab/>
        </w:r>
        <w:r w:rsidR="00094FBC" w:rsidRPr="00A33125">
          <w:rPr>
            <w:rStyle w:val="Hyperlink"/>
            <w:noProof/>
          </w:rPr>
          <w:t>Metode „createType”</w:t>
        </w:r>
        <w:r w:rsidR="00094FBC">
          <w:rPr>
            <w:noProof/>
            <w:webHidden/>
          </w:rPr>
          <w:tab/>
        </w:r>
        <w:r w:rsidR="00094FBC">
          <w:rPr>
            <w:noProof/>
            <w:webHidden/>
          </w:rPr>
          <w:fldChar w:fldCharType="begin"/>
        </w:r>
        <w:r w:rsidR="00094FBC">
          <w:rPr>
            <w:noProof/>
            <w:webHidden/>
          </w:rPr>
          <w:instrText xml:space="preserve"> PAGEREF _Toc505086974 \h </w:instrText>
        </w:r>
        <w:r w:rsidR="00094FBC">
          <w:rPr>
            <w:noProof/>
            <w:webHidden/>
          </w:rPr>
        </w:r>
        <w:r w:rsidR="00094FBC">
          <w:rPr>
            <w:noProof/>
            <w:webHidden/>
          </w:rPr>
          <w:fldChar w:fldCharType="separate"/>
        </w:r>
        <w:r w:rsidR="00094FBC">
          <w:rPr>
            <w:noProof/>
            <w:webHidden/>
          </w:rPr>
          <w:t>32</w:t>
        </w:r>
        <w:r w:rsidR="00094FBC">
          <w:rPr>
            <w:noProof/>
            <w:webHidden/>
          </w:rPr>
          <w:fldChar w:fldCharType="end"/>
        </w:r>
      </w:hyperlink>
    </w:p>
    <w:p w14:paraId="6B3B1E42" w14:textId="77777777" w:rsidR="00094FBC" w:rsidRDefault="007E641C">
      <w:pPr>
        <w:pStyle w:val="TOC3"/>
        <w:rPr>
          <w:rFonts w:asciiTheme="minorHAnsi" w:eastAsiaTheme="minorEastAsia" w:hAnsiTheme="minorHAnsi" w:cs="Arial Unicode MS"/>
          <w:noProof/>
          <w:lang w:eastAsia="lv-LV" w:bidi="lo-LA"/>
        </w:rPr>
      </w:pPr>
      <w:hyperlink w:anchor="_Toc505086975" w:history="1">
        <w:r w:rsidR="00094FBC" w:rsidRPr="00A33125">
          <w:rPr>
            <w:rStyle w:val="Hyperlink"/>
            <w:rFonts w:cs="Times New Roman"/>
            <w:noProof/>
          </w:rPr>
          <w:t>3.1.6.</w:t>
        </w:r>
        <w:r w:rsidR="00094FBC">
          <w:rPr>
            <w:rFonts w:asciiTheme="minorHAnsi" w:eastAsiaTheme="minorEastAsia" w:hAnsiTheme="minorHAnsi" w:cs="Arial Unicode MS"/>
            <w:noProof/>
            <w:lang w:eastAsia="lv-LV" w:bidi="lo-LA"/>
          </w:rPr>
          <w:tab/>
        </w:r>
        <w:r w:rsidR="00094FBC" w:rsidRPr="00A33125">
          <w:rPr>
            <w:rStyle w:val="Hyperlink"/>
            <w:noProof/>
          </w:rPr>
          <w:t>Metode „updateType”</w:t>
        </w:r>
        <w:r w:rsidR="00094FBC">
          <w:rPr>
            <w:noProof/>
            <w:webHidden/>
          </w:rPr>
          <w:tab/>
        </w:r>
        <w:r w:rsidR="00094FBC">
          <w:rPr>
            <w:noProof/>
            <w:webHidden/>
          </w:rPr>
          <w:fldChar w:fldCharType="begin"/>
        </w:r>
        <w:r w:rsidR="00094FBC">
          <w:rPr>
            <w:noProof/>
            <w:webHidden/>
          </w:rPr>
          <w:instrText xml:space="preserve"> PAGEREF _Toc505086975 \h </w:instrText>
        </w:r>
        <w:r w:rsidR="00094FBC">
          <w:rPr>
            <w:noProof/>
            <w:webHidden/>
          </w:rPr>
        </w:r>
        <w:r w:rsidR="00094FBC">
          <w:rPr>
            <w:noProof/>
            <w:webHidden/>
          </w:rPr>
          <w:fldChar w:fldCharType="separate"/>
        </w:r>
        <w:r w:rsidR="00094FBC">
          <w:rPr>
            <w:noProof/>
            <w:webHidden/>
          </w:rPr>
          <w:t>36</w:t>
        </w:r>
        <w:r w:rsidR="00094FBC">
          <w:rPr>
            <w:noProof/>
            <w:webHidden/>
          </w:rPr>
          <w:fldChar w:fldCharType="end"/>
        </w:r>
      </w:hyperlink>
    </w:p>
    <w:p w14:paraId="5604BD4A" w14:textId="77777777" w:rsidR="00094FBC" w:rsidRDefault="007E641C">
      <w:pPr>
        <w:pStyle w:val="TOC3"/>
        <w:rPr>
          <w:rFonts w:asciiTheme="minorHAnsi" w:eastAsiaTheme="minorEastAsia" w:hAnsiTheme="minorHAnsi" w:cs="Arial Unicode MS"/>
          <w:noProof/>
          <w:lang w:eastAsia="lv-LV" w:bidi="lo-LA"/>
        </w:rPr>
      </w:pPr>
      <w:hyperlink w:anchor="_Toc505086976" w:history="1">
        <w:r w:rsidR="00094FBC" w:rsidRPr="00A33125">
          <w:rPr>
            <w:rStyle w:val="Hyperlink"/>
            <w:rFonts w:cs="Times New Roman"/>
            <w:noProof/>
          </w:rPr>
          <w:t>3.1.7.</w:t>
        </w:r>
        <w:r w:rsidR="00094FBC">
          <w:rPr>
            <w:rFonts w:asciiTheme="minorHAnsi" w:eastAsiaTheme="minorEastAsia" w:hAnsiTheme="minorHAnsi" w:cs="Arial Unicode MS"/>
            <w:noProof/>
            <w:lang w:eastAsia="lv-LV" w:bidi="lo-LA"/>
          </w:rPr>
          <w:tab/>
        </w:r>
        <w:r w:rsidR="00094FBC" w:rsidRPr="00A33125">
          <w:rPr>
            <w:rStyle w:val="Hyperlink"/>
            <w:noProof/>
          </w:rPr>
          <w:t>Metode „deleteType”</w:t>
        </w:r>
        <w:r w:rsidR="00094FBC">
          <w:rPr>
            <w:noProof/>
            <w:webHidden/>
          </w:rPr>
          <w:tab/>
        </w:r>
        <w:r w:rsidR="00094FBC">
          <w:rPr>
            <w:noProof/>
            <w:webHidden/>
          </w:rPr>
          <w:fldChar w:fldCharType="begin"/>
        </w:r>
        <w:r w:rsidR="00094FBC">
          <w:rPr>
            <w:noProof/>
            <w:webHidden/>
          </w:rPr>
          <w:instrText xml:space="preserve"> PAGEREF _Toc505086976 \h </w:instrText>
        </w:r>
        <w:r w:rsidR="00094FBC">
          <w:rPr>
            <w:noProof/>
            <w:webHidden/>
          </w:rPr>
        </w:r>
        <w:r w:rsidR="00094FBC">
          <w:rPr>
            <w:noProof/>
            <w:webHidden/>
          </w:rPr>
          <w:fldChar w:fldCharType="separate"/>
        </w:r>
        <w:r w:rsidR="00094FBC">
          <w:rPr>
            <w:noProof/>
            <w:webHidden/>
          </w:rPr>
          <w:t>39</w:t>
        </w:r>
        <w:r w:rsidR="00094FBC">
          <w:rPr>
            <w:noProof/>
            <w:webHidden/>
          </w:rPr>
          <w:fldChar w:fldCharType="end"/>
        </w:r>
      </w:hyperlink>
    </w:p>
    <w:p w14:paraId="0EDEAEB5" w14:textId="77777777" w:rsidR="00094FBC" w:rsidRDefault="007E641C">
      <w:pPr>
        <w:pStyle w:val="TOC2"/>
        <w:rPr>
          <w:rFonts w:asciiTheme="minorHAnsi" w:eastAsiaTheme="minorEastAsia" w:hAnsiTheme="minorHAnsi" w:cs="Arial Unicode MS"/>
          <w:b w:val="0"/>
          <w:noProof/>
          <w:lang w:eastAsia="lv-LV" w:bidi="lo-LA"/>
        </w:rPr>
      </w:pPr>
      <w:hyperlink w:anchor="_Toc505086977" w:history="1">
        <w:r w:rsidR="00094FBC" w:rsidRPr="00A33125">
          <w:rPr>
            <w:rStyle w:val="Hyperlink"/>
            <w:rFonts w:cs="Times New Roman"/>
            <w:noProof/>
          </w:rPr>
          <w:t>3.2.</w:t>
        </w:r>
        <w:r w:rsidR="00094FBC">
          <w:rPr>
            <w:rFonts w:asciiTheme="minorHAnsi" w:eastAsiaTheme="minorEastAsia" w:hAnsiTheme="minorHAnsi" w:cs="Arial Unicode MS"/>
            <w:b w:val="0"/>
            <w:noProof/>
            <w:lang w:eastAsia="lv-LV" w:bidi="lo-LA"/>
          </w:rPr>
          <w:tab/>
        </w:r>
        <w:r w:rsidR="00094FBC" w:rsidRPr="00A33125">
          <w:rPr>
            <w:rStyle w:val="Hyperlink"/>
            <w:noProof/>
          </w:rPr>
          <w:t>Sasaistes metodes</w:t>
        </w:r>
        <w:r w:rsidR="00094FBC">
          <w:rPr>
            <w:noProof/>
            <w:webHidden/>
          </w:rPr>
          <w:tab/>
        </w:r>
        <w:r w:rsidR="00094FBC">
          <w:rPr>
            <w:noProof/>
            <w:webHidden/>
          </w:rPr>
          <w:fldChar w:fldCharType="begin"/>
        </w:r>
        <w:r w:rsidR="00094FBC">
          <w:rPr>
            <w:noProof/>
            <w:webHidden/>
          </w:rPr>
          <w:instrText xml:space="preserve"> PAGEREF _Toc505086977 \h </w:instrText>
        </w:r>
        <w:r w:rsidR="00094FBC">
          <w:rPr>
            <w:noProof/>
            <w:webHidden/>
          </w:rPr>
        </w:r>
        <w:r w:rsidR="00094FBC">
          <w:rPr>
            <w:noProof/>
            <w:webHidden/>
          </w:rPr>
          <w:fldChar w:fldCharType="separate"/>
        </w:r>
        <w:r w:rsidR="00094FBC">
          <w:rPr>
            <w:noProof/>
            <w:webHidden/>
          </w:rPr>
          <w:t>40</w:t>
        </w:r>
        <w:r w:rsidR="00094FBC">
          <w:rPr>
            <w:noProof/>
            <w:webHidden/>
          </w:rPr>
          <w:fldChar w:fldCharType="end"/>
        </w:r>
      </w:hyperlink>
    </w:p>
    <w:p w14:paraId="0FE0FBAC" w14:textId="77777777" w:rsidR="00094FBC" w:rsidRDefault="007E641C">
      <w:pPr>
        <w:pStyle w:val="TOC3"/>
        <w:rPr>
          <w:rFonts w:asciiTheme="minorHAnsi" w:eastAsiaTheme="minorEastAsia" w:hAnsiTheme="minorHAnsi" w:cs="Arial Unicode MS"/>
          <w:noProof/>
          <w:lang w:eastAsia="lv-LV" w:bidi="lo-LA"/>
        </w:rPr>
      </w:pPr>
      <w:hyperlink w:anchor="_Toc505086978" w:history="1">
        <w:r w:rsidR="00094FBC" w:rsidRPr="00A33125">
          <w:rPr>
            <w:rStyle w:val="Hyperlink"/>
            <w:rFonts w:cs="Times New Roman"/>
            <w:noProof/>
          </w:rPr>
          <w:t>3.2.1.</w:t>
        </w:r>
        <w:r w:rsidR="00094FBC">
          <w:rPr>
            <w:rFonts w:asciiTheme="minorHAnsi" w:eastAsiaTheme="minorEastAsia" w:hAnsiTheme="minorHAnsi" w:cs="Arial Unicode MS"/>
            <w:noProof/>
            <w:lang w:eastAsia="lv-LV" w:bidi="lo-LA"/>
          </w:rPr>
          <w:tab/>
        </w:r>
        <w:r w:rsidR="00094FBC" w:rsidRPr="00A33125">
          <w:rPr>
            <w:rStyle w:val="Hyperlink"/>
            <w:noProof/>
          </w:rPr>
          <w:t>Metode „getObjectRelationships”</w:t>
        </w:r>
        <w:r w:rsidR="00094FBC">
          <w:rPr>
            <w:noProof/>
            <w:webHidden/>
          </w:rPr>
          <w:tab/>
        </w:r>
        <w:r w:rsidR="00094FBC">
          <w:rPr>
            <w:noProof/>
            <w:webHidden/>
          </w:rPr>
          <w:fldChar w:fldCharType="begin"/>
        </w:r>
        <w:r w:rsidR="00094FBC">
          <w:rPr>
            <w:noProof/>
            <w:webHidden/>
          </w:rPr>
          <w:instrText xml:space="preserve"> PAGEREF _Toc505086978 \h </w:instrText>
        </w:r>
        <w:r w:rsidR="00094FBC">
          <w:rPr>
            <w:noProof/>
            <w:webHidden/>
          </w:rPr>
        </w:r>
        <w:r w:rsidR="00094FBC">
          <w:rPr>
            <w:noProof/>
            <w:webHidden/>
          </w:rPr>
          <w:fldChar w:fldCharType="separate"/>
        </w:r>
        <w:r w:rsidR="00094FBC">
          <w:rPr>
            <w:noProof/>
            <w:webHidden/>
          </w:rPr>
          <w:t>40</w:t>
        </w:r>
        <w:r w:rsidR="00094FBC">
          <w:rPr>
            <w:noProof/>
            <w:webHidden/>
          </w:rPr>
          <w:fldChar w:fldCharType="end"/>
        </w:r>
      </w:hyperlink>
    </w:p>
    <w:p w14:paraId="4523A583" w14:textId="77777777" w:rsidR="00094FBC" w:rsidRDefault="007E641C">
      <w:pPr>
        <w:pStyle w:val="TOC2"/>
        <w:rPr>
          <w:rFonts w:asciiTheme="minorHAnsi" w:eastAsiaTheme="minorEastAsia" w:hAnsiTheme="minorHAnsi" w:cs="Arial Unicode MS"/>
          <w:b w:val="0"/>
          <w:noProof/>
          <w:lang w:eastAsia="lv-LV" w:bidi="lo-LA"/>
        </w:rPr>
      </w:pPr>
      <w:hyperlink w:anchor="_Toc505086979" w:history="1">
        <w:r w:rsidR="00094FBC" w:rsidRPr="00A33125">
          <w:rPr>
            <w:rStyle w:val="Hyperlink"/>
            <w:rFonts w:cs="Times New Roman"/>
            <w:noProof/>
          </w:rPr>
          <w:t>3.3.</w:t>
        </w:r>
        <w:r w:rsidR="00094FBC">
          <w:rPr>
            <w:rFonts w:asciiTheme="minorHAnsi" w:eastAsiaTheme="minorEastAsia" w:hAnsiTheme="minorHAnsi" w:cs="Arial Unicode MS"/>
            <w:b w:val="0"/>
            <w:noProof/>
            <w:lang w:eastAsia="lv-LV" w:bidi="lo-LA"/>
          </w:rPr>
          <w:tab/>
        </w:r>
        <w:r w:rsidR="00094FBC" w:rsidRPr="00A33125">
          <w:rPr>
            <w:rStyle w:val="Hyperlink"/>
            <w:noProof/>
          </w:rPr>
          <w:t>Kataloģizācijas metodes</w:t>
        </w:r>
        <w:r w:rsidR="00094FBC">
          <w:rPr>
            <w:noProof/>
            <w:webHidden/>
          </w:rPr>
          <w:tab/>
        </w:r>
        <w:r w:rsidR="00094FBC">
          <w:rPr>
            <w:noProof/>
            <w:webHidden/>
          </w:rPr>
          <w:fldChar w:fldCharType="begin"/>
        </w:r>
        <w:r w:rsidR="00094FBC">
          <w:rPr>
            <w:noProof/>
            <w:webHidden/>
          </w:rPr>
          <w:instrText xml:space="preserve"> PAGEREF _Toc505086979 \h </w:instrText>
        </w:r>
        <w:r w:rsidR="00094FBC">
          <w:rPr>
            <w:noProof/>
            <w:webHidden/>
          </w:rPr>
        </w:r>
        <w:r w:rsidR="00094FBC">
          <w:rPr>
            <w:noProof/>
            <w:webHidden/>
          </w:rPr>
          <w:fldChar w:fldCharType="separate"/>
        </w:r>
        <w:r w:rsidR="00094FBC">
          <w:rPr>
            <w:noProof/>
            <w:webHidden/>
          </w:rPr>
          <w:t>43</w:t>
        </w:r>
        <w:r w:rsidR="00094FBC">
          <w:rPr>
            <w:noProof/>
            <w:webHidden/>
          </w:rPr>
          <w:fldChar w:fldCharType="end"/>
        </w:r>
      </w:hyperlink>
    </w:p>
    <w:p w14:paraId="03917CFE" w14:textId="77777777" w:rsidR="00094FBC" w:rsidRDefault="007E641C">
      <w:pPr>
        <w:pStyle w:val="TOC3"/>
        <w:rPr>
          <w:rFonts w:asciiTheme="minorHAnsi" w:eastAsiaTheme="minorEastAsia" w:hAnsiTheme="minorHAnsi" w:cs="Arial Unicode MS"/>
          <w:noProof/>
          <w:lang w:eastAsia="lv-LV" w:bidi="lo-LA"/>
        </w:rPr>
      </w:pPr>
      <w:hyperlink w:anchor="_Toc505086980" w:history="1">
        <w:r w:rsidR="00094FBC" w:rsidRPr="00A33125">
          <w:rPr>
            <w:rStyle w:val="Hyperlink"/>
            <w:rFonts w:cs="Times New Roman"/>
            <w:noProof/>
          </w:rPr>
          <w:t>3.3.1.</w:t>
        </w:r>
        <w:r w:rsidR="00094FBC">
          <w:rPr>
            <w:rFonts w:asciiTheme="minorHAnsi" w:eastAsiaTheme="minorEastAsia" w:hAnsiTheme="minorHAnsi" w:cs="Arial Unicode MS"/>
            <w:noProof/>
            <w:lang w:eastAsia="lv-LV" w:bidi="lo-LA"/>
          </w:rPr>
          <w:tab/>
        </w:r>
        <w:r w:rsidR="00094FBC" w:rsidRPr="00A33125">
          <w:rPr>
            <w:rStyle w:val="Hyperlink"/>
            <w:noProof/>
          </w:rPr>
          <w:t>Metode „addObjectToFolder”</w:t>
        </w:r>
        <w:r w:rsidR="00094FBC">
          <w:rPr>
            <w:noProof/>
            <w:webHidden/>
          </w:rPr>
          <w:tab/>
        </w:r>
        <w:r w:rsidR="00094FBC">
          <w:rPr>
            <w:noProof/>
            <w:webHidden/>
          </w:rPr>
          <w:fldChar w:fldCharType="begin"/>
        </w:r>
        <w:r w:rsidR="00094FBC">
          <w:rPr>
            <w:noProof/>
            <w:webHidden/>
          </w:rPr>
          <w:instrText xml:space="preserve"> PAGEREF _Toc505086980 \h </w:instrText>
        </w:r>
        <w:r w:rsidR="00094FBC">
          <w:rPr>
            <w:noProof/>
            <w:webHidden/>
          </w:rPr>
        </w:r>
        <w:r w:rsidR="00094FBC">
          <w:rPr>
            <w:noProof/>
            <w:webHidden/>
          </w:rPr>
          <w:fldChar w:fldCharType="separate"/>
        </w:r>
        <w:r w:rsidR="00094FBC">
          <w:rPr>
            <w:noProof/>
            <w:webHidden/>
          </w:rPr>
          <w:t>43</w:t>
        </w:r>
        <w:r w:rsidR="00094FBC">
          <w:rPr>
            <w:noProof/>
            <w:webHidden/>
          </w:rPr>
          <w:fldChar w:fldCharType="end"/>
        </w:r>
      </w:hyperlink>
    </w:p>
    <w:p w14:paraId="7F74CD0C" w14:textId="77777777" w:rsidR="00094FBC" w:rsidRDefault="007E641C">
      <w:pPr>
        <w:pStyle w:val="TOC3"/>
        <w:rPr>
          <w:rFonts w:asciiTheme="minorHAnsi" w:eastAsiaTheme="minorEastAsia" w:hAnsiTheme="minorHAnsi" w:cs="Arial Unicode MS"/>
          <w:noProof/>
          <w:lang w:eastAsia="lv-LV" w:bidi="lo-LA"/>
        </w:rPr>
      </w:pPr>
      <w:hyperlink w:anchor="_Toc505086981" w:history="1">
        <w:r w:rsidR="00094FBC" w:rsidRPr="00A33125">
          <w:rPr>
            <w:rStyle w:val="Hyperlink"/>
            <w:rFonts w:cs="Times New Roman"/>
            <w:noProof/>
          </w:rPr>
          <w:t>3.3.2.</w:t>
        </w:r>
        <w:r w:rsidR="00094FBC">
          <w:rPr>
            <w:rFonts w:asciiTheme="minorHAnsi" w:eastAsiaTheme="minorEastAsia" w:hAnsiTheme="minorHAnsi" w:cs="Arial Unicode MS"/>
            <w:noProof/>
            <w:lang w:eastAsia="lv-LV" w:bidi="lo-LA"/>
          </w:rPr>
          <w:tab/>
        </w:r>
        <w:r w:rsidR="00094FBC" w:rsidRPr="00A33125">
          <w:rPr>
            <w:rStyle w:val="Hyperlink"/>
            <w:noProof/>
          </w:rPr>
          <w:t>Metode „removeObjectFromFolder”</w:t>
        </w:r>
        <w:r w:rsidR="00094FBC">
          <w:rPr>
            <w:noProof/>
            <w:webHidden/>
          </w:rPr>
          <w:tab/>
        </w:r>
        <w:r w:rsidR="00094FBC">
          <w:rPr>
            <w:noProof/>
            <w:webHidden/>
          </w:rPr>
          <w:fldChar w:fldCharType="begin"/>
        </w:r>
        <w:r w:rsidR="00094FBC">
          <w:rPr>
            <w:noProof/>
            <w:webHidden/>
          </w:rPr>
          <w:instrText xml:space="preserve"> PAGEREF _Toc505086981 \h </w:instrText>
        </w:r>
        <w:r w:rsidR="00094FBC">
          <w:rPr>
            <w:noProof/>
            <w:webHidden/>
          </w:rPr>
        </w:r>
        <w:r w:rsidR="00094FBC">
          <w:rPr>
            <w:noProof/>
            <w:webHidden/>
          </w:rPr>
          <w:fldChar w:fldCharType="separate"/>
        </w:r>
        <w:r w:rsidR="00094FBC">
          <w:rPr>
            <w:noProof/>
            <w:webHidden/>
          </w:rPr>
          <w:t>44</w:t>
        </w:r>
        <w:r w:rsidR="00094FBC">
          <w:rPr>
            <w:noProof/>
            <w:webHidden/>
          </w:rPr>
          <w:fldChar w:fldCharType="end"/>
        </w:r>
      </w:hyperlink>
    </w:p>
    <w:p w14:paraId="3EEB4F14" w14:textId="77777777" w:rsidR="00094FBC" w:rsidRDefault="007E641C">
      <w:pPr>
        <w:pStyle w:val="TOC2"/>
        <w:rPr>
          <w:rFonts w:asciiTheme="minorHAnsi" w:eastAsiaTheme="minorEastAsia" w:hAnsiTheme="minorHAnsi" w:cs="Arial Unicode MS"/>
          <w:b w:val="0"/>
          <w:noProof/>
          <w:lang w:eastAsia="lv-LV" w:bidi="lo-LA"/>
        </w:rPr>
      </w:pPr>
      <w:hyperlink w:anchor="_Toc505086982" w:history="1">
        <w:r w:rsidR="00094FBC" w:rsidRPr="00A33125">
          <w:rPr>
            <w:rStyle w:val="Hyperlink"/>
            <w:rFonts w:cs="Times New Roman"/>
            <w:noProof/>
          </w:rPr>
          <w:t>3.4.</w:t>
        </w:r>
        <w:r w:rsidR="00094FBC">
          <w:rPr>
            <w:rFonts w:asciiTheme="minorHAnsi" w:eastAsiaTheme="minorEastAsia" w:hAnsiTheme="minorHAnsi" w:cs="Arial Unicode MS"/>
            <w:b w:val="0"/>
            <w:noProof/>
            <w:lang w:eastAsia="lv-LV" w:bidi="lo-LA"/>
          </w:rPr>
          <w:tab/>
        </w:r>
        <w:r w:rsidR="00094FBC" w:rsidRPr="00A33125">
          <w:rPr>
            <w:rStyle w:val="Hyperlink"/>
            <w:noProof/>
          </w:rPr>
          <w:t>Navigācijas metodes</w:t>
        </w:r>
        <w:r w:rsidR="00094FBC">
          <w:rPr>
            <w:noProof/>
            <w:webHidden/>
          </w:rPr>
          <w:tab/>
        </w:r>
        <w:r w:rsidR="00094FBC">
          <w:rPr>
            <w:noProof/>
            <w:webHidden/>
          </w:rPr>
          <w:fldChar w:fldCharType="begin"/>
        </w:r>
        <w:r w:rsidR="00094FBC">
          <w:rPr>
            <w:noProof/>
            <w:webHidden/>
          </w:rPr>
          <w:instrText xml:space="preserve"> PAGEREF _Toc505086982 \h </w:instrText>
        </w:r>
        <w:r w:rsidR="00094FBC">
          <w:rPr>
            <w:noProof/>
            <w:webHidden/>
          </w:rPr>
        </w:r>
        <w:r w:rsidR="00094FBC">
          <w:rPr>
            <w:noProof/>
            <w:webHidden/>
          </w:rPr>
          <w:fldChar w:fldCharType="separate"/>
        </w:r>
        <w:r w:rsidR="00094FBC">
          <w:rPr>
            <w:noProof/>
            <w:webHidden/>
          </w:rPr>
          <w:t>45</w:t>
        </w:r>
        <w:r w:rsidR="00094FBC">
          <w:rPr>
            <w:noProof/>
            <w:webHidden/>
          </w:rPr>
          <w:fldChar w:fldCharType="end"/>
        </w:r>
      </w:hyperlink>
    </w:p>
    <w:p w14:paraId="644586B5" w14:textId="77777777" w:rsidR="00094FBC" w:rsidRDefault="007E641C">
      <w:pPr>
        <w:pStyle w:val="TOC3"/>
        <w:rPr>
          <w:rFonts w:asciiTheme="minorHAnsi" w:eastAsiaTheme="minorEastAsia" w:hAnsiTheme="minorHAnsi" w:cs="Arial Unicode MS"/>
          <w:noProof/>
          <w:lang w:eastAsia="lv-LV" w:bidi="lo-LA"/>
        </w:rPr>
      </w:pPr>
      <w:hyperlink w:anchor="_Toc505086983" w:history="1">
        <w:r w:rsidR="00094FBC" w:rsidRPr="00A33125">
          <w:rPr>
            <w:rStyle w:val="Hyperlink"/>
            <w:rFonts w:cs="Times New Roman"/>
            <w:noProof/>
          </w:rPr>
          <w:t>3.4.1.</w:t>
        </w:r>
        <w:r w:rsidR="00094FBC">
          <w:rPr>
            <w:rFonts w:asciiTheme="minorHAnsi" w:eastAsiaTheme="minorEastAsia" w:hAnsiTheme="minorHAnsi" w:cs="Arial Unicode MS"/>
            <w:noProof/>
            <w:lang w:eastAsia="lv-LV" w:bidi="lo-LA"/>
          </w:rPr>
          <w:tab/>
        </w:r>
        <w:r w:rsidR="00094FBC" w:rsidRPr="00A33125">
          <w:rPr>
            <w:rStyle w:val="Hyperlink"/>
            <w:noProof/>
          </w:rPr>
          <w:t>Metode „getDescendants”</w:t>
        </w:r>
        <w:r w:rsidR="00094FBC">
          <w:rPr>
            <w:noProof/>
            <w:webHidden/>
          </w:rPr>
          <w:tab/>
        </w:r>
        <w:r w:rsidR="00094FBC">
          <w:rPr>
            <w:noProof/>
            <w:webHidden/>
          </w:rPr>
          <w:fldChar w:fldCharType="begin"/>
        </w:r>
        <w:r w:rsidR="00094FBC">
          <w:rPr>
            <w:noProof/>
            <w:webHidden/>
          </w:rPr>
          <w:instrText xml:space="preserve"> PAGEREF _Toc505086983 \h </w:instrText>
        </w:r>
        <w:r w:rsidR="00094FBC">
          <w:rPr>
            <w:noProof/>
            <w:webHidden/>
          </w:rPr>
        </w:r>
        <w:r w:rsidR="00094FBC">
          <w:rPr>
            <w:noProof/>
            <w:webHidden/>
          </w:rPr>
          <w:fldChar w:fldCharType="separate"/>
        </w:r>
        <w:r w:rsidR="00094FBC">
          <w:rPr>
            <w:noProof/>
            <w:webHidden/>
          </w:rPr>
          <w:t>45</w:t>
        </w:r>
        <w:r w:rsidR="00094FBC">
          <w:rPr>
            <w:noProof/>
            <w:webHidden/>
          </w:rPr>
          <w:fldChar w:fldCharType="end"/>
        </w:r>
      </w:hyperlink>
    </w:p>
    <w:p w14:paraId="5A4DC2CA" w14:textId="77777777" w:rsidR="00094FBC" w:rsidRDefault="007E641C">
      <w:pPr>
        <w:pStyle w:val="TOC3"/>
        <w:rPr>
          <w:rFonts w:asciiTheme="minorHAnsi" w:eastAsiaTheme="minorEastAsia" w:hAnsiTheme="minorHAnsi" w:cs="Arial Unicode MS"/>
          <w:noProof/>
          <w:lang w:eastAsia="lv-LV" w:bidi="lo-LA"/>
        </w:rPr>
      </w:pPr>
      <w:hyperlink w:anchor="_Toc505086984" w:history="1">
        <w:r w:rsidR="00094FBC" w:rsidRPr="00A33125">
          <w:rPr>
            <w:rStyle w:val="Hyperlink"/>
            <w:rFonts w:cs="Times New Roman"/>
            <w:noProof/>
          </w:rPr>
          <w:t>3.4.2.</w:t>
        </w:r>
        <w:r w:rsidR="00094FBC">
          <w:rPr>
            <w:rFonts w:asciiTheme="minorHAnsi" w:eastAsiaTheme="minorEastAsia" w:hAnsiTheme="minorHAnsi" w:cs="Arial Unicode MS"/>
            <w:noProof/>
            <w:lang w:eastAsia="lv-LV" w:bidi="lo-LA"/>
          </w:rPr>
          <w:tab/>
        </w:r>
        <w:r w:rsidR="00094FBC" w:rsidRPr="00A33125">
          <w:rPr>
            <w:rStyle w:val="Hyperlink"/>
            <w:noProof/>
          </w:rPr>
          <w:t>Metode „getObjectParents”</w:t>
        </w:r>
        <w:r w:rsidR="00094FBC">
          <w:rPr>
            <w:noProof/>
            <w:webHidden/>
          </w:rPr>
          <w:tab/>
        </w:r>
        <w:r w:rsidR="00094FBC">
          <w:rPr>
            <w:noProof/>
            <w:webHidden/>
          </w:rPr>
          <w:fldChar w:fldCharType="begin"/>
        </w:r>
        <w:r w:rsidR="00094FBC">
          <w:rPr>
            <w:noProof/>
            <w:webHidden/>
          </w:rPr>
          <w:instrText xml:space="preserve"> PAGEREF _Toc505086984 \h </w:instrText>
        </w:r>
        <w:r w:rsidR="00094FBC">
          <w:rPr>
            <w:noProof/>
            <w:webHidden/>
          </w:rPr>
        </w:r>
        <w:r w:rsidR="00094FBC">
          <w:rPr>
            <w:noProof/>
            <w:webHidden/>
          </w:rPr>
          <w:fldChar w:fldCharType="separate"/>
        </w:r>
        <w:r w:rsidR="00094FBC">
          <w:rPr>
            <w:noProof/>
            <w:webHidden/>
          </w:rPr>
          <w:t>47</w:t>
        </w:r>
        <w:r w:rsidR="00094FBC">
          <w:rPr>
            <w:noProof/>
            <w:webHidden/>
          </w:rPr>
          <w:fldChar w:fldCharType="end"/>
        </w:r>
      </w:hyperlink>
    </w:p>
    <w:p w14:paraId="7436B4F1" w14:textId="77777777" w:rsidR="00094FBC" w:rsidRDefault="007E641C">
      <w:pPr>
        <w:pStyle w:val="TOC3"/>
        <w:rPr>
          <w:rFonts w:asciiTheme="minorHAnsi" w:eastAsiaTheme="minorEastAsia" w:hAnsiTheme="minorHAnsi" w:cs="Arial Unicode MS"/>
          <w:noProof/>
          <w:lang w:eastAsia="lv-LV" w:bidi="lo-LA"/>
        </w:rPr>
      </w:pPr>
      <w:hyperlink w:anchor="_Toc505086985" w:history="1">
        <w:r w:rsidR="00094FBC" w:rsidRPr="00A33125">
          <w:rPr>
            <w:rStyle w:val="Hyperlink"/>
            <w:rFonts w:cs="Times New Roman"/>
            <w:noProof/>
          </w:rPr>
          <w:t>3.4.3.</w:t>
        </w:r>
        <w:r w:rsidR="00094FBC">
          <w:rPr>
            <w:rFonts w:asciiTheme="minorHAnsi" w:eastAsiaTheme="minorEastAsia" w:hAnsiTheme="minorHAnsi" w:cs="Arial Unicode MS"/>
            <w:noProof/>
            <w:lang w:eastAsia="lv-LV" w:bidi="lo-LA"/>
          </w:rPr>
          <w:tab/>
        </w:r>
        <w:r w:rsidR="00094FBC" w:rsidRPr="00A33125">
          <w:rPr>
            <w:rStyle w:val="Hyperlink"/>
            <w:noProof/>
          </w:rPr>
          <w:t>Metode „getChildren”</w:t>
        </w:r>
        <w:r w:rsidR="00094FBC">
          <w:rPr>
            <w:noProof/>
            <w:webHidden/>
          </w:rPr>
          <w:tab/>
        </w:r>
        <w:r w:rsidR="00094FBC">
          <w:rPr>
            <w:noProof/>
            <w:webHidden/>
          </w:rPr>
          <w:fldChar w:fldCharType="begin"/>
        </w:r>
        <w:r w:rsidR="00094FBC">
          <w:rPr>
            <w:noProof/>
            <w:webHidden/>
          </w:rPr>
          <w:instrText xml:space="preserve"> PAGEREF _Toc505086985 \h </w:instrText>
        </w:r>
        <w:r w:rsidR="00094FBC">
          <w:rPr>
            <w:noProof/>
            <w:webHidden/>
          </w:rPr>
        </w:r>
        <w:r w:rsidR="00094FBC">
          <w:rPr>
            <w:noProof/>
            <w:webHidden/>
          </w:rPr>
          <w:fldChar w:fldCharType="separate"/>
        </w:r>
        <w:r w:rsidR="00094FBC">
          <w:rPr>
            <w:noProof/>
            <w:webHidden/>
          </w:rPr>
          <w:t>49</w:t>
        </w:r>
        <w:r w:rsidR="00094FBC">
          <w:rPr>
            <w:noProof/>
            <w:webHidden/>
          </w:rPr>
          <w:fldChar w:fldCharType="end"/>
        </w:r>
      </w:hyperlink>
    </w:p>
    <w:p w14:paraId="71C88187" w14:textId="77777777" w:rsidR="00094FBC" w:rsidRDefault="007E641C">
      <w:pPr>
        <w:pStyle w:val="TOC3"/>
        <w:rPr>
          <w:rFonts w:asciiTheme="minorHAnsi" w:eastAsiaTheme="minorEastAsia" w:hAnsiTheme="minorHAnsi" w:cs="Arial Unicode MS"/>
          <w:noProof/>
          <w:lang w:eastAsia="lv-LV" w:bidi="lo-LA"/>
        </w:rPr>
      </w:pPr>
      <w:hyperlink w:anchor="_Toc505086986" w:history="1">
        <w:r w:rsidR="00094FBC" w:rsidRPr="00A33125">
          <w:rPr>
            <w:rStyle w:val="Hyperlink"/>
            <w:rFonts w:cs="Times New Roman"/>
            <w:noProof/>
          </w:rPr>
          <w:t>3.4.4.</w:t>
        </w:r>
        <w:r w:rsidR="00094FBC">
          <w:rPr>
            <w:rFonts w:asciiTheme="minorHAnsi" w:eastAsiaTheme="minorEastAsia" w:hAnsiTheme="minorHAnsi" w:cs="Arial Unicode MS"/>
            <w:noProof/>
            <w:lang w:eastAsia="lv-LV" w:bidi="lo-LA"/>
          </w:rPr>
          <w:tab/>
        </w:r>
        <w:r w:rsidR="00094FBC" w:rsidRPr="00A33125">
          <w:rPr>
            <w:rStyle w:val="Hyperlink"/>
            <w:noProof/>
          </w:rPr>
          <w:t>Metode „getFolderTree”</w:t>
        </w:r>
        <w:r w:rsidR="00094FBC">
          <w:rPr>
            <w:noProof/>
            <w:webHidden/>
          </w:rPr>
          <w:tab/>
        </w:r>
        <w:r w:rsidR="00094FBC">
          <w:rPr>
            <w:noProof/>
            <w:webHidden/>
          </w:rPr>
          <w:fldChar w:fldCharType="begin"/>
        </w:r>
        <w:r w:rsidR="00094FBC">
          <w:rPr>
            <w:noProof/>
            <w:webHidden/>
          </w:rPr>
          <w:instrText xml:space="preserve"> PAGEREF _Toc505086986 \h </w:instrText>
        </w:r>
        <w:r w:rsidR="00094FBC">
          <w:rPr>
            <w:noProof/>
            <w:webHidden/>
          </w:rPr>
        </w:r>
        <w:r w:rsidR="00094FBC">
          <w:rPr>
            <w:noProof/>
            <w:webHidden/>
          </w:rPr>
          <w:fldChar w:fldCharType="separate"/>
        </w:r>
        <w:r w:rsidR="00094FBC">
          <w:rPr>
            <w:noProof/>
            <w:webHidden/>
          </w:rPr>
          <w:t>51</w:t>
        </w:r>
        <w:r w:rsidR="00094FBC">
          <w:rPr>
            <w:noProof/>
            <w:webHidden/>
          </w:rPr>
          <w:fldChar w:fldCharType="end"/>
        </w:r>
      </w:hyperlink>
    </w:p>
    <w:p w14:paraId="341DFB2D" w14:textId="77777777" w:rsidR="00094FBC" w:rsidRDefault="007E641C">
      <w:pPr>
        <w:pStyle w:val="TOC3"/>
        <w:rPr>
          <w:rFonts w:asciiTheme="minorHAnsi" w:eastAsiaTheme="minorEastAsia" w:hAnsiTheme="minorHAnsi" w:cs="Arial Unicode MS"/>
          <w:noProof/>
          <w:lang w:eastAsia="lv-LV" w:bidi="lo-LA"/>
        </w:rPr>
      </w:pPr>
      <w:hyperlink w:anchor="_Toc505086987" w:history="1">
        <w:r w:rsidR="00094FBC" w:rsidRPr="00A33125">
          <w:rPr>
            <w:rStyle w:val="Hyperlink"/>
            <w:rFonts w:cs="Times New Roman"/>
            <w:noProof/>
          </w:rPr>
          <w:t>3.4.5.</w:t>
        </w:r>
        <w:r w:rsidR="00094FBC">
          <w:rPr>
            <w:rFonts w:asciiTheme="minorHAnsi" w:eastAsiaTheme="minorEastAsia" w:hAnsiTheme="minorHAnsi" w:cs="Arial Unicode MS"/>
            <w:noProof/>
            <w:lang w:eastAsia="lv-LV" w:bidi="lo-LA"/>
          </w:rPr>
          <w:tab/>
        </w:r>
        <w:r w:rsidR="00094FBC" w:rsidRPr="00A33125">
          <w:rPr>
            <w:rStyle w:val="Hyperlink"/>
            <w:noProof/>
          </w:rPr>
          <w:t>Metode „getFolderParent”</w:t>
        </w:r>
        <w:r w:rsidR="00094FBC">
          <w:rPr>
            <w:noProof/>
            <w:webHidden/>
          </w:rPr>
          <w:tab/>
        </w:r>
        <w:r w:rsidR="00094FBC">
          <w:rPr>
            <w:noProof/>
            <w:webHidden/>
          </w:rPr>
          <w:fldChar w:fldCharType="begin"/>
        </w:r>
        <w:r w:rsidR="00094FBC">
          <w:rPr>
            <w:noProof/>
            <w:webHidden/>
          </w:rPr>
          <w:instrText xml:space="preserve"> PAGEREF _Toc505086987 \h </w:instrText>
        </w:r>
        <w:r w:rsidR="00094FBC">
          <w:rPr>
            <w:noProof/>
            <w:webHidden/>
          </w:rPr>
        </w:r>
        <w:r w:rsidR="00094FBC">
          <w:rPr>
            <w:noProof/>
            <w:webHidden/>
          </w:rPr>
          <w:fldChar w:fldCharType="separate"/>
        </w:r>
        <w:r w:rsidR="00094FBC">
          <w:rPr>
            <w:noProof/>
            <w:webHidden/>
          </w:rPr>
          <w:t>53</w:t>
        </w:r>
        <w:r w:rsidR="00094FBC">
          <w:rPr>
            <w:noProof/>
            <w:webHidden/>
          </w:rPr>
          <w:fldChar w:fldCharType="end"/>
        </w:r>
      </w:hyperlink>
    </w:p>
    <w:p w14:paraId="7D39ACCF" w14:textId="77777777" w:rsidR="00094FBC" w:rsidRDefault="007E641C">
      <w:pPr>
        <w:pStyle w:val="TOC2"/>
        <w:rPr>
          <w:rFonts w:asciiTheme="minorHAnsi" w:eastAsiaTheme="minorEastAsia" w:hAnsiTheme="minorHAnsi" w:cs="Arial Unicode MS"/>
          <w:b w:val="0"/>
          <w:noProof/>
          <w:lang w:eastAsia="lv-LV" w:bidi="lo-LA"/>
        </w:rPr>
      </w:pPr>
      <w:hyperlink w:anchor="_Toc505086988" w:history="1">
        <w:r w:rsidR="00094FBC" w:rsidRPr="00A33125">
          <w:rPr>
            <w:rStyle w:val="Hyperlink"/>
            <w:rFonts w:cs="Times New Roman"/>
            <w:noProof/>
          </w:rPr>
          <w:t>3.5.</w:t>
        </w:r>
        <w:r w:rsidR="00094FBC">
          <w:rPr>
            <w:rFonts w:asciiTheme="minorHAnsi" w:eastAsiaTheme="minorEastAsia" w:hAnsiTheme="minorHAnsi" w:cs="Arial Unicode MS"/>
            <w:b w:val="0"/>
            <w:noProof/>
            <w:lang w:eastAsia="lv-LV" w:bidi="lo-LA"/>
          </w:rPr>
          <w:tab/>
        </w:r>
        <w:r w:rsidR="00094FBC" w:rsidRPr="00A33125">
          <w:rPr>
            <w:rStyle w:val="Hyperlink"/>
            <w:noProof/>
          </w:rPr>
          <w:t>Objektu metodes</w:t>
        </w:r>
        <w:r w:rsidR="00094FBC">
          <w:rPr>
            <w:noProof/>
            <w:webHidden/>
          </w:rPr>
          <w:tab/>
        </w:r>
        <w:r w:rsidR="00094FBC">
          <w:rPr>
            <w:noProof/>
            <w:webHidden/>
          </w:rPr>
          <w:fldChar w:fldCharType="begin"/>
        </w:r>
        <w:r w:rsidR="00094FBC">
          <w:rPr>
            <w:noProof/>
            <w:webHidden/>
          </w:rPr>
          <w:instrText xml:space="preserve"> PAGEREF _Toc505086988 \h </w:instrText>
        </w:r>
        <w:r w:rsidR="00094FBC">
          <w:rPr>
            <w:noProof/>
            <w:webHidden/>
          </w:rPr>
        </w:r>
        <w:r w:rsidR="00094FBC">
          <w:rPr>
            <w:noProof/>
            <w:webHidden/>
          </w:rPr>
          <w:fldChar w:fldCharType="separate"/>
        </w:r>
        <w:r w:rsidR="00094FBC">
          <w:rPr>
            <w:noProof/>
            <w:webHidden/>
          </w:rPr>
          <w:t>54</w:t>
        </w:r>
        <w:r w:rsidR="00094FBC">
          <w:rPr>
            <w:noProof/>
            <w:webHidden/>
          </w:rPr>
          <w:fldChar w:fldCharType="end"/>
        </w:r>
      </w:hyperlink>
    </w:p>
    <w:p w14:paraId="28A77BA2" w14:textId="77777777" w:rsidR="00094FBC" w:rsidRDefault="007E641C">
      <w:pPr>
        <w:pStyle w:val="TOC3"/>
        <w:rPr>
          <w:rFonts w:asciiTheme="minorHAnsi" w:eastAsiaTheme="minorEastAsia" w:hAnsiTheme="minorHAnsi" w:cs="Arial Unicode MS"/>
          <w:noProof/>
          <w:lang w:eastAsia="lv-LV" w:bidi="lo-LA"/>
        </w:rPr>
      </w:pPr>
      <w:hyperlink w:anchor="_Toc505086989" w:history="1">
        <w:r w:rsidR="00094FBC" w:rsidRPr="00A33125">
          <w:rPr>
            <w:rStyle w:val="Hyperlink"/>
            <w:rFonts w:cs="Times New Roman"/>
            <w:noProof/>
          </w:rPr>
          <w:t>3.5.1.</w:t>
        </w:r>
        <w:r w:rsidR="00094FBC">
          <w:rPr>
            <w:rFonts w:asciiTheme="minorHAnsi" w:eastAsiaTheme="minorEastAsia" w:hAnsiTheme="minorHAnsi" w:cs="Arial Unicode MS"/>
            <w:noProof/>
            <w:lang w:eastAsia="lv-LV" w:bidi="lo-LA"/>
          </w:rPr>
          <w:tab/>
        </w:r>
        <w:r w:rsidR="00094FBC" w:rsidRPr="00A33125">
          <w:rPr>
            <w:rStyle w:val="Hyperlink"/>
            <w:noProof/>
          </w:rPr>
          <w:t>Metode „createDocument”</w:t>
        </w:r>
        <w:r w:rsidR="00094FBC">
          <w:rPr>
            <w:noProof/>
            <w:webHidden/>
          </w:rPr>
          <w:tab/>
        </w:r>
        <w:r w:rsidR="00094FBC">
          <w:rPr>
            <w:noProof/>
            <w:webHidden/>
          </w:rPr>
          <w:fldChar w:fldCharType="begin"/>
        </w:r>
        <w:r w:rsidR="00094FBC">
          <w:rPr>
            <w:noProof/>
            <w:webHidden/>
          </w:rPr>
          <w:instrText xml:space="preserve"> PAGEREF _Toc505086989 \h </w:instrText>
        </w:r>
        <w:r w:rsidR="00094FBC">
          <w:rPr>
            <w:noProof/>
            <w:webHidden/>
          </w:rPr>
        </w:r>
        <w:r w:rsidR="00094FBC">
          <w:rPr>
            <w:noProof/>
            <w:webHidden/>
          </w:rPr>
          <w:fldChar w:fldCharType="separate"/>
        </w:r>
        <w:r w:rsidR="00094FBC">
          <w:rPr>
            <w:noProof/>
            <w:webHidden/>
          </w:rPr>
          <w:t>54</w:t>
        </w:r>
        <w:r w:rsidR="00094FBC">
          <w:rPr>
            <w:noProof/>
            <w:webHidden/>
          </w:rPr>
          <w:fldChar w:fldCharType="end"/>
        </w:r>
      </w:hyperlink>
    </w:p>
    <w:p w14:paraId="3C3EC833" w14:textId="77777777" w:rsidR="00094FBC" w:rsidRDefault="007E641C">
      <w:pPr>
        <w:pStyle w:val="TOC3"/>
        <w:rPr>
          <w:rFonts w:asciiTheme="minorHAnsi" w:eastAsiaTheme="minorEastAsia" w:hAnsiTheme="minorHAnsi" w:cs="Arial Unicode MS"/>
          <w:noProof/>
          <w:lang w:eastAsia="lv-LV" w:bidi="lo-LA"/>
        </w:rPr>
      </w:pPr>
      <w:hyperlink w:anchor="_Toc505086990" w:history="1">
        <w:r w:rsidR="00094FBC" w:rsidRPr="00A33125">
          <w:rPr>
            <w:rStyle w:val="Hyperlink"/>
            <w:rFonts w:cs="Times New Roman"/>
            <w:noProof/>
          </w:rPr>
          <w:t>3.5.2.</w:t>
        </w:r>
        <w:r w:rsidR="00094FBC">
          <w:rPr>
            <w:rFonts w:asciiTheme="minorHAnsi" w:eastAsiaTheme="minorEastAsia" w:hAnsiTheme="minorHAnsi" w:cs="Arial Unicode MS"/>
            <w:noProof/>
            <w:lang w:eastAsia="lv-LV" w:bidi="lo-LA"/>
          </w:rPr>
          <w:tab/>
        </w:r>
        <w:r w:rsidR="00094FBC" w:rsidRPr="00A33125">
          <w:rPr>
            <w:rStyle w:val="Hyperlink"/>
            <w:noProof/>
          </w:rPr>
          <w:t>Metode „createDocumentFromSource”</w:t>
        </w:r>
        <w:r w:rsidR="00094FBC">
          <w:rPr>
            <w:noProof/>
            <w:webHidden/>
          </w:rPr>
          <w:tab/>
        </w:r>
        <w:r w:rsidR="00094FBC">
          <w:rPr>
            <w:noProof/>
            <w:webHidden/>
          </w:rPr>
          <w:fldChar w:fldCharType="begin"/>
        </w:r>
        <w:r w:rsidR="00094FBC">
          <w:rPr>
            <w:noProof/>
            <w:webHidden/>
          </w:rPr>
          <w:instrText xml:space="preserve"> PAGEREF _Toc505086990 \h </w:instrText>
        </w:r>
        <w:r w:rsidR="00094FBC">
          <w:rPr>
            <w:noProof/>
            <w:webHidden/>
          </w:rPr>
        </w:r>
        <w:r w:rsidR="00094FBC">
          <w:rPr>
            <w:noProof/>
            <w:webHidden/>
          </w:rPr>
          <w:fldChar w:fldCharType="separate"/>
        </w:r>
        <w:r w:rsidR="00094FBC">
          <w:rPr>
            <w:noProof/>
            <w:webHidden/>
          </w:rPr>
          <w:t>56</w:t>
        </w:r>
        <w:r w:rsidR="00094FBC">
          <w:rPr>
            <w:noProof/>
            <w:webHidden/>
          </w:rPr>
          <w:fldChar w:fldCharType="end"/>
        </w:r>
      </w:hyperlink>
    </w:p>
    <w:p w14:paraId="4F9317E8" w14:textId="77777777" w:rsidR="00094FBC" w:rsidRDefault="007E641C">
      <w:pPr>
        <w:pStyle w:val="TOC3"/>
        <w:rPr>
          <w:rFonts w:asciiTheme="minorHAnsi" w:eastAsiaTheme="minorEastAsia" w:hAnsiTheme="minorHAnsi" w:cs="Arial Unicode MS"/>
          <w:noProof/>
          <w:lang w:eastAsia="lv-LV" w:bidi="lo-LA"/>
        </w:rPr>
      </w:pPr>
      <w:hyperlink w:anchor="_Toc505086991" w:history="1">
        <w:r w:rsidR="00094FBC" w:rsidRPr="00A33125">
          <w:rPr>
            <w:rStyle w:val="Hyperlink"/>
            <w:rFonts w:cs="Times New Roman"/>
            <w:noProof/>
          </w:rPr>
          <w:t>3.5.3.</w:t>
        </w:r>
        <w:r w:rsidR="00094FBC">
          <w:rPr>
            <w:rFonts w:asciiTheme="minorHAnsi" w:eastAsiaTheme="minorEastAsia" w:hAnsiTheme="minorHAnsi" w:cs="Arial Unicode MS"/>
            <w:noProof/>
            <w:lang w:eastAsia="lv-LV" w:bidi="lo-LA"/>
          </w:rPr>
          <w:tab/>
        </w:r>
        <w:r w:rsidR="00094FBC" w:rsidRPr="00A33125">
          <w:rPr>
            <w:rStyle w:val="Hyperlink"/>
            <w:noProof/>
          </w:rPr>
          <w:t>Metode „createFolder”</w:t>
        </w:r>
        <w:r w:rsidR="00094FBC">
          <w:rPr>
            <w:noProof/>
            <w:webHidden/>
          </w:rPr>
          <w:tab/>
        </w:r>
        <w:r w:rsidR="00094FBC">
          <w:rPr>
            <w:noProof/>
            <w:webHidden/>
          </w:rPr>
          <w:fldChar w:fldCharType="begin"/>
        </w:r>
        <w:r w:rsidR="00094FBC">
          <w:rPr>
            <w:noProof/>
            <w:webHidden/>
          </w:rPr>
          <w:instrText xml:space="preserve"> PAGEREF _Toc505086991 \h </w:instrText>
        </w:r>
        <w:r w:rsidR="00094FBC">
          <w:rPr>
            <w:noProof/>
            <w:webHidden/>
          </w:rPr>
        </w:r>
        <w:r w:rsidR="00094FBC">
          <w:rPr>
            <w:noProof/>
            <w:webHidden/>
          </w:rPr>
          <w:fldChar w:fldCharType="separate"/>
        </w:r>
        <w:r w:rsidR="00094FBC">
          <w:rPr>
            <w:noProof/>
            <w:webHidden/>
          </w:rPr>
          <w:t>58</w:t>
        </w:r>
        <w:r w:rsidR="00094FBC">
          <w:rPr>
            <w:noProof/>
            <w:webHidden/>
          </w:rPr>
          <w:fldChar w:fldCharType="end"/>
        </w:r>
      </w:hyperlink>
    </w:p>
    <w:p w14:paraId="5908EEC7" w14:textId="77777777" w:rsidR="00094FBC" w:rsidRDefault="007E641C">
      <w:pPr>
        <w:pStyle w:val="TOC3"/>
        <w:rPr>
          <w:rFonts w:asciiTheme="minorHAnsi" w:eastAsiaTheme="minorEastAsia" w:hAnsiTheme="minorHAnsi" w:cs="Arial Unicode MS"/>
          <w:noProof/>
          <w:lang w:eastAsia="lv-LV" w:bidi="lo-LA"/>
        </w:rPr>
      </w:pPr>
      <w:hyperlink w:anchor="_Toc505086992" w:history="1">
        <w:r w:rsidR="00094FBC" w:rsidRPr="00A33125">
          <w:rPr>
            <w:rStyle w:val="Hyperlink"/>
            <w:rFonts w:cs="Times New Roman"/>
            <w:noProof/>
          </w:rPr>
          <w:t>3.5.4.</w:t>
        </w:r>
        <w:r w:rsidR="00094FBC">
          <w:rPr>
            <w:rFonts w:asciiTheme="minorHAnsi" w:eastAsiaTheme="minorEastAsia" w:hAnsiTheme="minorHAnsi" w:cs="Arial Unicode MS"/>
            <w:noProof/>
            <w:lang w:eastAsia="lv-LV" w:bidi="lo-LA"/>
          </w:rPr>
          <w:tab/>
        </w:r>
        <w:r w:rsidR="00094FBC" w:rsidRPr="00A33125">
          <w:rPr>
            <w:rStyle w:val="Hyperlink"/>
            <w:noProof/>
          </w:rPr>
          <w:t>Metode „createRelationship”</w:t>
        </w:r>
        <w:r w:rsidR="00094FBC">
          <w:rPr>
            <w:noProof/>
            <w:webHidden/>
          </w:rPr>
          <w:tab/>
        </w:r>
        <w:r w:rsidR="00094FBC">
          <w:rPr>
            <w:noProof/>
            <w:webHidden/>
          </w:rPr>
          <w:fldChar w:fldCharType="begin"/>
        </w:r>
        <w:r w:rsidR="00094FBC">
          <w:rPr>
            <w:noProof/>
            <w:webHidden/>
          </w:rPr>
          <w:instrText xml:space="preserve"> PAGEREF _Toc505086992 \h </w:instrText>
        </w:r>
        <w:r w:rsidR="00094FBC">
          <w:rPr>
            <w:noProof/>
            <w:webHidden/>
          </w:rPr>
        </w:r>
        <w:r w:rsidR="00094FBC">
          <w:rPr>
            <w:noProof/>
            <w:webHidden/>
          </w:rPr>
          <w:fldChar w:fldCharType="separate"/>
        </w:r>
        <w:r w:rsidR="00094FBC">
          <w:rPr>
            <w:noProof/>
            <w:webHidden/>
          </w:rPr>
          <w:t>60</w:t>
        </w:r>
        <w:r w:rsidR="00094FBC">
          <w:rPr>
            <w:noProof/>
            <w:webHidden/>
          </w:rPr>
          <w:fldChar w:fldCharType="end"/>
        </w:r>
      </w:hyperlink>
    </w:p>
    <w:p w14:paraId="46BD3DC8" w14:textId="77777777" w:rsidR="00094FBC" w:rsidRDefault="007E641C">
      <w:pPr>
        <w:pStyle w:val="TOC3"/>
        <w:rPr>
          <w:rFonts w:asciiTheme="minorHAnsi" w:eastAsiaTheme="minorEastAsia" w:hAnsiTheme="minorHAnsi" w:cs="Arial Unicode MS"/>
          <w:noProof/>
          <w:lang w:eastAsia="lv-LV" w:bidi="lo-LA"/>
        </w:rPr>
      </w:pPr>
      <w:hyperlink w:anchor="_Toc505086993" w:history="1">
        <w:r w:rsidR="00094FBC" w:rsidRPr="00A33125">
          <w:rPr>
            <w:rStyle w:val="Hyperlink"/>
            <w:rFonts w:cs="Times New Roman"/>
            <w:noProof/>
          </w:rPr>
          <w:t>3.5.5.</w:t>
        </w:r>
        <w:r w:rsidR="00094FBC">
          <w:rPr>
            <w:rFonts w:asciiTheme="minorHAnsi" w:eastAsiaTheme="minorEastAsia" w:hAnsiTheme="minorHAnsi" w:cs="Arial Unicode MS"/>
            <w:noProof/>
            <w:lang w:eastAsia="lv-LV" w:bidi="lo-LA"/>
          </w:rPr>
          <w:tab/>
        </w:r>
        <w:r w:rsidR="00094FBC" w:rsidRPr="00A33125">
          <w:rPr>
            <w:rStyle w:val="Hyperlink"/>
            <w:noProof/>
          </w:rPr>
          <w:t>Metode „updateProperties”</w:t>
        </w:r>
        <w:r w:rsidR="00094FBC">
          <w:rPr>
            <w:noProof/>
            <w:webHidden/>
          </w:rPr>
          <w:tab/>
        </w:r>
        <w:r w:rsidR="00094FBC">
          <w:rPr>
            <w:noProof/>
            <w:webHidden/>
          </w:rPr>
          <w:fldChar w:fldCharType="begin"/>
        </w:r>
        <w:r w:rsidR="00094FBC">
          <w:rPr>
            <w:noProof/>
            <w:webHidden/>
          </w:rPr>
          <w:instrText xml:space="preserve"> PAGEREF _Toc505086993 \h </w:instrText>
        </w:r>
        <w:r w:rsidR="00094FBC">
          <w:rPr>
            <w:noProof/>
            <w:webHidden/>
          </w:rPr>
        </w:r>
        <w:r w:rsidR="00094FBC">
          <w:rPr>
            <w:noProof/>
            <w:webHidden/>
          </w:rPr>
          <w:fldChar w:fldCharType="separate"/>
        </w:r>
        <w:r w:rsidR="00094FBC">
          <w:rPr>
            <w:noProof/>
            <w:webHidden/>
          </w:rPr>
          <w:t>62</w:t>
        </w:r>
        <w:r w:rsidR="00094FBC">
          <w:rPr>
            <w:noProof/>
            <w:webHidden/>
          </w:rPr>
          <w:fldChar w:fldCharType="end"/>
        </w:r>
      </w:hyperlink>
    </w:p>
    <w:p w14:paraId="64F7F44D" w14:textId="77777777" w:rsidR="00094FBC" w:rsidRDefault="007E641C">
      <w:pPr>
        <w:pStyle w:val="TOC3"/>
        <w:rPr>
          <w:rFonts w:asciiTheme="minorHAnsi" w:eastAsiaTheme="minorEastAsia" w:hAnsiTheme="minorHAnsi" w:cs="Arial Unicode MS"/>
          <w:noProof/>
          <w:lang w:eastAsia="lv-LV" w:bidi="lo-LA"/>
        </w:rPr>
      </w:pPr>
      <w:hyperlink w:anchor="_Toc505086994" w:history="1">
        <w:r w:rsidR="00094FBC" w:rsidRPr="00A33125">
          <w:rPr>
            <w:rStyle w:val="Hyperlink"/>
            <w:rFonts w:cs="Times New Roman"/>
            <w:noProof/>
          </w:rPr>
          <w:t>3.5.6.</w:t>
        </w:r>
        <w:r w:rsidR="00094FBC">
          <w:rPr>
            <w:rFonts w:asciiTheme="minorHAnsi" w:eastAsiaTheme="minorEastAsia" w:hAnsiTheme="minorHAnsi" w:cs="Arial Unicode MS"/>
            <w:noProof/>
            <w:lang w:eastAsia="lv-LV" w:bidi="lo-LA"/>
          </w:rPr>
          <w:tab/>
        </w:r>
        <w:r w:rsidR="00094FBC" w:rsidRPr="00A33125">
          <w:rPr>
            <w:rStyle w:val="Hyperlink"/>
            <w:noProof/>
          </w:rPr>
          <w:t>Metode „moveObject”</w:t>
        </w:r>
        <w:r w:rsidR="00094FBC">
          <w:rPr>
            <w:noProof/>
            <w:webHidden/>
          </w:rPr>
          <w:tab/>
        </w:r>
        <w:r w:rsidR="00094FBC">
          <w:rPr>
            <w:noProof/>
            <w:webHidden/>
          </w:rPr>
          <w:fldChar w:fldCharType="begin"/>
        </w:r>
        <w:r w:rsidR="00094FBC">
          <w:rPr>
            <w:noProof/>
            <w:webHidden/>
          </w:rPr>
          <w:instrText xml:space="preserve"> PAGEREF _Toc505086994 \h </w:instrText>
        </w:r>
        <w:r w:rsidR="00094FBC">
          <w:rPr>
            <w:noProof/>
            <w:webHidden/>
          </w:rPr>
        </w:r>
        <w:r w:rsidR="00094FBC">
          <w:rPr>
            <w:noProof/>
            <w:webHidden/>
          </w:rPr>
          <w:fldChar w:fldCharType="separate"/>
        </w:r>
        <w:r w:rsidR="00094FBC">
          <w:rPr>
            <w:noProof/>
            <w:webHidden/>
          </w:rPr>
          <w:t>64</w:t>
        </w:r>
        <w:r w:rsidR="00094FBC">
          <w:rPr>
            <w:noProof/>
            <w:webHidden/>
          </w:rPr>
          <w:fldChar w:fldCharType="end"/>
        </w:r>
      </w:hyperlink>
    </w:p>
    <w:p w14:paraId="1764153A" w14:textId="77777777" w:rsidR="00094FBC" w:rsidRDefault="007E641C">
      <w:pPr>
        <w:pStyle w:val="TOC3"/>
        <w:rPr>
          <w:rFonts w:asciiTheme="minorHAnsi" w:eastAsiaTheme="minorEastAsia" w:hAnsiTheme="minorHAnsi" w:cs="Arial Unicode MS"/>
          <w:noProof/>
          <w:lang w:eastAsia="lv-LV" w:bidi="lo-LA"/>
        </w:rPr>
      </w:pPr>
      <w:hyperlink w:anchor="_Toc505086995" w:history="1">
        <w:r w:rsidR="00094FBC" w:rsidRPr="00A33125">
          <w:rPr>
            <w:rStyle w:val="Hyperlink"/>
            <w:rFonts w:cs="Times New Roman"/>
            <w:noProof/>
          </w:rPr>
          <w:t>3.5.7.</w:t>
        </w:r>
        <w:r w:rsidR="00094FBC">
          <w:rPr>
            <w:rFonts w:asciiTheme="minorHAnsi" w:eastAsiaTheme="minorEastAsia" w:hAnsiTheme="minorHAnsi" w:cs="Arial Unicode MS"/>
            <w:noProof/>
            <w:lang w:eastAsia="lv-LV" w:bidi="lo-LA"/>
          </w:rPr>
          <w:tab/>
        </w:r>
        <w:r w:rsidR="00094FBC" w:rsidRPr="00A33125">
          <w:rPr>
            <w:rStyle w:val="Hyperlink"/>
            <w:noProof/>
          </w:rPr>
          <w:t>Metode „deleteObject”</w:t>
        </w:r>
        <w:r w:rsidR="00094FBC">
          <w:rPr>
            <w:noProof/>
            <w:webHidden/>
          </w:rPr>
          <w:tab/>
        </w:r>
        <w:r w:rsidR="00094FBC">
          <w:rPr>
            <w:noProof/>
            <w:webHidden/>
          </w:rPr>
          <w:fldChar w:fldCharType="begin"/>
        </w:r>
        <w:r w:rsidR="00094FBC">
          <w:rPr>
            <w:noProof/>
            <w:webHidden/>
          </w:rPr>
          <w:instrText xml:space="preserve"> PAGEREF _Toc505086995 \h </w:instrText>
        </w:r>
        <w:r w:rsidR="00094FBC">
          <w:rPr>
            <w:noProof/>
            <w:webHidden/>
          </w:rPr>
        </w:r>
        <w:r w:rsidR="00094FBC">
          <w:rPr>
            <w:noProof/>
            <w:webHidden/>
          </w:rPr>
          <w:fldChar w:fldCharType="separate"/>
        </w:r>
        <w:r w:rsidR="00094FBC">
          <w:rPr>
            <w:noProof/>
            <w:webHidden/>
          </w:rPr>
          <w:t>65</w:t>
        </w:r>
        <w:r w:rsidR="00094FBC">
          <w:rPr>
            <w:noProof/>
            <w:webHidden/>
          </w:rPr>
          <w:fldChar w:fldCharType="end"/>
        </w:r>
      </w:hyperlink>
    </w:p>
    <w:p w14:paraId="758F1115" w14:textId="77777777" w:rsidR="00094FBC" w:rsidRDefault="007E641C">
      <w:pPr>
        <w:pStyle w:val="TOC3"/>
        <w:rPr>
          <w:rFonts w:asciiTheme="minorHAnsi" w:eastAsiaTheme="minorEastAsia" w:hAnsiTheme="minorHAnsi" w:cs="Arial Unicode MS"/>
          <w:noProof/>
          <w:lang w:eastAsia="lv-LV" w:bidi="lo-LA"/>
        </w:rPr>
      </w:pPr>
      <w:hyperlink w:anchor="_Toc505086996" w:history="1">
        <w:r w:rsidR="00094FBC" w:rsidRPr="00A33125">
          <w:rPr>
            <w:rStyle w:val="Hyperlink"/>
            <w:rFonts w:cs="Times New Roman"/>
            <w:noProof/>
          </w:rPr>
          <w:t>3.5.8.</w:t>
        </w:r>
        <w:r w:rsidR="00094FBC">
          <w:rPr>
            <w:rFonts w:asciiTheme="minorHAnsi" w:eastAsiaTheme="minorEastAsia" w:hAnsiTheme="minorHAnsi" w:cs="Arial Unicode MS"/>
            <w:noProof/>
            <w:lang w:eastAsia="lv-LV" w:bidi="lo-LA"/>
          </w:rPr>
          <w:tab/>
        </w:r>
        <w:r w:rsidR="00094FBC" w:rsidRPr="00A33125">
          <w:rPr>
            <w:rStyle w:val="Hyperlink"/>
            <w:noProof/>
          </w:rPr>
          <w:t>Metode „getObject”</w:t>
        </w:r>
        <w:r w:rsidR="00094FBC">
          <w:rPr>
            <w:noProof/>
            <w:webHidden/>
          </w:rPr>
          <w:tab/>
        </w:r>
        <w:r w:rsidR="00094FBC">
          <w:rPr>
            <w:noProof/>
            <w:webHidden/>
          </w:rPr>
          <w:fldChar w:fldCharType="begin"/>
        </w:r>
        <w:r w:rsidR="00094FBC">
          <w:rPr>
            <w:noProof/>
            <w:webHidden/>
          </w:rPr>
          <w:instrText xml:space="preserve"> PAGEREF _Toc505086996 \h </w:instrText>
        </w:r>
        <w:r w:rsidR="00094FBC">
          <w:rPr>
            <w:noProof/>
            <w:webHidden/>
          </w:rPr>
        </w:r>
        <w:r w:rsidR="00094FBC">
          <w:rPr>
            <w:noProof/>
            <w:webHidden/>
          </w:rPr>
          <w:fldChar w:fldCharType="separate"/>
        </w:r>
        <w:r w:rsidR="00094FBC">
          <w:rPr>
            <w:noProof/>
            <w:webHidden/>
          </w:rPr>
          <w:t>66</w:t>
        </w:r>
        <w:r w:rsidR="00094FBC">
          <w:rPr>
            <w:noProof/>
            <w:webHidden/>
          </w:rPr>
          <w:fldChar w:fldCharType="end"/>
        </w:r>
      </w:hyperlink>
    </w:p>
    <w:p w14:paraId="0C8F499E" w14:textId="77777777" w:rsidR="00094FBC" w:rsidRDefault="007E641C">
      <w:pPr>
        <w:pStyle w:val="TOC3"/>
        <w:rPr>
          <w:rFonts w:asciiTheme="minorHAnsi" w:eastAsiaTheme="minorEastAsia" w:hAnsiTheme="minorHAnsi" w:cs="Arial Unicode MS"/>
          <w:noProof/>
          <w:lang w:eastAsia="lv-LV" w:bidi="lo-LA"/>
        </w:rPr>
      </w:pPr>
      <w:hyperlink w:anchor="_Toc505086997" w:history="1">
        <w:r w:rsidR="00094FBC" w:rsidRPr="00A33125">
          <w:rPr>
            <w:rStyle w:val="Hyperlink"/>
            <w:rFonts w:cs="Times New Roman"/>
            <w:noProof/>
          </w:rPr>
          <w:t>3.5.9.</w:t>
        </w:r>
        <w:r w:rsidR="00094FBC">
          <w:rPr>
            <w:rFonts w:asciiTheme="minorHAnsi" w:eastAsiaTheme="minorEastAsia" w:hAnsiTheme="minorHAnsi" w:cs="Arial Unicode MS"/>
            <w:noProof/>
            <w:lang w:eastAsia="lv-LV" w:bidi="lo-LA"/>
          </w:rPr>
          <w:tab/>
        </w:r>
        <w:r w:rsidR="00094FBC" w:rsidRPr="00A33125">
          <w:rPr>
            <w:rStyle w:val="Hyperlink"/>
            <w:noProof/>
          </w:rPr>
          <w:t>Metode „getObjectByPath”</w:t>
        </w:r>
        <w:r w:rsidR="00094FBC">
          <w:rPr>
            <w:noProof/>
            <w:webHidden/>
          </w:rPr>
          <w:tab/>
        </w:r>
        <w:r w:rsidR="00094FBC">
          <w:rPr>
            <w:noProof/>
            <w:webHidden/>
          </w:rPr>
          <w:fldChar w:fldCharType="begin"/>
        </w:r>
        <w:r w:rsidR="00094FBC">
          <w:rPr>
            <w:noProof/>
            <w:webHidden/>
          </w:rPr>
          <w:instrText xml:space="preserve"> PAGEREF _Toc505086997 \h </w:instrText>
        </w:r>
        <w:r w:rsidR="00094FBC">
          <w:rPr>
            <w:noProof/>
            <w:webHidden/>
          </w:rPr>
        </w:r>
        <w:r w:rsidR="00094FBC">
          <w:rPr>
            <w:noProof/>
            <w:webHidden/>
          </w:rPr>
          <w:fldChar w:fldCharType="separate"/>
        </w:r>
        <w:r w:rsidR="00094FBC">
          <w:rPr>
            <w:noProof/>
            <w:webHidden/>
          </w:rPr>
          <w:t>68</w:t>
        </w:r>
        <w:r w:rsidR="00094FBC">
          <w:rPr>
            <w:noProof/>
            <w:webHidden/>
          </w:rPr>
          <w:fldChar w:fldCharType="end"/>
        </w:r>
      </w:hyperlink>
    </w:p>
    <w:p w14:paraId="7007F6F5" w14:textId="77777777" w:rsidR="00094FBC" w:rsidRDefault="007E641C">
      <w:pPr>
        <w:pStyle w:val="TOC3"/>
        <w:rPr>
          <w:rFonts w:asciiTheme="minorHAnsi" w:eastAsiaTheme="minorEastAsia" w:hAnsiTheme="minorHAnsi" w:cs="Arial Unicode MS"/>
          <w:noProof/>
          <w:lang w:eastAsia="lv-LV" w:bidi="lo-LA"/>
        </w:rPr>
      </w:pPr>
      <w:hyperlink w:anchor="_Toc505086998" w:history="1">
        <w:r w:rsidR="00094FBC" w:rsidRPr="00A33125">
          <w:rPr>
            <w:rStyle w:val="Hyperlink"/>
            <w:rFonts w:cs="Times New Roman"/>
            <w:noProof/>
          </w:rPr>
          <w:t>3.5.10.</w:t>
        </w:r>
        <w:r w:rsidR="00094FBC">
          <w:rPr>
            <w:rFonts w:asciiTheme="minorHAnsi" w:eastAsiaTheme="minorEastAsia" w:hAnsiTheme="minorHAnsi" w:cs="Arial Unicode MS"/>
            <w:noProof/>
            <w:lang w:eastAsia="lv-LV" w:bidi="lo-LA"/>
          </w:rPr>
          <w:tab/>
        </w:r>
        <w:r w:rsidR="00094FBC" w:rsidRPr="00A33125">
          <w:rPr>
            <w:rStyle w:val="Hyperlink"/>
            <w:noProof/>
          </w:rPr>
          <w:t>Metode „setContentStream”</w:t>
        </w:r>
        <w:r w:rsidR="00094FBC">
          <w:rPr>
            <w:noProof/>
            <w:webHidden/>
          </w:rPr>
          <w:tab/>
        </w:r>
        <w:r w:rsidR="00094FBC">
          <w:rPr>
            <w:noProof/>
            <w:webHidden/>
          </w:rPr>
          <w:fldChar w:fldCharType="begin"/>
        </w:r>
        <w:r w:rsidR="00094FBC">
          <w:rPr>
            <w:noProof/>
            <w:webHidden/>
          </w:rPr>
          <w:instrText xml:space="preserve"> PAGEREF _Toc505086998 \h </w:instrText>
        </w:r>
        <w:r w:rsidR="00094FBC">
          <w:rPr>
            <w:noProof/>
            <w:webHidden/>
          </w:rPr>
        </w:r>
        <w:r w:rsidR="00094FBC">
          <w:rPr>
            <w:noProof/>
            <w:webHidden/>
          </w:rPr>
          <w:fldChar w:fldCharType="separate"/>
        </w:r>
        <w:r w:rsidR="00094FBC">
          <w:rPr>
            <w:noProof/>
            <w:webHidden/>
          </w:rPr>
          <w:t>69</w:t>
        </w:r>
        <w:r w:rsidR="00094FBC">
          <w:rPr>
            <w:noProof/>
            <w:webHidden/>
          </w:rPr>
          <w:fldChar w:fldCharType="end"/>
        </w:r>
      </w:hyperlink>
    </w:p>
    <w:p w14:paraId="7C99F68F" w14:textId="77777777" w:rsidR="00094FBC" w:rsidRDefault="007E641C">
      <w:pPr>
        <w:pStyle w:val="TOC3"/>
        <w:rPr>
          <w:rFonts w:asciiTheme="minorHAnsi" w:eastAsiaTheme="minorEastAsia" w:hAnsiTheme="minorHAnsi" w:cs="Arial Unicode MS"/>
          <w:noProof/>
          <w:lang w:eastAsia="lv-LV" w:bidi="lo-LA"/>
        </w:rPr>
      </w:pPr>
      <w:hyperlink w:anchor="_Toc505086999" w:history="1">
        <w:r w:rsidR="00094FBC" w:rsidRPr="00A33125">
          <w:rPr>
            <w:rStyle w:val="Hyperlink"/>
            <w:rFonts w:cs="Times New Roman"/>
            <w:noProof/>
          </w:rPr>
          <w:t>3.5.11.</w:t>
        </w:r>
        <w:r w:rsidR="00094FBC">
          <w:rPr>
            <w:rFonts w:asciiTheme="minorHAnsi" w:eastAsiaTheme="minorEastAsia" w:hAnsiTheme="minorHAnsi" w:cs="Arial Unicode MS"/>
            <w:noProof/>
            <w:lang w:eastAsia="lv-LV" w:bidi="lo-LA"/>
          </w:rPr>
          <w:tab/>
        </w:r>
        <w:r w:rsidR="00094FBC" w:rsidRPr="00A33125">
          <w:rPr>
            <w:rStyle w:val="Hyperlink"/>
            <w:noProof/>
          </w:rPr>
          <w:t>Metode „appendContentStream”</w:t>
        </w:r>
        <w:r w:rsidR="00094FBC">
          <w:rPr>
            <w:noProof/>
            <w:webHidden/>
          </w:rPr>
          <w:tab/>
        </w:r>
        <w:r w:rsidR="00094FBC">
          <w:rPr>
            <w:noProof/>
            <w:webHidden/>
          </w:rPr>
          <w:fldChar w:fldCharType="begin"/>
        </w:r>
        <w:r w:rsidR="00094FBC">
          <w:rPr>
            <w:noProof/>
            <w:webHidden/>
          </w:rPr>
          <w:instrText xml:space="preserve"> PAGEREF _Toc505086999 \h </w:instrText>
        </w:r>
        <w:r w:rsidR="00094FBC">
          <w:rPr>
            <w:noProof/>
            <w:webHidden/>
          </w:rPr>
        </w:r>
        <w:r w:rsidR="00094FBC">
          <w:rPr>
            <w:noProof/>
            <w:webHidden/>
          </w:rPr>
          <w:fldChar w:fldCharType="separate"/>
        </w:r>
        <w:r w:rsidR="00094FBC">
          <w:rPr>
            <w:noProof/>
            <w:webHidden/>
          </w:rPr>
          <w:t>71</w:t>
        </w:r>
        <w:r w:rsidR="00094FBC">
          <w:rPr>
            <w:noProof/>
            <w:webHidden/>
          </w:rPr>
          <w:fldChar w:fldCharType="end"/>
        </w:r>
      </w:hyperlink>
    </w:p>
    <w:p w14:paraId="3994B8F8" w14:textId="77777777" w:rsidR="00094FBC" w:rsidRDefault="007E641C">
      <w:pPr>
        <w:pStyle w:val="TOC3"/>
        <w:rPr>
          <w:rFonts w:asciiTheme="minorHAnsi" w:eastAsiaTheme="minorEastAsia" w:hAnsiTheme="minorHAnsi" w:cs="Arial Unicode MS"/>
          <w:noProof/>
          <w:lang w:eastAsia="lv-LV" w:bidi="lo-LA"/>
        </w:rPr>
      </w:pPr>
      <w:hyperlink w:anchor="_Toc505087000" w:history="1">
        <w:r w:rsidR="00094FBC" w:rsidRPr="00A33125">
          <w:rPr>
            <w:rStyle w:val="Hyperlink"/>
            <w:rFonts w:cs="Times New Roman"/>
            <w:noProof/>
          </w:rPr>
          <w:t>3.5.12.</w:t>
        </w:r>
        <w:r w:rsidR="00094FBC">
          <w:rPr>
            <w:rFonts w:asciiTheme="minorHAnsi" w:eastAsiaTheme="minorEastAsia" w:hAnsiTheme="minorHAnsi" w:cs="Arial Unicode MS"/>
            <w:noProof/>
            <w:lang w:eastAsia="lv-LV" w:bidi="lo-LA"/>
          </w:rPr>
          <w:tab/>
        </w:r>
        <w:r w:rsidR="00094FBC" w:rsidRPr="00A33125">
          <w:rPr>
            <w:rStyle w:val="Hyperlink"/>
            <w:noProof/>
          </w:rPr>
          <w:t>Metode „deleteContentStream”</w:t>
        </w:r>
        <w:r w:rsidR="00094FBC">
          <w:rPr>
            <w:noProof/>
            <w:webHidden/>
          </w:rPr>
          <w:tab/>
        </w:r>
        <w:r w:rsidR="00094FBC">
          <w:rPr>
            <w:noProof/>
            <w:webHidden/>
          </w:rPr>
          <w:fldChar w:fldCharType="begin"/>
        </w:r>
        <w:r w:rsidR="00094FBC">
          <w:rPr>
            <w:noProof/>
            <w:webHidden/>
          </w:rPr>
          <w:instrText xml:space="preserve"> PAGEREF _Toc505087000 \h </w:instrText>
        </w:r>
        <w:r w:rsidR="00094FBC">
          <w:rPr>
            <w:noProof/>
            <w:webHidden/>
          </w:rPr>
        </w:r>
        <w:r w:rsidR="00094FBC">
          <w:rPr>
            <w:noProof/>
            <w:webHidden/>
          </w:rPr>
          <w:fldChar w:fldCharType="separate"/>
        </w:r>
        <w:r w:rsidR="00094FBC">
          <w:rPr>
            <w:noProof/>
            <w:webHidden/>
          </w:rPr>
          <w:t>73</w:t>
        </w:r>
        <w:r w:rsidR="00094FBC">
          <w:rPr>
            <w:noProof/>
            <w:webHidden/>
          </w:rPr>
          <w:fldChar w:fldCharType="end"/>
        </w:r>
      </w:hyperlink>
    </w:p>
    <w:p w14:paraId="1988E706" w14:textId="77777777" w:rsidR="00094FBC" w:rsidRDefault="007E641C">
      <w:pPr>
        <w:pStyle w:val="TOC3"/>
        <w:rPr>
          <w:rFonts w:asciiTheme="minorHAnsi" w:eastAsiaTheme="minorEastAsia" w:hAnsiTheme="minorHAnsi" w:cs="Arial Unicode MS"/>
          <w:noProof/>
          <w:lang w:eastAsia="lv-LV" w:bidi="lo-LA"/>
        </w:rPr>
      </w:pPr>
      <w:hyperlink w:anchor="_Toc505087001" w:history="1">
        <w:r w:rsidR="00094FBC" w:rsidRPr="00A33125">
          <w:rPr>
            <w:rStyle w:val="Hyperlink"/>
            <w:rFonts w:cs="Times New Roman"/>
            <w:noProof/>
          </w:rPr>
          <w:t>3.5.13.</w:t>
        </w:r>
        <w:r w:rsidR="00094FBC">
          <w:rPr>
            <w:rFonts w:asciiTheme="minorHAnsi" w:eastAsiaTheme="minorEastAsia" w:hAnsiTheme="minorHAnsi" w:cs="Arial Unicode MS"/>
            <w:noProof/>
            <w:lang w:eastAsia="lv-LV" w:bidi="lo-LA"/>
          </w:rPr>
          <w:tab/>
        </w:r>
        <w:r w:rsidR="00094FBC" w:rsidRPr="00A33125">
          <w:rPr>
            <w:rStyle w:val="Hyperlink"/>
            <w:noProof/>
          </w:rPr>
          <w:t>Metode „getContentStream”</w:t>
        </w:r>
        <w:r w:rsidR="00094FBC">
          <w:rPr>
            <w:noProof/>
            <w:webHidden/>
          </w:rPr>
          <w:tab/>
        </w:r>
        <w:r w:rsidR="00094FBC">
          <w:rPr>
            <w:noProof/>
            <w:webHidden/>
          </w:rPr>
          <w:fldChar w:fldCharType="begin"/>
        </w:r>
        <w:r w:rsidR="00094FBC">
          <w:rPr>
            <w:noProof/>
            <w:webHidden/>
          </w:rPr>
          <w:instrText xml:space="preserve"> PAGEREF _Toc505087001 \h </w:instrText>
        </w:r>
        <w:r w:rsidR="00094FBC">
          <w:rPr>
            <w:noProof/>
            <w:webHidden/>
          </w:rPr>
        </w:r>
        <w:r w:rsidR="00094FBC">
          <w:rPr>
            <w:noProof/>
            <w:webHidden/>
          </w:rPr>
          <w:fldChar w:fldCharType="separate"/>
        </w:r>
        <w:r w:rsidR="00094FBC">
          <w:rPr>
            <w:noProof/>
            <w:webHidden/>
          </w:rPr>
          <w:t>74</w:t>
        </w:r>
        <w:r w:rsidR="00094FBC">
          <w:rPr>
            <w:noProof/>
            <w:webHidden/>
          </w:rPr>
          <w:fldChar w:fldCharType="end"/>
        </w:r>
      </w:hyperlink>
    </w:p>
    <w:p w14:paraId="34139E5B" w14:textId="77777777" w:rsidR="00094FBC" w:rsidRDefault="007E641C">
      <w:pPr>
        <w:pStyle w:val="TOC3"/>
        <w:rPr>
          <w:rFonts w:asciiTheme="minorHAnsi" w:eastAsiaTheme="minorEastAsia" w:hAnsiTheme="minorHAnsi" w:cs="Arial Unicode MS"/>
          <w:noProof/>
          <w:lang w:eastAsia="lv-LV" w:bidi="lo-LA"/>
        </w:rPr>
      </w:pPr>
      <w:hyperlink w:anchor="_Toc505087002" w:history="1">
        <w:r w:rsidR="00094FBC" w:rsidRPr="00A33125">
          <w:rPr>
            <w:rStyle w:val="Hyperlink"/>
            <w:rFonts w:cs="Times New Roman"/>
            <w:noProof/>
          </w:rPr>
          <w:t>3.5.14.</w:t>
        </w:r>
        <w:r w:rsidR="00094FBC">
          <w:rPr>
            <w:rFonts w:asciiTheme="minorHAnsi" w:eastAsiaTheme="minorEastAsia" w:hAnsiTheme="minorHAnsi" w:cs="Arial Unicode MS"/>
            <w:noProof/>
            <w:lang w:eastAsia="lv-LV" w:bidi="lo-LA"/>
          </w:rPr>
          <w:tab/>
        </w:r>
        <w:r w:rsidR="00094FBC" w:rsidRPr="00A33125">
          <w:rPr>
            <w:rStyle w:val="Hyperlink"/>
            <w:noProof/>
          </w:rPr>
          <w:t>Metode „getAllowableActions”</w:t>
        </w:r>
        <w:r w:rsidR="00094FBC">
          <w:rPr>
            <w:noProof/>
            <w:webHidden/>
          </w:rPr>
          <w:tab/>
        </w:r>
        <w:r w:rsidR="00094FBC">
          <w:rPr>
            <w:noProof/>
            <w:webHidden/>
          </w:rPr>
          <w:fldChar w:fldCharType="begin"/>
        </w:r>
        <w:r w:rsidR="00094FBC">
          <w:rPr>
            <w:noProof/>
            <w:webHidden/>
          </w:rPr>
          <w:instrText xml:space="preserve"> PAGEREF _Toc505087002 \h </w:instrText>
        </w:r>
        <w:r w:rsidR="00094FBC">
          <w:rPr>
            <w:noProof/>
            <w:webHidden/>
          </w:rPr>
        </w:r>
        <w:r w:rsidR="00094FBC">
          <w:rPr>
            <w:noProof/>
            <w:webHidden/>
          </w:rPr>
          <w:fldChar w:fldCharType="separate"/>
        </w:r>
        <w:r w:rsidR="00094FBC">
          <w:rPr>
            <w:noProof/>
            <w:webHidden/>
          </w:rPr>
          <w:t>76</w:t>
        </w:r>
        <w:r w:rsidR="00094FBC">
          <w:rPr>
            <w:noProof/>
            <w:webHidden/>
          </w:rPr>
          <w:fldChar w:fldCharType="end"/>
        </w:r>
      </w:hyperlink>
    </w:p>
    <w:p w14:paraId="6FAEE657" w14:textId="77777777" w:rsidR="00094FBC" w:rsidRDefault="007E641C">
      <w:pPr>
        <w:pStyle w:val="TOC3"/>
        <w:rPr>
          <w:rFonts w:asciiTheme="minorHAnsi" w:eastAsiaTheme="minorEastAsia" w:hAnsiTheme="minorHAnsi" w:cs="Arial Unicode MS"/>
          <w:noProof/>
          <w:lang w:eastAsia="lv-LV" w:bidi="lo-LA"/>
        </w:rPr>
      </w:pPr>
      <w:hyperlink w:anchor="_Toc505087003" w:history="1">
        <w:r w:rsidR="00094FBC" w:rsidRPr="00A33125">
          <w:rPr>
            <w:rStyle w:val="Hyperlink"/>
            <w:rFonts w:cs="Times New Roman"/>
            <w:noProof/>
          </w:rPr>
          <w:t>3.5.15.</w:t>
        </w:r>
        <w:r w:rsidR="00094FBC">
          <w:rPr>
            <w:rFonts w:asciiTheme="minorHAnsi" w:eastAsiaTheme="minorEastAsia" w:hAnsiTheme="minorHAnsi" w:cs="Arial Unicode MS"/>
            <w:noProof/>
            <w:lang w:eastAsia="lv-LV" w:bidi="lo-LA"/>
          </w:rPr>
          <w:tab/>
        </w:r>
        <w:r w:rsidR="00094FBC" w:rsidRPr="00A33125">
          <w:rPr>
            <w:rStyle w:val="Hyperlink"/>
            <w:noProof/>
          </w:rPr>
          <w:t>Metode „getProperties”</w:t>
        </w:r>
        <w:r w:rsidR="00094FBC">
          <w:rPr>
            <w:noProof/>
            <w:webHidden/>
          </w:rPr>
          <w:tab/>
        </w:r>
        <w:r w:rsidR="00094FBC">
          <w:rPr>
            <w:noProof/>
            <w:webHidden/>
          </w:rPr>
          <w:fldChar w:fldCharType="begin"/>
        </w:r>
        <w:r w:rsidR="00094FBC">
          <w:rPr>
            <w:noProof/>
            <w:webHidden/>
          </w:rPr>
          <w:instrText xml:space="preserve"> PAGEREF _Toc505087003 \h </w:instrText>
        </w:r>
        <w:r w:rsidR="00094FBC">
          <w:rPr>
            <w:noProof/>
            <w:webHidden/>
          </w:rPr>
        </w:r>
        <w:r w:rsidR="00094FBC">
          <w:rPr>
            <w:noProof/>
            <w:webHidden/>
          </w:rPr>
          <w:fldChar w:fldCharType="separate"/>
        </w:r>
        <w:r w:rsidR="00094FBC">
          <w:rPr>
            <w:noProof/>
            <w:webHidden/>
          </w:rPr>
          <w:t>78</w:t>
        </w:r>
        <w:r w:rsidR="00094FBC">
          <w:rPr>
            <w:noProof/>
            <w:webHidden/>
          </w:rPr>
          <w:fldChar w:fldCharType="end"/>
        </w:r>
      </w:hyperlink>
    </w:p>
    <w:p w14:paraId="23C79D48" w14:textId="77777777" w:rsidR="00094FBC" w:rsidRDefault="007E641C">
      <w:pPr>
        <w:pStyle w:val="TOC3"/>
        <w:rPr>
          <w:rFonts w:asciiTheme="minorHAnsi" w:eastAsiaTheme="minorEastAsia" w:hAnsiTheme="minorHAnsi" w:cs="Arial Unicode MS"/>
          <w:noProof/>
          <w:lang w:eastAsia="lv-LV" w:bidi="lo-LA"/>
        </w:rPr>
      </w:pPr>
      <w:hyperlink w:anchor="_Toc505087004" w:history="1">
        <w:r w:rsidR="00094FBC" w:rsidRPr="00A33125">
          <w:rPr>
            <w:rStyle w:val="Hyperlink"/>
            <w:rFonts w:cs="Times New Roman"/>
            <w:noProof/>
          </w:rPr>
          <w:t>3.5.16.</w:t>
        </w:r>
        <w:r w:rsidR="00094FBC">
          <w:rPr>
            <w:rFonts w:asciiTheme="minorHAnsi" w:eastAsiaTheme="minorEastAsia" w:hAnsiTheme="minorHAnsi" w:cs="Arial Unicode MS"/>
            <w:noProof/>
            <w:lang w:eastAsia="lv-LV" w:bidi="lo-LA"/>
          </w:rPr>
          <w:tab/>
        </w:r>
        <w:r w:rsidR="00094FBC" w:rsidRPr="00A33125">
          <w:rPr>
            <w:rStyle w:val="Hyperlink"/>
            <w:noProof/>
          </w:rPr>
          <w:t>Metode „bulkUpdateProperties”</w:t>
        </w:r>
        <w:r w:rsidR="00094FBC">
          <w:rPr>
            <w:noProof/>
            <w:webHidden/>
          </w:rPr>
          <w:tab/>
        </w:r>
        <w:r w:rsidR="00094FBC">
          <w:rPr>
            <w:noProof/>
            <w:webHidden/>
          </w:rPr>
          <w:fldChar w:fldCharType="begin"/>
        </w:r>
        <w:r w:rsidR="00094FBC">
          <w:rPr>
            <w:noProof/>
            <w:webHidden/>
          </w:rPr>
          <w:instrText xml:space="preserve"> PAGEREF _Toc505087004 \h </w:instrText>
        </w:r>
        <w:r w:rsidR="00094FBC">
          <w:rPr>
            <w:noProof/>
            <w:webHidden/>
          </w:rPr>
        </w:r>
        <w:r w:rsidR="00094FBC">
          <w:rPr>
            <w:noProof/>
            <w:webHidden/>
          </w:rPr>
          <w:fldChar w:fldCharType="separate"/>
        </w:r>
        <w:r w:rsidR="00094FBC">
          <w:rPr>
            <w:noProof/>
            <w:webHidden/>
          </w:rPr>
          <w:t>80</w:t>
        </w:r>
        <w:r w:rsidR="00094FBC">
          <w:rPr>
            <w:noProof/>
            <w:webHidden/>
          </w:rPr>
          <w:fldChar w:fldCharType="end"/>
        </w:r>
      </w:hyperlink>
    </w:p>
    <w:p w14:paraId="3BE9886E" w14:textId="77777777" w:rsidR="00094FBC" w:rsidRDefault="007E641C">
      <w:pPr>
        <w:pStyle w:val="TOC3"/>
        <w:rPr>
          <w:rFonts w:asciiTheme="minorHAnsi" w:eastAsiaTheme="minorEastAsia" w:hAnsiTheme="minorHAnsi" w:cs="Arial Unicode MS"/>
          <w:noProof/>
          <w:lang w:eastAsia="lv-LV" w:bidi="lo-LA"/>
        </w:rPr>
      </w:pPr>
      <w:hyperlink w:anchor="_Toc505087005" w:history="1">
        <w:r w:rsidR="00094FBC" w:rsidRPr="00A33125">
          <w:rPr>
            <w:rStyle w:val="Hyperlink"/>
            <w:rFonts w:cs="Times New Roman"/>
            <w:noProof/>
          </w:rPr>
          <w:t>3.5.17.</w:t>
        </w:r>
        <w:r w:rsidR="00094FBC">
          <w:rPr>
            <w:rFonts w:asciiTheme="minorHAnsi" w:eastAsiaTheme="minorEastAsia" w:hAnsiTheme="minorHAnsi" w:cs="Arial Unicode MS"/>
            <w:noProof/>
            <w:lang w:eastAsia="lv-LV" w:bidi="lo-LA"/>
          </w:rPr>
          <w:tab/>
        </w:r>
        <w:r w:rsidR="00094FBC" w:rsidRPr="00A33125">
          <w:rPr>
            <w:rStyle w:val="Hyperlink"/>
            <w:noProof/>
          </w:rPr>
          <w:t>Metode „deleteTree”</w:t>
        </w:r>
        <w:r w:rsidR="00094FBC">
          <w:rPr>
            <w:noProof/>
            <w:webHidden/>
          </w:rPr>
          <w:tab/>
        </w:r>
        <w:r w:rsidR="00094FBC">
          <w:rPr>
            <w:noProof/>
            <w:webHidden/>
          </w:rPr>
          <w:fldChar w:fldCharType="begin"/>
        </w:r>
        <w:r w:rsidR="00094FBC">
          <w:rPr>
            <w:noProof/>
            <w:webHidden/>
          </w:rPr>
          <w:instrText xml:space="preserve"> PAGEREF _Toc505087005 \h </w:instrText>
        </w:r>
        <w:r w:rsidR="00094FBC">
          <w:rPr>
            <w:noProof/>
            <w:webHidden/>
          </w:rPr>
        </w:r>
        <w:r w:rsidR="00094FBC">
          <w:rPr>
            <w:noProof/>
            <w:webHidden/>
          </w:rPr>
          <w:fldChar w:fldCharType="separate"/>
        </w:r>
        <w:r w:rsidR="00094FBC">
          <w:rPr>
            <w:noProof/>
            <w:webHidden/>
          </w:rPr>
          <w:t>81</w:t>
        </w:r>
        <w:r w:rsidR="00094FBC">
          <w:rPr>
            <w:noProof/>
            <w:webHidden/>
          </w:rPr>
          <w:fldChar w:fldCharType="end"/>
        </w:r>
      </w:hyperlink>
    </w:p>
    <w:p w14:paraId="0923C36C" w14:textId="77777777" w:rsidR="00094FBC" w:rsidRDefault="007E641C">
      <w:pPr>
        <w:pStyle w:val="TOC2"/>
        <w:rPr>
          <w:rFonts w:asciiTheme="minorHAnsi" w:eastAsiaTheme="minorEastAsia" w:hAnsiTheme="minorHAnsi" w:cs="Arial Unicode MS"/>
          <w:b w:val="0"/>
          <w:noProof/>
          <w:lang w:eastAsia="lv-LV" w:bidi="lo-LA"/>
        </w:rPr>
      </w:pPr>
      <w:hyperlink w:anchor="_Toc505087006" w:history="1">
        <w:r w:rsidR="00094FBC" w:rsidRPr="00A33125">
          <w:rPr>
            <w:rStyle w:val="Hyperlink"/>
            <w:rFonts w:cs="Times New Roman"/>
            <w:noProof/>
          </w:rPr>
          <w:t>3.6.</w:t>
        </w:r>
        <w:r w:rsidR="00094FBC">
          <w:rPr>
            <w:rFonts w:asciiTheme="minorHAnsi" w:eastAsiaTheme="minorEastAsia" w:hAnsiTheme="minorHAnsi" w:cs="Arial Unicode MS"/>
            <w:b w:val="0"/>
            <w:noProof/>
            <w:lang w:eastAsia="lv-LV" w:bidi="lo-LA"/>
          </w:rPr>
          <w:tab/>
        </w:r>
        <w:r w:rsidR="00094FBC" w:rsidRPr="00A33125">
          <w:rPr>
            <w:rStyle w:val="Hyperlink"/>
            <w:noProof/>
          </w:rPr>
          <w:t>Meklēšanas metodes</w:t>
        </w:r>
        <w:r w:rsidR="00094FBC">
          <w:rPr>
            <w:noProof/>
            <w:webHidden/>
          </w:rPr>
          <w:tab/>
        </w:r>
        <w:r w:rsidR="00094FBC">
          <w:rPr>
            <w:noProof/>
            <w:webHidden/>
          </w:rPr>
          <w:fldChar w:fldCharType="begin"/>
        </w:r>
        <w:r w:rsidR="00094FBC">
          <w:rPr>
            <w:noProof/>
            <w:webHidden/>
          </w:rPr>
          <w:instrText xml:space="preserve"> PAGEREF _Toc505087006 \h </w:instrText>
        </w:r>
        <w:r w:rsidR="00094FBC">
          <w:rPr>
            <w:noProof/>
            <w:webHidden/>
          </w:rPr>
        </w:r>
        <w:r w:rsidR="00094FBC">
          <w:rPr>
            <w:noProof/>
            <w:webHidden/>
          </w:rPr>
          <w:fldChar w:fldCharType="separate"/>
        </w:r>
        <w:r w:rsidR="00094FBC">
          <w:rPr>
            <w:noProof/>
            <w:webHidden/>
          </w:rPr>
          <w:t>82</w:t>
        </w:r>
        <w:r w:rsidR="00094FBC">
          <w:rPr>
            <w:noProof/>
            <w:webHidden/>
          </w:rPr>
          <w:fldChar w:fldCharType="end"/>
        </w:r>
      </w:hyperlink>
    </w:p>
    <w:p w14:paraId="3C0CC972" w14:textId="77777777" w:rsidR="00094FBC" w:rsidRDefault="007E641C">
      <w:pPr>
        <w:pStyle w:val="TOC3"/>
        <w:rPr>
          <w:rFonts w:asciiTheme="minorHAnsi" w:eastAsiaTheme="minorEastAsia" w:hAnsiTheme="minorHAnsi" w:cs="Arial Unicode MS"/>
          <w:noProof/>
          <w:lang w:eastAsia="lv-LV" w:bidi="lo-LA"/>
        </w:rPr>
      </w:pPr>
      <w:hyperlink w:anchor="_Toc505087007" w:history="1">
        <w:r w:rsidR="00094FBC" w:rsidRPr="00A33125">
          <w:rPr>
            <w:rStyle w:val="Hyperlink"/>
            <w:rFonts w:cs="Times New Roman"/>
            <w:noProof/>
          </w:rPr>
          <w:t>3.6.1.</w:t>
        </w:r>
        <w:r w:rsidR="00094FBC">
          <w:rPr>
            <w:rFonts w:asciiTheme="minorHAnsi" w:eastAsiaTheme="minorEastAsia" w:hAnsiTheme="minorHAnsi" w:cs="Arial Unicode MS"/>
            <w:noProof/>
            <w:lang w:eastAsia="lv-LV" w:bidi="lo-LA"/>
          </w:rPr>
          <w:tab/>
        </w:r>
        <w:r w:rsidR="00094FBC" w:rsidRPr="00A33125">
          <w:rPr>
            <w:rStyle w:val="Hyperlink"/>
            <w:noProof/>
          </w:rPr>
          <w:t>Metode „query”</w:t>
        </w:r>
        <w:r w:rsidR="00094FBC">
          <w:rPr>
            <w:noProof/>
            <w:webHidden/>
          </w:rPr>
          <w:tab/>
        </w:r>
        <w:r w:rsidR="00094FBC">
          <w:rPr>
            <w:noProof/>
            <w:webHidden/>
          </w:rPr>
          <w:fldChar w:fldCharType="begin"/>
        </w:r>
        <w:r w:rsidR="00094FBC">
          <w:rPr>
            <w:noProof/>
            <w:webHidden/>
          </w:rPr>
          <w:instrText xml:space="preserve"> PAGEREF _Toc505087007 \h </w:instrText>
        </w:r>
        <w:r w:rsidR="00094FBC">
          <w:rPr>
            <w:noProof/>
            <w:webHidden/>
          </w:rPr>
        </w:r>
        <w:r w:rsidR="00094FBC">
          <w:rPr>
            <w:noProof/>
            <w:webHidden/>
          </w:rPr>
          <w:fldChar w:fldCharType="separate"/>
        </w:r>
        <w:r w:rsidR="00094FBC">
          <w:rPr>
            <w:noProof/>
            <w:webHidden/>
          </w:rPr>
          <w:t>82</w:t>
        </w:r>
        <w:r w:rsidR="00094FBC">
          <w:rPr>
            <w:noProof/>
            <w:webHidden/>
          </w:rPr>
          <w:fldChar w:fldCharType="end"/>
        </w:r>
      </w:hyperlink>
    </w:p>
    <w:p w14:paraId="5198F1A1" w14:textId="77777777" w:rsidR="00094FBC" w:rsidRDefault="007E641C">
      <w:pPr>
        <w:pStyle w:val="TOC2"/>
        <w:rPr>
          <w:rFonts w:asciiTheme="minorHAnsi" w:eastAsiaTheme="minorEastAsia" w:hAnsiTheme="minorHAnsi" w:cs="Arial Unicode MS"/>
          <w:b w:val="0"/>
          <w:noProof/>
          <w:lang w:eastAsia="lv-LV" w:bidi="lo-LA"/>
        </w:rPr>
      </w:pPr>
      <w:hyperlink w:anchor="_Toc505087008" w:history="1">
        <w:r w:rsidR="00094FBC" w:rsidRPr="00A33125">
          <w:rPr>
            <w:rStyle w:val="Hyperlink"/>
            <w:rFonts w:cs="Times New Roman"/>
            <w:noProof/>
          </w:rPr>
          <w:t>3.7.</w:t>
        </w:r>
        <w:r w:rsidR="00094FBC">
          <w:rPr>
            <w:rFonts w:asciiTheme="minorHAnsi" w:eastAsiaTheme="minorEastAsia" w:hAnsiTheme="minorHAnsi" w:cs="Arial Unicode MS"/>
            <w:b w:val="0"/>
            <w:noProof/>
            <w:lang w:eastAsia="lv-LV" w:bidi="lo-LA"/>
          </w:rPr>
          <w:tab/>
        </w:r>
        <w:r w:rsidR="00094FBC" w:rsidRPr="00A33125">
          <w:rPr>
            <w:rStyle w:val="Hyperlink"/>
            <w:noProof/>
          </w:rPr>
          <w:t>Versiju metodes</w:t>
        </w:r>
        <w:r w:rsidR="00094FBC">
          <w:rPr>
            <w:noProof/>
            <w:webHidden/>
          </w:rPr>
          <w:tab/>
        </w:r>
        <w:r w:rsidR="00094FBC">
          <w:rPr>
            <w:noProof/>
            <w:webHidden/>
          </w:rPr>
          <w:fldChar w:fldCharType="begin"/>
        </w:r>
        <w:r w:rsidR="00094FBC">
          <w:rPr>
            <w:noProof/>
            <w:webHidden/>
          </w:rPr>
          <w:instrText xml:space="preserve"> PAGEREF _Toc505087008 \h </w:instrText>
        </w:r>
        <w:r w:rsidR="00094FBC">
          <w:rPr>
            <w:noProof/>
            <w:webHidden/>
          </w:rPr>
        </w:r>
        <w:r w:rsidR="00094FBC">
          <w:rPr>
            <w:noProof/>
            <w:webHidden/>
          </w:rPr>
          <w:fldChar w:fldCharType="separate"/>
        </w:r>
        <w:r w:rsidR="00094FBC">
          <w:rPr>
            <w:noProof/>
            <w:webHidden/>
          </w:rPr>
          <w:t>85</w:t>
        </w:r>
        <w:r w:rsidR="00094FBC">
          <w:rPr>
            <w:noProof/>
            <w:webHidden/>
          </w:rPr>
          <w:fldChar w:fldCharType="end"/>
        </w:r>
      </w:hyperlink>
    </w:p>
    <w:p w14:paraId="737A97CF" w14:textId="77777777" w:rsidR="00094FBC" w:rsidRDefault="007E641C">
      <w:pPr>
        <w:pStyle w:val="TOC3"/>
        <w:rPr>
          <w:rFonts w:asciiTheme="minorHAnsi" w:eastAsiaTheme="minorEastAsia" w:hAnsiTheme="minorHAnsi" w:cs="Arial Unicode MS"/>
          <w:noProof/>
          <w:lang w:eastAsia="lv-LV" w:bidi="lo-LA"/>
        </w:rPr>
      </w:pPr>
      <w:hyperlink w:anchor="_Toc505087009" w:history="1">
        <w:r w:rsidR="00094FBC" w:rsidRPr="00A33125">
          <w:rPr>
            <w:rStyle w:val="Hyperlink"/>
            <w:rFonts w:cs="Times New Roman"/>
            <w:noProof/>
          </w:rPr>
          <w:t>3.7.1.</w:t>
        </w:r>
        <w:r w:rsidR="00094FBC">
          <w:rPr>
            <w:rFonts w:asciiTheme="minorHAnsi" w:eastAsiaTheme="minorEastAsia" w:hAnsiTheme="minorHAnsi" w:cs="Arial Unicode MS"/>
            <w:noProof/>
            <w:lang w:eastAsia="lv-LV" w:bidi="lo-LA"/>
          </w:rPr>
          <w:tab/>
        </w:r>
        <w:r w:rsidR="00094FBC" w:rsidRPr="00A33125">
          <w:rPr>
            <w:rStyle w:val="Hyperlink"/>
            <w:noProof/>
          </w:rPr>
          <w:t>Metode „getObjectOfLatestVersion”</w:t>
        </w:r>
        <w:r w:rsidR="00094FBC">
          <w:rPr>
            <w:noProof/>
            <w:webHidden/>
          </w:rPr>
          <w:tab/>
        </w:r>
        <w:r w:rsidR="00094FBC">
          <w:rPr>
            <w:noProof/>
            <w:webHidden/>
          </w:rPr>
          <w:fldChar w:fldCharType="begin"/>
        </w:r>
        <w:r w:rsidR="00094FBC">
          <w:rPr>
            <w:noProof/>
            <w:webHidden/>
          </w:rPr>
          <w:instrText xml:space="preserve"> PAGEREF _Toc505087009 \h </w:instrText>
        </w:r>
        <w:r w:rsidR="00094FBC">
          <w:rPr>
            <w:noProof/>
            <w:webHidden/>
          </w:rPr>
        </w:r>
        <w:r w:rsidR="00094FBC">
          <w:rPr>
            <w:noProof/>
            <w:webHidden/>
          </w:rPr>
          <w:fldChar w:fldCharType="separate"/>
        </w:r>
        <w:r w:rsidR="00094FBC">
          <w:rPr>
            <w:noProof/>
            <w:webHidden/>
          </w:rPr>
          <w:t>86</w:t>
        </w:r>
        <w:r w:rsidR="00094FBC">
          <w:rPr>
            <w:noProof/>
            <w:webHidden/>
          </w:rPr>
          <w:fldChar w:fldCharType="end"/>
        </w:r>
      </w:hyperlink>
    </w:p>
    <w:p w14:paraId="411ED6BC" w14:textId="77777777" w:rsidR="00094FBC" w:rsidRDefault="007E641C">
      <w:pPr>
        <w:pStyle w:val="TOC3"/>
        <w:rPr>
          <w:rFonts w:asciiTheme="minorHAnsi" w:eastAsiaTheme="minorEastAsia" w:hAnsiTheme="minorHAnsi" w:cs="Arial Unicode MS"/>
          <w:noProof/>
          <w:lang w:eastAsia="lv-LV" w:bidi="lo-LA"/>
        </w:rPr>
      </w:pPr>
      <w:hyperlink w:anchor="_Toc505087010" w:history="1">
        <w:r w:rsidR="00094FBC" w:rsidRPr="00A33125">
          <w:rPr>
            <w:rStyle w:val="Hyperlink"/>
            <w:rFonts w:cs="Times New Roman"/>
            <w:noProof/>
          </w:rPr>
          <w:t>3.7.2.</w:t>
        </w:r>
        <w:r w:rsidR="00094FBC">
          <w:rPr>
            <w:rFonts w:asciiTheme="minorHAnsi" w:eastAsiaTheme="minorEastAsia" w:hAnsiTheme="minorHAnsi" w:cs="Arial Unicode MS"/>
            <w:noProof/>
            <w:lang w:eastAsia="lv-LV" w:bidi="lo-LA"/>
          </w:rPr>
          <w:tab/>
        </w:r>
        <w:r w:rsidR="00094FBC" w:rsidRPr="00A33125">
          <w:rPr>
            <w:rStyle w:val="Hyperlink"/>
            <w:noProof/>
          </w:rPr>
          <w:t>Metode „getAllVersions”</w:t>
        </w:r>
        <w:r w:rsidR="00094FBC">
          <w:rPr>
            <w:noProof/>
            <w:webHidden/>
          </w:rPr>
          <w:tab/>
        </w:r>
        <w:r w:rsidR="00094FBC">
          <w:rPr>
            <w:noProof/>
            <w:webHidden/>
          </w:rPr>
          <w:fldChar w:fldCharType="begin"/>
        </w:r>
        <w:r w:rsidR="00094FBC">
          <w:rPr>
            <w:noProof/>
            <w:webHidden/>
          </w:rPr>
          <w:instrText xml:space="preserve"> PAGEREF _Toc505087010 \h </w:instrText>
        </w:r>
        <w:r w:rsidR="00094FBC">
          <w:rPr>
            <w:noProof/>
            <w:webHidden/>
          </w:rPr>
        </w:r>
        <w:r w:rsidR="00094FBC">
          <w:rPr>
            <w:noProof/>
            <w:webHidden/>
          </w:rPr>
          <w:fldChar w:fldCharType="separate"/>
        </w:r>
        <w:r w:rsidR="00094FBC">
          <w:rPr>
            <w:noProof/>
            <w:webHidden/>
          </w:rPr>
          <w:t>87</w:t>
        </w:r>
        <w:r w:rsidR="00094FBC">
          <w:rPr>
            <w:noProof/>
            <w:webHidden/>
          </w:rPr>
          <w:fldChar w:fldCharType="end"/>
        </w:r>
      </w:hyperlink>
    </w:p>
    <w:p w14:paraId="5720D1EC" w14:textId="77777777" w:rsidR="00094FBC" w:rsidRDefault="007E641C">
      <w:pPr>
        <w:pStyle w:val="TOC3"/>
        <w:rPr>
          <w:rFonts w:asciiTheme="minorHAnsi" w:eastAsiaTheme="minorEastAsia" w:hAnsiTheme="minorHAnsi" w:cs="Arial Unicode MS"/>
          <w:noProof/>
          <w:lang w:eastAsia="lv-LV" w:bidi="lo-LA"/>
        </w:rPr>
      </w:pPr>
      <w:hyperlink w:anchor="_Toc505087011" w:history="1">
        <w:r w:rsidR="00094FBC" w:rsidRPr="00A33125">
          <w:rPr>
            <w:rStyle w:val="Hyperlink"/>
            <w:rFonts w:cs="Times New Roman"/>
            <w:noProof/>
          </w:rPr>
          <w:t>3.7.3.</w:t>
        </w:r>
        <w:r w:rsidR="00094FBC">
          <w:rPr>
            <w:rFonts w:asciiTheme="minorHAnsi" w:eastAsiaTheme="minorEastAsia" w:hAnsiTheme="minorHAnsi" w:cs="Arial Unicode MS"/>
            <w:noProof/>
            <w:lang w:eastAsia="lv-LV" w:bidi="lo-LA"/>
          </w:rPr>
          <w:tab/>
        </w:r>
        <w:r w:rsidR="00094FBC" w:rsidRPr="00A33125">
          <w:rPr>
            <w:rStyle w:val="Hyperlink"/>
            <w:noProof/>
          </w:rPr>
          <w:t>Metode „getPropertiesOfLatestVersion”</w:t>
        </w:r>
        <w:r w:rsidR="00094FBC">
          <w:rPr>
            <w:noProof/>
            <w:webHidden/>
          </w:rPr>
          <w:tab/>
        </w:r>
        <w:r w:rsidR="00094FBC">
          <w:rPr>
            <w:noProof/>
            <w:webHidden/>
          </w:rPr>
          <w:fldChar w:fldCharType="begin"/>
        </w:r>
        <w:r w:rsidR="00094FBC">
          <w:rPr>
            <w:noProof/>
            <w:webHidden/>
          </w:rPr>
          <w:instrText xml:space="preserve"> PAGEREF _Toc505087011 \h </w:instrText>
        </w:r>
        <w:r w:rsidR="00094FBC">
          <w:rPr>
            <w:noProof/>
            <w:webHidden/>
          </w:rPr>
        </w:r>
        <w:r w:rsidR="00094FBC">
          <w:rPr>
            <w:noProof/>
            <w:webHidden/>
          </w:rPr>
          <w:fldChar w:fldCharType="separate"/>
        </w:r>
        <w:r w:rsidR="00094FBC">
          <w:rPr>
            <w:noProof/>
            <w:webHidden/>
          </w:rPr>
          <w:t>89</w:t>
        </w:r>
        <w:r w:rsidR="00094FBC">
          <w:rPr>
            <w:noProof/>
            <w:webHidden/>
          </w:rPr>
          <w:fldChar w:fldCharType="end"/>
        </w:r>
      </w:hyperlink>
    </w:p>
    <w:p w14:paraId="21222C98" w14:textId="77777777" w:rsidR="00094FBC" w:rsidRDefault="007E641C">
      <w:pPr>
        <w:pStyle w:val="TOC2"/>
        <w:rPr>
          <w:rFonts w:asciiTheme="minorHAnsi" w:eastAsiaTheme="minorEastAsia" w:hAnsiTheme="minorHAnsi" w:cs="Arial Unicode MS"/>
          <w:b w:val="0"/>
          <w:noProof/>
          <w:lang w:eastAsia="lv-LV" w:bidi="lo-LA"/>
        </w:rPr>
      </w:pPr>
      <w:hyperlink w:anchor="_Toc505087012" w:history="1">
        <w:r w:rsidR="00094FBC" w:rsidRPr="00A33125">
          <w:rPr>
            <w:rStyle w:val="Hyperlink"/>
            <w:rFonts w:cs="Times New Roman"/>
            <w:noProof/>
          </w:rPr>
          <w:t>3.8.</w:t>
        </w:r>
        <w:r w:rsidR="00094FBC">
          <w:rPr>
            <w:rFonts w:asciiTheme="minorHAnsi" w:eastAsiaTheme="minorEastAsia" w:hAnsiTheme="minorHAnsi" w:cs="Arial Unicode MS"/>
            <w:b w:val="0"/>
            <w:noProof/>
            <w:lang w:eastAsia="lv-LV" w:bidi="lo-LA"/>
          </w:rPr>
          <w:tab/>
        </w:r>
        <w:r w:rsidR="00094FBC" w:rsidRPr="00A33125">
          <w:rPr>
            <w:rStyle w:val="Hyperlink"/>
            <w:noProof/>
          </w:rPr>
          <w:t>ACL metodes</w:t>
        </w:r>
        <w:r w:rsidR="00094FBC">
          <w:rPr>
            <w:noProof/>
            <w:webHidden/>
          </w:rPr>
          <w:tab/>
        </w:r>
        <w:r w:rsidR="00094FBC">
          <w:rPr>
            <w:noProof/>
            <w:webHidden/>
          </w:rPr>
          <w:fldChar w:fldCharType="begin"/>
        </w:r>
        <w:r w:rsidR="00094FBC">
          <w:rPr>
            <w:noProof/>
            <w:webHidden/>
          </w:rPr>
          <w:instrText xml:space="preserve"> PAGEREF _Toc505087012 \h </w:instrText>
        </w:r>
        <w:r w:rsidR="00094FBC">
          <w:rPr>
            <w:noProof/>
            <w:webHidden/>
          </w:rPr>
        </w:r>
        <w:r w:rsidR="00094FBC">
          <w:rPr>
            <w:noProof/>
            <w:webHidden/>
          </w:rPr>
          <w:fldChar w:fldCharType="separate"/>
        </w:r>
        <w:r w:rsidR="00094FBC">
          <w:rPr>
            <w:noProof/>
            <w:webHidden/>
          </w:rPr>
          <w:t>90</w:t>
        </w:r>
        <w:r w:rsidR="00094FBC">
          <w:rPr>
            <w:noProof/>
            <w:webHidden/>
          </w:rPr>
          <w:fldChar w:fldCharType="end"/>
        </w:r>
      </w:hyperlink>
    </w:p>
    <w:p w14:paraId="37157F3D" w14:textId="77777777" w:rsidR="00094FBC" w:rsidRDefault="007E641C">
      <w:pPr>
        <w:pStyle w:val="TOC3"/>
        <w:rPr>
          <w:rFonts w:asciiTheme="minorHAnsi" w:eastAsiaTheme="minorEastAsia" w:hAnsiTheme="minorHAnsi" w:cs="Arial Unicode MS"/>
          <w:noProof/>
          <w:lang w:eastAsia="lv-LV" w:bidi="lo-LA"/>
        </w:rPr>
      </w:pPr>
      <w:hyperlink w:anchor="_Toc505087013" w:history="1">
        <w:r w:rsidR="00094FBC" w:rsidRPr="00A33125">
          <w:rPr>
            <w:rStyle w:val="Hyperlink"/>
            <w:rFonts w:cs="Times New Roman"/>
            <w:noProof/>
          </w:rPr>
          <w:t>3.8.1.</w:t>
        </w:r>
        <w:r w:rsidR="00094FBC">
          <w:rPr>
            <w:rFonts w:asciiTheme="minorHAnsi" w:eastAsiaTheme="minorEastAsia" w:hAnsiTheme="minorHAnsi" w:cs="Arial Unicode MS"/>
            <w:noProof/>
            <w:lang w:eastAsia="lv-LV" w:bidi="lo-LA"/>
          </w:rPr>
          <w:tab/>
        </w:r>
        <w:r w:rsidR="00094FBC" w:rsidRPr="00A33125">
          <w:rPr>
            <w:rStyle w:val="Hyperlink"/>
            <w:noProof/>
          </w:rPr>
          <w:t>Metode „applyACL”</w:t>
        </w:r>
        <w:r w:rsidR="00094FBC">
          <w:rPr>
            <w:noProof/>
            <w:webHidden/>
          </w:rPr>
          <w:tab/>
        </w:r>
        <w:r w:rsidR="00094FBC">
          <w:rPr>
            <w:noProof/>
            <w:webHidden/>
          </w:rPr>
          <w:fldChar w:fldCharType="begin"/>
        </w:r>
        <w:r w:rsidR="00094FBC">
          <w:rPr>
            <w:noProof/>
            <w:webHidden/>
          </w:rPr>
          <w:instrText xml:space="preserve"> PAGEREF _Toc505087013 \h </w:instrText>
        </w:r>
        <w:r w:rsidR="00094FBC">
          <w:rPr>
            <w:noProof/>
            <w:webHidden/>
          </w:rPr>
        </w:r>
        <w:r w:rsidR="00094FBC">
          <w:rPr>
            <w:noProof/>
            <w:webHidden/>
          </w:rPr>
          <w:fldChar w:fldCharType="separate"/>
        </w:r>
        <w:r w:rsidR="00094FBC">
          <w:rPr>
            <w:noProof/>
            <w:webHidden/>
          </w:rPr>
          <w:t>90</w:t>
        </w:r>
        <w:r w:rsidR="00094FBC">
          <w:rPr>
            <w:noProof/>
            <w:webHidden/>
          </w:rPr>
          <w:fldChar w:fldCharType="end"/>
        </w:r>
      </w:hyperlink>
    </w:p>
    <w:p w14:paraId="4EBF0D98" w14:textId="77777777" w:rsidR="00094FBC" w:rsidRDefault="007E641C">
      <w:pPr>
        <w:pStyle w:val="TOC3"/>
        <w:rPr>
          <w:rFonts w:asciiTheme="minorHAnsi" w:eastAsiaTheme="minorEastAsia" w:hAnsiTheme="minorHAnsi" w:cs="Arial Unicode MS"/>
          <w:noProof/>
          <w:lang w:eastAsia="lv-LV" w:bidi="lo-LA"/>
        </w:rPr>
      </w:pPr>
      <w:hyperlink w:anchor="_Toc505087014" w:history="1">
        <w:r w:rsidR="00094FBC" w:rsidRPr="00A33125">
          <w:rPr>
            <w:rStyle w:val="Hyperlink"/>
            <w:rFonts w:cs="Times New Roman"/>
            <w:noProof/>
          </w:rPr>
          <w:t>3.8.2.</w:t>
        </w:r>
        <w:r w:rsidR="00094FBC">
          <w:rPr>
            <w:rFonts w:asciiTheme="minorHAnsi" w:eastAsiaTheme="minorEastAsia" w:hAnsiTheme="minorHAnsi" w:cs="Arial Unicode MS"/>
            <w:noProof/>
            <w:lang w:eastAsia="lv-LV" w:bidi="lo-LA"/>
          </w:rPr>
          <w:tab/>
        </w:r>
        <w:r w:rsidR="00094FBC" w:rsidRPr="00A33125">
          <w:rPr>
            <w:rStyle w:val="Hyperlink"/>
            <w:noProof/>
          </w:rPr>
          <w:t>Metode „getACL”</w:t>
        </w:r>
        <w:r w:rsidR="00094FBC">
          <w:rPr>
            <w:noProof/>
            <w:webHidden/>
          </w:rPr>
          <w:tab/>
        </w:r>
        <w:r w:rsidR="00094FBC">
          <w:rPr>
            <w:noProof/>
            <w:webHidden/>
          </w:rPr>
          <w:fldChar w:fldCharType="begin"/>
        </w:r>
        <w:r w:rsidR="00094FBC">
          <w:rPr>
            <w:noProof/>
            <w:webHidden/>
          </w:rPr>
          <w:instrText xml:space="preserve"> PAGEREF _Toc505087014 \h </w:instrText>
        </w:r>
        <w:r w:rsidR="00094FBC">
          <w:rPr>
            <w:noProof/>
            <w:webHidden/>
          </w:rPr>
        </w:r>
        <w:r w:rsidR="00094FBC">
          <w:rPr>
            <w:noProof/>
            <w:webHidden/>
          </w:rPr>
          <w:fldChar w:fldCharType="separate"/>
        </w:r>
        <w:r w:rsidR="00094FBC">
          <w:rPr>
            <w:noProof/>
            <w:webHidden/>
          </w:rPr>
          <w:t>92</w:t>
        </w:r>
        <w:r w:rsidR="00094FBC">
          <w:rPr>
            <w:noProof/>
            <w:webHidden/>
          </w:rPr>
          <w:fldChar w:fldCharType="end"/>
        </w:r>
      </w:hyperlink>
    </w:p>
    <w:p w14:paraId="1279502C" w14:textId="77777777" w:rsidR="00094FBC" w:rsidRDefault="007E641C">
      <w:pPr>
        <w:pStyle w:val="TOC2"/>
        <w:rPr>
          <w:rFonts w:asciiTheme="minorHAnsi" w:eastAsiaTheme="minorEastAsia" w:hAnsiTheme="minorHAnsi" w:cs="Arial Unicode MS"/>
          <w:b w:val="0"/>
          <w:noProof/>
          <w:lang w:eastAsia="lv-LV" w:bidi="lo-LA"/>
        </w:rPr>
      </w:pPr>
      <w:hyperlink w:anchor="_Toc505087015" w:history="1">
        <w:r w:rsidR="00094FBC" w:rsidRPr="00A33125">
          <w:rPr>
            <w:rStyle w:val="Hyperlink"/>
            <w:rFonts w:cs="Times New Roman"/>
            <w:noProof/>
          </w:rPr>
          <w:t>3.9.</w:t>
        </w:r>
        <w:r w:rsidR="00094FBC">
          <w:rPr>
            <w:rFonts w:asciiTheme="minorHAnsi" w:eastAsiaTheme="minorEastAsia" w:hAnsiTheme="minorHAnsi" w:cs="Arial Unicode MS"/>
            <w:b w:val="0"/>
            <w:noProof/>
            <w:lang w:eastAsia="lv-LV" w:bidi="lo-LA"/>
          </w:rPr>
          <w:tab/>
        </w:r>
        <w:r w:rsidR="00094FBC" w:rsidRPr="00A33125">
          <w:rPr>
            <w:rStyle w:val="Hyperlink"/>
            <w:noProof/>
          </w:rPr>
          <w:t>Objektu bināro datu straumēšanas metodes</w:t>
        </w:r>
        <w:r w:rsidR="00094FBC">
          <w:rPr>
            <w:noProof/>
            <w:webHidden/>
          </w:rPr>
          <w:tab/>
        </w:r>
        <w:r w:rsidR="00094FBC">
          <w:rPr>
            <w:noProof/>
            <w:webHidden/>
          </w:rPr>
          <w:fldChar w:fldCharType="begin"/>
        </w:r>
        <w:r w:rsidR="00094FBC">
          <w:rPr>
            <w:noProof/>
            <w:webHidden/>
          </w:rPr>
          <w:instrText xml:space="preserve"> PAGEREF _Toc505087015 \h </w:instrText>
        </w:r>
        <w:r w:rsidR="00094FBC">
          <w:rPr>
            <w:noProof/>
            <w:webHidden/>
          </w:rPr>
        </w:r>
        <w:r w:rsidR="00094FBC">
          <w:rPr>
            <w:noProof/>
            <w:webHidden/>
          </w:rPr>
          <w:fldChar w:fldCharType="separate"/>
        </w:r>
        <w:r w:rsidR="00094FBC">
          <w:rPr>
            <w:noProof/>
            <w:webHidden/>
          </w:rPr>
          <w:t>93</w:t>
        </w:r>
        <w:r w:rsidR="00094FBC">
          <w:rPr>
            <w:noProof/>
            <w:webHidden/>
          </w:rPr>
          <w:fldChar w:fldCharType="end"/>
        </w:r>
      </w:hyperlink>
    </w:p>
    <w:p w14:paraId="53055431" w14:textId="77777777" w:rsidR="00094FBC" w:rsidRDefault="007E641C">
      <w:pPr>
        <w:pStyle w:val="TOC3"/>
        <w:rPr>
          <w:rFonts w:asciiTheme="minorHAnsi" w:eastAsiaTheme="minorEastAsia" w:hAnsiTheme="minorHAnsi" w:cs="Arial Unicode MS"/>
          <w:noProof/>
          <w:lang w:eastAsia="lv-LV" w:bidi="lo-LA"/>
        </w:rPr>
      </w:pPr>
      <w:hyperlink w:anchor="_Toc505087016" w:history="1">
        <w:r w:rsidR="00094FBC" w:rsidRPr="00A33125">
          <w:rPr>
            <w:rStyle w:val="Hyperlink"/>
            <w:rFonts w:cs="Times New Roman"/>
            <w:noProof/>
          </w:rPr>
          <w:t>3.9.1.</w:t>
        </w:r>
        <w:r w:rsidR="00094FBC">
          <w:rPr>
            <w:rFonts w:asciiTheme="minorHAnsi" w:eastAsiaTheme="minorEastAsia" w:hAnsiTheme="minorHAnsi" w:cs="Arial Unicode MS"/>
            <w:noProof/>
            <w:lang w:eastAsia="lv-LV" w:bidi="lo-LA"/>
          </w:rPr>
          <w:tab/>
        </w:r>
        <w:r w:rsidR="00094FBC" w:rsidRPr="00A33125">
          <w:rPr>
            <w:rStyle w:val="Hyperlink"/>
            <w:noProof/>
          </w:rPr>
          <w:t>Metode „createDocument”</w:t>
        </w:r>
        <w:r w:rsidR="00094FBC">
          <w:rPr>
            <w:noProof/>
            <w:webHidden/>
          </w:rPr>
          <w:tab/>
        </w:r>
        <w:r w:rsidR="00094FBC">
          <w:rPr>
            <w:noProof/>
            <w:webHidden/>
          </w:rPr>
          <w:fldChar w:fldCharType="begin"/>
        </w:r>
        <w:r w:rsidR="00094FBC">
          <w:rPr>
            <w:noProof/>
            <w:webHidden/>
          </w:rPr>
          <w:instrText xml:space="preserve"> PAGEREF _Toc505087016 \h </w:instrText>
        </w:r>
        <w:r w:rsidR="00094FBC">
          <w:rPr>
            <w:noProof/>
            <w:webHidden/>
          </w:rPr>
        </w:r>
        <w:r w:rsidR="00094FBC">
          <w:rPr>
            <w:noProof/>
            <w:webHidden/>
          </w:rPr>
          <w:fldChar w:fldCharType="separate"/>
        </w:r>
        <w:r w:rsidR="00094FBC">
          <w:rPr>
            <w:noProof/>
            <w:webHidden/>
          </w:rPr>
          <w:t>94</w:t>
        </w:r>
        <w:r w:rsidR="00094FBC">
          <w:rPr>
            <w:noProof/>
            <w:webHidden/>
          </w:rPr>
          <w:fldChar w:fldCharType="end"/>
        </w:r>
      </w:hyperlink>
    </w:p>
    <w:p w14:paraId="0E7BBC16" w14:textId="77777777" w:rsidR="00094FBC" w:rsidRDefault="007E641C">
      <w:pPr>
        <w:pStyle w:val="TOC3"/>
        <w:rPr>
          <w:rFonts w:asciiTheme="minorHAnsi" w:eastAsiaTheme="minorEastAsia" w:hAnsiTheme="minorHAnsi" w:cs="Arial Unicode MS"/>
          <w:noProof/>
          <w:lang w:eastAsia="lv-LV" w:bidi="lo-LA"/>
        </w:rPr>
      </w:pPr>
      <w:hyperlink w:anchor="_Toc505087017" w:history="1">
        <w:r w:rsidR="00094FBC" w:rsidRPr="00A33125">
          <w:rPr>
            <w:rStyle w:val="Hyperlink"/>
            <w:rFonts w:cs="Times New Roman"/>
            <w:noProof/>
          </w:rPr>
          <w:t>3.9.2.</w:t>
        </w:r>
        <w:r w:rsidR="00094FBC">
          <w:rPr>
            <w:rFonts w:asciiTheme="minorHAnsi" w:eastAsiaTheme="minorEastAsia" w:hAnsiTheme="minorHAnsi" w:cs="Arial Unicode MS"/>
            <w:noProof/>
            <w:lang w:eastAsia="lv-LV" w:bidi="lo-LA"/>
          </w:rPr>
          <w:tab/>
        </w:r>
        <w:r w:rsidR="00094FBC" w:rsidRPr="00A33125">
          <w:rPr>
            <w:rStyle w:val="Hyperlink"/>
            <w:noProof/>
          </w:rPr>
          <w:t>Metode „getContentStream”</w:t>
        </w:r>
        <w:r w:rsidR="00094FBC">
          <w:rPr>
            <w:noProof/>
            <w:webHidden/>
          </w:rPr>
          <w:tab/>
        </w:r>
        <w:r w:rsidR="00094FBC">
          <w:rPr>
            <w:noProof/>
            <w:webHidden/>
          </w:rPr>
          <w:fldChar w:fldCharType="begin"/>
        </w:r>
        <w:r w:rsidR="00094FBC">
          <w:rPr>
            <w:noProof/>
            <w:webHidden/>
          </w:rPr>
          <w:instrText xml:space="preserve"> PAGEREF _Toc505087017 \h </w:instrText>
        </w:r>
        <w:r w:rsidR="00094FBC">
          <w:rPr>
            <w:noProof/>
            <w:webHidden/>
          </w:rPr>
        </w:r>
        <w:r w:rsidR="00094FBC">
          <w:rPr>
            <w:noProof/>
            <w:webHidden/>
          </w:rPr>
          <w:fldChar w:fldCharType="separate"/>
        </w:r>
        <w:r w:rsidR="00094FBC">
          <w:rPr>
            <w:noProof/>
            <w:webHidden/>
          </w:rPr>
          <w:t>96</w:t>
        </w:r>
        <w:r w:rsidR="00094FBC">
          <w:rPr>
            <w:noProof/>
            <w:webHidden/>
          </w:rPr>
          <w:fldChar w:fldCharType="end"/>
        </w:r>
      </w:hyperlink>
    </w:p>
    <w:p w14:paraId="3BEB5B21" w14:textId="77777777" w:rsidR="00094FBC" w:rsidRDefault="007E641C">
      <w:pPr>
        <w:pStyle w:val="TOC3"/>
        <w:rPr>
          <w:rFonts w:asciiTheme="minorHAnsi" w:eastAsiaTheme="minorEastAsia" w:hAnsiTheme="minorHAnsi" w:cs="Arial Unicode MS"/>
          <w:noProof/>
          <w:lang w:eastAsia="lv-LV" w:bidi="lo-LA"/>
        </w:rPr>
      </w:pPr>
      <w:hyperlink w:anchor="_Toc505087018" w:history="1">
        <w:r w:rsidR="00094FBC" w:rsidRPr="00A33125">
          <w:rPr>
            <w:rStyle w:val="Hyperlink"/>
            <w:rFonts w:cs="Times New Roman"/>
            <w:noProof/>
          </w:rPr>
          <w:t>3.9.3.</w:t>
        </w:r>
        <w:r w:rsidR="00094FBC">
          <w:rPr>
            <w:rFonts w:asciiTheme="minorHAnsi" w:eastAsiaTheme="minorEastAsia" w:hAnsiTheme="minorHAnsi" w:cs="Arial Unicode MS"/>
            <w:noProof/>
            <w:lang w:eastAsia="lv-LV" w:bidi="lo-LA"/>
          </w:rPr>
          <w:tab/>
        </w:r>
        <w:r w:rsidR="00094FBC" w:rsidRPr="00A33125">
          <w:rPr>
            <w:rStyle w:val="Hyperlink"/>
            <w:noProof/>
          </w:rPr>
          <w:t>Metode „setContentStream”</w:t>
        </w:r>
        <w:r w:rsidR="00094FBC">
          <w:rPr>
            <w:noProof/>
            <w:webHidden/>
          </w:rPr>
          <w:tab/>
        </w:r>
        <w:r w:rsidR="00094FBC">
          <w:rPr>
            <w:noProof/>
            <w:webHidden/>
          </w:rPr>
          <w:fldChar w:fldCharType="begin"/>
        </w:r>
        <w:r w:rsidR="00094FBC">
          <w:rPr>
            <w:noProof/>
            <w:webHidden/>
          </w:rPr>
          <w:instrText xml:space="preserve"> PAGEREF _Toc505087018 \h </w:instrText>
        </w:r>
        <w:r w:rsidR="00094FBC">
          <w:rPr>
            <w:noProof/>
            <w:webHidden/>
          </w:rPr>
        </w:r>
        <w:r w:rsidR="00094FBC">
          <w:rPr>
            <w:noProof/>
            <w:webHidden/>
          </w:rPr>
          <w:fldChar w:fldCharType="separate"/>
        </w:r>
        <w:r w:rsidR="00094FBC">
          <w:rPr>
            <w:noProof/>
            <w:webHidden/>
          </w:rPr>
          <w:t>97</w:t>
        </w:r>
        <w:r w:rsidR="00094FBC">
          <w:rPr>
            <w:noProof/>
            <w:webHidden/>
          </w:rPr>
          <w:fldChar w:fldCharType="end"/>
        </w:r>
      </w:hyperlink>
    </w:p>
    <w:p w14:paraId="4F13D13C" w14:textId="77777777" w:rsidR="00094FBC" w:rsidRDefault="007E641C">
      <w:pPr>
        <w:pStyle w:val="TOC3"/>
        <w:rPr>
          <w:rFonts w:asciiTheme="minorHAnsi" w:eastAsiaTheme="minorEastAsia" w:hAnsiTheme="minorHAnsi" w:cs="Arial Unicode MS"/>
          <w:noProof/>
          <w:lang w:eastAsia="lv-LV" w:bidi="lo-LA"/>
        </w:rPr>
      </w:pPr>
      <w:hyperlink w:anchor="_Toc505087019" w:history="1">
        <w:r w:rsidR="00094FBC" w:rsidRPr="00A33125">
          <w:rPr>
            <w:rStyle w:val="Hyperlink"/>
            <w:rFonts w:cs="Times New Roman"/>
            <w:noProof/>
          </w:rPr>
          <w:t>3.9.4.</w:t>
        </w:r>
        <w:r w:rsidR="00094FBC">
          <w:rPr>
            <w:rFonts w:asciiTheme="minorHAnsi" w:eastAsiaTheme="minorEastAsia" w:hAnsiTheme="minorHAnsi" w:cs="Arial Unicode MS"/>
            <w:noProof/>
            <w:lang w:eastAsia="lv-LV" w:bidi="lo-LA"/>
          </w:rPr>
          <w:tab/>
        </w:r>
        <w:r w:rsidR="00094FBC" w:rsidRPr="00A33125">
          <w:rPr>
            <w:rStyle w:val="Hyperlink"/>
            <w:noProof/>
          </w:rPr>
          <w:t>Metode „deleteContentStream”</w:t>
        </w:r>
        <w:r w:rsidR="00094FBC">
          <w:rPr>
            <w:noProof/>
            <w:webHidden/>
          </w:rPr>
          <w:tab/>
        </w:r>
        <w:r w:rsidR="00094FBC">
          <w:rPr>
            <w:noProof/>
            <w:webHidden/>
          </w:rPr>
          <w:fldChar w:fldCharType="begin"/>
        </w:r>
        <w:r w:rsidR="00094FBC">
          <w:rPr>
            <w:noProof/>
            <w:webHidden/>
          </w:rPr>
          <w:instrText xml:space="preserve"> PAGEREF _Toc505087019 \h </w:instrText>
        </w:r>
        <w:r w:rsidR="00094FBC">
          <w:rPr>
            <w:noProof/>
            <w:webHidden/>
          </w:rPr>
        </w:r>
        <w:r w:rsidR="00094FBC">
          <w:rPr>
            <w:noProof/>
            <w:webHidden/>
          </w:rPr>
          <w:fldChar w:fldCharType="separate"/>
        </w:r>
        <w:r w:rsidR="00094FBC">
          <w:rPr>
            <w:noProof/>
            <w:webHidden/>
          </w:rPr>
          <w:t>98</w:t>
        </w:r>
        <w:r w:rsidR="00094FBC">
          <w:rPr>
            <w:noProof/>
            <w:webHidden/>
          </w:rPr>
          <w:fldChar w:fldCharType="end"/>
        </w:r>
      </w:hyperlink>
    </w:p>
    <w:p w14:paraId="464ED93E" w14:textId="77777777" w:rsidR="00094FBC" w:rsidRDefault="007E641C">
      <w:pPr>
        <w:pStyle w:val="TOC2"/>
        <w:rPr>
          <w:rFonts w:asciiTheme="minorHAnsi" w:eastAsiaTheme="minorEastAsia" w:hAnsiTheme="minorHAnsi" w:cs="Arial Unicode MS"/>
          <w:b w:val="0"/>
          <w:noProof/>
          <w:lang w:eastAsia="lv-LV" w:bidi="lo-LA"/>
        </w:rPr>
      </w:pPr>
      <w:hyperlink w:anchor="_Toc505087020" w:history="1">
        <w:r w:rsidR="00094FBC" w:rsidRPr="00A33125">
          <w:rPr>
            <w:rStyle w:val="Hyperlink"/>
            <w:rFonts w:cs="Times New Roman"/>
            <w:noProof/>
          </w:rPr>
          <w:t>3.10.</w:t>
        </w:r>
        <w:r w:rsidR="00094FBC">
          <w:rPr>
            <w:rFonts w:asciiTheme="minorHAnsi" w:eastAsiaTheme="minorEastAsia" w:hAnsiTheme="minorHAnsi" w:cs="Arial Unicode MS"/>
            <w:b w:val="0"/>
            <w:noProof/>
            <w:lang w:eastAsia="lv-LV" w:bidi="lo-LA"/>
          </w:rPr>
          <w:tab/>
        </w:r>
        <w:r w:rsidR="00094FBC" w:rsidRPr="00A33125">
          <w:rPr>
            <w:rStyle w:val="Hyperlink"/>
            <w:noProof/>
          </w:rPr>
          <w:t>Paplašinātās objektu metodes</w:t>
        </w:r>
        <w:r w:rsidR="00094FBC">
          <w:rPr>
            <w:noProof/>
            <w:webHidden/>
          </w:rPr>
          <w:tab/>
        </w:r>
        <w:r w:rsidR="00094FBC">
          <w:rPr>
            <w:noProof/>
            <w:webHidden/>
          </w:rPr>
          <w:fldChar w:fldCharType="begin"/>
        </w:r>
        <w:r w:rsidR="00094FBC">
          <w:rPr>
            <w:noProof/>
            <w:webHidden/>
          </w:rPr>
          <w:instrText xml:space="preserve"> PAGEREF _Toc505087020 \h </w:instrText>
        </w:r>
        <w:r w:rsidR="00094FBC">
          <w:rPr>
            <w:noProof/>
            <w:webHidden/>
          </w:rPr>
        </w:r>
        <w:r w:rsidR="00094FBC">
          <w:rPr>
            <w:noProof/>
            <w:webHidden/>
          </w:rPr>
          <w:fldChar w:fldCharType="separate"/>
        </w:r>
        <w:r w:rsidR="00094FBC">
          <w:rPr>
            <w:noProof/>
            <w:webHidden/>
          </w:rPr>
          <w:t>99</w:t>
        </w:r>
        <w:r w:rsidR="00094FBC">
          <w:rPr>
            <w:noProof/>
            <w:webHidden/>
          </w:rPr>
          <w:fldChar w:fldCharType="end"/>
        </w:r>
      </w:hyperlink>
    </w:p>
    <w:p w14:paraId="59F0EF52" w14:textId="77777777" w:rsidR="00094FBC" w:rsidRDefault="007E641C">
      <w:pPr>
        <w:pStyle w:val="TOC3"/>
        <w:rPr>
          <w:rFonts w:asciiTheme="minorHAnsi" w:eastAsiaTheme="minorEastAsia" w:hAnsiTheme="minorHAnsi" w:cs="Arial Unicode MS"/>
          <w:noProof/>
          <w:lang w:eastAsia="lv-LV" w:bidi="lo-LA"/>
        </w:rPr>
      </w:pPr>
      <w:hyperlink w:anchor="_Toc505087021" w:history="1">
        <w:r w:rsidR="00094FBC" w:rsidRPr="00A33125">
          <w:rPr>
            <w:rStyle w:val="Hyperlink"/>
            <w:rFonts w:cs="Times New Roman"/>
            <w:noProof/>
          </w:rPr>
          <w:t>3.10.1.</w:t>
        </w:r>
        <w:r w:rsidR="00094FBC">
          <w:rPr>
            <w:rFonts w:asciiTheme="minorHAnsi" w:eastAsiaTheme="minorEastAsia" w:hAnsiTheme="minorHAnsi" w:cs="Arial Unicode MS"/>
            <w:noProof/>
            <w:lang w:eastAsia="lv-LV" w:bidi="lo-LA"/>
          </w:rPr>
          <w:tab/>
        </w:r>
        <w:r w:rsidR="00094FBC" w:rsidRPr="00A33125">
          <w:rPr>
            <w:rStyle w:val="Hyperlink"/>
            <w:noProof/>
          </w:rPr>
          <w:t>Metode „getOrCreateFolder”</w:t>
        </w:r>
        <w:r w:rsidR="00094FBC">
          <w:rPr>
            <w:noProof/>
            <w:webHidden/>
          </w:rPr>
          <w:tab/>
        </w:r>
        <w:r w:rsidR="00094FBC">
          <w:rPr>
            <w:noProof/>
            <w:webHidden/>
          </w:rPr>
          <w:fldChar w:fldCharType="begin"/>
        </w:r>
        <w:r w:rsidR="00094FBC">
          <w:rPr>
            <w:noProof/>
            <w:webHidden/>
          </w:rPr>
          <w:instrText xml:space="preserve"> PAGEREF _Toc505087021 \h </w:instrText>
        </w:r>
        <w:r w:rsidR="00094FBC">
          <w:rPr>
            <w:noProof/>
            <w:webHidden/>
          </w:rPr>
        </w:r>
        <w:r w:rsidR="00094FBC">
          <w:rPr>
            <w:noProof/>
            <w:webHidden/>
          </w:rPr>
          <w:fldChar w:fldCharType="separate"/>
        </w:r>
        <w:r w:rsidR="00094FBC">
          <w:rPr>
            <w:noProof/>
            <w:webHidden/>
          </w:rPr>
          <w:t>100</w:t>
        </w:r>
        <w:r w:rsidR="00094FBC">
          <w:rPr>
            <w:noProof/>
            <w:webHidden/>
          </w:rPr>
          <w:fldChar w:fldCharType="end"/>
        </w:r>
      </w:hyperlink>
    </w:p>
    <w:p w14:paraId="0B1A07CA" w14:textId="77777777" w:rsidR="00094FBC" w:rsidRDefault="007E641C">
      <w:pPr>
        <w:pStyle w:val="TOC3"/>
        <w:rPr>
          <w:rFonts w:asciiTheme="minorHAnsi" w:eastAsiaTheme="minorEastAsia" w:hAnsiTheme="minorHAnsi" w:cs="Arial Unicode MS"/>
          <w:noProof/>
          <w:lang w:eastAsia="lv-LV" w:bidi="lo-LA"/>
        </w:rPr>
      </w:pPr>
      <w:hyperlink w:anchor="_Toc505087022" w:history="1">
        <w:r w:rsidR="00094FBC" w:rsidRPr="00A33125">
          <w:rPr>
            <w:rStyle w:val="Hyperlink"/>
            <w:rFonts w:cs="Times New Roman"/>
            <w:noProof/>
          </w:rPr>
          <w:t>3.10.2.</w:t>
        </w:r>
        <w:r w:rsidR="00094FBC">
          <w:rPr>
            <w:rFonts w:asciiTheme="minorHAnsi" w:eastAsiaTheme="minorEastAsia" w:hAnsiTheme="minorHAnsi" w:cs="Arial Unicode MS"/>
            <w:noProof/>
            <w:lang w:eastAsia="lv-LV" w:bidi="lo-LA"/>
          </w:rPr>
          <w:tab/>
        </w:r>
        <w:r w:rsidR="00094FBC" w:rsidRPr="00A33125">
          <w:rPr>
            <w:rStyle w:val="Hyperlink"/>
            <w:noProof/>
          </w:rPr>
          <w:t>Metode „setArchivedOn”</w:t>
        </w:r>
        <w:r w:rsidR="00094FBC">
          <w:rPr>
            <w:noProof/>
            <w:webHidden/>
          </w:rPr>
          <w:tab/>
        </w:r>
        <w:r w:rsidR="00094FBC">
          <w:rPr>
            <w:noProof/>
            <w:webHidden/>
          </w:rPr>
          <w:fldChar w:fldCharType="begin"/>
        </w:r>
        <w:r w:rsidR="00094FBC">
          <w:rPr>
            <w:noProof/>
            <w:webHidden/>
          </w:rPr>
          <w:instrText xml:space="preserve"> PAGEREF _Toc505087022 \h </w:instrText>
        </w:r>
        <w:r w:rsidR="00094FBC">
          <w:rPr>
            <w:noProof/>
            <w:webHidden/>
          </w:rPr>
        </w:r>
        <w:r w:rsidR="00094FBC">
          <w:rPr>
            <w:noProof/>
            <w:webHidden/>
          </w:rPr>
          <w:fldChar w:fldCharType="separate"/>
        </w:r>
        <w:r w:rsidR="00094FBC">
          <w:rPr>
            <w:noProof/>
            <w:webHidden/>
          </w:rPr>
          <w:t>100</w:t>
        </w:r>
        <w:r w:rsidR="00094FBC">
          <w:rPr>
            <w:noProof/>
            <w:webHidden/>
          </w:rPr>
          <w:fldChar w:fldCharType="end"/>
        </w:r>
      </w:hyperlink>
    </w:p>
    <w:p w14:paraId="00A9928C" w14:textId="77777777" w:rsidR="00094FBC" w:rsidRDefault="007E641C">
      <w:pPr>
        <w:pStyle w:val="TOC1"/>
        <w:rPr>
          <w:rFonts w:asciiTheme="minorHAnsi" w:eastAsiaTheme="minorEastAsia" w:hAnsiTheme="minorHAnsi" w:cs="Arial Unicode MS"/>
          <w:b w:val="0"/>
          <w:caps w:val="0"/>
          <w:noProof/>
          <w:lang w:eastAsia="lv-LV" w:bidi="lo-LA"/>
        </w:rPr>
      </w:pPr>
      <w:hyperlink w:anchor="_Toc505087023" w:history="1">
        <w:r w:rsidR="00094FBC" w:rsidRPr="00A33125">
          <w:rPr>
            <w:rStyle w:val="Hyperlink"/>
            <w:rFonts w:cs="Tahoma"/>
            <w:noProof/>
            <w:u w:color="000000"/>
          </w:rPr>
          <w:t>4.</w:t>
        </w:r>
        <w:r w:rsidR="00094FBC">
          <w:rPr>
            <w:rFonts w:asciiTheme="minorHAnsi" w:eastAsiaTheme="minorEastAsia" w:hAnsiTheme="minorHAnsi" w:cs="Arial Unicode MS"/>
            <w:b w:val="0"/>
            <w:caps w:val="0"/>
            <w:noProof/>
            <w:lang w:eastAsia="lv-LV" w:bidi="lo-LA"/>
          </w:rPr>
          <w:tab/>
        </w:r>
        <w:r w:rsidR="00094FBC" w:rsidRPr="00A33125">
          <w:rPr>
            <w:rStyle w:val="Hyperlink"/>
            <w:noProof/>
          </w:rPr>
          <w:t>Kļūdas</w:t>
        </w:r>
        <w:r w:rsidR="00094FBC">
          <w:rPr>
            <w:noProof/>
            <w:webHidden/>
          </w:rPr>
          <w:tab/>
        </w:r>
        <w:r w:rsidR="00094FBC">
          <w:rPr>
            <w:noProof/>
            <w:webHidden/>
          </w:rPr>
          <w:fldChar w:fldCharType="begin"/>
        </w:r>
        <w:r w:rsidR="00094FBC">
          <w:rPr>
            <w:noProof/>
            <w:webHidden/>
          </w:rPr>
          <w:instrText xml:space="preserve"> PAGEREF _Toc505087023 \h </w:instrText>
        </w:r>
        <w:r w:rsidR="00094FBC">
          <w:rPr>
            <w:noProof/>
            <w:webHidden/>
          </w:rPr>
        </w:r>
        <w:r w:rsidR="00094FBC">
          <w:rPr>
            <w:noProof/>
            <w:webHidden/>
          </w:rPr>
          <w:fldChar w:fldCharType="separate"/>
        </w:r>
        <w:r w:rsidR="00094FBC">
          <w:rPr>
            <w:noProof/>
            <w:webHidden/>
          </w:rPr>
          <w:t>102</w:t>
        </w:r>
        <w:r w:rsidR="00094FBC">
          <w:rPr>
            <w:noProof/>
            <w:webHidden/>
          </w:rPr>
          <w:fldChar w:fldCharType="end"/>
        </w:r>
      </w:hyperlink>
    </w:p>
    <w:p w14:paraId="0467C740" w14:textId="77777777" w:rsidR="00094FBC" w:rsidRDefault="007E641C">
      <w:pPr>
        <w:pStyle w:val="TOC2"/>
        <w:rPr>
          <w:rFonts w:asciiTheme="minorHAnsi" w:eastAsiaTheme="minorEastAsia" w:hAnsiTheme="minorHAnsi" w:cs="Arial Unicode MS"/>
          <w:b w:val="0"/>
          <w:noProof/>
          <w:lang w:eastAsia="lv-LV" w:bidi="lo-LA"/>
        </w:rPr>
      </w:pPr>
      <w:hyperlink w:anchor="_Toc505087024" w:history="1">
        <w:r w:rsidR="00094FBC" w:rsidRPr="00A33125">
          <w:rPr>
            <w:rStyle w:val="Hyperlink"/>
            <w:rFonts w:cs="Times New Roman"/>
            <w:noProof/>
          </w:rPr>
          <w:t>4.1.</w:t>
        </w:r>
        <w:r w:rsidR="00094FBC">
          <w:rPr>
            <w:rFonts w:asciiTheme="minorHAnsi" w:eastAsiaTheme="minorEastAsia" w:hAnsiTheme="minorHAnsi" w:cs="Arial Unicode MS"/>
            <w:b w:val="0"/>
            <w:noProof/>
            <w:lang w:eastAsia="lv-LV" w:bidi="lo-LA"/>
          </w:rPr>
          <w:tab/>
        </w:r>
        <w:r w:rsidR="00094FBC" w:rsidRPr="00A33125">
          <w:rPr>
            <w:rStyle w:val="Hyperlink"/>
            <w:noProof/>
          </w:rPr>
          <w:t>Vispārīgās</w:t>
        </w:r>
        <w:r w:rsidR="00094FBC">
          <w:rPr>
            <w:noProof/>
            <w:webHidden/>
          </w:rPr>
          <w:tab/>
        </w:r>
        <w:r w:rsidR="00094FBC">
          <w:rPr>
            <w:noProof/>
            <w:webHidden/>
          </w:rPr>
          <w:fldChar w:fldCharType="begin"/>
        </w:r>
        <w:r w:rsidR="00094FBC">
          <w:rPr>
            <w:noProof/>
            <w:webHidden/>
          </w:rPr>
          <w:instrText xml:space="preserve"> PAGEREF _Toc505087024 \h </w:instrText>
        </w:r>
        <w:r w:rsidR="00094FBC">
          <w:rPr>
            <w:noProof/>
            <w:webHidden/>
          </w:rPr>
        </w:r>
        <w:r w:rsidR="00094FBC">
          <w:rPr>
            <w:noProof/>
            <w:webHidden/>
          </w:rPr>
          <w:fldChar w:fldCharType="separate"/>
        </w:r>
        <w:r w:rsidR="00094FBC">
          <w:rPr>
            <w:noProof/>
            <w:webHidden/>
          </w:rPr>
          <w:t>102</w:t>
        </w:r>
        <w:r w:rsidR="00094FBC">
          <w:rPr>
            <w:noProof/>
            <w:webHidden/>
          </w:rPr>
          <w:fldChar w:fldCharType="end"/>
        </w:r>
      </w:hyperlink>
    </w:p>
    <w:p w14:paraId="1C53932F" w14:textId="77777777" w:rsidR="00094FBC" w:rsidRDefault="007E641C">
      <w:pPr>
        <w:pStyle w:val="TOC2"/>
        <w:rPr>
          <w:rFonts w:asciiTheme="minorHAnsi" w:eastAsiaTheme="minorEastAsia" w:hAnsiTheme="minorHAnsi" w:cs="Arial Unicode MS"/>
          <w:b w:val="0"/>
          <w:noProof/>
          <w:lang w:eastAsia="lv-LV" w:bidi="lo-LA"/>
        </w:rPr>
      </w:pPr>
      <w:hyperlink w:anchor="_Toc505087025" w:history="1">
        <w:r w:rsidR="00094FBC" w:rsidRPr="00A33125">
          <w:rPr>
            <w:rStyle w:val="Hyperlink"/>
            <w:rFonts w:cs="Times New Roman"/>
            <w:noProof/>
          </w:rPr>
          <w:t>4.2.</w:t>
        </w:r>
        <w:r w:rsidR="00094FBC">
          <w:rPr>
            <w:rFonts w:asciiTheme="minorHAnsi" w:eastAsiaTheme="minorEastAsia" w:hAnsiTheme="minorHAnsi" w:cs="Arial Unicode MS"/>
            <w:b w:val="0"/>
            <w:noProof/>
            <w:lang w:eastAsia="lv-LV" w:bidi="lo-LA"/>
          </w:rPr>
          <w:tab/>
        </w:r>
        <w:r w:rsidR="00094FBC" w:rsidRPr="00A33125">
          <w:rPr>
            <w:rStyle w:val="Hyperlink"/>
            <w:noProof/>
          </w:rPr>
          <w:t>Specifiskās</w:t>
        </w:r>
        <w:r w:rsidR="00094FBC">
          <w:rPr>
            <w:noProof/>
            <w:webHidden/>
          </w:rPr>
          <w:tab/>
        </w:r>
        <w:r w:rsidR="00094FBC">
          <w:rPr>
            <w:noProof/>
            <w:webHidden/>
          </w:rPr>
          <w:fldChar w:fldCharType="begin"/>
        </w:r>
        <w:r w:rsidR="00094FBC">
          <w:rPr>
            <w:noProof/>
            <w:webHidden/>
          </w:rPr>
          <w:instrText xml:space="preserve"> PAGEREF _Toc505087025 \h </w:instrText>
        </w:r>
        <w:r w:rsidR="00094FBC">
          <w:rPr>
            <w:noProof/>
            <w:webHidden/>
          </w:rPr>
        </w:r>
        <w:r w:rsidR="00094FBC">
          <w:rPr>
            <w:noProof/>
            <w:webHidden/>
          </w:rPr>
          <w:fldChar w:fldCharType="separate"/>
        </w:r>
        <w:r w:rsidR="00094FBC">
          <w:rPr>
            <w:noProof/>
            <w:webHidden/>
          </w:rPr>
          <w:t>102</w:t>
        </w:r>
        <w:r w:rsidR="00094FBC">
          <w:rPr>
            <w:noProof/>
            <w:webHidden/>
          </w:rPr>
          <w:fldChar w:fldCharType="end"/>
        </w:r>
      </w:hyperlink>
    </w:p>
    <w:p w14:paraId="4D422223" w14:textId="77777777" w:rsidR="00094FBC" w:rsidRDefault="007E641C">
      <w:pPr>
        <w:pStyle w:val="TOC1"/>
        <w:rPr>
          <w:rFonts w:asciiTheme="minorHAnsi" w:eastAsiaTheme="minorEastAsia" w:hAnsiTheme="minorHAnsi" w:cs="Arial Unicode MS"/>
          <w:b w:val="0"/>
          <w:caps w:val="0"/>
          <w:noProof/>
          <w:lang w:eastAsia="lv-LV" w:bidi="lo-LA"/>
        </w:rPr>
      </w:pPr>
      <w:hyperlink w:anchor="_Toc505087026" w:history="1">
        <w:r w:rsidR="00094FBC" w:rsidRPr="00A33125">
          <w:rPr>
            <w:rStyle w:val="Hyperlink"/>
            <w:rFonts w:cs="Tahoma"/>
            <w:noProof/>
            <w:u w:color="000000"/>
          </w:rPr>
          <w:t>5.</w:t>
        </w:r>
        <w:r w:rsidR="00094FBC">
          <w:rPr>
            <w:rFonts w:asciiTheme="minorHAnsi" w:eastAsiaTheme="minorEastAsia" w:hAnsiTheme="minorHAnsi" w:cs="Arial Unicode MS"/>
            <w:b w:val="0"/>
            <w:caps w:val="0"/>
            <w:noProof/>
            <w:lang w:eastAsia="lv-LV" w:bidi="lo-LA"/>
          </w:rPr>
          <w:tab/>
        </w:r>
        <w:r w:rsidR="00094FBC" w:rsidRPr="00A33125">
          <w:rPr>
            <w:rStyle w:val="Hyperlink"/>
            <w:noProof/>
          </w:rPr>
          <w:t>Pielikumi</w:t>
        </w:r>
        <w:r w:rsidR="00094FBC">
          <w:rPr>
            <w:noProof/>
            <w:webHidden/>
          </w:rPr>
          <w:tab/>
        </w:r>
        <w:r w:rsidR="00094FBC">
          <w:rPr>
            <w:noProof/>
            <w:webHidden/>
          </w:rPr>
          <w:fldChar w:fldCharType="begin"/>
        </w:r>
        <w:r w:rsidR="00094FBC">
          <w:rPr>
            <w:noProof/>
            <w:webHidden/>
          </w:rPr>
          <w:instrText xml:space="preserve"> PAGEREF _Toc505087026 \h </w:instrText>
        </w:r>
        <w:r w:rsidR="00094FBC">
          <w:rPr>
            <w:noProof/>
            <w:webHidden/>
          </w:rPr>
        </w:r>
        <w:r w:rsidR="00094FBC">
          <w:rPr>
            <w:noProof/>
            <w:webHidden/>
          </w:rPr>
          <w:fldChar w:fldCharType="separate"/>
        </w:r>
        <w:r w:rsidR="00094FBC">
          <w:rPr>
            <w:noProof/>
            <w:webHidden/>
          </w:rPr>
          <w:t>106</w:t>
        </w:r>
        <w:r w:rsidR="00094FBC">
          <w:rPr>
            <w:noProof/>
            <w:webHidden/>
          </w:rPr>
          <w:fldChar w:fldCharType="end"/>
        </w:r>
      </w:hyperlink>
    </w:p>
    <w:p w14:paraId="7D246BC5" w14:textId="77777777" w:rsidR="00094FBC" w:rsidRDefault="007E641C">
      <w:pPr>
        <w:pStyle w:val="TOC2"/>
        <w:rPr>
          <w:rFonts w:asciiTheme="minorHAnsi" w:eastAsiaTheme="minorEastAsia" w:hAnsiTheme="minorHAnsi" w:cs="Arial Unicode MS"/>
          <w:b w:val="0"/>
          <w:noProof/>
          <w:lang w:eastAsia="lv-LV" w:bidi="lo-LA"/>
        </w:rPr>
      </w:pPr>
      <w:hyperlink w:anchor="_Toc505087027" w:history="1">
        <w:r w:rsidR="00094FBC" w:rsidRPr="00A33125">
          <w:rPr>
            <w:rStyle w:val="Hyperlink"/>
            <w:rFonts w:cs="Times New Roman"/>
            <w:noProof/>
          </w:rPr>
          <w:t>5.1.</w:t>
        </w:r>
        <w:r w:rsidR="00094FBC">
          <w:rPr>
            <w:rFonts w:asciiTheme="minorHAnsi" w:eastAsiaTheme="minorEastAsia" w:hAnsiTheme="minorHAnsi" w:cs="Arial Unicode MS"/>
            <w:b w:val="0"/>
            <w:noProof/>
            <w:lang w:eastAsia="lv-LV" w:bidi="lo-LA"/>
          </w:rPr>
          <w:tab/>
        </w:r>
        <w:r w:rsidR="00094FBC" w:rsidRPr="00A33125">
          <w:rPr>
            <w:rStyle w:val="Hyperlink"/>
            <w:noProof/>
          </w:rPr>
          <w:t>Repozitorija tipi</w:t>
        </w:r>
        <w:r w:rsidR="00094FBC">
          <w:rPr>
            <w:noProof/>
            <w:webHidden/>
          </w:rPr>
          <w:tab/>
        </w:r>
        <w:r w:rsidR="00094FBC">
          <w:rPr>
            <w:noProof/>
            <w:webHidden/>
          </w:rPr>
          <w:fldChar w:fldCharType="begin"/>
        </w:r>
        <w:r w:rsidR="00094FBC">
          <w:rPr>
            <w:noProof/>
            <w:webHidden/>
          </w:rPr>
          <w:instrText xml:space="preserve"> PAGEREF _Toc505087027 \h </w:instrText>
        </w:r>
        <w:r w:rsidR="00094FBC">
          <w:rPr>
            <w:noProof/>
            <w:webHidden/>
          </w:rPr>
        </w:r>
        <w:r w:rsidR="00094FBC">
          <w:rPr>
            <w:noProof/>
            <w:webHidden/>
          </w:rPr>
          <w:fldChar w:fldCharType="separate"/>
        </w:r>
        <w:r w:rsidR="00094FBC">
          <w:rPr>
            <w:noProof/>
            <w:webHidden/>
          </w:rPr>
          <w:t>106</w:t>
        </w:r>
        <w:r w:rsidR="00094FBC">
          <w:rPr>
            <w:noProof/>
            <w:webHidden/>
          </w:rPr>
          <w:fldChar w:fldCharType="end"/>
        </w:r>
      </w:hyperlink>
    </w:p>
    <w:p w14:paraId="79475EFF" w14:textId="77777777" w:rsidR="00094FBC" w:rsidRDefault="007E641C">
      <w:pPr>
        <w:pStyle w:val="TOC2"/>
        <w:rPr>
          <w:rFonts w:asciiTheme="minorHAnsi" w:eastAsiaTheme="minorEastAsia" w:hAnsiTheme="minorHAnsi" w:cs="Arial Unicode MS"/>
          <w:b w:val="0"/>
          <w:noProof/>
          <w:lang w:eastAsia="lv-LV" w:bidi="lo-LA"/>
        </w:rPr>
      </w:pPr>
      <w:hyperlink w:anchor="_Toc505087028" w:history="1">
        <w:r w:rsidR="00094FBC" w:rsidRPr="00A33125">
          <w:rPr>
            <w:rStyle w:val="Hyperlink"/>
            <w:rFonts w:cs="Times New Roman"/>
            <w:noProof/>
          </w:rPr>
          <w:t>5.2.</w:t>
        </w:r>
        <w:r w:rsidR="00094FBC">
          <w:rPr>
            <w:rFonts w:asciiTheme="minorHAnsi" w:eastAsiaTheme="minorEastAsia" w:hAnsiTheme="minorHAnsi" w:cs="Arial Unicode MS"/>
            <w:b w:val="0"/>
            <w:noProof/>
            <w:lang w:eastAsia="lv-LV" w:bidi="lo-LA"/>
          </w:rPr>
          <w:tab/>
        </w:r>
        <w:r w:rsidR="00094FBC" w:rsidRPr="00A33125">
          <w:rPr>
            <w:rStyle w:val="Hyperlink"/>
            <w:noProof/>
          </w:rPr>
          <w:t>CMIS pamattipi</w:t>
        </w:r>
        <w:r w:rsidR="00094FBC">
          <w:rPr>
            <w:noProof/>
            <w:webHidden/>
          </w:rPr>
          <w:tab/>
        </w:r>
        <w:r w:rsidR="00094FBC">
          <w:rPr>
            <w:noProof/>
            <w:webHidden/>
          </w:rPr>
          <w:fldChar w:fldCharType="begin"/>
        </w:r>
        <w:r w:rsidR="00094FBC">
          <w:rPr>
            <w:noProof/>
            <w:webHidden/>
          </w:rPr>
          <w:instrText xml:space="preserve"> PAGEREF _Toc505087028 \h </w:instrText>
        </w:r>
        <w:r w:rsidR="00094FBC">
          <w:rPr>
            <w:noProof/>
            <w:webHidden/>
          </w:rPr>
        </w:r>
        <w:r w:rsidR="00094FBC">
          <w:rPr>
            <w:noProof/>
            <w:webHidden/>
          </w:rPr>
          <w:fldChar w:fldCharType="separate"/>
        </w:r>
        <w:r w:rsidR="00094FBC">
          <w:rPr>
            <w:noProof/>
            <w:webHidden/>
          </w:rPr>
          <w:t>106</w:t>
        </w:r>
        <w:r w:rsidR="00094FBC">
          <w:rPr>
            <w:noProof/>
            <w:webHidden/>
          </w:rPr>
          <w:fldChar w:fldCharType="end"/>
        </w:r>
      </w:hyperlink>
    </w:p>
    <w:p w14:paraId="42145559" w14:textId="77777777" w:rsidR="00094FBC" w:rsidRDefault="007E641C">
      <w:pPr>
        <w:pStyle w:val="TOC2"/>
        <w:rPr>
          <w:rFonts w:asciiTheme="minorHAnsi" w:eastAsiaTheme="minorEastAsia" w:hAnsiTheme="minorHAnsi" w:cs="Arial Unicode MS"/>
          <w:b w:val="0"/>
          <w:noProof/>
          <w:lang w:eastAsia="lv-LV" w:bidi="lo-LA"/>
        </w:rPr>
      </w:pPr>
      <w:hyperlink w:anchor="_Toc505087029" w:history="1">
        <w:r w:rsidR="00094FBC" w:rsidRPr="00A33125">
          <w:rPr>
            <w:rStyle w:val="Hyperlink"/>
            <w:rFonts w:cs="Times New Roman"/>
            <w:noProof/>
          </w:rPr>
          <w:t>5.3.</w:t>
        </w:r>
        <w:r w:rsidR="00094FBC">
          <w:rPr>
            <w:rFonts w:asciiTheme="minorHAnsi" w:eastAsiaTheme="minorEastAsia" w:hAnsiTheme="minorHAnsi" w:cs="Arial Unicode MS"/>
            <w:b w:val="0"/>
            <w:noProof/>
            <w:lang w:eastAsia="lv-LV" w:bidi="lo-LA"/>
          </w:rPr>
          <w:tab/>
        </w:r>
        <w:r w:rsidR="00094FBC" w:rsidRPr="00A33125">
          <w:rPr>
            <w:rStyle w:val="Hyperlink"/>
            <w:noProof/>
          </w:rPr>
          <w:t>EDK tipi</w:t>
        </w:r>
        <w:r w:rsidR="00094FBC">
          <w:rPr>
            <w:noProof/>
            <w:webHidden/>
          </w:rPr>
          <w:tab/>
        </w:r>
        <w:r w:rsidR="00094FBC">
          <w:rPr>
            <w:noProof/>
            <w:webHidden/>
          </w:rPr>
          <w:fldChar w:fldCharType="begin"/>
        </w:r>
        <w:r w:rsidR="00094FBC">
          <w:rPr>
            <w:noProof/>
            <w:webHidden/>
          </w:rPr>
          <w:instrText xml:space="preserve"> PAGEREF _Toc505087029 \h </w:instrText>
        </w:r>
        <w:r w:rsidR="00094FBC">
          <w:rPr>
            <w:noProof/>
            <w:webHidden/>
          </w:rPr>
        </w:r>
        <w:r w:rsidR="00094FBC">
          <w:rPr>
            <w:noProof/>
            <w:webHidden/>
          </w:rPr>
          <w:fldChar w:fldCharType="separate"/>
        </w:r>
        <w:r w:rsidR="00094FBC">
          <w:rPr>
            <w:noProof/>
            <w:webHidden/>
          </w:rPr>
          <w:t>106</w:t>
        </w:r>
        <w:r w:rsidR="00094FBC">
          <w:rPr>
            <w:noProof/>
            <w:webHidden/>
          </w:rPr>
          <w:fldChar w:fldCharType="end"/>
        </w:r>
      </w:hyperlink>
    </w:p>
    <w:p w14:paraId="211B02C9" w14:textId="77777777" w:rsidR="00094FBC" w:rsidRDefault="007E641C">
      <w:pPr>
        <w:pStyle w:val="TOC3"/>
        <w:rPr>
          <w:rFonts w:asciiTheme="minorHAnsi" w:eastAsiaTheme="minorEastAsia" w:hAnsiTheme="minorHAnsi" w:cs="Arial Unicode MS"/>
          <w:noProof/>
          <w:lang w:eastAsia="lv-LV" w:bidi="lo-LA"/>
        </w:rPr>
      </w:pPr>
      <w:hyperlink w:anchor="_Toc505087030" w:history="1">
        <w:r w:rsidR="00094FBC" w:rsidRPr="00A33125">
          <w:rPr>
            <w:rStyle w:val="Hyperlink"/>
            <w:rFonts w:cs="Times New Roman"/>
            <w:noProof/>
          </w:rPr>
          <w:t>5.3.1.</w:t>
        </w:r>
        <w:r w:rsidR="00094FBC">
          <w:rPr>
            <w:rFonts w:asciiTheme="minorHAnsi" w:eastAsiaTheme="minorEastAsia" w:hAnsiTheme="minorHAnsi" w:cs="Arial Unicode MS"/>
            <w:noProof/>
            <w:lang w:eastAsia="lv-LV" w:bidi="lo-LA"/>
          </w:rPr>
          <w:tab/>
        </w:r>
        <w:r w:rsidR="00094FBC" w:rsidRPr="00A33125">
          <w:rPr>
            <w:rStyle w:val="Hyperlink"/>
            <w:noProof/>
          </w:rPr>
          <w:t>EDK dokumentu tipi</w:t>
        </w:r>
        <w:r w:rsidR="00094FBC">
          <w:rPr>
            <w:noProof/>
            <w:webHidden/>
          </w:rPr>
          <w:tab/>
        </w:r>
        <w:r w:rsidR="00094FBC">
          <w:rPr>
            <w:noProof/>
            <w:webHidden/>
          </w:rPr>
          <w:fldChar w:fldCharType="begin"/>
        </w:r>
        <w:r w:rsidR="00094FBC">
          <w:rPr>
            <w:noProof/>
            <w:webHidden/>
          </w:rPr>
          <w:instrText xml:space="preserve"> PAGEREF _Toc505087030 \h </w:instrText>
        </w:r>
        <w:r w:rsidR="00094FBC">
          <w:rPr>
            <w:noProof/>
            <w:webHidden/>
          </w:rPr>
        </w:r>
        <w:r w:rsidR="00094FBC">
          <w:rPr>
            <w:noProof/>
            <w:webHidden/>
          </w:rPr>
          <w:fldChar w:fldCharType="separate"/>
        </w:r>
        <w:r w:rsidR="00094FBC">
          <w:rPr>
            <w:noProof/>
            <w:webHidden/>
          </w:rPr>
          <w:t>107</w:t>
        </w:r>
        <w:r w:rsidR="00094FBC">
          <w:rPr>
            <w:noProof/>
            <w:webHidden/>
          </w:rPr>
          <w:fldChar w:fldCharType="end"/>
        </w:r>
      </w:hyperlink>
    </w:p>
    <w:p w14:paraId="2446AF7D"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31" w:history="1">
        <w:r w:rsidR="00094FBC" w:rsidRPr="00A33125">
          <w:rPr>
            <w:rStyle w:val="Hyperlink"/>
            <w:rFonts w:cs="Times New Roman"/>
            <w:noProof/>
          </w:rPr>
          <w:t>5.3.1.1.</w:t>
        </w:r>
        <w:r w:rsidR="00094FBC">
          <w:rPr>
            <w:rFonts w:asciiTheme="minorHAnsi" w:eastAsiaTheme="minorEastAsia" w:hAnsiTheme="minorHAnsi" w:cs="Arial Unicode MS"/>
            <w:i w:val="0"/>
            <w:noProof/>
            <w:sz w:val="22"/>
            <w:lang w:eastAsia="lv-LV" w:bidi="lo-LA"/>
          </w:rPr>
          <w:tab/>
        </w:r>
        <w:r w:rsidR="00094FBC" w:rsidRPr="00A33125">
          <w:rPr>
            <w:rStyle w:val="Hyperlink"/>
            <w:noProof/>
          </w:rPr>
          <w:t>cmis:document tipa īpašību definīcijas</w:t>
        </w:r>
        <w:r w:rsidR="00094FBC">
          <w:rPr>
            <w:noProof/>
            <w:webHidden/>
          </w:rPr>
          <w:tab/>
        </w:r>
        <w:r w:rsidR="00094FBC">
          <w:rPr>
            <w:noProof/>
            <w:webHidden/>
          </w:rPr>
          <w:fldChar w:fldCharType="begin"/>
        </w:r>
        <w:r w:rsidR="00094FBC">
          <w:rPr>
            <w:noProof/>
            <w:webHidden/>
          </w:rPr>
          <w:instrText xml:space="preserve"> PAGEREF _Toc505087031 \h </w:instrText>
        </w:r>
        <w:r w:rsidR="00094FBC">
          <w:rPr>
            <w:noProof/>
            <w:webHidden/>
          </w:rPr>
        </w:r>
        <w:r w:rsidR="00094FBC">
          <w:rPr>
            <w:noProof/>
            <w:webHidden/>
          </w:rPr>
          <w:fldChar w:fldCharType="separate"/>
        </w:r>
        <w:r w:rsidR="00094FBC">
          <w:rPr>
            <w:noProof/>
            <w:webHidden/>
          </w:rPr>
          <w:t>109</w:t>
        </w:r>
        <w:r w:rsidR="00094FBC">
          <w:rPr>
            <w:noProof/>
            <w:webHidden/>
          </w:rPr>
          <w:fldChar w:fldCharType="end"/>
        </w:r>
      </w:hyperlink>
    </w:p>
    <w:p w14:paraId="46C7196A"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32" w:history="1">
        <w:r w:rsidR="00094FBC" w:rsidRPr="00A33125">
          <w:rPr>
            <w:rStyle w:val="Hyperlink"/>
            <w:rFonts w:cs="Times New Roman"/>
            <w:noProof/>
          </w:rPr>
          <w:t>5.3.1.2.</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edk:d:baseDocument tipa īpašību definīcijas</w:t>
        </w:r>
        <w:r w:rsidR="00094FBC">
          <w:rPr>
            <w:noProof/>
            <w:webHidden/>
          </w:rPr>
          <w:tab/>
        </w:r>
        <w:r w:rsidR="00094FBC">
          <w:rPr>
            <w:noProof/>
            <w:webHidden/>
          </w:rPr>
          <w:fldChar w:fldCharType="begin"/>
        </w:r>
        <w:r w:rsidR="00094FBC">
          <w:rPr>
            <w:noProof/>
            <w:webHidden/>
          </w:rPr>
          <w:instrText xml:space="preserve"> PAGEREF _Toc505087032 \h </w:instrText>
        </w:r>
        <w:r w:rsidR="00094FBC">
          <w:rPr>
            <w:noProof/>
            <w:webHidden/>
          </w:rPr>
        </w:r>
        <w:r w:rsidR="00094FBC">
          <w:rPr>
            <w:noProof/>
            <w:webHidden/>
          </w:rPr>
          <w:fldChar w:fldCharType="separate"/>
        </w:r>
        <w:r w:rsidR="00094FBC">
          <w:rPr>
            <w:noProof/>
            <w:webHidden/>
          </w:rPr>
          <w:t>110</w:t>
        </w:r>
        <w:r w:rsidR="00094FBC">
          <w:rPr>
            <w:noProof/>
            <w:webHidden/>
          </w:rPr>
          <w:fldChar w:fldCharType="end"/>
        </w:r>
      </w:hyperlink>
    </w:p>
    <w:p w14:paraId="5F26CA87"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33" w:history="1">
        <w:r w:rsidR="00094FBC" w:rsidRPr="00A33125">
          <w:rPr>
            <w:rStyle w:val="Hyperlink"/>
            <w:rFonts w:cs="Times New Roman"/>
            <w:noProof/>
          </w:rPr>
          <w:t>5.3.1.3.</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edk:d:customDocument tipa īpašību definīcijas</w:t>
        </w:r>
        <w:r w:rsidR="00094FBC">
          <w:rPr>
            <w:noProof/>
            <w:webHidden/>
          </w:rPr>
          <w:tab/>
        </w:r>
        <w:r w:rsidR="00094FBC">
          <w:rPr>
            <w:noProof/>
            <w:webHidden/>
          </w:rPr>
          <w:fldChar w:fldCharType="begin"/>
        </w:r>
        <w:r w:rsidR="00094FBC">
          <w:rPr>
            <w:noProof/>
            <w:webHidden/>
          </w:rPr>
          <w:instrText xml:space="preserve"> PAGEREF _Toc505087033 \h </w:instrText>
        </w:r>
        <w:r w:rsidR="00094FBC">
          <w:rPr>
            <w:noProof/>
            <w:webHidden/>
          </w:rPr>
        </w:r>
        <w:r w:rsidR="00094FBC">
          <w:rPr>
            <w:noProof/>
            <w:webHidden/>
          </w:rPr>
          <w:fldChar w:fldCharType="separate"/>
        </w:r>
        <w:r w:rsidR="00094FBC">
          <w:rPr>
            <w:noProof/>
            <w:webHidden/>
          </w:rPr>
          <w:t>112</w:t>
        </w:r>
        <w:r w:rsidR="00094FBC">
          <w:rPr>
            <w:noProof/>
            <w:webHidden/>
          </w:rPr>
          <w:fldChar w:fldCharType="end"/>
        </w:r>
      </w:hyperlink>
    </w:p>
    <w:p w14:paraId="6E3480C5"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34" w:history="1">
        <w:r w:rsidR="00094FBC" w:rsidRPr="00A33125">
          <w:rPr>
            <w:rStyle w:val="Hyperlink"/>
            <w:rFonts w:cs="Times New Roman"/>
            <w:noProof/>
          </w:rPr>
          <w:t>5.3.1.4.</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edk:d:edoc tipa īpašību definīcijas</w:t>
        </w:r>
        <w:r w:rsidR="00094FBC">
          <w:rPr>
            <w:noProof/>
            <w:webHidden/>
          </w:rPr>
          <w:tab/>
        </w:r>
        <w:r w:rsidR="00094FBC">
          <w:rPr>
            <w:noProof/>
            <w:webHidden/>
          </w:rPr>
          <w:fldChar w:fldCharType="begin"/>
        </w:r>
        <w:r w:rsidR="00094FBC">
          <w:rPr>
            <w:noProof/>
            <w:webHidden/>
          </w:rPr>
          <w:instrText xml:space="preserve"> PAGEREF _Toc505087034 \h </w:instrText>
        </w:r>
        <w:r w:rsidR="00094FBC">
          <w:rPr>
            <w:noProof/>
            <w:webHidden/>
          </w:rPr>
        </w:r>
        <w:r w:rsidR="00094FBC">
          <w:rPr>
            <w:noProof/>
            <w:webHidden/>
          </w:rPr>
          <w:fldChar w:fldCharType="separate"/>
        </w:r>
        <w:r w:rsidR="00094FBC">
          <w:rPr>
            <w:noProof/>
            <w:webHidden/>
          </w:rPr>
          <w:t>112</w:t>
        </w:r>
        <w:r w:rsidR="00094FBC">
          <w:rPr>
            <w:noProof/>
            <w:webHidden/>
          </w:rPr>
          <w:fldChar w:fldCharType="end"/>
        </w:r>
      </w:hyperlink>
    </w:p>
    <w:p w14:paraId="6F3CFCB3"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35" w:history="1">
        <w:r w:rsidR="00094FBC" w:rsidRPr="00A33125">
          <w:rPr>
            <w:rStyle w:val="Hyperlink"/>
            <w:rFonts w:cs="Times New Roman"/>
            <w:noProof/>
          </w:rPr>
          <w:t>5.3.1.5.</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edk:d:xml tipa īpašību definīcijas</w:t>
        </w:r>
        <w:r w:rsidR="00094FBC">
          <w:rPr>
            <w:noProof/>
            <w:webHidden/>
          </w:rPr>
          <w:tab/>
        </w:r>
        <w:r w:rsidR="00094FBC">
          <w:rPr>
            <w:noProof/>
            <w:webHidden/>
          </w:rPr>
          <w:fldChar w:fldCharType="begin"/>
        </w:r>
        <w:r w:rsidR="00094FBC">
          <w:rPr>
            <w:noProof/>
            <w:webHidden/>
          </w:rPr>
          <w:instrText xml:space="preserve"> PAGEREF _Toc505087035 \h </w:instrText>
        </w:r>
        <w:r w:rsidR="00094FBC">
          <w:rPr>
            <w:noProof/>
            <w:webHidden/>
          </w:rPr>
        </w:r>
        <w:r w:rsidR="00094FBC">
          <w:rPr>
            <w:noProof/>
            <w:webHidden/>
          </w:rPr>
          <w:fldChar w:fldCharType="separate"/>
        </w:r>
        <w:r w:rsidR="00094FBC">
          <w:rPr>
            <w:noProof/>
            <w:webHidden/>
          </w:rPr>
          <w:t>113</w:t>
        </w:r>
        <w:r w:rsidR="00094FBC">
          <w:rPr>
            <w:noProof/>
            <w:webHidden/>
          </w:rPr>
          <w:fldChar w:fldCharType="end"/>
        </w:r>
      </w:hyperlink>
    </w:p>
    <w:p w14:paraId="11B7580A"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36" w:history="1">
        <w:r w:rsidR="00094FBC" w:rsidRPr="00A33125">
          <w:rPr>
            <w:rStyle w:val="Hyperlink"/>
            <w:rFonts w:cs="Times New Roman"/>
            <w:noProof/>
          </w:rPr>
          <w:t>5.3.1.6.</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edk:d:divEnvelope tipa īpašību definīcijas</w:t>
        </w:r>
        <w:r w:rsidR="00094FBC">
          <w:rPr>
            <w:noProof/>
            <w:webHidden/>
          </w:rPr>
          <w:tab/>
        </w:r>
        <w:r w:rsidR="00094FBC">
          <w:rPr>
            <w:noProof/>
            <w:webHidden/>
          </w:rPr>
          <w:fldChar w:fldCharType="begin"/>
        </w:r>
        <w:r w:rsidR="00094FBC">
          <w:rPr>
            <w:noProof/>
            <w:webHidden/>
          </w:rPr>
          <w:instrText xml:space="preserve"> PAGEREF _Toc505087036 \h </w:instrText>
        </w:r>
        <w:r w:rsidR="00094FBC">
          <w:rPr>
            <w:noProof/>
            <w:webHidden/>
          </w:rPr>
        </w:r>
        <w:r w:rsidR="00094FBC">
          <w:rPr>
            <w:noProof/>
            <w:webHidden/>
          </w:rPr>
          <w:fldChar w:fldCharType="separate"/>
        </w:r>
        <w:r w:rsidR="00094FBC">
          <w:rPr>
            <w:noProof/>
            <w:webHidden/>
          </w:rPr>
          <w:t>113</w:t>
        </w:r>
        <w:r w:rsidR="00094FBC">
          <w:rPr>
            <w:noProof/>
            <w:webHidden/>
          </w:rPr>
          <w:fldChar w:fldCharType="end"/>
        </w:r>
      </w:hyperlink>
    </w:p>
    <w:p w14:paraId="41B93899"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37" w:history="1">
        <w:r w:rsidR="00094FBC" w:rsidRPr="00A33125">
          <w:rPr>
            <w:rStyle w:val="Hyperlink"/>
            <w:rFonts w:cs="Times New Roman"/>
            <w:noProof/>
          </w:rPr>
          <w:t>5.3.1.7.</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edk:d:businessEvent tipa īpašību definīcijas</w:t>
        </w:r>
        <w:r w:rsidR="00094FBC">
          <w:rPr>
            <w:noProof/>
            <w:webHidden/>
          </w:rPr>
          <w:tab/>
        </w:r>
        <w:r w:rsidR="00094FBC">
          <w:rPr>
            <w:noProof/>
            <w:webHidden/>
          </w:rPr>
          <w:fldChar w:fldCharType="begin"/>
        </w:r>
        <w:r w:rsidR="00094FBC">
          <w:rPr>
            <w:noProof/>
            <w:webHidden/>
          </w:rPr>
          <w:instrText xml:space="preserve"> PAGEREF _Toc505087037 \h </w:instrText>
        </w:r>
        <w:r w:rsidR="00094FBC">
          <w:rPr>
            <w:noProof/>
            <w:webHidden/>
          </w:rPr>
        </w:r>
        <w:r w:rsidR="00094FBC">
          <w:rPr>
            <w:noProof/>
            <w:webHidden/>
          </w:rPr>
          <w:fldChar w:fldCharType="separate"/>
        </w:r>
        <w:r w:rsidR="00094FBC">
          <w:rPr>
            <w:noProof/>
            <w:webHidden/>
          </w:rPr>
          <w:t>114</w:t>
        </w:r>
        <w:r w:rsidR="00094FBC">
          <w:rPr>
            <w:noProof/>
            <w:webHidden/>
          </w:rPr>
          <w:fldChar w:fldCharType="end"/>
        </w:r>
      </w:hyperlink>
    </w:p>
    <w:p w14:paraId="79BD0B90"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38" w:history="1">
        <w:r w:rsidR="00094FBC" w:rsidRPr="00A33125">
          <w:rPr>
            <w:rStyle w:val="Hyperlink"/>
            <w:rFonts w:cs="Times New Roman"/>
            <w:noProof/>
          </w:rPr>
          <w:t>5.3.1.8.</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edk:d:eadrEnvelope tipa īpašību definīcijas</w:t>
        </w:r>
        <w:r w:rsidR="00094FBC">
          <w:rPr>
            <w:noProof/>
            <w:webHidden/>
          </w:rPr>
          <w:tab/>
        </w:r>
        <w:r w:rsidR="00094FBC">
          <w:rPr>
            <w:noProof/>
            <w:webHidden/>
          </w:rPr>
          <w:fldChar w:fldCharType="begin"/>
        </w:r>
        <w:r w:rsidR="00094FBC">
          <w:rPr>
            <w:noProof/>
            <w:webHidden/>
          </w:rPr>
          <w:instrText xml:space="preserve"> PAGEREF _Toc505087038 \h </w:instrText>
        </w:r>
        <w:r w:rsidR="00094FBC">
          <w:rPr>
            <w:noProof/>
            <w:webHidden/>
          </w:rPr>
        </w:r>
        <w:r w:rsidR="00094FBC">
          <w:rPr>
            <w:noProof/>
            <w:webHidden/>
          </w:rPr>
          <w:fldChar w:fldCharType="separate"/>
        </w:r>
        <w:r w:rsidR="00094FBC">
          <w:rPr>
            <w:noProof/>
            <w:webHidden/>
          </w:rPr>
          <w:t>114</w:t>
        </w:r>
        <w:r w:rsidR="00094FBC">
          <w:rPr>
            <w:noProof/>
            <w:webHidden/>
          </w:rPr>
          <w:fldChar w:fldCharType="end"/>
        </w:r>
      </w:hyperlink>
    </w:p>
    <w:p w14:paraId="6471862D"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39" w:history="1">
        <w:r w:rsidR="00094FBC" w:rsidRPr="00A33125">
          <w:rPr>
            <w:rStyle w:val="Hyperlink"/>
            <w:rFonts w:cs="Times New Roman"/>
            <w:noProof/>
          </w:rPr>
          <w:t>5.3.1.9.</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edk:d:eadrAttachment tipa īpašību definīcijas</w:t>
        </w:r>
        <w:r w:rsidR="00094FBC">
          <w:rPr>
            <w:noProof/>
            <w:webHidden/>
          </w:rPr>
          <w:tab/>
        </w:r>
        <w:r w:rsidR="00094FBC">
          <w:rPr>
            <w:noProof/>
            <w:webHidden/>
          </w:rPr>
          <w:fldChar w:fldCharType="begin"/>
        </w:r>
        <w:r w:rsidR="00094FBC">
          <w:rPr>
            <w:noProof/>
            <w:webHidden/>
          </w:rPr>
          <w:instrText xml:space="preserve"> PAGEREF _Toc505087039 \h </w:instrText>
        </w:r>
        <w:r w:rsidR="00094FBC">
          <w:rPr>
            <w:noProof/>
            <w:webHidden/>
          </w:rPr>
        </w:r>
        <w:r w:rsidR="00094FBC">
          <w:rPr>
            <w:noProof/>
            <w:webHidden/>
          </w:rPr>
          <w:fldChar w:fldCharType="separate"/>
        </w:r>
        <w:r w:rsidR="00094FBC">
          <w:rPr>
            <w:noProof/>
            <w:webHidden/>
          </w:rPr>
          <w:t>114</w:t>
        </w:r>
        <w:r w:rsidR="00094FBC">
          <w:rPr>
            <w:noProof/>
            <w:webHidden/>
          </w:rPr>
          <w:fldChar w:fldCharType="end"/>
        </w:r>
      </w:hyperlink>
    </w:p>
    <w:p w14:paraId="723557B8" w14:textId="77777777" w:rsidR="00094FBC" w:rsidRDefault="007E641C">
      <w:pPr>
        <w:pStyle w:val="TOC3"/>
        <w:rPr>
          <w:rFonts w:asciiTheme="minorHAnsi" w:eastAsiaTheme="minorEastAsia" w:hAnsiTheme="minorHAnsi" w:cs="Arial Unicode MS"/>
          <w:noProof/>
          <w:lang w:eastAsia="lv-LV" w:bidi="lo-LA"/>
        </w:rPr>
      </w:pPr>
      <w:hyperlink w:anchor="_Toc505087040" w:history="1">
        <w:r w:rsidR="00094FBC" w:rsidRPr="00A33125">
          <w:rPr>
            <w:rStyle w:val="Hyperlink"/>
            <w:rFonts w:cs="Times New Roman"/>
            <w:noProof/>
          </w:rPr>
          <w:t>5.3.2.</w:t>
        </w:r>
        <w:r w:rsidR="00094FBC">
          <w:rPr>
            <w:rFonts w:asciiTheme="minorHAnsi" w:eastAsiaTheme="minorEastAsia" w:hAnsiTheme="minorHAnsi" w:cs="Arial Unicode MS"/>
            <w:noProof/>
            <w:lang w:eastAsia="lv-LV" w:bidi="lo-LA"/>
          </w:rPr>
          <w:tab/>
        </w:r>
        <w:r w:rsidR="00094FBC" w:rsidRPr="00A33125">
          <w:rPr>
            <w:rStyle w:val="Hyperlink"/>
            <w:noProof/>
          </w:rPr>
          <w:t>EDK mapju tipi</w:t>
        </w:r>
        <w:r w:rsidR="00094FBC">
          <w:rPr>
            <w:noProof/>
            <w:webHidden/>
          </w:rPr>
          <w:tab/>
        </w:r>
        <w:r w:rsidR="00094FBC">
          <w:rPr>
            <w:noProof/>
            <w:webHidden/>
          </w:rPr>
          <w:fldChar w:fldCharType="begin"/>
        </w:r>
        <w:r w:rsidR="00094FBC">
          <w:rPr>
            <w:noProof/>
            <w:webHidden/>
          </w:rPr>
          <w:instrText xml:space="preserve"> PAGEREF _Toc505087040 \h </w:instrText>
        </w:r>
        <w:r w:rsidR="00094FBC">
          <w:rPr>
            <w:noProof/>
            <w:webHidden/>
          </w:rPr>
        </w:r>
        <w:r w:rsidR="00094FBC">
          <w:rPr>
            <w:noProof/>
            <w:webHidden/>
          </w:rPr>
          <w:fldChar w:fldCharType="separate"/>
        </w:r>
        <w:r w:rsidR="00094FBC">
          <w:rPr>
            <w:noProof/>
            <w:webHidden/>
          </w:rPr>
          <w:t>115</w:t>
        </w:r>
        <w:r w:rsidR="00094FBC">
          <w:rPr>
            <w:noProof/>
            <w:webHidden/>
          </w:rPr>
          <w:fldChar w:fldCharType="end"/>
        </w:r>
      </w:hyperlink>
    </w:p>
    <w:p w14:paraId="037312DA"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41" w:history="1">
        <w:r w:rsidR="00094FBC" w:rsidRPr="00A33125">
          <w:rPr>
            <w:rStyle w:val="Hyperlink"/>
            <w:rFonts w:cs="Times New Roman"/>
            <w:noProof/>
          </w:rPr>
          <w:t>5.3.2.1.</w:t>
        </w:r>
        <w:r w:rsidR="00094FBC">
          <w:rPr>
            <w:rFonts w:asciiTheme="minorHAnsi" w:eastAsiaTheme="minorEastAsia" w:hAnsiTheme="minorHAnsi" w:cs="Arial Unicode MS"/>
            <w:i w:val="0"/>
            <w:noProof/>
            <w:sz w:val="22"/>
            <w:lang w:eastAsia="lv-LV" w:bidi="lo-LA"/>
          </w:rPr>
          <w:tab/>
        </w:r>
        <w:r w:rsidR="00094FBC" w:rsidRPr="00A33125">
          <w:rPr>
            <w:rStyle w:val="Hyperlink"/>
            <w:noProof/>
          </w:rPr>
          <w:t>cmis:folder tipa īpašību definīcijas</w:t>
        </w:r>
        <w:r w:rsidR="00094FBC">
          <w:rPr>
            <w:noProof/>
            <w:webHidden/>
          </w:rPr>
          <w:tab/>
        </w:r>
        <w:r w:rsidR="00094FBC">
          <w:rPr>
            <w:noProof/>
            <w:webHidden/>
          </w:rPr>
          <w:fldChar w:fldCharType="begin"/>
        </w:r>
        <w:r w:rsidR="00094FBC">
          <w:rPr>
            <w:noProof/>
            <w:webHidden/>
          </w:rPr>
          <w:instrText xml:space="preserve"> PAGEREF _Toc505087041 \h </w:instrText>
        </w:r>
        <w:r w:rsidR="00094FBC">
          <w:rPr>
            <w:noProof/>
            <w:webHidden/>
          </w:rPr>
        </w:r>
        <w:r w:rsidR="00094FBC">
          <w:rPr>
            <w:noProof/>
            <w:webHidden/>
          </w:rPr>
          <w:fldChar w:fldCharType="separate"/>
        </w:r>
        <w:r w:rsidR="00094FBC">
          <w:rPr>
            <w:noProof/>
            <w:webHidden/>
          </w:rPr>
          <w:t>116</w:t>
        </w:r>
        <w:r w:rsidR="00094FBC">
          <w:rPr>
            <w:noProof/>
            <w:webHidden/>
          </w:rPr>
          <w:fldChar w:fldCharType="end"/>
        </w:r>
      </w:hyperlink>
    </w:p>
    <w:p w14:paraId="70A6E2F9"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42" w:history="1">
        <w:r w:rsidR="00094FBC" w:rsidRPr="00A33125">
          <w:rPr>
            <w:rStyle w:val="Hyperlink"/>
            <w:rFonts w:cs="Times New Roman"/>
            <w:noProof/>
          </w:rPr>
          <w:t>5.3.2.2.</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edk:f:systemFolder tipa īpašību definīcijas</w:t>
        </w:r>
        <w:r w:rsidR="00094FBC">
          <w:rPr>
            <w:noProof/>
            <w:webHidden/>
          </w:rPr>
          <w:tab/>
        </w:r>
        <w:r w:rsidR="00094FBC">
          <w:rPr>
            <w:noProof/>
            <w:webHidden/>
          </w:rPr>
          <w:fldChar w:fldCharType="begin"/>
        </w:r>
        <w:r w:rsidR="00094FBC">
          <w:rPr>
            <w:noProof/>
            <w:webHidden/>
          </w:rPr>
          <w:instrText xml:space="preserve"> PAGEREF _Toc505087042 \h </w:instrText>
        </w:r>
        <w:r w:rsidR="00094FBC">
          <w:rPr>
            <w:noProof/>
            <w:webHidden/>
          </w:rPr>
        </w:r>
        <w:r w:rsidR="00094FBC">
          <w:rPr>
            <w:noProof/>
            <w:webHidden/>
          </w:rPr>
          <w:fldChar w:fldCharType="separate"/>
        </w:r>
        <w:r w:rsidR="00094FBC">
          <w:rPr>
            <w:noProof/>
            <w:webHidden/>
          </w:rPr>
          <w:t>116</w:t>
        </w:r>
        <w:r w:rsidR="00094FBC">
          <w:rPr>
            <w:noProof/>
            <w:webHidden/>
          </w:rPr>
          <w:fldChar w:fldCharType="end"/>
        </w:r>
      </w:hyperlink>
    </w:p>
    <w:p w14:paraId="4D5E69FC" w14:textId="77777777" w:rsidR="00094FBC" w:rsidRDefault="007E641C">
      <w:pPr>
        <w:pStyle w:val="TOC3"/>
        <w:rPr>
          <w:rFonts w:asciiTheme="minorHAnsi" w:eastAsiaTheme="minorEastAsia" w:hAnsiTheme="minorHAnsi" w:cs="Arial Unicode MS"/>
          <w:noProof/>
          <w:lang w:eastAsia="lv-LV" w:bidi="lo-LA"/>
        </w:rPr>
      </w:pPr>
      <w:hyperlink w:anchor="_Toc505087043" w:history="1">
        <w:r w:rsidR="00094FBC" w:rsidRPr="00A33125">
          <w:rPr>
            <w:rStyle w:val="Hyperlink"/>
            <w:rFonts w:cs="Times New Roman"/>
            <w:noProof/>
          </w:rPr>
          <w:t>5.3.3.</w:t>
        </w:r>
        <w:r w:rsidR="00094FBC">
          <w:rPr>
            <w:rFonts w:asciiTheme="minorHAnsi" w:eastAsiaTheme="minorEastAsia" w:hAnsiTheme="minorHAnsi" w:cs="Arial Unicode MS"/>
            <w:noProof/>
            <w:lang w:eastAsia="lv-LV" w:bidi="lo-LA"/>
          </w:rPr>
          <w:tab/>
        </w:r>
        <w:r w:rsidR="00094FBC" w:rsidRPr="00A33125">
          <w:rPr>
            <w:rStyle w:val="Hyperlink"/>
            <w:noProof/>
          </w:rPr>
          <w:t>EDK saišu tipi</w:t>
        </w:r>
        <w:r w:rsidR="00094FBC">
          <w:rPr>
            <w:noProof/>
            <w:webHidden/>
          </w:rPr>
          <w:tab/>
        </w:r>
        <w:r w:rsidR="00094FBC">
          <w:rPr>
            <w:noProof/>
            <w:webHidden/>
          </w:rPr>
          <w:fldChar w:fldCharType="begin"/>
        </w:r>
        <w:r w:rsidR="00094FBC">
          <w:rPr>
            <w:noProof/>
            <w:webHidden/>
          </w:rPr>
          <w:instrText xml:space="preserve"> PAGEREF _Toc505087043 \h </w:instrText>
        </w:r>
        <w:r w:rsidR="00094FBC">
          <w:rPr>
            <w:noProof/>
            <w:webHidden/>
          </w:rPr>
        </w:r>
        <w:r w:rsidR="00094FBC">
          <w:rPr>
            <w:noProof/>
            <w:webHidden/>
          </w:rPr>
          <w:fldChar w:fldCharType="separate"/>
        </w:r>
        <w:r w:rsidR="00094FBC">
          <w:rPr>
            <w:noProof/>
            <w:webHidden/>
          </w:rPr>
          <w:t>117</w:t>
        </w:r>
        <w:r w:rsidR="00094FBC">
          <w:rPr>
            <w:noProof/>
            <w:webHidden/>
          </w:rPr>
          <w:fldChar w:fldCharType="end"/>
        </w:r>
      </w:hyperlink>
    </w:p>
    <w:p w14:paraId="3A14C861"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44" w:history="1">
        <w:r w:rsidR="00094FBC" w:rsidRPr="00A33125">
          <w:rPr>
            <w:rStyle w:val="Hyperlink"/>
            <w:rFonts w:cs="Times New Roman"/>
            <w:noProof/>
          </w:rPr>
          <w:t>5.3.3.1.</w:t>
        </w:r>
        <w:r w:rsidR="00094FBC">
          <w:rPr>
            <w:rFonts w:asciiTheme="minorHAnsi" w:eastAsiaTheme="minorEastAsia" w:hAnsiTheme="minorHAnsi" w:cs="Arial Unicode MS"/>
            <w:i w:val="0"/>
            <w:noProof/>
            <w:sz w:val="22"/>
            <w:lang w:eastAsia="lv-LV" w:bidi="lo-LA"/>
          </w:rPr>
          <w:tab/>
        </w:r>
        <w:r w:rsidR="00094FBC" w:rsidRPr="00A33125">
          <w:rPr>
            <w:rStyle w:val="Hyperlink"/>
            <w:noProof/>
          </w:rPr>
          <w:t>cmis:relationship tipa īpašību definīcijas</w:t>
        </w:r>
        <w:r w:rsidR="00094FBC">
          <w:rPr>
            <w:noProof/>
            <w:webHidden/>
          </w:rPr>
          <w:tab/>
        </w:r>
        <w:r w:rsidR="00094FBC">
          <w:rPr>
            <w:noProof/>
            <w:webHidden/>
          </w:rPr>
          <w:fldChar w:fldCharType="begin"/>
        </w:r>
        <w:r w:rsidR="00094FBC">
          <w:rPr>
            <w:noProof/>
            <w:webHidden/>
          </w:rPr>
          <w:instrText xml:space="preserve"> PAGEREF _Toc505087044 \h </w:instrText>
        </w:r>
        <w:r w:rsidR="00094FBC">
          <w:rPr>
            <w:noProof/>
            <w:webHidden/>
          </w:rPr>
        </w:r>
        <w:r w:rsidR="00094FBC">
          <w:rPr>
            <w:noProof/>
            <w:webHidden/>
          </w:rPr>
          <w:fldChar w:fldCharType="separate"/>
        </w:r>
        <w:r w:rsidR="00094FBC">
          <w:rPr>
            <w:noProof/>
            <w:webHidden/>
          </w:rPr>
          <w:t>118</w:t>
        </w:r>
        <w:r w:rsidR="00094FBC">
          <w:rPr>
            <w:noProof/>
            <w:webHidden/>
          </w:rPr>
          <w:fldChar w:fldCharType="end"/>
        </w:r>
      </w:hyperlink>
    </w:p>
    <w:p w14:paraId="4A58174A"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45" w:history="1">
        <w:r w:rsidR="00094FBC" w:rsidRPr="00A33125">
          <w:rPr>
            <w:rStyle w:val="Hyperlink"/>
            <w:rFonts w:cs="Times New Roman"/>
            <w:noProof/>
          </w:rPr>
          <w:t>5.3.3.2.</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edk:r:copyOf tipa īpašību definīcijas</w:t>
        </w:r>
        <w:r w:rsidR="00094FBC">
          <w:rPr>
            <w:noProof/>
            <w:webHidden/>
          </w:rPr>
          <w:tab/>
        </w:r>
        <w:r w:rsidR="00094FBC">
          <w:rPr>
            <w:noProof/>
            <w:webHidden/>
          </w:rPr>
          <w:fldChar w:fldCharType="begin"/>
        </w:r>
        <w:r w:rsidR="00094FBC">
          <w:rPr>
            <w:noProof/>
            <w:webHidden/>
          </w:rPr>
          <w:instrText xml:space="preserve"> PAGEREF _Toc505087045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30825ADC"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46" w:history="1">
        <w:r w:rsidR="00094FBC" w:rsidRPr="00A33125">
          <w:rPr>
            <w:rStyle w:val="Hyperlink"/>
            <w:rFonts w:cs="Times New Roman"/>
            <w:noProof/>
          </w:rPr>
          <w:t>5.3.3.3.</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edk:r:hasBusinessEvent tipa īpašību definīcijas</w:t>
        </w:r>
        <w:r w:rsidR="00094FBC">
          <w:rPr>
            <w:noProof/>
            <w:webHidden/>
          </w:rPr>
          <w:tab/>
        </w:r>
        <w:r w:rsidR="00094FBC">
          <w:rPr>
            <w:noProof/>
            <w:webHidden/>
          </w:rPr>
          <w:fldChar w:fldCharType="begin"/>
        </w:r>
        <w:r w:rsidR="00094FBC">
          <w:rPr>
            <w:noProof/>
            <w:webHidden/>
          </w:rPr>
          <w:instrText xml:space="preserve"> PAGEREF _Toc505087046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13E46FC2"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47" w:history="1">
        <w:r w:rsidR="00094FBC" w:rsidRPr="00A33125">
          <w:rPr>
            <w:rStyle w:val="Hyperlink"/>
            <w:rFonts w:cs="Times New Roman"/>
            <w:noProof/>
          </w:rPr>
          <w:t>5.3.3.4.</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edk:r:divContainerOf tipa īpašību definīcijas</w:t>
        </w:r>
        <w:r w:rsidR="00094FBC">
          <w:rPr>
            <w:noProof/>
            <w:webHidden/>
          </w:rPr>
          <w:tab/>
        </w:r>
        <w:r w:rsidR="00094FBC">
          <w:rPr>
            <w:noProof/>
            <w:webHidden/>
          </w:rPr>
          <w:fldChar w:fldCharType="begin"/>
        </w:r>
        <w:r w:rsidR="00094FBC">
          <w:rPr>
            <w:noProof/>
            <w:webHidden/>
          </w:rPr>
          <w:instrText xml:space="preserve"> PAGEREF _Toc505087047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3DA0240B" w14:textId="77777777" w:rsidR="00094FBC" w:rsidRDefault="007E641C">
      <w:pPr>
        <w:pStyle w:val="TOC4"/>
        <w:rPr>
          <w:rFonts w:asciiTheme="minorHAnsi" w:eastAsiaTheme="minorEastAsia" w:hAnsiTheme="minorHAnsi" w:cs="Arial Unicode MS"/>
          <w:i w:val="0"/>
          <w:noProof/>
          <w:sz w:val="22"/>
          <w:lang w:eastAsia="lv-LV" w:bidi="lo-LA"/>
        </w:rPr>
      </w:pPr>
      <w:hyperlink w:anchor="_Toc505087048" w:history="1">
        <w:r w:rsidR="00094FBC" w:rsidRPr="00A33125">
          <w:rPr>
            <w:rStyle w:val="Hyperlink"/>
            <w:rFonts w:cs="Times New Roman"/>
            <w:noProof/>
          </w:rPr>
          <w:t>5.3.3.5.</w:t>
        </w:r>
        <w:r w:rsidR="00094FBC">
          <w:rPr>
            <w:rFonts w:asciiTheme="minorHAnsi" w:eastAsiaTheme="minorEastAsia" w:hAnsiTheme="minorHAnsi" w:cs="Arial Unicode MS"/>
            <w:i w:val="0"/>
            <w:noProof/>
            <w:sz w:val="22"/>
            <w:lang w:eastAsia="lv-LV" w:bidi="lo-LA"/>
          </w:rPr>
          <w:tab/>
        </w:r>
        <w:r w:rsidR="00094FBC" w:rsidRPr="00A33125">
          <w:rPr>
            <w:rStyle w:val="Hyperlink"/>
            <w:noProof/>
          </w:rPr>
          <w:t>edk:r:edocContent tipa īpašību definīcijas</w:t>
        </w:r>
        <w:r w:rsidR="00094FBC">
          <w:rPr>
            <w:noProof/>
            <w:webHidden/>
          </w:rPr>
          <w:tab/>
        </w:r>
        <w:r w:rsidR="00094FBC">
          <w:rPr>
            <w:noProof/>
            <w:webHidden/>
          </w:rPr>
          <w:fldChar w:fldCharType="begin"/>
        </w:r>
        <w:r w:rsidR="00094FBC">
          <w:rPr>
            <w:noProof/>
            <w:webHidden/>
          </w:rPr>
          <w:instrText xml:space="preserve"> PAGEREF _Toc505087048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4393872C" w14:textId="77777777" w:rsidR="00094FBC" w:rsidRDefault="007E641C">
      <w:pPr>
        <w:pStyle w:val="TOC2"/>
        <w:rPr>
          <w:rFonts w:asciiTheme="minorHAnsi" w:eastAsiaTheme="minorEastAsia" w:hAnsiTheme="minorHAnsi" w:cs="Arial Unicode MS"/>
          <w:b w:val="0"/>
          <w:noProof/>
          <w:lang w:eastAsia="lv-LV" w:bidi="lo-LA"/>
        </w:rPr>
      </w:pPr>
      <w:hyperlink w:anchor="_Toc505087049" w:history="1">
        <w:r w:rsidR="00094FBC" w:rsidRPr="00A33125">
          <w:rPr>
            <w:rStyle w:val="Hyperlink"/>
            <w:rFonts w:cs="Times New Roman"/>
            <w:noProof/>
          </w:rPr>
          <w:t>5.4.</w:t>
        </w:r>
        <w:r w:rsidR="00094FBC">
          <w:rPr>
            <w:rFonts w:asciiTheme="minorHAnsi" w:eastAsiaTheme="minorEastAsia" w:hAnsiTheme="minorHAnsi" w:cs="Arial Unicode MS"/>
            <w:b w:val="0"/>
            <w:noProof/>
            <w:lang w:eastAsia="lv-LV" w:bidi="lo-LA"/>
          </w:rPr>
          <w:tab/>
        </w:r>
        <w:r w:rsidR="00094FBC" w:rsidRPr="00A33125">
          <w:rPr>
            <w:rStyle w:val="Hyperlink"/>
            <w:noProof/>
          </w:rPr>
          <w:t>Query metodes izmantošanas piemēri</w:t>
        </w:r>
        <w:r w:rsidR="00094FBC">
          <w:rPr>
            <w:noProof/>
            <w:webHidden/>
          </w:rPr>
          <w:tab/>
        </w:r>
        <w:r w:rsidR="00094FBC">
          <w:rPr>
            <w:noProof/>
            <w:webHidden/>
          </w:rPr>
          <w:fldChar w:fldCharType="begin"/>
        </w:r>
        <w:r w:rsidR="00094FBC">
          <w:rPr>
            <w:noProof/>
            <w:webHidden/>
          </w:rPr>
          <w:instrText xml:space="preserve"> PAGEREF _Toc505087049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0DB58046" w14:textId="77777777" w:rsidR="00094FBC" w:rsidRDefault="007E641C">
      <w:pPr>
        <w:pStyle w:val="TOC3"/>
        <w:rPr>
          <w:rFonts w:asciiTheme="minorHAnsi" w:eastAsiaTheme="minorEastAsia" w:hAnsiTheme="minorHAnsi" w:cs="Arial Unicode MS"/>
          <w:noProof/>
          <w:lang w:eastAsia="lv-LV" w:bidi="lo-LA"/>
        </w:rPr>
      </w:pPr>
      <w:hyperlink w:anchor="_Toc505087050" w:history="1">
        <w:r w:rsidR="00094FBC" w:rsidRPr="00A33125">
          <w:rPr>
            <w:rStyle w:val="Hyperlink"/>
            <w:rFonts w:cs="Times New Roman"/>
            <w:noProof/>
          </w:rPr>
          <w:t>5.4.1.</w:t>
        </w:r>
        <w:r w:rsidR="00094FBC">
          <w:rPr>
            <w:rFonts w:asciiTheme="minorHAnsi" w:eastAsiaTheme="minorEastAsia" w:hAnsiTheme="minorHAnsi" w:cs="Arial Unicode MS"/>
            <w:noProof/>
            <w:lang w:eastAsia="lv-LV" w:bidi="lo-LA"/>
          </w:rPr>
          <w:tab/>
        </w:r>
        <w:r w:rsidR="00094FBC" w:rsidRPr="00A33125">
          <w:rPr>
            <w:rStyle w:val="Hyperlink"/>
            <w:noProof/>
          </w:rPr>
          <w:t>Piemērs nr.1</w:t>
        </w:r>
        <w:r w:rsidR="00094FBC">
          <w:rPr>
            <w:noProof/>
            <w:webHidden/>
          </w:rPr>
          <w:tab/>
        </w:r>
        <w:r w:rsidR="00094FBC">
          <w:rPr>
            <w:noProof/>
            <w:webHidden/>
          </w:rPr>
          <w:fldChar w:fldCharType="begin"/>
        </w:r>
        <w:r w:rsidR="00094FBC">
          <w:rPr>
            <w:noProof/>
            <w:webHidden/>
          </w:rPr>
          <w:instrText xml:space="preserve"> PAGEREF _Toc505087050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0706B661" w14:textId="77777777" w:rsidR="00094FBC" w:rsidRDefault="007E641C">
      <w:pPr>
        <w:pStyle w:val="TOC3"/>
        <w:rPr>
          <w:rFonts w:asciiTheme="minorHAnsi" w:eastAsiaTheme="minorEastAsia" w:hAnsiTheme="minorHAnsi" w:cs="Arial Unicode MS"/>
          <w:noProof/>
          <w:lang w:eastAsia="lv-LV" w:bidi="lo-LA"/>
        </w:rPr>
      </w:pPr>
      <w:hyperlink w:anchor="_Toc505087051" w:history="1">
        <w:r w:rsidR="00094FBC" w:rsidRPr="00A33125">
          <w:rPr>
            <w:rStyle w:val="Hyperlink"/>
            <w:rFonts w:cs="Times New Roman"/>
            <w:noProof/>
          </w:rPr>
          <w:t>5.4.2.</w:t>
        </w:r>
        <w:r w:rsidR="00094FBC">
          <w:rPr>
            <w:rFonts w:asciiTheme="minorHAnsi" w:eastAsiaTheme="minorEastAsia" w:hAnsiTheme="minorHAnsi" w:cs="Arial Unicode MS"/>
            <w:noProof/>
            <w:lang w:eastAsia="lv-LV" w:bidi="lo-LA"/>
          </w:rPr>
          <w:tab/>
        </w:r>
        <w:r w:rsidR="00094FBC" w:rsidRPr="00A33125">
          <w:rPr>
            <w:rStyle w:val="Hyperlink"/>
            <w:noProof/>
          </w:rPr>
          <w:t>Piemērs nr.2</w:t>
        </w:r>
        <w:r w:rsidR="00094FBC">
          <w:rPr>
            <w:noProof/>
            <w:webHidden/>
          </w:rPr>
          <w:tab/>
        </w:r>
        <w:r w:rsidR="00094FBC">
          <w:rPr>
            <w:noProof/>
            <w:webHidden/>
          </w:rPr>
          <w:fldChar w:fldCharType="begin"/>
        </w:r>
        <w:r w:rsidR="00094FBC">
          <w:rPr>
            <w:noProof/>
            <w:webHidden/>
          </w:rPr>
          <w:instrText xml:space="preserve"> PAGEREF _Toc505087051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278F5C84" w14:textId="77777777" w:rsidR="00094FBC" w:rsidRDefault="007E641C">
      <w:pPr>
        <w:pStyle w:val="TOC3"/>
        <w:rPr>
          <w:rFonts w:asciiTheme="minorHAnsi" w:eastAsiaTheme="minorEastAsia" w:hAnsiTheme="minorHAnsi" w:cs="Arial Unicode MS"/>
          <w:noProof/>
          <w:lang w:eastAsia="lv-LV" w:bidi="lo-LA"/>
        </w:rPr>
      </w:pPr>
      <w:hyperlink w:anchor="_Toc505087052" w:history="1">
        <w:r w:rsidR="00094FBC" w:rsidRPr="00A33125">
          <w:rPr>
            <w:rStyle w:val="Hyperlink"/>
            <w:rFonts w:cs="Times New Roman"/>
            <w:noProof/>
          </w:rPr>
          <w:t>5.4.3.</w:t>
        </w:r>
        <w:r w:rsidR="00094FBC">
          <w:rPr>
            <w:rFonts w:asciiTheme="minorHAnsi" w:eastAsiaTheme="minorEastAsia" w:hAnsiTheme="minorHAnsi" w:cs="Arial Unicode MS"/>
            <w:noProof/>
            <w:lang w:eastAsia="lv-LV" w:bidi="lo-LA"/>
          </w:rPr>
          <w:tab/>
        </w:r>
        <w:r w:rsidR="00094FBC" w:rsidRPr="00A33125">
          <w:rPr>
            <w:rStyle w:val="Hyperlink"/>
            <w:noProof/>
          </w:rPr>
          <w:t>Piemērs nr.3</w:t>
        </w:r>
        <w:r w:rsidR="00094FBC">
          <w:rPr>
            <w:noProof/>
            <w:webHidden/>
          </w:rPr>
          <w:tab/>
        </w:r>
        <w:r w:rsidR="00094FBC">
          <w:rPr>
            <w:noProof/>
            <w:webHidden/>
          </w:rPr>
          <w:fldChar w:fldCharType="begin"/>
        </w:r>
        <w:r w:rsidR="00094FBC">
          <w:rPr>
            <w:noProof/>
            <w:webHidden/>
          </w:rPr>
          <w:instrText xml:space="preserve"> PAGEREF _Toc505087052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41DCED0C" w14:textId="77777777" w:rsidR="00094FBC" w:rsidRDefault="007E641C">
      <w:pPr>
        <w:pStyle w:val="TOC2"/>
        <w:rPr>
          <w:rFonts w:asciiTheme="minorHAnsi" w:eastAsiaTheme="minorEastAsia" w:hAnsiTheme="minorHAnsi" w:cs="Arial Unicode MS"/>
          <w:b w:val="0"/>
          <w:noProof/>
          <w:lang w:eastAsia="lv-LV" w:bidi="lo-LA"/>
        </w:rPr>
      </w:pPr>
      <w:hyperlink w:anchor="_Toc505087053" w:history="1">
        <w:r w:rsidR="00094FBC" w:rsidRPr="00A33125">
          <w:rPr>
            <w:rStyle w:val="Hyperlink"/>
            <w:rFonts w:cs="Times New Roman"/>
            <w:noProof/>
          </w:rPr>
          <w:t>5.5.</w:t>
        </w:r>
        <w:r w:rsidR="00094FBC">
          <w:rPr>
            <w:rFonts w:asciiTheme="minorHAnsi" w:eastAsiaTheme="minorEastAsia" w:hAnsiTheme="minorHAnsi" w:cs="Arial Unicode MS"/>
            <w:b w:val="0"/>
            <w:noProof/>
            <w:lang w:eastAsia="lv-LV" w:bidi="lo-LA"/>
          </w:rPr>
          <w:tab/>
        </w:r>
        <w:r w:rsidR="00094FBC" w:rsidRPr="00A33125">
          <w:rPr>
            <w:rStyle w:val="Hyperlink"/>
            <w:noProof/>
          </w:rPr>
          <w:t>EDK repozitorija mapju hierarhijas standarts</w:t>
        </w:r>
        <w:r w:rsidR="00094FBC">
          <w:rPr>
            <w:noProof/>
            <w:webHidden/>
          </w:rPr>
          <w:tab/>
        </w:r>
        <w:r w:rsidR="00094FBC">
          <w:rPr>
            <w:noProof/>
            <w:webHidden/>
          </w:rPr>
          <w:fldChar w:fldCharType="begin"/>
        </w:r>
        <w:r w:rsidR="00094FBC">
          <w:rPr>
            <w:noProof/>
            <w:webHidden/>
          </w:rPr>
          <w:instrText xml:space="preserve"> PAGEREF _Toc505087053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537ECEEF" w14:textId="77777777" w:rsidR="00094FBC" w:rsidRDefault="007E641C">
      <w:pPr>
        <w:pStyle w:val="TOC3"/>
        <w:rPr>
          <w:rFonts w:asciiTheme="minorHAnsi" w:eastAsiaTheme="minorEastAsia" w:hAnsiTheme="minorHAnsi" w:cs="Arial Unicode MS"/>
          <w:noProof/>
          <w:lang w:eastAsia="lv-LV" w:bidi="lo-LA"/>
        </w:rPr>
      </w:pPr>
      <w:hyperlink w:anchor="_Toc505087054" w:history="1">
        <w:r w:rsidR="00094FBC" w:rsidRPr="00A33125">
          <w:rPr>
            <w:rStyle w:val="Hyperlink"/>
            <w:rFonts w:cs="Times New Roman"/>
            <w:noProof/>
          </w:rPr>
          <w:t>5.5.1.</w:t>
        </w:r>
        <w:r w:rsidR="00094FBC">
          <w:rPr>
            <w:rFonts w:asciiTheme="minorHAnsi" w:eastAsiaTheme="minorEastAsia" w:hAnsiTheme="minorHAnsi" w:cs="Arial Unicode MS"/>
            <w:noProof/>
            <w:lang w:eastAsia="lv-LV" w:bidi="lo-LA"/>
          </w:rPr>
          <w:tab/>
        </w:r>
        <w:r w:rsidR="00094FBC" w:rsidRPr="00A33125">
          <w:rPr>
            <w:rStyle w:val="Hyperlink"/>
            <w:noProof/>
          </w:rPr>
          <w:t>KDV dokumentu repozitorijs</w:t>
        </w:r>
        <w:r w:rsidR="00094FBC">
          <w:rPr>
            <w:noProof/>
            <w:webHidden/>
          </w:rPr>
          <w:tab/>
        </w:r>
        <w:r w:rsidR="00094FBC">
          <w:rPr>
            <w:noProof/>
            <w:webHidden/>
          </w:rPr>
          <w:fldChar w:fldCharType="begin"/>
        </w:r>
        <w:r w:rsidR="00094FBC">
          <w:rPr>
            <w:noProof/>
            <w:webHidden/>
          </w:rPr>
          <w:instrText xml:space="preserve"> PAGEREF _Toc505087054 \h </w:instrText>
        </w:r>
        <w:r w:rsidR="00094FBC">
          <w:rPr>
            <w:noProof/>
            <w:webHidden/>
          </w:rPr>
        </w:r>
        <w:r w:rsidR="00094FBC">
          <w:rPr>
            <w:noProof/>
            <w:webHidden/>
          </w:rPr>
          <w:fldChar w:fldCharType="separate"/>
        </w:r>
        <w:r w:rsidR="00094FBC">
          <w:rPr>
            <w:noProof/>
            <w:webHidden/>
          </w:rPr>
          <w:t>119</w:t>
        </w:r>
        <w:r w:rsidR="00094FBC">
          <w:rPr>
            <w:noProof/>
            <w:webHidden/>
          </w:rPr>
          <w:fldChar w:fldCharType="end"/>
        </w:r>
      </w:hyperlink>
    </w:p>
    <w:p w14:paraId="42D57E0A" w14:textId="77777777" w:rsidR="00094FBC" w:rsidRDefault="007E641C">
      <w:pPr>
        <w:pStyle w:val="TOC3"/>
        <w:rPr>
          <w:rFonts w:asciiTheme="minorHAnsi" w:eastAsiaTheme="minorEastAsia" w:hAnsiTheme="minorHAnsi" w:cs="Arial Unicode MS"/>
          <w:noProof/>
          <w:lang w:eastAsia="lv-LV" w:bidi="lo-LA"/>
        </w:rPr>
      </w:pPr>
      <w:hyperlink w:anchor="_Toc505087055" w:history="1">
        <w:r w:rsidR="00094FBC" w:rsidRPr="00A33125">
          <w:rPr>
            <w:rStyle w:val="Hyperlink"/>
            <w:rFonts w:cs="Times New Roman"/>
            <w:noProof/>
          </w:rPr>
          <w:t>5.5.2.</w:t>
        </w:r>
        <w:r w:rsidR="00094FBC">
          <w:rPr>
            <w:rFonts w:asciiTheme="minorHAnsi" w:eastAsiaTheme="minorEastAsia" w:hAnsiTheme="minorHAnsi" w:cs="Arial Unicode MS"/>
            <w:noProof/>
            <w:lang w:eastAsia="lv-LV" w:bidi="lo-LA"/>
          </w:rPr>
          <w:tab/>
        </w:r>
        <w:r w:rsidR="00094FBC" w:rsidRPr="00A33125">
          <w:rPr>
            <w:rStyle w:val="Hyperlink"/>
            <w:noProof/>
          </w:rPr>
          <w:t>E-adreses dokumentu repozitorijs</w:t>
        </w:r>
        <w:r w:rsidR="00094FBC">
          <w:rPr>
            <w:noProof/>
            <w:webHidden/>
          </w:rPr>
          <w:tab/>
        </w:r>
        <w:r w:rsidR="00094FBC">
          <w:rPr>
            <w:noProof/>
            <w:webHidden/>
          </w:rPr>
          <w:fldChar w:fldCharType="begin"/>
        </w:r>
        <w:r w:rsidR="00094FBC">
          <w:rPr>
            <w:noProof/>
            <w:webHidden/>
          </w:rPr>
          <w:instrText xml:space="preserve"> PAGEREF _Toc505087055 \h </w:instrText>
        </w:r>
        <w:r w:rsidR="00094FBC">
          <w:rPr>
            <w:noProof/>
            <w:webHidden/>
          </w:rPr>
        </w:r>
        <w:r w:rsidR="00094FBC">
          <w:rPr>
            <w:noProof/>
            <w:webHidden/>
          </w:rPr>
          <w:fldChar w:fldCharType="separate"/>
        </w:r>
        <w:r w:rsidR="00094FBC">
          <w:rPr>
            <w:noProof/>
            <w:webHidden/>
          </w:rPr>
          <w:t>121</w:t>
        </w:r>
        <w:r w:rsidR="00094FBC">
          <w:rPr>
            <w:noProof/>
            <w:webHidden/>
          </w:rPr>
          <w:fldChar w:fldCharType="end"/>
        </w:r>
      </w:hyperlink>
    </w:p>
    <w:p w14:paraId="13512FF6" w14:textId="77777777" w:rsidR="00094FBC" w:rsidRDefault="007E641C">
      <w:pPr>
        <w:pStyle w:val="TOC2"/>
        <w:rPr>
          <w:rFonts w:asciiTheme="minorHAnsi" w:eastAsiaTheme="minorEastAsia" w:hAnsiTheme="minorHAnsi" w:cs="Arial Unicode MS"/>
          <w:b w:val="0"/>
          <w:noProof/>
          <w:lang w:eastAsia="lv-LV" w:bidi="lo-LA"/>
        </w:rPr>
      </w:pPr>
      <w:hyperlink w:anchor="_Toc505087056" w:history="1">
        <w:r w:rsidR="00094FBC" w:rsidRPr="00A33125">
          <w:rPr>
            <w:rStyle w:val="Hyperlink"/>
            <w:rFonts w:cs="Times New Roman"/>
            <w:noProof/>
          </w:rPr>
          <w:t>5.6.</w:t>
        </w:r>
        <w:r w:rsidR="00094FBC">
          <w:rPr>
            <w:rFonts w:asciiTheme="minorHAnsi" w:eastAsiaTheme="minorEastAsia" w:hAnsiTheme="minorHAnsi" w:cs="Arial Unicode MS"/>
            <w:b w:val="0"/>
            <w:noProof/>
            <w:lang w:eastAsia="lv-LV" w:bidi="lo-LA"/>
          </w:rPr>
          <w:tab/>
        </w:r>
        <w:r w:rsidR="00094FBC" w:rsidRPr="00A33125">
          <w:rPr>
            <w:rStyle w:val="Hyperlink"/>
            <w:noProof/>
          </w:rPr>
          <w:t>EDK izmantošanas scenāriji EDK dokumenta sūtītāja norādīšana</w:t>
        </w:r>
        <w:r w:rsidR="00094FBC">
          <w:rPr>
            <w:noProof/>
            <w:webHidden/>
          </w:rPr>
          <w:tab/>
        </w:r>
        <w:r w:rsidR="00094FBC">
          <w:rPr>
            <w:noProof/>
            <w:webHidden/>
          </w:rPr>
          <w:fldChar w:fldCharType="begin"/>
        </w:r>
        <w:r w:rsidR="00094FBC">
          <w:rPr>
            <w:noProof/>
            <w:webHidden/>
          </w:rPr>
          <w:instrText xml:space="preserve"> PAGEREF _Toc505087056 \h </w:instrText>
        </w:r>
        <w:r w:rsidR="00094FBC">
          <w:rPr>
            <w:noProof/>
            <w:webHidden/>
          </w:rPr>
        </w:r>
        <w:r w:rsidR="00094FBC">
          <w:rPr>
            <w:noProof/>
            <w:webHidden/>
          </w:rPr>
          <w:fldChar w:fldCharType="separate"/>
        </w:r>
        <w:r w:rsidR="00094FBC">
          <w:rPr>
            <w:noProof/>
            <w:webHidden/>
          </w:rPr>
          <w:t>121</w:t>
        </w:r>
        <w:r w:rsidR="00094FBC">
          <w:rPr>
            <w:noProof/>
            <w:webHidden/>
          </w:rPr>
          <w:fldChar w:fldCharType="end"/>
        </w:r>
      </w:hyperlink>
    </w:p>
    <w:p w14:paraId="17D8B82D" w14:textId="77777777" w:rsidR="007D2574" w:rsidRDefault="007D2574" w:rsidP="007D2574">
      <w:pPr>
        <w:pStyle w:val="Titledatumsversija"/>
        <w:jc w:val="left"/>
      </w:pPr>
      <w:r>
        <w:rPr>
          <w:rFonts w:ascii="Arial Bold" w:hAnsi="Arial Bold"/>
          <w:b/>
          <w:caps/>
          <w:sz w:val="22"/>
        </w:rPr>
        <w:fldChar w:fldCharType="end"/>
      </w:r>
      <w:r>
        <w:br w:type="page"/>
      </w:r>
    </w:p>
    <w:p w14:paraId="701E53A3" w14:textId="77777777" w:rsidR="007D2574" w:rsidRDefault="007D2574" w:rsidP="007D2574">
      <w:pPr>
        <w:pStyle w:val="Heading1"/>
        <w:numPr>
          <w:ilvl w:val="0"/>
          <w:numId w:val="0"/>
        </w:numPr>
      </w:pPr>
      <w:bookmarkStart w:id="1" w:name="_Toc505086957"/>
      <w:r>
        <w:lastRenderedPageBreak/>
        <w:t>Attēlu saraksts</w:t>
      </w:r>
      <w:bookmarkEnd w:id="1"/>
    </w:p>
    <w:p w14:paraId="2E472E93" w14:textId="77777777" w:rsidR="00094FBC" w:rsidRDefault="003E3028">
      <w:pPr>
        <w:pStyle w:val="TableofFigures"/>
        <w:rPr>
          <w:rFonts w:asciiTheme="minorHAnsi" w:eastAsiaTheme="minorEastAsia" w:hAnsiTheme="minorHAnsi" w:cs="Arial Unicode MS"/>
          <w:noProof/>
          <w:lang w:eastAsia="lv-LV" w:bidi="lo-LA"/>
        </w:rPr>
      </w:pPr>
      <w:r>
        <w:fldChar w:fldCharType="begin"/>
      </w:r>
      <w:r>
        <w:instrText xml:space="preserve"> TOC \h \z \c "Attēls" </w:instrText>
      </w:r>
      <w:r>
        <w:fldChar w:fldCharType="separate"/>
      </w:r>
      <w:hyperlink w:anchor="_Toc505087057" w:history="1">
        <w:r w:rsidR="00094FBC" w:rsidRPr="00A93F11">
          <w:rPr>
            <w:rStyle w:val="Hyperlink"/>
            <w:noProof/>
          </w:rPr>
          <w:t>1.attēls. Mapju hierarhija un dokumenti ar versijām</w:t>
        </w:r>
        <w:r w:rsidR="00094FBC">
          <w:rPr>
            <w:noProof/>
            <w:webHidden/>
          </w:rPr>
          <w:tab/>
        </w:r>
        <w:r w:rsidR="00094FBC">
          <w:rPr>
            <w:noProof/>
            <w:webHidden/>
          </w:rPr>
          <w:fldChar w:fldCharType="begin"/>
        </w:r>
        <w:r w:rsidR="00094FBC">
          <w:rPr>
            <w:noProof/>
            <w:webHidden/>
          </w:rPr>
          <w:instrText xml:space="preserve"> PAGEREF _Toc505087057 \h </w:instrText>
        </w:r>
        <w:r w:rsidR="00094FBC">
          <w:rPr>
            <w:noProof/>
            <w:webHidden/>
          </w:rPr>
        </w:r>
        <w:r w:rsidR="00094FBC">
          <w:rPr>
            <w:noProof/>
            <w:webHidden/>
          </w:rPr>
          <w:fldChar w:fldCharType="separate"/>
        </w:r>
        <w:r w:rsidR="00094FBC">
          <w:rPr>
            <w:noProof/>
            <w:webHidden/>
          </w:rPr>
          <w:t>11</w:t>
        </w:r>
        <w:r w:rsidR="00094FBC">
          <w:rPr>
            <w:noProof/>
            <w:webHidden/>
          </w:rPr>
          <w:fldChar w:fldCharType="end"/>
        </w:r>
      </w:hyperlink>
    </w:p>
    <w:p w14:paraId="7BD29524" w14:textId="77777777" w:rsidR="00094FBC" w:rsidRDefault="007E641C">
      <w:pPr>
        <w:pStyle w:val="TableofFigures"/>
        <w:rPr>
          <w:rFonts w:asciiTheme="minorHAnsi" w:eastAsiaTheme="minorEastAsia" w:hAnsiTheme="minorHAnsi" w:cs="Arial Unicode MS"/>
          <w:noProof/>
          <w:lang w:eastAsia="lv-LV" w:bidi="lo-LA"/>
        </w:rPr>
      </w:pPr>
      <w:hyperlink w:anchor="_Toc505087058" w:history="1">
        <w:r w:rsidR="00094FBC" w:rsidRPr="00A93F11">
          <w:rPr>
            <w:rStyle w:val="Hyperlink"/>
            <w:noProof/>
          </w:rPr>
          <w:t>2.attēls. EDK un CMIS tiesību ģeneralizācija</w:t>
        </w:r>
        <w:r w:rsidR="00094FBC">
          <w:rPr>
            <w:noProof/>
            <w:webHidden/>
          </w:rPr>
          <w:tab/>
        </w:r>
        <w:r w:rsidR="00094FBC">
          <w:rPr>
            <w:noProof/>
            <w:webHidden/>
          </w:rPr>
          <w:fldChar w:fldCharType="begin"/>
        </w:r>
        <w:r w:rsidR="00094FBC">
          <w:rPr>
            <w:noProof/>
            <w:webHidden/>
          </w:rPr>
          <w:instrText xml:space="preserve"> PAGEREF _Toc505087058 \h </w:instrText>
        </w:r>
        <w:r w:rsidR="00094FBC">
          <w:rPr>
            <w:noProof/>
            <w:webHidden/>
          </w:rPr>
        </w:r>
        <w:r w:rsidR="00094FBC">
          <w:rPr>
            <w:noProof/>
            <w:webHidden/>
          </w:rPr>
          <w:fldChar w:fldCharType="separate"/>
        </w:r>
        <w:r w:rsidR="00094FBC">
          <w:rPr>
            <w:noProof/>
            <w:webHidden/>
          </w:rPr>
          <w:t>17</w:t>
        </w:r>
        <w:r w:rsidR="00094FBC">
          <w:rPr>
            <w:noProof/>
            <w:webHidden/>
          </w:rPr>
          <w:fldChar w:fldCharType="end"/>
        </w:r>
      </w:hyperlink>
    </w:p>
    <w:p w14:paraId="58B07AD1" w14:textId="77777777" w:rsidR="00094FBC" w:rsidRDefault="007E641C">
      <w:pPr>
        <w:pStyle w:val="TableofFigures"/>
        <w:rPr>
          <w:rFonts w:asciiTheme="minorHAnsi" w:eastAsiaTheme="minorEastAsia" w:hAnsiTheme="minorHAnsi" w:cs="Arial Unicode MS"/>
          <w:noProof/>
          <w:lang w:eastAsia="lv-LV" w:bidi="lo-LA"/>
        </w:rPr>
      </w:pPr>
      <w:hyperlink w:anchor="_Toc505087059" w:history="1">
        <w:r w:rsidR="00094FBC" w:rsidRPr="00A93F11">
          <w:rPr>
            <w:rStyle w:val="Hyperlink"/>
            <w:noProof/>
          </w:rPr>
          <w:t>3.attēls. ACE pārvaldības 1., 2. piemēri</w:t>
        </w:r>
        <w:r w:rsidR="00094FBC">
          <w:rPr>
            <w:noProof/>
            <w:webHidden/>
          </w:rPr>
          <w:tab/>
        </w:r>
        <w:r w:rsidR="00094FBC">
          <w:rPr>
            <w:noProof/>
            <w:webHidden/>
          </w:rPr>
          <w:fldChar w:fldCharType="begin"/>
        </w:r>
        <w:r w:rsidR="00094FBC">
          <w:rPr>
            <w:noProof/>
            <w:webHidden/>
          </w:rPr>
          <w:instrText xml:space="preserve"> PAGEREF _Toc505087059 \h </w:instrText>
        </w:r>
        <w:r w:rsidR="00094FBC">
          <w:rPr>
            <w:noProof/>
            <w:webHidden/>
          </w:rPr>
        </w:r>
        <w:r w:rsidR="00094FBC">
          <w:rPr>
            <w:noProof/>
            <w:webHidden/>
          </w:rPr>
          <w:fldChar w:fldCharType="separate"/>
        </w:r>
        <w:r w:rsidR="00094FBC">
          <w:rPr>
            <w:noProof/>
            <w:webHidden/>
          </w:rPr>
          <w:t>18</w:t>
        </w:r>
        <w:r w:rsidR="00094FBC">
          <w:rPr>
            <w:noProof/>
            <w:webHidden/>
          </w:rPr>
          <w:fldChar w:fldCharType="end"/>
        </w:r>
      </w:hyperlink>
    </w:p>
    <w:p w14:paraId="05647DC5" w14:textId="77777777" w:rsidR="00094FBC" w:rsidRDefault="007E641C">
      <w:pPr>
        <w:pStyle w:val="TableofFigures"/>
        <w:rPr>
          <w:rFonts w:asciiTheme="minorHAnsi" w:eastAsiaTheme="minorEastAsia" w:hAnsiTheme="minorHAnsi" w:cs="Arial Unicode MS"/>
          <w:noProof/>
          <w:lang w:eastAsia="lv-LV" w:bidi="lo-LA"/>
        </w:rPr>
      </w:pPr>
      <w:hyperlink w:anchor="_Toc505087060" w:history="1">
        <w:r w:rsidR="00094FBC" w:rsidRPr="00A93F11">
          <w:rPr>
            <w:rStyle w:val="Hyperlink"/>
            <w:noProof/>
          </w:rPr>
          <w:t>4.attēls. ACE pārvaldības 3. piemērs</w:t>
        </w:r>
        <w:r w:rsidR="00094FBC">
          <w:rPr>
            <w:noProof/>
            <w:webHidden/>
          </w:rPr>
          <w:tab/>
        </w:r>
        <w:r w:rsidR="00094FBC">
          <w:rPr>
            <w:noProof/>
            <w:webHidden/>
          </w:rPr>
          <w:fldChar w:fldCharType="begin"/>
        </w:r>
        <w:r w:rsidR="00094FBC">
          <w:rPr>
            <w:noProof/>
            <w:webHidden/>
          </w:rPr>
          <w:instrText xml:space="preserve"> PAGEREF _Toc505087060 \h </w:instrText>
        </w:r>
        <w:r w:rsidR="00094FBC">
          <w:rPr>
            <w:noProof/>
            <w:webHidden/>
          </w:rPr>
        </w:r>
        <w:r w:rsidR="00094FBC">
          <w:rPr>
            <w:noProof/>
            <w:webHidden/>
          </w:rPr>
          <w:fldChar w:fldCharType="separate"/>
        </w:r>
        <w:r w:rsidR="00094FBC">
          <w:rPr>
            <w:noProof/>
            <w:webHidden/>
          </w:rPr>
          <w:t>18</w:t>
        </w:r>
        <w:r w:rsidR="00094FBC">
          <w:rPr>
            <w:noProof/>
            <w:webHidden/>
          </w:rPr>
          <w:fldChar w:fldCharType="end"/>
        </w:r>
      </w:hyperlink>
    </w:p>
    <w:p w14:paraId="7B3999DF" w14:textId="77777777" w:rsidR="00094FBC" w:rsidRDefault="007E641C">
      <w:pPr>
        <w:pStyle w:val="TableofFigures"/>
        <w:rPr>
          <w:rFonts w:asciiTheme="minorHAnsi" w:eastAsiaTheme="minorEastAsia" w:hAnsiTheme="minorHAnsi" w:cs="Arial Unicode MS"/>
          <w:noProof/>
          <w:lang w:eastAsia="lv-LV" w:bidi="lo-LA"/>
        </w:rPr>
      </w:pPr>
      <w:hyperlink w:anchor="_Toc505087061" w:history="1">
        <w:r w:rsidR="00094FBC" w:rsidRPr="00A93F11">
          <w:rPr>
            <w:rStyle w:val="Hyperlink"/>
            <w:noProof/>
          </w:rPr>
          <w:t>5.attēls. ACE pārvaldības 4. piemērs</w:t>
        </w:r>
        <w:r w:rsidR="00094FBC">
          <w:rPr>
            <w:noProof/>
            <w:webHidden/>
          </w:rPr>
          <w:tab/>
        </w:r>
        <w:r w:rsidR="00094FBC">
          <w:rPr>
            <w:noProof/>
            <w:webHidden/>
          </w:rPr>
          <w:fldChar w:fldCharType="begin"/>
        </w:r>
        <w:r w:rsidR="00094FBC">
          <w:rPr>
            <w:noProof/>
            <w:webHidden/>
          </w:rPr>
          <w:instrText xml:space="preserve"> PAGEREF _Toc505087061 \h </w:instrText>
        </w:r>
        <w:r w:rsidR="00094FBC">
          <w:rPr>
            <w:noProof/>
            <w:webHidden/>
          </w:rPr>
        </w:r>
        <w:r w:rsidR="00094FBC">
          <w:rPr>
            <w:noProof/>
            <w:webHidden/>
          </w:rPr>
          <w:fldChar w:fldCharType="separate"/>
        </w:r>
        <w:r w:rsidR="00094FBC">
          <w:rPr>
            <w:noProof/>
            <w:webHidden/>
          </w:rPr>
          <w:t>19</w:t>
        </w:r>
        <w:r w:rsidR="00094FBC">
          <w:rPr>
            <w:noProof/>
            <w:webHidden/>
          </w:rPr>
          <w:fldChar w:fldCharType="end"/>
        </w:r>
      </w:hyperlink>
    </w:p>
    <w:p w14:paraId="6BD0FFC3" w14:textId="77777777" w:rsidR="00094FBC" w:rsidRDefault="007E641C">
      <w:pPr>
        <w:pStyle w:val="TableofFigures"/>
        <w:rPr>
          <w:rFonts w:asciiTheme="minorHAnsi" w:eastAsiaTheme="minorEastAsia" w:hAnsiTheme="minorHAnsi" w:cs="Arial Unicode MS"/>
          <w:noProof/>
          <w:lang w:eastAsia="lv-LV" w:bidi="lo-LA"/>
        </w:rPr>
      </w:pPr>
      <w:hyperlink w:anchor="_Toc505087062" w:history="1">
        <w:r w:rsidR="00094FBC" w:rsidRPr="00A93F11">
          <w:rPr>
            <w:rStyle w:val="Hyperlink"/>
            <w:noProof/>
          </w:rPr>
          <w:t>6.attēls. Elektronisko dokumentu krātuves komponenšu diagramma</w:t>
        </w:r>
        <w:r w:rsidR="00094FBC">
          <w:rPr>
            <w:noProof/>
            <w:webHidden/>
          </w:rPr>
          <w:tab/>
        </w:r>
        <w:r w:rsidR="00094FBC">
          <w:rPr>
            <w:noProof/>
            <w:webHidden/>
          </w:rPr>
          <w:fldChar w:fldCharType="begin"/>
        </w:r>
        <w:r w:rsidR="00094FBC">
          <w:rPr>
            <w:noProof/>
            <w:webHidden/>
          </w:rPr>
          <w:instrText xml:space="preserve"> PAGEREF _Toc505087062 \h </w:instrText>
        </w:r>
        <w:r w:rsidR="00094FBC">
          <w:rPr>
            <w:noProof/>
            <w:webHidden/>
          </w:rPr>
        </w:r>
        <w:r w:rsidR="00094FBC">
          <w:rPr>
            <w:noProof/>
            <w:webHidden/>
          </w:rPr>
          <w:fldChar w:fldCharType="separate"/>
        </w:r>
        <w:r w:rsidR="00094FBC">
          <w:rPr>
            <w:noProof/>
            <w:webHidden/>
          </w:rPr>
          <w:t>20</w:t>
        </w:r>
        <w:r w:rsidR="00094FBC">
          <w:rPr>
            <w:noProof/>
            <w:webHidden/>
          </w:rPr>
          <w:fldChar w:fldCharType="end"/>
        </w:r>
      </w:hyperlink>
    </w:p>
    <w:p w14:paraId="4BF0D081" w14:textId="77777777" w:rsidR="00094FBC" w:rsidRDefault="007E641C">
      <w:pPr>
        <w:pStyle w:val="TableofFigures"/>
        <w:rPr>
          <w:rFonts w:asciiTheme="minorHAnsi" w:eastAsiaTheme="minorEastAsia" w:hAnsiTheme="minorHAnsi" w:cs="Arial Unicode MS"/>
          <w:noProof/>
          <w:lang w:eastAsia="lv-LV" w:bidi="lo-LA"/>
        </w:rPr>
      </w:pPr>
      <w:hyperlink w:anchor="_Toc505087063" w:history="1">
        <w:r w:rsidR="00094FBC" w:rsidRPr="00A93F11">
          <w:rPr>
            <w:rStyle w:val="Hyperlink"/>
            <w:noProof/>
          </w:rPr>
          <w:t>7.attēls. EDK ārējo saskarņu projektējuma izmaiņu process</w:t>
        </w:r>
        <w:r w:rsidR="00094FBC">
          <w:rPr>
            <w:noProof/>
            <w:webHidden/>
          </w:rPr>
          <w:tab/>
        </w:r>
        <w:r w:rsidR="00094FBC">
          <w:rPr>
            <w:noProof/>
            <w:webHidden/>
          </w:rPr>
          <w:fldChar w:fldCharType="begin"/>
        </w:r>
        <w:r w:rsidR="00094FBC">
          <w:rPr>
            <w:noProof/>
            <w:webHidden/>
          </w:rPr>
          <w:instrText xml:space="preserve"> PAGEREF _Toc505087063 \h </w:instrText>
        </w:r>
        <w:r w:rsidR="00094FBC">
          <w:rPr>
            <w:noProof/>
            <w:webHidden/>
          </w:rPr>
        </w:r>
        <w:r w:rsidR="00094FBC">
          <w:rPr>
            <w:noProof/>
            <w:webHidden/>
          </w:rPr>
          <w:fldChar w:fldCharType="separate"/>
        </w:r>
        <w:r w:rsidR="00094FBC">
          <w:rPr>
            <w:noProof/>
            <w:webHidden/>
          </w:rPr>
          <w:t>21</w:t>
        </w:r>
        <w:r w:rsidR="00094FBC">
          <w:rPr>
            <w:noProof/>
            <w:webHidden/>
          </w:rPr>
          <w:fldChar w:fldCharType="end"/>
        </w:r>
      </w:hyperlink>
    </w:p>
    <w:p w14:paraId="707BB7A8" w14:textId="77777777" w:rsidR="00094FBC" w:rsidRDefault="007E641C">
      <w:pPr>
        <w:pStyle w:val="TableofFigures"/>
        <w:rPr>
          <w:rFonts w:asciiTheme="minorHAnsi" w:eastAsiaTheme="minorEastAsia" w:hAnsiTheme="minorHAnsi" w:cs="Arial Unicode MS"/>
          <w:noProof/>
          <w:lang w:eastAsia="lv-LV" w:bidi="lo-LA"/>
        </w:rPr>
      </w:pPr>
      <w:hyperlink w:anchor="_Toc505087064" w:history="1">
        <w:r w:rsidR="00094FBC" w:rsidRPr="00A93F11">
          <w:rPr>
            <w:rStyle w:val="Hyperlink"/>
            <w:noProof/>
          </w:rPr>
          <w:t>8.attēls. KDV dokumentu repozitorija 7 veidu mapju hierarhijas piemēri</w:t>
        </w:r>
        <w:r w:rsidR="00094FBC">
          <w:rPr>
            <w:noProof/>
            <w:webHidden/>
          </w:rPr>
          <w:tab/>
        </w:r>
        <w:r w:rsidR="00094FBC">
          <w:rPr>
            <w:noProof/>
            <w:webHidden/>
          </w:rPr>
          <w:fldChar w:fldCharType="begin"/>
        </w:r>
        <w:r w:rsidR="00094FBC">
          <w:rPr>
            <w:noProof/>
            <w:webHidden/>
          </w:rPr>
          <w:instrText xml:space="preserve"> PAGEREF _Toc505087064 \h </w:instrText>
        </w:r>
        <w:r w:rsidR="00094FBC">
          <w:rPr>
            <w:noProof/>
            <w:webHidden/>
          </w:rPr>
        </w:r>
        <w:r w:rsidR="00094FBC">
          <w:rPr>
            <w:noProof/>
            <w:webHidden/>
          </w:rPr>
          <w:fldChar w:fldCharType="separate"/>
        </w:r>
        <w:r w:rsidR="00094FBC">
          <w:rPr>
            <w:noProof/>
            <w:webHidden/>
          </w:rPr>
          <w:t>120</w:t>
        </w:r>
        <w:r w:rsidR="00094FBC">
          <w:rPr>
            <w:noProof/>
            <w:webHidden/>
          </w:rPr>
          <w:fldChar w:fldCharType="end"/>
        </w:r>
      </w:hyperlink>
    </w:p>
    <w:p w14:paraId="55419D38" w14:textId="77777777" w:rsidR="00094FBC" w:rsidRDefault="007E641C">
      <w:pPr>
        <w:pStyle w:val="TableofFigures"/>
        <w:rPr>
          <w:rFonts w:asciiTheme="minorHAnsi" w:eastAsiaTheme="minorEastAsia" w:hAnsiTheme="minorHAnsi" w:cs="Arial Unicode MS"/>
          <w:noProof/>
          <w:lang w:eastAsia="lv-LV" w:bidi="lo-LA"/>
        </w:rPr>
      </w:pPr>
      <w:hyperlink w:anchor="_Toc505087065" w:history="1">
        <w:r w:rsidR="00094FBC" w:rsidRPr="00A93F11">
          <w:rPr>
            <w:rStyle w:val="Hyperlink"/>
            <w:noProof/>
          </w:rPr>
          <w:t>9.attēls. E-adreses repozitorija hierarhijas piemērs</w:t>
        </w:r>
        <w:r w:rsidR="00094FBC">
          <w:rPr>
            <w:noProof/>
            <w:webHidden/>
          </w:rPr>
          <w:tab/>
        </w:r>
        <w:r w:rsidR="00094FBC">
          <w:rPr>
            <w:noProof/>
            <w:webHidden/>
          </w:rPr>
          <w:fldChar w:fldCharType="begin"/>
        </w:r>
        <w:r w:rsidR="00094FBC">
          <w:rPr>
            <w:noProof/>
            <w:webHidden/>
          </w:rPr>
          <w:instrText xml:space="preserve"> PAGEREF _Toc505087065 \h </w:instrText>
        </w:r>
        <w:r w:rsidR="00094FBC">
          <w:rPr>
            <w:noProof/>
            <w:webHidden/>
          </w:rPr>
        </w:r>
        <w:r w:rsidR="00094FBC">
          <w:rPr>
            <w:noProof/>
            <w:webHidden/>
          </w:rPr>
          <w:fldChar w:fldCharType="separate"/>
        </w:r>
        <w:r w:rsidR="00094FBC">
          <w:rPr>
            <w:noProof/>
            <w:webHidden/>
          </w:rPr>
          <w:t>121</w:t>
        </w:r>
        <w:r w:rsidR="00094FBC">
          <w:rPr>
            <w:noProof/>
            <w:webHidden/>
          </w:rPr>
          <w:fldChar w:fldCharType="end"/>
        </w:r>
      </w:hyperlink>
    </w:p>
    <w:p w14:paraId="17371831" w14:textId="77777777" w:rsidR="007D2574" w:rsidRDefault="003E3028" w:rsidP="007D2574">
      <w:r>
        <w:fldChar w:fldCharType="end"/>
      </w:r>
      <w:r w:rsidR="007D2574">
        <w:br w:type="page"/>
      </w:r>
    </w:p>
    <w:p w14:paraId="37A7CE4B" w14:textId="77777777" w:rsidR="007D2574" w:rsidRDefault="007D2574" w:rsidP="007D2574">
      <w:pPr>
        <w:pStyle w:val="Heading1"/>
      </w:pPr>
      <w:bookmarkStart w:id="2" w:name="_Toc505086958"/>
      <w:r w:rsidRPr="00412C83">
        <w:lastRenderedPageBreak/>
        <w:t>Ievads</w:t>
      </w:r>
      <w:bookmarkEnd w:id="2"/>
    </w:p>
    <w:p w14:paraId="3BA1D974" w14:textId="77777777" w:rsidR="007D2574" w:rsidRDefault="007D2574" w:rsidP="007D2574">
      <w:pPr>
        <w:pStyle w:val="Heading2"/>
      </w:pPr>
      <w:bookmarkStart w:id="3" w:name="_Dokumenta_nolūks"/>
      <w:bookmarkStart w:id="4" w:name="_Toc21077435"/>
      <w:bookmarkStart w:id="5" w:name="_Toc28766185"/>
      <w:bookmarkStart w:id="6" w:name="_Toc29354286"/>
      <w:bookmarkStart w:id="7" w:name="_Toc65487055"/>
      <w:bookmarkStart w:id="8" w:name="_Toc109037443"/>
      <w:bookmarkStart w:id="9" w:name="_Toc129433335"/>
      <w:bookmarkStart w:id="10" w:name="_Toc190771590"/>
      <w:bookmarkStart w:id="11" w:name="_Toc205267390"/>
      <w:bookmarkStart w:id="12" w:name="_Toc267554915"/>
      <w:bookmarkStart w:id="13" w:name="_Toc273610458"/>
      <w:bookmarkStart w:id="14" w:name="_Toc505086959"/>
      <w:bookmarkEnd w:id="3"/>
      <w:r w:rsidRPr="00412C83">
        <w:t>Dokumenta nolūks</w:t>
      </w:r>
      <w:bookmarkEnd w:id="4"/>
      <w:bookmarkEnd w:id="5"/>
      <w:bookmarkEnd w:id="6"/>
      <w:bookmarkEnd w:id="7"/>
      <w:bookmarkEnd w:id="8"/>
      <w:bookmarkEnd w:id="9"/>
      <w:bookmarkEnd w:id="10"/>
      <w:bookmarkEnd w:id="11"/>
      <w:bookmarkEnd w:id="12"/>
      <w:bookmarkEnd w:id="13"/>
      <w:bookmarkEnd w:id="14"/>
    </w:p>
    <w:p w14:paraId="505B504A" w14:textId="01D5839D" w:rsidR="00B95090" w:rsidRPr="00FB2E9C" w:rsidRDefault="007118EA" w:rsidP="00B95090">
      <w:r>
        <w:t>Elektronisko</w:t>
      </w:r>
      <w:r w:rsidR="00B95090" w:rsidRPr="00FB2E9C">
        <w:t xml:space="preserve"> </w:t>
      </w:r>
      <w:r>
        <w:t>dokumentu</w:t>
      </w:r>
      <w:r w:rsidR="00B95090" w:rsidRPr="00FB2E9C">
        <w:t xml:space="preserve"> krātuve </w:t>
      </w:r>
      <w:r w:rsidR="00B95090">
        <w:t xml:space="preserve">(saīsināti </w:t>
      </w:r>
      <w:r w:rsidR="00DB52F7">
        <w:t>EDK</w:t>
      </w:r>
      <w:r w:rsidR="00B95090">
        <w:t xml:space="preserve">) </w:t>
      </w:r>
      <w:r w:rsidR="00B95090" w:rsidRPr="00FB2E9C">
        <w:t xml:space="preserve">nodrošina vidi elektronisko dokumentu glabāšanai, kas pieejama </w:t>
      </w:r>
      <w:r>
        <w:t>VISS</w:t>
      </w:r>
      <w:r w:rsidR="00B95090" w:rsidRPr="00FB2E9C">
        <w:t xml:space="preserve"> komponent</w:t>
      </w:r>
      <w:r>
        <w:t>ēm</w:t>
      </w:r>
      <w:r w:rsidR="00B95090" w:rsidRPr="00FB2E9C">
        <w:t xml:space="preserve">, un nodrošina iespēju savstarpējā elektronisko dokumentu apmaiņā izmantot saglabāto elektronisko dokumentu </w:t>
      </w:r>
      <w:r w:rsidR="00B95090">
        <w:t>atsauces</w:t>
      </w:r>
      <w:r w:rsidR="00B95090" w:rsidRPr="00FB2E9C">
        <w:t>, nevis to saturu.</w:t>
      </w:r>
    </w:p>
    <w:p w14:paraId="34BAAE2B" w14:textId="77777777" w:rsidR="00B95090" w:rsidRPr="00FB2E9C" w:rsidRDefault="00B95090" w:rsidP="00B95090">
      <w:r w:rsidRPr="00FB2E9C">
        <w:t>Šis dokuments ir paredzēts:</w:t>
      </w:r>
    </w:p>
    <w:p w14:paraId="78B886DA" w14:textId="78BBBA72" w:rsidR="00B95090" w:rsidRPr="00B95090" w:rsidRDefault="00B95090" w:rsidP="00B95090">
      <w:pPr>
        <w:pStyle w:val="ListBullet"/>
      </w:pPr>
      <w:r w:rsidRPr="00B95090">
        <w:t>projekta pasūtītāja (</w:t>
      </w:r>
      <w:r w:rsidR="007118EA">
        <w:t>VRAA</w:t>
      </w:r>
      <w:r w:rsidRPr="00B95090">
        <w:t>) pārstāvjiem, kuri ir atbildīgi par projekta nodevumu pieņemšanu un izvērtēšanu;</w:t>
      </w:r>
    </w:p>
    <w:p w14:paraId="5A1A543A" w14:textId="77777777" w:rsidR="00B95090" w:rsidRPr="00B95090" w:rsidRDefault="00B95090" w:rsidP="00B95090">
      <w:pPr>
        <w:pStyle w:val="ListBullet"/>
      </w:pPr>
      <w:r w:rsidRPr="00B95090">
        <w:t>projekta izpildītāja darbiniekiem, kuri ir atbildīgi par sistēmas projektēšanu, implementāciju un ieviešanu;</w:t>
      </w:r>
    </w:p>
    <w:p w14:paraId="733CFA76" w14:textId="6A47968B" w:rsidR="00B95090" w:rsidRPr="00B95090" w:rsidRDefault="00B95090" w:rsidP="00B95090">
      <w:pPr>
        <w:pStyle w:val="ListBullet"/>
      </w:pPr>
      <w:r w:rsidRPr="00B95090">
        <w:t xml:space="preserve">citu </w:t>
      </w:r>
      <w:r w:rsidR="007118EA">
        <w:t>VRAA</w:t>
      </w:r>
      <w:r w:rsidRPr="00B95090">
        <w:t xml:space="preserve"> IS izstrādātājiem, ja datu apmaiņā paredzēts izmantot </w:t>
      </w:r>
      <w:r w:rsidR="00DB52F7">
        <w:t>EDK</w:t>
      </w:r>
      <w:r w:rsidRPr="00B95090">
        <w:t>.</w:t>
      </w:r>
    </w:p>
    <w:p w14:paraId="4B20188C" w14:textId="77777777" w:rsidR="007D2574" w:rsidRDefault="007D2574" w:rsidP="007D2574">
      <w:pPr>
        <w:pStyle w:val="Heading2"/>
      </w:pPr>
      <w:bookmarkStart w:id="15" w:name="_Darbības_sfēra"/>
      <w:bookmarkStart w:id="16" w:name="_Toc7415298"/>
      <w:bookmarkStart w:id="17" w:name="_Toc15712927"/>
      <w:bookmarkStart w:id="18" w:name="_Toc109037444"/>
      <w:bookmarkStart w:id="19" w:name="_Toc129433336"/>
      <w:bookmarkStart w:id="20" w:name="_Toc21077437"/>
      <w:bookmarkStart w:id="21" w:name="_Toc28766187"/>
      <w:bookmarkStart w:id="22" w:name="_Toc29354288"/>
      <w:bookmarkStart w:id="23" w:name="_Toc65487057"/>
      <w:bookmarkStart w:id="24" w:name="_Toc190771591"/>
      <w:bookmarkStart w:id="25" w:name="_Toc205267391"/>
      <w:bookmarkStart w:id="26" w:name="_Toc267554916"/>
      <w:bookmarkStart w:id="27" w:name="_Toc273610459"/>
      <w:bookmarkStart w:id="28" w:name="_Toc505086960"/>
      <w:bookmarkEnd w:id="15"/>
      <w:r w:rsidRPr="00412C83">
        <w:t>Darbības sfēra</w:t>
      </w:r>
      <w:bookmarkStart w:id="29" w:name="_Definīcijas_un_saīsinājumi"/>
      <w:bookmarkStart w:id="30" w:name="_Dokumenta_pārskats"/>
      <w:bookmarkEnd w:id="16"/>
      <w:bookmarkEnd w:id="17"/>
      <w:bookmarkEnd w:id="18"/>
      <w:bookmarkEnd w:id="19"/>
      <w:bookmarkEnd w:id="20"/>
      <w:bookmarkEnd w:id="21"/>
      <w:bookmarkEnd w:id="22"/>
      <w:bookmarkEnd w:id="23"/>
      <w:bookmarkEnd w:id="24"/>
      <w:bookmarkEnd w:id="25"/>
      <w:bookmarkEnd w:id="26"/>
      <w:bookmarkEnd w:id="27"/>
      <w:bookmarkEnd w:id="29"/>
      <w:bookmarkEnd w:id="30"/>
      <w:bookmarkEnd w:id="28"/>
    </w:p>
    <w:p w14:paraId="004BB635" w14:textId="3AD6576E" w:rsidR="00B95090" w:rsidRPr="00B95090" w:rsidRDefault="00B95090" w:rsidP="00B95090">
      <w:r w:rsidRPr="004F11BB">
        <w:t xml:space="preserve">Dokuments ir izmantojams </w:t>
      </w:r>
      <w:r w:rsidR="00DB52F7">
        <w:t>EDK</w:t>
      </w:r>
      <w:r w:rsidRPr="004F11BB">
        <w:t xml:space="preserve"> un to izmantojošo sistēmu un moduļu funkcionalitātes izstrādei.</w:t>
      </w:r>
    </w:p>
    <w:p w14:paraId="295A91CC" w14:textId="77777777" w:rsidR="007D2574" w:rsidRPr="00412C83" w:rsidRDefault="007D2574" w:rsidP="007D2574">
      <w:pPr>
        <w:pStyle w:val="Heading2"/>
      </w:pPr>
      <w:bookmarkStart w:id="31" w:name="_Toc258678450"/>
      <w:bookmarkStart w:id="32" w:name="_Toc267554917"/>
      <w:bookmarkStart w:id="33" w:name="_Toc273610460"/>
      <w:bookmarkStart w:id="34" w:name="_Toc505086961"/>
      <w:bookmarkStart w:id="35" w:name="_Toc28766189"/>
      <w:bookmarkStart w:id="36" w:name="_Toc29354290"/>
      <w:bookmarkStart w:id="37" w:name="_Toc65487059"/>
      <w:bookmarkStart w:id="38" w:name="_Toc109037448"/>
      <w:bookmarkStart w:id="39" w:name="_Toc120962891"/>
      <w:bookmarkStart w:id="40" w:name="_Toc129433338"/>
      <w:bookmarkStart w:id="41" w:name="_Toc190771593"/>
      <w:bookmarkStart w:id="42" w:name="_Toc205267393"/>
      <w:r w:rsidRPr="00412C83">
        <w:t>Termini un pieņemtie apzīmējumi</w:t>
      </w:r>
      <w:bookmarkEnd w:id="31"/>
      <w:bookmarkEnd w:id="32"/>
      <w:bookmarkEnd w:id="33"/>
      <w:bookmarkEnd w:id="34"/>
    </w:p>
    <w:p w14:paraId="3CF8B9C3" w14:textId="685A5084" w:rsidR="00B95090" w:rsidRPr="00B95090" w:rsidRDefault="00B95090" w:rsidP="00B95090">
      <w:pPr>
        <w:rPr>
          <w:rFonts w:ascii="Tahoma" w:eastAsiaTheme="majorEastAsia" w:hAnsi="Tahoma" w:cstheme="majorBidi"/>
          <w:b/>
          <w:bCs/>
          <w:sz w:val="28"/>
          <w:szCs w:val="26"/>
        </w:rPr>
      </w:pPr>
      <w:bookmarkStart w:id="43" w:name="_Toc188673235"/>
      <w:bookmarkStart w:id="44" w:name="_Toc189286728"/>
      <w:bookmarkStart w:id="45" w:name="_Toc258678453"/>
      <w:bookmarkStart w:id="46" w:name="_Toc267554920"/>
      <w:bookmarkStart w:id="47" w:name="_Toc273610463"/>
      <w:bookmarkStart w:id="48" w:name="_Toc129433339"/>
      <w:bookmarkStart w:id="49" w:name="_Toc190771594"/>
      <w:bookmarkStart w:id="50" w:name="_Toc205267394"/>
      <w:bookmarkEnd w:id="35"/>
      <w:bookmarkEnd w:id="36"/>
      <w:bookmarkEnd w:id="37"/>
      <w:bookmarkEnd w:id="38"/>
      <w:bookmarkEnd w:id="39"/>
      <w:bookmarkEnd w:id="40"/>
      <w:bookmarkEnd w:id="41"/>
      <w:bookmarkEnd w:id="42"/>
      <w:bookmarkEnd w:id="43"/>
      <w:bookmarkEnd w:id="44"/>
      <w:r w:rsidRPr="00B95090">
        <w:t xml:space="preserve">Apzīmējumu un terminu vārdnīca pieejama dokumentā </w:t>
      </w:r>
      <w:r w:rsidR="007E488E">
        <w:fldChar w:fldCharType="begin"/>
      </w:r>
      <w:r w:rsidR="007E488E">
        <w:instrText xml:space="preserve"> REF _Ref494366305 \r \h </w:instrText>
      </w:r>
      <w:r w:rsidR="007E488E">
        <w:fldChar w:fldCharType="separate"/>
      </w:r>
      <w:r w:rsidR="00094FBC">
        <w:t>[2]</w:t>
      </w:r>
      <w:r w:rsidR="007E488E">
        <w:fldChar w:fldCharType="end"/>
      </w:r>
      <w:r w:rsidR="007E488E">
        <w:t>.</w:t>
      </w:r>
    </w:p>
    <w:p w14:paraId="1FEA527C" w14:textId="2CFB413D" w:rsidR="007D2574" w:rsidRDefault="007D2574" w:rsidP="00B95090">
      <w:pPr>
        <w:pStyle w:val="Heading2"/>
      </w:pPr>
      <w:bookmarkStart w:id="51" w:name="_Toc505086962"/>
      <w:r w:rsidRPr="00412C83">
        <w:t>Saistība ar citiem dokumentiem</w:t>
      </w:r>
      <w:bookmarkEnd w:id="45"/>
      <w:bookmarkEnd w:id="46"/>
      <w:bookmarkEnd w:id="47"/>
      <w:bookmarkEnd w:id="51"/>
    </w:p>
    <w:p w14:paraId="7B6B1C7C" w14:textId="77777777" w:rsidR="003E3028" w:rsidRPr="00412C83" w:rsidRDefault="003E3028" w:rsidP="003E3028">
      <w:r w:rsidRPr="00412C83">
        <w:t>Dokuments ir izstrādāts, balstoties uz šādiem dokumentiem:</w:t>
      </w:r>
    </w:p>
    <w:p w14:paraId="7B69C748" w14:textId="77777777" w:rsidR="00DB52F7" w:rsidRPr="00636D4B" w:rsidRDefault="00DB52F7" w:rsidP="00DB52F7">
      <w:pPr>
        <w:pStyle w:val="Atsauce"/>
      </w:pPr>
      <w:bookmarkStart w:id="52" w:name="_Ref450725869"/>
      <w:bookmarkStart w:id="53" w:name="_Ref311714107"/>
      <w:bookmarkStart w:id="54" w:name="_Ref315251050"/>
      <w:bookmarkStart w:id="55" w:name="_Ref456698610"/>
      <w:bookmarkStart w:id="56" w:name="_Toc258678454"/>
      <w:bookmarkStart w:id="57" w:name="_Toc267554921"/>
      <w:bookmarkStart w:id="58" w:name="_Toc273610464"/>
      <w:bookmarkEnd w:id="48"/>
      <w:bookmarkEnd w:id="49"/>
      <w:bookmarkEnd w:id="50"/>
      <w:r>
        <w:t xml:space="preserve">"Valsts informācijas sistēmu savietotāju (VISS) un Vienotā valsts un pašvaldību pakalpojumu portāla www.latvija.lv pilnveidošana un uzturēšana". </w:t>
      </w:r>
      <w:r w:rsidRPr="00E727F7">
        <w:t>Elektronisko dokumentu krātuve</w:t>
      </w:r>
      <w:r>
        <w:t xml:space="preserve">. </w:t>
      </w:r>
      <w:r w:rsidRPr="00636D4B">
        <w:t xml:space="preserve">Programmatūras prasību specifikācija. </w:t>
      </w:r>
      <w:r w:rsidRPr="00E727F7">
        <w:t>VRAA-13_7_17_41-VISS_2016-EDK-PPS</w:t>
      </w:r>
      <w:bookmarkEnd w:id="52"/>
      <w:r>
        <w:t>.</w:t>
      </w:r>
    </w:p>
    <w:p w14:paraId="1D110B60" w14:textId="77777777" w:rsidR="00DB52F7" w:rsidRDefault="00DB52F7" w:rsidP="00DB52F7">
      <w:pPr>
        <w:pStyle w:val="Atsauce"/>
      </w:pPr>
      <w:bookmarkStart w:id="59" w:name="_Ref433971679"/>
      <w:bookmarkStart w:id="60" w:name="_Ref494366305"/>
      <w:bookmarkStart w:id="61" w:name="_Ref456698640"/>
      <w:bookmarkEnd w:id="53"/>
      <w:bookmarkEnd w:id="54"/>
      <w:bookmarkEnd w:id="55"/>
      <w:r>
        <w:t xml:space="preserve">"Valsts informācijas sistēmu savietotāju (VISS) un Vienotā valsts un pašvaldību pakalpojumu portāla www.latvija.lv pilnveidošana un uzturēšana". </w:t>
      </w:r>
      <w:r w:rsidRPr="00AE6D3D">
        <w:t>Terminu un saīsinājumu indekss</w:t>
      </w:r>
      <w:r w:rsidRPr="00636D4B">
        <w:t xml:space="preserve">. </w:t>
      </w:r>
      <w:bookmarkEnd w:id="59"/>
      <w:r w:rsidRPr="00AE6D3D">
        <w:t>VRAA-13_7_17_41-VISS_2016-TSI</w:t>
      </w:r>
      <w:r>
        <w:t>.</w:t>
      </w:r>
      <w:bookmarkEnd w:id="60"/>
    </w:p>
    <w:p w14:paraId="44B1C63C" w14:textId="77777777" w:rsidR="00B95090" w:rsidRPr="00B95090" w:rsidRDefault="00B95090" w:rsidP="00B95090">
      <w:pPr>
        <w:pStyle w:val="Atsauce"/>
      </w:pPr>
      <w:r w:rsidRPr="00B95090">
        <w:t>OASIS CMIS standarts versija 1.1. (http://docs.oasis-open.org/cmis/CMIS/v1.1/CMIS-v1.1.html).</w:t>
      </w:r>
      <w:bookmarkEnd w:id="61"/>
    </w:p>
    <w:p w14:paraId="730EB7FF" w14:textId="77777777" w:rsidR="00B95090" w:rsidRPr="00B95090" w:rsidRDefault="00B95090" w:rsidP="00B95090">
      <w:pPr>
        <w:pStyle w:val="Atsauce"/>
      </w:pPr>
      <w:bookmarkStart w:id="62" w:name="_Ref312767627"/>
      <w:bookmarkStart w:id="63" w:name="_Ref456698649"/>
      <w:r w:rsidRPr="00B95090">
        <w:t>CMIS-Messaging XML shēma (http://docs.oasis-open.org/cmis/CMIS/v1.1/os/schema/CMIS-Messaging.xsd)</w:t>
      </w:r>
      <w:bookmarkEnd w:id="62"/>
      <w:r w:rsidRPr="00B95090">
        <w:t>.</w:t>
      </w:r>
      <w:bookmarkEnd w:id="63"/>
    </w:p>
    <w:p w14:paraId="16B5A76D" w14:textId="77777777" w:rsidR="00B95090" w:rsidRPr="00B95090" w:rsidRDefault="00B95090" w:rsidP="00B95090">
      <w:pPr>
        <w:pStyle w:val="Atsauce"/>
      </w:pPr>
      <w:bookmarkStart w:id="64" w:name="_Ref456698656"/>
      <w:r w:rsidRPr="00B95090">
        <w:t>CMIS-Core XML shēma (http://docs.oasis-open.org/cmis/CMIS/v1.1/os/schema/CMIS-Core.xsd).</w:t>
      </w:r>
      <w:bookmarkEnd w:id="64"/>
    </w:p>
    <w:p w14:paraId="28D7D30F" w14:textId="77777777" w:rsidR="007D2574" w:rsidRDefault="007D2574" w:rsidP="007D2574">
      <w:pPr>
        <w:pStyle w:val="Heading2"/>
      </w:pPr>
      <w:bookmarkStart w:id="65" w:name="_Toc505086963"/>
      <w:r w:rsidRPr="00412C83">
        <w:t>Dokumenta pārskats</w:t>
      </w:r>
      <w:bookmarkEnd w:id="56"/>
      <w:bookmarkEnd w:id="57"/>
      <w:bookmarkEnd w:id="58"/>
      <w:bookmarkEnd w:id="65"/>
    </w:p>
    <w:p w14:paraId="758624FC" w14:textId="2528FC97" w:rsidR="00B95090" w:rsidRPr="00FB2E9C" w:rsidRDefault="00B95090" w:rsidP="00B95090">
      <w:r w:rsidRPr="00FB2E9C">
        <w:t xml:space="preserve">Dokuments </w:t>
      </w:r>
      <w:r w:rsidR="007118EA">
        <w:t>veido šādi</w:t>
      </w:r>
      <w:r w:rsidRPr="00FB2E9C">
        <w:t xml:space="preserve"> nodalījumi:</w:t>
      </w:r>
    </w:p>
    <w:p w14:paraId="3645D115" w14:textId="77777777" w:rsidR="00B95090" w:rsidRPr="00FB2E9C" w:rsidRDefault="00B95090" w:rsidP="00B95090">
      <w:pPr>
        <w:pStyle w:val="ListBullet"/>
        <w:rPr>
          <w:rFonts w:cs="Times New Roman"/>
        </w:rPr>
      </w:pPr>
      <w:r w:rsidRPr="00FB2E9C">
        <w:rPr>
          <w:rFonts w:cs="Times New Roman"/>
        </w:rPr>
        <w:t>Dokumenta ievads – aprakstīts dokumenta nolūks, termini un pieņemtie apzīmējumi, kā arī norādīta saistība ar citiem dokumentiem un materiāliem;</w:t>
      </w:r>
    </w:p>
    <w:p w14:paraId="2F72DE15" w14:textId="1A040138" w:rsidR="00B95090" w:rsidRPr="00FB2E9C" w:rsidRDefault="00B95090" w:rsidP="00B95090">
      <w:pPr>
        <w:pStyle w:val="ListBullet"/>
        <w:rPr>
          <w:rFonts w:cs="Times New Roman"/>
        </w:rPr>
      </w:pPr>
      <w:r w:rsidRPr="00FB2E9C">
        <w:rPr>
          <w:rFonts w:cs="Times New Roman"/>
        </w:rPr>
        <w:t xml:space="preserve">Vispārējs apraksts – sniedz ieskatu par </w:t>
      </w:r>
      <w:r w:rsidR="00DB52F7">
        <w:rPr>
          <w:rFonts w:cs="Times New Roman"/>
        </w:rPr>
        <w:t>EDK</w:t>
      </w:r>
      <w:r w:rsidRPr="00FB2E9C">
        <w:rPr>
          <w:rFonts w:cs="Times New Roman"/>
        </w:rPr>
        <w:t xml:space="preserve"> risinājumu;</w:t>
      </w:r>
    </w:p>
    <w:p w14:paraId="64BEA218" w14:textId="33E230CF" w:rsidR="00B95090" w:rsidRPr="00FB2E9C" w:rsidRDefault="00B95090" w:rsidP="00B95090">
      <w:pPr>
        <w:pStyle w:val="ListBullet"/>
        <w:rPr>
          <w:rFonts w:cs="Times New Roman"/>
        </w:rPr>
      </w:pPr>
      <w:r w:rsidRPr="00FB2E9C">
        <w:rPr>
          <w:rFonts w:cs="Times New Roman"/>
        </w:rPr>
        <w:lastRenderedPageBreak/>
        <w:t xml:space="preserve">Servisi – apraksta </w:t>
      </w:r>
      <w:r w:rsidR="00DB52F7">
        <w:rPr>
          <w:rFonts w:cs="Times New Roman"/>
        </w:rPr>
        <w:t>EDK</w:t>
      </w:r>
      <w:r w:rsidRPr="00FB2E9C">
        <w:rPr>
          <w:rFonts w:cs="Times New Roman"/>
        </w:rPr>
        <w:t xml:space="preserve"> servisus;</w:t>
      </w:r>
    </w:p>
    <w:p w14:paraId="005D6417" w14:textId="77777777" w:rsidR="00B95090" w:rsidRPr="00FB2E9C" w:rsidRDefault="00B95090" w:rsidP="00B95090">
      <w:pPr>
        <w:pStyle w:val="ListBullet"/>
        <w:rPr>
          <w:rFonts w:cs="Times New Roman"/>
        </w:rPr>
      </w:pPr>
      <w:r w:rsidRPr="00FB2E9C">
        <w:rPr>
          <w:rFonts w:cs="Times New Roman"/>
        </w:rPr>
        <w:t>Kļūdas – sniegts sistēmas kļūdu paziņojumu uzskaitījums;</w:t>
      </w:r>
    </w:p>
    <w:p w14:paraId="69A18C09" w14:textId="7293A8D2" w:rsidR="00B95090" w:rsidRPr="00B95090" w:rsidRDefault="00B95090" w:rsidP="00B95090">
      <w:pPr>
        <w:pStyle w:val="ListBullet"/>
        <w:rPr>
          <w:rFonts w:cs="Times New Roman"/>
        </w:rPr>
      </w:pPr>
      <w:r w:rsidRPr="00FB2E9C">
        <w:rPr>
          <w:rFonts w:cs="Times New Roman"/>
        </w:rPr>
        <w:t xml:space="preserve">Pielikumi – satur </w:t>
      </w:r>
      <w:r w:rsidR="00DB52F7">
        <w:rPr>
          <w:rFonts w:cs="Times New Roman"/>
        </w:rPr>
        <w:t>EDK</w:t>
      </w:r>
      <w:r w:rsidRPr="00FB2E9C">
        <w:rPr>
          <w:rFonts w:cs="Times New Roman"/>
        </w:rPr>
        <w:t xml:space="preserve"> izmantoto tipu definīcijas, </w:t>
      </w:r>
      <w:r w:rsidR="009F329E">
        <w:rPr>
          <w:rFonts w:cs="Times New Roman"/>
        </w:rPr>
        <w:t xml:space="preserve">repozitorija tipus, CMIS pamattipus, Query metodes izmantošanas piemērus, kā arī EDK repozitorija mapju hierarhijas standartu. </w:t>
      </w:r>
    </w:p>
    <w:p w14:paraId="493FFA01" w14:textId="77777777" w:rsidR="00831E22" w:rsidRPr="00831E22" w:rsidRDefault="00831E22" w:rsidP="00831E22"/>
    <w:p w14:paraId="3666C4F1" w14:textId="410DB8CF" w:rsidR="005D2292" w:rsidRPr="00B95090" w:rsidRDefault="00B95090" w:rsidP="00B95090">
      <w:pPr>
        <w:pStyle w:val="Heading1"/>
      </w:pPr>
      <w:bookmarkStart w:id="66" w:name="_Toc505086964"/>
      <w:r w:rsidRPr="00B95090">
        <w:lastRenderedPageBreak/>
        <w:t>Vispārējs apraksts</w:t>
      </w:r>
      <w:bookmarkEnd w:id="66"/>
    </w:p>
    <w:p w14:paraId="6C2F7E58" w14:textId="11A56E2A" w:rsidR="0071100A" w:rsidRDefault="0071100A" w:rsidP="0071100A">
      <w:r>
        <w:t xml:space="preserve">Elektronisko dokumentu krātuve ir VISS un </w:t>
      </w:r>
      <w:r w:rsidR="00693287">
        <w:t>citu saistītu sistēmu</w:t>
      </w:r>
      <w:r>
        <w:t xml:space="preserve"> elektronisko dokumentu glabātuve, kas kā serviss ir pieejams jebkuram VISS modulim, tai skaitā DIV un e-adresi nodrošinošiem risinājumiem. Pieeja pie saglabātajiem elektroniskajiem dokumentiem nodrošināta LVP un citiem portāliem, ievērojot VISS drošības prasības.</w:t>
      </w:r>
    </w:p>
    <w:p w14:paraId="750EE54F" w14:textId="12800572" w:rsidR="0071100A" w:rsidRDefault="0071100A" w:rsidP="0071100A">
      <w:r w:rsidRPr="00BC12EC">
        <w:t>Elektronisko dokumentu krātuves izveidošanas mērķis ir minimizēt nepieciešamību pārsūtīt elektronisko dokumentu saturu</w:t>
      </w:r>
      <w:r w:rsidRPr="003B5576">
        <w:t xml:space="preserve"> starp sistēmām vai to procesa soļiem</w:t>
      </w:r>
      <w:r w:rsidRPr="000F3897">
        <w:t>.</w:t>
      </w:r>
      <w:r w:rsidRPr="00E70ABB">
        <w:t xml:space="preserve"> Š</w:t>
      </w:r>
      <w:r w:rsidRPr="00510071">
        <w:t>āda pieeja, pirmkārt</w:t>
      </w:r>
      <w:r w:rsidRPr="00894DB9">
        <w:t xml:space="preserve">, samazina pārsūtamo datu apjomu, un otrkārt paslēpj elektronisko dokumentu saturu procesa soļos, kuros tas nav nepieciešams. </w:t>
      </w:r>
      <w:r w:rsidRPr="00CD0562">
        <w:t>Papildus, elektronisko dokumentu saglabāšana vienkopus ļauj nedublēt vairākkārtīgi pārsūtīto elektronisko dokumentu saturu datnēs un</w:t>
      </w:r>
      <w:r w:rsidRPr="00894DB9">
        <w:t xml:space="preserve"> atvieglo to administrēšanu – disku vietas izdalīšanu, arhivēšanu.</w:t>
      </w:r>
    </w:p>
    <w:p w14:paraId="578004E7" w14:textId="545DA521" w:rsidR="0071100A" w:rsidRDefault="0071100A" w:rsidP="0071100A">
      <w:r>
        <w:t>Visi E-dokumentu krātuves servisi izstrādāti</w:t>
      </w:r>
      <w:r w:rsidR="00693287">
        <w:t>,</w:t>
      </w:r>
      <w:r>
        <w:t xml:space="preserve"> ņemot vērā CMIS standartā noteiktās prasības atbilstošajiem pieprasījumiem, izmantojot Web servisus, kas balstīti uz SOAP tehnoloģiju. E-dokumentu krātuve nodrošina šādu pamatfunkciju izpildi: </w:t>
      </w:r>
    </w:p>
    <w:p w14:paraId="6548FFD6" w14:textId="77777777" w:rsidR="0071100A" w:rsidRDefault="0071100A" w:rsidP="0071100A">
      <w:pPr>
        <w:pStyle w:val="ListBullet"/>
      </w:pPr>
      <w:r w:rsidRPr="00B26DB3">
        <w:rPr>
          <w:rStyle w:val="ListBulletChar"/>
        </w:rPr>
        <w:t>uz objektu identifikatoriem (Id) balstītas CRUD (Create, Retrieve, Update, Delete)</w:t>
      </w:r>
      <w:r>
        <w:t xml:space="preserve"> operācijas ar elektroniskajiem dokumentiem krātuvē;</w:t>
      </w:r>
    </w:p>
    <w:p w14:paraId="3C8BA07D" w14:textId="2794BE1A" w:rsidR="0071100A" w:rsidRDefault="0071100A" w:rsidP="0071100A">
      <w:pPr>
        <w:pStyle w:val="ListBullet"/>
      </w:pPr>
      <w:r>
        <w:t>nodrošin</w:t>
      </w:r>
      <w:r w:rsidR="006D2142">
        <w:t>a</w:t>
      </w:r>
      <w:r>
        <w:t xml:space="preserve"> elektronisko dokumentu versiju vēsturi;</w:t>
      </w:r>
    </w:p>
    <w:p w14:paraId="5398BCE4" w14:textId="104DC07E" w:rsidR="0071100A" w:rsidRDefault="0071100A" w:rsidP="0071100A">
      <w:pPr>
        <w:pStyle w:val="ListBullet"/>
      </w:pPr>
      <w:r>
        <w:t>vad</w:t>
      </w:r>
      <w:r w:rsidR="006D2142">
        <w:t>a</w:t>
      </w:r>
      <w:r>
        <w:t xml:space="preserve"> elektronisko dokumentu glabātavas darba auditu;</w:t>
      </w:r>
    </w:p>
    <w:p w14:paraId="25935CBC" w14:textId="11DE5B79" w:rsidR="0071100A" w:rsidRDefault="0071100A" w:rsidP="0071100A">
      <w:pPr>
        <w:pStyle w:val="ListBullet"/>
      </w:pPr>
      <w:r>
        <w:t>izpild</w:t>
      </w:r>
      <w:r w:rsidR="006D2142">
        <w:t>a</w:t>
      </w:r>
      <w:r>
        <w:t xml:space="preserve"> elektronisko dokumentu arhivēšanu;</w:t>
      </w:r>
    </w:p>
    <w:p w14:paraId="21594CF9" w14:textId="1A67DF31" w:rsidR="0071100A" w:rsidRDefault="0071100A" w:rsidP="0071100A">
      <w:pPr>
        <w:pStyle w:val="ListBullet"/>
      </w:pPr>
      <w:r>
        <w:t>nodrošin</w:t>
      </w:r>
      <w:r w:rsidR="006D2142">
        <w:t>a</w:t>
      </w:r>
      <w:r>
        <w:t xml:space="preserve"> visas iepriekš minētās funkcijas DIV (dokumentu integrācijas videi) un e-adreses risinājumam.</w:t>
      </w:r>
    </w:p>
    <w:p w14:paraId="79EABA87" w14:textId="77777777" w:rsidR="0071100A" w:rsidRDefault="0071100A" w:rsidP="0071100A">
      <w:r>
        <w:t>Elektronisko dokumentu krātuves galvenā vienība ir elektronisko dokumentu metadati, kas apraksta elektroniskā dokumenta saturu un tā pielietojumu (izveidošanu, pārsūtīšanu, izmaiņas un utml.) elektronisko dokumentu apmaiņas procesā. Elektronisko dokumentu metadati ir saistīti ar elektroniskā dokumenta saturu, kas elektronisko dokumentu krātuvē ir saglabāts patstāvīgā datnē.</w:t>
      </w:r>
    </w:p>
    <w:p w14:paraId="3D02D796" w14:textId="77777777" w:rsidR="0071100A" w:rsidRDefault="0071100A" w:rsidP="0071100A">
      <w:r>
        <w:t>Elektronisko dokumentu krātuvē var saglabāt dažāda veida elektroniskos dokumentus – elektroniski parakstītus kā EDOC, nestrukturētu tekstu vai XML, vai arī jebkurā citā binārā formā sastādītus. Saglabāto dokumentu saturs var būt šifrēts vai nešifrēts.</w:t>
      </w:r>
    </w:p>
    <w:p w14:paraId="311569CA" w14:textId="1DEA110D" w:rsidR="0071100A" w:rsidRDefault="0071100A" w:rsidP="0071100A">
      <w:r>
        <w:t>Viena datne jeb saglabāts elektroniskais dokuments var tikt aprakstīt</w:t>
      </w:r>
      <w:r w:rsidR="00693287">
        <w:t>s</w:t>
      </w:r>
      <w:r>
        <w:t xml:space="preserve"> ar atsevišķiem un atšķirīgiem metadatiem, un elektronisko dokumentu krātuves kontekstā šie apraksti ir uzskatāmi par atsevišķiem dokumentiem, pat ja to saturs ir identisks, kas ļauj likt vienādības zīmi starp dokumentu un elektroniskā dokumenta metadatiem.</w:t>
      </w:r>
    </w:p>
    <w:p w14:paraId="1D882B20" w14:textId="6B59809A" w:rsidR="0071100A" w:rsidRDefault="0071100A" w:rsidP="0071100A">
      <w:r>
        <w:t>E-dokumentu krātuvē dokumenti tiek strukturēti</w:t>
      </w:r>
      <w:r w:rsidR="00693287">
        <w:t>,</w:t>
      </w:r>
      <w:r>
        <w:t xml:space="preserve"> izmantojot mapes</w:t>
      </w:r>
      <w:r w:rsidR="00693287">
        <w:t>,</w:t>
      </w:r>
      <w:r>
        <w:t xml:space="preserve"> līdzīgi kā failu sistēmā, skat</w:t>
      </w:r>
      <w:r w:rsidR="004331BB">
        <w:t>.</w:t>
      </w:r>
      <w:r>
        <w:t xml:space="preserve"> </w:t>
      </w:r>
      <w:r>
        <w:fldChar w:fldCharType="begin"/>
      </w:r>
      <w:r>
        <w:instrText xml:space="preserve"> REF _Ref312753659 \h  \* MERGEFORMAT </w:instrText>
      </w:r>
      <w:r>
        <w:fldChar w:fldCharType="separate"/>
      </w:r>
      <w:r w:rsidR="00094FBC">
        <w:t>1</w:t>
      </w:r>
      <w:r>
        <w:fldChar w:fldCharType="end"/>
      </w:r>
      <w:r w:rsidRPr="00F96EA7">
        <w:t xml:space="preserve">.attēlu. Mapes ir sakārtotas hierarhiski, katrai mapei ir tieši viena </w:t>
      </w:r>
      <w:r>
        <w:t xml:space="preserve">hierarhiski augstāka </w:t>
      </w:r>
      <w:r w:rsidRPr="00F96EA7">
        <w:t>mape, izņemot saknes</w:t>
      </w:r>
      <w:r>
        <w:t xml:space="preserve"> mapi root. Par katru mapi tiek uzturēti mapes metadati atbilstoši CMIS datu tipam cmis:folder object-type. Saknes mapes Id var iegūt</w:t>
      </w:r>
      <w:r w:rsidR="00A5412A">
        <w:t>,</w:t>
      </w:r>
      <w:r>
        <w:t xml:space="preserve"> izmantojot servisu getRepositoryInfo(). Zem saknes mapes (mape „/” </w:t>
      </w:r>
      <w:r>
        <w:fldChar w:fldCharType="begin"/>
      </w:r>
      <w:r>
        <w:instrText xml:space="preserve"> REF _Ref312753659 \h </w:instrText>
      </w:r>
      <w:r>
        <w:fldChar w:fldCharType="separate"/>
      </w:r>
      <w:r w:rsidR="00094FBC">
        <w:rPr>
          <w:noProof/>
        </w:rPr>
        <w:t>1</w:t>
      </w:r>
      <w:r>
        <w:fldChar w:fldCharType="end"/>
      </w:r>
      <w:r>
        <w:t>.attēlā) ir izvietotas dokumentu īpašnieku grupu mapes (mapes „</w:t>
      </w:r>
      <w:r w:rsidR="00B00F97">
        <w:t>POP</w:t>
      </w:r>
      <w:r>
        <w:t>” un „</w:t>
      </w:r>
      <w:r w:rsidR="00B00F97">
        <w:t>ATH</w:t>
      </w:r>
      <w:r>
        <w:t xml:space="preserve">” </w:t>
      </w:r>
      <w:r>
        <w:fldChar w:fldCharType="begin"/>
      </w:r>
      <w:r>
        <w:instrText xml:space="preserve"> REF _Ref312753659 \h </w:instrText>
      </w:r>
      <w:r>
        <w:fldChar w:fldCharType="separate"/>
      </w:r>
      <w:r w:rsidR="00094FBC">
        <w:rPr>
          <w:noProof/>
        </w:rPr>
        <w:t>1</w:t>
      </w:r>
      <w:r>
        <w:fldChar w:fldCharType="end"/>
      </w:r>
      <w:r>
        <w:t xml:space="preserve">.attēlā). Dokumentu īpašnieki var būt iedzīvotāji, iestādes, uzņēmumi un risinājumi, </w:t>
      </w:r>
      <w:r w:rsidR="00A5412A">
        <w:t>piemēram,</w:t>
      </w:r>
      <w:r>
        <w:t xml:space="preserve"> e-adrese vai DIV.</w:t>
      </w:r>
    </w:p>
    <w:p w14:paraId="0BEB1BB5" w14:textId="1DA7E079" w:rsidR="0071100A" w:rsidRDefault="009952A4" w:rsidP="0071100A">
      <w:r>
        <w:t>Pieejas t</w:t>
      </w:r>
      <w:r w:rsidR="00A5412A">
        <w:t xml:space="preserve">iesības </w:t>
      </w:r>
      <w:r>
        <w:t>var tikt piešķirtas k</w:t>
      </w:r>
      <w:r w:rsidR="0071100A">
        <w:t>atrai mapei un katram dokumentam individuāli</w:t>
      </w:r>
      <w:r>
        <w:t>.</w:t>
      </w:r>
      <w:r w:rsidR="0071100A">
        <w:t xml:space="preserve"> </w:t>
      </w:r>
      <w:r>
        <w:t>Tāpat pieejas tiesības var tikt</w:t>
      </w:r>
      <w:r w:rsidR="0071100A">
        <w:t xml:space="preserve"> piešķirtas konkrētiem lietotājiem, konkrētu uzņēmumu vai iestāžu lietotājiem, ar iespēju ierobežot lietotājus ar piederību lietotāju lomām. Izveidojot jaunu mapi vai dokumentu, tie manto pieejas tiesības no mapes, kurā tiek veidoti. Izveidošanas brīdī vai arī vēlāk tiem var tikt papildinātas vai ierobežotas pieejas tiesības. Pieejas tiesības tiek mantotas arī brīdī, ja mape vai dokuments tiek pārvietoti no vienas mapes citā, vai brīdi, </w:t>
      </w:r>
      <w:r w:rsidR="00A5412A">
        <w:t>kad dokuments tiek papildus ievietots mapē,</w:t>
      </w:r>
      <w:r w:rsidR="0071100A">
        <w:t xml:space="preserve"> nezaudējot atrašanās vietu citās mapēs.</w:t>
      </w:r>
    </w:p>
    <w:p w14:paraId="5592A141" w14:textId="5159ADCF" w:rsidR="0071100A" w:rsidRDefault="0071100A" w:rsidP="0071100A">
      <w:r>
        <w:t>Dokumentu īpašnieki var veidot elektronisko dokumentu versijas. Katra elektroniskā dokumenta versija tiks saglabāta kā atsevišķs dokuments</w:t>
      </w:r>
      <w:r w:rsidR="009952A4">
        <w:t>.</w:t>
      </w:r>
      <w:r>
        <w:t xml:space="preserve"> </w:t>
      </w:r>
      <w:r w:rsidR="009952A4">
        <w:t>EDK</w:t>
      </w:r>
      <w:r>
        <w:t xml:space="preserve"> var koplietot elektroniskā dokumenta datni, ja atšķirīgās elektroniskā dokumenta versijas saturs </w:t>
      </w:r>
      <w:r>
        <w:lastRenderedPageBreak/>
        <w:t>vēl nav mainījies. Veidojot jaunu elektroniskā dokumenta versiju, jānorāda</w:t>
      </w:r>
      <w:r w:rsidR="00C12C73">
        <w:t xml:space="preserve"> vai izmaiņas pret iepriekšējo</w:t>
      </w:r>
      <w:r>
        <w:t xml:space="preserve"> versiju ir būtiskas (</w:t>
      </w:r>
      <w:r w:rsidRPr="00D154E1">
        <w:rPr>
          <w:i/>
          <w:iCs/>
        </w:rPr>
        <w:t>major</w:t>
      </w:r>
      <w:r>
        <w:t>)</w:t>
      </w:r>
      <w:r w:rsidR="00C12C73">
        <w:t>,</w:t>
      </w:r>
      <w:r>
        <w:t xml:space="preserve"> vai nebūtiskas (</w:t>
      </w:r>
      <w:r w:rsidRPr="00D154E1">
        <w:rPr>
          <w:i/>
          <w:iCs/>
        </w:rPr>
        <w:t>minor</w:t>
      </w:r>
      <w:r>
        <w:t>). Viena elektroniskā dokumenta atšķirīgas versijas apvieno piederība vienai versijas sērijai, kas vienmēr sakrīt ar elektroniskā dokumenta pirmās versijas dokumenta unikālo identifikatoru.</w:t>
      </w:r>
    </w:p>
    <w:p w14:paraId="754124C9" w14:textId="786DC4EC" w:rsidR="0071100A" w:rsidRDefault="0071100A" w:rsidP="0071100A">
      <w:r>
        <w:t xml:space="preserve">Dokumentu īpašnieki var veidot saites starp saviem dokumentiem, neatkarīgi </w:t>
      </w:r>
      <w:r w:rsidR="00C12C73">
        <w:t>no tā, vai dokuments ir,</w:t>
      </w:r>
      <w:r>
        <w:t xml:space="preserve"> vai nav koplietots ar citiem dokumenta īpašniekiem („Atbilde uz” </w:t>
      </w:r>
      <w:r>
        <w:fldChar w:fldCharType="begin"/>
      </w:r>
      <w:r>
        <w:instrText xml:space="preserve"> REF _Ref312753659 \h  \* MERGEFORMAT </w:instrText>
      </w:r>
      <w:r>
        <w:fldChar w:fldCharType="separate"/>
      </w:r>
      <w:r w:rsidR="00094FBC">
        <w:t>1</w:t>
      </w:r>
      <w:r>
        <w:fldChar w:fldCharType="end"/>
      </w:r>
      <w:r>
        <w:t>.attēlā). Saites nav ievietojamas mapēs. Saites nevar saistīt dokumentus starp atšķirīgiem repozitorijiem. Katrs objekts var atrasties tikai vienā repozitorijā.</w:t>
      </w:r>
    </w:p>
    <w:p w14:paraId="5F2D1B9E" w14:textId="0FEFE616" w:rsidR="0071100A" w:rsidRDefault="00A5412A" w:rsidP="0071100A">
      <w:pPr>
        <w:pStyle w:val="Pictureposition"/>
      </w:pPr>
      <w:r>
        <w:object w:dxaOrig="17071" w:dyaOrig="8956" w14:anchorId="5B6C7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45.5pt" o:ole="">
            <v:imagedata r:id="rId14" o:title=""/>
          </v:shape>
          <o:OLEObject Type="Embed" ProgID="Visio.Drawing.15" ShapeID="_x0000_i1025" DrawAspect="Content" ObjectID="_1578904576" r:id="rId15"/>
        </w:object>
      </w:r>
    </w:p>
    <w:bookmarkStart w:id="67" w:name="_Ref312753652"/>
    <w:bookmarkStart w:id="68" w:name="_Ref314575462"/>
    <w:p w14:paraId="60896C1D" w14:textId="55A796F2" w:rsidR="0071100A" w:rsidRDefault="0071100A" w:rsidP="0071100A">
      <w:pPr>
        <w:pStyle w:val="Picturecaption"/>
      </w:pPr>
      <w:r>
        <w:fldChar w:fldCharType="begin"/>
      </w:r>
      <w:r>
        <w:instrText xml:space="preserve"> SEQ Attēls \* ARABIC </w:instrText>
      </w:r>
      <w:r>
        <w:fldChar w:fldCharType="separate"/>
      </w:r>
      <w:bookmarkStart w:id="69" w:name="_Ref312753659"/>
      <w:bookmarkStart w:id="70" w:name="_Toc447018407"/>
      <w:bookmarkStart w:id="71" w:name="_Toc493244342"/>
      <w:bookmarkStart w:id="72" w:name="_Toc505087057"/>
      <w:r w:rsidR="00094FBC">
        <w:rPr>
          <w:noProof/>
        </w:rPr>
        <w:t>1</w:t>
      </w:r>
      <w:bookmarkEnd w:id="69"/>
      <w:r>
        <w:fldChar w:fldCharType="end"/>
      </w:r>
      <w:r>
        <w:t>.attēls. Mapju hierarhija un dokumenti</w:t>
      </w:r>
      <w:bookmarkEnd w:id="67"/>
      <w:r>
        <w:t xml:space="preserve"> ar versijām</w:t>
      </w:r>
      <w:bookmarkEnd w:id="68"/>
      <w:bookmarkEnd w:id="70"/>
      <w:bookmarkEnd w:id="71"/>
      <w:bookmarkEnd w:id="72"/>
    </w:p>
    <w:p w14:paraId="67927A20" w14:textId="77777777" w:rsidR="00B95090" w:rsidRPr="00B95090" w:rsidRDefault="00B95090" w:rsidP="00B95090">
      <w:pPr>
        <w:pStyle w:val="Heading2"/>
      </w:pPr>
      <w:bookmarkStart w:id="73" w:name="_Toc494317870"/>
      <w:bookmarkStart w:id="74" w:name="_Toc494324508"/>
      <w:bookmarkStart w:id="75" w:name="_Toc494325209"/>
      <w:bookmarkStart w:id="76" w:name="_Toc494326726"/>
      <w:bookmarkStart w:id="77" w:name="_Toc494368242"/>
      <w:bookmarkStart w:id="78" w:name="_Toc494317871"/>
      <w:bookmarkStart w:id="79" w:name="_Toc494324509"/>
      <w:bookmarkStart w:id="80" w:name="_Toc494325210"/>
      <w:bookmarkStart w:id="81" w:name="_Toc494326727"/>
      <w:bookmarkStart w:id="82" w:name="_Toc494368243"/>
      <w:bookmarkStart w:id="83" w:name="_Toc494317872"/>
      <w:bookmarkStart w:id="84" w:name="_Toc494324510"/>
      <w:bookmarkStart w:id="85" w:name="_Toc494325211"/>
      <w:bookmarkStart w:id="86" w:name="_Toc494326728"/>
      <w:bookmarkStart w:id="87" w:name="_Toc494368244"/>
      <w:bookmarkStart w:id="88" w:name="_Toc494317873"/>
      <w:bookmarkStart w:id="89" w:name="_Toc494324511"/>
      <w:bookmarkStart w:id="90" w:name="_Toc494325212"/>
      <w:bookmarkStart w:id="91" w:name="_Toc494326729"/>
      <w:bookmarkStart w:id="92" w:name="_Toc494368245"/>
      <w:bookmarkStart w:id="93" w:name="_Toc494317874"/>
      <w:bookmarkStart w:id="94" w:name="_Toc494324512"/>
      <w:bookmarkStart w:id="95" w:name="_Toc494325213"/>
      <w:bookmarkStart w:id="96" w:name="_Toc494326730"/>
      <w:bookmarkStart w:id="97" w:name="_Toc494368246"/>
      <w:bookmarkStart w:id="98" w:name="_Toc494317875"/>
      <w:bookmarkStart w:id="99" w:name="_Toc494324513"/>
      <w:bookmarkStart w:id="100" w:name="_Toc494325214"/>
      <w:bookmarkStart w:id="101" w:name="_Toc494326731"/>
      <w:bookmarkStart w:id="102" w:name="_Toc494368247"/>
      <w:bookmarkStart w:id="103" w:name="_Toc494317876"/>
      <w:bookmarkStart w:id="104" w:name="_Toc494324514"/>
      <w:bookmarkStart w:id="105" w:name="_Toc494325215"/>
      <w:bookmarkStart w:id="106" w:name="_Toc494326732"/>
      <w:bookmarkStart w:id="107" w:name="_Toc494368248"/>
      <w:bookmarkStart w:id="108" w:name="_Toc494317877"/>
      <w:bookmarkStart w:id="109" w:name="_Toc494324515"/>
      <w:bookmarkStart w:id="110" w:name="_Toc494325216"/>
      <w:bookmarkStart w:id="111" w:name="_Toc494326733"/>
      <w:bookmarkStart w:id="112" w:name="_Toc494368249"/>
      <w:bookmarkStart w:id="113" w:name="_Toc494317878"/>
      <w:bookmarkStart w:id="114" w:name="_Toc494324516"/>
      <w:bookmarkStart w:id="115" w:name="_Toc494325217"/>
      <w:bookmarkStart w:id="116" w:name="_Toc494326734"/>
      <w:bookmarkStart w:id="117" w:name="_Toc494368250"/>
      <w:bookmarkStart w:id="118" w:name="_Toc494317879"/>
      <w:bookmarkStart w:id="119" w:name="_Toc494324517"/>
      <w:bookmarkStart w:id="120" w:name="_Toc494325218"/>
      <w:bookmarkStart w:id="121" w:name="_Toc494326735"/>
      <w:bookmarkStart w:id="122" w:name="_Toc494368251"/>
      <w:bookmarkStart w:id="123" w:name="_Toc494317880"/>
      <w:bookmarkStart w:id="124" w:name="_Toc494324518"/>
      <w:bookmarkStart w:id="125" w:name="_Toc494325219"/>
      <w:bookmarkStart w:id="126" w:name="_Toc494326736"/>
      <w:bookmarkStart w:id="127" w:name="_Toc494368252"/>
      <w:bookmarkStart w:id="128" w:name="_Ref453574220"/>
      <w:bookmarkStart w:id="129" w:name="_Toc481068408"/>
      <w:bookmarkStart w:id="130" w:name="_Toc50508696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B95090">
        <w:t>Lietotāju lomu apraksts un ACL piekļuves mehānisms</w:t>
      </w:r>
      <w:bookmarkEnd w:id="128"/>
      <w:bookmarkEnd w:id="129"/>
      <w:bookmarkEnd w:id="130"/>
    </w:p>
    <w:p w14:paraId="73371AF9" w14:textId="77777777" w:rsidR="00FA236B" w:rsidRDefault="00FA236B" w:rsidP="00FA236B">
      <w:r>
        <w:t>Elektronisko dokumentu krātuve ir pieejama šādām lietotāju lomām:</w:t>
      </w:r>
    </w:p>
    <w:p w14:paraId="2412B1E1" w14:textId="204CF6FF" w:rsidR="00FA236B" w:rsidRDefault="00FA236B" w:rsidP="00FA236B">
      <w:pPr>
        <w:pStyle w:val="ListBullet"/>
        <w:tabs>
          <w:tab w:val="num" w:pos="360"/>
        </w:tabs>
        <w:ind w:left="360" w:hanging="360"/>
      </w:pPr>
      <w:r>
        <w:t>EDKRegisterATH –</w:t>
      </w:r>
      <w:r w:rsidR="008C4E98">
        <w:t xml:space="preserve"> </w:t>
      </w:r>
      <w:r>
        <w:t>loma, kas nepieciešama iestādes lietotājam iestādes mapju hierarhijas izveidošanai. Loma ir jāpiešķir iestādes tehniskajam lietotājam, ja tam būs nepieciešams saglabāt dokumentus šīs iestādes hierarhijā;</w:t>
      </w:r>
    </w:p>
    <w:p w14:paraId="7C3EBC1B" w14:textId="77777777" w:rsidR="00FA236B" w:rsidRDefault="00FA236B" w:rsidP="00FA236B">
      <w:pPr>
        <w:pStyle w:val="ListBullet"/>
        <w:tabs>
          <w:tab w:val="num" w:pos="360"/>
        </w:tabs>
        <w:ind w:left="360" w:hanging="360"/>
      </w:pPr>
      <w:r>
        <w:t>EDKSendToKDV – loma, kas nepieciešama iestādei, lai izvietotu dokumentus LVP lietotāju hierarhijās. Loma nedod tiesības skatīt, mainīt vai dzēst LVP lietotāju dokumentus;</w:t>
      </w:r>
    </w:p>
    <w:p w14:paraId="0DC360EE" w14:textId="77777777" w:rsidR="00FA236B" w:rsidRDefault="00FA236B" w:rsidP="00FA236B">
      <w:pPr>
        <w:pStyle w:val="ListBullet"/>
        <w:tabs>
          <w:tab w:val="num" w:pos="360"/>
        </w:tabs>
        <w:ind w:left="360" w:hanging="360"/>
      </w:pPr>
      <w:r>
        <w:t>EDKAdministrator – loma EDK lietotāja saskarnes lietošanai un visu repozitorija objektu pārvaldīšanai;</w:t>
      </w:r>
    </w:p>
    <w:p w14:paraId="1B6A4D86" w14:textId="77777777" w:rsidR="00FA236B" w:rsidRDefault="00FA236B" w:rsidP="00FA236B">
      <w:pPr>
        <w:pStyle w:val="ListBullet"/>
        <w:tabs>
          <w:tab w:val="num" w:pos="360"/>
        </w:tabs>
        <w:ind w:left="360" w:hanging="360"/>
      </w:pPr>
      <w:r>
        <w:t>EDKDIVuser – atsevišķa loma DIV lietotājiem;</w:t>
      </w:r>
    </w:p>
    <w:p w14:paraId="582CD6F5" w14:textId="77777777" w:rsidR="00FA236B" w:rsidRDefault="00FA236B" w:rsidP="00FA236B">
      <w:pPr>
        <w:pStyle w:val="ListBullet"/>
        <w:tabs>
          <w:tab w:val="num" w:pos="360"/>
        </w:tabs>
        <w:ind w:left="360" w:hanging="360"/>
      </w:pPr>
      <w:r>
        <w:t>EDKReader – loma iestādes dokumentu skatīšanai;</w:t>
      </w:r>
    </w:p>
    <w:p w14:paraId="4B3F6792" w14:textId="77777777" w:rsidR="00FA236B" w:rsidRDefault="00FA236B" w:rsidP="00FA236B">
      <w:pPr>
        <w:pStyle w:val="ListBullet"/>
        <w:tabs>
          <w:tab w:val="num" w:pos="360"/>
        </w:tabs>
        <w:ind w:left="360" w:hanging="360"/>
      </w:pPr>
      <w:r>
        <w:t>EDKWriter – loma, kas papildus EDKReader dod tiesības veidot un dzēst iestādes dokumentus;</w:t>
      </w:r>
    </w:p>
    <w:p w14:paraId="5A751B76" w14:textId="26289310" w:rsidR="00FA236B" w:rsidRDefault="00FA236B" w:rsidP="00FA236B">
      <w:pPr>
        <w:pStyle w:val="ListBullet"/>
        <w:tabs>
          <w:tab w:val="num" w:pos="360"/>
        </w:tabs>
        <w:ind w:left="360" w:hanging="360"/>
      </w:pPr>
      <w:r>
        <w:t>deputy – iedzīvotāja pārstāvja loma</w:t>
      </w:r>
      <w:r w:rsidR="008C4E98">
        <w:t>;</w:t>
      </w:r>
      <w:r>
        <w:t xml:space="preserve"> pieejami visi iedzīvotāja dokumenti lasīšanas režīmā;</w:t>
      </w:r>
    </w:p>
    <w:p w14:paraId="59AB6C63" w14:textId="064D17F0" w:rsidR="00FA236B" w:rsidRDefault="00FA236B" w:rsidP="00FA236B">
      <w:pPr>
        <w:pStyle w:val="ListBullet"/>
        <w:tabs>
          <w:tab w:val="num" w:pos="360"/>
        </w:tabs>
        <w:ind w:left="360" w:hanging="360"/>
      </w:pPr>
      <w:r>
        <w:t>owner –</w:t>
      </w:r>
      <w:r w:rsidR="003F3E66">
        <w:t xml:space="preserve"> </w:t>
      </w:r>
      <w:r>
        <w:t>iedzīvotājs;</w:t>
      </w:r>
    </w:p>
    <w:p w14:paraId="2069E8BC" w14:textId="7D9E9411" w:rsidR="00FA236B" w:rsidRDefault="00FA236B" w:rsidP="00FA236B">
      <w:pPr>
        <w:pStyle w:val="ListBullet"/>
        <w:tabs>
          <w:tab w:val="num" w:pos="360"/>
        </w:tabs>
        <w:ind w:left="360" w:hanging="360"/>
      </w:pPr>
      <w:r>
        <w:t>individual – uzņēmuma pārstāvis ar tiesībām pārstāvēt atsevišķ</w:t>
      </w:r>
      <w:r w:rsidR="008C4E98">
        <w:t xml:space="preserve">i; </w:t>
      </w:r>
      <w:r>
        <w:t>pieejami visi uzņēmuma dokumenti lasīšanai un dzēšanai, kā arī jaunu dokumentu izveidošanai;</w:t>
      </w:r>
    </w:p>
    <w:p w14:paraId="1A1234D0" w14:textId="77777777" w:rsidR="00FA236B" w:rsidRDefault="00FA236B" w:rsidP="00FA236B">
      <w:pPr>
        <w:pStyle w:val="ListBullet"/>
        <w:tabs>
          <w:tab w:val="num" w:pos="360"/>
        </w:tabs>
        <w:ind w:left="360" w:hanging="360"/>
      </w:pPr>
      <w:r>
        <w:t>joint – uzņēmuma pārstāvis ar tiesībām pārstāvēt kopā – pieejami visi uzņēmuma dokumenti lasīšanas režīmā, kā arī jaunu dokumentu izveidošanai;</w:t>
      </w:r>
    </w:p>
    <w:p w14:paraId="4780D219" w14:textId="1994276B" w:rsidR="00FA236B" w:rsidRDefault="00FA236B" w:rsidP="00FA236B">
      <w:pPr>
        <w:pStyle w:val="ListBullet"/>
        <w:tabs>
          <w:tab w:val="num" w:pos="360"/>
        </w:tabs>
        <w:ind w:left="360" w:hanging="360"/>
      </w:pPr>
      <w:r>
        <w:lastRenderedPageBreak/>
        <w:t>delegatedReader – uzņēmuma deleģētā persona – pieejami visi uzņēmuma dokumenti lasīšanas režīmā. Lomu izmanto tikai /eAdres</w:t>
      </w:r>
      <w:r w:rsidR="00B00F97">
        <w:t>e</w:t>
      </w:r>
      <w:r>
        <w:t xml:space="preserve"> hierarhijā, jo ievietojot dokumentu /</w:t>
      </w:r>
      <w:r w:rsidR="00B00F97">
        <w:t xml:space="preserve">DEP </w:t>
      </w:r>
      <w:r>
        <w:t>hierarhijā pilnvarotajam ir tiek piešķirtas cmis:write tiesības;</w:t>
      </w:r>
    </w:p>
    <w:p w14:paraId="3408EE50" w14:textId="4E1B27F0" w:rsidR="00FA236B" w:rsidRDefault="00FA236B" w:rsidP="00FA236B">
      <w:pPr>
        <w:pStyle w:val="ListBullet"/>
        <w:tabs>
          <w:tab w:val="num" w:pos="360"/>
        </w:tabs>
        <w:ind w:left="360" w:hanging="360"/>
      </w:pPr>
      <w:r>
        <w:t>delegatedWriter – uzņēmuma deleģētā persona – pieejami visi uzņēmuma dokumenti rakstīšanas režīmā.</w:t>
      </w:r>
      <w:r w:rsidRPr="009135A6">
        <w:t xml:space="preserve"> </w:t>
      </w:r>
      <w:r>
        <w:t>Lomu izmanto tikai /eAdres</w:t>
      </w:r>
      <w:r w:rsidR="00B00F97">
        <w:t>e</w:t>
      </w:r>
      <w:r>
        <w:t xml:space="preserve"> hierarhijā, jo ievietojot dokumentu /</w:t>
      </w:r>
      <w:r w:rsidR="00B00F97">
        <w:t xml:space="preserve">DEP </w:t>
      </w:r>
      <w:r>
        <w:t>hierarhijā pilnvarotajam ir tiek piešķirtas cmis:write tiesības;</w:t>
      </w:r>
    </w:p>
    <w:p w14:paraId="55AB35BF" w14:textId="0F5F8A44" w:rsidR="00FA236B" w:rsidRDefault="00FA236B" w:rsidP="00FA236B">
      <w:pPr>
        <w:pStyle w:val="ListBullet"/>
        <w:tabs>
          <w:tab w:val="num" w:pos="360"/>
        </w:tabs>
        <w:ind w:left="360" w:hanging="360"/>
      </w:pPr>
      <w:r>
        <w:t>delegatedEraser – uzņēmuma deleģētā persona – pieejami visi uzņēmuma dokumenti dzēšanai.</w:t>
      </w:r>
      <w:r w:rsidRPr="009135A6">
        <w:t xml:space="preserve"> </w:t>
      </w:r>
      <w:r>
        <w:t>Lomu izmanto tikai /eAdres</w:t>
      </w:r>
      <w:r w:rsidR="00B00F97">
        <w:t>e</w:t>
      </w:r>
      <w:r>
        <w:t xml:space="preserve"> hierarhijā, jo ievietojot dokumentu /</w:t>
      </w:r>
      <w:r w:rsidR="00B00F97">
        <w:t xml:space="preserve">DEP </w:t>
      </w:r>
      <w:r>
        <w:t>hierarhijā pilnvarotajam ir tiek piešķirtas cmis:write tiesības.</w:t>
      </w:r>
    </w:p>
    <w:p w14:paraId="2439D38E" w14:textId="3CE16082" w:rsidR="00FA236B" w:rsidRDefault="00FA236B" w:rsidP="00FA236B">
      <w:r>
        <w:fldChar w:fldCharType="begin"/>
      </w:r>
      <w:r>
        <w:instrText xml:space="preserve"> REF _Ref488415735 \h </w:instrText>
      </w:r>
      <w:r>
        <w:fldChar w:fldCharType="separate"/>
      </w:r>
      <w:r w:rsidR="00094FBC">
        <w:t>1</w:t>
      </w:r>
      <w:r>
        <w:fldChar w:fldCharType="end"/>
      </w:r>
      <w:r>
        <w:t>.Tabulā ir noteikta funkciju un lomu atbilstība. Funkcijām, kas tiek izpildītas repozitorija objekta – mapes, dokumenta vai saites kontekstā, papildus ir noteiktas tiesības, kādām ir jābūt piešķirtām funkcijas izpildītājam. Ir jāņem vērā, ka CMIS standartā noteiktās tiesības cmis:write sevī ietver arī cmis:read tiesības, tāpa</w:t>
      </w:r>
      <w:r w:rsidR="00C71397">
        <w:t>t</w:t>
      </w:r>
      <w:r>
        <w:t xml:space="preserve"> kā cmis:all sevī ietver gan cmis:write, gan cmis:read. EDK tiesības ir noteiktas gandrīz katrai funkcijai individuāli, izņemot tādas, kas veic identiskas darbības ar atšķirīgu izvaddatu kopu. CMIS un EDK tiesību ģeneralizācija ir attēlota</w:t>
      </w:r>
      <w:r w:rsidR="00944B0F">
        <w:t xml:space="preserve"> </w:t>
      </w:r>
      <w:r w:rsidR="008C4E98">
        <w:fldChar w:fldCharType="begin"/>
      </w:r>
      <w:r w:rsidR="008C4E98">
        <w:instrText xml:space="preserve"> REF _Ref493583715 \h </w:instrText>
      </w:r>
      <w:r w:rsidR="008C4E98">
        <w:fldChar w:fldCharType="separate"/>
      </w:r>
      <w:r w:rsidR="00094FBC">
        <w:rPr>
          <w:noProof/>
        </w:rPr>
        <w:t>2</w:t>
      </w:r>
      <w:r w:rsidR="008C4E98">
        <w:fldChar w:fldCharType="end"/>
      </w:r>
      <w:r w:rsidR="008C4E98">
        <w:t>.attēlā.</w:t>
      </w:r>
      <w:r>
        <w:t xml:space="preserve"> </w:t>
      </w:r>
    </w:p>
    <w:p w14:paraId="5975A907" w14:textId="097E62FE" w:rsidR="00FA236B" w:rsidRDefault="00FA236B" w:rsidP="00FA236B">
      <w:r>
        <w:t>Piemēram, lai varētu izveidot dokumentu</w:t>
      </w:r>
      <w:r w:rsidR="008C4E98">
        <w:t>,</w:t>
      </w:r>
      <w:r>
        <w:t xml:space="preserve"> nepieciešams izpildīt funkciju createDocument, funkcijas izpildītājam jābūt </w:t>
      </w:r>
      <w:r w:rsidR="00F4426C">
        <w:t>piešķirtai lomai</w:t>
      </w:r>
      <w:r w:rsidR="000B41BA">
        <w:t>,</w:t>
      </w:r>
      <w:r w:rsidR="00F4426C">
        <w:t xml:space="preserve"> kurai ir </w:t>
      </w:r>
      <w:r>
        <w:t xml:space="preserve">atļauta </w:t>
      </w:r>
      <w:r w:rsidR="000F4E57">
        <w:t>funkcija</w:t>
      </w:r>
      <w:r>
        <w:t xml:space="preserve"> </w:t>
      </w:r>
      <w:r w:rsidR="00C91B16">
        <w:t>c</w:t>
      </w:r>
      <w:r>
        <w:t>reateDocument</w:t>
      </w:r>
      <w:r w:rsidR="000B41BA">
        <w:t xml:space="preserve"> (skat. </w:t>
      </w:r>
      <w:r w:rsidR="000B41BA">
        <w:fldChar w:fldCharType="begin"/>
      </w:r>
      <w:r w:rsidR="000B41BA">
        <w:instrText xml:space="preserve"> REF _Ref488415735 \h </w:instrText>
      </w:r>
      <w:r w:rsidR="000B41BA">
        <w:fldChar w:fldCharType="separate"/>
      </w:r>
      <w:r w:rsidR="00094FBC">
        <w:t>1</w:t>
      </w:r>
      <w:r w:rsidR="000B41BA">
        <w:fldChar w:fldCharType="end"/>
      </w:r>
      <w:r w:rsidR="000B41BA">
        <w:t>. tabulu)</w:t>
      </w:r>
      <w:r>
        <w:t>,</w:t>
      </w:r>
      <w:r w:rsidR="000B41BA">
        <w:t xml:space="preserve"> un mapes, kurā lietotājs vēlas izveidot</w:t>
      </w:r>
      <w:r>
        <w:t xml:space="preserve"> </w:t>
      </w:r>
      <w:r w:rsidR="000B41BA">
        <w:t>šo dokumentu, objektam jābūt eksistējošam</w:t>
      </w:r>
      <w:r w:rsidR="009C24C4">
        <w:t>,</w:t>
      </w:r>
      <w:r w:rsidR="000B41BA">
        <w:t xml:space="preserve"> attiecīgajam lietotājam izmantojams kaut viens drošības piekļuves ieraksts (ACE), kurā tiesību sarakstā būtu viena no </w:t>
      </w:r>
      <w:r>
        <w:t>tiesībām edk:createDocument, cmis:read, cmis:write un cmis:all</w:t>
      </w:r>
      <w:r w:rsidR="000B41BA">
        <w:t xml:space="preserve"> atbilstoši createDocument funkcijas prasībām skat. </w:t>
      </w:r>
      <w:r w:rsidR="000B41BA">
        <w:fldChar w:fldCharType="begin"/>
      </w:r>
      <w:r w:rsidR="000B41BA">
        <w:instrText xml:space="preserve"> REF _Ref488415735 \h </w:instrText>
      </w:r>
      <w:r w:rsidR="000B41BA">
        <w:fldChar w:fldCharType="separate"/>
      </w:r>
      <w:r w:rsidR="00094FBC">
        <w:t>1</w:t>
      </w:r>
      <w:r w:rsidR="000B41BA">
        <w:fldChar w:fldCharType="end"/>
      </w:r>
      <w:r w:rsidR="000B41BA">
        <w:t>. tabulu</w:t>
      </w:r>
      <w:r>
        <w:t>.</w:t>
      </w:r>
      <w:r w:rsidR="00B36F87">
        <w:t xml:space="preserve"> </w:t>
      </w:r>
      <w:r>
        <w:t>Tiek pieņemts, ka mapei</w:t>
      </w:r>
      <w:r w:rsidR="009C24C4">
        <w:t>,</w:t>
      </w:r>
      <w:r>
        <w:t xml:space="preserve"> kuras hierarhijā jābūt tiesībām veidot dokumentus</w:t>
      </w:r>
      <w:r w:rsidR="00B36F87">
        <w:t xml:space="preserve"> (vai veikt citas manipulācijas)</w:t>
      </w:r>
      <w:r>
        <w:t>, jāpiešķir minimālā apjoma tiesības, kas šajā piemērā būtu edk:createDocument vai cmis:write. Ja lietotājam nav nepieciešamas lielākā daļa tiesību, ko sevī ietver cmis:write, tad ir jāpiešķir tiesības uz konkrēto darbību edk:createDocument.</w:t>
      </w:r>
    </w:p>
    <w:p w14:paraId="11E26576" w14:textId="77777777" w:rsidR="00FA236B" w:rsidRDefault="00FA236B" w:rsidP="00FA236B">
      <w:pPr>
        <w:pStyle w:val="ListBullet"/>
        <w:numPr>
          <w:ilvl w:val="0"/>
          <w:numId w:val="0"/>
        </w:numPr>
        <w:ind w:left="360" w:hanging="360"/>
      </w:pPr>
    </w:p>
    <w:p w14:paraId="355B1345" w14:textId="77777777" w:rsidR="00FA236B" w:rsidRDefault="00FA236B" w:rsidP="001144AB">
      <w:pPr>
        <w:pStyle w:val="Tablenumber"/>
        <w:sectPr w:rsidR="00FA236B" w:rsidSect="001969ED">
          <w:pgSz w:w="11906" w:h="16838" w:code="9"/>
          <w:pgMar w:top="902" w:right="567" w:bottom="1259" w:left="1701" w:header="340" w:footer="170" w:gutter="0"/>
          <w:pgNumType w:start="2"/>
          <w:cols w:space="708"/>
          <w:docGrid w:linePitch="360"/>
        </w:sectPr>
      </w:pPr>
    </w:p>
    <w:p w14:paraId="01FF08C6" w14:textId="198EA18A" w:rsidR="00FA236B" w:rsidRPr="00BC4EC8" w:rsidRDefault="00FA236B" w:rsidP="001144AB">
      <w:pPr>
        <w:pStyle w:val="Tablenumber"/>
      </w:pPr>
      <w:r w:rsidRPr="00BC4EC8">
        <w:lastRenderedPageBreak/>
        <w:fldChar w:fldCharType="begin"/>
      </w:r>
      <w:r w:rsidRPr="00BC4EC8">
        <w:instrText xml:space="preserve"> SEQ Tabula \* ARABIC </w:instrText>
      </w:r>
      <w:r w:rsidRPr="00BC4EC8">
        <w:fldChar w:fldCharType="separate"/>
      </w:r>
      <w:bookmarkStart w:id="131" w:name="_Ref488415735"/>
      <w:r w:rsidR="00094FBC">
        <w:t>1</w:t>
      </w:r>
      <w:bookmarkEnd w:id="131"/>
      <w:r w:rsidRPr="00BC4EC8">
        <w:fldChar w:fldCharType="end"/>
      </w:r>
      <w:r w:rsidRPr="00BC4EC8">
        <w:t>.tabula</w:t>
      </w:r>
    </w:p>
    <w:p w14:paraId="30004B14" w14:textId="77777777" w:rsidR="00FA236B" w:rsidRDefault="00FA236B" w:rsidP="001144AB">
      <w:pPr>
        <w:pStyle w:val="Tabletitle"/>
      </w:pPr>
      <w:r>
        <w:t>Lomu funkciju matrica</w:t>
      </w:r>
    </w:p>
    <w:tbl>
      <w:tblPr>
        <w:tblStyle w:val="TableClassic1"/>
        <w:tblW w:w="5000" w:type="pct"/>
        <w:tblLayout w:type="fixed"/>
        <w:tblLook w:val="04A0" w:firstRow="1" w:lastRow="0" w:firstColumn="1" w:lastColumn="0" w:noHBand="0" w:noVBand="1"/>
      </w:tblPr>
      <w:tblGrid>
        <w:gridCol w:w="3119"/>
        <w:gridCol w:w="5670"/>
        <w:gridCol w:w="566"/>
        <w:gridCol w:w="425"/>
        <w:gridCol w:w="567"/>
        <w:gridCol w:w="426"/>
        <w:gridCol w:w="426"/>
        <w:gridCol w:w="426"/>
        <w:gridCol w:w="426"/>
        <w:gridCol w:w="426"/>
        <w:gridCol w:w="426"/>
        <w:gridCol w:w="426"/>
        <w:gridCol w:w="426"/>
        <w:gridCol w:w="426"/>
        <w:gridCol w:w="496"/>
      </w:tblGrid>
      <w:tr w:rsidR="00FA236B" w:rsidRPr="00496D20" w14:paraId="5183A81E" w14:textId="77777777" w:rsidTr="00D154E1">
        <w:trPr>
          <w:cantSplit/>
          <w:trHeight w:val="256"/>
          <w:tblHeader/>
        </w:trPr>
        <w:tc>
          <w:tcPr>
            <w:tcW w:w="1063" w:type="pct"/>
            <w:vMerge w:val="restart"/>
            <w:tcBorders>
              <w:top w:val="single" w:sz="12" w:space="0" w:color="auto"/>
              <w:bottom w:val="single" w:sz="4" w:space="0" w:color="auto"/>
            </w:tcBorders>
          </w:tcPr>
          <w:p w14:paraId="164D0C1F" w14:textId="77777777" w:rsidR="00FA236B" w:rsidRPr="00496D20" w:rsidRDefault="00FA236B" w:rsidP="00D154E1">
            <w:pPr>
              <w:pStyle w:val="Bold"/>
              <w:jc w:val="center"/>
            </w:pPr>
            <w:r>
              <w:t>Funkcijas</w:t>
            </w:r>
          </w:p>
        </w:tc>
        <w:tc>
          <w:tcPr>
            <w:tcW w:w="1932" w:type="pct"/>
            <w:vMerge w:val="restart"/>
            <w:tcBorders>
              <w:top w:val="single" w:sz="12" w:space="0" w:color="auto"/>
              <w:bottom w:val="single" w:sz="4" w:space="0" w:color="auto"/>
            </w:tcBorders>
          </w:tcPr>
          <w:p w14:paraId="24D6C12D" w14:textId="77777777" w:rsidR="00FA236B" w:rsidRPr="00496D20" w:rsidRDefault="00FA236B" w:rsidP="00D154E1">
            <w:pPr>
              <w:pStyle w:val="Bold"/>
              <w:jc w:val="center"/>
            </w:pPr>
            <w:r>
              <w:t>Tiesības</w:t>
            </w:r>
          </w:p>
        </w:tc>
        <w:tc>
          <w:tcPr>
            <w:tcW w:w="2006" w:type="pct"/>
            <w:gridSpan w:val="13"/>
            <w:tcBorders>
              <w:bottom w:val="nil"/>
            </w:tcBorders>
          </w:tcPr>
          <w:p w14:paraId="5DBDB2DD" w14:textId="77777777" w:rsidR="00FA236B" w:rsidRPr="00496D20" w:rsidRDefault="00FA236B" w:rsidP="00D154E1">
            <w:pPr>
              <w:pStyle w:val="Bold"/>
              <w:jc w:val="center"/>
            </w:pPr>
            <w:r>
              <w:t>Lomas</w:t>
            </w:r>
          </w:p>
        </w:tc>
      </w:tr>
      <w:tr w:rsidR="009F329E" w:rsidRPr="00496D20" w14:paraId="65831649" w14:textId="77777777" w:rsidTr="00D154E1">
        <w:trPr>
          <w:cantSplit/>
          <w:trHeight w:val="1540"/>
        </w:trPr>
        <w:tc>
          <w:tcPr>
            <w:tcW w:w="1063" w:type="pct"/>
            <w:vMerge/>
            <w:tcBorders>
              <w:top w:val="single" w:sz="2" w:space="0" w:color="auto"/>
              <w:bottom w:val="single" w:sz="4" w:space="0" w:color="auto"/>
            </w:tcBorders>
          </w:tcPr>
          <w:p w14:paraId="42D56CF3" w14:textId="77777777" w:rsidR="00FA236B" w:rsidRPr="00496D20" w:rsidRDefault="00FA236B" w:rsidP="00FA236B"/>
        </w:tc>
        <w:tc>
          <w:tcPr>
            <w:tcW w:w="1932" w:type="pct"/>
            <w:vMerge/>
            <w:tcBorders>
              <w:top w:val="single" w:sz="2" w:space="0" w:color="auto"/>
              <w:bottom w:val="single" w:sz="4" w:space="0" w:color="auto"/>
            </w:tcBorders>
          </w:tcPr>
          <w:p w14:paraId="10C18F41" w14:textId="77777777" w:rsidR="00FA236B" w:rsidRPr="00496D20" w:rsidRDefault="00FA236B" w:rsidP="00FA236B"/>
        </w:tc>
        <w:tc>
          <w:tcPr>
            <w:tcW w:w="193" w:type="pct"/>
            <w:tcBorders>
              <w:top w:val="nil"/>
              <w:bottom w:val="single" w:sz="2" w:space="0" w:color="auto"/>
            </w:tcBorders>
            <w:textDirection w:val="btLr"/>
          </w:tcPr>
          <w:p w14:paraId="6CA17672" w14:textId="155A7A74" w:rsidR="00FA236B" w:rsidRPr="00D154E1" w:rsidRDefault="00FA236B" w:rsidP="00D154E1">
            <w:pPr>
              <w:spacing w:before="0" w:after="0" w:line="240" w:lineRule="auto"/>
              <w:rPr>
                <w:szCs w:val="20"/>
              </w:rPr>
            </w:pPr>
            <w:r w:rsidRPr="00D154E1">
              <w:rPr>
                <w:szCs w:val="20"/>
              </w:rPr>
              <w:t>EDK</w:t>
            </w:r>
            <w:r w:rsidR="009F329E">
              <w:rPr>
                <w:szCs w:val="20"/>
              </w:rPr>
              <w:br/>
            </w:r>
            <w:r w:rsidRPr="00D154E1">
              <w:rPr>
                <w:szCs w:val="20"/>
              </w:rPr>
              <w:t>RegisterATH</w:t>
            </w:r>
          </w:p>
        </w:tc>
        <w:tc>
          <w:tcPr>
            <w:tcW w:w="145" w:type="pct"/>
            <w:tcBorders>
              <w:top w:val="nil"/>
              <w:bottom w:val="single" w:sz="2" w:space="0" w:color="auto"/>
            </w:tcBorders>
            <w:textDirection w:val="btLr"/>
          </w:tcPr>
          <w:p w14:paraId="0949D859" w14:textId="77777777" w:rsidR="00FA236B" w:rsidRPr="00D154E1" w:rsidRDefault="00FA236B" w:rsidP="00D154E1">
            <w:pPr>
              <w:spacing w:before="0" w:after="0" w:line="240" w:lineRule="auto"/>
              <w:rPr>
                <w:szCs w:val="20"/>
              </w:rPr>
            </w:pPr>
            <w:r w:rsidRPr="00D154E1">
              <w:rPr>
                <w:szCs w:val="20"/>
              </w:rPr>
              <w:t>EDKsendToKDV</w:t>
            </w:r>
          </w:p>
        </w:tc>
        <w:tc>
          <w:tcPr>
            <w:tcW w:w="193" w:type="pct"/>
            <w:tcBorders>
              <w:top w:val="nil"/>
              <w:bottom w:val="single" w:sz="2" w:space="0" w:color="auto"/>
            </w:tcBorders>
            <w:textDirection w:val="btLr"/>
          </w:tcPr>
          <w:p w14:paraId="70FD7538" w14:textId="4CE97FA8" w:rsidR="00FA236B" w:rsidRPr="00D154E1" w:rsidRDefault="00FA236B" w:rsidP="00D154E1">
            <w:pPr>
              <w:spacing w:before="0" w:after="0" w:line="240" w:lineRule="auto"/>
              <w:rPr>
                <w:szCs w:val="20"/>
              </w:rPr>
            </w:pPr>
            <w:r w:rsidRPr="00D154E1">
              <w:rPr>
                <w:szCs w:val="20"/>
              </w:rPr>
              <w:t>EDK</w:t>
            </w:r>
            <w:r w:rsidR="009F329E">
              <w:rPr>
                <w:szCs w:val="20"/>
              </w:rPr>
              <w:br/>
            </w:r>
            <w:r w:rsidRPr="00D154E1">
              <w:rPr>
                <w:szCs w:val="20"/>
              </w:rPr>
              <w:t>Administrator</w:t>
            </w:r>
          </w:p>
        </w:tc>
        <w:tc>
          <w:tcPr>
            <w:tcW w:w="145" w:type="pct"/>
            <w:tcBorders>
              <w:top w:val="nil"/>
              <w:bottom w:val="single" w:sz="2" w:space="0" w:color="auto"/>
            </w:tcBorders>
            <w:textDirection w:val="btLr"/>
          </w:tcPr>
          <w:p w14:paraId="4686C999" w14:textId="77777777" w:rsidR="00FA236B" w:rsidRPr="00D154E1" w:rsidRDefault="00FA236B" w:rsidP="00D154E1">
            <w:pPr>
              <w:spacing w:before="0" w:after="0" w:line="240" w:lineRule="auto"/>
              <w:rPr>
                <w:szCs w:val="20"/>
              </w:rPr>
            </w:pPr>
            <w:r w:rsidRPr="00D154E1">
              <w:rPr>
                <w:szCs w:val="20"/>
              </w:rPr>
              <w:t>EDKDivUser</w:t>
            </w:r>
          </w:p>
        </w:tc>
        <w:tc>
          <w:tcPr>
            <w:tcW w:w="145" w:type="pct"/>
            <w:tcBorders>
              <w:top w:val="nil"/>
              <w:bottom w:val="single" w:sz="2" w:space="0" w:color="auto"/>
            </w:tcBorders>
            <w:textDirection w:val="btLr"/>
          </w:tcPr>
          <w:p w14:paraId="3BF0CDEC" w14:textId="77777777" w:rsidR="00FA236B" w:rsidRPr="00D154E1" w:rsidRDefault="00FA236B" w:rsidP="00D154E1">
            <w:pPr>
              <w:spacing w:before="0" w:after="0" w:line="240" w:lineRule="auto"/>
              <w:rPr>
                <w:szCs w:val="20"/>
              </w:rPr>
            </w:pPr>
            <w:r w:rsidRPr="00D154E1">
              <w:rPr>
                <w:szCs w:val="20"/>
              </w:rPr>
              <w:t>EDKReader</w:t>
            </w:r>
          </w:p>
        </w:tc>
        <w:tc>
          <w:tcPr>
            <w:tcW w:w="145" w:type="pct"/>
            <w:tcBorders>
              <w:top w:val="nil"/>
              <w:bottom w:val="single" w:sz="2" w:space="0" w:color="auto"/>
            </w:tcBorders>
            <w:textDirection w:val="btLr"/>
          </w:tcPr>
          <w:p w14:paraId="20189A52" w14:textId="77777777" w:rsidR="00FA236B" w:rsidRPr="00D154E1" w:rsidRDefault="00FA236B" w:rsidP="00D154E1">
            <w:pPr>
              <w:spacing w:before="0" w:after="0" w:line="240" w:lineRule="auto"/>
              <w:rPr>
                <w:szCs w:val="20"/>
              </w:rPr>
            </w:pPr>
            <w:r w:rsidRPr="00D154E1">
              <w:rPr>
                <w:szCs w:val="20"/>
              </w:rPr>
              <w:t>deputy</w:t>
            </w:r>
          </w:p>
        </w:tc>
        <w:tc>
          <w:tcPr>
            <w:tcW w:w="145" w:type="pct"/>
            <w:tcBorders>
              <w:top w:val="nil"/>
              <w:bottom w:val="single" w:sz="2" w:space="0" w:color="auto"/>
            </w:tcBorders>
            <w:textDirection w:val="btLr"/>
          </w:tcPr>
          <w:p w14:paraId="6AE50F7B" w14:textId="77777777" w:rsidR="00FA236B" w:rsidRPr="00D154E1" w:rsidRDefault="00FA236B" w:rsidP="00D154E1">
            <w:pPr>
              <w:spacing w:before="0" w:after="0" w:line="240" w:lineRule="auto"/>
              <w:rPr>
                <w:szCs w:val="20"/>
              </w:rPr>
            </w:pPr>
            <w:r w:rsidRPr="00D154E1">
              <w:rPr>
                <w:szCs w:val="20"/>
              </w:rPr>
              <w:t>owner</w:t>
            </w:r>
          </w:p>
        </w:tc>
        <w:tc>
          <w:tcPr>
            <w:tcW w:w="145" w:type="pct"/>
            <w:tcBorders>
              <w:top w:val="nil"/>
              <w:bottom w:val="single" w:sz="2" w:space="0" w:color="auto"/>
            </w:tcBorders>
            <w:textDirection w:val="btLr"/>
          </w:tcPr>
          <w:p w14:paraId="708FDDC3" w14:textId="77777777" w:rsidR="00FA236B" w:rsidRPr="00D154E1" w:rsidRDefault="00FA236B" w:rsidP="00D154E1">
            <w:pPr>
              <w:spacing w:before="0" w:after="0" w:line="240" w:lineRule="auto"/>
              <w:rPr>
                <w:szCs w:val="20"/>
              </w:rPr>
            </w:pPr>
            <w:r w:rsidRPr="00D154E1">
              <w:rPr>
                <w:szCs w:val="20"/>
              </w:rPr>
              <w:t>individual</w:t>
            </w:r>
          </w:p>
        </w:tc>
        <w:tc>
          <w:tcPr>
            <w:tcW w:w="145" w:type="pct"/>
            <w:tcBorders>
              <w:top w:val="nil"/>
              <w:bottom w:val="single" w:sz="2" w:space="0" w:color="auto"/>
            </w:tcBorders>
            <w:textDirection w:val="btLr"/>
          </w:tcPr>
          <w:p w14:paraId="5A3B7A40" w14:textId="77777777" w:rsidR="00FA236B" w:rsidRPr="00D154E1" w:rsidRDefault="00FA236B" w:rsidP="00D154E1">
            <w:pPr>
              <w:spacing w:before="0" w:after="0" w:line="240" w:lineRule="auto"/>
              <w:rPr>
                <w:szCs w:val="20"/>
              </w:rPr>
            </w:pPr>
            <w:r w:rsidRPr="00D154E1">
              <w:rPr>
                <w:szCs w:val="20"/>
              </w:rPr>
              <w:t>joint</w:t>
            </w:r>
          </w:p>
        </w:tc>
        <w:tc>
          <w:tcPr>
            <w:tcW w:w="145" w:type="pct"/>
            <w:tcBorders>
              <w:top w:val="nil"/>
              <w:bottom w:val="single" w:sz="2" w:space="0" w:color="auto"/>
            </w:tcBorders>
            <w:textDirection w:val="btLr"/>
          </w:tcPr>
          <w:p w14:paraId="36CDBF32" w14:textId="77777777" w:rsidR="00FA236B" w:rsidRPr="00D154E1" w:rsidRDefault="00FA236B" w:rsidP="00D154E1">
            <w:pPr>
              <w:spacing w:before="0" w:after="0" w:line="240" w:lineRule="auto"/>
              <w:rPr>
                <w:szCs w:val="20"/>
              </w:rPr>
            </w:pPr>
            <w:r w:rsidRPr="00D154E1">
              <w:rPr>
                <w:szCs w:val="20"/>
              </w:rPr>
              <w:t>EDKWriter</w:t>
            </w:r>
          </w:p>
        </w:tc>
        <w:tc>
          <w:tcPr>
            <w:tcW w:w="145" w:type="pct"/>
            <w:tcBorders>
              <w:top w:val="nil"/>
              <w:bottom w:val="single" w:sz="2" w:space="0" w:color="auto"/>
            </w:tcBorders>
            <w:textDirection w:val="btLr"/>
          </w:tcPr>
          <w:p w14:paraId="0E2CA1C1" w14:textId="77777777" w:rsidR="00FA236B" w:rsidRPr="00D154E1" w:rsidRDefault="00FA236B" w:rsidP="00D154E1">
            <w:pPr>
              <w:spacing w:before="0" w:after="0" w:line="240" w:lineRule="auto"/>
              <w:rPr>
                <w:szCs w:val="20"/>
              </w:rPr>
            </w:pPr>
            <w:r w:rsidRPr="00D154E1">
              <w:rPr>
                <w:szCs w:val="20"/>
              </w:rPr>
              <w:t>delegatedReader</w:t>
            </w:r>
          </w:p>
        </w:tc>
        <w:tc>
          <w:tcPr>
            <w:tcW w:w="145" w:type="pct"/>
            <w:tcBorders>
              <w:top w:val="nil"/>
              <w:bottom w:val="single" w:sz="2" w:space="0" w:color="auto"/>
            </w:tcBorders>
            <w:textDirection w:val="btLr"/>
          </w:tcPr>
          <w:p w14:paraId="6146329E" w14:textId="77777777" w:rsidR="00FA236B" w:rsidRPr="00D154E1" w:rsidRDefault="00FA236B" w:rsidP="00D154E1">
            <w:pPr>
              <w:spacing w:before="0" w:after="0" w:line="240" w:lineRule="auto"/>
              <w:rPr>
                <w:szCs w:val="20"/>
              </w:rPr>
            </w:pPr>
            <w:r w:rsidRPr="00D154E1">
              <w:rPr>
                <w:szCs w:val="20"/>
              </w:rPr>
              <w:t>delegatedWriter</w:t>
            </w:r>
          </w:p>
        </w:tc>
        <w:tc>
          <w:tcPr>
            <w:tcW w:w="171" w:type="pct"/>
            <w:tcBorders>
              <w:top w:val="nil"/>
              <w:bottom w:val="single" w:sz="2" w:space="0" w:color="auto"/>
            </w:tcBorders>
            <w:textDirection w:val="btLr"/>
          </w:tcPr>
          <w:p w14:paraId="5D10B881" w14:textId="77777777" w:rsidR="00FA236B" w:rsidRPr="00D154E1" w:rsidRDefault="00FA236B" w:rsidP="00D154E1">
            <w:pPr>
              <w:spacing w:before="0" w:after="0" w:line="240" w:lineRule="auto"/>
              <w:rPr>
                <w:szCs w:val="20"/>
              </w:rPr>
            </w:pPr>
            <w:r w:rsidRPr="00D154E1">
              <w:rPr>
                <w:szCs w:val="20"/>
              </w:rPr>
              <w:t>delegatedEraser</w:t>
            </w:r>
          </w:p>
        </w:tc>
      </w:tr>
      <w:tr w:rsidR="00FA236B" w:rsidRPr="00496D20" w14:paraId="6329BD75" w14:textId="77777777" w:rsidTr="00D154E1">
        <w:tc>
          <w:tcPr>
            <w:tcW w:w="5000" w:type="pct"/>
            <w:gridSpan w:val="15"/>
          </w:tcPr>
          <w:p w14:paraId="70FADE29" w14:textId="77777777" w:rsidR="00FA236B" w:rsidRPr="00496D20" w:rsidRDefault="00FA236B" w:rsidP="00FA236B">
            <w:pPr>
              <w:pStyle w:val="MessageHeader"/>
            </w:pPr>
            <w:r w:rsidRPr="00496D20">
              <w:t>Repozitorija funkcijas</w:t>
            </w:r>
          </w:p>
        </w:tc>
      </w:tr>
      <w:tr w:rsidR="009F329E" w:rsidRPr="00496D20" w14:paraId="7B7CB780" w14:textId="77777777" w:rsidTr="00D154E1">
        <w:tc>
          <w:tcPr>
            <w:tcW w:w="1063" w:type="pct"/>
          </w:tcPr>
          <w:p w14:paraId="5356275E" w14:textId="77777777" w:rsidR="00FA236B" w:rsidRPr="00496D20" w:rsidRDefault="00FA236B" w:rsidP="00FA236B">
            <w:r w:rsidRPr="00496D20">
              <w:t>getRepositories</w:t>
            </w:r>
          </w:p>
        </w:tc>
        <w:tc>
          <w:tcPr>
            <w:tcW w:w="1932" w:type="pct"/>
          </w:tcPr>
          <w:p w14:paraId="2B311046" w14:textId="77777777" w:rsidR="00FA236B" w:rsidRPr="00496D20" w:rsidRDefault="00FA236B" w:rsidP="00FA236B"/>
        </w:tc>
        <w:tc>
          <w:tcPr>
            <w:tcW w:w="193" w:type="pct"/>
          </w:tcPr>
          <w:p w14:paraId="144A2014" w14:textId="77777777" w:rsidR="00FA236B" w:rsidRPr="00496D20" w:rsidRDefault="00FA236B" w:rsidP="00FA236B">
            <w:r w:rsidRPr="00496D20">
              <w:t>X</w:t>
            </w:r>
          </w:p>
        </w:tc>
        <w:tc>
          <w:tcPr>
            <w:tcW w:w="145" w:type="pct"/>
          </w:tcPr>
          <w:p w14:paraId="7ABD6026" w14:textId="77777777" w:rsidR="00FA236B" w:rsidRPr="00496D20" w:rsidRDefault="00FA236B" w:rsidP="00FA236B">
            <w:r w:rsidRPr="00496D20">
              <w:t>X</w:t>
            </w:r>
          </w:p>
        </w:tc>
        <w:tc>
          <w:tcPr>
            <w:tcW w:w="193" w:type="pct"/>
          </w:tcPr>
          <w:p w14:paraId="4E1E9D8C" w14:textId="77777777" w:rsidR="00FA236B" w:rsidRPr="00496D20" w:rsidRDefault="00FA236B" w:rsidP="00FA236B">
            <w:r w:rsidRPr="00496D20">
              <w:t>X</w:t>
            </w:r>
          </w:p>
        </w:tc>
        <w:tc>
          <w:tcPr>
            <w:tcW w:w="145" w:type="pct"/>
          </w:tcPr>
          <w:p w14:paraId="078ED490" w14:textId="77777777" w:rsidR="00FA236B" w:rsidRPr="00496D20" w:rsidRDefault="00FA236B" w:rsidP="00FA236B">
            <w:r w:rsidRPr="00496D20">
              <w:t>X</w:t>
            </w:r>
          </w:p>
        </w:tc>
        <w:tc>
          <w:tcPr>
            <w:tcW w:w="145" w:type="pct"/>
          </w:tcPr>
          <w:p w14:paraId="0D7D3D7B" w14:textId="77777777" w:rsidR="00FA236B" w:rsidRPr="00496D20" w:rsidRDefault="00FA236B" w:rsidP="00FA236B">
            <w:r w:rsidRPr="00496D20">
              <w:t>X</w:t>
            </w:r>
          </w:p>
        </w:tc>
        <w:tc>
          <w:tcPr>
            <w:tcW w:w="145" w:type="pct"/>
          </w:tcPr>
          <w:p w14:paraId="18AC4EC2" w14:textId="77777777" w:rsidR="00FA236B" w:rsidRPr="00496D20" w:rsidRDefault="00FA236B" w:rsidP="00FA236B">
            <w:r w:rsidRPr="00496D20">
              <w:t>X</w:t>
            </w:r>
          </w:p>
        </w:tc>
        <w:tc>
          <w:tcPr>
            <w:tcW w:w="145" w:type="pct"/>
          </w:tcPr>
          <w:p w14:paraId="25562F5C" w14:textId="77777777" w:rsidR="00FA236B" w:rsidRPr="00496D20" w:rsidRDefault="00FA236B" w:rsidP="00FA236B">
            <w:r w:rsidRPr="00496D20">
              <w:t>X</w:t>
            </w:r>
          </w:p>
        </w:tc>
        <w:tc>
          <w:tcPr>
            <w:tcW w:w="145" w:type="pct"/>
          </w:tcPr>
          <w:p w14:paraId="7663AFD0" w14:textId="77777777" w:rsidR="00FA236B" w:rsidRPr="00496D20" w:rsidRDefault="00FA236B" w:rsidP="00FA236B">
            <w:r w:rsidRPr="00496D20">
              <w:t>X</w:t>
            </w:r>
          </w:p>
        </w:tc>
        <w:tc>
          <w:tcPr>
            <w:tcW w:w="145" w:type="pct"/>
          </w:tcPr>
          <w:p w14:paraId="695CC522" w14:textId="77777777" w:rsidR="00FA236B" w:rsidRPr="00496D20" w:rsidRDefault="00FA236B" w:rsidP="00FA236B">
            <w:r w:rsidRPr="00496D20">
              <w:t>X</w:t>
            </w:r>
          </w:p>
        </w:tc>
        <w:tc>
          <w:tcPr>
            <w:tcW w:w="145" w:type="pct"/>
          </w:tcPr>
          <w:p w14:paraId="27038BE2" w14:textId="77777777" w:rsidR="00FA236B" w:rsidRPr="00496D20" w:rsidRDefault="00FA236B" w:rsidP="00FA236B">
            <w:r w:rsidRPr="00496D20">
              <w:t>X</w:t>
            </w:r>
          </w:p>
        </w:tc>
        <w:tc>
          <w:tcPr>
            <w:tcW w:w="145" w:type="pct"/>
          </w:tcPr>
          <w:p w14:paraId="4E1A3178" w14:textId="77777777" w:rsidR="00FA236B" w:rsidRPr="00496D20" w:rsidRDefault="00FA236B" w:rsidP="00FA236B">
            <w:r w:rsidRPr="00496D20">
              <w:t>X</w:t>
            </w:r>
          </w:p>
        </w:tc>
        <w:tc>
          <w:tcPr>
            <w:tcW w:w="145" w:type="pct"/>
          </w:tcPr>
          <w:p w14:paraId="5DE8B6A9" w14:textId="77777777" w:rsidR="00FA236B" w:rsidRPr="00496D20" w:rsidRDefault="00FA236B" w:rsidP="00FA236B">
            <w:r w:rsidRPr="00496D20">
              <w:t>X</w:t>
            </w:r>
          </w:p>
        </w:tc>
        <w:tc>
          <w:tcPr>
            <w:tcW w:w="171" w:type="pct"/>
          </w:tcPr>
          <w:p w14:paraId="43B46B14" w14:textId="77777777" w:rsidR="00FA236B" w:rsidRPr="00496D20" w:rsidRDefault="00FA236B" w:rsidP="00FA236B">
            <w:r w:rsidRPr="00496D20">
              <w:t>X</w:t>
            </w:r>
          </w:p>
        </w:tc>
      </w:tr>
      <w:tr w:rsidR="009F329E" w:rsidRPr="00496D20" w14:paraId="06C4BC44" w14:textId="77777777" w:rsidTr="00D154E1">
        <w:tc>
          <w:tcPr>
            <w:tcW w:w="1063" w:type="pct"/>
          </w:tcPr>
          <w:p w14:paraId="7A98B683" w14:textId="77777777" w:rsidR="00FA236B" w:rsidRPr="00496D20" w:rsidRDefault="00FA236B" w:rsidP="00FA236B">
            <w:r w:rsidRPr="00496D20">
              <w:t>getRepositoryInfo</w:t>
            </w:r>
          </w:p>
        </w:tc>
        <w:tc>
          <w:tcPr>
            <w:tcW w:w="1932" w:type="pct"/>
          </w:tcPr>
          <w:p w14:paraId="4F9EBA19" w14:textId="77777777" w:rsidR="00FA236B" w:rsidRPr="00496D20" w:rsidRDefault="00FA236B" w:rsidP="00FA236B"/>
        </w:tc>
        <w:tc>
          <w:tcPr>
            <w:tcW w:w="193" w:type="pct"/>
          </w:tcPr>
          <w:p w14:paraId="17562A53" w14:textId="77777777" w:rsidR="00FA236B" w:rsidRPr="00496D20" w:rsidRDefault="00FA236B" w:rsidP="00FA236B">
            <w:r w:rsidRPr="00496D20">
              <w:t>X</w:t>
            </w:r>
          </w:p>
        </w:tc>
        <w:tc>
          <w:tcPr>
            <w:tcW w:w="145" w:type="pct"/>
          </w:tcPr>
          <w:p w14:paraId="5FA27270" w14:textId="77777777" w:rsidR="00FA236B" w:rsidRPr="00496D20" w:rsidRDefault="00FA236B" w:rsidP="00FA236B">
            <w:r w:rsidRPr="00496D20">
              <w:t>X</w:t>
            </w:r>
          </w:p>
        </w:tc>
        <w:tc>
          <w:tcPr>
            <w:tcW w:w="193" w:type="pct"/>
          </w:tcPr>
          <w:p w14:paraId="760D2D0B" w14:textId="77777777" w:rsidR="00FA236B" w:rsidRPr="00496D20" w:rsidRDefault="00FA236B" w:rsidP="00FA236B">
            <w:r w:rsidRPr="00496D20">
              <w:t>X</w:t>
            </w:r>
          </w:p>
        </w:tc>
        <w:tc>
          <w:tcPr>
            <w:tcW w:w="145" w:type="pct"/>
          </w:tcPr>
          <w:p w14:paraId="7285F096" w14:textId="77777777" w:rsidR="00FA236B" w:rsidRPr="00496D20" w:rsidRDefault="00FA236B" w:rsidP="00FA236B">
            <w:r w:rsidRPr="00496D20">
              <w:t>X</w:t>
            </w:r>
          </w:p>
        </w:tc>
        <w:tc>
          <w:tcPr>
            <w:tcW w:w="145" w:type="pct"/>
          </w:tcPr>
          <w:p w14:paraId="176B926C" w14:textId="77777777" w:rsidR="00FA236B" w:rsidRPr="00496D20" w:rsidRDefault="00FA236B" w:rsidP="00FA236B">
            <w:r w:rsidRPr="00496D20">
              <w:t>X</w:t>
            </w:r>
          </w:p>
        </w:tc>
        <w:tc>
          <w:tcPr>
            <w:tcW w:w="145" w:type="pct"/>
          </w:tcPr>
          <w:p w14:paraId="14DCEA51" w14:textId="77777777" w:rsidR="00FA236B" w:rsidRPr="00496D20" w:rsidRDefault="00FA236B" w:rsidP="00FA236B">
            <w:r w:rsidRPr="00496D20">
              <w:t>X</w:t>
            </w:r>
          </w:p>
        </w:tc>
        <w:tc>
          <w:tcPr>
            <w:tcW w:w="145" w:type="pct"/>
          </w:tcPr>
          <w:p w14:paraId="7A15D7ED" w14:textId="77777777" w:rsidR="00FA236B" w:rsidRPr="00496D20" w:rsidRDefault="00FA236B" w:rsidP="00FA236B">
            <w:r w:rsidRPr="00496D20">
              <w:t>X</w:t>
            </w:r>
          </w:p>
        </w:tc>
        <w:tc>
          <w:tcPr>
            <w:tcW w:w="145" w:type="pct"/>
          </w:tcPr>
          <w:p w14:paraId="33098946" w14:textId="77777777" w:rsidR="00FA236B" w:rsidRPr="00496D20" w:rsidRDefault="00FA236B" w:rsidP="00FA236B">
            <w:r w:rsidRPr="00496D20">
              <w:t>X</w:t>
            </w:r>
          </w:p>
        </w:tc>
        <w:tc>
          <w:tcPr>
            <w:tcW w:w="145" w:type="pct"/>
          </w:tcPr>
          <w:p w14:paraId="0FE404BF" w14:textId="77777777" w:rsidR="00FA236B" w:rsidRPr="00496D20" w:rsidRDefault="00FA236B" w:rsidP="00FA236B">
            <w:r w:rsidRPr="00496D20">
              <w:t>X</w:t>
            </w:r>
          </w:p>
        </w:tc>
        <w:tc>
          <w:tcPr>
            <w:tcW w:w="145" w:type="pct"/>
          </w:tcPr>
          <w:p w14:paraId="3996BD59" w14:textId="77777777" w:rsidR="00FA236B" w:rsidRPr="00496D20" w:rsidRDefault="00FA236B" w:rsidP="00FA236B">
            <w:r w:rsidRPr="00496D20">
              <w:t>X</w:t>
            </w:r>
          </w:p>
        </w:tc>
        <w:tc>
          <w:tcPr>
            <w:tcW w:w="145" w:type="pct"/>
          </w:tcPr>
          <w:p w14:paraId="66EACE61" w14:textId="77777777" w:rsidR="00FA236B" w:rsidRPr="00496D20" w:rsidRDefault="00FA236B" w:rsidP="00FA236B">
            <w:r w:rsidRPr="00496D20">
              <w:t>X</w:t>
            </w:r>
          </w:p>
        </w:tc>
        <w:tc>
          <w:tcPr>
            <w:tcW w:w="145" w:type="pct"/>
          </w:tcPr>
          <w:p w14:paraId="58FC5147" w14:textId="77777777" w:rsidR="00FA236B" w:rsidRPr="00496D20" w:rsidRDefault="00FA236B" w:rsidP="00FA236B">
            <w:r w:rsidRPr="00496D20">
              <w:t>X</w:t>
            </w:r>
          </w:p>
        </w:tc>
        <w:tc>
          <w:tcPr>
            <w:tcW w:w="171" w:type="pct"/>
          </w:tcPr>
          <w:p w14:paraId="62C6FC2A" w14:textId="77777777" w:rsidR="00FA236B" w:rsidRPr="00496D20" w:rsidRDefault="00FA236B" w:rsidP="00FA236B">
            <w:r w:rsidRPr="00496D20">
              <w:t>X</w:t>
            </w:r>
          </w:p>
        </w:tc>
      </w:tr>
      <w:tr w:rsidR="009F329E" w:rsidRPr="00496D20" w14:paraId="17E7D6AD" w14:textId="77777777" w:rsidTr="00D154E1">
        <w:tc>
          <w:tcPr>
            <w:tcW w:w="1063" w:type="pct"/>
          </w:tcPr>
          <w:p w14:paraId="44772A7C" w14:textId="77777777" w:rsidR="00FA236B" w:rsidRPr="00496D20" w:rsidRDefault="00FA236B" w:rsidP="00FA236B">
            <w:r w:rsidRPr="00496D20">
              <w:t>getTypeChildren</w:t>
            </w:r>
          </w:p>
        </w:tc>
        <w:tc>
          <w:tcPr>
            <w:tcW w:w="1932" w:type="pct"/>
          </w:tcPr>
          <w:p w14:paraId="2AA5B037" w14:textId="77777777" w:rsidR="00FA236B" w:rsidRPr="00496D20" w:rsidRDefault="00FA236B" w:rsidP="00FA236B"/>
        </w:tc>
        <w:tc>
          <w:tcPr>
            <w:tcW w:w="193" w:type="pct"/>
          </w:tcPr>
          <w:p w14:paraId="3165E74D" w14:textId="77777777" w:rsidR="00FA236B" w:rsidRPr="00496D20" w:rsidRDefault="00FA236B" w:rsidP="00FA236B">
            <w:r w:rsidRPr="00496D20">
              <w:t>X</w:t>
            </w:r>
          </w:p>
        </w:tc>
        <w:tc>
          <w:tcPr>
            <w:tcW w:w="145" w:type="pct"/>
          </w:tcPr>
          <w:p w14:paraId="2D674D17" w14:textId="77777777" w:rsidR="00FA236B" w:rsidRPr="00496D20" w:rsidRDefault="00FA236B" w:rsidP="00FA236B">
            <w:r w:rsidRPr="00496D20">
              <w:t>X</w:t>
            </w:r>
          </w:p>
        </w:tc>
        <w:tc>
          <w:tcPr>
            <w:tcW w:w="193" w:type="pct"/>
          </w:tcPr>
          <w:p w14:paraId="6F053635" w14:textId="77777777" w:rsidR="00FA236B" w:rsidRPr="00496D20" w:rsidRDefault="00FA236B" w:rsidP="00FA236B">
            <w:r w:rsidRPr="00496D20">
              <w:t>X</w:t>
            </w:r>
          </w:p>
        </w:tc>
        <w:tc>
          <w:tcPr>
            <w:tcW w:w="145" w:type="pct"/>
          </w:tcPr>
          <w:p w14:paraId="35FD7AB4" w14:textId="77777777" w:rsidR="00FA236B" w:rsidRPr="00496D20" w:rsidRDefault="00FA236B" w:rsidP="00FA236B">
            <w:r w:rsidRPr="00496D20">
              <w:t>X</w:t>
            </w:r>
          </w:p>
        </w:tc>
        <w:tc>
          <w:tcPr>
            <w:tcW w:w="145" w:type="pct"/>
          </w:tcPr>
          <w:p w14:paraId="58591126" w14:textId="77777777" w:rsidR="00FA236B" w:rsidRPr="00496D20" w:rsidRDefault="00FA236B" w:rsidP="00FA236B">
            <w:r w:rsidRPr="00496D20">
              <w:t>X</w:t>
            </w:r>
          </w:p>
        </w:tc>
        <w:tc>
          <w:tcPr>
            <w:tcW w:w="145" w:type="pct"/>
          </w:tcPr>
          <w:p w14:paraId="6BF3BCC3" w14:textId="77777777" w:rsidR="00FA236B" w:rsidRPr="00496D20" w:rsidRDefault="00FA236B" w:rsidP="00FA236B">
            <w:r w:rsidRPr="00496D20">
              <w:t>X</w:t>
            </w:r>
          </w:p>
        </w:tc>
        <w:tc>
          <w:tcPr>
            <w:tcW w:w="145" w:type="pct"/>
          </w:tcPr>
          <w:p w14:paraId="009D7C81" w14:textId="77777777" w:rsidR="00FA236B" w:rsidRPr="00496D20" w:rsidRDefault="00FA236B" w:rsidP="00FA236B">
            <w:r w:rsidRPr="00496D20">
              <w:t>X</w:t>
            </w:r>
          </w:p>
        </w:tc>
        <w:tc>
          <w:tcPr>
            <w:tcW w:w="145" w:type="pct"/>
          </w:tcPr>
          <w:p w14:paraId="34BE177D" w14:textId="77777777" w:rsidR="00FA236B" w:rsidRPr="00496D20" w:rsidRDefault="00FA236B" w:rsidP="00FA236B">
            <w:r w:rsidRPr="00496D20">
              <w:t>X</w:t>
            </w:r>
          </w:p>
        </w:tc>
        <w:tc>
          <w:tcPr>
            <w:tcW w:w="145" w:type="pct"/>
          </w:tcPr>
          <w:p w14:paraId="7B97D9D8" w14:textId="77777777" w:rsidR="00FA236B" w:rsidRPr="00496D20" w:rsidRDefault="00FA236B" w:rsidP="00FA236B">
            <w:r w:rsidRPr="00496D20">
              <w:t>X</w:t>
            </w:r>
          </w:p>
        </w:tc>
        <w:tc>
          <w:tcPr>
            <w:tcW w:w="145" w:type="pct"/>
          </w:tcPr>
          <w:p w14:paraId="0B8D2B18" w14:textId="77777777" w:rsidR="00FA236B" w:rsidRPr="00496D20" w:rsidRDefault="00FA236B" w:rsidP="00FA236B">
            <w:r w:rsidRPr="00496D20">
              <w:t>X</w:t>
            </w:r>
          </w:p>
        </w:tc>
        <w:tc>
          <w:tcPr>
            <w:tcW w:w="145" w:type="pct"/>
          </w:tcPr>
          <w:p w14:paraId="41BAFE14" w14:textId="77777777" w:rsidR="00FA236B" w:rsidRPr="00496D20" w:rsidRDefault="00FA236B" w:rsidP="00FA236B">
            <w:r w:rsidRPr="00496D20">
              <w:t>X</w:t>
            </w:r>
          </w:p>
        </w:tc>
        <w:tc>
          <w:tcPr>
            <w:tcW w:w="145" w:type="pct"/>
          </w:tcPr>
          <w:p w14:paraId="3DB20E3F" w14:textId="77777777" w:rsidR="00FA236B" w:rsidRPr="00496D20" w:rsidRDefault="00FA236B" w:rsidP="00FA236B">
            <w:r w:rsidRPr="00496D20">
              <w:t>X</w:t>
            </w:r>
          </w:p>
        </w:tc>
        <w:tc>
          <w:tcPr>
            <w:tcW w:w="171" w:type="pct"/>
          </w:tcPr>
          <w:p w14:paraId="72D95D93" w14:textId="77777777" w:rsidR="00FA236B" w:rsidRPr="00496D20" w:rsidRDefault="00FA236B" w:rsidP="00FA236B">
            <w:r w:rsidRPr="00496D20">
              <w:t>X</w:t>
            </w:r>
          </w:p>
        </w:tc>
      </w:tr>
      <w:tr w:rsidR="009F329E" w:rsidRPr="00496D20" w14:paraId="3E5A6692" w14:textId="77777777" w:rsidTr="00D154E1">
        <w:tc>
          <w:tcPr>
            <w:tcW w:w="1063" w:type="pct"/>
          </w:tcPr>
          <w:p w14:paraId="34237182" w14:textId="77777777" w:rsidR="00FA236B" w:rsidRPr="00496D20" w:rsidRDefault="00FA236B" w:rsidP="00FA236B">
            <w:r w:rsidRPr="00496D20">
              <w:t>getTypeDescendants</w:t>
            </w:r>
          </w:p>
        </w:tc>
        <w:tc>
          <w:tcPr>
            <w:tcW w:w="1932" w:type="pct"/>
          </w:tcPr>
          <w:p w14:paraId="4EC646B7" w14:textId="77777777" w:rsidR="00FA236B" w:rsidRPr="00496D20" w:rsidRDefault="00FA236B" w:rsidP="00FA236B"/>
        </w:tc>
        <w:tc>
          <w:tcPr>
            <w:tcW w:w="193" w:type="pct"/>
          </w:tcPr>
          <w:p w14:paraId="2793C70E" w14:textId="77777777" w:rsidR="00FA236B" w:rsidRPr="00496D20" w:rsidRDefault="00FA236B" w:rsidP="00FA236B">
            <w:r w:rsidRPr="00496D20">
              <w:t>X</w:t>
            </w:r>
          </w:p>
        </w:tc>
        <w:tc>
          <w:tcPr>
            <w:tcW w:w="145" w:type="pct"/>
          </w:tcPr>
          <w:p w14:paraId="6B481F21" w14:textId="77777777" w:rsidR="00FA236B" w:rsidRPr="00496D20" w:rsidRDefault="00FA236B" w:rsidP="00FA236B">
            <w:r w:rsidRPr="00496D20">
              <w:t>X</w:t>
            </w:r>
          </w:p>
        </w:tc>
        <w:tc>
          <w:tcPr>
            <w:tcW w:w="193" w:type="pct"/>
          </w:tcPr>
          <w:p w14:paraId="48DF13EC" w14:textId="77777777" w:rsidR="00FA236B" w:rsidRPr="00496D20" w:rsidRDefault="00FA236B" w:rsidP="00FA236B">
            <w:r w:rsidRPr="00496D20">
              <w:t>X</w:t>
            </w:r>
          </w:p>
        </w:tc>
        <w:tc>
          <w:tcPr>
            <w:tcW w:w="145" w:type="pct"/>
          </w:tcPr>
          <w:p w14:paraId="310C23F8" w14:textId="77777777" w:rsidR="00FA236B" w:rsidRPr="00496D20" w:rsidRDefault="00FA236B" w:rsidP="00FA236B">
            <w:r w:rsidRPr="00496D20">
              <w:t>X</w:t>
            </w:r>
          </w:p>
        </w:tc>
        <w:tc>
          <w:tcPr>
            <w:tcW w:w="145" w:type="pct"/>
          </w:tcPr>
          <w:p w14:paraId="39CCB5C3" w14:textId="77777777" w:rsidR="00FA236B" w:rsidRPr="00496D20" w:rsidRDefault="00FA236B" w:rsidP="00FA236B">
            <w:r w:rsidRPr="00496D20">
              <w:t>X</w:t>
            </w:r>
          </w:p>
        </w:tc>
        <w:tc>
          <w:tcPr>
            <w:tcW w:w="145" w:type="pct"/>
          </w:tcPr>
          <w:p w14:paraId="7D65DD6B" w14:textId="77777777" w:rsidR="00FA236B" w:rsidRPr="00496D20" w:rsidRDefault="00FA236B" w:rsidP="00FA236B">
            <w:r w:rsidRPr="00496D20">
              <w:t>X</w:t>
            </w:r>
          </w:p>
        </w:tc>
        <w:tc>
          <w:tcPr>
            <w:tcW w:w="145" w:type="pct"/>
          </w:tcPr>
          <w:p w14:paraId="47EC3B12" w14:textId="77777777" w:rsidR="00FA236B" w:rsidRPr="00496D20" w:rsidRDefault="00FA236B" w:rsidP="00FA236B">
            <w:r w:rsidRPr="00496D20">
              <w:t>X</w:t>
            </w:r>
          </w:p>
        </w:tc>
        <w:tc>
          <w:tcPr>
            <w:tcW w:w="145" w:type="pct"/>
          </w:tcPr>
          <w:p w14:paraId="4CA2FC47" w14:textId="77777777" w:rsidR="00FA236B" w:rsidRPr="00496D20" w:rsidRDefault="00FA236B" w:rsidP="00FA236B">
            <w:r w:rsidRPr="00496D20">
              <w:t>X</w:t>
            </w:r>
          </w:p>
        </w:tc>
        <w:tc>
          <w:tcPr>
            <w:tcW w:w="145" w:type="pct"/>
          </w:tcPr>
          <w:p w14:paraId="23B5085C" w14:textId="77777777" w:rsidR="00FA236B" w:rsidRPr="00496D20" w:rsidRDefault="00FA236B" w:rsidP="00FA236B">
            <w:r w:rsidRPr="00496D20">
              <w:t>X</w:t>
            </w:r>
          </w:p>
        </w:tc>
        <w:tc>
          <w:tcPr>
            <w:tcW w:w="145" w:type="pct"/>
          </w:tcPr>
          <w:p w14:paraId="730E7FB8" w14:textId="77777777" w:rsidR="00FA236B" w:rsidRPr="00496D20" w:rsidRDefault="00FA236B" w:rsidP="00FA236B">
            <w:r w:rsidRPr="00496D20">
              <w:t>X</w:t>
            </w:r>
          </w:p>
        </w:tc>
        <w:tc>
          <w:tcPr>
            <w:tcW w:w="145" w:type="pct"/>
          </w:tcPr>
          <w:p w14:paraId="0E46AEEE" w14:textId="77777777" w:rsidR="00FA236B" w:rsidRPr="00496D20" w:rsidRDefault="00FA236B" w:rsidP="00FA236B">
            <w:r w:rsidRPr="00496D20">
              <w:t>X</w:t>
            </w:r>
          </w:p>
        </w:tc>
        <w:tc>
          <w:tcPr>
            <w:tcW w:w="145" w:type="pct"/>
          </w:tcPr>
          <w:p w14:paraId="48B1A851" w14:textId="77777777" w:rsidR="00FA236B" w:rsidRPr="00496D20" w:rsidRDefault="00FA236B" w:rsidP="00FA236B">
            <w:r w:rsidRPr="00496D20">
              <w:t>X</w:t>
            </w:r>
          </w:p>
        </w:tc>
        <w:tc>
          <w:tcPr>
            <w:tcW w:w="171" w:type="pct"/>
          </w:tcPr>
          <w:p w14:paraId="62930CAE" w14:textId="77777777" w:rsidR="00FA236B" w:rsidRPr="00496D20" w:rsidRDefault="00FA236B" w:rsidP="00FA236B">
            <w:r w:rsidRPr="00496D20">
              <w:t>X</w:t>
            </w:r>
          </w:p>
        </w:tc>
      </w:tr>
      <w:tr w:rsidR="009F329E" w:rsidRPr="00496D20" w14:paraId="628AE2F5" w14:textId="77777777" w:rsidTr="00D154E1">
        <w:tc>
          <w:tcPr>
            <w:tcW w:w="1063" w:type="pct"/>
          </w:tcPr>
          <w:p w14:paraId="2D1DD671" w14:textId="77777777" w:rsidR="00FA236B" w:rsidRPr="00496D20" w:rsidRDefault="00FA236B" w:rsidP="00FA236B">
            <w:r w:rsidRPr="00496D20">
              <w:t>getTypeDefinition</w:t>
            </w:r>
          </w:p>
        </w:tc>
        <w:tc>
          <w:tcPr>
            <w:tcW w:w="1932" w:type="pct"/>
          </w:tcPr>
          <w:p w14:paraId="6CB87A00" w14:textId="77777777" w:rsidR="00FA236B" w:rsidRPr="00496D20" w:rsidRDefault="00FA236B" w:rsidP="00FA236B"/>
        </w:tc>
        <w:tc>
          <w:tcPr>
            <w:tcW w:w="193" w:type="pct"/>
          </w:tcPr>
          <w:p w14:paraId="7C2D40BE" w14:textId="77777777" w:rsidR="00FA236B" w:rsidRPr="00496D20" w:rsidRDefault="00FA236B" w:rsidP="00FA236B">
            <w:r w:rsidRPr="00496D20">
              <w:t>X</w:t>
            </w:r>
          </w:p>
        </w:tc>
        <w:tc>
          <w:tcPr>
            <w:tcW w:w="145" w:type="pct"/>
          </w:tcPr>
          <w:p w14:paraId="6F19A4D8" w14:textId="77777777" w:rsidR="00FA236B" w:rsidRPr="00496D20" w:rsidRDefault="00FA236B" w:rsidP="00FA236B">
            <w:r w:rsidRPr="00496D20">
              <w:t>X</w:t>
            </w:r>
          </w:p>
        </w:tc>
        <w:tc>
          <w:tcPr>
            <w:tcW w:w="193" w:type="pct"/>
          </w:tcPr>
          <w:p w14:paraId="45D5DAFE" w14:textId="77777777" w:rsidR="00FA236B" w:rsidRPr="00496D20" w:rsidRDefault="00FA236B" w:rsidP="00FA236B">
            <w:r w:rsidRPr="00496D20">
              <w:t>X</w:t>
            </w:r>
          </w:p>
        </w:tc>
        <w:tc>
          <w:tcPr>
            <w:tcW w:w="145" w:type="pct"/>
          </w:tcPr>
          <w:p w14:paraId="383F2B19" w14:textId="77777777" w:rsidR="00FA236B" w:rsidRPr="00496D20" w:rsidRDefault="00FA236B" w:rsidP="00FA236B">
            <w:r w:rsidRPr="00496D20">
              <w:t>X</w:t>
            </w:r>
          </w:p>
        </w:tc>
        <w:tc>
          <w:tcPr>
            <w:tcW w:w="145" w:type="pct"/>
          </w:tcPr>
          <w:p w14:paraId="6A653C57" w14:textId="77777777" w:rsidR="00FA236B" w:rsidRPr="00496D20" w:rsidRDefault="00FA236B" w:rsidP="00FA236B">
            <w:r w:rsidRPr="00496D20">
              <w:t>X</w:t>
            </w:r>
          </w:p>
        </w:tc>
        <w:tc>
          <w:tcPr>
            <w:tcW w:w="145" w:type="pct"/>
          </w:tcPr>
          <w:p w14:paraId="48C8C2C7" w14:textId="77777777" w:rsidR="00FA236B" w:rsidRPr="00496D20" w:rsidRDefault="00FA236B" w:rsidP="00FA236B">
            <w:r w:rsidRPr="00496D20">
              <w:t>X</w:t>
            </w:r>
          </w:p>
        </w:tc>
        <w:tc>
          <w:tcPr>
            <w:tcW w:w="145" w:type="pct"/>
          </w:tcPr>
          <w:p w14:paraId="58E518B8" w14:textId="77777777" w:rsidR="00FA236B" w:rsidRPr="00496D20" w:rsidRDefault="00FA236B" w:rsidP="00FA236B">
            <w:r w:rsidRPr="00496D20">
              <w:t>X</w:t>
            </w:r>
          </w:p>
        </w:tc>
        <w:tc>
          <w:tcPr>
            <w:tcW w:w="145" w:type="pct"/>
          </w:tcPr>
          <w:p w14:paraId="67F22F2C" w14:textId="77777777" w:rsidR="00FA236B" w:rsidRPr="00496D20" w:rsidRDefault="00FA236B" w:rsidP="00FA236B">
            <w:r w:rsidRPr="00496D20">
              <w:t>X</w:t>
            </w:r>
          </w:p>
        </w:tc>
        <w:tc>
          <w:tcPr>
            <w:tcW w:w="145" w:type="pct"/>
          </w:tcPr>
          <w:p w14:paraId="51088D24" w14:textId="77777777" w:rsidR="00FA236B" w:rsidRPr="00496D20" w:rsidRDefault="00FA236B" w:rsidP="00FA236B">
            <w:r w:rsidRPr="00496D20">
              <w:t>X</w:t>
            </w:r>
          </w:p>
        </w:tc>
        <w:tc>
          <w:tcPr>
            <w:tcW w:w="145" w:type="pct"/>
          </w:tcPr>
          <w:p w14:paraId="501B75F8" w14:textId="77777777" w:rsidR="00FA236B" w:rsidRPr="00496D20" w:rsidRDefault="00FA236B" w:rsidP="00FA236B">
            <w:r w:rsidRPr="00496D20">
              <w:t>X</w:t>
            </w:r>
          </w:p>
        </w:tc>
        <w:tc>
          <w:tcPr>
            <w:tcW w:w="145" w:type="pct"/>
          </w:tcPr>
          <w:p w14:paraId="48898768" w14:textId="77777777" w:rsidR="00FA236B" w:rsidRPr="00496D20" w:rsidRDefault="00FA236B" w:rsidP="00FA236B">
            <w:r w:rsidRPr="00496D20">
              <w:t>X</w:t>
            </w:r>
          </w:p>
        </w:tc>
        <w:tc>
          <w:tcPr>
            <w:tcW w:w="145" w:type="pct"/>
          </w:tcPr>
          <w:p w14:paraId="5F1C723A" w14:textId="77777777" w:rsidR="00FA236B" w:rsidRPr="00496D20" w:rsidRDefault="00FA236B" w:rsidP="00FA236B">
            <w:r w:rsidRPr="00496D20">
              <w:t>X</w:t>
            </w:r>
          </w:p>
        </w:tc>
        <w:tc>
          <w:tcPr>
            <w:tcW w:w="171" w:type="pct"/>
          </w:tcPr>
          <w:p w14:paraId="615705EB" w14:textId="77777777" w:rsidR="00FA236B" w:rsidRPr="00496D20" w:rsidRDefault="00FA236B" w:rsidP="00FA236B">
            <w:r w:rsidRPr="00496D20">
              <w:t>X</w:t>
            </w:r>
          </w:p>
        </w:tc>
      </w:tr>
      <w:tr w:rsidR="009F329E" w:rsidRPr="00496D20" w14:paraId="36E91D3B" w14:textId="77777777" w:rsidTr="00D154E1">
        <w:tc>
          <w:tcPr>
            <w:tcW w:w="1063" w:type="pct"/>
          </w:tcPr>
          <w:p w14:paraId="0531C200" w14:textId="77777777" w:rsidR="00FA236B" w:rsidRPr="00496D20" w:rsidRDefault="00FA236B" w:rsidP="00FA236B">
            <w:r w:rsidRPr="00496D20">
              <w:t>createType</w:t>
            </w:r>
          </w:p>
        </w:tc>
        <w:tc>
          <w:tcPr>
            <w:tcW w:w="1932" w:type="pct"/>
          </w:tcPr>
          <w:p w14:paraId="60EC2A2D" w14:textId="77777777" w:rsidR="00FA236B" w:rsidRPr="00496D20" w:rsidRDefault="00FA236B" w:rsidP="00FA236B"/>
        </w:tc>
        <w:tc>
          <w:tcPr>
            <w:tcW w:w="193" w:type="pct"/>
          </w:tcPr>
          <w:p w14:paraId="5F1AF8AE" w14:textId="77777777" w:rsidR="00FA236B" w:rsidRPr="00496D20" w:rsidRDefault="00FA236B" w:rsidP="00FA236B"/>
        </w:tc>
        <w:tc>
          <w:tcPr>
            <w:tcW w:w="145" w:type="pct"/>
          </w:tcPr>
          <w:p w14:paraId="28C3207A" w14:textId="77777777" w:rsidR="00FA236B" w:rsidRPr="00496D20" w:rsidRDefault="00FA236B" w:rsidP="00FA236B"/>
        </w:tc>
        <w:tc>
          <w:tcPr>
            <w:tcW w:w="193" w:type="pct"/>
          </w:tcPr>
          <w:p w14:paraId="60C1A60F" w14:textId="77777777" w:rsidR="00FA236B" w:rsidRPr="00496D20" w:rsidRDefault="00FA236B" w:rsidP="00FA236B">
            <w:r w:rsidRPr="00496D20">
              <w:t>X</w:t>
            </w:r>
          </w:p>
        </w:tc>
        <w:tc>
          <w:tcPr>
            <w:tcW w:w="145" w:type="pct"/>
          </w:tcPr>
          <w:p w14:paraId="000C8111" w14:textId="77777777" w:rsidR="00FA236B" w:rsidRPr="00496D20" w:rsidRDefault="00FA236B" w:rsidP="00FA236B"/>
        </w:tc>
        <w:tc>
          <w:tcPr>
            <w:tcW w:w="145" w:type="pct"/>
          </w:tcPr>
          <w:p w14:paraId="7AC02710" w14:textId="77777777" w:rsidR="00FA236B" w:rsidRPr="00496D20" w:rsidRDefault="00FA236B" w:rsidP="00FA236B"/>
        </w:tc>
        <w:tc>
          <w:tcPr>
            <w:tcW w:w="145" w:type="pct"/>
          </w:tcPr>
          <w:p w14:paraId="38A7925E" w14:textId="77777777" w:rsidR="00FA236B" w:rsidRPr="00496D20" w:rsidRDefault="00FA236B" w:rsidP="00FA236B"/>
        </w:tc>
        <w:tc>
          <w:tcPr>
            <w:tcW w:w="145" w:type="pct"/>
          </w:tcPr>
          <w:p w14:paraId="0FA6E383" w14:textId="77777777" w:rsidR="00FA236B" w:rsidRPr="00496D20" w:rsidRDefault="00FA236B" w:rsidP="00FA236B"/>
        </w:tc>
        <w:tc>
          <w:tcPr>
            <w:tcW w:w="145" w:type="pct"/>
          </w:tcPr>
          <w:p w14:paraId="1072D762" w14:textId="77777777" w:rsidR="00FA236B" w:rsidRPr="00496D20" w:rsidRDefault="00FA236B" w:rsidP="00FA236B"/>
        </w:tc>
        <w:tc>
          <w:tcPr>
            <w:tcW w:w="145" w:type="pct"/>
          </w:tcPr>
          <w:p w14:paraId="20BD8652" w14:textId="77777777" w:rsidR="00FA236B" w:rsidRPr="00496D20" w:rsidRDefault="00FA236B" w:rsidP="00FA236B"/>
        </w:tc>
        <w:tc>
          <w:tcPr>
            <w:tcW w:w="145" w:type="pct"/>
          </w:tcPr>
          <w:p w14:paraId="21D6C8B7" w14:textId="77777777" w:rsidR="00FA236B" w:rsidRPr="00496D20" w:rsidRDefault="00FA236B" w:rsidP="00FA236B"/>
        </w:tc>
        <w:tc>
          <w:tcPr>
            <w:tcW w:w="145" w:type="pct"/>
          </w:tcPr>
          <w:p w14:paraId="47DECE8D" w14:textId="77777777" w:rsidR="00FA236B" w:rsidRPr="00496D20" w:rsidRDefault="00FA236B" w:rsidP="00FA236B"/>
        </w:tc>
        <w:tc>
          <w:tcPr>
            <w:tcW w:w="145" w:type="pct"/>
          </w:tcPr>
          <w:p w14:paraId="49A6C84B" w14:textId="77777777" w:rsidR="00FA236B" w:rsidRPr="00496D20" w:rsidRDefault="00FA236B" w:rsidP="00FA236B"/>
        </w:tc>
        <w:tc>
          <w:tcPr>
            <w:tcW w:w="171" w:type="pct"/>
          </w:tcPr>
          <w:p w14:paraId="1E5ED39E" w14:textId="77777777" w:rsidR="00FA236B" w:rsidRPr="00496D20" w:rsidRDefault="00FA236B" w:rsidP="00FA236B"/>
        </w:tc>
      </w:tr>
      <w:tr w:rsidR="009F329E" w:rsidRPr="00496D20" w14:paraId="243E7F30" w14:textId="77777777" w:rsidTr="00D154E1">
        <w:tc>
          <w:tcPr>
            <w:tcW w:w="1063" w:type="pct"/>
          </w:tcPr>
          <w:p w14:paraId="28132931" w14:textId="77777777" w:rsidR="00FA236B" w:rsidRPr="00496D20" w:rsidRDefault="00FA236B" w:rsidP="00FA236B">
            <w:r w:rsidRPr="00496D20">
              <w:t>updateType</w:t>
            </w:r>
          </w:p>
        </w:tc>
        <w:tc>
          <w:tcPr>
            <w:tcW w:w="1932" w:type="pct"/>
          </w:tcPr>
          <w:p w14:paraId="021FFE98" w14:textId="77777777" w:rsidR="00FA236B" w:rsidRPr="00496D20" w:rsidRDefault="00FA236B" w:rsidP="00FA236B"/>
        </w:tc>
        <w:tc>
          <w:tcPr>
            <w:tcW w:w="193" w:type="pct"/>
          </w:tcPr>
          <w:p w14:paraId="2076ACC4" w14:textId="77777777" w:rsidR="00FA236B" w:rsidRPr="00496D20" w:rsidRDefault="00FA236B" w:rsidP="00FA236B"/>
        </w:tc>
        <w:tc>
          <w:tcPr>
            <w:tcW w:w="145" w:type="pct"/>
          </w:tcPr>
          <w:p w14:paraId="03CEA0BE" w14:textId="77777777" w:rsidR="00FA236B" w:rsidRPr="00496D20" w:rsidRDefault="00FA236B" w:rsidP="00FA236B"/>
        </w:tc>
        <w:tc>
          <w:tcPr>
            <w:tcW w:w="193" w:type="pct"/>
          </w:tcPr>
          <w:p w14:paraId="28F952B8" w14:textId="77777777" w:rsidR="00FA236B" w:rsidRPr="00496D20" w:rsidRDefault="00FA236B" w:rsidP="00FA236B">
            <w:r w:rsidRPr="00496D20">
              <w:t>X</w:t>
            </w:r>
          </w:p>
        </w:tc>
        <w:tc>
          <w:tcPr>
            <w:tcW w:w="145" w:type="pct"/>
          </w:tcPr>
          <w:p w14:paraId="7FE7316F" w14:textId="77777777" w:rsidR="00FA236B" w:rsidRPr="00496D20" w:rsidRDefault="00FA236B" w:rsidP="00FA236B"/>
        </w:tc>
        <w:tc>
          <w:tcPr>
            <w:tcW w:w="145" w:type="pct"/>
          </w:tcPr>
          <w:p w14:paraId="6360724C" w14:textId="77777777" w:rsidR="00FA236B" w:rsidRPr="00496D20" w:rsidRDefault="00FA236B" w:rsidP="00FA236B"/>
        </w:tc>
        <w:tc>
          <w:tcPr>
            <w:tcW w:w="145" w:type="pct"/>
          </w:tcPr>
          <w:p w14:paraId="060DBAEF" w14:textId="77777777" w:rsidR="00FA236B" w:rsidRPr="00496D20" w:rsidRDefault="00FA236B" w:rsidP="00FA236B"/>
        </w:tc>
        <w:tc>
          <w:tcPr>
            <w:tcW w:w="145" w:type="pct"/>
          </w:tcPr>
          <w:p w14:paraId="57C916D3" w14:textId="77777777" w:rsidR="00FA236B" w:rsidRPr="00496D20" w:rsidRDefault="00FA236B" w:rsidP="00FA236B"/>
        </w:tc>
        <w:tc>
          <w:tcPr>
            <w:tcW w:w="145" w:type="pct"/>
          </w:tcPr>
          <w:p w14:paraId="587D78BD" w14:textId="77777777" w:rsidR="00FA236B" w:rsidRPr="00496D20" w:rsidRDefault="00FA236B" w:rsidP="00FA236B"/>
        </w:tc>
        <w:tc>
          <w:tcPr>
            <w:tcW w:w="145" w:type="pct"/>
          </w:tcPr>
          <w:p w14:paraId="608DCD90" w14:textId="77777777" w:rsidR="00FA236B" w:rsidRPr="00496D20" w:rsidRDefault="00FA236B" w:rsidP="00FA236B"/>
        </w:tc>
        <w:tc>
          <w:tcPr>
            <w:tcW w:w="145" w:type="pct"/>
          </w:tcPr>
          <w:p w14:paraId="3B140486" w14:textId="77777777" w:rsidR="00FA236B" w:rsidRPr="00496D20" w:rsidRDefault="00FA236B" w:rsidP="00FA236B"/>
        </w:tc>
        <w:tc>
          <w:tcPr>
            <w:tcW w:w="145" w:type="pct"/>
          </w:tcPr>
          <w:p w14:paraId="09FE6226" w14:textId="77777777" w:rsidR="00FA236B" w:rsidRPr="00496D20" w:rsidRDefault="00FA236B" w:rsidP="00FA236B"/>
        </w:tc>
        <w:tc>
          <w:tcPr>
            <w:tcW w:w="145" w:type="pct"/>
          </w:tcPr>
          <w:p w14:paraId="7F07FAA2" w14:textId="77777777" w:rsidR="00FA236B" w:rsidRPr="00496D20" w:rsidRDefault="00FA236B" w:rsidP="00FA236B"/>
        </w:tc>
        <w:tc>
          <w:tcPr>
            <w:tcW w:w="171" w:type="pct"/>
          </w:tcPr>
          <w:p w14:paraId="702706D8" w14:textId="77777777" w:rsidR="00FA236B" w:rsidRPr="00496D20" w:rsidRDefault="00FA236B" w:rsidP="00FA236B"/>
        </w:tc>
      </w:tr>
      <w:tr w:rsidR="009F329E" w:rsidRPr="00496D20" w14:paraId="437AA2FE" w14:textId="77777777" w:rsidTr="00D154E1">
        <w:tc>
          <w:tcPr>
            <w:tcW w:w="1063" w:type="pct"/>
          </w:tcPr>
          <w:p w14:paraId="0CA20B83" w14:textId="77777777" w:rsidR="00FA236B" w:rsidRPr="00496D20" w:rsidRDefault="00FA236B" w:rsidP="00FA236B">
            <w:r w:rsidRPr="00496D20">
              <w:t>deleteType</w:t>
            </w:r>
          </w:p>
        </w:tc>
        <w:tc>
          <w:tcPr>
            <w:tcW w:w="1932" w:type="pct"/>
          </w:tcPr>
          <w:p w14:paraId="3FA06779" w14:textId="77777777" w:rsidR="00FA236B" w:rsidRPr="00496D20" w:rsidRDefault="00FA236B" w:rsidP="00FA236B"/>
        </w:tc>
        <w:tc>
          <w:tcPr>
            <w:tcW w:w="193" w:type="pct"/>
          </w:tcPr>
          <w:p w14:paraId="07AE605B" w14:textId="77777777" w:rsidR="00FA236B" w:rsidRPr="00496D20" w:rsidRDefault="00FA236B" w:rsidP="00FA236B"/>
        </w:tc>
        <w:tc>
          <w:tcPr>
            <w:tcW w:w="145" w:type="pct"/>
          </w:tcPr>
          <w:p w14:paraId="47B33CE7" w14:textId="77777777" w:rsidR="00FA236B" w:rsidRPr="00496D20" w:rsidRDefault="00FA236B" w:rsidP="00FA236B"/>
        </w:tc>
        <w:tc>
          <w:tcPr>
            <w:tcW w:w="193" w:type="pct"/>
          </w:tcPr>
          <w:p w14:paraId="42344C73" w14:textId="77777777" w:rsidR="00FA236B" w:rsidRPr="00496D20" w:rsidRDefault="00FA236B" w:rsidP="00FA236B">
            <w:r w:rsidRPr="00496D20">
              <w:t>X</w:t>
            </w:r>
          </w:p>
        </w:tc>
        <w:tc>
          <w:tcPr>
            <w:tcW w:w="145" w:type="pct"/>
          </w:tcPr>
          <w:p w14:paraId="6B65AC25" w14:textId="77777777" w:rsidR="00FA236B" w:rsidRPr="00496D20" w:rsidRDefault="00FA236B" w:rsidP="00FA236B"/>
        </w:tc>
        <w:tc>
          <w:tcPr>
            <w:tcW w:w="145" w:type="pct"/>
          </w:tcPr>
          <w:p w14:paraId="3689F583" w14:textId="77777777" w:rsidR="00FA236B" w:rsidRPr="00496D20" w:rsidRDefault="00FA236B" w:rsidP="00FA236B"/>
        </w:tc>
        <w:tc>
          <w:tcPr>
            <w:tcW w:w="145" w:type="pct"/>
          </w:tcPr>
          <w:p w14:paraId="659C75FC" w14:textId="77777777" w:rsidR="00FA236B" w:rsidRPr="00496D20" w:rsidRDefault="00FA236B" w:rsidP="00FA236B"/>
        </w:tc>
        <w:tc>
          <w:tcPr>
            <w:tcW w:w="145" w:type="pct"/>
          </w:tcPr>
          <w:p w14:paraId="3E6724C1" w14:textId="77777777" w:rsidR="00FA236B" w:rsidRPr="00496D20" w:rsidRDefault="00FA236B" w:rsidP="00FA236B"/>
        </w:tc>
        <w:tc>
          <w:tcPr>
            <w:tcW w:w="145" w:type="pct"/>
          </w:tcPr>
          <w:p w14:paraId="15F9E2A6" w14:textId="77777777" w:rsidR="00FA236B" w:rsidRPr="00496D20" w:rsidRDefault="00FA236B" w:rsidP="00FA236B"/>
        </w:tc>
        <w:tc>
          <w:tcPr>
            <w:tcW w:w="145" w:type="pct"/>
          </w:tcPr>
          <w:p w14:paraId="2E78A850" w14:textId="77777777" w:rsidR="00FA236B" w:rsidRPr="00496D20" w:rsidRDefault="00FA236B" w:rsidP="00FA236B"/>
        </w:tc>
        <w:tc>
          <w:tcPr>
            <w:tcW w:w="145" w:type="pct"/>
          </w:tcPr>
          <w:p w14:paraId="65DDCCC4" w14:textId="77777777" w:rsidR="00FA236B" w:rsidRPr="00496D20" w:rsidRDefault="00FA236B" w:rsidP="00FA236B"/>
        </w:tc>
        <w:tc>
          <w:tcPr>
            <w:tcW w:w="145" w:type="pct"/>
          </w:tcPr>
          <w:p w14:paraId="090574E4" w14:textId="77777777" w:rsidR="00FA236B" w:rsidRPr="00496D20" w:rsidRDefault="00FA236B" w:rsidP="00FA236B"/>
        </w:tc>
        <w:tc>
          <w:tcPr>
            <w:tcW w:w="145" w:type="pct"/>
          </w:tcPr>
          <w:p w14:paraId="316201B5" w14:textId="77777777" w:rsidR="00FA236B" w:rsidRPr="00496D20" w:rsidRDefault="00FA236B" w:rsidP="00FA236B"/>
        </w:tc>
        <w:tc>
          <w:tcPr>
            <w:tcW w:w="171" w:type="pct"/>
          </w:tcPr>
          <w:p w14:paraId="17E83D0C" w14:textId="77777777" w:rsidR="00FA236B" w:rsidRPr="00496D20" w:rsidRDefault="00FA236B" w:rsidP="00FA236B"/>
        </w:tc>
      </w:tr>
      <w:tr w:rsidR="00FA236B" w:rsidRPr="00496D20" w14:paraId="6BFED76C" w14:textId="77777777" w:rsidTr="00D154E1">
        <w:tc>
          <w:tcPr>
            <w:tcW w:w="5000" w:type="pct"/>
            <w:gridSpan w:val="15"/>
          </w:tcPr>
          <w:p w14:paraId="52CBB580" w14:textId="77777777" w:rsidR="00FA236B" w:rsidRPr="00496D20" w:rsidRDefault="00FA236B" w:rsidP="00FA236B">
            <w:pPr>
              <w:pStyle w:val="MessageHeader"/>
            </w:pPr>
            <w:r w:rsidRPr="00496D20">
              <w:t>Navigācijas funkcijas</w:t>
            </w:r>
          </w:p>
        </w:tc>
      </w:tr>
      <w:tr w:rsidR="009F329E" w:rsidRPr="00496D20" w14:paraId="689C5325" w14:textId="77777777" w:rsidTr="00D154E1">
        <w:tc>
          <w:tcPr>
            <w:tcW w:w="1063" w:type="pct"/>
          </w:tcPr>
          <w:p w14:paraId="2A9B47F7" w14:textId="77777777" w:rsidR="00FA236B" w:rsidRPr="00496D20" w:rsidRDefault="00FA236B" w:rsidP="00FA236B">
            <w:r w:rsidRPr="00496D20">
              <w:t>getChildren</w:t>
            </w:r>
          </w:p>
        </w:tc>
        <w:tc>
          <w:tcPr>
            <w:tcW w:w="1932" w:type="pct"/>
          </w:tcPr>
          <w:p w14:paraId="2224A0C7" w14:textId="77777777" w:rsidR="00FA236B" w:rsidRPr="00496D20" w:rsidRDefault="00FA236B" w:rsidP="00FA236B">
            <w:r w:rsidRPr="00496D20">
              <w:t>viens no cmis:read, cmis:write, cmis:all, edk:getChildren</w:t>
            </w:r>
          </w:p>
        </w:tc>
        <w:tc>
          <w:tcPr>
            <w:tcW w:w="193" w:type="pct"/>
          </w:tcPr>
          <w:p w14:paraId="7238C828" w14:textId="77777777" w:rsidR="00FA236B" w:rsidRPr="00496D20" w:rsidRDefault="00FA236B" w:rsidP="00FA236B">
            <w:r w:rsidRPr="00496D20">
              <w:t>X</w:t>
            </w:r>
          </w:p>
        </w:tc>
        <w:tc>
          <w:tcPr>
            <w:tcW w:w="145" w:type="pct"/>
          </w:tcPr>
          <w:p w14:paraId="0763ACE2" w14:textId="77777777" w:rsidR="00FA236B" w:rsidRPr="00496D20" w:rsidRDefault="00FA236B" w:rsidP="00FA236B"/>
        </w:tc>
        <w:tc>
          <w:tcPr>
            <w:tcW w:w="193" w:type="pct"/>
          </w:tcPr>
          <w:p w14:paraId="15EC0171" w14:textId="77777777" w:rsidR="00FA236B" w:rsidRPr="00496D20" w:rsidRDefault="00FA236B" w:rsidP="00FA236B">
            <w:r w:rsidRPr="00496D20">
              <w:t>X</w:t>
            </w:r>
          </w:p>
        </w:tc>
        <w:tc>
          <w:tcPr>
            <w:tcW w:w="145" w:type="pct"/>
          </w:tcPr>
          <w:p w14:paraId="1A000D64" w14:textId="77777777" w:rsidR="00FA236B" w:rsidRPr="00496D20" w:rsidRDefault="00FA236B" w:rsidP="00FA236B">
            <w:r w:rsidRPr="00496D20">
              <w:t>X</w:t>
            </w:r>
          </w:p>
        </w:tc>
        <w:tc>
          <w:tcPr>
            <w:tcW w:w="145" w:type="pct"/>
          </w:tcPr>
          <w:p w14:paraId="0F0E77CB" w14:textId="77777777" w:rsidR="00FA236B" w:rsidRPr="00496D20" w:rsidRDefault="00FA236B" w:rsidP="00FA236B">
            <w:r w:rsidRPr="00496D20">
              <w:t>X</w:t>
            </w:r>
          </w:p>
        </w:tc>
        <w:tc>
          <w:tcPr>
            <w:tcW w:w="145" w:type="pct"/>
          </w:tcPr>
          <w:p w14:paraId="39165EA5" w14:textId="77777777" w:rsidR="00FA236B" w:rsidRPr="00496D20" w:rsidRDefault="00FA236B" w:rsidP="00FA236B">
            <w:r w:rsidRPr="00496D20">
              <w:t>X</w:t>
            </w:r>
          </w:p>
        </w:tc>
        <w:tc>
          <w:tcPr>
            <w:tcW w:w="145" w:type="pct"/>
          </w:tcPr>
          <w:p w14:paraId="2A39A6C0" w14:textId="77777777" w:rsidR="00FA236B" w:rsidRPr="00496D20" w:rsidRDefault="00FA236B" w:rsidP="00FA236B">
            <w:r w:rsidRPr="00496D20">
              <w:t>X</w:t>
            </w:r>
          </w:p>
        </w:tc>
        <w:tc>
          <w:tcPr>
            <w:tcW w:w="145" w:type="pct"/>
          </w:tcPr>
          <w:p w14:paraId="00BEE02E" w14:textId="77777777" w:rsidR="00FA236B" w:rsidRPr="00496D20" w:rsidRDefault="00FA236B" w:rsidP="00FA236B">
            <w:r w:rsidRPr="00496D20">
              <w:t>X</w:t>
            </w:r>
          </w:p>
        </w:tc>
        <w:tc>
          <w:tcPr>
            <w:tcW w:w="145" w:type="pct"/>
          </w:tcPr>
          <w:p w14:paraId="35AB02AD" w14:textId="77777777" w:rsidR="00FA236B" w:rsidRPr="00496D20" w:rsidRDefault="00FA236B" w:rsidP="00FA236B">
            <w:r w:rsidRPr="00496D20">
              <w:t>X</w:t>
            </w:r>
          </w:p>
        </w:tc>
        <w:tc>
          <w:tcPr>
            <w:tcW w:w="145" w:type="pct"/>
          </w:tcPr>
          <w:p w14:paraId="7C928900" w14:textId="77777777" w:rsidR="00FA236B" w:rsidRPr="00496D20" w:rsidRDefault="00FA236B" w:rsidP="00FA236B">
            <w:r w:rsidRPr="00496D20">
              <w:t>X</w:t>
            </w:r>
          </w:p>
        </w:tc>
        <w:tc>
          <w:tcPr>
            <w:tcW w:w="145" w:type="pct"/>
          </w:tcPr>
          <w:p w14:paraId="1C9ECEB8" w14:textId="77777777" w:rsidR="00FA236B" w:rsidRPr="00496D20" w:rsidRDefault="00FA236B" w:rsidP="00FA236B">
            <w:r w:rsidRPr="00496D20">
              <w:t>X</w:t>
            </w:r>
          </w:p>
        </w:tc>
        <w:tc>
          <w:tcPr>
            <w:tcW w:w="145" w:type="pct"/>
          </w:tcPr>
          <w:p w14:paraId="136D3D4A" w14:textId="77777777" w:rsidR="00FA236B" w:rsidRPr="00496D20" w:rsidRDefault="00FA236B" w:rsidP="00FA236B">
            <w:r w:rsidRPr="00496D20">
              <w:t>X</w:t>
            </w:r>
          </w:p>
        </w:tc>
        <w:tc>
          <w:tcPr>
            <w:tcW w:w="171" w:type="pct"/>
          </w:tcPr>
          <w:p w14:paraId="60D50E8E" w14:textId="77777777" w:rsidR="00FA236B" w:rsidRPr="00496D20" w:rsidRDefault="00FA236B" w:rsidP="00FA236B">
            <w:r w:rsidRPr="00496D20">
              <w:t>X</w:t>
            </w:r>
          </w:p>
        </w:tc>
      </w:tr>
      <w:tr w:rsidR="009F329E" w:rsidRPr="00496D20" w14:paraId="2DE14E2F" w14:textId="77777777" w:rsidTr="00D154E1">
        <w:tc>
          <w:tcPr>
            <w:tcW w:w="1063" w:type="pct"/>
          </w:tcPr>
          <w:p w14:paraId="502EB26B" w14:textId="77777777" w:rsidR="00FA236B" w:rsidRPr="00496D20" w:rsidRDefault="00FA236B" w:rsidP="00FA236B">
            <w:r w:rsidRPr="00496D20">
              <w:t>getDescendants</w:t>
            </w:r>
          </w:p>
        </w:tc>
        <w:tc>
          <w:tcPr>
            <w:tcW w:w="1932" w:type="pct"/>
          </w:tcPr>
          <w:p w14:paraId="2A7F9601" w14:textId="77777777" w:rsidR="00FA236B" w:rsidRPr="00496D20" w:rsidRDefault="00FA236B" w:rsidP="00FA236B">
            <w:r w:rsidRPr="00496D20">
              <w:t>viens no cmis:read, cmis:write, cmis:all, edk:getDescendants</w:t>
            </w:r>
          </w:p>
        </w:tc>
        <w:tc>
          <w:tcPr>
            <w:tcW w:w="193" w:type="pct"/>
          </w:tcPr>
          <w:p w14:paraId="7BAA63C0" w14:textId="77777777" w:rsidR="00FA236B" w:rsidRPr="00496D20" w:rsidRDefault="00FA236B" w:rsidP="00FA236B">
            <w:r w:rsidRPr="00496D20">
              <w:t>X</w:t>
            </w:r>
          </w:p>
        </w:tc>
        <w:tc>
          <w:tcPr>
            <w:tcW w:w="145" w:type="pct"/>
          </w:tcPr>
          <w:p w14:paraId="52C1B037" w14:textId="77777777" w:rsidR="00FA236B" w:rsidRPr="00496D20" w:rsidRDefault="00FA236B" w:rsidP="00FA236B"/>
        </w:tc>
        <w:tc>
          <w:tcPr>
            <w:tcW w:w="193" w:type="pct"/>
          </w:tcPr>
          <w:p w14:paraId="6B92045F" w14:textId="77777777" w:rsidR="00FA236B" w:rsidRPr="00496D20" w:rsidRDefault="00FA236B" w:rsidP="00FA236B">
            <w:r w:rsidRPr="00496D20">
              <w:t>X</w:t>
            </w:r>
          </w:p>
        </w:tc>
        <w:tc>
          <w:tcPr>
            <w:tcW w:w="145" w:type="pct"/>
          </w:tcPr>
          <w:p w14:paraId="5BBE9AE9" w14:textId="77777777" w:rsidR="00FA236B" w:rsidRPr="00496D20" w:rsidRDefault="00FA236B" w:rsidP="00FA236B">
            <w:r w:rsidRPr="00496D20">
              <w:t>X</w:t>
            </w:r>
          </w:p>
        </w:tc>
        <w:tc>
          <w:tcPr>
            <w:tcW w:w="145" w:type="pct"/>
          </w:tcPr>
          <w:p w14:paraId="3A49B3C9" w14:textId="77777777" w:rsidR="00FA236B" w:rsidRPr="00496D20" w:rsidRDefault="00FA236B" w:rsidP="00FA236B">
            <w:r w:rsidRPr="00496D20">
              <w:t>X</w:t>
            </w:r>
          </w:p>
        </w:tc>
        <w:tc>
          <w:tcPr>
            <w:tcW w:w="145" w:type="pct"/>
          </w:tcPr>
          <w:p w14:paraId="38830960" w14:textId="77777777" w:rsidR="00FA236B" w:rsidRPr="00496D20" w:rsidRDefault="00FA236B" w:rsidP="00FA236B">
            <w:r w:rsidRPr="00496D20">
              <w:t>X</w:t>
            </w:r>
          </w:p>
        </w:tc>
        <w:tc>
          <w:tcPr>
            <w:tcW w:w="145" w:type="pct"/>
          </w:tcPr>
          <w:p w14:paraId="160B7C2C" w14:textId="77777777" w:rsidR="00FA236B" w:rsidRPr="00496D20" w:rsidRDefault="00FA236B" w:rsidP="00FA236B">
            <w:r w:rsidRPr="00496D20">
              <w:t>X</w:t>
            </w:r>
          </w:p>
        </w:tc>
        <w:tc>
          <w:tcPr>
            <w:tcW w:w="145" w:type="pct"/>
          </w:tcPr>
          <w:p w14:paraId="51A764B9" w14:textId="77777777" w:rsidR="00FA236B" w:rsidRPr="00496D20" w:rsidRDefault="00FA236B" w:rsidP="00FA236B">
            <w:r w:rsidRPr="00496D20">
              <w:t>X</w:t>
            </w:r>
          </w:p>
        </w:tc>
        <w:tc>
          <w:tcPr>
            <w:tcW w:w="145" w:type="pct"/>
          </w:tcPr>
          <w:p w14:paraId="1DCFE4A7" w14:textId="77777777" w:rsidR="00FA236B" w:rsidRPr="00496D20" w:rsidRDefault="00FA236B" w:rsidP="00FA236B">
            <w:r w:rsidRPr="00496D20">
              <w:t>X</w:t>
            </w:r>
          </w:p>
        </w:tc>
        <w:tc>
          <w:tcPr>
            <w:tcW w:w="145" w:type="pct"/>
          </w:tcPr>
          <w:p w14:paraId="4B838D2B" w14:textId="77777777" w:rsidR="00FA236B" w:rsidRPr="00496D20" w:rsidRDefault="00FA236B" w:rsidP="00FA236B">
            <w:r w:rsidRPr="00496D20">
              <w:t>X</w:t>
            </w:r>
          </w:p>
        </w:tc>
        <w:tc>
          <w:tcPr>
            <w:tcW w:w="145" w:type="pct"/>
          </w:tcPr>
          <w:p w14:paraId="10CB94CC" w14:textId="77777777" w:rsidR="00FA236B" w:rsidRPr="00496D20" w:rsidRDefault="00FA236B" w:rsidP="00FA236B">
            <w:r w:rsidRPr="00496D20">
              <w:t>X</w:t>
            </w:r>
          </w:p>
        </w:tc>
        <w:tc>
          <w:tcPr>
            <w:tcW w:w="145" w:type="pct"/>
          </w:tcPr>
          <w:p w14:paraId="6D181858" w14:textId="77777777" w:rsidR="00FA236B" w:rsidRPr="00496D20" w:rsidRDefault="00FA236B" w:rsidP="00FA236B">
            <w:r w:rsidRPr="00496D20">
              <w:t>X</w:t>
            </w:r>
          </w:p>
        </w:tc>
        <w:tc>
          <w:tcPr>
            <w:tcW w:w="171" w:type="pct"/>
          </w:tcPr>
          <w:p w14:paraId="506AD7B0" w14:textId="77777777" w:rsidR="00FA236B" w:rsidRPr="00496D20" w:rsidRDefault="00FA236B" w:rsidP="00FA236B">
            <w:r w:rsidRPr="00496D20">
              <w:t>X</w:t>
            </w:r>
          </w:p>
        </w:tc>
      </w:tr>
      <w:tr w:rsidR="009F329E" w:rsidRPr="00496D20" w14:paraId="7A1F9101" w14:textId="77777777" w:rsidTr="00D154E1">
        <w:tc>
          <w:tcPr>
            <w:tcW w:w="1063" w:type="pct"/>
          </w:tcPr>
          <w:p w14:paraId="37813359" w14:textId="77777777" w:rsidR="00FA236B" w:rsidRPr="00496D20" w:rsidRDefault="00FA236B" w:rsidP="00FA236B">
            <w:r w:rsidRPr="00496D20">
              <w:t>getFolderTree</w:t>
            </w:r>
          </w:p>
        </w:tc>
        <w:tc>
          <w:tcPr>
            <w:tcW w:w="1932" w:type="pct"/>
          </w:tcPr>
          <w:p w14:paraId="729BA1BD" w14:textId="77777777" w:rsidR="00FA236B" w:rsidRPr="00496D20" w:rsidRDefault="00FA236B" w:rsidP="00FA236B">
            <w:r w:rsidRPr="00496D20">
              <w:t>viens no cmis:read, cmis:write, cmis:all, edk:</w:t>
            </w:r>
            <w:r>
              <w:t>canGetDescendants</w:t>
            </w:r>
          </w:p>
        </w:tc>
        <w:tc>
          <w:tcPr>
            <w:tcW w:w="193" w:type="pct"/>
          </w:tcPr>
          <w:p w14:paraId="5798C9A4" w14:textId="77777777" w:rsidR="00FA236B" w:rsidRPr="00496D20" w:rsidRDefault="00FA236B" w:rsidP="00FA236B">
            <w:r w:rsidRPr="00496D20">
              <w:t>X</w:t>
            </w:r>
          </w:p>
        </w:tc>
        <w:tc>
          <w:tcPr>
            <w:tcW w:w="145" w:type="pct"/>
          </w:tcPr>
          <w:p w14:paraId="1B7C8DB2" w14:textId="77777777" w:rsidR="00FA236B" w:rsidRPr="00496D20" w:rsidRDefault="00FA236B" w:rsidP="00FA236B"/>
        </w:tc>
        <w:tc>
          <w:tcPr>
            <w:tcW w:w="193" w:type="pct"/>
          </w:tcPr>
          <w:p w14:paraId="14549579" w14:textId="77777777" w:rsidR="00FA236B" w:rsidRPr="00496D20" w:rsidRDefault="00FA236B" w:rsidP="00FA236B">
            <w:r w:rsidRPr="00496D20">
              <w:t>X</w:t>
            </w:r>
          </w:p>
        </w:tc>
        <w:tc>
          <w:tcPr>
            <w:tcW w:w="145" w:type="pct"/>
          </w:tcPr>
          <w:p w14:paraId="0BF6F217" w14:textId="77777777" w:rsidR="00FA236B" w:rsidRPr="00496D20" w:rsidRDefault="00FA236B" w:rsidP="00FA236B">
            <w:r w:rsidRPr="00496D20">
              <w:t>X</w:t>
            </w:r>
          </w:p>
        </w:tc>
        <w:tc>
          <w:tcPr>
            <w:tcW w:w="145" w:type="pct"/>
          </w:tcPr>
          <w:p w14:paraId="1BB21980" w14:textId="77777777" w:rsidR="00FA236B" w:rsidRPr="00496D20" w:rsidRDefault="00FA236B" w:rsidP="00FA236B">
            <w:r w:rsidRPr="00496D20">
              <w:t>X</w:t>
            </w:r>
          </w:p>
        </w:tc>
        <w:tc>
          <w:tcPr>
            <w:tcW w:w="145" w:type="pct"/>
          </w:tcPr>
          <w:p w14:paraId="1A88FF5F" w14:textId="77777777" w:rsidR="00FA236B" w:rsidRPr="00496D20" w:rsidRDefault="00FA236B" w:rsidP="00FA236B">
            <w:r w:rsidRPr="00496D20">
              <w:t>X</w:t>
            </w:r>
          </w:p>
        </w:tc>
        <w:tc>
          <w:tcPr>
            <w:tcW w:w="145" w:type="pct"/>
          </w:tcPr>
          <w:p w14:paraId="14B99803" w14:textId="77777777" w:rsidR="00FA236B" w:rsidRPr="00496D20" w:rsidRDefault="00FA236B" w:rsidP="00FA236B">
            <w:r w:rsidRPr="00496D20">
              <w:t>X</w:t>
            </w:r>
          </w:p>
        </w:tc>
        <w:tc>
          <w:tcPr>
            <w:tcW w:w="145" w:type="pct"/>
          </w:tcPr>
          <w:p w14:paraId="2F095CEB" w14:textId="77777777" w:rsidR="00FA236B" w:rsidRPr="00496D20" w:rsidRDefault="00FA236B" w:rsidP="00FA236B">
            <w:r w:rsidRPr="00496D20">
              <w:t>X</w:t>
            </w:r>
          </w:p>
        </w:tc>
        <w:tc>
          <w:tcPr>
            <w:tcW w:w="145" w:type="pct"/>
          </w:tcPr>
          <w:p w14:paraId="153E7532" w14:textId="77777777" w:rsidR="00FA236B" w:rsidRPr="00496D20" w:rsidRDefault="00FA236B" w:rsidP="00FA236B">
            <w:r w:rsidRPr="00496D20">
              <w:t>X</w:t>
            </w:r>
          </w:p>
        </w:tc>
        <w:tc>
          <w:tcPr>
            <w:tcW w:w="145" w:type="pct"/>
          </w:tcPr>
          <w:p w14:paraId="1822C021" w14:textId="77777777" w:rsidR="00FA236B" w:rsidRPr="00496D20" w:rsidRDefault="00FA236B" w:rsidP="00FA236B">
            <w:r w:rsidRPr="00496D20">
              <w:t>X</w:t>
            </w:r>
          </w:p>
        </w:tc>
        <w:tc>
          <w:tcPr>
            <w:tcW w:w="145" w:type="pct"/>
          </w:tcPr>
          <w:p w14:paraId="083177FA" w14:textId="77777777" w:rsidR="00FA236B" w:rsidRPr="00496D20" w:rsidRDefault="00FA236B" w:rsidP="00FA236B">
            <w:r w:rsidRPr="00496D20">
              <w:t>X</w:t>
            </w:r>
          </w:p>
        </w:tc>
        <w:tc>
          <w:tcPr>
            <w:tcW w:w="145" w:type="pct"/>
          </w:tcPr>
          <w:p w14:paraId="6CD457F5" w14:textId="77777777" w:rsidR="00FA236B" w:rsidRPr="00496D20" w:rsidRDefault="00FA236B" w:rsidP="00FA236B">
            <w:r w:rsidRPr="00496D20">
              <w:t>X</w:t>
            </w:r>
          </w:p>
        </w:tc>
        <w:tc>
          <w:tcPr>
            <w:tcW w:w="171" w:type="pct"/>
          </w:tcPr>
          <w:p w14:paraId="293F3D4E" w14:textId="77777777" w:rsidR="00FA236B" w:rsidRPr="00496D20" w:rsidRDefault="00FA236B" w:rsidP="00FA236B">
            <w:r w:rsidRPr="00496D20">
              <w:t>X</w:t>
            </w:r>
          </w:p>
        </w:tc>
      </w:tr>
      <w:tr w:rsidR="009F329E" w:rsidRPr="00496D20" w14:paraId="7F50D766" w14:textId="77777777" w:rsidTr="00D154E1">
        <w:tc>
          <w:tcPr>
            <w:tcW w:w="1063" w:type="pct"/>
          </w:tcPr>
          <w:p w14:paraId="280AD1FE" w14:textId="77777777" w:rsidR="00FA236B" w:rsidRPr="00496D20" w:rsidRDefault="00FA236B" w:rsidP="00FA236B">
            <w:r w:rsidRPr="00496D20">
              <w:t>getFolderParent</w:t>
            </w:r>
          </w:p>
        </w:tc>
        <w:tc>
          <w:tcPr>
            <w:tcW w:w="1932" w:type="pct"/>
          </w:tcPr>
          <w:p w14:paraId="4226D637" w14:textId="77777777" w:rsidR="00FA236B" w:rsidRPr="00496D20" w:rsidRDefault="00FA236B" w:rsidP="00FA236B">
            <w:r w:rsidRPr="00496D20">
              <w:t>viens no cmis:read, cmis:write, cmis:all, edk:getFolderParent</w:t>
            </w:r>
          </w:p>
        </w:tc>
        <w:tc>
          <w:tcPr>
            <w:tcW w:w="193" w:type="pct"/>
          </w:tcPr>
          <w:p w14:paraId="66F4C6C2" w14:textId="77777777" w:rsidR="00FA236B" w:rsidRPr="00496D20" w:rsidRDefault="00FA236B" w:rsidP="00FA236B">
            <w:r w:rsidRPr="00496D20">
              <w:t>X</w:t>
            </w:r>
          </w:p>
        </w:tc>
        <w:tc>
          <w:tcPr>
            <w:tcW w:w="145" w:type="pct"/>
          </w:tcPr>
          <w:p w14:paraId="5779E4F4" w14:textId="77777777" w:rsidR="00FA236B" w:rsidRPr="00496D20" w:rsidRDefault="00FA236B" w:rsidP="00FA236B"/>
        </w:tc>
        <w:tc>
          <w:tcPr>
            <w:tcW w:w="193" w:type="pct"/>
          </w:tcPr>
          <w:p w14:paraId="7A5154BB" w14:textId="77777777" w:rsidR="00FA236B" w:rsidRPr="00496D20" w:rsidRDefault="00FA236B" w:rsidP="00FA236B">
            <w:r w:rsidRPr="00496D20">
              <w:t>X</w:t>
            </w:r>
          </w:p>
        </w:tc>
        <w:tc>
          <w:tcPr>
            <w:tcW w:w="145" w:type="pct"/>
          </w:tcPr>
          <w:p w14:paraId="1D2C7FF3" w14:textId="77777777" w:rsidR="00FA236B" w:rsidRPr="00496D20" w:rsidRDefault="00FA236B" w:rsidP="00FA236B">
            <w:r w:rsidRPr="00496D20">
              <w:t>X</w:t>
            </w:r>
          </w:p>
        </w:tc>
        <w:tc>
          <w:tcPr>
            <w:tcW w:w="145" w:type="pct"/>
          </w:tcPr>
          <w:p w14:paraId="4F35440D" w14:textId="77777777" w:rsidR="00FA236B" w:rsidRPr="00496D20" w:rsidRDefault="00FA236B" w:rsidP="00FA236B">
            <w:r w:rsidRPr="00496D20">
              <w:t>X</w:t>
            </w:r>
          </w:p>
        </w:tc>
        <w:tc>
          <w:tcPr>
            <w:tcW w:w="145" w:type="pct"/>
          </w:tcPr>
          <w:p w14:paraId="49807818" w14:textId="77777777" w:rsidR="00FA236B" w:rsidRPr="00496D20" w:rsidRDefault="00FA236B" w:rsidP="00FA236B">
            <w:r w:rsidRPr="00496D20">
              <w:t>X</w:t>
            </w:r>
          </w:p>
        </w:tc>
        <w:tc>
          <w:tcPr>
            <w:tcW w:w="145" w:type="pct"/>
          </w:tcPr>
          <w:p w14:paraId="608C1499" w14:textId="77777777" w:rsidR="00FA236B" w:rsidRPr="00496D20" w:rsidRDefault="00FA236B" w:rsidP="00FA236B">
            <w:r w:rsidRPr="00496D20">
              <w:t>X</w:t>
            </w:r>
          </w:p>
        </w:tc>
        <w:tc>
          <w:tcPr>
            <w:tcW w:w="145" w:type="pct"/>
          </w:tcPr>
          <w:p w14:paraId="78FF104A" w14:textId="77777777" w:rsidR="00FA236B" w:rsidRPr="00496D20" w:rsidRDefault="00FA236B" w:rsidP="00FA236B">
            <w:r w:rsidRPr="00496D20">
              <w:t>X</w:t>
            </w:r>
          </w:p>
        </w:tc>
        <w:tc>
          <w:tcPr>
            <w:tcW w:w="145" w:type="pct"/>
          </w:tcPr>
          <w:p w14:paraId="6C20D77F" w14:textId="77777777" w:rsidR="00FA236B" w:rsidRPr="00496D20" w:rsidRDefault="00FA236B" w:rsidP="00FA236B">
            <w:r w:rsidRPr="00496D20">
              <w:t>X</w:t>
            </w:r>
          </w:p>
        </w:tc>
        <w:tc>
          <w:tcPr>
            <w:tcW w:w="145" w:type="pct"/>
          </w:tcPr>
          <w:p w14:paraId="42F823A4" w14:textId="77777777" w:rsidR="00FA236B" w:rsidRPr="00496D20" w:rsidRDefault="00FA236B" w:rsidP="00FA236B">
            <w:r w:rsidRPr="00496D20">
              <w:t>X</w:t>
            </w:r>
          </w:p>
        </w:tc>
        <w:tc>
          <w:tcPr>
            <w:tcW w:w="145" w:type="pct"/>
          </w:tcPr>
          <w:p w14:paraId="447C11D6" w14:textId="77777777" w:rsidR="00FA236B" w:rsidRPr="00496D20" w:rsidRDefault="00FA236B" w:rsidP="00FA236B">
            <w:r w:rsidRPr="00496D20">
              <w:t>X</w:t>
            </w:r>
          </w:p>
        </w:tc>
        <w:tc>
          <w:tcPr>
            <w:tcW w:w="145" w:type="pct"/>
          </w:tcPr>
          <w:p w14:paraId="66C50E9D" w14:textId="77777777" w:rsidR="00FA236B" w:rsidRPr="00496D20" w:rsidRDefault="00FA236B" w:rsidP="00FA236B">
            <w:r w:rsidRPr="00496D20">
              <w:t>X</w:t>
            </w:r>
          </w:p>
        </w:tc>
        <w:tc>
          <w:tcPr>
            <w:tcW w:w="171" w:type="pct"/>
          </w:tcPr>
          <w:p w14:paraId="30CE8F01" w14:textId="77777777" w:rsidR="00FA236B" w:rsidRPr="00496D20" w:rsidRDefault="00FA236B" w:rsidP="00FA236B">
            <w:r w:rsidRPr="00496D20">
              <w:t>X</w:t>
            </w:r>
          </w:p>
        </w:tc>
      </w:tr>
      <w:tr w:rsidR="009F329E" w:rsidRPr="00496D20" w14:paraId="7F2299FB" w14:textId="77777777" w:rsidTr="00D154E1">
        <w:tc>
          <w:tcPr>
            <w:tcW w:w="1063" w:type="pct"/>
          </w:tcPr>
          <w:p w14:paraId="5B64738B" w14:textId="77777777" w:rsidR="00FA236B" w:rsidRPr="00496D20" w:rsidRDefault="00FA236B" w:rsidP="00FA236B">
            <w:r w:rsidRPr="00496D20">
              <w:t>getObjectParents</w:t>
            </w:r>
          </w:p>
        </w:tc>
        <w:tc>
          <w:tcPr>
            <w:tcW w:w="1932" w:type="pct"/>
          </w:tcPr>
          <w:p w14:paraId="37B16F57" w14:textId="77777777" w:rsidR="00FA236B" w:rsidRPr="00496D20" w:rsidRDefault="00FA236B" w:rsidP="00FA236B">
            <w:r w:rsidRPr="00496D20">
              <w:t>viens no cmis:read, cmis:write, cmis:all, edk:getObjectParents</w:t>
            </w:r>
          </w:p>
        </w:tc>
        <w:tc>
          <w:tcPr>
            <w:tcW w:w="193" w:type="pct"/>
          </w:tcPr>
          <w:p w14:paraId="2D094043" w14:textId="77777777" w:rsidR="00FA236B" w:rsidRPr="00496D20" w:rsidRDefault="00FA236B" w:rsidP="00FA236B">
            <w:r w:rsidRPr="00496D20">
              <w:t>X</w:t>
            </w:r>
          </w:p>
        </w:tc>
        <w:tc>
          <w:tcPr>
            <w:tcW w:w="145" w:type="pct"/>
          </w:tcPr>
          <w:p w14:paraId="56F31425" w14:textId="77777777" w:rsidR="00FA236B" w:rsidRPr="00496D20" w:rsidRDefault="00FA236B" w:rsidP="00FA236B"/>
        </w:tc>
        <w:tc>
          <w:tcPr>
            <w:tcW w:w="193" w:type="pct"/>
          </w:tcPr>
          <w:p w14:paraId="4658A60F" w14:textId="77777777" w:rsidR="00FA236B" w:rsidRPr="00496D20" w:rsidRDefault="00FA236B" w:rsidP="00FA236B">
            <w:r w:rsidRPr="00496D20">
              <w:t>X</w:t>
            </w:r>
          </w:p>
        </w:tc>
        <w:tc>
          <w:tcPr>
            <w:tcW w:w="145" w:type="pct"/>
          </w:tcPr>
          <w:p w14:paraId="51E76663" w14:textId="77777777" w:rsidR="00FA236B" w:rsidRPr="00496D20" w:rsidRDefault="00FA236B" w:rsidP="00FA236B">
            <w:r w:rsidRPr="00496D20">
              <w:t>X</w:t>
            </w:r>
          </w:p>
        </w:tc>
        <w:tc>
          <w:tcPr>
            <w:tcW w:w="145" w:type="pct"/>
          </w:tcPr>
          <w:p w14:paraId="354FD51C" w14:textId="77777777" w:rsidR="00FA236B" w:rsidRPr="00496D20" w:rsidRDefault="00FA236B" w:rsidP="00FA236B">
            <w:r w:rsidRPr="00496D20">
              <w:t>X</w:t>
            </w:r>
          </w:p>
        </w:tc>
        <w:tc>
          <w:tcPr>
            <w:tcW w:w="145" w:type="pct"/>
          </w:tcPr>
          <w:p w14:paraId="52AF5149" w14:textId="77777777" w:rsidR="00FA236B" w:rsidRPr="00496D20" w:rsidRDefault="00FA236B" w:rsidP="00FA236B">
            <w:r w:rsidRPr="00496D20">
              <w:t>X</w:t>
            </w:r>
          </w:p>
        </w:tc>
        <w:tc>
          <w:tcPr>
            <w:tcW w:w="145" w:type="pct"/>
          </w:tcPr>
          <w:p w14:paraId="2ACE4D9D" w14:textId="77777777" w:rsidR="00FA236B" w:rsidRPr="00496D20" w:rsidRDefault="00FA236B" w:rsidP="00FA236B">
            <w:r w:rsidRPr="00496D20">
              <w:t>X</w:t>
            </w:r>
          </w:p>
        </w:tc>
        <w:tc>
          <w:tcPr>
            <w:tcW w:w="145" w:type="pct"/>
          </w:tcPr>
          <w:p w14:paraId="47844FAF" w14:textId="77777777" w:rsidR="00FA236B" w:rsidRPr="00496D20" w:rsidRDefault="00FA236B" w:rsidP="00FA236B">
            <w:r w:rsidRPr="00496D20">
              <w:t>X</w:t>
            </w:r>
          </w:p>
        </w:tc>
        <w:tc>
          <w:tcPr>
            <w:tcW w:w="145" w:type="pct"/>
          </w:tcPr>
          <w:p w14:paraId="39F1C9A3" w14:textId="77777777" w:rsidR="00FA236B" w:rsidRPr="00496D20" w:rsidRDefault="00FA236B" w:rsidP="00FA236B">
            <w:r w:rsidRPr="00496D20">
              <w:t>X</w:t>
            </w:r>
          </w:p>
        </w:tc>
        <w:tc>
          <w:tcPr>
            <w:tcW w:w="145" w:type="pct"/>
          </w:tcPr>
          <w:p w14:paraId="0BD13C9F" w14:textId="77777777" w:rsidR="00FA236B" w:rsidRPr="00496D20" w:rsidRDefault="00FA236B" w:rsidP="00FA236B">
            <w:r w:rsidRPr="00496D20">
              <w:t>X</w:t>
            </w:r>
          </w:p>
        </w:tc>
        <w:tc>
          <w:tcPr>
            <w:tcW w:w="145" w:type="pct"/>
          </w:tcPr>
          <w:p w14:paraId="750F6165" w14:textId="77777777" w:rsidR="00FA236B" w:rsidRPr="00496D20" w:rsidRDefault="00FA236B" w:rsidP="00FA236B">
            <w:r w:rsidRPr="00496D20">
              <w:t>X</w:t>
            </w:r>
          </w:p>
        </w:tc>
        <w:tc>
          <w:tcPr>
            <w:tcW w:w="145" w:type="pct"/>
          </w:tcPr>
          <w:p w14:paraId="6A186463" w14:textId="77777777" w:rsidR="00FA236B" w:rsidRPr="00496D20" w:rsidRDefault="00FA236B" w:rsidP="00FA236B">
            <w:r w:rsidRPr="00496D20">
              <w:t>X</w:t>
            </w:r>
          </w:p>
        </w:tc>
        <w:tc>
          <w:tcPr>
            <w:tcW w:w="171" w:type="pct"/>
          </w:tcPr>
          <w:p w14:paraId="44D01E2E" w14:textId="77777777" w:rsidR="00FA236B" w:rsidRPr="00496D20" w:rsidRDefault="00FA236B" w:rsidP="00FA236B">
            <w:r w:rsidRPr="00496D20">
              <w:t>X</w:t>
            </w:r>
          </w:p>
        </w:tc>
      </w:tr>
      <w:tr w:rsidR="00FA236B" w:rsidRPr="00496D20" w14:paraId="04EE8614" w14:textId="77777777" w:rsidTr="00D154E1">
        <w:tc>
          <w:tcPr>
            <w:tcW w:w="5000" w:type="pct"/>
            <w:gridSpan w:val="15"/>
          </w:tcPr>
          <w:p w14:paraId="6D7A3921" w14:textId="77777777" w:rsidR="00FA236B" w:rsidRPr="00496D20" w:rsidRDefault="00FA236B" w:rsidP="00FA236B">
            <w:pPr>
              <w:pStyle w:val="MessageHeader"/>
            </w:pPr>
            <w:r w:rsidRPr="00496D20">
              <w:t>Objektu funkcijas</w:t>
            </w:r>
          </w:p>
        </w:tc>
      </w:tr>
      <w:tr w:rsidR="009F329E" w:rsidRPr="00496D20" w14:paraId="13DE368D" w14:textId="77777777" w:rsidTr="00D154E1">
        <w:tc>
          <w:tcPr>
            <w:tcW w:w="1063" w:type="pct"/>
          </w:tcPr>
          <w:p w14:paraId="4D9A4DB6" w14:textId="77777777" w:rsidR="00FA236B" w:rsidRPr="00496D20" w:rsidRDefault="00FA236B" w:rsidP="00FA236B">
            <w:r w:rsidRPr="00496D20">
              <w:t>createDocument</w:t>
            </w:r>
          </w:p>
        </w:tc>
        <w:tc>
          <w:tcPr>
            <w:tcW w:w="1932" w:type="pct"/>
          </w:tcPr>
          <w:p w14:paraId="33A40B8C" w14:textId="73EDD259" w:rsidR="00FA236B" w:rsidRPr="00496D20" w:rsidRDefault="00FA236B" w:rsidP="00FA236B">
            <w:r w:rsidRPr="00496D20">
              <w:t>viens no cmis:writ</w:t>
            </w:r>
            <w:r w:rsidR="00FE57A8">
              <w:t>e, cmis:all, edk:createDocument</w:t>
            </w:r>
          </w:p>
        </w:tc>
        <w:tc>
          <w:tcPr>
            <w:tcW w:w="193" w:type="pct"/>
          </w:tcPr>
          <w:p w14:paraId="375BB7D3" w14:textId="77777777" w:rsidR="00FA236B" w:rsidRPr="00496D20" w:rsidRDefault="00FA236B" w:rsidP="00FA236B">
            <w:r w:rsidRPr="00496D20">
              <w:t>X</w:t>
            </w:r>
          </w:p>
        </w:tc>
        <w:tc>
          <w:tcPr>
            <w:tcW w:w="145" w:type="pct"/>
          </w:tcPr>
          <w:p w14:paraId="54A7FBCF" w14:textId="77777777" w:rsidR="00FA236B" w:rsidRPr="00496D20" w:rsidRDefault="00FA236B" w:rsidP="00FA236B">
            <w:r w:rsidRPr="00496D20">
              <w:t>X</w:t>
            </w:r>
          </w:p>
        </w:tc>
        <w:tc>
          <w:tcPr>
            <w:tcW w:w="193" w:type="pct"/>
          </w:tcPr>
          <w:p w14:paraId="4B740C17" w14:textId="77777777" w:rsidR="00FA236B" w:rsidRPr="00496D20" w:rsidRDefault="00FA236B" w:rsidP="00FA236B">
            <w:r w:rsidRPr="00496D20">
              <w:t>X</w:t>
            </w:r>
          </w:p>
        </w:tc>
        <w:tc>
          <w:tcPr>
            <w:tcW w:w="145" w:type="pct"/>
          </w:tcPr>
          <w:p w14:paraId="3E00AAAB" w14:textId="77777777" w:rsidR="00FA236B" w:rsidRPr="00496D20" w:rsidRDefault="00FA236B" w:rsidP="00FA236B">
            <w:r w:rsidRPr="00496D20">
              <w:t>X</w:t>
            </w:r>
          </w:p>
        </w:tc>
        <w:tc>
          <w:tcPr>
            <w:tcW w:w="145" w:type="pct"/>
          </w:tcPr>
          <w:p w14:paraId="3AA03392" w14:textId="77777777" w:rsidR="00FA236B" w:rsidRPr="00496D20" w:rsidRDefault="00FA236B" w:rsidP="00FA236B">
            <w:r w:rsidRPr="00496D20">
              <w:t>X</w:t>
            </w:r>
          </w:p>
        </w:tc>
        <w:tc>
          <w:tcPr>
            <w:tcW w:w="145" w:type="pct"/>
          </w:tcPr>
          <w:p w14:paraId="2EE72C86" w14:textId="77777777" w:rsidR="00FA236B" w:rsidRPr="00496D20" w:rsidRDefault="00FA236B" w:rsidP="00FA236B"/>
        </w:tc>
        <w:tc>
          <w:tcPr>
            <w:tcW w:w="145" w:type="pct"/>
          </w:tcPr>
          <w:p w14:paraId="75A3EB44" w14:textId="77777777" w:rsidR="00FA236B" w:rsidRPr="00496D20" w:rsidRDefault="00FA236B" w:rsidP="00FA236B">
            <w:r w:rsidRPr="00496D20">
              <w:t>X</w:t>
            </w:r>
          </w:p>
        </w:tc>
        <w:tc>
          <w:tcPr>
            <w:tcW w:w="145" w:type="pct"/>
          </w:tcPr>
          <w:p w14:paraId="2C8580B2" w14:textId="77777777" w:rsidR="00FA236B" w:rsidRPr="00496D20" w:rsidRDefault="00FA236B" w:rsidP="00FA236B">
            <w:r w:rsidRPr="00496D20">
              <w:t>X</w:t>
            </w:r>
          </w:p>
        </w:tc>
        <w:tc>
          <w:tcPr>
            <w:tcW w:w="145" w:type="pct"/>
          </w:tcPr>
          <w:p w14:paraId="18A70335" w14:textId="77777777" w:rsidR="00FA236B" w:rsidRPr="00496D20" w:rsidRDefault="00FA236B" w:rsidP="00FA236B"/>
        </w:tc>
        <w:tc>
          <w:tcPr>
            <w:tcW w:w="145" w:type="pct"/>
          </w:tcPr>
          <w:p w14:paraId="5A32DA39" w14:textId="77777777" w:rsidR="00FA236B" w:rsidRPr="00496D20" w:rsidRDefault="00FA236B" w:rsidP="00FA236B">
            <w:r w:rsidRPr="00496D20">
              <w:t>X</w:t>
            </w:r>
          </w:p>
        </w:tc>
        <w:tc>
          <w:tcPr>
            <w:tcW w:w="145" w:type="pct"/>
          </w:tcPr>
          <w:p w14:paraId="6BEAB1F8" w14:textId="77777777" w:rsidR="00FA236B" w:rsidRPr="00496D20" w:rsidRDefault="00FA236B" w:rsidP="00FA236B"/>
        </w:tc>
        <w:tc>
          <w:tcPr>
            <w:tcW w:w="145" w:type="pct"/>
          </w:tcPr>
          <w:p w14:paraId="25BA5B33" w14:textId="77777777" w:rsidR="00FA236B" w:rsidRPr="00496D20" w:rsidRDefault="00FA236B" w:rsidP="00FA236B">
            <w:r w:rsidRPr="00496D20">
              <w:t>X</w:t>
            </w:r>
          </w:p>
        </w:tc>
        <w:tc>
          <w:tcPr>
            <w:tcW w:w="171" w:type="pct"/>
          </w:tcPr>
          <w:p w14:paraId="794980C6" w14:textId="77777777" w:rsidR="00FA236B" w:rsidRPr="00496D20" w:rsidRDefault="00FA236B" w:rsidP="00FA236B"/>
        </w:tc>
      </w:tr>
      <w:tr w:rsidR="009F329E" w:rsidRPr="00496D20" w14:paraId="7A509FA6" w14:textId="77777777" w:rsidTr="00D154E1">
        <w:tc>
          <w:tcPr>
            <w:tcW w:w="1063" w:type="pct"/>
          </w:tcPr>
          <w:p w14:paraId="4EDF7432" w14:textId="77777777" w:rsidR="00FA236B" w:rsidRPr="00496D20" w:rsidRDefault="00FA236B" w:rsidP="00FA236B">
            <w:r w:rsidRPr="00496D20">
              <w:t>createDocumentFrom-Source</w:t>
            </w:r>
          </w:p>
        </w:tc>
        <w:tc>
          <w:tcPr>
            <w:tcW w:w="1932" w:type="pct"/>
          </w:tcPr>
          <w:p w14:paraId="6D798C1C" w14:textId="52A92BFF" w:rsidR="00FA236B" w:rsidRPr="00496D20" w:rsidRDefault="00FA236B" w:rsidP="00FA236B">
            <w:r w:rsidRPr="00496D20">
              <w:t>viens no cmis:writ</w:t>
            </w:r>
            <w:r w:rsidR="00FE57A8">
              <w:t>e, cmis:all, edk:createDocument</w:t>
            </w:r>
          </w:p>
        </w:tc>
        <w:tc>
          <w:tcPr>
            <w:tcW w:w="193" w:type="pct"/>
          </w:tcPr>
          <w:p w14:paraId="6B01083A" w14:textId="77777777" w:rsidR="00FA236B" w:rsidRPr="00496D20" w:rsidRDefault="00FA236B" w:rsidP="00FA236B">
            <w:r w:rsidRPr="00496D20">
              <w:t>X</w:t>
            </w:r>
          </w:p>
        </w:tc>
        <w:tc>
          <w:tcPr>
            <w:tcW w:w="145" w:type="pct"/>
          </w:tcPr>
          <w:p w14:paraId="21A5953B" w14:textId="77777777" w:rsidR="00FA236B" w:rsidRPr="00496D20" w:rsidRDefault="00FA236B" w:rsidP="00FA236B">
            <w:r w:rsidRPr="00496D20">
              <w:t>X</w:t>
            </w:r>
          </w:p>
        </w:tc>
        <w:tc>
          <w:tcPr>
            <w:tcW w:w="193" w:type="pct"/>
          </w:tcPr>
          <w:p w14:paraId="685AAB28" w14:textId="77777777" w:rsidR="00FA236B" w:rsidRPr="00496D20" w:rsidRDefault="00FA236B" w:rsidP="00FA236B">
            <w:r w:rsidRPr="00496D20">
              <w:t>X</w:t>
            </w:r>
          </w:p>
        </w:tc>
        <w:tc>
          <w:tcPr>
            <w:tcW w:w="145" w:type="pct"/>
          </w:tcPr>
          <w:p w14:paraId="79651C9B" w14:textId="77777777" w:rsidR="00FA236B" w:rsidRPr="00496D20" w:rsidRDefault="00FA236B" w:rsidP="00FA236B">
            <w:r w:rsidRPr="00496D20">
              <w:t>X</w:t>
            </w:r>
          </w:p>
        </w:tc>
        <w:tc>
          <w:tcPr>
            <w:tcW w:w="145" w:type="pct"/>
          </w:tcPr>
          <w:p w14:paraId="370768E9" w14:textId="77777777" w:rsidR="00FA236B" w:rsidRPr="00496D20" w:rsidRDefault="00FA236B" w:rsidP="00FA236B">
            <w:r w:rsidRPr="00496D20">
              <w:t>X</w:t>
            </w:r>
          </w:p>
        </w:tc>
        <w:tc>
          <w:tcPr>
            <w:tcW w:w="145" w:type="pct"/>
          </w:tcPr>
          <w:p w14:paraId="32507D33" w14:textId="77777777" w:rsidR="00FA236B" w:rsidRPr="00496D20" w:rsidRDefault="00FA236B" w:rsidP="00FA236B"/>
        </w:tc>
        <w:tc>
          <w:tcPr>
            <w:tcW w:w="145" w:type="pct"/>
          </w:tcPr>
          <w:p w14:paraId="54DFDD1A" w14:textId="77777777" w:rsidR="00FA236B" w:rsidRPr="00496D20" w:rsidRDefault="00FA236B" w:rsidP="00FA236B">
            <w:r w:rsidRPr="00496D20">
              <w:t>X</w:t>
            </w:r>
          </w:p>
        </w:tc>
        <w:tc>
          <w:tcPr>
            <w:tcW w:w="145" w:type="pct"/>
          </w:tcPr>
          <w:p w14:paraId="2B32048A" w14:textId="77777777" w:rsidR="00FA236B" w:rsidRPr="00496D20" w:rsidRDefault="00FA236B" w:rsidP="00FA236B">
            <w:r w:rsidRPr="00496D20">
              <w:t>X</w:t>
            </w:r>
          </w:p>
        </w:tc>
        <w:tc>
          <w:tcPr>
            <w:tcW w:w="145" w:type="pct"/>
          </w:tcPr>
          <w:p w14:paraId="38E4F0A9" w14:textId="77777777" w:rsidR="00FA236B" w:rsidRPr="00496D20" w:rsidRDefault="00FA236B" w:rsidP="00FA236B"/>
        </w:tc>
        <w:tc>
          <w:tcPr>
            <w:tcW w:w="145" w:type="pct"/>
          </w:tcPr>
          <w:p w14:paraId="41F144A8" w14:textId="77777777" w:rsidR="00FA236B" w:rsidRPr="00496D20" w:rsidRDefault="00FA236B" w:rsidP="00FA236B">
            <w:r w:rsidRPr="00496D20">
              <w:t>X</w:t>
            </w:r>
          </w:p>
        </w:tc>
        <w:tc>
          <w:tcPr>
            <w:tcW w:w="145" w:type="pct"/>
          </w:tcPr>
          <w:p w14:paraId="5FE3C2E3" w14:textId="77777777" w:rsidR="00FA236B" w:rsidRPr="00496D20" w:rsidRDefault="00FA236B" w:rsidP="00FA236B"/>
        </w:tc>
        <w:tc>
          <w:tcPr>
            <w:tcW w:w="145" w:type="pct"/>
          </w:tcPr>
          <w:p w14:paraId="3FB860D9" w14:textId="77777777" w:rsidR="00FA236B" w:rsidRPr="00496D20" w:rsidRDefault="00FA236B" w:rsidP="00FA236B">
            <w:r w:rsidRPr="00496D20">
              <w:t>X</w:t>
            </w:r>
          </w:p>
        </w:tc>
        <w:tc>
          <w:tcPr>
            <w:tcW w:w="171" w:type="pct"/>
          </w:tcPr>
          <w:p w14:paraId="1F682B44" w14:textId="77777777" w:rsidR="00FA236B" w:rsidRPr="00496D20" w:rsidRDefault="00FA236B" w:rsidP="00FA236B"/>
        </w:tc>
      </w:tr>
      <w:tr w:rsidR="009F329E" w:rsidRPr="00496D20" w14:paraId="78136F25" w14:textId="77777777" w:rsidTr="00D154E1">
        <w:tc>
          <w:tcPr>
            <w:tcW w:w="1063" w:type="pct"/>
          </w:tcPr>
          <w:p w14:paraId="02099C3E" w14:textId="77777777" w:rsidR="00FA236B" w:rsidRPr="00496D20" w:rsidRDefault="00FA236B" w:rsidP="00FA236B">
            <w:r w:rsidRPr="00496D20">
              <w:t>createFolder</w:t>
            </w:r>
          </w:p>
        </w:tc>
        <w:tc>
          <w:tcPr>
            <w:tcW w:w="1932" w:type="pct"/>
          </w:tcPr>
          <w:p w14:paraId="45BBB098" w14:textId="77777777" w:rsidR="00FA236B" w:rsidRPr="00496D20" w:rsidRDefault="00FA236B" w:rsidP="00FA236B">
            <w:r w:rsidRPr="00496D20">
              <w:t>viens no cmis:write, cmis:all, edk:createFolder</w:t>
            </w:r>
          </w:p>
        </w:tc>
        <w:tc>
          <w:tcPr>
            <w:tcW w:w="193" w:type="pct"/>
          </w:tcPr>
          <w:p w14:paraId="4C72884B" w14:textId="77777777" w:rsidR="00FA236B" w:rsidRPr="00496D20" w:rsidRDefault="00FA236B" w:rsidP="00FA236B">
            <w:r w:rsidRPr="00496D20">
              <w:t>X</w:t>
            </w:r>
          </w:p>
        </w:tc>
        <w:tc>
          <w:tcPr>
            <w:tcW w:w="145" w:type="pct"/>
          </w:tcPr>
          <w:p w14:paraId="60E38441" w14:textId="77777777" w:rsidR="00FA236B" w:rsidRPr="00496D20" w:rsidRDefault="00FA236B" w:rsidP="00FA236B">
            <w:r w:rsidRPr="00496D20">
              <w:t>X</w:t>
            </w:r>
          </w:p>
        </w:tc>
        <w:tc>
          <w:tcPr>
            <w:tcW w:w="193" w:type="pct"/>
          </w:tcPr>
          <w:p w14:paraId="135597BE" w14:textId="77777777" w:rsidR="00FA236B" w:rsidRPr="00496D20" w:rsidRDefault="00FA236B" w:rsidP="00FA236B">
            <w:r w:rsidRPr="00496D20">
              <w:t>X</w:t>
            </w:r>
          </w:p>
        </w:tc>
        <w:tc>
          <w:tcPr>
            <w:tcW w:w="145" w:type="pct"/>
          </w:tcPr>
          <w:p w14:paraId="55AB1D9A" w14:textId="77777777" w:rsidR="00FA236B" w:rsidRPr="00496D20" w:rsidRDefault="00FA236B" w:rsidP="00FA236B">
            <w:r w:rsidRPr="00496D20">
              <w:t>X</w:t>
            </w:r>
          </w:p>
        </w:tc>
        <w:tc>
          <w:tcPr>
            <w:tcW w:w="145" w:type="pct"/>
          </w:tcPr>
          <w:p w14:paraId="209B8506" w14:textId="77777777" w:rsidR="00FA236B" w:rsidRPr="00496D20" w:rsidRDefault="00FA236B" w:rsidP="00FA236B">
            <w:r w:rsidRPr="00496D20">
              <w:t>X</w:t>
            </w:r>
          </w:p>
        </w:tc>
        <w:tc>
          <w:tcPr>
            <w:tcW w:w="145" w:type="pct"/>
          </w:tcPr>
          <w:p w14:paraId="094AF620" w14:textId="77777777" w:rsidR="00FA236B" w:rsidRPr="00496D20" w:rsidRDefault="00FA236B" w:rsidP="00FA236B"/>
        </w:tc>
        <w:tc>
          <w:tcPr>
            <w:tcW w:w="145" w:type="pct"/>
          </w:tcPr>
          <w:p w14:paraId="1BD0CCEB" w14:textId="77777777" w:rsidR="00FA236B" w:rsidRPr="00496D20" w:rsidRDefault="00FA236B" w:rsidP="00FA236B">
            <w:r w:rsidRPr="00496D20">
              <w:t>X</w:t>
            </w:r>
          </w:p>
        </w:tc>
        <w:tc>
          <w:tcPr>
            <w:tcW w:w="145" w:type="pct"/>
          </w:tcPr>
          <w:p w14:paraId="34521C0D" w14:textId="77777777" w:rsidR="00FA236B" w:rsidRPr="00496D20" w:rsidRDefault="00FA236B" w:rsidP="00FA236B">
            <w:r w:rsidRPr="00496D20">
              <w:t>X</w:t>
            </w:r>
          </w:p>
        </w:tc>
        <w:tc>
          <w:tcPr>
            <w:tcW w:w="145" w:type="pct"/>
          </w:tcPr>
          <w:p w14:paraId="4D0AFFE7" w14:textId="77777777" w:rsidR="00FA236B" w:rsidRPr="00496D20" w:rsidRDefault="00FA236B" w:rsidP="00FA236B"/>
        </w:tc>
        <w:tc>
          <w:tcPr>
            <w:tcW w:w="145" w:type="pct"/>
          </w:tcPr>
          <w:p w14:paraId="3A083150" w14:textId="77777777" w:rsidR="00FA236B" w:rsidRPr="00496D20" w:rsidRDefault="00FA236B" w:rsidP="00FA236B">
            <w:r w:rsidRPr="00496D20">
              <w:t>X</w:t>
            </w:r>
          </w:p>
        </w:tc>
        <w:tc>
          <w:tcPr>
            <w:tcW w:w="145" w:type="pct"/>
          </w:tcPr>
          <w:p w14:paraId="67588F38" w14:textId="77777777" w:rsidR="00FA236B" w:rsidRPr="00496D20" w:rsidRDefault="00FA236B" w:rsidP="00FA236B"/>
        </w:tc>
        <w:tc>
          <w:tcPr>
            <w:tcW w:w="145" w:type="pct"/>
          </w:tcPr>
          <w:p w14:paraId="4B7B4A49" w14:textId="77777777" w:rsidR="00FA236B" w:rsidRPr="00496D20" w:rsidRDefault="00FA236B" w:rsidP="00FA236B">
            <w:r w:rsidRPr="00496D20">
              <w:t>X</w:t>
            </w:r>
          </w:p>
        </w:tc>
        <w:tc>
          <w:tcPr>
            <w:tcW w:w="171" w:type="pct"/>
          </w:tcPr>
          <w:p w14:paraId="53DD9E6C" w14:textId="77777777" w:rsidR="00FA236B" w:rsidRPr="00496D20" w:rsidRDefault="00FA236B" w:rsidP="00FA236B"/>
        </w:tc>
      </w:tr>
      <w:tr w:rsidR="009F329E" w:rsidRPr="00496D20" w14:paraId="0A9687A2" w14:textId="77777777" w:rsidTr="00D154E1">
        <w:tc>
          <w:tcPr>
            <w:tcW w:w="1063" w:type="pct"/>
          </w:tcPr>
          <w:p w14:paraId="1C9BDD73" w14:textId="77777777" w:rsidR="00FA236B" w:rsidRPr="00496D20" w:rsidRDefault="00FA236B" w:rsidP="00FA236B">
            <w:r w:rsidRPr="00496D20">
              <w:t>createRelationship</w:t>
            </w:r>
          </w:p>
        </w:tc>
        <w:tc>
          <w:tcPr>
            <w:tcW w:w="1932" w:type="pct"/>
          </w:tcPr>
          <w:p w14:paraId="228B33C2" w14:textId="77777777" w:rsidR="00FA236B" w:rsidRPr="00496D20" w:rsidRDefault="00FA236B" w:rsidP="00FA236B">
            <w:r w:rsidRPr="00496D20">
              <w:t>viens no cmis:write, cmis:all, edk:createRelationship</w:t>
            </w:r>
          </w:p>
        </w:tc>
        <w:tc>
          <w:tcPr>
            <w:tcW w:w="193" w:type="pct"/>
          </w:tcPr>
          <w:p w14:paraId="514D6F0B" w14:textId="77777777" w:rsidR="00FA236B" w:rsidRPr="00496D20" w:rsidRDefault="00FA236B" w:rsidP="00FA236B">
            <w:r w:rsidRPr="00496D20">
              <w:t>X</w:t>
            </w:r>
          </w:p>
        </w:tc>
        <w:tc>
          <w:tcPr>
            <w:tcW w:w="145" w:type="pct"/>
          </w:tcPr>
          <w:p w14:paraId="22A9E379" w14:textId="77777777" w:rsidR="00FA236B" w:rsidRPr="00496D20" w:rsidRDefault="00FA236B" w:rsidP="00FA236B">
            <w:r w:rsidRPr="00496D20">
              <w:t>X</w:t>
            </w:r>
          </w:p>
        </w:tc>
        <w:tc>
          <w:tcPr>
            <w:tcW w:w="193" w:type="pct"/>
          </w:tcPr>
          <w:p w14:paraId="6A8850B4" w14:textId="77777777" w:rsidR="00FA236B" w:rsidRPr="00496D20" w:rsidRDefault="00FA236B" w:rsidP="00FA236B">
            <w:r w:rsidRPr="00496D20">
              <w:t>X</w:t>
            </w:r>
          </w:p>
        </w:tc>
        <w:tc>
          <w:tcPr>
            <w:tcW w:w="145" w:type="pct"/>
          </w:tcPr>
          <w:p w14:paraId="0A8CE8A1" w14:textId="77777777" w:rsidR="00FA236B" w:rsidRPr="00496D20" w:rsidRDefault="00FA236B" w:rsidP="00FA236B">
            <w:r w:rsidRPr="00496D20">
              <w:t>X</w:t>
            </w:r>
          </w:p>
        </w:tc>
        <w:tc>
          <w:tcPr>
            <w:tcW w:w="145" w:type="pct"/>
          </w:tcPr>
          <w:p w14:paraId="5AC516CB" w14:textId="77777777" w:rsidR="00FA236B" w:rsidRPr="00496D20" w:rsidRDefault="00FA236B" w:rsidP="00FA236B">
            <w:r w:rsidRPr="00496D20">
              <w:t>X</w:t>
            </w:r>
          </w:p>
        </w:tc>
        <w:tc>
          <w:tcPr>
            <w:tcW w:w="145" w:type="pct"/>
          </w:tcPr>
          <w:p w14:paraId="56084D53" w14:textId="77777777" w:rsidR="00FA236B" w:rsidRPr="00496D20" w:rsidRDefault="00FA236B" w:rsidP="00FA236B"/>
        </w:tc>
        <w:tc>
          <w:tcPr>
            <w:tcW w:w="145" w:type="pct"/>
          </w:tcPr>
          <w:p w14:paraId="178B525B" w14:textId="77777777" w:rsidR="00FA236B" w:rsidRPr="00496D20" w:rsidRDefault="00FA236B" w:rsidP="00FA236B">
            <w:r w:rsidRPr="00496D20">
              <w:t>X</w:t>
            </w:r>
          </w:p>
        </w:tc>
        <w:tc>
          <w:tcPr>
            <w:tcW w:w="145" w:type="pct"/>
          </w:tcPr>
          <w:p w14:paraId="56E3216F" w14:textId="77777777" w:rsidR="00FA236B" w:rsidRPr="00496D20" w:rsidRDefault="00FA236B" w:rsidP="00FA236B">
            <w:r w:rsidRPr="00496D20">
              <w:t>X</w:t>
            </w:r>
          </w:p>
        </w:tc>
        <w:tc>
          <w:tcPr>
            <w:tcW w:w="145" w:type="pct"/>
          </w:tcPr>
          <w:p w14:paraId="628677E3" w14:textId="77777777" w:rsidR="00FA236B" w:rsidRPr="00496D20" w:rsidRDefault="00FA236B" w:rsidP="00FA236B"/>
        </w:tc>
        <w:tc>
          <w:tcPr>
            <w:tcW w:w="145" w:type="pct"/>
          </w:tcPr>
          <w:p w14:paraId="5BB23420" w14:textId="77777777" w:rsidR="00FA236B" w:rsidRPr="00496D20" w:rsidRDefault="00FA236B" w:rsidP="00FA236B">
            <w:r w:rsidRPr="00496D20">
              <w:t>X</w:t>
            </w:r>
          </w:p>
        </w:tc>
        <w:tc>
          <w:tcPr>
            <w:tcW w:w="145" w:type="pct"/>
          </w:tcPr>
          <w:p w14:paraId="5E86A8B5" w14:textId="77777777" w:rsidR="00FA236B" w:rsidRPr="00496D20" w:rsidRDefault="00FA236B" w:rsidP="00FA236B"/>
        </w:tc>
        <w:tc>
          <w:tcPr>
            <w:tcW w:w="145" w:type="pct"/>
          </w:tcPr>
          <w:p w14:paraId="6F0315F9" w14:textId="77777777" w:rsidR="00FA236B" w:rsidRPr="00496D20" w:rsidRDefault="00FA236B" w:rsidP="00FA236B">
            <w:r w:rsidRPr="00496D20">
              <w:t>X</w:t>
            </w:r>
          </w:p>
        </w:tc>
        <w:tc>
          <w:tcPr>
            <w:tcW w:w="171" w:type="pct"/>
          </w:tcPr>
          <w:p w14:paraId="646ED2B6" w14:textId="77777777" w:rsidR="00FA236B" w:rsidRPr="00496D20" w:rsidRDefault="00FA236B" w:rsidP="00FA236B"/>
        </w:tc>
      </w:tr>
      <w:tr w:rsidR="009F329E" w:rsidRPr="00496D20" w14:paraId="35683BD0" w14:textId="77777777" w:rsidTr="00D154E1">
        <w:tc>
          <w:tcPr>
            <w:tcW w:w="1063" w:type="pct"/>
          </w:tcPr>
          <w:p w14:paraId="4BDDFA76" w14:textId="77777777" w:rsidR="00FA236B" w:rsidRPr="00496D20" w:rsidRDefault="00FA236B" w:rsidP="00FA236B">
            <w:r w:rsidRPr="00496D20">
              <w:t>getAllowableActions</w:t>
            </w:r>
          </w:p>
        </w:tc>
        <w:tc>
          <w:tcPr>
            <w:tcW w:w="1932" w:type="pct"/>
          </w:tcPr>
          <w:p w14:paraId="1DDE6BF1" w14:textId="77777777" w:rsidR="00FA236B" w:rsidRPr="00496D20" w:rsidRDefault="00FA236B" w:rsidP="00FA236B">
            <w:r w:rsidRPr="00496D20">
              <w:t>viens no cmis:read, cmis:write, cmis:all, edk:getProperties</w:t>
            </w:r>
          </w:p>
        </w:tc>
        <w:tc>
          <w:tcPr>
            <w:tcW w:w="193" w:type="pct"/>
          </w:tcPr>
          <w:p w14:paraId="78DFC5AD" w14:textId="77777777" w:rsidR="00FA236B" w:rsidRPr="00496D20" w:rsidRDefault="00FA236B" w:rsidP="00FA236B">
            <w:r w:rsidRPr="00496D20">
              <w:t>X</w:t>
            </w:r>
          </w:p>
        </w:tc>
        <w:tc>
          <w:tcPr>
            <w:tcW w:w="145" w:type="pct"/>
          </w:tcPr>
          <w:p w14:paraId="3BAF88D7" w14:textId="77777777" w:rsidR="00FA236B" w:rsidRPr="00496D20" w:rsidRDefault="00FA236B" w:rsidP="00FA236B">
            <w:r w:rsidRPr="00496D20">
              <w:t>X</w:t>
            </w:r>
          </w:p>
        </w:tc>
        <w:tc>
          <w:tcPr>
            <w:tcW w:w="193" w:type="pct"/>
          </w:tcPr>
          <w:p w14:paraId="582177D8" w14:textId="77777777" w:rsidR="00FA236B" w:rsidRPr="00496D20" w:rsidRDefault="00FA236B" w:rsidP="00FA236B">
            <w:r w:rsidRPr="00496D20">
              <w:t>X</w:t>
            </w:r>
          </w:p>
        </w:tc>
        <w:tc>
          <w:tcPr>
            <w:tcW w:w="145" w:type="pct"/>
          </w:tcPr>
          <w:p w14:paraId="16FF8E36" w14:textId="77777777" w:rsidR="00FA236B" w:rsidRPr="00496D20" w:rsidRDefault="00FA236B" w:rsidP="00FA236B">
            <w:r w:rsidRPr="00496D20">
              <w:t>X</w:t>
            </w:r>
          </w:p>
        </w:tc>
        <w:tc>
          <w:tcPr>
            <w:tcW w:w="145" w:type="pct"/>
          </w:tcPr>
          <w:p w14:paraId="64FF60F1" w14:textId="77777777" w:rsidR="00FA236B" w:rsidRPr="00496D20" w:rsidRDefault="00FA236B" w:rsidP="00FA236B">
            <w:r w:rsidRPr="00496D20">
              <w:t>X</w:t>
            </w:r>
          </w:p>
        </w:tc>
        <w:tc>
          <w:tcPr>
            <w:tcW w:w="145" w:type="pct"/>
          </w:tcPr>
          <w:p w14:paraId="3436E7A6" w14:textId="77777777" w:rsidR="00FA236B" w:rsidRPr="00496D20" w:rsidRDefault="00FA236B" w:rsidP="00FA236B">
            <w:r w:rsidRPr="00496D20">
              <w:t>X</w:t>
            </w:r>
          </w:p>
        </w:tc>
        <w:tc>
          <w:tcPr>
            <w:tcW w:w="145" w:type="pct"/>
          </w:tcPr>
          <w:p w14:paraId="3961ACF0" w14:textId="77777777" w:rsidR="00FA236B" w:rsidRPr="00496D20" w:rsidRDefault="00FA236B" w:rsidP="00FA236B">
            <w:r w:rsidRPr="00496D20">
              <w:t>X</w:t>
            </w:r>
          </w:p>
        </w:tc>
        <w:tc>
          <w:tcPr>
            <w:tcW w:w="145" w:type="pct"/>
          </w:tcPr>
          <w:p w14:paraId="733440A9" w14:textId="77777777" w:rsidR="00FA236B" w:rsidRPr="00496D20" w:rsidRDefault="00FA236B" w:rsidP="00FA236B">
            <w:r w:rsidRPr="00496D20">
              <w:t>X</w:t>
            </w:r>
          </w:p>
        </w:tc>
        <w:tc>
          <w:tcPr>
            <w:tcW w:w="145" w:type="pct"/>
          </w:tcPr>
          <w:p w14:paraId="36A18C8E" w14:textId="77777777" w:rsidR="00FA236B" w:rsidRPr="00496D20" w:rsidRDefault="00FA236B" w:rsidP="00FA236B">
            <w:r w:rsidRPr="00496D20">
              <w:t>X</w:t>
            </w:r>
          </w:p>
        </w:tc>
        <w:tc>
          <w:tcPr>
            <w:tcW w:w="145" w:type="pct"/>
          </w:tcPr>
          <w:p w14:paraId="6E99F27C" w14:textId="77777777" w:rsidR="00FA236B" w:rsidRPr="00496D20" w:rsidRDefault="00FA236B" w:rsidP="00FA236B">
            <w:r w:rsidRPr="00496D20">
              <w:t>X</w:t>
            </w:r>
          </w:p>
        </w:tc>
        <w:tc>
          <w:tcPr>
            <w:tcW w:w="145" w:type="pct"/>
          </w:tcPr>
          <w:p w14:paraId="22F86327" w14:textId="77777777" w:rsidR="00FA236B" w:rsidRPr="00496D20" w:rsidRDefault="00FA236B" w:rsidP="00FA236B">
            <w:r w:rsidRPr="00496D20">
              <w:t>X</w:t>
            </w:r>
          </w:p>
        </w:tc>
        <w:tc>
          <w:tcPr>
            <w:tcW w:w="145" w:type="pct"/>
          </w:tcPr>
          <w:p w14:paraId="2E009C6C" w14:textId="77777777" w:rsidR="00FA236B" w:rsidRPr="00496D20" w:rsidRDefault="00FA236B" w:rsidP="00FA236B">
            <w:r w:rsidRPr="00496D20">
              <w:t>X</w:t>
            </w:r>
          </w:p>
        </w:tc>
        <w:tc>
          <w:tcPr>
            <w:tcW w:w="171" w:type="pct"/>
          </w:tcPr>
          <w:p w14:paraId="687D991F" w14:textId="77777777" w:rsidR="00FA236B" w:rsidRPr="00496D20" w:rsidRDefault="00FA236B" w:rsidP="00FA236B">
            <w:r w:rsidRPr="00496D20">
              <w:t>X</w:t>
            </w:r>
          </w:p>
        </w:tc>
      </w:tr>
      <w:tr w:rsidR="009F329E" w:rsidRPr="00496D20" w14:paraId="14CA932F" w14:textId="77777777" w:rsidTr="00D154E1">
        <w:tc>
          <w:tcPr>
            <w:tcW w:w="1063" w:type="pct"/>
          </w:tcPr>
          <w:p w14:paraId="7ACB7692" w14:textId="77777777" w:rsidR="00FA236B" w:rsidRPr="00496D20" w:rsidRDefault="00FA236B" w:rsidP="00FA236B">
            <w:r w:rsidRPr="00496D20">
              <w:t>getObject</w:t>
            </w:r>
          </w:p>
        </w:tc>
        <w:tc>
          <w:tcPr>
            <w:tcW w:w="1932" w:type="pct"/>
          </w:tcPr>
          <w:p w14:paraId="6A90C156" w14:textId="77777777" w:rsidR="00FA236B" w:rsidRPr="00496D20" w:rsidRDefault="00FA236B" w:rsidP="00FA236B">
            <w:r w:rsidRPr="00496D20">
              <w:t>viens no cmis:read, cmis:write, cmis:all, edk:getProperties</w:t>
            </w:r>
          </w:p>
        </w:tc>
        <w:tc>
          <w:tcPr>
            <w:tcW w:w="193" w:type="pct"/>
          </w:tcPr>
          <w:p w14:paraId="4E55FBA6" w14:textId="77777777" w:rsidR="00FA236B" w:rsidRPr="00496D20" w:rsidRDefault="00FA236B" w:rsidP="00FA236B">
            <w:r w:rsidRPr="00496D20">
              <w:t>X</w:t>
            </w:r>
          </w:p>
        </w:tc>
        <w:tc>
          <w:tcPr>
            <w:tcW w:w="145" w:type="pct"/>
          </w:tcPr>
          <w:p w14:paraId="53A3EF5D" w14:textId="77777777" w:rsidR="00FA236B" w:rsidRPr="00496D20" w:rsidRDefault="00FA236B" w:rsidP="00FA236B">
            <w:r w:rsidRPr="00496D20">
              <w:t>X</w:t>
            </w:r>
          </w:p>
        </w:tc>
        <w:tc>
          <w:tcPr>
            <w:tcW w:w="193" w:type="pct"/>
          </w:tcPr>
          <w:p w14:paraId="53229761" w14:textId="77777777" w:rsidR="00FA236B" w:rsidRPr="00496D20" w:rsidRDefault="00FA236B" w:rsidP="00FA236B">
            <w:r w:rsidRPr="00496D20">
              <w:t>X</w:t>
            </w:r>
          </w:p>
        </w:tc>
        <w:tc>
          <w:tcPr>
            <w:tcW w:w="145" w:type="pct"/>
          </w:tcPr>
          <w:p w14:paraId="711640D9" w14:textId="77777777" w:rsidR="00FA236B" w:rsidRPr="00496D20" w:rsidRDefault="00FA236B" w:rsidP="00FA236B">
            <w:r w:rsidRPr="00496D20">
              <w:t>X</w:t>
            </w:r>
          </w:p>
        </w:tc>
        <w:tc>
          <w:tcPr>
            <w:tcW w:w="145" w:type="pct"/>
          </w:tcPr>
          <w:p w14:paraId="7DC2B226" w14:textId="77777777" w:rsidR="00FA236B" w:rsidRPr="00496D20" w:rsidRDefault="00FA236B" w:rsidP="00FA236B">
            <w:r w:rsidRPr="00496D20">
              <w:t>X</w:t>
            </w:r>
          </w:p>
        </w:tc>
        <w:tc>
          <w:tcPr>
            <w:tcW w:w="145" w:type="pct"/>
          </w:tcPr>
          <w:p w14:paraId="31395C9C" w14:textId="77777777" w:rsidR="00FA236B" w:rsidRPr="00496D20" w:rsidRDefault="00FA236B" w:rsidP="00FA236B">
            <w:r w:rsidRPr="00496D20">
              <w:t>X</w:t>
            </w:r>
          </w:p>
        </w:tc>
        <w:tc>
          <w:tcPr>
            <w:tcW w:w="145" w:type="pct"/>
          </w:tcPr>
          <w:p w14:paraId="00A28971" w14:textId="77777777" w:rsidR="00FA236B" w:rsidRPr="00496D20" w:rsidRDefault="00FA236B" w:rsidP="00FA236B">
            <w:r w:rsidRPr="00496D20">
              <w:t>X</w:t>
            </w:r>
          </w:p>
        </w:tc>
        <w:tc>
          <w:tcPr>
            <w:tcW w:w="145" w:type="pct"/>
          </w:tcPr>
          <w:p w14:paraId="767F7370" w14:textId="77777777" w:rsidR="00FA236B" w:rsidRPr="00496D20" w:rsidRDefault="00FA236B" w:rsidP="00FA236B">
            <w:r w:rsidRPr="00496D20">
              <w:t>X</w:t>
            </w:r>
          </w:p>
        </w:tc>
        <w:tc>
          <w:tcPr>
            <w:tcW w:w="145" w:type="pct"/>
          </w:tcPr>
          <w:p w14:paraId="127C8328" w14:textId="77777777" w:rsidR="00FA236B" w:rsidRPr="00496D20" w:rsidRDefault="00FA236B" w:rsidP="00FA236B">
            <w:r w:rsidRPr="00496D20">
              <w:t>X</w:t>
            </w:r>
          </w:p>
        </w:tc>
        <w:tc>
          <w:tcPr>
            <w:tcW w:w="145" w:type="pct"/>
          </w:tcPr>
          <w:p w14:paraId="4DC05119" w14:textId="77777777" w:rsidR="00FA236B" w:rsidRPr="00496D20" w:rsidRDefault="00FA236B" w:rsidP="00FA236B">
            <w:r w:rsidRPr="00496D20">
              <w:t>X</w:t>
            </w:r>
          </w:p>
        </w:tc>
        <w:tc>
          <w:tcPr>
            <w:tcW w:w="145" w:type="pct"/>
          </w:tcPr>
          <w:p w14:paraId="65F4156E" w14:textId="77777777" w:rsidR="00FA236B" w:rsidRPr="00496D20" w:rsidRDefault="00FA236B" w:rsidP="00FA236B">
            <w:r w:rsidRPr="00496D20">
              <w:t>X</w:t>
            </w:r>
          </w:p>
        </w:tc>
        <w:tc>
          <w:tcPr>
            <w:tcW w:w="145" w:type="pct"/>
          </w:tcPr>
          <w:p w14:paraId="5FE705A2" w14:textId="77777777" w:rsidR="00FA236B" w:rsidRPr="00496D20" w:rsidRDefault="00FA236B" w:rsidP="00FA236B">
            <w:r w:rsidRPr="00496D20">
              <w:t>X</w:t>
            </w:r>
          </w:p>
        </w:tc>
        <w:tc>
          <w:tcPr>
            <w:tcW w:w="171" w:type="pct"/>
          </w:tcPr>
          <w:p w14:paraId="3CD00E8A" w14:textId="77777777" w:rsidR="00FA236B" w:rsidRPr="00496D20" w:rsidRDefault="00FA236B" w:rsidP="00FA236B">
            <w:r w:rsidRPr="00496D20">
              <w:t>X</w:t>
            </w:r>
          </w:p>
        </w:tc>
      </w:tr>
      <w:tr w:rsidR="009F329E" w:rsidRPr="00496D20" w14:paraId="58469AB1" w14:textId="77777777" w:rsidTr="00D154E1">
        <w:tc>
          <w:tcPr>
            <w:tcW w:w="1063" w:type="pct"/>
          </w:tcPr>
          <w:p w14:paraId="3A7D3DC1" w14:textId="77777777" w:rsidR="00FA236B" w:rsidRPr="00496D20" w:rsidRDefault="00FA236B" w:rsidP="00FA236B">
            <w:r w:rsidRPr="00496D20">
              <w:t>getProperties</w:t>
            </w:r>
          </w:p>
        </w:tc>
        <w:tc>
          <w:tcPr>
            <w:tcW w:w="1932" w:type="pct"/>
          </w:tcPr>
          <w:p w14:paraId="71B6DA1F" w14:textId="77777777" w:rsidR="00FA236B" w:rsidRPr="00496D20" w:rsidRDefault="00FA236B" w:rsidP="00FA236B">
            <w:r w:rsidRPr="00496D20">
              <w:t>viens no cmis:read, cmis:write, cmis:all, edk:getProperties</w:t>
            </w:r>
          </w:p>
        </w:tc>
        <w:tc>
          <w:tcPr>
            <w:tcW w:w="193" w:type="pct"/>
          </w:tcPr>
          <w:p w14:paraId="0EDABC45" w14:textId="77777777" w:rsidR="00FA236B" w:rsidRPr="00496D20" w:rsidRDefault="00FA236B" w:rsidP="00FA236B">
            <w:r w:rsidRPr="00496D20">
              <w:t>X</w:t>
            </w:r>
          </w:p>
        </w:tc>
        <w:tc>
          <w:tcPr>
            <w:tcW w:w="145" w:type="pct"/>
          </w:tcPr>
          <w:p w14:paraId="787550D8" w14:textId="77777777" w:rsidR="00FA236B" w:rsidRPr="00496D20" w:rsidRDefault="00FA236B" w:rsidP="00FA236B">
            <w:r w:rsidRPr="00496D20">
              <w:t>X</w:t>
            </w:r>
          </w:p>
        </w:tc>
        <w:tc>
          <w:tcPr>
            <w:tcW w:w="193" w:type="pct"/>
          </w:tcPr>
          <w:p w14:paraId="47AB6DFF" w14:textId="77777777" w:rsidR="00FA236B" w:rsidRPr="00496D20" w:rsidRDefault="00FA236B" w:rsidP="00FA236B">
            <w:r w:rsidRPr="00496D20">
              <w:t>X</w:t>
            </w:r>
          </w:p>
        </w:tc>
        <w:tc>
          <w:tcPr>
            <w:tcW w:w="145" w:type="pct"/>
          </w:tcPr>
          <w:p w14:paraId="16A7AF79" w14:textId="77777777" w:rsidR="00FA236B" w:rsidRPr="00496D20" w:rsidRDefault="00FA236B" w:rsidP="00FA236B">
            <w:r w:rsidRPr="00496D20">
              <w:t>X</w:t>
            </w:r>
          </w:p>
        </w:tc>
        <w:tc>
          <w:tcPr>
            <w:tcW w:w="145" w:type="pct"/>
          </w:tcPr>
          <w:p w14:paraId="3A0374A6" w14:textId="77777777" w:rsidR="00FA236B" w:rsidRPr="00496D20" w:rsidRDefault="00FA236B" w:rsidP="00FA236B">
            <w:r w:rsidRPr="00496D20">
              <w:t>X</w:t>
            </w:r>
          </w:p>
        </w:tc>
        <w:tc>
          <w:tcPr>
            <w:tcW w:w="145" w:type="pct"/>
          </w:tcPr>
          <w:p w14:paraId="319EC6EB" w14:textId="77777777" w:rsidR="00FA236B" w:rsidRPr="00496D20" w:rsidRDefault="00FA236B" w:rsidP="00FA236B">
            <w:r w:rsidRPr="00496D20">
              <w:t>X</w:t>
            </w:r>
          </w:p>
        </w:tc>
        <w:tc>
          <w:tcPr>
            <w:tcW w:w="145" w:type="pct"/>
          </w:tcPr>
          <w:p w14:paraId="3341EB35" w14:textId="77777777" w:rsidR="00FA236B" w:rsidRPr="00496D20" w:rsidRDefault="00FA236B" w:rsidP="00FA236B">
            <w:r w:rsidRPr="00496D20">
              <w:t>X</w:t>
            </w:r>
          </w:p>
        </w:tc>
        <w:tc>
          <w:tcPr>
            <w:tcW w:w="145" w:type="pct"/>
          </w:tcPr>
          <w:p w14:paraId="02E90ED3" w14:textId="77777777" w:rsidR="00FA236B" w:rsidRPr="00496D20" w:rsidRDefault="00FA236B" w:rsidP="00FA236B">
            <w:r w:rsidRPr="00496D20">
              <w:t>X</w:t>
            </w:r>
          </w:p>
        </w:tc>
        <w:tc>
          <w:tcPr>
            <w:tcW w:w="145" w:type="pct"/>
          </w:tcPr>
          <w:p w14:paraId="41EA5B77" w14:textId="77777777" w:rsidR="00FA236B" w:rsidRPr="00496D20" w:rsidRDefault="00FA236B" w:rsidP="00FA236B">
            <w:r w:rsidRPr="00496D20">
              <w:t>X</w:t>
            </w:r>
          </w:p>
        </w:tc>
        <w:tc>
          <w:tcPr>
            <w:tcW w:w="145" w:type="pct"/>
          </w:tcPr>
          <w:p w14:paraId="56C3C184" w14:textId="77777777" w:rsidR="00FA236B" w:rsidRPr="00496D20" w:rsidRDefault="00FA236B" w:rsidP="00FA236B">
            <w:r w:rsidRPr="00496D20">
              <w:t>X</w:t>
            </w:r>
          </w:p>
        </w:tc>
        <w:tc>
          <w:tcPr>
            <w:tcW w:w="145" w:type="pct"/>
          </w:tcPr>
          <w:p w14:paraId="2EE3DB44" w14:textId="77777777" w:rsidR="00FA236B" w:rsidRPr="00496D20" w:rsidRDefault="00FA236B" w:rsidP="00FA236B">
            <w:r w:rsidRPr="00496D20">
              <w:t>X</w:t>
            </w:r>
          </w:p>
        </w:tc>
        <w:tc>
          <w:tcPr>
            <w:tcW w:w="145" w:type="pct"/>
          </w:tcPr>
          <w:p w14:paraId="765F9245" w14:textId="77777777" w:rsidR="00FA236B" w:rsidRPr="00496D20" w:rsidRDefault="00FA236B" w:rsidP="00FA236B">
            <w:r w:rsidRPr="00496D20">
              <w:t>X</w:t>
            </w:r>
          </w:p>
        </w:tc>
        <w:tc>
          <w:tcPr>
            <w:tcW w:w="171" w:type="pct"/>
          </w:tcPr>
          <w:p w14:paraId="4B7B67B6" w14:textId="77777777" w:rsidR="00FA236B" w:rsidRPr="00496D20" w:rsidRDefault="00FA236B" w:rsidP="00FA236B">
            <w:r w:rsidRPr="00496D20">
              <w:t>X</w:t>
            </w:r>
          </w:p>
        </w:tc>
      </w:tr>
      <w:tr w:rsidR="009F329E" w:rsidRPr="00496D20" w14:paraId="39025F7D" w14:textId="77777777" w:rsidTr="00D154E1">
        <w:tc>
          <w:tcPr>
            <w:tcW w:w="1063" w:type="pct"/>
          </w:tcPr>
          <w:p w14:paraId="27A94F85" w14:textId="77777777" w:rsidR="00FA236B" w:rsidRPr="00496D20" w:rsidRDefault="00FA236B" w:rsidP="00FA236B">
            <w:r w:rsidRPr="00496D20">
              <w:t>getObjectByPath</w:t>
            </w:r>
          </w:p>
        </w:tc>
        <w:tc>
          <w:tcPr>
            <w:tcW w:w="1932" w:type="pct"/>
          </w:tcPr>
          <w:p w14:paraId="255C6547" w14:textId="77777777" w:rsidR="00FA236B" w:rsidRPr="00496D20" w:rsidRDefault="00FA236B" w:rsidP="00FA236B">
            <w:r w:rsidRPr="00496D20">
              <w:t>viens no cmis:read, cmis:write, cmis:all, edk:getProperties</w:t>
            </w:r>
          </w:p>
        </w:tc>
        <w:tc>
          <w:tcPr>
            <w:tcW w:w="193" w:type="pct"/>
          </w:tcPr>
          <w:p w14:paraId="64A624F7" w14:textId="77777777" w:rsidR="00FA236B" w:rsidRPr="00496D20" w:rsidRDefault="00FA236B" w:rsidP="00FA236B">
            <w:r w:rsidRPr="00496D20">
              <w:t>X</w:t>
            </w:r>
          </w:p>
        </w:tc>
        <w:tc>
          <w:tcPr>
            <w:tcW w:w="145" w:type="pct"/>
          </w:tcPr>
          <w:p w14:paraId="54E4FF35" w14:textId="77777777" w:rsidR="00FA236B" w:rsidRPr="00496D20" w:rsidRDefault="00FA236B" w:rsidP="00FA236B">
            <w:r w:rsidRPr="00496D20">
              <w:t>X</w:t>
            </w:r>
          </w:p>
        </w:tc>
        <w:tc>
          <w:tcPr>
            <w:tcW w:w="193" w:type="pct"/>
          </w:tcPr>
          <w:p w14:paraId="701F682C" w14:textId="77777777" w:rsidR="00FA236B" w:rsidRPr="00496D20" w:rsidRDefault="00FA236B" w:rsidP="00FA236B">
            <w:r w:rsidRPr="00496D20">
              <w:t>X</w:t>
            </w:r>
          </w:p>
        </w:tc>
        <w:tc>
          <w:tcPr>
            <w:tcW w:w="145" w:type="pct"/>
          </w:tcPr>
          <w:p w14:paraId="7FEC4A9B" w14:textId="77777777" w:rsidR="00FA236B" w:rsidRPr="00496D20" w:rsidRDefault="00FA236B" w:rsidP="00FA236B">
            <w:r w:rsidRPr="00496D20">
              <w:t>X</w:t>
            </w:r>
          </w:p>
        </w:tc>
        <w:tc>
          <w:tcPr>
            <w:tcW w:w="145" w:type="pct"/>
          </w:tcPr>
          <w:p w14:paraId="26F7086F" w14:textId="77777777" w:rsidR="00FA236B" w:rsidRPr="00496D20" w:rsidRDefault="00FA236B" w:rsidP="00FA236B">
            <w:r w:rsidRPr="00496D20">
              <w:t>X</w:t>
            </w:r>
          </w:p>
        </w:tc>
        <w:tc>
          <w:tcPr>
            <w:tcW w:w="145" w:type="pct"/>
          </w:tcPr>
          <w:p w14:paraId="6E0B41FE" w14:textId="77777777" w:rsidR="00FA236B" w:rsidRPr="00496D20" w:rsidRDefault="00FA236B" w:rsidP="00FA236B">
            <w:r w:rsidRPr="00496D20">
              <w:t>X</w:t>
            </w:r>
          </w:p>
        </w:tc>
        <w:tc>
          <w:tcPr>
            <w:tcW w:w="145" w:type="pct"/>
          </w:tcPr>
          <w:p w14:paraId="40EFABE7" w14:textId="77777777" w:rsidR="00FA236B" w:rsidRPr="00496D20" w:rsidRDefault="00FA236B" w:rsidP="00FA236B">
            <w:r w:rsidRPr="00496D20">
              <w:t>X</w:t>
            </w:r>
          </w:p>
        </w:tc>
        <w:tc>
          <w:tcPr>
            <w:tcW w:w="145" w:type="pct"/>
          </w:tcPr>
          <w:p w14:paraId="45A295DC" w14:textId="77777777" w:rsidR="00FA236B" w:rsidRPr="00496D20" w:rsidRDefault="00FA236B" w:rsidP="00FA236B">
            <w:r w:rsidRPr="00496D20">
              <w:t>X</w:t>
            </w:r>
          </w:p>
        </w:tc>
        <w:tc>
          <w:tcPr>
            <w:tcW w:w="145" w:type="pct"/>
          </w:tcPr>
          <w:p w14:paraId="095BE3B4" w14:textId="77777777" w:rsidR="00FA236B" w:rsidRPr="00496D20" w:rsidRDefault="00FA236B" w:rsidP="00FA236B">
            <w:r w:rsidRPr="00496D20">
              <w:t>X</w:t>
            </w:r>
          </w:p>
        </w:tc>
        <w:tc>
          <w:tcPr>
            <w:tcW w:w="145" w:type="pct"/>
          </w:tcPr>
          <w:p w14:paraId="253B2E82" w14:textId="77777777" w:rsidR="00FA236B" w:rsidRPr="00496D20" w:rsidRDefault="00FA236B" w:rsidP="00FA236B">
            <w:r w:rsidRPr="00496D20">
              <w:t>X</w:t>
            </w:r>
          </w:p>
        </w:tc>
        <w:tc>
          <w:tcPr>
            <w:tcW w:w="145" w:type="pct"/>
          </w:tcPr>
          <w:p w14:paraId="6A73FAF4" w14:textId="77777777" w:rsidR="00FA236B" w:rsidRPr="00496D20" w:rsidRDefault="00FA236B" w:rsidP="00FA236B">
            <w:r w:rsidRPr="00496D20">
              <w:t>X</w:t>
            </w:r>
          </w:p>
        </w:tc>
        <w:tc>
          <w:tcPr>
            <w:tcW w:w="145" w:type="pct"/>
          </w:tcPr>
          <w:p w14:paraId="7E6F58A6" w14:textId="77777777" w:rsidR="00FA236B" w:rsidRPr="00496D20" w:rsidRDefault="00FA236B" w:rsidP="00FA236B">
            <w:r w:rsidRPr="00496D20">
              <w:t>X</w:t>
            </w:r>
          </w:p>
        </w:tc>
        <w:tc>
          <w:tcPr>
            <w:tcW w:w="171" w:type="pct"/>
          </w:tcPr>
          <w:p w14:paraId="10A8DBBB" w14:textId="77777777" w:rsidR="00FA236B" w:rsidRPr="00496D20" w:rsidRDefault="00FA236B" w:rsidP="00FA236B">
            <w:r w:rsidRPr="00496D20">
              <w:t>X</w:t>
            </w:r>
          </w:p>
        </w:tc>
      </w:tr>
      <w:tr w:rsidR="009F329E" w:rsidRPr="00496D20" w14:paraId="54109630" w14:textId="77777777" w:rsidTr="00D154E1">
        <w:tc>
          <w:tcPr>
            <w:tcW w:w="1063" w:type="pct"/>
          </w:tcPr>
          <w:p w14:paraId="2B160DFC" w14:textId="77777777" w:rsidR="00FA236B" w:rsidRPr="00496D20" w:rsidRDefault="00FA236B" w:rsidP="00FA236B">
            <w:r w:rsidRPr="00496D20">
              <w:t>getContentStream</w:t>
            </w:r>
          </w:p>
        </w:tc>
        <w:tc>
          <w:tcPr>
            <w:tcW w:w="1932" w:type="pct"/>
          </w:tcPr>
          <w:p w14:paraId="082352A5" w14:textId="77777777" w:rsidR="00FA236B" w:rsidRPr="00496D20" w:rsidRDefault="00FA236B" w:rsidP="00FA236B">
            <w:r w:rsidRPr="00496D20">
              <w:t>viens no cmis:read, cmis:write, cmis:all, edk:getContentStream</w:t>
            </w:r>
          </w:p>
        </w:tc>
        <w:tc>
          <w:tcPr>
            <w:tcW w:w="193" w:type="pct"/>
          </w:tcPr>
          <w:p w14:paraId="4E262C1A" w14:textId="77777777" w:rsidR="00FA236B" w:rsidRPr="00496D20" w:rsidRDefault="00FA236B" w:rsidP="00FA236B">
            <w:r w:rsidRPr="00496D20">
              <w:t>X</w:t>
            </w:r>
          </w:p>
        </w:tc>
        <w:tc>
          <w:tcPr>
            <w:tcW w:w="145" w:type="pct"/>
          </w:tcPr>
          <w:p w14:paraId="2976C913" w14:textId="77777777" w:rsidR="00FA236B" w:rsidRPr="00496D20" w:rsidRDefault="00FA236B" w:rsidP="00FA236B"/>
        </w:tc>
        <w:tc>
          <w:tcPr>
            <w:tcW w:w="193" w:type="pct"/>
          </w:tcPr>
          <w:p w14:paraId="4D0C9965" w14:textId="77777777" w:rsidR="00FA236B" w:rsidRPr="00496D20" w:rsidRDefault="00FA236B" w:rsidP="00FA236B">
            <w:r w:rsidRPr="00496D20">
              <w:t>X</w:t>
            </w:r>
          </w:p>
        </w:tc>
        <w:tc>
          <w:tcPr>
            <w:tcW w:w="145" w:type="pct"/>
          </w:tcPr>
          <w:p w14:paraId="77659A12" w14:textId="77777777" w:rsidR="00FA236B" w:rsidRPr="00496D20" w:rsidRDefault="00FA236B" w:rsidP="00FA236B">
            <w:r w:rsidRPr="00496D20">
              <w:t>X</w:t>
            </w:r>
          </w:p>
        </w:tc>
        <w:tc>
          <w:tcPr>
            <w:tcW w:w="145" w:type="pct"/>
          </w:tcPr>
          <w:p w14:paraId="0FD49157" w14:textId="77777777" w:rsidR="00FA236B" w:rsidRPr="00496D20" w:rsidRDefault="00FA236B" w:rsidP="00FA236B">
            <w:r w:rsidRPr="00496D20">
              <w:t>X</w:t>
            </w:r>
          </w:p>
        </w:tc>
        <w:tc>
          <w:tcPr>
            <w:tcW w:w="145" w:type="pct"/>
          </w:tcPr>
          <w:p w14:paraId="68D86030" w14:textId="77777777" w:rsidR="00FA236B" w:rsidRPr="00496D20" w:rsidRDefault="00FA236B" w:rsidP="00FA236B">
            <w:r w:rsidRPr="00496D20">
              <w:t>X</w:t>
            </w:r>
          </w:p>
        </w:tc>
        <w:tc>
          <w:tcPr>
            <w:tcW w:w="145" w:type="pct"/>
          </w:tcPr>
          <w:p w14:paraId="4FEF0A5F" w14:textId="77777777" w:rsidR="00FA236B" w:rsidRPr="00496D20" w:rsidRDefault="00FA236B" w:rsidP="00FA236B">
            <w:r w:rsidRPr="00496D20">
              <w:t>X</w:t>
            </w:r>
          </w:p>
        </w:tc>
        <w:tc>
          <w:tcPr>
            <w:tcW w:w="145" w:type="pct"/>
          </w:tcPr>
          <w:p w14:paraId="206DBECC" w14:textId="77777777" w:rsidR="00FA236B" w:rsidRPr="00496D20" w:rsidRDefault="00FA236B" w:rsidP="00FA236B">
            <w:r w:rsidRPr="00496D20">
              <w:t>X</w:t>
            </w:r>
          </w:p>
        </w:tc>
        <w:tc>
          <w:tcPr>
            <w:tcW w:w="145" w:type="pct"/>
          </w:tcPr>
          <w:p w14:paraId="2D3D5B3F" w14:textId="77777777" w:rsidR="00FA236B" w:rsidRPr="00496D20" w:rsidRDefault="00FA236B" w:rsidP="00FA236B">
            <w:r w:rsidRPr="00496D20">
              <w:t>X</w:t>
            </w:r>
          </w:p>
        </w:tc>
        <w:tc>
          <w:tcPr>
            <w:tcW w:w="145" w:type="pct"/>
          </w:tcPr>
          <w:p w14:paraId="25E25023" w14:textId="77777777" w:rsidR="00FA236B" w:rsidRPr="00496D20" w:rsidRDefault="00FA236B" w:rsidP="00FA236B">
            <w:r w:rsidRPr="00496D20">
              <w:t>X</w:t>
            </w:r>
          </w:p>
        </w:tc>
        <w:tc>
          <w:tcPr>
            <w:tcW w:w="145" w:type="pct"/>
          </w:tcPr>
          <w:p w14:paraId="762916CB" w14:textId="77777777" w:rsidR="00FA236B" w:rsidRPr="00496D20" w:rsidRDefault="00FA236B" w:rsidP="00FA236B">
            <w:r w:rsidRPr="00496D20">
              <w:t>X</w:t>
            </w:r>
          </w:p>
        </w:tc>
        <w:tc>
          <w:tcPr>
            <w:tcW w:w="145" w:type="pct"/>
          </w:tcPr>
          <w:p w14:paraId="215C5FE9" w14:textId="77777777" w:rsidR="00FA236B" w:rsidRPr="00496D20" w:rsidRDefault="00FA236B" w:rsidP="00FA236B">
            <w:r w:rsidRPr="00496D20">
              <w:t>X</w:t>
            </w:r>
          </w:p>
        </w:tc>
        <w:tc>
          <w:tcPr>
            <w:tcW w:w="171" w:type="pct"/>
          </w:tcPr>
          <w:p w14:paraId="6FD8325A" w14:textId="77777777" w:rsidR="00FA236B" w:rsidRPr="00496D20" w:rsidRDefault="00FA236B" w:rsidP="00FA236B"/>
        </w:tc>
      </w:tr>
      <w:tr w:rsidR="009F329E" w:rsidRPr="00496D20" w14:paraId="2FCD69B8" w14:textId="77777777" w:rsidTr="00D154E1">
        <w:tc>
          <w:tcPr>
            <w:tcW w:w="1063" w:type="pct"/>
          </w:tcPr>
          <w:p w14:paraId="1B5E9412" w14:textId="77777777" w:rsidR="00FA236B" w:rsidRPr="00496D20" w:rsidRDefault="00FA236B" w:rsidP="00FA236B">
            <w:r w:rsidRPr="00496D20">
              <w:t>updateProperties</w:t>
            </w:r>
          </w:p>
        </w:tc>
        <w:tc>
          <w:tcPr>
            <w:tcW w:w="1932" w:type="pct"/>
          </w:tcPr>
          <w:p w14:paraId="166327D8" w14:textId="77777777" w:rsidR="00FA236B" w:rsidRPr="00496D20" w:rsidRDefault="00FA236B" w:rsidP="00FA236B">
            <w:r w:rsidRPr="00496D20">
              <w:t>viens no cmis:write, cmis:all, edk:updateProperties</w:t>
            </w:r>
          </w:p>
        </w:tc>
        <w:tc>
          <w:tcPr>
            <w:tcW w:w="193" w:type="pct"/>
          </w:tcPr>
          <w:p w14:paraId="74FC50DF" w14:textId="77777777" w:rsidR="00FA236B" w:rsidRPr="00496D20" w:rsidRDefault="00FA236B" w:rsidP="00FA236B">
            <w:r w:rsidRPr="00496D20">
              <w:t>X</w:t>
            </w:r>
          </w:p>
        </w:tc>
        <w:tc>
          <w:tcPr>
            <w:tcW w:w="145" w:type="pct"/>
          </w:tcPr>
          <w:p w14:paraId="0EB77F30" w14:textId="77777777" w:rsidR="00FA236B" w:rsidRPr="00496D20" w:rsidRDefault="00FA236B" w:rsidP="00FA236B"/>
        </w:tc>
        <w:tc>
          <w:tcPr>
            <w:tcW w:w="193" w:type="pct"/>
          </w:tcPr>
          <w:p w14:paraId="309717CD" w14:textId="77777777" w:rsidR="00FA236B" w:rsidRPr="00496D20" w:rsidRDefault="00FA236B" w:rsidP="00FA236B">
            <w:r w:rsidRPr="00496D20">
              <w:t>X</w:t>
            </w:r>
          </w:p>
        </w:tc>
        <w:tc>
          <w:tcPr>
            <w:tcW w:w="145" w:type="pct"/>
          </w:tcPr>
          <w:p w14:paraId="2F78D244" w14:textId="77777777" w:rsidR="00FA236B" w:rsidRPr="00496D20" w:rsidRDefault="00FA236B" w:rsidP="00FA236B">
            <w:r w:rsidRPr="00496D20">
              <w:t>X</w:t>
            </w:r>
          </w:p>
        </w:tc>
        <w:tc>
          <w:tcPr>
            <w:tcW w:w="145" w:type="pct"/>
          </w:tcPr>
          <w:p w14:paraId="4927366C" w14:textId="77777777" w:rsidR="00FA236B" w:rsidRPr="00496D20" w:rsidRDefault="00FA236B" w:rsidP="00FA236B">
            <w:r w:rsidRPr="00496D20">
              <w:t>X</w:t>
            </w:r>
          </w:p>
        </w:tc>
        <w:tc>
          <w:tcPr>
            <w:tcW w:w="145" w:type="pct"/>
          </w:tcPr>
          <w:p w14:paraId="005F9E29" w14:textId="77777777" w:rsidR="00FA236B" w:rsidRPr="00496D20" w:rsidRDefault="00FA236B" w:rsidP="00FA236B"/>
        </w:tc>
        <w:tc>
          <w:tcPr>
            <w:tcW w:w="145" w:type="pct"/>
          </w:tcPr>
          <w:p w14:paraId="6F4344F6" w14:textId="77777777" w:rsidR="00FA236B" w:rsidRPr="00496D20" w:rsidRDefault="00FA236B" w:rsidP="00FA236B">
            <w:r w:rsidRPr="00496D20">
              <w:t>X</w:t>
            </w:r>
          </w:p>
        </w:tc>
        <w:tc>
          <w:tcPr>
            <w:tcW w:w="145" w:type="pct"/>
          </w:tcPr>
          <w:p w14:paraId="02B988CF" w14:textId="77777777" w:rsidR="00FA236B" w:rsidRPr="00496D20" w:rsidRDefault="00FA236B" w:rsidP="00FA236B">
            <w:r w:rsidRPr="00496D20">
              <w:t>X</w:t>
            </w:r>
          </w:p>
        </w:tc>
        <w:tc>
          <w:tcPr>
            <w:tcW w:w="145" w:type="pct"/>
          </w:tcPr>
          <w:p w14:paraId="22C21D3B" w14:textId="77777777" w:rsidR="00FA236B" w:rsidRPr="00496D20" w:rsidRDefault="00FA236B" w:rsidP="00FA236B"/>
        </w:tc>
        <w:tc>
          <w:tcPr>
            <w:tcW w:w="145" w:type="pct"/>
          </w:tcPr>
          <w:p w14:paraId="0BE82479" w14:textId="77777777" w:rsidR="00FA236B" w:rsidRPr="00496D20" w:rsidRDefault="00FA236B" w:rsidP="00FA236B">
            <w:r w:rsidRPr="00496D20">
              <w:t>X</w:t>
            </w:r>
          </w:p>
        </w:tc>
        <w:tc>
          <w:tcPr>
            <w:tcW w:w="145" w:type="pct"/>
          </w:tcPr>
          <w:p w14:paraId="63CBFDBD" w14:textId="77777777" w:rsidR="00FA236B" w:rsidRPr="00496D20" w:rsidRDefault="00FA236B" w:rsidP="00FA236B"/>
        </w:tc>
        <w:tc>
          <w:tcPr>
            <w:tcW w:w="145" w:type="pct"/>
          </w:tcPr>
          <w:p w14:paraId="23D215F3" w14:textId="77777777" w:rsidR="00FA236B" w:rsidRPr="00496D20" w:rsidRDefault="00FA236B" w:rsidP="00FA236B">
            <w:r w:rsidRPr="00496D20">
              <w:t>X</w:t>
            </w:r>
          </w:p>
        </w:tc>
        <w:tc>
          <w:tcPr>
            <w:tcW w:w="171" w:type="pct"/>
          </w:tcPr>
          <w:p w14:paraId="4DA0E065" w14:textId="77777777" w:rsidR="00FA236B" w:rsidRPr="00496D20" w:rsidRDefault="00FA236B" w:rsidP="00FA236B"/>
        </w:tc>
      </w:tr>
      <w:tr w:rsidR="009F329E" w:rsidRPr="00496D20" w14:paraId="03AE229F" w14:textId="77777777" w:rsidTr="00D154E1">
        <w:tc>
          <w:tcPr>
            <w:tcW w:w="1063" w:type="pct"/>
          </w:tcPr>
          <w:p w14:paraId="765D8850" w14:textId="77777777" w:rsidR="00FA236B" w:rsidRPr="00496D20" w:rsidRDefault="00FA236B" w:rsidP="00FA236B">
            <w:r w:rsidRPr="00496D20">
              <w:t>bulkUpdateProperties</w:t>
            </w:r>
          </w:p>
        </w:tc>
        <w:tc>
          <w:tcPr>
            <w:tcW w:w="1932" w:type="pct"/>
          </w:tcPr>
          <w:p w14:paraId="7D436869" w14:textId="77777777" w:rsidR="00FA236B" w:rsidRPr="00496D20" w:rsidRDefault="00FA236B" w:rsidP="00FA236B">
            <w:r w:rsidRPr="00496D20">
              <w:t>viens no cmis:write, cmis:all, edk:updateProperties</w:t>
            </w:r>
          </w:p>
        </w:tc>
        <w:tc>
          <w:tcPr>
            <w:tcW w:w="193" w:type="pct"/>
          </w:tcPr>
          <w:p w14:paraId="1E096E05" w14:textId="77777777" w:rsidR="00FA236B" w:rsidRPr="00496D20" w:rsidRDefault="00FA236B" w:rsidP="00FA236B">
            <w:r w:rsidRPr="00496D20">
              <w:t>X</w:t>
            </w:r>
          </w:p>
        </w:tc>
        <w:tc>
          <w:tcPr>
            <w:tcW w:w="145" w:type="pct"/>
          </w:tcPr>
          <w:p w14:paraId="6ACE829E" w14:textId="77777777" w:rsidR="00FA236B" w:rsidRPr="00496D20" w:rsidRDefault="00FA236B" w:rsidP="00FA236B"/>
        </w:tc>
        <w:tc>
          <w:tcPr>
            <w:tcW w:w="193" w:type="pct"/>
          </w:tcPr>
          <w:p w14:paraId="0F75C836" w14:textId="77777777" w:rsidR="00FA236B" w:rsidRPr="00496D20" w:rsidRDefault="00FA236B" w:rsidP="00FA236B">
            <w:r w:rsidRPr="00496D20">
              <w:t>X</w:t>
            </w:r>
          </w:p>
        </w:tc>
        <w:tc>
          <w:tcPr>
            <w:tcW w:w="145" w:type="pct"/>
          </w:tcPr>
          <w:p w14:paraId="348E66CE" w14:textId="77777777" w:rsidR="00FA236B" w:rsidRPr="00496D20" w:rsidRDefault="00FA236B" w:rsidP="00FA236B">
            <w:r w:rsidRPr="00496D20">
              <w:t>X</w:t>
            </w:r>
          </w:p>
        </w:tc>
        <w:tc>
          <w:tcPr>
            <w:tcW w:w="145" w:type="pct"/>
          </w:tcPr>
          <w:p w14:paraId="560AC699" w14:textId="77777777" w:rsidR="00FA236B" w:rsidRPr="00496D20" w:rsidRDefault="00FA236B" w:rsidP="00FA236B">
            <w:r w:rsidRPr="00496D20">
              <w:t>X</w:t>
            </w:r>
          </w:p>
        </w:tc>
        <w:tc>
          <w:tcPr>
            <w:tcW w:w="145" w:type="pct"/>
          </w:tcPr>
          <w:p w14:paraId="7671CCA5" w14:textId="77777777" w:rsidR="00FA236B" w:rsidRPr="00496D20" w:rsidRDefault="00FA236B" w:rsidP="00FA236B"/>
        </w:tc>
        <w:tc>
          <w:tcPr>
            <w:tcW w:w="145" w:type="pct"/>
          </w:tcPr>
          <w:p w14:paraId="06C4D9D2" w14:textId="77777777" w:rsidR="00FA236B" w:rsidRPr="00496D20" w:rsidRDefault="00FA236B" w:rsidP="00FA236B">
            <w:r w:rsidRPr="00496D20">
              <w:t>X</w:t>
            </w:r>
          </w:p>
        </w:tc>
        <w:tc>
          <w:tcPr>
            <w:tcW w:w="145" w:type="pct"/>
          </w:tcPr>
          <w:p w14:paraId="48E4F4C7" w14:textId="77777777" w:rsidR="00FA236B" w:rsidRPr="00496D20" w:rsidRDefault="00FA236B" w:rsidP="00FA236B">
            <w:r w:rsidRPr="00496D20">
              <w:t>X</w:t>
            </w:r>
          </w:p>
        </w:tc>
        <w:tc>
          <w:tcPr>
            <w:tcW w:w="145" w:type="pct"/>
          </w:tcPr>
          <w:p w14:paraId="128F4592" w14:textId="77777777" w:rsidR="00FA236B" w:rsidRPr="00496D20" w:rsidRDefault="00FA236B" w:rsidP="00FA236B"/>
        </w:tc>
        <w:tc>
          <w:tcPr>
            <w:tcW w:w="145" w:type="pct"/>
          </w:tcPr>
          <w:p w14:paraId="1D6CAC43" w14:textId="77777777" w:rsidR="00FA236B" w:rsidRPr="00496D20" w:rsidRDefault="00FA236B" w:rsidP="00FA236B">
            <w:r w:rsidRPr="00496D20">
              <w:t>X</w:t>
            </w:r>
          </w:p>
        </w:tc>
        <w:tc>
          <w:tcPr>
            <w:tcW w:w="145" w:type="pct"/>
          </w:tcPr>
          <w:p w14:paraId="6D193EFC" w14:textId="77777777" w:rsidR="00FA236B" w:rsidRPr="00496D20" w:rsidRDefault="00FA236B" w:rsidP="00FA236B"/>
        </w:tc>
        <w:tc>
          <w:tcPr>
            <w:tcW w:w="145" w:type="pct"/>
          </w:tcPr>
          <w:p w14:paraId="7C922FAC" w14:textId="77777777" w:rsidR="00FA236B" w:rsidRPr="00496D20" w:rsidRDefault="00FA236B" w:rsidP="00FA236B">
            <w:r w:rsidRPr="00496D20">
              <w:t>X</w:t>
            </w:r>
          </w:p>
        </w:tc>
        <w:tc>
          <w:tcPr>
            <w:tcW w:w="171" w:type="pct"/>
          </w:tcPr>
          <w:p w14:paraId="0F3BC981" w14:textId="77777777" w:rsidR="00FA236B" w:rsidRPr="00496D20" w:rsidRDefault="00FA236B" w:rsidP="00FA236B"/>
        </w:tc>
      </w:tr>
      <w:tr w:rsidR="009F329E" w:rsidRPr="00496D20" w14:paraId="1AE8F464" w14:textId="77777777" w:rsidTr="00D154E1">
        <w:tc>
          <w:tcPr>
            <w:tcW w:w="1063" w:type="pct"/>
          </w:tcPr>
          <w:p w14:paraId="4A72EF8C" w14:textId="77777777" w:rsidR="00FA236B" w:rsidRPr="00496D20" w:rsidRDefault="00FA236B" w:rsidP="00FA236B">
            <w:r w:rsidRPr="00496D20">
              <w:t>moveObject</w:t>
            </w:r>
          </w:p>
        </w:tc>
        <w:tc>
          <w:tcPr>
            <w:tcW w:w="1932" w:type="pct"/>
          </w:tcPr>
          <w:p w14:paraId="365CBA22" w14:textId="77777777" w:rsidR="00FA236B" w:rsidRPr="00496D20" w:rsidRDefault="00FA236B" w:rsidP="00FA236B">
            <w:r w:rsidRPr="00496D20">
              <w:t>viens no cmis:write, cmis:all, edk:moveObject</w:t>
            </w:r>
          </w:p>
        </w:tc>
        <w:tc>
          <w:tcPr>
            <w:tcW w:w="193" w:type="pct"/>
          </w:tcPr>
          <w:p w14:paraId="1E5D6FE3" w14:textId="77777777" w:rsidR="00FA236B" w:rsidRPr="00496D20" w:rsidRDefault="00FA236B" w:rsidP="00FA236B">
            <w:r w:rsidRPr="00496D20">
              <w:t>X</w:t>
            </w:r>
          </w:p>
        </w:tc>
        <w:tc>
          <w:tcPr>
            <w:tcW w:w="145" w:type="pct"/>
          </w:tcPr>
          <w:p w14:paraId="019A2086" w14:textId="77777777" w:rsidR="00FA236B" w:rsidRPr="00496D20" w:rsidRDefault="00FA236B" w:rsidP="00FA236B">
            <w:r w:rsidRPr="00496D20">
              <w:t>X</w:t>
            </w:r>
          </w:p>
        </w:tc>
        <w:tc>
          <w:tcPr>
            <w:tcW w:w="193" w:type="pct"/>
          </w:tcPr>
          <w:p w14:paraId="10DE6BFB" w14:textId="77777777" w:rsidR="00FA236B" w:rsidRPr="00496D20" w:rsidRDefault="00FA236B" w:rsidP="00FA236B">
            <w:r w:rsidRPr="00496D20">
              <w:t>X</w:t>
            </w:r>
          </w:p>
        </w:tc>
        <w:tc>
          <w:tcPr>
            <w:tcW w:w="145" w:type="pct"/>
          </w:tcPr>
          <w:p w14:paraId="3FE1319C" w14:textId="77777777" w:rsidR="00FA236B" w:rsidRPr="00496D20" w:rsidRDefault="00FA236B" w:rsidP="00FA236B">
            <w:r w:rsidRPr="00496D20">
              <w:t>X</w:t>
            </w:r>
          </w:p>
        </w:tc>
        <w:tc>
          <w:tcPr>
            <w:tcW w:w="145" w:type="pct"/>
          </w:tcPr>
          <w:p w14:paraId="3D390035" w14:textId="77777777" w:rsidR="00FA236B" w:rsidRPr="00496D20" w:rsidRDefault="00FA236B" w:rsidP="00FA236B">
            <w:r w:rsidRPr="00496D20">
              <w:t>X</w:t>
            </w:r>
          </w:p>
        </w:tc>
        <w:tc>
          <w:tcPr>
            <w:tcW w:w="145" w:type="pct"/>
          </w:tcPr>
          <w:p w14:paraId="4EC9BAD5" w14:textId="77777777" w:rsidR="00FA236B" w:rsidRPr="00496D20" w:rsidRDefault="00FA236B" w:rsidP="00FA236B"/>
        </w:tc>
        <w:tc>
          <w:tcPr>
            <w:tcW w:w="145" w:type="pct"/>
          </w:tcPr>
          <w:p w14:paraId="2C116575" w14:textId="77777777" w:rsidR="00FA236B" w:rsidRPr="00496D20" w:rsidRDefault="00FA236B" w:rsidP="00FA236B">
            <w:r w:rsidRPr="00496D20">
              <w:t>X</w:t>
            </w:r>
          </w:p>
        </w:tc>
        <w:tc>
          <w:tcPr>
            <w:tcW w:w="145" w:type="pct"/>
          </w:tcPr>
          <w:p w14:paraId="326DF872" w14:textId="77777777" w:rsidR="00FA236B" w:rsidRPr="00496D20" w:rsidRDefault="00FA236B" w:rsidP="00FA236B">
            <w:r w:rsidRPr="00496D20">
              <w:t>X</w:t>
            </w:r>
          </w:p>
        </w:tc>
        <w:tc>
          <w:tcPr>
            <w:tcW w:w="145" w:type="pct"/>
          </w:tcPr>
          <w:p w14:paraId="3FE0F712" w14:textId="77777777" w:rsidR="00FA236B" w:rsidRPr="00496D20" w:rsidRDefault="00FA236B" w:rsidP="00FA236B"/>
        </w:tc>
        <w:tc>
          <w:tcPr>
            <w:tcW w:w="145" w:type="pct"/>
          </w:tcPr>
          <w:p w14:paraId="34733638" w14:textId="77777777" w:rsidR="00FA236B" w:rsidRPr="00496D20" w:rsidRDefault="00FA236B" w:rsidP="00FA236B">
            <w:r w:rsidRPr="00496D20">
              <w:t>X</w:t>
            </w:r>
          </w:p>
        </w:tc>
        <w:tc>
          <w:tcPr>
            <w:tcW w:w="145" w:type="pct"/>
          </w:tcPr>
          <w:p w14:paraId="42F3E387" w14:textId="77777777" w:rsidR="00FA236B" w:rsidRPr="00496D20" w:rsidRDefault="00FA236B" w:rsidP="00FA236B"/>
        </w:tc>
        <w:tc>
          <w:tcPr>
            <w:tcW w:w="145" w:type="pct"/>
          </w:tcPr>
          <w:p w14:paraId="216C7C13" w14:textId="77777777" w:rsidR="00FA236B" w:rsidRPr="00496D20" w:rsidRDefault="00FA236B" w:rsidP="00FA236B">
            <w:r w:rsidRPr="00496D20">
              <w:t>X</w:t>
            </w:r>
          </w:p>
        </w:tc>
        <w:tc>
          <w:tcPr>
            <w:tcW w:w="171" w:type="pct"/>
          </w:tcPr>
          <w:p w14:paraId="59E0AA0F" w14:textId="77777777" w:rsidR="00FA236B" w:rsidRPr="00496D20" w:rsidRDefault="00FA236B" w:rsidP="00FA236B"/>
        </w:tc>
      </w:tr>
      <w:tr w:rsidR="009F329E" w:rsidRPr="00496D20" w14:paraId="4E75D1B9" w14:textId="77777777" w:rsidTr="00D154E1">
        <w:tc>
          <w:tcPr>
            <w:tcW w:w="1063" w:type="pct"/>
          </w:tcPr>
          <w:p w14:paraId="75F46C3A" w14:textId="77777777" w:rsidR="00FA236B" w:rsidRPr="00496D20" w:rsidRDefault="00FA236B" w:rsidP="00FA236B">
            <w:r w:rsidRPr="00496D20">
              <w:t>deleteObject</w:t>
            </w:r>
          </w:p>
        </w:tc>
        <w:tc>
          <w:tcPr>
            <w:tcW w:w="1932" w:type="pct"/>
          </w:tcPr>
          <w:p w14:paraId="3CE8ED59" w14:textId="77777777" w:rsidR="00FA236B" w:rsidRPr="00496D20" w:rsidRDefault="00FA236B" w:rsidP="00FA236B">
            <w:r w:rsidRPr="00496D20">
              <w:t>Viens no edk:deleteObject vai cmis:all</w:t>
            </w:r>
          </w:p>
        </w:tc>
        <w:tc>
          <w:tcPr>
            <w:tcW w:w="193" w:type="pct"/>
          </w:tcPr>
          <w:p w14:paraId="4EE647F9" w14:textId="77777777" w:rsidR="00FA236B" w:rsidRPr="00496D20" w:rsidRDefault="00FA236B" w:rsidP="00FA236B"/>
        </w:tc>
        <w:tc>
          <w:tcPr>
            <w:tcW w:w="145" w:type="pct"/>
          </w:tcPr>
          <w:p w14:paraId="7363F0B9" w14:textId="77777777" w:rsidR="00FA236B" w:rsidRPr="00496D20" w:rsidRDefault="00FA236B" w:rsidP="00FA236B"/>
        </w:tc>
        <w:tc>
          <w:tcPr>
            <w:tcW w:w="193" w:type="pct"/>
          </w:tcPr>
          <w:p w14:paraId="5C16DE2B" w14:textId="77777777" w:rsidR="00FA236B" w:rsidRPr="00496D20" w:rsidRDefault="00FA236B" w:rsidP="00FA236B">
            <w:r w:rsidRPr="00496D20">
              <w:t>X</w:t>
            </w:r>
          </w:p>
        </w:tc>
        <w:tc>
          <w:tcPr>
            <w:tcW w:w="145" w:type="pct"/>
          </w:tcPr>
          <w:p w14:paraId="7456064A" w14:textId="77777777" w:rsidR="00FA236B" w:rsidRPr="00496D20" w:rsidRDefault="00FA236B" w:rsidP="00FA236B">
            <w:r w:rsidRPr="00496D20">
              <w:t>X</w:t>
            </w:r>
          </w:p>
        </w:tc>
        <w:tc>
          <w:tcPr>
            <w:tcW w:w="145" w:type="pct"/>
          </w:tcPr>
          <w:p w14:paraId="233C2997" w14:textId="77777777" w:rsidR="00FA236B" w:rsidRPr="00496D20" w:rsidRDefault="00FA236B" w:rsidP="00FA236B">
            <w:r w:rsidRPr="00496D20">
              <w:t>X</w:t>
            </w:r>
          </w:p>
        </w:tc>
        <w:tc>
          <w:tcPr>
            <w:tcW w:w="145" w:type="pct"/>
          </w:tcPr>
          <w:p w14:paraId="56143E20" w14:textId="77777777" w:rsidR="00FA236B" w:rsidRPr="00496D20" w:rsidRDefault="00FA236B" w:rsidP="00FA236B"/>
        </w:tc>
        <w:tc>
          <w:tcPr>
            <w:tcW w:w="145" w:type="pct"/>
          </w:tcPr>
          <w:p w14:paraId="61A03B46" w14:textId="77777777" w:rsidR="00FA236B" w:rsidRPr="00496D20" w:rsidRDefault="00FA236B" w:rsidP="00FA236B"/>
        </w:tc>
        <w:tc>
          <w:tcPr>
            <w:tcW w:w="145" w:type="pct"/>
          </w:tcPr>
          <w:p w14:paraId="5B0ECA9D" w14:textId="77777777" w:rsidR="00FA236B" w:rsidRPr="00496D20" w:rsidRDefault="00FA236B" w:rsidP="00FA236B"/>
        </w:tc>
        <w:tc>
          <w:tcPr>
            <w:tcW w:w="145" w:type="pct"/>
          </w:tcPr>
          <w:p w14:paraId="617FCF3C" w14:textId="77777777" w:rsidR="00FA236B" w:rsidRPr="00496D20" w:rsidRDefault="00FA236B" w:rsidP="00FA236B"/>
        </w:tc>
        <w:tc>
          <w:tcPr>
            <w:tcW w:w="145" w:type="pct"/>
          </w:tcPr>
          <w:p w14:paraId="7F3E27B4" w14:textId="77777777" w:rsidR="00FA236B" w:rsidRPr="00496D20" w:rsidRDefault="00FA236B" w:rsidP="00FA236B"/>
        </w:tc>
        <w:tc>
          <w:tcPr>
            <w:tcW w:w="145" w:type="pct"/>
          </w:tcPr>
          <w:p w14:paraId="0E862EB6" w14:textId="77777777" w:rsidR="00FA236B" w:rsidRPr="00496D20" w:rsidRDefault="00FA236B" w:rsidP="00FA236B"/>
        </w:tc>
        <w:tc>
          <w:tcPr>
            <w:tcW w:w="145" w:type="pct"/>
          </w:tcPr>
          <w:p w14:paraId="4CBABB95" w14:textId="77777777" w:rsidR="00FA236B" w:rsidRPr="00496D20" w:rsidRDefault="00FA236B" w:rsidP="00FA236B"/>
        </w:tc>
        <w:tc>
          <w:tcPr>
            <w:tcW w:w="171" w:type="pct"/>
          </w:tcPr>
          <w:p w14:paraId="32BB1733" w14:textId="77777777" w:rsidR="00FA236B" w:rsidRPr="00496D20" w:rsidRDefault="00FA236B" w:rsidP="00FA236B">
            <w:r w:rsidRPr="00496D20">
              <w:t>X</w:t>
            </w:r>
          </w:p>
        </w:tc>
      </w:tr>
      <w:tr w:rsidR="009F329E" w:rsidRPr="00496D20" w14:paraId="06B52CC0" w14:textId="77777777" w:rsidTr="00D154E1">
        <w:tc>
          <w:tcPr>
            <w:tcW w:w="1063" w:type="pct"/>
          </w:tcPr>
          <w:p w14:paraId="18FB8A04" w14:textId="77777777" w:rsidR="00FA236B" w:rsidRPr="00496D20" w:rsidRDefault="00FA236B" w:rsidP="00FA236B">
            <w:r w:rsidRPr="00496D20">
              <w:t>deletetTree</w:t>
            </w:r>
          </w:p>
        </w:tc>
        <w:tc>
          <w:tcPr>
            <w:tcW w:w="1932" w:type="pct"/>
          </w:tcPr>
          <w:p w14:paraId="04EA6CD6" w14:textId="77777777" w:rsidR="00FA236B" w:rsidRPr="00496D20" w:rsidRDefault="00FA236B" w:rsidP="00FA236B">
            <w:r w:rsidRPr="00496D20">
              <w:t>Viens no edk:deleteTree vai cmis:all</w:t>
            </w:r>
          </w:p>
        </w:tc>
        <w:tc>
          <w:tcPr>
            <w:tcW w:w="193" w:type="pct"/>
          </w:tcPr>
          <w:p w14:paraId="305DF5C1" w14:textId="77777777" w:rsidR="00FA236B" w:rsidRPr="00496D20" w:rsidRDefault="00FA236B" w:rsidP="00FA236B"/>
        </w:tc>
        <w:tc>
          <w:tcPr>
            <w:tcW w:w="145" w:type="pct"/>
          </w:tcPr>
          <w:p w14:paraId="1FA9C6CE" w14:textId="77777777" w:rsidR="00FA236B" w:rsidRPr="00496D20" w:rsidRDefault="00FA236B" w:rsidP="00FA236B"/>
        </w:tc>
        <w:tc>
          <w:tcPr>
            <w:tcW w:w="193" w:type="pct"/>
          </w:tcPr>
          <w:p w14:paraId="4F3C9092" w14:textId="77777777" w:rsidR="00FA236B" w:rsidRPr="00496D20" w:rsidRDefault="00FA236B" w:rsidP="00FA236B">
            <w:r w:rsidRPr="00496D20">
              <w:t>X</w:t>
            </w:r>
          </w:p>
        </w:tc>
        <w:tc>
          <w:tcPr>
            <w:tcW w:w="145" w:type="pct"/>
          </w:tcPr>
          <w:p w14:paraId="618312AB" w14:textId="77777777" w:rsidR="00FA236B" w:rsidRPr="00496D20" w:rsidRDefault="00FA236B" w:rsidP="00FA236B">
            <w:r w:rsidRPr="00496D20">
              <w:t>X</w:t>
            </w:r>
          </w:p>
        </w:tc>
        <w:tc>
          <w:tcPr>
            <w:tcW w:w="145" w:type="pct"/>
          </w:tcPr>
          <w:p w14:paraId="7C701DF5" w14:textId="77777777" w:rsidR="00FA236B" w:rsidRPr="00496D20" w:rsidRDefault="00FA236B" w:rsidP="00FA236B">
            <w:r w:rsidRPr="00496D20">
              <w:t>X</w:t>
            </w:r>
          </w:p>
        </w:tc>
        <w:tc>
          <w:tcPr>
            <w:tcW w:w="145" w:type="pct"/>
          </w:tcPr>
          <w:p w14:paraId="743A3929" w14:textId="77777777" w:rsidR="00FA236B" w:rsidRPr="00496D20" w:rsidRDefault="00FA236B" w:rsidP="00FA236B"/>
        </w:tc>
        <w:tc>
          <w:tcPr>
            <w:tcW w:w="145" w:type="pct"/>
          </w:tcPr>
          <w:p w14:paraId="78AFCF27" w14:textId="77777777" w:rsidR="00FA236B" w:rsidRPr="00496D20" w:rsidRDefault="00FA236B" w:rsidP="00FA236B"/>
        </w:tc>
        <w:tc>
          <w:tcPr>
            <w:tcW w:w="145" w:type="pct"/>
          </w:tcPr>
          <w:p w14:paraId="0BAB15B7" w14:textId="77777777" w:rsidR="00FA236B" w:rsidRPr="00496D20" w:rsidRDefault="00FA236B" w:rsidP="00FA236B"/>
        </w:tc>
        <w:tc>
          <w:tcPr>
            <w:tcW w:w="145" w:type="pct"/>
          </w:tcPr>
          <w:p w14:paraId="3D6CBB69" w14:textId="77777777" w:rsidR="00FA236B" w:rsidRPr="00496D20" w:rsidRDefault="00FA236B" w:rsidP="00FA236B"/>
        </w:tc>
        <w:tc>
          <w:tcPr>
            <w:tcW w:w="145" w:type="pct"/>
          </w:tcPr>
          <w:p w14:paraId="0F5E9240" w14:textId="77777777" w:rsidR="00FA236B" w:rsidRPr="00496D20" w:rsidRDefault="00FA236B" w:rsidP="00FA236B"/>
        </w:tc>
        <w:tc>
          <w:tcPr>
            <w:tcW w:w="145" w:type="pct"/>
          </w:tcPr>
          <w:p w14:paraId="3A1D5254" w14:textId="77777777" w:rsidR="00FA236B" w:rsidRPr="00496D20" w:rsidRDefault="00FA236B" w:rsidP="00FA236B"/>
        </w:tc>
        <w:tc>
          <w:tcPr>
            <w:tcW w:w="145" w:type="pct"/>
          </w:tcPr>
          <w:p w14:paraId="11EC3962" w14:textId="77777777" w:rsidR="00FA236B" w:rsidRPr="00496D20" w:rsidRDefault="00FA236B" w:rsidP="00FA236B"/>
        </w:tc>
        <w:tc>
          <w:tcPr>
            <w:tcW w:w="171" w:type="pct"/>
          </w:tcPr>
          <w:p w14:paraId="2E62286A" w14:textId="77777777" w:rsidR="00FA236B" w:rsidRPr="00496D20" w:rsidRDefault="00FA236B" w:rsidP="00FA236B">
            <w:r w:rsidRPr="00496D20">
              <w:t>X</w:t>
            </w:r>
          </w:p>
        </w:tc>
      </w:tr>
      <w:tr w:rsidR="009F329E" w:rsidRPr="00496D20" w14:paraId="0169AD6E" w14:textId="77777777" w:rsidTr="00D154E1">
        <w:tc>
          <w:tcPr>
            <w:tcW w:w="1063" w:type="pct"/>
          </w:tcPr>
          <w:p w14:paraId="6F8264BD" w14:textId="77777777" w:rsidR="00FA236B" w:rsidRPr="00496D20" w:rsidRDefault="00FA236B" w:rsidP="00FA236B">
            <w:r w:rsidRPr="00496D20">
              <w:t>setContentStream</w:t>
            </w:r>
          </w:p>
        </w:tc>
        <w:tc>
          <w:tcPr>
            <w:tcW w:w="1932" w:type="pct"/>
          </w:tcPr>
          <w:p w14:paraId="785FA031" w14:textId="77777777" w:rsidR="00FA236B" w:rsidRPr="00496D20" w:rsidRDefault="00FA236B" w:rsidP="00FA236B">
            <w:r w:rsidRPr="00496D20">
              <w:t>viens no cmis:write, cmis:all, edk:setContentStream</w:t>
            </w:r>
          </w:p>
        </w:tc>
        <w:tc>
          <w:tcPr>
            <w:tcW w:w="193" w:type="pct"/>
          </w:tcPr>
          <w:p w14:paraId="0791699F" w14:textId="77777777" w:rsidR="00FA236B" w:rsidRPr="00496D20" w:rsidRDefault="00FA236B" w:rsidP="00FA236B">
            <w:r w:rsidRPr="00496D20">
              <w:t>X</w:t>
            </w:r>
          </w:p>
        </w:tc>
        <w:tc>
          <w:tcPr>
            <w:tcW w:w="145" w:type="pct"/>
          </w:tcPr>
          <w:p w14:paraId="708DA8F0" w14:textId="77777777" w:rsidR="00FA236B" w:rsidRPr="00496D20" w:rsidRDefault="00FA236B" w:rsidP="00FA236B"/>
        </w:tc>
        <w:tc>
          <w:tcPr>
            <w:tcW w:w="193" w:type="pct"/>
          </w:tcPr>
          <w:p w14:paraId="0596F787" w14:textId="77777777" w:rsidR="00FA236B" w:rsidRPr="00496D20" w:rsidRDefault="00FA236B" w:rsidP="00FA236B">
            <w:r w:rsidRPr="00496D20">
              <w:t>X</w:t>
            </w:r>
          </w:p>
        </w:tc>
        <w:tc>
          <w:tcPr>
            <w:tcW w:w="145" w:type="pct"/>
          </w:tcPr>
          <w:p w14:paraId="0BA29EBC" w14:textId="77777777" w:rsidR="00FA236B" w:rsidRPr="00496D20" w:rsidRDefault="00FA236B" w:rsidP="00FA236B">
            <w:r w:rsidRPr="00496D20">
              <w:t>X</w:t>
            </w:r>
          </w:p>
        </w:tc>
        <w:tc>
          <w:tcPr>
            <w:tcW w:w="145" w:type="pct"/>
          </w:tcPr>
          <w:p w14:paraId="78B0379C" w14:textId="77777777" w:rsidR="00FA236B" w:rsidRPr="00496D20" w:rsidRDefault="00FA236B" w:rsidP="00FA236B">
            <w:r w:rsidRPr="00496D20">
              <w:t>X</w:t>
            </w:r>
          </w:p>
        </w:tc>
        <w:tc>
          <w:tcPr>
            <w:tcW w:w="145" w:type="pct"/>
          </w:tcPr>
          <w:p w14:paraId="1B52470C" w14:textId="77777777" w:rsidR="00FA236B" w:rsidRPr="00496D20" w:rsidRDefault="00FA236B" w:rsidP="00FA236B"/>
        </w:tc>
        <w:tc>
          <w:tcPr>
            <w:tcW w:w="145" w:type="pct"/>
          </w:tcPr>
          <w:p w14:paraId="3E7C5613" w14:textId="77777777" w:rsidR="00FA236B" w:rsidRPr="00496D20" w:rsidRDefault="00FA236B" w:rsidP="00FA236B">
            <w:r w:rsidRPr="00496D20">
              <w:t>X</w:t>
            </w:r>
          </w:p>
        </w:tc>
        <w:tc>
          <w:tcPr>
            <w:tcW w:w="145" w:type="pct"/>
          </w:tcPr>
          <w:p w14:paraId="42FEF204" w14:textId="77777777" w:rsidR="00FA236B" w:rsidRPr="00496D20" w:rsidRDefault="00FA236B" w:rsidP="00FA236B">
            <w:r w:rsidRPr="00496D20">
              <w:t>X</w:t>
            </w:r>
          </w:p>
        </w:tc>
        <w:tc>
          <w:tcPr>
            <w:tcW w:w="145" w:type="pct"/>
          </w:tcPr>
          <w:p w14:paraId="4997587F" w14:textId="77777777" w:rsidR="00FA236B" w:rsidRPr="00496D20" w:rsidRDefault="00FA236B" w:rsidP="00FA236B"/>
        </w:tc>
        <w:tc>
          <w:tcPr>
            <w:tcW w:w="145" w:type="pct"/>
          </w:tcPr>
          <w:p w14:paraId="4E2AE032" w14:textId="77777777" w:rsidR="00FA236B" w:rsidRPr="00496D20" w:rsidRDefault="00FA236B" w:rsidP="00FA236B">
            <w:r w:rsidRPr="00496D20">
              <w:t>X</w:t>
            </w:r>
          </w:p>
        </w:tc>
        <w:tc>
          <w:tcPr>
            <w:tcW w:w="145" w:type="pct"/>
          </w:tcPr>
          <w:p w14:paraId="5DE7B2C2" w14:textId="77777777" w:rsidR="00FA236B" w:rsidRPr="00496D20" w:rsidRDefault="00FA236B" w:rsidP="00FA236B"/>
        </w:tc>
        <w:tc>
          <w:tcPr>
            <w:tcW w:w="145" w:type="pct"/>
          </w:tcPr>
          <w:p w14:paraId="1CC19917" w14:textId="77777777" w:rsidR="00FA236B" w:rsidRPr="00496D20" w:rsidRDefault="00FA236B" w:rsidP="00FA236B">
            <w:r w:rsidRPr="00496D20">
              <w:t>X</w:t>
            </w:r>
          </w:p>
        </w:tc>
        <w:tc>
          <w:tcPr>
            <w:tcW w:w="171" w:type="pct"/>
          </w:tcPr>
          <w:p w14:paraId="4A1ACE50" w14:textId="77777777" w:rsidR="00FA236B" w:rsidRPr="00496D20" w:rsidRDefault="00FA236B" w:rsidP="00FA236B"/>
        </w:tc>
      </w:tr>
      <w:tr w:rsidR="00F43320" w:rsidRPr="00496D20" w14:paraId="0863A4DC" w14:textId="77777777" w:rsidTr="00D154E1">
        <w:tc>
          <w:tcPr>
            <w:tcW w:w="1063" w:type="pct"/>
          </w:tcPr>
          <w:p w14:paraId="2CE3C2F9" w14:textId="571A5780" w:rsidR="00F43320" w:rsidRPr="00496D20" w:rsidRDefault="00F43320" w:rsidP="00FA236B">
            <w:r>
              <w:t>append</w:t>
            </w:r>
            <w:r w:rsidRPr="00496D20">
              <w:t>ContentStream</w:t>
            </w:r>
          </w:p>
        </w:tc>
        <w:tc>
          <w:tcPr>
            <w:tcW w:w="1932" w:type="pct"/>
          </w:tcPr>
          <w:p w14:paraId="38BBA68B" w14:textId="271914C9" w:rsidR="00F43320" w:rsidRPr="00496D20" w:rsidRDefault="00A11CB8" w:rsidP="00FA236B">
            <w:r w:rsidRPr="00496D20">
              <w:t>viens no cmis:write, cmis:all, edk:setContentStream</w:t>
            </w:r>
          </w:p>
        </w:tc>
        <w:tc>
          <w:tcPr>
            <w:tcW w:w="193" w:type="pct"/>
          </w:tcPr>
          <w:p w14:paraId="11F10568" w14:textId="199F7A95" w:rsidR="00F43320" w:rsidRPr="00496D20" w:rsidRDefault="004B066C" w:rsidP="00FA236B">
            <w:r w:rsidRPr="00496D20">
              <w:t>X</w:t>
            </w:r>
          </w:p>
        </w:tc>
        <w:tc>
          <w:tcPr>
            <w:tcW w:w="145" w:type="pct"/>
          </w:tcPr>
          <w:p w14:paraId="66691143" w14:textId="77777777" w:rsidR="00F43320" w:rsidRPr="00496D20" w:rsidRDefault="00F43320" w:rsidP="00FA236B"/>
        </w:tc>
        <w:tc>
          <w:tcPr>
            <w:tcW w:w="193" w:type="pct"/>
          </w:tcPr>
          <w:p w14:paraId="67C8372A" w14:textId="162E60BA" w:rsidR="00F43320" w:rsidRPr="00496D20" w:rsidRDefault="004B066C" w:rsidP="00FA236B">
            <w:r w:rsidRPr="00496D20">
              <w:t>X</w:t>
            </w:r>
          </w:p>
        </w:tc>
        <w:tc>
          <w:tcPr>
            <w:tcW w:w="145" w:type="pct"/>
          </w:tcPr>
          <w:p w14:paraId="06F941D2" w14:textId="77777777" w:rsidR="00F43320" w:rsidRPr="00496D20" w:rsidRDefault="00F43320" w:rsidP="00FA236B"/>
        </w:tc>
        <w:tc>
          <w:tcPr>
            <w:tcW w:w="145" w:type="pct"/>
          </w:tcPr>
          <w:p w14:paraId="235EB68F" w14:textId="77777777" w:rsidR="00F43320" w:rsidRPr="00496D20" w:rsidRDefault="00F43320" w:rsidP="00FA236B"/>
        </w:tc>
        <w:tc>
          <w:tcPr>
            <w:tcW w:w="145" w:type="pct"/>
          </w:tcPr>
          <w:p w14:paraId="038E584E" w14:textId="77777777" w:rsidR="00F43320" w:rsidRPr="00496D20" w:rsidRDefault="00F43320" w:rsidP="00FA236B"/>
        </w:tc>
        <w:tc>
          <w:tcPr>
            <w:tcW w:w="145" w:type="pct"/>
          </w:tcPr>
          <w:p w14:paraId="06DE5F56" w14:textId="0C4174B3" w:rsidR="00F43320" w:rsidRPr="00496D20" w:rsidRDefault="004B066C" w:rsidP="00FA236B">
            <w:r w:rsidRPr="00496D20">
              <w:t>X</w:t>
            </w:r>
          </w:p>
        </w:tc>
        <w:tc>
          <w:tcPr>
            <w:tcW w:w="145" w:type="pct"/>
          </w:tcPr>
          <w:p w14:paraId="1BFC2629" w14:textId="4626A230" w:rsidR="00F43320" w:rsidRPr="00496D20" w:rsidRDefault="004B066C" w:rsidP="00FA236B">
            <w:r w:rsidRPr="00496D20">
              <w:t>X</w:t>
            </w:r>
          </w:p>
        </w:tc>
        <w:tc>
          <w:tcPr>
            <w:tcW w:w="145" w:type="pct"/>
          </w:tcPr>
          <w:p w14:paraId="3350A40C" w14:textId="77777777" w:rsidR="00F43320" w:rsidRPr="00496D20" w:rsidRDefault="00F43320" w:rsidP="00FA236B"/>
        </w:tc>
        <w:tc>
          <w:tcPr>
            <w:tcW w:w="145" w:type="pct"/>
          </w:tcPr>
          <w:p w14:paraId="37B24032" w14:textId="5328D6E4" w:rsidR="00F43320" w:rsidRPr="00496D20" w:rsidRDefault="004B066C" w:rsidP="00FA236B">
            <w:r w:rsidRPr="00496D20">
              <w:t>X</w:t>
            </w:r>
          </w:p>
        </w:tc>
        <w:tc>
          <w:tcPr>
            <w:tcW w:w="145" w:type="pct"/>
          </w:tcPr>
          <w:p w14:paraId="4C557DDA" w14:textId="77777777" w:rsidR="00F43320" w:rsidRPr="00496D20" w:rsidRDefault="00F43320" w:rsidP="00FA236B"/>
        </w:tc>
        <w:tc>
          <w:tcPr>
            <w:tcW w:w="145" w:type="pct"/>
          </w:tcPr>
          <w:p w14:paraId="06C9FD2C" w14:textId="60C8BF4B" w:rsidR="00F43320" w:rsidRPr="00496D20" w:rsidRDefault="004B066C" w:rsidP="00FA236B">
            <w:r w:rsidRPr="00496D20">
              <w:t>X</w:t>
            </w:r>
          </w:p>
        </w:tc>
        <w:tc>
          <w:tcPr>
            <w:tcW w:w="171" w:type="pct"/>
          </w:tcPr>
          <w:p w14:paraId="0E0246D2" w14:textId="77777777" w:rsidR="00F43320" w:rsidRPr="00496D20" w:rsidRDefault="00F43320" w:rsidP="00FA236B"/>
        </w:tc>
      </w:tr>
      <w:tr w:rsidR="009F329E" w:rsidRPr="00496D20" w14:paraId="1F36C8C1" w14:textId="77777777" w:rsidTr="00D154E1">
        <w:tc>
          <w:tcPr>
            <w:tcW w:w="1063" w:type="pct"/>
          </w:tcPr>
          <w:p w14:paraId="4E2F0AAF" w14:textId="77777777" w:rsidR="00FA236B" w:rsidRPr="00496D20" w:rsidRDefault="00FA236B" w:rsidP="00FA236B">
            <w:r w:rsidRPr="00496D20">
              <w:t>deleteContentStream</w:t>
            </w:r>
          </w:p>
        </w:tc>
        <w:tc>
          <w:tcPr>
            <w:tcW w:w="1932" w:type="pct"/>
          </w:tcPr>
          <w:p w14:paraId="7DB9BE7A" w14:textId="77777777" w:rsidR="00FA236B" w:rsidRPr="00496D20" w:rsidRDefault="00FA236B" w:rsidP="00FA236B">
            <w:r w:rsidRPr="00496D20">
              <w:t>viens no cmis:write, cmis:all, edk:deleteContentStream</w:t>
            </w:r>
          </w:p>
        </w:tc>
        <w:tc>
          <w:tcPr>
            <w:tcW w:w="193" w:type="pct"/>
          </w:tcPr>
          <w:p w14:paraId="59CD50FE" w14:textId="77777777" w:rsidR="00FA236B" w:rsidRPr="00496D20" w:rsidRDefault="00FA236B" w:rsidP="00FA236B">
            <w:r w:rsidRPr="00496D20">
              <w:t>X</w:t>
            </w:r>
          </w:p>
        </w:tc>
        <w:tc>
          <w:tcPr>
            <w:tcW w:w="145" w:type="pct"/>
          </w:tcPr>
          <w:p w14:paraId="34A91816" w14:textId="77777777" w:rsidR="00FA236B" w:rsidRPr="00496D20" w:rsidRDefault="00FA236B" w:rsidP="00FA236B"/>
        </w:tc>
        <w:tc>
          <w:tcPr>
            <w:tcW w:w="193" w:type="pct"/>
          </w:tcPr>
          <w:p w14:paraId="560DC87A" w14:textId="77777777" w:rsidR="00FA236B" w:rsidRPr="00496D20" w:rsidRDefault="00FA236B" w:rsidP="00FA236B">
            <w:r w:rsidRPr="00496D20">
              <w:t>X</w:t>
            </w:r>
          </w:p>
        </w:tc>
        <w:tc>
          <w:tcPr>
            <w:tcW w:w="145" w:type="pct"/>
          </w:tcPr>
          <w:p w14:paraId="69D0CAE8" w14:textId="77777777" w:rsidR="00FA236B" w:rsidRPr="00496D20" w:rsidRDefault="00FA236B" w:rsidP="00FA236B">
            <w:r w:rsidRPr="00496D20">
              <w:t>X</w:t>
            </w:r>
          </w:p>
        </w:tc>
        <w:tc>
          <w:tcPr>
            <w:tcW w:w="145" w:type="pct"/>
          </w:tcPr>
          <w:p w14:paraId="0A051747" w14:textId="77777777" w:rsidR="00FA236B" w:rsidRPr="00496D20" w:rsidRDefault="00FA236B" w:rsidP="00FA236B">
            <w:r w:rsidRPr="00496D20">
              <w:t>X</w:t>
            </w:r>
          </w:p>
        </w:tc>
        <w:tc>
          <w:tcPr>
            <w:tcW w:w="145" w:type="pct"/>
          </w:tcPr>
          <w:p w14:paraId="005AAEFA" w14:textId="77777777" w:rsidR="00FA236B" w:rsidRPr="00496D20" w:rsidRDefault="00FA236B" w:rsidP="00FA236B"/>
        </w:tc>
        <w:tc>
          <w:tcPr>
            <w:tcW w:w="145" w:type="pct"/>
          </w:tcPr>
          <w:p w14:paraId="31F7586E" w14:textId="77777777" w:rsidR="00FA236B" w:rsidRPr="00496D20" w:rsidRDefault="00FA236B" w:rsidP="00FA236B">
            <w:r w:rsidRPr="00496D20">
              <w:t>X</w:t>
            </w:r>
          </w:p>
        </w:tc>
        <w:tc>
          <w:tcPr>
            <w:tcW w:w="145" w:type="pct"/>
          </w:tcPr>
          <w:p w14:paraId="790842DC" w14:textId="77777777" w:rsidR="00FA236B" w:rsidRPr="00496D20" w:rsidRDefault="00FA236B" w:rsidP="00FA236B">
            <w:r w:rsidRPr="00496D20">
              <w:t>X</w:t>
            </w:r>
          </w:p>
        </w:tc>
        <w:tc>
          <w:tcPr>
            <w:tcW w:w="145" w:type="pct"/>
          </w:tcPr>
          <w:p w14:paraId="4CF9E469" w14:textId="77777777" w:rsidR="00FA236B" w:rsidRPr="00496D20" w:rsidRDefault="00FA236B" w:rsidP="00FA236B"/>
        </w:tc>
        <w:tc>
          <w:tcPr>
            <w:tcW w:w="145" w:type="pct"/>
          </w:tcPr>
          <w:p w14:paraId="29BC7EF7" w14:textId="77777777" w:rsidR="00FA236B" w:rsidRPr="00496D20" w:rsidRDefault="00FA236B" w:rsidP="00FA236B">
            <w:r w:rsidRPr="00496D20">
              <w:t>X</w:t>
            </w:r>
          </w:p>
        </w:tc>
        <w:tc>
          <w:tcPr>
            <w:tcW w:w="145" w:type="pct"/>
          </w:tcPr>
          <w:p w14:paraId="3F5F9602" w14:textId="77777777" w:rsidR="00FA236B" w:rsidRPr="00496D20" w:rsidRDefault="00FA236B" w:rsidP="00FA236B"/>
        </w:tc>
        <w:tc>
          <w:tcPr>
            <w:tcW w:w="145" w:type="pct"/>
          </w:tcPr>
          <w:p w14:paraId="510AA11E" w14:textId="77777777" w:rsidR="00FA236B" w:rsidRPr="00496D20" w:rsidRDefault="00FA236B" w:rsidP="00FA236B">
            <w:r w:rsidRPr="00496D20">
              <w:t>X</w:t>
            </w:r>
          </w:p>
        </w:tc>
        <w:tc>
          <w:tcPr>
            <w:tcW w:w="171" w:type="pct"/>
          </w:tcPr>
          <w:p w14:paraId="1FD3E64D" w14:textId="77777777" w:rsidR="00FA236B" w:rsidRPr="00496D20" w:rsidRDefault="00FA236B" w:rsidP="00FA236B"/>
        </w:tc>
      </w:tr>
      <w:tr w:rsidR="00FA236B" w:rsidRPr="00496D20" w14:paraId="53F44D1A" w14:textId="77777777" w:rsidTr="00D154E1">
        <w:tc>
          <w:tcPr>
            <w:tcW w:w="5000" w:type="pct"/>
            <w:gridSpan w:val="15"/>
          </w:tcPr>
          <w:p w14:paraId="13C0511C" w14:textId="77777777" w:rsidR="00FA236B" w:rsidRPr="00496D20" w:rsidRDefault="00FA236B" w:rsidP="00FA236B">
            <w:pPr>
              <w:pStyle w:val="MessageHeader"/>
            </w:pPr>
            <w:r w:rsidRPr="00496D20">
              <w:t>Kataloģizācijas funkcijas</w:t>
            </w:r>
          </w:p>
        </w:tc>
      </w:tr>
      <w:tr w:rsidR="009F329E" w:rsidRPr="00496D20" w14:paraId="7ABC7336" w14:textId="77777777" w:rsidTr="00D154E1">
        <w:tc>
          <w:tcPr>
            <w:tcW w:w="1063" w:type="pct"/>
          </w:tcPr>
          <w:p w14:paraId="5E3EC58C" w14:textId="77777777" w:rsidR="00FA236B" w:rsidRPr="00496D20" w:rsidRDefault="00FA236B" w:rsidP="00FA236B">
            <w:r w:rsidRPr="00496D20">
              <w:t>addObjectToFolder</w:t>
            </w:r>
          </w:p>
        </w:tc>
        <w:tc>
          <w:tcPr>
            <w:tcW w:w="1932" w:type="pct"/>
          </w:tcPr>
          <w:p w14:paraId="292D634D" w14:textId="77777777" w:rsidR="00FA236B" w:rsidRPr="00496D20" w:rsidRDefault="00FA236B" w:rsidP="00FA236B">
            <w:r w:rsidRPr="00496D20">
              <w:t>viens no cmis:write, cmis:all, edk:addObjectToFolder</w:t>
            </w:r>
          </w:p>
        </w:tc>
        <w:tc>
          <w:tcPr>
            <w:tcW w:w="193" w:type="pct"/>
          </w:tcPr>
          <w:p w14:paraId="4D4759D6" w14:textId="77777777" w:rsidR="00FA236B" w:rsidRPr="00496D20" w:rsidRDefault="00FA236B" w:rsidP="00FA236B">
            <w:r w:rsidRPr="00496D20">
              <w:t>X</w:t>
            </w:r>
          </w:p>
        </w:tc>
        <w:tc>
          <w:tcPr>
            <w:tcW w:w="145" w:type="pct"/>
          </w:tcPr>
          <w:p w14:paraId="454E50EA" w14:textId="77777777" w:rsidR="00FA236B" w:rsidRPr="00496D20" w:rsidRDefault="00FA236B" w:rsidP="00FA236B">
            <w:r w:rsidRPr="00496D20">
              <w:t>X</w:t>
            </w:r>
          </w:p>
        </w:tc>
        <w:tc>
          <w:tcPr>
            <w:tcW w:w="193" w:type="pct"/>
          </w:tcPr>
          <w:p w14:paraId="6883099B" w14:textId="77777777" w:rsidR="00FA236B" w:rsidRPr="00496D20" w:rsidRDefault="00FA236B" w:rsidP="00FA236B">
            <w:r w:rsidRPr="00496D20">
              <w:t>X</w:t>
            </w:r>
          </w:p>
        </w:tc>
        <w:tc>
          <w:tcPr>
            <w:tcW w:w="145" w:type="pct"/>
          </w:tcPr>
          <w:p w14:paraId="06146F08" w14:textId="77777777" w:rsidR="00FA236B" w:rsidRPr="00496D20" w:rsidRDefault="00FA236B" w:rsidP="00FA236B">
            <w:r w:rsidRPr="00496D20">
              <w:t>X</w:t>
            </w:r>
          </w:p>
        </w:tc>
        <w:tc>
          <w:tcPr>
            <w:tcW w:w="145" w:type="pct"/>
          </w:tcPr>
          <w:p w14:paraId="58F432B6" w14:textId="77777777" w:rsidR="00FA236B" w:rsidRPr="00496D20" w:rsidRDefault="00FA236B" w:rsidP="00FA236B">
            <w:r w:rsidRPr="00496D20">
              <w:t>X</w:t>
            </w:r>
          </w:p>
        </w:tc>
        <w:tc>
          <w:tcPr>
            <w:tcW w:w="145" w:type="pct"/>
          </w:tcPr>
          <w:p w14:paraId="2B4A61C9" w14:textId="77777777" w:rsidR="00FA236B" w:rsidRPr="00496D20" w:rsidRDefault="00FA236B" w:rsidP="00FA236B"/>
        </w:tc>
        <w:tc>
          <w:tcPr>
            <w:tcW w:w="145" w:type="pct"/>
          </w:tcPr>
          <w:p w14:paraId="5F96248C" w14:textId="77777777" w:rsidR="00FA236B" w:rsidRPr="00496D20" w:rsidRDefault="00FA236B" w:rsidP="00FA236B">
            <w:r w:rsidRPr="00496D20">
              <w:t>X</w:t>
            </w:r>
          </w:p>
        </w:tc>
        <w:tc>
          <w:tcPr>
            <w:tcW w:w="145" w:type="pct"/>
          </w:tcPr>
          <w:p w14:paraId="1E050878" w14:textId="77777777" w:rsidR="00FA236B" w:rsidRPr="00496D20" w:rsidRDefault="00FA236B" w:rsidP="00FA236B">
            <w:r w:rsidRPr="00496D20">
              <w:t>X</w:t>
            </w:r>
          </w:p>
        </w:tc>
        <w:tc>
          <w:tcPr>
            <w:tcW w:w="145" w:type="pct"/>
          </w:tcPr>
          <w:p w14:paraId="4222B5DD" w14:textId="77777777" w:rsidR="00FA236B" w:rsidRPr="00496D20" w:rsidRDefault="00FA236B" w:rsidP="00FA236B"/>
        </w:tc>
        <w:tc>
          <w:tcPr>
            <w:tcW w:w="145" w:type="pct"/>
          </w:tcPr>
          <w:p w14:paraId="48A7CA0F" w14:textId="77777777" w:rsidR="00FA236B" w:rsidRPr="00496D20" w:rsidRDefault="00FA236B" w:rsidP="00FA236B">
            <w:r w:rsidRPr="00496D20">
              <w:t>X</w:t>
            </w:r>
          </w:p>
        </w:tc>
        <w:tc>
          <w:tcPr>
            <w:tcW w:w="145" w:type="pct"/>
          </w:tcPr>
          <w:p w14:paraId="67FF7511" w14:textId="77777777" w:rsidR="00FA236B" w:rsidRPr="00496D20" w:rsidRDefault="00FA236B" w:rsidP="00FA236B"/>
        </w:tc>
        <w:tc>
          <w:tcPr>
            <w:tcW w:w="145" w:type="pct"/>
          </w:tcPr>
          <w:p w14:paraId="4E3B024A" w14:textId="77777777" w:rsidR="00FA236B" w:rsidRPr="00496D20" w:rsidRDefault="00FA236B" w:rsidP="00FA236B">
            <w:r w:rsidRPr="00496D20">
              <w:t>X</w:t>
            </w:r>
          </w:p>
        </w:tc>
        <w:tc>
          <w:tcPr>
            <w:tcW w:w="171" w:type="pct"/>
          </w:tcPr>
          <w:p w14:paraId="48D3A70D" w14:textId="77777777" w:rsidR="00FA236B" w:rsidRPr="00496D20" w:rsidRDefault="00FA236B" w:rsidP="00FA236B"/>
        </w:tc>
      </w:tr>
      <w:tr w:rsidR="009F329E" w:rsidRPr="00496D20" w14:paraId="232A4F97" w14:textId="77777777" w:rsidTr="00D154E1">
        <w:tc>
          <w:tcPr>
            <w:tcW w:w="1063" w:type="pct"/>
          </w:tcPr>
          <w:p w14:paraId="2A9CE87D" w14:textId="77777777" w:rsidR="00FA236B" w:rsidRPr="00496D20" w:rsidRDefault="00FA236B" w:rsidP="00FA236B">
            <w:r w:rsidRPr="00496D20">
              <w:t>removeObjectFromFolder</w:t>
            </w:r>
          </w:p>
        </w:tc>
        <w:tc>
          <w:tcPr>
            <w:tcW w:w="1932" w:type="pct"/>
          </w:tcPr>
          <w:p w14:paraId="608FBF47" w14:textId="77777777" w:rsidR="00FA236B" w:rsidRPr="00496D20" w:rsidRDefault="00FA236B" w:rsidP="00FA236B">
            <w:r w:rsidRPr="00496D20">
              <w:t>viens no cmis:write, cmis:all, edk:removeObjectFromFolder</w:t>
            </w:r>
          </w:p>
        </w:tc>
        <w:tc>
          <w:tcPr>
            <w:tcW w:w="193" w:type="pct"/>
          </w:tcPr>
          <w:p w14:paraId="05A9E5A8" w14:textId="77777777" w:rsidR="00FA236B" w:rsidRPr="00496D20" w:rsidRDefault="00FA236B" w:rsidP="00FA236B">
            <w:r w:rsidRPr="00496D20">
              <w:t>X</w:t>
            </w:r>
          </w:p>
        </w:tc>
        <w:tc>
          <w:tcPr>
            <w:tcW w:w="145" w:type="pct"/>
          </w:tcPr>
          <w:p w14:paraId="61DC0FDB" w14:textId="77777777" w:rsidR="00FA236B" w:rsidRPr="00496D20" w:rsidRDefault="00FA236B" w:rsidP="00FA236B"/>
        </w:tc>
        <w:tc>
          <w:tcPr>
            <w:tcW w:w="193" w:type="pct"/>
          </w:tcPr>
          <w:p w14:paraId="52593CBE" w14:textId="77777777" w:rsidR="00FA236B" w:rsidRPr="00496D20" w:rsidRDefault="00FA236B" w:rsidP="00FA236B">
            <w:r w:rsidRPr="00496D20">
              <w:t>X</w:t>
            </w:r>
          </w:p>
        </w:tc>
        <w:tc>
          <w:tcPr>
            <w:tcW w:w="145" w:type="pct"/>
          </w:tcPr>
          <w:p w14:paraId="447C2C59" w14:textId="77777777" w:rsidR="00FA236B" w:rsidRPr="00496D20" w:rsidRDefault="00FA236B" w:rsidP="00FA236B">
            <w:r w:rsidRPr="00496D20">
              <w:t>X</w:t>
            </w:r>
          </w:p>
        </w:tc>
        <w:tc>
          <w:tcPr>
            <w:tcW w:w="145" w:type="pct"/>
          </w:tcPr>
          <w:p w14:paraId="6ABE3EAD" w14:textId="77777777" w:rsidR="00FA236B" w:rsidRPr="00496D20" w:rsidRDefault="00FA236B" w:rsidP="00FA236B">
            <w:r w:rsidRPr="00496D20">
              <w:t>X</w:t>
            </w:r>
          </w:p>
        </w:tc>
        <w:tc>
          <w:tcPr>
            <w:tcW w:w="145" w:type="pct"/>
          </w:tcPr>
          <w:p w14:paraId="1F7765B7" w14:textId="77777777" w:rsidR="00FA236B" w:rsidRPr="00496D20" w:rsidRDefault="00FA236B" w:rsidP="00FA236B"/>
        </w:tc>
        <w:tc>
          <w:tcPr>
            <w:tcW w:w="145" w:type="pct"/>
          </w:tcPr>
          <w:p w14:paraId="4285E26A" w14:textId="77777777" w:rsidR="00FA236B" w:rsidRPr="00496D20" w:rsidRDefault="00FA236B" w:rsidP="00FA236B">
            <w:r w:rsidRPr="00496D20">
              <w:t>X</w:t>
            </w:r>
          </w:p>
        </w:tc>
        <w:tc>
          <w:tcPr>
            <w:tcW w:w="145" w:type="pct"/>
          </w:tcPr>
          <w:p w14:paraId="254BDA8B" w14:textId="77777777" w:rsidR="00FA236B" w:rsidRPr="00496D20" w:rsidRDefault="00FA236B" w:rsidP="00FA236B">
            <w:r w:rsidRPr="00496D20">
              <w:t>X</w:t>
            </w:r>
          </w:p>
        </w:tc>
        <w:tc>
          <w:tcPr>
            <w:tcW w:w="145" w:type="pct"/>
          </w:tcPr>
          <w:p w14:paraId="6A0BDEC2" w14:textId="77777777" w:rsidR="00FA236B" w:rsidRPr="00496D20" w:rsidRDefault="00FA236B" w:rsidP="00FA236B"/>
        </w:tc>
        <w:tc>
          <w:tcPr>
            <w:tcW w:w="145" w:type="pct"/>
          </w:tcPr>
          <w:p w14:paraId="646DB7A1" w14:textId="77777777" w:rsidR="00FA236B" w:rsidRPr="00496D20" w:rsidRDefault="00FA236B" w:rsidP="00FA236B">
            <w:r w:rsidRPr="00496D20">
              <w:t>X</w:t>
            </w:r>
          </w:p>
        </w:tc>
        <w:tc>
          <w:tcPr>
            <w:tcW w:w="145" w:type="pct"/>
          </w:tcPr>
          <w:p w14:paraId="602A7EB1" w14:textId="77777777" w:rsidR="00FA236B" w:rsidRPr="00496D20" w:rsidRDefault="00FA236B" w:rsidP="00FA236B"/>
        </w:tc>
        <w:tc>
          <w:tcPr>
            <w:tcW w:w="145" w:type="pct"/>
          </w:tcPr>
          <w:p w14:paraId="594B3905" w14:textId="77777777" w:rsidR="00FA236B" w:rsidRPr="00496D20" w:rsidRDefault="00FA236B" w:rsidP="00FA236B">
            <w:r w:rsidRPr="00496D20">
              <w:t>X</w:t>
            </w:r>
          </w:p>
        </w:tc>
        <w:tc>
          <w:tcPr>
            <w:tcW w:w="171" w:type="pct"/>
          </w:tcPr>
          <w:p w14:paraId="35D76429" w14:textId="77777777" w:rsidR="00FA236B" w:rsidRPr="00496D20" w:rsidRDefault="00FA236B" w:rsidP="00FA236B"/>
        </w:tc>
      </w:tr>
      <w:tr w:rsidR="00FA236B" w:rsidRPr="00496D20" w14:paraId="7FDAEF12" w14:textId="77777777" w:rsidTr="00D154E1">
        <w:tc>
          <w:tcPr>
            <w:tcW w:w="5000" w:type="pct"/>
            <w:gridSpan w:val="15"/>
          </w:tcPr>
          <w:p w14:paraId="293C0D67" w14:textId="77777777" w:rsidR="00FA236B" w:rsidRPr="00496D20" w:rsidRDefault="00FA236B" w:rsidP="00FA236B">
            <w:pPr>
              <w:pStyle w:val="MessageHeader"/>
            </w:pPr>
            <w:r w:rsidRPr="00496D20">
              <w:t>Meklēšana</w:t>
            </w:r>
          </w:p>
        </w:tc>
      </w:tr>
      <w:tr w:rsidR="009F329E" w:rsidRPr="00496D20" w14:paraId="2B27A2CF" w14:textId="77777777" w:rsidTr="00D154E1">
        <w:tc>
          <w:tcPr>
            <w:tcW w:w="1063" w:type="pct"/>
          </w:tcPr>
          <w:p w14:paraId="0D1290C2" w14:textId="77777777" w:rsidR="00FA236B" w:rsidRPr="00496D20" w:rsidRDefault="00FA236B" w:rsidP="00FA236B">
            <w:r w:rsidRPr="00496D20">
              <w:t>query</w:t>
            </w:r>
          </w:p>
        </w:tc>
        <w:tc>
          <w:tcPr>
            <w:tcW w:w="1932" w:type="pct"/>
          </w:tcPr>
          <w:p w14:paraId="1C4828D6" w14:textId="77777777" w:rsidR="00FA236B" w:rsidRPr="00496D20" w:rsidRDefault="00FA236B" w:rsidP="00FA236B">
            <w:r w:rsidRPr="00496D20">
              <w:t>viens no cmis:read, cmis:write, cmis:all, edk:getProperties</w:t>
            </w:r>
          </w:p>
        </w:tc>
        <w:tc>
          <w:tcPr>
            <w:tcW w:w="193" w:type="pct"/>
          </w:tcPr>
          <w:p w14:paraId="175362BA" w14:textId="77777777" w:rsidR="00FA236B" w:rsidRPr="00496D20" w:rsidRDefault="00FA236B" w:rsidP="00FA236B">
            <w:r w:rsidRPr="00496D20">
              <w:t>X</w:t>
            </w:r>
          </w:p>
        </w:tc>
        <w:tc>
          <w:tcPr>
            <w:tcW w:w="145" w:type="pct"/>
          </w:tcPr>
          <w:p w14:paraId="74FF29E5" w14:textId="77777777" w:rsidR="00FA236B" w:rsidRPr="00496D20" w:rsidRDefault="00FA236B" w:rsidP="00FA236B"/>
        </w:tc>
        <w:tc>
          <w:tcPr>
            <w:tcW w:w="193" w:type="pct"/>
          </w:tcPr>
          <w:p w14:paraId="7BF73C76" w14:textId="77777777" w:rsidR="00FA236B" w:rsidRPr="00496D20" w:rsidRDefault="00FA236B" w:rsidP="00FA236B">
            <w:r w:rsidRPr="00496D20">
              <w:t>X</w:t>
            </w:r>
          </w:p>
        </w:tc>
        <w:tc>
          <w:tcPr>
            <w:tcW w:w="145" w:type="pct"/>
          </w:tcPr>
          <w:p w14:paraId="56D767E3" w14:textId="77777777" w:rsidR="00FA236B" w:rsidRPr="00496D20" w:rsidRDefault="00FA236B" w:rsidP="00FA236B">
            <w:r w:rsidRPr="00496D20">
              <w:t>X</w:t>
            </w:r>
          </w:p>
        </w:tc>
        <w:tc>
          <w:tcPr>
            <w:tcW w:w="145" w:type="pct"/>
          </w:tcPr>
          <w:p w14:paraId="20B95465" w14:textId="77777777" w:rsidR="00FA236B" w:rsidRPr="00496D20" w:rsidRDefault="00FA236B" w:rsidP="00FA236B">
            <w:r w:rsidRPr="00496D20">
              <w:t>X</w:t>
            </w:r>
          </w:p>
        </w:tc>
        <w:tc>
          <w:tcPr>
            <w:tcW w:w="145" w:type="pct"/>
          </w:tcPr>
          <w:p w14:paraId="00E773DF" w14:textId="77777777" w:rsidR="00FA236B" w:rsidRPr="00496D20" w:rsidRDefault="00FA236B" w:rsidP="00FA236B">
            <w:r w:rsidRPr="00496D20">
              <w:t>X</w:t>
            </w:r>
          </w:p>
        </w:tc>
        <w:tc>
          <w:tcPr>
            <w:tcW w:w="145" w:type="pct"/>
          </w:tcPr>
          <w:p w14:paraId="4A54E8EF" w14:textId="77777777" w:rsidR="00FA236B" w:rsidRPr="00496D20" w:rsidRDefault="00FA236B" w:rsidP="00FA236B">
            <w:r w:rsidRPr="00496D20">
              <w:t>X</w:t>
            </w:r>
          </w:p>
        </w:tc>
        <w:tc>
          <w:tcPr>
            <w:tcW w:w="145" w:type="pct"/>
          </w:tcPr>
          <w:p w14:paraId="3678F823" w14:textId="77777777" w:rsidR="00FA236B" w:rsidRPr="00496D20" w:rsidRDefault="00FA236B" w:rsidP="00FA236B">
            <w:r w:rsidRPr="00496D20">
              <w:t>X</w:t>
            </w:r>
          </w:p>
        </w:tc>
        <w:tc>
          <w:tcPr>
            <w:tcW w:w="145" w:type="pct"/>
          </w:tcPr>
          <w:p w14:paraId="59D41774" w14:textId="77777777" w:rsidR="00FA236B" w:rsidRPr="00496D20" w:rsidRDefault="00FA236B" w:rsidP="00FA236B">
            <w:r w:rsidRPr="00496D20">
              <w:t>X</w:t>
            </w:r>
          </w:p>
        </w:tc>
        <w:tc>
          <w:tcPr>
            <w:tcW w:w="145" w:type="pct"/>
          </w:tcPr>
          <w:p w14:paraId="38949495" w14:textId="77777777" w:rsidR="00FA236B" w:rsidRPr="00496D20" w:rsidRDefault="00FA236B" w:rsidP="00FA236B">
            <w:r w:rsidRPr="00496D20">
              <w:t>X</w:t>
            </w:r>
          </w:p>
        </w:tc>
        <w:tc>
          <w:tcPr>
            <w:tcW w:w="145" w:type="pct"/>
          </w:tcPr>
          <w:p w14:paraId="3714F0FF" w14:textId="77777777" w:rsidR="00FA236B" w:rsidRPr="00496D20" w:rsidRDefault="00FA236B" w:rsidP="00FA236B">
            <w:r w:rsidRPr="00496D20">
              <w:t>X</w:t>
            </w:r>
          </w:p>
        </w:tc>
        <w:tc>
          <w:tcPr>
            <w:tcW w:w="145" w:type="pct"/>
          </w:tcPr>
          <w:p w14:paraId="396E2A73" w14:textId="77777777" w:rsidR="00FA236B" w:rsidRPr="00496D20" w:rsidRDefault="00FA236B" w:rsidP="00FA236B">
            <w:r w:rsidRPr="00496D20">
              <w:t>X</w:t>
            </w:r>
          </w:p>
        </w:tc>
        <w:tc>
          <w:tcPr>
            <w:tcW w:w="171" w:type="pct"/>
          </w:tcPr>
          <w:p w14:paraId="525F4003" w14:textId="77777777" w:rsidR="00FA236B" w:rsidRPr="00496D20" w:rsidRDefault="00FA236B" w:rsidP="00FA236B">
            <w:r w:rsidRPr="00496D20">
              <w:t>X</w:t>
            </w:r>
          </w:p>
        </w:tc>
      </w:tr>
      <w:tr w:rsidR="009F329E" w:rsidRPr="00496D20" w14:paraId="067815CD" w14:textId="77777777" w:rsidTr="00D154E1">
        <w:tc>
          <w:tcPr>
            <w:tcW w:w="1063" w:type="pct"/>
          </w:tcPr>
          <w:p w14:paraId="2A9DB25F" w14:textId="77777777" w:rsidR="00FA236B" w:rsidRPr="00496D20" w:rsidRDefault="00FA236B" w:rsidP="00FA236B">
            <w:r w:rsidRPr="00496D20">
              <w:lastRenderedPageBreak/>
              <w:t>Versiju funkcijas</w:t>
            </w:r>
          </w:p>
        </w:tc>
        <w:tc>
          <w:tcPr>
            <w:tcW w:w="1932" w:type="pct"/>
          </w:tcPr>
          <w:p w14:paraId="7ED0B1D0" w14:textId="77777777" w:rsidR="00FA236B" w:rsidRPr="00496D20" w:rsidRDefault="00FA236B" w:rsidP="00FA236B"/>
        </w:tc>
        <w:tc>
          <w:tcPr>
            <w:tcW w:w="193" w:type="pct"/>
          </w:tcPr>
          <w:p w14:paraId="27426775" w14:textId="77777777" w:rsidR="00FA236B" w:rsidRPr="00496D20" w:rsidRDefault="00FA236B" w:rsidP="00FA236B"/>
        </w:tc>
        <w:tc>
          <w:tcPr>
            <w:tcW w:w="145" w:type="pct"/>
          </w:tcPr>
          <w:p w14:paraId="3987C6C0" w14:textId="77777777" w:rsidR="00FA236B" w:rsidRPr="00496D20" w:rsidRDefault="00FA236B" w:rsidP="00FA236B"/>
        </w:tc>
        <w:tc>
          <w:tcPr>
            <w:tcW w:w="193" w:type="pct"/>
          </w:tcPr>
          <w:p w14:paraId="28E08606" w14:textId="77777777" w:rsidR="00FA236B" w:rsidRPr="00496D20" w:rsidRDefault="00FA236B" w:rsidP="00FA236B"/>
        </w:tc>
        <w:tc>
          <w:tcPr>
            <w:tcW w:w="145" w:type="pct"/>
          </w:tcPr>
          <w:p w14:paraId="48825897" w14:textId="77777777" w:rsidR="00FA236B" w:rsidRPr="00496D20" w:rsidRDefault="00FA236B" w:rsidP="00FA236B"/>
        </w:tc>
        <w:tc>
          <w:tcPr>
            <w:tcW w:w="145" w:type="pct"/>
          </w:tcPr>
          <w:p w14:paraId="4B8D6C7A" w14:textId="77777777" w:rsidR="00FA236B" w:rsidRPr="00496D20" w:rsidRDefault="00FA236B" w:rsidP="00FA236B"/>
        </w:tc>
        <w:tc>
          <w:tcPr>
            <w:tcW w:w="145" w:type="pct"/>
          </w:tcPr>
          <w:p w14:paraId="0B875313" w14:textId="77777777" w:rsidR="00FA236B" w:rsidRPr="00496D20" w:rsidRDefault="00FA236B" w:rsidP="00FA236B"/>
        </w:tc>
        <w:tc>
          <w:tcPr>
            <w:tcW w:w="145" w:type="pct"/>
          </w:tcPr>
          <w:p w14:paraId="618AAFB4" w14:textId="77777777" w:rsidR="00FA236B" w:rsidRPr="00496D20" w:rsidRDefault="00FA236B" w:rsidP="00FA236B"/>
        </w:tc>
        <w:tc>
          <w:tcPr>
            <w:tcW w:w="145" w:type="pct"/>
          </w:tcPr>
          <w:p w14:paraId="20838840" w14:textId="77777777" w:rsidR="00FA236B" w:rsidRPr="00496D20" w:rsidRDefault="00FA236B" w:rsidP="00FA236B"/>
        </w:tc>
        <w:tc>
          <w:tcPr>
            <w:tcW w:w="145" w:type="pct"/>
          </w:tcPr>
          <w:p w14:paraId="710EBC64" w14:textId="77777777" w:rsidR="00FA236B" w:rsidRPr="00496D20" w:rsidRDefault="00FA236B" w:rsidP="00FA236B"/>
        </w:tc>
        <w:tc>
          <w:tcPr>
            <w:tcW w:w="145" w:type="pct"/>
          </w:tcPr>
          <w:p w14:paraId="5D5E2A8F" w14:textId="77777777" w:rsidR="00FA236B" w:rsidRPr="00496D20" w:rsidRDefault="00FA236B" w:rsidP="00FA236B"/>
        </w:tc>
        <w:tc>
          <w:tcPr>
            <w:tcW w:w="145" w:type="pct"/>
          </w:tcPr>
          <w:p w14:paraId="00938EE3" w14:textId="77777777" w:rsidR="00FA236B" w:rsidRPr="00496D20" w:rsidRDefault="00FA236B" w:rsidP="00FA236B"/>
        </w:tc>
        <w:tc>
          <w:tcPr>
            <w:tcW w:w="145" w:type="pct"/>
          </w:tcPr>
          <w:p w14:paraId="37DD5343" w14:textId="77777777" w:rsidR="00FA236B" w:rsidRPr="00496D20" w:rsidRDefault="00FA236B" w:rsidP="00FA236B"/>
        </w:tc>
        <w:tc>
          <w:tcPr>
            <w:tcW w:w="171" w:type="pct"/>
          </w:tcPr>
          <w:p w14:paraId="40CFFF0B" w14:textId="77777777" w:rsidR="00FA236B" w:rsidRPr="00496D20" w:rsidRDefault="00FA236B" w:rsidP="00FA236B"/>
        </w:tc>
      </w:tr>
      <w:tr w:rsidR="009F329E" w:rsidRPr="00496D20" w14:paraId="59902AEC" w14:textId="77777777" w:rsidTr="00D154E1">
        <w:tc>
          <w:tcPr>
            <w:tcW w:w="1063" w:type="pct"/>
          </w:tcPr>
          <w:p w14:paraId="47E913EB" w14:textId="77777777" w:rsidR="00FA236B" w:rsidRPr="00496D20" w:rsidRDefault="00FA236B" w:rsidP="00FA236B">
            <w:r w:rsidRPr="00496D20">
              <w:t>getPropertiesOfLatestVersion</w:t>
            </w:r>
          </w:p>
        </w:tc>
        <w:tc>
          <w:tcPr>
            <w:tcW w:w="1932" w:type="pct"/>
          </w:tcPr>
          <w:p w14:paraId="53ADEBEC" w14:textId="77777777" w:rsidR="00FA236B" w:rsidRPr="00496D20" w:rsidRDefault="00FA236B" w:rsidP="00FA236B">
            <w:r w:rsidRPr="00496D20">
              <w:t>viens no cmis:read, cmis:write, cmis:all, edk:getProperties</w:t>
            </w:r>
          </w:p>
        </w:tc>
        <w:tc>
          <w:tcPr>
            <w:tcW w:w="193" w:type="pct"/>
          </w:tcPr>
          <w:p w14:paraId="5240967F" w14:textId="77777777" w:rsidR="00FA236B" w:rsidRPr="00496D20" w:rsidRDefault="00FA236B" w:rsidP="00FA236B">
            <w:r w:rsidRPr="00496D20">
              <w:t>X</w:t>
            </w:r>
          </w:p>
        </w:tc>
        <w:tc>
          <w:tcPr>
            <w:tcW w:w="145" w:type="pct"/>
          </w:tcPr>
          <w:p w14:paraId="12DA7735" w14:textId="77777777" w:rsidR="00FA236B" w:rsidRPr="00496D20" w:rsidRDefault="00FA236B" w:rsidP="00FA236B"/>
        </w:tc>
        <w:tc>
          <w:tcPr>
            <w:tcW w:w="193" w:type="pct"/>
          </w:tcPr>
          <w:p w14:paraId="621BE366" w14:textId="77777777" w:rsidR="00FA236B" w:rsidRPr="00496D20" w:rsidRDefault="00FA236B" w:rsidP="00FA236B">
            <w:r w:rsidRPr="00496D20">
              <w:t>X</w:t>
            </w:r>
          </w:p>
        </w:tc>
        <w:tc>
          <w:tcPr>
            <w:tcW w:w="145" w:type="pct"/>
          </w:tcPr>
          <w:p w14:paraId="62EFB444" w14:textId="77777777" w:rsidR="00FA236B" w:rsidRPr="00496D20" w:rsidRDefault="00FA236B" w:rsidP="00FA236B">
            <w:r w:rsidRPr="00496D20">
              <w:t>X</w:t>
            </w:r>
          </w:p>
        </w:tc>
        <w:tc>
          <w:tcPr>
            <w:tcW w:w="145" w:type="pct"/>
          </w:tcPr>
          <w:p w14:paraId="20E38A58" w14:textId="77777777" w:rsidR="00FA236B" w:rsidRPr="00496D20" w:rsidRDefault="00FA236B" w:rsidP="00FA236B">
            <w:r w:rsidRPr="00496D20">
              <w:t>X</w:t>
            </w:r>
          </w:p>
        </w:tc>
        <w:tc>
          <w:tcPr>
            <w:tcW w:w="145" w:type="pct"/>
          </w:tcPr>
          <w:p w14:paraId="543F0C30" w14:textId="77777777" w:rsidR="00FA236B" w:rsidRPr="00496D20" w:rsidRDefault="00FA236B" w:rsidP="00FA236B">
            <w:r w:rsidRPr="00496D20">
              <w:t>X</w:t>
            </w:r>
          </w:p>
        </w:tc>
        <w:tc>
          <w:tcPr>
            <w:tcW w:w="145" w:type="pct"/>
          </w:tcPr>
          <w:p w14:paraId="11C36C73" w14:textId="77777777" w:rsidR="00FA236B" w:rsidRPr="00496D20" w:rsidRDefault="00FA236B" w:rsidP="00FA236B">
            <w:r w:rsidRPr="00496D20">
              <w:t>X</w:t>
            </w:r>
          </w:p>
        </w:tc>
        <w:tc>
          <w:tcPr>
            <w:tcW w:w="145" w:type="pct"/>
          </w:tcPr>
          <w:p w14:paraId="1124378B" w14:textId="77777777" w:rsidR="00FA236B" w:rsidRPr="00496D20" w:rsidRDefault="00FA236B" w:rsidP="00FA236B">
            <w:r w:rsidRPr="00496D20">
              <w:t>X</w:t>
            </w:r>
          </w:p>
        </w:tc>
        <w:tc>
          <w:tcPr>
            <w:tcW w:w="145" w:type="pct"/>
          </w:tcPr>
          <w:p w14:paraId="35739914" w14:textId="77777777" w:rsidR="00FA236B" w:rsidRPr="00496D20" w:rsidRDefault="00FA236B" w:rsidP="00FA236B">
            <w:r w:rsidRPr="00496D20">
              <w:t>X</w:t>
            </w:r>
          </w:p>
        </w:tc>
        <w:tc>
          <w:tcPr>
            <w:tcW w:w="145" w:type="pct"/>
          </w:tcPr>
          <w:p w14:paraId="2EC455FB" w14:textId="77777777" w:rsidR="00FA236B" w:rsidRPr="00496D20" w:rsidRDefault="00FA236B" w:rsidP="00FA236B">
            <w:r w:rsidRPr="00496D20">
              <w:t>X</w:t>
            </w:r>
          </w:p>
        </w:tc>
        <w:tc>
          <w:tcPr>
            <w:tcW w:w="145" w:type="pct"/>
          </w:tcPr>
          <w:p w14:paraId="3D233D20" w14:textId="77777777" w:rsidR="00FA236B" w:rsidRPr="00496D20" w:rsidRDefault="00FA236B" w:rsidP="00FA236B">
            <w:r w:rsidRPr="00496D20">
              <w:t>X</w:t>
            </w:r>
          </w:p>
        </w:tc>
        <w:tc>
          <w:tcPr>
            <w:tcW w:w="145" w:type="pct"/>
          </w:tcPr>
          <w:p w14:paraId="0BECBE48" w14:textId="77777777" w:rsidR="00FA236B" w:rsidRPr="00496D20" w:rsidRDefault="00FA236B" w:rsidP="00FA236B">
            <w:r w:rsidRPr="00496D20">
              <w:t>X</w:t>
            </w:r>
          </w:p>
        </w:tc>
        <w:tc>
          <w:tcPr>
            <w:tcW w:w="171" w:type="pct"/>
          </w:tcPr>
          <w:p w14:paraId="144C98D7" w14:textId="77777777" w:rsidR="00FA236B" w:rsidRPr="00496D20" w:rsidRDefault="00FA236B" w:rsidP="00FA236B">
            <w:r w:rsidRPr="00496D20">
              <w:t>X</w:t>
            </w:r>
          </w:p>
        </w:tc>
      </w:tr>
      <w:tr w:rsidR="009F329E" w:rsidRPr="00496D20" w14:paraId="194C00B0" w14:textId="77777777" w:rsidTr="00D154E1">
        <w:tc>
          <w:tcPr>
            <w:tcW w:w="1063" w:type="pct"/>
          </w:tcPr>
          <w:p w14:paraId="0ACB9021" w14:textId="77777777" w:rsidR="00FA236B" w:rsidRPr="00496D20" w:rsidRDefault="00FA236B" w:rsidP="00FA236B">
            <w:r w:rsidRPr="00496D20">
              <w:t>getObjectOfLatestVersion</w:t>
            </w:r>
          </w:p>
        </w:tc>
        <w:tc>
          <w:tcPr>
            <w:tcW w:w="1932" w:type="pct"/>
          </w:tcPr>
          <w:p w14:paraId="3E650726" w14:textId="77777777" w:rsidR="00FA236B" w:rsidRPr="00496D20" w:rsidRDefault="00FA236B" w:rsidP="00FA236B">
            <w:r w:rsidRPr="00496D20">
              <w:t>viens no cmis:read, cmis:write, cmis:all, edk:getProperties</w:t>
            </w:r>
          </w:p>
        </w:tc>
        <w:tc>
          <w:tcPr>
            <w:tcW w:w="193" w:type="pct"/>
          </w:tcPr>
          <w:p w14:paraId="44D00962" w14:textId="77777777" w:rsidR="00FA236B" w:rsidRPr="00496D20" w:rsidRDefault="00FA236B" w:rsidP="00FA236B">
            <w:r w:rsidRPr="00496D20">
              <w:t>X</w:t>
            </w:r>
          </w:p>
        </w:tc>
        <w:tc>
          <w:tcPr>
            <w:tcW w:w="145" w:type="pct"/>
          </w:tcPr>
          <w:p w14:paraId="7C04C080" w14:textId="77777777" w:rsidR="00FA236B" w:rsidRPr="00496D20" w:rsidRDefault="00FA236B" w:rsidP="00FA236B"/>
        </w:tc>
        <w:tc>
          <w:tcPr>
            <w:tcW w:w="193" w:type="pct"/>
          </w:tcPr>
          <w:p w14:paraId="5D59EEC7" w14:textId="77777777" w:rsidR="00FA236B" w:rsidRPr="00496D20" w:rsidRDefault="00FA236B" w:rsidP="00FA236B">
            <w:r w:rsidRPr="00496D20">
              <w:t>X</w:t>
            </w:r>
          </w:p>
        </w:tc>
        <w:tc>
          <w:tcPr>
            <w:tcW w:w="145" w:type="pct"/>
          </w:tcPr>
          <w:p w14:paraId="5E2A20EE" w14:textId="77777777" w:rsidR="00FA236B" w:rsidRPr="00496D20" w:rsidRDefault="00FA236B" w:rsidP="00FA236B">
            <w:r w:rsidRPr="00496D20">
              <w:t>X</w:t>
            </w:r>
          </w:p>
        </w:tc>
        <w:tc>
          <w:tcPr>
            <w:tcW w:w="145" w:type="pct"/>
          </w:tcPr>
          <w:p w14:paraId="113E4619" w14:textId="77777777" w:rsidR="00FA236B" w:rsidRPr="00496D20" w:rsidRDefault="00FA236B" w:rsidP="00FA236B">
            <w:r w:rsidRPr="00496D20">
              <w:t>X</w:t>
            </w:r>
          </w:p>
        </w:tc>
        <w:tc>
          <w:tcPr>
            <w:tcW w:w="145" w:type="pct"/>
          </w:tcPr>
          <w:p w14:paraId="1D13D552" w14:textId="77777777" w:rsidR="00FA236B" w:rsidRPr="00496D20" w:rsidRDefault="00FA236B" w:rsidP="00FA236B">
            <w:r w:rsidRPr="00496D20">
              <w:t>X</w:t>
            </w:r>
          </w:p>
        </w:tc>
        <w:tc>
          <w:tcPr>
            <w:tcW w:w="145" w:type="pct"/>
          </w:tcPr>
          <w:p w14:paraId="1CEB7306" w14:textId="77777777" w:rsidR="00FA236B" w:rsidRPr="00496D20" w:rsidRDefault="00FA236B" w:rsidP="00FA236B">
            <w:r w:rsidRPr="00496D20">
              <w:t>X</w:t>
            </w:r>
          </w:p>
        </w:tc>
        <w:tc>
          <w:tcPr>
            <w:tcW w:w="145" w:type="pct"/>
          </w:tcPr>
          <w:p w14:paraId="0FA8648E" w14:textId="77777777" w:rsidR="00FA236B" w:rsidRPr="00496D20" w:rsidRDefault="00FA236B" w:rsidP="00FA236B">
            <w:r w:rsidRPr="00496D20">
              <w:t>X</w:t>
            </w:r>
          </w:p>
        </w:tc>
        <w:tc>
          <w:tcPr>
            <w:tcW w:w="145" w:type="pct"/>
          </w:tcPr>
          <w:p w14:paraId="4A2657FA" w14:textId="77777777" w:rsidR="00FA236B" w:rsidRPr="00496D20" w:rsidRDefault="00FA236B" w:rsidP="00FA236B">
            <w:r w:rsidRPr="00496D20">
              <w:t>X</w:t>
            </w:r>
          </w:p>
        </w:tc>
        <w:tc>
          <w:tcPr>
            <w:tcW w:w="145" w:type="pct"/>
          </w:tcPr>
          <w:p w14:paraId="3C09FB18" w14:textId="77777777" w:rsidR="00FA236B" w:rsidRPr="00496D20" w:rsidRDefault="00FA236B" w:rsidP="00FA236B">
            <w:r w:rsidRPr="00496D20">
              <w:t>X</w:t>
            </w:r>
          </w:p>
        </w:tc>
        <w:tc>
          <w:tcPr>
            <w:tcW w:w="145" w:type="pct"/>
          </w:tcPr>
          <w:p w14:paraId="65F2A96C" w14:textId="77777777" w:rsidR="00FA236B" w:rsidRPr="00496D20" w:rsidRDefault="00FA236B" w:rsidP="00FA236B">
            <w:r w:rsidRPr="00496D20">
              <w:t>X</w:t>
            </w:r>
          </w:p>
        </w:tc>
        <w:tc>
          <w:tcPr>
            <w:tcW w:w="145" w:type="pct"/>
          </w:tcPr>
          <w:p w14:paraId="295A8F0B" w14:textId="77777777" w:rsidR="00FA236B" w:rsidRPr="00496D20" w:rsidRDefault="00FA236B" w:rsidP="00FA236B">
            <w:r w:rsidRPr="00496D20">
              <w:t>X</w:t>
            </w:r>
          </w:p>
        </w:tc>
        <w:tc>
          <w:tcPr>
            <w:tcW w:w="171" w:type="pct"/>
          </w:tcPr>
          <w:p w14:paraId="122E67AD" w14:textId="77777777" w:rsidR="00FA236B" w:rsidRPr="00496D20" w:rsidRDefault="00FA236B" w:rsidP="00FA236B">
            <w:r w:rsidRPr="00496D20">
              <w:t>X</w:t>
            </w:r>
          </w:p>
        </w:tc>
      </w:tr>
      <w:tr w:rsidR="009F329E" w:rsidRPr="00496D20" w14:paraId="547959DA" w14:textId="77777777" w:rsidTr="00D154E1">
        <w:tc>
          <w:tcPr>
            <w:tcW w:w="1063" w:type="pct"/>
          </w:tcPr>
          <w:p w14:paraId="13C31331" w14:textId="77777777" w:rsidR="00FA236B" w:rsidRPr="00496D20" w:rsidRDefault="00FA236B" w:rsidP="00FA236B">
            <w:r w:rsidRPr="00496D20">
              <w:t>getAllVersions</w:t>
            </w:r>
          </w:p>
        </w:tc>
        <w:tc>
          <w:tcPr>
            <w:tcW w:w="1932" w:type="pct"/>
          </w:tcPr>
          <w:p w14:paraId="3DC3FB91" w14:textId="77777777" w:rsidR="00FA236B" w:rsidRPr="00496D20" w:rsidRDefault="00FA236B" w:rsidP="00FA236B">
            <w:r w:rsidRPr="00496D20">
              <w:t>viens no cmis:read, cmis:write, cmis:all, edk:getAllVersions</w:t>
            </w:r>
          </w:p>
        </w:tc>
        <w:tc>
          <w:tcPr>
            <w:tcW w:w="193" w:type="pct"/>
          </w:tcPr>
          <w:p w14:paraId="2296CF6E" w14:textId="77777777" w:rsidR="00FA236B" w:rsidRPr="00496D20" w:rsidRDefault="00FA236B" w:rsidP="00FA236B">
            <w:r w:rsidRPr="00496D20">
              <w:t>X</w:t>
            </w:r>
          </w:p>
        </w:tc>
        <w:tc>
          <w:tcPr>
            <w:tcW w:w="145" w:type="pct"/>
          </w:tcPr>
          <w:p w14:paraId="0EA07C11" w14:textId="77777777" w:rsidR="00FA236B" w:rsidRPr="00496D20" w:rsidRDefault="00FA236B" w:rsidP="00FA236B"/>
        </w:tc>
        <w:tc>
          <w:tcPr>
            <w:tcW w:w="193" w:type="pct"/>
          </w:tcPr>
          <w:p w14:paraId="3DC44821" w14:textId="77777777" w:rsidR="00FA236B" w:rsidRPr="00496D20" w:rsidRDefault="00FA236B" w:rsidP="00FA236B">
            <w:r w:rsidRPr="00496D20">
              <w:t>X</w:t>
            </w:r>
          </w:p>
        </w:tc>
        <w:tc>
          <w:tcPr>
            <w:tcW w:w="145" w:type="pct"/>
          </w:tcPr>
          <w:p w14:paraId="2E0FFD6B" w14:textId="77777777" w:rsidR="00FA236B" w:rsidRPr="00496D20" w:rsidRDefault="00FA236B" w:rsidP="00FA236B">
            <w:r w:rsidRPr="00496D20">
              <w:t>X</w:t>
            </w:r>
          </w:p>
        </w:tc>
        <w:tc>
          <w:tcPr>
            <w:tcW w:w="145" w:type="pct"/>
          </w:tcPr>
          <w:p w14:paraId="3679CD22" w14:textId="77777777" w:rsidR="00FA236B" w:rsidRPr="00496D20" w:rsidRDefault="00FA236B" w:rsidP="00FA236B">
            <w:r w:rsidRPr="00496D20">
              <w:t>X</w:t>
            </w:r>
          </w:p>
        </w:tc>
        <w:tc>
          <w:tcPr>
            <w:tcW w:w="145" w:type="pct"/>
          </w:tcPr>
          <w:p w14:paraId="79BF7454" w14:textId="77777777" w:rsidR="00FA236B" w:rsidRPr="00496D20" w:rsidRDefault="00FA236B" w:rsidP="00FA236B">
            <w:r w:rsidRPr="00496D20">
              <w:t>X</w:t>
            </w:r>
          </w:p>
        </w:tc>
        <w:tc>
          <w:tcPr>
            <w:tcW w:w="145" w:type="pct"/>
          </w:tcPr>
          <w:p w14:paraId="40DEB8B2" w14:textId="77777777" w:rsidR="00FA236B" w:rsidRPr="00496D20" w:rsidRDefault="00FA236B" w:rsidP="00FA236B">
            <w:r w:rsidRPr="00496D20">
              <w:t>X</w:t>
            </w:r>
          </w:p>
        </w:tc>
        <w:tc>
          <w:tcPr>
            <w:tcW w:w="145" w:type="pct"/>
          </w:tcPr>
          <w:p w14:paraId="3B605A02" w14:textId="77777777" w:rsidR="00FA236B" w:rsidRPr="00496D20" w:rsidRDefault="00FA236B" w:rsidP="00FA236B">
            <w:r w:rsidRPr="00496D20">
              <w:t>X</w:t>
            </w:r>
          </w:p>
        </w:tc>
        <w:tc>
          <w:tcPr>
            <w:tcW w:w="145" w:type="pct"/>
          </w:tcPr>
          <w:p w14:paraId="7A69D44B" w14:textId="77777777" w:rsidR="00FA236B" w:rsidRPr="00496D20" w:rsidRDefault="00FA236B" w:rsidP="00FA236B">
            <w:r w:rsidRPr="00496D20">
              <w:t>X</w:t>
            </w:r>
          </w:p>
        </w:tc>
        <w:tc>
          <w:tcPr>
            <w:tcW w:w="145" w:type="pct"/>
          </w:tcPr>
          <w:p w14:paraId="49022BB8" w14:textId="77777777" w:rsidR="00FA236B" w:rsidRPr="00496D20" w:rsidRDefault="00FA236B" w:rsidP="00FA236B">
            <w:r w:rsidRPr="00496D20">
              <w:t>X</w:t>
            </w:r>
          </w:p>
        </w:tc>
        <w:tc>
          <w:tcPr>
            <w:tcW w:w="145" w:type="pct"/>
          </w:tcPr>
          <w:p w14:paraId="73541007" w14:textId="77777777" w:rsidR="00FA236B" w:rsidRPr="00496D20" w:rsidRDefault="00FA236B" w:rsidP="00FA236B">
            <w:r w:rsidRPr="00496D20">
              <w:t>X</w:t>
            </w:r>
          </w:p>
        </w:tc>
        <w:tc>
          <w:tcPr>
            <w:tcW w:w="145" w:type="pct"/>
          </w:tcPr>
          <w:p w14:paraId="7AF7C2BE" w14:textId="77777777" w:rsidR="00FA236B" w:rsidRPr="00496D20" w:rsidRDefault="00FA236B" w:rsidP="00FA236B">
            <w:r w:rsidRPr="00496D20">
              <w:t>X</w:t>
            </w:r>
          </w:p>
        </w:tc>
        <w:tc>
          <w:tcPr>
            <w:tcW w:w="171" w:type="pct"/>
          </w:tcPr>
          <w:p w14:paraId="0DF6E9F0" w14:textId="77777777" w:rsidR="00FA236B" w:rsidRPr="00496D20" w:rsidRDefault="00FA236B" w:rsidP="00FA236B">
            <w:r w:rsidRPr="00496D20">
              <w:t>X</w:t>
            </w:r>
          </w:p>
        </w:tc>
      </w:tr>
      <w:tr w:rsidR="00FA236B" w:rsidRPr="00496D20" w14:paraId="1022DC7C" w14:textId="77777777" w:rsidTr="00D154E1">
        <w:tc>
          <w:tcPr>
            <w:tcW w:w="5000" w:type="pct"/>
            <w:gridSpan w:val="15"/>
          </w:tcPr>
          <w:p w14:paraId="4E78ECD7" w14:textId="77777777" w:rsidR="00FA236B" w:rsidRPr="00496D20" w:rsidRDefault="00FA236B" w:rsidP="00FA236B">
            <w:pPr>
              <w:pStyle w:val="MessageHeader"/>
            </w:pPr>
            <w:r w:rsidRPr="00496D20">
              <w:t>Sasaistes funkcijas</w:t>
            </w:r>
          </w:p>
        </w:tc>
      </w:tr>
      <w:tr w:rsidR="009F329E" w:rsidRPr="00496D20" w14:paraId="52019BB3" w14:textId="77777777" w:rsidTr="00D154E1">
        <w:tc>
          <w:tcPr>
            <w:tcW w:w="1063" w:type="pct"/>
          </w:tcPr>
          <w:p w14:paraId="24713580" w14:textId="77777777" w:rsidR="00FA236B" w:rsidRPr="00496D20" w:rsidRDefault="00FA236B" w:rsidP="00FA236B">
            <w:r w:rsidRPr="00496D20">
              <w:t>getObjectRelationships</w:t>
            </w:r>
          </w:p>
        </w:tc>
        <w:tc>
          <w:tcPr>
            <w:tcW w:w="1932" w:type="pct"/>
          </w:tcPr>
          <w:p w14:paraId="261E28AC" w14:textId="77777777" w:rsidR="00FA236B" w:rsidRPr="00496D20" w:rsidRDefault="00FA236B" w:rsidP="00FA236B">
            <w:r w:rsidRPr="00496D20">
              <w:t>viens no cmis:read, cmis:write, cmis:all, edk:getObejctRelationship</w:t>
            </w:r>
          </w:p>
        </w:tc>
        <w:tc>
          <w:tcPr>
            <w:tcW w:w="193" w:type="pct"/>
          </w:tcPr>
          <w:p w14:paraId="6E0B18A9" w14:textId="77777777" w:rsidR="00FA236B" w:rsidRPr="00496D20" w:rsidRDefault="00FA236B" w:rsidP="00FA236B">
            <w:r w:rsidRPr="00496D20">
              <w:t>X</w:t>
            </w:r>
          </w:p>
        </w:tc>
        <w:tc>
          <w:tcPr>
            <w:tcW w:w="145" w:type="pct"/>
          </w:tcPr>
          <w:p w14:paraId="3ABE04DB" w14:textId="77777777" w:rsidR="00FA236B" w:rsidRPr="00496D20" w:rsidRDefault="00FA236B" w:rsidP="00FA236B"/>
        </w:tc>
        <w:tc>
          <w:tcPr>
            <w:tcW w:w="193" w:type="pct"/>
          </w:tcPr>
          <w:p w14:paraId="26CD09F8" w14:textId="77777777" w:rsidR="00FA236B" w:rsidRPr="00496D20" w:rsidRDefault="00FA236B" w:rsidP="00FA236B">
            <w:r w:rsidRPr="00496D20">
              <w:t>X</w:t>
            </w:r>
          </w:p>
        </w:tc>
        <w:tc>
          <w:tcPr>
            <w:tcW w:w="145" w:type="pct"/>
          </w:tcPr>
          <w:p w14:paraId="230442B7" w14:textId="77777777" w:rsidR="00FA236B" w:rsidRPr="00496D20" w:rsidRDefault="00FA236B" w:rsidP="00FA236B">
            <w:r w:rsidRPr="00496D20">
              <w:t>X</w:t>
            </w:r>
          </w:p>
        </w:tc>
        <w:tc>
          <w:tcPr>
            <w:tcW w:w="145" w:type="pct"/>
          </w:tcPr>
          <w:p w14:paraId="7580353A" w14:textId="77777777" w:rsidR="00FA236B" w:rsidRPr="00496D20" w:rsidRDefault="00FA236B" w:rsidP="00FA236B">
            <w:r w:rsidRPr="00496D20">
              <w:t>X</w:t>
            </w:r>
          </w:p>
        </w:tc>
        <w:tc>
          <w:tcPr>
            <w:tcW w:w="145" w:type="pct"/>
          </w:tcPr>
          <w:p w14:paraId="5286EE9A" w14:textId="77777777" w:rsidR="00FA236B" w:rsidRPr="00496D20" w:rsidRDefault="00FA236B" w:rsidP="00FA236B">
            <w:r w:rsidRPr="00496D20">
              <w:t>X</w:t>
            </w:r>
          </w:p>
        </w:tc>
        <w:tc>
          <w:tcPr>
            <w:tcW w:w="145" w:type="pct"/>
          </w:tcPr>
          <w:p w14:paraId="1D7C5F97" w14:textId="77777777" w:rsidR="00FA236B" w:rsidRPr="00496D20" w:rsidRDefault="00FA236B" w:rsidP="00FA236B">
            <w:r w:rsidRPr="00496D20">
              <w:t>X</w:t>
            </w:r>
          </w:p>
        </w:tc>
        <w:tc>
          <w:tcPr>
            <w:tcW w:w="145" w:type="pct"/>
          </w:tcPr>
          <w:p w14:paraId="476BEEEF" w14:textId="77777777" w:rsidR="00FA236B" w:rsidRPr="00496D20" w:rsidRDefault="00FA236B" w:rsidP="00FA236B">
            <w:r w:rsidRPr="00496D20">
              <w:t>X</w:t>
            </w:r>
          </w:p>
        </w:tc>
        <w:tc>
          <w:tcPr>
            <w:tcW w:w="145" w:type="pct"/>
          </w:tcPr>
          <w:p w14:paraId="12BA20D1" w14:textId="77777777" w:rsidR="00FA236B" w:rsidRPr="00496D20" w:rsidRDefault="00FA236B" w:rsidP="00FA236B">
            <w:r w:rsidRPr="00496D20">
              <w:t>X</w:t>
            </w:r>
          </w:p>
        </w:tc>
        <w:tc>
          <w:tcPr>
            <w:tcW w:w="145" w:type="pct"/>
          </w:tcPr>
          <w:p w14:paraId="0989AB2D" w14:textId="77777777" w:rsidR="00FA236B" w:rsidRPr="00496D20" w:rsidRDefault="00FA236B" w:rsidP="00FA236B">
            <w:r w:rsidRPr="00496D20">
              <w:t>X</w:t>
            </w:r>
          </w:p>
        </w:tc>
        <w:tc>
          <w:tcPr>
            <w:tcW w:w="145" w:type="pct"/>
          </w:tcPr>
          <w:p w14:paraId="01788823" w14:textId="77777777" w:rsidR="00FA236B" w:rsidRPr="00496D20" w:rsidRDefault="00FA236B" w:rsidP="00FA236B">
            <w:r w:rsidRPr="00496D20">
              <w:t>X</w:t>
            </w:r>
          </w:p>
        </w:tc>
        <w:tc>
          <w:tcPr>
            <w:tcW w:w="145" w:type="pct"/>
          </w:tcPr>
          <w:p w14:paraId="080B4F54" w14:textId="77777777" w:rsidR="00FA236B" w:rsidRPr="00496D20" w:rsidRDefault="00FA236B" w:rsidP="00FA236B">
            <w:r w:rsidRPr="00496D20">
              <w:t>X</w:t>
            </w:r>
          </w:p>
        </w:tc>
        <w:tc>
          <w:tcPr>
            <w:tcW w:w="171" w:type="pct"/>
          </w:tcPr>
          <w:p w14:paraId="34EF0E3A" w14:textId="77777777" w:rsidR="00FA236B" w:rsidRPr="00496D20" w:rsidRDefault="00FA236B" w:rsidP="00FA236B">
            <w:r w:rsidRPr="00496D20">
              <w:t>X</w:t>
            </w:r>
          </w:p>
        </w:tc>
      </w:tr>
      <w:tr w:rsidR="00FA236B" w:rsidRPr="00496D20" w14:paraId="17A12974" w14:textId="77777777" w:rsidTr="00D154E1">
        <w:tc>
          <w:tcPr>
            <w:tcW w:w="5000" w:type="pct"/>
            <w:gridSpan w:val="15"/>
          </w:tcPr>
          <w:p w14:paraId="22BF154E" w14:textId="77777777" w:rsidR="00FA236B" w:rsidRPr="00496D20" w:rsidRDefault="00FA236B" w:rsidP="00FA236B">
            <w:pPr>
              <w:pStyle w:val="MessageHeader"/>
            </w:pPr>
            <w:r w:rsidRPr="00496D20">
              <w:t>Pieejas kontroles funkcijas</w:t>
            </w:r>
          </w:p>
        </w:tc>
      </w:tr>
      <w:tr w:rsidR="009F329E" w:rsidRPr="00496D20" w14:paraId="716D253A" w14:textId="77777777" w:rsidTr="00D154E1">
        <w:tc>
          <w:tcPr>
            <w:tcW w:w="1063" w:type="pct"/>
          </w:tcPr>
          <w:p w14:paraId="1CC011FF" w14:textId="77777777" w:rsidR="00FA236B" w:rsidRPr="00496D20" w:rsidRDefault="00FA236B" w:rsidP="00FA236B">
            <w:r w:rsidRPr="00496D20">
              <w:t>applyACL</w:t>
            </w:r>
          </w:p>
        </w:tc>
        <w:tc>
          <w:tcPr>
            <w:tcW w:w="1932" w:type="pct"/>
          </w:tcPr>
          <w:p w14:paraId="0F7F28B9" w14:textId="77777777" w:rsidR="00FA236B" w:rsidRPr="00496D20" w:rsidRDefault="00FA236B" w:rsidP="00FA236B">
            <w:r w:rsidRPr="00496D20">
              <w:t>viens no cmis:all, edk:applyACL</w:t>
            </w:r>
          </w:p>
        </w:tc>
        <w:tc>
          <w:tcPr>
            <w:tcW w:w="193" w:type="pct"/>
          </w:tcPr>
          <w:p w14:paraId="1C4A06D1" w14:textId="77777777" w:rsidR="00FA236B" w:rsidRPr="00496D20" w:rsidRDefault="00FA236B" w:rsidP="00FA236B"/>
        </w:tc>
        <w:tc>
          <w:tcPr>
            <w:tcW w:w="145" w:type="pct"/>
          </w:tcPr>
          <w:p w14:paraId="5EF44FF3" w14:textId="77777777" w:rsidR="00FA236B" w:rsidRPr="00496D20" w:rsidRDefault="00FA236B" w:rsidP="00FA236B"/>
        </w:tc>
        <w:tc>
          <w:tcPr>
            <w:tcW w:w="193" w:type="pct"/>
          </w:tcPr>
          <w:p w14:paraId="5DABF6D1" w14:textId="77777777" w:rsidR="00FA236B" w:rsidRPr="00496D20" w:rsidRDefault="00FA236B" w:rsidP="00FA236B">
            <w:r w:rsidRPr="00496D20">
              <w:t>X</w:t>
            </w:r>
          </w:p>
        </w:tc>
        <w:tc>
          <w:tcPr>
            <w:tcW w:w="145" w:type="pct"/>
          </w:tcPr>
          <w:p w14:paraId="29288C17" w14:textId="77777777" w:rsidR="00FA236B" w:rsidRPr="00496D20" w:rsidRDefault="00FA236B" w:rsidP="00FA236B">
            <w:r w:rsidRPr="00496D20">
              <w:t>X</w:t>
            </w:r>
          </w:p>
        </w:tc>
        <w:tc>
          <w:tcPr>
            <w:tcW w:w="145" w:type="pct"/>
          </w:tcPr>
          <w:p w14:paraId="139311DE" w14:textId="77777777" w:rsidR="00FA236B" w:rsidRPr="00496D20" w:rsidRDefault="00FA236B" w:rsidP="00FA236B"/>
        </w:tc>
        <w:tc>
          <w:tcPr>
            <w:tcW w:w="145" w:type="pct"/>
          </w:tcPr>
          <w:p w14:paraId="0C213E61" w14:textId="77777777" w:rsidR="00FA236B" w:rsidRPr="00496D20" w:rsidRDefault="00FA236B" w:rsidP="00FA236B"/>
        </w:tc>
        <w:tc>
          <w:tcPr>
            <w:tcW w:w="145" w:type="pct"/>
          </w:tcPr>
          <w:p w14:paraId="7262C2B6" w14:textId="77777777" w:rsidR="00FA236B" w:rsidRPr="00496D20" w:rsidRDefault="00FA236B" w:rsidP="00FA236B"/>
        </w:tc>
        <w:tc>
          <w:tcPr>
            <w:tcW w:w="145" w:type="pct"/>
          </w:tcPr>
          <w:p w14:paraId="51D4B827" w14:textId="77777777" w:rsidR="00FA236B" w:rsidRPr="00496D20" w:rsidRDefault="00FA236B" w:rsidP="00FA236B"/>
        </w:tc>
        <w:tc>
          <w:tcPr>
            <w:tcW w:w="145" w:type="pct"/>
          </w:tcPr>
          <w:p w14:paraId="68A989B5" w14:textId="77777777" w:rsidR="00FA236B" w:rsidRPr="00496D20" w:rsidRDefault="00FA236B" w:rsidP="00FA236B"/>
        </w:tc>
        <w:tc>
          <w:tcPr>
            <w:tcW w:w="145" w:type="pct"/>
          </w:tcPr>
          <w:p w14:paraId="4B14C0EA" w14:textId="77777777" w:rsidR="00FA236B" w:rsidRPr="00496D20" w:rsidRDefault="00FA236B" w:rsidP="00FA236B"/>
        </w:tc>
        <w:tc>
          <w:tcPr>
            <w:tcW w:w="145" w:type="pct"/>
          </w:tcPr>
          <w:p w14:paraId="7639BAE1" w14:textId="77777777" w:rsidR="00FA236B" w:rsidRPr="00496D20" w:rsidRDefault="00FA236B" w:rsidP="00FA236B"/>
        </w:tc>
        <w:tc>
          <w:tcPr>
            <w:tcW w:w="145" w:type="pct"/>
          </w:tcPr>
          <w:p w14:paraId="1FC33CD5" w14:textId="77777777" w:rsidR="00FA236B" w:rsidRPr="00496D20" w:rsidRDefault="00FA236B" w:rsidP="00FA236B"/>
        </w:tc>
        <w:tc>
          <w:tcPr>
            <w:tcW w:w="171" w:type="pct"/>
          </w:tcPr>
          <w:p w14:paraId="20016ADB" w14:textId="77777777" w:rsidR="00FA236B" w:rsidRPr="00496D20" w:rsidRDefault="00FA236B" w:rsidP="00FA236B"/>
        </w:tc>
      </w:tr>
      <w:tr w:rsidR="009F329E" w:rsidRPr="00496D20" w14:paraId="2C49CBB3" w14:textId="77777777" w:rsidTr="00D154E1">
        <w:tc>
          <w:tcPr>
            <w:tcW w:w="1063" w:type="pct"/>
          </w:tcPr>
          <w:p w14:paraId="033A21D4" w14:textId="77777777" w:rsidR="00FA236B" w:rsidRPr="00496D20" w:rsidRDefault="00FA236B" w:rsidP="00FA236B">
            <w:r w:rsidRPr="00496D20">
              <w:t>getACL</w:t>
            </w:r>
          </w:p>
        </w:tc>
        <w:tc>
          <w:tcPr>
            <w:tcW w:w="1932" w:type="pct"/>
          </w:tcPr>
          <w:p w14:paraId="683069F3" w14:textId="77777777" w:rsidR="00FA236B" w:rsidRPr="00496D20" w:rsidRDefault="00FA236B" w:rsidP="00FA236B">
            <w:r w:rsidRPr="00496D20">
              <w:t>viens no cmis:all, edk:getACL</w:t>
            </w:r>
          </w:p>
        </w:tc>
        <w:tc>
          <w:tcPr>
            <w:tcW w:w="193" w:type="pct"/>
          </w:tcPr>
          <w:p w14:paraId="245D885E" w14:textId="77777777" w:rsidR="00FA236B" w:rsidRPr="00496D20" w:rsidRDefault="00FA236B" w:rsidP="00FA236B"/>
        </w:tc>
        <w:tc>
          <w:tcPr>
            <w:tcW w:w="145" w:type="pct"/>
          </w:tcPr>
          <w:p w14:paraId="334536A5" w14:textId="77777777" w:rsidR="00FA236B" w:rsidRPr="00496D20" w:rsidRDefault="00FA236B" w:rsidP="00FA236B"/>
        </w:tc>
        <w:tc>
          <w:tcPr>
            <w:tcW w:w="193" w:type="pct"/>
          </w:tcPr>
          <w:p w14:paraId="014E3023" w14:textId="77777777" w:rsidR="00FA236B" w:rsidRPr="00496D20" w:rsidRDefault="00FA236B" w:rsidP="00FA236B">
            <w:r w:rsidRPr="00496D20">
              <w:t>X</w:t>
            </w:r>
          </w:p>
        </w:tc>
        <w:tc>
          <w:tcPr>
            <w:tcW w:w="145" w:type="pct"/>
          </w:tcPr>
          <w:p w14:paraId="2F995A2D" w14:textId="77777777" w:rsidR="00FA236B" w:rsidRPr="00496D20" w:rsidRDefault="00FA236B" w:rsidP="00FA236B">
            <w:r w:rsidRPr="00496D20">
              <w:t>X</w:t>
            </w:r>
          </w:p>
        </w:tc>
        <w:tc>
          <w:tcPr>
            <w:tcW w:w="145" w:type="pct"/>
          </w:tcPr>
          <w:p w14:paraId="29253150" w14:textId="77777777" w:rsidR="00FA236B" w:rsidRPr="00496D20" w:rsidRDefault="00FA236B" w:rsidP="00FA236B"/>
        </w:tc>
        <w:tc>
          <w:tcPr>
            <w:tcW w:w="145" w:type="pct"/>
          </w:tcPr>
          <w:p w14:paraId="12E19B8D" w14:textId="77777777" w:rsidR="00FA236B" w:rsidRPr="00496D20" w:rsidRDefault="00FA236B" w:rsidP="00FA236B"/>
        </w:tc>
        <w:tc>
          <w:tcPr>
            <w:tcW w:w="145" w:type="pct"/>
          </w:tcPr>
          <w:p w14:paraId="74192502" w14:textId="77777777" w:rsidR="00FA236B" w:rsidRPr="00496D20" w:rsidRDefault="00FA236B" w:rsidP="00FA236B"/>
        </w:tc>
        <w:tc>
          <w:tcPr>
            <w:tcW w:w="145" w:type="pct"/>
          </w:tcPr>
          <w:p w14:paraId="03ADA971" w14:textId="77777777" w:rsidR="00FA236B" w:rsidRPr="00496D20" w:rsidRDefault="00FA236B" w:rsidP="00FA236B"/>
        </w:tc>
        <w:tc>
          <w:tcPr>
            <w:tcW w:w="145" w:type="pct"/>
          </w:tcPr>
          <w:p w14:paraId="3849F88B" w14:textId="77777777" w:rsidR="00FA236B" w:rsidRPr="00496D20" w:rsidRDefault="00FA236B" w:rsidP="00FA236B"/>
        </w:tc>
        <w:tc>
          <w:tcPr>
            <w:tcW w:w="145" w:type="pct"/>
          </w:tcPr>
          <w:p w14:paraId="08D0B195" w14:textId="77777777" w:rsidR="00FA236B" w:rsidRPr="00496D20" w:rsidRDefault="00FA236B" w:rsidP="00FA236B"/>
        </w:tc>
        <w:tc>
          <w:tcPr>
            <w:tcW w:w="145" w:type="pct"/>
          </w:tcPr>
          <w:p w14:paraId="493966BD" w14:textId="77777777" w:rsidR="00FA236B" w:rsidRPr="00496D20" w:rsidRDefault="00FA236B" w:rsidP="00FA236B"/>
        </w:tc>
        <w:tc>
          <w:tcPr>
            <w:tcW w:w="145" w:type="pct"/>
          </w:tcPr>
          <w:p w14:paraId="3A2730AF" w14:textId="77777777" w:rsidR="00FA236B" w:rsidRPr="00496D20" w:rsidRDefault="00FA236B" w:rsidP="00FA236B"/>
        </w:tc>
        <w:tc>
          <w:tcPr>
            <w:tcW w:w="171" w:type="pct"/>
          </w:tcPr>
          <w:p w14:paraId="0C83831E" w14:textId="77777777" w:rsidR="00FA236B" w:rsidRPr="00496D20" w:rsidRDefault="00FA236B" w:rsidP="00FA236B"/>
        </w:tc>
      </w:tr>
      <w:tr w:rsidR="00FA236B" w:rsidRPr="00496D20" w14:paraId="0E965BDD" w14:textId="77777777" w:rsidTr="00D154E1">
        <w:tc>
          <w:tcPr>
            <w:tcW w:w="5000" w:type="pct"/>
            <w:gridSpan w:val="15"/>
          </w:tcPr>
          <w:p w14:paraId="2618558A" w14:textId="77777777" w:rsidR="00FA236B" w:rsidRPr="00496D20" w:rsidRDefault="00FA236B" w:rsidP="00FA236B">
            <w:pPr>
              <w:pStyle w:val="MessageHeader"/>
            </w:pPr>
            <w:r w:rsidRPr="00496D20">
              <w:t>Paplašinātās objektu funkcijas</w:t>
            </w:r>
          </w:p>
        </w:tc>
      </w:tr>
      <w:tr w:rsidR="009F329E" w:rsidRPr="00496D20" w14:paraId="4D58FD01" w14:textId="77777777" w:rsidTr="00D154E1">
        <w:tc>
          <w:tcPr>
            <w:tcW w:w="1063" w:type="pct"/>
          </w:tcPr>
          <w:p w14:paraId="394EE0C3" w14:textId="77777777" w:rsidR="00FA236B" w:rsidRPr="00496D20" w:rsidRDefault="00FA236B" w:rsidP="00FA236B">
            <w:r w:rsidRPr="00496D20">
              <w:t>getOrCreateFolder</w:t>
            </w:r>
          </w:p>
        </w:tc>
        <w:tc>
          <w:tcPr>
            <w:tcW w:w="1932" w:type="pct"/>
          </w:tcPr>
          <w:p w14:paraId="22116A84" w14:textId="77777777" w:rsidR="00FA236B" w:rsidRPr="00496D20" w:rsidRDefault="00FA236B" w:rsidP="00FA236B">
            <w:r w:rsidRPr="00496D20">
              <w:t>viens no cmis:write, cmis:all, edk:createFolder</w:t>
            </w:r>
          </w:p>
        </w:tc>
        <w:tc>
          <w:tcPr>
            <w:tcW w:w="193" w:type="pct"/>
          </w:tcPr>
          <w:p w14:paraId="112FFCFC" w14:textId="77777777" w:rsidR="00FA236B" w:rsidRPr="00496D20" w:rsidRDefault="00FA236B" w:rsidP="00FA236B">
            <w:r w:rsidRPr="00496D20">
              <w:t>X</w:t>
            </w:r>
          </w:p>
        </w:tc>
        <w:tc>
          <w:tcPr>
            <w:tcW w:w="145" w:type="pct"/>
          </w:tcPr>
          <w:p w14:paraId="7908F768" w14:textId="77777777" w:rsidR="00FA236B" w:rsidRPr="00496D20" w:rsidRDefault="00FA236B" w:rsidP="00FA236B">
            <w:r w:rsidRPr="00496D20">
              <w:t>X</w:t>
            </w:r>
          </w:p>
        </w:tc>
        <w:tc>
          <w:tcPr>
            <w:tcW w:w="193" w:type="pct"/>
          </w:tcPr>
          <w:p w14:paraId="680842E5" w14:textId="77777777" w:rsidR="00FA236B" w:rsidRPr="00496D20" w:rsidRDefault="00FA236B" w:rsidP="00FA236B">
            <w:r w:rsidRPr="00496D20">
              <w:t>X</w:t>
            </w:r>
          </w:p>
        </w:tc>
        <w:tc>
          <w:tcPr>
            <w:tcW w:w="145" w:type="pct"/>
          </w:tcPr>
          <w:p w14:paraId="1FFB3D9C" w14:textId="77777777" w:rsidR="00FA236B" w:rsidRPr="00496D20" w:rsidRDefault="00FA236B" w:rsidP="00FA236B">
            <w:r w:rsidRPr="00496D20">
              <w:t>X</w:t>
            </w:r>
          </w:p>
        </w:tc>
        <w:tc>
          <w:tcPr>
            <w:tcW w:w="145" w:type="pct"/>
          </w:tcPr>
          <w:p w14:paraId="04774B2A" w14:textId="77777777" w:rsidR="00FA236B" w:rsidRPr="00496D20" w:rsidRDefault="00FA236B" w:rsidP="00FA236B"/>
        </w:tc>
        <w:tc>
          <w:tcPr>
            <w:tcW w:w="145" w:type="pct"/>
          </w:tcPr>
          <w:p w14:paraId="6F8B344A" w14:textId="77777777" w:rsidR="00FA236B" w:rsidRPr="00496D20" w:rsidRDefault="00FA236B" w:rsidP="00FA236B"/>
        </w:tc>
        <w:tc>
          <w:tcPr>
            <w:tcW w:w="145" w:type="pct"/>
          </w:tcPr>
          <w:p w14:paraId="4A61F743" w14:textId="77777777" w:rsidR="00FA236B" w:rsidRPr="00496D20" w:rsidRDefault="00FA236B" w:rsidP="00FA236B">
            <w:r w:rsidRPr="00496D20">
              <w:t>X</w:t>
            </w:r>
          </w:p>
        </w:tc>
        <w:tc>
          <w:tcPr>
            <w:tcW w:w="145" w:type="pct"/>
          </w:tcPr>
          <w:p w14:paraId="2B57B343" w14:textId="77777777" w:rsidR="00FA236B" w:rsidRPr="00496D20" w:rsidRDefault="00FA236B" w:rsidP="00FA236B"/>
        </w:tc>
        <w:tc>
          <w:tcPr>
            <w:tcW w:w="145" w:type="pct"/>
          </w:tcPr>
          <w:p w14:paraId="5E84D6B9" w14:textId="77777777" w:rsidR="00FA236B" w:rsidRPr="00496D20" w:rsidRDefault="00FA236B" w:rsidP="00FA236B">
            <w:r w:rsidRPr="00496D20">
              <w:t>X</w:t>
            </w:r>
          </w:p>
        </w:tc>
        <w:tc>
          <w:tcPr>
            <w:tcW w:w="145" w:type="pct"/>
          </w:tcPr>
          <w:p w14:paraId="292E58B1" w14:textId="77777777" w:rsidR="00FA236B" w:rsidRPr="00496D20" w:rsidRDefault="00FA236B" w:rsidP="00FA236B"/>
        </w:tc>
        <w:tc>
          <w:tcPr>
            <w:tcW w:w="145" w:type="pct"/>
          </w:tcPr>
          <w:p w14:paraId="720D3DD6" w14:textId="77777777" w:rsidR="00FA236B" w:rsidRPr="00496D20" w:rsidRDefault="00FA236B" w:rsidP="00FA236B"/>
        </w:tc>
        <w:tc>
          <w:tcPr>
            <w:tcW w:w="145" w:type="pct"/>
          </w:tcPr>
          <w:p w14:paraId="010A3C26" w14:textId="77777777" w:rsidR="00FA236B" w:rsidRPr="00496D20" w:rsidRDefault="00FA236B" w:rsidP="00FA236B">
            <w:r w:rsidRPr="00496D20">
              <w:t>X</w:t>
            </w:r>
          </w:p>
        </w:tc>
        <w:tc>
          <w:tcPr>
            <w:tcW w:w="171" w:type="pct"/>
          </w:tcPr>
          <w:p w14:paraId="00B22599" w14:textId="77777777" w:rsidR="00FA236B" w:rsidRPr="00496D20" w:rsidRDefault="00FA236B" w:rsidP="00FA236B"/>
        </w:tc>
      </w:tr>
      <w:tr w:rsidR="009F329E" w:rsidRPr="00496D20" w14:paraId="7BC79B9C" w14:textId="77777777" w:rsidTr="00D154E1">
        <w:tc>
          <w:tcPr>
            <w:tcW w:w="1063" w:type="pct"/>
          </w:tcPr>
          <w:p w14:paraId="69EEEAF5" w14:textId="77777777" w:rsidR="00FA236B" w:rsidRPr="00496D20" w:rsidRDefault="00FA236B" w:rsidP="00FA236B">
            <w:r w:rsidRPr="00496D20">
              <w:t>setArchivedOn</w:t>
            </w:r>
          </w:p>
        </w:tc>
        <w:tc>
          <w:tcPr>
            <w:tcW w:w="1932" w:type="pct"/>
          </w:tcPr>
          <w:p w14:paraId="0DB8B790" w14:textId="77777777" w:rsidR="00FA236B" w:rsidRPr="00496D20" w:rsidRDefault="00FA236B" w:rsidP="00FA236B"/>
        </w:tc>
        <w:tc>
          <w:tcPr>
            <w:tcW w:w="193" w:type="pct"/>
          </w:tcPr>
          <w:p w14:paraId="0266BAC6" w14:textId="77777777" w:rsidR="00FA236B" w:rsidRPr="00496D20" w:rsidRDefault="00FA236B" w:rsidP="00FA236B"/>
        </w:tc>
        <w:tc>
          <w:tcPr>
            <w:tcW w:w="145" w:type="pct"/>
          </w:tcPr>
          <w:p w14:paraId="3A17FEE5" w14:textId="77777777" w:rsidR="00FA236B" w:rsidRPr="00496D20" w:rsidRDefault="00FA236B" w:rsidP="00FA236B"/>
        </w:tc>
        <w:tc>
          <w:tcPr>
            <w:tcW w:w="193" w:type="pct"/>
          </w:tcPr>
          <w:p w14:paraId="459A5D2D" w14:textId="77777777" w:rsidR="00FA236B" w:rsidRPr="00496D20" w:rsidRDefault="00FA236B" w:rsidP="00FA236B">
            <w:r w:rsidRPr="00496D20">
              <w:t>X</w:t>
            </w:r>
          </w:p>
        </w:tc>
        <w:tc>
          <w:tcPr>
            <w:tcW w:w="145" w:type="pct"/>
          </w:tcPr>
          <w:p w14:paraId="4DF56ADA" w14:textId="77777777" w:rsidR="00FA236B" w:rsidRPr="00496D20" w:rsidRDefault="00FA236B" w:rsidP="00FA236B"/>
        </w:tc>
        <w:tc>
          <w:tcPr>
            <w:tcW w:w="145" w:type="pct"/>
          </w:tcPr>
          <w:p w14:paraId="5B110F6D" w14:textId="77777777" w:rsidR="00FA236B" w:rsidRPr="00496D20" w:rsidRDefault="00FA236B" w:rsidP="00FA236B"/>
        </w:tc>
        <w:tc>
          <w:tcPr>
            <w:tcW w:w="145" w:type="pct"/>
          </w:tcPr>
          <w:p w14:paraId="3889A775" w14:textId="77777777" w:rsidR="00FA236B" w:rsidRPr="00496D20" w:rsidRDefault="00FA236B" w:rsidP="00FA236B"/>
        </w:tc>
        <w:tc>
          <w:tcPr>
            <w:tcW w:w="145" w:type="pct"/>
          </w:tcPr>
          <w:p w14:paraId="13EA0BB3" w14:textId="77777777" w:rsidR="00FA236B" w:rsidRPr="00496D20" w:rsidRDefault="00FA236B" w:rsidP="00FA236B"/>
        </w:tc>
        <w:tc>
          <w:tcPr>
            <w:tcW w:w="145" w:type="pct"/>
          </w:tcPr>
          <w:p w14:paraId="14CF7D7D" w14:textId="77777777" w:rsidR="00FA236B" w:rsidRPr="00496D20" w:rsidRDefault="00FA236B" w:rsidP="00FA236B"/>
        </w:tc>
        <w:tc>
          <w:tcPr>
            <w:tcW w:w="145" w:type="pct"/>
          </w:tcPr>
          <w:p w14:paraId="770DE55F" w14:textId="77777777" w:rsidR="00FA236B" w:rsidRPr="00496D20" w:rsidRDefault="00FA236B" w:rsidP="00FA236B"/>
        </w:tc>
        <w:tc>
          <w:tcPr>
            <w:tcW w:w="145" w:type="pct"/>
          </w:tcPr>
          <w:p w14:paraId="6B2559DB" w14:textId="77777777" w:rsidR="00FA236B" w:rsidRPr="00496D20" w:rsidRDefault="00FA236B" w:rsidP="00FA236B"/>
        </w:tc>
        <w:tc>
          <w:tcPr>
            <w:tcW w:w="145" w:type="pct"/>
          </w:tcPr>
          <w:p w14:paraId="12F51994" w14:textId="77777777" w:rsidR="00FA236B" w:rsidRPr="00496D20" w:rsidRDefault="00FA236B" w:rsidP="00FA236B"/>
        </w:tc>
        <w:tc>
          <w:tcPr>
            <w:tcW w:w="145" w:type="pct"/>
          </w:tcPr>
          <w:p w14:paraId="5FE2EF59" w14:textId="77777777" w:rsidR="00FA236B" w:rsidRPr="00496D20" w:rsidRDefault="00FA236B" w:rsidP="00FA236B"/>
        </w:tc>
        <w:tc>
          <w:tcPr>
            <w:tcW w:w="171" w:type="pct"/>
          </w:tcPr>
          <w:p w14:paraId="20050618" w14:textId="77777777" w:rsidR="00FA236B" w:rsidRPr="00496D20" w:rsidRDefault="00FA236B" w:rsidP="00FA236B"/>
        </w:tc>
      </w:tr>
      <w:tr w:rsidR="00FA236B" w:rsidRPr="00496D20" w14:paraId="0EA4E35F" w14:textId="77777777" w:rsidTr="00D154E1">
        <w:tc>
          <w:tcPr>
            <w:tcW w:w="5000" w:type="pct"/>
            <w:gridSpan w:val="15"/>
          </w:tcPr>
          <w:p w14:paraId="33A9A828" w14:textId="77777777" w:rsidR="00FA236B" w:rsidRPr="00496D20" w:rsidRDefault="00FA236B" w:rsidP="00FA236B">
            <w:pPr>
              <w:pStyle w:val="MessageHeader"/>
            </w:pPr>
            <w:r w:rsidRPr="00496D20">
              <w:t>Lietotāju saskarne</w:t>
            </w:r>
          </w:p>
        </w:tc>
      </w:tr>
      <w:tr w:rsidR="009F329E" w:rsidRPr="00496D20" w14:paraId="0F9608A0" w14:textId="77777777" w:rsidTr="00D154E1">
        <w:tc>
          <w:tcPr>
            <w:tcW w:w="1063" w:type="pct"/>
          </w:tcPr>
          <w:p w14:paraId="66B36902" w14:textId="77777777" w:rsidR="00FA236B" w:rsidRPr="00496D20" w:rsidRDefault="00FA236B" w:rsidP="00FA236B">
            <w:r w:rsidRPr="00496D20">
              <w:t>Administratora objektu pārlūks</w:t>
            </w:r>
          </w:p>
        </w:tc>
        <w:tc>
          <w:tcPr>
            <w:tcW w:w="1932" w:type="pct"/>
          </w:tcPr>
          <w:p w14:paraId="0BD06618" w14:textId="77777777" w:rsidR="00FA236B" w:rsidRPr="00496D20" w:rsidRDefault="00FA236B" w:rsidP="00FA236B"/>
        </w:tc>
        <w:tc>
          <w:tcPr>
            <w:tcW w:w="193" w:type="pct"/>
          </w:tcPr>
          <w:p w14:paraId="54E95D91" w14:textId="77777777" w:rsidR="00FA236B" w:rsidRPr="00496D20" w:rsidRDefault="00FA236B" w:rsidP="00FA236B"/>
        </w:tc>
        <w:tc>
          <w:tcPr>
            <w:tcW w:w="145" w:type="pct"/>
          </w:tcPr>
          <w:p w14:paraId="17B75C05" w14:textId="77777777" w:rsidR="00FA236B" w:rsidRPr="00496D20" w:rsidRDefault="00FA236B" w:rsidP="00FA236B"/>
        </w:tc>
        <w:tc>
          <w:tcPr>
            <w:tcW w:w="193" w:type="pct"/>
          </w:tcPr>
          <w:p w14:paraId="7051E535" w14:textId="77777777" w:rsidR="00FA236B" w:rsidRPr="00496D20" w:rsidRDefault="00FA236B" w:rsidP="00FA236B">
            <w:r w:rsidRPr="00496D20">
              <w:t>X</w:t>
            </w:r>
          </w:p>
        </w:tc>
        <w:tc>
          <w:tcPr>
            <w:tcW w:w="145" w:type="pct"/>
          </w:tcPr>
          <w:p w14:paraId="10D327B4" w14:textId="77777777" w:rsidR="00FA236B" w:rsidRPr="00496D20" w:rsidRDefault="00FA236B" w:rsidP="00FA236B"/>
        </w:tc>
        <w:tc>
          <w:tcPr>
            <w:tcW w:w="145" w:type="pct"/>
          </w:tcPr>
          <w:p w14:paraId="0FA6EB33" w14:textId="77777777" w:rsidR="00FA236B" w:rsidRPr="00496D20" w:rsidRDefault="00FA236B" w:rsidP="00FA236B"/>
        </w:tc>
        <w:tc>
          <w:tcPr>
            <w:tcW w:w="145" w:type="pct"/>
          </w:tcPr>
          <w:p w14:paraId="1199CFF5" w14:textId="77777777" w:rsidR="00FA236B" w:rsidRPr="00496D20" w:rsidRDefault="00FA236B" w:rsidP="00FA236B"/>
        </w:tc>
        <w:tc>
          <w:tcPr>
            <w:tcW w:w="145" w:type="pct"/>
          </w:tcPr>
          <w:p w14:paraId="54CBA7F8" w14:textId="77777777" w:rsidR="00FA236B" w:rsidRPr="00496D20" w:rsidRDefault="00FA236B" w:rsidP="00FA236B"/>
        </w:tc>
        <w:tc>
          <w:tcPr>
            <w:tcW w:w="145" w:type="pct"/>
          </w:tcPr>
          <w:p w14:paraId="23F7B740" w14:textId="77777777" w:rsidR="00FA236B" w:rsidRPr="00496D20" w:rsidRDefault="00FA236B" w:rsidP="00FA236B"/>
        </w:tc>
        <w:tc>
          <w:tcPr>
            <w:tcW w:w="145" w:type="pct"/>
          </w:tcPr>
          <w:p w14:paraId="713DEA23" w14:textId="77777777" w:rsidR="00FA236B" w:rsidRPr="00496D20" w:rsidRDefault="00FA236B" w:rsidP="00FA236B"/>
        </w:tc>
        <w:tc>
          <w:tcPr>
            <w:tcW w:w="145" w:type="pct"/>
          </w:tcPr>
          <w:p w14:paraId="6F4C4363" w14:textId="77777777" w:rsidR="00FA236B" w:rsidRPr="00496D20" w:rsidRDefault="00FA236B" w:rsidP="00FA236B"/>
        </w:tc>
        <w:tc>
          <w:tcPr>
            <w:tcW w:w="145" w:type="pct"/>
          </w:tcPr>
          <w:p w14:paraId="5BC224C6" w14:textId="77777777" w:rsidR="00FA236B" w:rsidRPr="00496D20" w:rsidRDefault="00FA236B" w:rsidP="00FA236B"/>
        </w:tc>
        <w:tc>
          <w:tcPr>
            <w:tcW w:w="145" w:type="pct"/>
          </w:tcPr>
          <w:p w14:paraId="4209AADA" w14:textId="77777777" w:rsidR="00FA236B" w:rsidRPr="00496D20" w:rsidRDefault="00FA236B" w:rsidP="00FA236B"/>
        </w:tc>
        <w:tc>
          <w:tcPr>
            <w:tcW w:w="171" w:type="pct"/>
          </w:tcPr>
          <w:p w14:paraId="07EC4EC1" w14:textId="77777777" w:rsidR="00FA236B" w:rsidRPr="00496D20" w:rsidRDefault="00FA236B" w:rsidP="00FA236B"/>
        </w:tc>
      </w:tr>
      <w:tr w:rsidR="00FA236B" w:rsidRPr="00496D20" w14:paraId="6168EBA9" w14:textId="77777777" w:rsidTr="00D154E1">
        <w:tc>
          <w:tcPr>
            <w:tcW w:w="5000" w:type="pct"/>
            <w:gridSpan w:val="15"/>
          </w:tcPr>
          <w:p w14:paraId="09D592AF" w14:textId="77777777" w:rsidR="00FA236B" w:rsidRPr="00496D20" w:rsidRDefault="00FA236B" w:rsidP="00FA236B">
            <w:pPr>
              <w:pStyle w:val="MessageHeader"/>
            </w:pPr>
            <w:r w:rsidRPr="00496D20">
              <w:t>Citas funkcijas</w:t>
            </w:r>
          </w:p>
        </w:tc>
      </w:tr>
      <w:tr w:rsidR="009F329E" w:rsidRPr="00496D20" w14:paraId="0AE656F5" w14:textId="77777777" w:rsidTr="00D154E1">
        <w:tc>
          <w:tcPr>
            <w:tcW w:w="1063" w:type="pct"/>
          </w:tcPr>
          <w:p w14:paraId="1125930E" w14:textId="77777777" w:rsidR="00FA236B" w:rsidRPr="00496D20" w:rsidRDefault="00FA236B" w:rsidP="00FA236B">
            <w:r w:rsidRPr="00496D20">
              <w:t>Dokumentu automātiskā dzēšana</w:t>
            </w:r>
          </w:p>
        </w:tc>
        <w:tc>
          <w:tcPr>
            <w:tcW w:w="1932" w:type="pct"/>
          </w:tcPr>
          <w:p w14:paraId="69873FB3" w14:textId="77777777" w:rsidR="00FA236B" w:rsidRPr="00496D20" w:rsidRDefault="00FA236B" w:rsidP="00FA236B"/>
        </w:tc>
        <w:tc>
          <w:tcPr>
            <w:tcW w:w="193" w:type="pct"/>
          </w:tcPr>
          <w:p w14:paraId="04A3980A" w14:textId="77777777" w:rsidR="00FA236B" w:rsidRPr="00496D20" w:rsidRDefault="00FA236B" w:rsidP="00FA236B"/>
        </w:tc>
        <w:tc>
          <w:tcPr>
            <w:tcW w:w="145" w:type="pct"/>
          </w:tcPr>
          <w:p w14:paraId="130C5B3A" w14:textId="77777777" w:rsidR="00FA236B" w:rsidRPr="00496D20" w:rsidRDefault="00FA236B" w:rsidP="00FA236B"/>
        </w:tc>
        <w:tc>
          <w:tcPr>
            <w:tcW w:w="193" w:type="pct"/>
          </w:tcPr>
          <w:p w14:paraId="5C147E42" w14:textId="77777777" w:rsidR="00FA236B" w:rsidRPr="00496D20" w:rsidRDefault="00FA236B" w:rsidP="00FA236B">
            <w:r w:rsidRPr="00496D20">
              <w:t>X</w:t>
            </w:r>
          </w:p>
        </w:tc>
        <w:tc>
          <w:tcPr>
            <w:tcW w:w="145" w:type="pct"/>
          </w:tcPr>
          <w:p w14:paraId="193CA10A" w14:textId="77777777" w:rsidR="00FA236B" w:rsidRPr="00496D20" w:rsidRDefault="00FA236B" w:rsidP="00FA236B"/>
        </w:tc>
        <w:tc>
          <w:tcPr>
            <w:tcW w:w="145" w:type="pct"/>
          </w:tcPr>
          <w:p w14:paraId="45FAC829" w14:textId="77777777" w:rsidR="00FA236B" w:rsidRPr="00496D20" w:rsidRDefault="00FA236B" w:rsidP="00FA236B"/>
        </w:tc>
        <w:tc>
          <w:tcPr>
            <w:tcW w:w="145" w:type="pct"/>
          </w:tcPr>
          <w:p w14:paraId="40DDAA55" w14:textId="77777777" w:rsidR="00FA236B" w:rsidRPr="00496D20" w:rsidRDefault="00FA236B" w:rsidP="00FA236B"/>
        </w:tc>
        <w:tc>
          <w:tcPr>
            <w:tcW w:w="145" w:type="pct"/>
          </w:tcPr>
          <w:p w14:paraId="12DC45C4" w14:textId="77777777" w:rsidR="00FA236B" w:rsidRPr="00496D20" w:rsidRDefault="00FA236B" w:rsidP="00FA236B"/>
        </w:tc>
        <w:tc>
          <w:tcPr>
            <w:tcW w:w="145" w:type="pct"/>
          </w:tcPr>
          <w:p w14:paraId="276D1D3D" w14:textId="77777777" w:rsidR="00FA236B" w:rsidRPr="00496D20" w:rsidRDefault="00FA236B" w:rsidP="00FA236B"/>
        </w:tc>
        <w:tc>
          <w:tcPr>
            <w:tcW w:w="145" w:type="pct"/>
          </w:tcPr>
          <w:p w14:paraId="20076702" w14:textId="77777777" w:rsidR="00FA236B" w:rsidRPr="00496D20" w:rsidRDefault="00FA236B" w:rsidP="00FA236B"/>
        </w:tc>
        <w:tc>
          <w:tcPr>
            <w:tcW w:w="145" w:type="pct"/>
          </w:tcPr>
          <w:p w14:paraId="570773E5" w14:textId="77777777" w:rsidR="00FA236B" w:rsidRPr="00496D20" w:rsidRDefault="00FA236B" w:rsidP="00FA236B"/>
        </w:tc>
        <w:tc>
          <w:tcPr>
            <w:tcW w:w="145" w:type="pct"/>
          </w:tcPr>
          <w:p w14:paraId="53F5EC8F" w14:textId="77777777" w:rsidR="00FA236B" w:rsidRPr="00496D20" w:rsidRDefault="00FA236B" w:rsidP="00FA236B"/>
        </w:tc>
        <w:tc>
          <w:tcPr>
            <w:tcW w:w="145" w:type="pct"/>
          </w:tcPr>
          <w:p w14:paraId="1C811805" w14:textId="77777777" w:rsidR="00FA236B" w:rsidRPr="00496D20" w:rsidRDefault="00FA236B" w:rsidP="00FA236B"/>
        </w:tc>
        <w:tc>
          <w:tcPr>
            <w:tcW w:w="171" w:type="pct"/>
          </w:tcPr>
          <w:p w14:paraId="1F834B24" w14:textId="77777777" w:rsidR="00FA236B" w:rsidRPr="00496D20" w:rsidRDefault="00FA236B" w:rsidP="00FA236B"/>
        </w:tc>
      </w:tr>
    </w:tbl>
    <w:p w14:paraId="41A2B54B" w14:textId="77777777" w:rsidR="00FA236B" w:rsidRDefault="00FA236B" w:rsidP="00FA236B"/>
    <w:p w14:paraId="1A11D23E" w14:textId="77777777" w:rsidR="00FA236B" w:rsidRDefault="00FA236B" w:rsidP="00FA236B"/>
    <w:p w14:paraId="38BB5FC1" w14:textId="77777777" w:rsidR="00FA236B" w:rsidRDefault="00FA236B" w:rsidP="00FA236B"/>
    <w:p w14:paraId="075530AE" w14:textId="77777777" w:rsidR="00FA236B" w:rsidRDefault="00FA236B" w:rsidP="00FA236B"/>
    <w:p w14:paraId="6A393436" w14:textId="77777777" w:rsidR="00FA236B" w:rsidRDefault="00FA236B" w:rsidP="00FA236B"/>
    <w:p w14:paraId="2F94F3E1" w14:textId="77777777" w:rsidR="00FA236B" w:rsidRDefault="00FA236B" w:rsidP="00FA236B">
      <w:pPr>
        <w:sectPr w:rsidR="00FA236B" w:rsidSect="00B07D38">
          <w:pgSz w:w="16838" w:h="11906" w:orient="landscape" w:code="9"/>
          <w:pgMar w:top="1701" w:right="902" w:bottom="567" w:left="1259" w:header="340" w:footer="170" w:gutter="0"/>
          <w:cols w:space="708"/>
          <w:docGrid w:linePitch="360"/>
        </w:sectPr>
      </w:pPr>
    </w:p>
    <w:p w14:paraId="2265E3F1" w14:textId="019B64D2" w:rsidR="00B95090" w:rsidRPr="00FB2E9C" w:rsidRDefault="00B95090" w:rsidP="00B95090">
      <w:bookmarkStart w:id="132" w:name="_Toc314752122"/>
      <w:r w:rsidRPr="00FB2E9C">
        <w:lastRenderedPageBreak/>
        <w:t xml:space="preserve">ACL mehānisms tiek implementēts, pievienojot </w:t>
      </w:r>
      <w:r w:rsidR="00DB52F7">
        <w:t>EDK</w:t>
      </w:r>
      <w:r w:rsidRPr="00FB2E9C">
        <w:t xml:space="preserve"> objektiem </w:t>
      </w:r>
      <w:r w:rsidRPr="00FB2E9C">
        <w:rPr>
          <w:i/>
        </w:rPr>
        <w:t>Access Control List</w:t>
      </w:r>
      <w:r w:rsidRPr="00FB2E9C">
        <w:t xml:space="preserve"> sarakstu, kurš var saturēt vienu vai vairākus ACE (</w:t>
      </w:r>
      <w:r w:rsidRPr="00FB2E9C">
        <w:rPr>
          <w:i/>
        </w:rPr>
        <w:t>Access Control Entries</w:t>
      </w:r>
      <w:r w:rsidRPr="00FB2E9C">
        <w:t xml:space="preserve">), kurš savukārt, sastāv no </w:t>
      </w:r>
      <w:r w:rsidR="00CF2DB4">
        <w:t>šādām</w:t>
      </w:r>
      <w:r w:rsidRPr="00FB2E9C">
        <w:t xml:space="preserve"> komponentēm:</w:t>
      </w:r>
    </w:p>
    <w:p w14:paraId="39E6560A" w14:textId="1C24C7FE" w:rsidR="00B95090" w:rsidRPr="00CF2DB4" w:rsidRDefault="00B95090" w:rsidP="00CF2DB4">
      <w:pPr>
        <w:pStyle w:val="ListBullet"/>
      </w:pPr>
      <w:r w:rsidRPr="00CF2DB4">
        <w:t xml:space="preserve">principal – lietotāja / lomas identifikators. </w:t>
      </w:r>
    </w:p>
    <w:p w14:paraId="547F8E08" w14:textId="0609BC69" w:rsidR="00B95090" w:rsidRPr="00CF2DB4" w:rsidRDefault="00B95090" w:rsidP="00CF2DB4">
      <w:pPr>
        <w:pStyle w:val="ListBullet"/>
      </w:pPr>
      <w:r w:rsidRPr="00CF2DB4">
        <w:t xml:space="preserve">permissions – tiesību </w:t>
      </w:r>
      <w:r w:rsidR="00333CF9">
        <w:t xml:space="preserve">un to aprakstu </w:t>
      </w:r>
      <w:r w:rsidR="00F83B03" w:rsidRPr="00CF2DB4">
        <w:t>sarakst</w:t>
      </w:r>
      <w:r w:rsidR="00F83B03">
        <w:t>s</w:t>
      </w:r>
      <w:r w:rsidR="00333CF9">
        <w:t>.</w:t>
      </w:r>
    </w:p>
    <w:p w14:paraId="3C789EED" w14:textId="77777777" w:rsidR="00B95090" w:rsidRPr="00CF2DB4" w:rsidRDefault="00B95090" w:rsidP="00CF2DB4">
      <w:pPr>
        <w:pStyle w:val="ListBullet"/>
      </w:pPr>
      <w:r w:rsidRPr="00CF2DB4">
        <w:t>direct – pazīme, kura nosaka, vai ACE tiesības ir definētas objektam tiešā veidā (TRUE) vai pastarpināti (FALSE), piemēram – tiesību mantošanas rezultātā.</w:t>
      </w:r>
    </w:p>
    <w:p w14:paraId="7A75B1A7" w14:textId="402DFAD3" w:rsidR="00B95090" w:rsidRPr="00FB2E9C" w:rsidRDefault="00B95090" w:rsidP="00B95090">
      <w:pPr>
        <w:rPr>
          <w:szCs w:val="24"/>
        </w:rPr>
      </w:pPr>
      <w:r w:rsidRPr="00FB2E9C">
        <w:rPr>
          <w:szCs w:val="24"/>
        </w:rPr>
        <w:t xml:space="preserve">Tiesības iedalās CMIS pamattiesībās un no tām atvasinātajās </w:t>
      </w:r>
      <w:r w:rsidR="00DB52F7">
        <w:rPr>
          <w:szCs w:val="24"/>
        </w:rPr>
        <w:t>EDK</w:t>
      </w:r>
      <w:r w:rsidRPr="00FB2E9C">
        <w:rPr>
          <w:szCs w:val="24"/>
        </w:rPr>
        <w:t xml:space="preserve"> tiesībās. CMIS pamattiesības var būt:</w:t>
      </w:r>
    </w:p>
    <w:p w14:paraId="102D3F6B" w14:textId="77777777" w:rsidR="00B95090" w:rsidRPr="00CF2DB4" w:rsidRDefault="00B95090" w:rsidP="00CF2DB4">
      <w:pPr>
        <w:pStyle w:val="ListBullet"/>
      </w:pPr>
      <w:r w:rsidRPr="00CF2DB4">
        <w:t>cmis:read – ļauj veikt darbības, kuras ir saistītas ar objekta informācijas izgūšanu;</w:t>
      </w:r>
    </w:p>
    <w:p w14:paraId="32E6A724" w14:textId="77777777" w:rsidR="00B95090" w:rsidRPr="00CF2DB4" w:rsidRDefault="00B95090" w:rsidP="00CF2DB4">
      <w:pPr>
        <w:pStyle w:val="ListBullet"/>
      </w:pPr>
      <w:r w:rsidRPr="00CF2DB4">
        <w:t>cmis:write – iekļauj sevī cmis:read un pievieno iespēju veikt darbības, kuras ir saistītas ar objekta izveidošanu / modificēšanu;</w:t>
      </w:r>
    </w:p>
    <w:p w14:paraId="55A6DD8E" w14:textId="2FEE8505" w:rsidR="00B95090" w:rsidRPr="00CF2DB4" w:rsidRDefault="00B95090" w:rsidP="00CF2DB4">
      <w:pPr>
        <w:pStyle w:val="ListBullet"/>
      </w:pPr>
      <w:r w:rsidRPr="00CF2DB4">
        <w:t xml:space="preserve">cmis:all – iekļauj sevī cmis:write un pievieno iespēju veikt visas iespējamās darbības ar </w:t>
      </w:r>
      <w:r w:rsidR="00BB6D33">
        <w:t>lietotāja</w:t>
      </w:r>
      <w:r w:rsidR="004A36D5">
        <w:t>m piešķirto</w:t>
      </w:r>
      <w:r w:rsidR="00BB6D33">
        <w:t xml:space="preserve"> lom</w:t>
      </w:r>
      <w:r w:rsidR="004A36D5">
        <w:t>u</w:t>
      </w:r>
      <w:r w:rsidR="00BB6D33">
        <w:t xml:space="preserve"> pieejamajām </w:t>
      </w:r>
      <w:r w:rsidR="00DB52F7" w:rsidRPr="00CF2DB4">
        <w:t>EDK</w:t>
      </w:r>
      <w:r w:rsidRPr="00CF2DB4">
        <w:t xml:space="preserve"> </w:t>
      </w:r>
      <w:r w:rsidR="00BB6D33">
        <w:t>funkcijām</w:t>
      </w:r>
      <w:r w:rsidR="00121FE3">
        <w:t xml:space="preserve"> </w:t>
      </w:r>
      <w:r w:rsidR="004A36D5">
        <w:t xml:space="preserve">(skat. </w:t>
      </w:r>
      <w:r w:rsidR="006A68EA">
        <w:t>lomu un funkciju sasaisti</w:t>
      </w:r>
      <w:r w:rsidR="004A36D5">
        <w:t xml:space="preserve"> </w:t>
      </w:r>
      <w:r w:rsidR="004A36D5">
        <w:fldChar w:fldCharType="begin"/>
      </w:r>
      <w:r w:rsidR="004A36D5">
        <w:instrText xml:space="preserve"> REF _Ref488415735 \h </w:instrText>
      </w:r>
      <w:r w:rsidR="004A36D5">
        <w:fldChar w:fldCharType="separate"/>
      </w:r>
      <w:r w:rsidR="00094FBC">
        <w:rPr>
          <w:noProof/>
        </w:rPr>
        <w:t>1</w:t>
      </w:r>
      <w:r w:rsidR="004A36D5">
        <w:fldChar w:fldCharType="end"/>
      </w:r>
      <w:r w:rsidR="004A36D5">
        <w:t>. tabul</w:t>
      </w:r>
      <w:r w:rsidR="00BE1E99">
        <w:t>ā</w:t>
      </w:r>
      <w:r w:rsidR="004A36D5">
        <w:t>)</w:t>
      </w:r>
      <w:r w:rsidR="004A36D5" w:rsidRPr="00CF2DB4">
        <w:t>.</w:t>
      </w:r>
    </w:p>
    <w:p w14:paraId="7D8E6361" w14:textId="313AC8FE" w:rsidR="00B95090" w:rsidRPr="00FB2E9C" w:rsidRDefault="00B95090" w:rsidP="00B95090">
      <w:r>
        <w:rPr>
          <w:szCs w:val="24"/>
        </w:rPr>
        <w:t>CMIS pamat</w:t>
      </w:r>
      <w:r w:rsidRPr="00FB2E9C">
        <w:rPr>
          <w:szCs w:val="24"/>
        </w:rPr>
        <w:t xml:space="preserve">tiesību un atvasināto </w:t>
      </w:r>
      <w:r w:rsidR="00DB52F7">
        <w:rPr>
          <w:szCs w:val="24"/>
        </w:rPr>
        <w:t>EDK</w:t>
      </w:r>
      <w:r w:rsidRPr="00FB2E9C">
        <w:rPr>
          <w:szCs w:val="24"/>
        </w:rPr>
        <w:t xml:space="preserve"> tiesību savstarpējā klasifikācija ir attēlota</w:t>
      </w:r>
      <w:r w:rsidR="006F2AB2" w:rsidRPr="00FB2E9C">
        <w:t xml:space="preserve"> </w:t>
      </w:r>
      <w:r w:rsidR="006F2AB2">
        <w:fldChar w:fldCharType="begin"/>
      </w:r>
      <w:r w:rsidR="006F2AB2">
        <w:instrText xml:space="preserve"> REF _Ref493583715 \h </w:instrText>
      </w:r>
      <w:r w:rsidR="006F2AB2">
        <w:fldChar w:fldCharType="separate"/>
      </w:r>
      <w:r w:rsidR="00094FBC">
        <w:rPr>
          <w:noProof/>
        </w:rPr>
        <w:t>2</w:t>
      </w:r>
      <w:r w:rsidR="006F2AB2">
        <w:fldChar w:fldCharType="end"/>
      </w:r>
      <w:r w:rsidR="006F2AB2">
        <w:t>. attēlā.</w:t>
      </w:r>
    </w:p>
    <w:p w14:paraId="2A80081C" w14:textId="52976CDF" w:rsidR="00992B1E" w:rsidRDefault="003B3EC7" w:rsidP="00992B1E">
      <w:pPr>
        <w:pStyle w:val="Pictureposition"/>
      </w:pPr>
      <w:r>
        <w:object w:dxaOrig="13455" w:dyaOrig="7920" w14:anchorId="14CD7EA4">
          <v:shape id="_x0000_i1026" type="#_x0000_t75" style="width:403pt;height:237.5pt" o:ole="">
            <v:imagedata r:id="rId16" o:title=""/>
          </v:shape>
          <o:OLEObject Type="Embed" ProgID="Visio.Drawing.15" ShapeID="_x0000_i1026" DrawAspect="Content" ObjectID="_1578904577" r:id="rId17"/>
        </w:object>
      </w:r>
    </w:p>
    <w:bookmarkStart w:id="133" w:name="_Toc427860746"/>
    <w:bookmarkStart w:id="134" w:name="_Toc430006532"/>
    <w:bookmarkStart w:id="135" w:name="_Toc430019458"/>
    <w:bookmarkStart w:id="136" w:name="_Toc427575068"/>
    <w:bookmarkStart w:id="137" w:name="_Toc427744157"/>
    <w:bookmarkStart w:id="138" w:name="_Ref450646953"/>
    <w:bookmarkStart w:id="139" w:name="_Toc453258754"/>
    <w:bookmarkStart w:id="140" w:name="_Toc481068476"/>
    <w:p w14:paraId="19B0B3BC" w14:textId="4FDA66A5" w:rsidR="00B95090" w:rsidRPr="006F2AB2" w:rsidRDefault="006F2AB2" w:rsidP="00B95090">
      <w:pPr>
        <w:pStyle w:val="Picturecaption"/>
      </w:pPr>
      <w:r w:rsidRPr="006F2AB2">
        <w:fldChar w:fldCharType="begin"/>
      </w:r>
      <w:r w:rsidRPr="006F2AB2">
        <w:instrText xml:space="preserve"> SEQ Attēls \* ARABIC </w:instrText>
      </w:r>
      <w:r w:rsidRPr="006F2AB2">
        <w:fldChar w:fldCharType="separate"/>
      </w:r>
      <w:bookmarkStart w:id="141" w:name="_Ref493583715"/>
      <w:bookmarkStart w:id="142" w:name="_Toc505087058"/>
      <w:r w:rsidR="00094FBC">
        <w:rPr>
          <w:noProof/>
        </w:rPr>
        <w:t>2</w:t>
      </w:r>
      <w:bookmarkEnd w:id="141"/>
      <w:r w:rsidRPr="006F2AB2">
        <w:rPr>
          <w:noProof/>
        </w:rPr>
        <w:fldChar w:fldCharType="end"/>
      </w:r>
      <w:r w:rsidRPr="006F2AB2">
        <w:t xml:space="preserve">.attēls. </w:t>
      </w:r>
      <w:bookmarkEnd w:id="133"/>
      <w:bookmarkEnd w:id="134"/>
      <w:bookmarkEnd w:id="135"/>
      <w:bookmarkEnd w:id="136"/>
      <w:bookmarkEnd w:id="137"/>
      <w:bookmarkEnd w:id="138"/>
      <w:r w:rsidR="00992B1E">
        <w:t>EDK un CMIS tiesību ģeneralizācija</w:t>
      </w:r>
      <w:bookmarkEnd w:id="142"/>
      <w:r w:rsidR="00992B1E" w:rsidRPr="006F2AB2">
        <w:rPr>
          <w:noProof/>
          <w:lang w:eastAsia="lv-LV"/>
        </w:rPr>
        <w:t xml:space="preserve"> </w:t>
      </w:r>
      <w:bookmarkEnd w:id="139"/>
      <w:bookmarkEnd w:id="140"/>
    </w:p>
    <w:p w14:paraId="3B7BF800" w14:textId="77777777" w:rsidR="00B95090" w:rsidRPr="00FB2E9C" w:rsidRDefault="00B95090" w:rsidP="00B95090">
      <w:pPr>
        <w:rPr>
          <w:szCs w:val="24"/>
        </w:rPr>
      </w:pPr>
      <w:r w:rsidRPr="00FB2E9C">
        <w:rPr>
          <w:szCs w:val="24"/>
        </w:rPr>
        <w:t xml:space="preserve">Atļauto darbību kopu konkrētiem </w:t>
      </w:r>
      <w:r w:rsidRPr="00FB2E9C">
        <w:t xml:space="preserve">objektiem var izgūt ar </w:t>
      </w:r>
      <w:r w:rsidRPr="00FB2E9C">
        <w:rPr>
          <w:szCs w:val="24"/>
        </w:rPr>
        <w:t xml:space="preserve">metodēm </w:t>
      </w:r>
      <w:r w:rsidRPr="00FB2E9C">
        <w:rPr>
          <w:i/>
          <w:szCs w:val="24"/>
        </w:rPr>
        <w:t xml:space="preserve">getACL </w:t>
      </w:r>
      <w:r w:rsidRPr="00FB2E9C">
        <w:rPr>
          <w:szCs w:val="24"/>
        </w:rPr>
        <w:t>(tiešā</w:t>
      </w:r>
      <w:r w:rsidRPr="00FB2E9C">
        <w:t xml:space="preserve"> veidā)</w:t>
      </w:r>
      <w:r w:rsidRPr="00FB2E9C">
        <w:rPr>
          <w:i/>
        </w:rPr>
        <w:t>,</w:t>
      </w:r>
      <w:r w:rsidRPr="00FB2E9C">
        <w:t xml:space="preserve"> kā arī ar </w:t>
      </w:r>
      <w:r w:rsidRPr="00FB2E9C">
        <w:rPr>
          <w:szCs w:val="24"/>
        </w:rPr>
        <w:t xml:space="preserve">metodēm </w:t>
      </w:r>
      <w:r w:rsidRPr="00FB2E9C">
        <w:rPr>
          <w:i/>
          <w:szCs w:val="24"/>
        </w:rPr>
        <w:t>getChildren</w:t>
      </w:r>
      <w:r w:rsidRPr="00FB2E9C">
        <w:rPr>
          <w:szCs w:val="24"/>
        </w:rPr>
        <w:t xml:space="preserve">, </w:t>
      </w:r>
      <w:r w:rsidRPr="00FB2E9C">
        <w:rPr>
          <w:i/>
          <w:szCs w:val="24"/>
        </w:rPr>
        <w:t>getDescendants</w:t>
      </w:r>
      <w:r w:rsidRPr="00FB2E9C">
        <w:rPr>
          <w:szCs w:val="24"/>
        </w:rPr>
        <w:t xml:space="preserve">, </w:t>
      </w:r>
      <w:r w:rsidRPr="00FB2E9C">
        <w:rPr>
          <w:i/>
          <w:szCs w:val="24"/>
        </w:rPr>
        <w:t>getFolderTree</w:t>
      </w:r>
      <w:r w:rsidRPr="00FB2E9C">
        <w:rPr>
          <w:szCs w:val="24"/>
        </w:rPr>
        <w:t xml:space="preserve">, </w:t>
      </w:r>
      <w:r w:rsidRPr="00FB2E9C">
        <w:rPr>
          <w:i/>
          <w:szCs w:val="24"/>
        </w:rPr>
        <w:t>getObjectParents</w:t>
      </w:r>
      <w:r w:rsidRPr="00FB2E9C">
        <w:rPr>
          <w:szCs w:val="24"/>
        </w:rPr>
        <w:t xml:space="preserve">, </w:t>
      </w:r>
      <w:r w:rsidRPr="00FB2E9C">
        <w:rPr>
          <w:i/>
          <w:szCs w:val="24"/>
        </w:rPr>
        <w:t>getObject</w:t>
      </w:r>
      <w:r w:rsidRPr="00FB2E9C">
        <w:rPr>
          <w:szCs w:val="24"/>
        </w:rPr>
        <w:t xml:space="preserve">, </w:t>
      </w:r>
      <w:r w:rsidRPr="00FB2E9C">
        <w:rPr>
          <w:i/>
          <w:szCs w:val="24"/>
        </w:rPr>
        <w:t>getObjectByPath</w:t>
      </w:r>
      <w:r w:rsidRPr="00FB2E9C">
        <w:rPr>
          <w:szCs w:val="24"/>
        </w:rPr>
        <w:t xml:space="preserve">, </w:t>
      </w:r>
      <w:r w:rsidRPr="00FB2E9C">
        <w:rPr>
          <w:i/>
          <w:szCs w:val="24"/>
        </w:rPr>
        <w:t>getObjectOfLatestVersion</w:t>
      </w:r>
      <w:r w:rsidRPr="00FB2E9C">
        <w:rPr>
          <w:szCs w:val="24"/>
        </w:rPr>
        <w:t xml:space="preserve">, </w:t>
      </w:r>
      <w:r w:rsidRPr="00FB2E9C">
        <w:rPr>
          <w:i/>
          <w:szCs w:val="24"/>
        </w:rPr>
        <w:t>getAllVersions</w:t>
      </w:r>
      <w:r w:rsidRPr="00FB2E9C">
        <w:rPr>
          <w:szCs w:val="24"/>
        </w:rPr>
        <w:t xml:space="preserve">, </w:t>
      </w:r>
      <w:r w:rsidRPr="00FB2E9C">
        <w:rPr>
          <w:i/>
          <w:szCs w:val="24"/>
        </w:rPr>
        <w:t>getObjectRelationships, query</w:t>
      </w:r>
      <w:r w:rsidRPr="00FB2E9C">
        <w:rPr>
          <w:szCs w:val="24"/>
        </w:rPr>
        <w:t xml:space="preserve"> (gadījumā, ja ievaddatos ir noteikts parametrs </w:t>
      </w:r>
      <w:r w:rsidRPr="00FB2E9C">
        <w:rPr>
          <w:i/>
          <w:szCs w:val="24"/>
        </w:rPr>
        <w:t>includeAllowableActions</w:t>
      </w:r>
      <w:r w:rsidRPr="00FB2E9C">
        <w:rPr>
          <w:szCs w:val="24"/>
        </w:rPr>
        <w:t xml:space="preserve">) un metodi </w:t>
      </w:r>
      <w:r w:rsidRPr="00FB2E9C">
        <w:rPr>
          <w:i/>
          <w:szCs w:val="24"/>
        </w:rPr>
        <w:t>applyACL</w:t>
      </w:r>
      <w:r w:rsidRPr="00FB2E9C">
        <w:rPr>
          <w:szCs w:val="24"/>
        </w:rPr>
        <w:t xml:space="preserve"> (pastarpināti, atļauto darbību definēšanas ietvaros). Gadījumā, ja </w:t>
      </w:r>
      <w:r w:rsidRPr="00FB2E9C">
        <w:rPr>
          <w:i/>
          <w:szCs w:val="24"/>
        </w:rPr>
        <w:t>getACL</w:t>
      </w:r>
      <w:r w:rsidRPr="00FB2E9C">
        <w:rPr>
          <w:szCs w:val="24"/>
        </w:rPr>
        <w:t xml:space="preserve"> metodes ievaddatos ir noteikts parametrs </w:t>
      </w:r>
      <w:r w:rsidRPr="00FB2E9C">
        <w:rPr>
          <w:i/>
          <w:szCs w:val="24"/>
        </w:rPr>
        <w:t>onlyBasicPermissions</w:t>
      </w:r>
      <w:r w:rsidRPr="00FB2E9C">
        <w:rPr>
          <w:szCs w:val="24"/>
        </w:rPr>
        <w:t xml:space="preserve"> – </w:t>
      </w:r>
      <w:r>
        <w:rPr>
          <w:szCs w:val="24"/>
        </w:rPr>
        <w:t>tiek atgriezts tikai CMIS pamat</w:t>
      </w:r>
      <w:r w:rsidRPr="00FB2E9C">
        <w:rPr>
          <w:szCs w:val="24"/>
        </w:rPr>
        <w:t>tiesību tipam atbilstošās tiesības. Pastāv iespēja arī izgūt atļauto darbību kopu</w:t>
      </w:r>
      <w:r>
        <w:rPr>
          <w:szCs w:val="24"/>
        </w:rPr>
        <w:t>,</w:t>
      </w:r>
      <w:r w:rsidRPr="00FB2E9C">
        <w:rPr>
          <w:szCs w:val="24"/>
        </w:rPr>
        <w:t xml:space="preserve"> izmantojot metodi </w:t>
      </w:r>
      <w:r w:rsidRPr="00FB2E9C">
        <w:rPr>
          <w:i/>
          <w:szCs w:val="24"/>
        </w:rPr>
        <w:t>getAllowableActions</w:t>
      </w:r>
      <w:r w:rsidRPr="00FB2E9C">
        <w:rPr>
          <w:szCs w:val="24"/>
        </w:rPr>
        <w:t xml:space="preserve">, kura atgriež TRUE/FALSE vērtības katram tiesību tipam. </w:t>
      </w:r>
    </w:p>
    <w:p w14:paraId="1DE5F6B6" w14:textId="77777777" w:rsidR="00B95090" w:rsidRPr="00FB2E9C" w:rsidRDefault="00B95090" w:rsidP="00B95090">
      <w:pPr>
        <w:rPr>
          <w:szCs w:val="24"/>
        </w:rPr>
      </w:pPr>
      <w:r w:rsidRPr="00FB2E9C">
        <w:rPr>
          <w:szCs w:val="24"/>
        </w:rPr>
        <w:t xml:space="preserve">Atļauto darbību kopu konkrētiem objektiem var definēt/mainīt ar metodēm </w:t>
      </w:r>
      <w:r w:rsidRPr="00FB2E9C">
        <w:rPr>
          <w:i/>
          <w:szCs w:val="24"/>
        </w:rPr>
        <w:t>applyACL</w:t>
      </w:r>
      <w:r w:rsidRPr="00FB2E9C">
        <w:rPr>
          <w:szCs w:val="24"/>
        </w:rPr>
        <w:t xml:space="preserve"> (tiešā veidā), kā arī ar metodēm </w:t>
      </w:r>
      <w:r w:rsidRPr="00FB2E9C">
        <w:rPr>
          <w:i/>
          <w:szCs w:val="24"/>
        </w:rPr>
        <w:t>createDocument</w:t>
      </w:r>
      <w:r w:rsidRPr="00FB2E9C">
        <w:rPr>
          <w:szCs w:val="24"/>
        </w:rPr>
        <w:t xml:space="preserve">, </w:t>
      </w:r>
      <w:r w:rsidRPr="00FB2E9C">
        <w:rPr>
          <w:i/>
          <w:szCs w:val="24"/>
        </w:rPr>
        <w:t>createDocumentFromSource</w:t>
      </w:r>
      <w:r w:rsidRPr="00FB2E9C">
        <w:rPr>
          <w:szCs w:val="24"/>
        </w:rPr>
        <w:t xml:space="preserve">, </w:t>
      </w:r>
      <w:r w:rsidRPr="00FB2E9C">
        <w:rPr>
          <w:i/>
          <w:szCs w:val="24"/>
        </w:rPr>
        <w:t>createFolder</w:t>
      </w:r>
      <w:r w:rsidRPr="00FB2E9C">
        <w:rPr>
          <w:szCs w:val="24"/>
        </w:rPr>
        <w:t xml:space="preserve">, </w:t>
      </w:r>
      <w:r w:rsidRPr="00FB2E9C">
        <w:rPr>
          <w:i/>
          <w:szCs w:val="24"/>
        </w:rPr>
        <w:t>createRelationship</w:t>
      </w:r>
      <w:r w:rsidRPr="00FB2E9C">
        <w:rPr>
          <w:szCs w:val="24"/>
        </w:rPr>
        <w:t xml:space="preserve"> (konkrētā objekta izveidošanas ietvaros).</w:t>
      </w:r>
    </w:p>
    <w:p w14:paraId="1A366E60" w14:textId="3F421395" w:rsidR="00B95090" w:rsidRPr="00FB2E9C" w:rsidRDefault="00B95090" w:rsidP="00B95090">
      <w:r w:rsidRPr="00FB2E9C">
        <w:t xml:space="preserve">Veidojot jaunus </w:t>
      </w:r>
      <w:r w:rsidR="00DB52F7">
        <w:t>EDK</w:t>
      </w:r>
      <w:r w:rsidRPr="00FB2E9C">
        <w:t xml:space="preserve"> objektus, tiesību piešķiršana notiek hierarhiski pēc noklusējuma – mantojot ACE ierakstus no mapes, kurā tiek izveidots objekts (kā arī papildinot ar ACE, kuri ir saņemti ievaddatos </w:t>
      </w:r>
      <w:r w:rsidRPr="00FB2E9C">
        <w:rPr>
          <w:i/>
        </w:rPr>
        <w:t>addACEs</w:t>
      </w:r>
      <w:r w:rsidRPr="00FB2E9C">
        <w:t xml:space="preserve"> sarakstā</w:t>
      </w:r>
      <w:r>
        <w:t>,</w:t>
      </w:r>
      <w:r w:rsidRPr="00FB2E9C">
        <w:t xml:space="preserve"> un noņemot ACE, kuri ir saņemti ievaddatos </w:t>
      </w:r>
      <w:r w:rsidRPr="00FB2E9C">
        <w:rPr>
          <w:i/>
        </w:rPr>
        <w:t>removeACEs</w:t>
      </w:r>
      <w:r w:rsidRPr="00FB2E9C">
        <w:t xml:space="preserve"> sarakstā).</w:t>
      </w:r>
    </w:p>
    <w:p w14:paraId="35350C94" w14:textId="1279C1B5" w:rsidR="00B95090" w:rsidRPr="00CF2DB4" w:rsidRDefault="00B95090" w:rsidP="00CF2DB4">
      <w:pPr>
        <w:pStyle w:val="ListBullet"/>
      </w:pPr>
      <w:r w:rsidRPr="00CF2DB4">
        <w:lastRenderedPageBreak/>
        <w:t>Piemērs 1. –</w:t>
      </w:r>
      <w:r w:rsidR="00B30943">
        <w:t xml:space="preserve"> </w:t>
      </w:r>
      <w:r w:rsidRPr="00CF2DB4">
        <w:t xml:space="preserve">eksistē objekts “Mape1”, kurai ir definēti ACE ieraksti 1. lietotājam un 2. lietotājam. Šajā gadījumā, izveidojot jauno objektu “Mape2” un nenorādot </w:t>
      </w:r>
      <w:r w:rsidR="00EB29B5" w:rsidRPr="00CF2DB4">
        <w:t>papildu darbības</w:t>
      </w:r>
      <w:r w:rsidRPr="00CF2DB4">
        <w:t xml:space="preserve"> ar ACL, “Mape2” piekļūšanas loģika ir analoģiska “Mape1” un ir definēta netiešā veidā (direct = FALSE, apzīmēts ar zilu krāsu) – skat</w:t>
      </w:r>
      <w:r w:rsidR="006F2AB2" w:rsidRPr="00CF2DB4">
        <w:t xml:space="preserve">. </w:t>
      </w:r>
      <w:r w:rsidR="006F2AB2" w:rsidRPr="00CF2DB4">
        <w:fldChar w:fldCharType="begin"/>
      </w:r>
      <w:r w:rsidR="006F2AB2" w:rsidRPr="00CF2DB4">
        <w:instrText xml:space="preserve"> REF _Ref493583790 \h </w:instrText>
      </w:r>
      <w:r w:rsidR="00CF2DB4">
        <w:instrText xml:space="preserve"> \* MERGEFORMAT </w:instrText>
      </w:r>
      <w:r w:rsidR="006F2AB2" w:rsidRPr="00CF2DB4">
        <w:fldChar w:fldCharType="separate"/>
      </w:r>
      <w:r w:rsidR="00094FBC">
        <w:t>3</w:t>
      </w:r>
      <w:r w:rsidR="006F2AB2" w:rsidRPr="00CF2DB4">
        <w:fldChar w:fldCharType="end"/>
      </w:r>
      <w:r w:rsidR="006F2AB2" w:rsidRPr="00CF2DB4">
        <w:t>.attēla</w:t>
      </w:r>
      <w:r w:rsidRPr="00CF2DB4">
        <w:t xml:space="preserve"> 1.sadaļu.</w:t>
      </w:r>
    </w:p>
    <w:p w14:paraId="4F3049FB" w14:textId="45DB6FBD" w:rsidR="00B95090" w:rsidRPr="00CF2DB4" w:rsidRDefault="00B95090" w:rsidP="00CF2DB4">
      <w:pPr>
        <w:pStyle w:val="ListBullet"/>
      </w:pPr>
      <w:r w:rsidRPr="00CF2DB4">
        <w:t xml:space="preserve">Piemērs 2. – līdzīgi iepriekšējām, bet, izveidojot objektu “Mape2”, tiek </w:t>
      </w:r>
      <w:r w:rsidR="00C96E28">
        <w:t>noņemtas</w:t>
      </w:r>
      <w:r w:rsidR="00C96E28" w:rsidRPr="00CF2DB4">
        <w:t xml:space="preserve"> </w:t>
      </w:r>
      <w:r w:rsidRPr="00CF2DB4">
        <w:t xml:space="preserve">eksistējošās tiesības 2. lietotājam, kā arī pievienotas jaunas tiesības 3. lietotājam. Šajā gadījumā jaunpievienotās tiesības tiek definētas tiešā veidā (direct = TRUE, apzīmēts ar zaļu krāsu) – skat. </w:t>
      </w:r>
      <w:r w:rsidR="006F2AB2" w:rsidRPr="00CF2DB4">
        <w:fldChar w:fldCharType="begin"/>
      </w:r>
      <w:r w:rsidR="006F2AB2" w:rsidRPr="00CF2DB4">
        <w:instrText xml:space="preserve"> REF _Ref493583790 \h </w:instrText>
      </w:r>
      <w:r w:rsidR="00CF2DB4">
        <w:instrText xml:space="preserve"> \* MERGEFORMAT </w:instrText>
      </w:r>
      <w:r w:rsidR="006F2AB2" w:rsidRPr="00CF2DB4">
        <w:fldChar w:fldCharType="separate"/>
      </w:r>
      <w:r w:rsidR="00094FBC">
        <w:t>3</w:t>
      </w:r>
      <w:r w:rsidR="006F2AB2" w:rsidRPr="00CF2DB4">
        <w:fldChar w:fldCharType="end"/>
      </w:r>
      <w:r w:rsidR="006F2AB2" w:rsidRPr="00CF2DB4">
        <w:t>.attēla</w:t>
      </w:r>
      <w:r w:rsidRPr="00CF2DB4">
        <w:t xml:space="preserve"> 2.sadaļu.</w:t>
      </w:r>
    </w:p>
    <w:p w14:paraId="0A92EF37" w14:textId="34EC92A1" w:rsidR="00B95090" w:rsidRDefault="00B95090" w:rsidP="006F2AB2">
      <w:pPr>
        <w:pStyle w:val="Pictureposition"/>
      </w:pPr>
      <w:r w:rsidRPr="00FB2E9C">
        <w:rPr>
          <w:noProof/>
          <w:lang w:eastAsia="lv-LV"/>
        </w:rPr>
        <w:drawing>
          <wp:inline distT="0" distB="0" distL="0" distR="0" wp14:anchorId="161FABF7" wp14:editId="61A8404B">
            <wp:extent cx="4881245" cy="16663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893168" cy="1670377"/>
                    </a:xfrm>
                    <a:prstGeom prst="rect">
                      <a:avLst/>
                    </a:prstGeom>
                    <a:noFill/>
                    <a:ln>
                      <a:noFill/>
                    </a:ln>
                  </pic:spPr>
                </pic:pic>
              </a:graphicData>
            </a:graphic>
          </wp:inline>
        </w:drawing>
      </w:r>
    </w:p>
    <w:bookmarkStart w:id="143" w:name="_Ref456252075"/>
    <w:bookmarkStart w:id="144" w:name="_Toc481068477"/>
    <w:bookmarkStart w:id="145" w:name="_Toc453258755"/>
    <w:p w14:paraId="41EFB9F7" w14:textId="0A494AF2" w:rsidR="00B95090" w:rsidRPr="00FB2E9C" w:rsidRDefault="006F2AB2" w:rsidP="00B95090">
      <w:pPr>
        <w:pStyle w:val="Picturecaption"/>
      </w:pPr>
      <w:r w:rsidRPr="006F2AB2">
        <w:fldChar w:fldCharType="begin"/>
      </w:r>
      <w:r w:rsidRPr="006F2AB2">
        <w:instrText xml:space="preserve"> SEQ Attēls \* ARABIC </w:instrText>
      </w:r>
      <w:r w:rsidRPr="006F2AB2">
        <w:fldChar w:fldCharType="separate"/>
      </w:r>
      <w:bookmarkStart w:id="146" w:name="_Ref493583790"/>
      <w:bookmarkStart w:id="147" w:name="_Toc505087059"/>
      <w:r w:rsidR="00094FBC">
        <w:rPr>
          <w:noProof/>
        </w:rPr>
        <w:t>3</w:t>
      </w:r>
      <w:bookmarkEnd w:id="146"/>
      <w:r w:rsidRPr="006F2AB2">
        <w:rPr>
          <w:noProof/>
        </w:rPr>
        <w:fldChar w:fldCharType="end"/>
      </w:r>
      <w:r w:rsidRPr="006F2AB2">
        <w:t xml:space="preserve">.attēls. </w:t>
      </w:r>
      <w:bookmarkEnd w:id="143"/>
      <w:r w:rsidR="00B95090" w:rsidRPr="00FB2E9C">
        <w:t>ACE pārvaldības 1., 2. piemēri</w:t>
      </w:r>
      <w:bookmarkEnd w:id="144"/>
      <w:bookmarkEnd w:id="145"/>
      <w:bookmarkEnd w:id="147"/>
    </w:p>
    <w:p w14:paraId="24BE2049" w14:textId="77777777" w:rsidR="00B95090" w:rsidRPr="00FB2E9C" w:rsidRDefault="00B95090" w:rsidP="00B95090">
      <w:pPr>
        <w:rPr>
          <w:szCs w:val="24"/>
        </w:rPr>
      </w:pPr>
      <w:r w:rsidRPr="00FB2E9C">
        <w:rPr>
          <w:szCs w:val="24"/>
        </w:rPr>
        <w:t xml:space="preserve">Savukārt, izmantojot metodi </w:t>
      </w:r>
      <w:r w:rsidRPr="00FB2E9C">
        <w:rPr>
          <w:i/>
          <w:szCs w:val="24"/>
        </w:rPr>
        <w:t>applyACL</w:t>
      </w:r>
      <w:r w:rsidRPr="00FB2E9C">
        <w:rPr>
          <w:szCs w:val="24"/>
        </w:rPr>
        <w:t xml:space="preserve">, ACE ierakstu hierarhiskā izplatīšanās tiek kontrolēta ar parametru </w:t>
      </w:r>
      <w:r w:rsidRPr="00FB2E9C">
        <w:rPr>
          <w:i/>
          <w:szCs w:val="24"/>
        </w:rPr>
        <w:t>ACLPropagation</w:t>
      </w:r>
      <w:r w:rsidRPr="00FB2E9C">
        <w:rPr>
          <w:szCs w:val="24"/>
        </w:rPr>
        <w:t>:</w:t>
      </w:r>
    </w:p>
    <w:p w14:paraId="2CE9450C" w14:textId="38A9D10E" w:rsidR="00B95090" w:rsidRPr="00FB2E9C" w:rsidRDefault="00B95090" w:rsidP="00F943F0">
      <w:pPr>
        <w:pStyle w:val="ListBullet"/>
      </w:pPr>
      <w:r w:rsidRPr="00FB2E9C">
        <w:t>Piemērs 3. – lai sākotnējais ACL stāvoklis atbilst</w:t>
      </w:r>
      <w:r>
        <w:t>u attēlotajai</w:t>
      </w:r>
      <w:r w:rsidRPr="00FB2E9C">
        <w:t xml:space="preserve"> </w:t>
      </w:r>
      <w:r w:rsidR="006F2AB2">
        <w:fldChar w:fldCharType="begin"/>
      </w:r>
      <w:r w:rsidR="006F2AB2">
        <w:instrText xml:space="preserve"> REF _Ref493583846 \h </w:instrText>
      </w:r>
      <w:r w:rsidR="00F943F0">
        <w:instrText xml:space="preserve"> \* MERGEFORMAT </w:instrText>
      </w:r>
      <w:r w:rsidR="006F2AB2">
        <w:fldChar w:fldCharType="separate"/>
      </w:r>
      <w:r w:rsidR="00094FBC">
        <w:rPr>
          <w:noProof/>
        </w:rPr>
        <w:t>4</w:t>
      </w:r>
      <w:r w:rsidR="006F2AB2">
        <w:fldChar w:fldCharType="end"/>
      </w:r>
      <w:r w:rsidR="00F943F0">
        <w:t>.attēla</w:t>
      </w:r>
      <w:r>
        <w:t xml:space="preserve"> 1.sadaļai. </w:t>
      </w:r>
      <w:r w:rsidRPr="00FB2E9C">
        <w:t xml:space="preserve">Tad, pielietojot objektam “Mape1” metodi </w:t>
      </w:r>
      <w:r w:rsidRPr="00FB2E9C">
        <w:rPr>
          <w:i/>
        </w:rPr>
        <w:t>applyACL</w:t>
      </w:r>
      <w:r w:rsidRPr="00FB2E9C">
        <w:t xml:space="preserve"> režīmā </w:t>
      </w:r>
      <w:r w:rsidRPr="00FB2E9C">
        <w:rPr>
          <w:i/>
        </w:rPr>
        <w:t>ACLPropagation</w:t>
      </w:r>
      <w:r w:rsidRPr="00FB2E9C">
        <w:t xml:space="preserve"> = </w:t>
      </w:r>
      <w:r w:rsidRPr="00FB2E9C">
        <w:rPr>
          <w:i/>
        </w:rPr>
        <w:t>objectonly</w:t>
      </w:r>
      <w:r w:rsidRPr="00FB2E9C">
        <w:t xml:space="preserve"> (pēc noklusējuma), tiek mainīts tikai attiecīgās mapes ACL saturs – sk</w:t>
      </w:r>
      <w:r>
        <w:t>at</w:t>
      </w:r>
      <w:r w:rsidRPr="00FB2E9C">
        <w:t xml:space="preserve">. </w:t>
      </w:r>
      <w:r w:rsidR="00F943F0">
        <w:fldChar w:fldCharType="begin"/>
      </w:r>
      <w:r w:rsidR="00F943F0">
        <w:instrText xml:space="preserve"> REF _Ref493583846 \h  \* MERGEFORMAT </w:instrText>
      </w:r>
      <w:r w:rsidR="00F943F0">
        <w:fldChar w:fldCharType="separate"/>
      </w:r>
      <w:r w:rsidR="00094FBC">
        <w:rPr>
          <w:noProof/>
        </w:rPr>
        <w:t>4</w:t>
      </w:r>
      <w:r w:rsidR="00F943F0">
        <w:fldChar w:fldCharType="end"/>
      </w:r>
      <w:r w:rsidR="00F943F0">
        <w:t>.attēla</w:t>
      </w:r>
      <w:r w:rsidRPr="00FB2E9C">
        <w:t xml:space="preserve"> 2.sadaļu.</w:t>
      </w:r>
    </w:p>
    <w:p w14:paraId="0C0A9D80" w14:textId="77777777" w:rsidR="00B95090" w:rsidRPr="00FB2E9C" w:rsidRDefault="00B95090" w:rsidP="006F2AB2">
      <w:pPr>
        <w:pStyle w:val="Pictureposition"/>
      </w:pPr>
      <w:r w:rsidRPr="00FB2E9C">
        <w:rPr>
          <w:noProof/>
          <w:lang w:eastAsia="lv-LV"/>
        </w:rPr>
        <w:drawing>
          <wp:inline distT="0" distB="0" distL="0" distR="0" wp14:anchorId="3613ADC5" wp14:editId="7E1E671F">
            <wp:extent cx="4832985" cy="1970103"/>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67787" cy="1984289"/>
                    </a:xfrm>
                    <a:prstGeom prst="rect">
                      <a:avLst/>
                    </a:prstGeom>
                    <a:noFill/>
                    <a:ln>
                      <a:noFill/>
                    </a:ln>
                  </pic:spPr>
                </pic:pic>
              </a:graphicData>
            </a:graphic>
          </wp:inline>
        </w:drawing>
      </w:r>
    </w:p>
    <w:bookmarkStart w:id="148" w:name="_Ref456252118"/>
    <w:bookmarkStart w:id="149" w:name="_Toc481068478"/>
    <w:bookmarkStart w:id="150" w:name="_Toc453258756"/>
    <w:p w14:paraId="0E48FD90" w14:textId="2810C40F" w:rsidR="00B95090" w:rsidRPr="00FB2E9C" w:rsidRDefault="006F2AB2" w:rsidP="00B95090">
      <w:pPr>
        <w:pStyle w:val="Picturecaption"/>
      </w:pPr>
      <w:r w:rsidRPr="006F2AB2">
        <w:fldChar w:fldCharType="begin"/>
      </w:r>
      <w:r w:rsidRPr="006F2AB2">
        <w:instrText xml:space="preserve"> SEQ Attēls \* ARABIC </w:instrText>
      </w:r>
      <w:r w:rsidRPr="006F2AB2">
        <w:fldChar w:fldCharType="separate"/>
      </w:r>
      <w:bookmarkStart w:id="151" w:name="_Ref493583846"/>
      <w:bookmarkStart w:id="152" w:name="_Toc505087060"/>
      <w:r w:rsidR="00094FBC">
        <w:rPr>
          <w:noProof/>
        </w:rPr>
        <w:t>4</w:t>
      </w:r>
      <w:bookmarkEnd w:id="151"/>
      <w:r w:rsidRPr="006F2AB2">
        <w:rPr>
          <w:noProof/>
        </w:rPr>
        <w:fldChar w:fldCharType="end"/>
      </w:r>
      <w:r w:rsidRPr="006F2AB2">
        <w:t xml:space="preserve">.attēls. </w:t>
      </w:r>
      <w:bookmarkEnd w:id="148"/>
      <w:r w:rsidR="00B95090" w:rsidRPr="00FB2E9C">
        <w:t>ACE pārvaldības 3. piemērs</w:t>
      </w:r>
      <w:bookmarkEnd w:id="149"/>
      <w:bookmarkEnd w:id="152"/>
      <w:r w:rsidR="00B95090" w:rsidRPr="00FB2E9C">
        <w:t xml:space="preserve"> </w:t>
      </w:r>
      <w:bookmarkEnd w:id="150"/>
    </w:p>
    <w:p w14:paraId="21342A6C" w14:textId="46A06524" w:rsidR="00B95090" w:rsidRPr="00FB2E9C" w:rsidRDefault="00B95090" w:rsidP="00F943F0">
      <w:pPr>
        <w:pStyle w:val="ListBullet"/>
      </w:pPr>
      <w:r w:rsidRPr="00FB2E9C">
        <w:t xml:space="preserve">Piemērs 4. – lai sākotnējais ACE stāvoklis atbilst </w:t>
      </w:r>
      <w:r w:rsidR="00A21AA4">
        <w:fldChar w:fldCharType="begin"/>
      </w:r>
      <w:r w:rsidR="00A21AA4">
        <w:instrText xml:space="preserve"> REF _Ref493584731 \h </w:instrText>
      </w:r>
      <w:r w:rsidR="00A21AA4">
        <w:fldChar w:fldCharType="separate"/>
      </w:r>
      <w:r w:rsidR="00094FBC">
        <w:rPr>
          <w:noProof/>
        </w:rPr>
        <w:t>5</w:t>
      </w:r>
      <w:r w:rsidR="00A21AA4">
        <w:fldChar w:fldCharType="end"/>
      </w:r>
      <w:r w:rsidR="00A21AA4">
        <w:t>.attēla</w:t>
      </w:r>
      <w:r w:rsidRPr="00FB2E9C">
        <w:t xml:space="preserve"> 1.sadaļā parādītam. Tad, pielietojot objektam “Mape1” metodi </w:t>
      </w:r>
      <w:r w:rsidRPr="00FB2E9C">
        <w:rPr>
          <w:i/>
        </w:rPr>
        <w:t>applyACL</w:t>
      </w:r>
      <w:r w:rsidRPr="00FB2E9C">
        <w:t xml:space="preserve"> režīmā </w:t>
      </w:r>
      <w:r w:rsidRPr="00FB2E9C">
        <w:rPr>
          <w:i/>
        </w:rPr>
        <w:t>ACLPropagation</w:t>
      </w:r>
      <w:r w:rsidR="00EB29B5">
        <w:t xml:space="preserve"> = propagate, tiek mainīts</w:t>
      </w:r>
      <w:r w:rsidRPr="00FB2E9C">
        <w:t xml:space="preserve"> </w:t>
      </w:r>
      <w:r w:rsidR="00230858" w:rsidRPr="00FB2E9C">
        <w:t>arī viss hierarhiski pakārtotu objektu ACL saturs</w:t>
      </w:r>
      <w:r w:rsidRPr="00FB2E9C">
        <w:t xml:space="preserve"> – sk</w:t>
      </w:r>
      <w:r>
        <w:t>at</w:t>
      </w:r>
      <w:r w:rsidRPr="00FB2E9C">
        <w:t xml:space="preserve">. </w:t>
      </w:r>
      <w:r w:rsidR="00A21AA4">
        <w:fldChar w:fldCharType="begin"/>
      </w:r>
      <w:r w:rsidR="00A21AA4">
        <w:instrText xml:space="preserve"> REF _Ref493584731 \h </w:instrText>
      </w:r>
      <w:r w:rsidR="00A21AA4">
        <w:fldChar w:fldCharType="separate"/>
      </w:r>
      <w:r w:rsidR="00094FBC">
        <w:rPr>
          <w:noProof/>
        </w:rPr>
        <w:t>5</w:t>
      </w:r>
      <w:r w:rsidR="00A21AA4">
        <w:fldChar w:fldCharType="end"/>
      </w:r>
      <w:r w:rsidR="00A21AA4">
        <w:t>.attēla</w:t>
      </w:r>
      <w:r w:rsidRPr="00FB2E9C">
        <w:t xml:space="preserve"> 2.sadaļu.</w:t>
      </w:r>
    </w:p>
    <w:p w14:paraId="694C320C" w14:textId="30A210D6" w:rsidR="00B95090" w:rsidRDefault="00B95090" w:rsidP="00A21AA4">
      <w:pPr>
        <w:pStyle w:val="Pictureposition"/>
      </w:pPr>
      <w:r w:rsidRPr="00FB2E9C">
        <w:rPr>
          <w:noProof/>
          <w:lang w:eastAsia="lv-LV"/>
        </w:rPr>
        <w:lastRenderedPageBreak/>
        <w:drawing>
          <wp:inline distT="0" distB="0" distL="0" distR="0" wp14:anchorId="513CF12C" wp14:editId="506996CC">
            <wp:extent cx="5590655" cy="2278956"/>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90655" cy="2278956"/>
                    </a:xfrm>
                    <a:prstGeom prst="rect">
                      <a:avLst/>
                    </a:prstGeom>
                    <a:noFill/>
                    <a:ln>
                      <a:noFill/>
                    </a:ln>
                  </pic:spPr>
                </pic:pic>
              </a:graphicData>
            </a:graphic>
          </wp:inline>
        </w:drawing>
      </w:r>
    </w:p>
    <w:p w14:paraId="2B28D4C5" w14:textId="4FF68330" w:rsidR="00B95090" w:rsidRPr="00FB2E9C" w:rsidRDefault="007E641C" w:rsidP="00B95090">
      <w:pPr>
        <w:pStyle w:val="Picturecaption"/>
      </w:pPr>
      <w:r>
        <w:fldChar w:fldCharType="begin"/>
      </w:r>
      <w:r>
        <w:instrText xml:space="preserve"> SEQ Attēls \* ARABIC </w:instrText>
      </w:r>
      <w:r>
        <w:fldChar w:fldCharType="separate"/>
      </w:r>
      <w:bookmarkStart w:id="153" w:name="_Ref493584731"/>
      <w:bookmarkStart w:id="154" w:name="_Toc505087061"/>
      <w:r w:rsidR="00094FBC">
        <w:rPr>
          <w:noProof/>
        </w:rPr>
        <w:t>5</w:t>
      </w:r>
      <w:bookmarkEnd w:id="153"/>
      <w:r>
        <w:rPr>
          <w:noProof/>
        </w:rPr>
        <w:fldChar w:fldCharType="end"/>
      </w:r>
      <w:r w:rsidR="00F943F0" w:rsidRPr="006F2AB2">
        <w:t xml:space="preserve">.attēls. </w:t>
      </w:r>
      <w:bookmarkStart w:id="155" w:name="_Toc453258757"/>
      <w:bookmarkStart w:id="156" w:name="_Toc481068479"/>
      <w:r w:rsidR="00B95090" w:rsidRPr="00FB2E9C">
        <w:t>ACE pārvaldības 4. piemērs</w:t>
      </w:r>
      <w:bookmarkEnd w:id="155"/>
      <w:bookmarkEnd w:id="156"/>
      <w:bookmarkEnd w:id="154"/>
    </w:p>
    <w:p w14:paraId="37290E66" w14:textId="3B5B690A" w:rsidR="004A38A1" w:rsidRDefault="00B95090" w:rsidP="00B95090">
      <w:r w:rsidRPr="00FB2E9C">
        <w:t xml:space="preserve">ACL un </w:t>
      </w:r>
      <w:r w:rsidR="00BB61BE">
        <w:t>EDK</w:t>
      </w:r>
      <w:r w:rsidR="00BB61BE" w:rsidRPr="00FB2E9C">
        <w:t xml:space="preserve"> </w:t>
      </w:r>
      <w:r w:rsidRPr="00FB2E9C">
        <w:t>metožu mijiedarbības kopsavilkums ir definēts zemāk:</w:t>
      </w:r>
    </w:p>
    <w:p w14:paraId="5363AF6B" w14:textId="297160C3" w:rsidR="004A38A1" w:rsidRPr="006F2AB2" w:rsidRDefault="004A38A1" w:rsidP="001144AB">
      <w:pPr>
        <w:pStyle w:val="Tablenumber"/>
      </w:pPr>
      <w:r w:rsidRPr="006F2AB2">
        <w:rPr>
          <w:noProof w:val="0"/>
        </w:rPr>
        <w:fldChar w:fldCharType="begin"/>
      </w:r>
      <w:r w:rsidRPr="006F2AB2">
        <w:instrText xml:space="preserve"> SEQ Tabula \* ARABIC </w:instrText>
      </w:r>
      <w:r w:rsidRPr="006F2AB2">
        <w:rPr>
          <w:noProof w:val="0"/>
        </w:rPr>
        <w:fldChar w:fldCharType="separate"/>
      </w:r>
      <w:r w:rsidR="00094FBC">
        <w:t>2</w:t>
      </w:r>
      <w:r w:rsidRPr="006F2AB2">
        <w:fldChar w:fldCharType="end"/>
      </w:r>
      <w:r w:rsidRPr="006F2AB2">
        <w:t>.tabula</w:t>
      </w:r>
    </w:p>
    <w:p w14:paraId="324D73D7" w14:textId="3CD97A93" w:rsidR="004A38A1" w:rsidRPr="00B95090" w:rsidRDefault="004A38A1" w:rsidP="001144AB">
      <w:pPr>
        <w:pStyle w:val="Tabletitle"/>
        <w:rPr>
          <w:highlight w:val="yellow"/>
        </w:rPr>
      </w:pPr>
      <w:r w:rsidRPr="00FB2E9C">
        <w:t xml:space="preserve">ACL un </w:t>
      </w:r>
      <w:r w:rsidR="00BB61BE">
        <w:t>EDK</w:t>
      </w:r>
      <w:r w:rsidR="00BB61BE" w:rsidRPr="00FB2E9C">
        <w:t xml:space="preserve"> </w:t>
      </w:r>
      <w:r w:rsidRPr="00FB2E9C">
        <w:t>metožu mijiedarbības matrica</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3053"/>
        <w:gridCol w:w="1903"/>
        <w:gridCol w:w="2059"/>
        <w:gridCol w:w="2056"/>
      </w:tblGrid>
      <w:tr w:rsidR="004A38A1" w:rsidRPr="00B95090" w14:paraId="773B0DD5" w14:textId="77777777" w:rsidTr="00CF2DB4">
        <w:trPr>
          <w:tblHeader/>
        </w:trPr>
        <w:tc>
          <w:tcPr>
            <w:tcW w:w="3103" w:type="dxa"/>
            <w:tcBorders>
              <w:top w:val="single" w:sz="12" w:space="0" w:color="auto"/>
              <w:left w:val="nil"/>
              <w:bottom w:val="single" w:sz="4" w:space="0" w:color="auto"/>
              <w:right w:val="single" w:sz="4" w:space="0" w:color="auto"/>
            </w:tcBorders>
            <w:hideMark/>
          </w:tcPr>
          <w:p w14:paraId="6061BC05" w14:textId="7E40405A" w:rsidR="004A38A1" w:rsidRPr="00B95090" w:rsidRDefault="003D10DB" w:rsidP="004A38A1">
            <w:pPr>
              <w:pStyle w:val="Bold"/>
              <w:rPr>
                <w:highlight w:val="yellow"/>
              </w:rPr>
            </w:pPr>
            <w:r>
              <w:t>EDK</w:t>
            </w:r>
            <w:r w:rsidRPr="00FB2E9C">
              <w:t xml:space="preserve"> </w:t>
            </w:r>
            <w:r w:rsidR="004A38A1" w:rsidRPr="00FB2E9C">
              <w:t>metode</w:t>
            </w:r>
          </w:p>
        </w:tc>
        <w:tc>
          <w:tcPr>
            <w:tcW w:w="2076" w:type="dxa"/>
            <w:tcBorders>
              <w:top w:val="single" w:sz="12" w:space="0" w:color="auto"/>
              <w:left w:val="single" w:sz="4" w:space="0" w:color="auto"/>
              <w:bottom w:val="single" w:sz="4" w:space="0" w:color="auto"/>
              <w:right w:val="single" w:sz="4" w:space="0" w:color="auto"/>
            </w:tcBorders>
            <w:hideMark/>
          </w:tcPr>
          <w:p w14:paraId="2076FF82" w14:textId="6CAE83D7" w:rsidR="004A38A1" w:rsidRPr="00B95090" w:rsidRDefault="004A38A1" w:rsidP="004A38A1">
            <w:pPr>
              <w:pStyle w:val="Bold"/>
              <w:rPr>
                <w:highlight w:val="yellow"/>
              </w:rPr>
            </w:pPr>
            <w:r w:rsidRPr="00FB2E9C">
              <w:t>ACE izgūšana</w:t>
            </w:r>
          </w:p>
        </w:tc>
        <w:tc>
          <w:tcPr>
            <w:tcW w:w="2214" w:type="dxa"/>
            <w:tcBorders>
              <w:top w:val="single" w:sz="12" w:space="0" w:color="auto"/>
              <w:left w:val="single" w:sz="4" w:space="0" w:color="auto"/>
              <w:bottom w:val="single" w:sz="4" w:space="0" w:color="auto"/>
              <w:right w:val="single" w:sz="4" w:space="0" w:color="auto"/>
            </w:tcBorders>
            <w:hideMark/>
          </w:tcPr>
          <w:p w14:paraId="1034E317" w14:textId="1960FDB9" w:rsidR="004A38A1" w:rsidRPr="00B95090" w:rsidRDefault="004A38A1" w:rsidP="004A38A1">
            <w:pPr>
              <w:pStyle w:val="Bold"/>
              <w:rPr>
                <w:highlight w:val="yellow"/>
              </w:rPr>
            </w:pPr>
            <w:r w:rsidRPr="00FB2E9C">
              <w:t>ACE definēšana</w:t>
            </w:r>
          </w:p>
        </w:tc>
        <w:tc>
          <w:tcPr>
            <w:tcW w:w="2245" w:type="dxa"/>
            <w:tcBorders>
              <w:top w:val="single" w:sz="12" w:space="0" w:color="auto"/>
              <w:left w:val="single" w:sz="4" w:space="0" w:color="auto"/>
              <w:bottom w:val="single" w:sz="4" w:space="0" w:color="auto"/>
              <w:right w:val="nil"/>
            </w:tcBorders>
            <w:hideMark/>
          </w:tcPr>
          <w:p w14:paraId="57F89A0F" w14:textId="44D66059" w:rsidR="004A38A1" w:rsidRPr="00B95090" w:rsidRDefault="004A38A1" w:rsidP="004A38A1">
            <w:pPr>
              <w:pStyle w:val="Bold"/>
              <w:rPr>
                <w:highlight w:val="yellow"/>
              </w:rPr>
            </w:pPr>
            <w:r w:rsidRPr="00FB2E9C">
              <w:t>ACE pārbaude</w:t>
            </w:r>
          </w:p>
        </w:tc>
      </w:tr>
      <w:tr w:rsidR="004A38A1" w:rsidRPr="00B95090" w14:paraId="2F30A355" w14:textId="77777777" w:rsidTr="004A38A1">
        <w:tc>
          <w:tcPr>
            <w:tcW w:w="3103" w:type="dxa"/>
            <w:tcBorders>
              <w:top w:val="nil"/>
              <w:left w:val="nil"/>
              <w:bottom w:val="nil"/>
              <w:right w:val="single" w:sz="4" w:space="0" w:color="auto"/>
            </w:tcBorders>
            <w:hideMark/>
          </w:tcPr>
          <w:p w14:paraId="2F8EA329" w14:textId="57CAFCC1" w:rsidR="004A38A1" w:rsidRPr="004A38A1" w:rsidRDefault="004A38A1" w:rsidP="004A38A1">
            <w:pPr>
              <w:pStyle w:val="Tablebody"/>
              <w:rPr>
                <w:highlight w:val="yellow"/>
              </w:rPr>
            </w:pPr>
            <w:r w:rsidRPr="004A38A1">
              <w:t>getACL</w:t>
            </w:r>
          </w:p>
        </w:tc>
        <w:tc>
          <w:tcPr>
            <w:tcW w:w="2076" w:type="dxa"/>
            <w:tcBorders>
              <w:top w:val="nil"/>
              <w:left w:val="single" w:sz="4" w:space="0" w:color="auto"/>
              <w:bottom w:val="nil"/>
              <w:right w:val="single" w:sz="4" w:space="0" w:color="auto"/>
            </w:tcBorders>
          </w:tcPr>
          <w:p w14:paraId="0E161C43" w14:textId="214F6C67"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0146EAF2"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18AFE6A9" w14:textId="04C10CDC" w:rsidR="004A38A1" w:rsidRPr="004A38A1" w:rsidRDefault="004A38A1" w:rsidP="004A38A1">
            <w:pPr>
              <w:pStyle w:val="Tablebody"/>
              <w:rPr>
                <w:highlight w:val="yellow"/>
              </w:rPr>
            </w:pPr>
            <w:r w:rsidRPr="004A38A1">
              <w:t>x</w:t>
            </w:r>
          </w:p>
        </w:tc>
      </w:tr>
      <w:tr w:rsidR="004A38A1" w:rsidRPr="00B95090" w14:paraId="4EE854A2" w14:textId="77777777" w:rsidTr="004A38A1">
        <w:tc>
          <w:tcPr>
            <w:tcW w:w="3103" w:type="dxa"/>
            <w:tcBorders>
              <w:top w:val="nil"/>
              <w:left w:val="nil"/>
              <w:bottom w:val="nil"/>
              <w:right w:val="single" w:sz="4" w:space="0" w:color="auto"/>
            </w:tcBorders>
          </w:tcPr>
          <w:p w14:paraId="77F6D339" w14:textId="785E1BE5" w:rsidR="004A38A1" w:rsidRPr="004A38A1" w:rsidRDefault="004A38A1" w:rsidP="004A38A1">
            <w:pPr>
              <w:pStyle w:val="Tablebody"/>
              <w:rPr>
                <w:highlight w:val="yellow"/>
              </w:rPr>
            </w:pPr>
            <w:r w:rsidRPr="004A38A1">
              <w:t>getChildren</w:t>
            </w:r>
          </w:p>
        </w:tc>
        <w:tc>
          <w:tcPr>
            <w:tcW w:w="2076" w:type="dxa"/>
            <w:tcBorders>
              <w:top w:val="nil"/>
              <w:left w:val="single" w:sz="4" w:space="0" w:color="auto"/>
              <w:bottom w:val="nil"/>
              <w:right w:val="single" w:sz="4" w:space="0" w:color="auto"/>
            </w:tcBorders>
          </w:tcPr>
          <w:p w14:paraId="53122402" w14:textId="4D6119CD"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79FC5157"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5FC97708" w14:textId="082B06AC" w:rsidR="004A38A1" w:rsidRPr="004A38A1" w:rsidRDefault="004A38A1" w:rsidP="004A38A1">
            <w:pPr>
              <w:pStyle w:val="Tablebody"/>
              <w:rPr>
                <w:highlight w:val="yellow"/>
              </w:rPr>
            </w:pPr>
            <w:r w:rsidRPr="004A38A1">
              <w:t>x</w:t>
            </w:r>
          </w:p>
        </w:tc>
      </w:tr>
      <w:tr w:rsidR="004A38A1" w:rsidRPr="00B95090" w14:paraId="669D98BC" w14:textId="77777777" w:rsidTr="004A38A1">
        <w:tc>
          <w:tcPr>
            <w:tcW w:w="3103" w:type="dxa"/>
            <w:tcBorders>
              <w:top w:val="nil"/>
              <w:left w:val="nil"/>
              <w:bottom w:val="nil"/>
              <w:right w:val="single" w:sz="4" w:space="0" w:color="auto"/>
            </w:tcBorders>
          </w:tcPr>
          <w:p w14:paraId="4203A5D1" w14:textId="53CAABE3" w:rsidR="004A38A1" w:rsidRPr="004A38A1" w:rsidRDefault="004A38A1" w:rsidP="004A38A1">
            <w:pPr>
              <w:pStyle w:val="Tablebody"/>
              <w:rPr>
                <w:highlight w:val="yellow"/>
              </w:rPr>
            </w:pPr>
            <w:r w:rsidRPr="004A38A1">
              <w:t>getDescendants</w:t>
            </w:r>
          </w:p>
        </w:tc>
        <w:tc>
          <w:tcPr>
            <w:tcW w:w="2076" w:type="dxa"/>
            <w:tcBorders>
              <w:top w:val="nil"/>
              <w:left w:val="single" w:sz="4" w:space="0" w:color="auto"/>
              <w:bottom w:val="nil"/>
              <w:right w:val="single" w:sz="4" w:space="0" w:color="auto"/>
            </w:tcBorders>
          </w:tcPr>
          <w:p w14:paraId="20FD0A09" w14:textId="2130F61D"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2676BD35"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34456E1A" w14:textId="39184F9D" w:rsidR="004A38A1" w:rsidRPr="004A38A1" w:rsidRDefault="004A38A1" w:rsidP="004A38A1">
            <w:pPr>
              <w:pStyle w:val="Tablebody"/>
              <w:rPr>
                <w:highlight w:val="yellow"/>
              </w:rPr>
            </w:pPr>
            <w:r w:rsidRPr="004A38A1">
              <w:t>x</w:t>
            </w:r>
          </w:p>
        </w:tc>
      </w:tr>
      <w:tr w:rsidR="004A38A1" w:rsidRPr="00B95090" w14:paraId="2EEAD262" w14:textId="77777777" w:rsidTr="004A38A1">
        <w:tc>
          <w:tcPr>
            <w:tcW w:w="3103" w:type="dxa"/>
            <w:tcBorders>
              <w:top w:val="nil"/>
              <w:left w:val="nil"/>
              <w:bottom w:val="nil"/>
              <w:right w:val="single" w:sz="4" w:space="0" w:color="auto"/>
            </w:tcBorders>
          </w:tcPr>
          <w:p w14:paraId="46F95477" w14:textId="13AF99D4" w:rsidR="004A38A1" w:rsidRPr="004A38A1" w:rsidRDefault="004A38A1" w:rsidP="004A38A1">
            <w:pPr>
              <w:pStyle w:val="Tablebody"/>
              <w:rPr>
                <w:highlight w:val="yellow"/>
              </w:rPr>
            </w:pPr>
            <w:r w:rsidRPr="004A38A1">
              <w:t>getFolderTree</w:t>
            </w:r>
          </w:p>
        </w:tc>
        <w:tc>
          <w:tcPr>
            <w:tcW w:w="2076" w:type="dxa"/>
            <w:tcBorders>
              <w:top w:val="nil"/>
              <w:left w:val="single" w:sz="4" w:space="0" w:color="auto"/>
              <w:bottom w:val="nil"/>
              <w:right w:val="single" w:sz="4" w:space="0" w:color="auto"/>
            </w:tcBorders>
          </w:tcPr>
          <w:p w14:paraId="662A2FD8" w14:textId="52AD1116"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7B7A70C5"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234526B6" w14:textId="36E0058E" w:rsidR="004A38A1" w:rsidRPr="004A38A1" w:rsidRDefault="004A38A1" w:rsidP="004A38A1">
            <w:pPr>
              <w:pStyle w:val="Tablebody"/>
              <w:rPr>
                <w:highlight w:val="yellow"/>
              </w:rPr>
            </w:pPr>
            <w:r w:rsidRPr="004A38A1">
              <w:t>x</w:t>
            </w:r>
          </w:p>
        </w:tc>
      </w:tr>
      <w:tr w:rsidR="004A38A1" w:rsidRPr="00B95090" w14:paraId="33DAAB56" w14:textId="77777777" w:rsidTr="004A38A1">
        <w:tc>
          <w:tcPr>
            <w:tcW w:w="3103" w:type="dxa"/>
            <w:tcBorders>
              <w:top w:val="nil"/>
              <w:left w:val="nil"/>
              <w:bottom w:val="nil"/>
              <w:right w:val="single" w:sz="4" w:space="0" w:color="auto"/>
            </w:tcBorders>
          </w:tcPr>
          <w:p w14:paraId="0195D146" w14:textId="3CF26647" w:rsidR="004A38A1" w:rsidRPr="004A38A1" w:rsidRDefault="004A38A1" w:rsidP="004A38A1">
            <w:pPr>
              <w:pStyle w:val="Tablebody"/>
              <w:rPr>
                <w:highlight w:val="yellow"/>
              </w:rPr>
            </w:pPr>
            <w:r w:rsidRPr="004A38A1">
              <w:t>getObjectParents</w:t>
            </w:r>
          </w:p>
        </w:tc>
        <w:tc>
          <w:tcPr>
            <w:tcW w:w="2076" w:type="dxa"/>
            <w:tcBorders>
              <w:top w:val="nil"/>
              <w:left w:val="single" w:sz="4" w:space="0" w:color="auto"/>
              <w:bottom w:val="nil"/>
              <w:right w:val="single" w:sz="4" w:space="0" w:color="auto"/>
            </w:tcBorders>
          </w:tcPr>
          <w:p w14:paraId="6B8A0B79" w14:textId="3A4A862A"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29E6FEC5"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1DC89A78" w14:textId="093C970E" w:rsidR="004A38A1" w:rsidRPr="004A38A1" w:rsidRDefault="004A38A1" w:rsidP="004A38A1">
            <w:pPr>
              <w:pStyle w:val="Tablebody"/>
              <w:rPr>
                <w:highlight w:val="yellow"/>
              </w:rPr>
            </w:pPr>
            <w:r w:rsidRPr="004A38A1">
              <w:t>x</w:t>
            </w:r>
          </w:p>
        </w:tc>
      </w:tr>
      <w:tr w:rsidR="004A38A1" w:rsidRPr="00B95090" w14:paraId="3804F8B9" w14:textId="77777777" w:rsidTr="004A38A1">
        <w:tc>
          <w:tcPr>
            <w:tcW w:w="3103" w:type="dxa"/>
            <w:tcBorders>
              <w:top w:val="nil"/>
              <w:left w:val="nil"/>
              <w:bottom w:val="nil"/>
              <w:right w:val="single" w:sz="4" w:space="0" w:color="auto"/>
            </w:tcBorders>
          </w:tcPr>
          <w:p w14:paraId="66EBCF7E" w14:textId="46C11205" w:rsidR="004A38A1" w:rsidRPr="004A38A1" w:rsidRDefault="004A38A1" w:rsidP="004A38A1">
            <w:pPr>
              <w:pStyle w:val="Tablebody"/>
              <w:rPr>
                <w:highlight w:val="yellow"/>
              </w:rPr>
            </w:pPr>
            <w:r w:rsidRPr="004A38A1">
              <w:t>getObject</w:t>
            </w:r>
          </w:p>
        </w:tc>
        <w:tc>
          <w:tcPr>
            <w:tcW w:w="2076" w:type="dxa"/>
            <w:tcBorders>
              <w:top w:val="nil"/>
              <w:left w:val="single" w:sz="4" w:space="0" w:color="auto"/>
              <w:bottom w:val="nil"/>
              <w:right w:val="single" w:sz="4" w:space="0" w:color="auto"/>
            </w:tcBorders>
          </w:tcPr>
          <w:p w14:paraId="7F83F906" w14:textId="77DD1DF5"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04F55CBC"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53F34E05" w14:textId="5B39243D" w:rsidR="004A38A1" w:rsidRPr="004A38A1" w:rsidRDefault="004A38A1" w:rsidP="004A38A1">
            <w:pPr>
              <w:pStyle w:val="Tablebody"/>
              <w:rPr>
                <w:highlight w:val="yellow"/>
              </w:rPr>
            </w:pPr>
            <w:r w:rsidRPr="004A38A1">
              <w:t>x</w:t>
            </w:r>
          </w:p>
        </w:tc>
      </w:tr>
      <w:tr w:rsidR="004A38A1" w:rsidRPr="00B95090" w14:paraId="1E72D338" w14:textId="77777777" w:rsidTr="004A38A1">
        <w:tc>
          <w:tcPr>
            <w:tcW w:w="3103" w:type="dxa"/>
            <w:tcBorders>
              <w:top w:val="nil"/>
              <w:left w:val="nil"/>
              <w:bottom w:val="nil"/>
              <w:right w:val="single" w:sz="4" w:space="0" w:color="auto"/>
            </w:tcBorders>
          </w:tcPr>
          <w:p w14:paraId="31C6A20E" w14:textId="6306C676" w:rsidR="004A38A1" w:rsidRPr="004A38A1" w:rsidRDefault="004A38A1" w:rsidP="004A38A1">
            <w:pPr>
              <w:pStyle w:val="Tablebody"/>
              <w:rPr>
                <w:highlight w:val="yellow"/>
              </w:rPr>
            </w:pPr>
            <w:r w:rsidRPr="004A38A1">
              <w:t>getObjectByPath</w:t>
            </w:r>
          </w:p>
        </w:tc>
        <w:tc>
          <w:tcPr>
            <w:tcW w:w="2076" w:type="dxa"/>
            <w:tcBorders>
              <w:top w:val="nil"/>
              <w:left w:val="single" w:sz="4" w:space="0" w:color="auto"/>
              <w:bottom w:val="nil"/>
              <w:right w:val="single" w:sz="4" w:space="0" w:color="auto"/>
            </w:tcBorders>
          </w:tcPr>
          <w:p w14:paraId="2C43CC8D" w14:textId="15F884F2"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400B126B"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03CE5A82" w14:textId="77DAF936" w:rsidR="004A38A1" w:rsidRPr="004A38A1" w:rsidRDefault="004A38A1" w:rsidP="004A38A1">
            <w:pPr>
              <w:pStyle w:val="Tablebody"/>
              <w:rPr>
                <w:highlight w:val="yellow"/>
              </w:rPr>
            </w:pPr>
            <w:r w:rsidRPr="004A38A1">
              <w:t>x</w:t>
            </w:r>
          </w:p>
        </w:tc>
      </w:tr>
      <w:tr w:rsidR="004A38A1" w:rsidRPr="00B95090" w14:paraId="712B207C" w14:textId="77777777" w:rsidTr="004A38A1">
        <w:tc>
          <w:tcPr>
            <w:tcW w:w="3103" w:type="dxa"/>
            <w:tcBorders>
              <w:top w:val="nil"/>
              <w:left w:val="nil"/>
              <w:bottom w:val="nil"/>
              <w:right w:val="single" w:sz="4" w:space="0" w:color="auto"/>
            </w:tcBorders>
          </w:tcPr>
          <w:p w14:paraId="361DC258" w14:textId="1C72C386" w:rsidR="004A38A1" w:rsidRPr="004A38A1" w:rsidRDefault="004A38A1" w:rsidP="004A38A1">
            <w:pPr>
              <w:pStyle w:val="Tablebody"/>
              <w:rPr>
                <w:highlight w:val="yellow"/>
              </w:rPr>
            </w:pPr>
            <w:r w:rsidRPr="004A38A1">
              <w:t>getObjectOfLatestVersion</w:t>
            </w:r>
          </w:p>
        </w:tc>
        <w:tc>
          <w:tcPr>
            <w:tcW w:w="2076" w:type="dxa"/>
            <w:tcBorders>
              <w:top w:val="nil"/>
              <w:left w:val="single" w:sz="4" w:space="0" w:color="auto"/>
              <w:bottom w:val="nil"/>
              <w:right w:val="single" w:sz="4" w:space="0" w:color="auto"/>
            </w:tcBorders>
          </w:tcPr>
          <w:p w14:paraId="2EB569E2" w14:textId="648C075C"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00ABDA9F" w14:textId="6B03444A"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5BEEBF3B" w14:textId="2C55F256" w:rsidR="004A38A1" w:rsidRPr="004A38A1" w:rsidRDefault="004A38A1" w:rsidP="004A38A1">
            <w:pPr>
              <w:pStyle w:val="Tablebody"/>
              <w:rPr>
                <w:highlight w:val="yellow"/>
              </w:rPr>
            </w:pPr>
            <w:r w:rsidRPr="004A38A1">
              <w:t>x</w:t>
            </w:r>
          </w:p>
        </w:tc>
      </w:tr>
      <w:tr w:rsidR="004A38A1" w:rsidRPr="00B95090" w14:paraId="688B136B" w14:textId="77777777" w:rsidTr="004A38A1">
        <w:tc>
          <w:tcPr>
            <w:tcW w:w="3103" w:type="dxa"/>
            <w:tcBorders>
              <w:top w:val="nil"/>
              <w:left w:val="nil"/>
              <w:bottom w:val="nil"/>
              <w:right w:val="single" w:sz="4" w:space="0" w:color="auto"/>
            </w:tcBorders>
          </w:tcPr>
          <w:p w14:paraId="1E8A297D" w14:textId="14243EC1" w:rsidR="004A38A1" w:rsidRPr="004A38A1" w:rsidRDefault="004A38A1" w:rsidP="004A38A1">
            <w:pPr>
              <w:pStyle w:val="Tablebody"/>
              <w:rPr>
                <w:highlight w:val="yellow"/>
              </w:rPr>
            </w:pPr>
            <w:r w:rsidRPr="004A38A1">
              <w:t>getAllVersions</w:t>
            </w:r>
          </w:p>
        </w:tc>
        <w:tc>
          <w:tcPr>
            <w:tcW w:w="2076" w:type="dxa"/>
            <w:tcBorders>
              <w:top w:val="nil"/>
              <w:left w:val="single" w:sz="4" w:space="0" w:color="auto"/>
              <w:bottom w:val="nil"/>
              <w:right w:val="single" w:sz="4" w:space="0" w:color="auto"/>
            </w:tcBorders>
          </w:tcPr>
          <w:p w14:paraId="35665E60" w14:textId="7EAEBA24"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333F6B08" w14:textId="1027E873"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22F9E9CD" w14:textId="230AD5ED" w:rsidR="004A38A1" w:rsidRPr="004A38A1" w:rsidRDefault="004A38A1" w:rsidP="004A38A1">
            <w:pPr>
              <w:pStyle w:val="Tablebody"/>
              <w:rPr>
                <w:highlight w:val="yellow"/>
              </w:rPr>
            </w:pPr>
            <w:r w:rsidRPr="004A38A1">
              <w:t>x</w:t>
            </w:r>
          </w:p>
        </w:tc>
      </w:tr>
      <w:tr w:rsidR="004A38A1" w:rsidRPr="00B95090" w14:paraId="53E5B9E2" w14:textId="77777777" w:rsidTr="004A38A1">
        <w:tc>
          <w:tcPr>
            <w:tcW w:w="3103" w:type="dxa"/>
            <w:tcBorders>
              <w:top w:val="nil"/>
              <w:left w:val="nil"/>
              <w:bottom w:val="nil"/>
              <w:right w:val="single" w:sz="4" w:space="0" w:color="auto"/>
            </w:tcBorders>
          </w:tcPr>
          <w:p w14:paraId="3A74E7AF" w14:textId="1558E5A0" w:rsidR="004A38A1" w:rsidRPr="004A38A1" w:rsidRDefault="004A38A1" w:rsidP="004A38A1">
            <w:pPr>
              <w:pStyle w:val="Tablebody"/>
              <w:rPr>
                <w:highlight w:val="yellow"/>
              </w:rPr>
            </w:pPr>
            <w:r w:rsidRPr="004A38A1">
              <w:t>getObjectRelationships</w:t>
            </w:r>
          </w:p>
        </w:tc>
        <w:tc>
          <w:tcPr>
            <w:tcW w:w="2076" w:type="dxa"/>
            <w:tcBorders>
              <w:top w:val="nil"/>
              <w:left w:val="single" w:sz="4" w:space="0" w:color="auto"/>
              <w:bottom w:val="nil"/>
              <w:right w:val="single" w:sz="4" w:space="0" w:color="auto"/>
            </w:tcBorders>
          </w:tcPr>
          <w:p w14:paraId="31E8E90F" w14:textId="276C1258"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4F41BF09" w14:textId="78088378"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284AAD43" w14:textId="542B413C" w:rsidR="004A38A1" w:rsidRPr="004A38A1" w:rsidRDefault="004A38A1" w:rsidP="004A38A1">
            <w:pPr>
              <w:pStyle w:val="Tablebody"/>
              <w:rPr>
                <w:highlight w:val="yellow"/>
              </w:rPr>
            </w:pPr>
            <w:r w:rsidRPr="004A38A1">
              <w:t>x</w:t>
            </w:r>
          </w:p>
        </w:tc>
      </w:tr>
      <w:tr w:rsidR="004A38A1" w:rsidRPr="00B95090" w14:paraId="11AA60C9" w14:textId="77777777" w:rsidTr="004A38A1">
        <w:tc>
          <w:tcPr>
            <w:tcW w:w="3103" w:type="dxa"/>
            <w:tcBorders>
              <w:top w:val="nil"/>
              <w:left w:val="nil"/>
              <w:bottom w:val="nil"/>
              <w:right w:val="single" w:sz="4" w:space="0" w:color="auto"/>
            </w:tcBorders>
          </w:tcPr>
          <w:p w14:paraId="2F18E513" w14:textId="3738BD20" w:rsidR="004A38A1" w:rsidRPr="004A38A1" w:rsidRDefault="004A38A1" w:rsidP="004A38A1">
            <w:pPr>
              <w:pStyle w:val="Tablebody"/>
              <w:rPr>
                <w:highlight w:val="yellow"/>
              </w:rPr>
            </w:pPr>
            <w:r w:rsidRPr="004A38A1">
              <w:t>query</w:t>
            </w:r>
          </w:p>
        </w:tc>
        <w:tc>
          <w:tcPr>
            <w:tcW w:w="2076" w:type="dxa"/>
            <w:tcBorders>
              <w:top w:val="nil"/>
              <w:left w:val="single" w:sz="4" w:space="0" w:color="auto"/>
              <w:bottom w:val="nil"/>
              <w:right w:val="single" w:sz="4" w:space="0" w:color="auto"/>
            </w:tcBorders>
          </w:tcPr>
          <w:p w14:paraId="6918D8CD" w14:textId="4EED55FE"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79421493" w14:textId="0208C486"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771C3F03" w14:textId="201F0945" w:rsidR="004A38A1" w:rsidRPr="004A38A1" w:rsidRDefault="004A38A1" w:rsidP="004A38A1">
            <w:pPr>
              <w:pStyle w:val="Tablebody"/>
              <w:rPr>
                <w:highlight w:val="yellow"/>
              </w:rPr>
            </w:pPr>
            <w:r w:rsidRPr="004A38A1">
              <w:t>x</w:t>
            </w:r>
          </w:p>
        </w:tc>
      </w:tr>
      <w:tr w:rsidR="004A38A1" w:rsidRPr="00B95090" w14:paraId="1FF45AB6" w14:textId="77777777" w:rsidTr="004A38A1">
        <w:tc>
          <w:tcPr>
            <w:tcW w:w="3103" w:type="dxa"/>
            <w:tcBorders>
              <w:top w:val="nil"/>
              <w:left w:val="nil"/>
              <w:bottom w:val="nil"/>
              <w:right w:val="single" w:sz="4" w:space="0" w:color="auto"/>
            </w:tcBorders>
          </w:tcPr>
          <w:p w14:paraId="504FBAE3" w14:textId="39833C33" w:rsidR="004A38A1" w:rsidRPr="004A38A1" w:rsidRDefault="004A38A1" w:rsidP="004A38A1">
            <w:pPr>
              <w:pStyle w:val="Tablebody"/>
              <w:rPr>
                <w:highlight w:val="yellow"/>
              </w:rPr>
            </w:pPr>
            <w:r w:rsidRPr="004A38A1">
              <w:t>applyACL</w:t>
            </w:r>
          </w:p>
        </w:tc>
        <w:tc>
          <w:tcPr>
            <w:tcW w:w="2076" w:type="dxa"/>
            <w:tcBorders>
              <w:top w:val="nil"/>
              <w:left w:val="single" w:sz="4" w:space="0" w:color="auto"/>
              <w:bottom w:val="nil"/>
              <w:right w:val="single" w:sz="4" w:space="0" w:color="auto"/>
            </w:tcBorders>
          </w:tcPr>
          <w:p w14:paraId="1DC17554" w14:textId="7AA94784" w:rsidR="004A38A1" w:rsidRPr="004A38A1" w:rsidRDefault="004A38A1" w:rsidP="004A38A1">
            <w:pPr>
              <w:pStyle w:val="Tablebody"/>
              <w:rPr>
                <w:highlight w:val="yellow"/>
              </w:rPr>
            </w:pPr>
            <w:r w:rsidRPr="004A38A1">
              <w:t>x</w:t>
            </w:r>
          </w:p>
        </w:tc>
        <w:tc>
          <w:tcPr>
            <w:tcW w:w="2214" w:type="dxa"/>
            <w:tcBorders>
              <w:top w:val="nil"/>
              <w:left w:val="single" w:sz="4" w:space="0" w:color="auto"/>
              <w:bottom w:val="nil"/>
              <w:right w:val="single" w:sz="4" w:space="0" w:color="auto"/>
            </w:tcBorders>
          </w:tcPr>
          <w:p w14:paraId="21BEC958" w14:textId="4B298EBC" w:rsidR="004A38A1" w:rsidRPr="004A38A1" w:rsidRDefault="004A38A1" w:rsidP="004A38A1">
            <w:pPr>
              <w:pStyle w:val="Tablebody"/>
              <w:rPr>
                <w:highlight w:val="yellow"/>
              </w:rPr>
            </w:pPr>
            <w:r w:rsidRPr="004A38A1">
              <w:t>x</w:t>
            </w:r>
          </w:p>
        </w:tc>
        <w:tc>
          <w:tcPr>
            <w:tcW w:w="2245" w:type="dxa"/>
            <w:tcBorders>
              <w:top w:val="nil"/>
              <w:left w:val="single" w:sz="4" w:space="0" w:color="auto"/>
              <w:bottom w:val="nil"/>
              <w:right w:val="nil"/>
            </w:tcBorders>
          </w:tcPr>
          <w:p w14:paraId="2F3F06CB" w14:textId="33BB37BB" w:rsidR="004A38A1" w:rsidRPr="004A38A1" w:rsidRDefault="004A38A1" w:rsidP="004A38A1">
            <w:pPr>
              <w:pStyle w:val="Tablebody"/>
              <w:rPr>
                <w:highlight w:val="yellow"/>
              </w:rPr>
            </w:pPr>
            <w:r w:rsidRPr="004A38A1">
              <w:t>x</w:t>
            </w:r>
          </w:p>
        </w:tc>
      </w:tr>
      <w:tr w:rsidR="004A38A1" w:rsidRPr="00B95090" w14:paraId="2728C3D3" w14:textId="77777777" w:rsidTr="004A38A1">
        <w:tc>
          <w:tcPr>
            <w:tcW w:w="3103" w:type="dxa"/>
            <w:tcBorders>
              <w:top w:val="nil"/>
              <w:left w:val="nil"/>
              <w:bottom w:val="nil"/>
              <w:right w:val="single" w:sz="4" w:space="0" w:color="auto"/>
            </w:tcBorders>
          </w:tcPr>
          <w:p w14:paraId="7C48BE19" w14:textId="418F2406" w:rsidR="004A38A1" w:rsidRPr="004A38A1" w:rsidRDefault="004A38A1" w:rsidP="004A38A1">
            <w:pPr>
              <w:pStyle w:val="Tablebody"/>
              <w:rPr>
                <w:highlight w:val="yellow"/>
              </w:rPr>
            </w:pPr>
            <w:r w:rsidRPr="004A38A1">
              <w:t>createDocument</w:t>
            </w:r>
            <w:r w:rsidR="003D10DB">
              <w:t xml:space="preserve"> (arī straumējošā)</w:t>
            </w:r>
          </w:p>
        </w:tc>
        <w:tc>
          <w:tcPr>
            <w:tcW w:w="2076" w:type="dxa"/>
            <w:tcBorders>
              <w:top w:val="nil"/>
              <w:left w:val="single" w:sz="4" w:space="0" w:color="auto"/>
              <w:bottom w:val="nil"/>
              <w:right w:val="single" w:sz="4" w:space="0" w:color="auto"/>
            </w:tcBorders>
          </w:tcPr>
          <w:p w14:paraId="0DB1B7F3"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75EAAA49" w14:textId="40729E0A" w:rsidR="004A38A1" w:rsidRPr="004A38A1" w:rsidRDefault="004A38A1" w:rsidP="004A38A1">
            <w:pPr>
              <w:pStyle w:val="Tablebody"/>
              <w:rPr>
                <w:highlight w:val="yellow"/>
              </w:rPr>
            </w:pPr>
            <w:r w:rsidRPr="004A38A1">
              <w:t>x</w:t>
            </w:r>
          </w:p>
        </w:tc>
        <w:tc>
          <w:tcPr>
            <w:tcW w:w="2245" w:type="dxa"/>
            <w:tcBorders>
              <w:top w:val="nil"/>
              <w:left w:val="single" w:sz="4" w:space="0" w:color="auto"/>
              <w:bottom w:val="nil"/>
              <w:right w:val="nil"/>
            </w:tcBorders>
          </w:tcPr>
          <w:p w14:paraId="46939786" w14:textId="2ADEDA40" w:rsidR="004A38A1" w:rsidRPr="004A38A1" w:rsidRDefault="004A38A1" w:rsidP="004A38A1">
            <w:pPr>
              <w:pStyle w:val="Tablebody"/>
              <w:rPr>
                <w:highlight w:val="yellow"/>
              </w:rPr>
            </w:pPr>
            <w:r w:rsidRPr="004A38A1">
              <w:t>x</w:t>
            </w:r>
          </w:p>
        </w:tc>
      </w:tr>
      <w:tr w:rsidR="004A38A1" w:rsidRPr="00B95090" w14:paraId="5126543E" w14:textId="77777777" w:rsidTr="004A38A1">
        <w:tc>
          <w:tcPr>
            <w:tcW w:w="3103" w:type="dxa"/>
            <w:tcBorders>
              <w:top w:val="nil"/>
              <w:left w:val="nil"/>
              <w:bottom w:val="nil"/>
              <w:right w:val="single" w:sz="4" w:space="0" w:color="auto"/>
            </w:tcBorders>
          </w:tcPr>
          <w:p w14:paraId="61ED4ED1" w14:textId="1CE2BB4A" w:rsidR="004A38A1" w:rsidRPr="004A38A1" w:rsidRDefault="004A38A1" w:rsidP="004A38A1">
            <w:pPr>
              <w:pStyle w:val="Tablebody"/>
              <w:rPr>
                <w:highlight w:val="yellow"/>
              </w:rPr>
            </w:pPr>
            <w:r w:rsidRPr="004A38A1">
              <w:t>createDocumentFromSource</w:t>
            </w:r>
          </w:p>
        </w:tc>
        <w:tc>
          <w:tcPr>
            <w:tcW w:w="2076" w:type="dxa"/>
            <w:tcBorders>
              <w:top w:val="nil"/>
              <w:left w:val="single" w:sz="4" w:space="0" w:color="auto"/>
              <w:bottom w:val="nil"/>
              <w:right w:val="single" w:sz="4" w:space="0" w:color="auto"/>
            </w:tcBorders>
          </w:tcPr>
          <w:p w14:paraId="67F5879B"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516043C9" w14:textId="4137C127" w:rsidR="004A38A1" w:rsidRPr="004A38A1" w:rsidRDefault="004A38A1" w:rsidP="004A38A1">
            <w:pPr>
              <w:pStyle w:val="Tablebody"/>
              <w:rPr>
                <w:highlight w:val="yellow"/>
              </w:rPr>
            </w:pPr>
            <w:r w:rsidRPr="004A38A1">
              <w:t>x</w:t>
            </w:r>
          </w:p>
        </w:tc>
        <w:tc>
          <w:tcPr>
            <w:tcW w:w="2245" w:type="dxa"/>
            <w:tcBorders>
              <w:top w:val="nil"/>
              <w:left w:val="single" w:sz="4" w:space="0" w:color="auto"/>
              <w:bottom w:val="nil"/>
              <w:right w:val="nil"/>
            </w:tcBorders>
          </w:tcPr>
          <w:p w14:paraId="7515673C" w14:textId="12AD06BE" w:rsidR="004A38A1" w:rsidRPr="004A38A1" w:rsidRDefault="004A38A1" w:rsidP="004A38A1">
            <w:pPr>
              <w:pStyle w:val="Tablebody"/>
              <w:rPr>
                <w:highlight w:val="yellow"/>
              </w:rPr>
            </w:pPr>
            <w:r w:rsidRPr="004A38A1">
              <w:t>x</w:t>
            </w:r>
          </w:p>
        </w:tc>
      </w:tr>
      <w:tr w:rsidR="004A38A1" w:rsidRPr="00B95090" w14:paraId="47A55387" w14:textId="77777777" w:rsidTr="004A38A1">
        <w:tc>
          <w:tcPr>
            <w:tcW w:w="3103" w:type="dxa"/>
            <w:tcBorders>
              <w:top w:val="nil"/>
              <w:left w:val="nil"/>
              <w:bottom w:val="nil"/>
              <w:right w:val="single" w:sz="4" w:space="0" w:color="auto"/>
            </w:tcBorders>
          </w:tcPr>
          <w:p w14:paraId="467ABAA5" w14:textId="753E252E" w:rsidR="004A38A1" w:rsidRPr="004A38A1" w:rsidRDefault="004A38A1" w:rsidP="004A38A1">
            <w:pPr>
              <w:pStyle w:val="Tablebody"/>
              <w:rPr>
                <w:highlight w:val="yellow"/>
              </w:rPr>
            </w:pPr>
            <w:r w:rsidRPr="004A38A1">
              <w:t>createFolder</w:t>
            </w:r>
          </w:p>
        </w:tc>
        <w:tc>
          <w:tcPr>
            <w:tcW w:w="2076" w:type="dxa"/>
            <w:tcBorders>
              <w:top w:val="nil"/>
              <w:left w:val="single" w:sz="4" w:space="0" w:color="auto"/>
              <w:bottom w:val="nil"/>
              <w:right w:val="single" w:sz="4" w:space="0" w:color="auto"/>
            </w:tcBorders>
          </w:tcPr>
          <w:p w14:paraId="6D5729E6"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43EF5437" w14:textId="6E18F271" w:rsidR="004A38A1" w:rsidRPr="004A38A1" w:rsidRDefault="004A38A1" w:rsidP="004A38A1">
            <w:pPr>
              <w:pStyle w:val="Tablebody"/>
              <w:rPr>
                <w:highlight w:val="yellow"/>
              </w:rPr>
            </w:pPr>
            <w:r w:rsidRPr="004A38A1">
              <w:t>x</w:t>
            </w:r>
          </w:p>
        </w:tc>
        <w:tc>
          <w:tcPr>
            <w:tcW w:w="2245" w:type="dxa"/>
            <w:tcBorders>
              <w:top w:val="nil"/>
              <w:left w:val="single" w:sz="4" w:space="0" w:color="auto"/>
              <w:bottom w:val="nil"/>
              <w:right w:val="nil"/>
            </w:tcBorders>
          </w:tcPr>
          <w:p w14:paraId="4F7E9EF7" w14:textId="4DC505FC" w:rsidR="004A38A1" w:rsidRPr="004A38A1" w:rsidRDefault="004A38A1" w:rsidP="004A38A1">
            <w:pPr>
              <w:pStyle w:val="Tablebody"/>
              <w:rPr>
                <w:highlight w:val="yellow"/>
              </w:rPr>
            </w:pPr>
            <w:r w:rsidRPr="004A38A1">
              <w:t>x</w:t>
            </w:r>
          </w:p>
        </w:tc>
      </w:tr>
      <w:tr w:rsidR="004A38A1" w:rsidRPr="00B95090" w14:paraId="4B4C663D" w14:textId="77777777" w:rsidTr="004A38A1">
        <w:tc>
          <w:tcPr>
            <w:tcW w:w="3103" w:type="dxa"/>
            <w:tcBorders>
              <w:top w:val="nil"/>
              <w:left w:val="nil"/>
              <w:bottom w:val="nil"/>
              <w:right w:val="single" w:sz="4" w:space="0" w:color="auto"/>
            </w:tcBorders>
          </w:tcPr>
          <w:p w14:paraId="2C824E2A" w14:textId="3FC1370B" w:rsidR="004A38A1" w:rsidRPr="004A38A1" w:rsidRDefault="004A38A1" w:rsidP="004A38A1">
            <w:pPr>
              <w:pStyle w:val="Tablebody"/>
              <w:rPr>
                <w:highlight w:val="yellow"/>
              </w:rPr>
            </w:pPr>
            <w:r w:rsidRPr="004A38A1">
              <w:t>createRelationship</w:t>
            </w:r>
          </w:p>
        </w:tc>
        <w:tc>
          <w:tcPr>
            <w:tcW w:w="2076" w:type="dxa"/>
            <w:tcBorders>
              <w:top w:val="nil"/>
              <w:left w:val="single" w:sz="4" w:space="0" w:color="auto"/>
              <w:bottom w:val="nil"/>
              <w:right w:val="single" w:sz="4" w:space="0" w:color="auto"/>
            </w:tcBorders>
          </w:tcPr>
          <w:p w14:paraId="1DFD7F38"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210658A5" w14:textId="50C8B5E0" w:rsidR="004A38A1" w:rsidRPr="004A38A1" w:rsidRDefault="004A38A1" w:rsidP="004A38A1">
            <w:pPr>
              <w:pStyle w:val="Tablebody"/>
              <w:rPr>
                <w:highlight w:val="yellow"/>
              </w:rPr>
            </w:pPr>
            <w:r w:rsidRPr="004A38A1">
              <w:t>x</w:t>
            </w:r>
          </w:p>
        </w:tc>
        <w:tc>
          <w:tcPr>
            <w:tcW w:w="2245" w:type="dxa"/>
            <w:tcBorders>
              <w:top w:val="nil"/>
              <w:left w:val="single" w:sz="4" w:space="0" w:color="auto"/>
              <w:bottom w:val="nil"/>
              <w:right w:val="nil"/>
            </w:tcBorders>
          </w:tcPr>
          <w:p w14:paraId="0B83687E" w14:textId="04C60EC3" w:rsidR="004A38A1" w:rsidRPr="004A38A1" w:rsidRDefault="004A38A1" w:rsidP="004A38A1">
            <w:pPr>
              <w:pStyle w:val="Tablebody"/>
              <w:rPr>
                <w:highlight w:val="yellow"/>
              </w:rPr>
            </w:pPr>
            <w:r w:rsidRPr="004A38A1">
              <w:t>x</w:t>
            </w:r>
          </w:p>
        </w:tc>
      </w:tr>
      <w:tr w:rsidR="004A38A1" w:rsidRPr="00B95090" w14:paraId="38F8A607" w14:textId="77777777" w:rsidTr="004A38A1">
        <w:tc>
          <w:tcPr>
            <w:tcW w:w="3103" w:type="dxa"/>
            <w:tcBorders>
              <w:top w:val="nil"/>
              <w:left w:val="nil"/>
              <w:bottom w:val="nil"/>
              <w:right w:val="single" w:sz="4" w:space="0" w:color="auto"/>
            </w:tcBorders>
          </w:tcPr>
          <w:p w14:paraId="4CFB2267" w14:textId="19B48BD0" w:rsidR="004A38A1" w:rsidRPr="004A38A1" w:rsidRDefault="004A38A1" w:rsidP="004A38A1">
            <w:pPr>
              <w:pStyle w:val="Tablebody"/>
              <w:rPr>
                <w:highlight w:val="yellow"/>
              </w:rPr>
            </w:pPr>
            <w:r w:rsidRPr="004A38A1">
              <w:t>deleteObject</w:t>
            </w:r>
          </w:p>
        </w:tc>
        <w:tc>
          <w:tcPr>
            <w:tcW w:w="2076" w:type="dxa"/>
            <w:tcBorders>
              <w:top w:val="nil"/>
              <w:left w:val="single" w:sz="4" w:space="0" w:color="auto"/>
              <w:bottom w:val="nil"/>
              <w:right w:val="single" w:sz="4" w:space="0" w:color="auto"/>
            </w:tcBorders>
          </w:tcPr>
          <w:p w14:paraId="5963A701" w14:textId="3E6457BF"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5F0AA62E" w14:textId="2A87022B"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3696243A" w14:textId="5CCE90C3" w:rsidR="004A38A1" w:rsidRPr="004A38A1" w:rsidRDefault="004A38A1" w:rsidP="004A38A1">
            <w:pPr>
              <w:pStyle w:val="Tablebody"/>
              <w:rPr>
                <w:highlight w:val="yellow"/>
              </w:rPr>
            </w:pPr>
            <w:r w:rsidRPr="004A38A1">
              <w:t>x</w:t>
            </w:r>
          </w:p>
        </w:tc>
      </w:tr>
      <w:tr w:rsidR="004A38A1" w:rsidRPr="00B95090" w14:paraId="398B02D3" w14:textId="77777777" w:rsidTr="004A38A1">
        <w:tc>
          <w:tcPr>
            <w:tcW w:w="3103" w:type="dxa"/>
            <w:tcBorders>
              <w:top w:val="nil"/>
              <w:left w:val="nil"/>
              <w:bottom w:val="nil"/>
              <w:right w:val="single" w:sz="4" w:space="0" w:color="auto"/>
            </w:tcBorders>
          </w:tcPr>
          <w:p w14:paraId="36063608" w14:textId="08946820" w:rsidR="004A38A1" w:rsidRPr="004A38A1" w:rsidRDefault="004A38A1" w:rsidP="004A38A1">
            <w:pPr>
              <w:pStyle w:val="Tablebody"/>
              <w:rPr>
                <w:highlight w:val="yellow"/>
              </w:rPr>
            </w:pPr>
            <w:r w:rsidRPr="004A38A1">
              <w:t>deleteTree</w:t>
            </w:r>
          </w:p>
        </w:tc>
        <w:tc>
          <w:tcPr>
            <w:tcW w:w="2076" w:type="dxa"/>
            <w:tcBorders>
              <w:top w:val="nil"/>
              <w:left w:val="single" w:sz="4" w:space="0" w:color="auto"/>
              <w:bottom w:val="nil"/>
              <w:right w:val="single" w:sz="4" w:space="0" w:color="auto"/>
            </w:tcBorders>
          </w:tcPr>
          <w:p w14:paraId="2753A26E" w14:textId="406B4A66"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4E8B216A" w14:textId="6F11FC6D"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4A8DB5FA" w14:textId="4B5DB81B" w:rsidR="004A38A1" w:rsidRPr="004A38A1" w:rsidRDefault="004A38A1" w:rsidP="004A38A1">
            <w:pPr>
              <w:pStyle w:val="Tablebody"/>
              <w:rPr>
                <w:highlight w:val="yellow"/>
              </w:rPr>
            </w:pPr>
            <w:r w:rsidRPr="004A38A1">
              <w:t>x</w:t>
            </w:r>
          </w:p>
        </w:tc>
      </w:tr>
      <w:tr w:rsidR="004A38A1" w:rsidRPr="00B95090" w14:paraId="2ED9AAFD" w14:textId="77777777" w:rsidTr="004A38A1">
        <w:tc>
          <w:tcPr>
            <w:tcW w:w="3103" w:type="dxa"/>
            <w:tcBorders>
              <w:top w:val="nil"/>
              <w:left w:val="nil"/>
              <w:bottom w:val="nil"/>
              <w:right w:val="single" w:sz="4" w:space="0" w:color="auto"/>
            </w:tcBorders>
          </w:tcPr>
          <w:p w14:paraId="24F82BAD" w14:textId="1669C9DA" w:rsidR="004A38A1" w:rsidRPr="004A38A1" w:rsidRDefault="004A38A1" w:rsidP="004A38A1">
            <w:pPr>
              <w:pStyle w:val="Tablebody"/>
              <w:rPr>
                <w:highlight w:val="yellow"/>
              </w:rPr>
            </w:pPr>
            <w:r w:rsidRPr="004A38A1">
              <w:t>updateProperties</w:t>
            </w:r>
          </w:p>
        </w:tc>
        <w:tc>
          <w:tcPr>
            <w:tcW w:w="2076" w:type="dxa"/>
            <w:tcBorders>
              <w:top w:val="nil"/>
              <w:left w:val="single" w:sz="4" w:space="0" w:color="auto"/>
              <w:bottom w:val="nil"/>
              <w:right w:val="single" w:sz="4" w:space="0" w:color="auto"/>
            </w:tcBorders>
          </w:tcPr>
          <w:p w14:paraId="5FB04936" w14:textId="737170C8"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08F593C2" w14:textId="62009886"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5032259C" w14:textId="25344151" w:rsidR="004A38A1" w:rsidRPr="004A38A1" w:rsidRDefault="004A38A1" w:rsidP="004A38A1">
            <w:pPr>
              <w:pStyle w:val="Tablebody"/>
              <w:rPr>
                <w:highlight w:val="yellow"/>
              </w:rPr>
            </w:pPr>
            <w:r w:rsidRPr="004A38A1">
              <w:t>x</w:t>
            </w:r>
          </w:p>
        </w:tc>
      </w:tr>
      <w:tr w:rsidR="004A38A1" w:rsidRPr="00B95090" w14:paraId="4E9EF0B8" w14:textId="77777777" w:rsidTr="004A38A1">
        <w:tc>
          <w:tcPr>
            <w:tcW w:w="3103" w:type="dxa"/>
            <w:tcBorders>
              <w:top w:val="nil"/>
              <w:left w:val="nil"/>
              <w:bottom w:val="nil"/>
              <w:right w:val="single" w:sz="4" w:space="0" w:color="auto"/>
            </w:tcBorders>
          </w:tcPr>
          <w:p w14:paraId="6F81732A" w14:textId="6EA39811" w:rsidR="004A38A1" w:rsidRPr="004A38A1" w:rsidRDefault="004A38A1" w:rsidP="004A38A1">
            <w:pPr>
              <w:pStyle w:val="Tablebody"/>
              <w:rPr>
                <w:highlight w:val="yellow"/>
              </w:rPr>
            </w:pPr>
            <w:r w:rsidRPr="004A38A1">
              <w:t>bulkUpdateProperties</w:t>
            </w:r>
          </w:p>
        </w:tc>
        <w:tc>
          <w:tcPr>
            <w:tcW w:w="2076" w:type="dxa"/>
            <w:tcBorders>
              <w:top w:val="nil"/>
              <w:left w:val="single" w:sz="4" w:space="0" w:color="auto"/>
              <w:bottom w:val="nil"/>
              <w:right w:val="single" w:sz="4" w:space="0" w:color="auto"/>
            </w:tcBorders>
          </w:tcPr>
          <w:p w14:paraId="542C087E"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384EBBE4" w14:textId="150DB672"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3F8AE5CE" w14:textId="51D84A3E" w:rsidR="004A38A1" w:rsidRPr="004A38A1" w:rsidRDefault="004A38A1" w:rsidP="004A38A1">
            <w:pPr>
              <w:pStyle w:val="Tablebody"/>
              <w:rPr>
                <w:highlight w:val="yellow"/>
              </w:rPr>
            </w:pPr>
            <w:r w:rsidRPr="004A38A1">
              <w:t>x</w:t>
            </w:r>
          </w:p>
        </w:tc>
      </w:tr>
      <w:tr w:rsidR="004A38A1" w:rsidRPr="00B95090" w14:paraId="3037E772" w14:textId="77777777" w:rsidTr="004A38A1">
        <w:tc>
          <w:tcPr>
            <w:tcW w:w="3103" w:type="dxa"/>
            <w:tcBorders>
              <w:top w:val="nil"/>
              <w:left w:val="nil"/>
              <w:bottom w:val="nil"/>
              <w:right w:val="single" w:sz="4" w:space="0" w:color="auto"/>
            </w:tcBorders>
          </w:tcPr>
          <w:p w14:paraId="4285975D" w14:textId="1D29C0BB" w:rsidR="004A38A1" w:rsidRPr="004A38A1" w:rsidRDefault="004A38A1" w:rsidP="004A38A1">
            <w:pPr>
              <w:pStyle w:val="Tablebody"/>
              <w:rPr>
                <w:highlight w:val="yellow"/>
              </w:rPr>
            </w:pPr>
            <w:r w:rsidRPr="004A38A1">
              <w:t>deleteContentStream</w:t>
            </w:r>
            <w:r w:rsidR="003D10DB">
              <w:t xml:space="preserve"> (arī straumējošā)</w:t>
            </w:r>
          </w:p>
        </w:tc>
        <w:tc>
          <w:tcPr>
            <w:tcW w:w="2076" w:type="dxa"/>
            <w:tcBorders>
              <w:top w:val="nil"/>
              <w:left w:val="single" w:sz="4" w:space="0" w:color="auto"/>
              <w:bottom w:val="nil"/>
              <w:right w:val="single" w:sz="4" w:space="0" w:color="auto"/>
            </w:tcBorders>
          </w:tcPr>
          <w:p w14:paraId="1A0CA06E" w14:textId="7E9439B9"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71736709" w14:textId="17776BA4"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7344C49E" w14:textId="6C4D341A" w:rsidR="004A38A1" w:rsidRPr="004A38A1" w:rsidRDefault="004A38A1" w:rsidP="004A38A1">
            <w:pPr>
              <w:pStyle w:val="Tablebody"/>
              <w:rPr>
                <w:highlight w:val="yellow"/>
              </w:rPr>
            </w:pPr>
            <w:r w:rsidRPr="004A38A1">
              <w:t>x</w:t>
            </w:r>
          </w:p>
        </w:tc>
      </w:tr>
      <w:tr w:rsidR="004A38A1" w:rsidRPr="00B95090" w14:paraId="113A22A6" w14:textId="77777777" w:rsidTr="004A38A1">
        <w:tc>
          <w:tcPr>
            <w:tcW w:w="3103" w:type="dxa"/>
            <w:tcBorders>
              <w:top w:val="nil"/>
              <w:left w:val="nil"/>
              <w:bottom w:val="nil"/>
              <w:right w:val="single" w:sz="4" w:space="0" w:color="auto"/>
            </w:tcBorders>
          </w:tcPr>
          <w:p w14:paraId="6BB6D89A" w14:textId="70F19F88" w:rsidR="004A38A1" w:rsidRPr="004A38A1" w:rsidRDefault="004A38A1" w:rsidP="004A38A1">
            <w:pPr>
              <w:pStyle w:val="Tablebody"/>
              <w:rPr>
                <w:highlight w:val="yellow"/>
              </w:rPr>
            </w:pPr>
            <w:r w:rsidRPr="004A38A1">
              <w:t>getContentStream</w:t>
            </w:r>
            <w:r w:rsidR="003D10DB">
              <w:t xml:space="preserve"> (arī straumējošā)</w:t>
            </w:r>
          </w:p>
        </w:tc>
        <w:tc>
          <w:tcPr>
            <w:tcW w:w="2076" w:type="dxa"/>
            <w:tcBorders>
              <w:top w:val="nil"/>
              <w:left w:val="single" w:sz="4" w:space="0" w:color="auto"/>
              <w:bottom w:val="nil"/>
              <w:right w:val="single" w:sz="4" w:space="0" w:color="auto"/>
            </w:tcBorders>
          </w:tcPr>
          <w:p w14:paraId="60A08421"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08F9CD51"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72466268" w14:textId="3DD24A7D" w:rsidR="004A38A1" w:rsidRPr="004A38A1" w:rsidRDefault="004A38A1" w:rsidP="004A38A1">
            <w:pPr>
              <w:pStyle w:val="Tablebody"/>
              <w:rPr>
                <w:highlight w:val="yellow"/>
              </w:rPr>
            </w:pPr>
            <w:r w:rsidRPr="004A38A1">
              <w:t>x</w:t>
            </w:r>
          </w:p>
        </w:tc>
      </w:tr>
      <w:tr w:rsidR="004A38A1" w:rsidRPr="00B95090" w14:paraId="5445C353" w14:textId="77777777" w:rsidTr="004A38A1">
        <w:tc>
          <w:tcPr>
            <w:tcW w:w="3103" w:type="dxa"/>
            <w:tcBorders>
              <w:top w:val="nil"/>
              <w:left w:val="nil"/>
              <w:bottom w:val="nil"/>
              <w:right w:val="single" w:sz="4" w:space="0" w:color="auto"/>
            </w:tcBorders>
          </w:tcPr>
          <w:p w14:paraId="7E4FFF4F" w14:textId="7C4851B2" w:rsidR="004A38A1" w:rsidRPr="004A38A1" w:rsidRDefault="004A38A1" w:rsidP="004A38A1">
            <w:pPr>
              <w:pStyle w:val="Tablebody"/>
              <w:rPr>
                <w:highlight w:val="yellow"/>
              </w:rPr>
            </w:pPr>
            <w:r w:rsidRPr="004A38A1">
              <w:lastRenderedPageBreak/>
              <w:t>setContentStream</w:t>
            </w:r>
            <w:r w:rsidR="003D10DB">
              <w:t xml:space="preserve"> (arī straumējošā)</w:t>
            </w:r>
          </w:p>
        </w:tc>
        <w:tc>
          <w:tcPr>
            <w:tcW w:w="2076" w:type="dxa"/>
            <w:tcBorders>
              <w:top w:val="nil"/>
              <w:left w:val="single" w:sz="4" w:space="0" w:color="auto"/>
              <w:bottom w:val="nil"/>
              <w:right w:val="single" w:sz="4" w:space="0" w:color="auto"/>
            </w:tcBorders>
          </w:tcPr>
          <w:p w14:paraId="5E028510"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21B7B153"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1F1A6FF5" w14:textId="1025BAC9" w:rsidR="004A38A1" w:rsidRPr="004A38A1" w:rsidRDefault="004A38A1" w:rsidP="004A38A1">
            <w:pPr>
              <w:pStyle w:val="Tablebody"/>
              <w:rPr>
                <w:highlight w:val="yellow"/>
              </w:rPr>
            </w:pPr>
            <w:r w:rsidRPr="004A38A1">
              <w:t>x</w:t>
            </w:r>
          </w:p>
        </w:tc>
      </w:tr>
      <w:tr w:rsidR="004A38A1" w:rsidRPr="00B95090" w14:paraId="2CD51694" w14:textId="77777777" w:rsidTr="004A38A1">
        <w:tc>
          <w:tcPr>
            <w:tcW w:w="3103" w:type="dxa"/>
            <w:tcBorders>
              <w:top w:val="nil"/>
              <w:left w:val="nil"/>
              <w:bottom w:val="nil"/>
              <w:right w:val="single" w:sz="4" w:space="0" w:color="auto"/>
            </w:tcBorders>
          </w:tcPr>
          <w:p w14:paraId="13631F45" w14:textId="2260D299" w:rsidR="004A38A1" w:rsidRPr="004A38A1" w:rsidRDefault="004A38A1" w:rsidP="004A38A1">
            <w:pPr>
              <w:pStyle w:val="Tablebody"/>
              <w:rPr>
                <w:highlight w:val="yellow"/>
              </w:rPr>
            </w:pPr>
            <w:r w:rsidRPr="004A38A1">
              <w:t>deleteContentStream</w:t>
            </w:r>
          </w:p>
        </w:tc>
        <w:tc>
          <w:tcPr>
            <w:tcW w:w="2076" w:type="dxa"/>
            <w:tcBorders>
              <w:top w:val="nil"/>
              <w:left w:val="single" w:sz="4" w:space="0" w:color="auto"/>
              <w:bottom w:val="nil"/>
              <w:right w:val="single" w:sz="4" w:space="0" w:color="auto"/>
            </w:tcBorders>
          </w:tcPr>
          <w:p w14:paraId="5CB364EB"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693376D1"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76621BE5" w14:textId="67BED293" w:rsidR="004A38A1" w:rsidRPr="004A38A1" w:rsidRDefault="004A38A1" w:rsidP="004A38A1">
            <w:pPr>
              <w:pStyle w:val="Tablebody"/>
              <w:rPr>
                <w:highlight w:val="yellow"/>
              </w:rPr>
            </w:pPr>
            <w:r w:rsidRPr="004A38A1">
              <w:t>x</w:t>
            </w:r>
          </w:p>
        </w:tc>
      </w:tr>
      <w:tr w:rsidR="004A38A1" w:rsidRPr="00B95090" w14:paraId="7FC6E1C3" w14:textId="77777777" w:rsidTr="004A38A1">
        <w:tc>
          <w:tcPr>
            <w:tcW w:w="3103" w:type="dxa"/>
            <w:tcBorders>
              <w:top w:val="nil"/>
              <w:left w:val="nil"/>
              <w:bottom w:val="nil"/>
              <w:right w:val="single" w:sz="4" w:space="0" w:color="auto"/>
            </w:tcBorders>
          </w:tcPr>
          <w:p w14:paraId="05D0054F" w14:textId="2DF276EA" w:rsidR="004A38A1" w:rsidRPr="004A38A1" w:rsidRDefault="004A38A1" w:rsidP="004A38A1">
            <w:pPr>
              <w:pStyle w:val="Tablebody"/>
              <w:rPr>
                <w:highlight w:val="yellow"/>
              </w:rPr>
            </w:pPr>
            <w:r w:rsidRPr="004A38A1">
              <w:t>moveObject</w:t>
            </w:r>
          </w:p>
        </w:tc>
        <w:tc>
          <w:tcPr>
            <w:tcW w:w="2076" w:type="dxa"/>
            <w:tcBorders>
              <w:top w:val="nil"/>
              <w:left w:val="single" w:sz="4" w:space="0" w:color="auto"/>
              <w:bottom w:val="nil"/>
              <w:right w:val="single" w:sz="4" w:space="0" w:color="auto"/>
            </w:tcBorders>
          </w:tcPr>
          <w:p w14:paraId="18685D80"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76D7BB02"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4D2E2ED1" w14:textId="329AEEDF" w:rsidR="004A38A1" w:rsidRPr="004A38A1" w:rsidRDefault="004A38A1" w:rsidP="004A38A1">
            <w:pPr>
              <w:pStyle w:val="Tablebody"/>
              <w:rPr>
                <w:highlight w:val="yellow"/>
              </w:rPr>
            </w:pPr>
            <w:r w:rsidRPr="004A38A1">
              <w:t>x</w:t>
            </w:r>
          </w:p>
        </w:tc>
      </w:tr>
      <w:tr w:rsidR="004A38A1" w:rsidRPr="00B95090" w14:paraId="741787EF" w14:textId="77777777" w:rsidTr="004A38A1">
        <w:tc>
          <w:tcPr>
            <w:tcW w:w="3103" w:type="dxa"/>
            <w:tcBorders>
              <w:top w:val="nil"/>
              <w:left w:val="nil"/>
              <w:bottom w:val="nil"/>
              <w:right w:val="single" w:sz="4" w:space="0" w:color="auto"/>
            </w:tcBorders>
          </w:tcPr>
          <w:p w14:paraId="0BCFEDE1" w14:textId="09608402" w:rsidR="004A38A1" w:rsidRPr="004A38A1" w:rsidRDefault="004A38A1" w:rsidP="004A38A1">
            <w:pPr>
              <w:pStyle w:val="Tablebody"/>
              <w:rPr>
                <w:highlight w:val="yellow"/>
              </w:rPr>
            </w:pPr>
            <w:r w:rsidRPr="004A38A1">
              <w:t>addObjectToFolder</w:t>
            </w:r>
          </w:p>
        </w:tc>
        <w:tc>
          <w:tcPr>
            <w:tcW w:w="2076" w:type="dxa"/>
            <w:tcBorders>
              <w:top w:val="nil"/>
              <w:left w:val="single" w:sz="4" w:space="0" w:color="auto"/>
              <w:bottom w:val="nil"/>
              <w:right w:val="single" w:sz="4" w:space="0" w:color="auto"/>
            </w:tcBorders>
          </w:tcPr>
          <w:p w14:paraId="42E583EA"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7A02842B"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4D954F7F" w14:textId="76DB42A1" w:rsidR="004A38A1" w:rsidRPr="004A38A1" w:rsidRDefault="004A38A1" w:rsidP="004A38A1">
            <w:pPr>
              <w:pStyle w:val="Tablebody"/>
              <w:rPr>
                <w:highlight w:val="yellow"/>
              </w:rPr>
            </w:pPr>
            <w:r w:rsidRPr="004A38A1">
              <w:t>x</w:t>
            </w:r>
          </w:p>
        </w:tc>
      </w:tr>
      <w:tr w:rsidR="004A38A1" w:rsidRPr="00B95090" w14:paraId="2F08BE79" w14:textId="77777777" w:rsidTr="004A38A1">
        <w:tc>
          <w:tcPr>
            <w:tcW w:w="3103" w:type="dxa"/>
            <w:tcBorders>
              <w:top w:val="nil"/>
              <w:left w:val="nil"/>
              <w:bottom w:val="nil"/>
              <w:right w:val="single" w:sz="4" w:space="0" w:color="auto"/>
            </w:tcBorders>
          </w:tcPr>
          <w:p w14:paraId="45C6E2FF" w14:textId="68959D72" w:rsidR="004A38A1" w:rsidRPr="004A38A1" w:rsidRDefault="004A38A1" w:rsidP="004A38A1">
            <w:pPr>
              <w:pStyle w:val="Tablebody"/>
              <w:rPr>
                <w:highlight w:val="yellow"/>
              </w:rPr>
            </w:pPr>
            <w:r w:rsidRPr="004A38A1">
              <w:t>removeObjectFromFolder</w:t>
            </w:r>
          </w:p>
        </w:tc>
        <w:tc>
          <w:tcPr>
            <w:tcW w:w="2076" w:type="dxa"/>
            <w:tcBorders>
              <w:top w:val="nil"/>
              <w:left w:val="single" w:sz="4" w:space="0" w:color="auto"/>
              <w:bottom w:val="nil"/>
              <w:right w:val="single" w:sz="4" w:space="0" w:color="auto"/>
            </w:tcBorders>
          </w:tcPr>
          <w:p w14:paraId="79FF1E2F"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4B35F134"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6F7322BE" w14:textId="1D727489" w:rsidR="004A38A1" w:rsidRPr="004A38A1" w:rsidRDefault="004A38A1" w:rsidP="004A38A1">
            <w:pPr>
              <w:pStyle w:val="Tablebody"/>
              <w:rPr>
                <w:highlight w:val="yellow"/>
              </w:rPr>
            </w:pPr>
            <w:r w:rsidRPr="004A38A1">
              <w:t>x</w:t>
            </w:r>
          </w:p>
        </w:tc>
      </w:tr>
      <w:tr w:rsidR="004A38A1" w:rsidRPr="00B95090" w14:paraId="423A3723" w14:textId="77777777" w:rsidTr="004A38A1">
        <w:tc>
          <w:tcPr>
            <w:tcW w:w="3103" w:type="dxa"/>
            <w:tcBorders>
              <w:top w:val="nil"/>
              <w:left w:val="nil"/>
              <w:bottom w:val="nil"/>
              <w:right w:val="single" w:sz="4" w:space="0" w:color="auto"/>
            </w:tcBorders>
          </w:tcPr>
          <w:p w14:paraId="7D7FEDB6" w14:textId="11CA4A46" w:rsidR="004A38A1" w:rsidRPr="004A38A1" w:rsidRDefault="004A38A1" w:rsidP="004A38A1">
            <w:pPr>
              <w:pStyle w:val="Tablebody"/>
              <w:rPr>
                <w:highlight w:val="yellow"/>
              </w:rPr>
            </w:pPr>
            <w:r w:rsidRPr="004A38A1">
              <w:t>getFolderParent</w:t>
            </w:r>
          </w:p>
        </w:tc>
        <w:tc>
          <w:tcPr>
            <w:tcW w:w="2076" w:type="dxa"/>
            <w:tcBorders>
              <w:top w:val="nil"/>
              <w:left w:val="single" w:sz="4" w:space="0" w:color="auto"/>
              <w:bottom w:val="nil"/>
              <w:right w:val="single" w:sz="4" w:space="0" w:color="auto"/>
            </w:tcBorders>
          </w:tcPr>
          <w:p w14:paraId="2FCF6371"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4226B77F" w14:textId="77777777"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625A6DFC" w14:textId="6C0C6A9D" w:rsidR="004A38A1" w:rsidRPr="004A38A1" w:rsidRDefault="004A38A1" w:rsidP="004A38A1">
            <w:pPr>
              <w:pStyle w:val="Tablebody"/>
              <w:rPr>
                <w:highlight w:val="yellow"/>
              </w:rPr>
            </w:pPr>
            <w:r w:rsidRPr="004A38A1">
              <w:t>x</w:t>
            </w:r>
          </w:p>
        </w:tc>
      </w:tr>
      <w:tr w:rsidR="004A38A1" w:rsidRPr="00B95090" w14:paraId="5B799FB8" w14:textId="77777777" w:rsidTr="004A38A1">
        <w:tc>
          <w:tcPr>
            <w:tcW w:w="3103" w:type="dxa"/>
            <w:tcBorders>
              <w:top w:val="nil"/>
              <w:left w:val="nil"/>
              <w:bottom w:val="nil"/>
              <w:right w:val="single" w:sz="4" w:space="0" w:color="auto"/>
            </w:tcBorders>
          </w:tcPr>
          <w:p w14:paraId="4E620458" w14:textId="752A8BBC" w:rsidR="004A38A1" w:rsidRPr="004A38A1" w:rsidRDefault="004A38A1" w:rsidP="004A38A1">
            <w:pPr>
              <w:pStyle w:val="Tablebody"/>
              <w:rPr>
                <w:highlight w:val="yellow"/>
              </w:rPr>
            </w:pPr>
            <w:r w:rsidRPr="004A38A1">
              <w:t>getProperties</w:t>
            </w:r>
          </w:p>
        </w:tc>
        <w:tc>
          <w:tcPr>
            <w:tcW w:w="2076" w:type="dxa"/>
            <w:tcBorders>
              <w:top w:val="nil"/>
              <w:left w:val="single" w:sz="4" w:space="0" w:color="auto"/>
              <w:bottom w:val="nil"/>
              <w:right w:val="single" w:sz="4" w:space="0" w:color="auto"/>
            </w:tcBorders>
          </w:tcPr>
          <w:p w14:paraId="214D7A83" w14:textId="7777777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3461C590" w14:textId="7C3FA5BA"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25E4F437" w14:textId="2EC79A9C" w:rsidR="004A38A1" w:rsidRPr="004A38A1" w:rsidRDefault="004A38A1" w:rsidP="004A38A1">
            <w:pPr>
              <w:pStyle w:val="Tablebody"/>
              <w:rPr>
                <w:highlight w:val="yellow"/>
              </w:rPr>
            </w:pPr>
            <w:r w:rsidRPr="004A38A1">
              <w:t>x</w:t>
            </w:r>
          </w:p>
        </w:tc>
      </w:tr>
      <w:tr w:rsidR="004A38A1" w:rsidRPr="00B95090" w14:paraId="5FED0C80" w14:textId="77777777" w:rsidTr="0007663D">
        <w:tc>
          <w:tcPr>
            <w:tcW w:w="3103" w:type="dxa"/>
            <w:tcBorders>
              <w:top w:val="nil"/>
              <w:left w:val="nil"/>
              <w:bottom w:val="nil"/>
              <w:right w:val="single" w:sz="4" w:space="0" w:color="auto"/>
            </w:tcBorders>
          </w:tcPr>
          <w:p w14:paraId="63F14975" w14:textId="54CE1515" w:rsidR="004A38A1" w:rsidRPr="004A38A1" w:rsidRDefault="004A38A1" w:rsidP="004A38A1">
            <w:pPr>
              <w:pStyle w:val="Tablebody"/>
              <w:rPr>
                <w:highlight w:val="yellow"/>
              </w:rPr>
            </w:pPr>
            <w:r w:rsidRPr="004A38A1">
              <w:t>getPropertiesOfLatestVersion</w:t>
            </w:r>
          </w:p>
        </w:tc>
        <w:tc>
          <w:tcPr>
            <w:tcW w:w="2076" w:type="dxa"/>
            <w:tcBorders>
              <w:top w:val="nil"/>
              <w:left w:val="single" w:sz="4" w:space="0" w:color="auto"/>
              <w:bottom w:val="nil"/>
              <w:right w:val="single" w:sz="4" w:space="0" w:color="auto"/>
            </w:tcBorders>
          </w:tcPr>
          <w:p w14:paraId="3A9BF1C2" w14:textId="010B99A7" w:rsidR="004A38A1" w:rsidRPr="004A38A1" w:rsidRDefault="004A38A1" w:rsidP="004A38A1">
            <w:pPr>
              <w:pStyle w:val="Tablebody"/>
              <w:rPr>
                <w:highlight w:val="yellow"/>
              </w:rPr>
            </w:pPr>
          </w:p>
        </w:tc>
        <w:tc>
          <w:tcPr>
            <w:tcW w:w="2214" w:type="dxa"/>
            <w:tcBorders>
              <w:top w:val="nil"/>
              <w:left w:val="single" w:sz="4" w:space="0" w:color="auto"/>
              <w:bottom w:val="nil"/>
              <w:right w:val="single" w:sz="4" w:space="0" w:color="auto"/>
            </w:tcBorders>
          </w:tcPr>
          <w:p w14:paraId="0B967AAB" w14:textId="35125909" w:rsidR="004A38A1" w:rsidRPr="004A38A1" w:rsidRDefault="004A38A1" w:rsidP="004A38A1">
            <w:pPr>
              <w:pStyle w:val="Tablebody"/>
              <w:rPr>
                <w:highlight w:val="yellow"/>
              </w:rPr>
            </w:pPr>
          </w:p>
        </w:tc>
        <w:tc>
          <w:tcPr>
            <w:tcW w:w="2245" w:type="dxa"/>
            <w:tcBorders>
              <w:top w:val="nil"/>
              <w:left w:val="single" w:sz="4" w:space="0" w:color="auto"/>
              <w:bottom w:val="nil"/>
              <w:right w:val="nil"/>
            </w:tcBorders>
          </w:tcPr>
          <w:p w14:paraId="26ECA7C6" w14:textId="278CA6FF" w:rsidR="004A38A1" w:rsidRPr="004A38A1" w:rsidRDefault="004A38A1" w:rsidP="004A38A1">
            <w:pPr>
              <w:pStyle w:val="Tablebody"/>
              <w:rPr>
                <w:highlight w:val="yellow"/>
              </w:rPr>
            </w:pPr>
            <w:r w:rsidRPr="004A38A1">
              <w:t>x</w:t>
            </w:r>
          </w:p>
        </w:tc>
      </w:tr>
      <w:tr w:rsidR="00DE7BA8" w:rsidRPr="00B95090" w14:paraId="6F544DF7" w14:textId="77777777" w:rsidTr="0007663D">
        <w:tc>
          <w:tcPr>
            <w:tcW w:w="3103" w:type="dxa"/>
            <w:tcBorders>
              <w:top w:val="nil"/>
              <w:left w:val="nil"/>
              <w:bottom w:val="nil"/>
              <w:right w:val="single" w:sz="4" w:space="0" w:color="auto"/>
            </w:tcBorders>
          </w:tcPr>
          <w:p w14:paraId="481E5409" w14:textId="7FFFC3C7" w:rsidR="00DE7BA8" w:rsidRPr="004A38A1" w:rsidRDefault="00DE7BA8" w:rsidP="004A38A1">
            <w:pPr>
              <w:pStyle w:val="Tablebody"/>
            </w:pPr>
            <w:r>
              <w:t>getOrCreateFolder</w:t>
            </w:r>
          </w:p>
        </w:tc>
        <w:tc>
          <w:tcPr>
            <w:tcW w:w="2076" w:type="dxa"/>
            <w:tcBorders>
              <w:top w:val="nil"/>
              <w:left w:val="single" w:sz="4" w:space="0" w:color="auto"/>
              <w:bottom w:val="nil"/>
              <w:right w:val="single" w:sz="4" w:space="0" w:color="auto"/>
            </w:tcBorders>
          </w:tcPr>
          <w:p w14:paraId="4E8AC27F" w14:textId="77777777" w:rsidR="00DE7BA8" w:rsidRPr="004A38A1" w:rsidRDefault="00DE7BA8" w:rsidP="004A38A1">
            <w:pPr>
              <w:pStyle w:val="Tablebody"/>
              <w:rPr>
                <w:highlight w:val="yellow"/>
              </w:rPr>
            </w:pPr>
          </w:p>
        </w:tc>
        <w:tc>
          <w:tcPr>
            <w:tcW w:w="2214" w:type="dxa"/>
            <w:tcBorders>
              <w:top w:val="nil"/>
              <w:left w:val="single" w:sz="4" w:space="0" w:color="auto"/>
              <w:bottom w:val="nil"/>
              <w:right w:val="single" w:sz="4" w:space="0" w:color="auto"/>
            </w:tcBorders>
          </w:tcPr>
          <w:p w14:paraId="3C546B30" w14:textId="77777777" w:rsidR="00DE7BA8" w:rsidRPr="004A38A1" w:rsidRDefault="00DE7BA8" w:rsidP="004A38A1">
            <w:pPr>
              <w:pStyle w:val="Tablebody"/>
              <w:rPr>
                <w:highlight w:val="yellow"/>
              </w:rPr>
            </w:pPr>
          </w:p>
        </w:tc>
        <w:tc>
          <w:tcPr>
            <w:tcW w:w="2245" w:type="dxa"/>
            <w:tcBorders>
              <w:top w:val="nil"/>
              <w:left w:val="single" w:sz="4" w:space="0" w:color="auto"/>
              <w:bottom w:val="nil"/>
              <w:right w:val="nil"/>
            </w:tcBorders>
          </w:tcPr>
          <w:p w14:paraId="0DA0DD3E" w14:textId="77777777" w:rsidR="00DE7BA8" w:rsidRPr="004A38A1" w:rsidRDefault="00DE7BA8" w:rsidP="004A38A1">
            <w:pPr>
              <w:pStyle w:val="Tablebody"/>
            </w:pPr>
          </w:p>
        </w:tc>
      </w:tr>
      <w:tr w:rsidR="00DE7BA8" w:rsidRPr="00B95090" w14:paraId="072F8570" w14:textId="77777777" w:rsidTr="004A38A1">
        <w:tc>
          <w:tcPr>
            <w:tcW w:w="3103" w:type="dxa"/>
            <w:tcBorders>
              <w:top w:val="nil"/>
              <w:left w:val="nil"/>
              <w:bottom w:val="single" w:sz="4" w:space="0" w:color="auto"/>
              <w:right w:val="single" w:sz="4" w:space="0" w:color="auto"/>
            </w:tcBorders>
          </w:tcPr>
          <w:p w14:paraId="1173B592" w14:textId="451EC2AC" w:rsidR="00DE7BA8" w:rsidRDefault="00DE7BA8" w:rsidP="004A38A1">
            <w:pPr>
              <w:pStyle w:val="Tablebody"/>
            </w:pPr>
            <w:r>
              <w:t>setArchivedOn</w:t>
            </w:r>
          </w:p>
        </w:tc>
        <w:tc>
          <w:tcPr>
            <w:tcW w:w="2076" w:type="dxa"/>
            <w:tcBorders>
              <w:top w:val="nil"/>
              <w:left w:val="single" w:sz="4" w:space="0" w:color="auto"/>
              <w:bottom w:val="single" w:sz="4" w:space="0" w:color="auto"/>
              <w:right w:val="single" w:sz="4" w:space="0" w:color="auto"/>
            </w:tcBorders>
          </w:tcPr>
          <w:p w14:paraId="1F095585" w14:textId="77777777" w:rsidR="00DE7BA8" w:rsidRPr="004A38A1" w:rsidRDefault="00DE7BA8" w:rsidP="004A38A1">
            <w:pPr>
              <w:pStyle w:val="Tablebody"/>
              <w:rPr>
                <w:highlight w:val="yellow"/>
              </w:rPr>
            </w:pPr>
          </w:p>
        </w:tc>
        <w:tc>
          <w:tcPr>
            <w:tcW w:w="2214" w:type="dxa"/>
            <w:tcBorders>
              <w:top w:val="nil"/>
              <w:left w:val="single" w:sz="4" w:space="0" w:color="auto"/>
              <w:bottom w:val="single" w:sz="4" w:space="0" w:color="auto"/>
              <w:right w:val="single" w:sz="4" w:space="0" w:color="auto"/>
            </w:tcBorders>
          </w:tcPr>
          <w:p w14:paraId="44228620" w14:textId="77777777" w:rsidR="00DE7BA8" w:rsidRPr="004A38A1" w:rsidRDefault="00DE7BA8" w:rsidP="004A38A1">
            <w:pPr>
              <w:pStyle w:val="Tablebody"/>
              <w:rPr>
                <w:highlight w:val="yellow"/>
              </w:rPr>
            </w:pPr>
          </w:p>
        </w:tc>
        <w:tc>
          <w:tcPr>
            <w:tcW w:w="2245" w:type="dxa"/>
            <w:tcBorders>
              <w:top w:val="nil"/>
              <w:left w:val="single" w:sz="4" w:space="0" w:color="auto"/>
              <w:bottom w:val="single" w:sz="4" w:space="0" w:color="auto"/>
              <w:right w:val="nil"/>
            </w:tcBorders>
          </w:tcPr>
          <w:p w14:paraId="7B8061A9" w14:textId="77777777" w:rsidR="00DE7BA8" w:rsidRPr="004A38A1" w:rsidRDefault="00DE7BA8" w:rsidP="004A38A1">
            <w:pPr>
              <w:pStyle w:val="Tablebody"/>
            </w:pPr>
          </w:p>
        </w:tc>
      </w:tr>
    </w:tbl>
    <w:p w14:paraId="06750CC7" w14:textId="77777777" w:rsidR="00B95090" w:rsidRPr="00FB2E9C" w:rsidRDefault="00B95090" w:rsidP="004A38A1">
      <w:pPr>
        <w:pStyle w:val="Heading2"/>
      </w:pPr>
      <w:bookmarkStart w:id="157" w:name="_Toc453258114"/>
      <w:bookmarkStart w:id="158" w:name="_Toc481068409"/>
      <w:bookmarkStart w:id="159" w:name="_Toc505086966"/>
      <w:r w:rsidRPr="00FB2E9C">
        <w:t>Produktu veidojošās komponentes</w:t>
      </w:r>
      <w:bookmarkEnd w:id="132"/>
      <w:bookmarkEnd w:id="157"/>
      <w:bookmarkEnd w:id="158"/>
      <w:bookmarkEnd w:id="159"/>
    </w:p>
    <w:p w14:paraId="502F4F7A" w14:textId="50932AF6" w:rsidR="00A37493" w:rsidRPr="002362DF" w:rsidRDefault="00A37493" w:rsidP="00A37493">
      <w:r w:rsidRPr="002362DF">
        <w:t>Elektronisko dokumentu krātuvi veidojošās,</w:t>
      </w:r>
      <w:r w:rsidR="003334CE">
        <w:t xml:space="preserve"> tajā</w:t>
      </w:r>
      <w:r w:rsidRPr="002362DF">
        <w:t xml:space="preserve"> izmantotās, kā arī </w:t>
      </w:r>
      <w:r w:rsidR="003334CE">
        <w:t xml:space="preserve">to </w:t>
      </w:r>
      <w:r w:rsidRPr="002362DF">
        <w:t xml:space="preserve">izmantojošās komponentes ir attēlotas </w:t>
      </w:r>
      <w:r w:rsidRPr="002362DF">
        <w:fldChar w:fldCharType="begin"/>
      </w:r>
      <w:r w:rsidRPr="002362DF">
        <w:instrText xml:space="preserve"> REF _Ref312760830 \h </w:instrText>
      </w:r>
      <w:r w:rsidRPr="002362DF">
        <w:fldChar w:fldCharType="separate"/>
      </w:r>
      <w:r w:rsidR="00094FBC">
        <w:rPr>
          <w:noProof/>
        </w:rPr>
        <w:t>6</w:t>
      </w:r>
      <w:r w:rsidRPr="002362DF">
        <w:fldChar w:fldCharType="end"/>
      </w:r>
      <w:r w:rsidRPr="002362DF">
        <w:t xml:space="preserve">.attēlā, un aprakstītas </w:t>
      </w:r>
      <w:r w:rsidRPr="002362DF">
        <w:fldChar w:fldCharType="begin"/>
      </w:r>
      <w:r w:rsidRPr="002362DF">
        <w:instrText xml:space="preserve"> REF _Ref312760071 \h </w:instrText>
      </w:r>
      <w:r w:rsidRPr="002362DF">
        <w:fldChar w:fldCharType="separate"/>
      </w:r>
      <w:r w:rsidR="00094FBC">
        <w:t>3</w:t>
      </w:r>
      <w:r w:rsidRPr="002362DF">
        <w:fldChar w:fldCharType="end"/>
      </w:r>
      <w:r w:rsidRPr="002362DF">
        <w:t>.tabulā.</w:t>
      </w:r>
    </w:p>
    <w:p w14:paraId="4208DF46" w14:textId="7B46CADD" w:rsidR="00A37493" w:rsidRPr="002362DF" w:rsidRDefault="0081644E" w:rsidP="00A37493">
      <w:pPr>
        <w:pStyle w:val="Pictureposition"/>
      </w:pPr>
      <w:r w:rsidRPr="0081644E">
        <w:rPr>
          <w:noProof/>
          <w:lang w:eastAsia="lv-LV"/>
        </w:rPr>
        <w:drawing>
          <wp:inline distT="0" distB="0" distL="0" distR="0" wp14:anchorId="7C4D85B2" wp14:editId="203A7D90">
            <wp:extent cx="5645293" cy="334370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21">
                      <a:extLst>
                        <a:ext uri="{28A0092B-C50C-407E-A947-70E740481C1C}">
                          <a14:useLocalDpi xmlns:a14="http://schemas.microsoft.com/office/drawing/2010/main" val="0"/>
                        </a:ext>
                      </a:extLst>
                    </a:blip>
                    <a:srcRect r="49442" b="49901"/>
                    <a:stretch/>
                  </pic:blipFill>
                  <pic:spPr bwMode="auto">
                    <a:xfrm>
                      <a:off x="0" y="0"/>
                      <a:ext cx="5654563" cy="3349192"/>
                    </a:xfrm>
                    <a:prstGeom prst="rect">
                      <a:avLst/>
                    </a:prstGeom>
                    <a:noFill/>
                    <a:ln>
                      <a:noFill/>
                    </a:ln>
                    <a:extLst>
                      <a:ext uri="{53640926-AAD7-44D8-BBD7-CCE9431645EC}">
                        <a14:shadowObscured xmlns:a14="http://schemas.microsoft.com/office/drawing/2010/main"/>
                      </a:ext>
                    </a:extLst>
                  </pic:spPr>
                </pic:pic>
              </a:graphicData>
            </a:graphic>
          </wp:inline>
        </w:drawing>
      </w:r>
      <w:r w:rsidRPr="0081644E">
        <w:rPr>
          <w:noProof/>
          <w:lang w:eastAsia="lv-LV"/>
        </w:rPr>
        <w:t xml:space="preserve"> </w:t>
      </w:r>
    </w:p>
    <w:p w14:paraId="696A661B" w14:textId="263FA0ED" w:rsidR="00A37493" w:rsidRPr="002362DF" w:rsidRDefault="007E641C" w:rsidP="00A37493">
      <w:pPr>
        <w:pStyle w:val="Picturecaption"/>
      </w:pPr>
      <w:r>
        <w:fldChar w:fldCharType="begin"/>
      </w:r>
      <w:r>
        <w:instrText xml:space="preserve"> SEQ Attēls \* ARABIC </w:instrText>
      </w:r>
      <w:r>
        <w:fldChar w:fldCharType="separate"/>
      </w:r>
      <w:bookmarkStart w:id="160" w:name="_Ref312760830"/>
      <w:bookmarkStart w:id="161" w:name="_Toc476903360"/>
      <w:bookmarkStart w:id="162" w:name="_Toc505087062"/>
      <w:r w:rsidR="00094FBC">
        <w:rPr>
          <w:noProof/>
        </w:rPr>
        <w:t>6</w:t>
      </w:r>
      <w:bookmarkEnd w:id="160"/>
      <w:r>
        <w:rPr>
          <w:noProof/>
        </w:rPr>
        <w:fldChar w:fldCharType="end"/>
      </w:r>
      <w:r w:rsidR="00A37493" w:rsidRPr="002362DF">
        <w:t>.attēls. Elektronisko dokumentu krātuves komponenšu diagramma</w:t>
      </w:r>
      <w:bookmarkEnd w:id="161"/>
      <w:bookmarkEnd w:id="162"/>
    </w:p>
    <w:p w14:paraId="31DC064E" w14:textId="325ED501" w:rsidR="00A37493" w:rsidRPr="002362DF" w:rsidRDefault="00A37493" w:rsidP="001144AB">
      <w:pPr>
        <w:pStyle w:val="Tablenumber"/>
      </w:pPr>
      <w:r w:rsidRPr="002362DF">
        <w:fldChar w:fldCharType="begin"/>
      </w:r>
      <w:r w:rsidRPr="002362DF">
        <w:instrText xml:space="preserve"> SEQ Tabula \* ARABIC </w:instrText>
      </w:r>
      <w:r w:rsidRPr="002362DF">
        <w:fldChar w:fldCharType="separate"/>
      </w:r>
      <w:bookmarkStart w:id="163" w:name="_Ref312760071"/>
      <w:r w:rsidR="00094FBC">
        <w:t>3</w:t>
      </w:r>
      <w:bookmarkEnd w:id="163"/>
      <w:r w:rsidRPr="002362DF">
        <w:fldChar w:fldCharType="end"/>
      </w:r>
      <w:r w:rsidRPr="002362DF">
        <w:t>.tabula</w:t>
      </w:r>
    </w:p>
    <w:p w14:paraId="60EAB8C6" w14:textId="77777777" w:rsidR="00A37493" w:rsidRPr="002362DF" w:rsidRDefault="00A37493" w:rsidP="001144AB">
      <w:pPr>
        <w:pStyle w:val="Tabletitle"/>
      </w:pPr>
      <w:r w:rsidRPr="002362DF">
        <w:t>Komponenšu apraksts</w:t>
      </w:r>
    </w:p>
    <w:tbl>
      <w:tblPr>
        <w:tblW w:w="0" w:type="auto"/>
        <w:tblBorders>
          <w:top w:val="single" w:sz="12" w:space="0" w:color="auto"/>
          <w:bottom w:val="single" w:sz="4" w:space="0" w:color="auto"/>
          <w:insideV w:val="single" w:sz="4" w:space="0" w:color="auto"/>
        </w:tblBorders>
        <w:tblLook w:val="00A0" w:firstRow="1" w:lastRow="0" w:firstColumn="1" w:lastColumn="0" w:noHBand="0" w:noVBand="0"/>
      </w:tblPr>
      <w:tblGrid>
        <w:gridCol w:w="3177"/>
        <w:gridCol w:w="5894"/>
      </w:tblGrid>
      <w:tr w:rsidR="00A37493" w:rsidRPr="002362DF" w14:paraId="1E1F7E1B" w14:textId="77777777" w:rsidTr="00B25F3E">
        <w:trPr>
          <w:tblHeader/>
        </w:trPr>
        <w:tc>
          <w:tcPr>
            <w:tcW w:w="3177" w:type="dxa"/>
            <w:tcBorders>
              <w:top w:val="single" w:sz="12" w:space="0" w:color="auto"/>
              <w:bottom w:val="single" w:sz="4" w:space="0" w:color="auto"/>
            </w:tcBorders>
          </w:tcPr>
          <w:p w14:paraId="27BF66FD" w14:textId="77777777" w:rsidR="00A37493" w:rsidRPr="00D154E1" w:rsidRDefault="00A37493" w:rsidP="00C10ECA">
            <w:pPr>
              <w:pStyle w:val="Bold"/>
              <w:rPr>
                <w:rStyle w:val="BookTitle"/>
                <w:b/>
                <w:bCs w:val="0"/>
                <w:smallCaps/>
                <w:spacing w:val="0"/>
              </w:rPr>
            </w:pPr>
            <w:r w:rsidRPr="00D12A5A">
              <w:rPr>
                <w:rStyle w:val="BookTitle"/>
                <w:b/>
                <w:bCs w:val="0"/>
                <w:smallCaps/>
                <w:spacing w:val="0"/>
              </w:rPr>
              <w:t>Nosaukums</w:t>
            </w:r>
          </w:p>
        </w:tc>
        <w:tc>
          <w:tcPr>
            <w:tcW w:w="5894" w:type="dxa"/>
            <w:tcBorders>
              <w:top w:val="single" w:sz="12" w:space="0" w:color="auto"/>
              <w:bottom w:val="single" w:sz="4" w:space="0" w:color="auto"/>
            </w:tcBorders>
          </w:tcPr>
          <w:p w14:paraId="74DEB054" w14:textId="77777777" w:rsidR="00A37493" w:rsidRPr="0090279E" w:rsidRDefault="00A37493" w:rsidP="00C10ECA">
            <w:pPr>
              <w:pStyle w:val="Bold"/>
              <w:rPr>
                <w:rStyle w:val="BookTitle"/>
                <w:b/>
                <w:bCs w:val="0"/>
                <w:smallCaps/>
                <w:spacing w:val="0"/>
              </w:rPr>
            </w:pPr>
            <w:r w:rsidRPr="0090279E">
              <w:rPr>
                <w:rStyle w:val="BookTitle"/>
                <w:b/>
                <w:bCs w:val="0"/>
                <w:smallCaps/>
                <w:spacing w:val="0"/>
              </w:rPr>
              <w:t>Apraksts</w:t>
            </w:r>
          </w:p>
        </w:tc>
      </w:tr>
      <w:tr w:rsidR="00A37493" w:rsidRPr="002362DF" w14:paraId="3C6A95E0" w14:textId="77777777" w:rsidTr="00B25F3E">
        <w:tc>
          <w:tcPr>
            <w:tcW w:w="3177" w:type="dxa"/>
            <w:tcBorders>
              <w:bottom w:val="single" w:sz="4" w:space="0" w:color="auto"/>
              <w:right w:val="single" w:sz="4" w:space="0" w:color="auto"/>
            </w:tcBorders>
          </w:tcPr>
          <w:p w14:paraId="39358164" w14:textId="77777777" w:rsidR="00A37493" w:rsidRPr="002362DF" w:rsidRDefault="00A37493" w:rsidP="009733BF">
            <w:pPr>
              <w:pStyle w:val="Tablebody"/>
            </w:pPr>
            <w:r w:rsidRPr="002362DF">
              <w:t>Latvija.lv</w:t>
            </w:r>
          </w:p>
        </w:tc>
        <w:tc>
          <w:tcPr>
            <w:tcW w:w="5894" w:type="dxa"/>
            <w:tcBorders>
              <w:bottom w:val="single" w:sz="2" w:space="0" w:color="auto"/>
            </w:tcBorders>
          </w:tcPr>
          <w:p w14:paraId="54B199EA" w14:textId="66F5B460" w:rsidR="00A37493" w:rsidRPr="002362DF" w:rsidRDefault="00A37493" w:rsidP="009733BF">
            <w:pPr>
              <w:pStyle w:val="Tablebody"/>
              <w:rPr>
                <w:rFonts w:cs="Courier New"/>
                <w:szCs w:val="16"/>
                <w:lang w:eastAsia="ja-JP"/>
              </w:rPr>
            </w:pPr>
            <w:r w:rsidRPr="002362DF">
              <w:rPr>
                <w:rFonts w:cs="Courier New"/>
                <w:szCs w:val="16"/>
                <w:lang w:eastAsia="ja-JP"/>
              </w:rPr>
              <w:t xml:space="preserve">Portāls </w:t>
            </w:r>
            <w:hyperlink r:id="rId22" w:history="1">
              <w:r w:rsidRPr="002362DF">
                <w:rPr>
                  <w:rStyle w:val="Hyperlink"/>
                  <w:rFonts w:cs="Courier New"/>
                  <w:szCs w:val="16"/>
                  <w:lang w:eastAsia="ja-JP"/>
                </w:rPr>
                <w:t>www.latvija.lv</w:t>
              </w:r>
            </w:hyperlink>
            <w:r w:rsidRPr="002362DF">
              <w:rPr>
                <w:rFonts w:cs="Courier New"/>
                <w:szCs w:val="16"/>
                <w:lang w:eastAsia="ja-JP"/>
              </w:rPr>
              <w:t xml:space="preserve">, </w:t>
            </w:r>
            <w:r w:rsidR="00F83B03" w:rsidRPr="002362DF">
              <w:rPr>
                <w:rFonts w:cs="Courier New"/>
                <w:szCs w:val="16"/>
                <w:lang w:eastAsia="ja-JP"/>
              </w:rPr>
              <w:t>kas nodrošina portāla lietotāja</w:t>
            </w:r>
            <w:r w:rsidRPr="002362DF">
              <w:rPr>
                <w:rFonts w:cs="Courier New"/>
                <w:szCs w:val="16"/>
                <w:lang w:eastAsia="ja-JP"/>
              </w:rPr>
              <w:t xml:space="preserve"> pieeju saviem elektroniskajiem dokumentiem</w:t>
            </w:r>
          </w:p>
        </w:tc>
      </w:tr>
      <w:tr w:rsidR="00A37493" w:rsidRPr="002362DF" w14:paraId="0DA25E75" w14:textId="77777777" w:rsidTr="00B25F3E">
        <w:tc>
          <w:tcPr>
            <w:tcW w:w="3177" w:type="dxa"/>
            <w:tcBorders>
              <w:bottom w:val="single" w:sz="4" w:space="0" w:color="auto"/>
              <w:right w:val="single" w:sz="4" w:space="0" w:color="auto"/>
            </w:tcBorders>
          </w:tcPr>
          <w:p w14:paraId="6004937B" w14:textId="77777777" w:rsidR="00A37493" w:rsidRPr="002362DF" w:rsidRDefault="00A37493" w:rsidP="009733BF">
            <w:pPr>
              <w:pStyle w:val="Tablebody"/>
            </w:pPr>
            <w:r w:rsidRPr="002362DF">
              <w:lastRenderedPageBreak/>
              <w:t>e-pakalpojumu procesi</w:t>
            </w:r>
          </w:p>
        </w:tc>
        <w:tc>
          <w:tcPr>
            <w:tcW w:w="5894" w:type="dxa"/>
            <w:tcBorders>
              <w:bottom w:val="single" w:sz="2" w:space="0" w:color="auto"/>
            </w:tcBorders>
          </w:tcPr>
          <w:p w14:paraId="2A9ABF1C" w14:textId="77777777" w:rsidR="00A37493" w:rsidRPr="002362DF" w:rsidRDefault="00A37493" w:rsidP="009733BF">
            <w:pPr>
              <w:pStyle w:val="Tablebody"/>
            </w:pPr>
            <w:r w:rsidRPr="002362DF">
              <w:t>Elektroniskie pakalpojumi, kas nodrošina elektronisko dokumentu izveidošanu un/vai augšupielādi</w:t>
            </w:r>
          </w:p>
        </w:tc>
      </w:tr>
      <w:tr w:rsidR="00A37493" w:rsidRPr="002362DF" w14:paraId="4A876D67" w14:textId="77777777" w:rsidTr="00B25F3E">
        <w:tc>
          <w:tcPr>
            <w:tcW w:w="3177" w:type="dxa"/>
            <w:tcBorders>
              <w:bottom w:val="single" w:sz="4" w:space="0" w:color="auto"/>
              <w:right w:val="single" w:sz="4" w:space="0" w:color="auto"/>
            </w:tcBorders>
          </w:tcPr>
          <w:p w14:paraId="0DA1389A" w14:textId="77777777" w:rsidR="00A37493" w:rsidRPr="002362DF" w:rsidRDefault="00A37493" w:rsidP="009733BF">
            <w:pPr>
              <w:pStyle w:val="Tablebody"/>
            </w:pPr>
            <w:r w:rsidRPr="002362DF">
              <w:t>PFAS AUTH</w:t>
            </w:r>
          </w:p>
        </w:tc>
        <w:tc>
          <w:tcPr>
            <w:tcW w:w="5894" w:type="dxa"/>
            <w:tcBorders>
              <w:bottom w:val="single" w:sz="2" w:space="0" w:color="auto"/>
            </w:tcBorders>
          </w:tcPr>
          <w:p w14:paraId="7D052C75" w14:textId="77777777" w:rsidR="00A37493" w:rsidRPr="002362DF" w:rsidRDefault="00A37493" w:rsidP="009733BF">
            <w:pPr>
              <w:pStyle w:val="Tablebody"/>
            </w:pPr>
            <w:r w:rsidRPr="002362DF">
              <w:t>VISS autentifikācijas un autorizācijas modulis</w:t>
            </w:r>
          </w:p>
        </w:tc>
      </w:tr>
      <w:tr w:rsidR="00A37493" w:rsidRPr="002362DF" w14:paraId="05F9CC14" w14:textId="77777777" w:rsidTr="00B25F3E">
        <w:tc>
          <w:tcPr>
            <w:tcW w:w="3177" w:type="dxa"/>
            <w:tcBorders>
              <w:bottom w:val="single" w:sz="4" w:space="0" w:color="auto"/>
              <w:right w:val="single" w:sz="4" w:space="0" w:color="auto"/>
            </w:tcBorders>
          </w:tcPr>
          <w:p w14:paraId="487CEDA5" w14:textId="77777777" w:rsidR="00A37493" w:rsidRPr="002362DF" w:rsidRDefault="00A37493" w:rsidP="009733BF">
            <w:pPr>
              <w:pStyle w:val="Tablebody"/>
            </w:pPr>
            <w:r w:rsidRPr="002362DF">
              <w:t>Audits un sistēmas žurnāls</w:t>
            </w:r>
          </w:p>
        </w:tc>
        <w:tc>
          <w:tcPr>
            <w:tcW w:w="5894" w:type="dxa"/>
            <w:tcBorders>
              <w:bottom w:val="single" w:sz="2" w:space="0" w:color="auto"/>
            </w:tcBorders>
          </w:tcPr>
          <w:p w14:paraId="7BB5BBFD" w14:textId="77777777" w:rsidR="00A37493" w:rsidRPr="002362DF" w:rsidRDefault="00A37493" w:rsidP="009733BF">
            <w:pPr>
              <w:pStyle w:val="Tablebody"/>
            </w:pPr>
            <w:r w:rsidRPr="002362DF">
              <w:t>VISS auditācijas un žurnalēšanas modulis</w:t>
            </w:r>
          </w:p>
        </w:tc>
      </w:tr>
      <w:tr w:rsidR="00A37493" w:rsidRPr="002362DF" w14:paraId="24FC07C7" w14:textId="77777777" w:rsidTr="00B25F3E">
        <w:tc>
          <w:tcPr>
            <w:tcW w:w="3177" w:type="dxa"/>
            <w:tcBorders>
              <w:bottom w:val="single" w:sz="4" w:space="0" w:color="auto"/>
              <w:right w:val="single" w:sz="4" w:space="0" w:color="auto"/>
            </w:tcBorders>
          </w:tcPr>
          <w:p w14:paraId="5B16D5C9" w14:textId="77777777" w:rsidR="00A37493" w:rsidRPr="002362DF" w:rsidRDefault="00A37493" w:rsidP="009733BF">
            <w:pPr>
              <w:pStyle w:val="Tablebody"/>
            </w:pPr>
            <w:r w:rsidRPr="002362DF">
              <w:t>EDK datubāze</w:t>
            </w:r>
          </w:p>
        </w:tc>
        <w:tc>
          <w:tcPr>
            <w:tcW w:w="5894" w:type="dxa"/>
            <w:tcBorders>
              <w:bottom w:val="single" w:sz="2" w:space="0" w:color="auto"/>
            </w:tcBorders>
          </w:tcPr>
          <w:p w14:paraId="1614548B" w14:textId="77777777" w:rsidR="00A37493" w:rsidRPr="002362DF" w:rsidRDefault="00A37493" w:rsidP="009733BF">
            <w:pPr>
              <w:pStyle w:val="Tablebody"/>
            </w:pPr>
            <w:r w:rsidRPr="002362DF">
              <w:t>Elektronisko dokumentu datņu un metadatu glabātuve</w:t>
            </w:r>
          </w:p>
        </w:tc>
      </w:tr>
      <w:tr w:rsidR="00A37493" w:rsidRPr="002362DF" w14:paraId="49FD742F" w14:textId="77777777" w:rsidTr="00B25F3E">
        <w:tc>
          <w:tcPr>
            <w:tcW w:w="3177" w:type="dxa"/>
            <w:tcBorders>
              <w:bottom w:val="single" w:sz="4" w:space="0" w:color="auto"/>
              <w:right w:val="single" w:sz="4" w:space="0" w:color="auto"/>
            </w:tcBorders>
          </w:tcPr>
          <w:p w14:paraId="73C3285E" w14:textId="77777777" w:rsidR="00A37493" w:rsidRPr="002362DF" w:rsidRDefault="00A37493" w:rsidP="009733BF">
            <w:pPr>
              <w:pStyle w:val="Tablebody"/>
            </w:pPr>
            <w:r w:rsidRPr="002362DF">
              <w:t>CMIS saskarne</w:t>
            </w:r>
          </w:p>
        </w:tc>
        <w:tc>
          <w:tcPr>
            <w:tcW w:w="5894" w:type="dxa"/>
            <w:tcBorders>
              <w:bottom w:val="single" w:sz="2" w:space="0" w:color="auto"/>
            </w:tcBorders>
          </w:tcPr>
          <w:p w14:paraId="20F09E81" w14:textId="77777777" w:rsidR="00A37493" w:rsidRPr="002362DF" w:rsidRDefault="00A37493" w:rsidP="009733BF">
            <w:pPr>
              <w:pStyle w:val="Tablebody"/>
            </w:pPr>
            <w:r w:rsidRPr="002362DF">
              <w:t>Elektronisko dokumentu krātuves sistēmu saskarne</w:t>
            </w:r>
          </w:p>
        </w:tc>
      </w:tr>
      <w:tr w:rsidR="00B25F3E" w:rsidRPr="002362DF" w14:paraId="0FBC686A" w14:textId="77777777" w:rsidTr="00B25F3E">
        <w:tc>
          <w:tcPr>
            <w:tcW w:w="3177" w:type="dxa"/>
            <w:tcBorders>
              <w:bottom w:val="single" w:sz="4" w:space="0" w:color="auto"/>
              <w:right w:val="single" w:sz="4" w:space="0" w:color="auto"/>
            </w:tcBorders>
          </w:tcPr>
          <w:p w14:paraId="131BBE16" w14:textId="6DB10D66" w:rsidR="00B25F3E" w:rsidRPr="002362DF" w:rsidRDefault="00B25F3E" w:rsidP="009733BF">
            <w:pPr>
              <w:pStyle w:val="Tablebody"/>
            </w:pPr>
            <w:r w:rsidRPr="00B25F3E">
              <w:t>EDK 1.1 CMIS 1.1 saskarne</w:t>
            </w:r>
          </w:p>
        </w:tc>
        <w:tc>
          <w:tcPr>
            <w:tcW w:w="5894" w:type="dxa"/>
            <w:tcBorders>
              <w:bottom w:val="single" w:sz="4" w:space="0" w:color="auto"/>
            </w:tcBorders>
          </w:tcPr>
          <w:p w14:paraId="2A581222" w14:textId="674D5976" w:rsidR="00B25F3E" w:rsidRPr="002362DF" w:rsidRDefault="00B25F3E" w:rsidP="00B00F97">
            <w:pPr>
              <w:pStyle w:val="Tablebody"/>
            </w:pPr>
            <w:r>
              <w:t>Savietojamībai ar EDK 1.1 i</w:t>
            </w:r>
            <w:r w:rsidR="003334CE">
              <w:t>zveidota saskarne, kas nodrošina</w:t>
            </w:r>
            <w:r>
              <w:t xml:space="preserve"> </w:t>
            </w:r>
            <w:r w:rsidR="0081644E">
              <w:t xml:space="preserve">EDK 1.1 </w:t>
            </w:r>
            <w:r w:rsidR="00B00F97">
              <w:t>POP</w:t>
            </w:r>
            <w:r>
              <w:t>/</w:t>
            </w:r>
            <w:r w:rsidR="00B00F97">
              <w:t xml:space="preserve">ATH </w:t>
            </w:r>
            <w:r>
              <w:t xml:space="preserve">KDV </w:t>
            </w:r>
            <w:r w:rsidR="003334CE">
              <w:t>hierarhijas</w:t>
            </w:r>
            <w:r>
              <w:t xml:space="preserve"> </w:t>
            </w:r>
            <w:r w:rsidR="0081644E">
              <w:t>standarta pārveidošanu uz EDK 2.0 standartu (sk</w:t>
            </w:r>
            <w:r w:rsidR="003334CE">
              <w:t>at</w:t>
            </w:r>
            <w:r w:rsidR="0081644E">
              <w:t xml:space="preserve">. </w:t>
            </w:r>
            <w:r w:rsidR="0081644E">
              <w:fldChar w:fldCharType="begin"/>
            </w:r>
            <w:r w:rsidR="0081644E">
              <w:instrText xml:space="preserve"> REF _Ref494449355 \n \h </w:instrText>
            </w:r>
            <w:r w:rsidR="0081644E">
              <w:fldChar w:fldCharType="separate"/>
            </w:r>
            <w:r w:rsidR="00094FBC">
              <w:t>5.5</w:t>
            </w:r>
            <w:r w:rsidR="0081644E">
              <w:fldChar w:fldCharType="end"/>
            </w:r>
            <w:r w:rsidR="003334CE">
              <w:t>.nodaļu</w:t>
            </w:r>
            <w:r w:rsidR="0081644E">
              <w:t>)</w:t>
            </w:r>
          </w:p>
        </w:tc>
      </w:tr>
      <w:tr w:rsidR="0081644E" w:rsidRPr="002362DF" w14:paraId="36B26472" w14:textId="77777777" w:rsidTr="00B25F3E">
        <w:tc>
          <w:tcPr>
            <w:tcW w:w="3177" w:type="dxa"/>
            <w:tcBorders>
              <w:bottom w:val="single" w:sz="4" w:space="0" w:color="auto"/>
              <w:right w:val="single" w:sz="4" w:space="0" w:color="auto"/>
            </w:tcBorders>
          </w:tcPr>
          <w:p w14:paraId="0FCD1729" w14:textId="4D81BC77" w:rsidR="0081644E" w:rsidRPr="00B25F3E" w:rsidRDefault="0081644E" w:rsidP="009733BF">
            <w:pPr>
              <w:pStyle w:val="Tablebody"/>
            </w:pPr>
            <w:r>
              <w:t xml:space="preserve">EDK 1.1 klienta bibliotēka </w:t>
            </w:r>
          </w:p>
        </w:tc>
        <w:tc>
          <w:tcPr>
            <w:tcW w:w="5894" w:type="dxa"/>
            <w:tcBorders>
              <w:bottom w:val="single" w:sz="4" w:space="0" w:color="auto"/>
            </w:tcBorders>
          </w:tcPr>
          <w:p w14:paraId="49FE2A87" w14:textId="0FC68C64" w:rsidR="0081644E" w:rsidRDefault="0081644E" w:rsidP="0081644E">
            <w:pPr>
              <w:pStyle w:val="Tablebody"/>
            </w:pPr>
            <w:r>
              <w:t xml:space="preserve">EDK 1.1 CMIS saskarnes klienta </w:t>
            </w:r>
            <w:r w:rsidR="003334CE">
              <w:t>bibliotēka</w:t>
            </w:r>
          </w:p>
        </w:tc>
      </w:tr>
      <w:tr w:rsidR="0081644E" w:rsidRPr="002362DF" w14:paraId="0EDD2033" w14:textId="77777777" w:rsidTr="00B25F3E">
        <w:tc>
          <w:tcPr>
            <w:tcW w:w="3177" w:type="dxa"/>
            <w:tcBorders>
              <w:bottom w:val="single" w:sz="4" w:space="0" w:color="auto"/>
              <w:right w:val="single" w:sz="4" w:space="0" w:color="auto"/>
            </w:tcBorders>
          </w:tcPr>
          <w:p w14:paraId="7495559C" w14:textId="12C2248B" w:rsidR="0081644E" w:rsidRDefault="0081644E" w:rsidP="0081644E">
            <w:pPr>
              <w:pStyle w:val="Tablebody"/>
            </w:pPr>
            <w:r>
              <w:t xml:space="preserve">EDK klienta </w:t>
            </w:r>
            <w:r w:rsidR="00C71397">
              <w:t>bibliotēka</w:t>
            </w:r>
            <w:r>
              <w:t xml:space="preserve"> </w:t>
            </w:r>
          </w:p>
        </w:tc>
        <w:tc>
          <w:tcPr>
            <w:tcW w:w="5894" w:type="dxa"/>
            <w:tcBorders>
              <w:bottom w:val="single" w:sz="4" w:space="0" w:color="auto"/>
            </w:tcBorders>
          </w:tcPr>
          <w:p w14:paraId="20022F4B" w14:textId="778394D6" w:rsidR="0081644E" w:rsidRDefault="0081644E" w:rsidP="0081644E">
            <w:pPr>
              <w:pStyle w:val="Tablebody"/>
            </w:pPr>
            <w:r>
              <w:t xml:space="preserve">EDK 2.0 CMIS saskarnes klienta </w:t>
            </w:r>
            <w:r w:rsidR="003334CE">
              <w:t>bibliotēka</w:t>
            </w:r>
          </w:p>
        </w:tc>
      </w:tr>
      <w:tr w:rsidR="001952A5" w:rsidRPr="002362DF" w14:paraId="39AA3289" w14:textId="77777777" w:rsidTr="00B25F3E">
        <w:tc>
          <w:tcPr>
            <w:tcW w:w="3177" w:type="dxa"/>
            <w:tcBorders>
              <w:bottom w:val="single" w:sz="4" w:space="0" w:color="auto"/>
              <w:right w:val="single" w:sz="4" w:space="0" w:color="auto"/>
            </w:tcBorders>
          </w:tcPr>
          <w:p w14:paraId="4B406F98" w14:textId="14D33EDC" w:rsidR="001952A5" w:rsidRDefault="001952A5" w:rsidP="0081644E">
            <w:pPr>
              <w:pStyle w:val="Tablebody"/>
            </w:pPr>
            <w:r>
              <w:t>Citi klienti</w:t>
            </w:r>
          </w:p>
        </w:tc>
        <w:tc>
          <w:tcPr>
            <w:tcW w:w="5894" w:type="dxa"/>
            <w:tcBorders>
              <w:bottom w:val="single" w:sz="4" w:space="0" w:color="auto"/>
            </w:tcBorders>
          </w:tcPr>
          <w:p w14:paraId="0205F58F" w14:textId="0254167E" w:rsidR="001952A5" w:rsidRDefault="001952A5" w:rsidP="001952A5">
            <w:pPr>
              <w:pStyle w:val="Tablebody"/>
            </w:pPr>
            <w:r>
              <w:t>DIV un citi klienti</w:t>
            </w:r>
            <w:r w:rsidR="003334CE">
              <w:t>,</w:t>
            </w:r>
            <w:r>
              <w:t xml:space="preserve"> kas izmanto EDK 2.0 bez klienta bibliotēkas</w:t>
            </w:r>
          </w:p>
        </w:tc>
      </w:tr>
      <w:tr w:rsidR="00A37493" w:rsidRPr="002362DF" w14:paraId="4D49CB1D" w14:textId="77777777" w:rsidTr="00B25F3E">
        <w:tc>
          <w:tcPr>
            <w:tcW w:w="3177" w:type="dxa"/>
            <w:tcBorders>
              <w:bottom w:val="single" w:sz="4" w:space="0" w:color="auto"/>
              <w:right w:val="single" w:sz="4" w:space="0" w:color="auto"/>
            </w:tcBorders>
          </w:tcPr>
          <w:p w14:paraId="1B5F0731" w14:textId="77777777" w:rsidR="00A37493" w:rsidRPr="002362DF" w:rsidRDefault="00A37493" w:rsidP="009733BF">
            <w:pPr>
              <w:pStyle w:val="Tablebody"/>
            </w:pPr>
            <w:r w:rsidRPr="002362DF">
              <w:t>Administratora lietotāja saskarne</w:t>
            </w:r>
          </w:p>
        </w:tc>
        <w:tc>
          <w:tcPr>
            <w:tcW w:w="5894" w:type="dxa"/>
            <w:tcBorders>
              <w:bottom w:val="single" w:sz="4" w:space="0" w:color="auto"/>
            </w:tcBorders>
          </w:tcPr>
          <w:p w14:paraId="27A3ADA8" w14:textId="77777777" w:rsidR="00A37493" w:rsidRPr="002362DF" w:rsidRDefault="00A37493" w:rsidP="009733BF">
            <w:pPr>
              <w:pStyle w:val="Tablebody"/>
            </w:pPr>
            <w:r w:rsidRPr="002362DF">
              <w:t>Elektronisko dokumentu krātuves satura administrēšanas lietotāja saskarne</w:t>
            </w:r>
          </w:p>
        </w:tc>
      </w:tr>
    </w:tbl>
    <w:p w14:paraId="61C1E6BC" w14:textId="77777777" w:rsidR="00450374" w:rsidRDefault="00450374" w:rsidP="00450374">
      <w:pPr>
        <w:pStyle w:val="Heading2"/>
      </w:pPr>
      <w:bookmarkStart w:id="164" w:name="_Toc494317883"/>
      <w:bookmarkStart w:id="165" w:name="_Toc494324521"/>
      <w:bookmarkStart w:id="166" w:name="_Toc494325222"/>
      <w:bookmarkStart w:id="167" w:name="_Toc494326739"/>
      <w:bookmarkStart w:id="168" w:name="_Toc494368255"/>
      <w:bookmarkStart w:id="169" w:name="_Toc494317884"/>
      <w:bookmarkStart w:id="170" w:name="_Toc494324522"/>
      <w:bookmarkStart w:id="171" w:name="_Toc494325223"/>
      <w:bookmarkStart w:id="172" w:name="_Toc494326740"/>
      <w:bookmarkStart w:id="173" w:name="_Toc494368256"/>
      <w:bookmarkStart w:id="174" w:name="_Toc494317885"/>
      <w:bookmarkStart w:id="175" w:name="_Toc494324523"/>
      <w:bookmarkStart w:id="176" w:name="_Toc494325224"/>
      <w:bookmarkStart w:id="177" w:name="_Toc494326741"/>
      <w:bookmarkStart w:id="178" w:name="_Toc494368257"/>
      <w:bookmarkStart w:id="179" w:name="_Toc494317886"/>
      <w:bookmarkStart w:id="180" w:name="_Toc494324524"/>
      <w:bookmarkStart w:id="181" w:name="_Toc494325225"/>
      <w:bookmarkStart w:id="182" w:name="_Toc494326742"/>
      <w:bookmarkStart w:id="183" w:name="_Toc494368258"/>
      <w:bookmarkStart w:id="184" w:name="_Toc494317887"/>
      <w:bookmarkStart w:id="185" w:name="_Toc494324525"/>
      <w:bookmarkStart w:id="186" w:name="_Toc494325226"/>
      <w:bookmarkStart w:id="187" w:name="_Toc494326743"/>
      <w:bookmarkStart w:id="188" w:name="_Toc494368259"/>
      <w:bookmarkStart w:id="189" w:name="_Funkcionālās_prasības"/>
      <w:bookmarkStart w:id="190" w:name="_Toc476903275"/>
      <w:bookmarkStart w:id="191" w:name="_Toc505086967"/>
      <w:bookmarkStart w:id="192" w:name="_Ref315267871"/>
      <w:bookmarkStart w:id="193" w:name="_Toc453258201"/>
      <w:bookmarkStart w:id="194" w:name="_Toc481068410"/>
      <w:bookmarkStart w:id="195" w:name="_Toc383087917"/>
      <w:bookmarkStart w:id="196" w:name="_Toc313610206"/>
      <w:bookmarkStart w:id="197" w:name="_Toc28270407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t>EDK attīstīšana</w:t>
      </w:r>
      <w:bookmarkEnd w:id="190"/>
      <w:bookmarkEnd w:id="191"/>
    </w:p>
    <w:p w14:paraId="66BDA60B" w14:textId="77777777" w:rsidR="00450374" w:rsidRDefault="00450374" w:rsidP="00450374">
      <w:r>
        <w:t>EDK var tikt attīstīta paplašinot tās funkcionalitāti vai paplašinot tās pielietojumu VISS infrastruktūrā. Šajā nodaļā ir apskatīts tikai pielietojuma paplašināšanas gadījums, kas neprasa funkcionālas izmaiņas.</w:t>
      </w:r>
    </w:p>
    <w:p w14:paraId="1497D57B" w14:textId="0A24C2BD" w:rsidR="00450374" w:rsidRDefault="00450374" w:rsidP="00450374">
      <w:r>
        <w:t>Pielietojuma paplašināšanas iniciators var būt VRAA vai VISS infrastruktūrā ietilpstošas komponentes izstrādātājs vai uzturētājs. Paplašināšanas iniciators uzdod kādam izstrādātājam identificēt paplašināšanai nepieciešamos EDK repozitorija tipus un to īpašību definīcijas, arī noteikt</w:t>
      </w:r>
      <w:r w:rsidR="001144AB">
        <w:t>,</w:t>
      </w:r>
      <w:r>
        <w:t xml:space="preserve"> kā tiks izmantots EDK starp esošajiem un paplašinātajiem lietojumiem. Visas izmaiņas ir jādokumentē šajā - EDK ārējo saskarņu projektējuma dokumentā (</w:t>
      </w:r>
      <w:r w:rsidR="00F83B03" w:rsidRPr="00F83B03">
        <w:t>VRAA-13_7_17_41-VISS_2016-EDK-PPA_AS</w:t>
      </w:r>
      <w:r>
        <w:t>).</w:t>
      </w:r>
    </w:p>
    <w:p w14:paraId="1FE58F3A" w14:textId="5E417D18" w:rsidR="00450374" w:rsidRDefault="00450374" w:rsidP="00450374">
      <w:r>
        <w:t xml:space="preserve">Dokumenta izmaiņu saskaņošanas process ir attēlots </w:t>
      </w:r>
      <w:r>
        <w:fldChar w:fldCharType="begin"/>
      </w:r>
      <w:r>
        <w:instrText xml:space="preserve"> REF _Ref336361144 \h </w:instrText>
      </w:r>
      <w:r>
        <w:fldChar w:fldCharType="separate"/>
      </w:r>
      <w:r w:rsidR="00094FBC">
        <w:rPr>
          <w:noProof/>
        </w:rPr>
        <w:t>7</w:t>
      </w:r>
      <w:r>
        <w:fldChar w:fldCharType="end"/>
      </w:r>
      <w:r>
        <w:t xml:space="preserve">. attēlā un aprakstīts </w:t>
      </w:r>
      <w:r>
        <w:fldChar w:fldCharType="begin"/>
      </w:r>
      <w:r>
        <w:instrText xml:space="preserve"> REF _Ref336361223 \h </w:instrText>
      </w:r>
      <w:r>
        <w:fldChar w:fldCharType="separate"/>
      </w:r>
      <w:r w:rsidR="00094FBC">
        <w:t>4</w:t>
      </w:r>
      <w:r>
        <w:fldChar w:fldCharType="end"/>
      </w:r>
      <w:r>
        <w:t>.tabulā.</w:t>
      </w:r>
    </w:p>
    <w:p w14:paraId="44B458BF" w14:textId="77777777" w:rsidR="00450374" w:rsidRDefault="00450374" w:rsidP="00450374">
      <w:pPr>
        <w:pStyle w:val="Pictureposition"/>
      </w:pPr>
      <w:r w:rsidRPr="004932B3">
        <w:rPr>
          <w:noProof/>
          <w:lang w:eastAsia="lv-LV"/>
        </w:rPr>
        <w:drawing>
          <wp:inline distT="0" distB="0" distL="0" distR="0" wp14:anchorId="2A59F166" wp14:editId="578E9225">
            <wp:extent cx="6120130" cy="25613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561386"/>
                    </a:xfrm>
                    <a:prstGeom prst="rect">
                      <a:avLst/>
                    </a:prstGeom>
                    <a:noFill/>
                    <a:ln>
                      <a:noFill/>
                    </a:ln>
                  </pic:spPr>
                </pic:pic>
              </a:graphicData>
            </a:graphic>
          </wp:inline>
        </w:drawing>
      </w:r>
    </w:p>
    <w:p w14:paraId="55BD6576" w14:textId="3C656515" w:rsidR="00450374" w:rsidRDefault="007E641C" w:rsidP="00450374">
      <w:pPr>
        <w:pStyle w:val="Picturecaption"/>
      </w:pPr>
      <w:r>
        <w:fldChar w:fldCharType="begin"/>
      </w:r>
      <w:r>
        <w:instrText xml:space="preserve"> SEQ Attēls \* ARABIC </w:instrText>
      </w:r>
      <w:r>
        <w:fldChar w:fldCharType="separate"/>
      </w:r>
      <w:bookmarkStart w:id="198" w:name="_Ref336361144"/>
      <w:bookmarkStart w:id="199" w:name="_Toc476903361"/>
      <w:bookmarkStart w:id="200" w:name="_Toc505087063"/>
      <w:r w:rsidR="00094FBC">
        <w:rPr>
          <w:noProof/>
        </w:rPr>
        <w:t>7</w:t>
      </w:r>
      <w:bookmarkEnd w:id="198"/>
      <w:r>
        <w:rPr>
          <w:noProof/>
        </w:rPr>
        <w:fldChar w:fldCharType="end"/>
      </w:r>
      <w:r w:rsidR="00450374">
        <w:t>.attēls. EDK ārējo saskarņu projektējuma izmaiņu process</w:t>
      </w:r>
      <w:bookmarkEnd w:id="199"/>
      <w:bookmarkEnd w:id="200"/>
    </w:p>
    <w:p w14:paraId="5DEA440B" w14:textId="4C489F4A" w:rsidR="00450374" w:rsidRPr="002362DF" w:rsidRDefault="00450374" w:rsidP="001144AB">
      <w:pPr>
        <w:pStyle w:val="Tablenumber"/>
      </w:pPr>
      <w:r w:rsidRPr="002362DF">
        <w:lastRenderedPageBreak/>
        <w:fldChar w:fldCharType="begin"/>
      </w:r>
      <w:r w:rsidRPr="002362DF">
        <w:instrText xml:space="preserve"> SEQ Tabula \* ARABIC </w:instrText>
      </w:r>
      <w:r w:rsidRPr="002362DF">
        <w:fldChar w:fldCharType="separate"/>
      </w:r>
      <w:bookmarkStart w:id="201" w:name="_Ref336361223"/>
      <w:r w:rsidR="00094FBC">
        <w:t>4</w:t>
      </w:r>
      <w:bookmarkEnd w:id="201"/>
      <w:r w:rsidRPr="002362DF">
        <w:fldChar w:fldCharType="end"/>
      </w:r>
      <w:r w:rsidRPr="002362DF">
        <w:t>.tabula</w:t>
      </w:r>
    </w:p>
    <w:p w14:paraId="7F415493" w14:textId="77777777" w:rsidR="00450374" w:rsidRPr="002362DF" w:rsidRDefault="00450374" w:rsidP="001144AB">
      <w:pPr>
        <w:pStyle w:val="Tabletitle"/>
      </w:pPr>
      <w:r w:rsidRPr="002362DF">
        <w:t xml:space="preserve">EDK </w:t>
      </w:r>
      <w:r>
        <w:t>ārējo saskarņu projektējuma izmaiņu process</w:t>
      </w:r>
    </w:p>
    <w:tbl>
      <w:tblPr>
        <w:tblStyle w:val="TableGrid"/>
        <w:tblW w:w="0" w:type="auto"/>
        <w:tblLook w:val="04A0" w:firstRow="1" w:lastRow="0" w:firstColumn="1" w:lastColumn="0" w:noHBand="0" w:noVBand="1"/>
      </w:tblPr>
      <w:tblGrid>
        <w:gridCol w:w="1634"/>
        <w:gridCol w:w="1378"/>
        <w:gridCol w:w="2644"/>
        <w:gridCol w:w="1532"/>
        <w:gridCol w:w="1873"/>
      </w:tblGrid>
      <w:tr w:rsidR="00450374" w14:paraId="0716A6F2" w14:textId="77777777" w:rsidTr="00D154E1">
        <w:trPr>
          <w:tblHeader/>
        </w:trPr>
        <w:tc>
          <w:tcPr>
            <w:tcW w:w="1659" w:type="dxa"/>
          </w:tcPr>
          <w:p w14:paraId="085691E7" w14:textId="77777777" w:rsidR="00450374" w:rsidRDefault="00450374" w:rsidP="00D154E1">
            <w:pPr>
              <w:pStyle w:val="Bold"/>
            </w:pPr>
            <w:r>
              <w:t>Solis</w:t>
            </w:r>
          </w:p>
        </w:tc>
        <w:tc>
          <w:tcPr>
            <w:tcW w:w="1415" w:type="dxa"/>
          </w:tcPr>
          <w:p w14:paraId="7C280030" w14:textId="77777777" w:rsidR="00450374" w:rsidRDefault="00450374" w:rsidP="00D154E1">
            <w:pPr>
              <w:pStyle w:val="Bold"/>
            </w:pPr>
            <w:r>
              <w:t>Loma</w:t>
            </w:r>
          </w:p>
        </w:tc>
        <w:tc>
          <w:tcPr>
            <w:tcW w:w="3178" w:type="dxa"/>
          </w:tcPr>
          <w:p w14:paraId="259C3743" w14:textId="77777777" w:rsidR="00450374" w:rsidRDefault="00450374" w:rsidP="00D154E1">
            <w:pPr>
              <w:pStyle w:val="Bold"/>
            </w:pPr>
            <w:r>
              <w:t>Apraksts</w:t>
            </w:r>
          </w:p>
        </w:tc>
        <w:tc>
          <w:tcPr>
            <w:tcW w:w="1574" w:type="dxa"/>
          </w:tcPr>
          <w:p w14:paraId="7500C8B3" w14:textId="77777777" w:rsidR="00450374" w:rsidRDefault="00450374" w:rsidP="00D154E1">
            <w:pPr>
              <w:pStyle w:val="Bold"/>
            </w:pPr>
            <w:r>
              <w:t>Ievaddati</w:t>
            </w:r>
          </w:p>
        </w:tc>
        <w:tc>
          <w:tcPr>
            <w:tcW w:w="2028" w:type="dxa"/>
          </w:tcPr>
          <w:p w14:paraId="3A20602E" w14:textId="77777777" w:rsidR="00450374" w:rsidRDefault="00450374" w:rsidP="00D154E1">
            <w:pPr>
              <w:pStyle w:val="Bold"/>
            </w:pPr>
            <w:r>
              <w:t>Izvaddati</w:t>
            </w:r>
          </w:p>
        </w:tc>
      </w:tr>
      <w:tr w:rsidR="00450374" w14:paraId="52302550" w14:textId="77777777" w:rsidTr="00FA236B">
        <w:tc>
          <w:tcPr>
            <w:tcW w:w="1659" w:type="dxa"/>
          </w:tcPr>
          <w:p w14:paraId="0B0F4A6A" w14:textId="46359796" w:rsidR="00450374" w:rsidRDefault="00450374" w:rsidP="00D154E1">
            <w:pPr>
              <w:pStyle w:val="Tablebody"/>
            </w:pPr>
            <w:r w:rsidRPr="00AE0CB7">
              <w:t>1. Izveido priekšlikumu izveidot vai mainīt tipa definīciju un/vai EDK izmantošana</w:t>
            </w:r>
            <w:r w:rsidR="00C10ECA">
              <w:t>s</w:t>
            </w:r>
            <w:r w:rsidRPr="00AE0CB7">
              <w:t xml:space="preserve"> scenāriju</w:t>
            </w:r>
            <w:r w:rsidR="00E25C32">
              <w:t>.</w:t>
            </w:r>
          </w:p>
        </w:tc>
        <w:tc>
          <w:tcPr>
            <w:tcW w:w="1415" w:type="dxa"/>
          </w:tcPr>
          <w:p w14:paraId="64A67655" w14:textId="11052778" w:rsidR="00450374" w:rsidRDefault="00450374" w:rsidP="00D154E1">
            <w:pPr>
              <w:pStyle w:val="Tablebody"/>
            </w:pPr>
            <w:r>
              <w:t>Izstrādātājs (projektētājs vai sistēmu analītiķis vai biznesa analītiķis)</w:t>
            </w:r>
            <w:r w:rsidR="00E25C32">
              <w:t>.</w:t>
            </w:r>
          </w:p>
        </w:tc>
        <w:tc>
          <w:tcPr>
            <w:tcW w:w="3178" w:type="dxa"/>
          </w:tcPr>
          <w:p w14:paraId="61169310" w14:textId="77777777" w:rsidR="00450374" w:rsidRDefault="00450374" w:rsidP="00D154E1">
            <w:pPr>
              <w:pStyle w:val="Tablebody"/>
            </w:pPr>
            <w:r>
              <w:t>Izstrādātājs identificē paplašināšanas gadījumu, to dokumentējot ir jānosaka lietojuma iespējamie lietotāji, procesi un iesaistītie EDK objekti – dokumenti, mapes un saites.</w:t>
            </w:r>
          </w:p>
        </w:tc>
        <w:tc>
          <w:tcPr>
            <w:tcW w:w="1574" w:type="dxa"/>
          </w:tcPr>
          <w:p w14:paraId="3A14B424" w14:textId="14CC2FFB" w:rsidR="00450374" w:rsidRDefault="00450374" w:rsidP="00D154E1">
            <w:pPr>
              <w:pStyle w:val="Tablebody"/>
            </w:pPr>
            <w:r>
              <w:t>Piedāvātais EDK izmantošanas gadījums, ekspertu priekšlikumi un papildinājumi</w:t>
            </w:r>
            <w:r w:rsidR="00E25C32">
              <w:t>.</w:t>
            </w:r>
          </w:p>
        </w:tc>
        <w:tc>
          <w:tcPr>
            <w:tcW w:w="2028" w:type="dxa"/>
          </w:tcPr>
          <w:p w14:paraId="474F8F10" w14:textId="1D6DF0D1" w:rsidR="00450374" w:rsidRDefault="00450374" w:rsidP="00925268">
            <w:pPr>
              <w:pStyle w:val="Tablebody"/>
            </w:pPr>
            <w:r>
              <w:t>EDK tipa definīcija</w:t>
            </w:r>
            <w:r w:rsidR="00925268">
              <w:t xml:space="preserve"> un īpašību definīcija</w:t>
            </w:r>
            <w:r>
              <w:t xml:space="preserve">, </w:t>
            </w:r>
            <w:r w:rsidR="00925268">
              <w:t xml:space="preserve">atbilstoši kā </w:t>
            </w:r>
            <w:r w:rsidR="00925268">
              <w:fldChar w:fldCharType="begin"/>
            </w:r>
            <w:r w:rsidR="00925268">
              <w:instrText xml:space="preserve"> REF _Ref484765156 \r \h </w:instrText>
            </w:r>
            <w:r w:rsidR="00925268">
              <w:fldChar w:fldCharType="separate"/>
            </w:r>
            <w:r w:rsidR="00094FBC">
              <w:t>5.3.1</w:t>
            </w:r>
            <w:r w:rsidR="00925268">
              <w:fldChar w:fldCharType="end"/>
            </w:r>
            <w:r w:rsidR="00925268">
              <w:t>. s</w:t>
            </w:r>
            <w:r>
              <w:t>adaļā</w:t>
            </w:r>
            <w:r w:rsidR="00925268">
              <w:t xml:space="preserve">; </w:t>
            </w:r>
            <w:r>
              <w:t xml:space="preserve">EDK izmantošanas scenārija apraksts, piemērs </w:t>
            </w:r>
            <w:r w:rsidR="00A60351">
              <w:fldChar w:fldCharType="begin"/>
            </w:r>
            <w:r w:rsidR="00A60351">
              <w:instrText xml:space="preserve"> REF _Ref494439784 \r \h </w:instrText>
            </w:r>
            <w:r w:rsidR="00A60351">
              <w:fldChar w:fldCharType="separate"/>
            </w:r>
            <w:r w:rsidR="00094FBC">
              <w:t>5.6</w:t>
            </w:r>
            <w:r w:rsidR="00A60351">
              <w:fldChar w:fldCharType="end"/>
            </w:r>
            <w:r w:rsidR="00A60351">
              <w:t>. nodaļā</w:t>
            </w:r>
            <w:r>
              <w:t xml:space="preserve">. </w:t>
            </w:r>
            <w:r w:rsidR="00C10ECA">
              <w:t xml:space="preserve">Papildinājumus </w:t>
            </w:r>
            <w:r>
              <w:t>EDK repozitorija hierarhijas standartam ska</w:t>
            </w:r>
            <w:r w:rsidR="004331BB">
              <w:t>t.</w:t>
            </w:r>
            <w:r>
              <w:t xml:space="preserve"> </w:t>
            </w:r>
            <w:r>
              <w:fldChar w:fldCharType="begin"/>
            </w:r>
            <w:r>
              <w:instrText xml:space="preserve"> REF _Ref336362364 \r \h </w:instrText>
            </w:r>
            <w:r w:rsidR="00C10ECA">
              <w:instrText xml:space="preserve"> \* MERGEFORMAT </w:instrText>
            </w:r>
            <w:r>
              <w:fldChar w:fldCharType="separate"/>
            </w:r>
            <w:r w:rsidR="00094FBC">
              <w:t>5.4.3</w:t>
            </w:r>
            <w:r>
              <w:fldChar w:fldCharType="end"/>
            </w:r>
            <w:r>
              <w:t xml:space="preserve">. </w:t>
            </w:r>
            <w:r w:rsidR="00C10ECA">
              <w:t>pielikumā</w:t>
            </w:r>
            <w:r>
              <w:t>.</w:t>
            </w:r>
          </w:p>
        </w:tc>
      </w:tr>
      <w:tr w:rsidR="00450374" w14:paraId="2C050F10" w14:textId="77777777" w:rsidTr="00FA236B">
        <w:tc>
          <w:tcPr>
            <w:tcW w:w="1659" w:type="dxa"/>
          </w:tcPr>
          <w:p w14:paraId="1C14595D" w14:textId="7CDC4153" w:rsidR="00450374" w:rsidRDefault="00450374" w:rsidP="00D154E1">
            <w:pPr>
              <w:pStyle w:val="Tablebody"/>
            </w:pPr>
            <w:r w:rsidRPr="0022547F">
              <w:t>2. Izskata priekšlikumu</w:t>
            </w:r>
            <w:r w:rsidR="00E25C32">
              <w:t>.</w:t>
            </w:r>
          </w:p>
        </w:tc>
        <w:tc>
          <w:tcPr>
            <w:tcW w:w="1415" w:type="dxa"/>
          </w:tcPr>
          <w:p w14:paraId="53B4FC75" w14:textId="28C315DC" w:rsidR="00450374" w:rsidRDefault="00450374" w:rsidP="00D154E1">
            <w:pPr>
              <w:pStyle w:val="Tablebody"/>
            </w:pPr>
            <w:r>
              <w:t>VRAA darba grupa</w:t>
            </w:r>
            <w:r w:rsidR="00E25C32">
              <w:t>.</w:t>
            </w:r>
          </w:p>
        </w:tc>
        <w:tc>
          <w:tcPr>
            <w:tcW w:w="3178" w:type="dxa"/>
          </w:tcPr>
          <w:p w14:paraId="6145ECC5" w14:textId="77777777" w:rsidR="00450374" w:rsidRDefault="00450374" w:rsidP="00D154E1">
            <w:pPr>
              <w:pStyle w:val="Tablebody"/>
            </w:pPr>
            <w:r>
              <w:t>VRAA darba grupā iesaistītie eksperti, izskata paplašināšanas risinājumu, ja nepieciešams, iesniedz priekšlikumus un papildinājumus.</w:t>
            </w:r>
          </w:p>
        </w:tc>
        <w:tc>
          <w:tcPr>
            <w:tcW w:w="1574" w:type="dxa"/>
          </w:tcPr>
          <w:p w14:paraId="52991A5B" w14:textId="5F2A6F2A" w:rsidR="00450374" w:rsidRDefault="00450374" w:rsidP="00D154E1">
            <w:pPr>
              <w:pStyle w:val="Tablebody"/>
            </w:pPr>
            <w:r>
              <w:t>EDK tipa definīcija, tā īpašību definīcijas un EDK izmantošanas scenārija apraksts</w:t>
            </w:r>
            <w:r w:rsidR="00E25C32">
              <w:t>.</w:t>
            </w:r>
          </w:p>
        </w:tc>
        <w:tc>
          <w:tcPr>
            <w:tcW w:w="2028" w:type="dxa"/>
          </w:tcPr>
          <w:p w14:paraId="5694F843" w14:textId="77777777" w:rsidR="00450374" w:rsidRDefault="00450374" w:rsidP="00D154E1">
            <w:pPr>
              <w:pStyle w:val="Tablebody"/>
            </w:pPr>
            <w:r>
              <w:t>Priekšlikumi un papildinājumi.</w:t>
            </w:r>
          </w:p>
        </w:tc>
      </w:tr>
      <w:tr w:rsidR="00450374" w14:paraId="59882FA9" w14:textId="77777777" w:rsidTr="00FA236B">
        <w:tc>
          <w:tcPr>
            <w:tcW w:w="1659" w:type="dxa"/>
          </w:tcPr>
          <w:p w14:paraId="591FA1CB" w14:textId="77777777" w:rsidR="00450374" w:rsidRDefault="00450374" w:rsidP="00D154E1">
            <w:pPr>
              <w:pStyle w:val="Tablebody"/>
            </w:pPr>
            <w:r w:rsidRPr="00E25474">
              <w:t>3. Ir papildinājumi?</w:t>
            </w:r>
          </w:p>
        </w:tc>
        <w:tc>
          <w:tcPr>
            <w:tcW w:w="1415" w:type="dxa"/>
          </w:tcPr>
          <w:p w14:paraId="2D8EBF71" w14:textId="79F77AB7" w:rsidR="00450374" w:rsidRDefault="00450374" w:rsidP="00D154E1">
            <w:pPr>
              <w:pStyle w:val="Tablebody"/>
            </w:pPr>
            <w:r>
              <w:t>VRAA darba grupa</w:t>
            </w:r>
            <w:r w:rsidR="00E25C32">
              <w:t>.</w:t>
            </w:r>
          </w:p>
        </w:tc>
        <w:tc>
          <w:tcPr>
            <w:tcW w:w="3178" w:type="dxa"/>
          </w:tcPr>
          <w:p w14:paraId="58530B98" w14:textId="6C922832" w:rsidR="00450374" w:rsidRDefault="00450374" w:rsidP="00D154E1">
            <w:pPr>
              <w:pStyle w:val="Tablebody"/>
            </w:pPr>
            <w:r>
              <w:t>Ja nepieciešams papildināt tipa definīciju, tā īpašību definīcijas vai EDK izmantošanas scenārija aprakstu, tad process atgriežas pirmajā solī, pretējā gadījumā, izstrādātājs var aktualizēt EDK ārējo saskarņu projektējumu</w:t>
            </w:r>
            <w:r w:rsidR="00C10ECA">
              <w:t>.</w:t>
            </w:r>
          </w:p>
        </w:tc>
        <w:tc>
          <w:tcPr>
            <w:tcW w:w="1574" w:type="dxa"/>
          </w:tcPr>
          <w:p w14:paraId="04F0B33E" w14:textId="3E1CE6E6" w:rsidR="00450374" w:rsidRDefault="00450374" w:rsidP="00D154E1">
            <w:pPr>
              <w:pStyle w:val="Tablebody"/>
            </w:pPr>
            <w:r>
              <w:t>Priekšlikumi un papildinājumi</w:t>
            </w:r>
            <w:r w:rsidR="00E25C32">
              <w:t>.</w:t>
            </w:r>
          </w:p>
        </w:tc>
        <w:tc>
          <w:tcPr>
            <w:tcW w:w="2028" w:type="dxa"/>
          </w:tcPr>
          <w:p w14:paraId="21191004" w14:textId="52062F77" w:rsidR="00450374" w:rsidRDefault="00450374" w:rsidP="00D154E1">
            <w:pPr>
              <w:pStyle w:val="Tablebody"/>
            </w:pPr>
            <w:r>
              <w:t>Lēmums uzsākt EDK ārējo saskarņu projektējumu</w:t>
            </w:r>
            <w:r w:rsidR="00E25C32">
              <w:t>.</w:t>
            </w:r>
          </w:p>
        </w:tc>
      </w:tr>
      <w:tr w:rsidR="00450374" w14:paraId="6388E21A" w14:textId="77777777" w:rsidTr="00FA236B">
        <w:tc>
          <w:tcPr>
            <w:tcW w:w="1659" w:type="dxa"/>
          </w:tcPr>
          <w:p w14:paraId="589947CD" w14:textId="47126AD3" w:rsidR="00450374" w:rsidRPr="00E25474" w:rsidRDefault="00450374" w:rsidP="00D154E1">
            <w:pPr>
              <w:pStyle w:val="Tablebody"/>
            </w:pPr>
            <w:r w:rsidRPr="00E25474">
              <w:t>4. Izveido jaunu versiju EDK ārējo saskarņu projektējumam</w:t>
            </w:r>
            <w:r w:rsidR="00E25C32">
              <w:t>.</w:t>
            </w:r>
          </w:p>
        </w:tc>
        <w:tc>
          <w:tcPr>
            <w:tcW w:w="1415" w:type="dxa"/>
          </w:tcPr>
          <w:p w14:paraId="0B646269" w14:textId="28990668" w:rsidR="00450374" w:rsidRDefault="00450374" w:rsidP="00D154E1">
            <w:pPr>
              <w:pStyle w:val="Tablebody"/>
            </w:pPr>
            <w:r>
              <w:t>Izstrādātājs</w:t>
            </w:r>
            <w:r w:rsidR="00E25C32">
              <w:t>.</w:t>
            </w:r>
          </w:p>
        </w:tc>
        <w:tc>
          <w:tcPr>
            <w:tcW w:w="3178" w:type="dxa"/>
          </w:tcPr>
          <w:p w14:paraId="25200EF1" w14:textId="66158EF3" w:rsidR="00450374" w:rsidRDefault="00450374" w:rsidP="00D154E1">
            <w:pPr>
              <w:pStyle w:val="Tablebody"/>
            </w:pPr>
            <w:r>
              <w:t xml:space="preserve">Izstrādātājs aktualizē EDK ārējo saskarņu projektējuma pielikumus Repozitorija </w:t>
            </w:r>
            <w:r w:rsidR="00C10ECA">
              <w:t xml:space="preserve">tipus </w:t>
            </w:r>
            <w:r>
              <w:t xml:space="preserve">un, ja nepieciešams, EDK repozitorija hierarhijas standartu. </w:t>
            </w:r>
          </w:p>
        </w:tc>
        <w:tc>
          <w:tcPr>
            <w:tcW w:w="1574" w:type="dxa"/>
          </w:tcPr>
          <w:p w14:paraId="59EA0140" w14:textId="119790E3" w:rsidR="00450374" w:rsidRDefault="00450374" w:rsidP="00D154E1">
            <w:pPr>
              <w:pStyle w:val="Tablebody"/>
            </w:pPr>
            <w:r>
              <w:t>1. un 3. soļu izvaddati</w:t>
            </w:r>
            <w:r w:rsidR="00E25C32">
              <w:t>.</w:t>
            </w:r>
          </w:p>
        </w:tc>
        <w:tc>
          <w:tcPr>
            <w:tcW w:w="2028" w:type="dxa"/>
          </w:tcPr>
          <w:p w14:paraId="013EDBF4" w14:textId="77777777" w:rsidR="00450374" w:rsidRDefault="00450374" w:rsidP="00D154E1">
            <w:pPr>
              <w:pStyle w:val="Tablebody"/>
            </w:pPr>
            <w:r>
              <w:t>Jauna EDK ārējo saskarņu projektējuma versija.</w:t>
            </w:r>
          </w:p>
        </w:tc>
      </w:tr>
      <w:tr w:rsidR="00450374" w14:paraId="44A4DC86" w14:textId="77777777" w:rsidTr="00FA236B">
        <w:tc>
          <w:tcPr>
            <w:tcW w:w="1659" w:type="dxa"/>
          </w:tcPr>
          <w:p w14:paraId="1556DDB6" w14:textId="7E9E046A" w:rsidR="00450374" w:rsidRPr="00E25474" w:rsidRDefault="00450374" w:rsidP="00D154E1">
            <w:pPr>
              <w:pStyle w:val="Tablebody"/>
            </w:pPr>
            <w:r w:rsidRPr="00610F66">
              <w:t>5. Izplata EDK ārējo saskarņu projektējuma jauno versiju</w:t>
            </w:r>
            <w:r w:rsidR="00E25C32">
              <w:t>.</w:t>
            </w:r>
          </w:p>
        </w:tc>
        <w:tc>
          <w:tcPr>
            <w:tcW w:w="1415" w:type="dxa"/>
          </w:tcPr>
          <w:p w14:paraId="40843B07" w14:textId="0F1C604E" w:rsidR="00450374" w:rsidRDefault="00450374" w:rsidP="00D154E1">
            <w:pPr>
              <w:pStyle w:val="Tablebody"/>
            </w:pPr>
            <w:r>
              <w:t>VRAA darba grupa</w:t>
            </w:r>
            <w:r w:rsidR="00E25C32">
              <w:t>.</w:t>
            </w:r>
          </w:p>
        </w:tc>
        <w:tc>
          <w:tcPr>
            <w:tcW w:w="3178" w:type="dxa"/>
          </w:tcPr>
          <w:p w14:paraId="2BD93FF4" w14:textId="77777777" w:rsidR="00450374" w:rsidRDefault="00450374" w:rsidP="00D154E1">
            <w:pPr>
              <w:pStyle w:val="Tablebody"/>
            </w:pPr>
            <w:r>
              <w:t>VRAA izplata aktualizēto EDK ārējo saskarņu projektējuma versiju visiem EDK izmantojošo informācijas sistēmu izstrādātājiem un uzturētājiem.</w:t>
            </w:r>
          </w:p>
        </w:tc>
        <w:tc>
          <w:tcPr>
            <w:tcW w:w="1574" w:type="dxa"/>
          </w:tcPr>
          <w:p w14:paraId="48774743" w14:textId="77777777" w:rsidR="00450374" w:rsidRDefault="00450374" w:rsidP="00D154E1">
            <w:pPr>
              <w:pStyle w:val="Tablebody"/>
            </w:pPr>
            <w:r>
              <w:t>Jauna EDK ārējo saskarņu projektējuma versija.</w:t>
            </w:r>
          </w:p>
        </w:tc>
        <w:tc>
          <w:tcPr>
            <w:tcW w:w="2028" w:type="dxa"/>
          </w:tcPr>
          <w:p w14:paraId="22F5A417" w14:textId="77777777" w:rsidR="00450374" w:rsidRDefault="00450374" w:rsidP="00D154E1">
            <w:pPr>
              <w:pStyle w:val="Tablebody"/>
            </w:pPr>
            <w:r>
              <w:t>Jauna EDK ārējo saskarņu projektējuma versija.</w:t>
            </w:r>
          </w:p>
        </w:tc>
      </w:tr>
      <w:tr w:rsidR="00450374" w14:paraId="191C854E" w14:textId="77777777" w:rsidTr="00FA236B">
        <w:tc>
          <w:tcPr>
            <w:tcW w:w="1659" w:type="dxa"/>
          </w:tcPr>
          <w:p w14:paraId="03ACD62D" w14:textId="4EA7454F" w:rsidR="00450374" w:rsidRPr="00610F66" w:rsidRDefault="00450374" w:rsidP="00D154E1">
            <w:pPr>
              <w:pStyle w:val="Tablebody"/>
            </w:pPr>
            <w:r w:rsidRPr="00610F66">
              <w:t>6. Iepazīstas ar EDK AS jauno versiju</w:t>
            </w:r>
            <w:r w:rsidR="00E25C32">
              <w:t>.</w:t>
            </w:r>
          </w:p>
        </w:tc>
        <w:tc>
          <w:tcPr>
            <w:tcW w:w="1415" w:type="dxa"/>
          </w:tcPr>
          <w:p w14:paraId="18A1397E" w14:textId="021AD1A7" w:rsidR="00450374" w:rsidRDefault="00450374" w:rsidP="00D154E1">
            <w:pPr>
              <w:pStyle w:val="Tablebody"/>
            </w:pPr>
            <w:r>
              <w:t>Citi izstrādātāji – EDK izmantojošo informācijas sistēmu izstrādātāji un uzturētāji</w:t>
            </w:r>
            <w:r w:rsidR="00E25C32">
              <w:t>.</w:t>
            </w:r>
          </w:p>
        </w:tc>
        <w:tc>
          <w:tcPr>
            <w:tcW w:w="3178" w:type="dxa"/>
          </w:tcPr>
          <w:p w14:paraId="7C2752A3" w14:textId="6419E91A" w:rsidR="00450374" w:rsidRDefault="00C50FBF" w:rsidP="00D154E1">
            <w:pPr>
              <w:pStyle w:val="Tablebody"/>
            </w:pPr>
            <w:r>
              <w:t>Izstrādātāji</w:t>
            </w:r>
            <w:r w:rsidR="00450374">
              <w:t xml:space="preserve"> izvērtē izmaiņu ietekmi uz izstrādē vai uzturēšanā esošajām informācijas sistēmām.</w:t>
            </w:r>
          </w:p>
        </w:tc>
        <w:tc>
          <w:tcPr>
            <w:tcW w:w="1574" w:type="dxa"/>
          </w:tcPr>
          <w:p w14:paraId="0B9A3C71" w14:textId="77777777" w:rsidR="00450374" w:rsidRDefault="00450374" w:rsidP="00D154E1">
            <w:pPr>
              <w:pStyle w:val="Tablebody"/>
            </w:pPr>
            <w:r>
              <w:t>Jauna EDK ārējo saskarņu projektējuma versija.</w:t>
            </w:r>
          </w:p>
        </w:tc>
        <w:tc>
          <w:tcPr>
            <w:tcW w:w="2028" w:type="dxa"/>
          </w:tcPr>
          <w:p w14:paraId="370D6D07" w14:textId="59E9A100" w:rsidR="00450374" w:rsidRDefault="00450374" w:rsidP="00D154E1">
            <w:pPr>
              <w:pStyle w:val="Tablebody"/>
            </w:pPr>
            <w:r>
              <w:t>Iebildumi un priekšlikumi</w:t>
            </w:r>
            <w:r w:rsidR="00E25C32">
              <w:t>.</w:t>
            </w:r>
          </w:p>
        </w:tc>
      </w:tr>
      <w:tr w:rsidR="00450374" w14:paraId="086C6519" w14:textId="77777777" w:rsidTr="00FA236B">
        <w:tc>
          <w:tcPr>
            <w:tcW w:w="1659" w:type="dxa"/>
          </w:tcPr>
          <w:p w14:paraId="7632BA0E" w14:textId="72D252B8" w:rsidR="00450374" w:rsidRPr="00610F66" w:rsidRDefault="00450374" w:rsidP="00D154E1">
            <w:pPr>
              <w:pStyle w:val="Tablebody"/>
            </w:pPr>
            <w:r w:rsidRPr="00303351">
              <w:t>7. Izskata iebildumus un priekšlikumus</w:t>
            </w:r>
            <w:r w:rsidR="00E25C32">
              <w:t>.</w:t>
            </w:r>
          </w:p>
        </w:tc>
        <w:tc>
          <w:tcPr>
            <w:tcW w:w="1415" w:type="dxa"/>
          </w:tcPr>
          <w:p w14:paraId="1318982F" w14:textId="09BC45E6" w:rsidR="00450374" w:rsidRDefault="00450374" w:rsidP="00D154E1">
            <w:pPr>
              <w:pStyle w:val="Tablebody"/>
            </w:pPr>
            <w:r>
              <w:t>VRAA darba grupa</w:t>
            </w:r>
            <w:r w:rsidR="00E25C32">
              <w:t>.</w:t>
            </w:r>
          </w:p>
        </w:tc>
        <w:tc>
          <w:tcPr>
            <w:tcW w:w="3178" w:type="dxa"/>
          </w:tcPr>
          <w:p w14:paraId="31930889" w14:textId="1E6B7E48" w:rsidR="00450374" w:rsidRDefault="00450374" w:rsidP="00D154E1">
            <w:pPr>
              <w:pStyle w:val="Tablebody"/>
            </w:pPr>
            <w:r>
              <w:t>Izskata citu izstrādātāju iebildumus un priekšlikumus, ja tādi ir. Izlemj</w:t>
            </w:r>
            <w:r w:rsidR="00C50FBF">
              <w:t>,</w:t>
            </w:r>
            <w:r>
              <w:t xml:space="preserve"> kuri iebildumi un papildinājumi ir atbalstāmi.</w:t>
            </w:r>
          </w:p>
        </w:tc>
        <w:tc>
          <w:tcPr>
            <w:tcW w:w="1574" w:type="dxa"/>
          </w:tcPr>
          <w:p w14:paraId="70BB31DB" w14:textId="16D22F25" w:rsidR="00450374" w:rsidRDefault="00450374" w:rsidP="00D154E1">
            <w:pPr>
              <w:pStyle w:val="Tablebody"/>
            </w:pPr>
            <w:r>
              <w:t>Iebildumi un priekšlikumi</w:t>
            </w:r>
            <w:r w:rsidR="00E25C32">
              <w:t>.</w:t>
            </w:r>
          </w:p>
        </w:tc>
        <w:tc>
          <w:tcPr>
            <w:tcW w:w="2028" w:type="dxa"/>
          </w:tcPr>
          <w:p w14:paraId="58748057" w14:textId="186766D3" w:rsidR="00450374" w:rsidRDefault="00450374" w:rsidP="00D154E1">
            <w:pPr>
              <w:pStyle w:val="Tablebody"/>
            </w:pPr>
            <w:r>
              <w:t>Atbalstīti iebildumi un priekšlikumi</w:t>
            </w:r>
            <w:r w:rsidR="00E25C32">
              <w:t>.</w:t>
            </w:r>
          </w:p>
        </w:tc>
      </w:tr>
      <w:tr w:rsidR="00450374" w14:paraId="2537E1C7" w14:textId="77777777" w:rsidTr="00FA236B">
        <w:tc>
          <w:tcPr>
            <w:tcW w:w="1659" w:type="dxa"/>
          </w:tcPr>
          <w:p w14:paraId="416F1B3E" w14:textId="77777777" w:rsidR="00450374" w:rsidRPr="00303351" w:rsidRDefault="00450374" w:rsidP="00D154E1">
            <w:pPr>
              <w:pStyle w:val="Tablebody"/>
            </w:pPr>
            <w:r w:rsidRPr="00F408DB">
              <w:lastRenderedPageBreak/>
              <w:t>8. Ir atbalstīti iebildumi un priekšlikumi?</w:t>
            </w:r>
          </w:p>
        </w:tc>
        <w:tc>
          <w:tcPr>
            <w:tcW w:w="1415" w:type="dxa"/>
          </w:tcPr>
          <w:p w14:paraId="5E74E4FA" w14:textId="51E071F6" w:rsidR="00450374" w:rsidRDefault="00450374" w:rsidP="00D154E1">
            <w:pPr>
              <w:pStyle w:val="Tablebody"/>
            </w:pPr>
            <w:r>
              <w:t>VRAA darba grupa</w:t>
            </w:r>
            <w:r w:rsidR="00E25C32">
              <w:t>.</w:t>
            </w:r>
          </w:p>
        </w:tc>
        <w:tc>
          <w:tcPr>
            <w:tcW w:w="3178" w:type="dxa"/>
          </w:tcPr>
          <w:p w14:paraId="4581214A" w14:textId="77777777" w:rsidR="00450374" w:rsidRDefault="00450374" w:rsidP="00D154E1">
            <w:pPr>
              <w:pStyle w:val="Tablebody"/>
            </w:pPr>
            <w:r>
              <w:t>Atbalstītu iebildumu vai papildinājumu gadījumā process atgriežas pirmajā solī, pretējā gadījumā VRAA darba grupa apstiprina EDK ārējo saskarņu projektējuma izmaiņas.</w:t>
            </w:r>
          </w:p>
        </w:tc>
        <w:tc>
          <w:tcPr>
            <w:tcW w:w="1574" w:type="dxa"/>
          </w:tcPr>
          <w:p w14:paraId="05E6DEE4" w14:textId="2A80C4E2" w:rsidR="00450374" w:rsidRDefault="00450374" w:rsidP="00D154E1">
            <w:pPr>
              <w:pStyle w:val="Tablebody"/>
            </w:pPr>
            <w:r>
              <w:t>Atbalstīti iebildumi un priekšlikumi</w:t>
            </w:r>
            <w:r w:rsidR="00E25C32">
              <w:t>.</w:t>
            </w:r>
          </w:p>
        </w:tc>
        <w:tc>
          <w:tcPr>
            <w:tcW w:w="2028" w:type="dxa"/>
          </w:tcPr>
          <w:p w14:paraId="05017D7D" w14:textId="290DD5C3" w:rsidR="00450374" w:rsidRDefault="00450374" w:rsidP="00D154E1">
            <w:pPr>
              <w:pStyle w:val="Tablebody"/>
            </w:pPr>
            <w:r>
              <w:t>Lēmums apstiprināt izmainītu EDK ārējo saskarņu projektējumu</w:t>
            </w:r>
            <w:r w:rsidR="00E25C32">
              <w:t>.</w:t>
            </w:r>
          </w:p>
        </w:tc>
      </w:tr>
      <w:tr w:rsidR="00450374" w14:paraId="349DF201" w14:textId="77777777" w:rsidTr="00FA236B">
        <w:tc>
          <w:tcPr>
            <w:tcW w:w="1659" w:type="dxa"/>
          </w:tcPr>
          <w:p w14:paraId="6BDD6010" w14:textId="77777777" w:rsidR="00450374" w:rsidRPr="00F408DB" w:rsidRDefault="00450374" w:rsidP="00D154E1">
            <w:pPr>
              <w:pStyle w:val="Tablebody"/>
            </w:pPr>
            <w:r w:rsidRPr="00F408DB">
              <w:t>9. Izplata EDK ārējo saskarņu projektējuma apstiprinātu versiju.</w:t>
            </w:r>
          </w:p>
        </w:tc>
        <w:tc>
          <w:tcPr>
            <w:tcW w:w="1415" w:type="dxa"/>
          </w:tcPr>
          <w:p w14:paraId="26BB3EAC" w14:textId="12CE7482" w:rsidR="00450374" w:rsidRDefault="00450374" w:rsidP="00D154E1">
            <w:pPr>
              <w:pStyle w:val="Tablebody"/>
            </w:pPr>
            <w:r>
              <w:t>VRAA darba grupa</w:t>
            </w:r>
            <w:r w:rsidR="00E25C32">
              <w:t>.</w:t>
            </w:r>
          </w:p>
        </w:tc>
        <w:tc>
          <w:tcPr>
            <w:tcW w:w="3178" w:type="dxa"/>
          </w:tcPr>
          <w:p w14:paraId="786025DF" w14:textId="77777777" w:rsidR="00450374" w:rsidRDefault="00450374" w:rsidP="00D154E1">
            <w:pPr>
              <w:pStyle w:val="Tablebody"/>
            </w:pPr>
            <w:r>
              <w:t>VRAA izplata apstiprināto EDK ārējo saskarņu projektējuma versiju visiem EDK izmantojošo informācijas sistēmu izstrādātājiem un uzturētājiem.</w:t>
            </w:r>
          </w:p>
        </w:tc>
        <w:tc>
          <w:tcPr>
            <w:tcW w:w="1574" w:type="dxa"/>
          </w:tcPr>
          <w:p w14:paraId="1B99D09A" w14:textId="77777777" w:rsidR="00450374" w:rsidRDefault="00450374" w:rsidP="00D154E1">
            <w:pPr>
              <w:pStyle w:val="Tablebody"/>
            </w:pPr>
            <w:r>
              <w:t>Apstiprināts EDK ārējo saskarņu projektējums.</w:t>
            </w:r>
          </w:p>
        </w:tc>
        <w:tc>
          <w:tcPr>
            <w:tcW w:w="2028" w:type="dxa"/>
          </w:tcPr>
          <w:p w14:paraId="76E46FB2" w14:textId="77777777" w:rsidR="00450374" w:rsidRDefault="00450374" w:rsidP="00D154E1">
            <w:pPr>
              <w:pStyle w:val="Tablebody"/>
            </w:pPr>
            <w:r>
              <w:t>Apstiprināts EDK ārējo saskarņu projektējums.</w:t>
            </w:r>
          </w:p>
        </w:tc>
      </w:tr>
    </w:tbl>
    <w:p w14:paraId="4E7A68DD" w14:textId="77777777" w:rsidR="004A38A1" w:rsidRPr="00014EB9" w:rsidRDefault="004A38A1" w:rsidP="00014EB9">
      <w:pPr>
        <w:pStyle w:val="Heading1"/>
      </w:pPr>
      <w:bookmarkStart w:id="202" w:name="_Toc505086968"/>
      <w:r w:rsidRPr="00014EB9">
        <w:lastRenderedPageBreak/>
        <w:t>Servisi</w:t>
      </w:r>
      <w:bookmarkEnd w:id="192"/>
      <w:bookmarkEnd w:id="193"/>
      <w:bookmarkEnd w:id="194"/>
      <w:bookmarkEnd w:id="202"/>
    </w:p>
    <w:p w14:paraId="0D9272A4" w14:textId="1DBC3973" w:rsidR="004A38A1" w:rsidRPr="00FB2E9C" w:rsidRDefault="004A38A1" w:rsidP="004A38A1">
      <w:r w:rsidRPr="00FB2E9C">
        <w:t>Visu metožu atgriezto kļūdu kopsavilkumu skat</w:t>
      </w:r>
      <w:r w:rsidR="004331BB">
        <w:t>.</w:t>
      </w:r>
      <w:r w:rsidRPr="00FB2E9C">
        <w:t xml:space="preserve"> </w:t>
      </w:r>
      <w:r w:rsidRPr="00FB2E9C">
        <w:fldChar w:fldCharType="begin"/>
      </w:r>
      <w:r w:rsidRPr="00FB2E9C">
        <w:instrText xml:space="preserve"> REF _Ref453574347 \r \h </w:instrText>
      </w:r>
      <w:r>
        <w:instrText xml:space="preserve"> \* MERGEFORMAT </w:instrText>
      </w:r>
      <w:r w:rsidRPr="00FB2E9C">
        <w:fldChar w:fldCharType="separate"/>
      </w:r>
      <w:r w:rsidR="00094FBC">
        <w:t>4</w:t>
      </w:r>
      <w:r w:rsidRPr="00FB2E9C">
        <w:fldChar w:fldCharType="end"/>
      </w:r>
      <w:r w:rsidRPr="00FB2E9C">
        <w:t xml:space="preserve">. </w:t>
      </w:r>
      <w:r w:rsidR="00925268" w:rsidRPr="00FB2E9C">
        <w:t>noda</w:t>
      </w:r>
      <w:r w:rsidR="00925268">
        <w:t>lījumā</w:t>
      </w:r>
      <w:r w:rsidRPr="00FB2E9C">
        <w:t>.</w:t>
      </w:r>
    </w:p>
    <w:p w14:paraId="0B96AD93" w14:textId="77777777" w:rsidR="004A38A1" w:rsidRPr="00014EB9" w:rsidRDefault="004A38A1" w:rsidP="00014EB9">
      <w:pPr>
        <w:pStyle w:val="Heading2"/>
      </w:pPr>
      <w:bookmarkStart w:id="203" w:name="_Toc453258202"/>
      <w:bookmarkStart w:id="204" w:name="_Toc481068411"/>
      <w:bookmarkStart w:id="205" w:name="_Toc505086969"/>
      <w:r w:rsidRPr="00014EB9">
        <w:t>Repozitorija metodes</w:t>
      </w:r>
      <w:bookmarkEnd w:id="203"/>
      <w:bookmarkEnd w:id="204"/>
      <w:bookmarkEnd w:id="205"/>
    </w:p>
    <w:p w14:paraId="2E8D89EA" w14:textId="3F6E96BD" w:rsidR="004A38A1" w:rsidRDefault="00EB29B5" w:rsidP="004A38A1">
      <w:bookmarkStart w:id="206" w:name="_Toc314584677"/>
      <w:bookmarkStart w:id="207" w:name="_Toc453258203"/>
      <w:r>
        <w:t xml:space="preserve">Visas šajā nodaļā </w:t>
      </w:r>
      <w:r w:rsidR="00235401">
        <w:t>aprakstītās</w:t>
      </w:r>
      <w:r w:rsidR="00235401" w:rsidDel="00235401">
        <w:t xml:space="preserve"> </w:t>
      </w:r>
      <w:r>
        <w:t>metodes realizētas</w:t>
      </w:r>
      <w:r w:rsidR="004A38A1">
        <w:t xml:space="preserve"> </w:t>
      </w:r>
      <w:r w:rsidR="004A38A1" w:rsidRPr="0064721B">
        <w:rPr>
          <w:i/>
        </w:rPr>
        <w:t>RepositoryService</w:t>
      </w:r>
      <w:r w:rsidR="004A38A1">
        <w:t xml:space="preserve"> servisā. </w:t>
      </w:r>
    </w:p>
    <w:p w14:paraId="06F0A19D" w14:textId="77777777" w:rsidR="004A38A1" w:rsidRPr="00014EB9" w:rsidRDefault="004A38A1" w:rsidP="00014EB9">
      <w:pPr>
        <w:pStyle w:val="Heading3"/>
      </w:pPr>
      <w:bookmarkStart w:id="208" w:name="_Toc481068412"/>
      <w:bookmarkStart w:id="209" w:name="_Toc505086970"/>
      <w:r w:rsidRPr="00014EB9">
        <w:t>Metode „getRepositories</w:t>
      </w:r>
      <w:bookmarkEnd w:id="206"/>
      <w:r w:rsidRPr="00014EB9">
        <w:t>”</w:t>
      </w:r>
      <w:bookmarkEnd w:id="207"/>
      <w:bookmarkEnd w:id="208"/>
      <w:bookmarkEnd w:id="2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6114"/>
      </w:tblGrid>
      <w:tr w:rsidR="004A38A1" w:rsidRPr="00FB2E9C" w14:paraId="2B79AC50" w14:textId="77777777" w:rsidTr="007F51F7">
        <w:tc>
          <w:tcPr>
            <w:tcW w:w="2972" w:type="dxa"/>
            <w:tcBorders>
              <w:right w:val="single" w:sz="4" w:space="0" w:color="auto"/>
            </w:tcBorders>
            <w:shd w:val="clear" w:color="auto" w:fill="auto"/>
          </w:tcPr>
          <w:p w14:paraId="5874C213" w14:textId="77777777" w:rsidR="004A38A1" w:rsidRPr="00FB2E9C" w:rsidRDefault="004A38A1" w:rsidP="007F51F7">
            <w:pPr>
              <w:pStyle w:val="MessageHeader"/>
            </w:pPr>
            <w:r w:rsidRPr="00FB2E9C">
              <w:t>Identifikators</w:t>
            </w:r>
          </w:p>
        </w:tc>
        <w:tc>
          <w:tcPr>
            <w:tcW w:w="6882" w:type="dxa"/>
            <w:tcBorders>
              <w:left w:val="single" w:sz="4" w:space="0" w:color="auto"/>
              <w:bottom w:val="single" w:sz="4" w:space="0" w:color="auto"/>
            </w:tcBorders>
          </w:tcPr>
          <w:p w14:paraId="12463C08" w14:textId="77777777" w:rsidR="004A38A1" w:rsidRPr="00230858" w:rsidRDefault="004A38A1" w:rsidP="00230858">
            <w:pPr>
              <w:pStyle w:val="Tablebody"/>
            </w:pPr>
            <w:r w:rsidRPr="00230858">
              <w:t>getRepositories</w:t>
            </w:r>
          </w:p>
        </w:tc>
      </w:tr>
      <w:tr w:rsidR="004A38A1" w:rsidRPr="00FB2E9C" w14:paraId="568AE717" w14:textId="77777777" w:rsidTr="007F51F7">
        <w:tc>
          <w:tcPr>
            <w:tcW w:w="2972" w:type="dxa"/>
            <w:tcBorders>
              <w:right w:val="single" w:sz="4" w:space="0" w:color="auto"/>
            </w:tcBorders>
            <w:shd w:val="clear" w:color="auto" w:fill="auto"/>
          </w:tcPr>
          <w:p w14:paraId="75D455BF" w14:textId="77777777" w:rsidR="004A38A1" w:rsidRPr="00FB2E9C" w:rsidRDefault="004A38A1" w:rsidP="007F51F7">
            <w:pPr>
              <w:pStyle w:val="MessageHeader"/>
            </w:pPr>
            <w:r w:rsidRPr="00FB2E9C">
              <w:t>Nosaukums</w:t>
            </w:r>
          </w:p>
        </w:tc>
        <w:tc>
          <w:tcPr>
            <w:tcW w:w="6882" w:type="dxa"/>
            <w:tcBorders>
              <w:left w:val="single" w:sz="4" w:space="0" w:color="auto"/>
            </w:tcBorders>
          </w:tcPr>
          <w:p w14:paraId="6DEA74AC" w14:textId="77777777" w:rsidR="004A38A1" w:rsidRPr="00230858" w:rsidRDefault="004A38A1" w:rsidP="00230858">
            <w:pPr>
              <w:pStyle w:val="Tablebody"/>
            </w:pPr>
            <w:r w:rsidRPr="00230858">
              <w:t>Izgūt repozitorijus</w:t>
            </w:r>
          </w:p>
        </w:tc>
      </w:tr>
      <w:tr w:rsidR="004A38A1" w:rsidRPr="00FB2E9C" w14:paraId="3449C62E" w14:textId="77777777" w:rsidTr="007F51F7">
        <w:tc>
          <w:tcPr>
            <w:tcW w:w="9854" w:type="dxa"/>
            <w:gridSpan w:val="2"/>
            <w:tcBorders>
              <w:bottom w:val="single" w:sz="4" w:space="0" w:color="auto"/>
            </w:tcBorders>
            <w:shd w:val="clear" w:color="auto" w:fill="auto"/>
          </w:tcPr>
          <w:p w14:paraId="29D039E5" w14:textId="77777777" w:rsidR="004A38A1" w:rsidRPr="00FB2E9C" w:rsidRDefault="004A38A1" w:rsidP="007F51F7">
            <w:pPr>
              <w:pStyle w:val="MessageHeader"/>
            </w:pPr>
            <w:r w:rsidRPr="00FB2E9C">
              <w:t>Ievads</w:t>
            </w:r>
          </w:p>
        </w:tc>
      </w:tr>
      <w:tr w:rsidR="004A38A1" w:rsidRPr="00FB2E9C" w14:paraId="1F4EA6E1" w14:textId="77777777" w:rsidTr="004A38A1">
        <w:tc>
          <w:tcPr>
            <w:tcW w:w="9854" w:type="dxa"/>
            <w:gridSpan w:val="2"/>
            <w:tcBorders>
              <w:top w:val="single" w:sz="4" w:space="0" w:color="auto"/>
            </w:tcBorders>
          </w:tcPr>
          <w:p w14:paraId="0D44B133" w14:textId="77777777" w:rsidR="004A38A1" w:rsidRPr="00230858" w:rsidRDefault="004A38A1" w:rsidP="00230858">
            <w:pPr>
              <w:pStyle w:val="Tablebody"/>
            </w:pPr>
            <w:r w:rsidRPr="00230858">
              <w:t>Atgriež sarakstu ar repozitorijiem, kurus apkalpo serviss.</w:t>
            </w:r>
          </w:p>
        </w:tc>
      </w:tr>
      <w:tr w:rsidR="004A38A1" w:rsidRPr="00FB2E9C" w14:paraId="60052EED" w14:textId="77777777" w:rsidTr="007F51F7">
        <w:tc>
          <w:tcPr>
            <w:tcW w:w="9854" w:type="dxa"/>
            <w:gridSpan w:val="2"/>
            <w:tcBorders>
              <w:bottom w:val="single" w:sz="4" w:space="0" w:color="auto"/>
            </w:tcBorders>
            <w:shd w:val="clear" w:color="auto" w:fill="auto"/>
          </w:tcPr>
          <w:p w14:paraId="2764C5CE" w14:textId="77777777" w:rsidR="004A38A1" w:rsidRPr="00FB2E9C" w:rsidRDefault="004A38A1" w:rsidP="007F51F7">
            <w:pPr>
              <w:pStyle w:val="MessageHeader"/>
            </w:pPr>
            <w:r w:rsidRPr="00FB2E9C">
              <w:t>Ievaddati</w:t>
            </w:r>
          </w:p>
        </w:tc>
      </w:tr>
      <w:tr w:rsidR="004A38A1" w:rsidRPr="00FB2E9C" w14:paraId="5724D2FF" w14:textId="77777777" w:rsidTr="004A38A1">
        <w:tc>
          <w:tcPr>
            <w:tcW w:w="9854" w:type="dxa"/>
            <w:gridSpan w:val="2"/>
            <w:tcBorders>
              <w:top w:val="single" w:sz="4" w:space="0" w:color="auto"/>
            </w:tcBorders>
          </w:tcPr>
          <w:p w14:paraId="41E611B0" w14:textId="77777777" w:rsidR="004A38A1" w:rsidRPr="00230858" w:rsidRDefault="004A38A1" w:rsidP="00230858">
            <w:pPr>
              <w:pStyle w:val="TableListBullet"/>
            </w:pPr>
            <w:r w:rsidRPr="00230858">
              <w:t xml:space="preserve">extension – elements papildus datiem, specifiskai repozitorija vai programmatūras realizācijai. Šajā metodē elementa vērtība un/vai tā struktūra tiek ignorēta: null. </w:t>
            </w:r>
          </w:p>
          <w:p w14:paraId="324173BE"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3260" w:dyaOrig="1890" w14:anchorId="7B6BB523">
                <v:shape id="_x0000_i1027" type="#_x0000_t75" style="width:446pt;height:57.5pt" o:ole="">
                  <v:imagedata r:id="rId24" o:title=""/>
                </v:shape>
                <o:OLEObject Type="Embed" ProgID="PBrush" ShapeID="_x0000_i1027" DrawAspect="Content" ObjectID="_1578904578" r:id="rId25"/>
              </w:object>
            </w:r>
          </w:p>
          <w:p w14:paraId="1401FB98" w14:textId="77777777" w:rsidR="004A38A1" w:rsidRPr="00FB2E9C" w:rsidRDefault="004A38A1" w:rsidP="004A38A1">
            <w:pPr>
              <w:pStyle w:val="Tablebody"/>
              <w:rPr>
                <w:rFonts w:cs="Times New Roman"/>
              </w:rPr>
            </w:pPr>
            <w:r w:rsidRPr="00FB2E9C">
              <w:rPr>
                <w:rFonts w:cs="Times New Roman"/>
              </w:rPr>
              <w:t>Piemērs:</w:t>
            </w:r>
          </w:p>
          <w:p w14:paraId="2E56E891" w14:textId="648437B1" w:rsidR="004A38A1" w:rsidRPr="00FB2E9C" w:rsidRDefault="004A38A1" w:rsidP="00F549C2">
            <w:pPr>
              <w:autoSpaceDE w:val="0"/>
              <w:autoSpaceDN w:val="0"/>
              <w:adjustRightInd w:val="0"/>
              <w:spacing w:before="0" w:after="0"/>
              <w:jc w:val="left"/>
              <w:rPr>
                <w:color w:val="000000"/>
                <w:sz w:val="19"/>
                <w:szCs w:val="19"/>
                <w:highlight w:val="white"/>
              </w:rPr>
            </w:pPr>
            <w:r w:rsidRPr="000B4D8A">
              <w:rPr>
                <w:rFonts w:ascii="Consolas" w:hAnsi="Consolas"/>
                <w:color w:val="0000FF"/>
                <w:sz w:val="20"/>
                <w:highlight w:val="white"/>
              </w:rPr>
              <w:t>&lt;</w:t>
            </w:r>
            <w:r w:rsidRPr="000B4D8A">
              <w:rPr>
                <w:rFonts w:ascii="Consolas" w:hAnsi="Consolas"/>
                <w:color w:val="A31515"/>
                <w:sz w:val="20"/>
                <w:highlight w:val="white"/>
              </w:rPr>
              <w:t>ns:getRepositories</w:t>
            </w:r>
            <w:r w:rsidR="008E2CAC">
              <w:rPr>
                <w:rFonts w:ascii="Consolas" w:hAnsi="Consolas"/>
                <w:color w:val="A31515"/>
                <w:sz w:val="20"/>
                <w:highlight w:val="white"/>
              </w:rPr>
              <w:t xml:space="preserve"> </w:t>
            </w:r>
            <w:r w:rsidR="008E2CAC">
              <w:rPr>
                <w:rFonts w:ascii="Consolas" w:hAnsi="Consolas"/>
                <w:color w:val="0000FF"/>
                <w:sz w:val="20"/>
                <w:highlight w:val="white"/>
              </w:rPr>
              <w:t>/</w:t>
            </w:r>
            <w:r w:rsidRPr="000B4D8A">
              <w:rPr>
                <w:rFonts w:ascii="Consolas" w:hAnsi="Consolas"/>
                <w:color w:val="0000FF"/>
                <w:sz w:val="20"/>
                <w:highlight w:val="white"/>
              </w:rPr>
              <w:t>&gt;</w:t>
            </w:r>
          </w:p>
        </w:tc>
      </w:tr>
      <w:tr w:rsidR="004A38A1" w:rsidRPr="00FB2E9C" w14:paraId="5E209C66" w14:textId="77777777" w:rsidTr="007F51F7">
        <w:tc>
          <w:tcPr>
            <w:tcW w:w="9854" w:type="dxa"/>
            <w:gridSpan w:val="2"/>
            <w:tcBorders>
              <w:bottom w:val="single" w:sz="4" w:space="0" w:color="auto"/>
            </w:tcBorders>
            <w:shd w:val="clear" w:color="auto" w:fill="auto"/>
          </w:tcPr>
          <w:p w14:paraId="3ABF760D" w14:textId="77777777" w:rsidR="004A38A1" w:rsidRPr="00FB2E9C" w:rsidRDefault="004A38A1" w:rsidP="007F51F7">
            <w:pPr>
              <w:pStyle w:val="MessageHeader"/>
            </w:pPr>
            <w:r w:rsidRPr="00FB2E9C">
              <w:t>Izvaddati</w:t>
            </w:r>
          </w:p>
        </w:tc>
      </w:tr>
      <w:tr w:rsidR="004A38A1" w:rsidRPr="00FB2E9C" w14:paraId="0D9E9D16" w14:textId="77777777" w:rsidTr="004A38A1">
        <w:tc>
          <w:tcPr>
            <w:tcW w:w="9854" w:type="dxa"/>
            <w:gridSpan w:val="2"/>
            <w:tcBorders>
              <w:top w:val="single" w:sz="4" w:space="0" w:color="auto"/>
            </w:tcBorders>
          </w:tcPr>
          <w:p w14:paraId="241CE06E" w14:textId="77777777" w:rsidR="004A38A1" w:rsidRPr="00230858" w:rsidRDefault="004A38A1" w:rsidP="00230858">
            <w:pPr>
              <w:pStyle w:val="Tablebody"/>
            </w:pPr>
            <w:r w:rsidRPr="00230858">
              <w:t>&lt;cmisRepositoryEntryType&gt; – saraksts ar vienu ierakstu:</w:t>
            </w:r>
          </w:p>
          <w:p w14:paraId="02DA9A9B" w14:textId="77777777" w:rsidR="004A38A1" w:rsidRPr="00230858" w:rsidRDefault="004A38A1" w:rsidP="00230858">
            <w:pPr>
              <w:pStyle w:val="TableListBullet"/>
            </w:pPr>
            <w:r w:rsidRPr="00230858">
              <w:t>repositoryId – repozitorija identifikators;</w:t>
            </w:r>
          </w:p>
          <w:p w14:paraId="1769DA18" w14:textId="77777777" w:rsidR="004A38A1" w:rsidRPr="00230858" w:rsidRDefault="004A38A1" w:rsidP="00230858">
            <w:pPr>
              <w:pStyle w:val="TableListBullet"/>
            </w:pPr>
            <w:r w:rsidRPr="00230858">
              <w:t>repositoryName – repozitorija nosaukums.</w:t>
            </w:r>
          </w:p>
          <w:p w14:paraId="52E07D86"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2450" w:dyaOrig="3735" w14:anchorId="6E10FB92">
                <v:shape id="_x0000_i1028" type="#_x0000_t75" style="width:403.5pt;height:122.5pt" o:ole="">
                  <v:imagedata r:id="rId26" o:title=""/>
                </v:shape>
                <o:OLEObject Type="Embed" ProgID="PBrush" ShapeID="_x0000_i1028" DrawAspect="Content" ObjectID="_1578904579" r:id="rId27"/>
              </w:object>
            </w:r>
          </w:p>
          <w:p w14:paraId="093C4E02" w14:textId="77777777" w:rsidR="004A38A1" w:rsidRPr="00230858" w:rsidRDefault="004A38A1" w:rsidP="00230858">
            <w:pPr>
              <w:pStyle w:val="Tablebody"/>
            </w:pPr>
            <w:r w:rsidRPr="00230858">
              <w:t>Piemērs:</w:t>
            </w:r>
          </w:p>
          <w:p w14:paraId="69894B6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getRepositoriesResponse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http://docs.oasis-open.org/ns/cmis/messaging/200908/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531EED2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repositories</w:t>
            </w:r>
            <w:r w:rsidRPr="001F6A74">
              <w:rPr>
                <w:rFonts w:ascii="Consolas" w:hAnsi="Consolas"/>
                <w:color w:val="0000FF"/>
                <w:sz w:val="16"/>
                <w:szCs w:val="16"/>
                <w:highlight w:val="white"/>
              </w:rPr>
              <w:t>&gt;</w:t>
            </w:r>
          </w:p>
          <w:p w14:paraId="647E0F72" w14:textId="14436D53"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repositoryId</w:t>
            </w:r>
            <w:r w:rsidRPr="001F6A74">
              <w:rPr>
                <w:rFonts w:ascii="Consolas" w:hAnsi="Consolas"/>
                <w:color w:val="0000FF"/>
                <w:sz w:val="16"/>
                <w:szCs w:val="16"/>
                <w:highlight w:val="white"/>
              </w:rPr>
              <w:t>&gt;</w:t>
            </w:r>
            <w:r w:rsidR="00A14E47">
              <w:rPr>
                <w:rFonts w:ascii="Consolas" w:hAnsi="Consolas"/>
                <w:color w:val="000000"/>
                <w:sz w:val="16"/>
                <w:szCs w:val="16"/>
              </w:rPr>
              <w:t>URN:IVIS:1</w:t>
            </w:r>
            <w:r w:rsidR="00B060AF" w:rsidRPr="00B060AF">
              <w:rPr>
                <w:rFonts w:ascii="Consolas" w:hAnsi="Consolas"/>
                <w:color w:val="000000"/>
                <w:sz w:val="16"/>
                <w:szCs w:val="16"/>
              </w:rPr>
              <w:t>00</w:t>
            </w:r>
            <w:r w:rsidR="00B060AF">
              <w:rPr>
                <w:rFonts w:ascii="Consolas" w:hAnsi="Consolas"/>
                <w:color w:val="000000"/>
                <w:sz w:val="16"/>
                <w:szCs w:val="16"/>
              </w:rPr>
              <w:t>266:EDK-0000001</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repositoryId</w:t>
            </w:r>
            <w:r w:rsidRPr="001F6A74">
              <w:rPr>
                <w:rFonts w:ascii="Consolas" w:hAnsi="Consolas"/>
                <w:color w:val="0000FF"/>
                <w:sz w:val="16"/>
                <w:szCs w:val="16"/>
                <w:highlight w:val="white"/>
              </w:rPr>
              <w:t>&gt;</w:t>
            </w:r>
          </w:p>
          <w:p w14:paraId="53236D6B" w14:textId="662EF60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repositoryName</w:t>
            </w:r>
            <w:r w:rsidRPr="001F6A74">
              <w:rPr>
                <w:rFonts w:ascii="Consolas" w:hAnsi="Consolas"/>
                <w:color w:val="0000FF"/>
                <w:sz w:val="16"/>
                <w:szCs w:val="16"/>
                <w:highlight w:val="white"/>
              </w:rPr>
              <w:t>&gt;</w:t>
            </w:r>
            <w:r w:rsidR="00DA128A" w:rsidRPr="00DA128A">
              <w:rPr>
                <w:rFonts w:ascii="Consolas" w:hAnsi="Consolas"/>
                <w:color w:val="000000"/>
                <w:sz w:val="16"/>
                <w:szCs w:val="16"/>
              </w:rPr>
              <w:t>VISS EDK</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repositoryName</w:t>
            </w:r>
            <w:r w:rsidRPr="001F6A74">
              <w:rPr>
                <w:rFonts w:ascii="Consolas" w:hAnsi="Consolas"/>
                <w:color w:val="0000FF"/>
                <w:sz w:val="16"/>
                <w:szCs w:val="16"/>
                <w:highlight w:val="white"/>
              </w:rPr>
              <w:t>&gt;</w:t>
            </w:r>
          </w:p>
          <w:p w14:paraId="1129760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repositories</w:t>
            </w:r>
            <w:r w:rsidRPr="001F6A74">
              <w:rPr>
                <w:rFonts w:ascii="Consolas" w:hAnsi="Consolas"/>
                <w:color w:val="0000FF"/>
                <w:sz w:val="16"/>
                <w:szCs w:val="16"/>
                <w:highlight w:val="white"/>
              </w:rPr>
              <w:t>&gt;</w:t>
            </w:r>
          </w:p>
          <w:p w14:paraId="7EA1509D" w14:textId="77777777" w:rsidR="004A38A1" w:rsidRPr="00FB2E9C" w:rsidRDefault="004A38A1" w:rsidP="004A38A1">
            <w:pPr>
              <w:autoSpaceDE w:val="0"/>
              <w:autoSpaceDN w:val="0"/>
              <w:adjustRightInd w:val="0"/>
              <w:spacing w:before="0" w:after="0"/>
              <w:jc w:val="left"/>
              <w:rPr>
                <w:color w:val="0000FF"/>
                <w:sz w:val="16"/>
                <w:szCs w:val="16"/>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getRepositoriesResponse</w:t>
            </w:r>
            <w:r w:rsidRPr="001F6A74">
              <w:rPr>
                <w:rFonts w:ascii="Consolas" w:hAnsi="Consolas"/>
                <w:color w:val="0000FF"/>
                <w:sz w:val="16"/>
                <w:szCs w:val="16"/>
                <w:highlight w:val="white"/>
              </w:rPr>
              <w:t>&gt;</w:t>
            </w:r>
          </w:p>
        </w:tc>
      </w:tr>
      <w:tr w:rsidR="004A38A1" w:rsidRPr="00FB2E9C" w14:paraId="3DFB781C" w14:textId="77777777" w:rsidTr="007F51F7">
        <w:tc>
          <w:tcPr>
            <w:tcW w:w="9854" w:type="dxa"/>
            <w:gridSpan w:val="2"/>
            <w:tcBorders>
              <w:bottom w:val="single" w:sz="4" w:space="0" w:color="auto"/>
            </w:tcBorders>
            <w:shd w:val="clear" w:color="auto" w:fill="auto"/>
          </w:tcPr>
          <w:p w14:paraId="18FD06D2" w14:textId="77777777" w:rsidR="004A38A1" w:rsidRPr="00FB2E9C" w:rsidRDefault="004A38A1" w:rsidP="007F51F7">
            <w:pPr>
              <w:pStyle w:val="MessageHeader"/>
            </w:pPr>
            <w:bookmarkStart w:id="210" w:name="_Ref311045434"/>
            <w:bookmarkStart w:id="211" w:name="_Toc314584678"/>
            <w:r w:rsidRPr="00FB2E9C">
              <w:lastRenderedPageBreak/>
              <w:t>Kļūdas</w:t>
            </w:r>
          </w:p>
        </w:tc>
      </w:tr>
      <w:tr w:rsidR="004A38A1" w:rsidRPr="00FB2E9C" w14:paraId="5415417B" w14:textId="77777777" w:rsidTr="004A38A1">
        <w:tc>
          <w:tcPr>
            <w:tcW w:w="9854" w:type="dxa"/>
            <w:gridSpan w:val="2"/>
            <w:tcBorders>
              <w:top w:val="single" w:sz="4" w:space="0" w:color="auto"/>
            </w:tcBorders>
          </w:tcPr>
          <w:p w14:paraId="733BB17F" w14:textId="77777777" w:rsidR="004A38A1" w:rsidRPr="00571A55" w:rsidRDefault="004A38A1" w:rsidP="004A38A1">
            <w:pPr>
              <w:pStyle w:val="Tablebody"/>
              <w:rPr>
                <w:rFonts w:cs="Times New Roman"/>
              </w:rPr>
            </w:pPr>
            <w:r w:rsidRPr="00571A55">
              <w:rPr>
                <w:rFonts w:cs="Times New Roman"/>
              </w:rPr>
              <w:t>permissionDenied, runtime, storage</w:t>
            </w:r>
          </w:p>
        </w:tc>
      </w:tr>
    </w:tbl>
    <w:p w14:paraId="4E7DFEB3" w14:textId="77777777" w:rsidR="004A38A1" w:rsidRPr="00275D57" w:rsidRDefault="004A38A1" w:rsidP="00275D57">
      <w:pPr>
        <w:pStyle w:val="Heading3"/>
      </w:pPr>
      <w:bookmarkStart w:id="212" w:name="_Toc453258204"/>
      <w:bookmarkStart w:id="213" w:name="_Toc481068413"/>
      <w:bookmarkStart w:id="214" w:name="_Toc505086971"/>
      <w:r w:rsidRPr="00275D57">
        <w:t>Metode „getRepositoryInfo</w:t>
      </w:r>
      <w:bookmarkEnd w:id="210"/>
      <w:bookmarkEnd w:id="211"/>
      <w:r w:rsidRPr="00275D57">
        <w:t>”</w:t>
      </w:r>
      <w:bookmarkEnd w:id="212"/>
      <w:bookmarkEnd w:id="213"/>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038EAB5A" w14:textId="77777777" w:rsidTr="00275D57">
        <w:tc>
          <w:tcPr>
            <w:tcW w:w="2802" w:type="dxa"/>
            <w:tcBorders>
              <w:right w:val="single" w:sz="4" w:space="0" w:color="auto"/>
            </w:tcBorders>
            <w:shd w:val="clear" w:color="auto" w:fill="auto"/>
          </w:tcPr>
          <w:p w14:paraId="52A0EBE6" w14:textId="77777777" w:rsidR="004A38A1" w:rsidRPr="00FB2E9C" w:rsidRDefault="004A38A1" w:rsidP="00275D57">
            <w:pPr>
              <w:pStyle w:val="MessageHeader"/>
            </w:pPr>
            <w:r w:rsidRPr="00FB2E9C">
              <w:t>Identifikators</w:t>
            </w:r>
          </w:p>
        </w:tc>
        <w:tc>
          <w:tcPr>
            <w:tcW w:w="7052" w:type="dxa"/>
            <w:tcBorders>
              <w:left w:val="single" w:sz="4" w:space="0" w:color="auto"/>
              <w:bottom w:val="single" w:sz="4" w:space="0" w:color="auto"/>
            </w:tcBorders>
          </w:tcPr>
          <w:p w14:paraId="0286AC5A" w14:textId="77777777" w:rsidR="004A38A1" w:rsidRPr="00230858" w:rsidRDefault="004A38A1" w:rsidP="00230858">
            <w:pPr>
              <w:pStyle w:val="Tablebody"/>
            </w:pPr>
            <w:r w:rsidRPr="00230858">
              <w:t>getRepositoryInfo</w:t>
            </w:r>
          </w:p>
        </w:tc>
      </w:tr>
      <w:tr w:rsidR="004A38A1" w:rsidRPr="00FB2E9C" w14:paraId="35E7A28D" w14:textId="77777777" w:rsidTr="00275D57">
        <w:tc>
          <w:tcPr>
            <w:tcW w:w="2802" w:type="dxa"/>
            <w:tcBorders>
              <w:right w:val="single" w:sz="4" w:space="0" w:color="auto"/>
            </w:tcBorders>
            <w:shd w:val="clear" w:color="auto" w:fill="auto"/>
          </w:tcPr>
          <w:p w14:paraId="13504716" w14:textId="77777777" w:rsidR="004A38A1" w:rsidRPr="00FB2E9C" w:rsidRDefault="004A38A1" w:rsidP="00275D57">
            <w:pPr>
              <w:pStyle w:val="MessageHeader"/>
            </w:pPr>
            <w:r w:rsidRPr="00FB2E9C">
              <w:t>Nosaukums</w:t>
            </w:r>
          </w:p>
        </w:tc>
        <w:tc>
          <w:tcPr>
            <w:tcW w:w="7052" w:type="dxa"/>
            <w:tcBorders>
              <w:left w:val="single" w:sz="4" w:space="0" w:color="auto"/>
            </w:tcBorders>
          </w:tcPr>
          <w:p w14:paraId="09C3C19F" w14:textId="77777777" w:rsidR="004A38A1" w:rsidRPr="00230858" w:rsidRDefault="004A38A1" w:rsidP="00230858">
            <w:pPr>
              <w:pStyle w:val="Tablebody"/>
            </w:pPr>
            <w:r w:rsidRPr="00230858">
              <w:t>Izgūt informāciju par repozitoriju</w:t>
            </w:r>
          </w:p>
        </w:tc>
      </w:tr>
      <w:tr w:rsidR="004A38A1" w:rsidRPr="00FB2E9C" w14:paraId="36483B31" w14:textId="77777777" w:rsidTr="00275D57">
        <w:tc>
          <w:tcPr>
            <w:tcW w:w="9854" w:type="dxa"/>
            <w:gridSpan w:val="2"/>
            <w:tcBorders>
              <w:bottom w:val="single" w:sz="4" w:space="0" w:color="auto"/>
            </w:tcBorders>
            <w:shd w:val="clear" w:color="auto" w:fill="auto"/>
          </w:tcPr>
          <w:p w14:paraId="1253DCBF" w14:textId="77777777" w:rsidR="004A38A1" w:rsidRPr="00FB2E9C" w:rsidRDefault="004A38A1" w:rsidP="00275D57">
            <w:pPr>
              <w:pStyle w:val="MessageHeader"/>
            </w:pPr>
            <w:r w:rsidRPr="00FB2E9C">
              <w:t>Ievads</w:t>
            </w:r>
          </w:p>
        </w:tc>
      </w:tr>
      <w:tr w:rsidR="004A38A1" w:rsidRPr="00FB2E9C" w14:paraId="675FCCC0" w14:textId="77777777" w:rsidTr="004A38A1">
        <w:tc>
          <w:tcPr>
            <w:tcW w:w="9854" w:type="dxa"/>
            <w:gridSpan w:val="2"/>
            <w:tcBorders>
              <w:top w:val="single" w:sz="4" w:space="0" w:color="auto"/>
            </w:tcBorders>
          </w:tcPr>
          <w:p w14:paraId="0C139C4C" w14:textId="77777777" w:rsidR="004A38A1" w:rsidRPr="00FB2E9C" w:rsidRDefault="004A38A1" w:rsidP="004A38A1">
            <w:pPr>
              <w:pStyle w:val="Tablebody"/>
              <w:rPr>
                <w:rFonts w:cs="Times New Roman"/>
              </w:rPr>
            </w:pPr>
            <w:r w:rsidRPr="00FB2E9C">
              <w:rPr>
                <w:rFonts w:cs="Times New Roman"/>
              </w:rPr>
              <w:t>Atgriež informāciju par izvēlēto repozitoriju un tā iespējām.</w:t>
            </w:r>
          </w:p>
        </w:tc>
      </w:tr>
      <w:tr w:rsidR="004A38A1" w:rsidRPr="00FB2E9C" w14:paraId="3FF1530B" w14:textId="77777777" w:rsidTr="00275D57">
        <w:tc>
          <w:tcPr>
            <w:tcW w:w="9854" w:type="dxa"/>
            <w:gridSpan w:val="2"/>
            <w:tcBorders>
              <w:bottom w:val="single" w:sz="4" w:space="0" w:color="auto"/>
            </w:tcBorders>
            <w:shd w:val="clear" w:color="auto" w:fill="auto"/>
          </w:tcPr>
          <w:p w14:paraId="613EC3FB" w14:textId="77777777" w:rsidR="004A38A1" w:rsidRPr="00FB2E9C" w:rsidRDefault="004A38A1" w:rsidP="00275D57">
            <w:pPr>
              <w:pStyle w:val="MessageHeader"/>
            </w:pPr>
            <w:r w:rsidRPr="00FB2E9C">
              <w:t>Ievaddati</w:t>
            </w:r>
          </w:p>
        </w:tc>
      </w:tr>
      <w:tr w:rsidR="004A38A1" w:rsidRPr="00FB2E9C" w14:paraId="674E748B" w14:textId="77777777" w:rsidTr="004A38A1">
        <w:tc>
          <w:tcPr>
            <w:tcW w:w="9854" w:type="dxa"/>
            <w:gridSpan w:val="2"/>
            <w:tcBorders>
              <w:top w:val="single" w:sz="4" w:space="0" w:color="auto"/>
            </w:tcBorders>
          </w:tcPr>
          <w:p w14:paraId="280BA530" w14:textId="3049A240" w:rsidR="004A38A1" w:rsidRPr="00230858" w:rsidRDefault="00955A4B" w:rsidP="00230858">
            <w:pPr>
              <w:pStyle w:val="TableListBullet"/>
            </w:pPr>
            <w:r>
              <w:t>repositoryId – repozitorija identifikatora URN, obligāts;</w:t>
            </w:r>
          </w:p>
          <w:p w14:paraId="61CCF442" w14:textId="77777777" w:rsidR="004A38A1" w:rsidRPr="00230858" w:rsidRDefault="004A38A1" w:rsidP="00230858">
            <w:pPr>
              <w:pStyle w:val="TableListBullet"/>
            </w:pPr>
            <w:r w:rsidRPr="00230858">
              <w:t xml:space="preserve">extension – elements papildus datiem, specifiskai repozitorija vai programmatūras realizācijai. Šajā metodē elementa vērtība un/vai tā struktūra tiek ignorēta: null. </w:t>
            </w:r>
          </w:p>
          <w:p w14:paraId="0EC36F4E" w14:textId="77777777" w:rsidR="004A38A1" w:rsidRPr="00FB2E9C" w:rsidRDefault="004A38A1" w:rsidP="004A38A1">
            <w:pPr>
              <w:pStyle w:val="Pictureposition"/>
              <w:keepNext w:val="0"/>
              <w:rPr>
                <w:rFonts w:ascii="Times New Roman" w:hAnsi="Times New Roman"/>
              </w:rPr>
            </w:pPr>
            <w:r w:rsidRPr="00FB2E9C">
              <w:rPr>
                <w:rFonts w:ascii="Times New Roman" w:hAnsi="Times New Roman"/>
              </w:rPr>
              <w:object w:dxaOrig="6000" w:dyaOrig="1305" w14:anchorId="1C8FF39F">
                <v:shape id="_x0000_i1029" type="#_x0000_t75" style="width:230.5pt;height:50pt" o:ole="">
                  <v:imagedata r:id="rId28" o:title=""/>
                </v:shape>
                <o:OLEObject Type="Embed" ProgID="PBrush" ShapeID="_x0000_i1029" DrawAspect="Content" ObjectID="_1578904580" r:id="rId29"/>
              </w:object>
            </w:r>
          </w:p>
          <w:p w14:paraId="7A91C951" w14:textId="77777777" w:rsidR="004A38A1" w:rsidRPr="00230858" w:rsidRDefault="004A38A1" w:rsidP="00230858">
            <w:pPr>
              <w:pStyle w:val="Tablebody"/>
            </w:pPr>
            <w:r w:rsidRPr="00230858">
              <w:t>Piemērs:</w:t>
            </w:r>
          </w:p>
          <w:p w14:paraId="45E51B4A" w14:textId="77777777" w:rsidR="004A38A1" w:rsidRPr="00FF0FFE" w:rsidRDefault="004A38A1" w:rsidP="004A38A1">
            <w:pPr>
              <w:autoSpaceDE w:val="0"/>
              <w:autoSpaceDN w:val="0"/>
              <w:adjustRightInd w:val="0"/>
              <w:spacing w:before="0" w:after="0"/>
              <w:jc w:val="left"/>
              <w:rPr>
                <w:rFonts w:ascii="Consolas" w:hAnsi="Consolas"/>
                <w:color w:val="000000"/>
                <w:sz w:val="20"/>
                <w:highlight w:val="white"/>
              </w:rPr>
            </w:pPr>
            <w:r w:rsidRPr="00FF0FFE">
              <w:rPr>
                <w:rFonts w:ascii="Consolas" w:hAnsi="Consolas"/>
                <w:color w:val="0000FF"/>
                <w:sz w:val="20"/>
                <w:highlight w:val="white"/>
              </w:rPr>
              <w:t>&lt;</w:t>
            </w:r>
            <w:r w:rsidRPr="00FF0FFE">
              <w:rPr>
                <w:rFonts w:ascii="Consolas" w:hAnsi="Consolas"/>
                <w:color w:val="A31515"/>
                <w:sz w:val="20"/>
                <w:highlight w:val="white"/>
              </w:rPr>
              <w:t>ns:getRepositoryInfo</w:t>
            </w:r>
            <w:r w:rsidRPr="00FF0FFE">
              <w:rPr>
                <w:rFonts w:ascii="Consolas" w:hAnsi="Consolas"/>
                <w:color w:val="0000FF"/>
                <w:sz w:val="20"/>
                <w:highlight w:val="white"/>
              </w:rPr>
              <w:t>&gt;</w:t>
            </w:r>
          </w:p>
          <w:p w14:paraId="0154D142" w14:textId="37BBFAA6" w:rsidR="004A38A1" w:rsidRPr="00FF0FFE" w:rsidRDefault="004A38A1" w:rsidP="004A38A1">
            <w:pPr>
              <w:autoSpaceDE w:val="0"/>
              <w:autoSpaceDN w:val="0"/>
              <w:adjustRightInd w:val="0"/>
              <w:spacing w:before="0" w:after="0"/>
              <w:jc w:val="left"/>
              <w:rPr>
                <w:rFonts w:ascii="Consolas" w:hAnsi="Consolas"/>
                <w:color w:val="000000"/>
                <w:sz w:val="20"/>
                <w:highlight w:val="white"/>
              </w:rPr>
            </w:pPr>
            <w:r w:rsidRPr="00FF0FFE">
              <w:rPr>
                <w:rFonts w:ascii="Consolas" w:hAnsi="Consolas"/>
                <w:color w:val="0000FF"/>
                <w:sz w:val="20"/>
                <w:highlight w:val="white"/>
              </w:rPr>
              <w:t xml:space="preserve">  &lt;</w:t>
            </w:r>
            <w:r w:rsidRPr="00FF0FFE">
              <w:rPr>
                <w:rFonts w:ascii="Consolas" w:hAnsi="Consolas"/>
                <w:color w:val="A31515"/>
                <w:sz w:val="20"/>
                <w:highlight w:val="white"/>
              </w:rPr>
              <w:t>ns:repositoryId</w:t>
            </w:r>
            <w:r w:rsidRPr="00FF0FFE">
              <w:rPr>
                <w:rFonts w:ascii="Consolas" w:hAnsi="Consolas"/>
                <w:color w:val="0000FF"/>
                <w:sz w:val="20"/>
                <w:highlight w:val="white"/>
              </w:rPr>
              <w:t>&gt;</w:t>
            </w:r>
            <w:r w:rsidR="00A14E47">
              <w:rPr>
                <w:rFonts w:ascii="Consolas" w:hAnsi="Consolas"/>
                <w:color w:val="000000"/>
                <w:sz w:val="20"/>
                <w:highlight w:val="white"/>
              </w:rPr>
              <w:t>URN:IVIS:100266:EDK-0000001</w:t>
            </w:r>
            <w:r w:rsidRPr="00FF0FFE">
              <w:rPr>
                <w:rFonts w:ascii="Consolas" w:hAnsi="Consolas"/>
                <w:color w:val="0000FF"/>
                <w:sz w:val="20"/>
                <w:highlight w:val="white"/>
              </w:rPr>
              <w:t>&lt;/</w:t>
            </w:r>
            <w:r w:rsidRPr="00FF0FFE">
              <w:rPr>
                <w:rFonts w:ascii="Consolas" w:hAnsi="Consolas"/>
                <w:color w:val="A31515"/>
                <w:sz w:val="20"/>
                <w:highlight w:val="white"/>
              </w:rPr>
              <w:t>ns:repositoryId</w:t>
            </w:r>
            <w:r w:rsidRPr="00FF0FFE">
              <w:rPr>
                <w:rFonts w:ascii="Consolas" w:hAnsi="Consolas"/>
                <w:color w:val="0000FF"/>
                <w:sz w:val="20"/>
                <w:highlight w:val="white"/>
              </w:rPr>
              <w:t>&gt;</w:t>
            </w:r>
          </w:p>
          <w:p w14:paraId="2DEC8F9E"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FF0FFE">
              <w:rPr>
                <w:rFonts w:ascii="Consolas" w:hAnsi="Consolas"/>
                <w:color w:val="0000FF"/>
                <w:sz w:val="20"/>
                <w:highlight w:val="white"/>
              </w:rPr>
              <w:t>&lt;/</w:t>
            </w:r>
            <w:r w:rsidRPr="00FF0FFE">
              <w:rPr>
                <w:rFonts w:ascii="Consolas" w:hAnsi="Consolas"/>
                <w:color w:val="A31515"/>
                <w:sz w:val="20"/>
                <w:highlight w:val="white"/>
              </w:rPr>
              <w:t>ns:getRepositoryInfo</w:t>
            </w:r>
            <w:r w:rsidRPr="00FF0FFE">
              <w:rPr>
                <w:rFonts w:ascii="Consolas" w:hAnsi="Consolas"/>
                <w:color w:val="0000FF"/>
                <w:sz w:val="20"/>
                <w:highlight w:val="white"/>
              </w:rPr>
              <w:t>&gt;</w:t>
            </w:r>
          </w:p>
        </w:tc>
      </w:tr>
      <w:tr w:rsidR="004A38A1" w:rsidRPr="00FB2E9C" w14:paraId="0C065C31" w14:textId="77777777" w:rsidTr="00275D57">
        <w:tc>
          <w:tcPr>
            <w:tcW w:w="9854" w:type="dxa"/>
            <w:gridSpan w:val="2"/>
            <w:tcBorders>
              <w:bottom w:val="single" w:sz="4" w:space="0" w:color="auto"/>
            </w:tcBorders>
            <w:shd w:val="clear" w:color="auto" w:fill="auto"/>
          </w:tcPr>
          <w:p w14:paraId="47D9DD29" w14:textId="77777777" w:rsidR="004A38A1" w:rsidRPr="00FB2E9C" w:rsidRDefault="004A38A1" w:rsidP="00275D57">
            <w:pPr>
              <w:pStyle w:val="MessageHeader"/>
            </w:pPr>
            <w:r w:rsidRPr="00FB2E9C">
              <w:t>Izvaddati</w:t>
            </w:r>
          </w:p>
        </w:tc>
      </w:tr>
      <w:tr w:rsidR="004A38A1" w:rsidRPr="00FB2E9C" w14:paraId="41B1887E" w14:textId="77777777" w:rsidTr="004A38A1">
        <w:tc>
          <w:tcPr>
            <w:tcW w:w="9854" w:type="dxa"/>
            <w:gridSpan w:val="2"/>
            <w:tcBorders>
              <w:top w:val="single" w:sz="4" w:space="0" w:color="auto"/>
            </w:tcBorders>
          </w:tcPr>
          <w:p w14:paraId="6B0B85A9" w14:textId="77777777" w:rsidR="004A38A1" w:rsidRPr="00230858" w:rsidRDefault="004A38A1" w:rsidP="00230858">
            <w:pPr>
              <w:pStyle w:val="Tablebody"/>
            </w:pPr>
            <w:r w:rsidRPr="00230858">
              <w:t>cmisRepositoryInfoType:</w:t>
            </w:r>
          </w:p>
          <w:p w14:paraId="341397A3" w14:textId="1DFD021D" w:rsidR="004A38A1" w:rsidRPr="00230858" w:rsidRDefault="004A38A1" w:rsidP="00230858">
            <w:pPr>
              <w:pStyle w:val="TableListBullet"/>
            </w:pPr>
            <w:r w:rsidRPr="00230858">
              <w:t xml:space="preserve">repositoryId – ievaddatos saņemtā vērtība: </w:t>
            </w:r>
            <w:r w:rsidR="00A14E47">
              <w:t>URN:IVIS:100266:EDK-0000001</w:t>
            </w:r>
            <w:r w:rsidRPr="00230858">
              <w:t>;</w:t>
            </w:r>
          </w:p>
          <w:p w14:paraId="6EAD09C6" w14:textId="683727C1" w:rsidR="004A38A1" w:rsidRPr="00230858" w:rsidRDefault="004A38A1" w:rsidP="00230858">
            <w:pPr>
              <w:pStyle w:val="TableListBullet"/>
            </w:pPr>
            <w:r w:rsidRPr="00230858">
              <w:t xml:space="preserve">repositoryName – repozitorija nosaukums: </w:t>
            </w:r>
            <w:r w:rsidR="00D9475C">
              <w:t>piemēram, “</w:t>
            </w:r>
            <w:r w:rsidR="00DE4FCE">
              <w:t xml:space="preserve">VISS </w:t>
            </w:r>
            <w:r w:rsidR="007F6C8C">
              <w:t>EDK</w:t>
            </w:r>
            <w:r w:rsidR="00D9475C">
              <w:t>”</w:t>
            </w:r>
            <w:r w:rsidRPr="00230858">
              <w:t>;</w:t>
            </w:r>
          </w:p>
          <w:p w14:paraId="7F5CEEA8" w14:textId="538EB176" w:rsidR="004A38A1" w:rsidRPr="00230858" w:rsidRDefault="004A38A1" w:rsidP="00230858">
            <w:pPr>
              <w:pStyle w:val="TableListBullet"/>
            </w:pPr>
            <w:r w:rsidRPr="00230858">
              <w:t xml:space="preserve">repositoryDescription – sistēmā iekodēts repozitorija apraksts: </w:t>
            </w:r>
            <w:r w:rsidR="004A4765">
              <w:t>piemēram, VISS elektronisko dokumentu krātuve</w:t>
            </w:r>
            <w:r w:rsidRPr="00230858">
              <w:t>;</w:t>
            </w:r>
          </w:p>
          <w:p w14:paraId="2B3C9B71" w14:textId="77777777" w:rsidR="004A38A1" w:rsidRPr="00230858" w:rsidRDefault="004A38A1" w:rsidP="00230858">
            <w:pPr>
              <w:pStyle w:val="TableListBullet"/>
            </w:pPr>
            <w:r w:rsidRPr="00230858">
              <w:t>vendorName – programmatūras izstrādātājs: SIA ABC software;</w:t>
            </w:r>
          </w:p>
          <w:p w14:paraId="4F2413FE" w14:textId="243AF0AF" w:rsidR="004A38A1" w:rsidRPr="00230858" w:rsidRDefault="004A38A1" w:rsidP="006D158D">
            <w:pPr>
              <w:pStyle w:val="TableListBullet"/>
            </w:pPr>
            <w:r w:rsidRPr="00230858">
              <w:t xml:space="preserve">productName – produkta nosaukums: </w:t>
            </w:r>
            <w:r w:rsidR="006D158D">
              <w:t xml:space="preserve">piemēram, </w:t>
            </w:r>
            <w:r w:rsidR="006D158D" w:rsidRPr="006D158D">
              <w:t>VISS Elektronisko dokumentu krātuve</w:t>
            </w:r>
            <w:r w:rsidRPr="00230858">
              <w:t>;</w:t>
            </w:r>
          </w:p>
          <w:p w14:paraId="361FDE3A" w14:textId="77777777" w:rsidR="004A38A1" w:rsidRPr="00230858" w:rsidRDefault="004A38A1" w:rsidP="00230858">
            <w:pPr>
              <w:pStyle w:val="TableListBullet"/>
            </w:pPr>
            <w:r w:rsidRPr="00230858">
              <w:t>productVersion – programmatūras versijas birka: 2.0;</w:t>
            </w:r>
          </w:p>
          <w:p w14:paraId="7F9D2092" w14:textId="77777777" w:rsidR="004A38A1" w:rsidRPr="00230858" w:rsidRDefault="004A38A1" w:rsidP="00230858">
            <w:pPr>
              <w:pStyle w:val="TableListBullet"/>
            </w:pPr>
            <w:r w:rsidRPr="00230858">
              <w:t>rootFolderId – saknes mapes identifikators;</w:t>
            </w:r>
          </w:p>
          <w:p w14:paraId="49F78882" w14:textId="77777777" w:rsidR="004A38A1" w:rsidRPr="00230858" w:rsidRDefault="004A38A1" w:rsidP="00230858">
            <w:pPr>
              <w:pStyle w:val="TableListBullet"/>
            </w:pPr>
            <w:r w:rsidRPr="00230858">
              <w:t>latestChangeLogToken – pēdējā ieraksta identifikators izmaiņu žurnālā: vienmēr null;</w:t>
            </w:r>
          </w:p>
          <w:p w14:paraId="383CCCA7" w14:textId="77777777" w:rsidR="004A38A1" w:rsidRPr="00230858" w:rsidRDefault="004A38A1" w:rsidP="00230858">
            <w:pPr>
              <w:pStyle w:val="TableListBullet"/>
            </w:pPr>
            <w:r w:rsidRPr="00230858">
              <w:t>&lt;capabilities&gt; – repozitorija iespēju saraksts:</w:t>
            </w:r>
          </w:p>
          <w:p w14:paraId="0F83EBF3" w14:textId="77777777" w:rsidR="004A38A1" w:rsidRPr="00230858" w:rsidRDefault="004A38A1" w:rsidP="00230858">
            <w:pPr>
              <w:pStyle w:val="TableListBullet2"/>
            </w:pPr>
            <w:r w:rsidRPr="00230858">
              <w:t>capabilityACL – nosaka repozitorija iekšējā piekļuves kontroles mehānisma līmeni;</w:t>
            </w:r>
          </w:p>
          <w:p w14:paraId="52FF957B" w14:textId="77777777" w:rsidR="004A38A1" w:rsidRPr="00230858" w:rsidRDefault="004A38A1" w:rsidP="00230858">
            <w:pPr>
              <w:pStyle w:val="TableListBullet2"/>
            </w:pPr>
            <w:r w:rsidRPr="00230858">
              <w:t>capabilityAllVersionsSearchable – nosaka, vai ir iespējama neaktuālo (ne pēdējo) dokumentu versiju meklēšana;</w:t>
            </w:r>
          </w:p>
          <w:p w14:paraId="32165F1C" w14:textId="77777777" w:rsidR="004A38A1" w:rsidRPr="00230858" w:rsidRDefault="004A38A1" w:rsidP="00230858">
            <w:pPr>
              <w:pStyle w:val="TableListBullet2"/>
            </w:pPr>
            <w:r w:rsidRPr="00230858">
              <w:t>capabilityChanges – nosaka, kāda līmeņa izmaiņas ir pieejamas, izmantojot repozitorija žurnālu (change log);</w:t>
            </w:r>
          </w:p>
          <w:p w14:paraId="1F4B7D55" w14:textId="77777777" w:rsidR="004A38A1" w:rsidRPr="00230858" w:rsidRDefault="004A38A1" w:rsidP="00230858">
            <w:pPr>
              <w:pStyle w:val="TableListBullet2"/>
            </w:pPr>
            <w:r w:rsidRPr="00230858">
              <w:t>capabilityContentStreamUpdatability – nosaka, vai ir iespējams modificēt dokumentu bināros datus;</w:t>
            </w:r>
          </w:p>
          <w:p w14:paraId="2E13D649" w14:textId="77777777" w:rsidR="004A38A1" w:rsidRPr="00230858" w:rsidRDefault="004A38A1" w:rsidP="00230858">
            <w:pPr>
              <w:pStyle w:val="TableListBullet2"/>
            </w:pPr>
            <w:r w:rsidRPr="00230858">
              <w:t>capabilityGetDescendants – nosaka, vai ir iespējams iegūt mapē un tās apakšmapēs atrodošos objektu sarakstu, izmantojot metodi getDescendants;</w:t>
            </w:r>
          </w:p>
          <w:p w14:paraId="4A106F08" w14:textId="77777777" w:rsidR="004A38A1" w:rsidRPr="00230858" w:rsidRDefault="004A38A1" w:rsidP="00230858">
            <w:pPr>
              <w:pStyle w:val="TableListBullet2"/>
            </w:pPr>
            <w:r w:rsidRPr="00230858">
              <w:t>capabilityGetFolderTree – nosaka, vai ir iespējams iegūt mapju hierarhiju, izmantojot metodi getFolderTree;</w:t>
            </w:r>
          </w:p>
          <w:p w14:paraId="73806ECE" w14:textId="77777777" w:rsidR="004A38A1" w:rsidRPr="00230858" w:rsidRDefault="004A38A1" w:rsidP="00230858">
            <w:pPr>
              <w:pStyle w:val="TableListBullet2"/>
            </w:pPr>
            <w:r w:rsidRPr="00230858">
              <w:t>capabilityOrderBy – nosaka datu šķirošanas principus;</w:t>
            </w:r>
          </w:p>
          <w:p w14:paraId="2127BA11" w14:textId="77777777" w:rsidR="004A38A1" w:rsidRPr="00230858" w:rsidRDefault="004A38A1" w:rsidP="00230858">
            <w:pPr>
              <w:pStyle w:val="TableListBullet2"/>
            </w:pPr>
            <w:r w:rsidRPr="00230858">
              <w:lastRenderedPageBreak/>
              <w:t>capabilityMultifiling – nosaka, vai repozitorijs nodrošina viena dokumenta vienlaicīgu atrašanos vairāk nekā vienā mapē;</w:t>
            </w:r>
          </w:p>
          <w:p w14:paraId="0C19E0F1" w14:textId="77777777" w:rsidR="004A38A1" w:rsidRPr="00230858" w:rsidRDefault="004A38A1" w:rsidP="00230858">
            <w:pPr>
              <w:pStyle w:val="TableListBullet2"/>
            </w:pPr>
            <w:r w:rsidRPr="00230858">
              <w:t>capabilityPWCSearchable – nosaka, vai ir iespējama dokumentu privāto daba versiju meklēšana;</w:t>
            </w:r>
          </w:p>
          <w:p w14:paraId="57D72AF5" w14:textId="77777777" w:rsidR="004A38A1" w:rsidRPr="00230858" w:rsidRDefault="004A38A1" w:rsidP="00230858">
            <w:pPr>
              <w:pStyle w:val="TableListBullet2"/>
            </w:pPr>
            <w:r w:rsidRPr="00230858">
              <w:t>capabilityPWCUpdatable – nosaka, vai ir iespējams izmainīt dokumentu, kas izveidots kā privāta darba versija (private working copy);</w:t>
            </w:r>
          </w:p>
          <w:p w14:paraId="7497D5B0" w14:textId="77777777" w:rsidR="004A38A1" w:rsidRPr="00230858" w:rsidRDefault="004A38A1" w:rsidP="00230858">
            <w:pPr>
              <w:pStyle w:val="TableListBullet2"/>
            </w:pPr>
            <w:r w:rsidRPr="00230858">
              <w:t>capabilityQuery – nosaka repozitorija iespējas apstrādāt pieprasījumus (query);</w:t>
            </w:r>
          </w:p>
          <w:p w14:paraId="7FEDB539" w14:textId="77777777" w:rsidR="004A38A1" w:rsidRPr="00230858" w:rsidRDefault="004A38A1" w:rsidP="00230858">
            <w:pPr>
              <w:pStyle w:val="TableListBullet2"/>
            </w:pPr>
            <w:r w:rsidRPr="00230858">
              <w:t>capabilityRenditions – nosaka, vai repozitorijs nodrošina dokumentu priekšskatīšanas attēlojumu;</w:t>
            </w:r>
          </w:p>
          <w:p w14:paraId="5D4E4850" w14:textId="77777777" w:rsidR="004A38A1" w:rsidRPr="00230858" w:rsidRDefault="004A38A1" w:rsidP="00230858">
            <w:pPr>
              <w:pStyle w:val="TableListBullet2"/>
            </w:pPr>
            <w:r w:rsidRPr="00230858">
              <w:t>capabilityUnfiling – nosaka, vai repozitorijs nodrošina iespēju dokumentiem atrasties ārpus mapēm;</w:t>
            </w:r>
          </w:p>
          <w:p w14:paraId="1F39019A" w14:textId="77777777" w:rsidR="004A38A1" w:rsidRPr="00230858" w:rsidRDefault="004A38A1" w:rsidP="00230858">
            <w:pPr>
              <w:pStyle w:val="TableListBullet2"/>
            </w:pPr>
            <w:r w:rsidRPr="00230858">
              <w:t>capabilityVersionSpecificFiling – nosaka, vai viena dokumenta atšķirīgas versijas var atrasties atšķirīgās mapēs;</w:t>
            </w:r>
          </w:p>
          <w:p w14:paraId="68FF30EF" w14:textId="77777777" w:rsidR="004A38A1" w:rsidRPr="00230858" w:rsidRDefault="004A38A1" w:rsidP="00230858">
            <w:pPr>
              <w:pStyle w:val="TableListBullet2"/>
            </w:pPr>
            <w:r w:rsidRPr="00230858">
              <w:t>capabilityJoin – nosaka repozitorija iespējas veidot savienotus (join) pieprasījumus;</w:t>
            </w:r>
          </w:p>
          <w:p w14:paraId="21051F50" w14:textId="77777777" w:rsidR="004A38A1" w:rsidRPr="00230858" w:rsidRDefault="004A38A1" w:rsidP="00230858">
            <w:pPr>
              <w:pStyle w:val="TableListBullet2"/>
            </w:pPr>
            <w:r w:rsidRPr="00230858">
              <w:t>capabilityCreatablePropertyTypes – nosaka jauno tipu īpašībās = boolean, id, integer, datetime, decimal, html, string, uri;</w:t>
            </w:r>
          </w:p>
          <w:p w14:paraId="5C8EF569" w14:textId="77777777" w:rsidR="004A38A1" w:rsidRPr="00230858" w:rsidRDefault="004A38A1" w:rsidP="00230858">
            <w:pPr>
              <w:pStyle w:val="TableListBullet2"/>
            </w:pPr>
            <w:r w:rsidRPr="00230858">
              <w:t>capabilityNewTypeSettableAttributes – nosaka objektu tipa atribūtus, kam var noteikt vērtības veidojot jaunu tipu = id, localName, localNamespace, displayName, queryName, description, creatable;</w:t>
            </w:r>
          </w:p>
          <w:p w14:paraId="7369A392" w14:textId="77777777" w:rsidR="004A38A1" w:rsidRPr="00230858" w:rsidRDefault="004A38A1" w:rsidP="00230858">
            <w:pPr>
              <w:pStyle w:val="TableListBullet"/>
            </w:pPr>
            <w:r w:rsidRPr="00230858">
              <w:t>supportedPermissions – saraksts ar CMIS tiesībām, kas ir realizētas repozitorijam;</w:t>
            </w:r>
          </w:p>
          <w:p w14:paraId="36B4FD7E" w14:textId="77777777" w:rsidR="004A38A1" w:rsidRPr="00230858" w:rsidRDefault="004A38A1" w:rsidP="00230858">
            <w:pPr>
              <w:pStyle w:val="TableListBullet"/>
            </w:pPr>
            <w:r w:rsidRPr="00230858">
              <w:t>propagation – nosaka, kā repozitorijā tiek attiecināta piekļuves kontrole;</w:t>
            </w:r>
          </w:p>
          <w:p w14:paraId="586DA283" w14:textId="0FE64550" w:rsidR="004A38A1" w:rsidRPr="00230858" w:rsidRDefault="004A38A1" w:rsidP="008C73C9">
            <w:pPr>
              <w:pStyle w:val="TableListBullet"/>
            </w:pPr>
            <w:r w:rsidRPr="00230858">
              <w:t>permissions – uzskaita repozitorija specifiskās tiesības</w:t>
            </w:r>
            <w:r w:rsidR="008C73C9">
              <w:t xml:space="preserve"> un to aprakstus;</w:t>
            </w:r>
          </w:p>
          <w:p w14:paraId="01007055" w14:textId="3D94A18F" w:rsidR="004A38A1" w:rsidRPr="00230858" w:rsidRDefault="004A38A1" w:rsidP="00230858">
            <w:pPr>
              <w:pStyle w:val="TableListBullet"/>
            </w:pPr>
            <w:r w:rsidRPr="00230858">
              <w:t>mapping – tiesību un pieejamo darbību attiecību saraksts</w:t>
            </w:r>
            <w:r w:rsidR="008C73C9">
              <w:t>;</w:t>
            </w:r>
          </w:p>
          <w:p w14:paraId="08E22035" w14:textId="77777777" w:rsidR="004A38A1" w:rsidRPr="00230858" w:rsidRDefault="004A38A1" w:rsidP="00230858">
            <w:pPr>
              <w:pStyle w:val="TableListBullet"/>
            </w:pPr>
            <w:r w:rsidRPr="00230858">
              <w:t>cmisVersionSupported = 1.1;</w:t>
            </w:r>
          </w:p>
          <w:p w14:paraId="4F9B5B0B" w14:textId="36DCD6F5" w:rsidR="004A38A1" w:rsidRPr="00230858" w:rsidRDefault="00925268" w:rsidP="00EB29B5">
            <w:pPr>
              <w:pStyle w:val="Pictureposition"/>
              <w:keepNext w:val="0"/>
              <w:jc w:val="left"/>
            </w:pPr>
            <w:r w:rsidRPr="00FB2E9C">
              <w:rPr>
                <w:rFonts w:ascii="Times New Roman" w:hAnsi="Times New Roman"/>
              </w:rPr>
              <w:object w:dxaOrig="13005" w:dyaOrig="11745" w14:anchorId="5981DDAC">
                <v:shape id="_x0000_i1030" type="#_x0000_t75" style="width:6in;height:389pt" o:ole="">
                  <v:imagedata r:id="rId30" o:title=""/>
                </v:shape>
                <o:OLEObject Type="Embed" ProgID="PBrush" ShapeID="_x0000_i1030" DrawAspect="Content" ObjectID="_1578904581" r:id="rId31"/>
              </w:object>
            </w:r>
            <w:r w:rsidR="004A38A1" w:rsidRPr="00230858">
              <w:t>Piemērs:</w:t>
            </w:r>
          </w:p>
          <w:p w14:paraId="1600912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getRepositoryInfoResponse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http://docs.oasis-open.org/ns/cmis/messaging/200908/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2ECD956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lastRenderedPageBreak/>
              <w:t xml:space="preserve">  &lt;</w:t>
            </w:r>
            <w:r w:rsidRPr="001F6A74">
              <w:rPr>
                <w:rFonts w:ascii="Consolas" w:hAnsi="Consolas"/>
                <w:color w:val="A31515"/>
                <w:sz w:val="16"/>
                <w:szCs w:val="16"/>
                <w:highlight w:val="white"/>
              </w:rPr>
              <w:t>repositoryInfo</w:t>
            </w:r>
            <w:r w:rsidRPr="001F6A74">
              <w:rPr>
                <w:rFonts w:ascii="Consolas" w:hAnsi="Consolas"/>
                <w:color w:val="0000FF"/>
                <w:sz w:val="16"/>
                <w:szCs w:val="16"/>
                <w:highlight w:val="white"/>
              </w:rPr>
              <w:t>&gt;</w:t>
            </w:r>
          </w:p>
          <w:p w14:paraId="1FE98383" w14:textId="4C63900C"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repositoryId</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repositoryId</w:t>
            </w:r>
            <w:r w:rsidRPr="001F6A74">
              <w:rPr>
                <w:rFonts w:ascii="Consolas" w:hAnsi="Consolas"/>
                <w:color w:val="0000FF"/>
                <w:sz w:val="16"/>
                <w:szCs w:val="16"/>
                <w:highlight w:val="white"/>
              </w:rPr>
              <w:t>&gt;</w:t>
            </w:r>
          </w:p>
          <w:p w14:paraId="5C66EC10" w14:textId="4E53AF3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repositoryName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r w:rsidR="003E228C">
              <w:rPr>
                <w:rFonts w:ascii="Consolas" w:hAnsi="Consolas"/>
                <w:color w:val="000000"/>
                <w:sz w:val="16"/>
                <w:szCs w:val="16"/>
                <w:highlight w:val="white"/>
              </w:rPr>
              <w:t>VISS EDK</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repositoryName</w:t>
            </w:r>
            <w:r w:rsidRPr="001F6A74">
              <w:rPr>
                <w:rFonts w:ascii="Consolas" w:hAnsi="Consolas"/>
                <w:color w:val="0000FF"/>
                <w:sz w:val="16"/>
                <w:szCs w:val="16"/>
                <w:highlight w:val="white"/>
              </w:rPr>
              <w:t>&gt;</w:t>
            </w:r>
          </w:p>
          <w:p w14:paraId="737B19D8" w14:textId="7B75AC64"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repositoryDescription</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r w:rsidR="00414E1C" w:rsidRPr="00414E1C">
              <w:rPr>
                <w:rFonts w:ascii="Consolas" w:hAnsi="Consolas"/>
                <w:color w:val="000000"/>
                <w:sz w:val="16"/>
                <w:szCs w:val="16"/>
              </w:rPr>
              <w:t>VISS elektronisko dokumentu krātuve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repositoryDescription</w:t>
            </w:r>
            <w:r w:rsidRPr="001F6A74">
              <w:rPr>
                <w:rFonts w:ascii="Consolas" w:hAnsi="Consolas"/>
                <w:color w:val="0000FF"/>
                <w:sz w:val="16"/>
                <w:szCs w:val="16"/>
                <w:highlight w:val="white"/>
              </w:rPr>
              <w:t>&gt;</w:t>
            </w:r>
          </w:p>
          <w:p w14:paraId="549B733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vendorName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SIA ABC Software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vendorName</w:t>
            </w:r>
            <w:r w:rsidRPr="001F6A74">
              <w:rPr>
                <w:rFonts w:ascii="Consolas" w:hAnsi="Consolas"/>
                <w:color w:val="0000FF"/>
                <w:sz w:val="16"/>
                <w:szCs w:val="16"/>
                <w:highlight w:val="white"/>
              </w:rPr>
              <w:t>&gt;</w:t>
            </w:r>
          </w:p>
          <w:p w14:paraId="6AA02001" w14:textId="6C63693E"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productName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r w:rsidR="00912B9F" w:rsidRPr="00912B9F">
              <w:rPr>
                <w:rFonts w:ascii="Consolas" w:hAnsi="Consolas"/>
                <w:color w:val="000000"/>
                <w:sz w:val="16"/>
                <w:szCs w:val="16"/>
              </w:rPr>
              <w:t>VISS elektronisko dokumentu krātuve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productName</w:t>
            </w:r>
            <w:r w:rsidRPr="001F6A74">
              <w:rPr>
                <w:rFonts w:ascii="Consolas" w:hAnsi="Consolas"/>
                <w:color w:val="0000FF"/>
                <w:sz w:val="16"/>
                <w:szCs w:val="16"/>
                <w:highlight w:val="white"/>
              </w:rPr>
              <w:t>&gt;</w:t>
            </w:r>
          </w:p>
          <w:p w14:paraId="1BF8BF7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productVersion</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2.0</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productVersion</w:t>
            </w:r>
            <w:r w:rsidRPr="001F6A74">
              <w:rPr>
                <w:rFonts w:ascii="Consolas" w:hAnsi="Consolas"/>
                <w:color w:val="0000FF"/>
                <w:sz w:val="16"/>
                <w:szCs w:val="16"/>
                <w:highlight w:val="white"/>
              </w:rPr>
              <w:t>&gt;</w:t>
            </w:r>
          </w:p>
          <w:p w14:paraId="30D566A3" w14:textId="3CC96589"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rootFolderId</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r w:rsidR="000E0C55" w:rsidRPr="00181BF5">
              <w:rPr>
                <w:rFonts w:ascii="Consolas" w:hAnsi="Consolas"/>
                <w:color w:val="000000"/>
                <w:sz w:val="16"/>
                <w:szCs w:val="19"/>
              </w:rPr>
              <w:t>URN:IVIS:100266:</w:t>
            </w:r>
            <w:r w:rsidR="000E0C55">
              <w:rPr>
                <w:rFonts w:ascii="Consolas" w:hAnsi="Consolas"/>
                <w:color w:val="000000"/>
                <w:sz w:val="16"/>
                <w:szCs w:val="19"/>
              </w:rPr>
              <w:t>FLD</w:t>
            </w:r>
            <w:r w:rsidR="000E0C55" w:rsidRPr="00181BF5">
              <w:rPr>
                <w:rFonts w:ascii="Consolas" w:hAnsi="Consolas"/>
                <w:color w:val="000000"/>
                <w:sz w:val="16"/>
                <w:szCs w:val="19"/>
              </w:rPr>
              <w:t>-</w:t>
            </w:r>
            <w:r w:rsidR="000E0C55">
              <w:rPr>
                <w:rFonts w:ascii="Consolas" w:hAnsi="Consolas"/>
                <w:color w:val="000000"/>
                <w:sz w:val="16"/>
                <w:szCs w:val="19"/>
              </w:rPr>
              <w:t>0000001-V1.0</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rootFolderId</w:t>
            </w:r>
            <w:r w:rsidRPr="001F6A74">
              <w:rPr>
                <w:rFonts w:ascii="Consolas" w:hAnsi="Consolas"/>
                <w:color w:val="0000FF"/>
                <w:sz w:val="16"/>
                <w:szCs w:val="16"/>
                <w:highlight w:val="white"/>
              </w:rPr>
              <w:t>&gt;</w:t>
            </w:r>
          </w:p>
          <w:p w14:paraId="05CF361D"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capabilities</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795BA12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capabilityACL</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manage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capabilityACL</w:t>
            </w:r>
            <w:r w:rsidRPr="001F6A74">
              <w:rPr>
                <w:rFonts w:ascii="Consolas" w:hAnsi="Consolas"/>
                <w:color w:val="0000FF"/>
                <w:sz w:val="16"/>
                <w:szCs w:val="16"/>
                <w:highlight w:val="white"/>
              </w:rPr>
              <w:t>&gt;</w:t>
            </w:r>
          </w:p>
          <w:p w14:paraId="4B42D60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capabilityAllVersionsSearchable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capabilityAllVersionsSearchable</w:t>
            </w:r>
            <w:r w:rsidRPr="001F6A74">
              <w:rPr>
                <w:rFonts w:ascii="Consolas" w:hAnsi="Consolas"/>
                <w:color w:val="0000FF"/>
                <w:sz w:val="16"/>
                <w:szCs w:val="16"/>
                <w:highlight w:val="white"/>
              </w:rPr>
              <w:t>&gt;</w:t>
            </w:r>
          </w:p>
          <w:p w14:paraId="5E19712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capabilityChanges</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none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capabilityChanges</w:t>
            </w:r>
            <w:r w:rsidRPr="001F6A74">
              <w:rPr>
                <w:rFonts w:ascii="Consolas" w:hAnsi="Consolas"/>
                <w:color w:val="0000FF"/>
                <w:sz w:val="16"/>
                <w:szCs w:val="16"/>
                <w:highlight w:val="white"/>
              </w:rPr>
              <w:t>&gt;</w:t>
            </w:r>
          </w:p>
          <w:p w14:paraId="1115EDB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capabilityContentStreamUpdatability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none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capabilityContentStreamUpdatability</w:t>
            </w:r>
            <w:r w:rsidRPr="001F6A74">
              <w:rPr>
                <w:rFonts w:ascii="Consolas" w:hAnsi="Consolas"/>
                <w:color w:val="0000FF"/>
                <w:sz w:val="16"/>
                <w:szCs w:val="16"/>
                <w:highlight w:val="white"/>
              </w:rPr>
              <w:t>&gt;</w:t>
            </w:r>
          </w:p>
          <w:p w14:paraId="114E0A9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capabilityGetDescendants</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capabilityGetDescendants</w:t>
            </w:r>
            <w:r w:rsidRPr="001F6A74">
              <w:rPr>
                <w:rFonts w:ascii="Consolas" w:hAnsi="Consolas"/>
                <w:color w:val="0000FF"/>
                <w:sz w:val="16"/>
                <w:szCs w:val="16"/>
                <w:highlight w:val="white"/>
              </w:rPr>
              <w:t>&gt;</w:t>
            </w:r>
          </w:p>
          <w:p w14:paraId="79F9B6D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capabilityGetFolderTree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capabilityGetFolderTree</w:t>
            </w:r>
            <w:r w:rsidRPr="001F6A74">
              <w:rPr>
                <w:rFonts w:ascii="Consolas" w:hAnsi="Consolas"/>
                <w:color w:val="0000FF"/>
                <w:sz w:val="16"/>
                <w:szCs w:val="16"/>
                <w:highlight w:val="white"/>
              </w:rPr>
              <w:t>&gt;</w:t>
            </w:r>
          </w:p>
          <w:p w14:paraId="7BE7804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capabilityOrderBy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common</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capabilityOrderBy</w:t>
            </w:r>
            <w:r w:rsidRPr="001F6A74">
              <w:rPr>
                <w:rFonts w:ascii="Consolas" w:hAnsi="Consolas"/>
                <w:color w:val="0000FF"/>
                <w:sz w:val="16"/>
                <w:szCs w:val="16"/>
                <w:highlight w:val="white"/>
              </w:rPr>
              <w:t>&gt;</w:t>
            </w:r>
          </w:p>
          <w:p w14:paraId="7B3257C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capabilityMultifiling</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capabilityMultifiling</w:t>
            </w:r>
            <w:r w:rsidRPr="001F6A74">
              <w:rPr>
                <w:rFonts w:ascii="Consolas" w:hAnsi="Consolas"/>
                <w:color w:val="0000FF"/>
                <w:sz w:val="16"/>
                <w:szCs w:val="16"/>
                <w:highlight w:val="white"/>
              </w:rPr>
              <w:t>&gt;</w:t>
            </w:r>
          </w:p>
          <w:p w14:paraId="555F2C1D"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capabilityPWCSearchable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capabilityPWCSearchable</w:t>
            </w:r>
            <w:r w:rsidRPr="001F6A74">
              <w:rPr>
                <w:rFonts w:ascii="Consolas" w:hAnsi="Consolas"/>
                <w:color w:val="0000FF"/>
                <w:sz w:val="16"/>
                <w:szCs w:val="16"/>
                <w:highlight w:val="white"/>
              </w:rPr>
              <w:t>&gt;</w:t>
            </w:r>
          </w:p>
          <w:p w14:paraId="3F2C29E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capabilityPWCUpdatable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capabilityPWCUpdatable</w:t>
            </w:r>
            <w:r w:rsidRPr="001F6A74">
              <w:rPr>
                <w:rFonts w:ascii="Consolas" w:hAnsi="Consolas"/>
                <w:color w:val="0000FF"/>
                <w:sz w:val="16"/>
                <w:szCs w:val="16"/>
                <w:highlight w:val="white"/>
              </w:rPr>
              <w:t>&gt;</w:t>
            </w:r>
          </w:p>
          <w:p w14:paraId="1C4F724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capabilityQuery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metadataonly</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capabilityQuery</w:t>
            </w:r>
            <w:r w:rsidRPr="001F6A74">
              <w:rPr>
                <w:rFonts w:ascii="Consolas" w:hAnsi="Consolas"/>
                <w:color w:val="0000FF"/>
                <w:sz w:val="16"/>
                <w:szCs w:val="16"/>
                <w:highlight w:val="white"/>
              </w:rPr>
              <w:t>&gt;</w:t>
            </w:r>
          </w:p>
          <w:p w14:paraId="2EE104C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capabilityRenditions</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none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capabilityRenditions</w:t>
            </w:r>
            <w:r w:rsidRPr="001F6A74">
              <w:rPr>
                <w:rFonts w:ascii="Consolas" w:hAnsi="Consolas"/>
                <w:color w:val="0000FF"/>
                <w:sz w:val="16"/>
                <w:szCs w:val="16"/>
                <w:highlight w:val="white"/>
              </w:rPr>
              <w:t>&gt;</w:t>
            </w:r>
          </w:p>
          <w:p w14:paraId="0982575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capabilityUnfiling</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capabilityUnfiling</w:t>
            </w:r>
            <w:r w:rsidRPr="001F6A74">
              <w:rPr>
                <w:rFonts w:ascii="Consolas" w:hAnsi="Consolas"/>
                <w:color w:val="0000FF"/>
                <w:sz w:val="16"/>
                <w:szCs w:val="16"/>
                <w:highlight w:val="white"/>
              </w:rPr>
              <w:t>&gt;</w:t>
            </w:r>
          </w:p>
          <w:p w14:paraId="685C50E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capabilityVersionSpecificFiling</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capabilityVersionSpecificFiling</w:t>
            </w:r>
            <w:r w:rsidRPr="001F6A74">
              <w:rPr>
                <w:rFonts w:ascii="Consolas" w:hAnsi="Consolas"/>
                <w:color w:val="0000FF"/>
                <w:sz w:val="16"/>
                <w:szCs w:val="16"/>
                <w:highlight w:val="white"/>
              </w:rPr>
              <w:t>&gt;</w:t>
            </w:r>
          </w:p>
          <w:p w14:paraId="3899B57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capabilityJoin</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none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capabilityJoin</w:t>
            </w:r>
            <w:r w:rsidRPr="001F6A74">
              <w:rPr>
                <w:rFonts w:ascii="Consolas" w:hAnsi="Consolas"/>
                <w:color w:val="0000FF"/>
                <w:sz w:val="16"/>
                <w:szCs w:val="16"/>
                <w:highlight w:val="white"/>
              </w:rPr>
              <w:t>&gt;</w:t>
            </w:r>
          </w:p>
          <w:p w14:paraId="7BD4865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capabilityCreatablePropertyTypes</w:t>
            </w:r>
            <w:r w:rsidRPr="001F6A74">
              <w:rPr>
                <w:rFonts w:ascii="Consolas" w:hAnsi="Consolas"/>
                <w:color w:val="0000FF"/>
                <w:sz w:val="16"/>
                <w:szCs w:val="16"/>
                <w:highlight w:val="white"/>
              </w:rPr>
              <w:t>&gt;&lt;/</w:t>
            </w:r>
            <w:r w:rsidRPr="001F6A74">
              <w:rPr>
                <w:rFonts w:ascii="Consolas" w:hAnsi="Consolas"/>
                <w:color w:val="A31515"/>
                <w:sz w:val="16"/>
                <w:szCs w:val="16"/>
                <w:highlight w:val="white"/>
              </w:rPr>
              <w:t>capabilityCreatablePropertyTypes</w:t>
            </w:r>
            <w:r w:rsidRPr="001F6A74">
              <w:rPr>
                <w:rFonts w:ascii="Consolas" w:hAnsi="Consolas"/>
                <w:color w:val="0000FF"/>
                <w:sz w:val="16"/>
                <w:szCs w:val="16"/>
                <w:highlight w:val="white"/>
              </w:rPr>
              <w:t>&gt;</w:t>
            </w:r>
          </w:p>
          <w:p w14:paraId="233313E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capabilities</w:t>
            </w:r>
            <w:r w:rsidRPr="001F6A74">
              <w:rPr>
                <w:rFonts w:ascii="Consolas" w:hAnsi="Consolas"/>
                <w:color w:val="0000FF"/>
                <w:sz w:val="16"/>
                <w:szCs w:val="16"/>
                <w:highlight w:val="white"/>
              </w:rPr>
              <w:t>&gt;</w:t>
            </w:r>
          </w:p>
          <w:p w14:paraId="798F12ED"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aclCapability</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00D60D0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supportedPermissions</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both</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supportedPermissions</w:t>
            </w:r>
            <w:r w:rsidRPr="001F6A74">
              <w:rPr>
                <w:rFonts w:ascii="Consolas" w:hAnsi="Consolas"/>
                <w:color w:val="0000FF"/>
                <w:sz w:val="16"/>
                <w:szCs w:val="16"/>
                <w:highlight w:val="white"/>
              </w:rPr>
              <w:t>&gt;</w:t>
            </w:r>
          </w:p>
          <w:p w14:paraId="2EBE93F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propagation</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propagate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propagation</w:t>
            </w:r>
            <w:r w:rsidRPr="001F6A74">
              <w:rPr>
                <w:rFonts w:ascii="Consolas" w:hAnsi="Consolas"/>
                <w:color w:val="0000FF"/>
                <w:sz w:val="16"/>
                <w:szCs w:val="16"/>
                <w:highlight w:val="white"/>
              </w:rPr>
              <w:t>&gt;</w:t>
            </w:r>
          </w:p>
          <w:p w14:paraId="604057E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1F7A36F1" w14:textId="154915E9"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r w:rsidR="00E4054B">
              <w:rPr>
                <w:rFonts w:ascii="Consolas" w:hAnsi="Consolas"/>
                <w:color w:val="000000"/>
                <w:sz w:val="16"/>
                <w:szCs w:val="16"/>
                <w:highlight w:val="white"/>
              </w:rPr>
              <w:t>edk</w:t>
            </w:r>
            <w:r w:rsidRPr="001F6A74">
              <w:rPr>
                <w:rFonts w:ascii="Consolas" w:hAnsi="Consolas"/>
                <w:color w:val="000000"/>
                <w:sz w:val="16"/>
                <w:szCs w:val="16"/>
                <w:highlight w:val="white"/>
              </w:rPr>
              <w:t>:getChildren</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p>
          <w:p w14:paraId="2E9A85E2" w14:textId="47138042"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r w:rsidR="00C3559A" w:rsidRPr="00C3559A">
              <w:rPr>
                <w:rFonts w:ascii="Consolas" w:hAnsi="Consolas"/>
                <w:color w:val="000000"/>
                <w:sz w:val="16"/>
                <w:szCs w:val="16"/>
              </w:rPr>
              <w:t>mapes objektu izgūšanai vienā līmenī</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p>
          <w:p w14:paraId="790EE9C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4C2B0D0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00"/>
                <w:sz w:val="16"/>
                <w:szCs w:val="16"/>
                <w:highlight w:val="white"/>
              </w:rPr>
              <w:t xml:space="preserve">      …</w:t>
            </w:r>
          </w:p>
          <w:p w14:paraId="2A9F6CB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411B1BB3" w14:textId="2FDA36A8"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r w:rsidR="00E0000C">
              <w:rPr>
                <w:rFonts w:ascii="Consolas" w:hAnsi="Consolas"/>
                <w:color w:val="000000"/>
                <w:sz w:val="16"/>
                <w:szCs w:val="16"/>
                <w:highlight w:val="white"/>
              </w:rPr>
              <w:t>edk</w:t>
            </w:r>
            <w:r w:rsidRPr="001F6A74">
              <w:rPr>
                <w:rFonts w:ascii="Consolas" w:hAnsi="Consolas"/>
                <w:color w:val="000000"/>
                <w:sz w:val="16"/>
                <w:szCs w:val="16"/>
                <w:highlight w:val="white"/>
              </w:rPr>
              <w:t>:getACL</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p>
          <w:p w14:paraId="48026CBB" w14:textId="3294CE09"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r w:rsidR="00F239A3" w:rsidRPr="00F239A3">
              <w:rPr>
                <w:rFonts w:ascii="Consolas" w:hAnsi="Consolas"/>
                <w:color w:val="000000"/>
                <w:sz w:val="16"/>
                <w:szCs w:val="16"/>
              </w:rPr>
              <w:t>obje</w:t>
            </w:r>
            <w:r w:rsidR="00F239A3">
              <w:rPr>
                <w:rFonts w:ascii="Consolas" w:hAnsi="Consolas"/>
                <w:color w:val="000000"/>
                <w:sz w:val="16"/>
                <w:szCs w:val="16"/>
              </w:rPr>
              <w:t>kta piekļuves tiesību izgūšanai</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p>
          <w:p w14:paraId="20121F7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724D264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14C1CDF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cmis:read</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p>
          <w:p w14:paraId="6A07D08D" w14:textId="1C2D048A"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r w:rsidR="003F7CCB" w:rsidRPr="003F7CCB">
              <w:rPr>
                <w:rFonts w:ascii="Consolas" w:hAnsi="Consolas"/>
                <w:color w:val="000000"/>
                <w:sz w:val="16"/>
                <w:szCs w:val="16"/>
              </w:rPr>
              <w:t>tiesību kopums lasīšanai</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p>
          <w:p w14:paraId="48D89E2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3938B58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4F98068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cmis:write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p>
          <w:p w14:paraId="1640569F" w14:textId="425D7DF8"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r w:rsidR="003F7CCB" w:rsidRPr="003F7CCB">
              <w:rPr>
                <w:rFonts w:ascii="Consolas" w:hAnsi="Consolas"/>
                <w:color w:val="000000"/>
                <w:sz w:val="16"/>
                <w:szCs w:val="16"/>
              </w:rPr>
              <w:t>tiesību kopums rakstīšanai un lejupielādei</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p>
          <w:p w14:paraId="3D47CDD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06B117F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52F1043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cmis:all</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p>
          <w:p w14:paraId="033AC51D" w14:textId="2D0E81AC"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r w:rsidR="003F7CCB" w:rsidRPr="003F7CCB">
              <w:rPr>
                <w:rFonts w:ascii="Consolas" w:hAnsi="Consolas"/>
                <w:color w:val="000000"/>
                <w:sz w:val="16"/>
                <w:szCs w:val="16"/>
              </w:rPr>
              <w:t>visa iespējamās tiesības</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description</w:t>
            </w:r>
            <w:r w:rsidRPr="001F6A74">
              <w:rPr>
                <w:rFonts w:ascii="Consolas" w:hAnsi="Consolas"/>
                <w:color w:val="0000FF"/>
                <w:sz w:val="16"/>
                <w:szCs w:val="16"/>
                <w:highlight w:val="white"/>
              </w:rPr>
              <w:t>&gt;</w:t>
            </w:r>
          </w:p>
          <w:p w14:paraId="00A89FF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permissions</w:t>
            </w:r>
            <w:r w:rsidRPr="001F6A74">
              <w:rPr>
                <w:rFonts w:ascii="Consolas" w:hAnsi="Consolas"/>
                <w:color w:val="0000FF"/>
                <w:sz w:val="16"/>
                <w:szCs w:val="16"/>
                <w:highlight w:val="white"/>
              </w:rPr>
              <w:t>&gt;</w:t>
            </w:r>
          </w:p>
          <w:p w14:paraId="600C68B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mapping</w:t>
            </w:r>
            <w:r w:rsidRPr="001F6A74">
              <w:rPr>
                <w:rFonts w:ascii="Consolas" w:hAnsi="Consolas"/>
                <w:color w:val="0000FF"/>
                <w:sz w:val="16"/>
                <w:szCs w:val="16"/>
                <w:highlight w:val="white"/>
              </w:rPr>
              <w:t>&gt;</w:t>
            </w:r>
          </w:p>
          <w:p w14:paraId="571A43F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key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canGetDescendents.Folder</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key</w:t>
            </w:r>
            <w:r w:rsidRPr="001F6A74">
              <w:rPr>
                <w:rFonts w:ascii="Consolas" w:hAnsi="Consolas"/>
                <w:color w:val="0000FF"/>
                <w:sz w:val="16"/>
                <w:szCs w:val="16"/>
                <w:highlight w:val="white"/>
              </w:rPr>
              <w:t>&gt;</w:t>
            </w:r>
          </w:p>
          <w:p w14:paraId="25AE1B65" w14:textId="616F888C"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lastRenderedPageBreak/>
              <w:t xml:space="preserve">        &lt;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r w:rsidR="009C0A10">
              <w:rPr>
                <w:rFonts w:ascii="Consolas" w:hAnsi="Consolas"/>
                <w:color w:val="000000"/>
                <w:sz w:val="16"/>
                <w:szCs w:val="16"/>
                <w:highlight w:val="white"/>
              </w:rPr>
              <w:t>edk</w:t>
            </w:r>
            <w:r w:rsidRPr="001F6A74">
              <w:rPr>
                <w:rFonts w:ascii="Consolas" w:hAnsi="Consolas"/>
                <w:color w:val="000000"/>
                <w:sz w:val="16"/>
                <w:szCs w:val="16"/>
                <w:highlight w:val="white"/>
              </w:rPr>
              <w:t>:getDescendants</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p>
          <w:p w14:paraId="235DC22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cmis:read</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p>
          <w:p w14:paraId="5EEEA23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cmis:write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p>
          <w:p w14:paraId="03D30E5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cmis:all</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permission</w:t>
            </w:r>
            <w:r w:rsidRPr="001F6A74">
              <w:rPr>
                <w:rFonts w:ascii="Consolas" w:hAnsi="Consolas"/>
                <w:color w:val="0000FF"/>
                <w:sz w:val="16"/>
                <w:szCs w:val="16"/>
                <w:highlight w:val="white"/>
              </w:rPr>
              <w:t>&gt;</w:t>
            </w:r>
          </w:p>
          <w:p w14:paraId="52D94BE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mapping</w:t>
            </w:r>
            <w:r w:rsidRPr="001F6A74">
              <w:rPr>
                <w:rFonts w:ascii="Consolas" w:hAnsi="Consolas"/>
                <w:color w:val="0000FF"/>
                <w:sz w:val="16"/>
                <w:szCs w:val="16"/>
                <w:highlight w:val="white"/>
              </w:rPr>
              <w:t>&gt;</w:t>
            </w:r>
          </w:p>
          <w:p w14:paraId="7542079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00"/>
                <w:sz w:val="16"/>
                <w:szCs w:val="16"/>
                <w:highlight w:val="white"/>
              </w:rPr>
              <w:t xml:space="preserve">      …</w:t>
            </w:r>
          </w:p>
          <w:p w14:paraId="012A969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aclCapability</w:t>
            </w:r>
            <w:r w:rsidRPr="001F6A74">
              <w:rPr>
                <w:rFonts w:ascii="Consolas" w:hAnsi="Consolas"/>
                <w:color w:val="0000FF"/>
                <w:sz w:val="16"/>
                <w:szCs w:val="16"/>
                <w:highlight w:val="white"/>
              </w:rPr>
              <w:t>&gt;</w:t>
            </w:r>
          </w:p>
          <w:p w14:paraId="59E0954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cmisVersionSupported</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1.1</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cmisVersionSupported</w:t>
            </w:r>
            <w:r w:rsidRPr="001F6A74">
              <w:rPr>
                <w:rFonts w:ascii="Consolas" w:hAnsi="Consolas"/>
                <w:color w:val="0000FF"/>
                <w:sz w:val="16"/>
                <w:szCs w:val="16"/>
                <w:highlight w:val="white"/>
              </w:rPr>
              <w:t>&gt;</w:t>
            </w:r>
          </w:p>
          <w:p w14:paraId="17CC480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changesIncomplete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changesIncomplete</w:t>
            </w:r>
            <w:r w:rsidRPr="001F6A74">
              <w:rPr>
                <w:rFonts w:ascii="Consolas" w:hAnsi="Consolas"/>
                <w:color w:val="0000FF"/>
                <w:sz w:val="16"/>
                <w:szCs w:val="16"/>
                <w:highlight w:val="white"/>
              </w:rPr>
              <w:t>&gt;</w:t>
            </w:r>
          </w:p>
          <w:p w14:paraId="12F4C59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repositoryInfo</w:t>
            </w:r>
            <w:r w:rsidRPr="001F6A74">
              <w:rPr>
                <w:rFonts w:ascii="Consolas" w:hAnsi="Consolas"/>
                <w:color w:val="0000FF"/>
                <w:sz w:val="16"/>
                <w:szCs w:val="16"/>
                <w:highlight w:val="white"/>
              </w:rPr>
              <w:t>&gt;</w:t>
            </w:r>
          </w:p>
          <w:p w14:paraId="534CBB12"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getRepositoryInfoResponse</w:t>
            </w:r>
            <w:r w:rsidRPr="001F6A74">
              <w:rPr>
                <w:rFonts w:ascii="Consolas" w:hAnsi="Consolas"/>
                <w:color w:val="0000FF"/>
                <w:sz w:val="16"/>
                <w:szCs w:val="16"/>
                <w:highlight w:val="white"/>
              </w:rPr>
              <w:t>&gt;</w:t>
            </w:r>
          </w:p>
        </w:tc>
      </w:tr>
      <w:tr w:rsidR="004A38A1" w:rsidRPr="00FB2E9C" w14:paraId="46C66BE6" w14:textId="77777777" w:rsidTr="00275D57">
        <w:tc>
          <w:tcPr>
            <w:tcW w:w="9854" w:type="dxa"/>
            <w:gridSpan w:val="2"/>
            <w:tcBorders>
              <w:bottom w:val="single" w:sz="4" w:space="0" w:color="auto"/>
            </w:tcBorders>
            <w:shd w:val="clear" w:color="auto" w:fill="auto"/>
          </w:tcPr>
          <w:p w14:paraId="52CE1347" w14:textId="77777777" w:rsidR="004A38A1" w:rsidRPr="00FB2E9C" w:rsidRDefault="004A38A1" w:rsidP="00275D57">
            <w:pPr>
              <w:pStyle w:val="MessageHeader"/>
            </w:pPr>
            <w:r w:rsidRPr="00FB2E9C">
              <w:lastRenderedPageBreak/>
              <w:t>Kļūdas</w:t>
            </w:r>
          </w:p>
        </w:tc>
      </w:tr>
      <w:tr w:rsidR="004A38A1" w:rsidRPr="00FB2E9C" w14:paraId="67714976" w14:textId="77777777" w:rsidTr="004A38A1">
        <w:tc>
          <w:tcPr>
            <w:tcW w:w="9854" w:type="dxa"/>
            <w:gridSpan w:val="2"/>
            <w:tcBorders>
              <w:top w:val="single" w:sz="4" w:space="0" w:color="auto"/>
            </w:tcBorders>
          </w:tcPr>
          <w:p w14:paraId="45263FFB" w14:textId="77777777" w:rsidR="004A38A1" w:rsidRPr="00571A55" w:rsidRDefault="004A38A1" w:rsidP="004A38A1">
            <w:pPr>
              <w:pStyle w:val="Tablebody"/>
              <w:rPr>
                <w:rFonts w:cs="Times New Roman"/>
              </w:rPr>
            </w:pPr>
            <w:r w:rsidRPr="00571A55">
              <w:rPr>
                <w:rFonts w:cs="Times New Roman"/>
              </w:rPr>
              <w:t>permissionDenied, runtime, storage, invalidArgument, objectNotFound</w:t>
            </w:r>
          </w:p>
        </w:tc>
      </w:tr>
    </w:tbl>
    <w:p w14:paraId="001C2670" w14:textId="77777777" w:rsidR="004A38A1" w:rsidRPr="0039298B" w:rsidRDefault="004A38A1" w:rsidP="0039298B">
      <w:pPr>
        <w:pStyle w:val="Heading3"/>
      </w:pPr>
      <w:bookmarkStart w:id="215" w:name="_Toc452739567"/>
      <w:bookmarkStart w:id="216" w:name="_Toc452740413"/>
      <w:bookmarkStart w:id="217" w:name="_Toc452741259"/>
      <w:bookmarkStart w:id="218" w:name="_Toc452993033"/>
      <w:bookmarkStart w:id="219" w:name="_Toc452996380"/>
      <w:bookmarkStart w:id="220" w:name="_Toc453061068"/>
      <w:bookmarkStart w:id="221" w:name="_Toc453061916"/>
      <w:bookmarkStart w:id="222" w:name="_Toc453069165"/>
      <w:bookmarkStart w:id="223" w:name="_Toc453070013"/>
      <w:bookmarkStart w:id="224" w:name="_Toc453070863"/>
      <w:bookmarkStart w:id="225" w:name="_Toc453071711"/>
      <w:bookmarkStart w:id="226" w:name="_Toc453080632"/>
      <w:bookmarkStart w:id="227" w:name="_Toc453081481"/>
      <w:bookmarkStart w:id="228" w:name="_Toc453083391"/>
      <w:bookmarkStart w:id="229" w:name="_Toc453084242"/>
      <w:bookmarkStart w:id="230" w:name="_Toc453085095"/>
      <w:bookmarkStart w:id="231" w:name="_Toc453085946"/>
      <w:bookmarkStart w:id="232" w:name="_Toc453235201"/>
      <w:bookmarkStart w:id="233" w:name="_Toc453239265"/>
      <w:bookmarkStart w:id="234" w:name="_Toc453240116"/>
      <w:bookmarkStart w:id="235" w:name="_Toc453240967"/>
      <w:bookmarkStart w:id="236" w:name="_Toc453241818"/>
      <w:bookmarkStart w:id="237" w:name="_Toc453250225"/>
      <w:bookmarkStart w:id="238" w:name="_Toc453251076"/>
      <w:bookmarkStart w:id="239" w:name="_Toc453251927"/>
      <w:bookmarkStart w:id="240" w:name="_Toc453254529"/>
      <w:bookmarkStart w:id="241" w:name="_Toc453255379"/>
      <w:bookmarkStart w:id="242" w:name="_Toc453256231"/>
      <w:bookmarkStart w:id="243" w:name="_Toc453256889"/>
      <w:bookmarkStart w:id="244" w:name="_Toc453257547"/>
      <w:bookmarkStart w:id="245" w:name="_Toc453258205"/>
      <w:bookmarkStart w:id="246" w:name="_Toc453258237"/>
      <w:bookmarkStart w:id="247" w:name="_Toc481068414"/>
      <w:bookmarkStart w:id="248" w:name="_Toc505086972"/>
      <w:bookmarkStart w:id="249" w:name="_Toc314584681"/>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39298B">
        <w:t>Metode „getTypeChildren”</w:t>
      </w:r>
      <w:bookmarkEnd w:id="246"/>
      <w:bookmarkEnd w:id="247"/>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6250"/>
      </w:tblGrid>
      <w:tr w:rsidR="004A38A1" w:rsidRPr="00FB2E9C" w14:paraId="49FD596F" w14:textId="77777777" w:rsidTr="0039298B">
        <w:tc>
          <w:tcPr>
            <w:tcW w:w="2878" w:type="dxa"/>
            <w:tcBorders>
              <w:right w:val="single" w:sz="4" w:space="0" w:color="auto"/>
            </w:tcBorders>
            <w:shd w:val="clear" w:color="auto" w:fill="auto"/>
          </w:tcPr>
          <w:p w14:paraId="52FB3FBF" w14:textId="77777777" w:rsidR="004A38A1" w:rsidRPr="00FB2E9C" w:rsidRDefault="004A38A1" w:rsidP="0039298B">
            <w:pPr>
              <w:pStyle w:val="MessageHeader"/>
            </w:pPr>
            <w:r w:rsidRPr="00FB2E9C">
              <w:t>Identifikators</w:t>
            </w:r>
          </w:p>
        </w:tc>
        <w:tc>
          <w:tcPr>
            <w:tcW w:w="6976" w:type="dxa"/>
            <w:tcBorders>
              <w:left w:val="single" w:sz="4" w:space="0" w:color="auto"/>
              <w:bottom w:val="single" w:sz="4" w:space="0" w:color="auto"/>
            </w:tcBorders>
          </w:tcPr>
          <w:p w14:paraId="0BC970E9" w14:textId="77777777" w:rsidR="004A38A1" w:rsidRPr="00FB2E9C" w:rsidRDefault="004A38A1" w:rsidP="004A38A1">
            <w:pPr>
              <w:pStyle w:val="Tablebody"/>
              <w:rPr>
                <w:rFonts w:cs="Times New Roman"/>
              </w:rPr>
            </w:pPr>
            <w:r w:rsidRPr="00FB2E9C">
              <w:rPr>
                <w:rFonts w:cs="Times New Roman"/>
              </w:rPr>
              <w:t>getTypeChildren</w:t>
            </w:r>
          </w:p>
        </w:tc>
      </w:tr>
      <w:tr w:rsidR="004A38A1" w:rsidRPr="00FB2E9C" w14:paraId="76B848D2" w14:textId="77777777" w:rsidTr="0039298B">
        <w:tc>
          <w:tcPr>
            <w:tcW w:w="2878" w:type="dxa"/>
            <w:tcBorders>
              <w:right w:val="single" w:sz="4" w:space="0" w:color="auto"/>
            </w:tcBorders>
            <w:shd w:val="clear" w:color="auto" w:fill="auto"/>
          </w:tcPr>
          <w:p w14:paraId="175CD968" w14:textId="77777777" w:rsidR="004A38A1" w:rsidRPr="00FB2E9C" w:rsidRDefault="004A38A1" w:rsidP="0039298B">
            <w:pPr>
              <w:pStyle w:val="MessageHeader"/>
            </w:pPr>
            <w:r w:rsidRPr="00FB2E9C">
              <w:t>Nosaukums</w:t>
            </w:r>
          </w:p>
        </w:tc>
        <w:tc>
          <w:tcPr>
            <w:tcW w:w="6976" w:type="dxa"/>
            <w:tcBorders>
              <w:left w:val="single" w:sz="4" w:space="0" w:color="auto"/>
            </w:tcBorders>
          </w:tcPr>
          <w:p w14:paraId="600D3BB4" w14:textId="77777777" w:rsidR="004A38A1" w:rsidRPr="00FB2E9C" w:rsidRDefault="004A38A1" w:rsidP="004A38A1">
            <w:pPr>
              <w:pStyle w:val="Tablebody"/>
              <w:rPr>
                <w:rFonts w:cs="Times New Roman"/>
              </w:rPr>
            </w:pPr>
            <w:r w:rsidRPr="00FB2E9C">
              <w:rPr>
                <w:rFonts w:cs="Times New Roman"/>
              </w:rPr>
              <w:t>Izgūt atvasinātos tipus</w:t>
            </w:r>
          </w:p>
        </w:tc>
      </w:tr>
      <w:tr w:rsidR="004A38A1" w:rsidRPr="00FB2E9C" w14:paraId="0E9F82BB" w14:textId="77777777" w:rsidTr="0039298B">
        <w:tc>
          <w:tcPr>
            <w:tcW w:w="9854" w:type="dxa"/>
            <w:gridSpan w:val="2"/>
            <w:tcBorders>
              <w:bottom w:val="single" w:sz="4" w:space="0" w:color="auto"/>
            </w:tcBorders>
            <w:shd w:val="clear" w:color="auto" w:fill="auto"/>
          </w:tcPr>
          <w:p w14:paraId="16CE97BA" w14:textId="77777777" w:rsidR="004A38A1" w:rsidRPr="00FB2E9C" w:rsidRDefault="004A38A1" w:rsidP="0039298B">
            <w:pPr>
              <w:pStyle w:val="MessageHeader"/>
            </w:pPr>
            <w:r w:rsidRPr="00FB2E9C">
              <w:t>Ievads</w:t>
            </w:r>
          </w:p>
        </w:tc>
      </w:tr>
      <w:tr w:rsidR="004A38A1" w:rsidRPr="00FB2E9C" w14:paraId="401EFA1E" w14:textId="77777777" w:rsidTr="004A38A1">
        <w:tc>
          <w:tcPr>
            <w:tcW w:w="9854" w:type="dxa"/>
            <w:gridSpan w:val="2"/>
            <w:tcBorders>
              <w:top w:val="single" w:sz="4" w:space="0" w:color="auto"/>
            </w:tcBorders>
          </w:tcPr>
          <w:p w14:paraId="1866F057" w14:textId="77777777" w:rsidR="004A38A1" w:rsidRPr="00FB2E9C" w:rsidRDefault="004A38A1" w:rsidP="004A38A1">
            <w:pPr>
              <w:pStyle w:val="Tablebody"/>
              <w:rPr>
                <w:rFonts w:cs="Times New Roman"/>
              </w:rPr>
            </w:pPr>
            <w:r w:rsidRPr="00FB2E9C">
              <w:rPr>
                <w:rFonts w:cs="Times New Roman"/>
              </w:rPr>
              <w:t>Izgūst tipus, kuru definīcija ir atvasināta no ievaddatos noteiktā tipa.</w:t>
            </w:r>
          </w:p>
        </w:tc>
      </w:tr>
      <w:tr w:rsidR="004A38A1" w:rsidRPr="00FB2E9C" w14:paraId="42AC2C56" w14:textId="77777777" w:rsidTr="0039298B">
        <w:tc>
          <w:tcPr>
            <w:tcW w:w="9854" w:type="dxa"/>
            <w:gridSpan w:val="2"/>
            <w:tcBorders>
              <w:bottom w:val="single" w:sz="4" w:space="0" w:color="auto"/>
            </w:tcBorders>
            <w:shd w:val="clear" w:color="auto" w:fill="auto"/>
          </w:tcPr>
          <w:p w14:paraId="7F6E39CB" w14:textId="77777777" w:rsidR="004A38A1" w:rsidRPr="00FB2E9C" w:rsidRDefault="004A38A1" w:rsidP="0039298B">
            <w:pPr>
              <w:pStyle w:val="MessageHeader"/>
            </w:pPr>
            <w:r w:rsidRPr="00FB2E9C">
              <w:t>Ievaddati</w:t>
            </w:r>
          </w:p>
        </w:tc>
      </w:tr>
      <w:tr w:rsidR="004A38A1" w:rsidRPr="00FB2E9C" w14:paraId="486B9F1C" w14:textId="77777777" w:rsidTr="004A38A1">
        <w:tc>
          <w:tcPr>
            <w:tcW w:w="9854" w:type="dxa"/>
            <w:gridSpan w:val="2"/>
            <w:tcBorders>
              <w:top w:val="single" w:sz="4" w:space="0" w:color="auto"/>
            </w:tcBorders>
          </w:tcPr>
          <w:p w14:paraId="622DC85D" w14:textId="6F483F4F" w:rsidR="004A38A1" w:rsidRPr="00230858" w:rsidRDefault="004A38A1" w:rsidP="00230858">
            <w:pPr>
              <w:pStyle w:val="TableListBullet"/>
            </w:pPr>
            <w:r w:rsidRPr="00230858">
              <w:t>repositoryId – repozitorija identifikators – obligāts</w:t>
            </w:r>
            <w:r w:rsidR="00EC79D9">
              <w:t>.</w:t>
            </w:r>
          </w:p>
          <w:p w14:paraId="116C91EC" w14:textId="77777777" w:rsidR="004A38A1" w:rsidRPr="00230858" w:rsidRDefault="004A38A1" w:rsidP="00230858">
            <w:pPr>
              <w:pStyle w:val="TableListBullet"/>
            </w:pPr>
            <w:r w:rsidRPr="00230858">
              <w:t>typeId – tipa identifikators – obligāts;</w:t>
            </w:r>
          </w:p>
          <w:p w14:paraId="0D26C110" w14:textId="77777777" w:rsidR="004A38A1" w:rsidRPr="00230858" w:rsidRDefault="004A38A1" w:rsidP="00230858">
            <w:pPr>
              <w:pStyle w:val="TableListBullet"/>
            </w:pPr>
            <w:r w:rsidRPr="00230858">
              <w:t>includePropertyDefinitions – pēc noklusējuma false. Nosaka, vai izvaddatos ir jāiekļauj tipam atbilstošo īpašību definīcija;</w:t>
            </w:r>
          </w:p>
          <w:p w14:paraId="22C92A60" w14:textId="77777777" w:rsidR="004A38A1" w:rsidRPr="00230858" w:rsidRDefault="004A38A1" w:rsidP="00230858">
            <w:pPr>
              <w:pStyle w:val="TableListBullet"/>
            </w:pPr>
            <w:r w:rsidRPr="00230858">
              <w:t>maxItems – nosaka maksimālo ierakstu skaitu, kas var tikt atgriezts vienā pieprasījumā;</w:t>
            </w:r>
          </w:p>
          <w:p w14:paraId="1A6B7B1F" w14:textId="77777777" w:rsidR="004A38A1" w:rsidRPr="00230858" w:rsidRDefault="004A38A1" w:rsidP="00230858">
            <w:pPr>
              <w:pStyle w:val="TableListBullet"/>
            </w:pPr>
            <w:r w:rsidRPr="00230858">
              <w:t>skipCount – nosaka ierakstu skaitu, kas jāizlaiž pieprasījumā, sākot ar pirmo. Noklusētā vērtība 0.</w:t>
            </w:r>
          </w:p>
          <w:p w14:paraId="285F0A5D" w14:textId="77777777" w:rsidR="004A38A1" w:rsidRPr="00230858" w:rsidRDefault="004A38A1" w:rsidP="00230858">
            <w:pPr>
              <w:pStyle w:val="TableListBullet"/>
            </w:pPr>
            <w:r w:rsidRPr="00230858">
              <w:t xml:space="preserve">extension – elements papildus datiem, specifiskai repozitorija vai programmatūras realizācijai. Šajā metodē elementa vērtība un/vai tā struktūra tiek ignorēta: null. </w:t>
            </w:r>
          </w:p>
          <w:p w14:paraId="611D4ACE"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6225" w:dyaOrig="3195" w14:anchorId="6621F130">
                <v:shape id="_x0000_i1031" type="#_x0000_t75" style="width:237pt;height:122pt" o:ole="">
                  <v:imagedata r:id="rId32" o:title=""/>
                </v:shape>
                <o:OLEObject Type="Embed" ProgID="PBrush" ShapeID="_x0000_i1031" DrawAspect="Content" ObjectID="_1578904582" r:id="rId33"/>
              </w:object>
            </w:r>
          </w:p>
          <w:p w14:paraId="3BCBA371" w14:textId="77777777" w:rsidR="004A38A1" w:rsidRPr="00230858" w:rsidRDefault="004A38A1" w:rsidP="00230858">
            <w:pPr>
              <w:pStyle w:val="Tablebody"/>
            </w:pPr>
            <w:r w:rsidRPr="00230858">
              <w:t>Piemērs:</w:t>
            </w:r>
          </w:p>
          <w:p w14:paraId="0E4A016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ns:getTypeChildren</w:t>
            </w:r>
            <w:r w:rsidRPr="001F6A74">
              <w:rPr>
                <w:rFonts w:ascii="Consolas" w:hAnsi="Consolas"/>
                <w:color w:val="0000FF"/>
                <w:sz w:val="16"/>
                <w:szCs w:val="16"/>
                <w:highlight w:val="white"/>
              </w:rPr>
              <w:t>&gt;</w:t>
            </w:r>
          </w:p>
          <w:p w14:paraId="48241CEA" w14:textId="57B8F6D1"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ns:repositoryId</w:t>
            </w:r>
            <w:r w:rsidRPr="001F6A74">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ns:repositoryId</w:t>
            </w:r>
            <w:r w:rsidRPr="001F6A74">
              <w:rPr>
                <w:rFonts w:ascii="Consolas" w:hAnsi="Consolas"/>
                <w:color w:val="0000FF"/>
                <w:sz w:val="16"/>
                <w:szCs w:val="16"/>
                <w:highlight w:val="white"/>
              </w:rPr>
              <w:t>&gt;</w:t>
            </w:r>
          </w:p>
          <w:p w14:paraId="2C7610B4"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ns:getTypeChildren</w:t>
            </w:r>
            <w:r w:rsidRPr="001F6A74">
              <w:rPr>
                <w:rFonts w:ascii="Consolas" w:hAnsi="Consolas"/>
                <w:color w:val="0000FF"/>
                <w:sz w:val="16"/>
                <w:szCs w:val="16"/>
                <w:highlight w:val="white"/>
              </w:rPr>
              <w:t>&gt;</w:t>
            </w:r>
          </w:p>
        </w:tc>
      </w:tr>
      <w:tr w:rsidR="004A38A1" w:rsidRPr="00FB2E9C" w14:paraId="68BE8536" w14:textId="77777777" w:rsidTr="0039298B">
        <w:tc>
          <w:tcPr>
            <w:tcW w:w="9854" w:type="dxa"/>
            <w:gridSpan w:val="2"/>
            <w:tcBorders>
              <w:bottom w:val="single" w:sz="4" w:space="0" w:color="auto"/>
            </w:tcBorders>
            <w:shd w:val="clear" w:color="auto" w:fill="auto"/>
          </w:tcPr>
          <w:p w14:paraId="63C3C737" w14:textId="77777777" w:rsidR="004A38A1" w:rsidRPr="00FB2E9C" w:rsidRDefault="004A38A1" w:rsidP="0039298B">
            <w:pPr>
              <w:pStyle w:val="MessageHeader"/>
            </w:pPr>
            <w:r w:rsidRPr="00FB2E9C">
              <w:t>Izvaddati</w:t>
            </w:r>
          </w:p>
        </w:tc>
      </w:tr>
      <w:tr w:rsidR="004A38A1" w:rsidRPr="00FB2E9C" w14:paraId="1036EC12" w14:textId="77777777" w:rsidTr="004A38A1">
        <w:tc>
          <w:tcPr>
            <w:tcW w:w="9854" w:type="dxa"/>
            <w:gridSpan w:val="2"/>
            <w:tcBorders>
              <w:top w:val="single" w:sz="4" w:space="0" w:color="auto"/>
            </w:tcBorders>
          </w:tcPr>
          <w:p w14:paraId="70094899" w14:textId="77777777" w:rsidR="004A38A1" w:rsidRPr="00230858" w:rsidRDefault="004A38A1" w:rsidP="00230858">
            <w:pPr>
              <w:pStyle w:val="Tablebody"/>
            </w:pPr>
            <w:r w:rsidRPr="00230858">
              <w:t>cmisTypeDefinitionListType – objekta tipu saraksts;</w:t>
            </w:r>
          </w:p>
          <w:p w14:paraId="2F330993" w14:textId="77777777" w:rsidR="004A38A1" w:rsidRPr="00230858" w:rsidRDefault="004A38A1" w:rsidP="00230858">
            <w:pPr>
              <w:pStyle w:val="Tablebody"/>
            </w:pPr>
            <w:r w:rsidRPr="00230858">
              <w:t>hasMoreItems – pazīme, ka ir atlasīti vairāki objekti, kas iekļauti sarakstā;</w:t>
            </w:r>
          </w:p>
          <w:p w14:paraId="540306C5" w14:textId="77777777" w:rsidR="004A38A1" w:rsidRPr="00230858" w:rsidRDefault="004A38A1" w:rsidP="00230858">
            <w:pPr>
              <w:pStyle w:val="Tablebody"/>
            </w:pPr>
            <w:r w:rsidRPr="00230858">
              <w:t>numItems – kopīgais atlasīto objektu skaits.</w:t>
            </w:r>
          </w:p>
          <w:p w14:paraId="1327A084"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2915" w:dyaOrig="16140" w14:anchorId="3F2EB93F">
                <v:shape id="_x0000_i1032" type="#_x0000_t75" style="width:453.5pt;height:8in" o:ole="">
                  <v:imagedata r:id="rId34" o:title=""/>
                </v:shape>
                <o:OLEObject Type="Embed" ProgID="PBrush" ShapeID="_x0000_i1032" DrawAspect="Content" ObjectID="_1578904583" r:id="rId35"/>
              </w:object>
            </w:r>
          </w:p>
          <w:p w14:paraId="72459F79" w14:textId="77777777" w:rsidR="004A38A1" w:rsidRPr="00230858" w:rsidRDefault="004A38A1" w:rsidP="00230858">
            <w:pPr>
              <w:pStyle w:val="Tablebody"/>
            </w:pPr>
            <w:r w:rsidRPr="00230858">
              <w:t>Piemērs:</w:t>
            </w:r>
          </w:p>
          <w:p w14:paraId="7403D5A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getTypeChildrenResponse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http://docs.oasis-open.org/ns/cmis/messaging/200908/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5228225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types</w:t>
            </w:r>
            <w:r w:rsidRPr="001F6A74">
              <w:rPr>
                <w:rFonts w:ascii="Consolas" w:hAnsi="Consolas"/>
                <w:color w:val="0000FF"/>
                <w:sz w:val="16"/>
                <w:szCs w:val="16"/>
                <w:highlight w:val="white"/>
              </w:rPr>
              <w:t>&gt;</w:t>
            </w:r>
          </w:p>
          <w:p w14:paraId="68BA1FC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types</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xsi:type</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q1:cmisTypeRelationshipDefinitionType</w:t>
            </w:r>
            <w:r w:rsidRPr="001F6A74">
              <w:rPr>
                <w:rFonts w:ascii="Consolas" w:hAnsi="Consolas"/>
                <w:color w:val="000000"/>
                <w:sz w:val="16"/>
                <w:szCs w:val="16"/>
                <w:highlight w:val="white"/>
              </w:rPr>
              <w:t>"</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xmlns:q1</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4761C34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cmis:relationship</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q1:id</w:t>
            </w:r>
            <w:r w:rsidRPr="001F6A74">
              <w:rPr>
                <w:rFonts w:ascii="Consolas" w:hAnsi="Consolas"/>
                <w:color w:val="0000FF"/>
                <w:sz w:val="16"/>
                <w:szCs w:val="16"/>
                <w:highlight w:val="white"/>
              </w:rPr>
              <w:t>&gt;</w:t>
            </w:r>
          </w:p>
          <w:p w14:paraId="0C8E28A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q1:localNamespace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xsi:nil</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true</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&gt;&lt;/</w:t>
            </w:r>
            <w:r w:rsidRPr="001F6A74">
              <w:rPr>
                <w:rFonts w:ascii="Consolas" w:hAnsi="Consolas"/>
                <w:color w:val="A31515"/>
                <w:sz w:val="16"/>
                <w:szCs w:val="16"/>
                <w:highlight w:val="white"/>
              </w:rPr>
              <w:t>q1:localNamespace</w:t>
            </w:r>
            <w:r w:rsidRPr="001F6A74">
              <w:rPr>
                <w:rFonts w:ascii="Consolas" w:hAnsi="Consolas"/>
                <w:color w:val="0000FF"/>
                <w:sz w:val="16"/>
                <w:szCs w:val="16"/>
                <w:highlight w:val="white"/>
              </w:rPr>
              <w:t>&gt;</w:t>
            </w:r>
          </w:p>
          <w:p w14:paraId="44BB6E8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q1:queryName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cmis:relationship</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q1:queryName</w:t>
            </w:r>
            <w:r w:rsidRPr="001F6A74">
              <w:rPr>
                <w:rFonts w:ascii="Consolas" w:hAnsi="Consolas"/>
                <w:color w:val="0000FF"/>
                <w:sz w:val="16"/>
                <w:szCs w:val="16"/>
                <w:highlight w:val="white"/>
              </w:rPr>
              <w:t>&gt;</w:t>
            </w:r>
          </w:p>
          <w:p w14:paraId="658C30A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lastRenderedPageBreak/>
              <w:t xml:space="preserve">      &lt;</w:t>
            </w:r>
            <w:r w:rsidRPr="001F6A74">
              <w:rPr>
                <w:rFonts w:ascii="Consolas" w:hAnsi="Consolas"/>
                <w:color w:val="A31515"/>
                <w:sz w:val="16"/>
                <w:szCs w:val="16"/>
                <w:highlight w:val="white"/>
              </w:rPr>
              <w:t>q1:baseId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cmis:relationship</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q1:baseId</w:t>
            </w:r>
            <w:r w:rsidRPr="001F6A74">
              <w:rPr>
                <w:rFonts w:ascii="Consolas" w:hAnsi="Consolas"/>
                <w:color w:val="0000FF"/>
                <w:sz w:val="16"/>
                <w:szCs w:val="16"/>
                <w:highlight w:val="white"/>
              </w:rPr>
              <w:t>&gt;</w:t>
            </w:r>
          </w:p>
          <w:p w14:paraId="4E33109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q1:creatable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q1:creatable</w:t>
            </w:r>
            <w:r w:rsidRPr="001F6A74">
              <w:rPr>
                <w:rFonts w:ascii="Consolas" w:hAnsi="Consolas"/>
                <w:color w:val="0000FF"/>
                <w:sz w:val="16"/>
                <w:szCs w:val="16"/>
                <w:highlight w:val="white"/>
              </w:rPr>
              <w:t>&gt;</w:t>
            </w:r>
          </w:p>
          <w:p w14:paraId="18106B3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q1:fileable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q1:fileable</w:t>
            </w:r>
            <w:r w:rsidRPr="001F6A74">
              <w:rPr>
                <w:rFonts w:ascii="Consolas" w:hAnsi="Consolas"/>
                <w:color w:val="0000FF"/>
                <w:sz w:val="16"/>
                <w:szCs w:val="16"/>
                <w:highlight w:val="white"/>
              </w:rPr>
              <w:t>&gt;</w:t>
            </w:r>
          </w:p>
          <w:p w14:paraId="48EDE83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q1:queryable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q1:queryable</w:t>
            </w:r>
            <w:r w:rsidRPr="001F6A74">
              <w:rPr>
                <w:rFonts w:ascii="Consolas" w:hAnsi="Consolas"/>
                <w:color w:val="0000FF"/>
                <w:sz w:val="16"/>
                <w:szCs w:val="16"/>
                <w:highlight w:val="white"/>
              </w:rPr>
              <w:t>&gt;</w:t>
            </w:r>
          </w:p>
          <w:p w14:paraId="69F2212D"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q1:fulltextIndexed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q1:fulltextIndexed</w:t>
            </w:r>
            <w:r w:rsidRPr="001F6A74">
              <w:rPr>
                <w:rFonts w:ascii="Consolas" w:hAnsi="Consolas"/>
                <w:color w:val="0000FF"/>
                <w:sz w:val="16"/>
                <w:szCs w:val="16"/>
                <w:highlight w:val="white"/>
              </w:rPr>
              <w:t>&gt;</w:t>
            </w:r>
          </w:p>
          <w:p w14:paraId="08EFB91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q1:includedInSupertypeQuery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q1:includedInSupertypeQuery</w:t>
            </w:r>
            <w:r w:rsidRPr="001F6A74">
              <w:rPr>
                <w:rFonts w:ascii="Consolas" w:hAnsi="Consolas"/>
                <w:color w:val="0000FF"/>
                <w:sz w:val="16"/>
                <w:szCs w:val="16"/>
                <w:highlight w:val="white"/>
              </w:rPr>
              <w:t>&gt;</w:t>
            </w:r>
          </w:p>
          <w:p w14:paraId="6F9C062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q1:controllablePolicy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q1:controllablePolicy</w:t>
            </w:r>
            <w:r w:rsidRPr="001F6A74">
              <w:rPr>
                <w:rFonts w:ascii="Consolas" w:hAnsi="Consolas"/>
                <w:color w:val="0000FF"/>
                <w:sz w:val="16"/>
                <w:szCs w:val="16"/>
                <w:highlight w:val="white"/>
              </w:rPr>
              <w:t>&gt;</w:t>
            </w:r>
          </w:p>
          <w:p w14:paraId="4FA5413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q1:controllableACL</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q1:controllableACL</w:t>
            </w:r>
            <w:r w:rsidRPr="001F6A74">
              <w:rPr>
                <w:rFonts w:ascii="Consolas" w:hAnsi="Consolas"/>
                <w:color w:val="0000FF"/>
                <w:sz w:val="16"/>
                <w:szCs w:val="16"/>
                <w:highlight w:val="white"/>
              </w:rPr>
              <w:t>&gt;</w:t>
            </w:r>
          </w:p>
          <w:p w14:paraId="11C2B6A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types</w:t>
            </w:r>
            <w:r w:rsidRPr="001F6A74">
              <w:rPr>
                <w:rFonts w:ascii="Consolas" w:hAnsi="Consolas"/>
                <w:color w:val="0000FF"/>
                <w:sz w:val="16"/>
                <w:szCs w:val="16"/>
                <w:highlight w:val="white"/>
              </w:rPr>
              <w:t>&gt;</w:t>
            </w:r>
          </w:p>
          <w:p w14:paraId="75E664A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types</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xsi:type</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q2:cmisTypeFolderDefinitionType</w:t>
            </w:r>
            <w:r w:rsidRPr="001F6A74">
              <w:rPr>
                <w:rFonts w:ascii="Consolas" w:hAnsi="Consolas"/>
                <w:color w:val="000000"/>
                <w:sz w:val="16"/>
                <w:szCs w:val="16"/>
                <w:highlight w:val="white"/>
              </w:rPr>
              <w:t>"</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xmlns:q2</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22AF82A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cmis:folder</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q2:id</w:t>
            </w:r>
            <w:r w:rsidRPr="001F6A74">
              <w:rPr>
                <w:rFonts w:ascii="Consolas" w:hAnsi="Consolas"/>
                <w:color w:val="0000FF"/>
                <w:sz w:val="16"/>
                <w:szCs w:val="16"/>
                <w:highlight w:val="white"/>
              </w:rPr>
              <w:t>&gt;</w:t>
            </w:r>
          </w:p>
          <w:p w14:paraId="423323F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q2:localNamespace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xsi:nil</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true</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&gt;&lt;/</w:t>
            </w:r>
            <w:r w:rsidRPr="001F6A74">
              <w:rPr>
                <w:rFonts w:ascii="Consolas" w:hAnsi="Consolas"/>
                <w:color w:val="A31515"/>
                <w:sz w:val="16"/>
                <w:szCs w:val="16"/>
                <w:highlight w:val="white"/>
              </w:rPr>
              <w:t>q2:localNamespace</w:t>
            </w:r>
            <w:r w:rsidRPr="001F6A74">
              <w:rPr>
                <w:rFonts w:ascii="Consolas" w:hAnsi="Consolas"/>
                <w:color w:val="0000FF"/>
                <w:sz w:val="16"/>
                <w:szCs w:val="16"/>
                <w:highlight w:val="white"/>
              </w:rPr>
              <w:t>&gt;</w:t>
            </w:r>
          </w:p>
          <w:p w14:paraId="3EF8A86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q2:queryName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cmis:folder</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q2:queryName</w:t>
            </w:r>
            <w:r w:rsidRPr="001F6A74">
              <w:rPr>
                <w:rFonts w:ascii="Consolas" w:hAnsi="Consolas"/>
                <w:color w:val="0000FF"/>
                <w:sz w:val="16"/>
                <w:szCs w:val="16"/>
                <w:highlight w:val="white"/>
              </w:rPr>
              <w:t>&gt;</w:t>
            </w:r>
          </w:p>
          <w:p w14:paraId="64607AA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q2:baseId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cmis:folder</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q2:baseId</w:t>
            </w:r>
            <w:r w:rsidRPr="001F6A74">
              <w:rPr>
                <w:rFonts w:ascii="Consolas" w:hAnsi="Consolas"/>
                <w:color w:val="0000FF"/>
                <w:sz w:val="16"/>
                <w:szCs w:val="16"/>
                <w:highlight w:val="white"/>
              </w:rPr>
              <w:t>&gt;</w:t>
            </w:r>
          </w:p>
          <w:p w14:paraId="644E950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q2:creatable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q2:creatable</w:t>
            </w:r>
            <w:r w:rsidRPr="001F6A74">
              <w:rPr>
                <w:rFonts w:ascii="Consolas" w:hAnsi="Consolas"/>
                <w:color w:val="0000FF"/>
                <w:sz w:val="16"/>
                <w:szCs w:val="16"/>
                <w:highlight w:val="white"/>
              </w:rPr>
              <w:t>&gt;</w:t>
            </w:r>
          </w:p>
          <w:p w14:paraId="35B86CD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q2:fileable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q2:fileable</w:t>
            </w:r>
            <w:r w:rsidRPr="001F6A74">
              <w:rPr>
                <w:rFonts w:ascii="Consolas" w:hAnsi="Consolas"/>
                <w:color w:val="0000FF"/>
                <w:sz w:val="16"/>
                <w:szCs w:val="16"/>
                <w:highlight w:val="white"/>
              </w:rPr>
              <w:t>&gt;</w:t>
            </w:r>
          </w:p>
          <w:p w14:paraId="7F341D2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q2:queryable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q2:queryable</w:t>
            </w:r>
            <w:r w:rsidRPr="001F6A74">
              <w:rPr>
                <w:rFonts w:ascii="Consolas" w:hAnsi="Consolas"/>
                <w:color w:val="0000FF"/>
                <w:sz w:val="16"/>
                <w:szCs w:val="16"/>
                <w:highlight w:val="white"/>
              </w:rPr>
              <w:t>&gt;</w:t>
            </w:r>
          </w:p>
          <w:p w14:paraId="0D4FC2C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q2:fulltextIndexed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q2:fulltextIndexed</w:t>
            </w:r>
            <w:r w:rsidRPr="001F6A74">
              <w:rPr>
                <w:rFonts w:ascii="Consolas" w:hAnsi="Consolas"/>
                <w:color w:val="0000FF"/>
                <w:sz w:val="16"/>
                <w:szCs w:val="16"/>
                <w:highlight w:val="white"/>
              </w:rPr>
              <w:t>&gt;</w:t>
            </w:r>
          </w:p>
          <w:p w14:paraId="47F0232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q2:includedInSupertypeQuery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q2:includedInSupertypeQuery</w:t>
            </w:r>
            <w:r w:rsidRPr="001F6A74">
              <w:rPr>
                <w:rFonts w:ascii="Consolas" w:hAnsi="Consolas"/>
                <w:color w:val="0000FF"/>
                <w:sz w:val="16"/>
                <w:szCs w:val="16"/>
                <w:highlight w:val="white"/>
              </w:rPr>
              <w:t>&gt;</w:t>
            </w:r>
          </w:p>
          <w:p w14:paraId="6280BD3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q2:controllablePolicy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q2:controllablePolicy</w:t>
            </w:r>
            <w:r w:rsidRPr="001F6A74">
              <w:rPr>
                <w:rFonts w:ascii="Consolas" w:hAnsi="Consolas"/>
                <w:color w:val="0000FF"/>
                <w:sz w:val="16"/>
                <w:szCs w:val="16"/>
                <w:highlight w:val="white"/>
              </w:rPr>
              <w:t>&gt;</w:t>
            </w:r>
          </w:p>
          <w:p w14:paraId="7FE70BF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q2:controllableACL</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q2:controllableACL</w:t>
            </w:r>
            <w:r w:rsidRPr="001F6A74">
              <w:rPr>
                <w:rFonts w:ascii="Consolas" w:hAnsi="Consolas"/>
                <w:color w:val="0000FF"/>
                <w:sz w:val="16"/>
                <w:szCs w:val="16"/>
                <w:highlight w:val="white"/>
              </w:rPr>
              <w:t>&gt;</w:t>
            </w:r>
          </w:p>
          <w:p w14:paraId="5DC2022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types</w:t>
            </w:r>
            <w:r w:rsidRPr="001F6A74">
              <w:rPr>
                <w:rFonts w:ascii="Consolas" w:hAnsi="Consolas"/>
                <w:color w:val="0000FF"/>
                <w:sz w:val="16"/>
                <w:szCs w:val="16"/>
                <w:highlight w:val="white"/>
              </w:rPr>
              <w:t>&gt;</w:t>
            </w:r>
          </w:p>
          <w:p w14:paraId="76D977B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types</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xsi:type</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q3:cmisTypeDocumentDefinitionType</w:t>
            </w:r>
            <w:r w:rsidRPr="001F6A74">
              <w:rPr>
                <w:rFonts w:ascii="Consolas" w:hAnsi="Consolas"/>
                <w:color w:val="000000"/>
                <w:sz w:val="16"/>
                <w:szCs w:val="16"/>
                <w:highlight w:val="white"/>
              </w:rPr>
              <w:t>"</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xmlns:q3</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0FD1C63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cmis:document</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q3:id</w:t>
            </w:r>
            <w:r w:rsidRPr="001F6A74">
              <w:rPr>
                <w:rFonts w:ascii="Consolas" w:hAnsi="Consolas"/>
                <w:color w:val="0000FF"/>
                <w:sz w:val="16"/>
                <w:szCs w:val="16"/>
                <w:highlight w:val="white"/>
              </w:rPr>
              <w:t>&gt;</w:t>
            </w:r>
          </w:p>
          <w:p w14:paraId="7DAE5B8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q3:localNamespace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xsi:nil</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true</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&gt;&lt;/</w:t>
            </w:r>
            <w:r w:rsidRPr="001F6A74">
              <w:rPr>
                <w:rFonts w:ascii="Consolas" w:hAnsi="Consolas"/>
                <w:color w:val="A31515"/>
                <w:sz w:val="16"/>
                <w:szCs w:val="16"/>
                <w:highlight w:val="white"/>
              </w:rPr>
              <w:t>q3:localNamespace</w:t>
            </w:r>
            <w:r w:rsidRPr="001F6A74">
              <w:rPr>
                <w:rFonts w:ascii="Consolas" w:hAnsi="Consolas"/>
                <w:color w:val="0000FF"/>
                <w:sz w:val="16"/>
                <w:szCs w:val="16"/>
                <w:highlight w:val="white"/>
              </w:rPr>
              <w:t>&gt;</w:t>
            </w:r>
          </w:p>
          <w:p w14:paraId="24FA870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q3:queryName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cmis:document</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q3:queryName</w:t>
            </w:r>
            <w:r w:rsidRPr="001F6A74">
              <w:rPr>
                <w:rFonts w:ascii="Consolas" w:hAnsi="Consolas"/>
                <w:color w:val="0000FF"/>
                <w:sz w:val="16"/>
                <w:szCs w:val="16"/>
                <w:highlight w:val="white"/>
              </w:rPr>
              <w:t>&gt;</w:t>
            </w:r>
          </w:p>
          <w:p w14:paraId="3A1A5BD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q3:baseId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cmis:document</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q3:baseId</w:t>
            </w:r>
            <w:r w:rsidRPr="001F6A74">
              <w:rPr>
                <w:rFonts w:ascii="Consolas" w:hAnsi="Consolas"/>
                <w:color w:val="0000FF"/>
                <w:sz w:val="16"/>
                <w:szCs w:val="16"/>
                <w:highlight w:val="white"/>
              </w:rPr>
              <w:t>&gt;</w:t>
            </w:r>
          </w:p>
          <w:p w14:paraId="2041906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q3:creatable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q3:creatable</w:t>
            </w:r>
            <w:r w:rsidRPr="001F6A74">
              <w:rPr>
                <w:rFonts w:ascii="Consolas" w:hAnsi="Consolas"/>
                <w:color w:val="0000FF"/>
                <w:sz w:val="16"/>
                <w:szCs w:val="16"/>
                <w:highlight w:val="white"/>
              </w:rPr>
              <w:t>&gt;</w:t>
            </w:r>
          </w:p>
          <w:p w14:paraId="0E4DCF0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q3:fileable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q3:fileable</w:t>
            </w:r>
            <w:r w:rsidRPr="001F6A74">
              <w:rPr>
                <w:rFonts w:ascii="Consolas" w:hAnsi="Consolas"/>
                <w:color w:val="0000FF"/>
                <w:sz w:val="16"/>
                <w:szCs w:val="16"/>
                <w:highlight w:val="white"/>
              </w:rPr>
              <w:t>&gt;</w:t>
            </w:r>
          </w:p>
          <w:p w14:paraId="5A0D2DC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q3:queryable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q3:queryable</w:t>
            </w:r>
            <w:r w:rsidRPr="001F6A74">
              <w:rPr>
                <w:rFonts w:ascii="Consolas" w:hAnsi="Consolas"/>
                <w:color w:val="0000FF"/>
                <w:sz w:val="16"/>
                <w:szCs w:val="16"/>
                <w:highlight w:val="white"/>
              </w:rPr>
              <w:t>&gt;</w:t>
            </w:r>
          </w:p>
          <w:p w14:paraId="46A2993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q3:fulltextIndexed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q3:fulltextIndexed</w:t>
            </w:r>
            <w:r w:rsidRPr="001F6A74">
              <w:rPr>
                <w:rFonts w:ascii="Consolas" w:hAnsi="Consolas"/>
                <w:color w:val="0000FF"/>
                <w:sz w:val="16"/>
                <w:szCs w:val="16"/>
                <w:highlight w:val="white"/>
              </w:rPr>
              <w:t>&gt;</w:t>
            </w:r>
          </w:p>
          <w:p w14:paraId="66DBBB7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q3:includedInSupertypeQuery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q3:includedInSupertypeQuery</w:t>
            </w:r>
            <w:r w:rsidRPr="001F6A74">
              <w:rPr>
                <w:rFonts w:ascii="Consolas" w:hAnsi="Consolas"/>
                <w:color w:val="0000FF"/>
                <w:sz w:val="16"/>
                <w:szCs w:val="16"/>
                <w:highlight w:val="white"/>
              </w:rPr>
              <w:t>&gt;</w:t>
            </w:r>
          </w:p>
          <w:p w14:paraId="16B4068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q3:controllablePolicy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q3:controllablePolicy</w:t>
            </w:r>
            <w:r w:rsidRPr="001F6A74">
              <w:rPr>
                <w:rFonts w:ascii="Consolas" w:hAnsi="Consolas"/>
                <w:color w:val="0000FF"/>
                <w:sz w:val="16"/>
                <w:szCs w:val="16"/>
                <w:highlight w:val="white"/>
              </w:rPr>
              <w:t>&gt;</w:t>
            </w:r>
          </w:p>
          <w:p w14:paraId="136AF5E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q3:controllableACL</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q3:controllableACL</w:t>
            </w:r>
            <w:r w:rsidRPr="001F6A74">
              <w:rPr>
                <w:rFonts w:ascii="Consolas" w:hAnsi="Consolas"/>
                <w:color w:val="0000FF"/>
                <w:sz w:val="16"/>
                <w:szCs w:val="16"/>
                <w:highlight w:val="white"/>
              </w:rPr>
              <w:t>&gt;</w:t>
            </w:r>
          </w:p>
          <w:p w14:paraId="09698E9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q3:versionable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q3:versionable</w:t>
            </w:r>
            <w:r w:rsidRPr="001F6A74">
              <w:rPr>
                <w:rFonts w:ascii="Consolas" w:hAnsi="Consolas"/>
                <w:color w:val="0000FF"/>
                <w:sz w:val="16"/>
                <w:szCs w:val="16"/>
                <w:highlight w:val="white"/>
              </w:rPr>
              <w:t>&gt;</w:t>
            </w:r>
          </w:p>
          <w:p w14:paraId="31901C9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q3:contentStreamAllowed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notallowed</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q3:contentStreamAllowed</w:t>
            </w:r>
            <w:r w:rsidRPr="001F6A74">
              <w:rPr>
                <w:rFonts w:ascii="Consolas" w:hAnsi="Consolas"/>
                <w:color w:val="0000FF"/>
                <w:sz w:val="16"/>
                <w:szCs w:val="16"/>
                <w:highlight w:val="white"/>
              </w:rPr>
              <w:t>&gt;</w:t>
            </w:r>
          </w:p>
          <w:p w14:paraId="00A659C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types</w:t>
            </w:r>
            <w:r w:rsidRPr="001F6A74">
              <w:rPr>
                <w:rFonts w:ascii="Consolas" w:hAnsi="Consolas"/>
                <w:color w:val="0000FF"/>
                <w:sz w:val="16"/>
                <w:szCs w:val="16"/>
                <w:highlight w:val="white"/>
              </w:rPr>
              <w:t>&gt;</w:t>
            </w:r>
          </w:p>
          <w:p w14:paraId="08CED74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hasMoreItems</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hasMoreItems</w:t>
            </w:r>
            <w:r w:rsidRPr="001F6A74">
              <w:rPr>
                <w:rFonts w:ascii="Consolas" w:hAnsi="Consolas"/>
                <w:color w:val="0000FF"/>
                <w:sz w:val="16"/>
                <w:szCs w:val="16"/>
                <w:highlight w:val="white"/>
              </w:rPr>
              <w:t>&gt;</w:t>
            </w:r>
          </w:p>
          <w:p w14:paraId="02246F5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types</w:t>
            </w:r>
            <w:r w:rsidRPr="001F6A74">
              <w:rPr>
                <w:rFonts w:ascii="Consolas" w:hAnsi="Consolas"/>
                <w:color w:val="0000FF"/>
                <w:sz w:val="16"/>
                <w:szCs w:val="16"/>
                <w:highlight w:val="white"/>
              </w:rPr>
              <w:t>&gt;</w:t>
            </w:r>
          </w:p>
          <w:p w14:paraId="4ACF5D31" w14:textId="77777777" w:rsidR="004A38A1" w:rsidRPr="00FB2E9C" w:rsidRDefault="004A38A1" w:rsidP="004A38A1">
            <w:pPr>
              <w:autoSpaceDE w:val="0"/>
              <w:autoSpaceDN w:val="0"/>
              <w:adjustRightInd w:val="0"/>
              <w:spacing w:before="0" w:after="0"/>
              <w:jc w:val="left"/>
              <w:rPr>
                <w:color w:val="000000"/>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getTypeChildrenResponse</w:t>
            </w:r>
            <w:r w:rsidRPr="001F6A74">
              <w:rPr>
                <w:rFonts w:ascii="Consolas" w:hAnsi="Consolas"/>
                <w:color w:val="0000FF"/>
                <w:sz w:val="16"/>
                <w:szCs w:val="16"/>
                <w:highlight w:val="white"/>
              </w:rPr>
              <w:t>&gt;</w:t>
            </w:r>
          </w:p>
        </w:tc>
      </w:tr>
      <w:tr w:rsidR="004A38A1" w:rsidRPr="00FB2E9C" w14:paraId="17580045" w14:textId="77777777" w:rsidTr="0039298B">
        <w:tc>
          <w:tcPr>
            <w:tcW w:w="9854" w:type="dxa"/>
            <w:gridSpan w:val="2"/>
            <w:tcBorders>
              <w:bottom w:val="single" w:sz="4" w:space="0" w:color="auto"/>
            </w:tcBorders>
            <w:shd w:val="clear" w:color="auto" w:fill="auto"/>
          </w:tcPr>
          <w:p w14:paraId="260B375F" w14:textId="77777777" w:rsidR="004A38A1" w:rsidRPr="00FB2E9C" w:rsidRDefault="004A38A1" w:rsidP="0039298B">
            <w:pPr>
              <w:pStyle w:val="MessageHeader"/>
            </w:pPr>
            <w:r w:rsidRPr="00FB2E9C">
              <w:lastRenderedPageBreak/>
              <w:t>Kļūdas</w:t>
            </w:r>
          </w:p>
        </w:tc>
      </w:tr>
      <w:tr w:rsidR="004A38A1" w:rsidRPr="00FB2E9C" w14:paraId="2C394F78" w14:textId="77777777" w:rsidTr="004A38A1">
        <w:tc>
          <w:tcPr>
            <w:tcW w:w="9854" w:type="dxa"/>
            <w:gridSpan w:val="2"/>
            <w:tcBorders>
              <w:top w:val="single" w:sz="4" w:space="0" w:color="auto"/>
            </w:tcBorders>
          </w:tcPr>
          <w:p w14:paraId="260F18DB" w14:textId="77777777" w:rsidR="004A38A1" w:rsidRPr="00FB2E9C" w:rsidRDefault="004A38A1" w:rsidP="004A38A1">
            <w:pPr>
              <w:pStyle w:val="Tablebody"/>
              <w:rPr>
                <w:rFonts w:cs="Times New Roman"/>
              </w:rPr>
            </w:pPr>
            <w:r w:rsidRPr="00FB2E9C">
              <w:rPr>
                <w:rFonts w:cs="Times New Roman"/>
              </w:rPr>
              <w:t>invalidArgument, objectNotFound, runtime, storage</w:t>
            </w:r>
          </w:p>
        </w:tc>
      </w:tr>
    </w:tbl>
    <w:p w14:paraId="2DAA7421" w14:textId="77777777" w:rsidR="004A38A1" w:rsidRPr="0039298B" w:rsidRDefault="004A38A1" w:rsidP="0039298B">
      <w:pPr>
        <w:pStyle w:val="Heading3"/>
      </w:pPr>
      <w:bookmarkStart w:id="250" w:name="_Toc453258238"/>
      <w:bookmarkStart w:id="251" w:name="_Toc481068415"/>
      <w:bookmarkStart w:id="252" w:name="_Toc505086973"/>
      <w:r w:rsidRPr="0039298B">
        <w:t>Metode „getTypeDefinition</w:t>
      </w:r>
      <w:bookmarkEnd w:id="249"/>
      <w:r w:rsidRPr="0039298B">
        <w:t>”</w:t>
      </w:r>
      <w:bookmarkEnd w:id="250"/>
      <w:bookmarkEnd w:id="251"/>
      <w:bookmarkEnd w:id="2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183"/>
      </w:tblGrid>
      <w:tr w:rsidR="004A38A1" w:rsidRPr="00FB2E9C" w14:paraId="1ECCB6F8" w14:textId="77777777" w:rsidTr="0039298B">
        <w:tc>
          <w:tcPr>
            <w:tcW w:w="2878" w:type="dxa"/>
            <w:tcBorders>
              <w:right w:val="single" w:sz="4" w:space="0" w:color="auto"/>
            </w:tcBorders>
            <w:shd w:val="clear" w:color="auto" w:fill="auto"/>
          </w:tcPr>
          <w:p w14:paraId="7F35DF0A" w14:textId="77777777" w:rsidR="004A38A1" w:rsidRPr="00FB2E9C" w:rsidRDefault="004A38A1" w:rsidP="0039298B">
            <w:pPr>
              <w:pStyle w:val="MessageHeader"/>
            </w:pPr>
            <w:r w:rsidRPr="00FB2E9C">
              <w:t>Identifikators</w:t>
            </w:r>
          </w:p>
        </w:tc>
        <w:tc>
          <w:tcPr>
            <w:tcW w:w="6976" w:type="dxa"/>
            <w:tcBorders>
              <w:left w:val="single" w:sz="4" w:space="0" w:color="auto"/>
              <w:bottom w:val="single" w:sz="4" w:space="0" w:color="auto"/>
            </w:tcBorders>
          </w:tcPr>
          <w:p w14:paraId="50BA86A8" w14:textId="77777777" w:rsidR="004A38A1" w:rsidRPr="00230858" w:rsidRDefault="004A38A1" w:rsidP="00230858">
            <w:pPr>
              <w:pStyle w:val="Tablebody"/>
            </w:pPr>
            <w:r w:rsidRPr="00230858">
              <w:t>getTypeDefinition</w:t>
            </w:r>
          </w:p>
        </w:tc>
      </w:tr>
      <w:tr w:rsidR="004A38A1" w:rsidRPr="00FB2E9C" w14:paraId="41A0C1A2" w14:textId="77777777" w:rsidTr="0039298B">
        <w:tc>
          <w:tcPr>
            <w:tcW w:w="2878" w:type="dxa"/>
            <w:tcBorders>
              <w:right w:val="single" w:sz="4" w:space="0" w:color="auto"/>
            </w:tcBorders>
            <w:shd w:val="clear" w:color="auto" w:fill="auto"/>
          </w:tcPr>
          <w:p w14:paraId="2E941D10" w14:textId="77777777" w:rsidR="004A38A1" w:rsidRPr="00FB2E9C" w:rsidRDefault="004A38A1" w:rsidP="0039298B">
            <w:pPr>
              <w:pStyle w:val="MessageHeader"/>
            </w:pPr>
            <w:r w:rsidRPr="00FB2E9C">
              <w:t>Nosaukums</w:t>
            </w:r>
          </w:p>
        </w:tc>
        <w:tc>
          <w:tcPr>
            <w:tcW w:w="6976" w:type="dxa"/>
            <w:tcBorders>
              <w:left w:val="single" w:sz="4" w:space="0" w:color="auto"/>
            </w:tcBorders>
          </w:tcPr>
          <w:p w14:paraId="032BC7E8" w14:textId="77777777" w:rsidR="004A38A1" w:rsidRPr="00230858" w:rsidRDefault="004A38A1" w:rsidP="00230858">
            <w:pPr>
              <w:pStyle w:val="Tablebody"/>
            </w:pPr>
            <w:r w:rsidRPr="00230858">
              <w:t>Izgūt tipa definīciju</w:t>
            </w:r>
          </w:p>
        </w:tc>
      </w:tr>
      <w:tr w:rsidR="004A38A1" w:rsidRPr="00FB2E9C" w14:paraId="2F7493D7" w14:textId="77777777" w:rsidTr="0039298B">
        <w:tc>
          <w:tcPr>
            <w:tcW w:w="9854" w:type="dxa"/>
            <w:gridSpan w:val="2"/>
            <w:tcBorders>
              <w:bottom w:val="single" w:sz="4" w:space="0" w:color="auto"/>
            </w:tcBorders>
            <w:shd w:val="clear" w:color="auto" w:fill="auto"/>
          </w:tcPr>
          <w:p w14:paraId="4F314017" w14:textId="77777777" w:rsidR="004A38A1" w:rsidRPr="00FB2E9C" w:rsidRDefault="004A38A1" w:rsidP="0039298B">
            <w:pPr>
              <w:pStyle w:val="MessageHeader"/>
            </w:pPr>
            <w:r w:rsidRPr="00FB2E9C">
              <w:t>Ievads</w:t>
            </w:r>
          </w:p>
        </w:tc>
      </w:tr>
      <w:tr w:rsidR="004A38A1" w:rsidRPr="00FB2E9C" w14:paraId="2733BAFB" w14:textId="77777777" w:rsidTr="004A38A1">
        <w:tc>
          <w:tcPr>
            <w:tcW w:w="9854" w:type="dxa"/>
            <w:gridSpan w:val="2"/>
            <w:tcBorders>
              <w:top w:val="single" w:sz="4" w:space="0" w:color="auto"/>
            </w:tcBorders>
          </w:tcPr>
          <w:p w14:paraId="26585EA6" w14:textId="58F4BB1B" w:rsidR="004A38A1" w:rsidRPr="00230858" w:rsidRDefault="004A38A1" w:rsidP="00230858">
            <w:pPr>
              <w:pStyle w:val="Tablebody"/>
            </w:pPr>
            <w:r w:rsidRPr="00230858">
              <w:lastRenderedPageBreak/>
              <w:t xml:space="preserve">Atgriež pieprasītā tipa atribūtus un objektu īpašību definīcijas. </w:t>
            </w:r>
            <w:r w:rsidR="00DB52F7" w:rsidRPr="00230858">
              <w:t>EDK</w:t>
            </w:r>
            <w:r w:rsidRPr="00230858">
              <w:t xml:space="preserve"> noteiktie objektu tipi ir uzskaitīti pielikumā „Repozitorija tipi”, skat</w:t>
            </w:r>
            <w:r w:rsidR="004331BB">
              <w:t>.</w:t>
            </w:r>
            <w:r w:rsidRPr="00230858">
              <w:t xml:space="preserve"> </w:t>
            </w:r>
            <w:r w:rsidRPr="00230858">
              <w:fldChar w:fldCharType="begin"/>
            </w:r>
            <w:r w:rsidRPr="00230858">
              <w:instrText xml:space="preserve"> REF _Ref320541803 \r \h  \* MERGEFORMAT </w:instrText>
            </w:r>
            <w:r w:rsidRPr="00230858">
              <w:fldChar w:fldCharType="separate"/>
            </w:r>
            <w:r w:rsidR="00094FBC">
              <w:t>5.1</w:t>
            </w:r>
            <w:r w:rsidRPr="00230858">
              <w:fldChar w:fldCharType="end"/>
            </w:r>
            <w:r w:rsidRPr="00230858">
              <w:t>.nodaļu.</w:t>
            </w:r>
          </w:p>
        </w:tc>
      </w:tr>
      <w:tr w:rsidR="004A38A1" w:rsidRPr="00FB2E9C" w14:paraId="3638B128" w14:textId="77777777" w:rsidTr="0039298B">
        <w:tc>
          <w:tcPr>
            <w:tcW w:w="9854" w:type="dxa"/>
            <w:gridSpan w:val="2"/>
            <w:tcBorders>
              <w:bottom w:val="single" w:sz="4" w:space="0" w:color="auto"/>
            </w:tcBorders>
            <w:shd w:val="clear" w:color="auto" w:fill="auto"/>
          </w:tcPr>
          <w:p w14:paraId="0698FD43" w14:textId="77777777" w:rsidR="004A38A1" w:rsidRPr="00FB2E9C" w:rsidRDefault="004A38A1" w:rsidP="0039298B">
            <w:pPr>
              <w:pStyle w:val="MessageHeader"/>
            </w:pPr>
            <w:r w:rsidRPr="00FB2E9C">
              <w:t>Ievaddati</w:t>
            </w:r>
          </w:p>
        </w:tc>
      </w:tr>
      <w:tr w:rsidR="004A38A1" w:rsidRPr="00FB2E9C" w14:paraId="74FE1467" w14:textId="77777777" w:rsidTr="004A38A1">
        <w:tc>
          <w:tcPr>
            <w:tcW w:w="9854" w:type="dxa"/>
            <w:gridSpan w:val="2"/>
            <w:tcBorders>
              <w:top w:val="single" w:sz="4" w:space="0" w:color="auto"/>
            </w:tcBorders>
          </w:tcPr>
          <w:p w14:paraId="37F11FC0" w14:textId="04E97783" w:rsidR="004A38A1" w:rsidRPr="00230858" w:rsidRDefault="00955A4B" w:rsidP="00230858">
            <w:pPr>
              <w:pStyle w:val="TableListBullet"/>
            </w:pPr>
            <w:r>
              <w:t>repositoryId – repozitorija identifikatora URN, obligāts;</w:t>
            </w:r>
          </w:p>
          <w:p w14:paraId="385BE8E2" w14:textId="77777777" w:rsidR="004A38A1" w:rsidRPr="00230858" w:rsidRDefault="004A38A1" w:rsidP="00230858">
            <w:pPr>
              <w:pStyle w:val="TableListBullet"/>
            </w:pPr>
            <w:r w:rsidRPr="00230858">
              <w:t>typeId – tipa identifikators – obligāts;</w:t>
            </w:r>
          </w:p>
          <w:p w14:paraId="390201AA" w14:textId="77777777" w:rsidR="004A38A1" w:rsidRPr="00230858" w:rsidRDefault="004A38A1" w:rsidP="00230858">
            <w:pPr>
              <w:pStyle w:val="TableListBullet"/>
            </w:pPr>
            <w:r w:rsidRPr="00230858">
              <w:t xml:space="preserve">extension – elements papildus datiem, specifiskai repozitorija vai programmatūras realizācijai. Šajā metodē elementa vērtība un/vai tā struktūra tiek ignorēta: null. </w:t>
            </w:r>
          </w:p>
          <w:p w14:paraId="1D06AF40"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4830" w:dyaOrig="1455" w14:anchorId="7E85748F">
                <v:shape id="_x0000_i1033" type="#_x0000_t75" style="width:195pt;height:58pt" o:ole="">
                  <v:imagedata r:id="rId36" o:title=""/>
                </v:shape>
                <o:OLEObject Type="Embed" ProgID="PBrush" ShapeID="_x0000_i1033" DrawAspect="Content" ObjectID="_1578904584" r:id="rId37"/>
              </w:object>
            </w:r>
          </w:p>
          <w:p w14:paraId="247DF195" w14:textId="77777777" w:rsidR="004A38A1" w:rsidRPr="00230858" w:rsidRDefault="004A38A1" w:rsidP="00230858">
            <w:pPr>
              <w:pStyle w:val="Tablebody"/>
            </w:pPr>
            <w:r w:rsidRPr="00230858">
              <w:t>Piemērs:</w:t>
            </w:r>
          </w:p>
          <w:p w14:paraId="0EA9B7F9" w14:textId="77777777" w:rsidR="004A38A1" w:rsidRPr="001F6A74" w:rsidRDefault="004A38A1" w:rsidP="004A38A1">
            <w:pPr>
              <w:autoSpaceDE w:val="0"/>
              <w:autoSpaceDN w:val="0"/>
              <w:adjustRightInd w:val="0"/>
              <w:spacing w:before="0" w:after="0"/>
              <w:jc w:val="left"/>
              <w:rPr>
                <w:rFonts w:asciiTheme="majorHAnsi" w:hAnsiTheme="majorHAnsi"/>
                <w:color w:val="000000"/>
                <w:sz w:val="16"/>
                <w:szCs w:val="16"/>
                <w:highlight w:val="white"/>
              </w:rPr>
            </w:pPr>
            <w:r w:rsidRPr="001F6A74">
              <w:rPr>
                <w:rFonts w:asciiTheme="majorHAnsi" w:hAnsiTheme="majorHAnsi"/>
                <w:color w:val="0000FF"/>
                <w:sz w:val="16"/>
                <w:szCs w:val="16"/>
                <w:highlight w:val="white"/>
              </w:rPr>
              <w:t>&lt;</w:t>
            </w:r>
            <w:r w:rsidRPr="001F6A74">
              <w:rPr>
                <w:rFonts w:asciiTheme="majorHAnsi" w:hAnsiTheme="majorHAnsi"/>
                <w:color w:val="A31515"/>
                <w:sz w:val="16"/>
                <w:szCs w:val="16"/>
                <w:highlight w:val="white"/>
              </w:rPr>
              <w:t>ns:getTypeDefinition</w:t>
            </w:r>
            <w:r w:rsidRPr="001F6A74">
              <w:rPr>
                <w:rFonts w:asciiTheme="majorHAnsi" w:hAnsiTheme="majorHAnsi"/>
                <w:color w:val="0000FF"/>
                <w:sz w:val="16"/>
                <w:szCs w:val="16"/>
                <w:highlight w:val="white"/>
              </w:rPr>
              <w:t>&gt;</w:t>
            </w:r>
          </w:p>
          <w:p w14:paraId="200392F1" w14:textId="5D836F2F" w:rsidR="004A38A1" w:rsidRPr="001F6A74" w:rsidRDefault="004A38A1" w:rsidP="004A38A1">
            <w:pPr>
              <w:autoSpaceDE w:val="0"/>
              <w:autoSpaceDN w:val="0"/>
              <w:adjustRightInd w:val="0"/>
              <w:spacing w:before="0" w:after="0"/>
              <w:jc w:val="left"/>
              <w:rPr>
                <w:rFonts w:asciiTheme="majorHAnsi" w:hAnsiTheme="majorHAnsi"/>
                <w:color w:val="000000"/>
                <w:sz w:val="16"/>
                <w:szCs w:val="16"/>
                <w:highlight w:val="white"/>
              </w:rPr>
            </w:pPr>
            <w:r w:rsidRPr="001F6A74">
              <w:rPr>
                <w:rFonts w:asciiTheme="majorHAnsi" w:hAnsiTheme="majorHAnsi"/>
                <w:color w:val="0000FF"/>
                <w:sz w:val="16"/>
                <w:szCs w:val="16"/>
                <w:highlight w:val="white"/>
              </w:rPr>
              <w:t xml:space="preserve">  &lt;</w:t>
            </w:r>
            <w:r w:rsidRPr="001F6A74">
              <w:rPr>
                <w:rFonts w:asciiTheme="majorHAnsi" w:hAnsiTheme="majorHAnsi"/>
                <w:color w:val="A31515"/>
                <w:sz w:val="16"/>
                <w:szCs w:val="16"/>
                <w:highlight w:val="white"/>
              </w:rPr>
              <w:t>ns:repositoryId</w:t>
            </w:r>
            <w:r w:rsidRPr="001F6A74">
              <w:rPr>
                <w:rFonts w:asciiTheme="majorHAnsi" w:hAnsiTheme="majorHAnsi"/>
                <w:color w:val="0000FF"/>
                <w:sz w:val="16"/>
                <w:szCs w:val="16"/>
                <w:highlight w:val="white"/>
              </w:rPr>
              <w:t>&gt;</w:t>
            </w:r>
            <w:r w:rsidR="00A14E47">
              <w:rPr>
                <w:rFonts w:asciiTheme="majorHAnsi" w:hAnsiTheme="majorHAnsi"/>
                <w:color w:val="000000"/>
                <w:sz w:val="16"/>
                <w:szCs w:val="16"/>
                <w:highlight w:val="white"/>
              </w:rPr>
              <w:t>URN:IVIS:100266:EDK-0000001</w:t>
            </w:r>
            <w:r w:rsidRPr="001F6A74">
              <w:rPr>
                <w:rFonts w:asciiTheme="majorHAnsi" w:hAnsiTheme="majorHAnsi"/>
                <w:color w:val="0000FF"/>
                <w:sz w:val="16"/>
                <w:szCs w:val="16"/>
                <w:highlight w:val="white"/>
              </w:rPr>
              <w:t>&lt;/</w:t>
            </w:r>
            <w:r w:rsidRPr="001F6A74">
              <w:rPr>
                <w:rFonts w:asciiTheme="majorHAnsi" w:hAnsiTheme="majorHAnsi"/>
                <w:color w:val="A31515"/>
                <w:sz w:val="16"/>
                <w:szCs w:val="16"/>
                <w:highlight w:val="white"/>
              </w:rPr>
              <w:t>ns:repositoryId</w:t>
            </w:r>
            <w:r w:rsidRPr="001F6A74">
              <w:rPr>
                <w:rFonts w:asciiTheme="majorHAnsi" w:hAnsiTheme="majorHAnsi"/>
                <w:color w:val="0000FF"/>
                <w:sz w:val="16"/>
                <w:szCs w:val="16"/>
                <w:highlight w:val="white"/>
              </w:rPr>
              <w:t>&gt;</w:t>
            </w:r>
          </w:p>
          <w:p w14:paraId="4428E5F7" w14:textId="77777777" w:rsidR="004A38A1" w:rsidRPr="001F6A74" w:rsidRDefault="004A38A1" w:rsidP="004A38A1">
            <w:pPr>
              <w:autoSpaceDE w:val="0"/>
              <w:autoSpaceDN w:val="0"/>
              <w:adjustRightInd w:val="0"/>
              <w:spacing w:before="0" w:after="0"/>
              <w:jc w:val="left"/>
              <w:rPr>
                <w:rFonts w:asciiTheme="majorHAnsi" w:hAnsiTheme="majorHAnsi"/>
                <w:color w:val="000000"/>
                <w:sz w:val="16"/>
                <w:szCs w:val="16"/>
                <w:highlight w:val="white"/>
              </w:rPr>
            </w:pPr>
            <w:r w:rsidRPr="001F6A74">
              <w:rPr>
                <w:rFonts w:asciiTheme="majorHAnsi" w:hAnsiTheme="majorHAnsi"/>
                <w:color w:val="0000FF"/>
                <w:sz w:val="16"/>
                <w:szCs w:val="16"/>
                <w:highlight w:val="white"/>
              </w:rPr>
              <w:t xml:space="preserve">  &lt;</w:t>
            </w:r>
            <w:r w:rsidRPr="001F6A74">
              <w:rPr>
                <w:rFonts w:asciiTheme="majorHAnsi" w:hAnsiTheme="majorHAnsi"/>
                <w:color w:val="A31515"/>
                <w:sz w:val="16"/>
                <w:szCs w:val="16"/>
                <w:highlight w:val="white"/>
              </w:rPr>
              <w:t>ns:typeId</w:t>
            </w:r>
            <w:r w:rsidRPr="001F6A74">
              <w:rPr>
                <w:rFonts w:asciiTheme="majorHAnsi" w:hAnsiTheme="majorHAnsi"/>
                <w:color w:val="0000FF"/>
                <w:sz w:val="16"/>
                <w:szCs w:val="16"/>
                <w:highlight w:val="white"/>
              </w:rPr>
              <w:t>&gt;</w:t>
            </w:r>
            <w:r w:rsidRPr="001F6A74">
              <w:rPr>
                <w:rFonts w:asciiTheme="majorHAnsi" w:hAnsiTheme="majorHAnsi"/>
                <w:color w:val="000000"/>
                <w:sz w:val="16"/>
                <w:szCs w:val="16"/>
                <w:highlight w:val="white"/>
              </w:rPr>
              <w:t>cmis:folder</w:t>
            </w:r>
            <w:r w:rsidRPr="001F6A74">
              <w:rPr>
                <w:rFonts w:asciiTheme="majorHAnsi" w:hAnsiTheme="majorHAnsi"/>
                <w:color w:val="0000FF"/>
                <w:sz w:val="16"/>
                <w:szCs w:val="16"/>
                <w:highlight w:val="white"/>
              </w:rPr>
              <w:t>&lt;/</w:t>
            </w:r>
            <w:r w:rsidRPr="001F6A74">
              <w:rPr>
                <w:rFonts w:asciiTheme="majorHAnsi" w:hAnsiTheme="majorHAnsi"/>
                <w:color w:val="A31515"/>
                <w:sz w:val="16"/>
                <w:szCs w:val="16"/>
                <w:highlight w:val="white"/>
              </w:rPr>
              <w:t>ns:typeId</w:t>
            </w:r>
            <w:r w:rsidRPr="001F6A74">
              <w:rPr>
                <w:rFonts w:asciiTheme="majorHAnsi" w:hAnsiTheme="majorHAnsi"/>
                <w:color w:val="0000FF"/>
                <w:sz w:val="16"/>
                <w:szCs w:val="16"/>
                <w:highlight w:val="white"/>
              </w:rPr>
              <w:t>&gt;</w:t>
            </w:r>
          </w:p>
          <w:p w14:paraId="700B1A55"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1F6A74">
              <w:rPr>
                <w:rFonts w:asciiTheme="majorHAnsi" w:hAnsiTheme="majorHAnsi"/>
                <w:color w:val="0000FF"/>
                <w:sz w:val="16"/>
                <w:szCs w:val="16"/>
                <w:highlight w:val="white"/>
              </w:rPr>
              <w:t>&lt;/</w:t>
            </w:r>
            <w:r w:rsidRPr="001F6A74">
              <w:rPr>
                <w:rFonts w:asciiTheme="majorHAnsi" w:hAnsiTheme="majorHAnsi"/>
                <w:color w:val="A31515"/>
                <w:sz w:val="16"/>
                <w:szCs w:val="16"/>
                <w:highlight w:val="white"/>
              </w:rPr>
              <w:t>ns:getTypeDefinition</w:t>
            </w:r>
            <w:r w:rsidRPr="001F6A74">
              <w:rPr>
                <w:rFonts w:asciiTheme="majorHAnsi" w:hAnsiTheme="majorHAnsi"/>
                <w:color w:val="0000FF"/>
                <w:sz w:val="16"/>
                <w:szCs w:val="16"/>
                <w:highlight w:val="white"/>
              </w:rPr>
              <w:t>&gt;</w:t>
            </w:r>
          </w:p>
        </w:tc>
      </w:tr>
      <w:tr w:rsidR="004A38A1" w:rsidRPr="00FB2E9C" w14:paraId="09ECA43C" w14:textId="77777777" w:rsidTr="0039298B">
        <w:tc>
          <w:tcPr>
            <w:tcW w:w="9854" w:type="dxa"/>
            <w:gridSpan w:val="2"/>
            <w:tcBorders>
              <w:bottom w:val="single" w:sz="4" w:space="0" w:color="auto"/>
            </w:tcBorders>
            <w:shd w:val="clear" w:color="auto" w:fill="auto"/>
          </w:tcPr>
          <w:p w14:paraId="5261B86A" w14:textId="77777777" w:rsidR="004A38A1" w:rsidRPr="00FB2E9C" w:rsidRDefault="004A38A1" w:rsidP="0039298B">
            <w:pPr>
              <w:pStyle w:val="MessageHeader"/>
            </w:pPr>
            <w:r w:rsidRPr="00FB2E9C">
              <w:t>Izvaddati</w:t>
            </w:r>
          </w:p>
        </w:tc>
      </w:tr>
      <w:tr w:rsidR="004A38A1" w:rsidRPr="00FB2E9C" w14:paraId="6585229E" w14:textId="77777777" w:rsidTr="004A38A1">
        <w:tc>
          <w:tcPr>
            <w:tcW w:w="9854" w:type="dxa"/>
            <w:gridSpan w:val="2"/>
            <w:tcBorders>
              <w:top w:val="single" w:sz="4" w:space="0" w:color="auto"/>
            </w:tcBorders>
          </w:tcPr>
          <w:p w14:paraId="56655096" w14:textId="77777777" w:rsidR="004A38A1" w:rsidRPr="00FB2E9C" w:rsidRDefault="004A38A1" w:rsidP="004A38A1">
            <w:pPr>
              <w:pStyle w:val="Tablebody"/>
              <w:rPr>
                <w:rFonts w:cs="Times New Roman"/>
              </w:rPr>
            </w:pPr>
            <w:r w:rsidRPr="00FB2E9C">
              <w:rPr>
                <w:rFonts w:cs="Times New Roman"/>
              </w:rPr>
              <w:t>cmisTypeDefinitionType – objekta tips</w:t>
            </w:r>
            <w:r>
              <w:rPr>
                <w:rFonts w:cs="Times New Roman"/>
              </w:rPr>
              <w:t>.</w:t>
            </w:r>
          </w:p>
          <w:p w14:paraId="07D16C94" w14:textId="7B4D2C3B" w:rsidR="004A38A1" w:rsidRPr="00FB2E9C" w:rsidRDefault="0039298B" w:rsidP="004A38A1">
            <w:pPr>
              <w:pStyle w:val="Pictureposition"/>
              <w:jc w:val="both"/>
            </w:pPr>
            <w:r w:rsidRPr="00FB2E9C">
              <w:rPr>
                <w:rFonts w:ascii="Times New Roman" w:hAnsi="Times New Roman"/>
              </w:rPr>
              <w:object w:dxaOrig="11115" w:dyaOrig="11805" w14:anchorId="60D58783">
                <v:shape id="_x0000_i1034" type="#_x0000_t75" style="width:410pt;height:6in" o:ole="">
                  <v:imagedata r:id="rId38" o:title=""/>
                </v:shape>
                <o:OLEObject Type="Embed" ProgID="PBrush" ShapeID="_x0000_i1034" DrawAspect="Content" ObjectID="_1578904585" r:id="rId39"/>
              </w:object>
            </w:r>
            <w:r w:rsidR="004A38A1" w:rsidRPr="0039298B">
              <w:rPr>
                <w:rStyle w:val="TablebodyChar"/>
              </w:rPr>
              <w:t>Piemērs:</w:t>
            </w:r>
          </w:p>
          <w:p w14:paraId="083F145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getTypeDefinitionResponse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http://docs.oasis-open.org/ns/cmis/messaging/200908/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76FB949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xsi:type</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q1:cmisTypeFolderDefinitionType</w:t>
            </w:r>
            <w:r w:rsidRPr="001F6A74">
              <w:rPr>
                <w:rFonts w:ascii="Consolas" w:hAnsi="Consolas"/>
                <w:color w:val="000000"/>
                <w:sz w:val="16"/>
                <w:szCs w:val="16"/>
                <w:highlight w:val="white"/>
              </w:rPr>
              <w:t>"</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xmlns:q1</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http://docs.oasis-open.org/ns/cmis/core/200908/</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w:t>
            </w:r>
          </w:p>
          <w:p w14:paraId="2C800F9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cmis:folder</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q1:id</w:t>
            </w:r>
            <w:r w:rsidRPr="001F6A74">
              <w:rPr>
                <w:rFonts w:ascii="Consolas" w:hAnsi="Consolas"/>
                <w:color w:val="0000FF"/>
                <w:sz w:val="16"/>
                <w:szCs w:val="16"/>
                <w:highlight w:val="white"/>
              </w:rPr>
              <w:t>&gt;</w:t>
            </w:r>
          </w:p>
          <w:p w14:paraId="47E1F5D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q1:localNamespace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xsi:nil</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true</w:t>
            </w:r>
            <w:r w:rsidRPr="001F6A74">
              <w:rPr>
                <w:rFonts w:ascii="Consolas" w:hAnsi="Consolas"/>
                <w:color w:val="000000"/>
                <w:sz w:val="16"/>
                <w:szCs w:val="16"/>
                <w:highlight w:val="white"/>
              </w:rPr>
              <w:t>"</w:t>
            </w:r>
            <w:r w:rsidRPr="001F6A74">
              <w:rPr>
                <w:rFonts w:ascii="Consolas" w:hAnsi="Consolas"/>
                <w:color w:val="0000FF"/>
                <w:sz w:val="16"/>
                <w:szCs w:val="16"/>
                <w:highlight w:val="white"/>
              </w:rPr>
              <w:t>&gt;&lt;/</w:t>
            </w:r>
            <w:r w:rsidRPr="001F6A74">
              <w:rPr>
                <w:rFonts w:ascii="Consolas" w:hAnsi="Consolas"/>
                <w:color w:val="A31515"/>
                <w:sz w:val="16"/>
                <w:szCs w:val="16"/>
                <w:highlight w:val="white"/>
              </w:rPr>
              <w:t>q1:localNamespace</w:t>
            </w:r>
            <w:r w:rsidRPr="001F6A74">
              <w:rPr>
                <w:rFonts w:ascii="Consolas" w:hAnsi="Consolas"/>
                <w:color w:val="0000FF"/>
                <w:sz w:val="16"/>
                <w:szCs w:val="16"/>
                <w:highlight w:val="white"/>
              </w:rPr>
              <w:t>&gt;</w:t>
            </w:r>
          </w:p>
          <w:p w14:paraId="42A0C32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q1:queryName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cmis:folder</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q1:queryName</w:t>
            </w:r>
            <w:r w:rsidRPr="001F6A74">
              <w:rPr>
                <w:rFonts w:ascii="Consolas" w:hAnsi="Consolas"/>
                <w:color w:val="0000FF"/>
                <w:sz w:val="16"/>
                <w:szCs w:val="16"/>
                <w:highlight w:val="white"/>
              </w:rPr>
              <w:t>&gt;</w:t>
            </w:r>
          </w:p>
          <w:p w14:paraId="2C6B495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q1:baseId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cmis:folder</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q1:baseId</w:t>
            </w:r>
            <w:r w:rsidRPr="001F6A74">
              <w:rPr>
                <w:rFonts w:ascii="Consolas" w:hAnsi="Consolas"/>
                <w:color w:val="0000FF"/>
                <w:sz w:val="16"/>
                <w:szCs w:val="16"/>
                <w:highlight w:val="white"/>
              </w:rPr>
              <w:t>&gt;</w:t>
            </w:r>
          </w:p>
          <w:p w14:paraId="2AE8915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q1:creatable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q1:creatable</w:t>
            </w:r>
            <w:r w:rsidRPr="001F6A74">
              <w:rPr>
                <w:rFonts w:ascii="Consolas" w:hAnsi="Consolas"/>
                <w:color w:val="0000FF"/>
                <w:sz w:val="16"/>
                <w:szCs w:val="16"/>
                <w:highlight w:val="white"/>
              </w:rPr>
              <w:t>&gt;</w:t>
            </w:r>
          </w:p>
          <w:p w14:paraId="371C026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q1:fileable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q1:fileable</w:t>
            </w:r>
            <w:r w:rsidRPr="001F6A74">
              <w:rPr>
                <w:rFonts w:ascii="Consolas" w:hAnsi="Consolas"/>
                <w:color w:val="0000FF"/>
                <w:sz w:val="16"/>
                <w:szCs w:val="16"/>
                <w:highlight w:val="white"/>
              </w:rPr>
              <w:t>&gt;</w:t>
            </w:r>
          </w:p>
          <w:p w14:paraId="48942C4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q1:queryable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q1:queryable</w:t>
            </w:r>
            <w:r w:rsidRPr="001F6A74">
              <w:rPr>
                <w:rFonts w:ascii="Consolas" w:hAnsi="Consolas"/>
                <w:color w:val="0000FF"/>
                <w:sz w:val="16"/>
                <w:szCs w:val="16"/>
                <w:highlight w:val="white"/>
              </w:rPr>
              <w:t>&gt;</w:t>
            </w:r>
          </w:p>
          <w:p w14:paraId="7773DFA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q1:fulltextIndexed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q1:fulltextIndexed</w:t>
            </w:r>
            <w:r w:rsidRPr="001F6A74">
              <w:rPr>
                <w:rFonts w:ascii="Consolas" w:hAnsi="Consolas"/>
                <w:color w:val="0000FF"/>
                <w:sz w:val="16"/>
                <w:szCs w:val="16"/>
                <w:highlight w:val="white"/>
              </w:rPr>
              <w:t>&gt;</w:t>
            </w:r>
          </w:p>
          <w:p w14:paraId="33591D6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q1:includedInSupertypeQuery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q1:includedInSupertypeQuery</w:t>
            </w:r>
            <w:r w:rsidRPr="001F6A74">
              <w:rPr>
                <w:rFonts w:ascii="Consolas" w:hAnsi="Consolas"/>
                <w:color w:val="0000FF"/>
                <w:sz w:val="16"/>
                <w:szCs w:val="16"/>
                <w:highlight w:val="white"/>
              </w:rPr>
              <w:t>&gt;</w:t>
            </w:r>
          </w:p>
          <w:p w14:paraId="7CC9062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q1:controllablePolicy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q1:controllablePolicy</w:t>
            </w:r>
            <w:r w:rsidRPr="001F6A74">
              <w:rPr>
                <w:rFonts w:ascii="Consolas" w:hAnsi="Consolas"/>
                <w:color w:val="0000FF"/>
                <w:sz w:val="16"/>
                <w:szCs w:val="16"/>
                <w:highlight w:val="white"/>
              </w:rPr>
              <w:t>&gt;</w:t>
            </w:r>
          </w:p>
          <w:p w14:paraId="46FDDFE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q1:controllableACL</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q1:controllableACL</w:t>
            </w:r>
            <w:r w:rsidRPr="001F6A74">
              <w:rPr>
                <w:rFonts w:ascii="Consolas" w:hAnsi="Consolas"/>
                <w:color w:val="0000FF"/>
                <w:sz w:val="16"/>
                <w:szCs w:val="16"/>
                <w:highlight w:val="white"/>
              </w:rPr>
              <w:t>&gt;</w:t>
            </w:r>
          </w:p>
          <w:p w14:paraId="14849EA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q1:propertyStringDefinition</w:t>
            </w:r>
            <w:r w:rsidRPr="001F6A74">
              <w:rPr>
                <w:rFonts w:ascii="Consolas" w:hAnsi="Consolas"/>
                <w:color w:val="0000FF"/>
                <w:sz w:val="16"/>
                <w:szCs w:val="16"/>
                <w:highlight w:val="white"/>
              </w:rPr>
              <w:t>&gt;</w:t>
            </w:r>
          </w:p>
          <w:p w14:paraId="3EC83E4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cmis:name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q1:id</w:t>
            </w:r>
            <w:r w:rsidRPr="001F6A74">
              <w:rPr>
                <w:rFonts w:ascii="Consolas" w:hAnsi="Consolas"/>
                <w:color w:val="0000FF"/>
                <w:sz w:val="16"/>
                <w:szCs w:val="16"/>
                <w:highlight w:val="white"/>
              </w:rPr>
              <w:t>&gt;</w:t>
            </w:r>
          </w:p>
          <w:p w14:paraId="230AAF3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q1:queryName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cmis:name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q1:queryName</w:t>
            </w:r>
            <w:r w:rsidRPr="001F6A74">
              <w:rPr>
                <w:rFonts w:ascii="Consolas" w:hAnsi="Consolas"/>
                <w:color w:val="0000FF"/>
                <w:sz w:val="16"/>
                <w:szCs w:val="16"/>
                <w:highlight w:val="white"/>
              </w:rPr>
              <w:t>&gt;</w:t>
            </w:r>
          </w:p>
          <w:p w14:paraId="6BF0C75D"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q1:propertyType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string</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q1:propertyType</w:t>
            </w:r>
            <w:r w:rsidRPr="001F6A74">
              <w:rPr>
                <w:rFonts w:ascii="Consolas" w:hAnsi="Consolas"/>
                <w:color w:val="0000FF"/>
                <w:sz w:val="16"/>
                <w:szCs w:val="16"/>
                <w:highlight w:val="white"/>
              </w:rPr>
              <w:t>&gt;</w:t>
            </w:r>
          </w:p>
          <w:p w14:paraId="0F1D3AB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q1:cardinality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single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q1:cardinality</w:t>
            </w:r>
            <w:r w:rsidRPr="001F6A74">
              <w:rPr>
                <w:rFonts w:ascii="Consolas" w:hAnsi="Consolas"/>
                <w:color w:val="0000FF"/>
                <w:sz w:val="16"/>
                <w:szCs w:val="16"/>
                <w:highlight w:val="white"/>
              </w:rPr>
              <w:t>&gt;</w:t>
            </w:r>
          </w:p>
          <w:p w14:paraId="6F614E2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q1:updatability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readwrite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q1:updatability</w:t>
            </w:r>
            <w:r w:rsidRPr="001F6A74">
              <w:rPr>
                <w:rFonts w:ascii="Consolas" w:hAnsi="Consolas"/>
                <w:color w:val="0000FF"/>
                <w:sz w:val="16"/>
                <w:szCs w:val="16"/>
                <w:highlight w:val="white"/>
              </w:rPr>
              <w:t>&gt;</w:t>
            </w:r>
          </w:p>
          <w:p w14:paraId="0300DED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lastRenderedPageBreak/>
              <w:t xml:space="preserve">      &lt;</w:t>
            </w:r>
            <w:r w:rsidRPr="001F6A74">
              <w:rPr>
                <w:rFonts w:ascii="Consolas" w:hAnsi="Consolas"/>
                <w:color w:val="A31515"/>
                <w:sz w:val="16"/>
                <w:szCs w:val="16"/>
                <w:highlight w:val="white"/>
              </w:rPr>
              <w:t>q1:inherited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q1:inherited</w:t>
            </w:r>
            <w:r w:rsidRPr="001F6A74">
              <w:rPr>
                <w:rFonts w:ascii="Consolas" w:hAnsi="Consolas"/>
                <w:color w:val="0000FF"/>
                <w:sz w:val="16"/>
                <w:szCs w:val="16"/>
                <w:highlight w:val="white"/>
              </w:rPr>
              <w:t>&gt;</w:t>
            </w:r>
          </w:p>
          <w:p w14:paraId="537133C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q1:required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q1:required</w:t>
            </w:r>
            <w:r w:rsidRPr="001F6A74">
              <w:rPr>
                <w:rFonts w:ascii="Consolas" w:hAnsi="Consolas"/>
                <w:color w:val="0000FF"/>
                <w:sz w:val="16"/>
                <w:szCs w:val="16"/>
                <w:highlight w:val="white"/>
              </w:rPr>
              <w:t>&gt;</w:t>
            </w:r>
          </w:p>
          <w:p w14:paraId="38DBF4B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q1:queryable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q1:queryable</w:t>
            </w:r>
            <w:r w:rsidRPr="001F6A74">
              <w:rPr>
                <w:rFonts w:ascii="Consolas" w:hAnsi="Consolas"/>
                <w:color w:val="0000FF"/>
                <w:sz w:val="16"/>
                <w:szCs w:val="16"/>
                <w:highlight w:val="white"/>
              </w:rPr>
              <w:t>&gt;</w:t>
            </w:r>
          </w:p>
          <w:p w14:paraId="694813C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q1:orderable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q1:orderable</w:t>
            </w:r>
            <w:r w:rsidRPr="001F6A74">
              <w:rPr>
                <w:rFonts w:ascii="Consolas" w:hAnsi="Consolas"/>
                <w:color w:val="0000FF"/>
                <w:sz w:val="16"/>
                <w:szCs w:val="16"/>
                <w:highlight w:val="white"/>
              </w:rPr>
              <w:t>&gt;</w:t>
            </w:r>
          </w:p>
          <w:p w14:paraId="0D2AB5F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q1:openChoice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q1:openChoice</w:t>
            </w:r>
            <w:r w:rsidRPr="001F6A74">
              <w:rPr>
                <w:rFonts w:ascii="Consolas" w:hAnsi="Consolas"/>
                <w:color w:val="0000FF"/>
                <w:sz w:val="16"/>
                <w:szCs w:val="16"/>
                <w:highlight w:val="white"/>
              </w:rPr>
              <w:t>&gt;</w:t>
            </w:r>
          </w:p>
          <w:p w14:paraId="3A92CEC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q1:maxLength</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0</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q1:maxLength</w:t>
            </w:r>
            <w:r w:rsidRPr="001F6A74">
              <w:rPr>
                <w:rFonts w:ascii="Consolas" w:hAnsi="Consolas"/>
                <w:color w:val="0000FF"/>
                <w:sz w:val="16"/>
                <w:szCs w:val="16"/>
                <w:highlight w:val="white"/>
              </w:rPr>
              <w:t>&gt;</w:t>
            </w:r>
          </w:p>
          <w:p w14:paraId="2D141F5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q1:propertyStringDefinition</w:t>
            </w:r>
            <w:r w:rsidRPr="001F6A74">
              <w:rPr>
                <w:rFonts w:ascii="Consolas" w:hAnsi="Consolas"/>
                <w:color w:val="0000FF"/>
                <w:sz w:val="16"/>
                <w:szCs w:val="16"/>
                <w:highlight w:val="white"/>
              </w:rPr>
              <w:t>&gt;</w:t>
            </w:r>
          </w:p>
          <w:p w14:paraId="7802D4B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q1:propertyIdDefinition</w:t>
            </w:r>
            <w:r w:rsidRPr="001F6A74">
              <w:rPr>
                <w:rFonts w:ascii="Consolas" w:hAnsi="Consolas"/>
                <w:color w:val="0000FF"/>
                <w:sz w:val="16"/>
                <w:szCs w:val="16"/>
                <w:highlight w:val="white"/>
              </w:rPr>
              <w:t>&gt;</w:t>
            </w:r>
          </w:p>
          <w:p w14:paraId="1FA6A22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q1:id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cmis:objectId</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q1:id</w:t>
            </w:r>
            <w:r w:rsidRPr="001F6A74">
              <w:rPr>
                <w:rFonts w:ascii="Consolas" w:hAnsi="Consolas"/>
                <w:color w:val="0000FF"/>
                <w:sz w:val="16"/>
                <w:szCs w:val="16"/>
                <w:highlight w:val="white"/>
              </w:rPr>
              <w:t>&gt;</w:t>
            </w:r>
          </w:p>
          <w:p w14:paraId="56A89FB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q1:queryName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cmis:objectId</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q1:queryName</w:t>
            </w:r>
            <w:r w:rsidRPr="001F6A74">
              <w:rPr>
                <w:rFonts w:ascii="Consolas" w:hAnsi="Consolas"/>
                <w:color w:val="0000FF"/>
                <w:sz w:val="16"/>
                <w:szCs w:val="16"/>
                <w:highlight w:val="white"/>
              </w:rPr>
              <w:t>&gt;</w:t>
            </w:r>
          </w:p>
          <w:p w14:paraId="1E051E7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q1:propertyType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id</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q1:propertyType</w:t>
            </w:r>
            <w:r w:rsidRPr="001F6A74">
              <w:rPr>
                <w:rFonts w:ascii="Consolas" w:hAnsi="Consolas"/>
                <w:color w:val="0000FF"/>
                <w:sz w:val="16"/>
                <w:szCs w:val="16"/>
                <w:highlight w:val="white"/>
              </w:rPr>
              <w:t>&gt;</w:t>
            </w:r>
          </w:p>
          <w:p w14:paraId="456F221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q1:cardinality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single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q1:cardinality</w:t>
            </w:r>
            <w:r w:rsidRPr="001F6A74">
              <w:rPr>
                <w:rFonts w:ascii="Consolas" w:hAnsi="Consolas"/>
                <w:color w:val="0000FF"/>
                <w:sz w:val="16"/>
                <w:szCs w:val="16"/>
                <w:highlight w:val="white"/>
              </w:rPr>
              <w:t>&gt;</w:t>
            </w:r>
          </w:p>
          <w:p w14:paraId="537B71D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q1:updatability</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readonly</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q1:updatability</w:t>
            </w:r>
            <w:r w:rsidRPr="001F6A74">
              <w:rPr>
                <w:rFonts w:ascii="Consolas" w:hAnsi="Consolas"/>
                <w:color w:val="0000FF"/>
                <w:sz w:val="16"/>
                <w:szCs w:val="16"/>
                <w:highlight w:val="white"/>
              </w:rPr>
              <w:t>&gt;</w:t>
            </w:r>
          </w:p>
          <w:p w14:paraId="41CA583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q1:inherited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q1:inherited</w:t>
            </w:r>
            <w:r w:rsidRPr="001F6A74">
              <w:rPr>
                <w:rFonts w:ascii="Consolas" w:hAnsi="Consolas"/>
                <w:color w:val="0000FF"/>
                <w:sz w:val="16"/>
                <w:szCs w:val="16"/>
                <w:highlight w:val="white"/>
              </w:rPr>
              <w:t>&gt;</w:t>
            </w:r>
          </w:p>
          <w:p w14:paraId="0AA7D29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q1:required</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q1:required</w:t>
            </w:r>
            <w:r w:rsidRPr="001F6A74">
              <w:rPr>
                <w:rFonts w:ascii="Consolas" w:hAnsi="Consolas"/>
                <w:color w:val="0000FF"/>
                <w:sz w:val="16"/>
                <w:szCs w:val="16"/>
                <w:highlight w:val="white"/>
              </w:rPr>
              <w:t>&gt;</w:t>
            </w:r>
          </w:p>
          <w:p w14:paraId="63458CD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q1:queryable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q1:queryable</w:t>
            </w:r>
            <w:r w:rsidRPr="001F6A74">
              <w:rPr>
                <w:rFonts w:ascii="Consolas" w:hAnsi="Consolas"/>
                <w:color w:val="0000FF"/>
                <w:sz w:val="16"/>
                <w:szCs w:val="16"/>
                <w:highlight w:val="white"/>
              </w:rPr>
              <w:t>&gt;</w:t>
            </w:r>
          </w:p>
          <w:p w14:paraId="7E390C9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q1:orderable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false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q1:orderable</w:t>
            </w:r>
            <w:r w:rsidRPr="001F6A74">
              <w:rPr>
                <w:rFonts w:ascii="Consolas" w:hAnsi="Consolas"/>
                <w:color w:val="0000FF"/>
                <w:sz w:val="16"/>
                <w:szCs w:val="16"/>
                <w:highlight w:val="white"/>
              </w:rPr>
              <w:t>&gt;</w:t>
            </w:r>
          </w:p>
          <w:p w14:paraId="6DA4D9B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q1:openChoice</w:t>
            </w:r>
            <w:r w:rsidRPr="001F6A74">
              <w:rPr>
                <w:rFonts w:ascii="Consolas" w:hAnsi="Consolas"/>
                <w:color w:val="0000FF"/>
                <w:sz w:val="16"/>
                <w:szCs w:val="16"/>
                <w:highlight w:val="white"/>
              </w:rPr>
              <w:t>&gt;</w:t>
            </w:r>
            <w:r w:rsidRPr="001F6A74">
              <w:rPr>
                <w:rFonts w:ascii="Consolas" w:hAnsi="Consolas"/>
                <w:color w:val="000000"/>
                <w:sz w:val="16"/>
                <w:szCs w:val="16"/>
                <w:highlight w:val="white"/>
              </w:rPr>
              <w:t>true</w:t>
            </w:r>
            <w:r w:rsidRPr="001F6A74">
              <w:rPr>
                <w:rFonts w:ascii="Consolas" w:hAnsi="Consolas"/>
                <w:color w:val="0000FF"/>
                <w:sz w:val="16"/>
                <w:szCs w:val="16"/>
                <w:highlight w:val="white"/>
              </w:rPr>
              <w:t>&lt;/</w:t>
            </w:r>
            <w:r w:rsidRPr="001F6A74">
              <w:rPr>
                <w:rFonts w:ascii="Consolas" w:hAnsi="Consolas"/>
                <w:color w:val="A31515"/>
                <w:sz w:val="16"/>
                <w:szCs w:val="16"/>
                <w:highlight w:val="white"/>
              </w:rPr>
              <w:t>q1:openChoice</w:t>
            </w:r>
            <w:r w:rsidRPr="001F6A74">
              <w:rPr>
                <w:rFonts w:ascii="Consolas" w:hAnsi="Consolas"/>
                <w:color w:val="0000FF"/>
                <w:sz w:val="16"/>
                <w:szCs w:val="16"/>
                <w:highlight w:val="white"/>
              </w:rPr>
              <w:t>&gt;</w:t>
            </w:r>
          </w:p>
          <w:p w14:paraId="6840373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q1:propertyIdDefinition</w:t>
            </w:r>
            <w:r w:rsidRPr="001F6A74">
              <w:rPr>
                <w:rFonts w:ascii="Consolas" w:hAnsi="Consolas"/>
                <w:color w:val="0000FF"/>
                <w:sz w:val="16"/>
                <w:szCs w:val="16"/>
                <w:highlight w:val="white"/>
              </w:rPr>
              <w:t>&gt;</w:t>
            </w:r>
          </w:p>
          <w:p w14:paraId="0293F435" w14:textId="77777777" w:rsidR="004A38A1" w:rsidRPr="001F6A74" w:rsidRDefault="004A38A1" w:rsidP="004A38A1">
            <w:pPr>
              <w:autoSpaceDE w:val="0"/>
              <w:autoSpaceDN w:val="0"/>
              <w:adjustRightInd w:val="0"/>
              <w:spacing w:before="0" w:after="0"/>
              <w:jc w:val="left"/>
              <w:rPr>
                <w:rFonts w:ascii="Consolas" w:hAnsi="Consolas"/>
                <w:sz w:val="16"/>
                <w:szCs w:val="16"/>
                <w:highlight w:val="white"/>
              </w:rPr>
            </w:pPr>
            <w:r w:rsidRPr="001F6A74">
              <w:rPr>
                <w:rFonts w:ascii="Consolas" w:hAnsi="Consolas"/>
                <w:sz w:val="16"/>
                <w:szCs w:val="16"/>
                <w:highlight w:val="white"/>
              </w:rPr>
              <w:t xml:space="preserve">    …</w:t>
            </w:r>
          </w:p>
          <w:p w14:paraId="010C4EF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rPr>
            </w:pPr>
            <w:r w:rsidRPr="001F6A74">
              <w:rPr>
                <w:rFonts w:ascii="Consolas" w:hAnsi="Consolas"/>
                <w:color w:val="0000FF"/>
                <w:sz w:val="16"/>
                <w:szCs w:val="16"/>
                <w:highlight w:val="white"/>
              </w:rPr>
              <w:t xml:space="preserve">  &lt;/</w:t>
            </w:r>
            <w:r w:rsidRPr="001F6A74">
              <w:rPr>
                <w:rFonts w:ascii="Consolas" w:hAnsi="Consolas"/>
                <w:color w:val="A31515"/>
                <w:sz w:val="16"/>
                <w:szCs w:val="16"/>
                <w:highlight w:val="white"/>
              </w:rPr>
              <w:t>type</w:t>
            </w:r>
            <w:r w:rsidRPr="001F6A74">
              <w:rPr>
                <w:rFonts w:ascii="Consolas" w:hAnsi="Consolas"/>
                <w:color w:val="0000FF"/>
                <w:sz w:val="16"/>
                <w:szCs w:val="16"/>
                <w:highlight w:val="white"/>
              </w:rPr>
              <w:t>&gt;</w:t>
            </w:r>
          </w:p>
          <w:p w14:paraId="503D94E0"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getTypeDefinitionResponse</w:t>
            </w:r>
            <w:r w:rsidRPr="001F6A74">
              <w:rPr>
                <w:rFonts w:ascii="Consolas" w:hAnsi="Consolas"/>
                <w:color w:val="0000FF"/>
                <w:sz w:val="16"/>
                <w:szCs w:val="16"/>
                <w:highlight w:val="white"/>
              </w:rPr>
              <w:t>&gt;</w:t>
            </w:r>
          </w:p>
        </w:tc>
      </w:tr>
      <w:tr w:rsidR="004A38A1" w:rsidRPr="00FB2E9C" w14:paraId="4578FF9E" w14:textId="77777777" w:rsidTr="0039298B">
        <w:tc>
          <w:tcPr>
            <w:tcW w:w="9854" w:type="dxa"/>
            <w:gridSpan w:val="2"/>
            <w:tcBorders>
              <w:bottom w:val="single" w:sz="4" w:space="0" w:color="auto"/>
            </w:tcBorders>
            <w:shd w:val="clear" w:color="auto" w:fill="auto"/>
          </w:tcPr>
          <w:p w14:paraId="3F8DFEE9" w14:textId="77777777" w:rsidR="004A38A1" w:rsidRPr="00FB2E9C" w:rsidRDefault="004A38A1" w:rsidP="0039298B">
            <w:pPr>
              <w:pStyle w:val="MessageHeader"/>
            </w:pPr>
            <w:r w:rsidRPr="00FB2E9C">
              <w:lastRenderedPageBreak/>
              <w:t>Kļūdas</w:t>
            </w:r>
          </w:p>
        </w:tc>
      </w:tr>
      <w:tr w:rsidR="004A38A1" w:rsidRPr="00FB2E9C" w14:paraId="073D5A17" w14:textId="77777777" w:rsidTr="004A38A1">
        <w:tc>
          <w:tcPr>
            <w:tcW w:w="9854" w:type="dxa"/>
            <w:gridSpan w:val="2"/>
            <w:tcBorders>
              <w:top w:val="single" w:sz="4" w:space="0" w:color="auto"/>
            </w:tcBorders>
          </w:tcPr>
          <w:p w14:paraId="4DF33B78" w14:textId="77777777" w:rsidR="004A38A1" w:rsidRPr="00FB2E9C" w:rsidRDefault="004A38A1" w:rsidP="004A38A1">
            <w:pPr>
              <w:pStyle w:val="Tablebody"/>
              <w:rPr>
                <w:rFonts w:cs="Times New Roman"/>
              </w:rPr>
            </w:pPr>
            <w:r w:rsidRPr="00FB2E9C">
              <w:rPr>
                <w:rFonts w:cs="Times New Roman"/>
              </w:rPr>
              <w:t>permissionDenied, runtime, storage, invalidArgument, objectNotFound</w:t>
            </w:r>
          </w:p>
        </w:tc>
      </w:tr>
    </w:tbl>
    <w:p w14:paraId="57B5E29F" w14:textId="77777777" w:rsidR="004A38A1" w:rsidRPr="0039298B" w:rsidRDefault="004A38A1" w:rsidP="0039298B">
      <w:pPr>
        <w:pStyle w:val="Heading3"/>
      </w:pPr>
      <w:bookmarkStart w:id="253" w:name="_Toc453258239"/>
      <w:bookmarkStart w:id="254" w:name="_Toc481068416"/>
      <w:bookmarkStart w:id="255" w:name="_Toc505086974"/>
      <w:bookmarkStart w:id="256" w:name="_Toc314736204"/>
      <w:r w:rsidRPr="0039298B">
        <w:t>Metode „createType”</w:t>
      </w:r>
      <w:bookmarkEnd w:id="253"/>
      <w:bookmarkEnd w:id="254"/>
      <w:bookmarkEnd w:id="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58D4F808" w14:textId="77777777" w:rsidTr="0039298B">
        <w:tc>
          <w:tcPr>
            <w:tcW w:w="2802" w:type="dxa"/>
            <w:tcBorders>
              <w:right w:val="single" w:sz="4" w:space="0" w:color="auto"/>
            </w:tcBorders>
            <w:shd w:val="clear" w:color="auto" w:fill="auto"/>
          </w:tcPr>
          <w:p w14:paraId="77C3C56D" w14:textId="77777777" w:rsidR="004A38A1" w:rsidRPr="00FB2E9C" w:rsidRDefault="004A38A1" w:rsidP="0039298B">
            <w:pPr>
              <w:pStyle w:val="MessageHeader"/>
            </w:pPr>
            <w:r w:rsidRPr="00FB2E9C">
              <w:t>Identifikators</w:t>
            </w:r>
          </w:p>
        </w:tc>
        <w:tc>
          <w:tcPr>
            <w:tcW w:w="7052" w:type="dxa"/>
            <w:tcBorders>
              <w:left w:val="single" w:sz="4" w:space="0" w:color="auto"/>
              <w:bottom w:val="single" w:sz="4" w:space="0" w:color="auto"/>
            </w:tcBorders>
          </w:tcPr>
          <w:p w14:paraId="2C79D45E" w14:textId="77777777" w:rsidR="004A38A1" w:rsidRPr="00FB2E9C" w:rsidRDefault="004A38A1" w:rsidP="004A38A1">
            <w:pPr>
              <w:pStyle w:val="Tablebody"/>
              <w:rPr>
                <w:rFonts w:cs="Times New Roman"/>
              </w:rPr>
            </w:pPr>
            <w:r w:rsidRPr="00FB2E9C">
              <w:rPr>
                <w:rFonts w:cs="Times New Roman"/>
              </w:rPr>
              <w:t>createType</w:t>
            </w:r>
          </w:p>
        </w:tc>
      </w:tr>
      <w:tr w:rsidR="004A38A1" w:rsidRPr="00FB2E9C" w14:paraId="18939292" w14:textId="77777777" w:rsidTr="0039298B">
        <w:tc>
          <w:tcPr>
            <w:tcW w:w="2802" w:type="dxa"/>
            <w:tcBorders>
              <w:right w:val="single" w:sz="4" w:space="0" w:color="auto"/>
            </w:tcBorders>
            <w:shd w:val="clear" w:color="auto" w:fill="auto"/>
          </w:tcPr>
          <w:p w14:paraId="7D3C3B98" w14:textId="77777777" w:rsidR="004A38A1" w:rsidRPr="00FB2E9C" w:rsidRDefault="004A38A1" w:rsidP="0039298B">
            <w:pPr>
              <w:pStyle w:val="MessageHeader"/>
            </w:pPr>
            <w:r w:rsidRPr="00FB2E9C">
              <w:t>Nosaukums</w:t>
            </w:r>
          </w:p>
        </w:tc>
        <w:tc>
          <w:tcPr>
            <w:tcW w:w="7052" w:type="dxa"/>
            <w:tcBorders>
              <w:left w:val="single" w:sz="4" w:space="0" w:color="auto"/>
            </w:tcBorders>
          </w:tcPr>
          <w:p w14:paraId="0AC73D9E" w14:textId="77777777" w:rsidR="004A38A1" w:rsidRPr="00FB2E9C" w:rsidRDefault="004A38A1" w:rsidP="004A38A1">
            <w:pPr>
              <w:pStyle w:val="Tablebody"/>
              <w:rPr>
                <w:rFonts w:cs="Times New Roman"/>
              </w:rPr>
            </w:pPr>
            <w:r w:rsidRPr="00FB2E9C">
              <w:rPr>
                <w:rFonts w:cs="Times New Roman"/>
              </w:rPr>
              <w:t>Izveidot tipu</w:t>
            </w:r>
          </w:p>
        </w:tc>
      </w:tr>
      <w:tr w:rsidR="004A38A1" w:rsidRPr="00FB2E9C" w14:paraId="447E2911" w14:textId="77777777" w:rsidTr="0039298B">
        <w:tc>
          <w:tcPr>
            <w:tcW w:w="9854" w:type="dxa"/>
            <w:gridSpan w:val="2"/>
            <w:tcBorders>
              <w:bottom w:val="single" w:sz="4" w:space="0" w:color="auto"/>
            </w:tcBorders>
            <w:shd w:val="clear" w:color="auto" w:fill="auto"/>
          </w:tcPr>
          <w:p w14:paraId="706A990B" w14:textId="77777777" w:rsidR="004A38A1" w:rsidRPr="00FB2E9C" w:rsidRDefault="004A38A1" w:rsidP="0039298B">
            <w:pPr>
              <w:pStyle w:val="MessageHeader"/>
            </w:pPr>
            <w:r w:rsidRPr="00FB2E9C">
              <w:t>Ievads</w:t>
            </w:r>
          </w:p>
        </w:tc>
      </w:tr>
      <w:tr w:rsidR="004A38A1" w:rsidRPr="00FB2E9C" w14:paraId="3A25753F" w14:textId="77777777" w:rsidTr="004A38A1">
        <w:tc>
          <w:tcPr>
            <w:tcW w:w="9854" w:type="dxa"/>
            <w:gridSpan w:val="2"/>
            <w:tcBorders>
              <w:top w:val="single" w:sz="4" w:space="0" w:color="auto"/>
            </w:tcBorders>
          </w:tcPr>
          <w:p w14:paraId="48B98937" w14:textId="7BF74467" w:rsidR="00E874FC" w:rsidRDefault="004A38A1" w:rsidP="004A38A1">
            <w:pPr>
              <w:pStyle w:val="Tablebody"/>
              <w:rPr>
                <w:rFonts w:cs="Times New Roman"/>
              </w:rPr>
            </w:pPr>
            <w:r w:rsidRPr="00FB2E9C">
              <w:rPr>
                <w:rFonts w:cs="Times New Roman"/>
              </w:rPr>
              <w:t>Prasība apraksta metodi</w:t>
            </w:r>
            <w:r>
              <w:rPr>
                <w:rFonts w:cs="Times New Roman"/>
              </w:rPr>
              <w:t>,</w:t>
            </w:r>
            <w:r w:rsidRPr="00FB2E9C">
              <w:rPr>
                <w:rFonts w:cs="Times New Roman"/>
              </w:rPr>
              <w:t xml:space="preserve"> ar kuras palīdzību var izveidot jaunu tipa definīciju, balstot to uz eksistējošu CMIS pamattipu vai citu </w:t>
            </w:r>
            <w:r w:rsidR="00DB52F7">
              <w:rPr>
                <w:rFonts w:cs="Times New Roman"/>
              </w:rPr>
              <w:t>EDK</w:t>
            </w:r>
            <w:r w:rsidRPr="00FB2E9C">
              <w:rPr>
                <w:rFonts w:cs="Times New Roman"/>
              </w:rPr>
              <w:t xml:space="preserve"> tipu.</w:t>
            </w:r>
            <w:r w:rsidR="00E874FC">
              <w:rPr>
                <w:rFonts w:cs="Times New Roman"/>
              </w:rPr>
              <w:t xml:space="preserve"> </w:t>
            </w:r>
          </w:p>
          <w:p w14:paraId="5A5D028A" w14:textId="77777777" w:rsidR="004A38A1" w:rsidRDefault="00E874FC" w:rsidP="004A38A1">
            <w:pPr>
              <w:pStyle w:val="Tablebody"/>
              <w:rPr>
                <w:rFonts w:cs="Times New Roman"/>
              </w:rPr>
            </w:pPr>
            <w:r>
              <w:rPr>
                <w:rFonts w:cs="Times New Roman"/>
              </w:rPr>
              <w:t xml:space="preserve">EDK dokumentu tipi ir jāveido, izmantojot </w:t>
            </w:r>
            <w:r w:rsidRPr="00E874FC">
              <w:rPr>
                <w:rFonts w:cs="Times New Roman"/>
              </w:rPr>
              <w:t>edk:d:baseDocument</w:t>
            </w:r>
            <w:r>
              <w:rPr>
                <w:rFonts w:cs="Times New Roman"/>
              </w:rPr>
              <w:t xml:space="preserve"> vai no šī tipa mantotu tipu. </w:t>
            </w:r>
          </w:p>
          <w:p w14:paraId="09730286" w14:textId="73C13010" w:rsidR="00D757EF" w:rsidRDefault="00E874FC" w:rsidP="004128CE">
            <w:pPr>
              <w:pStyle w:val="Tablebody"/>
              <w:rPr>
                <w:rFonts w:cs="Times New Roman"/>
              </w:rPr>
            </w:pPr>
            <w:r>
              <w:rPr>
                <w:rFonts w:cs="Times New Roman"/>
              </w:rPr>
              <w:t>Veidojot jaunu tipu,</w:t>
            </w:r>
            <w:r w:rsidR="00744B61">
              <w:rPr>
                <w:rFonts w:cs="Times New Roman"/>
              </w:rPr>
              <w:t xml:space="preserve"> iespējams</w:t>
            </w:r>
            <w:r w:rsidR="00E25C32">
              <w:rPr>
                <w:rFonts w:cs="Times New Roman"/>
              </w:rPr>
              <w:t>:</w:t>
            </w:r>
          </w:p>
          <w:p w14:paraId="36CD45B0" w14:textId="72DDC2C3" w:rsidR="00E874FC" w:rsidRDefault="00744B61" w:rsidP="0007663D">
            <w:pPr>
              <w:pStyle w:val="Tablebody"/>
              <w:numPr>
                <w:ilvl w:val="0"/>
                <w:numId w:val="46"/>
              </w:numPr>
              <w:rPr>
                <w:rFonts w:cs="Times New Roman"/>
              </w:rPr>
            </w:pPr>
            <w:r>
              <w:rPr>
                <w:rFonts w:cs="Times New Roman"/>
              </w:rPr>
              <w:t>pielāgot tā</w:t>
            </w:r>
            <w:r w:rsidR="00D757EF">
              <w:rPr>
                <w:rFonts w:cs="Times New Roman"/>
              </w:rPr>
              <w:t xml:space="preserve"> atribūtu vērtības:</w:t>
            </w:r>
            <w:r w:rsidR="00E874FC">
              <w:rPr>
                <w:rFonts w:cs="Times New Roman"/>
              </w:rPr>
              <w:t xml:space="preserve"> </w:t>
            </w:r>
            <w:r>
              <w:rPr>
                <w:rFonts w:cs="Times New Roman"/>
              </w:rPr>
              <w:t>creatable, description displayName, localName, l</w:t>
            </w:r>
            <w:r w:rsidRPr="00744B61">
              <w:rPr>
                <w:rFonts w:cs="Times New Roman"/>
              </w:rPr>
              <w:t>ocalName</w:t>
            </w:r>
            <w:r>
              <w:rPr>
                <w:rFonts w:cs="Times New Roman"/>
              </w:rPr>
              <w:t>space, queryName</w:t>
            </w:r>
            <w:r w:rsidR="00115705">
              <w:rPr>
                <w:rFonts w:cs="Times New Roman"/>
              </w:rPr>
              <w:t xml:space="preserve"> (pārējo atribūtu vērtībām jāsakrīt ar mantotā ti</w:t>
            </w:r>
            <w:r w:rsidR="009B2D78">
              <w:rPr>
                <w:rFonts w:cs="Times New Roman"/>
              </w:rPr>
              <w:t>pa attiecīgo atribūtu vērtībām);</w:t>
            </w:r>
          </w:p>
          <w:p w14:paraId="36FA4492" w14:textId="40207EC8" w:rsidR="00D757EF" w:rsidRPr="00FB2E9C" w:rsidRDefault="00D757EF" w:rsidP="0007663D">
            <w:pPr>
              <w:pStyle w:val="Tablebody"/>
              <w:numPr>
                <w:ilvl w:val="0"/>
                <w:numId w:val="46"/>
              </w:numPr>
              <w:rPr>
                <w:rFonts w:cs="Times New Roman"/>
              </w:rPr>
            </w:pPr>
            <w:r>
              <w:rPr>
                <w:rFonts w:cs="Times New Roman"/>
              </w:rPr>
              <w:t xml:space="preserve">Pievienot jaunas īpašību definīcijas (tādas, kas nav </w:t>
            </w:r>
            <w:r w:rsidR="00423D21">
              <w:rPr>
                <w:rFonts w:cs="Times New Roman"/>
              </w:rPr>
              <w:t>mantotajam</w:t>
            </w:r>
            <w:r>
              <w:rPr>
                <w:rFonts w:cs="Times New Roman"/>
              </w:rPr>
              <w:t xml:space="preserve"> tipam).</w:t>
            </w:r>
          </w:p>
        </w:tc>
      </w:tr>
      <w:tr w:rsidR="004A38A1" w:rsidRPr="00FB2E9C" w14:paraId="5C54E13D" w14:textId="77777777" w:rsidTr="0039298B">
        <w:tc>
          <w:tcPr>
            <w:tcW w:w="9854" w:type="dxa"/>
            <w:gridSpan w:val="2"/>
            <w:tcBorders>
              <w:bottom w:val="single" w:sz="4" w:space="0" w:color="auto"/>
            </w:tcBorders>
            <w:shd w:val="clear" w:color="auto" w:fill="auto"/>
          </w:tcPr>
          <w:p w14:paraId="4A0FD46B" w14:textId="77777777" w:rsidR="004A38A1" w:rsidRPr="00FB2E9C" w:rsidRDefault="004A38A1" w:rsidP="0039298B">
            <w:pPr>
              <w:pStyle w:val="MessageHeader"/>
            </w:pPr>
            <w:r w:rsidRPr="00FB2E9C">
              <w:t>Ievaddati</w:t>
            </w:r>
          </w:p>
        </w:tc>
      </w:tr>
      <w:tr w:rsidR="004A38A1" w:rsidRPr="00FB2E9C" w14:paraId="52D840D4" w14:textId="77777777" w:rsidTr="004A38A1">
        <w:tc>
          <w:tcPr>
            <w:tcW w:w="9854" w:type="dxa"/>
            <w:gridSpan w:val="2"/>
            <w:tcBorders>
              <w:top w:val="single" w:sz="4" w:space="0" w:color="auto"/>
            </w:tcBorders>
          </w:tcPr>
          <w:p w14:paraId="3F51CF3B" w14:textId="0370293B" w:rsidR="004A38A1" w:rsidRPr="00230858" w:rsidRDefault="00955A4B" w:rsidP="00230858">
            <w:pPr>
              <w:pStyle w:val="TableListBullet"/>
            </w:pPr>
            <w:r>
              <w:t>repositoryId – repozitorija identifikatora URN, obligāts;</w:t>
            </w:r>
          </w:p>
          <w:p w14:paraId="4087DDC1" w14:textId="77777777" w:rsidR="004A38A1" w:rsidRPr="00230858" w:rsidRDefault="004A38A1" w:rsidP="00230858">
            <w:pPr>
              <w:pStyle w:val="TableListBullet"/>
            </w:pPr>
            <w:r w:rsidRPr="00230858">
              <w:t>type – izveidojamā tipa pilna definīcija, ieskaitot mantotās īpašības.</w:t>
            </w:r>
          </w:p>
          <w:p w14:paraId="37530E5B" w14:textId="77777777" w:rsidR="004A38A1" w:rsidRPr="00AD11FA" w:rsidRDefault="004A38A1" w:rsidP="00AD11FA">
            <w:pPr>
              <w:pStyle w:val="Pictureposition"/>
            </w:pPr>
            <w:r w:rsidRPr="00AD11FA">
              <w:rPr>
                <w:noProof/>
                <w:lang w:eastAsia="lv-LV"/>
              </w:rPr>
              <w:lastRenderedPageBreak/>
              <w:drawing>
                <wp:inline distT="0" distB="0" distL="0" distR="0" wp14:anchorId="36EF5E77" wp14:editId="04012B9E">
                  <wp:extent cx="4746625" cy="6249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createType.png"/>
                          <pic:cNvPicPr/>
                        </pic:nvPicPr>
                        <pic:blipFill>
                          <a:blip r:embed="rId40">
                            <a:extLst>
                              <a:ext uri="{28A0092B-C50C-407E-A947-70E740481C1C}">
                                <a14:useLocalDpi xmlns:a14="http://schemas.microsoft.com/office/drawing/2010/main" val="0"/>
                              </a:ext>
                            </a:extLst>
                          </a:blip>
                          <a:stretch>
                            <a:fillRect/>
                          </a:stretch>
                        </pic:blipFill>
                        <pic:spPr>
                          <a:xfrm>
                            <a:off x="0" y="0"/>
                            <a:ext cx="4756742" cy="6262534"/>
                          </a:xfrm>
                          <a:prstGeom prst="rect">
                            <a:avLst/>
                          </a:prstGeom>
                        </pic:spPr>
                      </pic:pic>
                    </a:graphicData>
                  </a:graphic>
                </wp:inline>
              </w:drawing>
            </w:r>
          </w:p>
          <w:p w14:paraId="11EE1F54" w14:textId="77777777" w:rsidR="004A38A1" w:rsidRPr="00AD11FA" w:rsidRDefault="004A38A1" w:rsidP="00AD11FA">
            <w:pPr>
              <w:pStyle w:val="Tablebody"/>
            </w:pPr>
            <w:r w:rsidRPr="00AD11FA">
              <w:t>Piemērs:</w:t>
            </w:r>
          </w:p>
          <w:p w14:paraId="7734A4B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ns:createType</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xmlns</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http://docs.oasis-open.org/ns/cmis/messaging/200908/</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xmlns:xsi</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http://www.w3.org/2001/XMLSchema-instance</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xmlns:xsd</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http://www.w3.org/2001/XMLSchema</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&gt;</w:t>
            </w:r>
          </w:p>
          <w:p w14:paraId="39A0F4F3" w14:textId="38CEEB56"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ns:repositoryId</w:t>
            </w:r>
            <w:r w:rsidRPr="001F6A74">
              <w:rPr>
                <w:rFonts w:ascii="Consolas" w:hAnsi="Consolas"/>
                <w:color w:val="0000FF"/>
                <w:sz w:val="16"/>
                <w:szCs w:val="16"/>
                <w:highlight w:val="white"/>
                <w:lang w:eastAsia="lv-LV"/>
              </w:rPr>
              <w:t>&gt;</w:t>
            </w:r>
            <w:r w:rsidR="00A14E47">
              <w:rPr>
                <w:rFonts w:ascii="Consolas" w:hAnsi="Consolas"/>
                <w:color w:val="000000"/>
                <w:sz w:val="16"/>
                <w:szCs w:val="16"/>
                <w:highlight w:val="white"/>
                <w:lang w:eastAsia="lv-LV"/>
              </w:rPr>
              <w:t>URN:IVIS:100266:EDK-0000001</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ns:repositoryId</w:t>
            </w:r>
            <w:r w:rsidRPr="001F6A74">
              <w:rPr>
                <w:rFonts w:ascii="Consolas" w:hAnsi="Consolas"/>
                <w:color w:val="0000FF"/>
                <w:sz w:val="16"/>
                <w:szCs w:val="16"/>
                <w:highlight w:val="white"/>
                <w:lang w:eastAsia="lv-LV"/>
              </w:rPr>
              <w:t>&gt;</w:t>
            </w:r>
          </w:p>
          <w:p w14:paraId="6EE1E5B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ns:type</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xsi:type</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ns1:cmisTypeDocumentDefinitionType</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&gt;</w:t>
            </w:r>
          </w:p>
          <w:p w14:paraId="6B369CB5" w14:textId="3C8672CF"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ns1:id</w:t>
            </w:r>
            <w:r w:rsidRPr="001F6A74">
              <w:rPr>
                <w:rFonts w:ascii="Consolas" w:hAnsi="Consolas"/>
                <w:color w:val="0000FF"/>
                <w:sz w:val="16"/>
                <w:szCs w:val="16"/>
                <w:highlight w:val="white"/>
                <w:lang w:eastAsia="lv-LV"/>
              </w:rPr>
              <w:t>&gt;</w:t>
            </w:r>
            <w:r w:rsidR="00CD76D3">
              <w:rPr>
                <w:rFonts w:ascii="Consolas" w:hAnsi="Consolas"/>
                <w:color w:val="000000"/>
                <w:sz w:val="16"/>
                <w:szCs w:val="16"/>
                <w:highlight w:val="white"/>
                <w:lang w:eastAsia="lv-LV"/>
              </w:rPr>
              <w:t>edk</w:t>
            </w:r>
            <w:r w:rsidRPr="001F6A74">
              <w:rPr>
                <w:rFonts w:ascii="Consolas" w:hAnsi="Consolas"/>
                <w:color w:val="000000"/>
                <w:sz w:val="16"/>
                <w:szCs w:val="16"/>
                <w:highlight w:val="white"/>
                <w:lang w:eastAsia="lv-LV"/>
              </w:rPr>
              <w:t>:</w:t>
            </w:r>
            <w:r w:rsidR="00CD76D3">
              <w:rPr>
                <w:rFonts w:ascii="Consolas" w:hAnsi="Consolas"/>
                <w:color w:val="000000"/>
                <w:sz w:val="16"/>
                <w:szCs w:val="16"/>
                <w:highlight w:val="white"/>
                <w:lang w:eastAsia="lv-LV"/>
              </w:rPr>
              <w:t>customDocumentTy</w:t>
            </w:r>
            <w:r w:rsidR="00FB685A">
              <w:rPr>
                <w:rFonts w:ascii="Consolas" w:hAnsi="Consolas"/>
                <w:color w:val="000000"/>
                <w:sz w:val="16"/>
                <w:szCs w:val="16"/>
                <w:highlight w:val="white"/>
                <w:lang w:eastAsia="lv-LV"/>
              </w:rPr>
              <w:t>p</w:t>
            </w:r>
            <w:r w:rsidR="00CD76D3">
              <w:rPr>
                <w:rFonts w:ascii="Consolas" w:hAnsi="Consolas"/>
                <w:color w:val="000000"/>
                <w:sz w:val="16"/>
                <w:szCs w:val="16"/>
                <w:highlight w:val="white"/>
                <w:lang w:eastAsia="lv-LV"/>
              </w:rPr>
              <w:t>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ns1:id</w:t>
            </w:r>
            <w:r w:rsidRPr="001F6A74">
              <w:rPr>
                <w:rFonts w:ascii="Consolas" w:hAnsi="Consolas"/>
                <w:color w:val="0000FF"/>
                <w:sz w:val="16"/>
                <w:szCs w:val="16"/>
                <w:highlight w:val="white"/>
                <w:lang w:eastAsia="lv-LV"/>
              </w:rPr>
              <w:t>&gt;</w:t>
            </w:r>
          </w:p>
          <w:p w14:paraId="2926B614" w14:textId="522E0924"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ns1:localName</w:t>
            </w:r>
            <w:r w:rsidRPr="001F6A74">
              <w:rPr>
                <w:rFonts w:ascii="Consolas" w:hAnsi="Consolas"/>
                <w:color w:val="0000FF"/>
                <w:sz w:val="16"/>
                <w:szCs w:val="16"/>
                <w:highlight w:val="white"/>
                <w:lang w:eastAsia="lv-LV"/>
              </w:rPr>
              <w:t>&gt;</w:t>
            </w:r>
            <w:r w:rsidR="00FB685A">
              <w:rPr>
                <w:rFonts w:ascii="Consolas" w:hAnsi="Consolas"/>
                <w:color w:val="000000"/>
                <w:sz w:val="16"/>
                <w:szCs w:val="16"/>
                <w:highlight w:val="white"/>
                <w:lang w:eastAsia="lv-LV"/>
              </w:rPr>
              <w:t>edk</w:t>
            </w:r>
            <w:r w:rsidRPr="001F6A74">
              <w:rPr>
                <w:rFonts w:ascii="Consolas" w:hAnsi="Consolas"/>
                <w:color w:val="000000"/>
                <w:sz w:val="16"/>
                <w:szCs w:val="16"/>
                <w:highlight w:val="white"/>
                <w:lang w:eastAsia="lv-LV"/>
              </w:rPr>
              <w:t>:</w:t>
            </w:r>
            <w:r w:rsidR="00FB685A">
              <w:rPr>
                <w:rFonts w:ascii="Consolas" w:hAnsi="Consolas"/>
                <w:color w:val="000000"/>
                <w:sz w:val="16"/>
                <w:szCs w:val="16"/>
                <w:highlight w:val="white"/>
                <w:lang w:eastAsia="lv-LV"/>
              </w:rPr>
              <w:t>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ns1:localName</w:t>
            </w:r>
            <w:r w:rsidRPr="001F6A74">
              <w:rPr>
                <w:rFonts w:ascii="Consolas" w:hAnsi="Consolas"/>
                <w:color w:val="0000FF"/>
                <w:sz w:val="16"/>
                <w:szCs w:val="16"/>
                <w:highlight w:val="white"/>
                <w:lang w:eastAsia="lv-LV"/>
              </w:rPr>
              <w:t>&gt;</w:t>
            </w:r>
          </w:p>
          <w:p w14:paraId="4D23ED83" w14:textId="3904983E"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ns1:localNamespace</w:t>
            </w:r>
            <w:r w:rsidRPr="001F6A74">
              <w:rPr>
                <w:rFonts w:ascii="Consolas" w:hAnsi="Consolas"/>
                <w:color w:val="0000FF"/>
                <w:sz w:val="16"/>
                <w:szCs w:val="16"/>
                <w:highlight w:val="white"/>
                <w:lang w:eastAsia="lv-LV"/>
              </w:rPr>
              <w:t>&gt;</w:t>
            </w:r>
            <w:r w:rsidR="00AF55F5" w:rsidRPr="00AF55F5">
              <w:rPr>
                <w:rFonts w:ascii="Consolas" w:hAnsi="Consolas"/>
                <w:color w:val="0000FF"/>
                <w:sz w:val="16"/>
                <w:szCs w:val="16"/>
                <w:lang w:eastAsia="lv-LV"/>
              </w:rPr>
              <w:t>http://ivis.eps.gov.lv/ISS/EDK</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ns1:localNamespace</w:t>
            </w:r>
            <w:r w:rsidRPr="001F6A74">
              <w:rPr>
                <w:rFonts w:ascii="Consolas" w:hAnsi="Consolas"/>
                <w:color w:val="0000FF"/>
                <w:sz w:val="16"/>
                <w:szCs w:val="16"/>
                <w:highlight w:val="white"/>
                <w:lang w:eastAsia="lv-LV"/>
              </w:rPr>
              <w:t>&gt;</w:t>
            </w:r>
          </w:p>
          <w:p w14:paraId="765BA908" w14:textId="0051527A"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ns1:displayName</w:t>
            </w:r>
            <w:r w:rsidRPr="001F6A74">
              <w:rPr>
                <w:rFonts w:ascii="Consolas" w:hAnsi="Consolas"/>
                <w:color w:val="0000FF"/>
                <w:sz w:val="16"/>
                <w:szCs w:val="16"/>
                <w:highlight w:val="white"/>
                <w:lang w:eastAsia="lv-LV"/>
              </w:rPr>
              <w:t>&gt;</w:t>
            </w:r>
            <w:r w:rsidR="00ED0B7F">
              <w:rPr>
                <w:rFonts w:ascii="Consolas" w:hAnsi="Consolas"/>
                <w:color w:val="000000"/>
                <w:sz w:val="16"/>
                <w:szCs w:val="16"/>
                <w:highlight w:val="white"/>
                <w:lang w:eastAsia="lv-LV"/>
              </w:rPr>
              <w:t>edk</w:t>
            </w:r>
            <w:r w:rsidR="00ED0B7F" w:rsidRPr="001F6A74">
              <w:rPr>
                <w:rFonts w:ascii="Consolas" w:hAnsi="Consolas"/>
                <w:color w:val="000000"/>
                <w:sz w:val="16"/>
                <w:szCs w:val="16"/>
                <w:highlight w:val="white"/>
                <w:lang w:eastAsia="lv-LV"/>
              </w:rPr>
              <w:t>:</w:t>
            </w:r>
            <w:r w:rsidR="00ED0B7F">
              <w:rPr>
                <w:rFonts w:ascii="Consolas" w:hAnsi="Consolas"/>
                <w:color w:val="000000"/>
                <w:sz w:val="16"/>
                <w:szCs w:val="16"/>
                <w:highlight w:val="white"/>
                <w:lang w:eastAsia="lv-LV"/>
              </w:rPr>
              <w:t>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ns1:displayName</w:t>
            </w:r>
            <w:r w:rsidRPr="001F6A74">
              <w:rPr>
                <w:rFonts w:ascii="Consolas" w:hAnsi="Consolas"/>
                <w:color w:val="0000FF"/>
                <w:sz w:val="16"/>
                <w:szCs w:val="16"/>
                <w:highlight w:val="white"/>
                <w:lang w:eastAsia="lv-LV"/>
              </w:rPr>
              <w:t>&gt;</w:t>
            </w:r>
          </w:p>
          <w:p w14:paraId="35708E12" w14:textId="313A650A"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ns1:queryName</w:t>
            </w:r>
            <w:r w:rsidRPr="001F6A74">
              <w:rPr>
                <w:rFonts w:ascii="Consolas" w:hAnsi="Consolas"/>
                <w:color w:val="0000FF"/>
                <w:sz w:val="16"/>
                <w:szCs w:val="16"/>
                <w:highlight w:val="white"/>
                <w:lang w:eastAsia="lv-LV"/>
              </w:rPr>
              <w:t>&gt;</w:t>
            </w:r>
            <w:r w:rsidR="006156BD">
              <w:rPr>
                <w:rFonts w:ascii="Consolas" w:hAnsi="Consolas"/>
                <w:color w:val="000000"/>
                <w:sz w:val="16"/>
                <w:szCs w:val="16"/>
                <w:highlight w:val="white"/>
                <w:lang w:eastAsia="lv-LV"/>
              </w:rPr>
              <w:t>edk</w:t>
            </w:r>
            <w:r w:rsidR="006156BD" w:rsidRPr="001F6A74">
              <w:rPr>
                <w:rFonts w:ascii="Consolas" w:hAnsi="Consolas"/>
                <w:color w:val="000000"/>
                <w:sz w:val="16"/>
                <w:szCs w:val="16"/>
                <w:highlight w:val="white"/>
                <w:lang w:eastAsia="lv-LV"/>
              </w:rPr>
              <w:t>:</w:t>
            </w:r>
            <w:r w:rsidR="006156BD">
              <w:rPr>
                <w:rFonts w:ascii="Consolas" w:hAnsi="Consolas"/>
                <w:color w:val="000000"/>
                <w:sz w:val="16"/>
                <w:szCs w:val="16"/>
                <w:highlight w:val="white"/>
                <w:lang w:eastAsia="lv-LV"/>
              </w:rPr>
              <w:t>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ns1:queryName</w:t>
            </w:r>
            <w:r w:rsidRPr="001F6A74">
              <w:rPr>
                <w:rFonts w:ascii="Consolas" w:hAnsi="Consolas"/>
                <w:color w:val="0000FF"/>
                <w:sz w:val="16"/>
                <w:szCs w:val="16"/>
                <w:highlight w:val="white"/>
                <w:lang w:eastAsia="lv-LV"/>
              </w:rPr>
              <w:t>&gt;</w:t>
            </w:r>
          </w:p>
          <w:p w14:paraId="3A070D4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ns1:baseId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cmis:document</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ns1:baseId</w:t>
            </w:r>
            <w:r w:rsidRPr="001F6A74">
              <w:rPr>
                <w:rFonts w:ascii="Consolas" w:hAnsi="Consolas"/>
                <w:color w:val="0000FF"/>
                <w:sz w:val="16"/>
                <w:szCs w:val="16"/>
                <w:highlight w:val="white"/>
                <w:lang w:eastAsia="lv-LV"/>
              </w:rPr>
              <w:t>&gt;</w:t>
            </w:r>
          </w:p>
          <w:p w14:paraId="3B941961" w14:textId="69AAAFDE"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ns1:parentId</w:t>
            </w:r>
            <w:r w:rsidRPr="001F6A74">
              <w:rPr>
                <w:rFonts w:ascii="Consolas" w:hAnsi="Consolas"/>
                <w:color w:val="0000FF"/>
                <w:sz w:val="16"/>
                <w:szCs w:val="16"/>
                <w:highlight w:val="white"/>
                <w:lang w:eastAsia="lv-LV"/>
              </w:rPr>
              <w:t>&gt;</w:t>
            </w:r>
            <w:r w:rsidR="00C1414E" w:rsidRPr="00C1414E">
              <w:rPr>
                <w:rFonts w:ascii="Consolas" w:hAnsi="Consolas"/>
                <w:color w:val="000000"/>
                <w:sz w:val="16"/>
                <w:szCs w:val="16"/>
                <w:lang w:eastAsia="lv-LV"/>
              </w:rPr>
              <w:t>edk:d:baseDocument</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ns1:parentId</w:t>
            </w:r>
            <w:r w:rsidRPr="001F6A74">
              <w:rPr>
                <w:rFonts w:ascii="Consolas" w:hAnsi="Consolas"/>
                <w:color w:val="0000FF"/>
                <w:sz w:val="16"/>
                <w:szCs w:val="16"/>
                <w:highlight w:val="white"/>
                <w:lang w:eastAsia="lv-LV"/>
              </w:rPr>
              <w:t>&gt;</w:t>
            </w:r>
          </w:p>
          <w:p w14:paraId="3B9E82DE" w14:textId="5429D108"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ns1:creatable</w:t>
            </w:r>
            <w:r w:rsidRPr="001F6A74">
              <w:rPr>
                <w:rFonts w:ascii="Consolas" w:hAnsi="Consolas"/>
                <w:color w:val="0000FF"/>
                <w:sz w:val="16"/>
                <w:szCs w:val="16"/>
                <w:highlight w:val="white"/>
                <w:lang w:eastAsia="lv-LV"/>
              </w:rPr>
              <w:t>&gt;</w:t>
            </w:r>
            <w:r w:rsidR="007B3850">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ns1:creatable</w:t>
            </w:r>
            <w:r w:rsidRPr="001F6A74">
              <w:rPr>
                <w:rFonts w:ascii="Consolas" w:hAnsi="Consolas"/>
                <w:color w:val="0000FF"/>
                <w:sz w:val="16"/>
                <w:szCs w:val="16"/>
                <w:highlight w:val="white"/>
                <w:lang w:eastAsia="lv-LV"/>
              </w:rPr>
              <w:t>&gt;</w:t>
            </w:r>
          </w:p>
          <w:p w14:paraId="4B0F565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ns1:fileable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ns1:fileable</w:t>
            </w:r>
            <w:r w:rsidRPr="001F6A74">
              <w:rPr>
                <w:rFonts w:ascii="Consolas" w:hAnsi="Consolas"/>
                <w:color w:val="0000FF"/>
                <w:sz w:val="16"/>
                <w:szCs w:val="16"/>
                <w:highlight w:val="white"/>
                <w:lang w:eastAsia="lv-LV"/>
              </w:rPr>
              <w:t>&gt;</w:t>
            </w:r>
          </w:p>
          <w:p w14:paraId="266F28D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ns1:queryable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ns1:queryable</w:t>
            </w:r>
            <w:r w:rsidRPr="001F6A74">
              <w:rPr>
                <w:rFonts w:ascii="Consolas" w:hAnsi="Consolas"/>
                <w:color w:val="0000FF"/>
                <w:sz w:val="16"/>
                <w:szCs w:val="16"/>
                <w:highlight w:val="white"/>
                <w:lang w:eastAsia="lv-LV"/>
              </w:rPr>
              <w:t>&gt;</w:t>
            </w:r>
          </w:p>
          <w:p w14:paraId="117E513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lastRenderedPageBreak/>
              <w:t xml:space="preserve">    &lt;</w:t>
            </w:r>
            <w:r w:rsidRPr="001F6A74">
              <w:rPr>
                <w:rFonts w:ascii="Consolas" w:hAnsi="Consolas"/>
                <w:color w:val="A31515"/>
                <w:sz w:val="16"/>
                <w:szCs w:val="16"/>
                <w:highlight w:val="white"/>
                <w:lang w:eastAsia="lv-LV"/>
              </w:rPr>
              <w:t>ns1:fulltextIndexed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ns1:fulltextIndexed</w:t>
            </w:r>
            <w:r w:rsidRPr="001F6A74">
              <w:rPr>
                <w:rFonts w:ascii="Consolas" w:hAnsi="Consolas"/>
                <w:color w:val="0000FF"/>
                <w:sz w:val="16"/>
                <w:szCs w:val="16"/>
                <w:highlight w:val="white"/>
                <w:lang w:eastAsia="lv-LV"/>
              </w:rPr>
              <w:t>&gt;</w:t>
            </w:r>
          </w:p>
          <w:p w14:paraId="35FD882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ns1:includedInSupertypeQuery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ns1:includedInSupertypeQuery</w:t>
            </w:r>
            <w:r w:rsidRPr="001F6A74">
              <w:rPr>
                <w:rFonts w:ascii="Consolas" w:hAnsi="Consolas"/>
                <w:color w:val="0000FF"/>
                <w:sz w:val="16"/>
                <w:szCs w:val="16"/>
                <w:highlight w:val="white"/>
                <w:lang w:eastAsia="lv-LV"/>
              </w:rPr>
              <w:t>&gt;</w:t>
            </w:r>
          </w:p>
          <w:p w14:paraId="5A5D720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ns1:controllablePolicy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ns1:controllablePolicy</w:t>
            </w:r>
            <w:r w:rsidRPr="001F6A74">
              <w:rPr>
                <w:rFonts w:ascii="Consolas" w:hAnsi="Consolas"/>
                <w:color w:val="0000FF"/>
                <w:sz w:val="16"/>
                <w:szCs w:val="16"/>
                <w:highlight w:val="white"/>
                <w:lang w:eastAsia="lv-LV"/>
              </w:rPr>
              <w:t>&gt;</w:t>
            </w:r>
          </w:p>
          <w:p w14:paraId="4DED187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ns1:controllableACL</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ns1:controllableACL</w:t>
            </w:r>
            <w:r w:rsidRPr="001F6A74">
              <w:rPr>
                <w:rFonts w:ascii="Consolas" w:hAnsi="Consolas"/>
                <w:color w:val="0000FF"/>
                <w:sz w:val="16"/>
                <w:szCs w:val="16"/>
                <w:highlight w:val="white"/>
                <w:lang w:eastAsia="lv-LV"/>
              </w:rPr>
              <w:t>&gt;</w:t>
            </w:r>
          </w:p>
          <w:p w14:paraId="1BCF77FA" w14:textId="634503A2"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ns1:property</w:t>
            </w:r>
            <w:r w:rsidR="00826C3F">
              <w:rPr>
                <w:rFonts w:ascii="Consolas" w:hAnsi="Consolas"/>
                <w:color w:val="A31515"/>
                <w:sz w:val="16"/>
                <w:szCs w:val="16"/>
                <w:highlight w:val="white"/>
                <w:lang w:eastAsia="lv-LV"/>
              </w:rPr>
              <w:t>Id</w:t>
            </w:r>
            <w:r w:rsidRPr="001F6A74">
              <w:rPr>
                <w:rFonts w:ascii="Consolas" w:hAnsi="Consolas"/>
                <w:color w:val="A31515"/>
                <w:sz w:val="16"/>
                <w:szCs w:val="16"/>
                <w:highlight w:val="white"/>
                <w:lang w:eastAsia="lv-LV"/>
              </w:rPr>
              <w:t>Definition</w:t>
            </w:r>
            <w:r w:rsidRPr="001F6A74">
              <w:rPr>
                <w:rFonts w:ascii="Consolas" w:hAnsi="Consolas"/>
                <w:color w:val="0000FF"/>
                <w:sz w:val="16"/>
                <w:szCs w:val="16"/>
                <w:highlight w:val="white"/>
                <w:lang w:eastAsia="lv-LV"/>
              </w:rPr>
              <w:t>&gt;</w:t>
            </w:r>
          </w:p>
          <w:p w14:paraId="013A6BE5" w14:textId="202E4069"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ns1:id</w:t>
            </w:r>
            <w:r w:rsidRPr="001F6A74">
              <w:rPr>
                <w:rFonts w:ascii="Consolas" w:hAnsi="Consolas"/>
                <w:color w:val="0000FF"/>
                <w:sz w:val="16"/>
                <w:szCs w:val="16"/>
                <w:highlight w:val="white"/>
                <w:lang w:eastAsia="lv-LV"/>
              </w:rPr>
              <w:t>&gt;</w:t>
            </w:r>
            <w:r w:rsidR="004D44D5">
              <w:rPr>
                <w:rFonts w:ascii="Consolas" w:hAnsi="Consolas"/>
                <w:color w:val="000000"/>
                <w:sz w:val="16"/>
                <w:szCs w:val="16"/>
                <w:highlight w:val="white"/>
                <w:lang w:eastAsia="lv-LV"/>
              </w:rPr>
              <w:t>edk</w:t>
            </w:r>
            <w:r w:rsidRPr="001F6A74">
              <w:rPr>
                <w:rFonts w:ascii="Consolas" w:hAnsi="Consolas"/>
                <w:color w:val="000000"/>
                <w:sz w:val="16"/>
                <w:szCs w:val="16"/>
                <w:highlight w:val="white"/>
                <w:lang w:eastAsia="lv-LV"/>
              </w:rPr>
              <w:t>:</w:t>
            </w:r>
            <w:r w:rsidR="00FC1495">
              <w:rPr>
                <w:rFonts w:ascii="Consolas" w:hAnsi="Consolas"/>
                <w:color w:val="000000"/>
                <w:sz w:val="16"/>
                <w:szCs w:val="16"/>
                <w:highlight w:val="white"/>
                <w:lang w:eastAsia="lv-LV"/>
              </w:rPr>
              <w:t>c</w:t>
            </w:r>
            <w:r w:rsidR="004D44D5">
              <w:rPr>
                <w:rFonts w:ascii="Consolas" w:hAnsi="Consolas"/>
                <w:color w:val="000000"/>
                <w:sz w:val="16"/>
                <w:szCs w:val="16"/>
                <w:highlight w:val="white"/>
                <w:lang w:eastAsia="lv-LV"/>
              </w:rPr>
              <w:t>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ns1:id</w:t>
            </w:r>
            <w:r w:rsidRPr="001F6A74">
              <w:rPr>
                <w:rFonts w:ascii="Consolas" w:hAnsi="Consolas"/>
                <w:color w:val="0000FF"/>
                <w:sz w:val="16"/>
                <w:szCs w:val="16"/>
                <w:highlight w:val="white"/>
                <w:lang w:eastAsia="lv-LV"/>
              </w:rPr>
              <w:t>&gt;</w:t>
            </w:r>
          </w:p>
          <w:p w14:paraId="3949DAE7" w14:textId="566F1956" w:rsidR="004A38A1"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ns1:localName</w:t>
            </w:r>
            <w:r w:rsidRPr="001F6A74">
              <w:rPr>
                <w:rFonts w:ascii="Consolas" w:hAnsi="Consolas"/>
                <w:color w:val="0000FF"/>
                <w:sz w:val="16"/>
                <w:szCs w:val="16"/>
                <w:highlight w:val="white"/>
                <w:lang w:eastAsia="lv-LV"/>
              </w:rPr>
              <w:t>&gt;</w:t>
            </w:r>
            <w:r w:rsidR="00FC1495">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ns1:localName</w:t>
            </w:r>
            <w:r w:rsidRPr="001F6A74">
              <w:rPr>
                <w:rFonts w:ascii="Consolas" w:hAnsi="Consolas"/>
                <w:color w:val="0000FF"/>
                <w:sz w:val="16"/>
                <w:szCs w:val="16"/>
                <w:highlight w:val="white"/>
                <w:lang w:eastAsia="lv-LV"/>
              </w:rPr>
              <w:t>&gt;</w:t>
            </w:r>
          </w:p>
          <w:p w14:paraId="4DAD46FE" w14:textId="2DFACE3C" w:rsidR="000C3F99" w:rsidRPr="001F6A74" w:rsidRDefault="000C3F99" w:rsidP="000C3F99">
            <w:pPr>
              <w:autoSpaceDE w:val="0"/>
              <w:autoSpaceDN w:val="0"/>
              <w:adjustRightInd w:val="0"/>
              <w:spacing w:before="0" w:after="0"/>
              <w:jc w:val="left"/>
              <w:rPr>
                <w:rFonts w:ascii="Consolas" w:hAnsi="Consolas"/>
                <w:color w:val="000000"/>
                <w:sz w:val="16"/>
                <w:szCs w:val="16"/>
                <w:highlight w:val="white"/>
                <w:lang w:eastAsia="lv-LV"/>
              </w:rPr>
            </w:pPr>
            <w:r>
              <w:rPr>
                <w:rFonts w:ascii="Consolas" w:hAnsi="Consolas"/>
                <w:color w:val="0000FF"/>
                <w:sz w:val="16"/>
                <w:szCs w:val="16"/>
                <w:highlight w:val="white"/>
                <w:lang w:eastAsia="lv-LV"/>
              </w:rPr>
              <w:t xml:space="preserve">  </w:t>
            </w: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ns1:localNamespace</w:t>
            </w:r>
            <w:r w:rsidRPr="001F6A74">
              <w:rPr>
                <w:rFonts w:ascii="Consolas" w:hAnsi="Consolas"/>
                <w:color w:val="0000FF"/>
                <w:sz w:val="16"/>
                <w:szCs w:val="16"/>
                <w:highlight w:val="white"/>
                <w:lang w:eastAsia="lv-LV"/>
              </w:rPr>
              <w:t>&gt;</w:t>
            </w:r>
            <w:r w:rsidRPr="00AF55F5">
              <w:rPr>
                <w:rFonts w:ascii="Consolas" w:hAnsi="Consolas"/>
                <w:color w:val="0000FF"/>
                <w:sz w:val="16"/>
                <w:szCs w:val="16"/>
                <w:lang w:eastAsia="lv-LV"/>
              </w:rPr>
              <w:t>http://ivis.eps.gov.lv/ISS/EDK</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ns1:localNamespace</w:t>
            </w:r>
            <w:r w:rsidRPr="001F6A74">
              <w:rPr>
                <w:rFonts w:ascii="Consolas" w:hAnsi="Consolas"/>
                <w:color w:val="0000FF"/>
                <w:sz w:val="16"/>
                <w:szCs w:val="16"/>
                <w:highlight w:val="white"/>
                <w:lang w:eastAsia="lv-LV"/>
              </w:rPr>
              <w:t>&gt;</w:t>
            </w:r>
          </w:p>
          <w:p w14:paraId="615F97EC" w14:textId="5368B049"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ns1:queryName</w:t>
            </w:r>
            <w:r w:rsidRPr="001F6A74">
              <w:rPr>
                <w:rFonts w:ascii="Consolas" w:hAnsi="Consolas"/>
                <w:color w:val="0000FF"/>
                <w:sz w:val="16"/>
                <w:szCs w:val="16"/>
                <w:highlight w:val="white"/>
                <w:lang w:eastAsia="lv-LV"/>
              </w:rPr>
              <w:t>&gt;</w:t>
            </w:r>
            <w:r w:rsidR="00FC1495">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ns1:queryName</w:t>
            </w:r>
            <w:r w:rsidRPr="001F6A74">
              <w:rPr>
                <w:rFonts w:ascii="Consolas" w:hAnsi="Consolas"/>
                <w:color w:val="0000FF"/>
                <w:sz w:val="16"/>
                <w:szCs w:val="16"/>
                <w:highlight w:val="white"/>
                <w:lang w:eastAsia="lv-LV"/>
              </w:rPr>
              <w:t>&gt;</w:t>
            </w:r>
          </w:p>
          <w:p w14:paraId="2B543365" w14:textId="723FC4FF"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ns1:propertyType</w:t>
            </w:r>
            <w:r w:rsidRPr="001F6A74">
              <w:rPr>
                <w:rFonts w:ascii="Consolas" w:hAnsi="Consolas"/>
                <w:color w:val="0000FF"/>
                <w:sz w:val="16"/>
                <w:szCs w:val="16"/>
                <w:highlight w:val="white"/>
                <w:lang w:eastAsia="lv-LV"/>
              </w:rPr>
              <w:t>&gt;</w:t>
            </w:r>
            <w:r w:rsidR="00901B29">
              <w:rPr>
                <w:rFonts w:ascii="Consolas" w:hAnsi="Consolas"/>
                <w:color w:val="000000"/>
                <w:sz w:val="16"/>
                <w:szCs w:val="16"/>
                <w:highlight w:val="white"/>
                <w:lang w:eastAsia="lv-LV"/>
              </w:rPr>
              <w:t>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ns1:propertyType</w:t>
            </w:r>
            <w:r w:rsidRPr="001F6A74">
              <w:rPr>
                <w:rFonts w:ascii="Consolas" w:hAnsi="Consolas"/>
                <w:color w:val="0000FF"/>
                <w:sz w:val="16"/>
                <w:szCs w:val="16"/>
                <w:highlight w:val="white"/>
                <w:lang w:eastAsia="lv-LV"/>
              </w:rPr>
              <w:t>&gt;</w:t>
            </w:r>
          </w:p>
          <w:p w14:paraId="58446A6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ns1:cardinality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single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ns1:cardinality</w:t>
            </w:r>
            <w:r w:rsidRPr="001F6A74">
              <w:rPr>
                <w:rFonts w:ascii="Consolas" w:hAnsi="Consolas"/>
                <w:color w:val="0000FF"/>
                <w:sz w:val="16"/>
                <w:szCs w:val="16"/>
                <w:highlight w:val="white"/>
                <w:lang w:eastAsia="lv-LV"/>
              </w:rPr>
              <w:t>&gt;</w:t>
            </w:r>
          </w:p>
          <w:p w14:paraId="53B3D567" w14:textId="13755ABC"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ns1:updatability</w:t>
            </w:r>
            <w:r w:rsidRPr="001F6A74">
              <w:rPr>
                <w:rFonts w:ascii="Consolas" w:hAnsi="Consolas"/>
                <w:color w:val="0000FF"/>
                <w:sz w:val="16"/>
                <w:szCs w:val="16"/>
                <w:highlight w:val="white"/>
                <w:lang w:eastAsia="lv-LV"/>
              </w:rPr>
              <w:t>&gt;</w:t>
            </w:r>
            <w:r w:rsidR="00E13B62">
              <w:rPr>
                <w:rFonts w:ascii="Consolas" w:hAnsi="Consolas"/>
                <w:color w:val="000000"/>
                <w:sz w:val="16"/>
                <w:szCs w:val="16"/>
                <w:highlight w:val="white"/>
                <w:lang w:eastAsia="lv-LV"/>
              </w:rPr>
              <w:t>oncreate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ns1:updatability</w:t>
            </w:r>
            <w:r w:rsidRPr="001F6A74">
              <w:rPr>
                <w:rFonts w:ascii="Consolas" w:hAnsi="Consolas"/>
                <w:color w:val="0000FF"/>
                <w:sz w:val="16"/>
                <w:szCs w:val="16"/>
                <w:highlight w:val="white"/>
                <w:lang w:eastAsia="lv-LV"/>
              </w:rPr>
              <w:t>&gt;</w:t>
            </w:r>
          </w:p>
          <w:p w14:paraId="350EA94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ns1:required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ns1:required</w:t>
            </w:r>
            <w:r w:rsidRPr="001F6A74">
              <w:rPr>
                <w:rFonts w:ascii="Consolas" w:hAnsi="Consolas"/>
                <w:color w:val="0000FF"/>
                <w:sz w:val="16"/>
                <w:szCs w:val="16"/>
                <w:highlight w:val="white"/>
                <w:lang w:eastAsia="lv-LV"/>
              </w:rPr>
              <w:t>&gt;</w:t>
            </w:r>
          </w:p>
          <w:p w14:paraId="0E81195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ns1:queryable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ns1:queryable</w:t>
            </w:r>
            <w:r w:rsidRPr="001F6A74">
              <w:rPr>
                <w:rFonts w:ascii="Consolas" w:hAnsi="Consolas"/>
                <w:color w:val="0000FF"/>
                <w:sz w:val="16"/>
                <w:szCs w:val="16"/>
                <w:highlight w:val="white"/>
                <w:lang w:eastAsia="lv-LV"/>
              </w:rPr>
              <w:t>&gt;</w:t>
            </w:r>
          </w:p>
          <w:p w14:paraId="09B5941F" w14:textId="18268796"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ns1:orderable</w:t>
            </w:r>
            <w:r w:rsidRPr="001F6A74">
              <w:rPr>
                <w:rFonts w:ascii="Consolas" w:hAnsi="Consolas"/>
                <w:color w:val="0000FF"/>
                <w:sz w:val="16"/>
                <w:szCs w:val="16"/>
                <w:highlight w:val="white"/>
                <w:lang w:eastAsia="lv-LV"/>
              </w:rPr>
              <w:t>&gt;</w:t>
            </w:r>
            <w:r w:rsidR="00C37029">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ns1:orderable</w:t>
            </w:r>
            <w:r w:rsidRPr="001F6A74">
              <w:rPr>
                <w:rFonts w:ascii="Consolas" w:hAnsi="Consolas"/>
                <w:color w:val="0000FF"/>
                <w:sz w:val="16"/>
                <w:szCs w:val="16"/>
                <w:highlight w:val="white"/>
                <w:lang w:eastAsia="lv-LV"/>
              </w:rPr>
              <w:t>&gt;</w:t>
            </w:r>
          </w:p>
          <w:p w14:paraId="16000C4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ns1:openChoice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ns1:openChoice</w:t>
            </w:r>
            <w:r w:rsidRPr="001F6A74">
              <w:rPr>
                <w:rFonts w:ascii="Consolas" w:hAnsi="Consolas"/>
                <w:color w:val="0000FF"/>
                <w:sz w:val="16"/>
                <w:szCs w:val="16"/>
                <w:highlight w:val="white"/>
                <w:lang w:eastAsia="lv-LV"/>
              </w:rPr>
              <w:t>&gt;</w:t>
            </w:r>
          </w:p>
          <w:p w14:paraId="1AE2ECC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ns1:propertyBooleanDefinition</w:t>
            </w:r>
            <w:r w:rsidRPr="001F6A74">
              <w:rPr>
                <w:rFonts w:ascii="Consolas" w:hAnsi="Consolas"/>
                <w:color w:val="0000FF"/>
                <w:sz w:val="16"/>
                <w:szCs w:val="16"/>
                <w:highlight w:val="white"/>
                <w:lang w:eastAsia="lv-LV"/>
              </w:rPr>
              <w:t>&gt;</w:t>
            </w:r>
          </w:p>
          <w:p w14:paraId="0EA2A65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ns1:versionable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ns1:versionable</w:t>
            </w:r>
            <w:r w:rsidRPr="001F6A74">
              <w:rPr>
                <w:rFonts w:ascii="Consolas" w:hAnsi="Consolas"/>
                <w:color w:val="0000FF"/>
                <w:sz w:val="16"/>
                <w:szCs w:val="16"/>
                <w:highlight w:val="white"/>
                <w:lang w:eastAsia="lv-LV"/>
              </w:rPr>
              <w:t>&gt;</w:t>
            </w:r>
          </w:p>
          <w:p w14:paraId="10D386B0" w14:textId="192C3C31"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ns1:contentStreamAllowed</w:t>
            </w:r>
            <w:r w:rsidRPr="001F6A74">
              <w:rPr>
                <w:rFonts w:ascii="Consolas" w:hAnsi="Consolas"/>
                <w:color w:val="0000FF"/>
                <w:sz w:val="16"/>
                <w:szCs w:val="16"/>
                <w:highlight w:val="white"/>
                <w:lang w:eastAsia="lv-LV"/>
              </w:rPr>
              <w:t>&gt;</w:t>
            </w:r>
            <w:r w:rsidR="009245E3">
              <w:rPr>
                <w:rFonts w:ascii="Consolas" w:hAnsi="Consolas"/>
                <w:color w:val="000000"/>
                <w:sz w:val="16"/>
                <w:szCs w:val="16"/>
                <w:highlight w:val="white"/>
                <w:lang w:eastAsia="lv-LV"/>
              </w:rPr>
              <w:t>allowed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ns1:contentStreamAllowed</w:t>
            </w:r>
            <w:r w:rsidRPr="001F6A74">
              <w:rPr>
                <w:rFonts w:ascii="Consolas" w:hAnsi="Consolas"/>
                <w:color w:val="0000FF"/>
                <w:sz w:val="16"/>
                <w:szCs w:val="16"/>
                <w:highlight w:val="white"/>
                <w:lang w:eastAsia="lv-LV"/>
              </w:rPr>
              <w:t>&gt;</w:t>
            </w:r>
          </w:p>
          <w:p w14:paraId="1DE2BAD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ns:type</w:t>
            </w:r>
            <w:r w:rsidRPr="001F6A74">
              <w:rPr>
                <w:rFonts w:ascii="Consolas" w:hAnsi="Consolas"/>
                <w:color w:val="0000FF"/>
                <w:sz w:val="16"/>
                <w:szCs w:val="16"/>
                <w:highlight w:val="white"/>
                <w:lang w:eastAsia="lv-LV"/>
              </w:rPr>
              <w:t>&gt;</w:t>
            </w:r>
          </w:p>
          <w:p w14:paraId="1E25DC90" w14:textId="77777777" w:rsidR="004A38A1" w:rsidRPr="001F6A74"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extension</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xsi:nil</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true</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&gt;&lt;/</w:t>
            </w:r>
            <w:r w:rsidRPr="001F6A74">
              <w:rPr>
                <w:rFonts w:ascii="Consolas" w:hAnsi="Consolas"/>
                <w:color w:val="A31515"/>
                <w:sz w:val="16"/>
                <w:szCs w:val="16"/>
                <w:highlight w:val="white"/>
                <w:lang w:eastAsia="lv-LV"/>
              </w:rPr>
              <w:t>extension</w:t>
            </w:r>
            <w:r w:rsidRPr="001F6A74">
              <w:rPr>
                <w:rFonts w:ascii="Consolas" w:hAnsi="Consolas"/>
                <w:color w:val="0000FF"/>
                <w:sz w:val="16"/>
                <w:szCs w:val="16"/>
                <w:highlight w:val="white"/>
                <w:lang w:eastAsia="lv-LV"/>
              </w:rPr>
              <w:t>&gt;</w:t>
            </w:r>
          </w:p>
          <w:p w14:paraId="2D8B44B9" w14:textId="77777777" w:rsidR="004A38A1" w:rsidRPr="00FB2E9C" w:rsidRDefault="004A38A1" w:rsidP="004A38A1">
            <w:pPr>
              <w:autoSpaceDE w:val="0"/>
              <w:autoSpaceDN w:val="0"/>
              <w:adjustRightInd w:val="0"/>
              <w:spacing w:before="0" w:after="0"/>
              <w:jc w:val="left"/>
              <w:rPr>
                <w:color w:val="000000"/>
                <w:sz w:val="16"/>
                <w:szCs w:val="16"/>
                <w:highlight w:val="white"/>
                <w:lang w:eastAsia="lv-LV"/>
              </w:rPr>
            </w:pP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ns:createType</w:t>
            </w:r>
            <w:r w:rsidRPr="001F6A74">
              <w:rPr>
                <w:rFonts w:ascii="Consolas" w:hAnsi="Consolas"/>
                <w:color w:val="0000FF"/>
                <w:sz w:val="16"/>
                <w:szCs w:val="16"/>
                <w:highlight w:val="white"/>
                <w:lang w:eastAsia="lv-LV"/>
              </w:rPr>
              <w:t>&gt;</w:t>
            </w:r>
          </w:p>
        </w:tc>
      </w:tr>
      <w:tr w:rsidR="004A38A1" w:rsidRPr="00FB2E9C" w14:paraId="0B37DC60" w14:textId="77777777" w:rsidTr="0039298B">
        <w:tc>
          <w:tcPr>
            <w:tcW w:w="9854" w:type="dxa"/>
            <w:gridSpan w:val="2"/>
            <w:tcBorders>
              <w:bottom w:val="single" w:sz="4" w:space="0" w:color="auto"/>
            </w:tcBorders>
            <w:shd w:val="clear" w:color="auto" w:fill="auto"/>
          </w:tcPr>
          <w:p w14:paraId="4D3BD3C4" w14:textId="77777777" w:rsidR="004A38A1" w:rsidRPr="00FB2E9C" w:rsidRDefault="004A38A1" w:rsidP="0039298B">
            <w:pPr>
              <w:pStyle w:val="MessageHeader"/>
            </w:pPr>
            <w:r w:rsidRPr="00FB2E9C">
              <w:lastRenderedPageBreak/>
              <w:t>Izvaddati</w:t>
            </w:r>
          </w:p>
        </w:tc>
      </w:tr>
      <w:tr w:rsidR="004A38A1" w:rsidRPr="00FB2E9C" w14:paraId="44971361" w14:textId="77777777" w:rsidTr="004A38A1">
        <w:tc>
          <w:tcPr>
            <w:tcW w:w="9854" w:type="dxa"/>
            <w:gridSpan w:val="2"/>
            <w:tcBorders>
              <w:top w:val="single" w:sz="4" w:space="0" w:color="auto"/>
            </w:tcBorders>
          </w:tcPr>
          <w:p w14:paraId="790DFE00" w14:textId="77777777" w:rsidR="004A38A1" w:rsidRPr="00230858" w:rsidRDefault="004A38A1" w:rsidP="00230858">
            <w:pPr>
              <w:pStyle w:val="TableListBullet"/>
            </w:pPr>
            <w:r w:rsidRPr="00230858">
              <w:t>type – pilna tipa definīcija.</w:t>
            </w:r>
          </w:p>
          <w:p w14:paraId="28D64FDF" w14:textId="77777777" w:rsidR="004A38A1" w:rsidRPr="00AD11FA" w:rsidRDefault="004A38A1" w:rsidP="00AD11FA">
            <w:pPr>
              <w:pStyle w:val="Pictureposition"/>
            </w:pPr>
            <w:r w:rsidRPr="00AD11FA">
              <w:rPr>
                <w:noProof/>
                <w:lang w:eastAsia="lv-LV"/>
              </w:rPr>
              <w:drawing>
                <wp:inline distT="0" distB="0" distL="0" distR="0" wp14:anchorId="7D0AA1CA" wp14:editId="460676C6">
                  <wp:extent cx="3952240" cy="4398396"/>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createTypeResponse.png"/>
                          <pic:cNvPicPr/>
                        </pic:nvPicPr>
                        <pic:blipFill>
                          <a:blip r:embed="rId41">
                            <a:extLst>
                              <a:ext uri="{28A0092B-C50C-407E-A947-70E740481C1C}">
                                <a14:useLocalDpi xmlns:a14="http://schemas.microsoft.com/office/drawing/2010/main" val="0"/>
                              </a:ext>
                            </a:extLst>
                          </a:blip>
                          <a:stretch>
                            <a:fillRect/>
                          </a:stretch>
                        </pic:blipFill>
                        <pic:spPr>
                          <a:xfrm>
                            <a:off x="0" y="0"/>
                            <a:ext cx="3978806" cy="4427961"/>
                          </a:xfrm>
                          <a:prstGeom prst="rect">
                            <a:avLst/>
                          </a:prstGeom>
                        </pic:spPr>
                      </pic:pic>
                    </a:graphicData>
                  </a:graphic>
                </wp:inline>
              </w:drawing>
            </w:r>
          </w:p>
          <w:p w14:paraId="40C2D9E1" w14:textId="77777777" w:rsidR="004A38A1" w:rsidRPr="00AD11FA" w:rsidRDefault="004A38A1" w:rsidP="00AD11FA">
            <w:pPr>
              <w:pStyle w:val="Tablebody"/>
            </w:pPr>
            <w:r w:rsidRPr="00AD11FA">
              <w:t>Piemērs:</w:t>
            </w:r>
          </w:p>
          <w:p w14:paraId="0E2D6B9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lastRenderedPageBreak/>
              <w:t>&lt;</w:t>
            </w:r>
            <w:r w:rsidRPr="001F6A74">
              <w:rPr>
                <w:rFonts w:ascii="Consolas" w:hAnsi="Consolas"/>
                <w:color w:val="A31515"/>
                <w:sz w:val="16"/>
                <w:szCs w:val="16"/>
                <w:highlight w:val="white"/>
                <w:lang w:eastAsia="lv-LV"/>
              </w:rPr>
              <w:t>cmisTypeDefinitionType</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xmlns:q1</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http://docs.oasis-open.org/ns/cmis/core/200908/</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xsi:type</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q1:cmisTypeDocumentDefinitionType</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xmlns</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http://docs.oasis-open.org/ns/cmis/messaging/200908/</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&gt;</w:t>
            </w:r>
          </w:p>
          <w:p w14:paraId="7F85A4C5" w14:textId="1E7828E5"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r w:rsidR="002133E2">
              <w:rPr>
                <w:rFonts w:ascii="Consolas" w:hAnsi="Consolas"/>
                <w:color w:val="000000"/>
                <w:sz w:val="16"/>
                <w:szCs w:val="16"/>
                <w:highlight w:val="white"/>
                <w:lang w:eastAsia="lv-LV"/>
              </w:rPr>
              <w:t>edk</w:t>
            </w:r>
            <w:r w:rsidR="002133E2" w:rsidRPr="001F6A74">
              <w:rPr>
                <w:rFonts w:ascii="Consolas" w:hAnsi="Consolas"/>
                <w:color w:val="000000"/>
                <w:sz w:val="16"/>
                <w:szCs w:val="16"/>
                <w:highlight w:val="white"/>
                <w:lang w:eastAsia="lv-LV"/>
              </w:rPr>
              <w:t>:</w:t>
            </w:r>
            <w:r w:rsidR="002133E2">
              <w:rPr>
                <w:rFonts w:ascii="Consolas" w:hAnsi="Consolas"/>
                <w:color w:val="000000"/>
                <w:sz w:val="16"/>
                <w:szCs w:val="16"/>
                <w:highlight w:val="white"/>
                <w:lang w:eastAsia="lv-LV"/>
              </w:rPr>
              <w:t>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p>
          <w:p w14:paraId="450F11C0" w14:textId="705EC608"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q1:localName</w:t>
            </w:r>
            <w:r w:rsidRPr="001F6A74">
              <w:rPr>
                <w:rFonts w:ascii="Consolas" w:hAnsi="Consolas"/>
                <w:color w:val="0000FF"/>
                <w:sz w:val="16"/>
                <w:szCs w:val="16"/>
                <w:highlight w:val="white"/>
                <w:lang w:eastAsia="lv-LV"/>
              </w:rPr>
              <w:t>&gt;</w:t>
            </w:r>
            <w:r w:rsidR="002133E2">
              <w:rPr>
                <w:rFonts w:ascii="Consolas" w:hAnsi="Consolas"/>
                <w:color w:val="000000"/>
                <w:sz w:val="16"/>
                <w:szCs w:val="16"/>
                <w:highlight w:val="white"/>
                <w:lang w:eastAsia="lv-LV"/>
              </w:rPr>
              <w:t>edk</w:t>
            </w:r>
            <w:r w:rsidR="002133E2" w:rsidRPr="001F6A74">
              <w:rPr>
                <w:rFonts w:ascii="Consolas" w:hAnsi="Consolas"/>
                <w:color w:val="000000"/>
                <w:sz w:val="16"/>
                <w:szCs w:val="16"/>
                <w:highlight w:val="white"/>
                <w:lang w:eastAsia="lv-LV"/>
              </w:rPr>
              <w:t>:</w:t>
            </w:r>
            <w:r w:rsidR="002133E2">
              <w:rPr>
                <w:rFonts w:ascii="Consolas" w:hAnsi="Consolas"/>
                <w:color w:val="000000"/>
                <w:sz w:val="16"/>
                <w:szCs w:val="16"/>
                <w:highlight w:val="white"/>
                <w:lang w:eastAsia="lv-LV"/>
              </w:rPr>
              <w:t>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q1:localName</w:t>
            </w:r>
            <w:r w:rsidRPr="001F6A74">
              <w:rPr>
                <w:rFonts w:ascii="Consolas" w:hAnsi="Consolas"/>
                <w:color w:val="0000FF"/>
                <w:sz w:val="16"/>
                <w:szCs w:val="16"/>
                <w:highlight w:val="white"/>
                <w:lang w:eastAsia="lv-LV"/>
              </w:rPr>
              <w:t>&gt;</w:t>
            </w:r>
          </w:p>
          <w:p w14:paraId="6E28DA13" w14:textId="3F2F0432"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q1:localNamespace</w:t>
            </w:r>
            <w:r w:rsidRPr="001F6A74">
              <w:rPr>
                <w:rFonts w:ascii="Consolas" w:hAnsi="Consolas"/>
                <w:color w:val="0000FF"/>
                <w:sz w:val="16"/>
                <w:szCs w:val="16"/>
                <w:highlight w:val="white"/>
                <w:lang w:eastAsia="lv-LV"/>
              </w:rPr>
              <w:t>&gt;</w:t>
            </w:r>
            <w:r w:rsidR="00AF55F5" w:rsidRPr="00AF55F5">
              <w:rPr>
                <w:rFonts w:ascii="Consolas" w:hAnsi="Consolas"/>
                <w:color w:val="0000FF"/>
                <w:sz w:val="16"/>
                <w:szCs w:val="16"/>
                <w:lang w:eastAsia="lv-LV"/>
              </w:rPr>
              <w:t>http://ivis.eps.gov.lv/ISS/EDK</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q1:localNamespace</w:t>
            </w:r>
            <w:r w:rsidRPr="001F6A74">
              <w:rPr>
                <w:rFonts w:ascii="Consolas" w:hAnsi="Consolas"/>
                <w:color w:val="0000FF"/>
                <w:sz w:val="16"/>
                <w:szCs w:val="16"/>
                <w:highlight w:val="white"/>
                <w:lang w:eastAsia="lv-LV"/>
              </w:rPr>
              <w:t>&gt;</w:t>
            </w:r>
          </w:p>
          <w:p w14:paraId="3042F740" w14:textId="09C0C3B1"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q1:displayName</w:t>
            </w:r>
            <w:r w:rsidRPr="001F6A74">
              <w:rPr>
                <w:rFonts w:ascii="Consolas" w:hAnsi="Consolas"/>
                <w:color w:val="0000FF"/>
                <w:sz w:val="16"/>
                <w:szCs w:val="16"/>
                <w:highlight w:val="white"/>
                <w:lang w:eastAsia="lv-LV"/>
              </w:rPr>
              <w:t>&gt;</w:t>
            </w:r>
            <w:r w:rsidR="004C56C8">
              <w:rPr>
                <w:rFonts w:ascii="Consolas" w:hAnsi="Consolas"/>
                <w:color w:val="000000"/>
                <w:sz w:val="16"/>
                <w:szCs w:val="16"/>
                <w:highlight w:val="white"/>
                <w:lang w:eastAsia="lv-LV"/>
              </w:rPr>
              <w:t>edk</w:t>
            </w:r>
            <w:r w:rsidR="004C56C8" w:rsidRPr="001F6A74">
              <w:rPr>
                <w:rFonts w:ascii="Consolas" w:hAnsi="Consolas"/>
                <w:color w:val="000000"/>
                <w:sz w:val="16"/>
                <w:szCs w:val="16"/>
                <w:highlight w:val="white"/>
                <w:lang w:eastAsia="lv-LV"/>
              </w:rPr>
              <w:t>:</w:t>
            </w:r>
            <w:r w:rsidR="004C56C8">
              <w:rPr>
                <w:rFonts w:ascii="Consolas" w:hAnsi="Consolas"/>
                <w:color w:val="000000"/>
                <w:sz w:val="16"/>
                <w:szCs w:val="16"/>
                <w:highlight w:val="white"/>
                <w:lang w:eastAsia="lv-LV"/>
              </w:rPr>
              <w:t>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q1:displayName</w:t>
            </w:r>
            <w:r w:rsidRPr="001F6A74">
              <w:rPr>
                <w:rFonts w:ascii="Consolas" w:hAnsi="Consolas"/>
                <w:color w:val="0000FF"/>
                <w:sz w:val="16"/>
                <w:szCs w:val="16"/>
                <w:highlight w:val="white"/>
                <w:lang w:eastAsia="lv-LV"/>
              </w:rPr>
              <w:t>&gt;</w:t>
            </w:r>
          </w:p>
          <w:p w14:paraId="14141EE8" w14:textId="3E088CCC"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r w:rsidR="00FC1495">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p>
          <w:p w14:paraId="62F256C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q1:baseId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cmis:document</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q1:baseId</w:t>
            </w:r>
            <w:r w:rsidRPr="001F6A74">
              <w:rPr>
                <w:rFonts w:ascii="Consolas" w:hAnsi="Consolas"/>
                <w:color w:val="0000FF"/>
                <w:sz w:val="16"/>
                <w:szCs w:val="16"/>
                <w:highlight w:val="white"/>
                <w:lang w:eastAsia="lv-LV"/>
              </w:rPr>
              <w:t>&gt;</w:t>
            </w:r>
          </w:p>
          <w:p w14:paraId="05F8592E" w14:textId="61B1E08E"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q1:parentId</w:t>
            </w:r>
            <w:r w:rsidRPr="001F6A74">
              <w:rPr>
                <w:rFonts w:ascii="Consolas" w:hAnsi="Consolas"/>
                <w:color w:val="0000FF"/>
                <w:sz w:val="16"/>
                <w:szCs w:val="16"/>
                <w:highlight w:val="white"/>
                <w:lang w:eastAsia="lv-LV"/>
              </w:rPr>
              <w:t>&gt;</w:t>
            </w:r>
            <w:r w:rsidR="00AF0389" w:rsidRPr="00C1414E">
              <w:rPr>
                <w:rFonts w:ascii="Consolas" w:hAnsi="Consolas"/>
                <w:color w:val="000000"/>
                <w:sz w:val="16"/>
                <w:szCs w:val="16"/>
                <w:lang w:eastAsia="lv-LV"/>
              </w:rPr>
              <w:t>edk:d:baseDocument</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q1:parentId</w:t>
            </w:r>
            <w:r w:rsidRPr="001F6A74">
              <w:rPr>
                <w:rFonts w:ascii="Consolas" w:hAnsi="Consolas"/>
                <w:color w:val="0000FF"/>
                <w:sz w:val="16"/>
                <w:szCs w:val="16"/>
                <w:highlight w:val="white"/>
                <w:lang w:eastAsia="lv-LV"/>
              </w:rPr>
              <w:t>&gt;</w:t>
            </w:r>
          </w:p>
          <w:p w14:paraId="2381EC5D" w14:textId="00008B52"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q1:creatable</w:t>
            </w:r>
            <w:r w:rsidRPr="001F6A74">
              <w:rPr>
                <w:rFonts w:ascii="Consolas" w:hAnsi="Consolas"/>
                <w:color w:val="0000FF"/>
                <w:sz w:val="16"/>
                <w:szCs w:val="16"/>
                <w:highlight w:val="white"/>
                <w:lang w:eastAsia="lv-LV"/>
              </w:rPr>
              <w:t>&gt;</w:t>
            </w:r>
            <w:r w:rsidR="00337AF2">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q1:creatable</w:t>
            </w:r>
            <w:r w:rsidRPr="001F6A74">
              <w:rPr>
                <w:rFonts w:ascii="Consolas" w:hAnsi="Consolas"/>
                <w:color w:val="0000FF"/>
                <w:sz w:val="16"/>
                <w:szCs w:val="16"/>
                <w:highlight w:val="white"/>
                <w:lang w:eastAsia="lv-LV"/>
              </w:rPr>
              <w:t>&gt;</w:t>
            </w:r>
          </w:p>
          <w:p w14:paraId="4A557D8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q1:fileable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q1:fileable</w:t>
            </w:r>
            <w:r w:rsidRPr="001F6A74">
              <w:rPr>
                <w:rFonts w:ascii="Consolas" w:hAnsi="Consolas"/>
                <w:color w:val="0000FF"/>
                <w:sz w:val="16"/>
                <w:szCs w:val="16"/>
                <w:highlight w:val="white"/>
                <w:lang w:eastAsia="lv-LV"/>
              </w:rPr>
              <w:t>&gt;</w:t>
            </w:r>
          </w:p>
          <w:p w14:paraId="4CBDAAC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p>
          <w:p w14:paraId="234CEB4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q1:fulltextIndexed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q1:fulltextIndexed</w:t>
            </w:r>
            <w:r w:rsidRPr="001F6A74">
              <w:rPr>
                <w:rFonts w:ascii="Consolas" w:hAnsi="Consolas"/>
                <w:color w:val="0000FF"/>
                <w:sz w:val="16"/>
                <w:szCs w:val="16"/>
                <w:highlight w:val="white"/>
                <w:lang w:eastAsia="lv-LV"/>
              </w:rPr>
              <w:t>&gt;</w:t>
            </w:r>
          </w:p>
          <w:p w14:paraId="58EC01D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q1:includedInSupertypeQuery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q1:includedInSupertypeQuery</w:t>
            </w:r>
            <w:r w:rsidRPr="001F6A74">
              <w:rPr>
                <w:rFonts w:ascii="Consolas" w:hAnsi="Consolas"/>
                <w:color w:val="0000FF"/>
                <w:sz w:val="16"/>
                <w:szCs w:val="16"/>
                <w:highlight w:val="white"/>
                <w:lang w:eastAsia="lv-LV"/>
              </w:rPr>
              <w:t>&gt;</w:t>
            </w:r>
          </w:p>
          <w:p w14:paraId="710EEA7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q1:controllablePolicy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q1:controllablePolicy</w:t>
            </w:r>
            <w:r w:rsidRPr="001F6A74">
              <w:rPr>
                <w:rFonts w:ascii="Consolas" w:hAnsi="Consolas"/>
                <w:color w:val="0000FF"/>
                <w:sz w:val="16"/>
                <w:szCs w:val="16"/>
                <w:highlight w:val="white"/>
                <w:lang w:eastAsia="lv-LV"/>
              </w:rPr>
              <w:t>&gt;</w:t>
            </w:r>
          </w:p>
          <w:p w14:paraId="6445F03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q1:controllableACL</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q1:controllableACL</w:t>
            </w:r>
            <w:r w:rsidRPr="001F6A74">
              <w:rPr>
                <w:rFonts w:ascii="Consolas" w:hAnsi="Consolas"/>
                <w:color w:val="0000FF"/>
                <w:sz w:val="16"/>
                <w:szCs w:val="16"/>
                <w:highlight w:val="white"/>
                <w:lang w:eastAsia="lv-LV"/>
              </w:rPr>
              <w:t>&gt;</w:t>
            </w:r>
          </w:p>
          <w:p w14:paraId="6A1E0456" w14:textId="2FED7333"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q1:property</w:t>
            </w:r>
            <w:r w:rsidR="002C694A">
              <w:rPr>
                <w:rFonts w:ascii="Consolas" w:hAnsi="Consolas"/>
                <w:color w:val="A31515"/>
                <w:sz w:val="16"/>
                <w:szCs w:val="16"/>
                <w:highlight w:val="white"/>
                <w:lang w:eastAsia="lv-LV"/>
              </w:rPr>
              <w:t>Id</w:t>
            </w:r>
            <w:r w:rsidRPr="001F6A74">
              <w:rPr>
                <w:rFonts w:ascii="Consolas" w:hAnsi="Consolas"/>
                <w:color w:val="A31515"/>
                <w:sz w:val="16"/>
                <w:szCs w:val="16"/>
                <w:highlight w:val="white"/>
                <w:lang w:eastAsia="lv-LV"/>
              </w:rPr>
              <w:t>Definition</w:t>
            </w:r>
            <w:r w:rsidRPr="001F6A74">
              <w:rPr>
                <w:rFonts w:ascii="Consolas" w:hAnsi="Consolas"/>
                <w:color w:val="0000FF"/>
                <w:sz w:val="16"/>
                <w:szCs w:val="16"/>
                <w:highlight w:val="white"/>
                <w:lang w:eastAsia="lv-LV"/>
              </w:rPr>
              <w:t>&gt;</w:t>
            </w:r>
          </w:p>
          <w:p w14:paraId="1C994F94" w14:textId="377D5348"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r w:rsidR="00FC1495">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p>
          <w:p w14:paraId="408EAFAA" w14:textId="794C6E72" w:rsidR="004A38A1"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q1:localName</w:t>
            </w:r>
            <w:r w:rsidRPr="001F6A74">
              <w:rPr>
                <w:rFonts w:ascii="Consolas" w:hAnsi="Consolas"/>
                <w:color w:val="0000FF"/>
                <w:sz w:val="16"/>
                <w:szCs w:val="16"/>
                <w:highlight w:val="white"/>
                <w:lang w:eastAsia="lv-LV"/>
              </w:rPr>
              <w:t>&gt;</w:t>
            </w:r>
            <w:r w:rsidR="00FC1495">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q1:localName</w:t>
            </w:r>
            <w:r w:rsidRPr="001F6A74">
              <w:rPr>
                <w:rFonts w:ascii="Consolas" w:hAnsi="Consolas"/>
                <w:color w:val="0000FF"/>
                <w:sz w:val="16"/>
                <w:szCs w:val="16"/>
                <w:highlight w:val="white"/>
                <w:lang w:eastAsia="lv-LV"/>
              </w:rPr>
              <w:t>&gt;</w:t>
            </w:r>
          </w:p>
          <w:p w14:paraId="25E07950" w14:textId="1ACCC942" w:rsidR="000C3F99" w:rsidRPr="001F6A74" w:rsidRDefault="000C3F99" w:rsidP="004A38A1">
            <w:pPr>
              <w:autoSpaceDE w:val="0"/>
              <w:autoSpaceDN w:val="0"/>
              <w:adjustRightInd w:val="0"/>
              <w:spacing w:before="0" w:after="0"/>
              <w:jc w:val="left"/>
              <w:rPr>
                <w:rFonts w:ascii="Consolas" w:hAnsi="Consolas"/>
                <w:color w:val="000000"/>
                <w:sz w:val="16"/>
                <w:szCs w:val="16"/>
                <w:highlight w:val="white"/>
                <w:lang w:eastAsia="lv-LV"/>
              </w:rPr>
            </w:pPr>
            <w:r>
              <w:rPr>
                <w:rFonts w:ascii="Consolas" w:hAnsi="Consolas"/>
                <w:color w:val="0000FF"/>
                <w:sz w:val="16"/>
                <w:szCs w:val="16"/>
                <w:highlight w:val="white"/>
                <w:lang w:eastAsia="lv-LV"/>
              </w:rPr>
              <w:t xml:space="preserve">    </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q1:localNamespace</w:t>
            </w:r>
            <w:r w:rsidRPr="001F6A74">
              <w:rPr>
                <w:rFonts w:ascii="Consolas" w:hAnsi="Consolas"/>
                <w:color w:val="0000FF"/>
                <w:sz w:val="16"/>
                <w:szCs w:val="16"/>
                <w:highlight w:val="white"/>
                <w:lang w:eastAsia="lv-LV"/>
              </w:rPr>
              <w:t>&gt;</w:t>
            </w:r>
            <w:r w:rsidRPr="00AF55F5">
              <w:rPr>
                <w:rFonts w:ascii="Consolas" w:hAnsi="Consolas"/>
                <w:color w:val="0000FF"/>
                <w:sz w:val="16"/>
                <w:szCs w:val="16"/>
                <w:lang w:eastAsia="lv-LV"/>
              </w:rPr>
              <w:t>http://ivis.eps.gov.lv/ISS/EDK</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q1:localNamespace</w:t>
            </w:r>
            <w:r w:rsidRPr="001F6A74">
              <w:rPr>
                <w:rFonts w:ascii="Consolas" w:hAnsi="Consolas"/>
                <w:color w:val="0000FF"/>
                <w:sz w:val="16"/>
                <w:szCs w:val="16"/>
                <w:highlight w:val="white"/>
                <w:lang w:eastAsia="lv-LV"/>
              </w:rPr>
              <w:t>&gt;</w:t>
            </w:r>
          </w:p>
          <w:p w14:paraId="3CF5F0DD" w14:textId="251B642B"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r w:rsidR="00FC1495">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p>
          <w:p w14:paraId="42261B89" w14:textId="26DE95F2"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q1:propertyType</w:t>
            </w:r>
            <w:r w:rsidRPr="001F6A74">
              <w:rPr>
                <w:rFonts w:ascii="Consolas" w:hAnsi="Consolas"/>
                <w:color w:val="0000FF"/>
                <w:sz w:val="16"/>
                <w:szCs w:val="16"/>
                <w:highlight w:val="white"/>
                <w:lang w:eastAsia="lv-LV"/>
              </w:rPr>
              <w:t>&gt;</w:t>
            </w:r>
            <w:r w:rsidR="00C84DAF">
              <w:rPr>
                <w:rFonts w:ascii="Consolas" w:hAnsi="Consolas"/>
                <w:color w:val="000000"/>
                <w:sz w:val="16"/>
                <w:szCs w:val="16"/>
                <w:highlight w:val="white"/>
                <w:lang w:eastAsia="lv-LV"/>
              </w:rPr>
              <w:t>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q1:propertyType</w:t>
            </w:r>
            <w:r w:rsidRPr="001F6A74">
              <w:rPr>
                <w:rFonts w:ascii="Consolas" w:hAnsi="Consolas"/>
                <w:color w:val="0000FF"/>
                <w:sz w:val="16"/>
                <w:szCs w:val="16"/>
                <w:highlight w:val="white"/>
                <w:lang w:eastAsia="lv-LV"/>
              </w:rPr>
              <w:t>&gt;</w:t>
            </w:r>
          </w:p>
          <w:p w14:paraId="4AFB3B0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q1:cardinality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single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q1:cardinality</w:t>
            </w:r>
            <w:r w:rsidRPr="001F6A74">
              <w:rPr>
                <w:rFonts w:ascii="Consolas" w:hAnsi="Consolas"/>
                <w:color w:val="0000FF"/>
                <w:sz w:val="16"/>
                <w:szCs w:val="16"/>
                <w:highlight w:val="white"/>
                <w:lang w:eastAsia="lv-LV"/>
              </w:rPr>
              <w:t>&gt;</w:t>
            </w:r>
          </w:p>
          <w:p w14:paraId="2314305F" w14:textId="442B33F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q1:updatability</w:t>
            </w:r>
            <w:r w:rsidRPr="001F6A74">
              <w:rPr>
                <w:rFonts w:ascii="Consolas" w:hAnsi="Consolas"/>
                <w:color w:val="0000FF"/>
                <w:sz w:val="16"/>
                <w:szCs w:val="16"/>
                <w:highlight w:val="white"/>
                <w:lang w:eastAsia="lv-LV"/>
              </w:rPr>
              <w:t>&gt;</w:t>
            </w:r>
            <w:r w:rsidR="00C84DAF">
              <w:rPr>
                <w:rFonts w:ascii="Consolas" w:hAnsi="Consolas"/>
                <w:color w:val="000000"/>
                <w:sz w:val="16"/>
                <w:szCs w:val="16"/>
                <w:highlight w:val="white"/>
                <w:lang w:eastAsia="lv-LV"/>
              </w:rPr>
              <w:t>oncreate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q1:updatability</w:t>
            </w:r>
            <w:r w:rsidRPr="001F6A74">
              <w:rPr>
                <w:rFonts w:ascii="Consolas" w:hAnsi="Consolas"/>
                <w:color w:val="0000FF"/>
                <w:sz w:val="16"/>
                <w:szCs w:val="16"/>
                <w:highlight w:val="white"/>
                <w:lang w:eastAsia="lv-LV"/>
              </w:rPr>
              <w:t>&gt;</w:t>
            </w:r>
          </w:p>
          <w:p w14:paraId="5890622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q1:inherited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q1:inherited</w:t>
            </w:r>
            <w:r w:rsidRPr="001F6A74">
              <w:rPr>
                <w:rFonts w:ascii="Consolas" w:hAnsi="Consolas"/>
                <w:color w:val="0000FF"/>
                <w:sz w:val="16"/>
                <w:szCs w:val="16"/>
                <w:highlight w:val="white"/>
                <w:lang w:eastAsia="lv-LV"/>
              </w:rPr>
              <w:t>&gt;</w:t>
            </w:r>
          </w:p>
          <w:p w14:paraId="36129AD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q1:required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q1:required</w:t>
            </w:r>
            <w:r w:rsidRPr="001F6A74">
              <w:rPr>
                <w:rFonts w:ascii="Consolas" w:hAnsi="Consolas"/>
                <w:color w:val="0000FF"/>
                <w:sz w:val="16"/>
                <w:szCs w:val="16"/>
                <w:highlight w:val="white"/>
                <w:lang w:eastAsia="lv-LV"/>
              </w:rPr>
              <w:t>&gt;</w:t>
            </w:r>
          </w:p>
          <w:p w14:paraId="02CAB25A" w14:textId="48755668"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r w:rsidR="006D6C97">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p>
          <w:p w14:paraId="3528D96C" w14:textId="5880BF2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q1:orderable</w:t>
            </w:r>
            <w:r w:rsidRPr="001F6A74">
              <w:rPr>
                <w:rFonts w:ascii="Consolas" w:hAnsi="Consolas"/>
                <w:color w:val="0000FF"/>
                <w:sz w:val="16"/>
                <w:szCs w:val="16"/>
                <w:highlight w:val="white"/>
                <w:lang w:eastAsia="lv-LV"/>
              </w:rPr>
              <w:t>&gt;</w:t>
            </w:r>
            <w:r w:rsidR="00970D16">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q1:orderable</w:t>
            </w:r>
            <w:r w:rsidRPr="001F6A74">
              <w:rPr>
                <w:rFonts w:ascii="Consolas" w:hAnsi="Consolas"/>
                <w:color w:val="0000FF"/>
                <w:sz w:val="16"/>
                <w:szCs w:val="16"/>
                <w:highlight w:val="white"/>
                <w:lang w:eastAsia="lv-LV"/>
              </w:rPr>
              <w:t>&gt;</w:t>
            </w:r>
          </w:p>
          <w:p w14:paraId="7B29DCF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q1:openChoice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q1:openChoice</w:t>
            </w:r>
            <w:r w:rsidRPr="001F6A74">
              <w:rPr>
                <w:rFonts w:ascii="Consolas" w:hAnsi="Consolas"/>
                <w:color w:val="0000FF"/>
                <w:sz w:val="16"/>
                <w:szCs w:val="16"/>
                <w:highlight w:val="white"/>
                <w:lang w:eastAsia="lv-LV"/>
              </w:rPr>
              <w:t>&gt;</w:t>
            </w:r>
          </w:p>
          <w:p w14:paraId="100E4985" w14:textId="5E32202B"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w:t>
            </w:r>
            <w:r w:rsidR="00034E25" w:rsidRPr="001F6A74">
              <w:rPr>
                <w:rFonts w:ascii="Consolas" w:hAnsi="Consolas"/>
                <w:color w:val="A31515"/>
                <w:sz w:val="16"/>
                <w:szCs w:val="16"/>
                <w:highlight w:val="white"/>
                <w:lang w:eastAsia="lv-LV"/>
              </w:rPr>
              <w:t>property</w:t>
            </w:r>
            <w:r w:rsidR="00034E25">
              <w:rPr>
                <w:rFonts w:ascii="Consolas" w:hAnsi="Consolas"/>
                <w:color w:val="A31515"/>
                <w:sz w:val="16"/>
                <w:szCs w:val="16"/>
                <w:highlight w:val="white"/>
                <w:lang w:eastAsia="lv-LV"/>
              </w:rPr>
              <w:t>Id</w:t>
            </w:r>
            <w:r w:rsidR="00034E25" w:rsidRPr="001F6A74">
              <w:rPr>
                <w:rFonts w:ascii="Consolas" w:hAnsi="Consolas"/>
                <w:color w:val="A31515"/>
                <w:sz w:val="16"/>
                <w:szCs w:val="16"/>
                <w:highlight w:val="white"/>
                <w:lang w:eastAsia="lv-LV"/>
              </w:rPr>
              <w:t>Definition</w:t>
            </w:r>
            <w:r w:rsidRPr="001F6A74">
              <w:rPr>
                <w:rFonts w:ascii="Consolas" w:hAnsi="Consolas"/>
                <w:color w:val="0000FF"/>
                <w:sz w:val="16"/>
                <w:szCs w:val="16"/>
                <w:highlight w:val="white"/>
                <w:lang w:eastAsia="lv-LV"/>
              </w:rPr>
              <w:t>&gt;</w:t>
            </w:r>
          </w:p>
          <w:p w14:paraId="0F2734E2" w14:textId="77777777" w:rsidR="004A38A1" w:rsidRPr="001F6A74" w:rsidRDefault="004A38A1" w:rsidP="004A38A1">
            <w:pPr>
              <w:autoSpaceDE w:val="0"/>
              <w:autoSpaceDN w:val="0"/>
              <w:adjustRightInd w:val="0"/>
              <w:spacing w:before="0" w:after="0"/>
              <w:ind w:left="247"/>
              <w:jc w:val="left"/>
              <w:rPr>
                <w:rFonts w:ascii="Consolas" w:hAnsi="Consolas"/>
                <w:color w:val="0000FF"/>
                <w:sz w:val="16"/>
                <w:szCs w:val="16"/>
                <w:highlight w:val="white"/>
                <w:lang w:eastAsia="lv-LV"/>
              </w:rPr>
            </w:pPr>
            <w:r w:rsidRPr="001F6A74">
              <w:rPr>
                <w:rFonts w:ascii="Consolas" w:hAnsi="Consolas"/>
                <w:color w:val="0000FF"/>
                <w:sz w:val="16"/>
                <w:szCs w:val="16"/>
                <w:highlight w:val="white"/>
                <w:lang w:eastAsia="lv-LV"/>
              </w:rPr>
              <w:t>…</w:t>
            </w:r>
          </w:p>
          <w:p w14:paraId="6E24731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q1:propertyIdDefinition</w:t>
            </w:r>
            <w:r w:rsidRPr="001F6A74">
              <w:rPr>
                <w:rFonts w:ascii="Consolas" w:hAnsi="Consolas"/>
                <w:color w:val="0000FF"/>
                <w:sz w:val="16"/>
                <w:szCs w:val="16"/>
                <w:highlight w:val="white"/>
                <w:lang w:eastAsia="lv-LV"/>
              </w:rPr>
              <w:t>&gt;</w:t>
            </w:r>
          </w:p>
          <w:p w14:paraId="0760A4B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cmis:secondaryObjectTypeIds</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p>
          <w:p w14:paraId="219B7BC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cmis:secondaryObjectTypeIds</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p>
          <w:p w14:paraId="64E7B0A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q1:propertyType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q1:propertyType</w:t>
            </w:r>
            <w:r w:rsidRPr="001F6A74">
              <w:rPr>
                <w:rFonts w:ascii="Consolas" w:hAnsi="Consolas"/>
                <w:color w:val="0000FF"/>
                <w:sz w:val="16"/>
                <w:szCs w:val="16"/>
                <w:highlight w:val="white"/>
                <w:lang w:eastAsia="lv-LV"/>
              </w:rPr>
              <w:t>&gt;</w:t>
            </w:r>
          </w:p>
          <w:p w14:paraId="27717F3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q1:cardinality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single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q1:cardinality</w:t>
            </w:r>
            <w:r w:rsidRPr="001F6A74">
              <w:rPr>
                <w:rFonts w:ascii="Consolas" w:hAnsi="Consolas"/>
                <w:color w:val="0000FF"/>
                <w:sz w:val="16"/>
                <w:szCs w:val="16"/>
                <w:highlight w:val="white"/>
                <w:lang w:eastAsia="lv-LV"/>
              </w:rPr>
              <w:t>&gt;</w:t>
            </w:r>
          </w:p>
          <w:p w14:paraId="482B2F4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q1:updatability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readonly</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q1:updatability</w:t>
            </w:r>
            <w:r w:rsidRPr="001F6A74">
              <w:rPr>
                <w:rFonts w:ascii="Consolas" w:hAnsi="Consolas"/>
                <w:color w:val="0000FF"/>
                <w:sz w:val="16"/>
                <w:szCs w:val="16"/>
                <w:highlight w:val="white"/>
                <w:lang w:eastAsia="lv-LV"/>
              </w:rPr>
              <w:t>&gt;</w:t>
            </w:r>
          </w:p>
          <w:p w14:paraId="3BC2D5F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q1:inherited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q1:inherited</w:t>
            </w:r>
            <w:r w:rsidRPr="001F6A74">
              <w:rPr>
                <w:rFonts w:ascii="Consolas" w:hAnsi="Consolas"/>
                <w:color w:val="0000FF"/>
                <w:sz w:val="16"/>
                <w:szCs w:val="16"/>
                <w:highlight w:val="white"/>
                <w:lang w:eastAsia="lv-LV"/>
              </w:rPr>
              <w:t>&gt;</w:t>
            </w:r>
          </w:p>
          <w:p w14:paraId="3C9776F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q1:required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q1:required</w:t>
            </w:r>
            <w:r w:rsidRPr="001F6A74">
              <w:rPr>
                <w:rFonts w:ascii="Consolas" w:hAnsi="Consolas"/>
                <w:color w:val="0000FF"/>
                <w:sz w:val="16"/>
                <w:szCs w:val="16"/>
                <w:highlight w:val="white"/>
                <w:lang w:eastAsia="lv-LV"/>
              </w:rPr>
              <w:t>&gt;</w:t>
            </w:r>
          </w:p>
          <w:p w14:paraId="19BCB75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p>
          <w:p w14:paraId="77D1EF2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q1:orderable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q1:orderable</w:t>
            </w:r>
            <w:r w:rsidRPr="001F6A74">
              <w:rPr>
                <w:rFonts w:ascii="Consolas" w:hAnsi="Consolas"/>
                <w:color w:val="0000FF"/>
                <w:sz w:val="16"/>
                <w:szCs w:val="16"/>
                <w:highlight w:val="white"/>
                <w:lang w:eastAsia="lv-LV"/>
              </w:rPr>
              <w:t>&gt;</w:t>
            </w:r>
          </w:p>
          <w:p w14:paraId="4BD16D2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q1:openChoice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q1:openChoice</w:t>
            </w:r>
            <w:r w:rsidRPr="001F6A74">
              <w:rPr>
                <w:rFonts w:ascii="Consolas" w:hAnsi="Consolas"/>
                <w:color w:val="0000FF"/>
                <w:sz w:val="16"/>
                <w:szCs w:val="16"/>
                <w:highlight w:val="white"/>
                <w:lang w:eastAsia="lv-LV"/>
              </w:rPr>
              <w:t>&gt;</w:t>
            </w:r>
          </w:p>
          <w:p w14:paraId="3C549ED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q1:propertyIdDefinition</w:t>
            </w:r>
            <w:r w:rsidRPr="001F6A74">
              <w:rPr>
                <w:rFonts w:ascii="Consolas" w:hAnsi="Consolas"/>
                <w:color w:val="0000FF"/>
                <w:sz w:val="16"/>
                <w:szCs w:val="16"/>
                <w:highlight w:val="white"/>
                <w:lang w:eastAsia="lv-LV"/>
              </w:rPr>
              <w:t>&gt;</w:t>
            </w:r>
          </w:p>
          <w:p w14:paraId="155DC69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q1:versionable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q1:versionable</w:t>
            </w:r>
            <w:r w:rsidRPr="001F6A74">
              <w:rPr>
                <w:rFonts w:ascii="Consolas" w:hAnsi="Consolas"/>
                <w:color w:val="0000FF"/>
                <w:sz w:val="16"/>
                <w:szCs w:val="16"/>
                <w:highlight w:val="white"/>
                <w:lang w:eastAsia="lv-LV"/>
              </w:rPr>
              <w:t>&gt;</w:t>
            </w:r>
          </w:p>
          <w:p w14:paraId="499862B3" w14:textId="44090C21"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q1:contentStreamAllowed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allowed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q1:contentStreamAllowed</w:t>
            </w:r>
            <w:r w:rsidRPr="001F6A74">
              <w:rPr>
                <w:rFonts w:ascii="Consolas" w:hAnsi="Consolas"/>
                <w:color w:val="0000FF"/>
                <w:sz w:val="16"/>
                <w:szCs w:val="16"/>
                <w:highlight w:val="white"/>
                <w:lang w:eastAsia="lv-LV"/>
              </w:rPr>
              <w:t>&gt;</w:t>
            </w:r>
          </w:p>
          <w:p w14:paraId="760F50AE" w14:textId="77777777" w:rsidR="004A38A1" w:rsidRPr="00FB2E9C" w:rsidRDefault="004A38A1" w:rsidP="004A38A1">
            <w:pPr>
              <w:autoSpaceDE w:val="0"/>
              <w:autoSpaceDN w:val="0"/>
              <w:adjustRightInd w:val="0"/>
              <w:spacing w:before="0" w:after="0"/>
              <w:jc w:val="left"/>
              <w:rPr>
                <w:color w:val="000000"/>
                <w:sz w:val="19"/>
                <w:szCs w:val="19"/>
                <w:highlight w:val="white"/>
                <w:lang w:eastAsia="lv-LV"/>
              </w:rPr>
            </w:pP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cmisTypeDefinitionType</w:t>
            </w:r>
            <w:r w:rsidRPr="001F6A74">
              <w:rPr>
                <w:rFonts w:ascii="Consolas" w:hAnsi="Consolas"/>
                <w:color w:val="0000FF"/>
                <w:sz w:val="16"/>
                <w:szCs w:val="16"/>
                <w:highlight w:val="white"/>
                <w:lang w:eastAsia="lv-LV"/>
              </w:rPr>
              <w:t>&gt;</w:t>
            </w:r>
          </w:p>
        </w:tc>
      </w:tr>
      <w:tr w:rsidR="004A38A1" w:rsidRPr="00FB2E9C" w14:paraId="14E0F85F" w14:textId="77777777" w:rsidTr="0039298B">
        <w:tc>
          <w:tcPr>
            <w:tcW w:w="9854" w:type="dxa"/>
            <w:gridSpan w:val="2"/>
            <w:tcBorders>
              <w:bottom w:val="single" w:sz="4" w:space="0" w:color="auto"/>
            </w:tcBorders>
            <w:shd w:val="clear" w:color="auto" w:fill="auto"/>
          </w:tcPr>
          <w:p w14:paraId="72CF46ED" w14:textId="77777777" w:rsidR="004A38A1" w:rsidRPr="00FB2E9C" w:rsidRDefault="004A38A1" w:rsidP="0039298B">
            <w:pPr>
              <w:pStyle w:val="MessageHeader"/>
            </w:pPr>
            <w:r w:rsidRPr="00FB2E9C">
              <w:lastRenderedPageBreak/>
              <w:t>Kļūdas</w:t>
            </w:r>
          </w:p>
        </w:tc>
      </w:tr>
      <w:tr w:rsidR="004A38A1" w:rsidRPr="00FB2E9C" w14:paraId="7A102579" w14:textId="77777777" w:rsidTr="004A38A1">
        <w:tc>
          <w:tcPr>
            <w:tcW w:w="9854" w:type="dxa"/>
            <w:gridSpan w:val="2"/>
            <w:tcBorders>
              <w:top w:val="single" w:sz="4" w:space="0" w:color="auto"/>
            </w:tcBorders>
          </w:tcPr>
          <w:p w14:paraId="15A51B2C"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constraint</w:t>
            </w:r>
          </w:p>
        </w:tc>
      </w:tr>
    </w:tbl>
    <w:p w14:paraId="587A7F87" w14:textId="77777777" w:rsidR="004A38A1" w:rsidRPr="00AD11FA" w:rsidRDefault="004A38A1" w:rsidP="00AD11FA">
      <w:pPr>
        <w:pStyle w:val="Heading3"/>
      </w:pPr>
      <w:bookmarkStart w:id="257" w:name="_Toc453258240"/>
      <w:bookmarkStart w:id="258" w:name="_Toc481068417"/>
      <w:bookmarkStart w:id="259" w:name="_Toc505086975"/>
      <w:r w:rsidRPr="00AD11FA">
        <w:t>Metode „updateType”</w:t>
      </w:r>
      <w:bookmarkEnd w:id="257"/>
      <w:bookmarkEnd w:id="258"/>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1881782B" w14:textId="77777777" w:rsidTr="004A38A1">
        <w:tc>
          <w:tcPr>
            <w:tcW w:w="2802" w:type="dxa"/>
            <w:tcBorders>
              <w:right w:val="single" w:sz="4" w:space="0" w:color="auto"/>
            </w:tcBorders>
            <w:shd w:val="clear" w:color="auto" w:fill="D9D9D9" w:themeFill="background1" w:themeFillShade="D9"/>
          </w:tcPr>
          <w:p w14:paraId="6E7B3F86" w14:textId="77777777" w:rsidR="004A38A1" w:rsidRPr="00FB2E9C" w:rsidRDefault="004A38A1" w:rsidP="00AD11FA">
            <w:pPr>
              <w:pStyle w:val="MessageHeader"/>
            </w:pPr>
            <w:r w:rsidRPr="00FB2E9C">
              <w:t>Identifikators</w:t>
            </w:r>
          </w:p>
        </w:tc>
        <w:tc>
          <w:tcPr>
            <w:tcW w:w="7052" w:type="dxa"/>
            <w:tcBorders>
              <w:left w:val="single" w:sz="4" w:space="0" w:color="auto"/>
              <w:bottom w:val="single" w:sz="4" w:space="0" w:color="auto"/>
            </w:tcBorders>
          </w:tcPr>
          <w:p w14:paraId="0940DD96" w14:textId="77777777" w:rsidR="004A38A1" w:rsidRPr="00FB2E9C" w:rsidRDefault="004A38A1" w:rsidP="004A38A1">
            <w:pPr>
              <w:pStyle w:val="Tablebody"/>
              <w:rPr>
                <w:rFonts w:cs="Times New Roman"/>
              </w:rPr>
            </w:pPr>
            <w:r w:rsidRPr="00FB2E9C">
              <w:rPr>
                <w:rFonts w:cs="Times New Roman"/>
              </w:rPr>
              <w:t>updateType</w:t>
            </w:r>
          </w:p>
        </w:tc>
      </w:tr>
      <w:tr w:rsidR="004A38A1" w:rsidRPr="00FB2E9C" w14:paraId="58D351B0" w14:textId="77777777" w:rsidTr="00AD11FA">
        <w:tc>
          <w:tcPr>
            <w:tcW w:w="2802" w:type="dxa"/>
            <w:tcBorders>
              <w:right w:val="single" w:sz="4" w:space="0" w:color="auto"/>
            </w:tcBorders>
            <w:shd w:val="clear" w:color="auto" w:fill="auto"/>
          </w:tcPr>
          <w:p w14:paraId="39EBD7B2" w14:textId="77777777" w:rsidR="004A38A1" w:rsidRPr="00FB2E9C" w:rsidRDefault="004A38A1" w:rsidP="00AD11FA">
            <w:pPr>
              <w:pStyle w:val="MessageHeader"/>
            </w:pPr>
            <w:r w:rsidRPr="00FB2E9C">
              <w:t>Nosaukums</w:t>
            </w:r>
          </w:p>
        </w:tc>
        <w:tc>
          <w:tcPr>
            <w:tcW w:w="7052" w:type="dxa"/>
            <w:tcBorders>
              <w:left w:val="single" w:sz="4" w:space="0" w:color="auto"/>
            </w:tcBorders>
          </w:tcPr>
          <w:p w14:paraId="27BEABD8" w14:textId="77777777" w:rsidR="004A38A1" w:rsidRPr="00FB2E9C" w:rsidRDefault="004A38A1" w:rsidP="004A38A1">
            <w:pPr>
              <w:pStyle w:val="Tablebody"/>
              <w:rPr>
                <w:rFonts w:cs="Times New Roman"/>
              </w:rPr>
            </w:pPr>
            <w:r w:rsidRPr="00FB2E9C">
              <w:rPr>
                <w:rFonts w:cs="Times New Roman"/>
              </w:rPr>
              <w:t>Izmainīt tipu</w:t>
            </w:r>
          </w:p>
        </w:tc>
      </w:tr>
      <w:tr w:rsidR="004A38A1" w:rsidRPr="00FB2E9C" w14:paraId="7B896719" w14:textId="77777777" w:rsidTr="00AD11FA">
        <w:tc>
          <w:tcPr>
            <w:tcW w:w="9854" w:type="dxa"/>
            <w:gridSpan w:val="2"/>
            <w:tcBorders>
              <w:bottom w:val="single" w:sz="4" w:space="0" w:color="auto"/>
            </w:tcBorders>
            <w:shd w:val="clear" w:color="auto" w:fill="auto"/>
          </w:tcPr>
          <w:p w14:paraId="3DF1AD12" w14:textId="77777777" w:rsidR="004A38A1" w:rsidRPr="00FB2E9C" w:rsidRDefault="004A38A1" w:rsidP="00AD11FA">
            <w:pPr>
              <w:pStyle w:val="MessageHeader"/>
            </w:pPr>
            <w:r w:rsidRPr="00FB2E9C">
              <w:t>Ievads</w:t>
            </w:r>
          </w:p>
        </w:tc>
      </w:tr>
      <w:tr w:rsidR="004A38A1" w:rsidRPr="00FB2E9C" w14:paraId="35404698" w14:textId="77777777" w:rsidTr="004A38A1">
        <w:tc>
          <w:tcPr>
            <w:tcW w:w="9854" w:type="dxa"/>
            <w:gridSpan w:val="2"/>
            <w:tcBorders>
              <w:top w:val="single" w:sz="4" w:space="0" w:color="auto"/>
            </w:tcBorders>
          </w:tcPr>
          <w:p w14:paraId="265A8D26" w14:textId="083AD0F2" w:rsidR="004A38A1" w:rsidRDefault="004A38A1" w:rsidP="004A38A1">
            <w:pPr>
              <w:pStyle w:val="Tablebody"/>
              <w:rPr>
                <w:rFonts w:cs="Times New Roman"/>
              </w:rPr>
            </w:pPr>
            <w:r w:rsidRPr="00FB2E9C">
              <w:rPr>
                <w:rFonts w:cs="Times New Roman"/>
              </w:rPr>
              <w:t>Prasība apraksta metodi</w:t>
            </w:r>
            <w:r w:rsidR="00230858">
              <w:rPr>
                <w:rFonts w:cs="Times New Roman"/>
              </w:rPr>
              <w:t>,</w:t>
            </w:r>
            <w:r w:rsidRPr="00FB2E9C">
              <w:rPr>
                <w:rFonts w:cs="Times New Roman"/>
              </w:rPr>
              <w:t xml:space="preserve"> ar kuras palīdzību var izmainīt eksistējoša tipa definīciju, izņemot CMIS pamattipus un tipus, kam eksistē atvasināti tipi.</w:t>
            </w:r>
          </w:p>
          <w:p w14:paraId="440483F9" w14:textId="2606BFAD" w:rsidR="00CE4D35" w:rsidRDefault="000E3974" w:rsidP="004A38A1">
            <w:pPr>
              <w:pStyle w:val="Tablebody"/>
              <w:rPr>
                <w:rFonts w:cs="Times New Roman"/>
              </w:rPr>
            </w:pPr>
            <w:r>
              <w:rPr>
                <w:rFonts w:cs="Times New Roman"/>
              </w:rPr>
              <w:t>Metode nodrošina iespēju tipam</w:t>
            </w:r>
            <w:r w:rsidR="00E25C32">
              <w:rPr>
                <w:rFonts w:cs="Times New Roman"/>
              </w:rPr>
              <w:t>:</w:t>
            </w:r>
          </w:p>
          <w:p w14:paraId="69F5729D" w14:textId="555DD411" w:rsidR="000E3974" w:rsidRDefault="000E3974" w:rsidP="0007663D">
            <w:pPr>
              <w:pStyle w:val="Tablebody"/>
              <w:numPr>
                <w:ilvl w:val="0"/>
                <w:numId w:val="47"/>
              </w:numPr>
              <w:rPr>
                <w:rFonts w:cs="Times New Roman"/>
              </w:rPr>
            </w:pPr>
            <w:r>
              <w:rPr>
                <w:rFonts w:cs="Times New Roman"/>
              </w:rPr>
              <w:t xml:space="preserve">pievienot jaunas </w:t>
            </w:r>
            <w:r w:rsidR="00E25C32">
              <w:rPr>
                <w:rFonts w:cs="Times New Roman"/>
              </w:rPr>
              <w:t>īpašību</w:t>
            </w:r>
            <w:r>
              <w:rPr>
                <w:rFonts w:cs="Times New Roman"/>
              </w:rPr>
              <w:t xml:space="preserve"> definīcijas;</w:t>
            </w:r>
          </w:p>
          <w:p w14:paraId="614528EF" w14:textId="0B9D6C91" w:rsidR="000E3974" w:rsidRPr="00FB2E9C" w:rsidRDefault="000E3974" w:rsidP="0007663D">
            <w:pPr>
              <w:pStyle w:val="Tablebody"/>
              <w:numPr>
                <w:ilvl w:val="0"/>
                <w:numId w:val="47"/>
              </w:numPr>
              <w:rPr>
                <w:rFonts w:cs="Times New Roman"/>
              </w:rPr>
            </w:pPr>
            <w:r w:rsidRPr="004128CE">
              <w:rPr>
                <w:rFonts w:cs="Times New Roman"/>
              </w:rPr>
              <w:t>mainīt atribūtu Description, DisplayName</w:t>
            </w:r>
            <w:r>
              <w:rPr>
                <w:rFonts w:cs="Times New Roman"/>
              </w:rPr>
              <w:t xml:space="preserve">, </w:t>
            </w:r>
            <w:r w:rsidRPr="004128CE">
              <w:rPr>
                <w:rFonts w:cs="Times New Roman"/>
              </w:rPr>
              <w:t>LocalName</w:t>
            </w:r>
            <w:r>
              <w:rPr>
                <w:rFonts w:cs="Times New Roman"/>
              </w:rPr>
              <w:t xml:space="preserve">, </w:t>
            </w:r>
            <w:r w:rsidRPr="000E3974">
              <w:rPr>
                <w:rFonts w:cs="Times New Roman"/>
              </w:rPr>
              <w:t>LocalNamespace</w:t>
            </w:r>
            <w:r>
              <w:rPr>
                <w:rFonts w:cs="Times New Roman"/>
              </w:rPr>
              <w:t>,</w:t>
            </w:r>
            <w:r>
              <w:t xml:space="preserve"> </w:t>
            </w:r>
            <w:r w:rsidRPr="000E3974">
              <w:rPr>
                <w:rFonts w:cs="Times New Roman"/>
              </w:rPr>
              <w:t>QueryName</w:t>
            </w:r>
            <w:r>
              <w:rPr>
                <w:rFonts w:cs="Times New Roman"/>
              </w:rPr>
              <w:t xml:space="preserve">, </w:t>
            </w:r>
            <w:r w:rsidRPr="000E3974">
              <w:rPr>
                <w:rFonts w:cs="Times New Roman"/>
              </w:rPr>
              <w:t>Creatable</w:t>
            </w:r>
            <w:r>
              <w:rPr>
                <w:rFonts w:cs="Times New Roman"/>
              </w:rPr>
              <w:t xml:space="preserve"> (tikai no “false” uz “true”) vērtības.</w:t>
            </w:r>
          </w:p>
        </w:tc>
      </w:tr>
      <w:tr w:rsidR="004A38A1" w:rsidRPr="00FB2E9C" w14:paraId="3EA3DD44" w14:textId="77777777" w:rsidTr="00AD11FA">
        <w:tc>
          <w:tcPr>
            <w:tcW w:w="9854" w:type="dxa"/>
            <w:gridSpan w:val="2"/>
            <w:tcBorders>
              <w:bottom w:val="single" w:sz="4" w:space="0" w:color="auto"/>
            </w:tcBorders>
            <w:shd w:val="clear" w:color="auto" w:fill="auto"/>
          </w:tcPr>
          <w:p w14:paraId="7DE11307" w14:textId="77777777" w:rsidR="004A38A1" w:rsidRPr="00FB2E9C" w:rsidRDefault="004A38A1" w:rsidP="00AD11FA">
            <w:pPr>
              <w:pStyle w:val="MessageHeader"/>
            </w:pPr>
            <w:r w:rsidRPr="00FB2E9C">
              <w:t>Ievaddati</w:t>
            </w:r>
          </w:p>
        </w:tc>
      </w:tr>
      <w:tr w:rsidR="004A38A1" w:rsidRPr="00FB2E9C" w14:paraId="6728666F" w14:textId="77777777" w:rsidTr="004A38A1">
        <w:tc>
          <w:tcPr>
            <w:tcW w:w="9854" w:type="dxa"/>
            <w:gridSpan w:val="2"/>
            <w:tcBorders>
              <w:top w:val="single" w:sz="4" w:space="0" w:color="auto"/>
            </w:tcBorders>
          </w:tcPr>
          <w:p w14:paraId="2F6C5EEF" w14:textId="5A889D4F" w:rsidR="004A38A1" w:rsidRPr="00230858" w:rsidRDefault="00955A4B" w:rsidP="00230858">
            <w:pPr>
              <w:pStyle w:val="TableListBullet"/>
            </w:pPr>
            <w:r>
              <w:t>repositoryId – repozitorija identifikatora URN, obligāts;</w:t>
            </w:r>
          </w:p>
          <w:p w14:paraId="6B82B982" w14:textId="77777777" w:rsidR="004A38A1" w:rsidRPr="00230858" w:rsidRDefault="004A38A1" w:rsidP="00230858">
            <w:pPr>
              <w:pStyle w:val="TableListBullet"/>
            </w:pPr>
            <w:r w:rsidRPr="00230858">
              <w:t>type – objekta tipa definīcija. Maināmā objekta tipa definīcijai ir jāsatur tikai jaunās un maināmās īpašības.</w:t>
            </w:r>
          </w:p>
          <w:p w14:paraId="1113A365"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09BF3825" wp14:editId="2AC2303D">
                  <wp:extent cx="4203839" cy="551497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updateType.png"/>
                          <pic:cNvPicPr/>
                        </pic:nvPicPr>
                        <pic:blipFill>
                          <a:blip r:embed="rId42">
                            <a:extLst>
                              <a:ext uri="{28A0092B-C50C-407E-A947-70E740481C1C}">
                                <a14:useLocalDpi xmlns:a14="http://schemas.microsoft.com/office/drawing/2010/main" val="0"/>
                              </a:ext>
                            </a:extLst>
                          </a:blip>
                          <a:stretch>
                            <a:fillRect/>
                          </a:stretch>
                        </pic:blipFill>
                        <pic:spPr>
                          <a:xfrm>
                            <a:off x="0" y="0"/>
                            <a:ext cx="4211802" cy="5525422"/>
                          </a:xfrm>
                          <a:prstGeom prst="rect">
                            <a:avLst/>
                          </a:prstGeom>
                        </pic:spPr>
                      </pic:pic>
                    </a:graphicData>
                  </a:graphic>
                </wp:inline>
              </w:drawing>
            </w:r>
          </w:p>
          <w:p w14:paraId="39701436" w14:textId="77777777" w:rsidR="004A38A1" w:rsidRPr="00FB2E9C" w:rsidRDefault="004A38A1" w:rsidP="004A38A1">
            <w:pPr>
              <w:pStyle w:val="Tablebody"/>
              <w:rPr>
                <w:rFonts w:cs="Times New Roman"/>
              </w:rPr>
            </w:pPr>
            <w:r w:rsidRPr="00FB2E9C">
              <w:rPr>
                <w:rFonts w:cs="Times New Roman"/>
              </w:rPr>
              <w:t>Piemērs:</w:t>
            </w:r>
          </w:p>
          <w:p w14:paraId="1BC4302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updateType</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xmlns</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http://docs.oasis-open.org/ns/cmis/messaging/200908/</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&gt;</w:t>
            </w:r>
          </w:p>
          <w:p w14:paraId="5077845B" w14:textId="2CC96594"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ns:repositoryId</w:t>
            </w:r>
            <w:r w:rsidRPr="001F6A74">
              <w:rPr>
                <w:rFonts w:ascii="Consolas" w:hAnsi="Consolas"/>
                <w:color w:val="0000FF"/>
                <w:sz w:val="16"/>
                <w:szCs w:val="16"/>
                <w:highlight w:val="white"/>
                <w:lang w:eastAsia="lv-LV"/>
              </w:rPr>
              <w:t>&gt;</w:t>
            </w:r>
            <w:r w:rsidR="00A14E47">
              <w:rPr>
                <w:rFonts w:ascii="Consolas" w:hAnsi="Consolas"/>
                <w:color w:val="000000"/>
                <w:sz w:val="16"/>
                <w:szCs w:val="16"/>
                <w:highlight w:val="white"/>
                <w:lang w:eastAsia="lv-LV"/>
              </w:rPr>
              <w:t>URN:IVIS:100266:EDK-0000001</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ns:repositoryId</w:t>
            </w:r>
            <w:r w:rsidRPr="001F6A74">
              <w:rPr>
                <w:rFonts w:ascii="Consolas" w:hAnsi="Consolas"/>
                <w:color w:val="0000FF"/>
                <w:sz w:val="16"/>
                <w:szCs w:val="16"/>
                <w:highlight w:val="white"/>
                <w:lang w:eastAsia="lv-LV"/>
              </w:rPr>
              <w:t>&gt;</w:t>
            </w:r>
          </w:p>
          <w:p w14:paraId="141D888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ns:type</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xsi:type</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ns1:cmisTypeDocumentDefinitionType</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&gt;</w:t>
            </w:r>
          </w:p>
          <w:p w14:paraId="4C0A707D" w14:textId="34E68C75"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ns1:id</w:t>
            </w:r>
            <w:r w:rsidRPr="001F6A74">
              <w:rPr>
                <w:rFonts w:ascii="Consolas" w:hAnsi="Consolas"/>
                <w:color w:val="0000FF"/>
                <w:sz w:val="16"/>
                <w:szCs w:val="16"/>
                <w:highlight w:val="white"/>
                <w:lang w:eastAsia="lv-LV"/>
              </w:rPr>
              <w:t>&gt;</w:t>
            </w:r>
            <w:r w:rsidR="00EB143B">
              <w:rPr>
                <w:rFonts w:ascii="Consolas" w:hAnsi="Consolas"/>
                <w:color w:val="000000"/>
                <w:sz w:val="16"/>
                <w:szCs w:val="16"/>
                <w:highlight w:val="white"/>
                <w:lang w:eastAsia="lv-LV"/>
              </w:rPr>
              <w:t>edk</w:t>
            </w:r>
            <w:r w:rsidRPr="001F6A74">
              <w:rPr>
                <w:rFonts w:ascii="Consolas" w:hAnsi="Consolas"/>
                <w:color w:val="000000"/>
                <w:sz w:val="16"/>
                <w:szCs w:val="16"/>
                <w:highlight w:val="white"/>
                <w:lang w:eastAsia="lv-LV"/>
              </w:rPr>
              <w:t>:</w:t>
            </w:r>
            <w:r w:rsidR="00EB143B">
              <w:rPr>
                <w:rFonts w:ascii="Consolas" w:hAnsi="Consolas"/>
                <w:color w:val="000000"/>
                <w:sz w:val="16"/>
                <w:szCs w:val="16"/>
                <w:highlight w:val="white"/>
                <w:lang w:eastAsia="lv-LV"/>
              </w:rPr>
              <w:t>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ns1:id</w:t>
            </w:r>
            <w:r w:rsidRPr="001F6A74">
              <w:rPr>
                <w:rFonts w:ascii="Consolas" w:hAnsi="Consolas"/>
                <w:color w:val="0000FF"/>
                <w:sz w:val="16"/>
                <w:szCs w:val="16"/>
                <w:highlight w:val="white"/>
                <w:lang w:eastAsia="lv-LV"/>
              </w:rPr>
              <w:t>&gt;</w:t>
            </w:r>
          </w:p>
          <w:p w14:paraId="478A4B05" w14:textId="27076A8F"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ns1:localName</w:t>
            </w:r>
            <w:r w:rsidRPr="001F6A74">
              <w:rPr>
                <w:rFonts w:ascii="Consolas" w:hAnsi="Consolas"/>
                <w:color w:val="0000FF"/>
                <w:sz w:val="16"/>
                <w:szCs w:val="16"/>
                <w:highlight w:val="white"/>
                <w:lang w:eastAsia="lv-LV"/>
              </w:rPr>
              <w:t>&gt;</w:t>
            </w:r>
            <w:r w:rsidR="00A67481">
              <w:rPr>
                <w:rFonts w:ascii="Consolas" w:hAnsi="Consolas"/>
                <w:color w:val="000000"/>
                <w:sz w:val="16"/>
                <w:szCs w:val="16"/>
                <w:highlight w:val="white"/>
                <w:lang w:eastAsia="lv-LV"/>
              </w:rPr>
              <w:t>edk</w:t>
            </w:r>
            <w:r w:rsidRPr="001F6A74">
              <w:rPr>
                <w:rFonts w:ascii="Consolas" w:hAnsi="Consolas"/>
                <w:color w:val="000000"/>
                <w:sz w:val="16"/>
                <w:szCs w:val="16"/>
                <w:highlight w:val="white"/>
                <w:lang w:eastAsia="lv-LV"/>
              </w:rPr>
              <w:t>:</w:t>
            </w:r>
            <w:r w:rsidR="00A67481">
              <w:rPr>
                <w:rFonts w:ascii="Consolas" w:hAnsi="Consolas"/>
                <w:color w:val="000000"/>
                <w:sz w:val="16"/>
                <w:szCs w:val="16"/>
                <w:highlight w:val="white"/>
                <w:lang w:eastAsia="lv-LV"/>
              </w:rPr>
              <w:t>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ns1:localName</w:t>
            </w:r>
            <w:r w:rsidRPr="001F6A74">
              <w:rPr>
                <w:rFonts w:ascii="Consolas" w:hAnsi="Consolas"/>
                <w:color w:val="0000FF"/>
                <w:sz w:val="16"/>
                <w:szCs w:val="16"/>
                <w:highlight w:val="white"/>
                <w:lang w:eastAsia="lv-LV"/>
              </w:rPr>
              <w:t>&gt;</w:t>
            </w:r>
          </w:p>
          <w:p w14:paraId="6D8B6819" w14:textId="6ADBD16A" w:rsidR="00B62C26" w:rsidRPr="001F6A74" w:rsidRDefault="000E3BFB" w:rsidP="00B62C26">
            <w:pPr>
              <w:autoSpaceDE w:val="0"/>
              <w:autoSpaceDN w:val="0"/>
              <w:adjustRightInd w:val="0"/>
              <w:spacing w:before="0" w:after="0"/>
              <w:jc w:val="left"/>
              <w:rPr>
                <w:rFonts w:ascii="Consolas" w:hAnsi="Consolas"/>
                <w:color w:val="000000"/>
                <w:sz w:val="16"/>
                <w:szCs w:val="16"/>
                <w:highlight w:val="white"/>
                <w:lang w:eastAsia="lv-LV"/>
              </w:rPr>
            </w:pPr>
            <w:r>
              <w:rPr>
                <w:rFonts w:ascii="Consolas" w:hAnsi="Consolas"/>
                <w:color w:val="0000FF"/>
                <w:sz w:val="16"/>
                <w:szCs w:val="16"/>
                <w:highlight w:val="white"/>
                <w:lang w:eastAsia="lv-LV"/>
              </w:rPr>
              <w:t xml:space="preserve">  </w:t>
            </w:r>
            <w:r w:rsidR="00B62C26"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w:t>
            </w:r>
            <w:r w:rsidR="00B62C26" w:rsidRPr="001F6A74">
              <w:rPr>
                <w:rFonts w:ascii="Consolas" w:hAnsi="Consolas"/>
                <w:color w:val="A31515"/>
                <w:sz w:val="16"/>
                <w:szCs w:val="16"/>
                <w:highlight w:val="white"/>
                <w:lang w:eastAsia="lv-LV"/>
              </w:rPr>
              <w:t>:localNamespace</w:t>
            </w:r>
            <w:r w:rsidR="00B62C26" w:rsidRPr="001F6A74">
              <w:rPr>
                <w:rFonts w:ascii="Consolas" w:hAnsi="Consolas"/>
                <w:color w:val="0000FF"/>
                <w:sz w:val="16"/>
                <w:szCs w:val="16"/>
                <w:highlight w:val="white"/>
                <w:lang w:eastAsia="lv-LV"/>
              </w:rPr>
              <w:t>&gt;</w:t>
            </w:r>
            <w:r w:rsidR="00B62C26" w:rsidRPr="00AF55F5">
              <w:rPr>
                <w:rFonts w:ascii="Consolas" w:hAnsi="Consolas"/>
                <w:color w:val="0000FF"/>
                <w:sz w:val="16"/>
                <w:szCs w:val="16"/>
                <w:lang w:eastAsia="lv-LV"/>
              </w:rPr>
              <w:t xml:space="preserve"> http://ivis.eps.gov.lv/ISS/EDK</w:t>
            </w:r>
            <w:r w:rsidR="00B62C26"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w:t>
            </w:r>
            <w:r w:rsidR="00B62C26" w:rsidRPr="001F6A74">
              <w:rPr>
                <w:rFonts w:ascii="Consolas" w:hAnsi="Consolas"/>
                <w:color w:val="A31515"/>
                <w:sz w:val="16"/>
                <w:szCs w:val="16"/>
                <w:highlight w:val="white"/>
                <w:lang w:eastAsia="lv-LV"/>
              </w:rPr>
              <w:t>:localNamespace</w:t>
            </w:r>
            <w:r w:rsidR="00B62C26" w:rsidRPr="001F6A74">
              <w:rPr>
                <w:rFonts w:ascii="Consolas" w:hAnsi="Consolas"/>
                <w:color w:val="0000FF"/>
                <w:sz w:val="16"/>
                <w:szCs w:val="16"/>
                <w:highlight w:val="white"/>
                <w:lang w:eastAsia="lv-LV"/>
              </w:rPr>
              <w:t>&gt;</w:t>
            </w:r>
          </w:p>
          <w:p w14:paraId="2C7305B5" w14:textId="2CB63F6C"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ns1:displayName</w:t>
            </w:r>
            <w:r w:rsidRPr="001F6A74">
              <w:rPr>
                <w:rFonts w:ascii="Consolas" w:hAnsi="Consolas"/>
                <w:color w:val="0000FF"/>
                <w:sz w:val="16"/>
                <w:szCs w:val="16"/>
                <w:highlight w:val="white"/>
                <w:lang w:eastAsia="lv-LV"/>
              </w:rPr>
              <w:t>&gt;</w:t>
            </w:r>
            <w:r w:rsidR="00A67481">
              <w:rPr>
                <w:rFonts w:ascii="Consolas" w:hAnsi="Consolas"/>
                <w:color w:val="000000"/>
                <w:sz w:val="16"/>
                <w:szCs w:val="16"/>
                <w:highlight w:val="white"/>
                <w:lang w:eastAsia="lv-LV"/>
              </w:rPr>
              <w:t>edk:customDocumentType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ns1:displayName</w:t>
            </w:r>
            <w:r w:rsidRPr="001F6A74">
              <w:rPr>
                <w:rFonts w:ascii="Consolas" w:hAnsi="Consolas"/>
                <w:color w:val="0000FF"/>
                <w:sz w:val="16"/>
                <w:szCs w:val="16"/>
                <w:highlight w:val="white"/>
                <w:lang w:eastAsia="lv-LV"/>
              </w:rPr>
              <w:t>&gt;</w:t>
            </w:r>
          </w:p>
          <w:p w14:paraId="53AEB576" w14:textId="6864D66C"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ns1:queryName</w:t>
            </w:r>
            <w:r w:rsidRPr="001F6A74">
              <w:rPr>
                <w:rFonts w:ascii="Consolas" w:hAnsi="Consolas"/>
                <w:color w:val="0000FF"/>
                <w:sz w:val="16"/>
                <w:szCs w:val="16"/>
                <w:highlight w:val="white"/>
                <w:lang w:eastAsia="lv-LV"/>
              </w:rPr>
              <w:t>&gt;</w:t>
            </w:r>
            <w:r w:rsidR="007C0550">
              <w:rPr>
                <w:rFonts w:ascii="Consolas" w:hAnsi="Consolas"/>
                <w:color w:val="000000"/>
                <w:sz w:val="16"/>
                <w:szCs w:val="16"/>
                <w:highlight w:val="white"/>
                <w:lang w:eastAsia="lv-LV"/>
              </w:rPr>
              <w:t>edk:customDocumentType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ns1:queryName</w:t>
            </w:r>
            <w:r w:rsidRPr="001F6A74">
              <w:rPr>
                <w:rFonts w:ascii="Consolas" w:hAnsi="Consolas"/>
                <w:color w:val="0000FF"/>
                <w:sz w:val="16"/>
                <w:szCs w:val="16"/>
                <w:highlight w:val="white"/>
                <w:lang w:eastAsia="lv-LV"/>
              </w:rPr>
              <w:t>&gt;</w:t>
            </w:r>
          </w:p>
          <w:p w14:paraId="70745F5C"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ns1:baseId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cmis:document</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ns1:baseId</w:t>
            </w:r>
            <w:r w:rsidRPr="001F6A74">
              <w:rPr>
                <w:rFonts w:ascii="Consolas" w:hAnsi="Consolas"/>
                <w:color w:val="0000FF"/>
                <w:sz w:val="16"/>
                <w:szCs w:val="16"/>
                <w:highlight w:val="white"/>
                <w:lang w:eastAsia="lv-LV"/>
              </w:rPr>
              <w:t>&gt;</w:t>
            </w:r>
          </w:p>
          <w:p w14:paraId="3B7B310D" w14:textId="5E1468D4"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ns1:parentId</w:t>
            </w:r>
            <w:r w:rsidRPr="001F6A74">
              <w:rPr>
                <w:rFonts w:ascii="Consolas" w:hAnsi="Consolas"/>
                <w:color w:val="0000FF"/>
                <w:sz w:val="16"/>
                <w:szCs w:val="16"/>
                <w:highlight w:val="white"/>
                <w:lang w:eastAsia="lv-LV"/>
              </w:rPr>
              <w:t>&gt;</w:t>
            </w:r>
            <w:r w:rsidR="005747E7" w:rsidRPr="00C1414E">
              <w:rPr>
                <w:rFonts w:ascii="Consolas" w:hAnsi="Consolas"/>
                <w:color w:val="000000"/>
                <w:sz w:val="16"/>
                <w:szCs w:val="16"/>
                <w:lang w:eastAsia="lv-LV"/>
              </w:rPr>
              <w:t>edk:d:baseDocument</w:t>
            </w:r>
            <w:r w:rsidR="005747E7">
              <w:rPr>
                <w:rFonts w:ascii="Consolas" w:hAnsi="Consolas"/>
                <w:color w:val="0000FF"/>
                <w:sz w:val="16"/>
                <w:szCs w:val="16"/>
                <w:highlight w:val="white"/>
                <w:lang w:eastAsia="lv-LV"/>
              </w:rPr>
              <w:t>&lt;</w:t>
            </w:r>
            <w:r w:rsidRPr="001F6A74">
              <w:rPr>
                <w:rFonts w:ascii="Consolas" w:hAnsi="Consolas"/>
                <w:color w:val="0000FF"/>
                <w:sz w:val="16"/>
                <w:szCs w:val="16"/>
                <w:highlight w:val="white"/>
                <w:lang w:eastAsia="lv-LV"/>
              </w:rPr>
              <w:t>/</w:t>
            </w:r>
            <w:r w:rsidRPr="001F6A74">
              <w:rPr>
                <w:rFonts w:ascii="Consolas" w:hAnsi="Consolas"/>
                <w:color w:val="A31515"/>
                <w:sz w:val="16"/>
                <w:szCs w:val="16"/>
                <w:highlight w:val="white"/>
                <w:lang w:eastAsia="lv-LV"/>
              </w:rPr>
              <w:t>ns1:parentId</w:t>
            </w:r>
            <w:r w:rsidRPr="001F6A74">
              <w:rPr>
                <w:rFonts w:ascii="Consolas" w:hAnsi="Consolas"/>
                <w:color w:val="0000FF"/>
                <w:sz w:val="16"/>
                <w:szCs w:val="16"/>
                <w:highlight w:val="white"/>
                <w:lang w:eastAsia="lv-LV"/>
              </w:rPr>
              <w:t>&gt;</w:t>
            </w:r>
          </w:p>
          <w:p w14:paraId="00159778" w14:textId="500682F4"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ns1:creatable</w:t>
            </w:r>
            <w:r w:rsidRPr="001F6A74">
              <w:rPr>
                <w:rFonts w:ascii="Consolas" w:hAnsi="Consolas"/>
                <w:color w:val="0000FF"/>
                <w:sz w:val="16"/>
                <w:szCs w:val="16"/>
                <w:highlight w:val="white"/>
                <w:lang w:eastAsia="lv-LV"/>
              </w:rPr>
              <w:t>&gt;</w:t>
            </w:r>
            <w:r w:rsidR="00947BC5">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ns1:creatable</w:t>
            </w:r>
            <w:r w:rsidRPr="001F6A74">
              <w:rPr>
                <w:rFonts w:ascii="Consolas" w:hAnsi="Consolas"/>
                <w:color w:val="0000FF"/>
                <w:sz w:val="16"/>
                <w:szCs w:val="16"/>
                <w:highlight w:val="white"/>
                <w:lang w:eastAsia="lv-LV"/>
              </w:rPr>
              <w:t>&gt;</w:t>
            </w:r>
          </w:p>
          <w:p w14:paraId="57607E9B"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ns1:fileable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ns1:fileable</w:t>
            </w:r>
            <w:r w:rsidRPr="001F6A74">
              <w:rPr>
                <w:rFonts w:ascii="Consolas" w:hAnsi="Consolas"/>
                <w:color w:val="0000FF"/>
                <w:sz w:val="16"/>
                <w:szCs w:val="16"/>
                <w:highlight w:val="white"/>
                <w:lang w:eastAsia="lv-LV"/>
              </w:rPr>
              <w:t>&gt;</w:t>
            </w:r>
          </w:p>
          <w:p w14:paraId="2BE5DA0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ns1:queryable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ns1:queryable</w:t>
            </w:r>
            <w:r w:rsidRPr="001F6A74">
              <w:rPr>
                <w:rFonts w:ascii="Consolas" w:hAnsi="Consolas"/>
                <w:color w:val="0000FF"/>
                <w:sz w:val="16"/>
                <w:szCs w:val="16"/>
                <w:highlight w:val="white"/>
                <w:lang w:eastAsia="lv-LV"/>
              </w:rPr>
              <w:t>&gt;</w:t>
            </w:r>
          </w:p>
          <w:p w14:paraId="2BE9036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ns1:fulltextIndexed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ns1:fulltextIndexed</w:t>
            </w:r>
            <w:r w:rsidRPr="001F6A74">
              <w:rPr>
                <w:rFonts w:ascii="Consolas" w:hAnsi="Consolas"/>
                <w:color w:val="0000FF"/>
                <w:sz w:val="16"/>
                <w:szCs w:val="16"/>
                <w:highlight w:val="white"/>
                <w:lang w:eastAsia="lv-LV"/>
              </w:rPr>
              <w:t>&gt;</w:t>
            </w:r>
          </w:p>
          <w:p w14:paraId="25333765"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ns1:includedInSupertypeQuery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ns1:includedInSupertypeQuery</w:t>
            </w:r>
            <w:r w:rsidRPr="001F6A74">
              <w:rPr>
                <w:rFonts w:ascii="Consolas" w:hAnsi="Consolas"/>
                <w:color w:val="0000FF"/>
                <w:sz w:val="16"/>
                <w:szCs w:val="16"/>
                <w:highlight w:val="white"/>
                <w:lang w:eastAsia="lv-LV"/>
              </w:rPr>
              <w:t>&gt;</w:t>
            </w:r>
          </w:p>
          <w:p w14:paraId="38E0D60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ns1:controllablePolicy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ns1:controllablePolicy</w:t>
            </w:r>
            <w:r w:rsidRPr="001F6A74">
              <w:rPr>
                <w:rFonts w:ascii="Consolas" w:hAnsi="Consolas"/>
                <w:color w:val="0000FF"/>
                <w:sz w:val="16"/>
                <w:szCs w:val="16"/>
                <w:highlight w:val="white"/>
                <w:lang w:eastAsia="lv-LV"/>
              </w:rPr>
              <w:t>&gt;</w:t>
            </w:r>
          </w:p>
          <w:p w14:paraId="248007E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ns1:controllableACL</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ns1:controllableACL</w:t>
            </w:r>
            <w:r w:rsidRPr="001F6A74">
              <w:rPr>
                <w:rFonts w:ascii="Consolas" w:hAnsi="Consolas"/>
                <w:color w:val="0000FF"/>
                <w:sz w:val="16"/>
                <w:szCs w:val="16"/>
                <w:highlight w:val="white"/>
                <w:lang w:eastAsia="lv-LV"/>
              </w:rPr>
              <w:t>&gt;</w:t>
            </w:r>
          </w:p>
          <w:p w14:paraId="5EBB6987" w14:textId="24DAA0BC"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w:t>
            </w:r>
            <w:r w:rsidR="00FC1495" w:rsidRPr="001F6A74">
              <w:rPr>
                <w:rFonts w:ascii="Consolas" w:hAnsi="Consolas"/>
                <w:color w:val="A31515"/>
                <w:sz w:val="16"/>
                <w:szCs w:val="16"/>
                <w:highlight w:val="white"/>
                <w:lang w:eastAsia="lv-LV"/>
              </w:rPr>
              <w:t>property</w:t>
            </w:r>
            <w:r w:rsidR="00FC1495">
              <w:rPr>
                <w:rFonts w:ascii="Consolas" w:hAnsi="Consolas"/>
                <w:color w:val="A31515"/>
                <w:sz w:val="16"/>
                <w:szCs w:val="16"/>
                <w:highlight w:val="white"/>
                <w:lang w:eastAsia="lv-LV"/>
              </w:rPr>
              <w:t>Id</w:t>
            </w:r>
            <w:r w:rsidR="00FC1495" w:rsidRPr="001F6A74">
              <w:rPr>
                <w:rFonts w:ascii="Consolas" w:hAnsi="Consolas"/>
                <w:color w:val="A31515"/>
                <w:sz w:val="16"/>
                <w:szCs w:val="16"/>
                <w:highlight w:val="white"/>
                <w:lang w:eastAsia="lv-LV"/>
              </w:rPr>
              <w:t>Definition</w:t>
            </w:r>
            <w:r w:rsidRPr="001F6A74">
              <w:rPr>
                <w:rFonts w:ascii="Consolas" w:hAnsi="Consolas"/>
                <w:color w:val="0000FF"/>
                <w:sz w:val="16"/>
                <w:szCs w:val="16"/>
                <w:highlight w:val="white"/>
                <w:lang w:eastAsia="lv-LV"/>
              </w:rPr>
              <w:t>&gt;</w:t>
            </w:r>
          </w:p>
          <w:p w14:paraId="56CC469E" w14:textId="0F6BDFF1"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ns1:id</w:t>
            </w:r>
            <w:r w:rsidRPr="001F6A74">
              <w:rPr>
                <w:rFonts w:ascii="Consolas" w:hAnsi="Consolas"/>
                <w:color w:val="0000FF"/>
                <w:sz w:val="16"/>
                <w:szCs w:val="16"/>
                <w:highlight w:val="white"/>
                <w:lang w:eastAsia="lv-LV"/>
              </w:rPr>
              <w:t>&gt;</w:t>
            </w:r>
            <w:r w:rsidR="00E73023">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ns1:id</w:t>
            </w:r>
            <w:r w:rsidRPr="001F6A74">
              <w:rPr>
                <w:rFonts w:ascii="Consolas" w:hAnsi="Consolas"/>
                <w:color w:val="0000FF"/>
                <w:sz w:val="16"/>
                <w:szCs w:val="16"/>
                <w:highlight w:val="white"/>
                <w:lang w:eastAsia="lv-LV"/>
              </w:rPr>
              <w:t>&gt;</w:t>
            </w:r>
          </w:p>
          <w:p w14:paraId="75BE0EC9" w14:textId="5D77E771"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ns1:localName</w:t>
            </w:r>
            <w:r w:rsidRPr="001F6A74">
              <w:rPr>
                <w:rFonts w:ascii="Consolas" w:hAnsi="Consolas"/>
                <w:color w:val="0000FF"/>
                <w:sz w:val="16"/>
                <w:szCs w:val="16"/>
                <w:highlight w:val="white"/>
                <w:lang w:eastAsia="lv-LV"/>
              </w:rPr>
              <w:t>&gt;</w:t>
            </w:r>
            <w:r w:rsidR="00E73023">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ns1:localName</w:t>
            </w:r>
            <w:r w:rsidRPr="001F6A74">
              <w:rPr>
                <w:rFonts w:ascii="Consolas" w:hAnsi="Consolas"/>
                <w:color w:val="0000FF"/>
                <w:sz w:val="16"/>
                <w:szCs w:val="16"/>
                <w:highlight w:val="white"/>
                <w:lang w:eastAsia="lv-LV"/>
              </w:rPr>
              <w:t>&gt;</w:t>
            </w:r>
          </w:p>
          <w:p w14:paraId="70C2A22E" w14:textId="73EEEED3" w:rsidR="009C42EB" w:rsidRDefault="009C42EB" w:rsidP="004A38A1">
            <w:pPr>
              <w:autoSpaceDE w:val="0"/>
              <w:autoSpaceDN w:val="0"/>
              <w:adjustRightInd w:val="0"/>
              <w:spacing w:before="0" w:after="0"/>
              <w:jc w:val="left"/>
              <w:rPr>
                <w:rFonts w:ascii="Consolas" w:hAnsi="Consolas"/>
                <w:color w:val="0000FF"/>
                <w:sz w:val="16"/>
                <w:szCs w:val="16"/>
                <w:highlight w:val="white"/>
                <w:lang w:eastAsia="lv-LV"/>
              </w:rPr>
            </w:pPr>
            <w:r>
              <w:rPr>
                <w:rFonts w:ascii="Consolas" w:hAnsi="Consolas"/>
                <w:color w:val="0000FF"/>
                <w:sz w:val="16"/>
                <w:szCs w:val="16"/>
                <w:highlight w:val="white"/>
                <w:lang w:eastAsia="lv-LV"/>
              </w:rPr>
              <w:t xml:space="preserve">      </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ns1:localNamespace</w:t>
            </w:r>
            <w:r w:rsidRPr="001F6A74">
              <w:rPr>
                <w:rFonts w:ascii="Consolas" w:hAnsi="Consolas"/>
                <w:color w:val="0000FF"/>
                <w:sz w:val="16"/>
                <w:szCs w:val="16"/>
                <w:highlight w:val="white"/>
                <w:lang w:eastAsia="lv-LV"/>
              </w:rPr>
              <w:t>&gt;</w:t>
            </w:r>
            <w:r w:rsidRPr="00AF55F5">
              <w:rPr>
                <w:rFonts w:ascii="Consolas" w:hAnsi="Consolas"/>
                <w:color w:val="0000FF"/>
                <w:sz w:val="16"/>
                <w:szCs w:val="16"/>
                <w:lang w:eastAsia="lv-LV"/>
              </w:rPr>
              <w:t xml:space="preserve"> http://ivis.eps.gov.lv/ISS/EDK</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ns1:localNamespace</w:t>
            </w:r>
            <w:r w:rsidRPr="001F6A74">
              <w:rPr>
                <w:rFonts w:ascii="Consolas" w:hAnsi="Consolas"/>
                <w:color w:val="0000FF"/>
                <w:sz w:val="16"/>
                <w:szCs w:val="16"/>
                <w:highlight w:val="white"/>
                <w:lang w:eastAsia="lv-LV"/>
              </w:rPr>
              <w:t>&gt;</w:t>
            </w:r>
            <w:r w:rsidR="004A38A1" w:rsidRPr="001F6A74">
              <w:rPr>
                <w:rFonts w:ascii="Consolas" w:hAnsi="Consolas"/>
                <w:color w:val="0000FF"/>
                <w:sz w:val="16"/>
                <w:szCs w:val="16"/>
                <w:highlight w:val="white"/>
                <w:lang w:eastAsia="lv-LV"/>
              </w:rPr>
              <w:t xml:space="preserve">      </w:t>
            </w:r>
          </w:p>
          <w:p w14:paraId="174A2ABC" w14:textId="26B2B1B6" w:rsidR="004A38A1" w:rsidRPr="001F6A74" w:rsidRDefault="009C42EB" w:rsidP="004A38A1">
            <w:pPr>
              <w:autoSpaceDE w:val="0"/>
              <w:autoSpaceDN w:val="0"/>
              <w:adjustRightInd w:val="0"/>
              <w:spacing w:before="0" w:after="0"/>
              <w:jc w:val="left"/>
              <w:rPr>
                <w:rFonts w:ascii="Consolas" w:hAnsi="Consolas"/>
                <w:color w:val="000000"/>
                <w:sz w:val="16"/>
                <w:szCs w:val="16"/>
                <w:highlight w:val="white"/>
                <w:lang w:eastAsia="lv-LV"/>
              </w:rPr>
            </w:pPr>
            <w:r>
              <w:rPr>
                <w:rFonts w:ascii="Consolas" w:hAnsi="Consolas"/>
                <w:color w:val="0000FF"/>
                <w:sz w:val="16"/>
                <w:szCs w:val="16"/>
                <w:highlight w:val="white"/>
                <w:lang w:eastAsia="lv-LV"/>
              </w:rPr>
              <w:t xml:space="preserve">      </w:t>
            </w:r>
            <w:r w:rsidR="004A38A1" w:rsidRPr="001F6A74">
              <w:rPr>
                <w:rFonts w:ascii="Consolas" w:hAnsi="Consolas"/>
                <w:color w:val="0000FF"/>
                <w:sz w:val="16"/>
                <w:szCs w:val="16"/>
                <w:highlight w:val="white"/>
                <w:lang w:eastAsia="lv-LV"/>
              </w:rPr>
              <w:t>&lt;</w:t>
            </w:r>
            <w:r w:rsidR="004A38A1" w:rsidRPr="001F6A74">
              <w:rPr>
                <w:rFonts w:ascii="Consolas" w:hAnsi="Consolas"/>
                <w:color w:val="A31515"/>
                <w:sz w:val="16"/>
                <w:szCs w:val="16"/>
                <w:highlight w:val="white"/>
                <w:lang w:eastAsia="lv-LV"/>
              </w:rPr>
              <w:t>ns1:queryName</w:t>
            </w:r>
            <w:r w:rsidR="004A38A1" w:rsidRPr="001F6A74">
              <w:rPr>
                <w:rFonts w:ascii="Consolas" w:hAnsi="Consolas"/>
                <w:color w:val="0000FF"/>
                <w:sz w:val="16"/>
                <w:szCs w:val="16"/>
                <w:highlight w:val="white"/>
                <w:lang w:eastAsia="lv-LV"/>
              </w:rPr>
              <w:t>&gt;</w:t>
            </w:r>
            <w:r w:rsidR="00E73023">
              <w:rPr>
                <w:rFonts w:ascii="Consolas" w:hAnsi="Consolas"/>
                <w:color w:val="000000"/>
                <w:sz w:val="16"/>
                <w:szCs w:val="16"/>
                <w:highlight w:val="white"/>
                <w:lang w:eastAsia="lv-LV"/>
              </w:rPr>
              <w:t>edk:customId</w:t>
            </w:r>
            <w:r w:rsidR="004A38A1" w:rsidRPr="001F6A74">
              <w:rPr>
                <w:rFonts w:ascii="Consolas" w:hAnsi="Consolas"/>
                <w:color w:val="0000FF"/>
                <w:sz w:val="16"/>
                <w:szCs w:val="16"/>
                <w:highlight w:val="white"/>
                <w:lang w:eastAsia="lv-LV"/>
              </w:rPr>
              <w:t>&lt;/</w:t>
            </w:r>
            <w:r w:rsidR="004A38A1" w:rsidRPr="001F6A74">
              <w:rPr>
                <w:rFonts w:ascii="Consolas" w:hAnsi="Consolas"/>
                <w:color w:val="A31515"/>
                <w:sz w:val="16"/>
                <w:szCs w:val="16"/>
                <w:highlight w:val="white"/>
                <w:lang w:eastAsia="lv-LV"/>
              </w:rPr>
              <w:t>ns1:queryName</w:t>
            </w:r>
            <w:r w:rsidR="004A38A1" w:rsidRPr="001F6A74">
              <w:rPr>
                <w:rFonts w:ascii="Consolas" w:hAnsi="Consolas"/>
                <w:color w:val="0000FF"/>
                <w:sz w:val="16"/>
                <w:szCs w:val="16"/>
                <w:highlight w:val="white"/>
                <w:lang w:eastAsia="lv-LV"/>
              </w:rPr>
              <w:t>&gt;</w:t>
            </w:r>
          </w:p>
          <w:p w14:paraId="13562F90" w14:textId="30585ECC"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ns1:propertyType</w:t>
            </w:r>
            <w:r w:rsidRPr="001F6A74">
              <w:rPr>
                <w:rFonts w:ascii="Consolas" w:hAnsi="Consolas"/>
                <w:color w:val="0000FF"/>
                <w:sz w:val="16"/>
                <w:szCs w:val="16"/>
                <w:highlight w:val="white"/>
                <w:lang w:eastAsia="lv-LV"/>
              </w:rPr>
              <w:t>&gt;</w:t>
            </w:r>
            <w:r w:rsidR="00E73023">
              <w:rPr>
                <w:rFonts w:ascii="Consolas" w:hAnsi="Consolas"/>
                <w:color w:val="000000"/>
                <w:sz w:val="16"/>
                <w:szCs w:val="16"/>
                <w:highlight w:val="white"/>
                <w:lang w:eastAsia="lv-LV"/>
              </w:rPr>
              <w:t>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ns1:propertyType</w:t>
            </w:r>
            <w:r w:rsidRPr="001F6A74">
              <w:rPr>
                <w:rFonts w:ascii="Consolas" w:hAnsi="Consolas"/>
                <w:color w:val="0000FF"/>
                <w:sz w:val="16"/>
                <w:szCs w:val="16"/>
                <w:highlight w:val="white"/>
                <w:lang w:eastAsia="lv-LV"/>
              </w:rPr>
              <w:t>&gt;</w:t>
            </w:r>
          </w:p>
          <w:p w14:paraId="6C6B62C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ns1:cardinality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single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ns1:cardinality</w:t>
            </w:r>
            <w:r w:rsidRPr="001F6A74">
              <w:rPr>
                <w:rFonts w:ascii="Consolas" w:hAnsi="Consolas"/>
                <w:color w:val="0000FF"/>
                <w:sz w:val="16"/>
                <w:szCs w:val="16"/>
                <w:highlight w:val="white"/>
                <w:lang w:eastAsia="lv-LV"/>
              </w:rPr>
              <w:t>&gt;</w:t>
            </w:r>
          </w:p>
          <w:p w14:paraId="6EBA5B3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ns1:updatability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readwrite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ns1:updatability</w:t>
            </w:r>
            <w:r w:rsidRPr="001F6A74">
              <w:rPr>
                <w:rFonts w:ascii="Consolas" w:hAnsi="Consolas"/>
                <w:color w:val="0000FF"/>
                <w:sz w:val="16"/>
                <w:szCs w:val="16"/>
                <w:highlight w:val="white"/>
                <w:lang w:eastAsia="lv-LV"/>
              </w:rPr>
              <w:t>&gt;</w:t>
            </w:r>
          </w:p>
          <w:p w14:paraId="7E4A39D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ns1:required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ns1:required</w:t>
            </w:r>
            <w:r w:rsidRPr="001F6A74">
              <w:rPr>
                <w:rFonts w:ascii="Consolas" w:hAnsi="Consolas"/>
                <w:color w:val="0000FF"/>
                <w:sz w:val="16"/>
                <w:szCs w:val="16"/>
                <w:highlight w:val="white"/>
                <w:lang w:eastAsia="lv-LV"/>
              </w:rPr>
              <w:t>&gt;</w:t>
            </w:r>
          </w:p>
          <w:p w14:paraId="009A3731" w14:textId="49397D1E"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ns1:queryable</w:t>
            </w:r>
            <w:r w:rsidRPr="001F6A74">
              <w:rPr>
                <w:rFonts w:ascii="Consolas" w:hAnsi="Consolas"/>
                <w:color w:val="0000FF"/>
                <w:sz w:val="16"/>
                <w:szCs w:val="16"/>
                <w:highlight w:val="white"/>
                <w:lang w:eastAsia="lv-LV"/>
              </w:rPr>
              <w:t>&gt;</w:t>
            </w:r>
            <w:r w:rsidR="00E73023">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ns1:queryable</w:t>
            </w:r>
            <w:r w:rsidRPr="001F6A74">
              <w:rPr>
                <w:rFonts w:ascii="Consolas" w:hAnsi="Consolas"/>
                <w:color w:val="0000FF"/>
                <w:sz w:val="16"/>
                <w:szCs w:val="16"/>
                <w:highlight w:val="white"/>
                <w:lang w:eastAsia="lv-LV"/>
              </w:rPr>
              <w:t>&gt;</w:t>
            </w:r>
          </w:p>
          <w:p w14:paraId="374401EE" w14:textId="3D81CCE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ns1:orderable</w:t>
            </w:r>
            <w:r w:rsidRPr="001F6A74">
              <w:rPr>
                <w:rFonts w:ascii="Consolas" w:hAnsi="Consolas"/>
                <w:color w:val="0000FF"/>
                <w:sz w:val="16"/>
                <w:szCs w:val="16"/>
                <w:highlight w:val="white"/>
                <w:lang w:eastAsia="lv-LV"/>
              </w:rPr>
              <w:t>&gt;</w:t>
            </w:r>
            <w:r w:rsidR="00E73023">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ns1:orderable</w:t>
            </w:r>
            <w:r w:rsidRPr="001F6A74">
              <w:rPr>
                <w:rFonts w:ascii="Consolas" w:hAnsi="Consolas"/>
                <w:color w:val="0000FF"/>
                <w:sz w:val="16"/>
                <w:szCs w:val="16"/>
                <w:highlight w:val="white"/>
                <w:lang w:eastAsia="lv-LV"/>
              </w:rPr>
              <w:t>&gt;</w:t>
            </w:r>
          </w:p>
          <w:p w14:paraId="470AEAF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ns1:openChoice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ns1:openChoice</w:t>
            </w:r>
            <w:r w:rsidRPr="001F6A74">
              <w:rPr>
                <w:rFonts w:ascii="Consolas" w:hAnsi="Consolas"/>
                <w:color w:val="0000FF"/>
                <w:sz w:val="16"/>
                <w:szCs w:val="16"/>
                <w:highlight w:val="white"/>
                <w:lang w:eastAsia="lv-LV"/>
              </w:rPr>
              <w:t>&gt;</w:t>
            </w:r>
          </w:p>
          <w:p w14:paraId="08E4F36E" w14:textId="379E8E10" w:rsidR="004A38A1"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w:t>
            </w:r>
            <w:r w:rsidR="00FC1495" w:rsidRPr="001F6A74">
              <w:rPr>
                <w:rFonts w:ascii="Consolas" w:hAnsi="Consolas"/>
                <w:color w:val="A31515"/>
                <w:sz w:val="16"/>
                <w:szCs w:val="16"/>
                <w:highlight w:val="white"/>
                <w:lang w:eastAsia="lv-LV"/>
              </w:rPr>
              <w:t>property</w:t>
            </w:r>
            <w:r w:rsidR="00FC1495">
              <w:rPr>
                <w:rFonts w:ascii="Consolas" w:hAnsi="Consolas"/>
                <w:color w:val="A31515"/>
                <w:sz w:val="16"/>
                <w:szCs w:val="16"/>
                <w:highlight w:val="white"/>
                <w:lang w:eastAsia="lv-LV"/>
              </w:rPr>
              <w:t>Id</w:t>
            </w:r>
            <w:r w:rsidR="00FC1495" w:rsidRPr="001F6A74">
              <w:rPr>
                <w:rFonts w:ascii="Consolas" w:hAnsi="Consolas"/>
                <w:color w:val="A31515"/>
                <w:sz w:val="16"/>
                <w:szCs w:val="16"/>
                <w:highlight w:val="white"/>
                <w:lang w:eastAsia="lv-LV"/>
              </w:rPr>
              <w:t>Definition</w:t>
            </w:r>
            <w:r w:rsidRPr="001F6A74">
              <w:rPr>
                <w:rFonts w:ascii="Consolas" w:hAnsi="Consolas"/>
                <w:color w:val="0000FF"/>
                <w:sz w:val="16"/>
                <w:szCs w:val="16"/>
                <w:highlight w:val="white"/>
                <w:lang w:eastAsia="lv-LV"/>
              </w:rPr>
              <w:t>&gt;</w:t>
            </w:r>
          </w:p>
          <w:p w14:paraId="525B737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ns1:versionable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ns1:versionable</w:t>
            </w:r>
            <w:r w:rsidRPr="001F6A74">
              <w:rPr>
                <w:rFonts w:ascii="Consolas" w:hAnsi="Consolas"/>
                <w:color w:val="0000FF"/>
                <w:sz w:val="16"/>
                <w:szCs w:val="16"/>
                <w:highlight w:val="white"/>
                <w:lang w:eastAsia="lv-LV"/>
              </w:rPr>
              <w:t>&gt;</w:t>
            </w:r>
          </w:p>
          <w:p w14:paraId="19687D8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ns1:contentStreamAllowed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notallowed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ns1:contentStreamAllowed</w:t>
            </w:r>
            <w:r w:rsidRPr="001F6A74">
              <w:rPr>
                <w:rFonts w:ascii="Consolas" w:hAnsi="Consolas"/>
                <w:color w:val="0000FF"/>
                <w:sz w:val="16"/>
                <w:szCs w:val="16"/>
                <w:highlight w:val="white"/>
                <w:lang w:eastAsia="lv-LV"/>
              </w:rPr>
              <w:t>&gt;</w:t>
            </w:r>
          </w:p>
          <w:p w14:paraId="58A4AF2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ns:type</w:t>
            </w:r>
            <w:r w:rsidRPr="001F6A74">
              <w:rPr>
                <w:rFonts w:ascii="Consolas" w:hAnsi="Consolas"/>
                <w:color w:val="0000FF"/>
                <w:sz w:val="16"/>
                <w:szCs w:val="16"/>
                <w:highlight w:val="white"/>
                <w:lang w:eastAsia="lv-LV"/>
              </w:rPr>
              <w:t>&gt;</w:t>
            </w:r>
          </w:p>
          <w:p w14:paraId="40E183AD" w14:textId="77777777" w:rsidR="004A38A1" w:rsidRPr="001F6A74"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extension</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xsi:nil</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true</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&gt;&lt;/</w:t>
            </w:r>
            <w:r w:rsidRPr="001F6A74">
              <w:rPr>
                <w:rFonts w:ascii="Consolas" w:hAnsi="Consolas"/>
                <w:color w:val="A31515"/>
                <w:sz w:val="16"/>
                <w:szCs w:val="16"/>
                <w:highlight w:val="white"/>
                <w:lang w:eastAsia="lv-LV"/>
              </w:rPr>
              <w:t>extension</w:t>
            </w:r>
            <w:r w:rsidRPr="001F6A74">
              <w:rPr>
                <w:rFonts w:ascii="Consolas" w:hAnsi="Consolas"/>
                <w:color w:val="0000FF"/>
                <w:sz w:val="16"/>
                <w:szCs w:val="16"/>
                <w:highlight w:val="white"/>
                <w:lang w:eastAsia="lv-LV"/>
              </w:rPr>
              <w:t>&gt;</w:t>
            </w:r>
          </w:p>
          <w:p w14:paraId="26856961" w14:textId="77777777" w:rsidR="004A38A1" w:rsidRPr="00FB2E9C" w:rsidRDefault="004A38A1" w:rsidP="004A38A1">
            <w:pPr>
              <w:autoSpaceDE w:val="0"/>
              <w:autoSpaceDN w:val="0"/>
              <w:adjustRightInd w:val="0"/>
              <w:spacing w:before="0" w:after="0"/>
              <w:jc w:val="left"/>
              <w:rPr>
                <w:color w:val="000000"/>
                <w:sz w:val="19"/>
                <w:szCs w:val="19"/>
                <w:highlight w:val="white"/>
                <w:lang w:eastAsia="lv-LV"/>
              </w:rPr>
            </w:pP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updateType</w:t>
            </w:r>
            <w:r w:rsidRPr="001F6A74">
              <w:rPr>
                <w:rFonts w:ascii="Consolas" w:hAnsi="Consolas"/>
                <w:color w:val="0000FF"/>
                <w:sz w:val="16"/>
                <w:szCs w:val="16"/>
                <w:highlight w:val="white"/>
                <w:lang w:eastAsia="lv-LV"/>
              </w:rPr>
              <w:t>&gt;</w:t>
            </w:r>
          </w:p>
        </w:tc>
      </w:tr>
      <w:tr w:rsidR="004A38A1" w:rsidRPr="00FB2E9C" w14:paraId="428A6FAB" w14:textId="77777777" w:rsidTr="00AD11FA">
        <w:tc>
          <w:tcPr>
            <w:tcW w:w="9854" w:type="dxa"/>
            <w:gridSpan w:val="2"/>
            <w:tcBorders>
              <w:bottom w:val="single" w:sz="4" w:space="0" w:color="auto"/>
            </w:tcBorders>
            <w:shd w:val="clear" w:color="auto" w:fill="auto"/>
          </w:tcPr>
          <w:p w14:paraId="13EE9302" w14:textId="77777777" w:rsidR="004A38A1" w:rsidRPr="00FB2E9C" w:rsidRDefault="004A38A1" w:rsidP="00AD11FA">
            <w:pPr>
              <w:pStyle w:val="MessageHeader"/>
            </w:pPr>
            <w:r w:rsidRPr="00FB2E9C">
              <w:t>Izvaddati</w:t>
            </w:r>
          </w:p>
        </w:tc>
      </w:tr>
      <w:tr w:rsidR="004A38A1" w:rsidRPr="00FB2E9C" w14:paraId="6254FCD1" w14:textId="77777777" w:rsidTr="004A38A1">
        <w:tc>
          <w:tcPr>
            <w:tcW w:w="9854" w:type="dxa"/>
            <w:gridSpan w:val="2"/>
            <w:tcBorders>
              <w:top w:val="single" w:sz="4" w:space="0" w:color="auto"/>
            </w:tcBorders>
          </w:tcPr>
          <w:p w14:paraId="53EAD8F3" w14:textId="77777777" w:rsidR="004A38A1" w:rsidRPr="00230858" w:rsidRDefault="004A38A1" w:rsidP="00230858">
            <w:pPr>
              <w:pStyle w:val="TableListBullet"/>
            </w:pPr>
            <w:r w:rsidRPr="00230858">
              <w:t>type – pilna tipa definīcija.</w:t>
            </w:r>
          </w:p>
          <w:p w14:paraId="7391B658"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4109AC58" wp14:editId="2B2594DF">
                  <wp:extent cx="5606015" cy="6217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updateTypeResponse.png"/>
                          <pic:cNvPicPr/>
                        </pic:nvPicPr>
                        <pic:blipFill>
                          <a:blip r:embed="rId43">
                            <a:extLst>
                              <a:ext uri="{28A0092B-C50C-407E-A947-70E740481C1C}">
                                <a14:useLocalDpi xmlns:a14="http://schemas.microsoft.com/office/drawing/2010/main" val="0"/>
                              </a:ext>
                            </a:extLst>
                          </a:blip>
                          <a:stretch>
                            <a:fillRect/>
                          </a:stretch>
                        </pic:blipFill>
                        <pic:spPr>
                          <a:xfrm>
                            <a:off x="0" y="0"/>
                            <a:ext cx="5612457" cy="6225065"/>
                          </a:xfrm>
                          <a:prstGeom prst="rect">
                            <a:avLst/>
                          </a:prstGeom>
                        </pic:spPr>
                      </pic:pic>
                    </a:graphicData>
                  </a:graphic>
                </wp:inline>
              </w:drawing>
            </w:r>
          </w:p>
          <w:p w14:paraId="380D4687" w14:textId="77777777" w:rsidR="004A38A1" w:rsidRPr="00FB2E9C" w:rsidRDefault="004A38A1" w:rsidP="004A38A1">
            <w:pPr>
              <w:pStyle w:val="Pictureposition"/>
              <w:jc w:val="both"/>
              <w:rPr>
                <w:rFonts w:ascii="Times New Roman" w:hAnsi="Times New Roman"/>
              </w:rPr>
            </w:pPr>
          </w:p>
          <w:p w14:paraId="70578CEB" w14:textId="77777777" w:rsidR="004A38A1" w:rsidRPr="00FB2E9C" w:rsidRDefault="004A38A1" w:rsidP="004A38A1">
            <w:pPr>
              <w:pStyle w:val="Tablebody"/>
              <w:rPr>
                <w:rFonts w:cs="Times New Roman"/>
              </w:rPr>
            </w:pPr>
            <w:r w:rsidRPr="00FB2E9C">
              <w:rPr>
                <w:rFonts w:cs="Times New Roman"/>
              </w:rPr>
              <w:t>Piemērs:</w:t>
            </w:r>
          </w:p>
          <w:p w14:paraId="69C6187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cmisTypeDefinitionType</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xmlns:q1</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http://docs.oasis-open.org/ns/cmis/core/200908/</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xsi:type</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q1:cmisTypeDocumentDefinitionType</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 xml:space="preserve"> </w:t>
            </w:r>
            <w:r w:rsidRPr="001F6A74">
              <w:rPr>
                <w:rFonts w:ascii="Consolas" w:hAnsi="Consolas"/>
                <w:color w:val="FF0000"/>
                <w:sz w:val="16"/>
                <w:szCs w:val="16"/>
                <w:highlight w:val="white"/>
                <w:lang w:eastAsia="lv-LV"/>
              </w:rPr>
              <w:t>xmlns</w:t>
            </w:r>
            <w:r w:rsidRPr="001F6A74">
              <w:rPr>
                <w:rFonts w:ascii="Consolas" w:hAnsi="Consolas"/>
                <w:color w:val="0000FF"/>
                <w:sz w:val="16"/>
                <w:szCs w:val="16"/>
                <w:highlight w:val="white"/>
                <w:lang w:eastAsia="lv-LV"/>
              </w:rPr>
              <w:t>=</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http://docs.oasis-open.org/ns/cmis/messaging/200908/</w:t>
            </w:r>
            <w:r w:rsidRPr="001F6A74">
              <w:rPr>
                <w:rFonts w:ascii="Consolas" w:hAnsi="Consolas"/>
                <w:color w:val="000000"/>
                <w:sz w:val="16"/>
                <w:szCs w:val="16"/>
                <w:highlight w:val="white"/>
                <w:lang w:eastAsia="lv-LV"/>
              </w:rPr>
              <w:t>"</w:t>
            </w:r>
            <w:r w:rsidRPr="001F6A74">
              <w:rPr>
                <w:rFonts w:ascii="Consolas" w:hAnsi="Consolas"/>
                <w:color w:val="0000FF"/>
                <w:sz w:val="16"/>
                <w:szCs w:val="16"/>
                <w:highlight w:val="white"/>
                <w:lang w:eastAsia="lv-LV"/>
              </w:rPr>
              <w:t>&gt;</w:t>
            </w:r>
          </w:p>
          <w:p w14:paraId="6FA497AA" w14:textId="5F435A81"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r w:rsidR="00780AF6">
              <w:rPr>
                <w:rFonts w:ascii="Consolas" w:hAnsi="Consolas"/>
                <w:color w:val="000000"/>
                <w:sz w:val="16"/>
                <w:szCs w:val="16"/>
                <w:highlight w:val="white"/>
                <w:lang w:eastAsia="lv-LV"/>
              </w:rPr>
              <w:t>edk:customDocumentType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p>
          <w:p w14:paraId="185B5530" w14:textId="67BE0E09"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q1:localName</w:t>
            </w:r>
            <w:r w:rsidRPr="001F6A74">
              <w:rPr>
                <w:rFonts w:ascii="Consolas" w:hAnsi="Consolas"/>
                <w:color w:val="0000FF"/>
                <w:sz w:val="16"/>
                <w:szCs w:val="16"/>
                <w:highlight w:val="white"/>
                <w:lang w:eastAsia="lv-LV"/>
              </w:rPr>
              <w:t>&gt;</w:t>
            </w:r>
            <w:r w:rsidR="00780AF6">
              <w:rPr>
                <w:rFonts w:ascii="Consolas" w:hAnsi="Consolas"/>
                <w:color w:val="000000"/>
                <w:sz w:val="16"/>
                <w:szCs w:val="16"/>
                <w:highlight w:val="white"/>
                <w:lang w:eastAsia="lv-LV"/>
              </w:rPr>
              <w:t>edk:customDocumentType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q1:localName</w:t>
            </w:r>
            <w:r w:rsidRPr="001F6A74">
              <w:rPr>
                <w:rFonts w:ascii="Consolas" w:hAnsi="Consolas"/>
                <w:color w:val="0000FF"/>
                <w:sz w:val="16"/>
                <w:szCs w:val="16"/>
                <w:highlight w:val="white"/>
                <w:lang w:eastAsia="lv-LV"/>
              </w:rPr>
              <w:t>&gt;</w:t>
            </w:r>
          </w:p>
          <w:p w14:paraId="02DFD2CE" w14:textId="60F5E836"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q1:localNamespace</w:t>
            </w:r>
            <w:r w:rsidRPr="001F6A74">
              <w:rPr>
                <w:rFonts w:ascii="Consolas" w:hAnsi="Consolas"/>
                <w:color w:val="0000FF"/>
                <w:sz w:val="16"/>
                <w:szCs w:val="16"/>
                <w:highlight w:val="white"/>
                <w:lang w:eastAsia="lv-LV"/>
              </w:rPr>
              <w:t>&gt;</w:t>
            </w:r>
            <w:r w:rsidR="006977A8" w:rsidRPr="00AF55F5">
              <w:rPr>
                <w:rFonts w:ascii="Consolas" w:hAnsi="Consolas"/>
                <w:color w:val="0000FF"/>
                <w:sz w:val="16"/>
                <w:szCs w:val="16"/>
                <w:lang w:eastAsia="lv-LV"/>
              </w:rPr>
              <w:t xml:space="preserve"> http://ivis.eps.gov.lv/ISS/EDK</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q1:localNamespace</w:t>
            </w:r>
            <w:r w:rsidRPr="001F6A74">
              <w:rPr>
                <w:rFonts w:ascii="Consolas" w:hAnsi="Consolas"/>
                <w:color w:val="0000FF"/>
                <w:sz w:val="16"/>
                <w:szCs w:val="16"/>
                <w:highlight w:val="white"/>
                <w:lang w:eastAsia="lv-LV"/>
              </w:rPr>
              <w:t>&gt;</w:t>
            </w:r>
          </w:p>
          <w:p w14:paraId="5FA6DD6F" w14:textId="54DA3F4D"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q1:displayName</w:t>
            </w:r>
            <w:r w:rsidRPr="001F6A74">
              <w:rPr>
                <w:rFonts w:ascii="Consolas" w:hAnsi="Consolas"/>
                <w:color w:val="0000FF"/>
                <w:sz w:val="16"/>
                <w:szCs w:val="16"/>
                <w:highlight w:val="white"/>
                <w:lang w:eastAsia="lv-LV"/>
              </w:rPr>
              <w:t>&gt;</w:t>
            </w:r>
            <w:r w:rsidR="00780AF6">
              <w:rPr>
                <w:rFonts w:ascii="Consolas" w:hAnsi="Consolas"/>
                <w:color w:val="000000"/>
                <w:sz w:val="16"/>
                <w:szCs w:val="16"/>
                <w:highlight w:val="white"/>
                <w:lang w:eastAsia="lv-LV"/>
              </w:rPr>
              <w:t>edk:customDocumentType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q1:displayName</w:t>
            </w:r>
            <w:r w:rsidRPr="001F6A74">
              <w:rPr>
                <w:rFonts w:ascii="Consolas" w:hAnsi="Consolas"/>
                <w:color w:val="0000FF"/>
                <w:sz w:val="16"/>
                <w:szCs w:val="16"/>
                <w:highlight w:val="white"/>
                <w:lang w:eastAsia="lv-LV"/>
              </w:rPr>
              <w:t>&gt;</w:t>
            </w:r>
          </w:p>
          <w:p w14:paraId="1F89D8CD" w14:textId="52564E35"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r w:rsidR="00780AF6">
              <w:rPr>
                <w:rFonts w:ascii="Consolas" w:hAnsi="Consolas"/>
                <w:color w:val="000000"/>
                <w:sz w:val="16"/>
                <w:szCs w:val="16"/>
                <w:highlight w:val="white"/>
                <w:lang w:eastAsia="lv-LV"/>
              </w:rPr>
              <w:t>edk:customDocumentType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p>
          <w:p w14:paraId="064EE30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q1:baseId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cmis:document</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q1:baseId</w:t>
            </w:r>
            <w:r w:rsidRPr="001F6A74">
              <w:rPr>
                <w:rFonts w:ascii="Consolas" w:hAnsi="Consolas"/>
                <w:color w:val="0000FF"/>
                <w:sz w:val="16"/>
                <w:szCs w:val="16"/>
                <w:highlight w:val="white"/>
                <w:lang w:eastAsia="lv-LV"/>
              </w:rPr>
              <w:t>&gt;</w:t>
            </w:r>
          </w:p>
          <w:p w14:paraId="1B693481" w14:textId="19BCE900"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q1:parentId</w:t>
            </w:r>
            <w:r w:rsidRPr="001F6A74">
              <w:rPr>
                <w:rFonts w:ascii="Consolas" w:hAnsi="Consolas"/>
                <w:color w:val="0000FF"/>
                <w:sz w:val="16"/>
                <w:szCs w:val="16"/>
                <w:highlight w:val="white"/>
                <w:lang w:eastAsia="lv-LV"/>
              </w:rPr>
              <w:t>&gt;</w:t>
            </w:r>
            <w:r w:rsidR="00A7160C" w:rsidRPr="00C1414E">
              <w:rPr>
                <w:rFonts w:ascii="Consolas" w:hAnsi="Consolas"/>
                <w:color w:val="000000"/>
                <w:sz w:val="16"/>
                <w:szCs w:val="16"/>
                <w:lang w:eastAsia="lv-LV"/>
              </w:rPr>
              <w:t>edk:d:baseDocument</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q1:parentId</w:t>
            </w:r>
            <w:r w:rsidRPr="001F6A74">
              <w:rPr>
                <w:rFonts w:ascii="Consolas" w:hAnsi="Consolas"/>
                <w:color w:val="0000FF"/>
                <w:sz w:val="16"/>
                <w:szCs w:val="16"/>
                <w:highlight w:val="white"/>
                <w:lang w:eastAsia="lv-LV"/>
              </w:rPr>
              <w:t>&gt;</w:t>
            </w:r>
          </w:p>
          <w:p w14:paraId="2E0FF6FB" w14:textId="7F437505"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q1:creatable</w:t>
            </w:r>
            <w:r w:rsidRPr="001F6A74">
              <w:rPr>
                <w:rFonts w:ascii="Consolas" w:hAnsi="Consolas"/>
                <w:color w:val="0000FF"/>
                <w:sz w:val="16"/>
                <w:szCs w:val="16"/>
                <w:highlight w:val="white"/>
                <w:lang w:eastAsia="lv-LV"/>
              </w:rPr>
              <w:t>&gt;</w:t>
            </w:r>
            <w:r w:rsidR="001B564D">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q1:creatable</w:t>
            </w:r>
            <w:r w:rsidRPr="001F6A74">
              <w:rPr>
                <w:rFonts w:ascii="Consolas" w:hAnsi="Consolas"/>
                <w:color w:val="0000FF"/>
                <w:sz w:val="16"/>
                <w:szCs w:val="16"/>
                <w:highlight w:val="white"/>
                <w:lang w:eastAsia="lv-LV"/>
              </w:rPr>
              <w:t>&gt;</w:t>
            </w:r>
          </w:p>
          <w:p w14:paraId="3582C4E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q1:fileable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q1:fileable</w:t>
            </w:r>
            <w:r w:rsidRPr="001F6A74">
              <w:rPr>
                <w:rFonts w:ascii="Consolas" w:hAnsi="Consolas"/>
                <w:color w:val="0000FF"/>
                <w:sz w:val="16"/>
                <w:szCs w:val="16"/>
                <w:highlight w:val="white"/>
                <w:lang w:eastAsia="lv-LV"/>
              </w:rPr>
              <w:t>&gt;</w:t>
            </w:r>
          </w:p>
          <w:p w14:paraId="74C914A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p>
          <w:p w14:paraId="612A4E17"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q1:fulltextIndexed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q1:fulltextIndexed</w:t>
            </w:r>
            <w:r w:rsidRPr="001F6A74">
              <w:rPr>
                <w:rFonts w:ascii="Consolas" w:hAnsi="Consolas"/>
                <w:color w:val="0000FF"/>
                <w:sz w:val="16"/>
                <w:szCs w:val="16"/>
                <w:highlight w:val="white"/>
                <w:lang w:eastAsia="lv-LV"/>
              </w:rPr>
              <w:t>&gt;</w:t>
            </w:r>
          </w:p>
          <w:p w14:paraId="2F02B94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q1:includedInSupertypeQuery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q1:includedInSupertypeQuery</w:t>
            </w:r>
            <w:r w:rsidRPr="001F6A74">
              <w:rPr>
                <w:rFonts w:ascii="Consolas" w:hAnsi="Consolas"/>
                <w:color w:val="0000FF"/>
                <w:sz w:val="16"/>
                <w:szCs w:val="16"/>
                <w:highlight w:val="white"/>
                <w:lang w:eastAsia="lv-LV"/>
              </w:rPr>
              <w:t>&gt;</w:t>
            </w:r>
          </w:p>
          <w:p w14:paraId="168A820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q1:controllablePolicy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q1:controllablePolicy</w:t>
            </w:r>
            <w:r w:rsidRPr="001F6A74">
              <w:rPr>
                <w:rFonts w:ascii="Consolas" w:hAnsi="Consolas"/>
                <w:color w:val="0000FF"/>
                <w:sz w:val="16"/>
                <w:szCs w:val="16"/>
                <w:highlight w:val="white"/>
                <w:lang w:eastAsia="lv-LV"/>
              </w:rPr>
              <w:t>&gt;</w:t>
            </w:r>
          </w:p>
          <w:p w14:paraId="5AAA367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q1:controllableACL</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q1:controllableACL</w:t>
            </w:r>
            <w:r w:rsidRPr="001F6A74">
              <w:rPr>
                <w:rFonts w:ascii="Consolas" w:hAnsi="Consolas"/>
                <w:color w:val="0000FF"/>
                <w:sz w:val="16"/>
                <w:szCs w:val="16"/>
                <w:highlight w:val="white"/>
                <w:lang w:eastAsia="lv-LV"/>
              </w:rPr>
              <w:t>&gt;</w:t>
            </w:r>
          </w:p>
          <w:p w14:paraId="4EF7F507" w14:textId="59ED40B8"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w:t>
            </w:r>
            <w:r w:rsidR="00FE2A62" w:rsidRPr="001F6A74">
              <w:rPr>
                <w:rFonts w:ascii="Consolas" w:hAnsi="Consolas"/>
                <w:color w:val="A31515"/>
                <w:sz w:val="16"/>
                <w:szCs w:val="16"/>
                <w:highlight w:val="white"/>
                <w:lang w:eastAsia="lv-LV"/>
              </w:rPr>
              <w:t>property</w:t>
            </w:r>
            <w:r w:rsidR="00FE2A62">
              <w:rPr>
                <w:rFonts w:ascii="Consolas" w:hAnsi="Consolas"/>
                <w:color w:val="A31515"/>
                <w:sz w:val="16"/>
                <w:szCs w:val="16"/>
                <w:highlight w:val="white"/>
                <w:lang w:eastAsia="lv-LV"/>
              </w:rPr>
              <w:t>Id</w:t>
            </w:r>
            <w:r w:rsidR="00FE2A62" w:rsidRPr="001F6A74">
              <w:rPr>
                <w:rFonts w:ascii="Consolas" w:hAnsi="Consolas"/>
                <w:color w:val="A31515"/>
                <w:sz w:val="16"/>
                <w:szCs w:val="16"/>
                <w:highlight w:val="white"/>
                <w:lang w:eastAsia="lv-LV"/>
              </w:rPr>
              <w:t>Definition</w:t>
            </w:r>
            <w:r w:rsidRPr="001F6A74">
              <w:rPr>
                <w:rFonts w:ascii="Consolas" w:hAnsi="Consolas"/>
                <w:color w:val="0000FF"/>
                <w:sz w:val="16"/>
                <w:szCs w:val="16"/>
                <w:highlight w:val="white"/>
                <w:lang w:eastAsia="lv-LV"/>
              </w:rPr>
              <w:t>&gt;</w:t>
            </w:r>
          </w:p>
          <w:p w14:paraId="197FF52C" w14:textId="7CC1831B"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r w:rsidR="00956F3A">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p>
          <w:p w14:paraId="5CED547A" w14:textId="041E1954"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q1:localName</w:t>
            </w:r>
            <w:r w:rsidRPr="001F6A74">
              <w:rPr>
                <w:rFonts w:ascii="Consolas" w:hAnsi="Consolas"/>
                <w:color w:val="0000FF"/>
                <w:sz w:val="16"/>
                <w:szCs w:val="16"/>
                <w:highlight w:val="white"/>
                <w:lang w:eastAsia="lv-LV"/>
              </w:rPr>
              <w:t>&gt;</w:t>
            </w:r>
            <w:r w:rsidR="00956F3A">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q1:localName</w:t>
            </w:r>
            <w:r w:rsidRPr="001F6A74">
              <w:rPr>
                <w:rFonts w:ascii="Consolas" w:hAnsi="Consolas"/>
                <w:color w:val="0000FF"/>
                <w:sz w:val="16"/>
                <w:szCs w:val="16"/>
                <w:highlight w:val="white"/>
                <w:lang w:eastAsia="lv-LV"/>
              </w:rPr>
              <w:t>&gt;</w:t>
            </w:r>
          </w:p>
          <w:p w14:paraId="17CEAEB4" w14:textId="4D5DBE51"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r w:rsidR="00956F3A">
              <w:rPr>
                <w:rFonts w:ascii="Consolas" w:hAnsi="Consolas"/>
                <w:color w:val="000000"/>
                <w:sz w:val="16"/>
                <w:szCs w:val="16"/>
                <w:highlight w:val="white"/>
                <w:lang w:eastAsia="lv-LV"/>
              </w:rPr>
              <w:t>edk:customId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p>
          <w:p w14:paraId="6F10F5D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q1:propertyType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boolean</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q1:propertyType</w:t>
            </w:r>
            <w:r w:rsidRPr="001F6A74">
              <w:rPr>
                <w:rFonts w:ascii="Consolas" w:hAnsi="Consolas"/>
                <w:color w:val="0000FF"/>
                <w:sz w:val="16"/>
                <w:szCs w:val="16"/>
                <w:highlight w:val="white"/>
                <w:lang w:eastAsia="lv-LV"/>
              </w:rPr>
              <w:t>&gt;</w:t>
            </w:r>
          </w:p>
          <w:p w14:paraId="78B36F99"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q1:cardinality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single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q1:cardinality</w:t>
            </w:r>
            <w:r w:rsidRPr="001F6A74">
              <w:rPr>
                <w:rFonts w:ascii="Consolas" w:hAnsi="Consolas"/>
                <w:color w:val="0000FF"/>
                <w:sz w:val="16"/>
                <w:szCs w:val="16"/>
                <w:highlight w:val="white"/>
                <w:lang w:eastAsia="lv-LV"/>
              </w:rPr>
              <w:t>&gt;</w:t>
            </w:r>
          </w:p>
          <w:p w14:paraId="16CD399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q1:updatability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readwrite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q1:updatability</w:t>
            </w:r>
            <w:r w:rsidRPr="001F6A74">
              <w:rPr>
                <w:rFonts w:ascii="Consolas" w:hAnsi="Consolas"/>
                <w:color w:val="0000FF"/>
                <w:sz w:val="16"/>
                <w:szCs w:val="16"/>
                <w:highlight w:val="white"/>
                <w:lang w:eastAsia="lv-LV"/>
              </w:rPr>
              <w:t>&gt;</w:t>
            </w:r>
          </w:p>
          <w:p w14:paraId="5A273D2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q1:inherited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q1:inherited</w:t>
            </w:r>
            <w:r w:rsidRPr="001F6A74">
              <w:rPr>
                <w:rFonts w:ascii="Consolas" w:hAnsi="Consolas"/>
                <w:color w:val="0000FF"/>
                <w:sz w:val="16"/>
                <w:szCs w:val="16"/>
                <w:highlight w:val="white"/>
                <w:lang w:eastAsia="lv-LV"/>
              </w:rPr>
              <w:t>&gt;</w:t>
            </w:r>
          </w:p>
          <w:p w14:paraId="2E62FA0F"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q1:required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q1:required</w:t>
            </w:r>
            <w:r w:rsidRPr="001F6A74">
              <w:rPr>
                <w:rFonts w:ascii="Consolas" w:hAnsi="Consolas"/>
                <w:color w:val="0000FF"/>
                <w:sz w:val="16"/>
                <w:szCs w:val="16"/>
                <w:highlight w:val="white"/>
                <w:lang w:eastAsia="lv-LV"/>
              </w:rPr>
              <w:t>&gt;</w:t>
            </w:r>
          </w:p>
          <w:p w14:paraId="261FDDF4" w14:textId="205B1939"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r w:rsidR="00956F3A">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p>
          <w:p w14:paraId="2F929E93" w14:textId="61E3537B"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q1:orderable</w:t>
            </w:r>
            <w:r w:rsidRPr="001F6A74">
              <w:rPr>
                <w:rFonts w:ascii="Consolas" w:hAnsi="Consolas"/>
                <w:color w:val="0000FF"/>
                <w:sz w:val="16"/>
                <w:szCs w:val="16"/>
                <w:highlight w:val="white"/>
                <w:lang w:eastAsia="lv-LV"/>
              </w:rPr>
              <w:t>&gt;</w:t>
            </w:r>
            <w:r w:rsidR="00956F3A">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q1:orderable</w:t>
            </w:r>
            <w:r w:rsidRPr="001F6A74">
              <w:rPr>
                <w:rFonts w:ascii="Consolas" w:hAnsi="Consolas"/>
                <w:color w:val="0000FF"/>
                <w:sz w:val="16"/>
                <w:szCs w:val="16"/>
                <w:highlight w:val="white"/>
                <w:lang w:eastAsia="lv-LV"/>
              </w:rPr>
              <w:t>&gt;</w:t>
            </w:r>
          </w:p>
          <w:p w14:paraId="26DA4B70"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q1:openChoice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q1:openChoice</w:t>
            </w:r>
            <w:r w:rsidRPr="001F6A74">
              <w:rPr>
                <w:rFonts w:ascii="Consolas" w:hAnsi="Consolas"/>
                <w:color w:val="0000FF"/>
                <w:sz w:val="16"/>
                <w:szCs w:val="16"/>
                <w:highlight w:val="white"/>
                <w:lang w:eastAsia="lv-LV"/>
              </w:rPr>
              <w:t>&gt;</w:t>
            </w:r>
          </w:p>
          <w:p w14:paraId="1F8CDFF5" w14:textId="6906833A"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w:t>
            </w:r>
            <w:r w:rsidR="00FE2A62" w:rsidRPr="001F6A74">
              <w:rPr>
                <w:rFonts w:ascii="Consolas" w:hAnsi="Consolas"/>
                <w:color w:val="A31515"/>
                <w:sz w:val="16"/>
                <w:szCs w:val="16"/>
                <w:highlight w:val="white"/>
                <w:lang w:eastAsia="lv-LV"/>
              </w:rPr>
              <w:t>property</w:t>
            </w:r>
            <w:r w:rsidR="00FE2A62">
              <w:rPr>
                <w:rFonts w:ascii="Consolas" w:hAnsi="Consolas"/>
                <w:color w:val="A31515"/>
                <w:sz w:val="16"/>
                <w:szCs w:val="16"/>
                <w:highlight w:val="white"/>
                <w:lang w:eastAsia="lv-LV"/>
              </w:rPr>
              <w:t>Id</w:t>
            </w:r>
            <w:r w:rsidR="00FE2A62" w:rsidRPr="001F6A74">
              <w:rPr>
                <w:rFonts w:ascii="Consolas" w:hAnsi="Consolas"/>
                <w:color w:val="A31515"/>
                <w:sz w:val="16"/>
                <w:szCs w:val="16"/>
                <w:highlight w:val="white"/>
                <w:lang w:eastAsia="lv-LV"/>
              </w:rPr>
              <w:t>Definition</w:t>
            </w:r>
            <w:r w:rsidRPr="001F6A74">
              <w:rPr>
                <w:rFonts w:ascii="Consolas" w:hAnsi="Consolas"/>
                <w:color w:val="0000FF"/>
                <w:sz w:val="16"/>
                <w:szCs w:val="16"/>
                <w:highlight w:val="white"/>
                <w:lang w:eastAsia="lv-LV"/>
              </w:rPr>
              <w:t>&gt;</w:t>
            </w:r>
          </w:p>
          <w:p w14:paraId="7A786C6D" w14:textId="77777777" w:rsidR="004A38A1" w:rsidRPr="001F6A74" w:rsidRDefault="004A38A1" w:rsidP="004A38A1">
            <w:pPr>
              <w:autoSpaceDE w:val="0"/>
              <w:autoSpaceDN w:val="0"/>
              <w:adjustRightInd w:val="0"/>
              <w:spacing w:before="0" w:after="0"/>
              <w:ind w:left="247"/>
              <w:jc w:val="left"/>
              <w:rPr>
                <w:rFonts w:ascii="Consolas" w:hAnsi="Consolas"/>
                <w:color w:val="0000FF"/>
                <w:sz w:val="16"/>
                <w:szCs w:val="16"/>
                <w:highlight w:val="white"/>
                <w:lang w:eastAsia="lv-LV"/>
              </w:rPr>
            </w:pPr>
            <w:r w:rsidRPr="001F6A74">
              <w:rPr>
                <w:rFonts w:ascii="Consolas" w:hAnsi="Consolas"/>
                <w:color w:val="0000FF"/>
                <w:sz w:val="16"/>
                <w:szCs w:val="16"/>
                <w:highlight w:val="white"/>
                <w:lang w:eastAsia="lv-LV"/>
              </w:rPr>
              <w:t>…</w:t>
            </w:r>
          </w:p>
          <w:p w14:paraId="78E49B2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q1:propertyIdDefinition</w:t>
            </w:r>
            <w:r w:rsidRPr="001F6A74">
              <w:rPr>
                <w:rFonts w:ascii="Consolas" w:hAnsi="Consolas"/>
                <w:color w:val="0000FF"/>
                <w:sz w:val="16"/>
                <w:szCs w:val="16"/>
                <w:highlight w:val="white"/>
                <w:lang w:eastAsia="lv-LV"/>
              </w:rPr>
              <w:t>&gt;</w:t>
            </w:r>
          </w:p>
          <w:p w14:paraId="752186FA"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cmis:secondaryObjectTypeIds</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q1:id</w:t>
            </w:r>
            <w:r w:rsidRPr="001F6A74">
              <w:rPr>
                <w:rFonts w:ascii="Consolas" w:hAnsi="Consolas"/>
                <w:color w:val="0000FF"/>
                <w:sz w:val="16"/>
                <w:szCs w:val="16"/>
                <w:highlight w:val="white"/>
                <w:lang w:eastAsia="lv-LV"/>
              </w:rPr>
              <w:t>&gt;</w:t>
            </w:r>
          </w:p>
          <w:p w14:paraId="2244143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cmis:secondaryObjectTypeIds</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q1:queryName</w:t>
            </w:r>
            <w:r w:rsidRPr="001F6A74">
              <w:rPr>
                <w:rFonts w:ascii="Consolas" w:hAnsi="Consolas"/>
                <w:color w:val="0000FF"/>
                <w:sz w:val="16"/>
                <w:szCs w:val="16"/>
                <w:highlight w:val="white"/>
                <w:lang w:eastAsia="lv-LV"/>
              </w:rPr>
              <w:t>&gt;</w:t>
            </w:r>
          </w:p>
          <w:p w14:paraId="28C945E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q1:propertyType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id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q1:propertyType</w:t>
            </w:r>
            <w:r w:rsidRPr="001F6A74">
              <w:rPr>
                <w:rFonts w:ascii="Consolas" w:hAnsi="Consolas"/>
                <w:color w:val="0000FF"/>
                <w:sz w:val="16"/>
                <w:szCs w:val="16"/>
                <w:highlight w:val="white"/>
                <w:lang w:eastAsia="lv-LV"/>
              </w:rPr>
              <w:t>&gt;</w:t>
            </w:r>
          </w:p>
          <w:p w14:paraId="4C8B44F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q1:cardinality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single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q1:cardinality</w:t>
            </w:r>
            <w:r w:rsidRPr="001F6A74">
              <w:rPr>
                <w:rFonts w:ascii="Consolas" w:hAnsi="Consolas"/>
                <w:color w:val="0000FF"/>
                <w:sz w:val="16"/>
                <w:szCs w:val="16"/>
                <w:highlight w:val="white"/>
                <w:lang w:eastAsia="lv-LV"/>
              </w:rPr>
              <w:t>&gt;</w:t>
            </w:r>
          </w:p>
          <w:p w14:paraId="15E0E13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q1:updatability</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readonly</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q1:updatability</w:t>
            </w:r>
            <w:r w:rsidRPr="001F6A74">
              <w:rPr>
                <w:rFonts w:ascii="Consolas" w:hAnsi="Consolas"/>
                <w:color w:val="0000FF"/>
                <w:sz w:val="16"/>
                <w:szCs w:val="16"/>
                <w:highlight w:val="white"/>
                <w:lang w:eastAsia="lv-LV"/>
              </w:rPr>
              <w:t>&gt;</w:t>
            </w:r>
          </w:p>
          <w:p w14:paraId="6F2BD024"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q1:inherited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q1:inherited</w:t>
            </w:r>
            <w:r w:rsidRPr="001F6A74">
              <w:rPr>
                <w:rFonts w:ascii="Consolas" w:hAnsi="Consolas"/>
                <w:color w:val="0000FF"/>
                <w:sz w:val="16"/>
                <w:szCs w:val="16"/>
                <w:highlight w:val="white"/>
                <w:lang w:eastAsia="lv-LV"/>
              </w:rPr>
              <w:t>&gt;</w:t>
            </w:r>
          </w:p>
          <w:p w14:paraId="7EDCEFE2"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q1:required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q1:required</w:t>
            </w:r>
            <w:r w:rsidRPr="001F6A74">
              <w:rPr>
                <w:rFonts w:ascii="Consolas" w:hAnsi="Consolas"/>
                <w:color w:val="0000FF"/>
                <w:sz w:val="16"/>
                <w:szCs w:val="16"/>
                <w:highlight w:val="white"/>
                <w:lang w:eastAsia="lv-LV"/>
              </w:rPr>
              <w:t>&gt;</w:t>
            </w:r>
          </w:p>
          <w:p w14:paraId="7CEBA636"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q1:queryable</w:t>
            </w:r>
            <w:r w:rsidRPr="001F6A74">
              <w:rPr>
                <w:rFonts w:ascii="Consolas" w:hAnsi="Consolas"/>
                <w:color w:val="0000FF"/>
                <w:sz w:val="16"/>
                <w:szCs w:val="16"/>
                <w:highlight w:val="white"/>
                <w:lang w:eastAsia="lv-LV"/>
              </w:rPr>
              <w:t>&gt;</w:t>
            </w:r>
          </w:p>
          <w:p w14:paraId="77546238"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q1:orderable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false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q1:orderable</w:t>
            </w:r>
            <w:r w:rsidRPr="001F6A74">
              <w:rPr>
                <w:rFonts w:ascii="Consolas" w:hAnsi="Consolas"/>
                <w:color w:val="0000FF"/>
                <w:sz w:val="16"/>
                <w:szCs w:val="16"/>
                <w:highlight w:val="white"/>
                <w:lang w:eastAsia="lv-LV"/>
              </w:rPr>
              <w:t>&gt;</w:t>
            </w:r>
          </w:p>
          <w:p w14:paraId="7B49013D"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q1:openChoice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q1:openChoice</w:t>
            </w:r>
            <w:r w:rsidRPr="001F6A74">
              <w:rPr>
                <w:rFonts w:ascii="Consolas" w:hAnsi="Consolas"/>
                <w:color w:val="0000FF"/>
                <w:sz w:val="16"/>
                <w:szCs w:val="16"/>
                <w:highlight w:val="white"/>
                <w:lang w:eastAsia="lv-LV"/>
              </w:rPr>
              <w:t>&gt;</w:t>
            </w:r>
          </w:p>
          <w:p w14:paraId="3AC18DF3"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q1:propertyIdDefinition</w:t>
            </w:r>
            <w:r w:rsidRPr="001F6A74">
              <w:rPr>
                <w:rFonts w:ascii="Consolas" w:hAnsi="Consolas"/>
                <w:color w:val="0000FF"/>
                <w:sz w:val="16"/>
                <w:szCs w:val="16"/>
                <w:highlight w:val="white"/>
                <w:lang w:eastAsia="lv-LV"/>
              </w:rPr>
              <w:t>&gt;</w:t>
            </w:r>
          </w:p>
          <w:p w14:paraId="2E6F88CE"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q1:versionable</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true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q1:versionable</w:t>
            </w:r>
            <w:r w:rsidRPr="001F6A74">
              <w:rPr>
                <w:rFonts w:ascii="Consolas" w:hAnsi="Consolas"/>
                <w:color w:val="0000FF"/>
                <w:sz w:val="16"/>
                <w:szCs w:val="16"/>
                <w:highlight w:val="white"/>
                <w:lang w:eastAsia="lv-LV"/>
              </w:rPr>
              <w:t>&gt;</w:t>
            </w:r>
          </w:p>
          <w:p w14:paraId="07E02566" w14:textId="39E53757" w:rsidR="004A38A1" w:rsidRPr="001F6A74"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q1:contentStreamAllowed</w:t>
            </w:r>
            <w:r w:rsidRPr="001F6A74">
              <w:rPr>
                <w:rFonts w:ascii="Consolas" w:hAnsi="Consolas"/>
                <w:color w:val="0000FF"/>
                <w:sz w:val="16"/>
                <w:szCs w:val="16"/>
                <w:highlight w:val="white"/>
                <w:lang w:eastAsia="lv-LV"/>
              </w:rPr>
              <w:t>&gt;</w:t>
            </w:r>
            <w:r w:rsidRPr="001F6A74">
              <w:rPr>
                <w:rFonts w:ascii="Consolas" w:hAnsi="Consolas"/>
                <w:color w:val="000000"/>
                <w:sz w:val="16"/>
                <w:szCs w:val="16"/>
                <w:highlight w:val="white"/>
                <w:lang w:eastAsia="lv-LV"/>
              </w:rPr>
              <w:t>allowed</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q1:contentStreamAllowed</w:t>
            </w:r>
            <w:r w:rsidRPr="001F6A74">
              <w:rPr>
                <w:rFonts w:ascii="Consolas" w:hAnsi="Consolas"/>
                <w:color w:val="0000FF"/>
                <w:sz w:val="16"/>
                <w:szCs w:val="16"/>
                <w:highlight w:val="white"/>
                <w:lang w:eastAsia="lv-LV"/>
              </w:rPr>
              <w:t>&gt;</w:t>
            </w:r>
          </w:p>
          <w:p w14:paraId="3D07765F" w14:textId="77777777" w:rsidR="004A38A1" w:rsidRPr="00FB2E9C" w:rsidRDefault="004A38A1" w:rsidP="004A38A1">
            <w:pPr>
              <w:autoSpaceDE w:val="0"/>
              <w:autoSpaceDN w:val="0"/>
              <w:adjustRightInd w:val="0"/>
              <w:spacing w:before="0" w:after="0"/>
              <w:jc w:val="left"/>
              <w:rPr>
                <w:color w:val="000000"/>
                <w:sz w:val="16"/>
                <w:szCs w:val="16"/>
                <w:highlight w:val="white"/>
                <w:lang w:eastAsia="lv-LV"/>
              </w:rPr>
            </w:pP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cmisTypeDefinitionType</w:t>
            </w:r>
            <w:r w:rsidRPr="001F6A74">
              <w:rPr>
                <w:rFonts w:ascii="Consolas" w:hAnsi="Consolas"/>
                <w:color w:val="0000FF"/>
                <w:sz w:val="16"/>
                <w:szCs w:val="16"/>
                <w:highlight w:val="white"/>
                <w:lang w:eastAsia="lv-LV"/>
              </w:rPr>
              <w:t>&gt;</w:t>
            </w:r>
          </w:p>
        </w:tc>
      </w:tr>
      <w:tr w:rsidR="004A38A1" w:rsidRPr="00FB2E9C" w14:paraId="01299730" w14:textId="77777777" w:rsidTr="00AD11FA">
        <w:tc>
          <w:tcPr>
            <w:tcW w:w="9854" w:type="dxa"/>
            <w:gridSpan w:val="2"/>
            <w:tcBorders>
              <w:bottom w:val="single" w:sz="4" w:space="0" w:color="auto"/>
            </w:tcBorders>
            <w:shd w:val="clear" w:color="auto" w:fill="auto"/>
          </w:tcPr>
          <w:p w14:paraId="7173C3C0" w14:textId="77777777" w:rsidR="004A38A1" w:rsidRPr="00FB2E9C" w:rsidRDefault="004A38A1" w:rsidP="00AD11FA">
            <w:pPr>
              <w:pStyle w:val="MessageHeader"/>
            </w:pPr>
            <w:r w:rsidRPr="00FB2E9C">
              <w:t>Kļūdas</w:t>
            </w:r>
          </w:p>
        </w:tc>
      </w:tr>
      <w:tr w:rsidR="004A38A1" w:rsidRPr="00FB2E9C" w14:paraId="2B44D29D" w14:textId="77777777" w:rsidTr="004A38A1">
        <w:tc>
          <w:tcPr>
            <w:tcW w:w="9854" w:type="dxa"/>
            <w:gridSpan w:val="2"/>
            <w:tcBorders>
              <w:top w:val="single" w:sz="4" w:space="0" w:color="auto"/>
            </w:tcBorders>
          </w:tcPr>
          <w:p w14:paraId="3399B86C"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constraint</w:t>
            </w:r>
          </w:p>
        </w:tc>
      </w:tr>
    </w:tbl>
    <w:p w14:paraId="0A50AC0A" w14:textId="77777777" w:rsidR="004A38A1" w:rsidRPr="00AD11FA" w:rsidRDefault="004A38A1" w:rsidP="00AD11FA">
      <w:pPr>
        <w:pStyle w:val="Heading3"/>
      </w:pPr>
      <w:bookmarkStart w:id="260" w:name="_Toc453258241"/>
      <w:bookmarkStart w:id="261" w:name="_Toc481068418"/>
      <w:bookmarkStart w:id="262" w:name="_Toc505086976"/>
      <w:r w:rsidRPr="00AD11FA">
        <w:t>Metode „deleteType”</w:t>
      </w:r>
      <w:bookmarkEnd w:id="260"/>
      <w:bookmarkEnd w:id="261"/>
      <w:bookmarkEnd w:id="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72"/>
      </w:tblGrid>
      <w:tr w:rsidR="004A38A1" w:rsidRPr="00FB2E9C" w14:paraId="58FE6D27" w14:textId="77777777" w:rsidTr="00AD11FA">
        <w:tc>
          <w:tcPr>
            <w:tcW w:w="2802" w:type="dxa"/>
            <w:tcBorders>
              <w:right w:val="single" w:sz="4" w:space="0" w:color="auto"/>
            </w:tcBorders>
            <w:shd w:val="clear" w:color="auto" w:fill="auto"/>
          </w:tcPr>
          <w:p w14:paraId="53E4B30B" w14:textId="77777777" w:rsidR="004A38A1" w:rsidRPr="00FB2E9C" w:rsidRDefault="004A38A1" w:rsidP="00AD11FA">
            <w:pPr>
              <w:pStyle w:val="MessageHeader"/>
            </w:pPr>
            <w:r w:rsidRPr="00FB2E9C">
              <w:t>Identifikators</w:t>
            </w:r>
          </w:p>
        </w:tc>
        <w:tc>
          <w:tcPr>
            <w:tcW w:w="7052" w:type="dxa"/>
            <w:tcBorders>
              <w:left w:val="single" w:sz="4" w:space="0" w:color="auto"/>
              <w:bottom w:val="single" w:sz="4" w:space="0" w:color="auto"/>
            </w:tcBorders>
          </w:tcPr>
          <w:p w14:paraId="07B5800F" w14:textId="77777777" w:rsidR="004A38A1" w:rsidRPr="00FB2E9C" w:rsidRDefault="004A38A1" w:rsidP="004A38A1">
            <w:pPr>
              <w:pStyle w:val="Tablebody"/>
              <w:rPr>
                <w:rFonts w:cs="Times New Roman"/>
              </w:rPr>
            </w:pPr>
            <w:r w:rsidRPr="00FB2E9C">
              <w:rPr>
                <w:rFonts w:cs="Times New Roman"/>
              </w:rPr>
              <w:t>deleteType</w:t>
            </w:r>
          </w:p>
        </w:tc>
      </w:tr>
      <w:tr w:rsidR="004A38A1" w:rsidRPr="00FB2E9C" w14:paraId="3451829E" w14:textId="77777777" w:rsidTr="00AD11FA">
        <w:tc>
          <w:tcPr>
            <w:tcW w:w="2802" w:type="dxa"/>
            <w:tcBorders>
              <w:right w:val="single" w:sz="4" w:space="0" w:color="auto"/>
            </w:tcBorders>
            <w:shd w:val="clear" w:color="auto" w:fill="auto"/>
          </w:tcPr>
          <w:p w14:paraId="33AE69BB" w14:textId="77777777" w:rsidR="004A38A1" w:rsidRPr="00FB2E9C" w:rsidRDefault="004A38A1" w:rsidP="00AD11FA">
            <w:pPr>
              <w:pStyle w:val="MessageHeader"/>
            </w:pPr>
            <w:r w:rsidRPr="00FB2E9C">
              <w:t>Nosaukums</w:t>
            </w:r>
          </w:p>
        </w:tc>
        <w:tc>
          <w:tcPr>
            <w:tcW w:w="7052" w:type="dxa"/>
            <w:tcBorders>
              <w:left w:val="single" w:sz="4" w:space="0" w:color="auto"/>
            </w:tcBorders>
          </w:tcPr>
          <w:p w14:paraId="451AE860" w14:textId="77777777" w:rsidR="004A38A1" w:rsidRPr="00FB2E9C" w:rsidRDefault="004A38A1" w:rsidP="004A38A1">
            <w:pPr>
              <w:pStyle w:val="Tablebody"/>
              <w:rPr>
                <w:rFonts w:cs="Times New Roman"/>
              </w:rPr>
            </w:pPr>
            <w:r w:rsidRPr="00FB2E9C">
              <w:rPr>
                <w:rFonts w:cs="Times New Roman"/>
              </w:rPr>
              <w:t>Nodzēst tipu</w:t>
            </w:r>
          </w:p>
        </w:tc>
      </w:tr>
      <w:tr w:rsidR="004A38A1" w:rsidRPr="00FB2E9C" w14:paraId="20A6469F" w14:textId="77777777" w:rsidTr="00AD11FA">
        <w:tc>
          <w:tcPr>
            <w:tcW w:w="9854" w:type="dxa"/>
            <w:gridSpan w:val="2"/>
            <w:tcBorders>
              <w:bottom w:val="single" w:sz="4" w:space="0" w:color="auto"/>
            </w:tcBorders>
            <w:shd w:val="clear" w:color="auto" w:fill="auto"/>
          </w:tcPr>
          <w:p w14:paraId="360CB5C6" w14:textId="77777777" w:rsidR="004A38A1" w:rsidRPr="00FB2E9C" w:rsidRDefault="004A38A1" w:rsidP="00AD11FA">
            <w:pPr>
              <w:pStyle w:val="MessageHeader"/>
            </w:pPr>
            <w:r w:rsidRPr="00FB2E9C">
              <w:t>Ievads</w:t>
            </w:r>
          </w:p>
        </w:tc>
      </w:tr>
      <w:tr w:rsidR="004A38A1" w:rsidRPr="00FB2E9C" w14:paraId="040FBAC6" w14:textId="77777777" w:rsidTr="004A38A1">
        <w:tc>
          <w:tcPr>
            <w:tcW w:w="9854" w:type="dxa"/>
            <w:gridSpan w:val="2"/>
            <w:tcBorders>
              <w:top w:val="single" w:sz="4" w:space="0" w:color="auto"/>
            </w:tcBorders>
          </w:tcPr>
          <w:p w14:paraId="25F00580" w14:textId="77777777" w:rsidR="004A38A1" w:rsidRPr="00FB2E9C" w:rsidRDefault="004A38A1" w:rsidP="004A38A1">
            <w:pPr>
              <w:pStyle w:val="Tablebody"/>
              <w:rPr>
                <w:rFonts w:cs="Times New Roman"/>
              </w:rPr>
            </w:pPr>
            <w:r w:rsidRPr="00FB2E9C">
              <w:rPr>
                <w:rFonts w:cs="Times New Roman"/>
              </w:rPr>
              <w:t>Prasība apraksta metodi</w:t>
            </w:r>
            <w:r>
              <w:rPr>
                <w:rFonts w:cs="Times New Roman"/>
              </w:rPr>
              <w:t>,</w:t>
            </w:r>
            <w:r w:rsidRPr="00FB2E9C">
              <w:rPr>
                <w:rFonts w:cs="Times New Roman"/>
              </w:rPr>
              <w:t xml:space="preserve"> ar kuras palīdzību var nodzēst tipa definīciju, izņemot CMIS pamattipus un visus tipus, kam eksistē atvasināti tipi vai definēti objekti.</w:t>
            </w:r>
          </w:p>
        </w:tc>
      </w:tr>
      <w:tr w:rsidR="004A38A1" w:rsidRPr="00FB2E9C" w14:paraId="546BA9CA" w14:textId="77777777" w:rsidTr="00AD11FA">
        <w:tc>
          <w:tcPr>
            <w:tcW w:w="9854" w:type="dxa"/>
            <w:gridSpan w:val="2"/>
            <w:tcBorders>
              <w:bottom w:val="single" w:sz="4" w:space="0" w:color="auto"/>
            </w:tcBorders>
            <w:shd w:val="clear" w:color="auto" w:fill="auto"/>
          </w:tcPr>
          <w:p w14:paraId="6A7CE50A" w14:textId="77777777" w:rsidR="004A38A1" w:rsidRPr="00FB2E9C" w:rsidRDefault="004A38A1" w:rsidP="00AD11FA">
            <w:pPr>
              <w:pStyle w:val="MessageHeader"/>
            </w:pPr>
            <w:r w:rsidRPr="00FB2E9C">
              <w:t>Ievaddati</w:t>
            </w:r>
          </w:p>
        </w:tc>
      </w:tr>
      <w:tr w:rsidR="004A38A1" w:rsidRPr="00FB2E9C" w14:paraId="49DF4608" w14:textId="77777777" w:rsidTr="004A38A1">
        <w:tc>
          <w:tcPr>
            <w:tcW w:w="9854" w:type="dxa"/>
            <w:gridSpan w:val="2"/>
            <w:tcBorders>
              <w:top w:val="single" w:sz="4" w:space="0" w:color="auto"/>
            </w:tcBorders>
          </w:tcPr>
          <w:p w14:paraId="415D9F92" w14:textId="08718725" w:rsidR="004A38A1" w:rsidRPr="00230858" w:rsidRDefault="00955A4B" w:rsidP="00230858">
            <w:pPr>
              <w:pStyle w:val="TableListBullet"/>
            </w:pPr>
            <w:r>
              <w:t>repositoryId – repozitorija identifikatora URN, obligāts;</w:t>
            </w:r>
          </w:p>
          <w:p w14:paraId="3FBF812D" w14:textId="77777777" w:rsidR="004A38A1" w:rsidRPr="00230858" w:rsidRDefault="004A38A1" w:rsidP="00230858">
            <w:pPr>
              <w:pStyle w:val="TableListBullet"/>
            </w:pPr>
            <w:r w:rsidRPr="00230858">
              <w:t>typeId – dzēšamā tipa unikālais identifikators.</w:t>
            </w:r>
          </w:p>
          <w:p w14:paraId="30CB6CB9" w14:textId="77777777" w:rsidR="004A38A1" w:rsidRPr="00FB2E9C" w:rsidRDefault="004A38A1" w:rsidP="004A38A1">
            <w:pPr>
              <w:pStyle w:val="Pictureposition"/>
              <w:rPr>
                <w:rFonts w:ascii="Times New Roman" w:hAnsi="Times New Roman"/>
              </w:rPr>
            </w:pPr>
          </w:p>
          <w:p w14:paraId="0716B2BA"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5BCCEDE0" wp14:editId="5FCE936C">
                  <wp:extent cx="5518206" cy="1439383"/>
                  <wp:effectExtent l="0" t="0" r="635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deleteType.png"/>
                          <pic:cNvPicPr/>
                        </pic:nvPicPr>
                        <pic:blipFill>
                          <a:blip r:embed="rId44">
                            <a:extLst>
                              <a:ext uri="{28A0092B-C50C-407E-A947-70E740481C1C}">
                                <a14:useLocalDpi xmlns:a14="http://schemas.microsoft.com/office/drawing/2010/main" val="0"/>
                              </a:ext>
                            </a:extLst>
                          </a:blip>
                          <a:stretch>
                            <a:fillRect/>
                          </a:stretch>
                        </pic:blipFill>
                        <pic:spPr>
                          <a:xfrm>
                            <a:off x="0" y="0"/>
                            <a:ext cx="5546278" cy="1446705"/>
                          </a:xfrm>
                          <a:prstGeom prst="rect">
                            <a:avLst/>
                          </a:prstGeom>
                        </pic:spPr>
                      </pic:pic>
                    </a:graphicData>
                  </a:graphic>
                </wp:inline>
              </w:drawing>
            </w:r>
          </w:p>
          <w:p w14:paraId="0CD341EB" w14:textId="77777777" w:rsidR="004A38A1" w:rsidRPr="00FB2E9C" w:rsidRDefault="004A38A1" w:rsidP="004A38A1">
            <w:pPr>
              <w:pStyle w:val="Tablebody"/>
              <w:rPr>
                <w:rFonts w:cs="Times New Roman"/>
              </w:rPr>
            </w:pPr>
            <w:r w:rsidRPr="00FB2E9C">
              <w:rPr>
                <w:rFonts w:cs="Times New Roman"/>
              </w:rPr>
              <w:t>Piemērs:</w:t>
            </w:r>
          </w:p>
          <w:p w14:paraId="1F949EA1" w14:textId="77777777"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ns:deleteType</w:t>
            </w:r>
            <w:r w:rsidRPr="001F6A74">
              <w:rPr>
                <w:rFonts w:ascii="Consolas" w:hAnsi="Consolas"/>
                <w:color w:val="0000FF"/>
                <w:sz w:val="16"/>
                <w:szCs w:val="16"/>
                <w:highlight w:val="white"/>
                <w:lang w:eastAsia="lv-LV"/>
              </w:rPr>
              <w:t>&gt;</w:t>
            </w:r>
          </w:p>
          <w:p w14:paraId="23963A31" w14:textId="0A6E675A"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ns:repositoryId</w:t>
            </w:r>
            <w:r w:rsidRPr="001F6A74">
              <w:rPr>
                <w:rFonts w:ascii="Consolas" w:hAnsi="Consolas"/>
                <w:color w:val="0000FF"/>
                <w:sz w:val="16"/>
                <w:szCs w:val="16"/>
                <w:highlight w:val="white"/>
                <w:lang w:eastAsia="lv-LV"/>
              </w:rPr>
              <w:t>&gt;</w:t>
            </w:r>
            <w:r w:rsidR="00A14E47">
              <w:rPr>
                <w:rFonts w:ascii="Consolas" w:hAnsi="Consolas"/>
                <w:color w:val="000000"/>
                <w:sz w:val="16"/>
                <w:szCs w:val="16"/>
                <w:highlight w:val="white"/>
              </w:rPr>
              <w:t>URN:IVIS:100266:EDK-0000001</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ns:repositoryId</w:t>
            </w:r>
            <w:r w:rsidRPr="001F6A74">
              <w:rPr>
                <w:rFonts w:ascii="Consolas" w:hAnsi="Consolas"/>
                <w:color w:val="0000FF"/>
                <w:sz w:val="16"/>
                <w:szCs w:val="16"/>
                <w:highlight w:val="white"/>
                <w:lang w:eastAsia="lv-LV"/>
              </w:rPr>
              <w:t>&gt;</w:t>
            </w:r>
          </w:p>
          <w:p w14:paraId="55432A03" w14:textId="53004074" w:rsidR="004A38A1" w:rsidRPr="001F6A7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1F6A74">
              <w:rPr>
                <w:rFonts w:ascii="Consolas" w:hAnsi="Consolas"/>
                <w:color w:val="0000FF"/>
                <w:sz w:val="16"/>
                <w:szCs w:val="16"/>
                <w:highlight w:val="white"/>
                <w:lang w:eastAsia="lv-LV"/>
              </w:rPr>
              <w:t xml:space="preserve">  &lt;</w:t>
            </w:r>
            <w:r w:rsidRPr="001F6A74">
              <w:rPr>
                <w:rFonts w:ascii="Consolas" w:hAnsi="Consolas"/>
                <w:color w:val="A31515"/>
                <w:sz w:val="16"/>
                <w:szCs w:val="16"/>
                <w:highlight w:val="white"/>
                <w:lang w:eastAsia="lv-LV"/>
              </w:rPr>
              <w:t>ns:typeId</w:t>
            </w:r>
            <w:r w:rsidRPr="001F6A74">
              <w:rPr>
                <w:rFonts w:ascii="Consolas" w:hAnsi="Consolas"/>
                <w:color w:val="0000FF"/>
                <w:sz w:val="16"/>
                <w:szCs w:val="16"/>
                <w:highlight w:val="white"/>
                <w:lang w:eastAsia="lv-LV"/>
              </w:rPr>
              <w:t>&gt;</w:t>
            </w:r>
            <w:r w:rsidR="00FF0540">
              <w:rPr>
                <w:rFonts w:ascii="Consolas" w:hAnsi="Consolas"/>
                <w:color w:val="000000"/>
                <w:sz w:val="16"/>
                <w:szCs w:val="16"/>
                <w:highlight w:val="white"/>
                <w:lang w:eastAsia="lv-LV"/>
              </w:rPr>
              <w:t>edk</w:t>
            </w:r>
            <w:r w:rsidRPr="001F6A74">
              <w:rPr>
                <w:rFonts w:ascii="Consolas" w:hAnsi="Consolas"/>
                <w:color w:val="000000"/>
                <w:sz w:val="16"/>
                <w:szCs w:val="16"/>
                <w:highlight w:val="white"/>
                <w:lang w:eastAsia="lv-LV"/>
              </w:rPr>
              <w:t>:</w:t>
            </w:r>
            <w:r w:rsidR="00DA6406">
              <w:rPr>
                <w:rFonts w:ascii="Consolas" w:hAnsi="Consolas"/>
                <w:color w:val="000000"/>
                <w:sz w:val="16"/>
                <w:szCs w:val="16"/>
                <w:highlight w:val="white"/>
                <w:lang w:eastAsia="lv-LV"/>
              </w:rPr>
              <w:t>customType</w:t>
            </w: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ns:typeId</w:t>
            </w:r>
            <w:r w:rsidRPr="001F6A74">
              <w:rPr>
                <w:rFonts w:ascii="Consolas" w:hAnsi="Consolas"/>
                <w:color w:val="0000FF"/>
                <w:sz w:val="16"/>
                <w:szCs w:val="16"/>
                <w:highlight w:val="white"/>
                <w:lang w:eastAsia="lv-LV"/>
              </w:rPr>
              <w:t>&gt;</w:t>
            </w:r>
          </w:p>
          <w:p w14:paraId="0CAFA87C" w14:textId="77777777" w:rsidR="004A38A1" w:rsidRPr="00FB2E9C" w:rsidRDefault="004A38A1" w:rsidP="004A38A1">
            <w:pPr>
              <w:autoSpaceDE w:val="0"/>
              <w:autoSpaceDN w:val="0"/>
              <w:adjustRightInd w:val="0"/>
              <w:spacing w:before="0" w:after="0"/>
              <w:jc w:val="left"/>
              <w:rPr>
                <w:color w:val="000000"/>
                <w:sz w:val="19"/>
                <w:szCs w:val="19"/>
                <w:highlight w:val="white"/>
                <w:lang w:eastAsia="lv-LV"/>
              </w:rPr>
            </w:pPr>
            <w:r w:rsidRPr="001F6A74">
              <w:rPr>
                <w:rFonts w:ascii="Consolas" w:hAnsi="Consolas"/>
                <w:color w:val="0000FF"/>
                <w:sz w:val="16"/>
                <w:szCs w:val="16"/>
                <w:highlight w:val="white"/>
                <w:lang w:eastAsia="lv-LV"/>
              </w:rPr>
              <w:t>&lt;/</w:t>
            </w:r>
            <w:r w:rsidRPr="001F6A74">
              <w:rPr>
                <w:rFonts w:ascii="Consolas" w:hAnsi="Consolas"/>
                <w:color w:val="A31515"/>
                <w:sz w:val="16"/>
                <w:szCs w:val="16"/>
                <w:highlight w:val="white"/>
                <w:lang w:eastAsia="lv-LV"/>
              </w:rPr>
              <w:t>ns:deleteType</w:t>
            </w:r>
            <w:r w:rsidRPr="001F6A74">
              <w:rPr>
                <w:rFonts w:ascii="Consolas" w:hAnsi="Consolas"/>
                <w:color w:val="0000FF"/>
                <w:sz w:val="16"/>
                <w:szCs w:val="16"/>
                <w:highlight w:val="white"/>
                <w:lang w:eastAsia="lv-LV"/>
              </w:rPr>
              <w:t>&gt;</w:t>
            </w:r>
          </w:p>
        </w:tc>
      </w:tr>
      <w:tr w:rsidR="004A38A1" w:rsidRPr="00FB2E9C" w14:paraId="1815CB65" w14:textId="77777777" w:rsidTr="00AD11FA">
        <w:tc>
          <w:tcPr>
            <w:tcW w:w="9854" w:type="dxa"/>
            <w:gridSpan w:val="2"/>
            <w:tcBorders>
              <w:bottom w:val="single" w:sz="4" w:space="0" w:color="auto"/>
            </w:tcBorders>
            <w:shd w:val="clear" w:color="auto" w:fill="auto"/>
          </w:tcPr>
          <w:p w14:paraId="158E8876" w14:textId="77777777" w:rsidR="004A38A1" w:rsidRPr="00FB2E9C" w:rsidRDefault="004A38A1" w:rsidP="00AD11FA">
            <w:pPr>
              <w:pStyle w:val="MessageHeader"/>
            </w:pPr>
            <w:r w:rsidRPr="00FB2E9C">
              <w:t>Izvaddati</w:t>
            </w:r>
          </w:p>
        </w:tc>
      </w:tr>
      <w:tr w:rsidR="004A38A1" w:rsidRPr="00FB2E9C" w14:paraId="3535CD01" w14:textId="77777777" w:rsidTr="004A38A1">
        <w:tc>
          <w:tcPr>
            <w:tcW w:w="9854" w:type="dxa"/>
            <w:gridSpan w:val="2"/>
            <w:tcBorders>
              <w:top w:val="single" w:sz="4" w:space="0" w:color="auto"/>
            </w:tcBorders>
          </w:tcPr>
          <w:p w14:paraId="1728A1D5" w14:textId="77777777" w:rsidR="004A38A1" w:rsidRPr="00230858" w:rsidRDefault="004A38A1" w:rsidP="00230858">
            <w:pPr>
              <w:pStyle w:val="TableListBullet"/>
            </w:pPr>
            <w:r w:rsidRPr="00230858">
              <w:t>tukšs deleteTypeResponse.</w:t>
            </w:r>
          </w:p>
          <w:p w14:paraId="0CD52E71"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12FA8967" wp14:editId="3075EEDD">
                  <wp:extent cx="5860111" cy="1010532"/>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deleteTypeResponse.png"/>
                          <pic:cNvPicPr/>
                        </pic:nvPicPr>
                        <pic:blipFill>
                          <a:blip r:embed="rId45">
                            <a:extLst>
                              <a:ext uri="{28A0092B-C50C-407E-A947-70E740481C1C}">
                                <a14:useLocalDpi xmlns:a14="http://schemas.microsoft.com/office/drawing/2010/main" val="0"/>
                              </a:ext>
                            </a:extLst>
                          </a:blip>
                          <a:stretch>
                            <a:fillRect/>
                          </a:stretch>
                        </pic:blipFill>
                        <pic:spPr>
                          <a:xfrm>
                            <a:off x="0" y="0"/>
                            <a:ext cx="5885239" cy="1014865"/>
                          </a:xfrm>
                          <a:prstGeom prst="rect">
                            <a:avLst/>
                          </a:prstGeom>
                        </pic:spPr>
                      </pic:pic>
                    </a:graphicData>
                  </a:graphic>
                </wp:inline>
              </w:drawing>
            </w:r>
          </w:p>
          <w:p w14:paraId="69635228" w14:textId="77777777" w:rsidR="004A38A1" w:rsidRPr="00FB2E9C" w:rsidRDefault="004A38A1" w:rsidP="004A38A1">
            <w:pPr>
              <w:pStyle w:val="Tablebody"/>
              <w:rPr>
                <w:rFonts w:cs="Times New Roman"/>
              </w:rPr>
            </w:pPr>
            <w:r w:rsidRPr="00FB2E9C">
              <w:rPr>
                <w:rFonts w:cs="Times New Roman"/>
              </w:rPr>
              <w:t>Piemērs:</w:t>
            </w:r>
          </w:p>
          <w:p w14:paraId="7F889129" w14:textId="04080381" w:rsidR="004A38A1" w:rsidRPr="00FB2E9C" w:rsidRDefault="004A38A1" w:rsidP="004128CE">
            <w:pPr>
              <w:autoSpaceDE w:val="0"/>
              <w:autoSpaceDN w:val="0"/>
              <w:adjustRightInd w:val="0"/>
              <w:spacing w:before="0" w:after="0"/>
              <w:jc w:val="left"/>
              <w:rPr>
                <w:color w:val="000000"/>
                <w:sz w:val="16"/>
                <w:szCs w:val="19"/>
                <w:highlight w:val="white"/>
              </w:rPr>
            </w:pPr>
            <w:r w:rsidRPr="001F6A74">
              <w:rPr>
                <w:rFonts w:ascii="Consolas" w:hAnsi="Consolas"/>
                <w:color w:val="0000FF"/>
                <w:sz w:val="16"/>
                <w:szCs w:val="16"/>
                <w:highlight w:val="white"/>
              </w:rPr>
              <w:t>&lt;</w:t>
            </w:r>
            <w:r w:rsidRPr="001F6A74">
              <w:rPr>
                <w:rFonts w:ascii="Consolas" w:hAnsi="Consolas"/>
                <w:color w:val="A31515"/>
                <w:sz w:val="16"/>
                <w:szCs w:val="16"/>
                <w:highlight w:val="white"/>
              </w:rPr>
              <w:t>deleteTypeResponse</w:t>
            </w:r>
            <w:r w:rsidRPr="001F6A74">
              <w:rPr>
                <w:rFonts w:ascii="Consolas" w:hAnsi="Consolas"/>
                <w:color w:val="0000FF"/>
                <w:sz w:val="16"/>
                <w:szCs w:val="16"/>
                <w:highlight w:val="white"/>
              </w:rPr>
              <w:t xml:space="preserve"> </w:t>
            </w:r>
            <w:r w:rsidRPr="001F6A74">
              <w:rPr>
                <w:rFonts w:ascii="Consolas" w:hAnsi="Consolas"/>
                <w:color w:val="FF0000"/>
                <w:sz w:val="16"/>
                <w:szCs w:val="16"/>
                <w:highlight w:val="white"/>
              </w:rPr>
              <w:t>xmlns</w:t>
            </w:r>
            <w:r w:rsidRPr="001F6A74">
              <w:rPr>
                <w:rFonts w:ascii="Consolas" w:hAnsi="Consolas"/>
                <w:color w:val="0000FF"/>
                <w:sz w:val="16"/>
                <w:szCs w:val="16"/>
                <w:highlight w:val="white"/>
              </w:rPr>
              <w:t>=</w:t>
            </w:r>
            <w:r w:rsidRPr="001F6A74">
              <w:rPr>
                <w:rFonts w:ascii="Consolas" w:hAnsi="Consolas"/>
                <w:color w:val="000000"/>
                <w:sz w:val="16"/>
                <w:szCs w:val="16"/>
                <w:highlight w:val="white"/>
              </w:rPr>
              <w:t>"</w:t>
            </w:r>
            <w:r w:rsidRPr="001F6A74">
              <w:rPr>
                <w:rFonts w:ascii="Consolas" w:hAnsi="Consolas"/>
                <w:color w:val="0000FF"/>
                <w:sz w:val="16"/>
                <w:szCs w:val="16"/>
                <w:highlight w:val="white"/>
              </w:rPr>
              <w:t>http://docs.oasis-open.org/ns/cmis/messaging/200908/</w:t>
            </w:r>
            <w:r w:rsidRPr="001F6A74">
              <w:rPr>
                <w:rFonts w:ascii="Consolas" w:hAnsi="Consolas"/>
                <w:color w:val="000000"/>
                <w:sz w:val="16"/>
                <w:szCs w:val="16"/>
                <w:highlight w:val="white"/>
              </w:rPr>
              <w:t>"</w:t>
            </w:r>
            <w:r w:rsidR="00F87250">
              <w:rPr>
                <w:rFonts w:ascii="Consolas" w:hAnsi="Consolas"/>
                <w:color w:val="000000"/>
                <w:sz w:val="16"/>
                <w:szCs w:val="16"/>
                <w:highlight w:val="white"/>
              </w:rPr>
              <w:t xml:space="preserve"> </w:t>
            </w:r>
            <w:r w:rsidR="00F87250">
              <w:rPr>
                <w:rFonts w:ascii="Consolas" w:hAnsi="Consolas"/>
                <w:color w:val="0000FF"/>
                <w:sz w:val="16"/>
                <w:szCs w:val="16"/>
                <w:highlight w:val="white"/>
              </w:rPr>
              <w:t>/</w:t>
            </w:r>
            <w:r w:rsidRPr="001F6A74">
              <w:rPr>
                <w:rFonts w:ascii="Consolas" w:hAnsi="Consolas"/>
                <w:color w:val="0000FF"/>
                <w:sz w:val="16"/>
                <w:szCs w:val="16"/>
                <w:highlight w:val="white"/>
              </w:rPr>
              <w:t>&gt;</w:t>
            </w:r>
          </w:p>
        </w:tc>
      </w:tr>
      <w:tr w:rsidR="004A38A1" w:rsidRPr="00FB2E9C" w14:paraId="4C28B6CF" w14:textId="77777777" w:rsidTr="00AD11FA">
        <w:tc>
          <w:tcPr>
            <w:tcW w:w="9854" w:type="dxa"/>
            <w:gridSpan w:val="2"/>
            <w:tcBorders>
              <w:bottom w:val="single" w:sz="4" w:space="0" w:color="auto"/>
            </w:tcBorders>
            <w:shd w:val="clear" w:color="auto" w:fill="auto"/>
          </w:tcPr>
          <w:p w14:paraId="6C06639F" w14:textId="77777777" w:rsidR="004A38A1" w:rsidRPr="00FB2E9C" w:rsidRDefault="004A38A1" w:rsidP="00AD11FA">
            <w:pPr>
              <w:pStyle w:val="MessageHeader"/>
            </w:pPr>
            <w:r w:rsidRPr="00FB2E9C">
              <w:t>Kļūdas</w:t>
            </w:r>
          </w:p>
        </w:tc>
      </w:tr>
      <w:tr w:rsidR="004A38A1" w:rsidRPr="00FB2E9C" w14:paraId="2105BEF6" w14:textId="77777777" w:rsidTr="004A38A1">
        <w:trPr>
          <w:trHeight w:val="322"/>
        </w:trPr>
        <w:tc>
          <w:tcPr>
            <w:tcW w:w="9854" w:type="dxa"/>
            <w:gridSpan w:val="2"/>
            <w:tcBorders>
              <w:top w:val="single" w:sz="4" w:space="0" w:color="auto"/>
            </w:tcBorders>
          </w:tcPr>
          <w:p w14:paraId="50F9FA57"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constraint</w:t>
            </w:r>
          </w:p>
        </w:tc>
      </w:tr>
    </w:tbl>
    <w:p w14:paraId="747BB7A9" w14:textId="77777777" w:rsidR="004A38A1" w:rsidRPr="00AD11FA" w:rsidRDefault="004A38A1" w:rsidP="00AD11FA">
      <w:pPr>
        <w:pStyle w:val="Heading2"/>
      </w:pPr>
      <w:bookmarkStart w:id="263" w:name="_Toc453258242"/>
      <w:bookmarkStart w:id="264" w:name="_Toc481068419"/>
      <w:bookmarkStart w:id="265" w:name="_Toc505086977"/>
      <w:r w:rsidRPr="00AD11FA">
        <w:t>Sasaistes metodes</w:t>
      </w:r>
      <w:bookmarkEnd w:id="256"/>
      <w:bookmarkEnd w:id="263"/>
      <w:bookmarkEnd w:id="264"/>
      <w:bookmarkEnd w:id="265"/>
    </w:p>
    <w:p w14:paraId="4941B57F" w14:textId="315AA8BB" w:rsidR="004A38A1" w:rsidRDefault="00235401" w:rsidP="004A38A1">
      <w:r>
        <w:t xml:space="preserve">Visas šajā nodaļā aprakstītās metodes realizētas </w:t>
      </w:r>
      <w:r w:rsidR="004A38A1" w:rsidRPr="009B40F3">
        <w:rPr>
          <w:i/>
        </w:rPr>
        <w:t>RelationshipService</w:t>
      </w:r>
      <w:r w:rsidR="004A38A1">
        <w:t xml:space="preserve"> servisā. </w:t>
      </w:r>
    </w:p>
    <w:p w14:paraId="78DCA093" w14:textId="77777777" w:rsidR="004A38A1" w:rsidRPr="00AD11FA" w:rsidRDefault="004A38A1" w:rsidP="00AD11FA">
      <w:pPr>
        <w:pStyle w:val="Heading3"/>
      </w:pPr>
      <w:bookmarkStart w:id="266" w:name="_Toc314736205"/>
      <w:bookmarkStart w:id="267" w:name="_Toc453258243"/>
      <w:bookmarkStart w:id="268" w:name="_Toc481068420"/>
      <w:bookmarkStart w:id="269" w:name="_Toc505086978"/>
      <w:r w:rsidRPr="00AD11FA">
        <w:t>Metode „getObjectRelationships</w:t>
      </w:r>
      <w:bookmarkEnd w:id="266"/>
      <w:r w:rsidRPr="00AD11FA">
        <w:t>”</w:t>
      </w:r>
      <w:bookmarkEnd w:id="267"/>
      <w:bookmarkEnd w:id="268"/>
      <w:bookmarkEnd w:id="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6151"/>
      </w:tblGrid>
      <w:tr w:rsidR="004A38A1" w:rsidRPr="00FB2E9C" w14:paraId="345973BD" w14:textId="77777777" w:rsidTr="00AD11FA">
        <w:tc>
          <w:tcPr>
            <w:tcW w:w="3033" w:type="dxa"/>
            <w:tcBorders>
              <w:right w:val="single" w:sz="4" w:space="0" w:color="auto"/>
            </w:tcBorders>
            <w:shd w:val="clear" w:color="auto" w:fill="auto"/>
          </w:tcPr>
          <w:p w14:paraId="430926A1" w14:textId="77777777" w:rsidR="004A38A1" w:rsidRPr="00FB2E9C" w:rsidRDefault="004A38A1" w:rsidP="00AD11FA">
            <w:pPr>
              <w:pStyle w:val="MessageHeader"/>
            </w:pPr>
            <w:r w:rsidRPr="00FB2E9C">
              <w:t>Identifikators</w:t>
            </w:r>
          </w:p>
        </w:tc>
        <w:tc>
          <w:tcPr>
            <w:tcW w:w="6821" w:type="dxa"/>
            <w:tcBorders>
              <w:left w:val="single" w:sz="4" w:space="0" w:color="auto"/>
              <w:bottom w:val="single" w:sz="4" w:space="0" w:color="auto"/>
            </w:tcBorders>
          </w:tcPr>
          <w:p w14:paraId="511BD8D0" w14:textId="77777777" w:rsidR="004A38A1" w:rsidRPr="00FB2E9C" w:rsidRDefault="004A38A1" w:rsidP="004A38A1">
            <w:pPr>
              <w:pStyle w:val="Tablebody"/>
              <w:rPr>
                <w:rFonts w:cs="Times New Roman"/>
              </w:rPr>
            </w:pPr>
            <w:r w:rsidRPr="00FB2E9C">
              <w:rPr>
                <w:rFonts w:cs="Times New Roman"/>
              </w:rPr>
              <w:t>getObjectRelationships</w:t>
            </w:r>
          </w:p>
        </w:tc>
      </w:tr>
      <w:tr w:rsidR="004A38A1" w:rsidRPr="00FB2E9C" w14:paraId="4C55BC74" w14:textId="77777777" w:rsidTr="00AD11FA">
        <w:tc>
          <w:tcPr>
            <w:tcW w:w="3033" w:type="dxa"/>
            <w:tcBorders>
              <w:right w:val="single" w:sz="4" w:space="0" w:color="auto"/>
            </w:tcBorders>
            <w:shd w:val="clear" w:color="auto" w:fill="auto"/>
          </w:tcPr>
          <w:p w14:paraId="66B9DAC5" w14:textId="77777777" w:rsidR="004A38A1" w:rsidRPr="00FB2E9C" w:rsidRDefault="004A38A1" w:rsidP="00AD11FA">
            <w:pPr>
              <w:pStyle w:val="MessageHeader"/>
            </w:pPr>
            <w:r w:rsidRPr="00FB2E9C">
              <w:t>Nosaukums</w:t>
            </w:r>
          </w:p>
        </w:tc>
        <w:tc>
          <w:tcPr>
            <w:tcW w:w="6821" w:type="dxa"/>
            <w:tcBorders>
              <w:left w:val="single" w:sz="4" w:space="0" w:color="auto"/>
            </w:tcBorders>
          </w:tcPr>
          <w:p w14:paraId="030AB1DA" w14:textId="77777777" w:rsidR="004A38A1" w:rsidRPr="00FB2E9C" w:rsidRDefault="004A38A1" w:rsidP="004A38A1">
            <w:pPr>
              <w:pStyle w:val="Tablebody"/>
              <w:rPr>
                <w:rFonts w:cs="Times New Roman"/>
              </w:rPr>
            </w:pPr>
            <w:r w:rsidRPr="00FB2E9C">
              <w:rPr>
                <w:rFonts w:cs="Times New Roman"/>
              </w:rPr>
              <w:t>Izgūt saistīto dokumentu metadatus</w:t>
            </w:r>
          </w:p>
        </w:tc>
      </w:tr>
      <w:tr w:rsidR="004A38A1" w:rsidRPr="00FB2E9C" w14:paraId="73C7116E" w14:textId="77777777" w:rsidTr="00AD11FA">
        <w:tc>
          <w:tcPr>
            <w:tcW w:w="9854" w:type="dxa"/>
            <w:gridSpan w:val="2"/>
            <w:tcBorders>
              <w:bottom w:val="single" w:sz="4" w:space="0" w:color="auto"/>
            </w:tcBorders>
            <w:shd w:val="clear" w:color="auto" w:fill="auto"/>
          </w:tcPr>
          <w:p w14:paraId="102B9A31" w14:textId="77777777" w:rsidR="004A38A1" w:rsidRPr="00FB2E9C" w:rsidRDefault="004A38A1" w:rsidP="00AD11FA">
            <w:pPr>
              <w:pStyle w:val="MessageHeader"/>
            </w:pPr>
            <w:r w:rsidRPr="00FB2E9C">
              <w:t>Ievads</w:t>
            </w:r>
          </w:p>
        </w:tc>
      </w:tr>
      <w:tr w:rsidR="004A38A1" w:rsidRPr="00FB2E9C" w14:paraId="61051948" w14:textId="77777777" w:rsidTr="004A38A1">
        <w:tc>
          <w:tcPr>
            <w:tcW w:w="9854" w:type="dxa"/>
            <w:gridSpan w:val="2"/>
            <w:tcBorders>
              <w:top w:val="single" w:sz="4" w:space="0" w:color="auto"/>
            </w:tcBorders>
          </w:tcPr>
          <w:p w14:paraId="36F49BAD" w14:textId="77777777" w:rsidR="004A38A1" w:rsidRPr="00FB2E9C" w:rsidRDefault="004A38A1" w:rsidP="004A38A1">
            <w:pPr>
              <w:pStyle w:val="Tablebody"/>
              <w:rPr>
                <w:rFonts w:cs="Times New Roman"/>
              </w:rPr>
            </w:pPr>
            <w:r w:rsidRPr="00FB2E9C">
              <w:rPr>
                <w:rFonts w:cs="Times New Roman"/>
              </w:rPr>
              <w:t>Atgriež dokumentam visus</w:t>
            </w:r>
            <w:r>
              <w:rPr>
                <w:rFonts w:cs="Times New Roman"/>
              </w:rPr>
              <w:t>,</w:t>
            </w:r>
            <w:r w:rsidRPr="00FB2E9C">
              <w:rPr>
                <w:rFonts w:cs="Times New Roman"/>
              </w:rPr>
              <w:t xml:space="preserve"> vai specifiski saistītos objektus, to izveidošanas secībā (pēc cmis:creationDate).</w:t>
            </w:r>
          </w:p>
        </w:tc>
      </w:tr>
      <w:tr w:rsidR="004A38A1" w:rsidRPr="00FB2E9C" w14:paraId="0F595ED1" w14:textId="77777777" w:rsidTr="00AD11FA">
        <w:tc>
          <w:tcPr>
            <w:tcW w:w="9854" w:type="dxa"/>
            <w:gridSpan w:val="2"/>
            <w:tcBorders>
              <w:bottom w:val="single" w:sz="4" w:space="0" w:color="auto"/>
            </w:tcBorders>
            <w:shd w:val="clear" w:color="auto" w:fill="auto"/>
          </w:tcPr>
          <w:p w14:paraId="1BA7CC67" w14:textId="77777777" w:rsidR="004A38A1" w:rsidRPr="00FB2E9C" w:rsidRDefault="004A38A1" w:rsidP="00AD11FA">
            <w:pPr>
              <w:pStyle w:val="MessageHeader"/>
            </w:pPr>
            <w:r w:rsidRPr="00FB2E9C">
              <w:t>Ievaddati</w:t>
            </w:r>
          </w:p>
        </w:tc>
      </w:tr>
      <w:tr w:rsidR="004A38A1" w:rsidRPr="00FB2E9C" w14:paraId="4F3B6F92" w14:textId="77777777" w:rsidTr="004A38A1">
        <w:tc>
          <w:tcPr>
            <w:tcW w:w="9854" w:type="dxa"/>
            <w:gridSpan w:val="2"/>
            <w:tcBorders>
              <w:top w:val="single" w:sz="4" w:space="0" w:color="auto"/>
            </w:tcBorders>
          </w:tcPr>
          <w:p w14:paraId="729731C5" w14:textId="5A4012B2" w:rsidR="004A38A1" w:rsidRPr="00230858" w:rsidRDefault="00955A4B" w:rsidP="00230858">
            <w:pPr>
              <w:pStyle w:val="TableListBullet"/>
            </w:pPr>
            <w:r>
              <w:t>repositoryId – repozitorija identifikatora URN, obligāts;</w:t>
            </w:r>
          </w:p>
          <w:p w14:paraId="2D5D3519" w14:textId="77777777" w:rsidR="004A38A1" w:rsidRPr="00230858" w:rsidRDefault="004A38A1" w:rsidP="00230858">
            <w:pPr>
              <w:pStyle w:val="TableListBullet"/>
            </w:pPr>
            <w:r w:rsidRPr="00230858">
              <w:t>objectId – objekta identifikators;</w:t>
            </w:r>
          </w:p>
          <w:p w14:paraId="6BCAD486" w14:textId="77777777" w:rsidR="004A38A1" w:rsidRPr="00230858" w:rsidRDefault="004A38A1" w:rsidP="00230858">
            <w:pPr>
              <w:pStyle w:val="TableListBullet"/>
            </w:pPr>
            <w:r w:rsidRPr="00230858">
              <w:t>includeSubRelationshipTypes – loģiska pazīme, kas nosaka, vai ņemt vērā visu tipu saites, kas atbilst vai ir atvasinātas no ievaddatos noteiktā typeID (true), vai tikai ievaddatos noteiktajam typeID atbilstošās (false). Noklusētā vērtība ir false;</w:t>
            </w:r>
          </w:p>
          <w:p w14:paraId="5F480DB7" w14:textId="77777777" w:rsidR="004A38A1" w:rsidRPr="00230858" w:rsidRDefault="004A38A1" w:rsidP="00230858">
            <w:pPr>
              <w:pStyle w:val="TableListBullet"/>
            </w:pPr>
            <w:r w:rsidRPr="00230858">
              <w:t>relationshipDirection – viens no source, target, both, noklusētā vērtība source;</w:t>
            </w:r>
          </w:p>
          <w:p w14:paraId="6A431B31" w14:textId="77777777" w:rsidR="004A38A1" w:rsidRPr="00230858" w:rsidRDefault="004A38A1" w:rsidP="00230858">
            <w:pPr>
              <w:pStyle w:val="TableListBullet"/>
            </w:pPr>
            <w:r w:rsidRPr="00230858">
              <w:t>typeId – objektu tipa identifikators, kas var ierobežot rezultātā iekļautās saites;</w:t>
            </w:r>
          </w:p>
          <w:p w14:paraId="2B770E5A" w14:textId="77777777" w:rsidR="004A38A1" w:rsidRPr="00230858" w:rsidRDefault="004A38A1" w:rsidP="00230858">
            <w:pPr>
              <w:pStyle w:val="TableListBullet"/>
            </w:pPr>
            <w:r w:rsidRPr="00230858">
              <w:t>filter – pēc noklusējuma “not set”. Pieprasīto īpašību (to queryName) saraksts, kurā vērtības savstarpēji ir atdalītas ar komatiem, vai tikai “*”;</w:t>
            </w:r>
          </w:p>
          <w:p w14:paraId="116E6D96" w14:textId="77777777" w:rsidR="004A38A1" w:rsidRPr="00230858" w:rsidRDefault="004A38A1" w:rsidP="00230858">
            <w:pPr>
              <w:pStyle w:val="TableListBullet"/>
            </w:pPr>
            <w:r w:rsidRPr="00230858">
              <w:t>includeAllowableActions – pēc noklusējuma false;</w:t>
            </w:r>
          </w:p>
          <w:p w14:paraId="546ED3A1" w14:textId="77777777" w:rsidR="004A38A1" w:rsidRPr="00230858" w:rsidRDefault="004A38A1" w:rsidP="00230858">
            <w:pPr>
              <w:pStyle w:val="TableListBullet"/>
            </w:pPr>
            <w:r w:rsidRPr="00230858">
              <w:t>maxItems – nosaka maksimālo ierakstu skaitu, kas var tikt atgriezts vienā pieprasījumā;</w:t>
            </w:r>
          </w:p>
          <w:p w14:paraId="3AB9B3E9" w14:textId="77777777" w:rsidR="004A38A1" w:rsidRPr="00230858" w:rsidRDefault="004A38A1" w:rsidP="00230858">
            <w:pPr>
              <w:pStyle w:val="TableListBullet"/>
            </w:pPr>
            <w:r w:rsidRPr="00230858">
              <w:t>skipCount – noklusētā vērtība 0;</w:t>
            </w:r>
          </w:p>
          <w:p w14:paraId="0137C51E" w14:textId="77777777" w:rsidR="004A38A1" w:rsidRPr="00FB2E9C" w:rsidRDefault="004A38A1" w:rsidP="00230858">
            <w:pPr>
              <w:pStyle w:val="TableListBullet"/>
            </w:pPr>
            <w:r w:rsidRPr="00230858">
              <w:t>extension – elements papildus datiem, specifiskai repozitorija vai programmatūras realizācijai. Šajā metodē elementa vērtība un/vai tā struktūra tiek ignorēta: null.</w:t>
            </w:r>
            <w:r w:rsidRPr="00FB2E9C">
              <w:t xml:space="preserve"> </w:t>
            </w:r>
          </w:p>
          <w:p w14:paraId="5391D0B6"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375961D6" wp14:editId="7B0B2881">
                  <wp:extent cx="5865962" cy="3449707"/>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 Services.getObjectRelationship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69799" cy="3451964"/>
                          </a:xfrm>
                          <a:prstGeom prst="rect">
                            <a:avLst/>
                          </a:prstGeom>
                        </pic:spPr>
                      </pic:pic>
                    </a:graphicData>
                  </a:graphic>
                </wp:inline>
              </w:drawing>
            </w:r>
          </w:p>
          <w:p w14:paraId="1C00B488" w14:textId="77777777" w:rsidR="004A38A1" w:rsidRPr="00FB2E9C" w:rsidRDefault="004A38A1" w:rsidP="004A38A1">
            <w:pPr>
              <w:pStyle w:val="Tablebody"/>
              <w:rPr>
                <w:rFonts w:cs="Times New Roman"/>
              </w:rPr>
            </w:pPr>
            <w:r w:rsidRPr="00FB2E9C">
              <w:rPr>
                <w:rFonts w:cs="Times New Roman"/>
              </w:rPr>
              <w:t>Piemērs:</w:t>
            </w:r>
          </w:p>
          <w:p w14:paraId="621A7F40"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ns:getObjectRelationships</w:t>
            </w:r>
            <w:r w:rsidRPr="007D5858">
              <w:rPr>
                <w:rFonts w:ascii="Consolas" w:hAnsi="Consolas"/>
                <w:color w:val="0000FF"/>
                <w:sz w:val="16"/>
                <w:szCs w:val="16"/>
                <w:highlight w:val="white"/>
              </w:rPr>
              <w:t>&gt;</w:t>
            </w:r>
          </w:p>
          <w:p w14:paraId="2D909CC8" w14:textId="1A6EBB66"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p>
          <w:p w14:paraId="1FDB7907" w14:textId="671A11DA"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ns:objectId</w:t>
            </w:r>
            <w:r w:rsidRPr="007D5858">
              <w:rPr>
                <w:rFonts w:ascii="Consolas" w:hAnsi="Consolas"/>
                <w:color w:val="0000FF"/>
                <w:sz w:val="16"/>
                <w:szCs w:val="16"/>
                <w:highlight w:val="white"/>
              </w:rPr>
              <w:t>&gt;</w:t>
            </w:r>
            <w:r w:rsidR="00EE0114" w:rsidRPr="00181BF5">
              <w:rPr>
                <w:rFonts w:ascii="Consolas" w:hAnsi="Consolas"/>
                <w:color w:val="000000"/>
                <w:sz w:val="16"/>
                <w:szCs w:val="19"/>
              </w:rPr>
              <w:t>URN:IVIS:100266:</w:t>
            </w:r>
            <w:r w:rsidR="00EE0114">
              <w:rPr>
                <w:rFonts w:ascii="Consolas" w:hAnsi="Consolas"/>
                <w:color w:val="000000"/>
                <w:sz w:val="16"/>
                <w:szCs w:val="19"/>
              </w:rPr>
              <w:t>DOC</w:t>
            </w:r>
            <w:r w:rsidR="00EE0114" w:rsidRPr="00181BF5">
              <w:rPr>
                <w:rFonts w:ascii="Consolas" w:hAnsi="Consolas"/>
                <w:color w:val="000000"/>
                <w:sz w:val="16"/>
                <w:szCs w:val="19"/>
              </w:rPr>
              <w:t>-</w:t>
            </w:r>
            <w:r w:rsidR="00EE0114">
              <w:rPr>
                <w:rFonts w:ascii="Consolas" w:hAnsi="Consolas"/>
                <w:color w:val="000000"/>
                <w:sz w:val="16"/>
                <w:szCs w:val="19"/>
              </w:rPr>
              <w:t>1234567-V1.0</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ns:objectId</w:t>
            </w:r>
            <w:r w:rsidRPr="007D5858">
              <w:rPr>
                <w:rFonts w:ascii="Consolas" w:hAnsi="Consolas"/>
                <w:color w:val="0000FF"/>
                <w:sz w:val="16"/>
                <w:szCs w:val="16"/>
                <w:highlight w:val="white"/>
              </w:rPr>
              <w:t>&gt;</w:t>
            </w:r>
          </w:p>
          <w:p w14:paraId="41BEC940"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ns:getObjectRelationships</w:t>
            </w:r>
            <w:r w:rsidRPr="007D5858">
              <w:rPr>
                <w:rFonts w:ascii="Consolas" w:hAnsi="Consolas"/>
                <w:color w:val="0000FF"/>
                <w:sz w:val="16"/>
                <w:szCs w:val="16"/>
                <w:highlight w:val="white"/>
              </w:rPr>
              <w:t>&gt;</w:t>
            </w:r>
          </w:p>
        </w:tc>
      </w:tr>
      <w:tr w:rsidR="004A38A1" w:rsidRPr="00FB2E9C" w14:paraId="05EE4373" w14:textId="77777777" w:rsidTr="00AD11FA">
        <w:tc>
          <w:tcPr>
            <w:tcW w:w="9854" w:type="dxa"/>
            <w:gridSpan w:val="2"/>
            <w:tcBorders>
              <w:bottom w:val="single" w:sz="4" w:space="0" w:color="auto"/>
            </w:tcBorders>
            <w:shd w:val="clear" w:color="auto" w:fill="auto"/>
          </w:tcPr>
          <w:p w14:paraId="36340D48" w14:textId="77777777" w:rsidR="004A38A1" w:rsidRPr="00FB2E9C" w:rsidRDefault="004A38A1" w:rsidP="00AD11FA">
            <w:pPr>
              <w:pStyle w:val="MessageHeader"/>
            </w:pPr>
            <w:r w:rsidRPr="00FB2E9C">
              <w:t>Izvaddati</w:t>
            </w:r>
          </w:p>
        </w:tc>
      </w:tr>
      <w:tr w:rsidR="004A38A1" w:rsidRPr="00FB2E9C" w14:paraId="00AA631B" w14:textId="77777777" w:rsidTr="004A38A1">
        <w:tc>
          <w:tcPr>
            <w:tcW w:w="9854" w:type="dxa"/>
            <w:gridSpan w:val="2"/>
            <w:tcBorders>
              <w:top w:val="single" w:sz="4" w:space="0" w:color="auto"/>
            </w:tcBorders>
          </w:tcPr>
          <w:p w14:paraId="209E4069" w14:textId="77777777" w:rsidR="004A38A1" w:rsidRPr="00FB2E9C" w:rsidRDefault="004A38A1" w:rsidP="004A38A1">
            <w:pPr>
              <w:pStyle w:val="Tablebody"/>
              <w:rPr>
                <w:rFonts w:cs="Times New Roman"/>
              </w:rPr>
            </w:pPr>
            <w:r w:rsidRPr="00CB3E03">
              <w:rPr>
                <w:rFonts w:cs="Times New Roman"/>
                <w:b/>
              </w:rPr>
              <w:t>cmisObjectListType</w:t>
            </w:r>
            <w:r w:rsidRPr="00FB2E9C">
              <w:rPr>
                <w:rFonts w:cs="Times New Roman"/>
              </w:rPr>
              <w:t xml:space="preserve"> – saišu saraksts</w:t>
            </w:r>
            <w:r>
              <w:rPr>
                <w:rFonts w:cs="Times New Roman"/>
              </w:rPr>
              <w:t>;</w:t>
            </w:r>
          </w:p>
          <w:p w14:paraId="7219C75F" w14:textId="77777777" w:rsidR="004A38A1" w:rsidRPr="00FB2E9C" w:rsidRDefault="004A38A1" w:rsidP="004A38A1">
            <w:pPr>
              <w:pStyle w:val="Tablebody"/>
              <w:rPr>
                <w:rFonts w:cs="Times New Roman"/>
              </w:rPr>
            </w:pPr>
            <w:r w:rsidRPr="00FB2E9C">
              <w:rPr>
                <w:rFonts w:cs="Times New Roman"/>
                <w:b/>
              </w:rPr>
              <w:t>hasMoreItems –</w:t>
            </w:r>
            <w:r w:rsidRPr="00FB2E9C">
              <w:rPr>
                <w:rFonts w:cs="Times New Roman"/>
              </w:rPr>
              <w:t xml:space="preserve"> pazīme, ka ir atlasīti vairāk</w:t>
            </w:r>
            <w:r>
              <w:rPr>
                <w:rFonts w:cs="Times New Roman"/>
              </w:rPr>
              <w:t>i</w:t>
            </w:r>
            <w:r w:rsidRPr="00FB2E9C">
              <w:rPr>
                <w:rFonts w:cs="Times New Roman"/>
              </w:rPr>
              <w:t xml:space="preserve"> objekt</w:t>
            </w:r>
            <w:r>
              <w:rPr>
                <w:rFonts w:cs="Times New Roman"/>
              </w:rPr>
              <w:t>i</w:t>
            </w:r>
            <w:r w:rsidRPr="00FB2E9C">
              <w:rPr>
                <w:rFonts w:cs="Times New Roman"/>
              </w:rPr>
              <w:t>, k</w:t>
            </w:r>
            <w:r>
              <w:rPr>
                <w:rFonts w:cs="Times New Roman"/>
              </w:rPr>
              <w:t>as</w:t>
            </w:r>
            <w:r w:rsidRPr="00FB2E9C">
              <w:rPr>
                <w:rFonts w:cs="Times New Roman"/>
              </w:rPr>
              <w:t xml:space="preserve"> iekļaut</w:t>
            </w:r>
            <w:r>
              <w:rPr>
                <w:rFonts w:cs="Times New Roman"/>
              </w:rPr>
              <w:t>i</w:t>
            </w:r>
            <w:r w:rsidRPr="00FB2E9C">
              <w:rPr>
                <w:rFonts w:cs="Times New Roman"/>
              </w:rPr>
              <w:t xml:space="preserve"> sarakstā</w:t>
            </w:r>
            <w:r>
              <w:rPr>
                <w:rFonts w:cs="Times New Roman"/>
              </w:rPr>
              <w:t>;</w:t>
            </w:r>
          </w:p>
          <w:p w14:paraId="62026F6F" w14:textId="77777777" w:rsidR="004A38A1" w:rsidRPr="00FB2E9C" w:rsidRDefault="004A38A1" w:rsidP="004A38A1">
            <w:pPr>
              <w:pStyle w:val="Tablebody"/>
              <w:rPr>
                <w:rFonts w:cs="Times New Roman"/>
              </w:rPr>
            </w:pPr>
            <w:r w:rsidRPr="00FB2E9C">
              <w:rPr>
                <w:rFonts w:cs="Times New Roman"/>
                <w:b/>
              </w:rPr>
              <w:t>numItems</w:t>
            </w:r>
            <w:r w:rsidRPr="00FB2E9C">
              <w:rPr>
                <w:rFonts w:cs="Times New Roman"/>
              </w:rPr>
              <w:t xml:space="preserve"> – kopīgais atlasīto objektu skaits</w:t>
            </w:r>
            <w:r>
              <w:rPr>
                <w:rFonts w:cs="Times New Roman"/>
              </w:rPr>
              <w:t>.</w:t>
            </w:r>
          </w:p>
          <w:p w14:paraId="1279F322"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761DCDED" wp14:editId="7072010B">
                  <wp:extent cx="5651175" cy="4182386"/>
                  <wp:effectExtent l="0" t="0" r="698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 Services.getObjectRelationshipsRespons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57610" cy="4187148"/>
                          </a:xfrm>
                          <a:prstGeom prst="rect">
                            <a:avLst/>
                          </a:prstGeom>
                        </pic:spPr>
                      </pic:pic>
                    </a:graphicData>
                  </a:graphic>
                </wp:inline>
              </w:drawing>
            </w:r>
          </w:p>
          <w:p w14:paraId="6B7111DA" w14:textId="77777777" w:rsidR="004A38A1" w:rsidRPr="00CB3E03" w:rsidRDefault="004A38A1" w:rsidP="004A38A1">
            <w:pPr>
              <w:pStyle w:val="Tablebody"/>
              <w:rPr>
                <w:rFonts w:ascii="Consolas" w:hAnsi="Consolas" w:cs="Times New Roman"/>
                <w:szCs w:val="20"/>
              </w:rPr>
            </w:pPr>
            <w:r w:rsidRPr="00CB3E03">
              <w:rPr>
                <w:rFonts w:ascii="Consolas" w:hAnsi="Consolas" w:cs="Times New Roman"/>
                <w:szCs w:val="20"/>
              </w:rPr>
              <w:t>Piemērs:</w:t>
            </w:r>
          </w:p>
          <w:p w14:paraId="6BC6C25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getObjectRelationshipsResponse</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xmlns</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http://docs.oasis-open.org/ns/cmis/messaging/200908/</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&gt;</w:t>
            </w:r>
          </w:p>
          <w:p w14:paraId="431B78D3"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objects</w:t>
            </w:r>
            <w:r w:rsidRPr="007D5858">
              <w:rPr>
                <w:rFonts w:ascii="Consolas" w:hAnsi="Consolas"/>
                <w:color w:val="0000FF"/>
                <w:sz w:val="16"/>
                <w:szCs w:val="16"/>
                <w:highlight w:val="white"/>
                <w:lang w:eastAsia="lv-LV"/>
              </w:rPr>
              <w:t>&gt;</w:t>
            </w:r>
          </w:p>
          <w:p w14:paraId="0FF7070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objects</w:t>
            </w:r>
            <w:r w:rsidRPr="007D5858">
              <w:rPr>
                <w:rFonts w:ascii="Consolas" w:hAnsi="Consolas"/>
                <w:color w:val="0000FF"/>
                <w:sz w:val="16"/>
                <w:szCs w:val="16"/>
                <w:highlight w:val="white"/>
                <w:lang w:eastAsia="lv-LV"/>
              </w:rPr>
              <w:t>&gt;</w:t>
            </w:r>
          </w:p>
          <w:p w14:paraId="12D653B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properties</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xmlns</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http://docs.oasis-open.org/ns/cmis/core/200908/</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&gt;</w:t>
            </w:r>
          </w:p>
          <w:p w14:paraId="43576795"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propertyDateTime</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propertyDefinitionId</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cmis:creationDate</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queryName</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cmis:creationDate</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&gt;</w:t>
            </w:r>
          </w:p>
          <w:p w14:paraId="0B2D8484"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r w:rsidRPr="007D5858">
              <w:rPr>
                <w:rFonts w:ascii="Consolas" w:hAnsi="Consolas"/>
                <w:color w:val="000000"/>
                <w:sz w:val="16"/>
                <w:szCs w:val="16"/>
                <w:highlight w:val="white"/>
                <w:lang w:eastAsia="lv-LV"/>
              </w:rPr>
              <w:t>2016-06-17T08:23:32.053Z</w:t>
            </w: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p>
          <w:p w14:paraId="6C41771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propertyDateTime</w:t>
            </w:r>
            <w:r w:rsidRPr="007D5858">
              <w:rPr>
                <w:rFonts w:ascii="Consolas" w:hAnsi="Consolas"/>
                <w:color w:val="0000FF"/>
                <w:sz w:val="16"/>
                <w:szCs w:val="16"/>
                <w:highlight w:val="white"/>
                <w:lang w:eastAsia="lv-LV"/>
              </w:rPr>
              <w:t>&gt;</w:t>
            </w:r>
          </w:p>
          <w:p w14:paraId="2681D37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propertyString</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propertyDefinitionId</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cmis:name</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queryName</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cmis:name</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&gt;</w:t>
            </w:r>
          </w:p>
          <w:p w14:paraId="5D997116" w14:textId="6E2BB434"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r w:rsidR="009E706D">
              <w:rPr>
                <w:rFonts w:ascii="Consolas" w:hAnsi="Consolas"/>
                <w:color w:val="000000"/>
                <w:sz w:val="16"/>
                <w:szCs w:val="16"/>
                <w:highlight w:val="white"/>
                <w:lang w:eastAsia="lv-LV"/>
              </w:rPr>
              <w:t>Relationship1</w:t>
            </w: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p>
          <w:p w14:paraId="62944D6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propertyString</w:t>
            </w:r>
            <w:r w:rsidRPr="007D5858">
              <w:rPr>
                <w:rFonts w:ascii="Consolas" w:hAnsi="Consolas"/>
                <w:color w:val="0000FF"/>
                <w:sz w:val="16"/>
                <w:szCs w:val="16"/>
                <w:highlight w:val="white"/>
                <w:lang w:eastAsia="lv-LV"/>
              </w:rPr>
              <w:t>&gt;</w:t>
            </w:r>
          </w:p>
          <w:p w14:paraId="6E6B5923"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propertyId</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propertyDefinitionId</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cmis:objectId</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queryName</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cmis:objectId</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&gt;</w:t>
            </w:r>
          </w:p>
          <w:p w14:paraId="27478E4D" w14:textId="1DAD3131"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r w:rsidR="00725944" w:rsidRPr="00181BF5">
              <w:rPr>
                <w:rFonts w:ascii="Consolas" w:hAnsi="Consolas"/>
                <w:color w:val="000000"/>
                <w:sz w:val="16"/>
                <w:szCs w:val="19"/>
              </w:rPr>
              <w:t>URN:IVIS:100266:</w:t>
            </w:r>
            <w:r w:rsidR="00725944">
              <w:rPr>
                <w:rFonts w:ascii="Consolas" w:hAnsi="Consolas"/>
                <w:color w:val="000000"/>
                <w:sz w:val="16"/>
                <w:szCs w:val="19"/>
              </w:rPr>
              <w:t>REL</w:t>
            </w:r>
            <w:r w:rsidR="00725944" w:rsidRPr="00181BF5">
              <w:rPr>
                <w:rFonts w:ascii="Consolas" w:hAnsi="Consolas"/>
                <w:color w:val="000000"/>
                <w:sz w:val="16"/>
                <w:szCs w:val="19"/>
              </w:rPr>
              <w:t>-</w:t>
            </w:r>
            <w:r w:rsidR="00725944">
              <w:rPr>
                <w:rFonts w:ascii="Consolas" w:hAnsi="Consolas"/>
                <w:color w:val="000000"/>
                <w:sz w:val="16"/>
                <w:szCs w:val="19"/>
              </w:rPr>
              <w:t>1234567</w:t>
            </w: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p>
          <w:p w14:paraId="7F2AD9B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propertyId</w:t>
            </w:r>
            <w:r w:rsidRPr="007D5858">
              <w:rPr>
                <w:rFonts w:ascii="Consolas" w:hAnsi="Consolas"/>
                <w:color w:val="0000FF"/>
                <w:sz w:val="16"/>
                <w:szCs w:val="16"/>
                <w:highlight w:val="white"/>
                <w:lang w:eastAsia="lv-LV"/>
              </w:rPr>
              <w:t>&gt;</w:t>
            </w:r>
          </w:p>
          <w:p w14:paraId="29F0299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properties</w:t>
            </w:r>
            <w:r w:rsidRPr="007D5858">
              <w:rPr>
                <w:rFonts w:ascii="Consolas" w:hAnsi="Consolas"/>
                <w:color w:val="0000FF"/>
                <w:sz w:val="16"/>
                <w:szCs w:val="16"/>
                <w:highlight w:val="white"/>
                <w:lang w:eastAsia="lv-LV"/>
              </w:rPr>
              <w:t>&gt;</w:t>
            </w:r>
          </w:p>
          <w:p w14:paraId="7D783821"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objects</w:t>
            </w:r>
            <w:r w:rsidRPr="007D5858">
              <w:rPr>
                <w:rFonts w:ascii="Consolas" w:hAnsi="Consolas"/>
                <w:color w:val="0000FF"/>
                <w:sz w:val="16"/>
                <w:szCs w:val="16"/>
                <w:highlight w:val="white"/>
                <w:lang w:eastAsia="lv-LV"/>
              </w:rPr>
              <w:t>&gt;</w:t>
            </w:r>
          </w:p>
          <w:p w14:paraId="080E45A0"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objects</w:t>
            </w:r>
            <w:r w:rsidRPr="007D5858">
              <w:rPr>
                <w:rFonts w:ascii="Consolas" w:hAnsi="Consolas"/>
                <w:color w:val="0000FF"/>
                <w:sz w:val="16"/>
                <w:szCs w:val="16"/>
                <w:highlight w:val="white"/>
                <w:lang w:eastAsia="lv-LV"/>
              </w:rPr>
              <w:t>&gt;</w:t>
            </w:r>
          </w:p>
          <w:p w14:paraId="2691B383"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properties</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xmlns</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http://docs.oasis-open.org/ns/cmis/core/200908/</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&gt;</w:t>
            </w:r>
          </w:p>
          <w:p w14:paraId="3EA07EC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propertyDateTime</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propertyDefinitionId</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cmis:creationDate</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queryName</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cmis:creationDate</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&gt;</w:t>
            </w:r>
          </w:p>
          <w:p w14:paraId="2E2BADF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r w:rsidRPr="007D5858">
              <w:rPr>
                <w:rFonts w:ascii="Consolas" w:hAnsi="Consolas"/>
                <w:color w:val="000000"/>
                <w:sz w:val="16"/>
                <w:szCs w:val="16"/>
                <w:highlight w:val="white"/>
                <w:lang w:eastAsia="lv-LV"/>
              </w:rPr>
              <w:t>2016-06-17T08:23:32.1Z</w:t>
            </w: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p>
          <w:p w14:paraId="5CBDE69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propertyDateTime</w:t>
            </w:r>
            <w:r w:rsidRPr="007D5858">
              <w:rPr>
                <w:rFonts w:ascii="Consolas" w:hAnsi="Consolas"/>
                <w:color w:val="0000FF"/>
                <w:sz w:val="16"/>
                <w:szCs w:val="16"/>
                <w:highlight w:val="white"/>
                <w:lang w:eastAsia="lv-LV"/>
              </w:rPr>
              <w:t>&gt;</w:t>
            </w:r>
          </w:p>
          <w:p w14:paraId="7C445DCF"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propertyString</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propertyDefinitionId</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cmis:name</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queryName</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cmis:name</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&gt;</w:t>
            </w:r>
          </w:p>
          <w:p w14:paraId="65CFD36B" w14:textId="2931B38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r w:rsidR="009E706D">
              <w:rPr>
                <w:rFonts w:ascii="Consolas" w:hAnsi="Consolas"/>
                <w:color w:val="000000"/>
                <w:sz w:val="16"/>
                <w:szCs w:val="16"/>
                <w:highlight w:val="white"/>
                <w:lang w:eastAsia="lv-LV"/>
              </w:rPr>
              <w:t>Relationship2</w:t>
            </w: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p>
          <w:p w14:paraId="70EEAE9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propertyString</w:t>
            </w:r>
            <w:r w:rsidRPr="007D5858">
              <w:rPr>
                <w:rFonts w:ascii="Consolas" w:hAnsi="Consolas"/>
                <w:color w:val="0000FF"/>
                <w:sz w:val="16"/>
                <w:szCs w:val="16"/>
                <w:highlight w:val="white"/>
                <w:lang w:eastAsia="lv-LV"/>
              </w:rPr>
              <w:t>&gt;</w:t>
            </w:r>
          </w:p>
          <w:p w14:paraId="0FAC1D2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propertyId</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propertyDefinitionId</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cmis:objectId</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 xml:space="preserve"> </w:t>
            </w:r>
            <w:r w:rsidRPr="007D5858">
              <w:rPr>
                <w:rFonts w:ascii="Consolas" w:hAnsi="Consolas"/>
                <w:color w:val="FF0000"/>
                <w:sz w:val="16"/>
                <w:szCs w:val="16"/>
                <w:highlight w:val="white"/>
                <w:lang w:eastAsia="lv-LV"/>
              </w:rPr>
              <w:t>queryName</w:t>
            </w:r>
            <w:r w:rsidRPr="007D5858">
              <w:rPr>
                <w:rFonts w:ascii="Consolas" w:hAnsi="Consolas"/>
                <w:color w:val="0000FF"/>
                <w:sz w:val="16"/>
                <w:szCs w:val="16"/>
                <w:highlight w:val="white"/>
                <w:lang w:eastAsia="lv-LV"/>
              </w:rPr>
              <w:t>=</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cmis:objectId</w:t>
            </w:r>
            <w:r w:rsidRPr="007D5858">
              <w:rPr>
                <w:rFonts w:ascii="Consolas" w:hAnsi="Consolas"/>
                <w:color w:val="000000"/>
                <w:sz w:val="16"/>
                <w:szCs w:val="16"/>
                <w:highlight w:val="white"/>
                <w:lang w:eastAsia="lv-LV"/>
              </w:rPr>
              <w:t>"</w:t>
            </w:r>
            <w:r w:rsidRPr="007D5858">
              <w:rPr>
                <w:rFonts w:ascii="Consolas" w:hAnsi="Consolas"/>
                <w:color w:val="0000FF"/>
                <w:sz w:val="16"/>
                <w:szCs w:val="16"/>
                <w:highlight w:val="white"/>
                <w:lang w:eastAsia="lv-LV"/>
              </w:rPr>
              <w:t>&gt;</w:t>
            </w:r>
          </w:p>
          <w:p w14:paraId="58E78D21" w14:textId="72C116A2"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r w:rsidR="0058032F" w:rsidRPr="00181BF5">
              <w:rPr>
                <w:rFonts w:ascii="Consolas" w:hAnsi="Consolas"/>
                <w:color w:val="000000"/>
                <w:sz w:val="16"/>
                <w:szCs w:val="19"/>
              </w:rPr>
              <w:t>URN:IVIS:100266:</w:t>
            </w:r>
            <w:r w:rsidR="00D95A35">
              <w:rPr>
                <w:rFonts w:ascii="Consolas" w:hAnsi="Consolas"/>
                <w:color w:val="000000"/>
                <w:sz w:val="16"/>
                <w:szCs w:val="19"/>
              </w:rPr>
              <w:t>REL</w:t>
            </w:r>
            <w:r w:rsidR="0058032F" w:rsidRPr="00181BF5">
              <w:rPr>
                <w:rFonts w:ascii="Consolas" w:hAnsi="Consolas"/>
                <w:color w:val="000000"/>
                <w:sz w:val="16"/>
                <w:szCs w:val="19"/>
              </w:rPr>
              <w:t>-</w:t>
            </w:r>
            <w:r w:rsidR="0058032F">
              <w:rPr>
                <w:rFonts w:ascii="Consolas" w:hAnsi="Consolas"/>
                <w:color w:val="000000"/>
                <w:sz w:val="16"/>
                <w:szCs w:val="19"/>
              </w:rPr>
              <w:t>234567</w:t>
            </w:r>
            <w:r w:rsidR="00C50A27">
              <w:rPr>
                <w:rFonts w:ascii="Consolas" w:hAnsi="Consolas"/>
                <w:color w:val="000000"/>
                <w:sz w:val="16"/>
                <w:szCs w:val="19"/>
              </w:rPr>
              <w:t>8</w:t>
            </w: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value</w:t>
            </w:r>
            <w:r w:rsidRPr="007D5858">
              <w:rPr>
                <w:rFonts w:ascii="Consolas" w:hAnsi="Consolas"/>
                <w:color w:val="0000FF"/>
                <w:sz w:val="16"/>
                <w:szCs w:val="16"/>
                <w:highlight w:val="white"/>
                <w:lang w:eastAsia="lv-LV"/>
              </w:rPr>
              <w:t>&gt;</w:t>
            </w:r>
          </w:p>
          <w:p w14:paraId="461DFFA8"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propertyId</w:t>
            </w:r>
            <w:r w:rsidRPr="007D5858">
              <w:rPr>
                <w:rFonts w:ascii="Consolas" w:hAnsi="Consolas"/>
                <w:color w:val="0000FF"/>
                <w:sz w:val="16"/>
                <w:szCs w:val="16"/>
                <w:highlight w:val="white"/>
                <w:lang w:eastAsia="lv-LV"/>
              </w:rPr>
              <w:t>&gt;</w:t>
            </w:r>
          </w:p>
          <w:p w14:paraId="07E5B39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properties</w:t>
            </w:r>
            <w:r w:rsidRPr="007D5858">
              <w:rPr>
                <w:rFonts w:ascii="Consolas" w:hAnsi="Consolas"/>
                <w:color w:val="0000FF"/>
                <w:sz w:val="16"/>
                <w:szCs w:val="16"/>
                <w:highlight w:val="white"/>
                <w:lang w:eastAsia="lv-LV"/>
              </w:rPr>
              <w:t>&gt;</w:t>
            </w:r>
          </w:p>
          <w:p w14:paraId="122850E0"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objects</w:t>
            </w:r>
            <w:r w:rsidRPr="007D5858">
              <w:rPr>
                <w:rFonts w:ascii="Consolas" w:hAnsi="Consolas"/>
                <w:color w:val="0000FF"/>
                <w:sz w:val="16"/>
                <w:szCs w:val="16"/>
                <w:highlight w:val="white"/>
                <w:lang w:eastAsia="lv-LV"/>
              </w:rPr>
              <w:t>&gt;</w:t>
            </w:r>
          </w:p>
          <w:p w14:paraId="2FB355C0"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hasMoreItems</w:t>
            </w:r>
            <w:r w:rsidRPr="007D5858">
              <w:rPr>
                <w:rFonts w:ascii="Consolas" w:hAnsi="Consolas"/>
                <w:color w:val="0000FF"/>
                <w:sz w:val="16"/>
                <w:szCs w:val="16"/>
                <w:highlight w:val="white"/>
                <w:lang w:eastAsia="lv-LV"/>
              </w:rPr>
              <w:t>&gt;</w:t>
            </w:r>
            <w:r w:rsidRPr="007D5858">
              <w:rPr>
                <w:rFonts w:ascii="Consolas" w:hAnsi="Consolas"/>
                <w:color w:val="000000"/>
                <w:sz w:val="16"/>
                <w:szCs w:val="16"/>
                <w:highlight w:val="white"/>
                <w:lang w:eastAsia="lv-LV"/>
              </w:rPr>
              <w:t>false</w:t>
            </w: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hasMoreItems</w:t>
            </w:r>
            <w:r w:rsidRPr="007D5858">
              <w:rPr>
                <w:rFonts w:ascii="Consolas" w:hAnsi="Consolas"/>
                <w:color w:val="0000FF"/>
                <w:sz w:val="16"/>
                <w:szCs w:val="16"/>
                <w:highlight w:val="white"/>
                <w:lang w:eastAsia="lv-LV"/>
              </w:rPr>
              <w:t>&gt;</w:t>
            </w:r>
          </w:p>
          <w:p w14:paraId="0DED7F5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numItems</w:t>
            </w:r>
            <w:r w:rsidRPr="007D5858">
              <w:rPr>
                <w:rFonts w:ascii="Consolas" w:hAnsi="Consolas"/>
                <w:color w:val="0000FF"/>
                <w:sz w:val="16"/>
                <w:szCs w:val="16"/>
                <w:highlight w:val="white"/>
                <w:lang w:eastAsia="lv-LV"/>
              </w:rPr>
              <w:t>&gt;</w:t>
            </w:r>
            <w:r w:rsidRPr="007D5858">
              <w:rPr>
                <w:rFonts w:ascii="Consolas" w:hAnsi="Consolas"/>
                <w:color w:val="000000"/>
                <w:sz w:val="16"/>
                <w:szCs w:val="16"/>
                <w:highlight w:val="white"/>
                <w:lang w:eastAsia="lv-LV"/>
              </w:rPr>
              <w:t>2</w:t>
            </w: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numItems</w:t>
            </w:r>
            <w:r w:rsidRPr="007D5858">
              <w:rPr>
                <w:rFonts w:ascii="Consolas" w:hAnsi="Consolas"/>
                <w:color w:val="0000FF"/>
                <w:sz w:val="16"/>
                <w:szCs w:val="16"/>
                <w:highlight w:val="white"/>
                <w:lang w:eastAsia="lv-LV"/>
              </w:rPr>
              <w:t>&gt;</w:t>
            </w:r>
          </w:p>
          <w:p w14:paraId="6B3A14B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7D5858">
              <w:rPr>
                <w:rFonts w:ascii="Consolas" w:hAnsi="Consolas"/>
                <w:color w:val="0000FF"/>
                <w:sz w:val="16"/>
                <w:szCs w:val="16"/>
                <w:highlight w:val="white"/>
                <w:lang w:eastAsia="lv-LV"/>
              </w:rPr>
              <w:t xml:space="preserve">  &lt;/</w:t>
            </w:r>
            <w:r w:rsidRPr="007D5858">
              <w:rPr>
                <w:rFonts w:ascii="Consolas" w:hAnsi="Consolas"/>
                <w:color w:val="A31515"/>
                <w:sz w:val="16"/>
                <w:szCs w:val="16"/>
                <w:highlight w:val="white"/>
                <w:lang w:eastAsia="lv-LV"/>
              </w:rPr>
              <w:t>objects</w:t>
            </w:r>
            <w:r w:rsidRPr="007D5858">
              <w:rPr>
                <w:rFonts w:ascii="Consolas" w:hAnsi="Consolas"/>
                <w:color w:val="0000FF"/>
                <w:sz w:val="16"/>
                <w:szCs w:val="16"/>
                <w:highlight w:val="white"/>
                <w:lang w:eastAsia="lv-LV"/>
              </w:rPr>
              <w:t>&gt;</w:t>
            </w:r>
          </w:p>
          <w:p w14:paraId="2E39F64B" w14:textId="77777777" w:rsidR="004A38A1" w:rsidRPr="00FB2E9C" w:rsidRDefault="004A38A1" w:rsidP="004A38A1">
            <w:pPr>
              <w:autoSpaceDE w:val="0"/>
              <w:autoSpaceDN w:val="0"/>
              <w:adjustRightInd w:val="0"/>
              <w:spacing w:before="0" w:after="0"/>
              <w:jc w:val="left"/>
              <w:rPr>
                <w:color w:val="000000"/>
                <w:highlight w:val="white"/>
              </w:rPr>
            </w:pPr>
            <w:r w:rsidRPr="007D5858">
              <w:rPr>
                <w:rFonts w:ascii="Consolas" w:hAnsi="Consolas"/>
                <w:color w:val="0000FF"/>
                <w:sz w:val="16"/>
                <w:szCs w:val="16"/>
                <w:highlight w:val="white"/>
                <w:lang w:eastAsia="lv-LV"/>
              </w:rPr>
              <w:t>&lt;/</w:t>
            </w:r>
            <w:r w:rsidRPr="007D5858">
              <w:rPr>
                <w:rFonts w:ascii="Consolas" w:hAnsi="Consolas"/>
                <w:color w:val="A31515"/>
                <w:sz w:val="16"/>
                <w:szCs w:val="16"/>
                <w:highlight w:val="white"/>
                <w:lang w:eastAsia="lv-LV"/>
              </w:rPr>
              <w:t>getObjectRelationshipsResponse</w:t>
            </w:r>
            <w:r w:rsidRPr="007D5858">
              <w:rPr>
                <w:rFonts w:ascii="Consolas" w:hAnsi="Consolas"/>
                <w:color w:val="0000FF"/>
                <w:sz w:val="16"/>
                <w:szCs w:val="16"/>
                <w:highlight w:val="white"/>
                <w:lang w:eastAsia="lv-LV"/>
              </w:rPr>
              <w:t>&gt;</w:t>
            </w:r>
          </w:p>
        </w:tc>
      </w:tr>
      <w:tr w:rsidR="004A38A1" w:rsidRPr="00FB2E9C" w14:paraId="1B827364" w14:textId="77777777" w:rsidTr="00676D5F">
        <w:tc>
          <w:tcPr>
            <w:tcW w:w="9854" w:type="dxa"/>
            <w:gridSpan w:val="2"/>
            <w:tcBorders>
              <w:bottom w:val="single" w:sz="4" w:space="0" w:color="auto"/>
            </w:tcBorders>
            <w:shd w:val="clear" w:color="auto" w:fill="auto"/>
          </w:tcPr>
          <w:p w14:paraId="23A8BDB4" w14:textId="77777777" w:rsidR="004A38A1" w:rsidRPr="00FB2E9C" w:rsidRDefault="004A38A1" w:rsidP="00676D5F">
            <w:pPr>
              <w:pStyle w:val="MessageHeader"/>
            </w:pPr>
            <w:r w:rsidRPr="00FB2E9C">
              <w:t>Kļūdas</w:t>
            </w:r>
          </w:p>
        </w:tc>
      </w:tr>
      <w:tr w:rsidR="004A38A1" w:rsidRPr="00FB2E9C" w14:paraId="4949133F" w14:textId="77777777" w:rsidTr="004A38A1">
        <w:tc>
          <w:tcPr>
            <w:tcW w:w="9854" w:type="dxa"/>
            <w:gridSpan w:val="2"/>
            <w:tcBorders>
              <w:top w:val="single" w:sz="4" w:space="0" w:color="auto"/>
            </w:tcBorders>
          </w:tcPr>
          <w:p w14:paraId="76918FDD"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filterNotValid</w:t>
            </w:r>
          </w:p>
        </w:tc>
      </w:tr>
    </w:tbl>
    <w:p w14:paraId="13744729" w14:textId="77777777" w:rsidR="004A38A1" w:rsidRPr="00676D5F" w:rsidRDefault="004A38A1" w:rsidP="00676D5F">
      <w:pPr>
        <w:pStyle w:val="Heading2"/>
      </w:pPr>
      <w:bookmarkStart w:id="270" w:name="_Toc314736206"/>
      <w:bookmarkStart w:id="271" w:name="_Toc453258244"/>
      <w:bookmarkStart w:id="272" w:name="_Toc481068421"/>
      <w:bookmarkStart w:id="273" w:name="_Toc505086979"/>
      <w:r w:rsidRPr="00676D5F">
        <w:t>Kataloģizācijas metodes</w:t>
      </w:r>
      <w:bookmarkEnd w:id="270"/>
      <w:bookmarkEnd w:id="271"/>
      <w:bookmarkEnd w:id="272"/>
      <w:bookmarkEnd w:id="273"/>
    </w:p>
    <w:p w14:paraId="6EDA9941" w14:textId="755C12A8" w:rsidR="004A38A1" w:rsidRDefault="00235401" w:rsidP="004A38A1">
      <w:r>
        <w:t xml:space="preserve">Visas šajā nodaļā aprakstītās metodes realizētas </w:t>
      </w:r>
      <w:r w:rsidR="004A38A1" w:rsidRPr="009B40F3">
        <w:rPr>
          <w:i/>
        </w:rPr>
        <w:t>MultiFilingService</w:t>
      </w:r>
      <w:r w:rsidR="004A38A1">
        <w:t xml:space="preserve"> servisā. </w:t>
      </w:r>
    </w:p>
    <w:p w14:paraId="533636A4" w14:textId="77777777" w:rsidR="004A38A1" w:rsidRPr="00676D5F" w:rsidRDefault="004A38A1" w:rsidP="00676D5F">
      <w:pPr>
        <w:pStyle w:val="Heading3"/>
      </w:pPr>
      <w:bookmarkStart w:id="274" w:name="_Toc314736207"/>
      <w:bookmarkStart w:id="275" w:name="_Toc453258245"/>
      <w:bookmarkStart w:id="276" w:name="_Toc481068422"/>
      <w:bookmarkStart w:id="277" w:name="_Toc505086980"/>
      <w:r w:rsidRPr="00676D5F">
        <w:t>Metode „addObjectToFolder</w:t>
      </w:r>
      <w:bookmarkEnd w:id="274"/>
      <w:r w:rsidRPr="00676D5F">
        <w:t>”</w:t>
      </w:r>
      <w:bookmarkEnd w:id="275"/>
      <w:bookmarkEnd w:id="276"/>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6382"/>
      </w:tblGrid>
      <w:tr w:rsidR="004A38A1" w:rsidRPr="00FB2E9C" w14:paraId="0B63BF56" w14:textId="77777777" w:rsidTr="00676D5F">
        <w:tc>
          <w:tcPr>
            <w:tcW w:w="2802" w:type="dxa"/>
            <w:tcBorders>
              <w:right w:val="single" w:sz="4" w:space="0" w:color="auto"/>
            </w:tcBorders>
            <w:shd w:val="clear" w:color="auto" w:fill="auto"/>
          </w:tcPr>
          <w:p w14:paraId="61DB1E4C" w14:textId="77777777" w:rsidR="004A38A1" w:rsidRPr="00FB2E9C" w:rsidRDefault="004A38A1" w:rsidP="00676D5F">
            <w:pPr>
              <w:pStyle w:val="MessageHeader"/>
            </w:pPr>
            <w:r w:rsidRPr="00FB2E9C">
              <w:t>Identifikators</w:t>
            </w:r>
          </w:p>
        </w:tc>
        <w:tc>
          <w:tcPr>
            <w:tcW w:w="7052" w:type="dxa"/>
            <w:tcBorders>
              <w:left w:val="single" w:sz="4" w:space="0" w:color="auto"/>
              <w:bottom w:val="single" w:sz="4" w:space="0" w:color="auto"/>
            </w:tcBorders>
          </w:tcPr>
          <w:p w14:paraId="2E2638F4" w14:textId="77777777" w:rsidR="004A38A1" w:rsidRPr="00FB2E9C" w:rsidRDefault="004A38A1" w:rsidP="004A38A1">
            <w:pPr>
              <w:pStyle w:val="Tablebody"/>
              <w:rPr>
                <w:rFonts w:cs="Times New Roman"/>
              </w:rPr>
            </w:pPr>
            <w:r w:rsidRPr="00FB2E9C">
              <w:rPr>
                <w:rFonts w:cs="Times New Roman"/>
              </w:rPr>
              <w:t>addObjectToFolder</w:t>
            </w:r>
          </w:p>
        </w:tc>
      </w:tr>
      <w:tr w:rsidR="004A38A1" w:rsidRPr="00FB2E9C" w14:paraId="03EBF77E" w14:textId="77777777" w:rsidTr="00676D5F">
        <w:tc>
          <w:tcPr>
            <w:tcW w:w="2802" w:type="dxa"/>
            <w:tcBorders>
              <w:right w:val="single" w:sz="4" w:space="0" w:color="auto"/>
            </w:tcBorders>
            <w:shd w:val="clear" w:color="auto" w:fill="auto"/>
          </w:tcPr>
          <w:p w14:paraId="0CAFFFCA" w14:textId="77777777" w:rsidR="004A38A1" w:rsidRPr="00FB2E9C" w:rsidRDefault="004A38A1" w:rsidP="00676D5F">
            <w:pPr>
              <w:pStyle w:val="MessageHeader"/>
            </w:pPr>
            <w:r w:rsidRPr="00FB2E9C">
              <w:t>Nosaukums</w:t>
            </w:r>
          </w:p>
        </w:tc>
        <w:tc>
          <w:tcPr>
            <w:tcW w:w="7052" w:type="dxa"/>
            <w:tcBorders>
              <w:left w:val="single" w:sz="4" w:space="0" w:color="auto"/>
            </w:tcBorders>
          </w:tcPr>
          <w:p w14:paraId="56F4AF0A" w14:textId="77777777" w:rsidR="004A38A1" w:rsidRPr="00FB2E9C" w:rsidRDefault="004A38A1" w:rsidP="004A38A1">
            <w:pPr>
              <w:pStyle w:val="Tablebody"/>
              <w:rPr>
                <w:rFonts w:cs="Times New Roman"/>
              </w:rPr>
            </w:pPr>
            <w:r w:rsidRPr="00FB2E9C">
              <w:rPr>
                <w:rFonts w:cs="Times New Roman"/>
              </w:rPr>
              <w:t>Ievietot objektu mapē</w:t>
            </w:r>
          </w:p>
        </w:tc>
      </w:tr>
      <w:tr w:rsidR="004A38A1" w:rsidRPr="00FB2E9C" w14:paraId="355C5ACE" w14:textId="77777777" w:rsidTr="00676D5F">
        <w:tc>
          <w:tcPr>
            <w:tcW w:w="9854" w:type="dxa"/>
            <w:gridSpan w:val="2"/>
            <w:tcBorders>
              <w:bottom w:val="single" w:sz="4" w:space="0" w:color="auto"/>
            </w:tcBorders>
            <w:shd w:val="clear" w:color="auto" w:fill="auto"/>
          </w:tcPr>
          <w:p w14:paraId="0E823C9F" w14:textId="77777777" w:rsidR="004A38A1" w:rsidRPr="00FB2E9C" w:rsidRDefault="004A38A1" w:rsidP="00676D5F">
            <w:pPr>
              <w:pStyle w:val="MessageHeader"/>
            </w:pPr>
            <w:r w:rsidRPr="00FB2E9C">
              <w:t>Ievads</w:t>
            </w:r>
          </w:p>
        </w:tc>
      </w:tr>
      <w:tr w:rsidR="004A38A1" w:rsidRPr="00FB2E9C" w14:paraId="3210B7BA" w14:textId="77777777" w:rsidTr="004A38A1">
        <w:tc>
          <w:tcPr>
            <w:tcW w:w="9854" w:type="dxa"/>
            <w:gridSpan w:val="2"/>
            <w:tcBorders>
              <w:top w:val="single" w:sz="4" w:space="0" w:color="auto"/>
            </w:tcBorders>
          </w:tcPr>
          <w:p w14:paraId="33146FC5" w14:textId="6844AD44" w:rsidR="004A38A1" w:rsidRPr="00FB2E9C" w:rsidRDefault="004A38A1" w:rsidP="004A38A1">
            <w:pPr>
              <w:pStyle w:val="Tablebody"/>
              <w:rPr>
                <w:rFonts w:cs="Times New Roman"/>
              </w:rPr>
            </w:pPr>
            <w:r w:rsidRPr="00FB2E9C">
              <w:rPr>
                <w:rFonts w:cs="Times New Roman"/>
              </w:rPr>
              <w:t xml:space="preserve">Pievieno objektu mapei, kas atšķiras no mapes, kurā objekts ir izvietots, nemainot objekta sākotnējo izvietojumu. </w:t>
            </w:r>
            <w:r w:rsidR="00925268" w:rsidRPr="00FB2E9C">
              <w:rPr>
                <w:rFonts w:cs="Times New Roman"/>
              </w:rPr>
              <w:t>Prasības izpildes rezultātā</w:t>
            </w:r>
            <w:r w:rsidRPr="00FB2E9C">
              <w:rPr>
                <w:rFonts w:cs="Times New Roman"/>
              </w:rPr>
              <w:t xml:space="preserve"> objekts atradīsies vairāk </w:t>
            </w:r>
            <w:r>
              <w:rPr>
                <w:rFonts w:cs="Times New Roman"/>
              </w:rPr>
              <w:t>nekā</w:t>
            </w:r>
            <w:r w:rsidRPr="00FB2E9C">
              <w:rPr>
                <w:rFonts w:cs="Times New Roman"/>
              </w:rPr>
              <w:t xml:space="preserve"> vienā mapē.</w:t>
            </w:r>
          </w:p>
        </w:tc>
      </w:tr>
      <w:tr w:rsidR="004A38A1" w:rsidRPr="00FB2E9C" w14:paraId="31C6C6C5" w14:textId="77777777" w:rsidTr="00676D5F">
        <w:tc>
          <w:tcPr>
            <w:tcW w:w="9854" w:type="dxa"/>
            <w:gridSpan w:val="2"/>
            <w:tcBorders>
              <w:bottom w:val="single" w:sz="4" w:space="0" w:color="auto"/>
            </w:tcBorders>
            <w:shd w:val="clear" w:color="auto" w:fill="auto"/>
          </w:tcPr>
          <w:p w14:paraId="46652845" w14:textId="77777777" w:rsidR="004A38A1" w:rsidRPr="00FB2E9C" w:rsidRDefault="004A38A1" w:rsidP="00676D5F">
            <w:pPr>
              <w:pStyle w:val="MessageHeader"/>
            </w:pPr>
            <w:r w:rsidRPr="00FB2E9C">
              <w:t>Ievaddati</w:t>
            </w:r>
          </w:p>
        </w:tc>
      </w:tr>
      <w:tr w:rsidR="004A38A1" w:rsidRPr="00FB2E9C" w14:paraId="032C993D" w14:textId="77777777" w:rsidTr="004A38A1">
        <w:tc>
          <w:tcPr>
            <w:tcW w:w="9854" w:type="dxa"/>
            <w:gridSpan w:val="2"/>
            <w:tcBorders>
              <w:top w:val="single" w:sz="4" w:space="0" w:color="auto"/>
            </w:tcBorders>
          </w:tcPr>
          <w:p w14:paraId="31C43607" w14:textId="6288DBAB" w:rsidR="004A38A1" w:rsidRPr="00230858" w:rsidRDefault="00955A4B" w:rsidP="00230858">
            <w:pPr>
              <w:pStyle w:val="TableListBullet"/>
            </w:pPr>
            <w:r>
              <w:t>repositoryId – repozitorija identifikatora URN, obligāts;</w:t>
            </w:r>
          </w:p>
          <w:p w14:paraId="4F5988CD" w14:textId="77777777" w:rsidR="004A38A1" w:rsidRPr="00230858" w:rsidRDefault="004A38A1" w:rsidP="00230858">
            <w:pPr>
              <w:pStyle w:val="TableListBullet"/>
            </w:pPr>
            <w:r w:rsidRPr="00230858">
              <w:t>objectId – ievietojamā dokumenta identifikators – obligāts;</w:t>
            </w:r>
          </w:p>
          <w:p w14:paraId="38E20DA5" w14:textId="77777777" w:rsidR="004A38A1" w:rsidRPr="00230858" w:rsidRDefault="004A38A1" w:rsidP="00230858">
            <w:pPr>
              <w:pStyle w:val="TableListBullet"/>
            </w:pPr>
            <w:r w:rsidRPr="00230858">
              <w:t>folderId – mapes, kurā jāievieto dokuments, identifikators – obligāts;</w:t>
            </w:r>
          </w:p>
          <w:p w14:paraId="53323F5E" w14:textId="77777777" w:rsidR="004A38A1" w:rsidRPr="00230858" w:rsidRDefault="004A38A1" w:rsidP="00230858">
            <w:pPr>
              <w:pStyle w:val="TableListBullet"/>
            </w:pPr>
            <w:r w:rsidRPr="00230858">
              <w:t>allVersions – loģiska pazīme, vai prasība ir jāizpilda izvēlētajai dokumenta versijai vai visām tā versijām, neatkarīgi no tā, vai izvēlētā ir pēdējā dokumenta versija – noklusētā vērtība ir true;</w:t>
            </w:r>
          </w:p>
          <w:p w14:paraId="49B5DD7A"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60FE737A"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609EFE40" wp14:editId="4E8CD5CF">
                  <wp:extent cx="5889870" cy="215660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filing Services.addObjectToFold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89870" cy="2156604"/>
                          </a:xfrm>
                          <a:prstGeom prst="rect">
                            <a:avLst/>
                          </a:prstGeom>
                        </pic:spPr>
                      </pic:pic>
                    </a:graphicData>
                  </a:graphic>
                </wp:inline>
              </w:drawing>
            </w:r>
          </w:p>
          <w:p w14:paraId="1CA0E737" w14:textId="77777777" w:rsidR="004A38A1" w:rsidRPr="00FB2E9C" w:rsidRDefault="004A38A1" w:rsidP="004A38A1">
            <w:pPr>
              <w:pStyle w:val="Tablebody"/>
              <w:rPr>
                <w:rFonts w:cs="Times New Roman"/>
              </w:rPr>
            </w:pPr>
            <w:r w:rsidRPr="00FB2E9C">
              <w:rPr>
                <w:rFonts w:cs="Times New Roman"/>
              </w:rPr>
              <w:t>Piemērs:</w:t>
            </w:r>
          </w:p>
          <w:p w14:paraId="63D2DEE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ns:addObjectToFolder</w:t>
            </w:r>
            <w:r w:rsidRPr="007D5858">
              <w:rPr>
                <w:rFonts w:ascii="Consolas" w:hAnsi="Consolas"/>
                <w:color w:val="0000FF"/>
                <w:sz w:val="16"/>
                <w:szCs w:val="16"/>
                <w:highlight w:val="white"/>
              </w:rPr>
              <w:t>&gt;</w:t>
            </w:r>
          </w:p>
          <w:p w14:paraId="2BBF21E9" w14:textId="7DFD60A0"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p>
          <w:p w14:paraId="5E84AC21" w14:textId="376026B5"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ns:objectId</w:t>
            </w:r>
            <w:r w:rsidRPr="007D5858">
              <w:rPr>
                <w:rFonts w:ascii="Consolas" w:hAnsi="Consolas"/>
                <w:color w:val="0000FF"/>
                <w:sz w:val="16"/>
                <w:szCs w:val="16"/>
                <w:highlight w:val="white"/>
              </w:rPr>
              <w:t>&gt;</w:t>
            </w:r>
            <w:r w:rsidR="003D585E" w:rsidRPr="00181BF5">
              <w:rPr>
                <w:rFonts w:ascii="Consolas" w:hAnsi="Consolas"/>
                <w:color w:val="000000"/>
                <w:sz w:val="16"/>
                <w:szCs w:val="19"/>
              </w:rPr>
              <w:t>URN:IVIS:100266:</w:t>
            </w:r>
            <w:r w:rsidR="003D585E">
              <w:rPr>
                <w:rFonts w:ascii="Consolas" w:hAnsi="Consolas"/>
                <w:color w:val="000000"/>
                <w:sz w:val="16"/>
                <w:szCs w:val="19"/>
              </w:rPr>
              <w:t>DOC</w:t>
            </w:r>
            <w:r w:rsidR="003D585E" w:rsidRPr="00181BF5">
              <w:rPr>
                <w:rFonts w:ascii="Consolas" w:hAnsi="Consolas"/>
                <w:color w:val="000000"/>
                <w:sz w:val="16"/>
                <w:szCs w:val="19"/>
              </w:rPr>
              <w:t>-</w:t>
            </w:r>
            <w:r w:rsidR="003D585E">
              <w:rPr>
                <w:rFonts w:ascii="Consolas" w:hAnsi="Consolas"/>
                <w:color w:val="000000"/>
                <w:sz w:val="16"/>
                <w:szCs w:val="19"/>
              </w:rPr>
              <w:t>1234567</w:t>
            </w:r>
            <w:r w:rsidR="003D585E" w:rsidRPr="007D5858">
              <w:rPr>
                <w:rFonts w:ascii="Consolas" w:hAnsi="Consolas"/>
                <w:color w:val="000000"/>
                <w:sz w:val="16"/>
                <w:szCs w:val="16"/>
                <w:highlight w:val="white"/>
              </w:rPr>
              <w:t>-V1.0</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ns:objectId</w:t>
            </w:r>
            <w:r w:rsidRPr="007D5858">
              <w:rPr>
                <w:rFonts w:ascii="Consolas" w:hAnsi="Consolas"/>
                <w:color w:val="0000FF"/>
                <w:sz w:val="16"/>
                <w:szCs w:val="16"/>
                <w:highlight w:val="white"/>
              </w:rPr>
              <w:t>&gt;</w:t>
            </w:r>
          </w:p>
          <w:p w14:paraId="22CC4894" w14:textId="7EB9C3B1"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r w:rsidR="003D585E" w:rsidRPr="00181BF5">
              <w:rPr>
                <w:rFonts w:ascii="Consolas" w:hAnsi="Consolas"/>
                <w:color w:val="000000"/>
                <w:sz w:val="16"/>
                <w:szCs w:val="19"/>
              </w:rPr>
              <w:t>URN:IVIS:100266:</w:t>
            </w:r>
            <w:r w:rsidR="00D535A3">
              <w:rPr>
                <w:rFonts w:ascii="Consolas" w:hAnsi="Consolas"/>
                <w:color w:val="000000"/>
                <w:sz w:val="16"/>
                <w:szCs w:val="19"/>
              </w:rPr>
              <w:t>FLD</w:t>
            </w:r>
            <w:r w:rsidR="003D585E" w:rsidRPr="00181BF5">
              <w:rPr>
                <w:rFonts w:ascii="Consolas" w:hAnsi="Consolas"/>
                <w:color w:val="000000"/>
                <w:sz w:val="16"/>
                <w:szCs w:val="19"/>
              </w:rPr>
              <w:t>-</w:t>
            </w:r>
            <w:r w:rsidR="003D585E">
              <w:rPr>
                <w:rFonts w:ascii="Consolas" w:hAnsi="Consolas"/>
                <w:color w:val="000000"/>
                <w:sz w:val="16"/>
                <w:szCs w:val="19"/>
              </w:rPr>
              <w:t>1234567</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p>
          <w:p w14:paraId="12092066"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ns:addObjectToFolder</w:t>
            </w:r>
            <w:r w:rsidRPr="007D5858">
              <w:rPr>
                <w:rFonts w:ascii="Consolas" w:hAnsi="Consolas"/>
                <w:color w:val="0000FF"/>
                <w:sz w:val="16"/>
                <w:szCs w:val="16"/>
                <w:highlight w:val="white"/>
              </w:rPr>
              <w:t>&gt;</w:t>
            </w:r>
          </w:p>
        </w:tc>
      </w:tr>
      <w:tr w:rsidR="004A38A1" w:rsidRPr="00FB2E9C" w14:paraId="40C9A878" w14:textId="77777777" w:rsidTr="00676D5F">
        <w:tc>
          <w:tcPr>
            <w:tcW w:w="9854" w:type="dxa"/>
            <w:gridSpan w:val="2"/>
            <w:tcBorders>
              <w:bottom w:val="single" w:sz="4" w:space="0" w:color="auto"/>
            </w:tcBorders>
            <w:shd w:val="clear" w:color="auto" w:fill="auto"/>
          </w:tcPr>
          <w:p w14:paraId="60FF64C4" w14:textId="77777777" w:rsidR="004A38A1" w:rsidRPr="00FB2E9C" w:rsidRDefault="004A38A1" w:rsidP="00676D5F">
            <w:pPr>
              <w:pStyle w:val="MessageHeader"/>
            </w:pPr>
            <w:r w:rsidRPr="00FB2E9C">
              <w:t>Izvaddati</w:t>
            </w:r>
          </w:p>
        </w:tc>
      </w:tr>
      <w:tr w:rsidR="004A38A1" w:rsidRPr="00FB2E9C" w14:paraId="0FCACDBC" w14:textId="77777777" w:rsidTr="004A38A1">
        <w:tc>
          <w:tcPr>
            <w:tcW w:w="9854" w:type="dxa"/>
            <w:gridSpan w:val="2"/>
            <w:tcBorders>
              <w:top w:val="single" w:sz="4" w:space="0" w:color="auto"/>
            </w:tcBorders>
          </w:tcPr>
          <w:p w14:paraId="1350D857" w14:textId="77777777" w:rsidR="004A38A1" w:rsidRPr="00230858" w:rsidRDefault="004A38A1" w:rsidP="00230858">
            <w:pPr>
              <w:pStyle w:val="TableListBullet"/>
            </w:pPr>
            <w:r w:rsidRPr="00230858">
              <w:t>extension – vienmēr null.</w:t>
            </w:r>
          </w:p>
          <w:p w14:paraId="1F8845CB"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0BF34A02" wp14:editId="0F6AE01C">
                  <wp:extent cx="5883215" cy="954695"/>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filing Services.addObjectToFolderRespons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83215" cy="954695"/>
                          </a:xfrm>
                          <a:prstGeom prst="rect">
                            <a:avLst/>
                          </a:prstGeom>
                        </pic:spPr>
                      </pic:pic>
                    </a:graphicData>
                  </a:graphic>
                </wp:inline>
              </w:drawing>
            </w:r>
          </w:p>
          <w:p w14:paraId="49EA3B76" w14:textId="77777777" w:rsidR="004A38A1" w:rsidRPr="00FB2E9C" w:rsidRDefault="004A38A1" w:rsidP="004A38A1">
            <w:pPr>
              <w:pStyle w:val="Tablebody"/>
              <w:rPr>
                <w:rFonts w:cs="Times New Roman"/>
              </w:rPr>
            </w:pPr>
            <w:r w:rsidRPr="00FB2E9C">
              <w:rPr>
                <w:rFonts w:cs="Times New Roman"/>
              </w:rPr>
              <w:t>Piemērs:</w:t>
            </w:r>
          </w:p>
          <w:p w14:paraId="39F7F8F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addObjectToFolderResponse</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http://docs.oasis-open.org/ns/cmis/messaging/200908/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79178A3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extension</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xsi:nil</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true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&gt;&lt;/</w:t>
            </w:r>
            <w:r w:rsidRPr="007D5858">
              <w:rPr>
                <w:rFonts w:ascii="Consolas" w:hAnsi="Consolas"/>
                <w:color w:val="A31515"/>
                <w:sz w:val="16"/>
                <w:szCs w:val="16"/>
                <w:highlight w:val="white"/>
              </w:rPr>
              <w:t>extension</w:t>
            </w:r>
            <w:r w:rsidRPr="007D5858">
              <w:rPr>
                <w:rFonts w:ascii="Consolas" w:hAnsi="Consolas"/>
                <w:color w:val="0000FF"/>
                <w:sz w:val="16"/>
                <w:szCs w:val="16"/>
                <w:highlight w:val="white"/>
              </w:rPr>
              <w:t>&gt;</w:t>
            </w:r>
          </w:p>
          <w:p w14:paraId="171EB322"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addObjectToFolderResponse</w:t>
            </w:r>
            <w:r w:rsidRPr="007D5858">
              <w:rPr>
                <w:rFonts w:ascii="Consolas" w:hAnsi="Consolas"/>
                <w:color w:val="0000FF"/>
                <w:sz w:val="16"/>
                <w:szCs w:val="16"/>
                <w:highlight w:val="white"/>
              </w:rPr>
              <w:t>&gt;</w:t>
            </w:r>
          </w:p>
        </w:tc>
      </w:tr>
      <w:tr w:rsidR="004A38A1" w:rsidRPr="00FB2E9C" w14:paraId="1F3278C4" w14:textId="77777777" w:rsidTr="00676D5F">
        <w:tc>
          <w:tcPr>
            <w:tcW w:w="9854" w:type="dxa"/>
            <w:gridSpan w:val="2"/>
            <w:tcBorders>
              <w:bottom w:val="single" w:sz="4" w:space="0" w:color="auto"/>
            </w:tcBorders>
            <w:shd w:val="clear" w:color="auto" w:fill="auto"/>
          </w:tcPr>
          <w:p w14:paraId="7243697B" w14:textId="77777777" w:rsidR="004A38A1" w:rsidRPr="00FB2E9C" w:rsidRDefault="004A38A1" w:rsidP="00676D5F">
            <w:pPr>
              <w:pStyle w:val="MessageHeader"/>
            </w:pPr>
            <w:r w:rsidRPr="00FB2E9C">
              <w:t>Kļūdas</w:t>
            </w:r>
          </w:p>
        </w:tc>
      </w:tr>
      <w:tr w:rsidR="004A38A1" w:rsidRPr="00FB2E9C" w14:paraId="0187648F" w14:textId="77777777" w:rsidTr="004A38A1">
        <w:tc>
          <w:tcPr>
            <w:tcW w:w="9854" w:type="dxa"/>
            <w:gridSpan w:val="2"/>
            <w:tcBorders>
              <w:top w:val="single" w:sz="4" w:space="0" w:color="auto"/>
            </w:tcBorders>
          </w:tcPr>
          <w:p w14:paraId="6E4FAC06"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constraint</w:t>
            </w:r>
          </w:p>
        </w:tc>
      </w:tr>
    </w:tbl>
    <w:p w14:paraId="42297786" w14:textId="77777777" w:rsidR="004A38A1" w:rsidRPr="00676D5F" w:rsidRDefault="004A38A1" w:rsidP="00676D5F">
      <w:pPr>
        <w:pStyle w:val="Heading3"/>
      </w:pPr>
      <w:bookmarkStart w:id="278" w:name="_Toc314736208"/>
      <w:bookmarkStart w:id="279" w:name="_Toc453258246"/>
      <w:bookmarkStart w:id="280" w:name="_Toc481068423"/>
      <w:bookmarkStart w:id="281" w:name="_Toc505086981"/>
      <w:r w:rsidRPr="00676D5F">
        <w:t>Metode „removeObjectFromFolder</w:t>
      </w:r>
      <w:bookmarkEnd w:id="278"/>
      <w:r w:rsidRPr="00676D5F">
        <w:t>”</w:t>
      </w:r>
      <w:bookmarkEnd w:id="279"/>
      <w:bookmarkEnd w:id="280"/>
      <w:bookmarkEnd w:id="2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368"/>
      </w:tblGrid>
      <w:tr w:rsidR="004A38A1" w:rsidRPr="00FB2E9C" w14:paraId="47A1409F" w14:textId="77777777" w:rsidTr="00676D5F">
        <w:tc>
          <w:tcPr>
            <w:tcW w:w="2802" w:type="dxa"/>
            <w:tcBorders>
              <w:right w:val="single" w:sz="4" w:space="0" w:color="auto"/>
            </w:tcBorders>
            <w:shd w:val="clear" w:color="auto" w:fill="auto"/>
          </w:tcPr>
          <w:p w14:paraId="4BDB24A6" w14:textId="77777777" w:rsidR="004A38A1" w:rsidRPr="00FB2E9C" w:rsidRDefault="004A38A1" w:rsidP="00676D5F">
            <w:pPr>
              <w:pStyle w:val="MessageHeader"/>
            </w:pPr>
            <w:r w:rsidRPr="00FB2E9C">
              <w:t>Identifikators</w:t>
            </w:r>
          </w:p>
        </w:tc>
        <w:tc>
          <w:tcPr>
            <w:tcW w:w="7052" w:type="dxa"/>
            <w:tcBorders>
              <w:left w:val="single" w:sz="4" w:space="0" w:color="auto"/>
              <w:bottom w:val="single" w:sz="4" w:space="0" w:color="auto"/>
            </w:tcBorders>
          </w:tcPr>
          <w:p w14:paraId="3119D8DC" w14:textId="77777777" w:rsidR="004A38A1" w:rsidRPr="00FB2E9C" w:rsidRDefault="004A38A1" w:rsidP="004A38A1">
            <w:pPr>
              <w:pStyle w:val="Tablebody"/>
              <w:rPr>
                <w:rFonts w:cs="Times New Roman"/>
              </w:rPr>
            </w:pPr>
            <w:r w:rsidRPr="00FB2E9C">
              <w:rPr>
                <w:rFonts w:cs="Times New Roman"/>
              </w:rPr>
              <w:t>removeObjectFromFolder</w:t>
            </w:r>
          </w:p>
        </w:tc>
      </w:tr>
      <w:tr w:rsidR="004A38A1" w:rsidRPr="00FB2E9C" w14:paraId="1B4ECBAC" w14:textId="77777777" w:rsidTr="00676D5F">
        <w:tc>
          <w:tcPr>
            <w:tcW w:w="2802" w:type="dxa"/>
            <w:tcBorders>
              <w:right w:val="single" w:sz="4" w:space="0" w:color="auto"/>
            </w:tcBorders>
            <w:shd w:val="clear" w:color="auto" w:fill="auto"/>
          </w:tcPr>
          <w:p w14:paraId="1038DF4B" w14:textId="77777777" w:rsidR="004A38A1" w:rsidRPr="00FB2E9C" w:rsidRDefault="004A38A1" w:rsidP="00676D5F">
            <w:pPr>
              <w:pStyle w:val="MessageHeader"/>
            </w:pPr>
            <w:r w:rsidRPr="00FB2E9C">
              <w:t>Nosaukums</w:t>
            </w:r>
          </w:p>
        </w:tc>
        <w:tc>
          <w:tcPr>
            <w:tcW w:w="7052" w:type="dxa"/>
            <w:tcBorders>
              <w:left w:val="single" w:sz="4" w:space="0" w:color="auto"/>
            </w:tcBorders>
          </w:tcPr>
          <w:p w14:paraId="70DAF751" w14:textId="77777777" w:rsidR="004A38A1" w:rsidRPr="00FB2E9C" w:rsidRDefault="004A38A1" w:rsidP="004A38A1">
            <w:pPr>
              <w:pStyle w:val="Tablebody"/>
              <w:rPr>
                <w:rFonts w:cs="Times New Roman"/>
              </w:rPr>
            </w:pPr>
            <w:r w:rsidRPr="00FB2E9C">
              <w:rPr>
                <w:rFonts w:cs="Times New Roman"/>
              </w:rPr>
              <w:t>Izņemt objektu no mapes</w:t>
            </w:r>
          </w:p>
        </w:tc>
      </w:tr>
      <w:tr w:rsidR="004A38A1" w:rsidRPr="00FB2E9C" w14:paraId="44AC4FB0" w14:textId="77777777" w:rsidTr="00676D5F">
        <w:tc>
          <w:tcPr>
            <w:tcW w:w="9854" w:type="dxa"/>
            <w:gridSpan w:val="2"/>
            <w:tcBorders>
              <w:bottom w:val="single" w:sz="4" w:space="0" w:color="auto"/>
            </w:tcBorders>
            <w:shd w:val="clear" w:color="auto" w:fill="auto"/>
          </w:tcPr>
          <w:p w14:paraId="38E85908" w14:textId="77777777" w:rsidR="004A38A1" w:rsidRPr="00FB2E9C" w:rsidRDefault="004A38A1" w:rsidP="00676D5F">
            <w:pPr>
              <w:pStyle w:val="MessageHeader"/>
            </w:pPr>
            <w:r w:rsidRPr="00FB2E9C">
              <w:t>Ievads</w:t>
            </w:r>
          </w:p>
        </w:tc>
      </w:tr>
      <w:tr w:rsidR="004A38A1" w:rsidRPr="00FB2E9C" w14:paraId="5D8E9F30" w14:textId="77777777" w:rsidTr="004A38A1">
        <w:tc>
          <w:tcPr>
            <w:tcW w:w="9854" w:type="dxa"/>
            <w:gridSpan w:val="2"/>
            <w:tcBorders>
              <w:top w:val="single" w:sz="4" w:space="0" w:color="auto"/>
            </w:tcBorders>
          </w:tcPr>
          <w:p w14:paraId="2179ED3A" w14:textId="77777777" w:rsidR="004A38A1" w:rsidRPr="00FB2E9C" w:rsidRDefault="004A38A1" w:rsidP="004A38A1">
            <w:pPr>
              <w:pStyle w:val="Tablebody"/>
              <w:rPr>
                <w:rFonts w:cs="Times New Roman"/>
              </w:rPr>
            </w:pPr>
            <w:r w:rsidRPr="00FB2E9C">
              <w:rPr>
                <w:rFonts w:cs="Times New Roman"/>
              </w:rPr>
              <w:t>Izņem objektu no mapes.</w:t>
            </w:r>
          </w:p>
        </w:tc>
      </w:tr>
      <w:tr w:rsidR="004A38A1" w:rsidRPr="00FB2E9C" w14:paraId="4E5934B4" w14:textId="77777777" w:rsidTr="00676D5F">
        <w:tc>
          <w:tcPr>
            <w:tcW w:w="9854" w:type="dxa"/>
            <w:gridSpan w:val="2"/>
            <w:tcBorders>
              <w:bottom w:val="single" w:sz="4" w:space="0" w:color="auto"/>
            </w:tcBorders>
            <w:shd w:val="clear" w:color="auto" w:fill="auto"/>
          </w:tcPr>
          <w:p w14:paraId="437DDB77" w14:textId="77777777" w:rsidR="004A38A1" w:rsidRPr="00FB2E9C" w:rsidRDefault="004A38A1" w:rsidP="00676D5F">
            <w:pPr>
              <w:pStyle w:val="MessageHeader"/>
            </w:pPr>
            <w:r w:rsidRPr="00FB2E9C">
              <w:t>Ievaddati</w:t>
            </w:r>
          </w:p>
        </w:tc>
      </w:tr>
      <w:tr w:rsidR="004A38A1" w:rsidRPr="00FB2E9C" w14:paraId="077D310E" w14:textId="77777777" w:rsidTr="004A38A1">
        <w:tc>
          <w:tcPr>
            <w:tcW w:w="9854" w:type="dxa"/>
            <w:gridSpan w:val="2"/>
            <w:tcBorders>
              <w:top w:val="single" w:sz="4" w:space="0" w:color="auto"/>
            </w:tcBorders>
          </w:tcPr>
          <w:p w14:paraId="4F47BA60" w14:textId="6A8A56C4" w:rsidR="004A38A1" w:rsidRPr="00230858" w:rsidRDefault="00955A4B" w:rsidP="00230858">
            <w:pPr>
              <w:pStyle w:val="TableListBullet"/>
            </w:pPr>
            <w:r>
              <w:t>repositoryId – repozitorija identifikatora URN, obligāts;</w:t>
            </w:r>
          </w:p>
          <w:p w14:paraId="0DC5DEAD" w14:textId="77777777" w:rsidR="004A38A1" w:rsidRPr="00230858" w:rsidRDefault="004A38A1" w:rsidP="00230858">
            <w:pPr>
              <w:pStyle w:val="TableListBullet"/>
            </w:pPr>
            <w:r w:rsidRPr="00230858">
              <w:t>objectId – dokumenta identifikators – obligāts;</w:t>
            </w:r>
          </w:p>
          <w:p w14:paraId="7AFC589A" w14:textId="77777777" w:rsidR="004A38A1" w:rsidRPr="00230858" w:rsidRDefault="004A38A1" w:rsidP="00230858">
            <w:pPr>
              <w:pStyle w:val="TableListBullet"/>
            </w:pPr>
            <w:r w:rsidRPr="00230858">
              <w:t>folderId – mapes identifikators;</w:t>
            </w:r>
          </w:p>
          <w:p w14:paraId="3DE01045" w14:textId="77777777" w:rsidR="004A38A1" w:rsidRPr="00230858" w:rsidRDefault="004A38A1" w:rsidP="00230858">
            <w:pPr>
              <w:pStyle w:val="TableListBullet"/>
            </w:pPr>
            <w:r w:rsidRPr="00230858">
              <w:t xml:space="preserve">extension – elements papildus datiem, specifiskai repozitorija vai programmatūras realizācijai. Šajā metodē elementa vērtība un/vai tā struktūra tiek ignorēta: null. </w:t>
            </w:r>
          </w:p>
          <w:p w14:paraId="57DCF883"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12243A30" wp14:editId="12D8F6C4">
                  <wp:extent cx="5857336" cy="17593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filing Services.removeObjectFromFold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57336" cy="1759388"/>
                          </a:xfrm>
                          <a:prstGeom prst="rect">
                            <a:avLst/>
                          </a:prstGeom>
                        </pic:spPr>
                      </pic:pic>
                    </a:graphicData>
                  </a:graphic>
                </wp:inline>
              </w:drawing>
            </w:r>
          </w:p>
          <w:p w14:paraId="5336A470" w14:textId="77777777" w:rsidR="004A38A1" w:rsidRPr="00FB2E9C" w:rsidRDefault="004A38A1" w:rsidP="004A38A1">
            <w:pPr>
              <w:pStyle w:val="Tablebody"/>
              <w:rPr>
                <w:rFonts w:cs="Times New Roman"/>
              </w:rPr>
            </w:pPr>
            <w:r w:rsidRPr="00FB2E9C">
              <w:rPr>
                <w:rFonts w:cs="Times New Roman"/>
              </w:rPr>
              <w:t>Piemērs:</w:t>
            </w:r>
          </w:p>
          <w:p w14:paraId="724F374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ns:removeObjectFromFolder</w:t>
            </w:r>
            <w:r w:rsidRPr="007D5858">
              <w:rPr>
                <w:rFonts w:ascii="Consolas" w:hAnsi="Consolas"/>
                <w:color w:val="0000FF"/>
                <w:sz w:val="16"/>
                <w:szCs w:val="16"/>
                <w:highlight w:val="white"/>
              </w:rPr>
              <w:t>&gt;</w:t>
            </w:r>
          </w:p>
          <w:p w14:paraId="6408696B" w14:textId="44695BD5"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p>
          <w:p w14:paraId="31C12AC7" w14:textId="582F7E89"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ns:objectId</w:t>
            </w:r>
            <w:r w:rsidRPr="007D5858">
              <w:rPr>
                <w:rFonts w:ascii="Consolas" w:hAnsi="Consolas"/>
                <w:color w:val="0000FF"/>
                <w:sz w:val="16"/>
                <w:szCs w:val="16"/>
                <w:highlight w:val="white"/>
              </w:rPr>
              <w:t>&gt;</w:t>
            </w:r>
            <w:r w:rsidR="00C70A70" w:rsidRPr="00181BF5">
              <w:rPr>
                <w:rFonts w:ascii="Consolas" w:hAnsi="Consolas"/>
                <w:color w:val="000000"/>
                <w:sz w:val="16"/>
                <w:szCs w:val="19"/>
              </w:rPr>
              <w:t>URN:IVIS:100266:</w:t>
            </w:r>
            <w:r w:rsidR="00C70A70">
              <w:rPr>
                <w:rFonts w:ascii="Consolas" w:hAnsi="Consolas"/>
                <w:color w:val="000000"/>
                <w:sz w:val="16"/>
                <w:szCs w:val="19"/>
              </w:rPr>
              <w:t>DOC</w:t>
            </w:r>
            <w:r w:rsidR="00C70A70" w:rsidRPr="00181BF5">
              <w:rPr>
                <w:rFonts w:ascii="Consolas" w:hAnsi="Consolas"/>
                <w:color w:val="000000"/>
                <w:sz w:val="16"/>
                <w:szCs w:val="19"/>
              </w:rPr>
              <w:t>-</w:t>
            </w:r>
            <w:r w:rsidR="00C70A70">
              <w:rPr>
                <w:rFonts w:ascii="Consolas" w:hAnsi="Consolas"/>
                <w:color w:val="000000"/>
                <w:sz w:val="16"/>
                <w:szCs w:val="19"/>
              </w:rPr>
              <w:t>1234567</w:t>
            </w:r>
            <w:r w:rsidRPr="007D5858">
              <w:rPr>
                <w:rFonts w:ascii="Consolas" w:hAnsi="Consolas"/>
                <w:color w:val="000000"/>
                <w:sz w:val="16"/>
                <w:szCs w:val="16"/>
                <w:highlight w:val="white"/>
              </w:rPr>
              <w:t>-V1.0</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ns:objectId</w:t>
            </w:r>
            <w:r w:rsidRPr="007D5858">
              <w:rPr>
                <w:rFonts w:ascii="Consolas" w:hAnsi="Consolas"/>
                <w:color w:val="0000FF"/>
                <w:sz w:val="16"/>
                <w:szCs w:val="16"/>
                <w:highlight w:val="white"/>
              </w:rPr>
              <w:t>&gt;</w:t>
            </w:r>
          </w:p>
          <w:p w14:paraId="5A92E643" w14:textId="311625BD"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r w:rsidR="000501CE" w:rsidRPr="00181BF5">
              <w:rPr>
                <w:rFonts w:ascii="Consolas" w:hAnsi="Consolas"/>
                <w:color w:val="000000"/>
                <w:sz w:val="16"/>
                <w:szCs w:val="19"/>
              </w:rPr>
              <w:t>URN:IVIS:100266:</w:t>
            </w:r>
            <w:r w:rsidR="000501CE">
              <w:rPr>
                <w:rFonts w:ascii="Consolas" w:hAnsi="Consolas"/>
                <w:color w:val="000000"/>
                <w:sz w:val="16"/>
                <w:szCs w:val="19"/>
              </w:rPr>
              <w:t>FLD</w:t>
            </w:r>
            <w:r w:rsidR="000501CE" w:rsidRPr="00181BF5">
              <w:rPr>
                <w:rFonts w:ascii="Consolas" w:hAnsi="Consolas"/>
                <w:color w:val="000000"/>
                <w:sz w:val="16"/>
                <w:szCs w:val="19"/>
              </w:rPr>
              <w:t>-</w:t>
            </w:r>
            <w:r w:rsidR="000501CE">
              <w:rPr>
                <w:rFonts w:ascii="Consolas" w:hAnsi="Consolas"/>
                <w:color w:val="000000"/>
                <w:sz w:val="16"/>
                <w:szCs w:val="19"/>
              </w:rPr>
              <w:t>1234567</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p>
          <w:p w14:paraId="50988D9A"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ns:removeObjectFromFolder</w:t>
            </w:r>
            <w:r w:rsidRPr="007D5858">
              <w:rPr>
                <w:rFonts w:ascii="Consolas" w:hAnsi="Consolas"/>
                <w:color w:val="0000FF"/>
                <w:sz w:val="16"/>
                <w:szCs w:val="16"/>
                <w:highlight w:val="white"/>
              </w:rPr>
              <w:t>&gt;</w:t>
            </w:r>
          </w:p>
        </w:tc>
      </w:tr>
      <w:tr w:rsidR="004A38A1" w:rsidRPr="00FB2E9C" w14:paraId="7D6010B5" w14:textId="77777777" w:rsidTr="00676D5F">
        <w:tc>
          <w:tcPr>
            <w:tcW w:w="9854" w:type="dxa"/>
            <w:gridSpan w:val="2"/>
            <w:tcBorders>
              <w:bottom w:val="single" w:sz="4" w:space="0" w:color="auto"/>
            </w:tcBorders>
            <w:shd w:val="clear" w:color="auto" w:fill="auto"/>
          </w:tcPr>
          <w:p w14:paraId="68CF8CF9" w14:textId="77777777" w:rsidR="004A38A1" w:rsidRPr="00FB2E9C" w:rsidRDefault="004A38A1" w:rsidP="00676D5F">
            <w:pPr>
              <w:pStyle w:val="MessageHeader"/>
            </w:pPr>
            <w:r w:rsidRPr="00FB2E9C">
              <w:t>Izvaddati</w:t>
            </w:r>
          </w:p>
        </w:tc>
      </w:tr>
      <w:tr w:rsidR="004A38A1" w:rsidRPr="00FB2E9C" w14:paraId="20AB4CDC" w14:textId="77777777" w:rsidTr="004A38A1">
        <w:tc>
          <w:tcPr>
            <w:tcW w:w="9854" w:type="dxa"/>
            <w:gridSpan w:val="2"/>
            <w:tcBorders>
              <w:top w:val="single" w:sz="4" w:space="0" w:color="auto"/>
            </w:tcBorders>
          </w:tcPr>
          <w:p w14:paraId="696DF14D" w14:textId="77777777" w:rsidR="004A38A1" w:rsidRPr="00230858" w:rsidRDefault="004A38A1" w:rsidP="00230858">
            <w:pPr>
              <w:pStyle w:val="TableListBullet"/>
            </w:pPr>
            <w:r w:rsidRPr="00230858">
              <w:t>extension – vienmēr null.</w:t>
            </w:r>
          </w:p>
          <w:p w14:paraId="39CF196C"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287F80F1" wp14:editId="3E8258D2">
                  <wp:extent cx="5857336" cy="9225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filing Services.removeObjectFromFolderRespons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57336" cy="922540"/>
                          </a:xfrm>
                          <a:prstGeom prst="rect">
                            <a:avLst/>
                          </a:prstGeom>
                        </pic:spPr>
                      </pic:pic>
                    </a:graphicData>
                  </a:graphic>
                </wp:inline>
              </w:drawing>
            </w:r>
          </w:p>
          <w:p w14:paraId="590F2723" w14:textId="77777777" w:rsidR="004A38A1" w:rsidRPr="00FB2E9C" w:rsidRDefault="004A38A1" w:rsidP="004A38A1">
            <w:pPr>
              <w:pStyle w:val="Tablebody"/>
              <w:rPr>
                <w:rFonts w:cs="Times New Roman"/>
              </w:rPr>
            </w:pPr>
            <w:r w:rsidRPr="00FB2E9C">
              <w:rPr>
                <w:rFonts w:cs="Times New Roman"/>
              </w:rPr>
              <w:t>Piemērs:</w:t>
            </w:r>
          </w:p>
          <w:p w14:paraId="355D60E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removeObjectFromFolderResponse</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http://docs.oasis-open.org/ns/cmis/messaging/200908/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5A5C3D90"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extension</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xsi:nil</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true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&gt;&lt;/</w:t>
            </w:r>
            <w:r w:rsidRPr="007D5858">
              <w:rPr>
                <w:rFonts w:ascii="Consolas" w:hAnsi="Consolas"/>
                <w:color w:val="A31515"/>
                <w:sz w:val="16"/>
                <w:szCs w:val="16"/>
                <w:highlight w:val="white"/>
              </w:rPr>
              <w:t>extension</w:t>
            </w:r>
            <w:r w:rsidRPr="007D5858">
              <w:rPr>
                <w:rFonts w:ascii="Consolas" w:hAnsi="Consolas"/>
                <w:color w:val="0000FF"/>
                <w:sz w:val="16"/>
                <w:szCs w:val="16"/>
                <w:highlight w:val="white"/>
              </w:rPr>
              <w:t>&gt;</w:t>
            </w:r>
          </w:p>
          <w:p w14:paraId="1FB29282"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removeObjectFromFolderResponse</w:t>
            </w:r>
            <w:r w:rsidRPr="007D5858">
              <w:rPr>
                <w:rFonts w:ascii="Consolas" w:hAnsi="Consolas"/>
                <w:color w:val="0000FF"/>
                <w:sz w:val="16"/>
                <w:szCs w:val="16"/>
                <w:highlight w:val="white"/>
              </w:rPr>
              <w:t>&gt;</w:t>
            </w:r>
          </w:p>
        </w:tc>
      </w:tr>
      <w:tr w:rsidR="004A38A1" w:rsidRPr="00FB2E9C" w14:paraId="176A3ACB" w14:textId="77777777" w:rsidTr="00676D5F">
        <w:tc>
          <w:tcPr>
            <w:tcW w:w="9854" w:type="dxa"/>
            <w:gridSpan w:val="2"/>
            <w:tcBorders>
              <w:bottom w:val="single" w:sz="4" w:space="0" w:color="auto"/>
            </w:tcBorders>
            <w:shd w:val="clear" w:color="auto" w:fill="auto"/>
          </w:tcPr>
          <w:p w14:paraId="66B06046" w14:textId="77777777" w:rsidR="004A38A1" w:rsidRPr="00FB2E9C" w:rsidRDefault="004A38A1" w:rsidP="00676D5F">
            <w:pPr>
              <w:pStyle w:val="MessageHeader"/>
            </w:pPr>
            <w:r w:rsidRPr="00FB2E9C">
              <w:t>Kļūdas</w:t>
            </w:r>
          </w:p>
        </w:tc>
      </w:tr>
      <w:tr w:rsidR="004A38A1" w:rsidRPr="00FB2E9C" w14:paraId="777053E8" w14:textId="77777777" w:rsidTr="004A38A1">
        <w:tc>
          <w:tcPr>
            <w:tcW w:w="9854" w:type="dxa"/>
            <w:gridSpan w:val="2"/>
            <w:tcBorders>
              <w:top w:val="single" w:sz="4" w:space="0" w:color="auto"/>
            </w:tcBorders>
          </w:tcPr>
          <w:p w14:paraId="615E3DA9"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constraint</w:t>
            </w:r>
          </w:p>
        </w:tc>
      </w:tr>
    </w:tbl>
    <w:p w14:paraId="2B4FF17B" w14:textId="77777777" w:rsidR="004A38A1" w:rsidRPr="00676D5F" w:rsidRDefault="004A38A1" w:rsidP="00676D5F">
      <w:pPr>
        <w:pStyle w:val="Heading2"/>
      </w:pPr>
      <w:bookmarkStart w:id="282" w:name="_Toc453258247"/>
      <w:bookmarkStart w:id="283" w:name="_Toc481068424"/>
      <w:bookmarkStart w:id="284" w:name="_Toc505086982"/>
      <w:r w:rsidRPr="00676D5F">
        <w:t>Navigācijas metodes</w:t>
      </w:r>
      <w:bookmarkEnd w:id="282"/>
      <w:bookmarkEnd w:id="283"/>
      <w:bookmarkEnd w:id="284"/>
    </w:p>
    <w:p w14:paraId="34EFBB73" w14:textId="2DB7FBD2" w:rsidR="004A38A1" w:rsidRDefault="00235401" w:rsidP="004A38A1">
      <w:r>
        <w:t xml:space="preserve">Visas šajā nodaļā aprakstītās metodes realizētas </w:t>
      </w:r>
      <w:r w:rsidR="004A38A1" w:rsidRPr="00D504D4">
        <w:rPr>
          <w:i/>
        </w:rPr>
        <w:t>NavigationService</w:t>
      </w:r>
      <w:r w:rsidR="004A38A1">
        <w:t xml:space="preserve"> servisā. </w:t>
      </w:r>
    </w:p>
    <w:p w14:paraId="6BF6F45B" w14:textId="77777777" w:rsidR="004A38A1" w:rsidRPr="00676D5F" w:rsidRDefault="004A38A1" w:rsidP="00676D5F">
      <w:pPr>
        <w:pStyle w:val="Heading3"/>
      </w:pPr>
      <w:bookmarkStart w:id="285" w:name="_Toc453258248"/>
      <w:bookmarkStart w:id="286" w:name="_Toc481068425"/>
      <w:bookmarkStart w:id="287" w:name="_Toc505086983"/>
      <w:r w:rsidRPr="00676D5F">
        <w:t>Metode „getDescendants”</w:t>
      </w:r>
      <w:bookmarkEnd w:id="285"/>
      <w:bookmarkEnd w:id="286"/>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5954"/>
      </w:tblGrid>
      <w:tr w:rsidR="004A38A1" w:rsidRPr="00FB2E9C" w14:paraId="5828A6A1" w14:textId="77777777" w:rsidTr="00676D5F">
        <w:tc>
          <w:tcPr>
            <w:tcW w:w="3183" w:type="dxa"/>
            <w:tcBorders>
              <w:right w:val="single" w:sz="4" w:space="0" w:color="auto"/>
            </w:tcBorders>
            <w:shd w:val="clear" w:color="auto" w:fill="auto"/>
          </w:tcPr>
          <w:p w14:paraId="7C092F21" w14:textId="77777777" w:rsidR="004A38A1" w:rsidRPr="00FB2E9C" w:rsidRDefault="004A38A1" w:rsidP="00676D5F">
            <w:pPr>
              <w:pStyle w:val="MessageHeader"/>
            </w:pPr>
            <w:r w:rsidRPr="00FB2E9C">
              <w:t>Identifikators</w:t>
            </w:r>
          </w:p>
        </w:tc>
        <w:tc>
          <w:tcPr>
            <w:tcW w:w="6671" w:type="dxa"/>
            <w:tcBorders>
              <w:left w:val="single" w:sz="4" w:space="0" w:color="auto"/>
              <w:bottom w:val="single" w:sz="4" w:space="0" w:color="auto"/>
            </w:tcBorders>
          </w:tcPr>
          <w:p w14:paraId="076210BC" w14:textId="77777777" w:rsidR="004A38A1" w:rsidRPr="00FB2E9C" w:rsidRDefault="004A38A1" w:rsidP="004A38A1">
            <w:pPr>
              <w:pStyle w:val="Tablebody"/>
              <w:rPr>
                <w:rFonts w:cs="Times New Roman"/>
              </w:rPr>
            </w:pPr>
            <w:r w:rsidRPr="00FB2E9C">
              <w:rPr>
                <w:rFonts w:cs="Times New Roman"/>
              </w:rPr>
              <w:t>getDescendants</w:t>
            </w:r>
          </w:p>
        </w:tc>
      </w:tr>
      <w:tr w:rsidR="004A38A1" w:rsidRPr="00FB2E9C" w14:paraId="6E1F21BA" w14:textId="77777777" w:rsidTr="00676D5F">
        <w:tc>
          <w:tcPr>
            <w:tcW w:w="3183" w:type="dxa"/>
            <w:tcBorders>
              <w:right w:val="single" w:sz="4" w:space="0" w:color="auto"/>
            </w:tcBorders>
            <w:shd w:val="clear" w:color="auto" w:fill="auto"/>
          </w:tcPr>
          <w:p w14:paraId="2A8D6062" w14:textId="77777777" w:rsidR="004A38A1" w:rsidRPr="00FB2E9C" w:rsidRDefault="004A38A1" w:rsidP="00676D5F">
            <w:pPr>
              <w:pStyle w:val="MessageHeader"/>
            </w:pPr>
            <w:r w:rsidRPr="00FB2E9C">
              <w:t>Nosaukums</w:t>
            </w:r>
          </w:p>
        </w:tc>
        <w:tc>
          <w:tcPr>
            <w:tcW w:w="6671" w:type="dxa"/>
            <w:tcBorders>
              <w:left w:val="single" w:sz="4" w:space="0" w:color="auto"/>
            </w:tcBorders>
          </w:tcPr>
          <w:p w14:paraId="0CB746AD" w14:textId="77777777" w:rsidR="004A38A1" w:rsidRPr="00FB2E9C" w:rsidRDefault="004A38A1" w:rsidP="004A38A1">
            <w:pPr>
              <w:pStyle w:val="Tablebody"/>
              <w:rPr>
                <w:rFonts w:cs="Times New Roman"/>
              </w:rPr>
            </w:pPr>
            <w:r w:rsidRPr="00FB2E9C">
              <w:rPr>
                <w:rFonts w:cs="Times New Roman"/>
              </w:rPr>
              <w:t>Izgūt mapes objektus norādītajā hierarhijas līmenī</w:t>
            </w:r>
          </w:p>
        </w:tc>
      </w:tr>
      <w:tr w:rsidR="004A38A1" w:rsidRPr="00FB2E9C" w14:paraId="19F434CD" w14:textId="77777777" w:rsidTr="00676D5F">
        <w:tc>
          <w:tcPr>
            <w:tcW w:w="9854" w:type="dxa"/>
            <w:gridSpan w:val="2"/>
            <w:tcBorders>
              <w:bottom w:val="single" w:sz="4" w:space="0" w:color="auto"/>
            </w:tcBorders>
            <w:shd w:val="clear" w:color="auto" w:fill="auto"/>
          </w:tcPr>
          <w:p w14:paraId="3B5DD654" w14:textId="77777777" w:rsidR="004A38A1" w:rsidRPr="00FB2E9C" w:rsidRDefault="004A38A1" w:rsidP="00676D5F">
            <w:pPr>
              <w:pStyle w:val="MessageHeader"/>
            </w:pPr>
            <w:r w:rsidRPr="00FB2E9C">
              <w:t>Ievads</w:t>
            </w:r>
          </w:p>
        </w:tc>
      </w:tr>
      <w:tr w:rsidR="004A38A1" w:rsidRPr="00FB2E9C" w14:paraId="6552B3EB" w14:textId="77777777" w:rsidTr="004A38A1">
        <w:tc>
          <w:tcPr>
            <w:tcW w:w="9854" w:type="dxa"/>
            <w:gridSpan w:val="2"/>
            <w:tcBorders>
              <w:top w:val="single" w:sz="4" w:space="0" w:color="auto"/>
            </w:tcBorders>
          </w:tcPr>
          <w:p w14:paraId="489A5F9C" w14:textId="77777777" w:rsidR="004A38A1" w:rsidRPr="00FB2E9C" w:rsidRDefault="004A38A1" w:rsidP="004A38A1">
            <w:pPr>
              <w:pStyle w:val="Tablebody"/>
              <w:rPr>
                <w:rFonts w:cs="Times New Roman"/>
              </w:rPr>
            </w:pPr>
            <w:r w:rsidRPr="00FB2E9C">
              <w:rPr>
                <w:rFonts w:cs="Times New Roman"/>
              </w:rPr>
              <w:t>Atgriež sarakstu ar objektiem, kas izvietoti ievaddatos norādītajā mapē, vai mapēs zem tās.</w:t>
            </w:r>
          </w:p>
        </w:tc>
      </w:tr>
      <w:tr w:rsidR="004A38A1" w:rsidRPr="00FB2E9C" w14:paraId="4A3D1DB9" w14:textId="77777777" w:rsidTr="00676D5F">
        <w:tc>
          <w:tcPr>
            <w:tcW w:w="9854" w:type="dxa"/>
            <w:gridSpan w:val="2"/>
            <w:tcBorders>
              <w:bottom w:val="single" w:sz="4" w:space="0" w:color="auto"/>
            </w:tcBorders>
            <w:shd w:val="clear" w:color="auto" w:fill="auto"/>
          </w:tcPr>
          <w:p w14:paraId="30CD2CD1" w14:textId="77777777" w:rsidR="004A38A1" w:rsidRPr="00FB2E9C" w:rsidRDefault="004A38A1" w:rsidP="00676D5F">
            <w:pPr>
              <w:pStyle w:val="MessageHeader"/>
            </w:pPr>
            <w:r w:rsidRPr="00FB2E9C">
              <w:t>Ievaddati</w:t>
            </w:r>
          </w:p>
        </w:tc>
      </w:tr>
      <w:tr w:rsidR="004A38A1" w:rsidRPr="00FB2E9C" w14:paraId="6EDB639C" w14:textId="77777777" w:rsidTr="004A38A1">
        <w:tc>
          <w:tcPr>
            <w:tcW w:w="9854" w:type="dxa"/>
            <w:gridSpan w:val="2"/>
            <w:tcBorders>
              <w:top w:val="single" w:sz="4" w:space="0" w:color="auto"/>
            </w:tcBorders>
          </w:tcPr>
          <w:p w14:paraId="25AA2D35" w14:textId="592560D5" w:rsidR="004A38A1" w:rsidRPr="00230858" w:rsidRDefault="00955A4B" w:rsidP="00230858">
            <w:pPr>
              <w:pStyle w:val="TableListBullet"/>
            </w:pPr>
            <w:r>
              <w:t>repositoryId – repozitorija identifikatora URN, obligāts;</w:t>
            </w:r>
          </w:p>
          <w:p w14:paraId="0C950C6B" w14:textId="77777777" w:rsidR="004A38A1" w:rsidRPr="00230858" w:rsidRDefault="004A38A1" w:rsidP="00230858">
            <w:pPr>
              <w:pStyle w:val="TableListBullet"/>
            </w:pPr>
            <w:r w:rsidRPr="00230858">
              <w:t>folderId – mapes identifikators, kurā jāmeklē objekti – obligāts;</w:t>
            </w:r>
          </w:p>
          <w:p w14:paraId="4D0A2742" w14:textId="77777777" w:rsidR="004A38A1" w:rsidRPr="00230858" w:rsidRDefault="004A38A1" w:rsidP="00230858">
            <w:pPr>
              <w:pStyle w:val="TableListBullet"/>
            </w:pPr>
            <w:r w:rsidRPr="00230858">
              <w:t>depth – hierarhijas līmeņa ierobežojums, pieļaujamas vērtības „-1” un jebkurš vesels pozitīvs skaitlis, noklusētā vērtība 2;</w:t>
            </w:r>
          </w:p>
          <w:p w14:paraId="1990E645" w14:textId="77777777" w:rsidR="004A38A1" w:rsidRPr="00230858" w:rsidRDefault="004A38A1" w:rsidP="00230858">
            <w:pPr>
              <w:pStyle w:val="TableListBullet"/>
            </w:pPr>
            <w:r w:rsidRPr="00230858">
              <w:t>filter – pēc noklusējuma “not set”. Pieprasīto īpašību (to queryName) saraksts, kurā vērtības savstarpēji ir atdalītas ar komatiem, vai tikai “*”;</w:t>
            </w:r>
          </w:p>
          <w:p w14:paraId="66DEAFFE" w14:textId="77777777" w:rsidR="004A38A1" w:rsidRPr="00230858" w:rsidRDefault="004A38A1" w:rsidP="00230858">
            <w:pPr>
              <w:pStyle w:val="TableListBullet"/>
            </w:pPr>
            <w:r w:rsidRPr="00230858">
              <w:t>includeAllowableActions – pēc noklusējuma “false”;</w:t>
            </w:r>
          </w:p>
          <w:p w14:paraId="081295B1" w14:textId="77777777" w:rsidR="004A38A1" w:rsidRPr="00230858" w:rsidRDefault="004A38A1" w:rsidP="00230858">
            <w:pPr>
              <w:pStyle w:val="TableListBullet"/>
            </w:pPr>
            <w:r w:rsidRPr="00230858">
              <w:t>includeRelationships – viens no none, source, target, both, noklusētā vērtība none;</w:t>
            </w:r>
          </w:p>
          <w:p w14:paraId="4C0568CA" w14:textId="77777777" w:rsidR="004A38A1" w:rsidRPr="00230858" w:rsidRDefault="004A38A1" w:rsidP="00230858">
            <w:pPr>
              <w:pStyle w:val="TableListBullet"/>
            </w:pPr>
            <w:r w:rsidRPr="00230858">
              <w:t>renditionFilter – vienmēr null;</w:t>
            </w:r>
          </w:p>
          <w:p w14:paraId="0691DDC9" w14:textId="77777777" w:rsidR="004A38A1" w:rsidRPr="00230858" w:rsidRDefault="004A38A1" w:rsidP="00230858">
            <w:pPr>
              <w:pStyle w:val="TableListBullet"/>
            </w:pPr>
            <w:r w:rsidRPr="00230858">
              <w:t>includePathSegment – pēc noklusējuma false. Nosaka, ka kopā ar objekta īpašībām ir nepieciešams atgriezt mapes path elementu, kas var būt specifisks repozitorijam;</w:t>
            </w:r>
          </w:p>
          <w:p w14:paraId="24F617AD"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0FF70F68"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29963DC4" wp14:editId="03CC5B01">
                  <wp:extent cx="5760769" cy="2782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Services.getDescendants-3.png"/>
                          <pic:cNvPicPr/>
                        </pic:nvPicPr>
                        <pic:blipFill>
                          <a:blip r:embed="rId52">
                            <a:extLst>
                              <a:ext uri="{28A0092B-C50C-407E-A947-70E740481C1C}">
                                <a14:useLocalDpi xmlns:a14="http://schemas.microsoft.com/office/drawing/2010/main" val="0"/>
                              </a:ext>
                            </a:extLst>
                          </a:blip>
                          <a:stretch>
                            <a:fillRect/>
                          </a:stretch>
                        </pic:blipFill>
                        <pic:spPr>
                          <a:xfrm>
                            <a:off x="0" y="0"/>
                            <a:ext cx="5766872" cy="2785905"/>
                          </a:xfrm>
                          <a:prstGeom prst="rect">
                            <a:avLst/>
                          </a:prstGeom>
                        </pic:spPr>
                      </pic:pic>
                    </a:graphicData>
                  </a:graphic>
                </wp:inline>
              </w:drawing>
            </w:r>
          </w:p>
          <w:p w14:paraId="49F002BD" w14:textId="77777777" w:rsidR="004A38A1" w:rsidRPr="00FB2E9C" w:rsidRDefault="004A38A1" w:rsidP="004A38A1">
            <w:pPr>
              <w:pStyle w:val="Tablebody"/>
              <w:rPr>
                <w:rFonts w:cs="Times New Roman"/>
              </w:rPr>
            </w:pPr>
            <w:r w:rsidRPr="00FB2E9C">
              <w:rPr>
                <w:rFonts w:cs="Times New Roman"/>
              </w:rPr>
              <w:t>Piemērs:</w:t>
            </w:r>
          </w:p>
          <w:p w14:paraId="17A5F291"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ns:getDescendants</w:t>
            </w:r>
            <w:r w:rsidRPr="007D5858">
              <w:rPr>
                <w:rFonts w:ascii="Consolas" w:hAnsi="Consolas"/>
                <w:color w:val="0000FF"/>
                <w:sz w:val="16"/>
                <w:szCs w:val="16"/>
                <w:highlight w:val="white"/>
              </w:rPr>
              <w:t>&gt;</w:t>
            </w:r>
          </w:p>
          <w:p w14:paraId="54575959" w14:textId="4FA9DB0E"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p>
          <w:p w14:paraId="360B9FC6" w14:textId="0A00A7C5"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r w:rsidR="009C1D17" w:rsidRPr="00181BF5">
              <w:rPr>
                <w:rFonts w:ascii="Consolas" w:hAnsi="Consolas"/>
                <w:color w:val="000000"/>
                <w:sz w:val="16"/>
                <w:szCs w:val="19"/>
              </w:rPr>
              <w:t>URN:IVIS:100266:</w:t>
            </w:r>
            <w:r w:rsidR="00F84D42">
              <w:rPr>
                <w:rFonts w:ascii="Consolas" w:hAnsi="Consolas"/>
                <w:color w:val="000000"/>
                <w:sz w:val="16"/>
                <w:szCs w:val="19"/>
              </w:rPr>
              <w:t>FLD</w:t>
            </w:r>
            <w:r w:rsidR="009C1D17" w:rsidRPr="00181BF5">
              <w:rPr>
                <w:rFonts w:ascii="Consolas" w:hAnsi="Consolas"/>
                <w:color w:val="000000"/>
                <w:sz w:val="16"/>
                <w:szCs w:val="19"/>
              </w:rPr>
              <w:t>-</w:t>
            </w:r>
            <w:r w:rsidR="009C1D17">
              <w:rPr>
                <w:rFonts w:ascii="Consolas" w:hAnsi="Consolas"/>
                <w:color w:val="000000"/>
                <w:sz w:val="16"/>
                <w:szCs w:val="19"/>
              </w:rPr>
              <w:t>1234567</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p>
          <w:p w14:paraId="76FD2CB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ns:depth</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ns:depth</w:t>
            </w:r>
            <w:r w:rsidRPr="007D5858">
              <w:rPr>
                <w:rFonts w:ascii="Consolas" w:hAnsi="Consolas"/>
                <w:color w:val="0000FF"/>
                <w:sz w:val="16"/>
                <w:szCs w:val="16"/>
                <w:highlight w:val="white"/>
              </w:rPr>
              <w:t>&gt;</w:t>
            </w:r>
          </w:p>
          <w:p w14:paraId="69AA6F9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ns:filter</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cmis:name</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ns:filter</w:t>
            </w:r>
            <w:r w:rsidRPr="007D5858">
              <w:rPr>
                <w:rFonts w:ascii="Consolas" w:hAnsi="Consolas"/>
                <w:color w:val="0000FF"/>
                <w:sz w:val="16"/>
                <w:szCs w:val="16"/>
                <w:highlight w:val="white"/>
              </w:rPr>
              <w:t>&gt;</w:t>
            </w:r>
          </w:p>
          <w:p w14:paraId="4A886D71"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ns:getDescendants</w:t>
            </w:r>
            <w:r w:rsidRPr="007D5858">
              <w:rPr>
                <w:rFonts w:ascii="Consolas" w:hAnsi="Consolas"/>
                <w:color w:val="0000FF"/>
                <w:sz w:val="16"/>
                <w:szCs w:val="16"/>
                <w:highlight w:val="white"/>
              </w:rPr>
              <w:t>&gt;</w:t>
            </w:r>
          </w:p>
        </w:tc>
      </w:tr>
      <w:tr w:rsidR="004A38A1" w:rsidRPr="00FB2E9C" w14:paraId="3CC94073" w14:textId="77777777" w:rsidTr="00676D5F">
        <w:tc>
          <w:tcPr>
            <w:tcW w:w="9854" w:type="dxa"/>
            <w:gridSpan w:val="2"/>
            <w:tcBorders>
              <w:bottom w:val="single" w:sz="4" w:space="0" w:color="auto"/>
            </w:tcBorders>
            <w:shd w:val="clear" w:color="auto" w:fill="auto"/>
          </w:tcPr>
          <w:p w14:paraId="71895686" w14:textId="77777777" w:rsidR="004A38A1" w:rsidRPr="00FB2E9C" w:rsidRDefault="004A38A1" w:rsidP="00676D5F">
            <w:pPr>
              <w:pStyle w:val="MessageHeader"/>
            </w:pPr>
            <w:r w:rsidRPr="00FB2E9C">
              <w:t>Izvaddati</w:t>
            </w:r>
          </w:p>
        </w:tc>
      </w:tr>
      <w:tr w:rsidR="004A38A1" w:rsidRPr="00FB2E9C" w14:paraId="33692200" w14:textId="77777777" w:rsidTr="004A38A1">
        <w:tc>
          <w:tcPr>
            <w:tcW w:w="9854" w:type="dxa"/>
            <w:gridSpan w:val="2"/>
            <w:tcBorders>
              <w:top w:val="single" w:sz="4" w:space="0" w:color="auto"/>
            </w:tcBorders>
          </w:tcPr>
          <w:p w14:paraId="0FBA59AA" w14:textId="77777777" w:rsidR="004A38A1" w:rsidRPr="00FB2E9C" w:rsidRDefault="004A38A1" w:rsidP="004A38A1">
            <w:pPr>
              <w:pStyle w:val="Tablebody"/>
              <w:rPr>
                <w:rFonts w:cs="Times New Roman"/>
              </w:rPr>
            </w:pPr>
            <w:r w:rsidRPr="00FB2E9C">
              <w:rPr>
                <w:rFonts w:cs="Times New Roman"/>
              </w:rPr>
              <w:t>&lt;cmisObjectInFolderContainerType&gt; – objektu hierarhijas saraksts</w:t>
            </w:r>
            <w:r>
              <w:rPr>
                <w:rFonts w:cs="Times New Roman"/>
              </w:rPr>
              <w:t>.</w:t>
            </w:r>
          </w:p>
          <w:p w14:paraId="7B0E9915"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51CBDDD3" wp14:editId="6AD40FC8">
                  <wp:extent cx="4496435" cy="3535379"/>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Services.getDescendantsRespons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18593" cy="3552801"/>
                          </a:xfrm>
                          <a:prstGeom prst="rect">
                            <a:avLst/>
                          </a:prstGeom>
                        </pic:spPr>
                      </pic:pic>
                    </a:graphicData>
                  </a:graphic>
                </wp:inline>
              </w:drawing>
            </w:r>
          </w:p>
          <w:p w14:paraId="7A13C205" w14:textId="77777777" w:rsidR="004A38A1" w:rsidRPr="00FB2E9C" w:rsidRDefault="004A38A1" w:rsidP="004A38A1">
            <w:pPr>
              <w:pStyle w:val="Tablebody"/>
              <w:rPr>
                <w:rFonts w:cs="Times New Roman"/>
              </w:rPr>
            </w:pPr>
            <w:r w:rsidRPr="00FB2E9C">
              <w:rPr>
                <w:rFonts w:cs="Times New Roman"/>
              </w:rPr>
              <w:t>Piemērs:</w:t>
            </w:r>
          </w:p>
          <w:p w14:paraId="630742B5"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getDescendantsResponse</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http://docs.oasis-open.org/ns/cmis/messaging/200908/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28971490"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objects</w:t>
            </w:r>
            <w:r w:rsidRPr="007D5858">
              <w:rPr>
                <w:rFonts w:ascii="Consolas" w:hAnsi="Consolas"/>
                <w:color w:val="0000FF"/>
                <w:sz w:val="16"/>
                <w:szCs w:val="16"/>
                <w:highlight w:val="white"/>
              </w:rPr>
              <w:t>&gt;</w:t>
            </w:r>
          </w:p>
          <w:p w14:paraId="46FCA6F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objectInFolder</w:t>
            </w:r>
            <w:r w:rsidRPr="007D5858">
              <w:rPr>
                <w:rFonts w:ascii="Consolas" w:hAnsi="Consolas"/>
                <w:color w:val="0000FF"/>
                <w:sz w:val="16"/>
                <w:szCs w:val="16"/>
                <w:highlight w:val="white"/>
              </w:rPr>
              <w:t>&gt;</w:t>
            </w:r>
          </w:p>
          <w:p w14:paraId="659F071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20E096C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6305802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6512178E" w14:textId="5630E29E"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00713779" w:rsidRPr="00181BF5">
              <w:rPr>
                <w:rFonts w:ascii="Consolas" w:hAnsi="Consolas"/>
                <w:color w:val="000000"/>
                <w:sz w:val="16"/>
                <w:szCs w:val="19"/>
              </w:rPr>
              <w:t>URN:IVIS:100266:</w:t>
            </w:r>
            <w:r w:rsidR="00713779">
              <w:rPr>
                <w:rFonts w:ascii="Consolas" w:hAnsi="Consolas"/>
                <w:color w:val="000000"/>
                <w:sz w:val="16"/>
                <w:szCs w:val="19"/>
              </w:rPr>
              <w:t>DOC</w:t>
            </w:r>
            <w:r w:rsidR="00713779" w:rsidRPr="00181BF5">
              <w:rPr>
                <w:rFonts w:ascii="Consolas" w:hAnsi="Consolas"/>
                <w:color w:val="000000"/>
                <w:sz w:val="16"/>
                <w:szCs w:val="19"/>
              </w:rPr>
              <w:t>-</w:t>
            </w:r>
            <w:r w:rsidR="00713779">
              <w:rPr>
                <w:rFonts w:ascii="Consolas" w:hAnsi="Consolas"/>
                <w:color w:val="000000"/>
                <w:sz w:val="16"/>
                <w:szCs w:val="19"/>
              </w:rPr>
              <w:t>1234567-V1.0</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021E960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&gt;</w:t>
            </w:r>
          </w:p>
          <w:p w14:paraId="6A6F470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A052E11"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test</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43C50E14"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&gt;</w:t>
            </w:r>
          </w:p>
          <w:p w14:paraId="79B9EF2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&gt;</w:t>
            </w:r>
          </w:p>
          <w:p w14:paraId="6D19905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08C3A20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objectInFolder</w:t>
            </w:r>
            <w:r w:rsidRPr="007D5858">
              <w:rPr>
                <w:rFonts w:ascii="Consolas" w:hAnsi="Consolas"/>
                <w:color w:val="0000FF"/>
                <w:sz w:val="16"/>
                <w:szCs w:val="16"/>
                <w:highlight w:val="white"/>
              </w:rPr>
              <w:t>&gt;</w:t>
            </w:r>
          </w:p>
          <w:p w14:paraId="542C2F4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objects</w:t>
            </w:r>
            <w:r w:rsidRPr="007D5858">
              <w:rPr>
                <w:rFonts w:ascii="Consolas" w:hAnsi="Consolas"/>
                <w:color w:val="0000FF"/>
                <w:sz w:val="16"/>
                <w:szCs w:val="16"/>
                <w:highlight w:val="white"/>
              </w:rPr>
              <w:t>&gt;</w:t>
            </w:r>
          </w:p>
          <w:p w14:paraId="3E1E81DF" w14:textId="77777777" w:rsidR="004A38A1" w:rsidRPr="00FB2E9C" w:rsidRDefault="004A38A1" w:rsidP="004A38A1">
            <w:pPr>
              <w:autoSpaceDE w:val="0"/>
              <w:autoSpaceDN w:val="0"/>
              <w:adjustRightInd w:val="0"/>
              <w:spacing w:before="0" w:after="0"/>
              <w:jc w:val="left"/>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getDescendantsResponse</w:t>
            </w:r>
            <w:r w:rsidRPr="007D5858">
              <w:rPr>
                <w:rFonts w:ascii="Consolas" w:hAnsi="Consolas"/>
                <w:color w:val="0000FF"/>
                <w:sz w:val="16"/>
                <w:szCs w:val="16"/>
                <w:highlight w:val="white"/>
              </w:rPr>
              <w:t>&gt;</w:t>
            </w:r>
          </w:p>
        </w:tc>
      </w:tr>
      <w:tr w:rsidR="004A38A1" w:rsidRPr="00FB2E9C" w14:paraId="3190E6D2" w14:textId="77777777" w:rsidTr="00676D5F">
        <w:tc>
          <w:tcPr>
            <w:tcW w:w="9854" w:type="dxa"/>
            <w:gridSpan w:val="2"/>
            <w:tcBorders>
              <w:bottom w:val="single" w:sz="4" w:space="0" w:color="auto"/>
            </w:tcBorders>
            <w:shd w:val="clear" w:color="auto" w:fill="auto"/>
          </w:tcPr>
          <w:p w14:paraId="634A399B" w14:textId="77777777" w:rsidR="004A38A1" w:rsidRPr="00FB2E9C" w:rsidRDefault="004A38A1" w:rsidP="00676D5F">
            <w:pPr>
              <w:pStyle w:val="MessageHeader"/>
            </w:pPr>
            <w:r w:rsidRPr="00FB2E9C">
              <w:t>Kļūdas</w:t>
            </w:r>
          </w:p>
        </w:tc>
      </w:tr>
      <w:tr w:rsidR="004A38A1" w:rsidRPr="00FB2E9C" w14:paraId="0B49566A" w14:textId="77777777" w:rsidTr="004A38A1">
        <w:tc>
          <w:tcPr>
            <w:tcW w:w="9854" w:type="dxa"/>
            <w:gridSpan w:val="2"/>
            <w:tcBorders>
              <w:top w:val="single" w:sz="4" w:space="0" w:color="auto"/>
            </w:tcBorders>
          </w:tcPr>
          <w:p w14:paraId="1EF3D544"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filterNotValid</w:t>
            </w:r>
          </w:p>
        </w:tc>
      </w:tr>
    </w:tbl>
    <w:p w14:paraId="1784E9A4" w14:textId="77777777" w:rsidR="004A38A1" w:rsidRPr="00676D5F" w:rsidRDefault="004A38A1" w:rsidP="00676D5F">
      <w:pPr>
        <w:pStyle w:val="Heading3"/>
      </w:pPr>
      <w:bookmarkStart w:id="288" w:name="_Toc453258249"/>
      <w:bookmarkStart w:id="289" w:name="_Toc481068426"/>
      <w:bookmarkStart w:id="290" w:name="_Toc505086984"/>
      <w:r w:rsidRPr="00676D5F">
        <w:t>Metode „getObjectParents”</w:t>
      </w:r>
      <w:bookmarkEnd w:id="288"/>
      <w:bookmarkEnd w:id="289"/>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6124"/>
      </w:tblGrid>
      <w:tr w:rsidR="004A38A1" w:rsidRPr="00FB2E9C" w14:paraId="533CCA1F" w14:textId="77777777" w:rsidTr="00676D5F">
        <w:tc>
          <w:tcPr>
            <w:tcW w:w="2957" w:type="dxa"/>
            <w:tcBorders>
              <w:right w:val="single" w:sz="4" w:space="0" w:color="auto"/>
            </w:tcBorders>
            <w:shd w:val="clear" w:color="auto" w:fill="auto"/>
          </w:tcPr>
          <w:p w14:paraId="6103F6D8" w14:textId="77777777" w:rsidR="004A38A1" w:rsidRPr="00FB2E9C" w:rsidRDefault="004A38A1" w:rsidP="00676D5F">
            <w:pPr>
              <w:pStyle w:val="MessageHeader"/>
            </w:pPr>
            <w:r w:rsidRPr="00FB2E9C">
              <w:t>Identifikators</w:t>
            </w:r>
          </w:p>
        </w:tc>
        <w:tc>
          <w:tcPr>
            <w:tcW w:w="6897" w:type="dxa"/>
            <w:tcBorders>
              <w:left w:val="single" w:sz="4" w:space="0" w:color="auto"/>
              <w:bottom w:val="single" w:sz="4" w:space="0" w:color="auto"/>
            </w:tcBorders>
          </w:tcPr>
          <w:p w14:paraId="70219422" w14:textId="77777777" w:rsidR="004A38A1" w:rsidRPr="00FB2E9C" w:rsidRDefault="004A38A1" w:rsidP="004A38A1">
            <w:pPr>
              <w:pStyle w:val="Tablebody"/>
              <w:rPr>
                <w:rFonts w:cs="Times New Roman"/>
              </w:rPr>
            </w:pPr>
            <w:r w:rsidRPr="00FB2E9C">
              <w:rPr>
                <w:rFonts w:cs="Times New Roman"/>
              </w:rPr>
              <w:t>getObjectParents</w:t>
            </w:r>
          </w:p>
        </w:tc>
      </w:tr>
      <w:tr w:rsidR="004A38A1" w:rsidRPr="00FB2E9C" w14:paraId="36A7D262" w14:textId="77777777" w:rsidTr="00676D5F">
        <w:tc>
          <w:tcPr>
            <w:tcW w:w="2957" w:type="dxa"/>
            <w:tcBorders>
              <w:right w:val="single" w:sz="4" w:space="0" w:color="auto"/>
            </w:tcBorders>
            <w:shd w:val="clear" w:color="auto" w:fill="auto"/>
          </w:tcPr>
          <w:p w14:paraId="5E22E525" w14:textId="77777777" w:rsidR="004A38A1" w:rsidRPr="00FB2E9C" w:rsidRDefault="004A38A1" w:rsidP="00676D5F">
            <w:pPr>
              <w:pStyle w:val="MessageHeader"/>
            </w:pPr>
            <w:r w:rsidRPr="00FB2E9C">
              <w:t>Nosaukums</w:t>
            </w:r>
          </w:p>
        </w:tc>
        <w:tc>
          <w:tcPr>
            <w:tcW w:w="6897" w:type="dxa"/>
            <w:tcBorders>
              <w:left w:val="single" w:sz="4" w:space="0" w:color="auto"/>
            </w:tcBorders>
          </w:tcPr>
          <w:p w14:paraId="7BBDAD21" w14:textId="77777777" w:rsidR="004A38A1" w:rsidRPr="00FB2E9C" w:rsidRDefault="004A38A1" w:rsidP="004A38A1">
            <w:pPr>
              <w:pStyle w:val="Tablebody"/>
              <w:rPr>
                <w:rFonts w:cs="Times New Roman"/>
              </w:rPr>
            </w:pPr>
            <w:r w:rsidRPr="00FB2E9C">
              <w:rPr>
                <w:rFonts w:cs="Times New Roman"/>
              </w:rPr>
              <w:t>Izgūt objekta mapes</w:t>
            </w:r>
          </w:p>
        </w:tc>
      </w:tr>
      <w:tr w:rsidR="004A38A1" w:rsidRPr="00FB2E9C" w14:paraId="098FD8B9" w14:textId="77777777" w:rsidTr="00676D5F">
        <w:tc>
          <w:tcPr>
            <w:tcW w:w="9854" w:type="dxa"/>
            <w:gridSpan w:val="2"/>
            <w:tcBorders>
              <w:bottom w:val="single" w:sz="4" w:space="0" w:color="auto"/>
            </w:tcBorders>
            <w:shd w:val="clear" w:color="auto" w:fill="auto"/>
          </w:tcPr>
          <w:p w14:paraId="5F3EDC21" w14:textId="77777777" w:rsidR="004A38A1" w:rsidRPr="00FB2E9C" w:rsidRDefault="004A38A1" w:rsidP="00676D5F">
            <w:pPr>
              <w:pStyle w:val="MessageHeader"/>
            </w:pPr>
            <w:r w:rsidRPr="00FB2E9C">
              <w:t>Ievads</w:t>
            </w:r>
          </w:p>
        </w:tc>
      </w:tr>
      <w:tr w:rsidR="004A38A1" w:rsidRPr="00FB2E9C" w14:paraId="584EFC54" w14:textId="77777777" w:rsidTr="004A38A1">
        <w:tc>
          <w:tcPr>
            <w:tcW w:w="9854" w:type="dxa"/>
            <w:gridSpan w:val="2"/>
            <w:tcBorders>
              <w:top w:val="single" w:sz="4" w:space="0" w:color="auto"/>
            </w:tcBorders>
          </w:tcPr>
          <w:p w14:paraId="6E79F8E9" w14:textId="77777777" w:rsidR="004A38A1" w:rsidRPr="00FB2E9C" w:rsidRDefault="004A38A1" w:rsidP="004A38A1">
            <w:pPr>
              <w:pStyle w:val="Tablebody"/>
              <w:rPr>
                <w:rFonts w:cs="Times New Roman"/>
              </w:rPr>
            </w:pPr>
            <w:r w:rsidRPr="00FB2E9C">
              <w:rPr>
                <w:rFonts w:cs="Times New Roman"/>
              </w:rPr>
              <w:t xml:space="preserve">Atgriež sarakstu ar mapēm, kurā atrodas ievaddatos noteiktais repozitorija objekts, kura tipam ir noteikta atribūta vērtība </w:t>
            </w:r>
            <w:r w:rsidRPr="00FB2E9C">
              <w:rPr>
                <w:rFonts w:cs="Times New Roman"/>
                <w:i/>
              </w:rPr>
              <w:t>filable</w:t>
            </w:r>
            <w:r w:rsidRPr="00FB2E9C">
              <w:rPr>
                <w:rFonts w:cs="Times New Roman"/>
              </w:rPr>
              <w:t xml:space="preserve"> = </w:t>
            </w:r>
            <w:r w:rsidRPr="00FB2E9C">
              <w:rPr>
                <w:rFonts w:cs="Times New Roman"/>
                <w:i/>
              </w:rPr>
              <w:t>true</w:t>
            </w:r>
            <w:r w:rsidRPr="00FB2E9C">
              <w:rPr>
                <w:rFonts w:cs="Times New Roman"/>
              </w:rPr>
              <w:t>.</w:t>
            </w:r>
          </w:p>
        </w:tc>
      </w:tr>
      <w:tr w:rsidR="004A38A1" w:rsidRPr="00FB2E9C" w14:paraId="63F101C3" w14:textId="77777777" w:rsidTr="00676D5F">
        <w:tc>
          <w:tcPr>
            <w:tcW w:w="9854" w:type="dxa"/>
            <w:gridSpan w:val="2"/>
            <w:tcBorders>
              <w:bottom w:val="single" w:sz="4" w:space="0" w:color="auto"/>
            </w:tcBorders>
            <w:shd w:val="clear" w:color="auto" w:fill="auto"/>
          </w:tcPr>
          <w:p w14:paraId="6932FBC1" w14:textId="77777777" w:rsidR="004A38A1" w:rsidRPr="00FB2E9C" w:rsidRDefault="004A38A1" w:rsidP="00676D5F">
            <w:pPr>
              <w:pStyle w:val="MessageHeader"/>
            </w:pPr>
            <w:r w:rsidRPr="00FB2E9C">
              <w:t>Ievaddati</w:t>
            </w:r>
          </w:p>
        </w:tc>
      </w:tr>
      <w:tr w:rsidR="004A38A1" w:rsidRPr="00FB2E9C" w14:paraId="1443D667" w14:textId="77777777" w:rsidTr="004A38A1">
        <w:tc>
          <w:tcPr>
            <w:tcW w:w="9854" w:type="dxa"/>
            <w:gridSpan w:val="2"/>
            <w:tcBorders>
              <w:top w:val="single" w:sz="4" w:space="0" w:color="auto"/>
            </w:tcBorders>
          </w:tcPr>
          <w:p w14:paraId="2FDD9033" w14:textId="71B153F6" w:rsidR="004A38A1" w:rsidRPr="00230858" w:rsidRDefault="00955A4B" w:rsidP="00230858">
            <w:pPr>
              <w:pStyle w:val="TableListBullet"/>
            </w:pPr>
            <w:r>
              <w:t>repositoryId – repozitorija identifikatora URN, obligāts;</w:t>
            </w:r>
          </w:p>
          <w:p w14:paraId="61F1BFC1" w14:textId="77777777" w:rsidR="004A38A1" w:rsidRPr="00230858" w:rsidRDefault="004A38A1" w:rsidP="00230858">
            <w:pPr>
              <w:pStyle w:val="TableListBullet"/>
            </w:pPr>
            <w:r w:rsidRPr="00230858">
              <w:t>objectId – objekta identifikators, kam jānosaka piederība mapēm;</w:t>
            </w:r>
          </w:p>
          <w:p w14:paraId="1256370B" w14:textId="77777777" w:rsidR="004A38A1" w:rsidRPr="00230858" w:rsidRDefault="004A38A1" w:rsidP="00230858">
            <w:pPr>
              <w:pStyle w:val="TableListBullet"/>
            </w:pPr>
            <w:r w:rsidRPr="00230858">
              <w:t>filter – pēc noklusējuma “not set”. Pieprasīto īpašību (to queryName) saraksts, kurā vērtības savstarpēji ir atdalītas ar komatiem, vai tikai “*”.</w:t>
            </w:r>
          </w:p>
          <w:p w14:paraId="108A5201" w14:textId="77777777" w:rsidR="004A38A1" w:rsidRPr="00230858" w:rsidRDefault="004A38A1" w:rsidP="00230858">
            <w:pPr>
              <w:pStyle w:val="TableListBullet"/>
            </w:pPr>
            <w:r w:rsidRPr="00230858">
              <w:t>includeAllowableActions – pēc noklusējuma false;</w:t>
            </w:r>
          </w:p>
          <w:p w14:paraId="25789BE6" w14:textId="77777777" w:rsidR="004A38A1" w:rsidRPr="00230858" w:rsidRDefault="004A38A1" w:rsidP="00230858">
            <w:pPr>
              <w:pStyle w:val="TableListBullet"/>
            </w:pPr>
            <w:r w:rsidRPr="00230858">
              <w:t>includeRelationships – viens no none, source, target, both, pēc noklusējuma none;</w:t>
            </w:r>
          </w:p>
          <w:p w14:paraId="1F018E7D" w14:textId="77777777" w:rsidR="004A38A1" w:rsidRPr="00230858" w:rsidRDefault="004A38A1" w:rsidP="00230858">
            <w:pPr>
              <w:pStyle w:val="TableListBullet"/>
            </w:pPr>
            <w:r w:rsidRPr="00230858">
              <w:t>renditionFilter – vienmēr null;</w:t>
            </w:r>
          </w:p>
          <w:p w14:paraId="19C41346" w14:textId="77777777" w:rsidR="004A38A1" w:rsidRPr="00230858" w:rsidRDefault="004A38A1" w:rsidP="00230858">
            <w:pPr>
              <w:pStyle w:val="TableListBullet"/>
            </w:pPr>
            <w:r w:rsidRPr="00230858">
              <w:t>includeRelativePathSegment – loģiska pazīme, kas identificē pieprasījumu atgriezt pieprasītā objekta nosaukumu kā pathSegment, pēc noklusējuma false;</w:t>
            </w:r>
          </w:p>
          <w:p w14:paraId="1224314F"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1184651D"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32CF4AC2" wp14:editId="0AA33D4B">
                  <wp:extent cx="4524802" cy="23431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Services.getObjectParents.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36633" cy="2349277"/>
                          </a:xfrm>
                          <a:prstGeom prst="rect">
                            <a:avLst/>
                          </a:prstGeom>
                        </pic:spPr>
                      </pic:pic>
                    </a:graphicData>
                  </a:graphic>
                </wp:inline>
              </w:drawing>
            </w:r>
          </w:p>
          <w:p w14:paraId="1F27D2F8" w14:textId="77777777" w:rsidR="004A38A1" w:rsidRPr="00FB2E9C" w:rsidRDefault="004A38A1" w:rsidP="004A38A1">
            <w:pPr>
              <w:pStyle w:val="Tablebody"/>
              <w:rPr>
                <w:rFonts w:cs="Times New Roman"/>
              </w:rPr>
            </w:pPr>
            <w:r w:rsidRPr="00FB2E9C">
              <w:rPr>
                <w:rFonts w:cs="Times New Roman"/>
              </w:rPr>
              <w:t>Piemērs:</w:t>
            </w:r>
          </w:p>
          <w:p w14:paraId="55D527D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ns:getObjectParents</w:t>
            </w:r>
            <w:r w:rsidRPr="007D5858">
              <w:rPr>
                <w:rFonts w:ascii="Consolas" w:hAnsi="Consolas"/>
                <w:color w:val="0000FF"/>
                <w:sz w:val="16"/>
                <w:szCs w:val="16"/>
                <w:highlight w:val="white"/>
              </w:rPr>
              <w:t>&gt;</w:t>
            </w:r>
          </w:p>
          <w:p w14:paraId="6D675D31" w14:textId="2578AE14"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p>
          <w:p w14:paraId="316F1012" w14:textId="3AEEECAB"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ns:objectId</w:t>
            </w:r>
            <w:r w:rsidRPr="007D5858">
              <w:rPr>
                <w:rFonts w:ascii="Consolas" w:hAnsi="Consolas"/>
                <w:color w:val="0000FF"/>
                <w:sz w:val="16"/>
                <w:szCs w:val="16"/>
                <w:highlight w:val="white"/>
              </w:rPr>
              <w:t>&gt;</w:t>
            </w:r>
            <w:r w:rsidR="000C5510" w:rsidRPr="00181BF5">
              <w:rPr>
                <w:rFonts w:ascii="Consolas" w:hAnsi="Consolas"/>
                <w:color w:val="000000"/>
                <w:sz w:val="16"/>
                <w:szCs w:val="19"/>
              </w:rPr>
              <w:t>URN:IVIS:100266:</w:t>
            </w:r>
            <w:r w:rsidR="000C5510">
              <w:rPr>
                <w:rFonts w:ascii="Consolas" w:hAnsi="Consolas"/>
                <w:color w:val="000000"/>
                <w:sz w:val="16"/>
                <w:szCs w:val="19"/>
              </w:rPr>
              <w:t>FLD</w:t>
            </w:r>
            <w:r w:rsidR="000C5510" w:rsidRPr="00181BF5">
              <w:rPr>
                <w:rFonts w:ascii="Consolas" w:hAnsi="Consolas"/>
                <w:color w:val="000000"/>
                <w:sz w:val="16"/>
                <w:szCs w:val="19"/>
              </w:rPr>
              <w:t>-</w:t>
            </w:r>
            <w:r w:rsidR="000C5510">
              <w:rPr>
                <w:rFonts w:ascii="Consolas" w:hAnsi="Consolas"/>
                <w:color w:val="000000"/>
                <w:sz w:val="16"/>
                <w:szCs w:val="19"/>
              </w:rPr>
              <w:t>1234567</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ns:objectId</w:t>
            </w:r>
            <w:r w:rsidRPr="007D5858">
              <w:rPr>
                <w:rFonts w:ascii="Consolas" w:hAnsi="Consolas"/>
                <w:color w:val="0000FF"/>
                <w:sz w:val="16"/>
                <w:szCs w:val="16"/>
                <w:highlight w:val="white"/>
              </w:rPr>
              <w:t>&gt;</w:t>
            </w:r>
          </w:p>
          <w:p w14:paraId="0CC85257"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ns:filter</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cmis:name</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ns:filter</w:t>
            </w:r>
            <w:r w:rsidRPr="007D5858">
              <w:rPr>
                <w:rFonts w:ascii="Consolas" w:hAnsi="Consolas"/>
                <w:color w:val="0000FF"/>
                <w:sz w:val="16"/>
                <w:szCs w:val="16"/>
                <w:highlight w:val="white"/>
              </w:rPr>
              <w:t>&gt;</w:t>
            </w:r>
          </w:p>
          <w:p w14:paraId="7C0B983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ns:includeRelativePathSegment</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true</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ns:includeRelativePathSegment</w:t>
            </w:r>
            <w:r w:rsidRPr="007D5858">
              <w:rPr>
                <w:rFonts w:ascii="Consolas" w:hAnsi="Consolas"/>
                <w:color w:val="0000FF"/>
                <w:sz w:val="16"/>
                <w:szCs w:val="16"/>
                <w:highlight w:val="white"/>
              </w:rPr>
              <w:t>&gt;</w:t>
            </w:r>
          </w:p>
          <w:p w14:paraId="63DC44AF"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ns:getObjectParents</w:t>
            </w:r>
            <w:r w:rsidRPr="007D5858">
              <w:rPr>
                <w:rFonts w:ascii="Consolas" w:hAnsi="Consolas"/>
                <w:color w:val="0000FF"/>
                <w:sz w:val="16"/>
                <w:szCs w:val="16"/>
                <w:highlight w:val="white"/>
              </w:rPr>
              <w:t>&gt;</w:t>
            </w:r>
          </w:p>
        </w:tc>
      </w:tr>
      <w:tr w:rsidR="004A38A1" w:rsidRPr="00FB2E9C" w14:paraId="4A5E1B3C" w14:textId="77777777" w:rsidTr="00676D5F">
        <w:tc>
          <w:tcPr>
            <w:tcW w:w="9854" w:type="dxa"/>
            <w:gridSpan w:val="2"/>
            <w:tcBorders>
              <w:bottom w:val="single" w:sz="4" w:space="0" w:color="auto"/>
            </w:tcBorders>
            <w:shd w:val="clear" w:color="auto" w:fill="auto"/>
          </w:tcPr>
          <w:p w14:paraId="0984E551" w14:textId="77777777" w:rsidR="004A38A1" w:rsidRPr="00FB2E9C" w:rsidRDefault="004A38A1" w:rsidP="00676D5F">
            <w:pPr>
              <w:pStyle w:val="MessageHeader"/>
            </w:pPr>
            <w:r w:rsidRPr="00FB2E9C">
              <w:t>Izvaddati</w:t>
            </w:r>
          </w:p>
        </w:tc>
      </w:tr>
      <w:tr w:rsidR="004A38A1" w:rsidRPr="00FB2E9C" w14:paraId="178CA004" w14:textId="77777777" w:rsidTr="004A38A1">
        <w:tc>
          <w:tcPr>
            <w:tcW w:w="9854" w:type="dxa"/>
            <w:gridSpan w:val="2"/>
            <w:tcBorders>
              <w:top w:val="single" w:sz="4" w:space="0" w:color="auto"/>
            </w:tcBorders>
          </w:tcPr>
          <w:p w14:paraId="1747993A" w14:textId="77777777" w:rsidR="004A38A1" w:rsidRPr="00FB2E9C" w:rsidRDefault="004A38A1" w:rsidP="004A38A1">
            <w:pPr>
              <w:pStyle w:val="Tablebody"/>
              <w:rPr>
                <w:rFonts w:cs="Times New Roman"/>
              </w:rPr>
            </w:pPr>
            <w:r w:rsidRPr="00FB2E9C">
              <w:rPr>
                <w:rFonts w:cs="Times New Roman"/>
                <w:b/>
              </w:rPr>
              <w:t>&lt;cmisObjectParentsType&gt;</w:t>
            </w:r>
            <w:r w:rsidRPr="00FB2E9C">
              <w:rPr>
                <w:rFonts w:cs="Times New Roman"/>
              </w:rPr>
              <w:t xml:space="preserve"> – izvēlētā objekta mapju saraksts</w:t>
            </w:r>
            <w:r>
              <w:rPr>
                <w:rFonts w:cs="Times New Roman"/>
              </w:rPr>
              <w:t>.</w:t>
            </w:r>
          </w:p>
          <w:p w14:paraId="30CE040A"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52803BFB" wp14:editId="041978EB">
                  <wp:extent cx="5657682" cy="4134957"/>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Services.getObjectParentsRespons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67830" cy="4142374"/>
                          </a:xfrm>
                          <a:prstGeom prst="rect">
                            <a:avLst/>
                          </a:prstGeom>
                        </pic:spPr>
                      </pic:pic>
                    </a:graphicData>
                  </a:graphic>
                </wp:inline>
              </w:drawing>
            </w:r>
          </w:p>
          <w:p w14:paraId="6A7DAF6C" w14:textId="77777777" w:rsidR="004A38A1" w:rsidRPr="00FB2E9C" w:rsidRDefault="004A38A1" w:rsidP="004A38A1">
            <w:pPr>
              <w:pStyle w:val="Tablebody"/>
              <w:rPr>
                <w:rFonts w:cs="Times New Roman"/>
              </w:rPr>
            </w:pPr>
            <w:r w:rsidRPr="00FB2E9C">
              <w:rPr>
                <w:rFonts w:cs="Times New Roman"/>
              </w:rPr>
              <w:t>Piemērs:</w:t>
            </w:r>
          </w:p>
          <w:p w14:paraId="72BFC07C"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getObjectParentsResponse</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http://docs.oasis-open.org/ns/cmis/messaging/200908/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14857B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parents</w:t>
            </w:r>
            <w:r w:rsidRPr="007D5858">
              <w:rPr>
                <w:rFonts w:ascii="Consolas" w:hAnsi="Consolas"/>
                <w:color w:val="0000FF"/>
                <w:sz w:val="16"/>
                <w:szCs w:val="16"/>
                <w:highlight w:val="white"/>
              </w:rPr>
              <w:t>&gt;</w:t>
            </w:r>
          </w:p>
          <w:p w14:paraId="0F5A25A8"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10636285"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FC73C8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296A6B20"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test</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729C812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&gt;</w:t>
            </w:r>
          </w:p>
          <w:p w14:paraId="79142097"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&gt;</w:t>
            </w:r>
          </w:p>
          <w:p w14:paraId="14333645"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0BB5C0D3" w14:textId="7AFA2FF6"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relativePathSegment</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test</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relativePathSegment</w:t>
            </w:r>
            <w:r w:rsidRPr="007D5858">
              <w:rPr>
                <w:rFonts w:ascii="Consolas" w:hAnsi="Consolas"/>
                <w:color w:val="0000FF"/>
                <w:sz w:val="16"/>
                <w:szCs w:val="16"/>
                <w:highlight w:val="white"/>
              </w:rPr>
              <w:t>&gt;</w:t>
            </w:r>
          </w:p>
          <w:p w14:paraId="56B30444"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parents</w:t>
            </w:r>
            <w:r w:rsidRPr="007D5858">
              <w:rPr>
                <w:rFonts w:ascii="Consolas" w:hAnsi="Consolas"/>
                <w:color w:val="0000FF"/>
                <w:sz w:val="16"/>
                <w:szCs w:val="16"/>
                <w:highlight w:val="white"/>
              </w:rPr>
              <w:t>&gt;</w:t>
            </w:r>
          </w:p>
          <w:p w14:paraId="2CB78596" w14:textId="77777777" w:rsidR="004A38A1" w:rsidRPr="00FB2E9C" w:rsidRDefault="004A38A1" w:rsidP="004A38A1">
            <w:pPr>
              <w:autoSpaceDE w:val="0"/>
              <w:autoSpaceDN w:val="0"/>
              <w:adjustRightInd w:val="0"/>
              <w:spacing w:before="0" w:after="0"/>
              <w:jc w:val="left"/>
              <w:rPr>
                <w:color w:val="000000"/>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getObjectParentsResponse</w:t>
            </w:r>
            <w:r w:rsidRPr="007D5858">
              <w:rPr>
                <w:rFonts w:ascii="Consolas" w:hAnsi="Consolas"/>
                <w:color w:val="0000FF"/>
                <w:sz w:val="16"/>
                <w:szCs w:val="16"/>
                <w:highlight w:val="white"/>
              </w:rPr>
              <w:t>&gt;</w:t>
            </w:r>
          </w:p>
        </w:tc>
      </w:tr>
      <w:tr w:rsidR="004A38A1" w:rsidRPr="00FB2E9C" w14:paraId="1735BF61" w14:textId="77777777" w:rsidTr="00676D5F">
        <w:tc>
          <w:tcPr>
            <w:tcW w:w="9854" w:type="dxa"/>
            <w:gridSpan w:val="2"/>
            <w:tcBorders>
              <w:bottom w:val="single" w:sz="4" w:space="0" w:color="auto"/>
            </w:tcBorders>
            <w:shd w:val="clear" w:color="auto" w:fill="auto"/>
          </w:tcPr>
          <w:p w14:paraId="08E368BD" w14:textId="77777777" w:rsidR="004A38A1" w:rsidRPr="00FB2E9C" w:rsidRDefault="004A38A1" w:rsidP="00676D5F">
            <w:pPr>
              <w:pStyle w:val="MessageHeader"/>
            </w:pPr>
            <w:r w:rsidRPr="00FB2E9C">
              <w:t>Kļūdas</w:t>
            </w:r>
          </w:p>
        </w:tc>
      </w:tr>
      <w:tr w:rsidR="004A38A1" w:rsidRPr="00FB2E9C" w14:paraId="6730C0E4" w14:textId="77777777" w:rsidTr="004A38A1">
        <w:tc>
          <w:tcPr>
            <w:tcW w:w="9854" w:type="dxa"/>
            <w:gridSpan w:val="2"/>
            <w:tcBorders>
              <w:top w:val="single" w:sz="4" w:space="0" w:color="auto"/>
            </w:tcBorders>
          </w:tcPr>
          <w:p w14:paraId="03FB9FDE"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filterNotValid, constraint</w:t>
            </w:r>
          </w:p>
        </w:tc>
      </w:tr>
    </w:tbl>
    <w:p w14:paraId="5464E256" w14:textId="77777777" w:rsidR="004A38A1" w:rsidRPr="00676D5F" w:rsidRDefault="004A38A1" w:rsidP="00676D5F">
      <w:pPr>
        <w:pStyle w:val="Heading3"/>
      </w:pPr>
      <w:bookmarkStart w:id="291" w:name="_Toc453258250"/>
      <w:bookmarkStart w:id="292" w:name="_Toc481068427"/>
      <w:bookmarkStart w:id="293" w:name="_Toc505086985"/>
      <w:bookmarkStart w:id="294" w:name="_Toc314736239"/>
      <w:r w:rsidRPr="00676D5F">
        <w:t>Metode „getChildren”</w:t>
      </w:r>
      <w:bookmarkEnd w:id="291"/>
      <w:bookmarkEnd w:id="292"/>
      <w:bookmarkEnd w:id="2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6129"/>
      </w:tblGrid>
      <w:tr w:rsidR="004A38A1" w:rsidRPr="00FB2E9C" w14:paraId="6CC7BB3C" w14:textId="77777777" w:rsidTr="00676D5F">
        <w:tc>
          <w:tcPr>
            <w:tcW w:w="2957" w:type="dxa"/>
            <w:tcBorders>
              <w:right w:val="single" w:sz="4" w:space="0" w:color="auto"/>
            </w:tcBorders>
            <w:shd w:val="clear" w:color="auto" w:fill="auto"/>
          </w:tcPr>
          <w:p w14:paraId="3D4BF295" w14:textId="77777777" w:rsidR="004A38A1" w:rsidRPr="00FB2E9C" w:rsidRDefault="004A38A1" w:rsidP="00676D5F">
            <w:pPr>
              <w:pStyle w:val="MessageHeader"/>
            </w:pPr>
            <w:r w:rsidRPr="00FB2E9C">
              <w:t>Identifikators</w:t>
            </w:r>
          </w:p>
        </w:tc>
        <w:tc>
          <w:tcPr>
            <w:tcW w:w="6897" w:type="dxa"/>
            <w:tcBorders>
              <w:left w:val="single" w:sz="4" w:space="0" w:color="auto"/>
              <w:bottom w:val="single" w:sz="4" w:space="0" w:color="auto"/>
            </w:tcBorders>
          </w:tcPr>
          <w:p w14:paraId="25A602D7" w14:textId="77777777" w:rsidR="004A38A1" w:rsidRPr="00FB2E9C" w:rsidRDefault="004A38A1" w:rsidP="004A38A1">
            <w:pPr>
              <w:pStyle w:val="Tablebody"/>
              <w:rPr>
                <w:rFonts w:cs="Times New Roman"/>
              </w:rPr>
            </w:pPr>
            <w:r w:rsidRPr="00FB2E9C">
              <w:rPr>
                <w:rFonts w:cs="Times New Roman"/>
              </w:rPr>
              <w:t>getChildren</w:t>
            </w:r>
          </w:p>
        </w:tc>
      </w:tr>
      <w:tr w:rsidR="004A38A1" w:rsidRPr="00FB2E9C" w14:paraId="1E6849FC" w14:textId="77777777" w:rsidTr="00676D5F">
        <w:tc>
          <w:tcPr>
            <w:tcW w:w="2957" w:type="dxa"/>
            <w:tcBorders>
              <w:right w:val="single" w:sz="4" w:space="0" w:color="auto"/>
            </w:tcBorders>
            <w:shd w:val="clear" w:color="auto" w:fill="auto"/>
          </w:tcPr>
          <w:p w14:paraId="4566D16D" w14:textId="77777777" w:rsidR="004A38A1" w:rsidRPr="00FB2E9C" w:rsidRDefault="004A38A1" w:rsidP="00676D5F">
            <w:pPr>
              <w:pStyle w:val="MessageHeader"/>
            </w:pPr>
            <w:r w:rsidRPr="00FB2E9C">
              <w:t>Nosaukums</w:t>
            </w:r>
          </w:p>
        </w:tc>
        <w:tc>
          <w:tcPr>
            <w:tcW w:w="6897" w:type="dxa"/>
            <w:tcBorders>
              <w:left w:val="single" w:sz="4" w:space="0" w:color="auto"/>
            </w:tcBorders>
          </w:tcPr>
          <w:p w14:paraId="147D1A57" w14:textId="77777777" w:rsidR="004A38A1" w:rsidRPr="00FB2E9C" w:rsidRDefault="004A38A1" w:rsidP="004A38A1">
            <w:pPr>
              <w:pStyle w:val="Tablebody"/>
              <w:rPr>
                <w:rFonts w:cs="Times New Roman"/>
              </w:rPr>
            </w:pPr>
            <w:r w:rsidRPr="00FB2E9C">
              <w:rPr>
                <w:rFonts w:cs="Times New Roman"/>
              </w:rPr>
              <w:t>Izgūt objektus mapē</w:t>
            </w:r>
          </w:p>
        </w:tc>
      </w:tr>
      <w:tr w:rsidR="004A38A1" w:rsidRPr="00FB2E9C" w14:paraId="4ECD841C" w14:textId="77777777" w:rsidTr="00676D5F">
        <w:trPr>
          <w:trHeight w:val="186"/>
        </w:trPr>
        <w:tc>
          <w:tcPr>
            <w:tcW w:w="9854" w:type="dxa"/>
            <w:gridSpan w:val="2"/>
            <w:tcBorders>
              <w:bottom w:val="single" w:sz="4" w:space="0" w:color="auto"/>
            </w:tcBorders>
            <w:shd w:val="clear" w:color="auto" w:fill="auto"/>
          </w:tcPr>
          <w:p w14:paraId="21EAFBE0" w14:textId="77777777" w:rsidR="004A38A1" w:rsidRPr="00FB2E9C" w:rsidRDefault="004A38A1" w:rsidP="00676D5F">
            <w:pPr>
              <w:pStyle w:val="MessageHeader"/>
            </w:pPr>
            <w:r w:rsidRPr="00FB2E9C">
              <w:t>Ievads</w:t>
            </w:r>
          </w:p>
        </w:tc>
      </w:tr>
      <w:tr w:rsidR="004A38A1" w:rsidRPr="00FB2E9C" w14:paraId="0F023751" w14:textId="77777777" w:rsidTr="004A38A1">
        <w:tc>
          <w:tcPr>
            <w:tcW w:w="9854" w:type="dxa"/>
            <w:gridSpan w:val="2"/>
            <w:tcBorders>
              <w:top w:val="single" w:sz="4" w:space="0" w:color="auto"/>
            </w:tcBorders>
          </w:tcPr>
          <w:p w14:paraId="3D5207CE" w14:textId="77777777" w:rsidR="004A38A1" w:rsidRPr="00FB2E9C" w:rsidRDefault="004A38A1" w:rsidP="004A38A1">
            <w:pPr>
              <w:pStyle w:val="Tablebody"/>
              <w:rPr>
                <w:rFonts w:cs="Times New Roman"/>
              </w:rPr>
            </w:pPr>
            <w:r w:rsidRPr="00FB2E9C">
              <w:rPr>
                <w:rFonts w:cs="Times New Roman"/>
              </w:rPr>
              <w:t>Izgūst objektus mapes 1. līmenī.</w:t>
            </w:r>
          </w:p>
        </w:tc>
      </w:tr>
      <w:tr w:rsidR="004A38A1" w:rsidRPr="00FB2E9C" w14:paraId="164328C0" w14:textId="77777777" w:rsidTr="00676D5F">
        <w:tc>
          <w:tcPr>
            <w:tcW w:w="9854" w:type="dxa"/>
            <w:gridSpan w:val="2"/>
            <w:tcBorders>
              <w:bottom w:val="single" w:sz="4" w:space="0" w:color="auto"/>
            </w:tcBorders>
            <w:shd w:val="clear" w:color="auto" w:fill="auto"/>
          </w:tcPr>
          <w:p w14:paraId="6310CADB" w14:textId="77777777" w:rsidR="004A38A1" w:rsidRPr="00FB2E9C" w:rsidRDefault="004A38A1" w:rsidP="00676D5F">
            <w:pPr>
              <w:pStyle w:val="MessageHeader"/>
            </w:pPr>
            <w:r w:rsidRPr="00FB2E9C">
              <w:t>Ievaddati</w:t>
            </w:r>
          </w:p>
        </w:tc>
      </w:tr>
      <w:tr w:rsidR="004A38A1" w:rsidRPr="00FB2E9C" w14:paraId="287CAADD" w14:textId="77777777" w:rsidTr="004A38A1">
        <w:tc>
          <w:tcPr>
            <w:tcW w:w="9854" w:type="dxa"/>
            <w:gridSpan w:val="2"/>
            <w:tcBorders>
              <w:top w:val="single" w:sz="4" w:space="0" w:color="auto"/>
            </w:tcBorders>
          </w:tcPr>
          <w:p w14:paraId="297F0486" w14:textId="31272900" w:rsidR="004A38A1" w:rsidRPr="00230858" w:rsidRDefault="00955A4B" w:rsidP="00230858">
            <w:pPr>
              <w:pStyle w:val="TableListBullet"/>
            </w:pPr>
            <w:r>
              <w:t>repositoryId – repozitorija identifikatora URN, obligāts;</w:t>
            </w:r>
          </w:p>
          <w:p w14:paraId="08DD5A0E" w14:textId="77777777" w:rsidR="004A38A1" w:rsidRPr="00230858" w:rsidRDefault="004A38A1" w:rsidP="00230858">
            <w:pPr>
              <w:pStyle w:val="TableListBullet"/>
            </w:pPr>
            <w:r w:rsidRPr="00230858">
              <w:t>folderId – mapes identifikators, obligāts;</w:t>
            </w:r>
          </w:p>
          <w:p w14:paraId="2ED4889A" w14:textId="77777777" w:rsidR="004A38A1" w:rsidRPr="00230858" w:rsidRDefault="004A38A1" w:rsidP="00230858">
            <w:pPr>
              <w:pStyle w:val="TableListBullet"/>
            </w:pPr>
            <w:r w:rsidRPr="00230858">
              <w:t>filter – pēc noklusējuma “not set”. Pieprasīto īpašību (to queryName) saraksts;</w:t>
            </w:r>
          </w:p>
          <w:p w14:paraId="2A895AA8" w14:textId="77777777" w:rsidR="004A38A1" w:rsidRPr="00230858" w:rsidRDefault="004A38A1" w:rsidP="00230858">
            <w:pPr>
              <w:pStyle w:val="TableListBullet"/>
            </w:pPr>
            <w:r w:rsidRPr="00230858">
              <w:t>orderBy – īpašības queryName, pēc kuras vērtības ir jāšķiro rezultāts (noklusētā vērtība cmis:creationDate);</w:t>
            </w:r>
          </w:p>
          <w:p w14:paraId="7267A948" w14:textId="77777777" w:rsidR="004A38A1" w:rsidRPr="00230858" w:rsidRDefault="004A38A1" w:rsidP="00230858">
            <w:pPr>
              <w:pStyle w:val="TableListBullet"/>
            </w:pPr>
            <w:r w:rsidRPr="00230858">
              <w:t>includeAllowableActions – nosaka, ka kopā ar objekta īpašībām ir nepieciešams atgriezt atļauto darbību sarakstu (pēc noklusējuma false);</w:t>
            </w:r>
          </w:p>
          <w:p w14:paraId="0DD62F96" w14:textId="77777777" w:rsidR="004A38A1" w:rsidRPr="00230858" w:rsidRDefault="004A38A1" w:rsidP="00230858">
            <w:pPr>
              <w:pStyle w:val="TableListBullet"/>
            </w:pPr>
            <w:r w:rsidRPr="00230858">
              <w:t>includeRelationships – viens no none, source, target, both;</w:t>
            </w:r>
          </w:p>
          <w:p w14:paraId="6CEC4DDA" w14:textId="77777777" w:rsidR="004A38A1" w:rsidRPr="00230858" w:rsidRDefault="004A38A1" w:rsidP="00230858">
            <w:pPr>
              <w:pStyle w:val="TableListBullet"/>
            </w:pPr>
            <w:r w:rsidRPr="00230858">
              <w:t>renditionFilter – vērtība tiek ignorēta;</w:t>
            </w:r>
          </w:p>
          <w:p w14:paraId="4073A586" w14:textId="77777777" w:rsidR="004A38A1" w:rsidRPr="00230858" w:rsidRDefault="004A38A1" w:rsidP="00230858">
            <w:pPr>
              <w:pStyle w:val="TableListBullet"/>
            </w:pPr>
            <w:r w:rsidRPr="00230858">
              <w:t>includePathSegment – nosaka, ka kopā ar objekta īpašībām ir nepieciešams atgriezt mapes path elementu, kas var būt specifisks repozitorijam (pēc noklusējuma false);</w:t>
            </w:r>
          </w:p>
          <w:p w14:paraId="2FA1CCF0" w14:textId="77777777" w:rsidR="004A38A1" w:rsidRPr="00230858" w:rsidRDefault="004A38A1" w:rsidP="00230858">
            <w:pPr>
              <w:pStyle w:val="TableListBullet"/>
            </w:pPr>
            <w:r w:rsidRPr="00230858">
              <w:t>maxItems – nosaka maksimālo ierakstu skaitu, kas var tikt atgriezts vienā pieprasījumā;</w:t>
            </w:r>
          </w:p>
          <w:p w14:paraId="6D3FE30F" w14:textId="77777777" w:rsidR="004A38A1" w:rsidRPr="00230858" w:rsidRDefault="004A38A1" w:rsidP="00230858">
            <w:pPr>
              <w:pStyle w:val="TableListBullet"/>
            </w:pPr>
            <w:r w:rsidRPr="00230858">
              <w:t>skipCount – nosaka ierakstu skaitu, kas jāizlaiž pieprasījumā, sākot ar pirmo (noklusētā vērtība 0);</w:t>
            </w:r>
          </w:p>
          <w:p w14:paraId="46F6A86A" w14:textId="77777777" w:rsidR="004A38A1" w:rsidRPr="00FB2E9C" w:rsidRDefault="004A38A1" w:rsidP="00230858">
            <w:pPr>
              <w:pStyle w:val="TableListBullet"/>
            </w:pPr>
            <w:r w:rsidRPr="00230858">
              <w:t>extension – elements papildus datiem, specifiskai repozitorija vai programmatūras realizācijai. Šajā metodē elementa vērtība un/vai tā struktūra tiek ignorēta: null</w:t>
            </w:r>
            <w:r w:rsidRPr="00FB2E9C">
              <w:t>.</w:t>
            </w:r>
          </w:p>
          <w:p w14:paraId="7FA7CEFC"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5805" w:dyaOrig="5715" w14:anchorId="7ABC8647">
                <v:shape id="_x0000_i1035" type="#_x0000_t75" style="width:237.5pt;height:230.5pt" o:ole="">
                  <v:imagedata r:id="rId56" o:title=""/>
                </v:shape>
                <o:OLEObject Type="Embed" ProgID="PBrush" ShapeID="_x0000_i1035" DrawAspect="Content" ObjectID="_1578904586" r:id="rId57"/>
              </w:object>
            </w:r>
          </w:p>
          <w:p w14:paraId="63BC89A3" w14:textId="77777777" w:rsidR="004A38A1" w:rsidRPr="00FB2E9C" w:rsidRDefault="004A38A1" w:rsidP="004A38A1">
            <w:pPr>
              <w:pStyle w:val="Tablebody"/>
              <w:rPr>
                <w:rFonts w:cs="Times New Roman"/>
              </w:rPr>
            </w:pPr>
            <w:r w:rsidRPr="00FB2E9C">
              <w:rPr>
                <w:rFonts w:cs="Times New Roman"/>
              </w:rPr>
              <w:t>Piemērs:</w:t>
            </w:r>
          </w:p>
          <w:p w14:paraId="52F9283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ns:getChildren</w:t>
            </w:r>
            <w:r w:rsidRPr="007D5858">
              <w:rPr>
                <w:rFonts w:ascii="Consolas" w:hAnsi="Consolas"/>
                <w:color w:val="0000FF"/>
                <w:sz w:val="16"/>
                <w:szCs w:val="16"/>
                <w:highlight w:val="white"/>
              </w:rPr>
              <w:t>&gt;</w:t>
            </w:r>
          </w:p>
          <w:p w14:paraId="3B891622" w14:textId="076ECA10"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 xml:space="preserve"> </w:t>
            </w:r>
            <w:r w:rsidR="00A14E47">
              <w:rPr>
                <w:rFonts w:ascii="Consolas" w:hAnsi="Consolas"/>
                <w:color w:val="000000"/>
                <w:sz w:val="16"/>
                <w:szCs w:val="16"/>
                <w:highlight w:val="white"/>
              </w:rPr>
              <w:t>URN:IVIS:100266:EDK-0000001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p>
          <w:p w14:paraId="1522E0C2" w14:textId="465CBCAB"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r w:rsidR="00B24E01" w:rsidRPr="00181BF5">
              <w:rPr>
                <w:rFonts w:ascii="Consolas" w:hAnsi="Consolas"/>
                <w:color w:val="000000"/>
                <w:sz w:val="16"/>
                <w:szCs w:val="19"/>
              </w:rPr>
              <w:t>URN:IVIS:100266:</w:t>
            </w:r>
            <w:r w:rsidR="00B24E01">
              <w:rPr>
                <w:rFonts w:ascii="Consolas" w:hAnsi="Consolas"/>
                <w:color w:val="000000"/>
                <w:sz w:val="16"/>
                <w:szCs w:val="19"/>
              </w:rPr>
              <w:t>FLD</w:t>
            </w:r>
            <w:r w:rsidR="00B24E01" w:rsidRPr="00181BF5">
              <w:rPr>
                <w:rFonts w:ascii="Consolas" w:hAnsi="Consolas"/>
                <w:color w:val="000000"/>
                <w:sz w:val="16"/>
                <w:szCs w:val="19"/>
              </w:rPr>
              <w:t>-</w:t>
            </w:r>
            <w:r w:rsidR="00B24E01">
              <w:rPr>
                <w:rFonts w:ascii="Consolas" w:hAnsi="Consolas"/>
                <w:color w:val="000000"/>
                <w:sz w:val="16"/>
                <w:szCs w:val="19"/>
              </w:rPr>
              <w:t>1234567</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p>
          <w:p w14:paraId="7615341C"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ns:filter</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cmis:name</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ns:filter</w:t>
            </w:r>
            <w:r w:rsidRPr="007D5858">
              <w:rPr>
                <w:rFonts w:ascii="Consolas" w:hAnsi="Consolas"/>
                <w:color w:val="0000FF"/>
                <w:sz w:val="16"/>
                <w:szCs w:val="16"/>
                <w:highlight w:val="white"/>
              </w:rPr>
              <w:t>&gt;</w:t>
            </w:r>
          </w:p>
          <w:p w14:paraId="267D1ADF"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ns:getChildren</w:t>
            </w:r>
            <w:r w:rsidRPr="007D5858">
              <w:rPr>
                <w:rFonts w:ascii="Consolas" w:hAnsi="Consolas"/>
                <w:color w:val="0000FF"/>
                <w:sz w:val="16"/>
                <w:szCs w:val="16"/>
                <w:highlight w:val="white"/>
              </w:rPr>
              <w:t>&gt;</w:t>
            </w:r>
          </w:p>
        </w:tc>
      </w:tr>
      <w:tr w:rsidR="004A38A1" w:rsidRPr="00FB2E9C" w14:paraId="7562E187" w14:textId="77777777" w:rsidTr="00676D5F">
        <w:tc>
          <w:tcPr>
            <w:tcW w:w="9854" w:type="dxa"/>
            <w:gridSpan w:val="2"/>
            <w:tcBorders>
              <w:bottom w:val="single" w:sz="4" w:space="0" w:color="auto"/>
            </w:tcBorders>
            <w:shd w:val="clear" w:color="auto" w:fill="auto"/>
          </w:tcPr>
          <w:p w14:paraId="51B3AF8F" w14:textId="77777777" w:rsidR="004A38A1" w:rsidRPr="00FB2E9C" w:rsidRDefault="004A38A1" w:rsidP="00676D5F">
            <w:pPr>
              <w:pStyle w:val="MessageHeader"/>
            </w:pPr>
            <w:r w:rsidRPr="00FB2E9C">
              <w:t>Izvaddati</w:t>
            </w:r>
          </w:p>
        </w:tc>
      </w:tr>
      <w:tr w:rsidR="004A38A1" w:rsidRPr="00FB2E9C" w14:paraId="63BE1BF6" w14:textId="77777777" w:rsidTr="004A38A1">
        <w:tc>
          <w:tcPr>
            <w:tcW w:w="9854" w:type="dxa"/>
            <w:gridSpan w:val="2"/>
            <w:tcBorders>
              <w:top w:val="single" w:sz="4" w:space="0" w:color="auto"/>
            </w:tcBorders>
          </w:tcPr>
          <w:p w14:paraId="6D72FD6A" w14:textId="77777777" w:rsidR="004A38A1" w:rsidRPr="00230858" w:rsidRDefault="004A38A1" w:rsidP="00230858">
            <w:pPr>
              <w:pStyle w:val="Tablebody"/>
            </w:pPr>
            <w:r w:rsidRPr="00230858">
              <w:t>&lt;cmisObjectInFolderListType&gt; – izvēlētās mapes objektu saraksts;</w:t>
            </w:r>
          </w:p>
          <w:p w14:paraId="6F70B1A2" w14:textId="77777777" w:rsidR="004A38A1" w:rsidRPr="00230858" w:rsidRDefault="004A38A1" w:rsidP="00230858">
            <w:pPr>
              <w:pStyle w:val="Tablebody"/>
            </w:pPr>
            <w:r w:rsidRPr="00230858">
              <w:t>hasMoreItems – pazīme, ka ir atlasīti vairāki objekti, kas iekļauti sarakstā;</w:t>
            </w:r>
          </w:p>
          <w:p w14:paraId="515B83DE" w14:textId="77777777" w:rsidR="004A38A1" w:rsidRPr="00230858" w:rsidRDefault="004A38A1" w:rsidP="00230858">
            <w:pPr>
              <w:pStyle w:val="Tablebody"/>
            </w:pPr>
            <w:r w:rsidRPr="00230858">
              <w:t>numItems – kopīgais atlasīto objektu skaits.</w:t>
            </w:r>
          </w:p>
          <w:p w14:paraId="3EDECAC4" w14:textId="77777777" w:rsidR="004A38A1" w:rsidRPr="00FB2E9C" w:rsidRDefault="004A38A1" w:rsidP="004A38A1">
            <w:pPr>
              <w:pStyle w:val="Tablebody"/>
              <w:rPr>
                <w:rFonts w:cs="Times New Roman"/>
              </w:rPr>
            </w:pPr>
            <w:r w:rsidRPr="00FB2E9C">
              <w:rPr>
                <w:rFonts w:cs="Times New Roman"/>
              </w:rPr>
              <w:object w:dxaOrig="15765" w:dyaOrig="11925" w14:anchorId="2D783BE5">
                <v:shape id="_x0000_i1036" type="#_x0000_t75" style="width:446pt;height:346pt" o:ole="">
                  <v:imagedata r:id="rId58" o:title=""/>
                </v:shape>
                <o:OLEObject Type="Embed" ProgID="PBrush" ShapeID="_x0000_i1036" DrawAspect="Content" ObjectID="_1578904587" r:id="rId59"/>
              </w:object>
            </w:r>
            <w:r w:rsidRPr="00CB3E03">
              <w:rPr>
                <w:rFonts w:cs="Times New Roman"/>
              </w:rPr>
              <w:t>Piemērs:</w:t>
            </w:r>
          </w:p>
          <w:p w14:paraId="0415A95C"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getChildrenResponse</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http://docs.oasis-open.org/ns/cmis/messaging/200908/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E0ECDF7"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objects</w:t>
            </w:r>
            <w:r w:rsidRPr="007D5858">
              <w:rPr>
                <w:rFonts w:ascii="Consolas" w:hAnsi="Consolas"/>
                <w:color w:val="0000FF"/>
                <w:sz w:val="16"/>
                <w:szCs w:val="16"/>
                <w:highlight w:val="white"/>
              </w:rPr>
              <w:t>&gt;</w:t>
            </w:r>
          </w:p>
          <w:p w14:paraId="290068A1"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objects</w:t>
            </w:r>
            <w:r w:rsidRPr="007D5858">
              <w:rPr>
                <w:rFonts w:ascii="Consolas" w:hAnsi="Consolas"/>
                <w:color w:val="0000FF"/>
                <w:sz w:val="16"/>
                <w:szCs w:val="16"/>
                <w:highlight w:val="white"/>
              </w:rPr>
              <w:t>&gt;</w:t>
            </w:r>
          </w:p>
          <w:p w14:paraId="0FBAB18C"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0839FF2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33FE7D5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51A79D2" w14:textId="24FA1FDB"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00713C32">
              <w:rPr>
                <w:rFonts w:ascii="Consolas" w:hAnsi="Consolas"/>
                <w:color w:val="000000"/>
                <w:sz w:val="16"/>
                <w:szCs w:val="16"/>
                <w:highlight w:val="white"/>
              </w:rPr>
              <w:t>Child</w:t>
            </w:r>
            <w:r w:rsidR="00E80EE5">
              <w:rPr>
                <w:rFonts w:ascii="Consolas" w:hAnsi="Consolas"/>
                <w:color w:val="000000"/>
                <w:sz w:val="16"/>
                <w:szCs w:val="16"/>
                <w:highlight w:val="white"/>
              </w:rPr>
              <w:t>Folder</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23C04E9F"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&gt;</w:t>
            </w:r>
          </w:p>
          <w:p w14:paraId="239501B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&gt;</w:t>
            </w:r>
          </w:p>
          <w:p w14:paraId="26701FDA" w14:textId="77777777" w:rsidR="004A38A1" w:rsidRDefault="004A38A1" w:rsidP="004A38A1">
            <w:pPr>
              <w:autoSpaceDE w:val="0"/>
              <w:autoSpaceDN w:val="0"/>
              <w:adjustRightInd w:val="0"/>
              <w:spacing w:before="0" w:after="0"/>
              <w:jc w:val="left"/>
              <w:rPr>
                <w:rFonts w:ascii="Consolas" w:hAnsi="Consolas"/>
                <w:color w:val="0000FF"/>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1E2A8396" w14:textId="77777777" w:rsidR="00EB2ACB" w:rsidRPr="007D5858" w:rsidRDefault="00EB2ACB" w:rsidP="00EB2ACB">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6006C7F7" w14:textId="77777777" w:rsidR="00EB2ACB" w:rsidRPr="007D5858" w:rsidRDefault="00EB2ACB" w:rsidP="00EB2ACB">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7F322A97" w14:textId="77777777" w:rsidR="00EB2ACB" w:rsidRPr="007D5858" w:rsidRDefault="00EB2ACB" w:rsidP="00EB2ACB">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298D738" w14:textId="21A00F37" w:rsidR="00EB2ACB" w:rsidRPr="007D5858" w:rsidRDefault="00EB2ACB" w:rsidP="00EB2ACB">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Pr>
                <w:rFonts w:ascii="Consolas" w:hAnsi="Consolas"/>
                <w:color w:val="000000"/>
                <w:sz w:val="16"/>
                <w:szCs w:val="16"/>
                <w:highlight w:val="white"/>
              </w:rPr>
              <w:t>ChildDocument.pdf</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7C855CA0" w14:textId="77777777" w:rsidR="00EB2ACB" w:rsidRPr="007D5858" w:rsidRDefault="00EB2ACB" w:rsidP="00EB2ACB">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&gt;</w:t>
            </w:r>
          </w:p>
          <w:p w14:paraId="233F6BCD" w14:textId="77777777" w:rsidR="00EB2ACB" w:rsidRPr="007D5858" w:rsidRDefault="00EB2ACB" w:rsidP="00EB2ACB">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&gt;</w:t>
            </w:r>
          </w:p>
          <w:p w14:paraId="53174CBF" w14:textId="77777777" w:rsidR="00EB2ACB" w:rsidRPr="007D5858" w:rsidRDefault="00EB2ACB" w:rsidP="00EB2ACB">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3682BB8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objects</w:t>
            </w:r>
            <w:r w:rsidRPr="007D5858">
              <w:rPr>
                <w:rFonts w:ascii="Consolas" w:hAnsi="Consolas"/>
                <w:color w:val="0000FF"/>
                <w:sz w:val="16"/>
                <w:szCs w:val="16"/>
                <w:highlight w:val="white"/>
              </w:rPr>
              <w:t>&gt;</w:t>
            </w:r>
          </w:p>
          <w:p w14:paraId="5060C88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hasMoreItems</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false</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hasMoreItems</w:t>
            </w:r>
            <w:r w:rsidRPr="007D5858">
              <w:rPr>
                <w:rFonts w:ascii="Consolas" w:hAnsi="Consolas"/>
                <w:color w:val="0000FF"/>
                <w:sz w:val="16"/>
                <w:szCs w:val="16"/>
                <w:highlight w:val="white"/>
              </w:rPr>
              <w:t>&gt;</w:t>
            </w:r>
          </w:p>
          <w:p w14:paraId="2BFA2D33"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numItems</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numItems</w:t>
            </w:r>
            <w:r w:rsidRPr="007D5858">
              <w:rPr>
                <w:rFonts w:ascii="Consolas" w:hAnsi="Consolas"/>
                <w:color w:val="0000FF"/>
                <w:sz w:val="16"/>
                <w:szCs w:val="16"/>
                <w:highlight w:val="white"/>
              </w:rPr>
              <w:t>&gt;</w:t>
            </w:r>
          </w:p>
          <w:p w14:paraId="37A4D9E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objects</w:t>
            </w:r>
            <w:r w:rsidRPr="007D5858">
              <w:rPr>
                <w:rFonts w:ascii="Consolas" w:hAnsi="Consolas"/>
                <w:color w:val="0000FF"/>
                <w:sz w:val="16"/>
                <w:szCs w:val="16"/>
                <w:highlight w:val="white"/>
              </w:rPr>
              <w:t>&gt;</w:t>
            </w:r>
          </w:p>
          <w:p w14:paraId="4A48BE6C"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getChildrenResponse</w:t>
            </w:r>
            <w:r w:rsidRPr="007D5858">
              <w:rPr>
                <w:rFonts w:ascii="Consolas" w:hAnsi="Consolas"/>
                <w:color w:val="0000FF"/>
                <w:sz w:val="16"/>
                <w:szCs w:val="16"/>
                <w:highlight w:val="white"/>
              </w:rPr>
              <w:t>&gt;</w:t>
            </w:r>
          </w:p>
        </w:tc>
      </w:tr>
      <w:tr w:rsidR="004A38A1" w:rsidRPr="00FB2E9C" w14:paraId="2CAB8EFD" w14:textId="77777777" w:rsidTr="00676D5F">
        <w:tc>
          <w:tcPr>
            <w:tcW w:w="9854" w:type="dxa"/>
            <w:gridSpan w:val="2"/>
            <w:tcBorders>
              <w:bottom w:val="single" w:sz="4" w:space="0" w:color="auto"/>
            </w:tcBorders>
            <w:shd w:val="clear" w:color="auto" w:fill="auto"/>
          </w:tcPr>
          <w:p w14:paraId="0F438755" w14:textId="77777777" w:rsidR="004A38A1" w:rsidRPr="00FB2E9C" w:rsidRDefault="004A38A1" w:rsidP="00676D5F">
            <w:pPr>
              <w:pStyle w:val="MessageHeader"/>
            </w:pPr>
            <w:r w:rsidRPr="00FB2E9C">
              <w:t>Kļūdas</w:t>
            </w:r>
          </w:p>
        </w:tc>
      </w:tr>
      <w:tr w:rsidR="004A38A1" w:rsidRPr="00FB2E9C" w14:paraId="2E7FF5AE" w14:textId="77777777" w:rsidTr="004A38A1">
        <w:tc>
          <w:tcPr>
            <w:tcW w:w="9854" w:type="dxa"/>
            <w:gridSpan w:val="2"/>
            <w:tcBorders>
              <w:top w:val="single" w:sz="4" w:space="0" w:color="auto"/>
            </w:tcBorders>
          </w:tcPr>
          <w:p w14:paraId="4C9941D9" w14:textId="77777777" w:rsidR="004A38A1" w:rsidRPr="00FB2E9C" w:rsidRDefault="004A38A1" w:rsidP="004A38A1">
            <w:pPr>
              <w:pStyle w:val="Tablebody"/>
              <w:rPr>
                <w:rFonts w:cs="Times New Roman"/>
              </w:rPr>
            </w:pPr>
            <w:r w:rsidRPr="00FB2E9C">
              <w:rPr>
                <w:rFonts w:cs="Times New Roman"/>
              </w:rPr>
              <w:t>permissionDenied, objectNotFound, filterNotValid, runtime, storage</w:t>
            </w:r>
          </w:p>
        </w:tc>
      </w:tr>
    </w:tbl>
    <w:p w14:paraId="7E00D180" w14:textId="77777777" w:rsidR="004A38A1" w:rsidRPr="00676D5F" w:rsidRDefault="004A38A1" w:rsidP="00676D5F">
      <w:pPr>
        <w:pStyle w:val="Heading3"/>
      </w:pPr>
      <w:bookmarkStart w:id="295" w:name="_Toc453258251"/>
      <w:bookmarkStart w:id="296" w:name="_Toc481068428"/>
      <w:bookmarkStart w:id="297" w:name="_Toc505086986"/>
      <w:r w:rsidRPr="00676D5F">
        <w:t>Metode „getFolderTree”</w:t>
      </w:r>
      <w:bookmarkEnd w:id="295"/>
      <w:bookmarkEnd w:id="296"/>
      <w:bookmarkEnd w:id="2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6129"/>
      </w:tblGrid>
      <w:tr w:rsidR="004A38A1" w:rsidRPr="00FB2E9C" w14:paraId="6E528C78" w14:textId="77777777" w:rsidTr="00676D5F">
        <w:tc>
          <w:tcPr>
            <w:tcW w:w="2957" w:type="dxa"/>
            <w:tcBorders>
              <w:right w:val="single" w:sz="4" w:space="0" w:color="auto"/>
            </w:tcBorders>
            <w:shd w:val="clear" w:color="auto" w:fill="auto"/>
          </w:tcPr>
          <w:p w14:paraId="00720BAC" w14:textId="77777777" w:rsidR="004A38A1" w:rsidRPr="00FB2E9C" w:rsidRDefault="004A38A1" w:rsidP="00676D5F">
            <w:pPr>
              <w:pStyle w:val="MessageHeader"/>
            </w:pPr>
            <w:r w:rsidRPr="00FB2E9C">
              <w:t>Identifikators</w:t>
            </w:r>
          </w:p>
        </w:tc>
        <w:tc>
          <w:tcPr>
            <w:tcW w:w="6897" w:type="dxa"/>
            <w:tcBorders>
              <w:left w:val="single" w:sz="4" w:space="0" w:color="auto"/>
              <w:bottom w:val="single" w:sz="4" w:space="0" w:color="auto"/>
            </w:tcBorders>
          </w:tcPr>
          <w:p w14:paraId="323675D0" w14:textId="77777777" w:rsidR="004A38A1" w:rsidRPr="00FB2E9C" w:rsidRDefault="004A38A1" w:rsidP="004A38A1">
            <w:pPr>
              <w:pStyle w:val="Tablebody"/>
              <w:rPr>
                <w:rFonts w:cs="Times New Roman"/>
              </w:rPr>
            </w:pPr>
            <w:r w:rsidRPr="00FB2E9C">
              <w:rPr>
                <w:rFonts w:cs="Times New Roman"/>
              </w:rPr>
              <w:t>getFolderTree</w:t>
            </w:r>
          </w:p>
        </w:tc>
      </w:tr>
      <w:tr w:rsidR="004A38A1" w:rsidRPr="00FB2E9C" w14:paraId="3C118222" w14:textId="77777777" w:rsidTr="00676D5F">
        <w:tc>
          <w:tcPr>
            <w:tcW w:w="2957" w:type="dxa"/>
            <w:tcBorders>
              <w:right w:val="single" w:sz="4" w:space="0" w:color="auto"/>
            </w:tcBorders>
            <w:shd w:val="clear" w:color="auto" w:fill="auto"/>
          </w:tcPr>
          <w:p w14:paraId="6FE3D01D" w14:textId="77777777" w:rsidR="004A38A1" w:rsidRPr="00FB2E9C" w:rsidRDefault="004A38A1" w:rsidP="00676D5F">
            <w:pPr>
              <w:pStyle w:val="MessageHeader"/>
            </w:pPr>
            <w:r w:rsidRPr="00FB2E9C">
              <w:t>Nosaukums</w:t>
            </w:r>
          </w:p>
        </w:tc>
        <w:tc>
          <w:tcPr>
            <w:tcW w:w="6897" w:type="dxa"/>
            <w:tcBorders>
              <w:left w:val="single" w:sz="4" w:space="0" w:color="auto"/>
            </w:tcBorders>
          </w:tcPr>
          <w:p w14:paraId="11B3DC27" w14:textId="77777777" w:rsidR="004A38A1" w:rsidRPr="00FB2E9C" w:rsidRDefault="004A38A1" w:rsidP="004A38A1">
            <w:pPr>
              <w:pStyle w:val="Tablebody"/>
              <w:rPr>
                <w:rFonts w:cs="Times New Roman"/>
              </w:rPr>
            </w:pPr>
            <w:r w:rsidRPr="00FB2E9C">
              <w:rPr>
                <w:rFonts w:cs="Times New Roman"/>
              </w:rPr>
              <w:t>Izgūt mapes hierarhiju</w:t>
            </w:r>
          </w:p>
        </w:tc>
      </w:tr>
      <w:tr w:rsidR="004A38A1" w:rsidRPr="00FB2E9C" w14:paraId="307D371E" w14:textId="77777777" w:rsidTr="00676D5F">
        <w:tc>
          <w:tcPr>
            <w:tcW w:w="9854" w:type="dxa"/>
            <w:gridSpan w:val="2"/>
            <w:tcBorders>
              <w:bottom w:val="single" w:sz="4" w:space="0" w:color="auto"/>
            </w:tcBorders>
            <w:shd w:val="clear" w:color="auto" w:fill="auto"/>
          </w:tcPr>
          <w:p w14:paraId="06BA3483" w14:textId="77777777" w:rsidR="004A38A1" w:rsidRPr="00FB2E9C" w:rsidRDefault="004A38A1" w:rsidP="00676D5F">
            <w:pPr>
              <w:pStyle w:val="MessageHeader"/>
            </w:pPr>
            <w:r w:rsidRPr="00FB2E9C">
              <w:t>Ievads</w:t>
            </w:r>
          </w:p>
        </w:tc>
      </w:tr>
      <w:tr w:rsidR="004A38A1" w:rsidRPr="00FB2E9C" w14:paraId="10D02711" w14:textId="77777777" w:rsidTr="004A38A1">
        <w:tc>
          <w:tcPr>
            <w:tcW w:w="9854" w:type="dxa"/>
            <w:gridSpan w:val="2"/>
            <w:tcBorders>
              <w:top w:val="single" w:sz="4" w:space="0" w:color="auto"/>
            </w:tcBorders>
          </w:tcPr>
          <w:p w14:paraId="4EB85636" w14:textId="77777777" w:rsidR="004A38A1" w:rsidRPr="00FB2E9C" w:rsidRDefault="004A38A1" w:rsidP="004A38A1">
            <w:pPr>
              <w:pStyle w:val="Tablebody"/>
              <w:rPr>
                <w:rFonts w:cs="Times New Roman"/>
              </w:rPr>
            </w:pPr>
            <w:r w:rsidRPr="00FB2E9C">
              <w:rPr>
                <w:rFonts w:cs="Times New Roman"/>
              </w:rPr>
              <w:t>Izgūst vienas mapes hierarhiski pakārtotās mapes līdz lietotāja prasītajam līmenim.</w:t>
            </w:r>
          </w:p>
        </w:tc>
      </w:tr>
      <w:tr w:rsidR="004A38A1" w:rsidRPr="00FB2E9C" w14:paraId="2ECFDCFC" w14:textId="77777777" w:rsidTr="00676D5F">
        <w:tc>
          <w:tcPr>
            <w:tcW w:w="9854" w:type="dxa"/>
            <w:gridSpan w:val="2"/>
            <w:tcBorders>
              <w:bottom w:val="single" w:sz="4" w:space="0" w:color="auto"/>
            </w:tcBorders>
            <w:shd w:val="clear" w:color="auto" w:fill="auto"/>
          </w:tcPr>
          <w:p w14:paraId="1C777BAA" w14:textId="77777777" w:rsidR="004A38A1" w:rsidRPr="00FB2E9C" w:rsidRDefault="004A38A1" w:rsidP="00676D5F">
            <w:pPr>
              <w:pStyle w:val="MessageHeader"/>
            </w:pPr>
            <w:r w:rsidRPr="00FB2E9C">
              <w:t>Ievaddati</w:t>
            </w:r>
          </w:p>
        </w:tc>
      </w:tr>
      <w:tr w:rsidR="004A38A1" w:rsidRPr="00FB2E9C" w14:paraId="49F39F11" w14:textId="77777777" w:rsidTr="004A38A1">
        <w:tc>
          <w:tcPr>
            <w:tcW w:w="9854" w:type="dxa"/>
            <w:gridSpan w:val="2"/>
            <w:tcBorders>
              <w:top w:val="single" w:sz="4" w:space="0" w:color="auto"/>
            </w:tcBorders>
          </w:tcPr>
          <w:p w14:paraId="775D7A2C" w14:textId="36EAF1C3" w:rsidR="004A38A1" w:rsidRPr="00230858" w:rsidRDefault="00955A4B" w:rsidP="00230858">
            <w:pPr>
              <w:pStyle w:val="TableListBullet"/>
            </w:pPr>
            <w:r>
              <w:t>repositoryId – repozitorija identifikatora URN, obligāts;</w:t>
            </w:r>
          </w:p>
          <w:p w14:paraId="5824E6E4" w14:textId="77777777" w:rsidR="004A38A1" w:rsidRPr="00230858" w:rsidRDefault="004A38A1" w:rsidP="00230858">
            <w:pPr>
              <w:pStyle w:val="TableListBullet"/>
            </w:pPr>
            <w:r w:rsidRPr="00230858">
              <w:t>folderId – mapes identifikators, obligāts;</w:t>
            </w:r>
          </w:p>
          <w:p w14:paraId="1ABA8AE1" w14:textId="77777777" w:rsidR="004A38A1" w:rsidRPr="00230858" w:rsidRDefault="004A38A1" w:rsidP="00230858">
            <w:pPr>
              <w:pStyle w:val="TableListBullet"/>
            </w:pPr>
            <w:r w:rsidRPr="00230858">
              <w:t>depth – nosaka hierarhijas līmeni (ieskaitot), līdz kuram jāatlasa objekti, pēc noklusējuma 2;</w:t>
            </w:r>
          </w:p>
          <w:p w14:paraId="016E893F" w14:textId="77777777" w:rsidR="004A38A1" w:rsidRPr="00230858" w:rsidRDefault="004A38A1" w:rsidP="00230858">
            <w:pPr>
              <w:pStyle w:val="TableListBullet"/>
            </w:pPr>
            <w:r w:rsidRPr="00230858">
              <w:t>filter – pēc noklusējuma “not set”. Pieprasīto īpašību (to queryName) saraksts;</w:t>
            </w:r>
          </w:p>
          <w:p w14:paraId="0893EF83" w14:textId="77777777" w:rsidR="004A38A1" w:rsidRPr="00230858" w:rsidRDefault="004A38A1" w:rsidP="00230858">
            <w:pPr>
              <w:pStyle w:val="TableListBullet"/>
            </w:pPr>
            <w:r w:rsidRPr="00230858">
              <w:t>includeAllowableActions – nosaka, ka kopā ar objekta īpašībām ir nepieciešams atgriezt atļauto darbību sarakstu (pēc noklusējuma false);</w:t>
            </w:r>
          </w:p>
          <w:p w14:paraId="2E581BDB" w14:textId="77777777" w:rsidR="004A38A1" w:rsidRPr="00230858" w:rsidRDefault="004A38A1" w:rsidP="00230858">
            <w:pPr>
              <w:pStyle w:val="TableListBullet"/>
            </w:pPr>
            <w:r w:rsidRPr="00230858">
              <w:t>includeRelationships – viens no none, source, target, both;</w:t>
            </w:r>
          </w:p>
          <w:p w14:paraId="0531666F" w14:textId="77777777" w:rsidR="004A38A1" w:rsidRPr="00230858" w:rsidRDefault="004A38A1" w:rsidP="00230858">
            <w:pPr>
              <w:pStyle w:val="TableListBullet"/>
            </w:pPr>
            <w:r w:rsidRPr="00230858">
              <w:t>renditionFilter – vērtība tiek ignorēta;</w:t>
            </w:r>
          </w:p>
          <w:p w14:paraId="53335F31" w14:textId="77777777" w:rsidR="004A38A1" w:rsidRPr="00230858" w:rsidRDefault="004A38A1" w:rsidP="00230858">
            <w:pPr>
              <w:pStyle w:val="TableListBullet"/>
            </w:pPr>
            <w:r w:rsidRPr="00230858">
              <w:t>includePathSegment – nosaka, ka kopā ar objekta īpašībām ir nepieciešams atgriezt mapes path elementu, kas var būt specifisks repozitorijam (pēc noklusējuma false);</w:t>
            </w:r>
          </w:p>
          <w:p w14:paraId="74D7B918"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12E4D198"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5880" w:dyaOrig="4560" w14:anchorId="789E7B75">
                <v:shape id="_x0000_i1037" type="#_x0000_t75" style="width:223.5pt;height:172.5pt" o:ole="">
                  <v:imagedata r:id="rId60" o:title=""/>
                </v:shape>
                <o:OLEObject Type="Embed" ProgID="PBrush" ShapeID="_x0000_i1037" DrawAspect="Content" ObjectID="_1578904588" r:id="rId61"/>
              </w:object>
            </w:r>
          </w:p>
          <w:p w14:paraId="6F498211" w14:textId="77777777" w:rsidR="004A38A1" w:rsidRPr="00CB3E03" w:rsidRDefault="004A38A1" w:rsidP="004A38A1">
            <w:pPr>
              <w:pStyle w:val="Pictureposition"/>
              <w:jc w:val="both"/>
              <w:rPr>
                <w:rFonts w:ascii="Times New Roman" w:hAnsi="Times New Roman"/>
              </w:rPr>
            </w:pPr>
            <w:r w:rsidRPr="00CB3E03">
              <w:rPr>
                <w:rFonts w:ascii="Times New Roman" w:hAnsi="Times New Roman"/>
              </w:rPr>
              <w:t>Piemērs:</w:t>
            </w:r>
          </w:p>
          <w:p w14:paraId="720FBBCF"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ns:getFolderTree</w:t>
            </w:r>
            <w:r w:rsidRPr="007D5858">
              <w:rPr>
                <w:rFonts w:ascii="Consolas" w:hAnsi="Consolas"/>
                <w:color w:val="0000FF"/>
                <w:sz w:val="16"/>
                <w:szCs w:val="16"/>
                <w:highlight w:val="white"/>
              </w:rPr>
              <w:t>&gt;</w:t>
            </w:r>
          </w:p>
          <w:p w14:paraId="60A4FB4B" w14:textId="67362CBE"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p>
          <w:p w14:paraId="34495945" w14:textId="6E4996C3"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r w:rsidR="00D97BEF" w:rsidRPr="00181BF5">
              <w:rPr>
                <w:rFonts w:ascii="Consolas" w:hAnsi="Consolas"/>
                <w:color w:val="000000"/>
                <w:sz w:val="16"/>
                <w:szCs w:val="19"/>
              </w:rPr>
              <w:t>URN:IVIS:100266:</w:t>
            </w:r>
            <w:r w:rsidR="00D97BEF">
              <w:rPr>
                <w:rFonts w:ascii="Consolas" w:hAnsi="Consolas"/>
                <w:color w:val="000000"/>
                <w:sz w:val="16"/>
                <w:szCs w:val="19"/>
              </w:rPr>
              <w:t>FLD</w:t>
            </w:r>
            <w:r w:rsidR="00D97BEF" w:rsidRPr="00181BF5">
              <w:rPr>
                <w:rFonts w:ascii="Consolas" w:hAnsi="Consolas"/>
                <w:color w:val="000000"/>
                <w:sz w:val="16"/>
                <w:szCs w:val="19"/>
              </w:rPr>
              <w:t>-</w:t>
            </w:r>
            <w:r w:rsidR="00D97BEF">
              <w:rPr>
                <w:rFonts w:ascii="Consolas" w:hAnsi="Consolas"/>
                <w:color w:val="000000"/>
                <w:sz w:val="16"/>
                <w:szCs w:val="19"/>
              </w:rPr>
              <w:t>1234567</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p>
          <w:p w14:paraId="7CF26A8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ns:depth</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ns:depth</w:t>
            </w:r>
            <w:r w:rsidRPr="007D5858">
              <w:rPr>
                <w:rFonts w:ascii="Consolas" w:hAnsi="Consolas"/>
                <w:color w:val="0000FF"/>
                <w:sz w:val="16"/>
                <w:szCs w:val="16"/>
                <w:highlight w:val="white"/>
              </w:rPr>
              <w:t>&gt;</w:t>
            </w:r>
          </w:p>
          <w:p w14:paraId="7AEEB627"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ns:filter</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ns:filter</w:t>
            </w:r>
            <w:r w:rsidRPr="007D5858">
              <w:rPr>
                <w:rFonts w:ascii="Consolas" w:hAnsi="Consolas"/>
                <w:color w:val="0000FF"/>
                <w:sz w:val="16"/>
                <w:szCs w:val="16"/>
                <w:highlight w:val="white"/>
              </w:rPr>
              <w:t>&gt;</w:t>
            </w:r>
          </w:p>
          <w:p w14:paraId="32CEFE04"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ns:getFolderTree</w:t>
            </w:r>
            <w:r w:rsidRPr="007D5858">
              <w:rPr>
                <w:rFonts w:ascii="Consolas" w:hAnsi="Consolas"/>
                <w:color w:val="0000FF"/>
                <w:sz w:val="16"/>
                <w:szCs w:val="16"/>
                <w:highlight w:val="white"/>
              </w:rPr>
              <w:t>&gt;</w:t>
            </w:r>
          </w:p>
        </w:tc>
      </w:tr>
      <w:tr w:rsidR="004A38A1" w:rsidRPr="00FB2E9C" w14:paraId="47ADA207" w14:textId="77777777" w:rsidTr="00676D5F">
        <w:tc>
          <w:tcPr>
            <w:tcW w:w="9854" w:type="dxa"/>
            <w:gridSpan w:val="2"/>
            <w:tcBorders>
              <w:bottom w:val="single" w:sz="4" w:space="0" w:color="auto"/>
            </w:tcBorders>
            <w:shd w:val="clear" w:color="auto" w:fill="auto"/>
          </w:tcPr>
          <w:p w14:paraId="222A312F" w14:textId="77777777" w:rsidR="004A38A1" w:rsidRPr="00FB2E9C" w:rsidRDefault="004A38A1" w:rsidP="00676D5F">
            <w:pPr>
              <w:pStyle w:val="MessageHeader"/>
            </w:pPr>
            <w:r w:rsidRPr="00FB2E9C">
              <w:t>Izvaddati</w:t>
            </w:r>
          </w:p>
        </w:tc>
      </w:tr>
      <w:tr w:rsidR="004A38A1" w:rsidRPr="00FB2E9C" w14:paraId="6E8206A9" w14:textId="77777777" w:rsidTr="004A38A1">
        <w:tc>
          <w:tcPr>
            <w:tcW w:w="9854" w:type="dxa"/>
            <w:gridSpan w:val="2"/>
            <w:tcBorders>
              <w:top w:val="single" w:sz="4" w:space="0" w:color="auto"/>
            </w:tcBorders>
          </w:tcPr>
          <w:p w14:paraId="6B2DCB18" w14:textId="77777777" w:rsidR="004A38A1" w:rsidRPr="00FB2E9C" w:rsidRDefault="004A38A1" w:rsidP="004A38A1">
            <w:pPr>
              <w:pStyle w:val="Tablebody"/>
              <w:rPr>
                <w:rFonts w:cs="Times New Roman"/>
              </w:rPr>
            </w:pPr>
            <w:r w:rsidRPr="00FB2E9C">
              <w:rPr>
                <w:rFonts w:cs="Times New Roman"/>
              </w:rPr>
              <w:t>&lt;cmisObjectInFolderContainerType&gt; – saraksts ar mapēm</w:t>
            </w:r>
          </w:p>
          <w:p w14:paraId="56D54EC7"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6680" w:dyaOrig="12690" w14:anchorId="72F32B57">
                <v:shape id="_x0000_i1038" type="#_x0000_t75" style="width:446pt;height:338pt" o:ole="">
                  <v:imagedata r:id="rId62" o:title=""/>
                </v:shape>
                <o:OLEObject Type="Embed" ProgID="PBrush" ShapeID="_x0000_i1038" DrawAspect="Content" ObjectID="_1578904589" r:id="rId63"/>
              </w:object>
            </w:r>
          </w:p>
          <w:p w14:paraId="503C1A42" w14:textId="77777777" w:rsidR="004A38A1" w:rsidRPr="00CB3E03" w:rsidRDefault="004A38A1" w:rsidP="004A38A1">
            <w:pPr>
              <w:pStyle w:val="Pictureposition"/>
              <w:jc w:val="both"/>
              <w:rPr>
                <w:rFonts w:ascii="Times New Roman" w:hAnsi="Times New Roman"/>
              </w:rPr>
            </w:pPr>
            <w:r w:rsidRPr="00CB3E03">
              <w:rPr>
                <w:rFonts w:ascii="Times New Roman" w:hAnsi="Times New Roman"/>
              </w:rPr>
              <w:t>Piemērs:</w:t>
            </w:r>
          </w:p>
          <w:p w14:paraId="2CC83A6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getFolderTreeResponse</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http://docs.oasis-open.org/ns/cmis/messaging/200908/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1874845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objects</w:t>
            </w:r>
            <w:r w:rsidRPr="007D5858">
              <w:rPr>
                <w:rFonts w:ascii="Consolas" w:hAnsi="Consolas"/>
                <w:color w:val="0000FF"/>
                <w:sz w:val="16"/>
                <w:szCs w:val="16"/>
                <w:highlight w:val="white"/>
              </w:rPr>
              <w:t>&gt;</w:t>
            </w:r>
          </w:p>
          <w:p w14:paraId="4906B78E"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objectInFolder</w:t>
            </w:r>
            <w:r w:rsidRPr="007D5858">
              <w:rPr>
                <w:rFonts w:ascii="Consolas" w:hAnsi="Consolas"/>
                <w:color w:val="0000FF"/>
                <w:sz w:val="16"/>
                <w:szCs w:val="16"/>
                <w:highlight w:val="white"/>
              </w:rPr>
              <w:t>&gt;</w:t>
            </w:r>
          </w:p>
          <w:p w14:paraId="21BC9F4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5C370E5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72E8F4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603C596F" w14:textId="18299746"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007F69E3">
              <w:rPr>
                <w:rFonts w:ascii="Consolas" w:hAnsi="Consolas"/>
                <w:color w:val="000000"/>
                <w:sz w:val="16"/>
                <w:szCs w:val="16"/>
                <w:highlight w:val="white"/>
              </w:rPr>
              <w:t>ChildFolder</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063FD6B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&gt;</w:t>
            </w:r>
          </w:p>
          <w:p w14:paraId="5A1CC05C"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cmis:objectTypeId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cmis:objectTypeId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1C0C64C3"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cmis:folder</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2282506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&gt;</w:t>
            </w:r>
          </w:p>
          <w:p w14:paraId="7C54394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626C7F7" w14:textId="0E9D2995"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00AC4C47" w:rsidRPr="00181BF5">
              <w:rPr>
                <w:rFonts w:ascii="Consolas" w:hAnsi="Consolas"/>
                <w:color w:val="000000"/>
                <w:sz w:val="16"/>
                <w:szCs w:val="19"/>
              </w:rPr>
              <w:t>URN:IVIS:100266:</w:t>
            </w:r>
            <w:r w:rsidR="00AC4C47">
              <w:rPr>
                <w:rFonts w:ascii="Consolas" w:hAnsi="Consolas"/>
                <w:color w:val="000000"/>
                <w:sz w:val="16"/>
                <w:szCs w:val="19"/>
              </w:rPr>
              <w:t>FLD</w:t>
            </w:r>
            <w:r w:rsidR="00AC4C47" w:rsidRPr="00181BF5">
              <w:rPr>
                <w:rFonts w:ascii="Consolas" w:hAnsi="Consolas"/>
                <w:color w:val="000000"/>
                <w:sz w:val="16"/>
                <w:szCs w:val="19"/>
              </w:rPr>
              <w:t>-</w:t>
            </w:r>
            <w:r w:rsidR="00AC4C47">
              <w:rPr>
                <w:rFonts w:ascii="Consolas" w:hAnsi="Consolas"/>
                <w:color w:val="000000"/>
                <w:sz w:val="16"/>
                <w:szCs w:val="19"/>
              </w:rPr>
              <w:t>2345678</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58D220C7"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&gt;</w:t>
            </w:r>
          </w:p>
          <w:p w14:paraId="1040482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cmis:baseTypeId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cmis:baseTypeId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0D1D2CE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cmis:folder</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334F815D"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&gt;</w:t>
            </w:r>
          </w:p>
          <w:p w14:paraId="0C22AD85"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cmis:createdBy</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cmis:createdBy</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29678DE7" w14:textId="3E50E1BE"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00D75D47" w:rsidRPr="006D0617">
              <w:rPr>
                <w:rFonts w:ascii="Consolas" w:hAnsi="Consolas"/>
                <w:color w:val="000000"/>
                <w:sz w:val="16"/>
                <w:szCs w:val="16"/>
                <w:lang w:eastAsia="lv-LV"/>
              </w:rPr>
              <w:t>AU:100001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04BB8E7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&gt;</w:t>
            </w:r>
          </w:p>
          <w:p w14:paraId="2A544F6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propertyDateTime</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cmis:creationDate</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cmis:creationDate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7F761D44"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2016-06-09T12:46:13.03Z</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714DC285"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propertyDateTime</w:t>
            </w:r>
            <w:r w:rsidRPr="007D5858">
              <w:rPr>
                <w:rFonts w:ascii="Consolas" w:hAnsi="Consolas"/>
                <w:color w:val="0000FF"/>
                <w:sz w:val="16"/>
                <w:szCs w:val="16"/>
                <w:highlight w:val="white"/>
              </w:rPr>
              <w:t>&gt;</w:t>
            </w:r>
          </w:p>
          <w:p w14:paraId="4F2C5C3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cmis:lastModifiedBy</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cmis:lastModifiedBy</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73DB1D45"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Current User</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37FED81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&gt;</w:t>
            </w:r>
          </w:p>
          <w:p w14:paraId="46B536FC"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propertyDateTime</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cmis:lastModificationDate</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cmis:lastModificationDate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310B3DB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2016-06-09T12:46:13.03Z</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174B32A1"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propertyDateTime</w:t>
            </w:r>
            <w:r w:rsidRPr="007D5858">
              <w:rPr>
                <w:rFonts w:ascii="Consolas" w:hAnsi="Consolas"/>
                <w:color w:val="0000FF"/>
                <w:sz w:val="16"/>
                <w:szCs w:val="16"/>
                <w:highlight w:val="white"/>
              </w:rPr>
              <w:t>&gt;</w:t>
            </w:r>
          </w:p>
          <w:p w14:paraId="3AE21737"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cmis:changeToken</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cmis:changeToken</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0EA172D3"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62BEB3F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&gt;</w:t>
            </w:r>
          </w:p>
          <w:p w14:paraId="490ABDC2"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cmis:parentId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cmis:parentId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3C1E89B4" w14:textId="3FF0FABC"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00543D7D" w:rsidRPr="00181BF5">
              <w:rPr>
                <w:rFonts w:ascii="Consolas" w:hAnsi="Consolas"/>
                <w:color w:val="000000"/>
                <w:sz w:val="16"/>
                <w:szCs w:val="19"/>
              </w:rPr>
              <w:t>URN:IVIS:100266:</w:t>
            </w:r>
            <w:r w:rsidR="00543D7D">
              <w:rPr>
                <w:rFonts w:ascii="Consolas" w:hAnsi="Consolas"/>
                <w:color w:val="000000"/>
                <w:sz w:val="16"/>
                <w:szCs w:val="19"/>
              </w:rPr>
              <w:t>FLD</w:t>
            </w:r>
            <w:r w:rsidR="00543D7D" w:rsidRPr="00181BF5">
              <w:rPr>
                <w:rFonts w:ascii="Consolas" w:hAnsi="Consolas"/>
                <w:color w:val="000000"/>
                <w:sz w:val="16"/>
                <w:szCs w:val="19"/>
              </w:rPr>
              <w:t>-</w:t>
            </w:r>
            <w:r w:rsidR="005D3268">
              <w:rPr>
                <w:rFonts w:ascii="Consolas" w:hAnsi="Consolas"/>
                <w:color w:val="000000"/>
                <w:sz w:val="16"/>
                <w:szCs w:val="19"/>
              </w:rPr>
              <w:t>2</w:t>
            </w:r>
            <w:r w:rsidR="00543D7D">
              <w:rPr>
                <w:rFonts w:ascii="Consolas" w:hAnsi="Consolas"/>
                <w:color w:val="000000"/>
                <w:sz w:val="16"/>
                <w:szCs w:val="19"/>
              </w:rPr>
              <w:t>345678</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7A958A24"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&gt;</w:t>
            </w:r>
          </w:p>
          <w:p w14:paraId="55E1796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cmis:path</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cmis:path</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5FBDEE7" w14:textId="1ACFC76E"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w:t>
            </w:r>
            <w:r w:rsidR="00054B20">
              <w:rPr>
                <w:rFonts w:ascii="Consolas" w:hAnsi="Consolas"/>
                <w:color w:val="000000"/>
                <w:sz w:val="16"/>
                <w:szCs w:val="16"/>
                <w:highlight w:val="white"/>
              </w:rPr>
              <w:t>ParentFolder/ChildFolder</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6AA3265F"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propertyString</w:t>
            </w:r>
            <w:r w:rsidRPr="007D5858">
              <w:rPr>
                <w:rFonts w:ascii="Consolas" w:hAnsi="Consolas"/>
                <w:color w:val="0000FF"/>
                <w:sz w:val="16"/>
                <w:szCs w:val="16"/>
                <w:highlight w:val="white"/>
              </w:rPr>
              <w:t>&gt;</w:t>
            </w:r>
          </w:p>
          <w:p w14:paraId="1003FE47"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cmis:allowedChildObjectTypeIds</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cmis:allowedChildObjectTypeIds</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&gt;</w:t>
            </w:r>
          </w:p>
          <w:p w14:paraId="043EB5A0"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cmis:secondaryObjectTypeIds</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cmis:secondaryObjectTypeIds</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&gt;</w:t>
            </w:r>
          </w:p>
          <w:p w14:paraId="74CA67B4"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&gt;</w:t>
            </w:r>
          </w:p>
          <w:p w14:paraId="13F96785"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620507FF"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objectInFolder</w:t>
            </w:r>
            <w:r w:rsidRPr="007D5858">
              <w:rPr>
                <w:rFonts w:ascii="Consolas" w:hAnsi="Consolas"/>
                <w:color w:val="0000FF"/>
                <w:sz w:val="16"/>
                <w:szCs w:val="16"/>
                <w:highlight w:val="white"/>
              </w:rPr>
              <w:t>&gt;</w:t>
            </w:r>
          </w:p>
          <w:p w14:paraId="7610A1B1"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objects</w:t>
            </w:r>
            <w:r w:rsidRPr="007D5858">
              <w:rPr>
                <w:rFonts w:ascii="Consolas" w:hAnsi="Consolas"/>
                <w:color w:val="0000FF"/>
                <w:sz w:val="16"/>
                <w:szCs w:val="16"/>
                <w:highlight w:val="white"/>
              </w:rPr>
              <w:t>&gt;</w:t>
            </w:r>
          </w:p>
          <w:p w14:paraId="7717FE41"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getFolderTreeResponse</w:t>
            </w:r>
            <w:r w:rsidRPr="007D5858">
              <w:rPr>
                <w:rFonts w:ascii="Consolas" w:hAnsi="Consolas"/>
                <w:color w:val="0000FF"/>
                <w:sz w:val="16"/>
                <w:szCs w:val="16"/>
                <w:highlight w:val="white"/>
              </w:rPr>
              <w:t>&gt;</w:t>
            </w:r>
          </w:p>
        </w:tc>
      </w:tr>
      <w:tr w:rsidR="004A38A1" w:rsidRPr="00FB2E9C" w14:paraId="632070C3" w14:textId="77777777" w:rsidTr="00676D5F">
        <w:tc>
          <w:tcPr>
            <w:tcW w:w="9854" w:type="dxa"/>
            <w:gridSpan w:val="2"/>
            <w:tcBorders>
              <w:bottom w:val="single" w:sz="4" w:space="0" w:color="auto"/>
            </w:tcBorders>
            <w:shd w:val="clear" w:color="auto" w:fill="auto"/>
          </w:tcPr>
          <w:p w14:paraId="0D4675C3" w14:textId="77777777" w:rsidR="004A38A1" w:rsidRPr="00FB2E9C" w:rsidRDefault="004A38A1" w:rsidP="00676D5F">
            <w:pPr>
              <w:pStyle w:val="MessageHeader"/>
            </w:pPr>
            <w:r w:rsidRPr="00FB2E9C">
              <w:t>Kļūdas</w:t>
            </w:r>
          </w:p>
        </w:tc>
      </w:tr>
      <w:tr w:rsidR="004A38A1" w:rsidRPr="00FB2E9C" w14:paraId="10153572" w14:textId="77777777" w:rsidTr="004A38A1">
        <w:tc>
          <w:tcPr>
            <w:tcW w:w="9854" w:type="dxa"/>
            <w:gridSpan w:val="2"/>
            <w:tcBorders>
              <w:top w:val="single" w:sz="4" w:space="0" w:color="auto"/>
            </w:tcBorders>
          </w:tcPr>
          <w:p w14:paraId="6E92C825" w14:textId="77777777" w:rsidR="004A38A1" w:rsidRPr="00FB2E9C" w:rsidRDefault="004A38A1" w:rsidP="004A38A1">
            <w:pPr>
              <w:pStyle w:val="Tablebody"/>
              <w:rPr>
                <w:rFonts w:cs="Times New Roman"/>
              </w:rPr>
            </w:pPr>
            <w:r w:rsidRPr="00FB2E9C">
              <w:rPr>
                <w:rFonts w:cs="Times New Roman"/>
              </w:rPr>
              <w:t>permissionDenied, objectNotFound, filterNotValid, runtime, storage</w:t>
            </w:r>
          </w:p>
        </w:tc>
      </w:tr>
    </w:tbl>
    <w:p w14:paraId="18B00F96" w14:textId="77777777" w:rsidR="004A38A1" w:rsidRPr="00676D5F" w:rsidRDefault="004A38A1" w:rsidP="00676D5F">
      <w:pPr>
        <w:pStyle w:val="Heading3"/>
      </w:pPr>
      <w:bookmarkStart w:id="298" w:name="_Toc453258252"/>
      <w:bookmarkStart w:id="299" w:name="_Toc481068429"/>
      <w:bookmarkStart w:id="300" w:name="_Toc505086987"/>
      <w:r w:rsidRPr="00676D5F">
        <w:t>Metode „getFolderParent”</w:t>
      </w:r>
      <w:bookmarkEnd w:id="298"/>
      <w:bookmarkEnd w:id="299"/>
      <w:bookmarkEnd w:id="3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104"/>
      </w:tblGrid>
      <w:tr w:rsidR="004A38A1" w:rsidRPr="00FB2E9C" w14:paraId="2AEB5C77" w14:textId="77777777" w:rsidTr="00676D5F">
        <w:tc>
          <w:tcPr>
            <w:tcW w:w="2957" w:type="dxa"/>
            <w:tcBorders>
              <w:right w:val="single" w:sz="4" w:space="0" w:color="auto"/>
            </w:tcBorders>
            <w:shd w:val="clear" w:color="auto" w:fill="auto"/>
          </w:tcPr>
          <w:p w14:paraId="3552B7AC" w14:textId="77777777" w:rsidR="004A38A1" w:rsidRPr="00FB2E9C" w:rsidRDefault="004A38A1" w:rsidP="00676D5F">
            <w:pPr>
              <w:pStyle w:val="MessageHeader"/>
            </w:pPr>
            <w:r w:rsidRPr="00FB2E9C">
              <w:t>Identifikators</w:t>
            </w:r>
          </w:p>
        </w:tc>
        <w:tc>
          <w:tcPr>
            <w:tcW w:w="6897" w:type="dxa"/>
            <w:tcBorders>
              <w:left w:val="single" w:sz="4" w:space="0" w:color="auto"/>
              <w:bottom w:val="single" w:sz="4" w:space="0" w:color="auto"/>
            </w:tcBorders>
          </w:tcPr>
          <w:p w14:paraId="415D1495" w14:textId="77777777" w:rsidR="004A38A1" w:rsidRPr="00FB2E9C" w:rsidRDefault="004A38A1" w:rsidP="004A38A1">
            <w:pPr>
              <w:pStyle w:val="Tablebody"/>
              <w:rPr>
                <w:rFonts w:cs="Times New Roman"/>
              </w:rPr>
            </w:pPr>
            <w:r w:rsidRPr="00FB2E9C">
              <w:rPr>
                <w:rFonts w:cs="Times New Roman"/>
              </w:rPr>
              <w:t>getFolderParent</w:t>
            </w:r>
          </w:p>
        </w:tc>
      </w:tr>
      <w:tr w:rsidR="004A38A1" w:rsidRPr="00FB2E9C" w14:paraId="7AAA4B3F" w14:textId="77777777" w:rsidTr="00676D5F">
        <w:tc>
          <w:tcPr>
            <w:tcW w:w="2957" w:type="dxa"/>
            <w:tcBorders>
              <w:right w:val="single" w:sz="4" w:space="0" w:color="auto"/>
            </w:tcBorders>
            <w:shd w:val="clear" w:color="auto" w:fill="auto"/>
          </w:tcPr>
          <w:p w14:paraId="22470DE2" w14:textId="77777777" w:rsidR="004A38A1" w:rsidRPr="00FB2E9C" w:rsidRDefault="004A38A1" w:rsidP="00676D5F">
            <w:pPr>
              <w:pStyle w:val="MessageHeader"/>
            </w:pPr>
            <w:r w:rsidRPr="00FB2E9C">
              <w:t>Nosaukums</w:t>
            </w:r>
          </w:p>
        </w:tc>
        <w:tc>
          <w:tcPr>
            <w:tcW w:w="6897" w:type="dxa"/>
            <w:tcBorders>
              <w:left w:val="single" w:sz="4" w:space="0" w:color="auto"/>
            </w:tcBorders>
          </w:tcPr>
          <w:p w14:paraId="1AEC69FA" w14:textId="77777777" w:rsidR="004A38A1" w:rsidRPr="00FB2E9C" w:rsidRDefault="004A38A1" w:rsidP="004A38A1">
            <w:pPr>
              <w:pStyle w:val="Tablebody"/>
              <w:rPr>
                <w:rFonts w:cs="Times New Roman"/>
              </w:rPr>
            </w:pPr>
            <w:r w:rsidRPr="00FB2E9C">
              <w:rPr>
                <w:rFonts w:cs="Times New Roman"/>
              </w:rPr>
              <w:t>Izgūt mapes mapi</w:t>
            </w:r>
          </w:p>
        </w:tc>
      </w:tr>
      <w:tr w:rsidR="004A38A1" w:rsidRPr="00FB2E9C" w14:paraId="44F19573" w14:textId="77777777" w:rsidTr="00676D5F">
        <w:tc>
          <w:tcPr>
            <w:tcW w:w="9854" w:type="dxa"/>
            <w:gridSpan w:val="2"/>
            <w:tcBorders>
              <w:bottom w:val="single" w:sz="4" w:space="0" w:color="auto"/>
            </w:tcBorders>
            <w:shd w:val="clear" w:color="auto" w:fill="auto"/>
          </w:tcPr>
          <w:p w14:paraId="7215AF43" w14:textId="77777777" w:rsidR="004A38A1" w:rsidRPr="00FB2E9C" w:rsidRDefault="004A38A1" w:rsidP="00676D5F">
            <w:pPr>
              <w:pStyle w:val="MessageHeader"/>
            </w:pPr>
            <w:r w:rsidRPr="00FB2E9C">
              <w:t>Ievads</w:t>
            </w:r>
          </w:p>
        </w:tc>
      </w:tr>
      <w:tr w:rsidR="004A38A1" w:rsidRPr="00FB2E9C" w14:paraId="14DC11B1" w14:textId="77777777" w:rsidTr="004A38A1">
        <w:tc>
          <w:tcPr>
            <w:tcW w:w="9854" w:type="dxa"/>
            <w:gridSpan w:val="2"/>
            <w:tcBorders>
              <w:top w:val="single" w:sz="4" w:space="0" w:color="auto"/>
            </w:tcBorders>
          </w:tcPr>
          <w:p w14:paraId="02FF3D37" w14:textId="77777777" w:rsidR="004A38A1" w:rsidRPr="00FB2E9C" w:rsidRDefault="004A38A1" w:rsidP="004A38A1">
            <w:pPr>
              <w:pStyle w:val="Tablebody"/>
              <w:rPr>
                <w:rFonts w:cs="Times New Roman"/>
              </w:rPr>
            </w:pPr>
            <w:r w:rsidRPr="00FB2E9C">
              <w:rPr>
                <w:rFonts w:cs="Times New Roman"/>
              </w:rPr>
              <w:t>Izgūst mapi, kurā atrodas lietotāja izvēlētā mape.</w:t>
            </w:r>
          </w:p>
        </w:tc>
      </w:tr>
      <w:tr w:rsidR="004A38A1" w:rsidRPr="00FB2E9C" w14:paraId="564A6588" w14:textId="77777777" w:rsidTr="00676D5F">
        <w:tc>
          <w:tcPr>
            <w:tcW w:w="9854" w:type="dxa"/>
            <w:gridSpan w:val="2"/>
            <w:tcBorders>
              <w:bottom w:val="single" w:sz="4" w:space="0" w:color="auto"/>
            </w:tcBorders>
            <w:shd w:val="clear" w:color="auto" w:fill="auto"/>
          </w:tcPr>
          <w:p w14:paraId="599F7B4F" w14:textId="77777777" w:rsidR="004A38A1" w:rsidRPr="00FB2E9C" w:rsidRDefault="004A38A1" w:rsidP="00676D5F">
            <w:pPr>
              <w:pStyle w:val="MessageHeader"/>
            </w:pPr>
            <w:r w:rsidRPr="00FB2E9C">
              <w:t>Ievaddati</w:t>
            </w:r>
          </w:p>
        </w:tc>
      </w:tr>
      <w:tr w:rsidR="004A38A1" w:rsidRPr="00FB2E9C" w14:paraId="29F73C7A" w14:textId="77777777" w:rsidTr="004A38A1">
        <w:tc>
          <w:tcPr>
            <w:tcW w:w="9854" w:type="dxa"/>
            <w:gridSpan w:val="2"/>
            <w:tcBorders>
              <w:top w:val="single" w:sz="4" w:space="0" w:color="auto"/>
            </w:tcBorders>
          </w:tcPr>
          <w:p w14:paraId="7F25F874" w14:textId="2676EF12" w:rsidR="004A38A1" w:rsidRPr="00230858" w:rsidRDefault="00955A4B" w:rsidP="00230858">
            <w:pPr>
              <w:pStyle w:val="TableListBullet"/>
            </w:pPr>
            <w:r>
              <w:t>repositoryId – repozitorija identifikatora URN, obligāts;</w:t>
            </w:r>
          </w:p>
          <w:p w14:paraId="6EB9897A" w14:textId="77777777" w:rsidR="004A38A1" w:rsidRPr="00230858" w:rsidRDefault="004A38A1" w:rsidP="00230858">
            <w:pPr>
              <w:pStyle w:val="TableListBullet"/>
            </w:pPr>
            <w:r w:rsidRPr="00230858">
              <w:t>folderId – objekta identifikators, obligāts;</w:t>
            </w:r>
          </w:p>
          <w:p w14:paraId="5EDBF997" w14:textId="77777777" w:rsidR="004A38A1" w:rsidRPr="00230858" w:rsidRDefault="004A38A1" w:rsidP="00230858">
            <w:pPr>
              <w:pStyle w:val="TableListBullet"/>
            </w:pPr>
            <w:r w:rsidRPr="00230858">
              <w:t>filter – pēc noklusējuma “not set”. Pieprasīto īpašību (to queryName) saraksts;</w:t>
            </w:r>
          </w:p>
          <w:p w14:paraId="380301D4"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6669F209"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4965" w:dyaOrig="2055" w14:anchorId="75D2A1E9">
                <v:shape id="_x0000_i1039" type="#_x0000_t75" style="width:193.5pt;height:79.5pt" o:ole="">
                  <v:imagedata r:id="rId64" o:title=""/>
                </v:shape>
                <o:OLEObject Type="Embed" ProgID="PBrush" ShapeID="_x0000_i1039" DrawAspect="Content" ObjectID="_1578904590" r:id="rId65"/>
              </w:object>
            </w:r>
          </w:p>
          <w:p w14:paraId="0977432D" w14:textId="77777777" w:rsidR="004A38A1" w:rsidRPr="008E0D31" w:rsidRDefault="004A38A1" w:rsidP="00D154E1">
            <w:pPr>
              <w:pStyle w:val="Tablebody"/>
            </w:pPr>
            <w:r w:rsidRPr="008E0D31">
              <w:t>Piemērs:</w:t>
            </w:r>
          </w:p>
          <w:p w14:paraId="3F58CB2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ns:getFolderParent</w:t>
            </w:r>
            <w:r w:rsidRPr="007D5858">
              <w:rPr>
                <w:rFonts w:ascii="Consolas" w:hAnsi="Consolas"/>
                <w:color w:val="0000FF"/>
                <w:sz w:val="16"/>
                <w:szCs w:val="16"/>
                <w:highlight w:val="white"/>
              </w:rPr>
              <w:t>&gt;</w:t>
            </w:r>
          </w:p>
          <w:p w14:paraId="4C763451" w14:textId="0CE3CF53"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p>
          <w:p w14:paraId="6DC1D426" w14:textId="3BBE3CFD"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r w:rsidR="00444436" w:rsidRPr="00181BF5">
              <w:rPr>
                <w:rFonts w:ascii="Consolas" w:hAnsi="Consolas"/>
                <w:color w:val="000000"/>
                <w:sz w:val="16"/>
                <w:szCs w:val="19"/>
              </w:rPr>
              <w:t>URN:IVIS:100266:</w:t>
            </w:r>
            <w:r w:rsidR="00444436">
              <w:rPr>
                <w:rFonts w:ascii="Consolas" w:hAnsi="Consolas"/>
                <w:color w:val="000000"/>
                <w:sz w:val="16"/>
                <w:szCs w:val="19"/>
              </w:rPr>
              <w:t>FLD</w:t>
            </w:r>
            <w:r w:rsidR="00444436" w:rsidRPr="00181BF5">
              <w:rPr>
                <w:rFonts w:ascii="Consolas" w:hAnsi="Consolas"/>
                <w:color w:val="000000"/>
                <w:sz w:val="16"/>
                <w:szCs w:val="19"/>
              </w:rPr>
              <w:t>-</w:t>
            </w:r>
            <w:r w:rsidR="00444436">
              <w:rPr>
                <w:rFonts w:ascii="Consolas" w:hAnsi="Consolas"/>
                <w:color w:val="000000"/>
                <w:sz w:val="16"/>
                <w:szCs w:val="19"/>
              </w:rPr>
              <w:t>234567</w:t>
            </w:r>
            <w:r w:rsidR="00936690">
              <w:rPr>
                <w:rFonts w:ascii="Consolas" w:hAnsi="Consolas"/>
                <w:color w:val="000000"/>
                <w:sz w:val="16"/>
                <w:szCs w:val="19"/>
              </w:rPr>
              <w:t>8</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p>
          <w:p w14:paraId="3FF4B602"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ns:getFolderParent</w:t>
            </w:r>
            <w:r w:rsidRPr="007D5858">
              <w:rPr>
                <w:rFonts w:ascii="Consolas" w:hAnsi="Consolas"/>
                <w:color w:val="0000FF"/>
                <w:sz w:val="16"/>
                <w:szCs w:val="16"/>
                <w:highlight w:val="white"/>
              </w:rPr>
              <w:t>&gt;</w:t>
            </w:r>
          </w:p>
        </w:tc>
      </w:tr>
      <w:tr w:rsidR="004A38A1" w:rsidRPr="00FB2E9C" w14:paraId="4E12C388" w14:textId="77777777" w:rsidTr="00676D5F">
        <w:tc>
          <w:tcPr>
            <w:tcW w:w="9854" w:type="dxa"/>
            <w:gridSpan w:val="2"/>
            <w:tcBorders>
              <w:bottom w:val="single" w:sz="4" w:space="0" w:color="auto"/>
            </w:tcBorders>
            <w:shd w:val="clear" w:color="auto" w:fill="auto"/>
          </w:tcPr>
          <w:p w14:paraId="0CD7CE51" w14:textId="77777777" w:rsidR="004A38A1" w:rsidRPr="00FB2E9C" w:rsidRDefault="004A38A1" w:rsidP="00676D5F">
            <w:pPr>
              <w:pStyle w:val="MessageHeader"/>
            </w:pPr>
            <w:r w:rsidRPr="00FB2E9C">
              <w:t>Izvaddati</w:t>
            </w:r>
          </w:p>
        </w:tc>
      </w:tr>
      <w:tr w:rsidR="004A38A1" w:rsidRPr="00FB2E9C" w14:paraId="1F619573" w14:textId="77777777" w:rsidTr="004A38A1">
        <w:tc>
          <w:tcPr>
            <w:tcW w:w="9854" w:type="dxa"/>
            <w:gridSpan w:val="2"/>
            <w:tcBorders>
              <w:top w:val="single" w:sz="4" w:space="0" w:color="auto"/>
            </w:tcBorders>
          </w:tcPr>
          <w:p w14:paraId="40E40489" w14:textId="77777777" w:rsidR="004A38A1" w:rsidRPr="00230858" w:rsidRDefault="004A38A1" w:rsidP="00230858">
            <w:pPr>
              <w:pStyle w:val="Tablebody"/>
            </w:pPr>
            <w:r w:rsidRPr="00230858">
              <w:t>&lt;cmisObjectType&gt; – mape, kurā atrodas lietotāja izvelētā mape.</w:t>
            </w:r>
          </w:p>
          <w:p w14:paraId="068EC43B"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9255" w:dyaOrig="6510" w14:anchorId="2C9A6AD8">
                <v:shape id="_x0000_i1040" type="#_x0000_t75" style="width:5in;height:251.5pt" o:ole="">
                  <v:imagedata r:id="rId66" o:title=""/>
                </v:shape>
                <o:OLEObject Type="Embed" ProgID="PBrush" ShapeID="_x0000_i1040" DrawAspect="Content" ObjectID="_1578904591" r:id="rId67"/>
              </w:object>
            </w:r>
          </w:p>
          <w:p w14:paraId="2E0AB159" w14:textId="77777777" w:rsidR="004A38A1" w:rsidRPr="008E0D31" w:rsidRDefault="004A38A1" w:rsidP="00D154E1">
            <w:pPr>
              <w:pStyle w:val="Tablebody"/>
            </w:pPr>
            <w:r w:rsidRPr="008E0D31">
              <w:t>Piemērs:</w:t>
            </w:r>
          </w:p>
          <w:p w14:paraId="6B4279B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getFolderParentResponse</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http://docs.oasis-open.org/ns/cmis/messaging/200908/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7044989A"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129F4974"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03D1A43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1C956085" w14:textId="0C367946"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r w:rsidR="00BF5F9B" w:rsidRPr="00181BF5">
              <w:rPr>
                <w:rFonts w:ascii="Consolas" w:hAnsi="Consolas"/>
                <w:color w:val="000000"/>
                <w:sz w:val="16"/>
                <w:szCs w:val="19"/>
              </w:rPr>
              <w:t>URN:IVIS:100266:</w:t>
            </w:r>
            <w:r w:rsidR="00BF5F9B">
              <w:rPr>
                <w:rFonts w:ascii="Consolas" w:hAnsi="Consolas"/>
                <w:color w:val="000000"/>
                <w:sz w:val="16"/>
                <w:szCs w:val="19"/>
              </w:rPr>
              <w:t>FLD</w:t>
            </w:r>
            <w:r w:rsidR="00BF5F9B" w:rsidRPr="00181BF5">
              <w:rPr>
                <w:rFonts w:ascii="Consolas" w:hAnsi="Consolas"/>
                <w:color w:val="000000"/>
                <w:sz w:val="16"/>
                <w:szCs w:val="19"/>
              </w:rPr>
              <w:t>-</w:t>
            </w:r>
            <w:r w:rsidR="00BF5F9B">
              <w:rPr>
                <w:rFonts w:ascii="Consolas" w:hAnsi="Consolas"/>
                <w:color w:val="000000"/>
                <w:sz w:val="16"/>
                <w:szCs w:val="19"/>
              </w:rPr>
              <w:t>1234567</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value</w:t>
            </w:r>
            <w:r w:rsidRPr="007D5858">
              <w:rPr>
                <w:rFonts w:ascii="Consolas" w:hAnsi="Consolas"/>
                <w:color w:val="0000FF"/>
                <w:sz w:val="16"/>
                <w:szCs w:val="16"/>
                <w:highlight w:val="white"/>
              </w:rPr>
              <w:t>&gt;</w:t>
            </w:r>
          </w:p>
          <w:p w14:paraId="29A48AEF"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propertyId</w:t>
            </w:r>
            <w:r w:rsidRPr="007D5858">
              <w:rPr>
                <w:rFonts w:ascii="Consolas" w:hAnsi="Consolas"/>
                <w:color w:val="0000FF"/>
                <w:sz w:val="16"/>
                <w:szCs w:val="16"/>
                <w:highlight w:val="white"/>
              </w:rPr>
              <w:t>&gt;</w:t>
            </w:r>
          </w:p>
          <w:p w14:paraId="2872CAA4"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properties</w:t>
            </w:r>
            <w:r w:rsidRPr="007D5858">
              <w:rPr>
                <w:rFonts w:ascii="Consolas" w:hAnsi="Consolas"/>
                <w:color w:val="0000FF"/>
                <w:sz w:val="16"/>
                <w:szCs w:val="16"/>
                <w:highlight w:val="white"/>
              </w:rPr>
              <w:t>&gt;</w:t>
            </w:r>
          </w:p>
          <w:p w14:paraId="56D4CAEC"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object</w:t>
            </w:r>
            <w:r w:rsidRPr="007D5858">
              <w:rPr>
                <w:rFonts w:ascii="Consolas" w:hAnsi="Consolas"/>
                <w:color w:val="0000FF"/>
                <w:sz w:val="16"/>
                <w:szCs w:val="16"/>
                <w:highlight w:val="white"/>
              </w:rPr>
              <w:t>&gt;</w:t>
            </w:r>
          </w:p>
          <w:p w14:paraId="3C79954E"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getFolderParentResponse</w:t>
            </w:r>
            <w:r w:rsidRPr="007D5858">
              <w:rPr>
                <w:rFonts w:ascii="Consolas" w:hAnsi="Consolas"/>
                <w:color w:val="0000FF"/>
                <w:sz w:val="16"/>
                <w:szCs w:val="16"/>
                <w:highlight w:val="white"/>
              </w:rPr>
              <w:t>&gt;</w:t>
            </w:r>
          </w:p>
        </w:tc>
      </w:tr>
      <w:tr w:rsidR="004A38A1" w:rsidRPr="00FB2E9C" w14:paraId="40B337EA" w14:textId="77777777" w:rsidTr="00676D5F">
        <w:tc>
          <w:tcPr>
            <w:tcW w:w="9854" w:type="dxa"/>
            <w:gridSpan w:val="2"/>
            <w:tcBorders>
              <w:bottom w:val="single" w:sz="4" w:space="0" w:color="auto"/>
            </w:tcBorders>
            <w:shd w:val="clear" w:color="auto" w:fill="auto"/>
          </w:tcPr>
          <w:p w14:paraId="7DAF1485" w14:textId="77777777" w:rsidR="004A38A1" w:rsidRPr="00FB2E9C" w:rsidRDefault="004A38A1" w:rsidP="00676D5F">
            <w:pPr>
              <w:pStyle w:val="MessageHeader"/>
            </w:pPr>
            <w:r w:rsidRPr="00FB2E9C">
              <w:t>Kļūdas</w:t>
            </w:r>
          </w:p>
        </w:tc>
      </w:tr>
      <w:tr w:rsidR="004A38A1" w:rsidRPr="00FB2E9C" w14:paraId="3CDF104C" w14:textId="77777777" w:rsidTr="004A38A1">
        <w:tc>
          <w:tcPr>
            <w:tcW w:w="9854" w:type="dxa"/>
            <w:gridSpan w:val="2"/>
            <w:tcBorders>
              <w:top w:val="single" w:sz="4" w:space="0" w:color="auto"/>
            </w:tcBorders>
          </w:tcPr>
          <w:p w14:paraId="3674E0C1" w14:textId="77777777" w:rsidR="004A38A1" w:rsidRPr="00FB2E9C" w:rsidRDefault="004A38A1" w:rsidP="004A38A1">
            <w:pPr>
              <w:pStyle w:val="Tablebody"/>
              <w:rPr>
                <w:rFonts w:cs="Times New Roman"/>
              </w:rPr>
            </w:pPr>
            <w:r w:rsidRPr="00FB2E9C">
              <w:rPr>
                <w:rFonts w:cs="Times New Roman"/>
              </w:rPr>
              <w:t>permissionDenied, objectNotFound, filterNotValid, invalidArgument, runtime, storage</w:t>
            </w:r>
          </w:p>
        </w:tc>
      </w:tr>
    </w:tbl>
    <w:p w14:paraId="548118B0" w14:textId="77777777" w:rsidR="004A38A1" w:rsidRPr="00676D5F" w:rsidRDefault="004A38A1" w:rsidP="00676D5F">
      <w:pPr>
        <w:pStyle w:val="Heading2"/>
      </w:pPr>
      <w:bookmarkStart w:id="301" w:name="_Toc453258253"/>
      <w:bookmarkStart w:id="302" w:name="_Toc481068430"/>
      <w:bookmarkStart w:id="303" w:name="_Ref496781096"/>
      <w:bookmarkStart w:id="304" w:name="_Ref501499972"/>
      <w:bookmarkStart w:id="305" w:name="_Toc505086988"/>
      <w:r w:rsidRPr="00676D5F">
        <w:t>Objektu metodes</w:t>
      </w:r>
      <w:bookmarkEnd w:id="294"/>
      <w:bookmarkEnd w:id="301"/>
      <w:bookmarkEnd w:id="302"/>
      <w:bookmarkEnd w:id="303"/>
      <w:bookmarkEnd w:id="304"/>
      <w:bookmarkEnd w:id="305"/>
    </w:p>
    <w:p w14:paraId="779CF30C" w14:textId="06447345" w:rsidR="004A38A1" w:rsidRDefault="00235401" w:rsidP="004A38A1">
      <w:r>
        <w:t xml:space="preserve">Visas šajā nodaļā aprakstītās metodes realizētas </w:t>
      </w:r>
      <w:r w:rsidR="004A38A1" w:rsidRPr="0087691E">
        <w:rPr>
          <w:i/>
        </w:rPr>
        <w:t>ObjectService</w:t>
      </w:r>
      <w:r w:rsidR="004A38A1">
        <w:t xml:space="preserve"> servisā. </w:t>
      </w:r>
    </w:p>
    <w:p w14:paraId="5B250EC4" w14:textId="77777777" w:rsidR="004A38A1" w:rsidRPr="00676D5F" w:rsidRDefault="004A38A1" w:rsidP="00676D5F">
      <w:pPr>
        <w:pStyle w:val="Heading3"/>
      </w:pPr>
      <w:bookmarkStart w:id="306" w:name="_Toc314736240"/>
      <w:bookmarkStart w:id="307" w:name="_Toc453258254"/>
      <w:bookmarkStart w:id="308" w:name="_Ref462417876"/>
      <w:bookmarkStart w:id="309" w:name="_Toc481068431"/>
      <w:bookmarkStart w:id="310" w:name="_Toc505086989"/>
      <w:r w:rsidRPr="00676D5F">
        <w:t>Metode „createDocument</w:t>
      </w:r>
      <w:bookmarkEnd w:id="306"/>
      <w:r w:rsidRPr="00676D5F">
        <w:t>”</w:t>
      </w:r>
      <w:bookmarkEnd w:id="307"/>
      <w:bookmarkEnd w:id="308"/>
      <w:bookmarkEnd w:id="309"/>
      <w:bookmarkEnd w:id="3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284"/>
      </w:tblGrid>
      <w:tr w:rsidR="004A38A1" w:rsidRPr="00FB2E9C" w14:paraId="10117A54" w14:textId="77777777" w:rsidTr="00676D5F">
        <w:tc>
          <w:tcPr>
            <w:tcW w:w="2802" w:type="dxa"/>
            <w:tcBorders>
              <w:right w:val="single" w:sz="4" w:space="0" w:color="auto"/>
            </w:tcBorders>
            <w:shd w:val="clear" w:color="auto" w:fill="auto"/>
          </w:tcPr>
          <w:p w14:paraId="37B45556" w14:textId="77777777" w:rsidR="004A38A1" w:rsidRPr="00FB2E9C" w:rsidRDefault="004A38A1" w:rsidP="00676D5F">
            <w:pPr>
              <w:pStyle w:val="MessageHeader"/>
            </w:pPr>
            <w:r w:rsidRPr="00FB2E9C">
              <w:t>Identifikators</w:t>
            </w:r>
          </w:p>
        </w:tc>
        <w:tc>
          <w:tcPr>
            <w:tcW w:w="7052" w:type="dxa"/>
            <w:tcBorders>
              <w:left w:val="single" w:sz="4" w:space="0" w:color="auto"/>
              <w:bottom w:val="single" w:sz="4" w:space="0" w:color="auto"/>
            </w:tcBorders>
          </w:tcPr>
          <w:p w14:paraId="1C3A9FCF" w14:textId="77777777" w:rsidR="004A38A1" w:rsidRPr="00FB2E9C" w:rsidRDefault="004A38A1" w:rsidP="004A38A1">
            <w:pPr>
              <w:pStyle w:val="Tablebody"/>
              <w:rPr>
                <w:rFonts w:cs="Times New Roman"/>
              </w:rPr>
            </w:pPr>
            <w:r w:rsidRPr="00FB2E9C">
              <w:rPr>
                <w:rFonts w:cs="Times New Roman"/>
              </w:rPr>
              <w:t>createDocument</w:t>
            </w:r>
          </w:p>
        </w:tc>
      </w:tr>
      <w:tr w:rsidR="004A38A1" w:rsidRPr="00FB2E9C" w14:paraId="1F5D2A55" w14:textId="77777777" w:rsidTr="00676D5F">
        <w:tc>
          <w:tcPr>
            <w:tcW w:w="2802" w:type="dxa"/>
            <w:tcBorders>
              <w:right w:val="single" w:sz="4" w:space="0" w:color="auto"/>
            </w:tcBorders>
            <w:shd w:val="clear" w:color="auto" w:fill="auto"/>
          </w:tcPr>
          <w:p w14:paraId="098EAFDA" w14:textId="77777777" w:rsidR="004A38A1" w:rsidRPr="00FB2E9C" w:rsidRDefault="004A38A1" w:rsidP="00676D5F">
            <w:pPr>
              <w:pStyle w:val="MessageHeader"/>
            </w:pPr>
            <w:r w:rsidRPr="00FB2E9C">
              <w:t>Nosaukums</w:t>
            </w:r>
          </w:p>
        </w:tc>
        <w:tc>
          <w:tcPr>
            <w:tcW w:w="7052" w:type="dxa"/>
            <w:tcBorders>
              <w:left w:val="single" w:sz="4" w:space="0" w:color="auto"/>
            </w:tcBorders>
          </w:tcPr>
          <w:p w14:paraId="41FCEEAD" w14:textId="77777777" w:rsidR="004A38A1" w:rsidRPr="00FB2E9C" w:rsidRDefault="004A38A1" w:rsidP="004A38A1">
            <w:pPr>
              <w:pStyle w:val="Tablebody"/>
              <w:rPr>
                <w:rFonts w:cs="Times New Roman"/>
              </w:rPr>
            </w:pPr>
            <w:r w:rsidRPr="00FB2E9C">
              <w:rPr>
                <w:rFonts w:cs="Times New Roman"/>
              </w:rPr>
              <w:t>Izveidot dokumentu</w:t>
            </w:r>
          </w:p>
        </w:tc>
      </w:tr>
      <w:tr w:rsidR="004A38A1" w:rsidRPr="00FB2E9C" w14:paraId="79C3CBD8" w14:textId="77777777" w:rsidTr="00676D5F">
        <w:tc>
          <w:tcPr>
            <w:tcW w:w="9854" w:type="dxa"/>
            <w:gridSpan w:val="2"/>
            <w:tcBorders>
              <w:bottom w:val="single" w:sz="4" w:space="0" w:color="auto"/>
            </w:tcBorders>
            <w:shd w:val="clear" w:color="auto" w:fill="auto"/>
          </w:tcPr>
          <w:p w14:paraId="542DBD4B" w14:textId="77777777" w:rsidR="004A38A1" w:rsidRPr="00FB2E9C" w:rsidRDefault="004A38A1" w:rsidP="00676D5F">
            <w:pPr>
              <w:pStyle w:val="MessageHeader"/>
            </w:pPr>
            <w:r w:rsidRPr="00FB2E9C">
              <w:t>Ievads</w:t>
            </w:r>
          </w:p>
        </w:tc>
      </w:tr>
      <w:tr w:rsidR="004A38A1" w:rsidRPr="00FB2E9C" w14:paraId="54EF8D0E" w14:textId="77777777" w:rsidTr="004A38A1">
        <w:tc>
          <w:tcPr>
            <w:tcW w:w="9854" w:type="dxa"/>
            <w:gridSpan w:val="2"/>
            <w:tcBorders>
              <w:top w:val="single" w:sz="4" w:space="0" w:color="auto"/>
            </w:tcBorders>
          </w:tcPr>
          <w:p w14:paraId="57D3FF05" w14:textId="77777777" w:rsidR="004A38A1" w:rsidRDefault="004A38A1" w:rsidP="004A38A1">
            <w:pPr>
              <w:pStyle w:val="Tablebody"/>
              <w:rPr>
                <w:rFonts w:cs="Times New Roman"/>
              </w:rPr>
            </w:pPr>
            <w:r w:rsidRPr="00FB2E9C">
              <w:rPr>
                <w:rFonts w:cs="Times New Roman"/>
              </w:rPr>
              <w:t>Izveido dokumenta objektu (tips noteikts ievaddatos) ievaddatos norādītajā mapē.</w:t>
            </w:r>
          </w:p>
          <w:p w14:paraId="6770295C" w14:textId="670940A2" w:rsidR="00461AAB" w:rsidRPr="00FB2E9C" w:rsidRDefault="00461AAB" w:rsidP="004128CE">
            <w:pPr>
              <w:pStyle w:val="Tablebody"/>
              <w:rPr>
                <w:rFonts w:cs="Times New Roman"/>
              </w:rPr>
            </w:pPr>
            <w:r>
              <w:t>Metodi var izmantot,</w:t>
            </w:r>
            <w:r w:rsidR="00E25C32">
              <w:t xml:space="preserve"> </w:t>
            </w:r>
            <w:r w:rsidRPr="002362DF">
              <w:t xml:space="preserve">ja nepieciešams izveidot dokumentu </w:t>
            </w:r>
            <w:r>
              <w:t xml:space="preserve">bez satura vai </w:t>
            </w:r>
            <w:r w:rsidRPr="002362DF">
              <w:t xml:space="preserve">ar saturu, kura apmērs ir </w:t>
            </w:r>
            <w:r>
              <w:t>mazāks nekā</w:t>
            </w:r>
            <w:r w:rsidRPr="002362DF">
              <w:t xml:space="preserve"> 10 </w:t>
            </w:r>
            <w:r>
              <w:t>MiB</w:t>
            </w:r>
            <w:r w:rsidRPr="002362DF">
              <w:t>.</w:t>
            </w:r>
          </w:p>
        </w:tc>
      </w:tr>
      <w:tr w:rsidR="004A38A1" w:rsidRPr="00FB2E9C" w14:paraId="6817797B" w14:textId="77777777" w:rsidTr="00676D5F">
        <w:tc>
          <w:tcPr>
            <w:tcW w:w="9854" w:type="dxa"/>
            <w:gridSpan w:val="2"/>
            <w:tcBorders>
              <w:bottom w:val="single" w:sz="4" w:space="0" w:color="auto"/>
            </w:tcBorders>
            <w:shd w:val="clear" w:color="auto" w:fill="auto"/>
          </w:tcPr>
          <w:p w14:paraId="05033BBD" w14:textId="77777777" w:rsidR="004A38A1" w:rsidRPr="00FB2E9C" w:rsidRDefault="004A38A1" w:rsidP="00676D5F">
            <w:pPr>
              <w:pStyle w:val="MessageHeader"/>
            </w:pPr>
            <w:r w:rsidRPr="00FB2E9C">
              <w:t>Ievaddati</w:t>
            </w:r>
          </w:p>
        </w:tc>
      </w:tr>
      <w:tr w:rsidR="004A38A1" w:rsidRPr="00FB2E9C" w14:paraId="23CB6804" w14:textId="77777777" w:rsidTr="004A38A1">
        <w:tc>
          <w:tcPr>
            <w:tcW w:w="9854" w:type="dxa"/>
            <w:gridSpan w:val="2"/>
            <w:tcBorders>
              <w:top w:val="single" w:sz="4" w:space="0" w:color="auto"/>
            </w:tcBorders>
          </w:tcPr>
          <w:p w14:paraId="679C49E2" w14:textId="203987C0" w:rsidR="004A38A1" w:rsidRPr="00230858" w:rsidRDefault="00955A4B" w:rsidP="00230858">
            <w:pPr>
              <w:pStyle w:val="TableListBullet"/>
            </w:pPr>
            <w:r>
              <w:t>repositoryId – repozitorija identifikatora URN, obligāts;</w:t>
            </w:r>
          </w:p>
          <w:p w14:paraId="71CB5A03" w14:textId="2461E3A9" w:rsidR="004A38A1" w:rsidRPr="00230858" w:rsidRDefault="004A38A1" w:rsidP="00230858">
            <w:pPr>
              <w:pStyle w:val="TableListBullet"/>
            </w:pPr>
            <w:r w:rsidRPr="00230858">
              <w:t xml:space="preserve">&lt;properties&gt; – izveidojamā dokumenta īpašības – obligāts; īpašības cmis:name vērtība ir reģistrjutīga, tā nevar sākties vai beigties ar atstarpes simbolu, un tā nevar saturēt nevienu no šiem simboliem (uzskaitījumā atdalīti ar komatiem): </w:t>
            </w:r>
            <w:r w:rsidR="0037669F">
              <w:t>“\,/,?,",&lt;,&gt;,|”</w:t>
            </w:r>
            <w:r w:rsidRPr="00230858">
              <w:t>;</w:t>
            </w:r>
          </w:p>
          <w:p w14:paraId="2149090C" w14:textId="77777777" w:rsidR="004A38A1" w:rsidRPr="00230858" w:rsidRDefault="004A38A1" w:rsidP="00230858">
            <w:pPr>
              <w:pStyle w:val="TableListBullet"/>
            </w:pPr>
            <w:r w:rsidRPr="00230858">
              <w:t>folderId – mapes, kurā jāievieto izveidojamais dokuments, identifikators – obligāts;</w:t>
            </w:r>
          </w:p>
          <w:p w14:paraId="09ECD0D4" w14:textId="77777777" w:rsidR="004A38A1" w:rsidRPr="00230858" w:rsidRDefault="004A38A1" w:rsidP="00230858">
            <w:pPr>
              <w:pStyle w:val="TableListBullet"/>
            </w:pPr>
            <w:r w:rsidRPr="00230858">
              <w:t>contentStream – dokumenta binārie dati.</w:t>
            </w:r>
          </w:p>
          <w:p w14:paraId="5D1402B8" w14:textId="77777777" w:rsidR="004A38A1" w:rsidRPr="00230858" w:rsidRDefault="004A38A1" w:rsidP="00230858">
            <w:pPr>
              <w:pStyle w:val="TableListBullet"/>
            </w:pPr>
            <w:r w:rsidRPr="00230858">
              <w:t>versioningState – dokumenta versijas pazīme, viens no: none, major, minor, noklusētā vērtība: „none”;</w:t>
            </w:r>
          </w:p>
          <w:p w14:paraId="63B94567" w14:textId="77777777" w:rsidR="004A38A1" w:rsidRPr="00230858" w:rsidRDefault="004A38A1" w:rsidP="00230858">
            <w:pPr>
              <w:pStyle w:val="TableListBullet"/>
            </w:pPr>
            <w:r w:rsidRPr="00230858">
              <w:t>&lt;addACEs&gt; – saraksts ar kontroles elementiem, kas jāpievieno objektam;</w:t>
            </w:r>
          </w:p>
          <w:p w14:paraId="55A86439" w14:textId="77777777" w:rsidR="004A38A1" w:rsidRPr="00230858" w:rsidRDefault="004A38A1" w:rsidP="00230858">
            <w:pPr>
              <w:pStyle w:val="TableListBullet"/>
            </w:pPr>
            <w:r w:rsidRPr="00230858">
              <w:t>&lt;removeACEs&gt; – saraksts ar kontroles elementiem, kas jāatņem objektam;</w:t>
            </w:r>
          </w:p>
          <w:p w14:paraId="3819B673"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4D792827"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74B41E89" wp14:editId="2BE588F5">
                  <wp:extent cx="4526826" cy="66103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png"/>
                          <pic:cNvPicPr/>
                        </pic:nvPicPr>
                        <pic:blipFill>
                          <a:blip r:embed="rId68">
                            <a:extLst>
                              <a:ext uri="{28A0092B-C50C-407E-A947-70E740481C1C}">
                                <a14:useLocalDpi xmlns:a14="http://schemas.microsoft.com/office/drawing/2010/main" val="0"/>
                              </a:ext>
                            </a:extLst>
                          </a:blip>
                          <a:stretch>
                            <a:fillRect/>
                          </a:stretch>
                        </pic:blipFill>
                        <pic:spPr>
                          <a:xfrm>
                            <a:off x="0" y="0"/>
                            <a:ext cx="4553724" cy="6649628"/>
                          </a:xfrm>
                          <a:prstGeom prst="rect">
                            <a:avLst/>
                          </a:prstGeom>
                        </pic:spPr>
                      </pic:pic>
                    </a:graphicData>
                  </a:graphic>
                </wp:inline>
              </w:drawing>
            </w:r>
          </w:p>
          <w:p w14:paraId="55E670A8" w14:textId="77777777" w:rsidR="004A38A1" w:rsidRPr="00FB2E9C" w:rsidRDefault="004A38A1" w:rsidP="004A38A1">
            <w:pPr>
              <w:pStyle w:val="Tablebody"/>
              <w:rPr>
                <w:rFonts w:cs="Times New Roman"/>
              </w:rPr>
            </w:pPr>
            <w:r w:rsidRPr="00FB2E9C">
              <w:rPr>
                <w:rFonts w:cs="Times New Roman"/>
              </w:rPr>
              <w:t>Piemērs:</w:t>
            </w:r>
          </w:p>
          <w:p w14:paraId="047CBEA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ns:createDocument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xmlns:ns</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http://docs.oasis-open.org/ns/cmis/messaging/200908/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0AB4D3C" w14:textId="07E6DD1F"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r w:rsidR="00A14E47">
              <w:rPr>
                <w:rFonts w:ascii="Consolas" w:hAnsi="Consolas"/>
                <w:color w:val="000000"/>
                <w:sz w:val="16"/>
                <w:szCs w:val="16"/>
                <w:highlight w:val="white"/>
              </w:rPr>
              <w:t>URN:IVIS:100266:EDK-0000001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ns:repositoryId</w:t>
            </w:r>
            <w:r w:rsidRPr="007D5858">
              <w:rPr>
                <w:rFonts w:ascii="Consolas" w:hAnsi="Consolas"/>
                <w:color w:val="0000FF"/>
                <w:sz w:val="16"/>
                <w:szCs w:val="16"/>
                <w:highlight w:val="white"/>
              </w:rPr>
              <w:t>&gt;</w:t>
            </w:r>
          </w:p>
          <w:p w14:paraId="06BEC99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ns:properties</w:t>
            </w:r>
            <w:r w:rsidRPr="007D5858">
              <w:rPr>
                <w:rFonts w:ascii="Consolas" w:hAnsi="Consolas"/>
                <w:color w:val="0000FF"/>
                <w:sz w:val="16"/>
                <w:szCs w:val="16"/>
                <w:highlight w:val="white"/>
              </w:rPr>
              <w:t>&gt;</w:t>
            </w:r>
          </w:p>
          <w:p w14:paraId="60489B0B"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ns1:propertyId</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xmlns:ns1</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cmis:objectTypeId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cmis:objectTypeId</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5C70D221" w14:textId="5287E0D3"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ns1:value</w:t>
            </w:r>
            <w:r w:rsidRPr="007D5858">
              <w:rPr>
                <w:rFonts w:ascii="Consolas" w:hAnsi="Consolas"/>
                <w:color w:val="0000FF"/>
                <w:sz w:val="16"/>
                <w:szCs w:val="16"/>
                <w:highlight w:val="white"/>
              </w:rPr>
              <w:t>&gt;</w:t>
            </w:r>
            <w:r w:rsidR="00FF02FE" w:rsidRPr="00FF02FE">
              <w:rPr>
                <w:rFonts w:ascii="Consolas" w:hAnsi="Consolas"/>
                <w:color w:val="000000"/>
                <w:sz w:val="16"/>
                <w:szCs w:val="16"/>
                <w:lang w:eastAsia="lv-LV"/>
              </w:rPr>
              <w:t>edk:d:customDocument</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ns1:value</w:t>
            </w:r>
            <w:r w:rsidRPr="007D5858">
              <w:rPr>
                <w:rFonts w:ascii="Consolas" w:hAnsi="Consolas"/>
                <w:color w:val="0000FF"/>
                <w:sz w:val="16"/>
                <w:szCs w:val="16"/>
                <w:highlight w:val="white"/>
              </w:rPr>
              <w:t>&gt;</w:t>
            </w:r>
          </w:p>
          <w:p w14:paraId="6F3A33B9"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ns1:propertyId</w:t>
            </w:r>
            <w:r w:rsidRPr="007D5858">
              <w:rPr>
                <w:rFonts w:ascii="Consolas" w:hAnsi="Consolas"/>
                <w:color w:val="0000FF"/>
                <w:sz w:val="16"/>
                <w:szCs w:val="16"/>
                <w:highlight w:val="white"/>
              </w:rPr>
              <w:t>&gt;</w:t>
            </w:r>
          </w:p>
          <w:p w14:paraId="26DF2417"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xmlns:ns1</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cmis:name</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59783EC6" w14:textId="41C8E6CE"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ns1:value</w:t>
            </w:r>
            <w:r w:rsidRPr="007D5858">
              <w:rPr>
                <w:rFonts w:ascii="Consolas" w:hAnsi="Consolas"/>
                <w:color w:val="0000FF"/>
                <w:sz w:val="16"/>
                <w:szCs w:val="16"/>
                <w:highlight w:val="white"/>
              </w:rPr>
              <w:t>&gt;</w:t>
            </w:r>
            <w:r w:rsidR="00DC1433">
              <w:rPr>
                <w:rFonts w:ascii="Consolas" w:hAnsi="Consolas"/>
                <w:color w:val="000000"/>
                <w:sz w:val="16"/>
                <w:szCs w:val="16"/>
                <w:highlight w:val="white"/>
              </w:rPr>
              <w:t>TestDocument.pdf</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ns1:value</w:t>
            </w:r>
            <w:r w:rsidRPr="007D5858">
              <w:rPr>
                <w:rFonts w:ascii="Consolas" w:hAnsi="Consolas"/>
                <w:color w:val="0000FF"/>
                <w:sz w:val="16"/>
                <w:szCs w:val="16"/>
                <w:highlight w:val="white"/>
              </w:rPr>
              <w:t>&gt;</w:t>
            </w:r>
          </w:p>
          <w:p w14:paraId="750D2983" w14:textId="77777777" w:rsidR="004A38A1" w:rsidRDefault="004A38A1" w:rsidP="004A38A1">
            <w:pPr>
              <w:autoSpaceDE w:val="0"/>
              <w:autoSpaceDN w:val="0"/>
              <w:adjustRightInd w:val="0"/>
              <w:spacing w:before="0" w:after="0"/>
              <w:jc w:val="left"/>
              <w:rPr>
                <w:rFonts w:ascii="Consolas" w:hAnsi="Consolas"/>
                <w:color w:val="0000FF"/>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ns1:propertyString</w:t>
            </w:r>
            <w:r w:rsidRPr="007D5858">
              <w:rPr>
                <w:rFonts w:ascii="Consolas" w:hAnsi="Consolas"/>
                <w:color w:val="0000FF"/>
                <w:sz w:val="16"/>
                <w:szCs w:val="16"/>
                <w:highlight w:val="white"/>
              </w:rPr>
              <w:t>&gt;</w:t>
            </w:r>
          </w:p>
          <w:p w14:paraId="681D84AE" w14:textId="450D01F1" w:rsidR="00C36459" w:rsidRPr="007D5858" w:rsidRDefault="00C36459" w:rsidP="00C36459">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xmlns:ns1</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00EB3077">
              <w:rPr>
                <w:rFonts w:ascii="Consolas" w:hAnsi="Consolas"/>
                <w:color w:val="0000FF"/>
                <w:sz w:val="16"/>
                <w:szCs w:val="16"/>
                <w:highlight w:val="white"/>
              </w:rPr>
              <w:t xml:space="preserve"> edk</w:t>
            </w:r>
            <w:r w:rsidRPr="007D5858">
              <w:rPr>
                <w:rFonts w:ascii="Consolas" w:hAnsi="Consolas"/>
                <w:color w:val="0000FF"/>
                <w:sz w:val="16"/>
                <w:szCs w:val="16"/>
                <w:highlight w:val="white"/>
              </w:rPr>
              <w:t>:</w:t>
            </w:r>
            <w:r w:rsidR="00EB3077">
              <w:rPr>
                <w:rFonts w:ascii="Consolas" w:hAnsi="Consolas"/>
                <w:color w:val="0000FF"/>
                <w:sz w:val="16"/>
                <w:szCs w:val="16"/>
                <w:highlight w:val="white"/>
              </w:rPr>
              <w:t>owner</w:t>
            </w:r>
            <w:r w:rsidR="00EB3077" w:rsidRPr="007D5858">
              <w:rPr>
                <w:rFonts w:ascii="Consolas" w:hAnsi="Consolas"/>
                <w:color w:val="000000"/>
                <w:sz w:val="16"/>
                <w:szCs w:val="16"/>
                <w:highlight w:val="white"/>
              </w:rPr>
              <w:t xml:space="preserve"> </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Pr>
                <w:rFonts w:ascii="Consolas" w:hAnsi="Consolas"/>
                <w:color w:val="0000FF"/>
                <w:sz w:val="16"/>
                <w:szCs w:val="16"/>
                <w:highlight w:val="white"/>
              </w:rPr>
              <w:t>edk</w:t>
            </w:r>
            <w:r w:rsidRPr="007D5858">
              <w:rPr>
                <w:rFonts w:ascii="Consolas" w:hAnsi="Consolas"/>
                <w:color w:val="0000FF"/>
                <w:sz w:val="16"/>
                <w:szCs w:val="16"/>
                <w:highlight w:val="white"/>
              </w:rPr>
              <w:t>:</w:t>
            </w:r>
            <w:r>
              <w:rPr>
                <w:rFonts w:ascii="Consolas" w:hAnsi="Consolas"/>
                <w:color w:val="0000FF"/>
                <w:sz w:val="16"/>
                <w:szCs w:val="16"/>
                <w:highlight w:val="white"/>
              </w:rPr>
              <w:t>owner</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4F77F1D5" w14:textId="5A204D68" w:rsidR="00C36459" w:rsidRPr="007D5858" w:rsidRDefault="00C36459" w:rsidP="00C36459">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ns1:value</w:t>
            </w:r>
            <w:r w:rsidRPr="007D5858">
              <w:rPr>
                <w:rFonts w:ascii="Consolas" w:hAnsi="Consolas"/>
                <w:color w:val="0000FF"/>
                <w:sz w:val="16"/>
                <w:szCs w:val="16"/>
                <w:highlight w:val="white"/>
              </w:rPr>
              <w:t>&gt;</w:t>
            </w:r>
            <w:r w:rsidR="005A2CE4" w:rsidRPr="006D0617">
              <w:rPr>
                <w:rFonts w:ascii="Consolas" w:hAnsi="Consolas"/>
                <w:color w:val="000000"/>
                <w:sz w:val="16"/>
                <w:szCs w:val="16"/>
                <w:lang w:eastAsia="lv-LV"/>
              </w:rPr>
              <w:t>AU:100001</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ns1:value</w:t>
            </w:r>
            <w:r w:rsidRPr="007D5858">
              <w:rPr>
                <w:rFonts w:ascii="Consolas" w:hAnsi="Consolas"/>
                <w:color w:val="0000FF"/>
                <w:sz w:val="16"/>
                <w:szCs w:val="16"/>
                <w:highlight w:val="white"/>
              </w:rPr>
              <w:t>&gt;</w:t>
            </w:r>
          </w:p>
          <w:p w14:paraId="77A09FC0" w14:textId="05E79807" w:rsidR="00C36459" w:rsidRDefault="00C36459" w:rsidP="004A38A1">
            <w:pPr>
              <w:autoSpaceDE w:val="0"/>
              <w:autoSpaceDN w:val="0"/>
              <w:adjustRightInd w:val="0"/>
              <w:spacing w:before="0" w:after="0"/>
              <w:jc w:val="left"/>
              <w:rPr>
                <w:rFonts w:ascii="Consolas" w:hAnsi="Consolas"/>
                <w:color w:val="0000FF"/>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ns1:propertyString</w:t>
            </w:r>
            <w:r w:rsidRPr="007D5858">
              <w:rPr>
                <w:rFonts w:ascii="Consolas" w:hAnsi="Consolas"/>
                <w:color w:val="0000FF"/>
                <w:sz w:val="16"/>
                <w:szCs w:val="16"/>
                <w:highlight w:val="white"/>
              </w:rPr>
              <w:t>&gt;</w:t>
            </w:r>
          </w:p>
          <w:p w14:paraId="631C4A84" w14:textId="3920412E" w:rsidR="00696E48" w:rsidRDefault="00696E48" w:rsidP="00696E48">
            <w:pPr>
              <w:autoSpaceDE w:val="0"/>
              <w:autoSpaceDN w:val="0"/>
              <w:adjustRightInd w:val="0"/>
              <w:spacing w:before="0" w:after="0"/>
              <w:jc w:val="left"/>
              <w:rPr>
                <w:rFonts w:ascii="Consolas" w:hAnsi="Consolas"/>
                <w:color w:val="0000FF"/>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ns1:propertyString</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xmlns:ns1</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sidRPr="007D5858">
              <w:rPr>
                <w:rFonts w:ascii="Consolas" w:hAnsi="Consolas"/>
                <w:color w:val="0000FF"/>
                <w:sz w:val="16"/>
                <w:szCs w:val="16"/>
                <w:highlight w:val="white"/>
              </w:rPr>
              <w:t>http://docs.oasis-open.org/ns/cmis/core/200908/</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propertyDefinitionId</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Pr>
                <w:rFonts w:ascii="Consolas" w:hAnsi="Consolas"/>
                <w:color w:val="0000FF"/>
                <w:sz w:val="16"/>
                <w:szCs w:val="16"/>
                <w:highlight w:val="white"/>
              </w:rPr>
              <w:t>edk</w:t>
            </w:r>
            <w:r w:rsidRPr="007D5858">
              <w:rPr>
                <w:rFonts w:ascii="Consolas" w:hAnsi="Consolas"/>
                <w:color w:val="0000FF"/>
                <w:sz w:val="16"/>
                <w:szCs w:val="16"/>
                <w:highlight w:val="white"/>
              </w:rPr>
              <w:t>:</w:t>
            </w:r>
            <w:r w:rsidR="00292973" w:rsidRPr="00292973">
              <w:rPr>
                <w:rFonts w:ascii="Consolas" w:hAnsi="Consolas"/>
                <w:color w:val="0000FF"/>
                <w:sz w:val="16"/>
                <w:szCs w:val="16"/>
              </w:rPr>
              <w:t>retentionGroup</w:t>
            </w:r>
            <w:r w:rsidRPr="007D5858">
              <w:rPr>
                <w:rFonts w:ascii="Consolas" w:hAnsi="Consolas"/>
                <w:color w:val="000000"/>
                <w:sz w:val="16"/>
                <w:szCs w:val="16"/>
                <w:highlight w:val="white"/>
              </w:rPr>
              <w:t>"</w:t>
            </w:r>
            <w:r w:rsidRPr="007D5858">
              <w:rPr>
                <w:rFonts w:ascii="Consolas" w:hAnsi="Consolas"/>
                <w:color w:val="0000FF"/>
                <w:sz w:val="16"/>
                <w:szCs w:val="16"/>
                <w:highlight w:val="white"/>
              </w:rPr>
              <w:t xml:space="preserve"> </w:t>
            </w:r>
            <w:r w:rsidRPr="007D5858">
              <w:rPr>
                <w:rFonts w:ascii="Consolas" w:hAnsi="Consolas"/>
                <w:color w:val="FF0000"/>
                <w:sz w:val="16"/>
                <w:szCs w:val="16"/>
                <w:highlight w:val="white"/>
              </w:rPr>
              <w:t>queryName</w:t>
            </w:r>
            <w:r w:rsidRPr="007D5858">
              <w:rPr>
                <w:rFonts w:ascii="Consolas" w:hAnsi="Consolas"/>
                <w:color w:val="0000FF"/>
                <w:sz w:val="16"/>
                <w:szCs w:val="16"/>
                <w:highlight w:val="white"/>
              </w:rPr>
              <w:t>=</w:t>
            </w:r>
            <w:r w:rsidRPr="007D5858">
              <w:rPr>
                <w:rFonts w:ascii="Consolas" w:hAnsi="Consolas"/>
                <w:color w:val="000000"/>
                <w:sz w:val="16"/>
                <w:szCs w:val="16"/>
                <w:highlight w:val="white"/>
              </w:rPr>
              <w:t>"</w:t>
            </w:r>
            <w:r>
              <w:rPr>
                <w:rFonts w:ascii="Consolas" w:hAnsi="Consolas"/>
                <w:color w:val="0000FF"/>
                <w:sz w:val="16"/>
                <w:szCs w:val="16"/>
                <w:highlight w:val="white"/>
              </w:rPr>
              <w:t>edk</w:t>
            </w:r>
            <w:r w:rsidRPr="007D5858">
              <w:rPr>
                <w:rFonts w:ascii="Consolas" w:hAnsi="Consolas"/>
                <w:color w:val="0000FF"/>
                <w:sz w:val="16"/>
                <w:szCs w:val="16"/>
                <w:highlight w:val="white"/>
              </w:rPr>
              <w:t>:</w:t>
            </w:r>
            <w:r w:rsidR="00292973" w:rsidRPr="00292973">
              <w:rPr>
                <w:rFonts w:ascii="Consolas" w:hAnsi="Consolas"/>
                <w:color w:val="0000FF"/>
                <w:sz w:val="16"/>
                <w:szCs w:val="16"/>
              </w:rPr>
              <w:t>retentionGroup</w:t>
            </w:r>
            <w:r w:rsidRPr="007D5858">
              <w:rPr>
                <w:rFonts w:ascii="Consolas" w:hAnsi="Consolas"/>
                <w:color w:val="000000"/>
                <w:sz w:val="16"/>
                <w:szCs w:val="16"/>
                <w:highlight w:val="white"/>
              </w:rPr>
              <w:t>"</w:t>
            </w:r>
            <w:r w:rsidRPr="007D5858">
              <w:rPr>
                <w:rFonts w:ascii="Consolas" w:hAnsi="Consolas"/>
                <w:color w:val="0000FF"/>
                <w:sz w:val="16"/>
                <w:szCs w:val="16"/>
                <w:highlight w:val="white"/>
              </w:rPr>
              <w:t>&gt;</w:t>
            </w:r>
          </w:p>
          <w:p w14:paraId="1795C961" w14:textId="1EE4A55C" w:rsidR="00521728" w:rsidRPr="0007663D" w:rsidRDefault="00521728" w:rsidP="00696E48">
            <w:pPr>
              <w:autoSpaceDE w:val="0"/>
              <w:autoSpaceDN w:val="0"/>
              <w:adjustRightInd w:val="0"/>
              <w:spacing w:before="0" w:after="0"/>
              <w:jc w:val="left"/>
              <w:rPr>
                <w:rFonts w:ascii="Consolas" w:hAnsi="Consolas"/>
                <w:color w:val="808080" w:themeColor="background1" w:themeShade="80"/>
                <w:sz w:val="16"/>
                <w:szCs w:val="16"/>
                <w:highlight w:val="white"/>
              </w:rPr>
            </w:pPr>
            <w:r>
              <w:rPr>
                <w:rFonts w:ascii="Consolas" w:hAnsi="Consolas"/>
                <w:color w:val="0000FF"/>
                <w:sz w:val="16"/>
                <w:szCs w:val="16"/>
                <w:highlight w:val="white"/>
              </w:rPr>
              <w:t xml:space="preserve">    </w:t>
            </w:r>
            <w:r w:rsidRPr="0007663D">
              <w:rPr>
                <w:rFonts w:ascii="Consolas" w:hAnsi="Consolas"/>
                <w:color w:val="808080" w:themeColor="background1" w:themeShade="80"/>
                <w:sz w:val="16"/>
                <w:szCs w:val="16"/>
                <w:highlight w:val="white"/>
              </w:rPr>
              <w:t>&lt;!</w:t>
            </w:r>
            <w:r w:rsidR="00D56C61" w:rsidRPr="0007663D">
              <w:rPr>
                <w:rFonts w:ascii="Consolas" w:hAnsi="Consolas"/>
                <w:color w:val="808080" w:themeColor="background1" w:themeShade="80"/>
                <w:sz w:val="16"/>
                <w:szCs w:val="16"/>
                <w:highlight w:val="white"/>
              </w:rPr>
              <w:t>-- tiks piešķirta</w:t>
            </w:r>
            <w:r w:rsidRPr="0007663D">
              <w:rPr>
                <w:rFonts w:ascii="Consolas" w:hAnsi="Consolas"/>
                <w:color w:val="808080" w:themeColor="background1" w:themeShade="80"/>
                <w:sz w:val="16"/>
                <w:szCs w:val="16"/>
                <w:highlight w:val="white"/>
              </w:rPr>
              <w:t xml:space="preserve"> noklusēt</w:t>
            </w:r>
            <w:r w:rsidR="00B56F38">
              <w:rPr>
                <w:rFonts w:ascii="Consolas" w:hAnsi="Consolas"/>
                <w:color w:val="808080" w:themeColor="background1" w:themeShade="80"/>
                <w:sz w:val="16"/>
                <w:szCs w:val="16"/>
                <w:highlight w:val="white"/>
              </w:rPr>
              <w:t>ā</w:t>
            </w:r>
            <w:r w:rsidRPr="0007663D">
              <w:rPr>
                <w:rFonts w:ascii="Consolas" w:hAnsi="Consolas"/>
                <w:color w:val="808080" w:themeColor="background1" w:themeShade="80"/>
                <w:sz w:val="16"/>
                <w:szCs w:val="16"/>
                <w:highlight w:val="white"/>
              </w:rPr>
              <w:t xml:space="preserve"> vērtība</w:t>
            </w:r>
            <w:r w:rsidR="00F0406C">
              <w:rPr>
                <w:rFonts w:ascii="Consolas" w:hAnsi="Consolas"/>
                <w:color w:val="808080" w:themeColor="background1" w:themeShade="80"/>
                <w:sz w:val="16"/>
                <w:szCs w:val="16"/>
                <w:highlight w:val="white"/>
              </w:rPr>
              <w:t xml:space="preserve"> -</w:t>
            </w:r>
            <w:r w:rsidRPr="0007663D">
              <w:rPr>
                <w:rFonts w:ascii="Consolas" w:hAnsi="Consolas"/>
                <w:color w:val="808080" w:themeColor="background1" w:themeShade="80"/>
                <w:sz w:val="16"/>
                <w:szCs w:val="16"/>
                <w:highlight w:val="white"/>
              </w:rPr>
              <w:t xml:space="preserve"> “nenoteikta” --&gt;</w:t>
            </w:r>
          </w:p>
          <w:p w14:paraId="40DFC1D8" w14:textId="3BEF98EB" w:rsidR="00696E48" w:rsidRPr="007D5858" w:rsidRDefault="0059279B" w:rsidP="004A38A1">
            <w:pPr>
              <w:autoSpaceDE w:val="0"/>
              <w:autoSpaceDN w:val="0"/>
              <w:adjustRightInd w:val="0"/>
              <w:spacing w:before="0" w:after="0"/>
              <w:jc w:val="left"/>
              <w:rPr>
                <w:rFonts w:ascii="Consolas" w:hAnsi="Consolas"/>
                <w:color w:val="000000"/>
                <w:sz w:val="16"/>
                <w:szCs w:val="16"/>
                <w:highlight w:val="white"/>
              </w:rPr>
            </w:pPr>
            <w:r>
              <w:rPr>
                <w:rFonts w:ascii="Consolas" w:hAnsi="Consolas"/>
                <w:color w:val="0000FF"/>
                <w:sz w:val="16"/>
                <w:szCs w:val="16"/>
                <w:highlight w:val="white"/>
              </w:rPr>
              <w:t xml:space="preserve"> </w:t>
            </w:r>
            <w:r w:rsidR="00696E48" w:rsidRPr="007D5858">
              <w:rPr>
                <w:rFonts w:ascii="Consolas" w:hAnsi="Consolas"/>
                <w:color w:val="0000FF"/>
                <w:sz w:val="16"/>
                <w:szCs w:val="16"/>
                <w:highlight w:val="white"/>
              </w:rPr>
              <w:t xml:space="preserve">   &lt;/</w:t>
            </w:r>
            <w:r w:rsidR="00696E48" w:rsidRPr="007D5858">
              <w:rPr>
                <w:rFonts w:ascii="Consolas" w:hAnsi="Consolas"/>
                <w:color w:val="A31515"/>
                <w:sz w:val="16"/>
                <w:szCs w:val="16"/>
                <w:highlight w:val="white"/>
              </w:rPr>
              <w:t>ns1:propertyString</w:t>
            </w:r>
            <w:r w:rsidR="00696E48" w:rsidRPr="007D5858">
              <w:rPr>
                <w:rFonts w:ascii="Consolas" w:hAnsi="Consolas"/>
                <w:color w:val="0000FF"/>
                <w:sz w:val="16"/>
                <w:szCs w:val="16"/>
                <w:highlight w:val="white"/>
              </w:rPr>
              <w:t>&gt;</w:t>
            </w:r>
          </w:p>
          <w:p w14:paraId="14FE82E6"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ns:properties</w:t>
            </w:r>
            <w:r w:rsidRPr="007D5858">
              <w:rPr>
                <w:rFonts w:ascii="Consolas" w:hAnsi="Consolas"/>
                <w:color w:val="0000FF"/>
                <w:sz w:val="16"/>
                <w:szCs w:val="16"/>
                <w:highlight w:val="white"/>
              </w:rPr>
              <w:t>&gt;</w:t>
            </w:r>
          </w:p>
          <w:p w14:paraId="02F07239" w14:textId="534B32BE"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r w:rsidR="003C60CE" w:rsidRPr="00181BF5">
              <w:rPr>
                <w:rFonts w:ascii="Consolas" w:hAnsi="Consolas"/>
                <w:color w:val="000000"/>
                <w:sz w:val="16"/>
                <w:szCs w:val="19"/>
              </w:rPr>
              <w:t>URN:IVIS:100266:</w:t>
            </w:r>
            <w:r w:rsidR="007E3511">
              <w:rPr>
                <w:rFonts w:ascii="Consolas" w:hAnsi="Consolas"/>
                <w:color w:val="000000"/>
                <w:sz w:val="16"/>
                <w:szCs w:val="19"/>
              </w:rPr>
              <w:t>FLD</w:t>
            </w:r>
            <w:r w:rsidR="003C60CE" w:rsidRPr="00181BF5">
              <w:rPr>
                <w:rFonts w:ascii="Consolas" w:hAnsi="Consolas"/>
                <w:color w:val="000000"/>
                <w:sz w:val="16"/>
                <w:szCs w:val="19"/>
              </w:rPr>
              <w:t>-</w:t>
            </w:r>
            <w:r w:rsidR="003C60CE">
              <w:rPr>
                <w:rFonts w:ascii="Consolas" w:hAnsi="Consolas"/>
                <w:color w:val="000000"/>
                <w:sz w:val="16"/>
                <w:szCs w:val="19"/>
              </w:rPr>
              <w:t>1234567</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ns:folderId</w:t>
            </w:r>
            <w:r w:rsidRPr="007D5858">
              <w:rPr>
                <w:rFonts w:ascii="Consolas" w:hAnsi="Consolas"/>
                <w:color w:val="0000FF"/>
                <w:sz w:val="16"/>
                <w:szCs w:val="16"/>
                <w:highlight w:val="white"/>
              </w:rPr>
              <w:t>&gt;</w:t>
            </w:r>
          </w:p>
          <w:p w14:paraId="5D5A9ED1"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ns:contentStream</w:t>
            </w:r>
            <w:r w:rsidRPr="007D5858">
              <w:rPr>
                <w:rFonts w:ascii="Consolas" w:hAnsi="Consolas"/>
                <w:color w:val="0000FF"/>
                <w:sz w:val="16"/>
                <w:szCs w:val="16"/>
                <w:highlight w:val="white"/>
              </w:rPr>
              <w:t>&gt;</w:t>
            </w:r>
          </w:p>
          <w:p w14:paraId="788B94E9" w14:textId="06E68EED"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ns:filename</w:t>
            </w:r>
            <w:r w:rsidRPr="007D5858">
              <w:rPr>
                <w:rFonts w:ascii="Consolas" w:hAnsi="Consolas"/>
                <w:color w:val="0000FF"/>
                <w:sz w:val="16"/>
                <w:szCs w:val="16"/>
                <w:highlight w:val="white"/>
              </w:rPr>
              <w:t>&gt;</w:t>
            </w:r>
            <w:r w:rsidR="0083721B">
              <w:rPr>
                <w:rFonts w:ascii="Consolas" w:hAnsi="Consolas"/>
                <w:color w:val="000000"/>
                <w:sz w:val="16"/>
                <w:szCs w:val="16"/>
                <w:highlight w:val="white"/>
              </w:rPr>
              <w:t>TestDocument.pdf</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ns:filename</w:t>
            </w:r>
            <w:r w:rsidRPr="007D5858">
              <w:rPr>
                <w:rFonts w:ascii="Consolas" w:hAnsi="Consolas"/>
                <w:color w:val="0000FF"/>
                <w:sz w:val="16"/>
                <w:szCs w:val="16"/>
                <w:highlight w:val="white"/>
              </w:rPr>
              <w:t>&gt;</w:t>
            </w:r>
          </w:p>
          <w:p w14:paraId="1DDCAF73"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ns:stream</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/9j/4AAQSkZJRgABAQEASABI//9k=</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ns:stream</w:t>
            </w:r>
            <w:r w:rsidRPr="007D5858">
              <w:rPr>
                <w:rFonts w:ascii="Consolas" w:hAnsi="Consolas"/>
                <w:color w:val="0000FF"/>
                <w:sz w:val="16"/>
                <w:szCs w:val="16"/>
                <w:highlight w:val="white"/>
              </w:rPr>
              <w:t>&gt;</w:t>
            </w:r>
          </w:p>
          <w:p w14:paraId="36438B8C"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ns:contentStream</w:t>
            </w:r>
            <w:r w:rsidRPr="007D5858">
              <w:rPr>
                <w:rFonts w:ascii="Consolas" w:hAnsi="Consolas"/>
                <w:color w:val="0000FF"/>
                <w:sz w:val="16"/>
                <w:szCs w:val="16"/>
                <w:highlight w:val="white"/>
              </w:rPr>
              <w:t>&gt;</w:t>
            </w:r>
          </w:p>
          <w:p w14:paraId="584D393F" w14:textId="77777777" w:rsidR="004A38A1" w:rsidRPr="007D5858" w:rsidRDefault="004A38A1" w:rsidP="004A38A1">
            <w:pPr>
              <w:autoSpaceDE w:val="0"/>
              <w:autoSpaceDN w:val="0"/>
              <w:adjustRightInd w:val="0"/>
              <w:spacing w:before="0" w:after="0"/>
              <w:jc w:val="left"/>
              <w:rPr>
                <w:rFonts w:ascii="Consolas" w:hAnsi="Consolas"/>
                <w:color w:val="000000"/>
                <w:sz w:val="16"/>
                <w:szCs w:val="16"/>
                <w:highlight w:val="white"/>
              </w:rPr>
            </w:pPr>
            <w:r w:rsidRPr="007D5858">
              <w:rPr>
                <w:rFonts w:ascii="Consolas" w:hAnsi="Consolas"/>
                <w:color w:val="0000FF"/>
                <w:sz w:val="16"/>
                <w:szCs w:val="16"/>
                <w:highlight w:val="white"/>
              </w:rPr>
              <w:t xml:space="preserve">  &lt;</w:t>
            </w:r>
            <w:r w:rsidRPr="007D5858">
              <w:rPr>
                <w:rFonts w:ascii="Consolas" w:hAnsi="Consolas"/>
                <w:color w:val="A31515"/>
                <w:sz w:val="16"/>
                <w:szCs w:val="16"/>
                <w:highlight w:val="white"/>
              </w:rPr>
              <w:t>ns:versioningState</w:t>
            </w:r>
            <w:r w:rsidRPr="007D5858">
              <w:rPr>
                <w:rFonts w:ascii="Consolas" w:hAnsi="Consolas"/>
                <w:color w:val="0000FF"/>
                <w:sz w:val="16"/>
                <w:szCs w:val="16"/>
                <w:highlight w:val="white"/>
              </w:rPr>
              <w:t>&gt;</w:t>
            </w:r>
            <w:r w:rsidRPr="007D5858">
              <w:rPr>
                <w:rFonts w:ascii="Consolas" w:hAnsi="Consolas"/>
                <w:color w:val="000000"/>
                <w:sz w:val="16"/>
                <w:szCs w:val="16"/>
                <w:highlight w:val="white"/>
              </w:rPr>
              <w:t>none</w:t>
            </w:r>
            <w:r w:rsidRPr="007D5858">
              <w:rPr>
                <w:rFonts w:ascii="Consolas" w:hAnsi="Consolas"/>
                <w:color w:val="0000FF"/>
                <w:sz w:val="16"/>
                <w:szCs w:val="16"/>
                <w:highlight w:val="white"/>
              </w:rPr>
              <w:t>&lt;/</w:t>
            </w:r>
            <w:r w:rsidRPr="007D5858">
              <w:rPr>
                <w:rFonts w:ascii="Consolas" w:hAnsi="Consolas"/>
                <w:color w:val="A31515"/>
                <w:sz w:val="16"/>
                <w:szCs w:val="16"/>
                <w:highlight w:val="white"/>
              </w:rPr>
              <w:t>ns:versioningState</w:t>
            </w:r>
            <w:r w:rsidRPr="007D5858">
              <w:rPr>
                <w:rFonts w:ascii="Consolas" w:hAnsi="Consolas"/>
                <w:color w:val="0000FF"/>
                <w:sz w:val="16"/>
                <w:szCs w:val="16"/>
                <w:highlight w:val="white"/>
              </w:rPr>
              <w:t>&gt;</w:t>
            </w:r>
          </w:p>
          <w:p w14:paraId="259A195A"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7D5858">
              <w:rPr>
                <w:rFonts w:ascii="Consolas" w:hAnsi="Consolas"/>
                <w:color w:val="0000FF"/>
                <w:sz w:val="16"/>
                <w:szCs w:val="16"/>
                <w:highlight w:val="white"/>
              </w:rPr>
              <w:t>&lt;/</w:t>
            </w:r>
            <w:r w:rsidRPr="007D5858">
              <w:rPr>
                <w:rFonts w:ascii="Consolas" w:hAnsi="Consolas"/>
                <w:color w:val="A31515"/>
                <w:sz w:val="16"/>
                <w:szCs w:val="16"/>
                <w:highlight w:val="white"/>
              </w:rPr>
              <w:t>ns:createDocument</w:t>
            </w:r>
            <w:r w:rsidRPr="007D5858">
              <w:rPr>
                <w:rFonts w:ascii="Consolas" w:hAnsi="Consolas"/>
                <w:color w:val="0000FF"/>
                <w:sz w:val="16"/>
                <w:szCs w:val="16"/>
                <w:highlight w:val="white"/>
              </w:rPr>
              <w:t>&gt;</w:t>
            </w:r>
          </w:p>
        </w:tc>
      </w:tr>
      <w:tr w:rsidR="004A38A1" w:rsidRPr="00FB2E9C" w14:paraId="4839AF94" w14:textId="77777777" w:rsidTr="00676D5F">
        <w:tc>
          <w:tcPr>
            <w:tcW w:w="9854" w:type="dxa"/>
            <w:gridSpan w:val="2"/>
            <w:tcBorders>
              <w:bottom w:val="single" w:sz="4" w:space="0" w:color="auto"/>
            </w:tcBorders>
            <w:shd w:val="clear" w:color="auto" w:fill="auto"/>
          </w:tcPr>
          <w:p w14:paraId="4D621E85" w14:textId="77777777" w:rsidR="004A38A1" w:rsidRPr="00FB2E9C" w:rsidRDefault="004A38A1" w:rsidP="00676D5F">
            <w:pPr>
              <w:pStyle w:val="MessageHeader"/>
            </w:pPr>
            <w:r w:rsidRPr="00FB2E9C">
              <w:t>Izvaddati</w:t>
            </w:r>
          </w:p>
        </w:tc>
      </w:tr>
      <w:tr w:rsidR="004A38A1" w:rsidRPr="00FB2E9C" w14:paraId="691542FC" w14:textId="77777777" w:rsidTr="004A38A1">
        <w:tc>
          <w:tcPr>
            <w:tcW w:w="9854" w:type="dxa"/>
            <w:gridSpan w:val="2"/>
            <w:tcBorders>
              <w:top w:val="single" w:sz="4" w:space="0" w:color="auto"/>
            </w:tcBorders>
          </w:tcPr>
          <w:p w14:paraId="6811A3BE" w14:textId="77777777" w:rsidR="004A38A1" w:rsidRPr="00230858" w:rsidRDefault="004A38A1" w:rsidP="00230858">
            <w:pPr>
              <w:pStyle w:val="TableListBullet"/>
            </w:pPr>
            <w:r w:rsidRPr="00230858">
              <w:t>objectId – izveidotā objekta identifikators;</w:t>
            </w:r>
          </w:p>
          <w:p w14:paraId="07C3AE35" w14:textId="77777777" w:rsidR="004A38A1" w:rsidRPr="00230858" w:rsidRDefault="004A38A1" w:rsidP="00230858">
            <w:pPr>
              <w:pStyle w:val="TableListBullet"/>
            </w:pPr>
            <w:r w:rsidRPr="00230858">
              <w:t>extension – vienmēr null.</w:t>
            </w:r>
          </w:p>
          <w:p w14:paraId="636D915D" w14:textId="77777777" w:rsidR="004A38A1" w:rsidRPr="00FB2E9C" w:rsidRDefault="004A38A1" w:rsidP="004A38A1">
            <w:pPr>
              <w:pStyle w:val="Tablebody"/>
              <w:rPr>
                <w:rFonts w:cs="Times New Roman"/>
              </w:rPr>
            </w:pPr>
            <w:r w:rsidRPr="00FB2E9C">
              <w:rPr>
                <w:rFonts w:cs="Times New Roman"/>
                <w:noProof/>
                <w:lang w:eastAsia="lv-LV"/>
              </w:rPr>
              <w:drawing>
                <wp:inline distT="0" distB="0" distL="0" distR="0" wp14:anchorId="6A24A76E" wp14:editId="1B3823A5">
                  <wp:extent cx="5669280" cy="1176443"/>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Respons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95076" cy="1181796"/>
                          </a:xfrm>
                          <a:prstGeom prst="rect">
                            <a:avLst/>
                          </a:prstGeom>
                        </pic:spPr>
                      </pic:pic>
                    </a:graphicData>
                  </a:graphic>
                </wp:inline>
              </w:drawing>
            </w:r>
          </w:p>
          <w:p w14:paraId="144D8CD5" w14:textId="77777777" w:rsidR="004A38A1" w:rsidRPr="00FB2E9C" w:rsidRDefault="004A38A1" w:rsidP="004A38A1">
            <w:pPr>
              <w:pStyle w:val="Tablebody"/>
              <w:rPr>
                <w:rFonts w:cs="Times New Roman"/>
              </w:rPr>
            </w:pPr>
            <w:r w:rsidRPr="00FB2E9C">
              <w:rPr>
                <w:rFonts w:cs="Times New Roman"/>
              </w:rPr>
              <w:t>Piemērs:</w:t>
            </w:r>
          </w:p>
          <w:p w14:paraId="7E207827" w14:textId="77777777" w:rsidR="004A38A1" w:rsidRPr="008E0D31" w:rsidRDefault="004A38A1" w:rsidP="004A38A1">
            <w:pPr>
              <w:autoSpaceDE w:val="0"/>
              <w:autoSpaceDN w:val="0"/>
              <w:adjustRightInd w:val="0"/>
              <w:spacing w:before="0" w:after="0"/>
              <w:jc w:val="left"/>
              <w:rPr>
                <w:rFonts w:ascii="Consolas" w:hAnsi="Consolas"/>
                <w:color w:val="000000"/>
                <w:sz w:val="16"/>
                <w:szCs w:val="19"/>
                <w:highlight w:val="white"/>
              </w:rPr>
            </w:pPr>
            <w:r w:rsidRPr="008E0D31">
              <w:rPr>
                <w:rFonts w:ascii="Consolas" w:hAnsi="Consolas"/>
                <w:color w:val="0000FF"/>
                <w:sz w:val="16"/>
                <w:szCs w:val="19"/>
                <w:highlight w:val="white"/>
              </w:rPr>
              <w:t>&lt;</w:t>
            </w:r>
            <w:r w:rsidRPr="008E0D31">
              <w:rPr>
                <w:rFonts w:ascii="Consolas" w:hAnsi="Consolas"/>
                <w:color w:val="A31515"/>
                <w:sz w:val="16"/>
                <w:szCs w:val="19"/>
                <w:highlight w:val="white"/>
              </w:rPr>
              <w:t>createDocumentResponse</w:t>
            </w:r>
            <w:r w:rsidRPr="008E0D31">
              <w:rPr>
                <w:rFonts w:ascii="Consolas" w:hAnsi="Consolas"/>
                <w:color w:val="0000FF"/>
                <w:sz w:val="16"/>
                <w:szCs w:val="19"/>
                <w:highlight w:val="white"/>
              </w:rPr>
              <w:t xml:space="preserve"> </w:t>
            </w:r>
            <w:r w:rsidRPr="008E0D31">
              <w:rPr>
                <w:rFonts w:ascii="Consolas" w:hAnsi="Consolas"/>
                <w:color w:val="FF0000"/>
                <w:sz w:val="16"/>
                <w:szCs w:val="19"/>
                <w:highlight w:val="white"/>
              </w:rPr>
              <w:t>xmlns</w:t>
            </w:r>
            <w:r w:rsidRPr="008E0D31">
              <w:rPr>
                <w:rFonts w:ascii="Consolas" w:hAnsi="Consolas"/>
                <w:color w:val="0000FF"/>
                <w:sz w:val="16"/>
                <w:szCs w:val="19"/>
                <w:highlight w:val="white"/>
              </w:rPr>
              <w:t>=</w:t>
            </w:r>
            <w:r w:rsidRPr="008E0D31">
              <w:rPr>
                <w:rFonts w:ascii="Consolas" w:hAnsi="Consolas"/>
                <w:color w:val="000000"/>
                <w:sz w:val="16"/>
                <w:szCs w:val="19"/>
                <w:highlight w:val="white"/>
              </w:rPr>
              <w:t>"</w:t>
            </w:r>
            <w:r w:rsidRPr="008E0D31">
              <w:rPr>
                <w:rFonts w:ascii="Consolas" w:hAnsi="Consolas"/>
                <w:color w:val="0000FF"/>
                <w:sz w:val="16"/>
                <w:szCs w:val="19"/>
                <w:highlight w:val="white"/>
              </w:rPr>
              <w:t>http://docs.oasis-open.org/ns/cmis/messaging/200908/</w:t>
            </w:r>
            <w:r w:rsidRPr="008E0D31">
              <w:rPr>
                <w:rFonts w:ascii="Consolas" w:hAnsi="Consolas"/>
                <w:color w:val="000000"/>
                <w:sz w:val="16"/>
                <w:szCs w:val="19"/>
                <w:highlight w:val="white"/>
              </w:rPr>
              <w:t>"</w:t>
            </w:r>
            <w:r w:rsidRPr="008E0D31">
              <w:rPr>
                <w:rFonts w:ascii="Consolas" w:hAnsi="Consolas"/>
                <w:color w:val="0000FF"/>
                <w:sz w:val="16"/>
                <w:szCs w:val="19"/>
                <w:highlight w:val="white"/>
              </w:rPr>
              <w:t>&gt;</w:t>
            </w:r>
          </w:p>
          <w:p w14:paraId="3EAE79E3" w14:textId="5605BCCA" w:rsidR="004A38A1" w:rsidRPr="008E0D31" w:rsidRDefault="004A38A1" w:rsidP="004A38A1">
            <w:pPr>
              <w:autoSpaceDE w:val="0"/>
              <w:autoSpaceDN w:val="0"/>
              <w:adjustRightInd w:val="0"/>
              <w:spacing w:before="0" w:after="0"/>
              <w:jc w:val="left"/>
              <w:rPr>
                <w:rFonts w:ascii="Consolas" w:hAnsi="Consolas"/>
                <w:color w:val="000000"/>
                <w:sz w:val="16"/>
                <w:szCs w:val="19"/>
                <w:highlight w:val="white"/>
              </w:rPr>
            </w:pPr>
            <w:r w:rsidRPr="008E0D31">
              <w:rPr>
                <w:rFonts w:ascii="Consolas" w:hAnsi="Consolas"/>
                <w:color w:val="0000FF"/>
                <w:sz w:val="16"/>
                <w:szCs w:val="19"/>
                <w:highlight w:val="white"/>
              </w:rPr>
              <w:t xml:space="preserve">  &lt;</w:t>
            </w:r>
            <w:r w:rsidRPr="008E0D31">
              <w:rPr>
                <w:rFonts w:ascii="Consolas" w:hAnsi="Consolas"/>
                <w:color w:val="A31515"/>
                <w:sz w:val="16"/>
                <w:szCs w:val="19"/>
                <w:highlight w:val="white"/>
              </w:rPr>
              <w:t>objectId</w:t>
            </w:r>
            <w:r w:rsidRPr="008E0D31">
              <w:rPr>
                <w:rFonts w:ascii="Consolas" w:hAnsi="Consolas"/>
                <w:color w:val="0000FF"/>
                <w:sz w:val="16"/>
                <w:szCs w:val="19"/>
                <w:highlight w:val="white"/>
              </w:rPr>
              <w:t>&gt;</w:t>
            </w:r>
            <w:r w:rsidR="00041F72" w:rsidRPr="00181BF5">
              <w:rPr>
                <w:rFonts w:ascii="Consolas" w:hAnsi="Consolas"/>
                <w:color w:val="000000"/>
                <w:sz w:val="16"/>
                <w:szCs w:val="19"/>
              </w:rPr>
              <w:t>URN:IVIS:100266:</w:t>
            </w:r>
            <w:r w:rsidR="00041F72">
              <w:rPr>
                <w:rFonts w:ascii="Consolas" w:hAnsi="Consolas"/>
                <w:color w:val="000000"/>
                <w:sz w:val="16"/>
                <w:szCs w:val="19"/>
              </w:rPr>
              <w:t>DOC</w:t>
            </w:r>
            <w:r w:rsidR="00041F72" w:rsidRPr="00181BF5">
              <w:rPr>
                <w:rFonts w:ascii="Consolas" w:hAnsi="Consolas"/>
                <w:color w:val="000000"/>
                <w:sz w:val="16"/>
                <w:szCs w:val="19"/>
              </w:rPr>
              <w:t>-</w:t>
            </w:r>
            <w:r w:rsidR="00041F72">
              <w:rPr>
                <w:rFonts w:ascii="Consolas" w:hAnsi="Consolas"/>
                <w:color w:val="000000"/>
                <w:sz w:val="16"/>
                <w:szCs w:val="19"/>
              </w:rPr>
              <w:t>1234567</w:t>
            </w:r>
            <w:r w:rsidR="00041F72" w:rsidRPr="0028524F">
              <w:rPr>
                <w:rFonts w:ascii="Consolas" w:hAnsi="Consolas"/>
                <w:color w:val="000000"/>
                <w:sz w:val="16"/>
                <w:szCs w:val="19"/>
                <w:highlight w:val="white"/>
              </w:rPr>
              <w:t>-V1.0</w:t>
            </w:r>
            <w:r w:rsidRPr="008E0D31">
              <w:rPr>
                <w:rFonts w:ascii="Consolas" w:hAnsi="Consolas"/>
                <w:color w:val="0000FF"/>
                <w:sz w:val="16"/>
                <w:szCs w:val="19"/>
                <w:highlight w:val="white"/>
              </w:rPr>
              <w:t>&lt;/</w:t>
            </w:r>
            <w:r w:rsidRPr="008E0D31">
              <w:rPr>
                <w:rFonts w:ascii="Consolas" w:hAnsi="Consolas"/>
                <w:color w:val="A31515"/>
                <w:sz w:val="16"/>
                <w:szCs w:val="19"/>
                <w:highlight w:val="white"/>
              </w:rPr>
              <w:t>objectId</w:t>
            </w:r>
            <w:r w:rsidRPr="008E0D31">
              <w:rPr>
                <w:rFonts w:ascii="Consolas" w:hAnsi="Consolas"/>
                <w:color w:val="0000FF"/>
                <w:sz w:val="16"/>
                <w:szCs w:val="19"/>
                <w:highlight w:val="white"/>
              </w:rPr>
              <w:t>&gt;</w:t>
            </w:r>
          </w:p>
          <w:p w14:paraId="4686CDE9" w14:textId="77777777" w:rsidR="004A38A1" w:rsidRPr="008E0D31" w:rsidRDefault="004A38A1" w:rsidP="004A38A1">
            <w:pPr>
              <w:autoSpaceDE w:val="0"/>
              <w:autoSpaceDN w:val="0"/>
              <w:adjustRightInd w:val="0"/>
              <w:spacing w:before="0" w:after="0"/>
              <w:jc w:val="left"/>
              <w:rPr>
                <w:rFonts w:ascii="Consolas" w:hAnsi="Consolas"/>
                <w:color w:val="000000"/>
                <w:sz w:val="16"/>
                <w:szCs w:val="19"/>
                <w:highlight w:val="white"/>
              </w:rPr>
            </w:pPr>
            <w:r w:rsidRPr="008E0D31">
              <w:rPr>
                <w:rFonts w:ascii="Consolas" w:hAnsi="Consolas"/>
                <w:color w:val="0000FF"/>
                <w:sz w:val="16"/>
                <w:szCs w:val="19"/>
                <w:highlight w:val="white"/>
              </w:rPr>
              <w:t xml:space="preserve">  &lt;</w:t>
            </w:r>
            <w:r w:rsidRPr="008E0D31">
              <w:rPr>
                <w:rFonts w:ascii="Consolas" w:hAnsi="Consolas"/>
                <w:color w:val="A31515"/>
                <w:sz w:val="16"/>
                <w:szCs w:val="19"/>
                <w:highlight w:val="white"/>
              </w:rPr>
              <w:t>extension</w:t>
            </w:r>
            <w:r w:rsidRPr="008E0D31">
              <w:rPr>
                <w:rFonts w:ascii="Consolas" w:hAnsi="Consolas"/>
                <w:color w:val="0000FF"/>
                <w:sz w:val="16"/>
                <w:szCs w:val="19"/>
                <w:highlight w:val="white"/>
              </w:rPr>
              <w:t xml:space="preserve"> </w:t>
            </w:r>
            <w:r w:rsidRPr="008E0D31">
              <w:rPr>
                <w:rFonts w:ascii="Consolas" w:hAnsi="Consolas"/>
                <w:color w:val="FF0000"/>
                <w:sz w:val="16"/>
                <w:szCs w:val="19"/>
                <w:highlight w:val="white"/>
              </w:rPr>
              <w:t>xsi:nil</w:t>
            </w:r>
            <w:r w:rsidRPr="008E0D31">
              <w:rPr>
                <w:rFonts w:ascii="Consolas" w:hAnsi="Consolas"/>
                <w:color w:val="0000FF"/>
                <w:sz w:val="16"/>
                <w:szCs w:val="19"/>
                <w:highlight w:val="white"/>
              </w:rPr>
              <w:t>=</w:t>
            </w:r>
            <w:r w:rsidRPr="008E0D31">
              <w:rPr>
                <w:rFonts w:ascii="Consolas" w:hAnsi="Consolas"/>
                <w:color w:val="000000"/>
                <w:sz w:val="16"/>
                <w:szCs w:val="19"/>
                <w:highlight w:val="white"/>
              </w:rPr>
              <w:t>"</w:t>
            </w:r>
            <w:r w:rsidRPr="008E0D31">
              <w:rPr>
                <w:rFonts w:ascii="Consolas" w:hAnsi="Consolas"/>
                <w:color w:val="0000FF"/>
                <w:sz w:val="16"/>
                <w:szCs w:val="19"/>
                <w:highlight w:val="white"/>
              </w:rPr>
              <w:t>true</w:t>
            </w:r>
            <w:r w:rsidRPr="008E0D31">
              <w:rPr>
                <w:rFonts w:ascii="Consolas" w:hAnsi="Consolas"/>
                <w:color w:val="000000"/>
                <w:sz w:val="16"/>
                <w:szCs w:val="19"/>
                <w:highlight w:val="white"/>
              </w:rPr>
              <w:t>"</w:t>
            </w:r>
            <w:r w:rsidRPr="008E0D31">
              <w:rPr>
                <w:rFonts w:ascii="Consolas" w:hAnsi="Consolas"/>
                <w:color w:val="0000FF"/>
                <w:sz w:val="16"/>
                <w:szCs w:val="19"/>
                <w:highlight w:val="white"/>
              </w:rPr>
              <w:t>&gt;&lt;/</w:t>
            </w:r>
            <w:r w:rsidRPr="008E0D31">
              <w:rPr>
                <w:rFonts w:ascii="Consolas" w:hAnsi="Consolas"/>
                <w:color w:val="A31515"/>
                <w:sz w:val="16"/>
                <w:szCs w:val="19"/>
                <w:highlight w:val="white"/>
              </w:rPr>
              <w:t>extension</w:t>
            </w:r>
            <w:r w:rsidRPr="008E0D31">
              <w:rPr>
                <w:rFonts w:ascii="Consolas" w:hAnsi="Consolas"/>
                <w:color w:val="0000FF"/>
                <w:sz w:val="16"/>
                <w:szCs w:val="19"/>
                <w:highlight w:val="white"/>
              </w:rPr>
              <w:t>&gt;</w:t>
            </w:r>
          </w:p>
          <w:p w14:paraId="3C963252"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8E0D31">
              <w:rPr>
                <w:rFonts w:ascii="Consolas" w:hAnsi="Consolas"/>
                <w:color w:val="0000FF"/>
                <w:sz w:val="16"/>
                <w:szCs w:val="19"/>
                <w:highlight w:val="white"/>
              </w:rPr>
              <w:t>&lt;/</w:t>
            </w:r>
            <w:r w:rsidRPr="008E0D31">
              <w:rPr>
                <w:rFonts w:ascii="Consolas" w:hAnsi="Consolas"/>
                <w:color w:val="A31515"/>
                <w:sz w:val="16"/>
                <w:szCs w:val="19"/>
                <w:highlight w:val="white"/>
              </w:rPr>
              <w:t>createDocumentResponse</w:t>
            </w:r>
            <w:r w:rsidRPr="008E0D31">
              <w:rPr>
                <w:rFonts w:ascii="Consolas" w:hAnsi="Consolas"/>
                <w:color w:val="0000FF"/>
                <w:sz w:val="16"/>
                <w:szCs w:val="19"/>
                <w:highlight w:val="white"/>
              </w:rPr>
              <w:t>&gt;</w:t>
            </w:r>
          </w:p>
        </w:tc>
      </w:tr>
      <w:tr w:rsidR="004A38A1" w:rsidRPr="00FB2E9C" w14:paraId="76EEA0CF" w14:textId="77777777" w:rsidTr="00676D5F">
        <w:tc>
          <w:tcPr>
            <w:tcW w:w="9854" w:type="dxa"/>
            <w:gridSpan w:val="2"/>
            <w:tcBorders>
              <w:bottom w:val="single" w:sz="4" w:space="0" w:color="auto"/>
            </w:tcBorders>
            <w:shd w:val="clear" w:color="auto" w:fill="auto"/>
          </w:tcPr>
          <w:p w14:paraId="6FB7BD86" w14:textId="77777777" w:rsidR="004A38A1" w:rsidRPr="00FB2E9C" w:rsidRDefault="004A38A1" w:rsidP="00676D5F">
            <w:pPr>
              <w:pStyle w:val="MessageHeader"/>
            </w:pPr>
            <w:r w:rsidRPr="00FB2E9C">
              <w:t>Kļūdas</w:t>
            </w:r>
          </w:p>
        </w:tc>
      </w:tr>
      <w:tr w:rsidR="004A38A1" w:rsidRPr="00FB2E9C" w14:paraId="6C5FDFAF" w14:textId="77777777" w:rsidTr="004A38A1">
        <w:tc>
          <w:tcPr>
            <w:tcW w:w="9854" w:type="dxa"/>
            <w:gridSpan w:val="2"/>
            <w:tcBorders>
              <w:top w:val="single" w:sz="4" w:space="0" w:color="auto"/>
            </w:tcBorders>
          </w:tcPr>
          <w:p w14:paraId="3B9C0B07"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streamNotSupported, nameConstraintViolation, constraint</w:t>
            </w:r>
          </w:p>
        </w:tc>
      </w:tr>
    </w:tbl>
    <w:p w14:paraId="35153C1A" w14:textId="77777777" w:rsidR="004A38A1" w:rsidRPr="00676D5F" w:rsidRDefault="004A38A1" w:rsidP="00676D5F">
      <w:pPr>
        <w:pStyle w:val="Heading3"/>
      </w:pPr>
      <w:bookmarkStart w:id="311" w:name="_Toc453258255"/>
      <w:bookmarkStart w:id="312" w:name="_Ref462417875"/>
      <w:bookmarkStart w:id="313" w:name="_Toc481068432"/>
      <w:bookmarkStart w:id="314" w:name="_Toc505086990"/>
      <w:r w:rsidRPr="00676D5F">
        <w:t>Metode „createDocumentFromSource”</w:t>
      </w:r>
      <w:bookmarkEnd w:id="311"/>
      <w:bookmarkEnd w:id="312"/>
      <w:bookmarkEnd w:id="313"/>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21F5E572" w14:textId="77777777" w:rsidTr="00676D5F">
        <w:tc>
          <w:tcPr>
            <w:tcW w:w="2802" w:type="dxa"/>
            <w:tcBorders>
              <w:right w:val="single" w:sz="4" w:space="0" w:color="auto"/>
            </w:tcBorders>
            <w:shd w:val="clear" w:color="auto" w:fill="auto"/>
          </w:tcPr>
          <w:p w14:paraId="0AAF9148" w14:textId="77777777" w:rsidR="004A38A1" w:rsidRPr="00FB2E9C" w:rsidRDefault="004A38A1" w:rsidP="00676D5F">
            <w:pPr>
              <w:pStyle w:val="MessageHeader"/>
            </w:pPr>
            <w:r w:rsidRPr="00FB2E9C">
              <w:t>Identifikators</w:t>
            </w:r>
          </w:p>
        </w:tc>
        <w:tc>
          <w:tcPr>
            <w:tcW w:w="7052" w:type="dxa"/>
            <w:tcBorders>
              <w:left w:val="single" w:sz="4" w:space="0" w:color="auto"/>
              <w:bottom w:val="single" w:sz="4" w:space="0" w:color="auto"/>
            </w:tcBorders>
          </w:tcPr>
          <w:p w14:paraId="0C6536D9" w14:textId="77777777" w:rsidR="004A38A1" w:rsidRPr="00FB2E9C" w:rsidRDefault="004A38A1" w:rsidP="004A38A1">
            <w:pPr>
              <w:pStyle w:val="Tablebody"/>
              <w:rPr>
                <w:rFonts w:cs="Times New Roman"/>
              </w:rPr>
            </w:pPr>
            <w:r w:rsidRPr="00FB2E9C">
              <w:rPr>
                <w:rFonts w:cs="Times New Roman"/>
              </w:rPr>
              <w:t>createDocumentFromSource</w:t>
            </w:r>
          </w:p>
        </w:tc>
      </w:tr>
      <w:tr w:rsidR="004A38A1" w:rsidRPr="00FB2E9C" w14:paraId="00BC6C2E" w14:textId="77777777" w:rsidTr="00676D5F">
        <w:tc>
          <w:tcPr>
            <w:tcW w:w="2802" w:type="dxa"/>
            <w:tcBorders>
              <w:right w:val="single" w:sz="4" w:space="0" w:color="auto"/>
            </w:tcBorders>
            <w:shd w:val="clear" w:color="auto" w:fill="auto"/>
          </w:tcPr>
          <w:p w14:paraId="71700C3F" w14:textId="77777777" w:rsidR="004A38A1" w:rsidRPr="00FB2E9C" w:rsidRDefault="004A38A1" w:rsidP="00676D5F">
            <w:pPr>
              <w:pStyle w:val="MessageHeader"/>
            </w:pPr>
            <w:r w:rsidRPr="00FB2E9C">
              <w:t>Nosaukums</w:t>
            </w:r>
          </w:p>
        </w:tc>
        <w:tc>
          <w:tcPr>
            <w:tcW w:w="7052" w:type="dxa"/>
            <w:tcBorders>
              <w:left w:val="single" w:sz="4" w:space="0" w:color="auto"/>
            </w:tcBorders>
          </w:tcPr>
          <w:p w14:paraId="7292B1D0" w14:textId="77777777" w:rsidR="004A38A1" w:rsidRPr="00FB2E9C" w:rsidRDefault="004A38A1" w:rsidP="004A38A1">
            <w:pPr>
              <w:pStyle w:val="Tablebody"/>
              <w:rPr>
                <w:rFonts w:cs="Times New Roman"/>
              </w:rPr>
            </w:pPr>
            <w:r w:rsidRPr="00FB2E9C">
              <w:rPr>
                <w:rFonts w:cs="Times New Roman"/>
              </w:rPr>
              <w:t>Izveidot dokumentu kā kopiju</w:t>
            </w:r>
          </w:p>
        </w:tc>
      </w:tr>
      <w:tr w:rsidR="004A38A1" w:rsidRPr="00FB2E9C" w14:paraId="1F017502" w14:textId="77777777" w:rsidTr="00676D5F">
        <w:tc>
          <w:tcPr>
            <w:tcW w:w="9854" w:type="dxa"/>
            <w:gridSpan w:val="2"/>
            <w:tcBorders>
              <w:bottom w:val="single" w:sz="4" w:space="0" w:color="auto"/>
            </w:tcBorders>
            <w:shd w:val="clear" w:color="auto" w:fill="auto"/>
          </w:tcPr>
          <w:p w14:paraId="578EDEAD" w14:textId="77777777" w:rsidR="004A38A1" w:rsidRPr="00FB2E9C" w:rsidRDefault="004A38A1" w:rsidP="00676D5F">
            <w:pPr>
              <w:pStyle w:val="MessageHeader"/>
            </w:pPr>
            <w:r w:rsidRPr="00FB2E9C">
              <w:t>Ievads</w:t>
            </w:r>
          </w:p>
        </w:tc>
      </w:tr>
      <w:tr w:rsidR="004A38A1" w:rsidRPr="00FB2E9C" w14:paraId="14C08924" w14:textId="77777777" w:rsidTr="004A38A1">
        <w:tc>
          <w:tcPr>
            <w:tcW w:w="9854" w:type="dxa"/>
            <w:gridSpan w:val="2"/>
            <w:tcBorders>
              <w:top w:val="single" w:sz="4" w:space="0" w:color="auto"/>
            </w:tcBorders>
          </w:tcPr>
          <w:p w14:paraId="15F28AB9" w14:textId="77777777" w:rsidR="004A38A1" w:rsidRPr="00FB2E9C" w:rsidRDefault="004A38A1" w:rsidP="004A38A1">
            <w:pPr>
              <w:pStyle w:val="Tablebody"/>
              <w:rPr>
                <w:rFonts w:cs="Times New Roman"/>
              </w:rPr>
            </w:pPr>
            <w:r w:rsidRPr="00FB2E9C">
              <w:rPr>
                <w:rFonts w:cs="Times New Roman"/>
              </w:rPr>
              <w:t>Izveido jaunu dokumentu norādītajā mapē kā kopiju no eksistējoša dokumenta. Ja dokumenta tips paredz versionēšanu, jaunajam dokumentam un oriģinālam būs kopīga versiju sērija.</w:t>
            </w:r>
          </w:p>
        </w:tc>
      </w:tr>
      <w:tr w:rsidR="004A38A1" w:rsidRPr="00FB2E9C" w14:paraId="49922B5E" w14:textId="77777777" w:rsidTr="00676D5F">
        <w:tc>
          <w:tcPr>
            <w:tcW w:w="9854" w:type="dxa"/>
            <w:gridSpan w:val="2"/>
            <w:tcBorders>
              <w:bottom w:val="single" w:sz="4" w:space="0" w:color="auto"/>
            </w:tcBorders>
            <w:shd w:val="clear" w:color="auto" w:fill="auto"/>
          </w:tcPr>
          <w:p w14:paraId="3959EAD1" w14:textId="77777777" w:rsidR="004A38A1" w:rsidRPr="00FB2E9C" w:rsidRDefault="004A38A1" w:rsidP="00676D5F">
            <w:pPr>
              <w:pStyle w:val="MessageHeader"/>
            </w:pPr>
            <w:r w:rsidRPr="00FB2E9C">
              <w:t>Ievaddati</w:t>
            </w:r>
          </w:p>
        </w:tc>
      </w:tr>
      <w:tr w:rsidR="004A38A1" w:rsidRPr="00FB2E9C" w14:paraId="1049B2ED" w14:textId="77777777" w:rsidTr="004A38A1">
        <w:tc>
          <w:tcPr>
            <w:tcW w:w="9854" w:type="dxa"/>
            <w:gridSpan w:val="2"/>
            <w:tcBorders>
              <w:top w:val="single" w:sz="4" w:space="0" w:color="auto"/>
            </w:tcBorders>
          </w:tcPr>
          <w:p w14:paraId="07968E04" w14:textId="7E47EA0C" w:rsidR="004A38A1" w:rsidRPr="00230858" w:rsidRDefault="00955A4B" w:rsidP="00230858">
            <w:pPr>
              <w:pStyle w:val="TableListBullet"/>
            </w:pPr>
            <w:r>
              <w:t>repositoryId – repozitorija identifikatora URN, obligāts;</w:t>
            </w:r>
          </w:p>
          <w:p w14:paraId="35D2F344" w14:textId="27EAD60E" w:rsidR="004A38A1" w:rsidRPr="00230858" w:rsidRDefault="004A38A1" w:rsidP="00230858">
            <w:pPr>
              <w:pStyle w:val="TableListBullet"/>
            </w:pPr>
            <w:r w:rsidRPr="00230858">
              <w:t>sourceI</w:t>
            </w:r>
            <w:r w:rsidR="003238F3">
              <w:t>d</w:t>
            </w:r>
            <w:r w:rsidRPr="00230858">
              <w:t xml:space="preserve"> – dokumenta identifikators, no kā jāizveido kopija – obligāts;</w:t>
            </w:r>
          </w:p>
          <w:p w14:paraId="78CB39F0" w14:textId="7722AF20" w:rsidR="004A38A1" w:rsidRPr="00230858" w:rsidRDefault="004A38A1" w:rsidP="00230858">
            <w:pPr>
              <w:pStyle w:val="TableListBullet"/>
            </w:pPr>
            <w:r w:rsidRPr="00230858">
              <w:t xml:space="preserve">&lt;properties&gt; – dokumenta īpašības, kas kopijai atšķiras no ievaddatos noteiktā dokumenta – obligāts; īpašības cmis:name vērtība ir reģistrjutīga, tā nevar sākties vai beigties ar atstarpes simbolu, un tā nevar saturēt nevienu no šiem simboliem (uzskaitījumā atdalīti ar komatiem): </w:t>
            </w:r>
            <w:r w:rsidR="0037669F">
              <w:t>“\,/,?,",&lt;,&gt;,|”</w:t>
            </w:r>
            <w:r w:rsidRPr="00230858">
              <w:t>;</w:t>
            </w:r>
          </w:p>
          <w:p w14:paraId="277A9BE8" w14:textId="77777777" w:rsidR="004A38A1" w:rsidRPr="00230858" w:rsidRDefault="004A38A1" w:rsidP="00230858">
            <w:pPr>
              <w:pStyle w:val="TableListBullet"/>
            </w:pPr>
            <w:r w:rsidRPr="00230858">
              <w:t>folderId – mapes, kurā jāievieto izveidojamais dokuments, identifikators – obligāts;</w:t>
            </w:r>
          </w:p>
          <w:p w14:paraId="25BBE687" w14:textId="77777777" w:rsidR="004A38A1" w:rsidRPr="00230858" w:rsidRDefault="004A38A1" w:rsidP="00230858">
            <w:pPr>
              <w:pStyle w:val="TableListBullet"/>
            </w:pPr>
            <w:r w:rsidRPr="00230858">
              <w:t>versioningState – dokumenta versijas pazīme, viens no: none, major, minor, noklusētā vērtība „none”;</w:t>
            </w:r>
          </w:p>
          <w:p w14:paraId="34879B51" w14:textId="77777777" w:rsidR="004A38A1" w:rsidRPr="00230858" w:rsidRDefault="004A38A1" w:rsidP="00230858">
            <w:pPr>
              <w:pStyle w:val="TableListBullet"/>
            </w:pPr>
            <w:r w:rsidRPr="00230858">
              <w:t>&lt;addACEs&gt; – saraksts ar kontroles elementiem, kas jāpievieno objektam;</w:t>
            </w:r>
          </w:p>
          <w:p w14:paraId="515E36D6" w14:textId="77777777" w:rsidR="004A38A1" w:rsidRPr="00230858" w:rsidRDefault="004A38A1" w:rsidP="00230858">
            <w:pPr>
              <w:pStyle w:val="TableListBullet"/>
            </w:pPr>
            <w:r w:rsidRPr="00230858">
              <w:t>&lt;removeACEs&gt; – saraksts ar kontroles elementiem, kas jāatņem objektam;</w:t>
            </w:r>
          </w:p>
          <w:p w14:paraId="266A835D"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5F3E5589"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53BC2E02" wp14:editId="48F1E0D7">
                  <wp:extent cx="4426216" cy="4514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FromSourc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40278" cy="4529193"/>
                          </a:xfrm>
                          <a:prstGeom prst="rect">
                            <a:avLst/>
                          </a:prstGeom>
                        </pic:spPr>
                      </pic:pic>
                    </a:graphicData>
                  </a:graphic>
                </wp:inline>
              </w:drawing>
            </w:r>
          </w:p>
          <w:p w14:paraId="21CF52AF" w14:textId="77777777" w:rsidR="004A38A1" w:rsidRPr="00FB2E9C" w:rsidRDefault="004A38A1" w:rsidP="004A38A1">
            <w:pPr>
              <w:pStyle w:val="Tablebody"/>
              <w:rPr>
                <w:rFonts w:cs="Times New Roman"/>
              </w:rPr>
            </w:pPr>
            <w:r w:rsidRPr="00FB2E9C">
              <w:rPr>
                <w:rFonts w:cs="Times New Roman"/>
              </w:rPr>
              <w:t>Piemērs:</w:t>
            </w:r>
          </w:p>
          <w:p w14:paraId="29A3C0C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ns:createDocumentFromSource</w:t>
            </w:r>
            <w:r w:rsidRPr="0028524F">
              <w:rPr>
                <w:rFonts w:ascii="Consolas" w:hAnsi="Consolas"/>
                <w:color w:val="0000FF"/>
                <w:sz w:val="16"/>
                <w:szCs w:val="19"/>
                <w:highlight w:val="white"/>
              </w:rPr>
              <w:t>&gt;</w:t>
            </w:r>
          </w:p>
          <w:p w14:paraId="0A27EE96" w14:textId="17D4EFED"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38F8A4DE" w14:textId="08A548E1"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ns:sourceId</w:t>
            </w:r>
            <w:r w:rsidRPr="0028524F">
              <w:rPr>
                <w:rFonts w:ascii="Consolas" w:hAnsi="Consolas"/>
                <w:color w:val="0000FF"/>
                <w:sz w:val="16"/>
                <w:szCs w:val="19"/>
                <w:highlight w:val="white"/>
              </w:rPr>
              <w:t>&gt;</w:t>
            </w:r>
            <w:r w:rsidR="0075244F" w:rsidRPr="00181BF5">
              <w:rPr>
                <w:rFonts w:ascii="Consolas" w:hAnsi="Consolas"/>
                <w:color w:val="000000"/>
                <w:sz w:val="16"/>
                <w:szCs w:val="19"/>
              </w:rPr>
              <w:t>URN:IVIS:100266:</w:t>
            </w:r>
            <w:r w:rsidR="0075244F">
              <w:rPr>
                <w:rFonts w:ascii="Consolas" w:hAnsi="Consolas"/>
                <w:color w:val="000000"/>
                <w:sz w:val="16"/>
                <w:szCs w:val="19"/>
              </w:rPr>
              <w:t>DOC</w:t>
            </w:r>
            <w:r w:rsidR="0075244F" w:rsidRPr="00181BF5">
              <w:rPr>
                <w:rFonts w:ascii="Consolas" w:hAnsi="Consolas"/>
                <w:color w:val="000000"/>
                <w:sz w:val="16"/>
                <w:szCs w:val="19"/>
              </w:rPr>
              <w:t>-</w:t>
            </w:r>
            <w:r w:rsidR="0075244F">
              <w:rPr>
                <w:rFonts w:ascii="Consolas" w:hAnsi="Consolas"/>
                <w:color w:val="000000"/>
                <w:sz w:val="16"/>
                <w:szCs w:val="19"/>
              </w:rPr>
              <w:t>1234567</w:t>
            </w:r>
            <w:r w:rsidR="0075244F" w:rsidRPr="0028524F">
              <w:rPr>
                <w:rFonts w:ascii="Consolas" w:hAnsi="Consolas"/>
                <w:color w:val="000000"/>
                <w:sz w:val="16"/>
                <w:szCs w:val="19"/>
                <w:highlight w:val="white"/>
              </w:rPr>
              <w:t>-V1.0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ns:sourceId</w:t>
            </w:r>
            <w:r w:rsidRPr="0028524F">
              <w:rPr>
                <w:rFonts w:ascii="Consolas" w:hAnsi="Consolas"/>
                <w:color w:val="0000FF"/>
                <w:sz w:val="16"/>
                <w:szCs w:val="19"/>
                <w:highlight w:val="white"/>
              </w:rPr>
              <w:t>&gt;</w:t>
            </w:r>
          </w:p>
          <w:p w14:paraId="35D9B137" w14:textId="47E982BB"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ns:folderId</w:t>
            </w:r>
            <w:r w:rsidRPr="0028524F">
              <w:rPr>
                <w:rFonts w:ascii="Consolas" w:hAnsi="Consolas"/>
                <w:color w:val="0000FF"/>
                <w:sz w:val="16"/>
                <w:szCs w:val="19"/>
                <w:highlight w:val="white"/>
              </w:rPr>
              <w:t>&gt;</w:t>
            </w:r>
            <w:r w:rsidR="000E7CF9" w:rsidRPr="00181BF5">
              <w:rPr>
                <w:rFonts w:ascii="Consolas" w:hAnsi="Consolas"/>
                <w:color w:val="000000"/>
                <w:sz w:val="16"/>
                <w:szCs w:val="19"/>
              </w:rPr>
              <w:t>URN:IVIS:100266:</w:t>
            </w:r>
            <w:r w:rsidR="000E7CF9">
              <w:rPr>
                <w:rFonts w:ascii="Consolas" w:hAnsi="Consolas"/>
                <w:color w:val="000000"/>
                <w:sz w:val="16"/>
                <w:szCs w:val="19"/>
              </w:rPr>
              <w:t>FLD</w:t>
            </w:r>
            <w:r w:rsidR="000E7CF9" w:rsidRPr="00181BF5">
              <w:rPr>
                <w:rFonts w:ascii="Consolas" w:hAnsi="Consolas"/>
                <w:color w:val="000000"/>
                <w:sz w:val="16"/>
                <w:szCs w:val="19"/>
              </w:rPr>
              <w:t>-</w:t>
            </w:r>
            <w:r w:rsidR="000E7CF9">
              <w:rPr>
                <w:rFonts w:ascii="Consolas" w:hAnsi="Consolas"/>
                <w:color w:val="000000"/>
                <w:sz w:val="16"/>
                <w:szCs w:val="19"/>
              </w:rPr>
              <w:t>1234567</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ns:folderId</w:t>
            </w:r>
            <w:r w:rsidRPr="0028524F">
              <w:rPr>
                <w:rFonts w:ascii="Consolas" w:hAnsi="Consolas"/>
                <w:color w:val="0000FF"/>
                <w:sz w:val="16"/>
                <w:szCs w:val="19"/>
                <w:highlight w:val="white"/>
              </w:rPr>
              <w:t>&gt;</w:t>
            </w:r>
          </w:p>
          <w:p w14:paraId="7B70594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ns:properties</w:t>
            </w:r>
            <w:r w:rsidRPr="0028524F">
              <w:rPr>
                <w:rFonts w:ascii="Consolas" w:hAnsi="Consolas"/>
                <w:color w:val="0000FF"/>
                <w:sz w:val="16"/>
                <w:szCs w:val="19"/>
                <w:highlight w:val="white"/>
              </w:rPr>
              <w:t>&gt;</w:t>
            </w:r>
          </w:p>
          <w:p w14:paraId="201DF1E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ns1:propertyString</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cmis:name</w:t>
            </w:r>
            <w:r w:rsidRPr="0028524F">
              <w:rPr>
                <w:rFonts w:ascii="Consolas" w:hAnsi="Consolas"/>
                <w:color w:val="000000"/>
                <w:sz w:val="16"/>
                <w:szCs w:val="19"/>
                <w:highlight w:val="white"/>
              </w:rPr>
              <w: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queryName</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cmis:name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37D50C98" w14:textId="626EBE1C"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r w:rsidR="00505889">
              <w:rPr>
                <w:rFonts w:ascii="Consolas" w:hAnsi="Consolas"/>
                <w:color w:val="000000"/>
                <w:sz w:val="16"/>
                <w:szCs w:val="19"/>
                <w:highlight w:val="white"/>
              </w:rPr>
              <w:t>New document form source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p>
          <w:p w14:paraId="0351047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ns1:propertyString</w:t>
            </w:r>
            <w:r w:rsidRPr="0028524F">
              <w:rPr>
                <w:rFonts w:ascii="Consolas" w:hAnsi="Consolas"/>
                <w:color w:val="0000FF"/>
                <w:sz w:val="16"/>
                <w:szCs w:val="19"/>
                <w:highlight w:val="white"/>
              </w:rPr>
              <w:t>&gt;</w:t>
            </w:r>
          </w:p>
          <w:p w14:paraId="56258D5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ns:properties</w:t>
            </w:r>
            <w:r w:rsidRPr="0028524F">
              <w:rPr>
                <w:rFonts w:ascii="Consolas" w:hAnsi="Consolas"/>
                <w:color w:val="0000FF"/>
                <w:sz w:val="16"/>
                <w:szCs w:val="19"/>
                <w:highlight w:val="white"/>
              </w:rPr>
              <w:t>&gt;</w:t>
            </w:r>
          </w:p>
          <w:p w14:paraId="79AB43D3"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ns:versioningState</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none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ns:versioningState</w:t>
            </w:r>
            <w:r w:rsidRPr="0028524F">
              <w:rPr>
                <w:rFonts w:ascii="Consolas" w:hAnsi="Consolas"/>
                <w:color w:val="0000FF"/>
                <w:sz w:val="16"/>
                <w:szCs w:val="19"/>
                <w:highlight w:val="white"/>
              </w:rPr>
              <w:t>&gt;</w:t>
            </w:r>
          </w:p>
          <w:p w14:paraId="3A55FFF8"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ns:createDocumentFromSource</w:t>
            </w:r>
            <w:r w:rsidRPr="0028524F">
              <w:rPr>
                <w:rFonts w:ascii="Consolas" w:hAnsi="Consolas"/>
                <w:color w:val="0000FF"/>
                <w:sz w:val="16"/>
                <w:szCs w:val="19"/>
                <w:highlight w:val="white"/>
              </w:rPr>
              <w:t>&gt;</w:t>
            </w:r>
          </w:p>
        </w:tc>
      </w:tr>
      <w:tr w:rsidR="004A38A1" w:rsidRPr="00FB2E9C" w14:paraId="233A4009" w14:textId="77777777" w:rsidTr="00676D5F">
        <w:tc>
          <w:tcPr>
            <w:tcW w:w="9854" w:type="dxa"/>
            <w:gridSpan w:val="2"/>
            <w:tcBorders>
              <w:bottom w:val="single" w:sz="4" w:space="0" w:color="auto"/>
            </w:tcBorders>
            <w:shd w:val="clear" w:color="auto" w:fill="auto"/>
          </w:tcPr>
          <w:p w14:paraId="7661DBCD" w14:textId="77777777" w:rsidR="004A38A1" w:rsidRPr="00FB2E9C" w:rsidRDefault="004A38A1" w:rsidP="00676D5F">
            <w:pPr>
              <w:pStyle w:val="MessageHeader"/>
            </w:pPr>
            <w:r w:rsidRPr="00FB2E9C">
              <w:t>Izvaddati</w:t>
            </w:r>
          </w:p>
        </w:tc>
      </w:tr>
      <w:tr w:rsidR="004A38A1" w:rsidRPr="00FB2E9C" w14:paraId="5BC6FDCC" w14:textId="77777777" w:rsidTr="004A38A1">
        <w:tc>
          <w:tcPr>
            <w:tcW w:w="9854" w:type="dxa"/>
            <w:gridSpan w:val="2"/>
            <w:tcBorders>
              <w:top w:val="single" w:sz="4" w:space="0" w:color="auto"/>
            </w:tcBorders>
          </w:tcPr>
          <w:p w14:paraId="0CB756CA" w14:textId="77777777" w:rsidR="004A38A1" w:rsidRPr="00230858" w:rsidRDefault="004A38A1" w:rsidP="00230858">
            <w:pPr>
              <w:pStyle w:val="TableListBullet"/>
            </w:pPr>
            <w:r w:rsidRPr="00230858">
              <w:t>objectId – izveidotā objekta identifikators;</w:t>
            </w:r>
          </w:p>
          <w:p w14:paraId="70893BBA" w14:textId="77777777" w:rsidR="004A38A1" w:rsidRPr="00230858" w:rsidRDefault="004A38A1" w:rsidP="00230858">
            <w:pPr>
              <w:pStyle w:val="TableListBullet"/>
            </w:pPr>
            <w:r w:rsidRPr="00230858">
              <w:t>extension – vienmēr null.</w:t>
            </w:r>
          </w:p>
          <w:p w14:paraId="3915EE94"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617A15E4" wp14:editId="23A6A3B9">
                  <wp:extent cx="5559552" cy="1101758"/>
                  <wp:effectExtent l="0" t="0" r="3175"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FromSourceRespons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84768" cy="1106755"/>
                          </a:xfrm>
                          <a:prstGeom prst="rect">
                            <a:avLst/>
                          </a:prstGeom>
                        </pic:spPr>
                      </pic:pic>
                    </a:graphicData>
                  </a:graphic>
                </wp:inline>
              </w:drawing>
            </w:r>
          </w:p>
          <w:p w14:paraId="196E6AF3" w14:textId="77777777" w:rsidR="004A38A1" w:rsidRPr="00FB2E9C" w:rsidRDefault="004A38A1" w:rsidP="004A38A1">
            <w:pPr>
              <w:pStyle w:val="Tablebody"/>
              <w:rPr>
                <w:rFonts w:cs="Times New Roman"/>
              </w:rPr>
            </w:pPr>
            <w:r w:rsidRPr="00FB2E9C">
              <w:rPr>
                <w:rFonts w:cs="Times New Roman"/>
              </w:rPr>
              <w:t>Piemērs:</w:t>
            </w:r>
          </w:p>
          <w:p w14:paraId="3C09B52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createDocumentFromSourceResponse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5B789BCC" w14:textId="4D802711"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r w:rsidR="005D19CA" w:rsidRPr="00181BF5">
              <w:rPr>
                <w:rFonts w:ascii="Consolas" w:hAnsi="Consolas"/>
                <w:color w:val="000000"/>
                <w:sz w:val="16"/>
                <w:szCs w:val="19"/>
              </w:rPr>
              <w:t>URN:IVIS:100266:</w:t>
            </w:r>
            <w:r w:rsidR="005D19CA">
              <w:rPr>
                <w:rFonts w:ascii="Consolas" w:hAnsi="Consolas"/>
                <w:color w:val="000000"/>
                <w:sz w:val="16"/>
                <w:szCs w:val="19"/>
              </w:rPr>
              <w:t>DOC</w:t>
            </w:r>
            <w:r w:rsidR="005D19CA" w:rsidRPr="00181BF5">
              <w:rPr>
                <w:rFonts w:ascii="Consolas" w:hAnsi="Consolas"/>
                <w:color w:val="000000"/>
                <w:sz w:val="16"/>
                <w:szCs w:val="19"/>
              </w:rPr>
              <w:t>-</w:t>
            </w:r>
            <w:r w:rsidR="005D19CA">
              <w:rPr>
                <w:rFonts w:ascii="Consolas" w:hAnsi="Consolas"/>
                <w:color w:val="000000"/>
                <w:sz w:val="16"/>
                <w:szCs w:val="19"/>
              </w:rPr>
              <w:t>2345678</w:t>
            </w:r>
            <w:r w:rsidRPr="0028524F">
              <w:rPr>
                <w:rFonts w:ascii="Consolas" w:hAnsi="Consolas"/>
                <w:color w:val="000000"/>
                <w:sz w:val="16"/>
                <w:szCs w:val="19"/>
                <w:highlight w:val="white"/>
              </w:rPr>
              <w:t>-V1.0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p>
          <w:p w14:paraId="3CFDC524"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xsi:nil</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true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&gt;</w:t>
            </w:r>
          </w:p>
          <w:p w14:paraId="6E80BC5C"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createDocumentFromSourceResponse</w:t>
            </w:r>
            <w:r w:rsidRPr="0028524F">
              <w:rPr>
                <w:rFonts w:ascii="Consolas" w:hAnsi="Consolas"/>
                <w:color w:val="0000FF"/>
                <w:sz w:val="16"/>
                <w:szCs w:val="19"/>
                <w:highlight w:val="white"/>
              </w:rPr>
              <w:t>&gt;</w:t>
            </w:r>
          </w:p>
        </w:tc>
      </w:tr>
      <w:tr w:rsidR="004A38A1" w:rsidRPr="00FB2E9C" w14:paraId="2706FE24" w14:textId="77777777" w:rsidTr="00676D5F">
        <w:tc>
          <w:tcPr>
            <w:tcW w:w="9854" w:type="dxa"/>
            <w:gridSpan w:val="2"/>
            <w:tcBorders>
              <w:bottom w:val="single" w:sz="4" w:space="0" w:color="auto"/>
            </w:tcBorders>
            <w:shd w:val="clear" w:color="auto" w:fill="auto"/>
          </w:tcPr>
          <w:p w14:paraId="7C0355FE" w14:textId="77777777" w:rsidR="004A38A1" w:rsidRPr="00FB2E9C" w:rsidRDefault="004A38A1" w:rsidP="00676D5F">
            <w:pPr>
              <w:pStyle w:val="MessageHeader"/>
            </w:pPr>
            <w:r w:rsidRPr="00FB2E9C">
              <w:t>Kļūdas</w:t>
            </w:r>
          </w:p>
        </w:tc>
      </w:tr>
      <w:tr w:rsidR="004A38A1" w:rsidRPr="00FB2E9C" w14:paraId="73111F2F" w14:textId="77777777" w:rsidTr="004A38A1">
        <w:tc>
          <w:tcPr>
            <w:tcW w:w="9854" w:type="dxa"/>
            <w:gridSpan w:val="2"/>
            <w:tcBorders>
              <w:top w:val="single" w:sz="4" w:space="0" w:color="auto"/>
            </w:tcBorders>
          </w:tcPr>
          <w:p w14:paraId="52507123"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streamNotSupported, nameConstraintViolation, constraint, versioning</w:t>
            </w:r>
          </w:p>
        </w:tc>
      </w:tr>
    </w:tbl>
    <w:p w14:paraId="72E6353F" w14:textId="77777777" w:rsidR="004A38A1" w:rsidRPr="00676D5F" w:rsidRDefault="004A38A1" w:rsidP="00676D5F">
      <w:pPr>
        <w:pStyle w:val="Heading3"/>
      </w:pPr>
      <w:bookmarkStart w:id="315" w:name="_Toc453258256"/>
      <w:bookmarkStart w:id="316" w:name="_Ref462417873"/>
      <w:bookmarkStart w:id="317" w:name="_Toc481068433"/>
      <w:bookmarkStart w:id="318" w:name="_Toc505086991"/>
      <w:r w:rsidRPr="00676D5F">
        <w:t>Metode „createFolder”</w:t>
      </w:r>
      <w:bookmarkEnd w:id="315"/>
      <w:bookmarkEnd w:id="316"/>
      <w:bookmarkEnd w:id="317"/>
      <w:bookmarkEnd w:id="3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6376"/>
      </w:tblGrid>
      <w:tr w:rsidR="004A38A1" w:rsidRPr="00FB2E9C" w14:paraId="7B11E105" w14:textId="77777777" w:rsidTr="00676D5F">
        <w:tc>
          <w:tcPr>
            <w:tcW w:w="2802" w:type="dxa"/>
            <w:tcBorders>
              <w:right w:val="single" w:sz="4" w:space="0" w:color="auto"/>
            </w:tcBorders>
            <w:shd w:val="clear" w:color="auto" w:fill="auto"/>
          </w:tcPr>
          <w:p w14:paraId="0495B6BD" w14:textId="77777777" w:rsidR="004A38A1" w:rsidRPr="00FB2E9C" w:rsidRDefault="004A38A1" w:rsidP="00676D5F">
            <w:pPr>
              <w:pStyle w:val="MessageHeader"/>
            </w:pPr>
            <w:r w:rsidRPr="00FB2E9C">
              <w:t>Identifikators</w:t>
            </w:r>
          </w:p>
        </w:tc>
        <w:tc>
          <w:tcPr>
            <w:tcW w:w="7052" w:type="dxa"/>
            <w:tcBorders>
              <w:left w:val="single" w:sz="4" w:space="0" w:color="auto"/>
              <w:bottom w:val="single" w:sz="4" w:space="0" w:color="auto"/>
            </w:tcBorders>
          </w:tcPr>
          <w:p w14:paraId="7E902615" w14:textId="77777777" w:rsidR="004A38A1" w:rsidRPr="00FB2E9C" w:rsidRDefault="004A38A1" w:rsidP="004A38A1">
            <w:pPr>
              <w:pStyle w:val="Tablebody"/>
              <w:rPr>
                <w:rFonts w:cs="Times New Roman"/>
              </w:rPr>
            </w:pPr>
            <w:r w:rsidRPr="00FB2E9C">
              <w:rPr>
                <w:rFonts w:cs="Times New Roman"/>
              </w:rPr>
              <w:t>createFolder</w:t>
            </w:r>
          </w:p>
        </w:tc>
      </w:tr>
      <w:tr w:rsidR="004A38A1" w:rsidRPr="00FB2E9C" w14:paraId="7CC4A3CF" w14:textId="77777777" w:rsidTr="00676D5F">
        <w:tc>
          <w:tcPr>
            <w:tcW w:w="2802" w:type="dxa"/>
            <w:tcBorders>
              <w:right w:val="single" w:sz="4" w:space="0" w:color="auto"/>
            </w:tcBorders>
            <w:shd w:val="clear" w:color="auto" w:fill="auto"/>
          </w:tcPr>
          <w:p w14:paraId="77F28482" w14:textId="77777777" w:rsidR="004A38A1" w:rsidRPr="00FB2E9C" w:rsidRDefault="004A38A1" w:rsidP="00676D5F">
            <w:pPr>
              <w:pStyle w:val="MessageHeader"/>
            </w:pPr>
            <w:r w:rsidRPr="00FB2E9C">
              <w:t>Nosaukums</w:t>
            </w:r>
          </w:p>
        </w:tc>
        <w:tc>
          <w:tcPr>
            <w:tcW w:w="7052" w:type="dxa"/>
            <w:tcBorders>
              <w:left w:val="single" w:sz="4" w:space="0" w:color="auto"/>
            </w:tcBorders>
          </w:tcPr>
          <w:p w14:paraId="2DD26DA2" w14:textId="77777777" w:rsidR="004A38A1" w:rsidRPr="00FB2E9C" w:rsidRDefault="004A38A1" w:rsidP="004A38A1">
            <w:pPr>
              <w:pStyle w:val="Tablebody"/>
              <w:rPr>
                <w:rFonts w:cs="Times New Roman"/>
              </w:rPr>
            </w:pPr>
            <w:r w:rsidRPr="00FB2E9C">
              <w:rPr>
                <w:rFonts w:cs="Times New Roman"/>
              </w:rPr>
              <w:t>Izveidot mapi</w:t>
            </w:r>
          </w:p>
        </w:tc>
      </w:tr>
      <w:tr w:rsidR="004A38A1" w:rsidRPr="00FB2E9C" w14:paraId="41203DEC" w14:textId="77777777" w:rsidTr="00676D5F">
        <w:tc>
          <w:tcPr>
            <w:tcW w:w="9854" w:type="dxa"/>
            <w:gridSpan w:val="2"/>
            <w:tcBorders>
              <w:bottom w:val="single" w:sz="4" w:space="0" w:color="auto"/>
            </w:tcBorders>
            <w:shd w:val="clear" w:color="auto" w:fill="auto"/>
          </w:tcPr>
          <w:p w14:paraId="1ECD32BD" w14:textId="77777777" w:rsidR="004A38A1" w:rsidRPr="00FB2E9C" w:rsidRDefault="004A38A1" w:rsidP="00676D5F">
            <w:pPr>
              <w:pStyle w:val="MessageHeader"/>
            </w:pPr>
            <w:r w:rsidRPr="00FB2E9C">
              <w:t>Ievads</w:t>
            </w:r>
          </w:p>
        </w:tc>
      </w:tr>
      <w:tr w:rsidR="004A38A1" w:rsidRPr="00FB2E9C" w14:paraId="175D4B3D" w14:textId="77777777" w:rsidTr="004A38A1">
        <w:tc>
          <w:tcPr>
            <w:tcW w:w="9854" w:type="dxa"/>
            <w:gridSpan w:val="2"/>
            <w:tcBorders>
              <w:top w:val="single" w:sz="4" w:space="0" w:color="auto"/>
            </w:tcBorders>
          </w:tcPr>
          <w:p w14:paraId="0CF46898" w14:textId="77777777" w:rsidR="004A38A1" w:rsidRPr="00FB2E9C" w:rsidRDefault="004A38A1" w:rsidP="004A38A1">
            <w:pPr>
              <w:pStyle w:val="Tablebody"/>
              <w:rPr>
                <w:rFonts w:cs="Times New Roman"/>
              </w:rPr>
            </w:pPr>
            <w:r w:rsidRPr="00FB2E9C">
              <w:rPr>
                <w:rFonts w:cs="Times New Roman"/>
              </w:rPr>
              <w:t>Izveido atbilstošā tipa mapi, ievaddatos noteiktā mapē.</w:t>
            </w:r>
          </w:p>
        </w:tc>
      </w:tr>
      <w:tr w:rsidR="004A38A1" w:rsidRPr="00FB2E9C" w14:paraId="60747C2A" w14:textId="77777777" w:rsidTr="00676D5F">
        <w:tc>
          <w:tcPr>
            <w:tcW w:w="9854" w:type="dxa"/>
            <w:gridSpan w:val="2"/>
            <w:tcBorders>
              <w:bottom w:val="single" w:sz="4" w:space="0" w:color="auto"/>
            </w:tcBorders>
            <w:shd w:val="clear" w:color="auto" w:fill="auto"/>
          </w:tcPr>
          <w:p w14:paraId="711C2997" w14:textId="77777777" w:rsidR="004A38A1" w:rsidRPr="00FB2E9C" w:rsidRDefault="004A38A1" w:rsidP="00676D5F">
            <w:pPr>
              <w:pStyle w:val="MessageHeader"/>
            </w:pPr>
            <w:r w:rsidRPr="00FB2E9C">
              <w:t>Ievaddati</w:t>
            </w:r>
          </w:p>
        </w:tc>
      </w:tr>
      <w:tr w:rsidR="004A38A1" w:rsidRPr="00FB2E9C" w14:paraId="02D66817" w14:textId="77777777" w:rsidTr="004A38A1">
        <w:tc>
          <w:tcPr>
            <w:tcW w:w="9854" w:type="dxa"/>
            <w:gridSpan w:val="2"/>
            <w:tcBorders>
              <w:top w:val="single" w:sz="4" w:space="0" w:color="auto"/>
            </w:tcBorders>
          </w:tcPr>
          <w:p w14:paraId="6FCC5044" w14:textId="02FCF6A4" w:rsidR="004A38A1" w:rsidRPr="00230858" w:rsidRDefault="00955A4B" w:rsidP="00230858">
            <w:pPr>
              <w:pStyle w:val="TableListBullet"/>
            </w:pPr>
            <w:r>
              <w:t>repositoryId – repozitorija identifikatora URN, obligāts;</w:t>
            </w:r>
          </w:p>
          <w:p w14:paraId="0C3027F5" w14:textId="2370467F" w:rsidR="004A38A1" w:rsidRPr="00230858" w:rsidRDefault="004A38A1" w:rsidP="00230858">
            <w:pPr>
              <w:pStyle w:val="TableListBullet"/>
            </w:pPr>
            <w:r w:rsidRPr="00230858">
              <w:t xml:space="preserve">&lt;properties&gt; – mapes īpašības – obligāts; īpašības cmis:name vērtība ir reģistrjutīga, tā nevar sākties vai beigties ar atstarpes simbolu, un tā nevar saturēt nevienu no šiem simboliem (uzskaitījumā atdalīti ar komatiem): </w:t>
            </w:r>
            <w:r w:rsidR="0037669F">
              <w:t>“\,/,?,",&lt;,&gt;,|”</w:t>
            </w:r>
            <w:r w:rsidRPr="00230858">
              <w:t>;</w:t>
            </w:r>
          </w:p>
          <w:p w14:paraId="2E79A12B" w14:textId="77777777" w:rsidR="004A38A1" w:rsidRPr="00230858" w:rsidRDefault="004A38A1" w:rsidP="00230858">
            <w:pPr>
              <w:pStyle w:val="TableListBullet"/>
            </w:pPr>
            <w:r w:rsidRPr="00230858">
              <w:t>folderId – mapes, kurā jāievieto izveidojamā mape, identifikators – obligāts;</w:t>
            </w:r>
          </w:p>
          <w:p w14:paraId="0B28CD2F" w14:textId="77777777" w:rsidR="004A38A1" w:rsidRPr="00230858" w:rsidRDefault="004A38A1" w:rsidP="00230858">
            <w:pPr>
              <w:pStyle w:val="TableListBullet"/>
            </w:pPr>
            <w:r w:rsidRPr="00230858">
              <w:t>&lt;addACEs&gt; – saraksts ar kontroles elementiem, kas jāpievieno objektam;</w:t>
            </w:r>
          </w:p>
          <w:p w14:paraId="37544064" w14:textId="77777777" w:rsidR="004A38A1" w:rsidRPr="00230858" w:rsidRDefault="004A38A1" w:rsidP="00230858">
            <w:pPr>
              <w:pStyle w:val="TableListBullet"/>
            </w:pPr>
            <w:r w:rsidRPr="00230858">
              <w:t>&lt;removeACEs&gt; – saraksts ar kontroles elementiem, kas jāatņem objektam;</w:t>
            </w:r>
          </w:p>
          <w:p w14:paraId="36371EA3"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7B9F12AD"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4AE3A628" wp14:editId="1A6A1DFB">
                  <wp:extent cx="5534140" cy="5844208"/>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Fold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39245" cy="5849599"/>
                          </a:xfrm>
                          <a:prstGeom prst="rect">
                            <a:avLst/>
                          </a:prstGeom>
                        </pic:spPr>
                      </pic:pic>
                    </a:graphicData>
                  </a:graphic>
                </wp:inline>
              </w:drawing>
            </w:r>
          </w:p>
          <w:p w14:paraId="209C7148" w14:textId="77777777" w:rsidR="004A38A1" w:rsidRPr="00FB2E9C" w:rsidRDefault="004A38A1" w:rsidP="004A38A1">
            <w:pPr>
              <w:pStyle w:val="Tablebody"/>
              <w:rPr>
                <w:rFonts w:cs="Times New Roman"/>
              </w:rPr>
            </w:pPr>
            <w:r w:rsidRPr="00FB2E9C">
              <w:rPr>
                <w:rFonts w:cs="Times New Roman"/>
              </w:rPr>
              <w:t>Piemērs:</w:t>
            </w:r>
          </w:p>
          <w:p w14:paraId="2CB2A98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ns:createFolder</w:t>
            </w:r>
            <w:r w:rsidRPr="0028524F">
              <w:rPr>
                <w:rFonts w:ascii="Consolas" w:hAnsi="Consolas"/>
                <w:color w:val="0000FF"/>
                <w:sz w:val="16"/>
                <w:szCs w:val="19"/>
                <w:highlight w:val="white"/>
              </w:rPr>
              <w:t>&gt;</w:t>
            </w:r>
          </w:p>
          <w:p w14:paraId="5D1D853D" w14:textId="452B909A"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508D6B06"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ns:properties</w:t>
            </w:r>
            <w:r w:rsidRPr="0028524F">
              <w:rPr>
                <w:rFonts w:ascii="Consolas" w:hAnsi="Consolas"/>
                <w:color w:val="0000FF"/>
                <w:sz w:val="16"/>
                <w:szCs w:val="19"/>
                <w:highlight w:val="white"/>
              </w:rPr>
              <w:t>&gt;</w:t>
            </w:r>
          </w:p>
          <w:p w14:paraId="5C4F944D"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ns1:propertyString</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cmis:name</w:t>
            </w:r>
            <w:r w:rsidRPr="0028524F">
              <w:rPr>
                <w:rFonts w:ascii="Consolas" w:hAnsi="Consolas"/>
                <w:color w:val="000000"/>
                <w:sz w:val="16"/>
                <w:szCs w:val="19"/>
                <w:highlight w:val="white"/>
              </w:rPr>
              <w: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queryName</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cmis:name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73F946FB" w14:textId="1F27DC58"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r w:rsidR="00505630">
              <w:rPr>
                <w:rFonts w:ascii="Consolas" w:hAnsi="Consolas"/>
                <w:color w:val="000000"/>
                <w:sz w:val="16"/>
                <w:szCs w:val="19"/>
                <w:highlight w:val="white"/>
              </w:rPr>
              <w:t xml:space="preserve">New </w:t>
            </w:r>
            <w:r w:rsidR="00505630" w:rsidRPr="0028524F">
              <w:rPr>
                <w:rFonts w:ascii="Consolas" w:hAnsi="Consolas"/>
                <w:color w:val="000000"/>
                <w:sz w:val="16"/>
                <w:szCs w:val="19"/>
                <w:highlight w:val="white"/>
              </w:rPr>
              <w:t>F</w:t>
            </w:r>
            <w:r w:rsidRPr="0028524F">
              <w:rPr>
                <w:rFonts w:ascii="Consolas" w:hAnsi="Consolas"/>
                <w:color w:val="000000"/>
                <w:sz w:val="16"/>
                <w:szCs w:val="19"/>
                <w:highlight w:val="white"/>
              </w:rPr>
              <w:t>older</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p>
          <w:p w14:paraId="3D24F26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ns1:propertyString</w:t>
            </w:r>
            <w:r w:rsidRPr="0028524F">
              <w:rPr>
                <w:rFonts w:ascii="Consolas" w:hAnsi="Consolas"/>
                <w:color w:val="0000FF"/>
                <w:sz w:val="16"/>
                <w:szCs w:val="19"/>
                <w:highlight w:val="white"/>
              </w:rPr>
              <w:t>&gt;</w:t>
            </w:r>
          </w:p>
          <w:p w14:paraId="4D7571DA"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ns1:propertyId</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cmis:objectTypeId</w:t>
            </w:r>
            <w:r w:rsidRPr="0028524F">
              <w:rPr>
                <w:rFonts w:ascii="Consolas" w:hAnsi="Consolas"/>
                <w:color w:val="000000"/>
                <w:sz w:val="16"/>
                <w:szCs w:val="19"/>
                <w:highlight w:val="white"/>
              </w:rPr>
              <w: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queryName</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cmis:objectTypeId</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2D9D96C2"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cmis:folder</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p>
          <w:p w14:paraId="11AD4CCC"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ns1:propertyId</w:t>
            </w:r>
            <w:r w:rsidRPr="0028524F">
              <w:rPr>
                <w:rFonts w:ascii="Consolas" w:hAnsi="Consolas"/>
                <w:color w:val="0000FF"/>
                <w:sz w:val="16"/>
                <w:szCs w:val="19"/>
                <w:highlight w:val="white"/>
              </w:rPr>
              <w:t>&gt;</w:t>
            </w:r>
          </w:p>
          <w:p w14:paraId="4067EA0D"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ns:properties</w:t>
            </w:r>
            <w:r w:rsidRPr="0028524F">
              <w:rPr>
                <w:rFonts w:ascii="Consolas" w:hAnsi="Consolas"/>
                <w:color w:val="0000FF"/>
                <w:sz w:val="16"/>
                <w:szCs w:val="19"/>
                <w:highlight w:val="white"/>
              </w:rPr>
              <w:t>&gt;</w:t>
            </w:r>
          </w:p>
          <w:p w14:paraId="6D8ADA8C" w14:textId="573CD9EF"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ns:folderId</w:t>
            </w:r>
            <w:r w:rsidRPr="0028524F">
              <w:rPr>
                <w:rFonts w:ascii="Consolas" w:hAnsi="Consolas"/>
                <w:color w:val="0000FF"/>
                <w:sz w:val="16"/>
                <w:szCs w:val="19"/>
                <w:highlight w:val="white"/>
              </w:rPr>
              <w:t>&gt;</w:t>
            </w:r>
            <w:r w:rsidR="00CB3E2B" w:rsidRPr="00181BF5">
              <w:rPr>
                <w:rFonts w:ascii="Consolas" w:hAnsi="Consolas"/>
                <w:color w:val="000000"/>
                <w:sz w:val="16"/>
                <w:szCs w:val="19"/>
              </w:rPr>
              <w:t>URN:IVIS:100266:</w:t>
            </w:r>
            <w:r w:rsidR="00CB3E2B">
              <w:rPr>
                <w:rFonts w:ascii="Consolas" w:hAnsi="Consolas"/>
                <w:color w:val="000000"/>
                <w:sz w:val="16"/>
                <w:szCs w:val="19"/>
              </w:rPr>
              <w:t>FLD</w:t>
            </w:r>
            <w:r w:rsidR="00CB3E2B" w:rsidRPr="00181BF5">
              <w:rPr>
                <w:rFonts w:ascii="Consolas" w:hAnsi="Consolas"/>
                <w:color w:val="000000"/>
                <w:sz w:val="16"/>
                <w:szCs w:val="19"/>
              </w:rPr>
              <w:t>-</w:t>
            </w:r>
            <w:r w:rsidR="00CB3E2B">
              <w:rPr>
                <w:rFonts w:ascii="Consolas" w:hAnsi="Consolas"/>
                <w:color w:val="000000"/>
                <w:sz w:val="16"/>
                <w:szCs w:val="19"/>
              </w:rPr>
              <w:t>1234567</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ns:folderId</w:t>
            </w:r>
            <w:r w:rsidRPr="0028524F">
              <w:rPr>
                <w:rFonts w:ascii="Consolas" w:hAnsi="Consolas"/>
                <w:color w:val="0000FF"/>
                <w:sz w:val="16"/>
                <w:szCs w:val="19"/>
                <w:highlight w:val="white"/>
              </w:rPr>
              <w:t>&gt;</w:t>
            </w:r>
          </w:p>
          <w:p w14:paraId="02EF274C"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ns:extension</w:t>
            </w:r>
            <w:r w:rsidRPr="0028524F">
              <w:rPr>
                <w:rFonts w:ascii="Consolas" w:hAnsi="Consolas"/>
                <w:color w:val="0000FF"/>
                <w:sz w:val="16"/>
                <w:szCs w:val="19"/>
                <w:highlight w:val="white"/>
              </w:rPr>
              <w:t>&gt;</w:t>
            </w:r>
          </w:p>
          <w:p w14:paraId="2BC33A98"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ns:extension</w:t>
            </w:r>
            <w:r w:rsidRPr="0028524F">
              <w:rPr>
                <w:rFonts w:ascii="Consolas" w:hAnsi="Consolas"/>
                <w:color w:val="0000FF"/>
                <w:sz w:val="16"/>
                <w:szCs w:val="19"/>
                <w:highlight w:val="white"/>
              </w:rPr>
              <w:t>&gt;</w:t>
            </w:r>
          </w:p>
          <w:p w14:paraId="7BABA498"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ns:createFolder</w:t>
            </w:r>
            <w:r w:rsidRPr="0028524F">
              <w:rPr>
                <w:rFonts w:ascii="Consolas" w:hAnsi="Consolas"/>
                <w:color w:val="0000FF"/>
                <w:sz w:val="16"/>
                <w:szCs w:val="19"/>
                <w:highlight w:val="white"/>
              </w:rPr>
              <w:t>&gt;</w:t>
            </w:r>
          </w:p>
        </w:tc>
      </w:tr>
      <w:tr w:rsidR="004A38A1" w:rsidRPr="00FB2E9C" w14:paraId="6FB0F831" w14:textId="77777777" w:rsidTr="00676D5F">
        <w:tc>
          <w:tcPr>
            <w:tcW w:w="9854" w:type="dxa"/>
            <w:gridSpan w:val="2"/>
            <w:tcBorders>
              <w:bottom w:val="single" w:sz="4" w:space="0" w:color="auto"/>
            </w:tcBorders>
            <w:shd w:val="clear" w:color="auto" w:fill="auto"/>
          </w:tcPr>
          <w:p w14:paraId="7663DA0C" w14:textId="77777777" w:rsidR="004A38A1" w:rsidRPr="00FB2E9C" w:rsidRDefault="004A38A1" w:rsidP="00676D5F">
            <w:pPr>
              <w:pStyle w:val="MessageHeader"/>
            </w:pPr>
            <w:r w:rsidRPr="00FB2E9C">
              <w:t>Izvaddati</w:t>
            </w:r>
          </w:p>
        </w:tc>
      </w:tr>
      <w:tr w:rsidR="004A38A1" w:rsidRPr="00FB2E9C" w14:paraId="47306B99" w14:textId="77777777" w:rsidTr="004A38A1">
        <w:tc>
          <w:tcPr>
            <w:tcW w:w="9854" w:type="dxa"/>
            <w:gridSpan w:val="2"/>
            <w:tcBorders>
              <w:top w:val="single" w:sz="4" w:space="0" w:color="auto"/>
            </w:tcBorders>
          </w:tcPr>
          <w:p w14:paraId="732E6E0D" w14:textId="77777777" w:rsidR="004A38A1" w:rsidRPr="00230858" w:rsidRDefault="004A38A1" w:rsidP="00230858">
            <w:pPr>
              <w:pStyle w:val="TableListBullet"/>
            </w:pPr>
            <w:r w:rsidRPr="00230858">
              <w:t>objectId – izveidotā objekta identifikators;</w:t>
            </w:r>
          </w:p>
          <w:p w14:paraId="5740EB79" w14:textId="77777777" w:rsidR="004A38A1" w:rsidRPr="00230858" w:rsidRDefault="004A38A1" w:rsidP="00230858">
            <w:pPr>
              <w:pStyle w:val="TableListBullet"/>
            </w:pPr>
            <w:r w:rsidRPr="00230858">
              <w:t>extension – vienmēr null.</w:t>
            </w:r>
          </w:p>
          <w:p w14:paraId="70965972"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740CEAAA" wp14:editId="2E937CB6">
                  <wp:extent cx="5876014" cy="1255314"/>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FolderRespons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91565" cy="1258636"/>
                          </a:xfrm>
                          <a:prstGeom prst="rect">
                            <a:avLst/>
                          </a:prstGeom>
                        </pic:spPr>
                      </pic:pic>
                    </a:graphicData>
                  </a:graphic>
                </wp:inline>
              </w:drawing>
            </w:r>
          </w:p>
          <w:p w14:paraId="362B0104" w14:textId="77777777" w:rsidR="004A38A1" w:rsidRPr="00FB2E9C" w:rsidRDefault="004A38A1" w:rsidP="004A38A1">
            <w:pPr>
              <w:pStyle w:val="Tablebody"/>
              <w:rPr>
                <w:rFonts w:cs="Times New Roman"/>
              </w:rPr>
            </w:pPr>
            <w:r w:rsidRPr="00FB2E9C">
              <w:rPr>
                <w:rFonts w:cs="Times New Roman"/>
              </w:rPr>
              <w:t>Piemērs:</w:t>
            </w:r>
          </w:p>
          <w:p w14:paraId="2AD2BDF0"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createFolderResponse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71CD5E9A" w14:textId="548187FB"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r w:rsidR="002D7D17" w:rsidRPr="00181BF5">
              <w:rPr>
                <w:rFonts w:ascii="Consolas" w:hAnsi="Consolas"/>
                <w:color w:val="000000"/>
                <w:sz w:val="16"/>
                <w:szCs w:val="19"/>
              </w:rPr>
              <w:t>URN:IVIS:100266:</w:t>
            </w:r>
            <w:r w:rsidR="002D7D17">
              <w:rPr>
                <w:rFonts w:ascii="Consolas" w:hAnsi="Consolas"/>
                <w:color w:val="000000"/>
                <w:sz w:val="16"/>
                <w:szCs w:val="19"/>
              </w:rPr>
              <w:t>FLD</w:t>
            </w:r>
            <w:r w:rsidR="002D7D17" w:rsidRPr="00181BF5">
              <w:rPr>
                <w:rFonts w:ascii="Consolas" w:hAnsi="Consolas"/>
                <w:color w:val="000000"/>
                <w:sz w:val="16"/>
                <w:szCs w:val="19"/>
              </w:rPr>
              <w:t>-</w:t>
            </w:r>
            <w:r w:rsidR="002D7D17">
              <w:rPr>
                <w:rFonts w:ascii="Consolas" w:hAnsi="Consolas"/>
                <w:color w:val="000000"/>
                <w:sz w:val="16"/>
                <w:szCs w:val="19"/>
              </w:rPr>
              <w:t>234567</w:t>
            </w:r>
            <w:r w:rsidR="005E7D55">
              <w:rPr>
                <w:rFonts w:ascii="Consolas" w:hAnsi="Consolas"/>
                <w:color w:val="000000"/>
                <w:sz w:val="16"/>
                <w:szCs w:val="19"/>
              </w:rPr>
              <w:t>8</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p>
          <w:p w14:paraId="6EB31F8C"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xsi:nil</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true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&gt;</w:t>
            </w:r>
          </w:p>
          <w:p w14:paraId="68CE2363"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createFolderResponse</w:t>
            </w:r>
            <w:r w:rsidRPr="0028524F">
              <w:rPr>
                <w:rFonts w:ascii="Consolas" w:hAnsi="Consolas"/>
                <w:color w:val="0000FF"/>
                <w:sz w:val="16"/>
                <w:szCs w:val="19"/>
                <w:highlight w:val="white"/>
              </w:rPr>
              <w:t>&gt;</w:t>
            </w:r>
          </w:p>
        </w:tc>
      </w:tr>
      <w:tr w:rsidR="004A38A1" w:rsidRPr="00FB2E9C" w14:paraId="4207D39E" w14:textId="77777777" w:rsidTr="00676D5F">
        <w:tc>
          <w:tcPr>
            <w:tcW w:w="9854" w:type="dxa"/>
            <w:gridSpan w:val="2"/>
            <w:tcBorders>
              <w:bottom w:val="single" w:sz="4" w:space="0" w:color="auto"/>
            </w:tcBorders>
            <w:shd w:val="clear" w:color="auto" w:fill="auto"/>
          </w:tcPr>
          <w:p w14:paraId="279CB63C" w14:textId="77777777" w:rsidR="004A38A1" w:rsidRPr="00FB2E9C" w:rsidRDefault="004A38A1" w:rsidP="00676D5F">
            <w:pPr>
              <w:pStyle w:val="MessageHeader"/>
            </w:pPr>
            <w:r w:rsidRPr="00FB2E9C">
              <w:t>Kļūdas</w:t>
            </w:r>
          </w:p>
        </w:tc>
      </w:tr>
      <w:tr w:rsidR="004A38A1" w:rsidRPr="00FB2E9C" w14:paraId="712AF67E" w14:textId="77777777" w:rsidTr="004A38A1">
        <w:tc>
          <w:tcPr>
            <w:tcW w:w="9854" w:type="dxa"/>
            <w:gridSpan w:val="2"/>
            <w:tcBorders>
              <w:top w:val="single" w:sz="4" w:space="0" w:color="auto"/>
            </w:tcBorders>
          </w:tcPr>
          <w:p w14:paraId="414E3A9A"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nameConstraintViolation, constraint</w:t>
            </w:r>
          </w:p>
        </w:tc>
      </w:tr>
    </w:tbl>
    <w:p w14:paraId="183F23BB" w14:textId="77777777" w:rsidR="004A38A1" w:rsidRPr="00676D5F" w:rsidRDefault="004A38A1" w:rsidP="00676D5F">
      <w:pPr>
        <w:pStyle w:val="Heading3"/>
      </w:pPr>
      <w:bookmarkStart w:id="319" w:name="_Toc453258257"/>
      <w:bookmarkStart w:id="320" w:name="_Toc481068434"/>
      <w:bookmarkStart w:id="321" w:name="_Toc505086992"/>
      <w:r w:rsidRPr="00676D5F">
        <w:t>Metode „createRelationship”</w:t>
      </w:r>
      <w:bookmarkEnd w:id="319"/>
      <w:bookmarkEnd w:id="320"/>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6383"/>
      </w:tblGrid>
      <w:tr w:rsidR="004A38A1" w:rsidRPr="00FB2E9C" w14:paraId="2D9D82D3" w14:textId="77777777" w:rsidTr="00676D5F">
        <w:tc>
          <w:tcPr>
            <w:tcW w:w="2802" w:type="dxa"/>
            <w:tcBorders>
              <w:right w:val="single" w:sz="4" w:space="0" w:color="auto"/>
            </w:tcBorders>
            <w:shd w:val="clear" w:color="auto" w:fill="auto"/>
          </w:tcPr>
          <w:p w14:paraId="494A7C66" w14:textId="77777777" w:rsidR="004A38A1" w:rsidRPr="00FB2E9C" w:rsidRDefault="004A38A1" w:rsidP="00676D5F">
            <w:pPr>
              <w:pStyle w:val="MessageHeader"/>
            </w:pPr>
            <w:r w:rsidRPr="00FB2E9C">
              <w:t>Identifikators</w:t>
            </w:r>
          </w:p>
        </w:tc>
        <w:tc>
          <w:tcPr>
            <w:tcW w:w="7052" w:type="dxa"/>
            <w:tcBorders>
              <w:left w:val="single" w:sz="4" w:space="0" w:color="auto"/>
              <w:bottom w:val="single" w:sz="4" w:space="0" w:color="auto"/>
            </w:tcBorders>
          </w:tcPr>
          <w:p w14:paraId="49932920" w14:textId="77777777" w:rsidR="004A38A1" w:rsidRPr="00FB2E9C" w:rsidRDefault="004A38A1" w:rsidP="004A38A1">
            <w:pPr>
              <w:pStyle w:val="Tablebody"/>
              <w:rPr>
                <w:rFonts w:cs="Times New Roman"/>
              </w:rPr>
            </w:pPr>
            <w:r w:rsidRPr="00FB2E9C">
              <w:rPr>
                <w:rFonts w:cs="Times New Roman"/>
              </w:rPr>
              <w:t>createRelationship</w:t>
            </w:r>
          </w:p>
        </w:tc>
      </w:tr>
      <w:tr w:rsidR="004A38A1" w:rsidRPr="00FB2E9C" w14:paraId="321AF33E" w14:textId="77777777" w:rsidTr="00676D5F">
        <w:tc>
          <w:tcPr>
            <w:tcW w:w="2802" w:type="dxa"/>
            <w:tcBorders>
              <w:right w:val="single" w:sz="4" w:space="0" w:color="auto"/>
            </w:tcBorders>
            <w:shd w:val="clear" w:color="auto" w:fill="auto"/>
          </w:tcPr>
          <w:p w14:paraId="0EB09619" w14:textId="77777777" w:rsidR="004A38A1" w:rsidRPr="00FB2E9C" w:rsidRDefault="004A38A1" w:rsidP="00676D5F">
            <w:pPr>
              <w:pStyle w:val="MessageHeader"/>
            </w:pPr>
            <w:r w:rsidRPr="00FB2E9C">
              <w:t>Nosaukums</w:t>
            </w:r>
          </w:p>
        </w:tc>
        <w:tc>
          <w:tcPr>
            <w:tcW w:w="7052" w:type="dxa"/>
            <w:tcBorders>
              <w:left w:val="single" w:sz="4" w:space="0" w:color="auto"/>
            </w:tcBorders>
          </w:tcPr>
          <w:p w14:paraId="277AEE76" w14:textId="77777777" w:rsidR="004A38A1" w:rsidRPr="00FB2E9C" w:rsidRDefault="004A38A1" w:rsidP="004A38A1">
            <w:pPr>
              <w:pStyle w:val="Tablebody"/>
              <w:rPr>
                <w:rFonts w:cs="Times New Roman"/>
              </w:rPr>
            </w:pPr>
            <w:r w:rsidRPr="00FB2E9C">
              <w:rPr>
                <w:rFonts w:cs="Times New Roman"/>
              </w:rPr>
              <w:t>Izveidot saiti</w:t>
            </w:r>
          </w:p>
        </w:tc>
      </w:tr>
      <w:tr w:rsidR="004A38A1" w:rsidRPr="00FB2E9C" w14:paraId="4507E0B7" w14:textId="77777777" w:rsidTr="00676D5F">
        <w:tc>
          <w:tcPr>
            <w:tcW w:w="9854" w:type="dxa"/>
            <w:gridSpan w:val="2"/>
            <w:tcBorders>
              <w:bottom w:val="single" w:sz="4" w:space="0" w:color="auto"/>
            </w:tcBorders>
            <w:shd w:val="clear" w:color="auto" w:fill="auto"/>
          </w:tcPr>
          <w:p w14:paraId="4EF26B36" w14:textId="77777777" w:rsidR="004A38A1" w:rsidRPr="00FB2E9C" w:rsidRDefault="004A38A1" w:rsidP="00676D5F">
            <w:pPr>
              <w:pStyle w:val="MessageHeader"/>
            </w:pPr>
            <w:r w:rsidRPr="00FB2E9C">
              <w:t>Ievads</w:t>
            </w:r>
          </w:p>
        </w:tc>
      </w:tr>
      <w:tr w:rsidR="004A38A1" w:rsidRPr="00FB2E9C" w14:paraId="17D85C04" w14:textId="77777777" w:rsidTr="004A38A1">
        <w:tc>
          <w:tcPr>
            <w:tcW w:w="9854" w:type="dxa"/>
            <w:gridSpan w:val="2"/>
            <w:tcBorders>
              <w:top w:val="single" w:sz="4" w:space="0" w:color="auto"/>
            </w:tcBorders>
          </w:tcPr>
          <w:p w14:paraId="5A44AE1C" w14:textId="77777777" w:rsidR="004A38A1" w:rsidRPr="00FB2E9C" w:rsidRDefault="004A38A1" w:rsidP="004A38A1">
            <w:pPr>
              <w:pStyle w:val="Tablebody"/>
              <w:rPr>
                <w:rFonts w:cs="Times New Roman"/>
              </w:rPr>
            </w:pPr>
            <w:r w:rsidRPr="00FB2E9C">
              <w:rPr>
                <w:rFonts w:cs="Times New Roman"/>
              </w:rPr>
              <w:t>Izveido saiti starp diviem repozitorija objektiem. Saite vienmēr identificē avota objektu un mērķa objektu.</w:t>
            </w:r>
          </w:p>
        </w:tc>
      </w:tr>
      <w:tr w:rsidR="004A38A1" w:rsidRPr="00FB2E9C" w14:paraId="000B204B" w14:textId="77777777" w:rsidTr="00676D5F">
        <w:tc>
          <w:tcPr>
            <w:tcW w:w="9854" w:type="dxa"/>
            <w:gridSpan w:val="2"/>
            <w:tcBorders>
              <w:bottom w:val="single" w:sz="4" w:space="0" w:color="auto"/>
            </w:tcBorders>
            <w:shd w:val="clear" w:color="auto" w:fill="auto"/>
          </w:tcPr>
          <w:p w14:paraId="624EB1E2" w14:textId="77777777" w:rsidR="004A38A1" w:rsidRPr="00FB2E9C" w:rsidRDefault="004A38A1" w:rsidP="00676D5F">
            <w:pPr>
              <w:pStyle w:val="MessageHeader"/>
            </w:pPr>
            <w:r w:rsidRPr="00FB2E9C">
              <w:t>Ievaddati</w:t>
            </w:r>
          </w:p>
        </w:tc>
      </w:tr>
      <w:tr w:rsidR="004A38A1" w:rsidRPr="00FB2E9C" w14:paraId="19BAAF35" w14:textId="77777777" w:rsidTr="004A38A1">
        <w:tc>
          <w:tcPr>
            <w:tcW w:w="9854" w:type="dxa"/>
            <w:gridSpan w:val="2"/>
            <w:tcBorders>
              <w:top w:val="single" w:sz="4" w:space="0" w:color="auto"/>
            </w:tcBorders>
          </w:tcPr>
          <w:p w14:paraId="45E29405" w14:textId="47A6506D" w:rsidR="004A38A1" w:rsidRPr="00230858" w:rsidRDefault="00955A4B" w:rsidP="00230858">
            <w:pPr>
              <w:pStyle w:val="TableListBullet"/>
            </w:pPr>
            <w:r>
              <w:t>repositoryId – repozitorija identifikatora URN, obligāts;</w:t>
            </w:r>
          </w:p>
          <w:p w14:paraId="20555531" w14:textId="77777777" w:rsidR="004A38A1" w:rsidRPr="00230858" w:rsidRDefault="004A38A1" w:rsidP="00230858">
            <w:pPr>
              <w:pStyle w:val="TableListBullet"/>
            </w:pPr>
            <w:r w:rsidRPr="00230858">
              <w:t>&lt;properties&gt; – saites īpašības – obligāts;</w:t>
            </w:r>
          </w:p>
          <w:p w14:paraId="04B203F5" w14:textId="77777777" w:rsidR="004A38A1" w:rsidRPr="00230858" w:rsidRDefault="004A38A1" w:rsidP="00230858">
            <w:pPr>
              <w:pStyle w:val="TableListBullet"/>
            </w:pPr>
            <w:r w:rsidRPr="00230858">
              <w:t>&lt;addACEs&gt; – saraksts ar kontroles elementiem, kas jāpievieno objektam;</w:t>
            </w:r>
          </w:p>
          <w:p w14:paraId="3C4E8899" w14:textId="77777777" w:rsidR="004A38A1" w:rsidRPr="00230858" w:rsidRDefault="004A38A1" w:rsidP="00230858">
            <w:pPr>
              <w:pStyle w:val="TableListBullet"/>
            </w:pPr>
            <w:r w:rsidRPr="00230858">
              <w:t>&lt;removeACEs&gt; – saraksts ar kontroles elementiem, kas jāatņem objektam;</w:t>
            </w:r>
          </w:p>
          <w:p w14:paraId="2BDB3112"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12F65110"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6B241CD2" wp14:editId="637281CC">
                  <wp:extent cx="5054837" cy="4850295"/>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Relationship.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52878" cy="4848415"/>
                          </a:xfrm>
                          <a:prstGeom prst="rect">
                            <a:avLst/>
                          </a:prstGeom>
                        </pic:spPr>
                      </pic:pic>
                    </a:graphicData>
                  </a:graphic>
                </wp:inline>
              </w:drawing>
            </w:r>
            <w:r w:rsidRPr="00FB2E9C">
              <w:rPr>
                <w:rFonts w:ascii="Times New Roman" w:hAnsi="Times New Roman"/>
              </w:rPr>
              <w:t>\</w:t>
            </w:r>
          </w:p>
          <w:p w14:paraId="0E909E45" w14:textId="77777777" w:rsidR="004A38A1" w:rsidRPr="00FB2E9C" w:rsidRDefault="004A38A1" w:rsidP="004A38A1">
            <w:pPr>
              <w:pStyle w:val="Tablebody"/>
              <w:rPr>
                <w:rFonts w:cs="Times New Roman"/>
              </w:rPr>
            </w:pPr>
            <w:r w:rsidRPr="00FB2E9C">
              <w:rPr>
                <w:rFonts w:cs="Times New Roman"/>
              </w:rPr>
              <w:t>Piemērs:</w:t>
            </w:r>
          </w:p>
          <w:p w14:paraId="5D146D2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ns:createRelationship</w:t>
            </w:r>
            <w:r w:rsidRPr="0028524F">
              <w:rPr>
                <w:rFonts w:ascii="Consolas" w:hAnsi="Consolas"/>
                <w:color w:val="0000FF"/>
                <w:sz w:val="16"/>
                <w:szCs w:val="19"/>
                <w:highlight w:val="white"/>
              </w:rPr>
              <w:t>&gt;</w:t>
            </w:r>
          </w:p>
          <w:p w14:paraId="73ACFBFC" w14:textId="6C66CA50"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4E4BEBE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ns:properties</w:t>
            </w:r>
            <w:r w:rsidRPr="0028524F">
              <w:rPr>
                <w:rFonts w:ascii="Consolas" w:hAnsi="Consolas"/>
                <w:color w:val="0000FF"/>
                <w:sz w:val="16"/>
                <w:szCs w:val="19"/>
                <w:highlight w:val="white"/>
              </w:rPr>
              <w:t>&gt;</w:t>
            </w:r>
          </w:p>
          <w:p w14:paraId="51A6ED3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ns1:propertyId</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cmis:objectTypeId</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0BE64194"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cmis:relationship</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p>
          <w:p w14:paraId="1B6E76E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ns1:propertyId</w:t>
            </w:r>
            <w:r w:rsidRPr="0028524F">
              <w:rPr>
                <w:rFonts w:ascii="Consolas" w:hAnsi="Consolas"/>
                <w:color w:val="0000FF"/>
                <w:sz w:val="16"/>
                <w:szCs w:val="19"/>
                <w:highlight w:val="white"/>
              </w:rPr>
              <w:t>&gt;</w:t>
            </w:r>
          </w:p>
          <w:p w14:paraId="77D42ED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ns1:propertyId</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cmis:sourceId</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2216E845" w14:textId="52685072"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r w:rsidR="007D5F78" w:rsidRPr="00181BF5">
              <w:rPr>
                <w:rFonts w:ascii="Consolas" w:hAnsi="Consolas"/>
                <w:color w:val="000000"/>
                <w:sz w:val="16"/>
                <w:szCs w:val="19"/>
              </w:rPr>
              <w:t>URN:IVIS:100266:</w:t>
            </w:r>
            <w:r w:rsidR="007D5F78">
              <w:rPr>
                <w:rFonts w:ascii="Consolas" w:hAnsi="Consolas"/>
                <w:color w:val="000000"/>
                <w:sz w:val="16"/>
                <w:szCs w:val="19"/>
              </w:rPr>
              <w:t>DOC</w:t>
            </w:r>
            <w:r w:rsidR="007D5F78" w:rsidRPr="00181BF5">
              <w:rPr>
                <w:rFonts w:ascii="Consolas" w:hAnsi="Consolas"/>
                <w:color w:val="000000"/>
                <w:sz w:val="16"/>
                <w:szCs w:val="19"/>
              </w:rPr>
              <w:t>-</w:t>
            </w:r>
            <w:r w:rsidR="007D5F78">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p>
          <w:p w14:paraId="63D96F03"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ns1:propertyId</w:t>
            </w:r>
            <w:r w:rsidRPr="0028524F">
              <w:rPr>
                <w:rFonts w:ascii="Consolas" w:hAnsi="Consolas"/>
                <w:color w:val="0000FF"/>
                <w:sz w:val="16"/>
                <w:szCs w:val="19"/>
                <w:highlight w:val="white"/>
              </w:rPr>
              <w:t>&gt;</w:t>
            </w:r>
          </w:p>
          <w:p w14:paraId="2784BF0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ns1:propertyId</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cmis:targetId</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2AA12977" w14:textId="06E30002"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r w:rsidR="007D5F78" w:rsidRPr="00181BF5">
              <w:rPr>
                <w:rFonts w:ascii="Consolas" w:hAnsi="Consolas"/>
                <w:color w:val="000000"/>
                <w:sz w:val="16"/>
                <w:szCs w:val="19"/>
              </w:rPr>
              <w:t>URN:IVIS:100266:</w:t>
            </w:r>
            <w:r w:rsidR="007D5F78">
              <w:rPr>
                <w:rFonts w:ascii="Consolas" w:hAnsi="Consolas"/>
                <w:color w:val="000000"/>
                <w:sz w:val="16"/>
                <w:szCs w:val="19"/>
              </w:rPr>
              <w:t>DOC</w:t>
            </w:r>
            <w:r w:rsidR="007D5F78" w:rsidRPr="00181BF5">
              <w:rPr>
                <w:rFonts w:ascii="Consolas" w:hAnsi="Consolas"/>
                <w:color w:val="000000"/>
                <w:sz w:val="16"/>
                <w:szCs w:val="19"/>
              </w:rPr>
              <w:t>-</w:t>
            </w:r>
            <w:r w:rsidR="007D5F78">
              <w:rPr>
                <w:rFonts w:ascii="Consolas" w:hAnsi="Consolas"/>
                <w:color w:val="000000"/>
                <w:sz w:val="16"/>
                <w:szCs w:val="19"/>
              </w:rPr>
              <w:t>234567</w:t>
            </w:r>
            <w:r w:rsidR="006A138D">
              <w:rPr>
                <w:rFonts w:ascii="Consolas" w:hAnsi="Consolas"/>
                <w:color w:val="000000"/>
                <w:sz w:val="16"/>
                <w:szCs w:val="19"/>
              </w:rPr>
              <w:t>8</w:t>
            </w:r>
            <w:r w:rsidR="007D5F78">
              <w:rPr>
                <w:rFonts w:ascii="Consolas" w:hAnsi="Consolas"/>
                <w:color w:val="000000"/>
                <w:sz w:val="16"/>
                <w:szCs w:val="19"/>
              </w:rPr>
              <w:t>-V1.0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p>
          <w:p w14:paraId="03C07D5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ns1:propertyId</w:t>
            </w:r>
            <w:r w:rsidRPr="0028524F">
              <w:rPr>
                <w:rFonts w:ascii="Consolas" w:hAnsi="Consolas"/>
                <w:color w:val="0000FF"/>
                <w:sz w:val="16"/>
                <w:szCs w:val="19"/>
                <w:highlight w:val="white"/>
              </w:rPr>
              <w:t>&gt;</w:t>
            </w:r>
          </w:p>
          <w:p w14:paraId="0A964F66"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ns1:propertyString</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cmis:name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4370C423"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relationship</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p>
          <w:p w14:paraId="58214283"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ns1:propertyString</w:t>
            </w:r>
            <w:r w:rsidRPr="0028524F">
              <w:rPr>
                <w:rFonts w:ascii="Consolas" w:hAnsi="Consolas"/>
                <w:color w:val="0000FF"/>
                <w:sz w:val="16"/>
                <w:szCs w:val="19"/>
                <w:highlight w:val="white"/>
              </w:rPr>
              <w:t>&gt;</w:t>
            </w:r>
          </w:p>
          <w:p w14:paraId="0F01869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ns:properties</w:t>
            </w:r>
            <w:r w:rsidRPr="0028524F">
              <w:rPr>
                <w:rFonts w:ascii="Consolas" w:hAnsi="Consolas"/>
                <w:color w:val="0000FF"/>
                <w:sz w:val="16"/>
                <w:szCs w:val="19"/>
                <w:highlight w:val="white"/>
              </w:rPr>
              <w:t>&gt;</w:t>
            </w:r>
          </w:p>
          <w:p w14:paraId="48951104"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ns:createRelationship</w:t>
            </w:r>
            <w:r w:rsidRPr="0028524F">
              <w:rPr>
                <w:rFonts w:ascii="Consolas" w:hAnsi="Consolas"/>
                <w:color w:val="0000FF"/>
                <w:sz w:val="16"/>
                <w:szCs w:val="19"/>
                <w:highlight w:val="white"/>
              </w:rPr>
              <w:t>&gt;</w:t>
            </w:r>
          </w:p>
        </w:tc>
      </w:tr>
      <w:tr w:rsidR="004A38A1" w:rsidRPr="00FB2E9C" w14:paraId="19651701" w14:textId="77777777" w:rsidTr="00676D5F">
        <w:tc>
          <w:tcPr>
            <w:tcW w:w="9854" w:type="dxa"/>
            <w:gridSpan w:val="2"/>
            <w:tcBorders>
              <w:bottom w:val="single" w:sz="4" w:space="0" w:color="auto"/>
            </w:tcBorders>
            <w:shd w:val="clear" w:color="auto" w:fill="auto"/>
          </w:tcPr>
          <w:p w14:paraId="29E0352F" w14:textId="77777777" w:rsidR="004A38A1" w:rsidRPr="00FB2E9C" w:rsidRDefault="004A38A1" w:rsidP="00676D5F">
            <w:pPr>
              <w:pStyle w:val="MessageHeader"/>
            </w:pPr>
            <w:r w:rsidRPr="00FB2E9C">
              <w:t>Izvaddati</w:t>
            </w:r>
          </w:p>
        </w:tc>
      </w:tr>
      <w:tr w:rsidR="004A38A1" w:rsidRPr="00FB2E9C" w14:paraId="1F9BB6BA" w14:textId="77777777" w:rsidTr="004A38A1">
        <w:tc>
          <w:tcPr>
            <w:tcW w:w="9854" w:type="dxa"/>
            <w:gridSpan w:val="2"/>
            <w:tcBorders>
              <w:top w:val="single" w:sz="4" w:space="0" w:color="auto"/>
            </w:tcBorders>
          </w:tcPr>
          <w:p w14:paraId="56304D6A" w14:textId="77777777" w:rsidR="004A38A1" w:rsidRPr="00230858" w:rsidRDefault="004A38A1" w:rsidP="00230858">
            <w:pPr>
              <w:pStyle w:val="TableListBullet"/>
            </w:pPr>
            <w:r w:rsidRPr="00230858">
              <w:t>objectId – izveidotās saites identifikators;</w:t>
            </w:r>
          </w:p>
          <w:p w14:paraId="1616C35C" w14:textId="77777777" w:rsidR="004A38A1" w:rsidRPr="00230858" w:rsidRDefault="004A38A1" w:rsidP="00230858">
            <w:pPr>
              <w:pStyle w:val="TableListBullet"/>
            </w:pPr>
            <w:r w:rsidRPr="00230858">
              <w:t>extension – vienmēr null.</w:t>
            </w:r>
          </w:p>
          <w:p w14:paraId="025170D3"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3AEA6353" wp14:editId="4CF1366D">
                  <wp:extent cx="5891916" cy="120246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RelationshipRespons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95173" cy="1203134"/>
                          </a:xfrm>
                          <a:prstGeom prst="rect">
                            <a:avLst/>
                          </a:prstGeom>
                        </pic:spPr>
                      </pic:pic>
                    </a:graphicData>
                  </a:graphic>
                </wp:inline>
              </w:drawing>
            </w:r>
          </w:p>
          <w:p w14:paraId="0961FE4F" w14:textId="77777777" w:rsidR="004A38A1" w:rsidRPr="00FB2E9C" w:rsidRDefault="004A38A1" w:rsidP="004A38A1">
            <w:pPr>
              <w:pStyle w:val="Tablebody"/>
              <w:rPr>
                <w:rFonts w:cs="Times New Roman"/>
              </w:rPr>
            </w:pPr>
            <w:r w:rsidRPr="00FB2E9C">
              <w:rPr>
                <w:rFonts w:cs="Times New Roman"/>
              </w:rPr>
              <w:t>Piemērs:</w:t>
            </w:r>
          </w:p>
          <w:p w14:paraId="0F65E443"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createRelationshipResponse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52F2945A" w14:textId="4D83F0FE"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r w:rsidR="00531ED4" w:rsidRPr="00181BF5">
              <w:rPr>
                <w:rFonts w:ascii="Consolas" w:hAnsi="Consolas"/>
                <w:color w:val="000000"/>
                <w:sz w:val="16"/>
                <w:szCs w:val="19"/>
              </w:rPr>
              <w:t>URN:IVIS:100266:</w:t>
            </w:r>
            <w:r w:rsidR="00531ED4">
              <w:rPr>
                <w:rFonts w:ascii="Consolas" w:hAnsi="Consolas"/>
                <w:color w:val="000000"/>
                <w:sz w:val="16"/>
                <w:szCs w:val="19"/>
              </w:rPr>
              <w:t>REL</w:t>
            </w:r>
            <w:r w:rsidR="00531ED4" w:rsidRPr="00181BF5">
              <w:rPr>
                <w:rFonts w:ascii="Consolas" w:hAnsi="Consolas"/>
                <w:color w:val="000000"/>
                <w:sz w:val="16"/>
                <w:szCs w:val="19"/>
              </w:rPr>
              <w:t>-</w:t>
            </w:r>
            <w:r w:rsidR="00531ED4">
              <w:rPr>
                <w:rFonts w:ascii="Consolas" w:hAnsi="Consolas"/>
                <w:color w:val="000000"/>
                <w:sz w:val="16"/>
                <w:szCs w:val="19"/>
              </w:rPr>
              <w:t>1234567</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p>
          <w:p w14:paraId="3F32303A"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xsi:nil</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true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&gt;</w:t>
            </w:r>
          </w:p>
          <w:p w14:paraId="0370F60B"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createRelationshipResponse</w:t>
            </w:r>
            <w:r w:rsidRPr="0028524F">
              <w:rPr>
                <w:rFonts w:ascii="Consolas" w:hAnsi="Consolas"/>
                <w:color w:val="0000FF"/>
                <w:sz w:val="16"/>
                <w:szCs w:val="19"/>
                <w:highlight w:val="white"/>
              </w:rPr>
              <w:t>&gt;</w:t>
            </w:r>
          </w:p>
        </w:tc>
      </w:tr>
      <w:tr w:rsidR="004A38A1" w:rsidRPr="00FB2E9C" w14:paraId="0F12CCF9" w14:textId="77777777" w:rsidTr="00676D5F">
        <w:tc>
          <w:tcPr>
            <w:tcW w:w="9854" w:type="dxa"/>
            <w:gridSpan w:val="2"/>
            <w:tcBorders>
              <w:bottom w:val="single" w:sz="4" w:space="0" w:color="auto"/>
            </w:tcBorders>
            <w:shd w:val="clear" w:color="auto" w:fill="auto"/>
          </w:tcPr>
          <w:p w14:paraId="33BDAFEC" w14:textId="77777777" w:rsidR="004A38A1" w:rsidRPr="00FB2E9C" w:rsidRDefault="004A38A1" w:rsidP="00676D5F">
            <w:pPr>
              <w:pStyle w:val="MessageHeader"/>
            </w:pPr>
            <w:r w:rsidRPr="00FB2E9C">
              <w:t>Kļūdas</w:t>
            </w:r>
          </w:p>
        </w:tc>
      </w:tr>
      <w:tr w:rsidR="004A38A1" w:rsidRPr="00FB2E9C" w14:paraId="569E5DCB" w14:textId="77777777" w:rsidTr="004A38A1">
        <w:tc>
          <w:tcPr>
            <w:tcW w:w="9854" w:type="dxa"/>
            <w:gridSpan w:val="2"/>
            <w:tcBorders>
              <w:top w:val="single" w:sz="4" w:space="0" w:color="auto"/>
            </w:tcBorders>
          </w:tcPr>
          <w:p w14:paraId="5F4E36EF"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constraint</w:t>
            </w:r>
          </w:p>
        </w:tc>
      </w:tr>
    </w:tbl>
    <w:p w14:paraId="14810EF6" w14:textId="77777777" w:rsidR="004A38A1" w:rsidRPr="00676D5F" w:rsidRDefault="004A38A1" w:rsidP="00676D5F">
      <w:pPr>
        <w:pStyle w:val="Heading3"/>
      </w:pPr>
      <w:bookmarkStart w:id="322" w:name="_Toc453258258"/>
      <w:bookmarkStart w:id="323" w:name="_Toc481068435"/>
      <w:bookmarkStart w:id="324" w:name="_Toc505086993"/>
      <w:r w:rsidRPr="00676D5F">
        <w:t>Metode „updateProperties”</w:t>
      </w:r>
      <w:bookmarkEnd w:id="322"/>
      <w:bookmarkEnd w:id="323"/>
      <w:bookmarkEnd w:id="3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2E37458C" w14:textId="77777777" w:rsidTr="0095760B">
        <w:tc>
          <w:tcPr>
            <w:tcW w:w="2802" w:type="dxa"/>
            <w:tcBorders>
              <w:right w:val="single" w:sz="4" w:space="0" w:color="auto"/>
            </w:tcBorders>
            <w:shd w:val="clear" w:color="auto" w:fill="auto"/>
          </w:tcPr>
          <w:p w14:paraId="3627C185" w14:textId="77777777" w:rsidR="004A38A1" w:rsidRPr="00FB2E9C" w:rsidRDefault="004A38A1" w:rsidP="0095760B">
            <w:pPr>
              <w:pStyle w:val="MessageHeader"/>
            </w:pPr>
            <w:r w:rsidRPr="00FB2E9C">
              <w:t>Identifikators</w:t>
            </w:r>
          </w:p>
        </w:tc>
        <w:tc>
          <w:tcPr>
            <w:tcW w:w="7052" w:type="dxa"/>
            <w:tcBorders>
              <w:left w:val="single" w:sz="4" w:space="0" w:color="auto"/>
              <w:bottom w:val="single" w:sz="4" w:space="0" w:color="auto"/>
            </w:tcBorders>
          </w:tcPr>
          <w:p w14:paraId="2E37D01A" w14:textId="77777777" w:rsidR="004A38A1" w:rsidRPr="00FB2E9C" w:rsidRDefault="004A38A1" w:rsidP="004A38A1">
            <w:pPr>
              <w:pStyle w:val="Tablebody"/>
              <w:rPr>
                <w:rFonts w:cs="Times New Roman"/>
              </w:rPr>
            </w:pPr>
            <w:r w:rsidRPr="00FB2E9C">
              <w:rPr>
                <w:rFonts w:cs="Times New Roman"/>
              </w:rPr>
              <w:t>updateProperties</w:t>
            </w:r>
          </w:p>
        </w:tc>
      </w:tr>
      <w:tr w:rsidR="004A38A1" w:rsidRPr="00FB2E9C" w14:paraId="0B9D15AB" w14:textId="77777777" w:rsidTr="0095760B">
        <w:tc>
          <w:tcPr>
            <w:tcW w:w="2802" w:type="dxa"/>
            <w:tcBorders>
              <w:right w:val="single" w:sz="4" w:space="0" w:color="auto"/>
            </w:tcBorders>
            <w:shd w:val="clear" w:color="auto" w:fill="auto"/>
          </w:tcPr>
          <w:p w14:paraId="1973C602" w14:textId="77777777" w:rsidR="004A38A1" w:rsidRPr="00FB2E9C" w:rsidRDefault="004A38A1" w:rsidP="0095760B">
            <w:pPr>
              <w:pStyle w:val="MessageHeader"/>
            </w:pPr>
            <w:r w:rsidRPr="00FB2E9C">
              <w:t>Nosaukums</w:t>
            </w:r>
          </w:p>
        </w:tc>
        <w:tc>
          <w:tcPr>
            <w:tcW w:w="7052" w:type="dxa"/>
            <w:tcBorders>
              <w:left w:val="single" w:sz="4" w:space="0" w:color="auto"/>
            </w:tcBorders>
          </w:tcPr>
          <w:p w14:paraId="097FEC68" w14:textId="77777777" w:rsidR="004A38A1" w:rsidRPr="00FB2E9C" w:rsidRDefault="004A38A1" w:rsidP="004A38A1">
            <w:pPr>
              <w:pStyle w:val="Tablebody"/>
              <w:rPr>
                <w:rFonts w:cs="Times New Roman"/>
              </w:rPr>
            </w:pPr>
            <w:r w:rsidRPr="00FB2E9C">
              <w:rPr>
                <w:rFonts w:cs="Times New Roman"/>
              </w:rPr>
              <w:t>Izmainīt metadatus</w:t>
            </w:r>
          </w:p>
        </w:tc>
      </w:tr>
      <w:tr w:rsidR="004A38A1" w:rsidRPr="00FB2E9C" w14:paraId="6D79FDBF" w14:textId="77777777" w:rsidTr="0095760B">
        <w:tc>
          <w:tcPr>
            <w:tcW w:w="9854" w:type="dxa"/>
            <w:gridSpan w:val="2"/>
            <w:tcBorders>
              <w:bottom w:val="single" w:sz="4" w:space="0" w:color="auto"/>
            </w:tcBorders>
            <w:shd w:val="clear" w:color="auto" w:fill="auto"/>
          </w:tcPr>
          <w:p w14:paraId="24550A54" w14:textId="77777777" w:rsidR="004A38A1" w:rsidRPr="00FB2E9C" w:rsidRDefault="004A38A1" w:rsidP="0095760B">
            <w:pPr>
              <w:pStyle w:val="MessageHeader"/>
            </w:pPr>
            <w:r w:rsidRPr="00FB2E9C">
              <w:t>Ievads</w:t>
            </w:r>
          </w:p>
        </w:tc>
      </w:tr>
      <w:tr w:rsidR="004A38A1" w:rsidRPr="00FB2E9C" w14:paraId="31F06790" w14:textId="77777777" w:rsidTr="004A38A1">
        <w:tc>
          <w:tcPr>
            <w:tcW w:w="9854" w:type="dxa"/>
            <w:gridSpan w:val="2"/>
            <w:tcBorders>
              <w:top w:val="single" w:sz="4" w:space="0" w:color="auto"/>
            </w:tcBorders>
          </w:tcPr>
          <w:p w14:paraId="7C08824B" w14:textId="77777777" w:rsidR="004A38A1" w:rsidRPr="00FB2E9C" w:rsidRDefault="004A38A1" w:rsidP="004A38A1">
            <w:pPr>
              <w:pStyle w:val="Tablebody"/>
              <w:rPr>
                <w:rFonts w:cs="Times New Roman"/>
              </w:rPr>
            </w:pPr>
            <w:r w:rsidRPr="00FB2E9C">
              <w:rPr>
                <w:rFonts w:cs="Times New Roman"/>
              </w:rPr>
              <w:t>Izmaina repozitorija objekta īpašības, un tikai tās, kas ir noteiktas ievaddatos.</w:t>
            </w:r>
          </w:p>
          <w:p w14:paraId="6D7B6577" w14:textId="77777777" w:rsidR="004A38A1" w:rsidRPr="00FB2E9C" w:rsidRDefault="004A38A1" w:rsidP="004A38A1">
            <w:pPr>
              <w:pStyle w:val="Tablebody"/>
              <w:rPr>
                <w:rFonts w:cs="Times New Roman"/>
              </w:rPr>
            </w:pPr>
            <w:r w:rsidRPr="00FB2E9C">
              <w:rPr>
                <w:rFonts w:cs="Times New Roman"/>
              </w:rPr>
              <w:t>Lai nodrošinātos pret iespēju, ka izmainītas tiek vērtības, kas ir mainījušās laika posmā kopš pēdējās to nolasīšanas brīža, ir nepieciešams kā ievadparametru nodot objekta izmaiņu talonu, kas paņemts pēdējo reizi nolasot objekta īpašības. Gadījumā, ja būs notikušas neparedzētas objekta izmaiņas, talons nebūs derīgs, un metodes izpilde tiks pārtraukta ar kļūdu „</w:t>
            </w:r>
            <w:r w:rsidRPr="00FB2E9C">
              <w:rPr>
                <w:rFonts w:cs="Times New Roman"/>
                <w:i/>
              </w:rPr>
              <w:t>updateConflict</w:t>
            </w:r>
            <w:r w:rsidRPr="00FB2E9C">
              <w:rPr>
                <w:rFonts w:cs="Times New Roman"/>
              </w:rPr>
              <w:t>”. Veiksmīgas izpildes rezultātā tiks atgriezts jauns izmaiņu talons.</w:t>
            </w:r>
          </w:p>
        </w:tc>
      </w:tr>
      <w:tr w:rsidR="004A38A1" w:rsidRPr="00FB2E9C" w14:paraId="1D6F81F2" w14:textId="77777777" w:rsidTr="0095760B">
        <w:tc>
          <w:tcPr>
            <w:tcW w:w="9854" w:type="dxa"/>
            <w:gridSpan w:val="2"/>
            <w:tcBorders>
              <w:bottom w:val="single" w:sz="4" w:space="0" w:color="auto"/>
            </w:tcBorders>
            <w:shd w:val="clear" w:color="auto" w:fill="auto"/>
          </w:tcPr>
          <w:p w14:paraId="6EC1D75A" w14:textId="77777777" w:rsidR="004A38A1" w:rsidRPr="00FB2E9C" w:rsidRDefault="004A38A1" w:rsidP="0095760B">
            <w:pPr>
              <w:pStyle w:val="MessageHeader"/>
            </w:pPr>
            <w:r w:rsidRPr="00FB2E9C">
              <w:t>Ievaddati</w:t>
            </w:r>
          </w:p>
        </w:tc>
      </w:tr>
      <w:tr w:rsidR="004A38A1" w:rsidRPr="00FB2E9C" w14:paraId="486BC422" w14:textId="77777777" w:rsidTr="004A38A1">
        <w:tc>
          <w:tcPr>
            <w:tcW w:w="9854" w:type="dxa"/>
            <w:gridSpan w:val="2"/>
            <w:tcBorders>
              <w:top w:val="single" w:sz="4" w:space="0" w:color="auto"/>
            </w:tcBorders>
          </w:tcPr>
          <w:p w14:paraId="59D8EA45" w14:textId="77424373" w:rsidR="004A38A1" w:rsidRPr="00230858" w:rsidRDefault="00955A4B" w:rsidP="00230858">
            <w:pPr>
              <w:pStyle w:val="TableListBullet"/>
            </w:pPr>
            <w:r>
              <w:t>repositoryId – repozitorija identifikatora URN, obligāts;</w:t>
            </w:r>
          </w:p>
          <w:p w14:paraId="71A02C3C" w14:textId="77777777" w:rsidR="004A38A1" w:rsidRPr="00230858" w:rsidRDefault="004A38A1" w:rsidP="00230858">
            <w:pPr>
              <w:pStyle w:val="TableListBullet"/>
            </w:pPr>
            <w:r w:rsidRPr="00230858">
              <w:t>objectId – objekta identifikators, kam jāizmaina īpašību vērtības – obligāts;</w:t>
            </w:r>
          </w:p>
          <w:p w14:paraId="28CDEB77" w14:textId="7EF74722" w:rsidR="004A38A1" w:rsidRPr="00230858" w:rsidRDefault="004A38A1" w:rsidP="00230858">
            <w:pPr>
              <w:pStyle w:val="TableListBullet"/>
            </w:pPr>
            <w:r w:rsidRPr="00230858">
              <w:t xml:space="preserve">&lt;properties&gt; – objekta īpašības, kuru vērtības ir jāmaina – obligāts; īpašības cmis:name vērtība ir reģistrjutīga, tā nevar sākties vai beigties ar atstarpes simbolu, un tā nevar saturēt nevienu no šiem simboliem (uzskaitījumā atdalīti ar komatiem): </w:t>
            </w:r>
            <w:r w:rsidR="0096691E">
              <w:t>“\,/,?,",&lt;,&gt;,|”</w:t>
            </w:r>
            <w:r w:rsidRPr="00230858">
              <w:t>;</w:t>
            </w:r>
          </w:p>
          <w:p w14:paraId="7ECEFCD5" w14:textId="77777777" w:rsidR="004A38A1" w:rsidRPr="00230858" w:rsidRDefault="004A38A1" w:rsidP="00230858">
            <w:pPr>
              <w:pStyle w:val="TableListBullet"/>
            </w:pPr>
            <w:r w:rsidRPr="00230858">
              <w:t>changeToken – izmaināmā objekta izmaiņu talons.</w:t>
            </w:r>
          </w:p>
          <w:p w14:paraId="65C677F4"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09F4C028"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5CC1D42E" wp14:editId="12F5C7B9">
                  <wp:extent cx="5026249" cy="4476584"/>
                  <wp:effectExtent l="0" t="0" r="317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updatePropertie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31712" cy="4481449"/>
                          </a:xfrm>
                          <a:prstGeom prst="rect">
                            <a:avLst/>
                          </a:prstGeom>
                        </pic:spPr>
                      </pic:pic>
                    </a:graphicData>
                  </a:graphic>
                </wp:inline>
              </w:drawing>
            </w:r>
          </w:p>
          <w:p w14:paraId="0D7C8352" w14:textId="77777777" w:rsidR="004A38A1" w:rsidRPr="00FB2E9C" w:rsidRDefault="004A38A1" w:rsidP="004A38A1">
            <w:pPr>
              <w:pStyle w:val="Tablebody"/>
              <w:rPr>
                <w:rFonts w:cs="Times New Roman"/>
              </w:rPr>
            </w:pPr>
            <w:r w:rsidRPr="00FB2E9C">
              <w:rPr>
                <w:rFonts w:cs="Times New Roman"/>
              </w:rPr>
              <w:t>Piemērs:</w:t>
            </w:r>
          </w:p>
          <w:p w14:paraId="7CC68A85"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ns:updateProperties</w:t>
            </w:r>
            <w:r w:rsidRPr="0028524F">
              <w:rPr>
                <w:rFonts w:ascii="Consolas" w:hAnsi="Consolas"/>
                <w:color w:val="0000FF"/>
                <w:sz w:val="16"/>
                <w:szCs w:val="19"/>
                <w:highlight w:val="white"/>
              </w:rPr>
              <w:t>&gt;</w:t>
            </w:r>
          </w:p>
          <w:p w14:paraId="67BD172F" w14:textId="3E167422"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5C2F647A" w14:textId="6F70EDF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r w:rsidR="009638FA" w:rsidRPr="00181BF5">
              <w:rPr>
                <w:rFonts w:ascii="Consolas" w:hAnsi="Consolas"/>
                <w:color w:val="000000"/>
                <w:sz w:val="16"/>
                <w:szCs w:val="19"/>
              </w:rPr>
              <w:t>URN:IVIS:100266:</w:t>
            </w:r>
            <w:r w:rsidR="009638FA">
              <w:rPr>
                <w:rFonts w:ascii="Consolas" w:hAnsi="Consolas"/>
                <w:color w:val="000000"/>
                <w:sz w:val="16"/>
                <w:szCs w:val="19"/>
              </w:rPr>
              <w:t>DOC</w:t>
            </w:r>
            <w:r w:rsidR="009638FA" w:rsidRPr="00181BF5">
              <w:rPr>
                <w:rFonts w:ascii="Consolas" w:hAnsi="Consolas"/>
                <w:color w:val="000000"/>
                <w:sz w:val="16"/>
                <w:szCs w:val="19"/>
              </w:rPr>
              <w:t>-</w:t>
            </w:r>
            <w:r w:rsidR="009638FA">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p>
          <w:p w14:paraId="212E8692"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ns:changeToken</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3</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ns:changeToken</w:t>
            </w:r>
            <w:r w:rsidRPr="0028524F">
              <w:rPr>
                <w:rFonts w:ascii="Consolas" w:hAnsi="Consolas"/>
                <w:color w:val="0000FF"/>
                <w:sz w:val="16"/>
                <w:szCs w:val="19"/>
                <w:highlight w:val="white"/>
              </w:rPr>
              <w:t>&gt;</w:t>
            </w:r>
          </w:p>
          <w:p w14:paraId="10ED583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ns:properties</w:t>
            </w:r>
            <w:r w:rsidRPr="0028524F">
              <w:rPr>
                <w:rFonts w:ascii="Consolas" w:hAnsi="Consolas"/>
                <w:color w:val="0000FF"/>
                <w:sz w:val="16"/>
                <w:szCs w:val="19"/>
                <w:highlight w:val="white"/>
              </w:rPr>
              <w:t>&gt;</w:t>
            </w:r>
          </w:p>
          <w:p w14:paraId="7C5F2E1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ns1:propertyString</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cmis:name</w:t>
            </w:r>
            <w:r w:rsidRPr="0028524F">
              <w:rPr>
                <w:rFonts w:ascii="Consolas" w:hAnsi="Consolas"/>
                <w:color w:val="000000"/>
                <w:sz w:val="16"/>
                <w:szCs w:val="19"/>
                <w:highlight w:val="white"/>
              </w:rPr>
              <w: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queryName</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cmis:name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6A792ECE" w14:textId="1AAA4BFD"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r w:rsidR="00504D6E">
              <w:rPr>
                <w:rFonts w:ascii="Consolas" w:hAnsi="Consolas"/>
                <w:color w:val="000000"/>
                <w:sz w:val="16"/>
                <w:szCs w:val="19"/>
                <w:highlight w:val="white"/>
              </w:rPr>
              <w:t>updatedName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ns1:value</w:t>
            </w:r>
            <w:r w:rsidRPr="0028524F">
              <w:rPr>
                <w:rFonts w:ascii="Consolas" w:hAnsi="Consolas"/>
                <w:color w:val="0000FF"/>
                <w:sz w:val="16"/>
                <w:szCs w:val="19"/>
                <w:highlight w:val="white"/>
              </w:rPr>
              <w:t>&gt;</w:t>
            </w:r>
          </w:p>
          <w:p w14:paraId="4605830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ns1:propertyString</w:t>
            </w:r>
            <w:r w:rsidRPr="0028524F">
              <w:rPr>
                <w:rFonts w:ascii="Consolas" w:hAnsi="Consolas"/>
                <w:color w:val="0000FF"/>
                <w:sz w:val="16"/>
                <w:szCs w:val="19"/>
                <w:highlight w:val="white"/>
              </w:rPr>
              <w:t>&gt;</w:t>
            </w:r>
          </w:p>
          <w:p w14:paraId="5C81915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ns:properties</w:t>
            </w:r>
            <w:r w:rsidRPr="0028524F">
              <w:rPr>
                <w:rFonts w:ascii="Consolas" w:hAnsi="Consolas"/>
                <w:color w:val="0000FF"/>
                <w:sz w:val="16"/>
                <w:szCs w:val="19"/>
                <w:highlight w:val="white"/>
              </w:rPr>
              <w:t>&gt;</w:t>
            </w:r>
          </w:p>
          <w:p w14:paraId="71B1ADF7"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ns:updateProperties</w:t>
            </w:r>
            <w:r w:rsidRPr="0028524F">
              <w:rPr>
                <w:rFonts w:ascii="Consolas" w:hAnsi="Consolas"/>
                <w:color w:val="0000FF"/>
                <w:sz w:val="16"/>
                <w:szCs w:val="19"/>
                <w:highlight w:val="white"/>
              </w:rPr>
              <w:t>&gt;</w:t>
            </w:r>
          </w:p>
        </w:tc>
      </w:tr>
      <w:tr w:rsidR="004A38A1" w:rsidRPr="00FB2E9C" w14:paraId="40E78DB8" w14:textId="77777777" w:rsidTr="0095760B">
        <w:tc>
          <w:tcPr>
            <w:tcW w:w="9854" w:type="dxa"/>
            <w:gridSpan w:val="2"/>
            <w:tcBorders>
              <w:bottom w:val="single" w:sz="4" w:space="0" w:color="auto"/>
            </w:tcBorders>
            <w:shd w:val="clear" w:color="auto" w:fill="auto"/>
          </w:tcPr>
          <w:p w14:paraId="6950194D" w14:textId="77777777" w:rsidR="004A38A1" w:rsidRPr="00FB2E9C" w:rsidRDefault="004A38A1" w:rsidP="0095760B">
            <w:pPr>
              <w:pStyle w:val="MessageHeader"/>
            </w:pPr>
            <w:r w:rsidRPr="00FB2E9C">
              <w:t>Izvaddati</w:t>
            </w:r>
          </w:p>
        </w:tc>
      </w:tr>
      <w:tr w:rsidR="004A38A1" w:rsidRPr="00FB2E9C" w14:paraId="75D95BD6" w14:textId="77777777" w:rsidTr="004A38A1">
        <w:tc>
          <w:tcPr>
            <w:tcW w:w="9854" w:type="dxa"/>
            <w:gridSpan w:val="2"/>
            <w:tcBorders>
              <w:top w:val="single" w:sz="4" w:space="0" w:color="auto"/>
            </w:tcBorders>
          </w:tcPr>
          <w:p w14:paraId="0E349128" w14:textId="77777777" w:rsidR="004A38A1" w:rsidRPr="00230858" w:rsidRDefault="004A38A1" w:rsidP="00230858">
            <w:pPr>
              <w:pStyle w:val="TableListBullet"/>
            </w:pPr>
            <w:r w:rsidRPr="00230858">
              <w:t>objectId – izmainītā objekta identifikators;</w:t>
            </w:r>
          </w:p>
          <w:p w14:paraId="11B15FAF" w14:textId="77777777" w:rsidR="004A38A1" w:rsidRPr="00230858" w:rsidRDefault="004A38A1" w:rsidP="00230858">
            <w:pPr>
              <w:pStyle w:val="TableListBullet"/>
            </w:pPr>
            <w:r w:rsidRPr="00230858">
              <w:t>changeToken – izmainītā objekta izmaiņu talons;</w:t>
            </w:r>
          </w:p>
          <w:p w14:paraId="5CB0803C" w14:textId="77777777" w:rsidR="004A38A1" w:rsidRPr="00230858" w:rsidRDefault="004A38A1" w:rsidP="00230858">
            <w:pPr>
              <w:pStyle w:val="TableListBullet"/>
            </w:pPr>
            <w:r w:rsidRPr="00230858">
              <w:t>extension – vienmēr null.</w:t>
            </w:r>
          </w:p>
          <w:p w14:paraId="7A345875"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79FBC3F8" wp14:editId="4A99F109">
                  <wp:extent cx="5503045" cy="1381186"/>
                  <wp:effectExtent l="0" t="0" r="254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updatePropertiesRespons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15069" cy="1384204"/>
                          </a:xfrm>
                          <a:prstGeom prst="rect">
                            <a:avLst/>
                          </a:prstGeom>
                        </pic:spPr>
                      </pic:pic>
                    </a:graphicData>
                  </a:graphic>
                </wp:inline>
              </w:drawing>
            </w:r>
          </w:p>
          <w:p w14:paraId="45327877" w14:textId="77777777" w:rsidR="004A38A1" w:rsidRPr="00FB2E9C" w:rsidRDefault="004A38A1" w:rsidP="004A38A1">
            <w:pPr>
              <w:pStyle w:val="Tablebody"/>
              <w:rPr>
                <w:rFonts w:cs="Times New Roman"/>
              </w:rPr>
            </w:pPr>
            <w:r w:rsidRPr="00FB2E9C">
              <w:rPr>
                <w:rFonts w:cs="Times New Roman"/>
              </w:rPr>
              <w:t>Piemērs:</w:t>
            </w:r>
          </w:p>
          <w:p w14:paraId="3C443FBA"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updatePropertiesResponse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214D9BE3" w14:textId="1231DD3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r w:rsidR="0001546C" w:rsidRPr="00181BF5">
              <w:rPr>
                <w:rFonts w:ascii="Consolas" w:hAnsi="Consolas"/>
                <w:color w:val="000000"/>
                <w:sz w:val="16"/>
                <w:szCs w:val="19"/>
              </w:rPr>
              <w:t>URN:IVIS:100266:</w:t>
            </w:r>
            <w:r w:rsidR="0001546C">
              <w:rPr>
                <w:rFonts w:ascii="Consolas" w:hAnsi="Consolas"/>
                <w:color w:val="000000"/>
                <w:sz w:val="16"/>
                <w:szCs w:val="19"/>
              </w:rPr>
              <w:t>DOC</w:t>
            </w:r>
            <w:r w:rsidR="0001546C" w:rsidRPr="00181BF5">
              <w:rPr>
                <w:rFonts w:ascii="Consolas" w:hAnsi="Consolas"/>
                <w:color w:val="000000"/>
                <w:sz w:val="16"/>
                <w:szCs w:val="19"/>
              </w:rPr>
              <w:t>-</w:t>
            </w:r>
            <w:r w:rsidR="0001546C">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p>
          <w:p w14:paraId="39621AB9"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changeToken</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4</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changeToken</w:t>
            </w:r>
            <w:r w:rsidRPr="0028524F">
              <w:rPr>
                <w:rFonts w:ascii="Consolas" w:hAnsi="Consolas"/>
                <w:color w:val="0000FF"/>
                <w:sz w:val="16"/>
                <w:szCs w:val="19"/>
                <w:highlight w:val="white"/>
              </w:rPr>
              <w:t>&gt;</w:t>
            </w:r>
          </w:p>
          <w:p w14:paraId="03A7FB16"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xsi:nil</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true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&gt;</w:t>
            </w:r>
          </w:p>
          <w:p w14:paraId="5E58203B"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updatePropertiesResponse</w:t>
            </w:r>
            <w:r w:rsidRPr="0028524F">
              <w:rPr>
                <w:rFonts w:ascii="Consolas" w:hAnsi="Consolas"/>
                <w:color w:val="0000FF"/>
                <w:sz w:val="16"/>
                <w:szCs w:val="19"/>
                <w:highlight w:val="white"/>
              </w:rPr>
              <w:t>&gt;</w:t>
            </w:r>
          </w:p>
        </w:tc>
      </w:tr>
      <w:tr w:rsidR="004A38A1" w:rsidRPr="00FB2E9C" w14:paraId="0C785D7F" w14:textId="77777777" w:rsidTr="0095760B">
        <w:tc>
          <w:tcPr>
            <w:tcW w:w="9854" w:type="dxa"/>
            <w:gridSpan w:val="2"/>
            <w:tcBorders>
              <w:bottom w:val="single" w:sz="4" w:space="0" w:color="auto"/>
            </w:tcBorders>
            <w:shd w:val="clear" w:color="auto" w:fill="auto"/>
          </w:tcPr>
          <w:p w14:paraId="2EA509DE" w14:textId="77777777" w:rsidR="004A38A1" w:rsidRPr="00FB2E9C" w:rsidRDefault="004A38A1" w:rsidP="0095760B">
            <w:pPr>
              <w:pStyle w:val="MessageHeader"/>
            </w:pPr>
            <w:r w:rsidRPr="00FB2E9C">
              <w:t>Kļūdas</w:t>
            </w:r>
          </w:p>
        </w:tc>
      </w:tr>
      <w:tr w:rsidR="004A38A1" w:rsidRPr="00FB2E9C" w14:paraId="370FDBC4" w14:textId="77777777" w:rsidTr="004A38A1">
        <w:tc>
          <w:tcPr>
            <w:tcW w:w="9854" w:type="dxa"/>
            <w:gridSpan w:val="2"/>
            <w:tcBorders>
              <w:top w:val="single" w:sz="4" w:space="0" w:color="auto"/>
            </w:tcBorders>
          </w:tcPr>
          <w:p w14:paraId="00A78E6F"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nameConstraintViolation, constraint, versioning, updateConflict</w:t>
            </w:r>
          </w:p>
        </w:tc>
      </w:tr>
    </w:tbl>
    <w:p w14:paraId="766EC4D2" w14:textId="77777777" w:rsidR="004A38A1" w:rsidRPr="0095760B" w:rsidRDefault="004A38A1" w:rsidP="0095760B">
      <w:pPr>
        <w:pStyle w:val="Heading3"/>
      </w:pPr>
      <w:bookmarkStart w:id="325" w:name="_Toc453258259"/>
      <w:bookmarkStart w:id="326" w:name="_Toc481068436"/>
      <w:bookmarkStart w:id="327" w:name="_Toc505086994"/>
      <w:r w:rsidRPr="0095760B">
        <w:t>Metode „moveObject”</w:t>
      </w:r>
      <w:bookmarkEnd w:id="325"/>
      <w:bookmarkEnd w:id="326"/>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66"/>
      </w:tblGrid>
      <w:tr w:rsidR="004A38A1" w:rsidRPr="00FB2E9C" w14:paraId="71F48C5D" w14:textId="77777777" w:rsidTr="0095760B">
        <w:tc>
          <w:tcPr>
            <w:tcW w:w="2802" w:type="dxa"/>
            <w:tcBorders>
              <w:right w:val="single" w:sz="4" w:space="0" w:color="auto"/>
            </w:tcBorders>
            <w:shd w:val="clear" w:color="auto" w:fill="auto"/>
          </w:tcPr>
          <w:p w14:paraId="128190B2" w14:textId="77777777" w:rsidR="004A38A1" w:rsidRPr="00FB2E9C" w:rsidRDefault="004A38A1" w:rsidP="0095760B">
            <w:pPr>
              <w:pStyle w:val="MessageHeader"/>
            </w:pPr>
            <w:r w:rsidRPr="00FB2E9C">
              <w:t>Identifikators</w:t>
            </w:r>
          </w:p>
        </w:tc>
        <w:tc>
          <w:tcPr>
            <w:tcW w:w="7052" w:type="dxa"/>
            <w:tcBorders>
              <w:left w:val="single" w:sz="4" w:space="0" w:color="auto"/>
              <w:bottom w:val="single" w:sz="4" w:space="0" w:color="auto"/>
            </w:tcBorders>
          </w:tcPr>
          <w:p w14:paraId="0F98BF6E" w14:textId="77777777" w:rsidR="004A38A1" w:rsidRPr="00FB2E9C" w:rsidRDefault="004A38A1" w:rsidP="004A38A1">
            <w:pPr>
              <w:pStyle w:val="Tablebody"/>
              <w:rPr>
                <w:rFonts w:cs="Times New Roman"/>
              </w:rPr>
            </w:pPr>
            <w:r w:rsidRPr="00FB2E9C">
              <w:rPr>
                <w:rFonts w:cs="Times New Roman"/>
              </w:rPr>
              <w:t>moveObject</w:t>
            </w:r>
          </w:p>
        </w:tc>
      </w:tr>
      <w:tr w:rsidR="004A38A1" w:rsidRPr="00FB2E9C" w14:paraId="0989173D" w14:textId="77777777" w:rsidTr="0095760B">
        <w:tc>
          <w:tcPr>
            <w:tcW w:w="2802" w:type="dxa"/>
            <w:tcBorders>
              <w:right w:val="single" w:sz="4" w:space="0" w:color="auto"/>
            </w:tcBorders>
            <w:shd w:val="clear" w:color="auto" w:fill="auto"/>
          </w:tcPr>
          <w:p w14:paraId="4DB9CED6" w14:textId="77777777" w:rsidR="004A38A1" w:rsidRPr="00FB2E9C" w:rsidRDefault="004A38A1" w:rsidP="0095760B">
            <w:pPr>
              <w:pStyle w:val="MessageHeader"/>
            </w:pPr>
            <w:r w:rsidRPr="00FB2E9C">
              <w:t>Nosaukums</w:t>
            </w:r>
          </w:p>
        </w:tc>
        <w:tc>
          <w:tcPr>
            <w:tcW w:w="7052" w:type="dxa"/>
            <w:tcBorders>
              <w:left w:val="single" w:sz="4" w:space="0" w:color="auto"/>
            </w:tcBorders>
          </w:tcPr>
          <w:p w14:paraId="6C40B5BD" w14:textId="77777777" w:rsidR="004A38A1" w:rsidRPr="00FB2E9C" w:rsidRDefault="004A38A1" w:rsidP="004A38A1">
            <w:pPr>
              <w:pStyle w:val="Tablebody"/>
              <w:rPr>
                <w:rFonts w:cs="Times New Roman"/>
              </w:rPr>
            </w:pPr>
            <w:r w:rsidRPr="00FB2E9C">
              <w:rPr>
                <w:rFonts w:cs="Times New Roman"/>
              </w:rPr>
              <w:t>Pārvietot objektu</w:t>
            </w:r>
          </w:p>
        </w:tc>
      </w:tr>
      <w:tr w:rsidR="004A38A1" w:rsidRPr="00FB2E9C" w14:paraId="0B62EB7A" w14:textId="77777777" w:rsidTr="0095760B">
        <w:tc>
          <w:tcPr>
            <w:tcW w:w="9854" w:type="dxa"/>
            <w:gridSpan w:val="2"/>
            <w:tcBorders>
              <w:bottom w:val="single" w:sz="4" w:space="0" w:color="auto"/>
            </w:tcBorders>
            <w:shd w:val="clear" w:color="auto" w:fill="auto"/>
          </w:tcPr>
          <w:p w14:paraId="6B4D3123" w14:textId="77777777" w:rsidR="004A38A1" w:rsidRPr="00FB2E9C" w:rsidRDefault="004A38A1" w:rsidP="0095760B">
            <w:pPr>
              <w:pStyle w:val="MessageHeader"/>
            </w:pPr>
            <w:r w:rsidRPr="00FB2E9C">
              <w:t>Ievads</w:t>
            </w:r>
          </w:p>
        </w:tc>
      </w:tr>
      <w:tr w:rsidR="004A38A1" w:rsidRPr="00FB2E9C" w14:paraId="0F963B54" w14:textId="77777777" w:rsidTr="004A38A1">
        <w:tc>
          <w:tcPr>
            <w:tcW w:w="9854" w:type="dxa"/>
            <w:gridSpan w:val="2"/>
            <w:tcBorders>
              <w:top w:val="single" w:sz="4" w:space="0" w:color="auto"/>
            </w:tcBorders>
          </w:tcPr>
          <w:p w14:paraId="6CF06030" w14:textId="77777777" w:rsidR="004A38A1" w:rsidRPr="00FB2E9C" w:rsidRDefault="004A38A1" w:rsidP="004A38A1">
            <w:pPr>
              <w:pStyle w:val="Tablebody"/>
              <w:rPr>
                <w:rFonts w:cs="Times New Roman"/>
              </w:rPr>
            </w:pPr>
            <w:r w:rsidRPr="00FB2E9C">
              <w:rPr>
                <w:rFonts w:cs="Times New Roman"/>
              </w:rPr>
              <w:t xml:space="preserve">Pārvieto objektu no vienas mapes uz citu. Pārvietot var tikai tādus objektus, kura tipam atribūta </w:t>
            </w:r>
            <w:r w:rsidRPr="00FB2E9C">
              <w:rPr>
                <w:rFonts w:cs="Times New Roman"/>
                <w:i/>
              </w:rPr>
              <w:t>fileable</w:t>
            </w:r>
            <w:r w:rsidRPr="00FB2E9C">
              <w:rPr>
                <w:rFonts w:cs="Times New Roman"/>
              </w:rPr>
              <w:t xml:space="preserve"> vērtība ir </w:t>
            </w:r>
            <w:r w:rsidRPr="00FB2E9C">
              <w:rPr>
                <w:rFonts w:cs="Times New Roman"/>
                <w:i/>
              </w:rPr>
              <w:t>true</w:t>
            </w:r>
            <w:r w:rsidRPr="00FB2E9C">
              <w:rPr>
                <w:rFonts w:cs="Times New Roman"/>
              </w:rPr>
              <w:t>.</w:t>
            </w:r>
          </w:p>
          <w:p w14:paraId="5CA70C78" w14:textId="77777777" w:rsidR="004A38A1" w:rsidRPr="00FB2E9C" w:rsidRDefault="004A38A1" w:rsidP="004A38A1">
            <w:pPr>
              <w:pStyle w:val="Tablebody"/>
              <w:rPr>
                <w:rFonts w:cs="Times New Roman"/>
              </w:rPr>
            </w:pPr>
            <w:r w:rsidRPr="00FB2E9C">
              <w:rPr>
                <w:rFonts w:cs="Times New Roman"/>
              </w:rPr>
              <w:t>Dokumentiem prasības izpilde neietekmē atrašanos citās mapēs.</w:t>
            </w:r>
          </w:p>
        </w:tc>
      </w:tr>
      <w:tr w:rsidR="004A38A1" w:rsidRPr="00FB2E9C" w14:paraId="5E5FE998" w14:textId="77777777" w:rsidTr="0095760B">
        <w:tc>
          <w:tcPr>
            <w:tcW w:w="9854" w:type="dxa"/>
            <w:gridSpan w:val="2"/>
            <w:tcBorders>
              <w:bottom w:val="single" w:sz="4" w:space="0" w:color="auto"/>
            </w:tcBorders>
            <w:shd w:val="clear" w:color="auto" w:fill="auto"/>
          </w:tcPr>
          <w:p w14:paraId="116EAFEE" w14:textId="77777777" w:rsidR="004A38A1" w:rsidRPr="00FB2E9C" w:rsidRDefault="004A38A1" w:rsidP="0095760B">
            <w:pPr>
              <w:pStyle w:val="MessageHeader"/>
            </w:pPr>
            <w:r w:rsidRPr="00FB2E9C">
              <w:t>Ievaddati</w:t>
            </w:r>
            <w:r w:rsidRPr="00FB2E9C">
              <w:tab/>
            </w:r>
          </w:p>
        </w:tc>
      </w:tr>
      <w:tr w:rsidR="004A38A1" w:rsidRPr="00FB2E9C" w14:paraId="6E9CD1CC" w14:textId="77777777" w:rsidTr="004A38A1">
        <w:tc>
          <w:tcPr>
            <w:tcW w:w="9854" w:type="dxa"/>
            <w:gridSpan w:val="2"/>
            <w:tcBorders>
              <w:top w:val="single" w:sz="4" w:space="0" w:color="auto"/>
            </w:tcBorders>
          </w:tcPr>
          <w:p w14:paraId="20914589" w14:textId="133453C4" w:rsidR="004A38A1" w:rsidRPr="00230858" w:rsidRDefault="00955A4B" w:rsidP="00230858">
            <w:pPr>
              <w:pStyle w:val="TableListBullet"/>
            </w:pPr>
            <w:r>
              <w:t>repositoryId – repozitorija identifikatora URN, obligāts;</w:t>
            </w:r>
          </w:p>
          <w:p w14:paraId="00256008" w14:textId="77777777" w:rsidR="004A38A1" w:rsidRPr="00230858" w:rsidRDefault="004A38A1" w:rsidP="00230858">
            <w:pPr>
              <w:pStyle w:val="TableListBullet"/>
            </w:pPr>
            <w:r w:rsidRPr="00230858">
              <w:t>objectId – pārvietojamā objekta identifikators – obligāts;</w:t>
            </w:r>
          </w:p>
          <w:p w14:paraId="34E1BC6B" w14:textId="77777777" w:rsidR="004A38A1" w:rsidRPr="00230858" w:rsidRDefault="004A38A1" w:rsidP="00230858">
            <w:pPr>
              <w:pStyle w:val="TableListBullet"/>
            </w:pPr>
            <w:r w:rsidRPr="00230858">
              <w:t>targetFolderId – mapes, uz kuru jāpārvieto objekts, identifikators – obligāts;</w:t>
            </w:r>
          </w:p>
          <w:p w14:paraId="53062079" w14:textId="77777777" w:rsidR="004A38A1" w:rsidRPr="00230858" w:rsidRDefault="004A38A1" w:rsidP="00230858">
            <w:pPr>
              <w:pStyle w:val="TableListBullet"/>
            </w:pPr>
            <w:r w:rsidRPr="00230858">
              <w:t>sourceFolderId – mapes, no kuras ir jāpārvieto objekts, identifikators – obligāts;</w:t>
            </w:r>
          </w:p>
          <w:p w14:paraId="2D18B4C0"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27DAE7B8"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0EC0CE80" wp14:editId="15BEAB04">
                  <wp:extent cx="4838226" cy="1876508"/>
                  <wp:effectExtent l="0" t="0" r="63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moveObject.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47578" cy="1880135"/>
                          </a:xfrm>
                          <a:prstGeom prst="rect">
                            <a:avLst/>
                          </a:prstGeom>
                        </pic:spPr>
                      </pic:pic>
                    </a:graphicData>
                  </a:graphic>
                </wp:inline>
              </w:drawing>
            </w:r>
          </w:p>
          <w:p w14:paraId="13F839A4" w14:textId="77777777" w:rsidR="004A38A1" w:rsidRPr="00FB2E9C" w:rsidRDefault="004A38A1" w:rsidP="004A38A1">
            <w:pPr>
              <w:pStyle w:val="Tablebody"/>
              <w:rPr>
                <w:rFonts w:cs="Times New Roman"/>
              </w:rPr>
            </w:pPr>
            <w:r w:rsidRPr="00FB2E9C">
              <w:rPr>
                <w:rFonts w:cs="Times New Roman"/>
              </w:rPr>
              <w:t>Piemērs:</w:t>
            </w:r>
          </w:p>
          <w:p w14:paraId="34C7FA1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ns:moveObject</w:t>
            </w:r>
            <w:r w:rsidRPr="0028524F">
              <w:rPr>
                <w:rFonts w:ascii="Consolas" w:hAnsi="Consolas"/>
                <w:color w:val="0000FF"/>
                <w:sz w:val="16"/>
                <w:szCs w:val="19"/>
                <w:highlight w:val="white"/>
              </w:rPr>
              <w:t>&gt;</w:t>
            </w:r>
          </w:p>
          <w:p w14:paraId="76D2BA1E" w14:textId="65C8E862"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0D3B08B6" w14:textId="597E5194"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r w:rsidR="00687ED8" w:rsidRPr="00181BF5">
              <w:rPr>
                <w:rFonts w:ascii="Consolas" w:hAnsi="Consolas"/>
                <w:color w:val="000000"/>
                <w:sz w:val="16"/>
                <w:szCs w:val="19"/>
              </w:rPr>
              <w:t>URN:IVIS:100266:</w:t>
            </w:r>
            <w:r w:rsidR="00687ED8">
              <w:rPr>
                <w:rFonts w:ascii="Consolas" w:hAnsi="Consolas"/>
                <w:color w:val="000000"/>
                <w:sz w:val="16"/>
                <w:szCs w:val="19"/>
              </w:rPr>
              <w:t>DOC</w:t>
            </w:r>
            <w:r w:rsidR="00687ED8" w:rsidRPr="00181BF5">
              <w:rPr>
                <w:rFonts w:ascii="Consolas" w:hAnsi="Consolas"/>
                <w:color w:val="000000"/>
                <w:sz w:val="16"/>
                <w:szCs w:val="19"/>
              </w:rPr>
              <w:t>-</w:t>
            </w:r>
            <w:r w:rsidR="00687ED8">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p>
          <w:p w14:paraId="2CC9F2AE" w14:textId="5E0C90A0"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ns:targetFolderId</w:t>
            </w:r>
            <w:r w:rsidRPr="0028524F">
              <w:rPr>
                <w:rFonts w:ascii="Consolas" w:hAnsi="Consolas"/>
                <w:color w:val="0000FF"/>
                <w:sz w:val="16"/>
                <w:szCs w:val="19"/>
                <w:highlight w:val="white"/>
              </w:rPr>
              <w:t>&gt;</w:t>
            </w:r>
            <w:r w:rsidR="001F2C29" w:rsidRPr="00181BF5">
              <w:rPr>
                <w:rFonts w:ascii="Consolas" w:hAnsi="Consolas"/>
                <w:color w:val="000000"/>
                <w:sz w:val="16"/>
                <w:szCs w:val="19"/>
              </w:rPr>
              <w:t>URN:IVIS:100266:</w:t>
            </w:r>
            <w:r w:rsidR="001F2C29">
              <w:rPr>
                <w:rFonts w:ascii="Consolas" w:hAnsi="Consolas"/>
                <w:color w:val="000000"/>
                <w:sz w:val="16"/>
                <w:szCs w:val="19"/>
              </w:rPr>
              <w:t>FLD</w:t>
            </w:r>
            <w:r w:rsidR="001F2C29" w:rsidRPr="00181BF5">
              <w:rPr>
                <w:rFonts w:ascii="Consolas" w:hAnsi="Consolas"/>
                <w:color w:val="000000"/>
                <w:sz w:val="16"/>
                <w:szCs w:val="19"/>
              </w:rPr>
              <w:t>-</w:t>
            </w:r>
            <w:r w:rsidR="001F2C29">
              <w:rPr>
                <w:rFonts w:ascii="Consolas" w:hAnsi="Consolas"/>
                <w:color w:val="000000"/>
                <w:sz w:val="16"/>
                <w:szCs w:val="19"/>
              </w:rPr>
              <w:t>1234567</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ns:targetFolderId</w:t>
            </w:r>
            <w:r w:rsidRPr="0028524F">
              <w:rPr>
                <w:rFonts w:ascii="Consolas" w:hAnsi="Consolas"/>
                <w:color w:val="0000FF"/>
                <w:sz w:val="16"/>
                <w:szCs w:val="19"/>
                <w:highlight w:val="white"/>
              </w:rPr>
              <w:t>&gt;</w:t>
            </w:r>
          </w:p>
          <w:p w14:paraId="5A6FB867" w14:textId="23153F9D"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ns:sourceFolderId</w:t>
            </w:r>
            <w:r w:rsidRPr="0028524F">
              <w:rPr>
                <w:rFonts w:ascii="Consolas" w:hAnsi="Consolas"/>
                <w:color w:val="0000FF"/>
                <w:sz w:val="16"/>
                <w:szCs w:val="19"/>
                <w:highlight w:val="white"/>
              </w:rPr>
              <w:t>&gt;</w:t>
            </w:r>
            <w:r w:rsidR="001F2C29" w:rsidRPr="00181BF5">
              <w:rPr>
                <w:rFonts w:ascii="Consolas" w:hAnsi="Consolas"/>
                <w:color w:val="000000"/>
                <w:sz w:val="16"/>
                <w:szCs w:val="19"/>
              </w:rPr>
              <w:t>URN:IVIS:100266:</w:t>
            </w:r>
            <w:r w:rsidR="001F2C29">
              <w:rPr>
                <w:rFonts w:ascii="Consolas" w:hAnsi="Consolas"/>
                <w:color w:val="000000"/>
                <w:sz w:val="16"/>
                <w:szCs w:val="19"/>
              </w:rPr>
              <w:t>FLD</w:t>
            </w:r>
            <w:r w:rsidR="001F2C29" w:rsidRPr="00181BF5">
              <w:rPr>
                <w:rFonts w:ascii="Consolas" w:hAnsi="Consolas"/>
                <w:color w:val="000000"/>
                <w:sz w:val="16"/>
                <w:szCs w:val="19"/>
              </w:rPr>
              <w:t>-</w:t>
            </w:r>
            <w:r w:rsidR="001F2C29">
              <w:rPr>
                <w:rFonts w:ascii="Consolas" w:hAnsi="Consolas"/>
                <w:color w:val="000000"/>
                <w:sz w:val="16"/>
                <w:szCs w:val="19"/>
              </w:rPr>
              <w:t>2345678</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ns:sourceFolderId</w:t>
            </w:r>
            <w:r w:rsidRPr="0028524F">
              <w:rPr>
                <w:rFonts w:ascii="Consolas" w:hAnsi="Consolas"/>
                <w:color w:val="0000FF"/>
                <w:sz w:val="16"/>
                <w:szCs w:val="19"/>
                <w:highlight w:val="white"/>
              </w:rPr>
              <w:t>&gt;</w:t>
            </w:r>
          </w:p>
          <w:p w14:paraId="0B02344B"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ns:moveObject</w:t>
            </w:r>
            <w:r w:rsidRPr="0028524F">
              <w:rPr>
                <w:rFonts w:ascii="Consolas" w:hAnsi="Consolas"/>
                <w:color w:val="0000FF"/>
                <w:sz w:val="16"/>
                <w:szCs w:val="19"/>
                <w:highlight w:val="white"/>
              </w:rPr>
              <w:t>&gt;</w:t>
            </w:r>
          </w:p>
        </w:tc>
      </w:tr>
      <w:tr w:rsidR="004A38A1" w:rsidRPr="00FB2E9C" w14:paraId="7E510577" w14:textId="77777777" w:rsidTr="0095760B">
        <w:tc>
          <w:tcPr>
            <w:tcW w:w="9854" w:type="dxa"/>
            <w:gridSpan w:val="2"/>
            <w:tcBorders>
              <w:bottom w:val="single" w:sz="4" w:space="0" w:color="auto"/>
            </w:tcBorders>
            <w:shd w:val="clear" w:color="auto" w:fill="auto"/>
          </w:tcPr>
          <w:p w14:paraId="112973ED" w14:textId="77777777" w:rsidR="004A38A1" w:rsidRPr="00FB2E9C" w:rsidRDefault="004A38A1" w:rsidP="0095760B">
            <w:pPr>
              <w:pStyle w:val="MessageHeader"/>
            </w:pPr>
            <w:r w:rsidRPr="00FB2E9C">
              <w:t>Izvaddati</w:t>
            </w:r>
          </w:p>
        </w:tc>
      </w:tr>
      <w:tr w:rsidR="004A38A1" w:rsidRPr="00FB2E9C" w14:paraId="5FFE3791" w14:textId="77777777" w:rsidTr="004A38A1">
        <w:tc>
          <w:tcPr>
            <w:tcW w:w="9854" w:type="dxa"/>
            <w:gridSpan w:val="2"/>
            <w:tcBorders>
              <w:top w:val="single" w:sz="4" w:space="0" w:color="auto"/>
            </w:tcBorders>
          </w:tcPr>
          <w:p w14:paraId="054B932E" w14:textId="77777777" w:rsidR="004A38A1" w:rsidRPr="00230858" w:rsidRDefault="004A38A1" w:rsidP="00230858">
            <w:pPr>
              <w:pStyle w:val="TableListBullet"/>
            </w:pPr>
            <w:r w:rsidRPr="00230858">
              <w:t>objectId – pārvietotā objekta identifikators;</w:t>
            </w:r>
          </w:p>
          <w:p w14:paraId="7B409EDD" w14:textId="4BF7D9E5" w:rsidR="004A38A1" w:rsidRPr="00230858" w:rsidRDefault="004A38A1" w:rsidP="004A38A1">
            <w:pPr>
              <w:pStyle w:val="TableListBullet"/>
            </w:pPr>
            <w:r w:rsidRPr="00230858">
              <w:t>extension – vienmēr null</w:t>
            </w:r>
            <w:r w:rsidRPr="00FB2E9C">
              <w:t>.</w:t>
            </w:r>
          </w:p>
          <w:p w14:paraId="791B836F"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4EB379DD" wp14:editId="56570314">
                  <wp:extent cx="5852160" cy="12575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moveObjectRespons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66077" cy="1260494"/>
                          </a:xfrm>
                          <a:prstGeom prst="rect">
                            <a:avLst/>
                          </a:prstGeom>
                        </pic:spPr>
                      </pic:pic>
                    </a:graphicData>
                  </a:graphic>
                </wp:inline>
              </w:drawing>
            </w:r>
          </w:p>
          <w:p w14:paraId="2F8E42F8" w14:textId="77777777" w:rsidR="004A38A1" w:rsidRPr="00FB2E9C" w:rsidRDefault="004A38A1" w:rsidP="004A38A1">
            <w:pPr>
              <w:pStyle w:val="Tablebody"/>
              <w:rPr>
                <w:rFonts w:cs="Times New Roman"/>
              </w:rPr>
            </w:pPr>
            <w:r w:rsidRPr="00FB2E9C">
              <w:rPr>
                <w:rFonts w:cs="Times New Roman"/>
              </w:rPr>
              <w:t>Piemērs:</w:t>
            </w:r>
          </w:p>
          <w:p w14:paraId="7FABF17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moveObjectResponse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025C60F8" w14:textId="01363CAF"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r w:rsidR="00AE6F28" w:rsidRPr="00181BF5">
              <w:rPr>
                <w:rFonts w:ascii="Consolas" w:hAnsi="Consolas"/>
                <w:color w:val="000000"/>
                <w:sz w:val="16"/>
                <w:szCs w:val="19"/>
              </w:rPr>
              <w:t>URN:IVIS:100266:</w:t>
            </w:r>
            <w:r w:rsidR="00AE6F28">
              <w:rPr>
                <w:rFonts w:ascii="Consolas" w:hAnsi="Consolas"/>
                <w:color w:val="000000"/>
                <w:sz w:val="16"/>
                <w:szCs w:val="19"/>
              </w:rPr>
              <w:t>DOC</w:t>
            </w:r>
            <w:r w:rsidR="00AE6F28" w:rsidRPr="00181BF5">
              <w:rPr>
                <w:rFonts w:ascii="Consolas" w:hAnsi="Consolas"/>
                <w:color w:val="000000"/>
                <w:sz w:val="16"/>
                <w:szCs w:val="19"/>
              </w:rPr>
              <w:t>-</w:t>
            </w:r>
            <w:r w:rsidR="00AE6F28">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p>
          <w:p w14:paraId="2D00B6AD"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xsi:nil</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true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&gt;</w:t>
            </w:r>
          </w:p>
          <w:p w14:paraId="0F6CE79D"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moveObjectResponse</w:t>
            </w:r>
            <w:r w:rsidRPr="0028524F">
              <w:rPr>
                <w:rFonts w:ascii="Consolas" w:hAnsi="Consolas"/>
                <w:color w:val="0000FF"/>
                <w:sz w:val="16"/>
                <w:szCs w:val="19"/>
                <w:highlight w:val="white"/>
              </w:rPr>
              <w:t>&gt;</w:t>
            </w:r>
          </w:p>
        </w:tc>
      </w:tr>
      <w:tr w:rsidR="004A38A1" w:rsidRPr="00FB2E9C" w14:paraId="32186761" w14:textId="77777777" w:rsidTr="0095760B">
        <w:tc>
          <w:tcPr>
            <w:tcW w:w="9854" w:type="dxa"/>
            <w:gridSpan w:val="2"/>
            <w:tcBorders>
              <w:bottom w:val="single" w:sz="4" w:space="0" w:color="auto"/>
            </w:tcBorders>
            <w:shd w:val="clear" w:color="auto" w:fill="auto"/>
          </w:tcPr>
          <w:p w14:paraId="36A6A518" w14:textId="77777777" w:rsidR="004A38A1" w:rsidRPr="00FB2E9C" w:rsidRDefault="004A38A1" w:rsidP="0095760B">
            <w:pPr>
              <w:pStyle w:val="MessageHeader"/>
            </w:pPr>
            <w:r w:rsidRPr="00FB2E9C">
              <w:t>Kļūdas</w:t>
            </w:r>
          </w:p>
        </w:tc>
      </w:tr>
      <w:tr w:rsidR="004A38A1" w:rsidRPr="00FB2E9C" w14:paraId="37336393" w14:textId="77777777" w:rsidTr="004A38A1">
        <w:tc>
          <w:tcPr>
            <w:tcW w:w="9854" w:type="dxa"/>
            <w:gridSpan w:val="2"/>
            <w:tcBorders>
              <w:top w:val="single" w:sz="4" w:space="0" w:color="auto"/>
            </w:tcBorders>
          </w:tcPr>
          <w:p w14:paraId="6D42D006"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nameConstraintViolation, constraint, versioning</w:t>
            </w:r>
          </w:p>
        </w:tc>
      </w:tr>
    </w:tbl>
    <w:p w14:paraId="497FDFBC" w14:textId="77777777" w:rsidR="004A38A1" w:rsidRPr="0095760B" w:rsidRDefault="004A38A1" w:rsidP="0095760B">
      <w:pPr>
        <w:pStyle w:val="Heading3"/>
      </w:pPr>
      <w:bookmarkStart w:id="328" w:name="_Toc453258260"/>
      <w:bookmarkStart w:id="329" w:name="_Toc481068437"/>
      <w:bookmarkStart w:id="330" w:name="_Ref504769928"/>
      <w:bookmarkStart w:id="331" w:name="_Toc505086995"/>
      <w:r w:rsidRPr="0095760B">
        <w:t>Metode „deleteObject”</w:t>
      </w:r>
      <w:bookmarkEnd w:id="328"/>
      <w:bookmarkEnd w:id="329"/>
      <w:bookmarkEnd w:id="330"/>
      <w:bookmarkEnd w:id="3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329"/>
      </w:tblGrid>
      <w:tr w:rsidR="004A38A1" w:rsidRPr="00FB2E9C" w14:paraId="13863917" w14:textId="77777777" w:rsidTr="0095760B">
        <w:tc>
          <w:tcPr>
            <w:tcW w:w="2856" w:type="dxa"/>
            <w:tcBorders>
              <w:right w:val="single" w:sz="4" w:space="0" w:color="auto"/>
            </w:tcBorders>
            <w:shd w:val="clear" w:color="auto" w:fill="auto"/>
          </w:tcPr>
          <w:p w14:paraId="49B70743" w14:textId="77777777" w:rsidR="004A38A1" w:rsidRPr="00FB2E9C" w:rsidRDefault="004A38A1" w:rsidP="0095760B">
            <w:pPr>
              <w:pStyle w:val="MessageHeader"/>
            </w:pPr>
            <w:r w:rsidRPr="00FB2E9C">
              <w:t>Identifikators</w:t>
            </w:r>
          </w:p>
        </w:tc>
        <w:tc>
          <w:tcPr>
            <w:tcW w:w="6998" w:type="dxa"/>
            <w:tcBorders>
              <w:left w:val="single" w:sz="4" w:space="0" w:color="auto"/>
              <w:bottom w:val="single" w:sz="4" w:space="0" w:color="auto"/>
            </w:tcBorders>
          </w:tcPr>
          <w:p w14:paraId="0D9E78A0" w14:textId="77777777" w:rsidR="004A38A1" w:rsidRPr="00FB2E9C" w:rsidRDefault="004A38A1" w:rsidP="004A38A1">
            <w:pPr>
              <w:pStyle w:val="Tablebody"/>
              <w:rPr>
                <w:rFonts w:cs="Times New Roman"/>
              </w:rPr>
            </w:pPr>
            <w:r w:rsidRPr="00FB2E9C">
              <w:rPr>
                <w:rFonts w:cs="Times New Roman"/>
              </w:rPr>
              <w:t>deleteObject</w:t>
            </w:r>
          </w:p>
        </w:tc>
      </w:tr>
      <w:tr w:rsidR="004A38A1" w:rsidRPr="00FB2E9C" w14:paraId="0D5295C0" w14:textId="77777777" w:rsidTr="0095760B">
        <w:tc>
          <w:tcPr>
            <w:tcW w:w="2856" w:type="dxa"/>
            <w:tcBorders>
              <w:right w:val="single" w:sz="4" w:space="0" w:color="auto"/>
            </w:tcBorders>
            <w:shd w:val="clear" w:color="auto" w:fill="auto"/>
          </w:tcPr>
          <w:p w14:paraId="1F48EC38" w14:textId="77777777" w:rsidR="004A38A1" w:rsidRPr="00FB2E9C" w:rsidRDefault="004A38A1" w:rsidP="0095760B">
            <w:pPr>
              <w:pStyle w:val="MessageHeader"/>
            </w:pPr>
            <w:r w:rsidRPr="00FB2E9C">
              <w:t>Nosaukums</w:t>
            </w:r>
          </w:p>
        </w:tc>
        <w:tc>
          <w:tcPr>
            <w:tcW w:w="6998" w:type="dxa"/>
            <w:tcBorders>
              <w:left w:val="single" w:sz="4" w:space="0" w:color="auto"/>
            </w:tcBorders>
          </w:tcPr>
          <w:p w14:paraId="4B9AD10C" w14:textId="77777777" w:rsidR="004A38A1" w:rsidRPr="00FB2E9C" w:rsidRDefault="004A38A1" w:rsidP="004A38A1">
            <w:pPr>
              <w:pStyle w:val="Tablebody"/>
              <w:rPr>
                <w:rFonts w:cs="Times New Roman"/>
              </w:rPr>
            </w:pPr>
            <w:r w:rsidRPr="00FB2E9C">
              <w:rPr>
                <w:rFonts w:cs="Times New Roman"/>
              </w:rPr>
              <w:t>Nodzēst objektu</w:t>
            </w:r>
          </w:p>
        </w:tc>
      </w:tr>
      <w:tr w:rsidR="004A38A1" w:rsidRPr="00FB2E9C" w14:paraId="39BDD733" w14:textId="77777777" w:rsidTr="0095760B">
        <w:tc>
          <w:tcPr>
            <w:tcW w:w="9854" w:type="dxa"/>
            <w:gridSpan w:val="2"/>
            <w:tcBorders>
              <w:bottom w:val="single" w:sz="4" w:space="0" w:color="auto"/>
            </w:tcBorders>
            <w:shd w:val="clear" w:color="auto" w:fill="auto"/>
          </w:tcPr>
          <w:p w14:paraId="344798CE" w14:textId="77777777" w:rsidR="004A38A1" w:rsidRPr="00FB2E9C" w:rsidRDefault="004A38A1" w:rsidP="0095760B">
            <w:pPr>
              <w:pStyle w:val="MessageHeader"/>
            </w:pPr>
            <w:r w:rsidRPr="00FB2E9C">
              <w:t>Ievads</w:t>
            </w:r>
          </w:p>
        </w:tc>
      </w:tr>
      <w:tr w:rsidR="004A38A1" w:rsidRPr="00FB2E9C" w14:paraId="63349AE1" w14:textId="77777777" w:rsidTr="004A38A1">
        <w:tc>
          <w:tcPr>
            <w:tcW w:w="9854" w:type="dxa"/>
            <w:gridSpan w:val="2"/>
            <w:tcBorders>
              <w:top w:val="single" w:sz="4" w:space="0" w:color="auto"/>
            </w:tcBorders>
          </w:tcPr>
          <w:p w14:paraId="42F59A7E" w14:textId="77777777" w:rsidR="004A38A1" w:rsidRPr="00FB2E9C" w:rsidRDefault="004A38A1" w:rsidP="004A38A1">
            <w:pPr>
              <w:pStyle w:val="Tablebody"/>
              <w:rPr>
                <w:rFonts w:cs="Times New Roman"/>
              </w:rPr>
            </w:pPr>
            <w:r w:rsidRPr="00FB2E9C">
              <w:rPr>
                <w:rFonts w:cs="Times New Roman"/>
              </w:rPr>
              <w:t>Nodzēš objektu. Nodzēstiem dokumentiem kopija var tikt saglabāta konfigurācijā noteiktā vietā uz noteiktu laiku.</w:t>
            </w:r>
          </w:p>
        </w:tc>
      </w:tr>
      <w:tr w:rsidR="004A38A1" w:rsidRPr="00FB2E9C" w14:paraId="06BD5D7B" w14:textId="77777777" w:rsidTr="0095760B">
        <w:tc>
          <w:tcPr>
            <w:tcW w:w="9854" w:type="dxa"/>
            <w:gridSpan w:val="2"/>
            <w:tcBorders>
              <w:bottom w:val="single" w:sz="4" w:space="0" w:color="auto"/>
            </w:tcBorders>
            <w:shd w:val="clear" w:color="auto" w:fill="auto"/>
          </w:tcPr>
          <w:p w14:paraId="74269209" w14:textId="77777777" w:rsidR="004A38A1" w:rsidRPr="00FB2E9C" w:rsidRDefault="004A38A1" w:rsidP="0095760B">
            <w:pPr>
              <w:pStyle w:val="MessageHeader"/>
            </w:pPr>
            <w:r w:rsidRPr="00FB2E9C">
              <w:t>Ievaddati</w:t>
            </w:r>
          </w:p>
        </w:tc>
      </w:tr>
      <w:tr w:rsidR="004A38A1" w:rsidRPr="00FB2E9C" w14:paraId="00FD1F1F" w14:textId="77777777" w:rsidTr="004A38A1">
        <w:tc>
          <w:tcPr>
            <w:tcW w:w="9854" w:type="dxa"/>
            <w:gridSpan w:val="2"/>
            <w:tcBorders>
              <w:top w:val="single" w:sz="4" w:space="0" w:color="auto"/>
            </w:tcBorders>
          </w:tcPr>
          <w:p w14:paraId="29B7F50D" w14:textId="76458702" w:rsidR="004A38A1" w:rsidRPr="00230858" w:rsidRDefault="00955A4B" w:rsidP="00230858">
            <w:pPr>
              <w:pStyle w:val="TableListBullet"/>
            </w:pPr>
            <w:r>
              <w:t>repositoryId – repozitorija identifikatora URN, obligāts;</w:t>
            </w:r>
          </w:p>
          <w:p w14:paraId="1140C480" w14:textId="77777777" w:rsidR="004A38A1" w:rsidRPr="00230858" w:rsidRDefault="004A38A1" w:rsidP="00230858">
            <w:pPr>
              <w:pStyle w:val="TableListBullet"/>
            </w:pPr>
            <w:r w:rsidRPr="00230858">
              <w:t>objectId – objekta identifikators, kas jādzēš – obligāts;</w:t>
            </w:r>
          </w:p>
          <w:p w14:paraId="7CBF0EA1" w14:textId="77777777" w:rsidR="004A38A1" w:rsidRPr="00230858" w:rsidRDefault="004A38A1" w:rsidP="00230858">
            <w:pPr>
              <w:pStyle w:val="TableListBullet"/>
            </w:pPr>
            <w:r w:rsidRPr="00230858">
              <w:t>allVersions – loģiska pazīme, kas nosaka, vai versionētiem objektiem dzēst visas versija. Noklusētā vērtība – true.</w:t>
            </w:r>
          </w:p>
          <w:p w14:paraId="48A1362A"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6BA7D6E0"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631DF067" wp14:editId="0E9C8CF7">
                  <wp:extent cx="5883965" cy="196763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Object.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92949" cy="1970634"/>
                          </a:xfrm>
                          <a:prstGeom prst="rect">
                            <a:avLst/>
                          </a:prstGeom>
                        </pic:spPr>
                      </pic:pic>
                    </a:graphicData>
                  </a:graphic>
                </wp:inline>
              </w:drawing>
            </w:r>
          </w:p>
          <w:p w14:paraId="7CDA63C9" w14:textId="77777777" w:rsidR="004A38A1" w:rsidRPr="00FB2E9C" w:rsidRDefault="004A38A1" w:rsidP="004A38A1">
            <w:pPr>
              <w:pStyle w:val="Tablebody"/>
              <w:rPr>
                <w:rFonts w:cs="Times New Roman"/>
              </w:rPr>
            </w:pPr>
            <w:r w:rsidRPr="00FB2E9C">
              <w:rPr>
                <w:rFonts w:cs="Times New Roman"/>
              </w:rPr>
              <w:t>Piemērs:</w:t>
            </w:r>
          </w:p>
          <w:p w14:paraId="6133085C"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ns:deleteObject</w:t>
            </w:r>
            <w:r w:rsidRPr="0028524F">
              <w:rPr>
                <w:rFonts w:ascii="Consolas" w:hAnsi="Consolas"/>
                <w:color w:val="0000FF"/>
                <w:sz w:val="16"/>
                <w:szCs w:val="19"/>
                <w:highlight w:val="white"/>
              </w:rPr>
              <w:t>&gt;</w:t>
            </w:r>
          </w:p>
          <w:p w14:paraId="7DD49273" w14:textId="2F72CF79"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5F034E98" w14:textId="6459514C"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r w:rsidR="004A090F" w:rsidRPr="00181BF5">
              <w:rPr>
                <w:rFonts w:ascii="Consolas" w:hAnsi="Consolas"/>
                <w:color w:val="000000"/>
                <w:sz w:val="16"/>
                <w:szCs w:val="19"/>
              </w:rPr>
              <w:t>URN:IVIS:100266:</w:t>
            </w:r>
            <w:r w:rsidR="004A090F">
              <w:rPr>
                <w:rFonts w:ascii="Consolas" w:hAnsi="Consolas"/>
                <w:color w:val="000000"/>
                <w:sz w:val="16"/>
                <w:szCs w:val="19"/>
              </w:rPr>
              <w:t>DOC</w:t>
            </w:r>
            <w:r w:rsidR="004A090F" w:rsidRPr="00181BF5">
              <w:rPr>
                <w:rFonts w:ascii="Consolas" w:hAnsi="Consolas"/>
                <w:color w:val="000000"/>
                <w:sz w:val="16"/>
                <w:szCs w:val="19"/>
              </w:rPr>
              <w:t>-</w:t>
            </w:r>
            <w:r w:rsidR="004A090F">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p>
          <w:p w14:paraId="1CEB1123"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ns:deleteObject</w:t>
            </w:r>
            <w:r w:rsidRPr="0028524F">
              <w:rPr>
                <w:rFonts w:ascii="Consolas" w:hAnsi="Consolas"/>
                <w:color w:val="0000FF"/>
                <w:sz w:val="16"/>
                <w:szCs w:val="19"/>
                <w:highlight w:val="white"/>
              </w:rPr>
              <w:t>&gt;</w:t>
            </w:r>
          </w:p>
        </w:tc>
      </w:tr>
      <w:tr w:rsidR="004A38A1" w:rsidRPr="00FB2E9C" w14:paraId="48E1CD75" w14:textId="77777777" w:rsidTr="0095760B">
        <w:tc>
          <w:tcPr>
            <w:tcW w:w="9854" w:type="dxa"/>
            <w:gridSpan w:val="2"/>
            <w:tcBorders>
              <w:bottom w:val="single" w:sz="4" w:space="0" w:color="auto"/>
            </w:tcBorders>
            <w:shd w:val="clear" w:color="auto" w:fill="auto"/>
          </w:tcPr>
          <w:p w14:paraId="099F8C9B" w14:textId="77777777" w:rsidR="004A38A1" w:rsidRPr="00FB2E9C" w:rsidRDefault="004A38A1" w:rsidP="0095760B">
            <w:pPr>
              <w:pStyle w:val="MessageHeader"/>
            </w:pPr>
            <w:r w:rsidRPr="00FB2E9C">
              <w:t>Izvaddati</w:t>
            </w:r>
          </w:p>
        </w:tc>
      </w:tr>
      <w:tr w:rsidR="004A38A1" w:rsidRPr="00FB2E9C" w14:paraId="665F3470" w14:textId="77777777" w:rsidTr="004A38A1">
        <w:tc>
          <w:tcPr>
            <w:tcW w:w="9854" w:type="dxa"/>
            <w:gridSpan w:val="2"/>
            <w:tcBorders>
              <w:top w:val="single" w:sz="4" w:space="0" w:color="auto"/>
            </w:tcBorders>
          </w:tcPr>
          <w:p w14:paraId="1993DADC" w14:textId="77777777" w:rsidR="004A38A1" w:rsidRPr="00230858" w:rsidRDefault="004A38A1" w:rsidP="00230858">
            <w:pPr>
              <w:pStyle w:val="TableListBullet"/>
            </w:pPr>
            <w:r w:rsidRPr="00230858">
              <w:t>extension – vienmēr null.</w:t>
            </w:r>
          </w:p>
          <w:p w14:paraId="583FE184" w14:textId="77777777" w:rsidR="004A38A1" w:rsidRPr="00FB2E9C" w:rsidRDefault="004A38A1" w:rsidP="004A38A1">
            <w:pPr>
              <w:pStyle w:val="Tablebody"/>
              <w:rPr>
                <w:rFonts w:cs="Times New Roman"/>
              </w:rPr>
            </w:pPr>
            <w:r w:rsidRPr="00FB2E9C">
              <w:rPr>
                <w:rFonts w:cs="Times New Roman"/>
                <w:noProof/>
                <w:lang w:eastAsia="lv-LV"/>
              </w:rPr>
              <w:drawing>
                <wp:inline distT="0" distB="0" distL="0" distR="0" wp14:anchorId="26D8A8A3" wp14:editId="60CA44F0">
                  <wp:extent cx="5883965" cy="1000604"/>
                  <wp:effectExtent l="0" t="0" r="254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ObjectRespons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81683" cy="1000216"/>
                          </a:xfrm>
                          <a:prstGeom prst="rect">
                            <a:avLst/>
                          </a:prstGeom>
                        </pic:spPr>
                      </pic:pic>
                    </a:graphicData>
                  </a:graphic>
                </wp:inline>
              </w:drawing>
            </w:r>
          </w:p>
          <w:p w14:paraId="25BB7C9E" w14:textId="77777777" w:rsidR="004A38A1" w:rsidRPr="00FB2E9C" w:rsidRDefault="004A38A1" w:rsidP="004A38A1">
            <w:pPr>
              <w:pStyle w:val="Tablebody"/>
              <w:rPr>
                <w:rFonts w:cs="Times New Roman"/>
              </w:rPr>
            </w:pPr>
            <w:r w:rsidRPr="00FB2E9C">
              <w:rPr>
                <w:rFonts w:cs="Times New Roman"/>
              </w:rPr>
              <w:t>Piemērs:</w:t>
            </w:r>
          </w:p>
          <w:p w14:paraId="24A86FF3"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deleteObjectResponse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6CDB79B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xsi:nil</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true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&gt;</w:t>
            </w:r>
          </w:p>
          <w:p w14:paraId="3ADA5E44"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deleteObjectResponse</w:t>
            </w:r>
            <w:r w:rsidRPr="0028524F">
              <w:rPr>
                <w:rFonts w:ascii="Consolas" w:hAnsi="Consolas"/>
                <w:color w:val="0000FF"/>
                <w:sz w:val="16"/>
                <w:szCs w:val="19"/>
                <w:highlight w:val="white"/>
              </w:rPr>
              <w:t>&gt;</w:t>
            </w:r>
          </w:p>
        </w:tc>
      </w:tr>
      <w:tr w:rsidR="004A38A1" w:rsidRPr="00FB2E9C" w14:paraId="526ACB53" w14:textId="77777777" w:rsidTr="0095760B">
        <w:tc>
          <w:tcPr>
            <w:tcW w:w="9854" w:type="dxa"/>
            <w:gridSpan w:val="2"/>
            <w:tcBorders>
              <w:bottom w:val="single" w:sz="4" w:space="0" w:color="auto"/>
            </w:tcBorders>
            <w:shd w:val="clear" w:color="auto" w:fill="auto"/>
          </w:tcPr>
          <w:p w14:paraId="6D6B8F71" w14:textId="77777777" w:rsidR="004A38A1" w:rsidRPr="00FB2E9C" w:rsidRDefault="004A38A1" w:rsidP="0095760B">
            <w:pPr>
              <w:pStyle w:val="MessageHeader"/>
            </w:pPr>
            <w:r w:rsidRPr="00FB2E9C">
              <w:t>Kļūdas</w:t>
            </w:r>
          </w:p>
        </w:tc>
      </w:tr>
      <w:tr w:rsidR="004A38A1" w:rsidRPr="00FB2E9C" w14:paraId="38217C3D" w14:textId="77777777" w:rsidTr="004A38A1">
        <w:tc>
          <w:tcPr>
            <w:tcW w:w="9854" w:type="dxa"/>
            <w:gridSpan w:val="2"/>
            <w:tcBorders>
              <w:top w:val="single" w:sz="4" w:space="0" w:color="auto"/>
            </w:tcBorders>
          </w:tcPr>
          <w:p w14:paraId="660710EF"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nameConstraintViolation, constraint, versioning</w:t>
            </w:r>
          </w:p>
        </w:tc>
      </w:tr>
    </w:tbl>
    <w:p w14:paraId="77A7FAB6" w14:textId="77777777" w:rsidR="004A38A1" w:rsidRPr="0095760B" w:rsidRDefault="004A38A1" w:rsidP="0095760B">
      <w:pPr>
        <w:pStyle w:val="Heading3"/>
      </w:pPr>
      <w:bookmarkStart w:id="332" w:name="_Toc453258261"/>
      <w:bookmarkStart w:id="333" w:name="_Toc481068438"/>
      <w:bookmarkStart w:id="334" w:name="_Toc505086996"/>
      <w:r w:rsidRPr="0095760B">
        <w:t>Metode „getObject”</w:t>
      </w:r>
      <w:bookmarkEnd w:id="332"/>
      <w:bookmarkEnd w:id="333"/>
      <w:bookmarkEnd w:id="3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6131"/>
      </w:tblGrid>
      <w:tr w:rsidR="004A38A1" w:rsidRPr="00FB2E9C" w14:paraId="117B43FC" w14:textId="77777777" w:rsidTr="0095760B">
        <w:tc>
          <w:tcPr>
            <w:tcW w:w="2930" w:type="dxa"/>
            <w:tcBorders>
              <w:right w:val="single" w:sz="4" w:space="0" w:color="auto"/>
            </w:tcBorders>
            <w:shd w:val="clear" w:color="auto" w:fill="auto"/>
          </w:tcPr>
          <w:p w14:paraId="024A0E0F" w14:textId="77777777" w:rsidR="004A38A1" w:rsidRPr="00FB2E9C" w:rsidRDefault="004A38A1" w:rsidP="0095760B">
            <w:pPr>
              <w:pStyle w:val="MessageHeader"/>
            </w:pPr>
            <w:r w:rsidRPr="00FB2E9C">
              <w:t>Identifikators</w:t>
            </w:r>
          </w:p>
        </w:tc>
        <w:tc>
          <w:tcPr>
            <w:tcW w:w="6924" w:type="dxa"/>
            <w:tcBorders>
              <w:left w:val="single" w:sz="4" w:space="0" w:color="auto"/>
              <w:bottom w:val="single" w:sz="4" w:space="0" w:color="auto"/>
            </w:tcBorders>
          </w:tcPr>
          <w:p w14:paraId="6E0A0553" w14:textId="77777777" w:rsidR="004A38A1" w:rsidRPr="00FB2E9C" w:rsidRDefault="004A38A1" w:rsidP="004A38A1">
            <w:pPr>
              <w:pStyle w:val="Tablebody"/>
              <w:rPr>
                <w:rFonts w:cs="Times New Roman"/>
              </w:rPr>
            </w:pPr>
            <w:r w:rsidRPr="00FB2E9C">
              <w:rPr>
                <w:rFonts w:cs="Times New Roman"/>
              </w:rPr>
              <w:t>getObject</w:t>
            </w:r>
          </w:p>
        </w:tc>
      </w:tr>
      <w:tr w:rsidR="004A38A1" w:rsidRPr="00FB2E9C" w14:paraId="3ACBF7CD" w14:textId="77777777" w:rsidTr="0095760B">
        <w:tc>
          <w:tcPr>
            <w:tcW w:w="2930" w:type="dxa"/>
            <w:tcBorders>
              <w:right w:val="single" w:sz="4" w:space="0" w:color="auto"/>
            </w:tcBorders>
            <w:shd w:val="clear" w:color="auto" w:fill="auto"/>
          </w:tcPr>
          <w:p w14:paraId="40EBC448" w14:textId="77777777" w:rsidR="004A38A1" w:rsidRPr="00FB2E9C" w:rsidRDefault="004A38A1" w:rsidP="0095760B">
            <w:pPr>
              <w:pStyle w:val="MessageHeader"/>
            </w:pPr>
            <w:r w:rsidRPr="00FB2E9C">
              <w:t>Nosaukums</w:t>
            </w:r>
          </w:p>
        </w:tc>
        <w:tc>
          <w:tcPr>
            <w:tcW w:w="6924" w:type="dxa"/>
            <w:tcBorders>
              <w:left w:val="single" w:sz="4" w:space="0" w:color="auto"/>
            </w:tcBorders>
          </w:tcPr>
          <w:p w14:paraId="2FD5DEAA" w14:textId="77777777" w:rsidR="004A38A1" w:rsidRPr="00FB2E9C" w:rsidRDefault="004A38A1" w:rsidP="004A38A1">
            <w:pPr>
              <w:pStyle w:val="Tablebody"/>
              <w:rPr>
                <w:rFonts w:cs="Times New Roman"/>
              </w:rPr>
            </w:pPr>
            <w:r w:rsidRPr="00FB2E9C">
              <w:rPr>
                <w:rFonts w:cs="Times New Roman"/>
              </w:rPr>
              <w:t>Izgūt objekta metadatus</w:t>
            </w:r>
          </w:p>
        </w:tc>
      </w:tr>
      <w:tr w:rsidR="004A38A1" w:rsidRPr="00FB2E9C" w14:paraId="76CE8DA0" w14:textId="77777777" w:rsidTr="0095760B">
        <w:tc>
          <w:tcPr>
            <w:tcW w:w="9854" w:type="dxa"/>
            <w:gridSpan w:val="2"/>
            <w:tcBorders>
              <w:bottom w:val="single" w:sz="4" w:space="0" w:color="auto"/>
            </w:tcBorders>
            <w:shd w:val="clear" w:color="auto" w:fill="auto"/>
          </w:tcPr>
          <w:p w14:paraId="3DEE375C" w14:textId="77777777" w:rsidR="004A38A1" w:rsidRPr="00FB2E9C" w:rsidRDefault="004A38A1" w:rsidP="0095760B">
            <w:pPr>
              <w:pStyle w:val="MessageHeader"/>
            </w:pPr>
            <w:r w:rsidRPr="00FB2E9C">
              <w:t>Ievads</w:t>
            </w:r>
          </w:p>
        </w:tc>
      </w:tr>
      <w:tr w:rsidR="004A38A1" w:rsidRPr="00FB2E9C" w14:paraId="6AD372C0" w14:textId="77777777" w:rsidTr="004A38A1">
        <w:tc>
          <w:tcPr>
            <w:tcW w:w="9854" w:type="dxa"/>
            <w:gridSpan w:val="2"/>
            <w:tcBorders>
              <w:top w:val="single" w:sz="4" w:space="0" w:color="auto"/>
            </w:tcBorders>
          </w:tcPr>
          <w:p w14:paraId="6D1C1EB8" w14:textId="77777777" w:rsidR="004A38A1" w:rsidRPr="00FB2E9C" w:rsidRDefault="004A38A1" w:rsidP="004A38A1">
            <w:pPr>
              <w:pStyle w:val="Tablebody"/>
              <w:rPr>
                <w:rFonts w:cs="Times New Roman"/>
              </w:rPr>
            </w:pPr>
            <w:r w:rsidRPr="00FB2E9C">
              <w:rPr>
                <w:rFonts w:cs="Times New Roman"/>
              </w:rPr>
              <w:t>Izgūst repozitorijā saglabātos datus par objektu.</w:t>
            </w:r>
          </w:p>
        </w:tc>
      </w:tr>
      <w:tr w:rsidR="004A38A1" w:rsidRPr="00FB2E9C" w14:paraId="3318946D" w14:textId="77777777" w:rsidTr="0095760B">
        <w:tc>
          <w:tcPr>
            <w:tcW w:w="9854" w:type="dxa"/>
            <w:gridSpan w:val="2"/>
            <w:tcBorders>
              <w:bottom w:val="single" w:sz="4" w:space="0" w:color="auto"/>
            </w:tcBorders>
            <w:shd w:val="clear" w:color="auto" w:fill="auto"/>
          </w:tcPr>
          <w:p w14:paraId="4CE61DF8" w14:textId="77777777" w:rsidR="004A38A1" w:rsidRPr="00FB2E9C" w:rsidRDefault="004A38A1" w:rsidP="0095760B">
            <w:pPr>
              <w:pStyle w:val="MessageHeader"/>
            </w:pPr>
            <w:r w:rsidRPr="00FB2E9C">
              <w:t>Ievaddati</w:t>
            </w:r>
          </w:p>
        </w:tc>
      </w:tr>
      <w:tr w:rsidR="004A38A1" w:rsidRPr="00FB2E9C" w14:paraId="210BEFC0" w14:textId="77777777" w:rsidTr="004A38A1">
        <w:tc>
          <w:tcPr>
            <w:tcW w:w="9854" w:type="dxa"/>
            <w:gridSpan w:val="2"/>
            <w:tcBorders>
              <w:top w:val="single" w:sz="4" w:space="0" w:color="auto"/>
            </w:tcBorders>
          </w:tcPr>
          <w:p w14:paraId="5102F190" w14:textId="4B7A5AAF" w:rsidR="004A38A1" w:rsidRPr="00230858" w:rsidRDefault="00955A4B" w:rsidP="00230858">
            <w:pPr>
              <w:pStyle w:val="TableListBullet"/>
            </w:pPr>
            <w:r>
              <w:t>repositoryId – repozitorija identifikatora URN, obligāts;</w:t>
            </w:r>
          </w:p>
          <w:p w14:paraId="78FA0497" w14:textId="77777777" w:rsidR="004A38A1" w:rsidRPr="00230858" w:rsidRDefault="004A38A1" w:rsidP="00230858">
            <w:pPr>
              <w:pStyle w:val="TableListBullet"/>
            </w:pPr>
            <w:r w:rsidRPr="00230858">
              <w:t>objectId – objekta identifikators – obligāts;</w:t>
            </w:r>
          </w:p>
          <w:p w14:paraId="2A8F088C" w14:textId="77777777" w:rsidR="004A38A1" w:rsidRPr="00230858" w:rsidRDefault="004A38A1" w:rsidP="00230858">
            <w:pPr>
              <w:pStyle w:val="TableListBullet"/>
            </w:pPr>
            <w:r w:rsidRPr="00230858">
              <w:t>filter – pēc noklusējuma “not set”. Pieprasīto īpašību (to queryName) saraksts, kurā vērtības savstarpēji ir atdalītas ar komatiem, vai tikai “*”;</w:t>
            </w:r>
          </w:p>
          <w:p w14:paraId="4C47A7B8" w14:textId="77777777" w:rsidR="004A38A1" w:rsidRPr="00230858" w:rsidRDefault="004A38A1" w:rsidP="00230858">
            <w:pPr>
              <w:pStyle w:val="TableListBullet"/>
            </w:pPr>
            <w:r w:rsidRPr="00230858">
              <w:t>includeAllowableActions – nosaka, ka kopā ar objekta īpašībām ir nepieciešams atgriezt atļauto darbību sarakstu, pēc noklusējuma “false”.</w:t>
            </w:r>
          </w:p>
          <w:p w14:paraId="73FA14E8" w14:textId="77777777" w:rsidR="004A38A1" w:rsidRPr="00230858" w:rsidRDefault="004A38A1" w:rsidP="00230858">
            <w:pPr>
              <w:pStyle w:val="TableListBullet"/>
            </w:pPr>
            <w:r w:rsidRPr="00230858">
              <w:t>includeRelationships – viens no none, source, target, both, noklusētā vērtība none;</w:t>
            </w:r>
          </w:p>
          <w:p w14:paraId="5C010B08" w14:textId="77777777" w:rsidR="004A38A1" w:rsidRPr="00230858" w:rsidRDefault="004A38A1" w:rsidP="00230858">
            <w:pPr>
              <w:pStyle w:val="TableListBullet"/>
            </w:pPr>
            <w:r w:rsidRPr="00230858">
              <w:t>renditionFilter – vienmēr null;</w:t>
            </w:r>
          </w:p>
          <w:p w14:paraId="2F110A66" w14:textId="77777777" w:rsidR="004A38A1" w:rsidRPr="00230858" w:rsidRDefault="004A38A1" w:rsidP="00230858">
            <w:pPr>
              <w:pStyle w:val="TableListBullet"/>
            </w:pPr>
            <w:r w:rsidRPr="00230858">
              <w:t>includePolicyIds – vērtība tiek ignorēta;</w:t>
            </w:r>
          </w:p>
          <w:p w14:paraId="3BC8B263" w14:textId="77777777" w:rsidR="004A38A1" w:rsidRPr="00230858" w:rsidRDefault="004A38A1" w:rsidP="00230858">
            <w:pPr>
              <w:pStyle w:val="TableListBullet"/>
            </w:pPr>
            <w:r w:rsidRPr="00230858">
              <w:t>includeACL – pēc noklusējuma false;</w:t>
            </w:r>
          </w:p>
          <w:p w14:paraId="1D7056CF"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79BF0AAD"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4AC38F37" wp14:editId="4B5A1DA0">
                  <wp:extent cx="5211402" cy="3156668"/>
                  <wp:effectExtent l="0" t="0" r="889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Object.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10058" cy="3155854"/>
                          </a:xfrm>
                          <a:prstGeom prst="rect">
                            <a:avLst/>
                          </a:prstGeom>
                        </pic:spPr>
                      </pic:pic>
                    </a:graphicData>
                  </a:graphic>
                </wp:inline>
              </w:drawing>
            </w:r>
          </w:p>
          <w:p w14:paraId="310999FE" w14:textId="77777777" w:rsidR="004A38A1" w:rsidRPr="00FB2E9C" w:rsidRDefault="004A38A1" w:rsidP="004A38A1">
            <w:pPr>
              <w:pStyle w:val="Tablebody"/>
              <w:rPr>
                <w:rFonts w:cs="Times New Roman"/>
              </w:rPr>
            </w:pPr>
            <w:r w:rsidRPr="00FB2E9C">
              <w:rPr>
                <w:rFonts w:cs="Times New Roman"/>
              </w:rPr>
              <w:t>Piemērs:</w:t>
            </w:r>
          </w:p>
          <w:p w14:paraId="58656496"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ns:getObject</w:t>
            </w:r>
            <w:r w:rsidRPr="0028524F">
              <w:rPr>
                <w:rFonts w:ascii="Consolas" w:hAnsi="Consolas"/>
                <w:color w:val="0000FF"/>
                <w:sz w:val="16"/>
                <w:szCs w:val="19"/>
                <w:highlight w:val="white"/>
              </w:rPr>
              <w:t>&gt;</w:t>
            </w:r>
          </w:p>
          <w:p w14:paraId="44D0BAFD" w14:textId="519EC3E8"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16A2565A" w14:textId="2FF5BC33"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r w:rsidR="002C1988" w:rsidRPr="00181BF5">
              <w:rPr>
                <w:rFonts w:ascii="Consolas" w:hAnsi="Consolas"/>
                <w:color w:val="000000"/>
                <w:sz w:val="16"/>
                <w:szCs w:val="19"/>
              </w:rPr>
              <w:t>URN:IVIS:100266:</w:t>
            </w:r>
            <w:r w:rsidR="002C1988">
              <w:rPr>
                <w:rFonts w:ascii="Consolas" w:hAnsi="Consolas"/>
                <w:color w:val="000000"/>
                <w:sz w:val="16"/>
                <w:szCs w:val="19"/>
              </w:rPr>
              <w:t>DOC</w:t>
            </w:r>
            <w:r w:rsidR="002C1988" w:rsidRPr="00181BF5">
              <w:rPr>
                <w:rFonts w:ascii="Consolas" w:hAnsi="Consolas"/>
                <w:color w:val="000000"/>
                <w:sz w:val="16"/>
                <w:szCs w:val="19"/>
              </w:rPr>
              <w:t>-</w:t>
            </w:r>
            <w:r w:rsidR="002C1988">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p>
          <w:p w14:paraId="6CD77763"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ns:getObject</w:t>
            </w:r>
            <w:r w:rsidRPr="0028524F">
              <w:rPr>
                <w:rFonts w:ascii="Consolas" w:hAnsi="Consolas"/>
                <w:color w:val="0000FF"/>
                <w:sz w:val="16"/>
                <w:szCs w:val="19"/>
                <w:highlight w:val="white"/>
              </w:rPr>
              <w:t>&gt;</w:t>
            </w:r>
          </w:p>
        </w:tc>
      </w:tr>
      <w:tr w:rsidR="004A38A1" w:rsidRPr="00FB2E9C" w14:paraId="38662B45" w14:textId="77777777" w:rsidTr="0095760B">
        <w:tc>
          <w:tcPr>
            <w:tcW w:w="9854" w:type="dxa"/>
            <w:gridSpan w:val="2"/>
            <w:tcBorders>
              <w:bottom w:val="single" w:sz="4" w:space="0" w:color="auto"/>
            </w:tcBorders>
            <w:shd w:val="clear" w:color="auto" w:fill="auto"/>
          </w:tcPr>
          <w:p w14:paraId="61F96A0C" w14:textId="77777777" w:rsidR="004A38A1" w:rsidRPr="00FB2E9C" w:rsidRDefault="004A38A1" w:rsidP="0095760B">
            <w:pPr>
              <w:pStyle w:val="MessageHeader"/>
            </w:pPr>
            <w:r w:rsidRPr="00FB2E9C">
              <w:t>Izvaddati</w:t>
            </w:r>
          </w:p>
        </w:tc>
      </w:tr>
      <w:tr w:rsidR="004A38A1" w:rsidRPr="00FB2E9C" w14:paraId="3B1F684A" w14:textId="77777777" w:rsidTr="004A38A1">
        <w:tc>
          <w:tcPr>
            <w:tcW w:w="9854" w:type="dxa"/>
            <w:gridSpan w:val="2"/>
            <w:tcBorders>
              <w:top w:val="single" w:sz="4" w:space="0" w:color="auto"/>
            </w:tcBorders>
          </w:tcPr>
          <w:p w14:paraId="4296D8E6" w14:textId="77777777" w:rsidR="004A38A1" w:rsidRPr="00FB2E9C" w:rsidRDefault="004A38A1" w:rsidP="004A38A1">
            <w:pPr>
              <w:pStyle w:val="Tablebody"/>
              <w:rPr>
                <w:rFonts w:cs="Times New Roman"/>
              </w:rPr>
            </w:pPr>
            <w:r w:rsidRPr="00FB2E9C">
              <w:rPr>
                <w:rFonts w:cs="Times New Roman"/>
                <w:b/>
              </w:rPr>
              <w:t>cmisObjectType</w:t>
            </w:r>
            <w:r w:rsidRPr="00FB2E9C">
              <w:rPr>
                <w:rFonts w:cs="Times New Roman"/>
              </w:rPr>
              <w:t xml:space="preserve"> – objekta dati</w:t>
            </w:r>
          </w:p>
          <w:p w14:paraId="300BB96F"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5B2F6B80" wp14:editId="453BE850">
                  <wp:extent cx="4613147" cy="3617844"/>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ObjectResponse.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16312" cy="3620327"/>
                          </a:xfrm>
                          <a:prstGeom prst="rect">
                            <a:avLst/>
                          </a:prstGeom>
                        </pic:spPr>
                      </pic:pic>
                    </a:graphicData>
                  </a:graphic>
                </wp:inline>
              </w:drawing>
            </w:r>
          </w:p>
          <w:p w14:paraId="3D8A2377" w14:textId="77777777" w:rsidR="004A38A1" w:rsidRPr="00FB2E9C" w:rsidRDefault="004A38A1" w:rsidP="004A38A1">
            <w:pPr>
              <w:pStyle w:val="Tablebody"/>
              <w:rPr>
                <w:rFonts w:cs="Times New Roman"/>
              </w:rPr>
            </w:pPr>
            <w:r w:rsidRPr="00FB2E9C">
              <w:rPr>
                <w:rFonts w:cs="Times New Roman"/>
              </w:rPr>
              <w:t>Piemērs:</w:t>
            </w:r>
          </w:p>
          <w:p w14:paraId="777F576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getObjectResponse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6B482B8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object</w:t>
            </w:r>
            <w:r w:rsidRPr="0028524F">
              <w:rPr>
                <w:rFonts w:ascii="Consolas" w:hAnsi="Consolas"/>
                <w:color w:val="0000FF"/>
                <w:sz w:val="16"/>
                <w:szCs w:val="19"/>
                <w:highlight w:val="white"/>
              </w:rPr>
              <w:t>&gt;</w:t>
            </w:r>
          </w:p>
          <w:p w14:paraId="4ABBE896"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properties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25D6A20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propertyId</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cmis:objectId</w:t>
            </w:r>
            <w:r w:rsidRPr="0028524F">
              <w:rPr>
                <w:rFonts w:ascii="Consolas" w:hAnsi="Consolas"/>
                <w:color w:val="000000"/>
                <w:sz w:val="16"/>
                <w:szCs w:val="19"/>
                <w:highlight w:val="white"/>
              </w:rPr>
              <w: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queryName</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cmis:objectId</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3612B0B9" w14:textId="0141B51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value</w:t>
            </w:r>
            <w:r w:rsidRPr="0028524F">
              <w:rPr>
                <w:rFonts w:ascii="Consolas" w:hAnsi="Consolas"/>
                <w:color w:val="0000FF"/>
                <w:sz w:val="16"/>
                <w:szCs w:val="19"/>
                <w:highlight w:val="white"/>
              </w:rPr>
              <w:t>&gt;</w:t>
            </w:r>
            <w:r w:rsidR="00AC468A" w:rsidRPr="00181BF5">
              <w:rPr>
                <w:rFonts w:ascii="Consolas" w:hAnsi="Consolas"/>
                <w:color w:val="000000"/>
                <w:sz w:val="16"/>
                <w:szCs w:val="19"/>
              </w:rPr>
              <w:t>URN:IVIS:100266:</w:t>
            </w:r>
            <w:r w:rsidR="00AC468A">
              <w:rPr>
                <w:rFonts w:ascii="Consolas" w:hAnsi="Consolas"/>
                <w:color w:val="000000"/>
                <w:sz w:val="16"/>
                <w:szCs w:val="19"/>
              </w:rPr>
              <w:t>DOC</w:t>
            </w:r>
            <w:r w:rsidR="00AC468A" w:rsidRPr="00181BF5">
              <w:rPr>
                <w:rFonts w:ascii="Consolas" w:hAnsi="Consolas"/>
                <w:color w:val="000000"/>
                <w:sz w:val="16"/>
                <w:szCs w:val="19"/>
              </w:rPr>
              <w:t>-</w:t>
            </w:r>
            <w:r w:rsidR="00AC468A">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value</w:t>
            </w:r>
            <w:r w:rsidRPr="0028524F">
              <w:rPr>
                <w:rFonts w:ascii="Consolas" w:hAnsi="Consolas"/>
                <w:color w:val="0000FF"/>
                <w:sz w:val="16"/>
                <w:szCs w:val="19"/>
                <w:highlight w:val="white"/>
              </w:rPr>
              <w:t>&gt;</w:t>
            </w:r>
          </w:p>
          <w:p w14:paraId="06127C4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propertyId</w:t>
            </w:r>
            <w:r w:rsidRPr="0028524F">
              <w:rPr>
                <w:rFonts w:ascii="Consolas" w:hAnsi="Consolas"/>
                <w:color w:val="0000FF"/>
                <w:sz w:val="16"/>
                <w:szCs w:val="19"/>
                <w:highlight w:val="white"/>
              </w:rPr>
              <w:t>&gt;</w:t>
            </w:r>
          </w:p>
          <w:p w14:paraId="0E3780AD"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properties</w:t>
            </w:r>
            <w:r w:rsidRPr="0028524F">
              <w:rPr>
                <w:rFonts w:ascii="Consolas" w:hAnsi="Consolas"/>
                <w:color w:val="0000FF"/>
                <w:sz w:val="16"/>
                <w:szCs w:val="19"/>
                <w:highlight w:val="white"/>
              </w:rPr>
              <w:t>&gt;</w:t>
            </w:r>
          </w:p>
          <w:p w14:paraId="02501324"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object</w:t>
            </w:r>
            <w:r w:rsidRPr="0028524F">
              <w:rPr>
                <w:rFonts w:ascii="Consolas" w:hAnsi="Consolas"/>
                <w:color w:val="0000FF"/>
                <w:sz w:val="16"/>
                <w:szCs w:val="19"/>
                <w:highlight w:val="white"/>
              </w:rPr>
              <w:t>&gt;</w:t>
            </w:r>
          </w:p>
          <w:p w14:paraId="54FAF896"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getObjectResponse</w:t>
            </w:r>
            <w:r w:rsidRPr="0028524F">
              <w:rPr>
                <w:rFonts w:ascii="Consolas" w:hAnsi="Consolas"/>
                <w:color w:val="0000FF"/>
                <w:sz w:val="16"/>
                <w:szCs w:val="19"/>
                <w:highlight w:val="white"/>
              </w:rPr>
              <w:t>&gt;</w:t>
            </w:r>
          </w:p>
        </w:tc>
      </w:tr>
      <w:tr w:rsidR="004A38A1" w:rsidRPr="00FB2E9C" w14:paraId="317E7ED1" w14:textId="77777777" w:rsidTr="0095760B">
        <w:tc>
          <w:tcPr>
            <w:tcW w:w="9854" w:type="dxa"/>
            <w:gridSpan w:val="2"/>
            <w:tcBorders>
              <w:bottom w:val="single" w:sz="4" w:space="0" w:color="auto"/>
            </w:tcBorders>
            <w:shd w:val="clear" w:color="auto" w:fill="auto"/>
          </w:tcPr>
          <w:p w14:paraId="3EF0A88A" w14:textId="77777777" w:rsidR="004A38A1" w:rsidRPr="00FB2E9C" w:rsidRDefault="004A38A1" w:rsidP="0095760B">
            <w:pPr>
              <w:pStyle w:val="MessageHeader"/>
            </w:pPr>
            <w:r w:rsidRPr="00FB2E9C">
              <w:t>Kļūdas</w:t>
            </w:r>
          </w:p>
        </w:tc>
      </w:tr>
      <w:tr w:rsidR="004A38A1" w:rsidRPr="00FB2E9C" w14:paraId="4548B36A" w14:textId="77777777" w:rsidTr="004A38A1">
        <w:tc>
          <w:tcPr>
            <w:tcW w:w="9854" w:type="dxa"/>
            <w:gridSpan w:val="2"/>
            <w:tcBorders>
              <w:top w:val="single" w:sz="4" w:space="0" w:color="auto"/>
            </w:tcBorders>
          </w:tcPr>
          <w:p w14:paraId="5CD3D2BE"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filterNotValid</w:t>
            </w:r>
          </w:p>
        </w:tc>
      </w:tr>
    </w:tbl>
    <w:p w14:paraId="1117D508" w14:textId="77777777" w:rsidR="004A38A1" w:rsidRPr="0095760B" w:rsidRDefault="004A38A1" w:rsidP="0095760B">
      <w:pPr>
        <w:pStyle w:val="Heading3"/>
      </w:pPr>
      <w:bookmarkStart w:id="335" w:name="_Toc453258262"/>
      <w:bookmarkStart w:id="336" w:name="_Toc481068439"/>
      <w:bookmarkStart w:id="337" w:name="_Toc505086997"/>
      <w:r w:rsidRPr="0095760B">
        <w:t>Metode „getObjectByPath”</w:t>
      </w:r>
      <w:bookmarkEnd w:id="335"/>
      <w:bookmarkEnd w:id="336"/>
      <w:bookmarkEnd w:id="3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74F68430" w14:textId="77777777" w:rsidTr="0095760B">
        <w:tc>
          <w:tcPr>
            <w:tcW w:w="2802" w:type="dxa"/>
            <w:tcBorders>
              <w:right w:val="single" w:sz="4" w:space="0" w:color="auto"/>
            </w:tcBorders>
            <w:shd w:val="clear" w:color="auto" w:fill="auto"/>
          </w:tcPr>
          <w:p w14:paraId="5A54607B" w14:textId="77777777" w:rsidR="004A38A1" w:rsidRPr="00FB2E9C" w:rsidRDefault="004A38A1" w:rsidP="0095760B">
            <w:pPr>
              <w:pStyle w:val="MessageHeader"/>
            </w:pPr>
            <w:r w:rsidRPr="00FB2E9C">
              <w:t>Identifikators</w:t>
            </w:r>
          </w:p>
        </w:tc>
        <w:tc>
          <w:tcPr>
            <w:tcW w:w="7052" w:type="dxa"/>
            <w:tcBorders>
              <w:left w:val="single" w:sz="4" w:space="0" w:color="auto"/>
              <w:bottom w:val="single" w:sz="4" w:space="0" w:color="auto"/>
            </w:tcBorders>
          </w:tcPr>
          <w:p w14:paraId="720640F2" w14:textId="77777777" w:rsidR="004A38A1" w:rsidRPr="00FB2E9C" w:rsidRDefault="004A38A1" w:rsidP="004A38A1">
            <w:pPr>
              <w:pStyle w:val="Tablebody"/>
              <w:rPr>
                <w:rFonts w:cs="Times New Roman"/>
              </w:rPr>
            </w:pPr>
            <w:r w:rsidRPr="00FB2E9C">
              <w:rPr>
                <w:rFonts w:cs="Times New Roman"/>
              </w:rPr>
              <w:t>getObjectByPath</w:t>
            </w:r>
          </w:p>
        </w:tc>
      </w:tr>
      <w:tr w:rsidR="004A38A1" w:rsidRPr="00FB2E9C" w14:paraId="063E7043" w14:textId="77777777" w:rsidTr="0095760B">
        <w:tc>
          <w:tcPr>
            <w:tcW w:w="2802" w:type="dxa"/>
            <w:tcBorders>
              <w:right w:val="single" w:sz="4" w:space="0" w:color="auto"/>
            </w:tcBorders>
            <w:shd w:val="clear" w:color="auto" w:fill="auto"/>
          </w:tcPr>
          <w:p w14:paraId="303A2471" w14:textId="77777777" w:rsidR="004A38A1" w:rsidRPr="00FB2E9C" w:rsidRDefault="004A38A1" w:rsidP="0095760B">
            <w:pPr>
              <w:pStyle w:val="MessageHeader"/>
            </w:pPr>
            <w:r w:rsidRPr="00FB2E9C">
              <w:t>Nosaukums</w:t>
            </w:r>
          </w:p>
        </w:tc>
        <w:tc>
          <w:tcPr>
            <w:tcW w:w="7052" w:type="dxa"/>
            <w:tcBorders>
              <w:left w:val="single" w:sz="4" w:space="0" w:color="auto"/>
            </w:tcBorders>
          </w:tcPr>
          <w:p w14:paraId="4194D865" w14:textId="77777777" w:rsidR="004A38A1" w:rsidRPr="00FB2E9C" w:rsidRDefault="004A38A1" w:rsidP="004A38A1">
            <w:pPr>
              <w:pStyle w:val="Tablebody"/>
              <w:rPr>
                <w:rFonts w:cs="Times New Roman"/>
              </w:rPr>
            </w:pPr>
            <w:r w:rsidRPr="00FB2E9C">
              <w:rPr>
                <w:rFonts w:cs="Times New Roman"/>
              </w:rPr>
              <w:t>Izgūt objekta metadatus pēc tā navigācijas ceļa</w:t>
            </w:r>
          </w:p>
        </w:tc>
      </w:tr>
      <w:tr w:rsidR="004A38A1" w:rsidRPr="00FB2E9C" w14:paraId="64B0DFE3" w14:textId="77777777" w:rsidTr="0095760B">
        <w:tc>
          <w:tcPr>
            <w:tcW w:w="9854" w:type="dxa"/>
            <w:gridSpan w:val="2"/>
            <w:tcBorders>
              <w:bottom w:val="single" w:sz="4" w:space="0" w:color="auto"/>
            </w:tcBorders>
            <w:shd w:val="clear" w:color="auto" w:fill="auto"/>
          </w:tcPr>
          <w:p w14:paraId="24657E74" w14:textId="77777777" w:rsidR="004A38A1" w:rsidRPr="00FB2E9C" w:rsidRDefault="004A38A1" w:rsidP="0095760B">
            <w:pPr>
              <w:pStyle w:val="MessageHeader"/>
            </w:pPr>
            <w:r w:rsidRPr="00FB2E9C">
              <w:t>Ievads</w:t>
            </w:r>
          </w:p>
        </w:tc>
      </w:tr>
      <w:tr w:rsidR="004A38A1" w:rsidRPr="00FB2E9C" w14:paraId="756435B2" w14:textId="77777777" w:rsidTr="004A38A1">
        <w:tc>
          <w:tcPr>
            <w:tcW w:w="9854" w:type="dxa"/>
            <w:gridSpan w:val="2"/>
            <w:tcBorders>
              <w:top w:val="single" w:sz="4" w:space="0" w:color="auto"/>
            </w:tcBorders>
          </w:tcPr>
          <w:p w14:paraId="7089E6B2" w14:textId="77777777" w:rsidR="004A38A1" w:rsidRPr="00FB2E9C" w:rsidRDefault="004A38A1" w:rsidP="004A38A1">
            <w:pPr>
              <w:pStyle w:val="Tablebody"/>
              <w:rPr>
                <w:rFonts w:cs="Times New Roman"/>
              </w:rPr>
            </w:pPr>
            <w:r w:rsidRPr="00FB2E9C">
              <w:rPr>
                <w:rFonts w:cs="Times New Roman"/>
              </w:rPr>
              <w:t xml:space="preserve">Izgūst repozitorijā saglabātos datus par objektu, kas ir jāidentificē pēc objekta navigācijas ceļa. </w:t>
            </w:r>
          </w:p>
        </w:tc>
      </w:tr>
      <w:tr w:rsidR="004A38A1" w:rsidRPr="00FB2E9C" w14:paraId="09A9E08B" w14:textId="77777777" w:rsidTr="0095760B">
        <w:tc>
          <w:tcPr>
            <w:tcW w:w="9854" w:type="dxa"/>
            <w:gridSpan w:val="2"/>
            <w:tcBorders>
              <w:bottom w:val="single" w:sz="4" w:space="0" w:color="auto"/>
            </w:tcBorders>
            <w:shd w:val="clear" w:color="auto" w:fill="auto"/>
          </w:tcPr>
          <w:p w14:paraId="206CD165" w14:textId="77777777" w:rsidR="004A38A1" w:rsidRPr="00FB2E9C" w:rsidRDefault="004A38A1" w:rsidP="0095760B">
            <w:pPr>
              <w:pStyle w:val="MessageHeader"/>
            </w:pPr>
            <w:r w:rsidRPr="00FB2E9C">
              <w:t>Ievaddati</w:t>
            </w:r>
          </w:p>
        </w:tc>
      </w:tr>
      <w:tr w:rsidR="004A38A1" w:rsidRPr="00FB2E9C" w14:paraId="0DF0C0A8" w14:textId="77777777" w:rsidTr="004A38A1">
        <w:tc>
          <w:tcPr>
            <w:tcW w:w="9854" w:type="dxa"/>
            <w:gridSpan w:val="2"/>
            <w:tcBorders>
              <w:top w:val="single" w:sz="4" w:space="0" w:color="auto"/>
            </w:tcBorders>
          </w:tcPr>
          <w:p w14:paraId="5517E799" w14:textId="4D60B150" w:rsidR="004A38A1" w:rsidRPr="00230858" w:rsidRDefault="00955A4B" w:rsidP="00230858">
            <w:pPr>
              <w:pStyle w:val="TableListBullet"/>
            </w:pPr>
            <w:r>
              <w:t>repositoryId – repozitorija identifikatora URN, obligāts;</w:t>
            </w:r>
          </w:p>
          <w:p w14:paraId="111CADC7" w14:textId="77777777" w:rsidR="004A38A1" w:rsidRPr="00230858" w:rsidRDefault="004A38A1" w:rsidP="00230858">
            <w:pPr>
              <w:pStyle w:val="TableListBullet"/>
            </w:pPr>
            <w:r w:rsidRPr="00230858">
              <w:t>path – objekta navigācijas ceļš, ko veido objekta atrašanās ceļš relatīvi pret saknes katalogu un objekta nosaukums – obligāts;</w:t>
            </w:r>
          </w:p>
          <w:p w14:paraId="144372ED" w14:textId="77777777" w:rsidR="004A38A1" w:rsidRPr="00230858" w:rsidRDefault="004A38A1" w:rsidP="00230858">
            <w:pPr>
              <w:pStyle w:val="TableListBullet"/>
            </w:pPr>
            <w:r w:rsidRPr="00230858">
              <w:t>filter – pēc noklusējuma “not set”. Pieprasīto īpašību (to queryName) saraksts, kurā vērtības savstarpēji ir atdalītas ar komatiem, vai tikai “*”;</w:t>
            </w:r>
          </w:p>
          <w:p w14:paraId="7A9CBA72" w14:textId="77777777" w:rsidR="004A38A1" w:rsidRPr="00230858" w:rsidRDefault="004A38A1" w:rsidP="00230858">
            <w:pPr>
              <w:pStyle w:val="TableListBullet"/>
            </w:pPr>
            <w:r w:rsidRPr="00230858">
              <w:t>includeAllowableActions – pēc noklusējuma false;</w:t>
            </w:r>
          </w:p>
          <w:p w14:paraId="69A9AB23" w14:textId="77777777" w:rsidR="004A38A1" w:rsidRPr="00230858" w:rsidRDefault="004A38A1" w:rsidP="00230858">
            <w:pPr>
              <w:pStyle w:val="TableListBullet"/>
            </w:pPr>
            <w:r w:rsidRPr="00230858">
              <w:t>includeRelationships – viens no none, source, target, both, noklusētā vērtība none;</w:t>
            </w:r>
          </w:p>
          <w:p w14:paraId="2D174425" w14:textId="77777777" w:rsidR="004A38A1" w:rsidRPr="00230858" w:rsidRDefault="004A38A1" w:rsidP="00230858">
            <w:pPr>
              <w:pStyle w:val="TableListBullet"/>
            </w:pPr>
            <w:r w:rsidRPr="00230858">
              <w:t>renditionFilter – vienmēr null;</w:t>
            </w:r>
          </w:p>
          <w:p w14:paraId="709DFE87" w14:textId="77777777" w:rsidR="004A38A1" w:rsidRPr="00230858" w:rsidRDefault="004A38A1" w:rsidP="00230858">
            <w:pPr>
              <w:pStyle w:val="TableListBullet"/>
            </w:pPr>
            <w:r w:rsidRPr="00230858">
              <w:t>includePolicyIds – vienmēr false;</w:t>
            </w:r>
          </w:p>
          <w:p w14:paraId="783A7EFF" w14:textId="77777777" w:rsidR="004A38A1" w:rsidRPr="00230858" w:rsidRDefault="004A38A1" w:rsidP="00230858">
            <w:pPr>
              <w:pStyle w:val="TableListBullet"/>
            </w:pPr>
            <w:r w:rsidRPr="00230858">
              <w:t>includeACL – pēc noklusējuma false;</w:t>
            </w:r>
          </w:p>
          <w:p w14:paraId="7726E383" w14:textId="77777777" w:rsidR="004A38A1" w:rsidRPr="00230858" w:rsidRDefault="004A38A1" w:rsidP="00230858">
            <w:pPr>
              <w:pStyle w:val="TableListBullet"/>
            </w:pPr>
            <w:r w:rsidRPr="00230858">
              <w:t>extension – elements papildus datiem, specifiskai repozitorija vai programmatūras realizācijai.</w:t>
            </w:r>
          </w:p>
          <w:p w14:paraId="29F30191" w14:textId="1816721A" w:rsidR="004A38A1" w:rsidRPr="00220ACF" w:rsidRDefault="004A38A1" w:rsidP="00230858">
            <w:pPr>
              <w:pStyle w:val="TableListBullet2"/>
            </w:pPr>
            <w:r w:rsidRPr="00220ACF">
              <w:t>createMissingFolders – nosaka, ka jāizveido mapes neeksistējošiem path segmentiem, pēc noklusējuma “false”;</w:t>
            </w:r>
            <w:r w:rsidR="00133139">
              <w:t xml:space="preserve"> </w:t>
            </w:r>
          </w:p>
          <w:p w14:paraId="6A8FDD95" w14:textId="77777777" w:rsidR="004A38A1" w:rsidRPr="00FB2E9C" w:rsidRDefault="004A38A1" w:rsidP="004A38A1">
            <w:pPr>
              <w:pStyle w:val="Pictureposition"/>
              <w:rPr>
                <w:rFonts w:ascii="Times New Roman" w:hAnsi="Times New Roman"/>
              </w:rPr>
            </w:pPr>
            <w:r>
              <w:object w:dxaOrig="5655" w:dyaOrig="4215" w14:anchorId="3B01BC68">
                <v:shape id="_x0000_i1041" type="#_x0000_t75" style="width:280.5pt;height:209.5pt" o:ole="">
                  <v:imagedata r:id="rId84" o:title=""/>
                </v:shape>
                <o:OLEObject Type="Embed" ProgID="PBrush" ShapeID="_x0000_i1041" DrawAspect="Content" ObjectID="_1578904592" r:id="rId85"/>
              </w:object>
            </w:r>
          </w:p>
          <w:p w14:paraId="2C348907" w14:textId="77777777" w:rsidR="004A38A1" w:rsidRPr="00FB2E9C" w:rsidRDefault="004A38A1" w:rsidP="004A38A1">
            <w:pPr>
              <w:pStyle w:val="Tablebody"/>
              <w:rPr>
                <w:rFonts w:cs="Times New Roman"/>
              </w:rPr>
            </w:pPr>
            <w:r w:rsidRPr="00FB2E9C">
              <w:rPr>
                <w:rFonts w:cs="Times New Roman"/>
              </w:rPr>
              <w:t>Piemērs:</w:t>
            </w:r>
          </w:p>
          <w:p w14:paraId="76799A98"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w:t>
            </w:r>
            <w:r>
              <w:rPr>
                <w:rFonts w:ascii="Consolas" w:hAnsi="Consolas"/>
                <w:color w:val="A31515"/>
                <w:sz w:val="16"/>
                <w:szCs w:val="19"/>
                <w:highlight w:val="white"/>
              </w:rPr>
              <w:t>0</w:t>
            </w:r>
            <w:r w:rsidRPr="0028524F">
              <w:rPr>
                <w:rFonts w:ascii="Consolas" w:hAnsi="Consolas"/>
                <w:color w:val="A31515"/>
                <w:sz w:val="16"/>
                <w:szCs w:val="19"/>
                <w:highlight w:val="white"/>
              </w:rPr>
              <w:t>:getObjectByPath</w:t>
            </w:r>
            <w:r w:rsidRPr="0028524F">
              <w:rPr>
                <w:rFonts w:ascii="Consolas" w:hAnsi="Consolas"/>
                <w:color w:val="0000FF"/>
                <w:sz w:val="16"/>
                <w:szCs w:val="19"/>
                <w:highlight w:val="white"/>
              </w:rPr>
              <w:t>&gt;</w:t>
            </w:r>
          </w:p>
          <w:p w14:paraId="322CBD3E" w14:textId="0F295C2A"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w:t>
            </w:r>
            <w:r>
              <w:rPr>
                <w:rFonts w:ascii="Consolas" w:hAnsi="Consolas"/>
                <w:color w:val="A31515"/>
                <w:sz w:val="16"/>
                <w:szCs w:val="19"/>
                <w:highlight w:val="white"/>
              </w:rPr>
              <w:t>0</w:t>
            </w:r>
            <w:r w:rsidRPr="0028524F">
              <w:rPr>
                <w:rFonts w:ascii="Consolas" w:hAnsi="Consolas"/>
                <w:color w:val="A31515"/>
                <w:sz w:val="16"/>
                <w:szCs w:val="19"/>
                <w:highlight w:val="white"/>
              </w:rPr>
              <w:t>:repositoryId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w:t>
            </w:r>
            <w:r>
              <w:rPr>
                <w:rFonts w:ascii="Consolas" w:hAnsi="Consolas"/>
                <w:color w:val="A31515"/>
                <w:sz w:val="16"/>
                <w:szCs w:val="19"/>
                <w:highlight w:val="white"/>
              </w:rPr>
              <w:t>0</w:t>
            </w:r>
            <w:r w:rsidRPr="0028524F">
              <w:rPr>
                <w:rFonts w:ascii="Consolas" w:hAnsi="Consolas"/>
                <w:color w:val="A31515"/>
                <w:sz w:val="16"/>
                <w:szCs w:val="19"/>
                <w:highlight w:val="white"/>
              </w:rPr>
              <w:t>:repositoryId</w:t>
            </w:r>
            <w:r w:rsidRPr="0028524F">
              <w:rPr>
                <w:rFonts w:ascii="Consolas" w:hAnsi="Consolas"/>
                <w:color w:val="0000FF"/>
                <w:sz w:val="16"/>
                <w:szCs w:val="19"/>
                <w:highlight w:val="white"/>
              </w:rPr>
              <w:t>&gt;</w:t>
            </w:r>
          </w:p>
          <w:p w14:paraId="7964CF75" w14:textId="117F36DD"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w:t>
            </w:r>
            <w:r>
              <w:rPr>
                <w:rFonts w:ascii="Consolas" w:hAnsi="Consolas"/>
                <w:color w:val="A31515"/>
                <w:sz w:val="16"/>
                <w:szCs w:val="19"/>
                <w:highlight w:val="white"/>
              </w:rPr>
              <w:t>0</w:t>
            </w:r>
            <w:r w:rsidRPr="0028524F">
              <w:rPr>
                <w:rFonts w:ascii="Consolas" w:hAnsi="Consolas"/>
                <w:color w:val="A31515"/>
                <w:sz w:val="16"/>
                <w:szCs w:val="19"/>
                <w:highlight w:val="white"/>
              </w:rPr>
              <w:t>:path</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w:t>
            </w:r>
            <w:r w:rsidR="006929DB">
              <w:rPr>
                <w:rFonts w:ascii="Consolas" w:hAnsi="Consolas"/>
                <w:color w:val="000000"/>
                <w:sz w:val="16"/>
                <w:szCs w:val="19"/>
                <w:highlight w:val="white"/>
              </w:rPr>
              <w:t>Existing/Unexsting1/Unexisting2/Target</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w:t>
            </w:r>
            <w:r>
              <w:rPr>
                <w:rFonts w:ascii="Consolas" w:hAnsi="Consolas"/>
                <w:color w:val="A31515"/>
                <w:sz w:val="16"/>
                <w:szCs w:val="19"/>
                <w:highlight w:val="white"/>
              </w:rPr>
              <w:t>0</w:t>
            </w:r>
            <w:r w:rsidRPr="0028524F">
              <w:rPr>
                <w:rFonts w:ascii="Consolas" w:hAnsi="Consolas"/>
                <w:color w:val="A31515"/>
                <w:sz w:val="16"/>
                <w:szCs w:val="19"/>
                <w:highlight w:val="white"/>
              </w:rPr>
              <w:t>:path</w:t>
            </w:r>
            <w:r w:rsidRPr="0028524F">
              <w:rPr>
                <w:rFonts w:ascii="Consolas" w:hAnsi="Consolas"/>
                <w:color w:val="0000FF"/>
                <w:sz w:val="16"/>
                <w:szCs w:val="19"/>
                <w:highlight w:val="white"/>
              </w:rPr>
              <w:t>&gt;</w:t>
            </w:r>
          </w:p>
          <w:p w14:paraId="2B77B6D6" w14:textId="77777777" w:rsidR="004A38A1" w:rsidRPr="00220ACF" w:rsidRDefault="004A38A1" w:rsidP="004A38A1">
            <w:pPr>
              <w:autoSpaceDE w:val="0"/>
              <w:autoSpaceDN w:val="0"/>
              <w:adjustRightInd w:val="0"/>
              <w:spacing w:before="0" w:after="0"/>
              <w:jc w:val="left"/>
              <w:rPr>
                <w:rFonts w:ascii="Consolas" w:hAnsi="Consolas" w:cs="Verdana"/>
                <w:color w:val="0000FF"/>
                <w:sz w:val="16"/>
                <w:szCs w:val="16"/>
                <w:lang w:val="en-US" w:eastAsia="lv-LV"/>
              </w:rPr>
            </w:pPr>
            <w:r>
              <w:rPr>
                <w:rFonts w:ascii="Consolas" w:hAnsi="Consolas" w:cs="Verdana"/>
                <w:color w:val="0000FF"/>
                <w:sz w:val="16"/>
                <w:szCs w:val="16"/>
                <w:lang w:val="en-US" w:eastAsia="lv-LV"/>
              </w:rPr>
              <w:t xml:space="preserve">  </w:t>
            </w:r>
            <w:r w:rsidRPr="00220ACF">
              <w:rPr>
                <w:rFonts w:ascii="Consolas" w:hAnsi="Consolas" w:cs="Verdana"/>
                <w:color w:val="0000FF"/>
                <w:sz w:val="16"/>
                <w:szCs w:val="16"/>
                <w:lang w:val="en-US" w:eastAsia="lv-LV"/>
              </w:rPr>
              <w:t>&lt;</w:t>
            </w:r>
            <w:r w:rsidRPr="00220ACF">
              <w:rPr>
                <w:rFonts w:ascii="Consolas" w:hAnsi="Consolas" w:cs="Verdana"/>
                <w:color w:val="990000"/>
                <w:sz w:val="16"/>
                <w:szCs w:val="16"/>
                <w:lang w:val="en-US" w:eastAsia="lv-LV"/>
              </w:rPr>
              <w:t>ns0:extension</w:t>
            </w:r>
            <w:r w:rsidRPr="00220ACF">
              <w:rPr>
                <w:rFonts w:ascii="Consolas" w:hAnsi="Consolas" w:cs="Verdana"/>
                <w:color w:val="0000FF"/>
                <w:sz w:val="16"/>
                <w:szCs w:val="16"/>
                <w:lang w:val="en-US" w:eastAsia="lv-LV"/>
              </w:rPr>
              <w:t>&gt;</w:t>
            </w:r>
          </w:p>
          <w:p w14:paraId="2AAE08FC" w14:textId="77777777" w:rsidR="004A38A1" w:rsidRPr="00220ACF" w:rsidRDefault="004A38A1" w:rsidP="004A38A1">
            <w:pPr>
              <w:autoSpaceDE w:val="0"/>
              <w:autoSpaceDN w:val="0"/>
              <w:adjustRightInd w:val="0"/>
              <w:spacing w:before="0" w:after="0"/>
              <w:jc w:val="left"/>
              <w:rPr>
                <w:rFonts w:ascii="Consolas" w:hAnsi="Consolas" w:cs="Verdana"/>
                <w:color w:val="0000FF"/>
                <w:sz w:val="16"/>
                <w:szCs w:val="16"/>
                <w:lang w:val="en-US" w:eastAsia="lv-LV"/>
              </w:rPr>
            </w:pPr>
            <w:r>
              <w:rPr>
                <w:rFonts w:ascii="Consolas" w:hAnsi="Consolas" w:cs="Verdana"/>
                <w:color w:val="0000FF"/>
                <w:sz w:val="16"/>
                <w:szCs w:val="16"/>
                <w:lang w:val="en-US" w:eastAsia="lv-LV"/>
              </w:rPr>
              <w:t xml:space="preserve">    </w:t>
            </w:r>
            <w:r w:rsidRPr="00220ACF">
              <w:rPr>
                <w:rFonts w:ascii="Consolas" w:hAnsi="Consolas" w:cs="Verdana"/>
                <w:color w:val="0000FF"/>
                <w:sz w:val="16"/>
                <w:szCs w:val="16"/>
                <w:lang w:val="en-US" w:eastAsia="lv-LV"/>
              </w:rPr>
              <w:t>&lt;</w:t>
            </w:r>
            <w:r w:rsidRPr="00220ACF">
              <w:rPr>
                <w:rFonts w:ascii="Consolas" w:hAnsi="Consolas" w:cs="Verdana"/>
                <w:color w:val="990000"/>
                <w:sz w:val="16"/>
                <w:szCs w:val="16"/>
                <w:lang w:val="en-US" w:eastAsia="lv-LV"/>
              </w:rPr>
              <w:t>ns1:query</w:t>
            </w:r>
            <w:r w:rsidRPr="00220ACF">
              <w:rPr>
                <w:rFonts w:ascii="Consolas" w:hAnsi="Consolas" w:cs="Verdana"/>
                <w:color w:val="0000FF"/>
                <w:sz w:val="16"/>
                <w:szCs w:val="16"/>
                <w:lang w:val="en-US" w:eastAsia="lv-LV"/>
              </w:rPr>
              <w:t>&gt;</w:t>
            </w:r>
          </w:p>
          <w:p w14:paraId="719B6BD5" w14:textId="77777777" w:rsidR="004A38A1" w:rsidRPr="00220ACF" w:rsidRDefault="004A38A1" w:rsidP="004A38A1">
            <w:pPr>
              <w:autoSpaceDE w:val="0"/>
              <w:autoSpaceDN w:val="0"/>
              <w:adjustRightInd w:val="0"/>
              <w:spacing w:before="0" w:after="0"/>
              <w:jc w:val="left"/>
              <w:rPr>
                <w:rFonts w:ascii="Consolas" w:hAnsi="Consolas" w:cs="Verdana"/>
                <w:color w:val="0000FF"/>
                <w:sz w:val="16"/>
                <w:szCs w:val="16"/>
                <w:lang w:val="en-US" w:eastAsia="lv-LV"/>
              </w:rPr>
            </w:pPr>
            <w:r>
              <w:rPr>
                <w:rFonts w:ascii="Consolas" w:hAnsi="Consolas" w:cs="Verdana"/>
                <w:color w:val="0000FF"/>
                <w:sz w:val="16"/>
                <w:szCs w:val="16"/>
                <w:lang w:val="en-US" w:eastAsia="lv-LV"/>
              </w:rPr>
              <w:t xml:space="preserve">      </w:t>
            </w:r>
            <w:r w:rsidRPr="00220ACF">
              <w:rPr>
                <w:rFonts w:ascii="Consolas" w:hAnsi="Consolas" w:cs="Verdana"/>
                <w:color w:val="0000FF"/>
                <w:sz w:val="16"/>
                <w:szCs w:val="16"/>
                <w:lang w:val="en-US" w:eastAsia="lv-LV"/>
              </w:rPr>
              <w:t>&lt;</w:t>
            </w:r>
            <w:r w:rsidRPr="00220ACF">
              <w:rPr>
                <w:rFonts w:ascii="Consolas" w:hAnsi="Consolas" w:cs="Verdana"/>
                <w:color w:val="990000"/>
                <w:sz w:val="16"/>
                <w:szCs w:val="16"/>
                <w:lang w:val="en-US" w:eastAsia="lv-LV"/>
              </w:rPr>
              <w:t>ns1:statement</w:t>
            </w:r>
            <w:r w:rsidRPr="00220ACF">
              <w:rPr>
                <w:rFonts w:ascii="Consolas" w:hAnsi="Consolas" w:cs="Verdana"/>
                <w:color w:val="0000FF"/>
                <w:sz w:val="16"/>
                <w:szCs w:val="16"/>
                <w:lang w:val="en-US" w:eastAsia="lv-LV"/>
              </w:rPr>
              <w:t>&gt;&lt;/</w:t>
            </w:r>
            <w:r w:rsidRPr="00220ACF">
              <w:rPr>
                <w:rFonts w:ascii="Consolas" w:hAnsi="Consolas" w:cs="Verdana"/>
                <w:color w:val="990000"/>
                <w:sz w:val="16"/>
                <w:szCs w:val="16"/>
                <w:lang w:val="en-US" w:eastAsia="lv-LV"/>
              </w:rPr>
              <w:t>ns1:statement</w:t>
            </w:r>
            <w:r w:rsidRPr="00220ACF">
              <w:rPr>
                <w:rFonts w:ascii="Consolas" w:hAnsi="Consolas" w:cs="Verdana"/>
                <w:color w:val="0000FF"/>
                <w:sz w:val="16"/>
                <w:szCs w:val="16"/>
                <w:lang w:val="en-US" w:eastAsia="lv-LV"/>
              </w:rPr>
              <w:t>&gt;</w:t>
            </w:r>
          </w:p>
          <w:p w14:paraId="7284C4BC" w14:textId="77777777" w:rsidR="004A38A1" w:rsidRPr="00220ACF" w:rsidRDefault="004A38A1" w:rsidP="004A38A1">
            <w:pPr>
              <w:autoSpaceDE w:val="0"/>
              <w:autoSpaceDN w:val="0"/>
              <w:adjustRightInd w:val="0"/>
              <w:spacing w:before="0" w:after="0"/>
              <w:jc w:val="left"/>
              <w:rPr>
                <w:rFonts w:ascii="Consolas" w:hAnsi="Consolas" w:cs="Verdana"/>
                <w:color w:val="0000FF"/>
                <w:sz w:val="16"/>
                <w:szCs w:val="16"/>
                <w:lang w:val="en-US" w:eastAsia="lv-LV"/>
              </w:rPr>
            </w:pPr>
            <w:r>
              <w:rPr>
                <w:rFonts w:ascii="Consolas" w:hAnsi="Consolas" w:cs="Verdana"/>
                <w:color w:val="0000FF"/>
                <w:sz w:val="16"/>
                <w:szCs w:val="16"/>
                <w:lang w:val="en-US" w:eastAsia="lv-LV"/>
              </w:rPr>
              <w:t xml:space="preserve">        </w:t>
            </w:r>
            <w:r w:rsidRPr="00220ACF">
              <w:rPr>
                <w:rFonts w:ascii="Consolas" w:hAnsi="Consolas" w:cs="Verdana"/>
                <w:color w:val="0000FF"/>
                <w:sz w:val="16"/>
                <w:szCs w:val="16"/>
                <w:lang w:val="en-US" w:eastAsia="lv-LV"/>
              </w:rPr>
              <w:t>&lt;</w:t>
            </w:r>
            <w:r w:rsidRPr="00220ACF">
              <w:rPr>
                <w:rFonts w:ascii="Consolas" w:hAnsi="Consolas" w:cs="Verdana"/>
                <w:color w:val="990000"/>
                <w:sz w:val="16"/>
                <w:szCs w:val="16"/>
                <w:lang w:val="en-US" w:eastAsia="lv-LV"/>
              </w:rPr>
              <w:t>ns0:createMissingFolders</w:t>
            </w:r>
            <w:r w:rsidRPr="00220ACF">
              <w:rPr>
                <w:rFonts w:ascii="Consolas" w:hAnsi="Consolas" w:cs="Verdana"/>
                <w:color w:val="0000FF"/>
                <w:sz w:val="16"/>
                <w:szCs w:val="16"/>
                <w:lang w:val="en-US" w:eastAsia="lv-LV"/>
              </w:rPr>
              <w:t>&gt;</w:t>
            </w:r>
            <w:r w:rsidRPr="00220ACF">
              <w:rPr>
                <w:rFonts w:ascii="Consolas" w:hAnsi="Consolas" w:cs="Verdana"/>
                <w:b/>
                <w:bCs/>
                <w:sz w:val="16"/>
                <w:szCs w:val="16"/>
                <w:lang w:val="en-US" w:eastAsia="lv-LV"/>
              </w:rPr>
              <w:t>true</w:t>
            </w:r>
            <w:r w:rsidRPr="00220ACF">
              <w:rPr>
                <w:rFonts w:ascii="Consolas" w:hAnsi="Consolas" w:cs="Verdana"/>
                <w:color w:val="0000FF"/>
                <w:sz w:val="16"/>
                <w:szCs w:val="16"/>
                <w:lang w:val="en-US" w:eastAsia="lv-LV"/>
              </w:rPr>
              <w:t>&lt;/</w:t>
            </w:r>
            <w:r w:rsidRPr="00220ACF">
              <w:rPr>
                <w:rFonts w:ascii="Consolas" w:hAnsi="Consolas" w:cs="Verdana"/>
                <w:color w:val="990000"/>
                <w:sz w:val="16"/>
                <w:szCs w:val="16"/>
                <w:lang w:val="en-US" w:eastAsia="lv-LV"/>
              </w:rPr>
              <w:t>ns0:createMissingFolders</w:t>
            </w:r>
            <w:r w:rsidRPr="00220ACF">
              <w:rPr>
                <w:rFonts w:ascii="Consolas" w:hAnsi="Consolas" w:cs="Verdana"/>
                <w:color w:val="0000FF"/>
                <w:sz w:val="16"/>
                <w:szCs w:val="16"/>
                <w:lang w:val="en-US" w:eastAsia="lv-LV"/>
              </w:rPr>
              <w:t>&gt;</w:t>
            </w:r>
          </w:p>
          <w:p w14:paraId="6A7C51F6" w14:textId="77777777" w:rsidR="004A38A1" w:rsidRPr="00220ACF" w:rsidRDefault="004A38A1" w:rsidP="004A38A1">
            <w:pPr>
              <w:autoSpaceDE w:val="0"/>
              <w:autoSpaceDN w:val="0"/>
              <w:adjustRightInd w:val="0"/>
              <w:spacing w:before="0" w:after="0"/>
              <w:jc w:val="left"/>
              <w:rPr>
                <w:rFonts w:ascii="Consolas" w:hAnsi="Consolas" w:cs="Verdana"/>
                <w:color w:val="0000FF"/>
                <w:sz w:val="16"/>
                <w:szCs w:val="16"/>
                <w:lang w:val="en-US" w:eastAsia="lv-LV"/>
              </w:rPr>
            </w:pPr>
            <w:r>
              <w:rPr>
                <w:rFonts w:ascii="Consolas" w:hAnsi="Consolas" w:cs="Verdana"/>
                <w:color w:val="0000FF"/>
                <w:sz w:val="16"/>
                <w:szCs w:val="16"/>
                <w:lang w:val="en-US" w:eastAsia="lv-LV"/>
              </w:rPr>
              <w:t xml:space="preserve">    </w:t>
            </w:r>
            <w:r w:rsidRPr="00220ACF">
              <w:rPr>
                <w:rFonts w:ascii="Consolas" w:hAnsi="Consolas" w:cs="Verdana"/>
                <w:color w:val="0000FF"/>
                <w:sz w:val="16"/>
                <w:szCs w:val="16"/>
                <w:lang w:val="en-US" w:eastAsia="lv-LV"/>
              </w:rPr>
              <w:t>&lt;/</w:t>
            </w:r>
            <w:r w:rsidRPr="00220ACF">
              <w:rPr>
                <w:rFonts w:ascii="Consolas" w:hAnsi="Consolas" w:cs="Verdana"/>
                <w:color w:val="990000"/>
                <w:sz w:val="16"/>
                <w:szCs w:val="16"/>
                <w:lang w:val="en-US" w:eastAsia="lv-LV"/>
              </w:rPr>
              <w:t>ns1:query</w:t>
            </w:r>
            <w:r w:rsidRPr="00220ACF">
              <w:rPr>
                <w:rFonts w:ascii="Consolas" w:hAnsi="Consolas" w:cs="Verdana"/>
                <w:color w:val="0000FF"/>
                <w:sz w:val="16"/>
                <w:szCs w:val="16"/>
                <w:lang w:val="en-US" w:eastAsia="lv-LV"/>
              </w:rPr>
              <w:t>&gt;</w:t>
            </w:r>
          </w:p>
          <w:p w14:paraId="3E613956" w14:textId="77777777" w:rsidR="004A38A1" w:rsidRPr="00220ACF" w:rsidRDefault="004A38A1" w:rsidP="004A38A1">
            <w:pPr>
              <w:autoSpaceDE w:val="0"/>
              <w:autoSpaceDN w:val="0"/>
              <w:adjustRightInd w:val="0"/>
              <w:spacing w:before="0" w:after="0"/>
              <w:jc w:val="left"/>
              <w:rPr>
                <w:rFonts w:ascii="Consolas" w:hAnsi="Consolas" w:cs="Verdana"/>
                <w:color w:val="0000FF"/>
                <w:sz w:val="16"/>
                <w:szCs w:val="16"/>
                <w:lang w:val="en-US" w:eastAsia="lv-LV"/>
              </w:rPr>
            </w:pPr>
            <w:r>
              <w:rPr>
                <w:rFonts w:ascii="Consolas" w:hAnsi="Consolas" w:cs="Verdana"/>
                <w:color w:val="0000FF"/>
                <w:sz w:val="16"/>
                <w:szCs w:val="16"/>
                <w:lang w:val="en-US" w:eastAsia="lv-LV"/>
              </w:rPr>
              <w:t xml:space="preserve">  </w:t>
            </w:r>
            <w:r w:rsidRPr="00220ACF">
              <w:rPr>
                <w:rFonts w:ascii="Consolas" w:hAnsi="Consolas" w:cs="Verdana"/>
                <w:color w:val="0000FF"/>
                <w:sz w:val="16"/>
                <w:szCs w:val="16"/>
                <w:lang w:val="en-US" w:eastAsia="lv-LV"/>
              </w:rPr>
              <w:t>&lt;/</w:t>
            </w:r>
            <w:r w:rsidRPr="00220ACF">
              <w:rPr>
                <w:rFonts w:ascii="Consolas" w:hAnsi="Consolas" w:cs="Verdana"/>
                <w:color w:val="990000"/>
                <w:sz w:val="16"/>
                <w:szCs w:val="16"/>
                <w:lang w:val="en-US" w:eastAsia="lv-LV"/>
              </w:rPr>
              <w:t>ns0:extension</w:t>
            </w:r>
            <w:r w:rsidRPr="00220ACF">
              <w:rPr>
                <w:rFonts w:ascii="Consolas" w:hAnsi="Consolas" w:cs="Verdana"/>
                <w:color w:val="0000FF"/>
                <w:sz w:val="16"/>
                <w:szCs w:val="16"/>
                <w:lang w:val="en-US" w:eastAsia="lv-LV"/>
              </w:rPr>
              <w:t>&gt;</w:t>
            </w:r>
          </w:p>
          <w:p w14:paraId="32E17275"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w:t>
            </w:r>
            <w:r>
              <w:rPr>
                <w:rFonts w:ascii="Consolas" w:hAnsi="Consolas"/>
                <w:color w:val="A31515"/>
                <w:sz w:val="16"/>
                <w:szCs w:val="19"/>
                <w:highlight w:val="white"/>
              </w:rPr>
              <w:t>0</w:t>
            </w:r>
            <w:r w:rsidRPr="0028524F">
              <w:rPr>
                <w:rFonts w:ascii="Consolas" w:hAnsi="Consolas"/>
                <w:color w:val="A31515"/>
                <w:sz w:val="16"/>
                <w:szCs w:val="19"/>
                <w:highlight w:val="white"/>
              </w:rPr>
              <w:t>:getObjectByPath</w:t>
            </w:r>
            <w:r w:rsidRPr="0028524F">
              <w:rPr>
                <w:rFonts w:ascii="Consolas" w:hAnsi="Consolas"/>
                <w:color w:val="0000FF"/>
                <w:sz w:val="16"/>
                <w:szCs w:val="19"/>
                <w:highlight w:val="white"/>
              </w:rPr>
              <w:t>&gt;</w:t>
            </w:r>
          </w:p>
        </w:tc>
      </w:tr>
      <w:tr w:rsidR="004A38A1" w:rsidRPr="00FB2E9C" w14:paraId="09816F07" w14:textId="77777777" w:rsidTr="0095760B">
        <w:tc>
          <w:tcPr>
            <w:tcW w:w="9854" w:type="dxa"/>
            <w:gridSpan w:val="2"/>
            <w:tcBorders>
              <w:bottom w:val="single" w:sz="4" w:space="0" w:color="auto"/>
            </w:tcBorders>
            <w:shd w:val="clear" w:color="auto" w:fill="auto"/>
          </w:tcPr>
          <w:p w14:paraId="681BB1D0" w14:textId="77777777" w:rsidR="004A38A1" w:rsidRPr="00FB2E9C" w:rsidRDefault="004A38A1" w:rsidP="0095760B">
            <w:pPr>
              <w:pStyle w:val="MessageHeader"/>
            </w:pPr>
            <w:r w:rsidRPr="00FB2E9C">
              <w:t>Izvaddati</w:t>
            </w:r>
          </w:p>
        </w:tc>
      </w:tr>
      <w:tr w:rsidR="004A38A1" w:rsidRPr="00FB2E9C" w14:paraId="7285EB7F" w14:textId="77777777" w:rsidTr="004A38A1">
        <w:tc>
          <w:tcPr>
            <w:tcW w:w="9854" w:type="dxa"/>
            <w:gridSpan w:val="2"/>
            <w:tcBorders>
              <w:top w:val="single" w:sz="4" w:space="0" w:color="auto"/>
            </w:tcBorders>
          </w:tcPr>
          <w:p w14:paraId="458D19B0" w14:textId="77777777" w:rsidR="004A38A1" w:rsidRPr="00230858" w:rsidRDefault="004A38A1" w:rsidP="00230858">
            <w:pPr>
              <w:pStyle w:val="Tablebody"/>
            </w:pPr>
            <w:r w:rsidRPr="00230858">
              <w:t>cmisObjectType – objekta dati</w:t>
            </w:r>
          </w:p>
          <w:p w14:paraId="511F4CFA"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264C2499" wp14:editId="5224CBC3">
                  <wp:extent cx="4668233" cy="344291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ObjectByPathResponse.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67645" cy="3442481"/>
                          </a:xfrm>
                          <a:prstGeom prst="rect">
                            <a:avLst/>
                          </a:prstGeom>
                        </pic:spPr>
                      </pic:pic>
                    </a:graphicData>
                  </a:graphic>
                </wp:inline>
              </w:drawing>
            </w:r>
          </w:p>
          <w:p w14:paraId="38D8FD12" w14:textId="77777777" w:rsidR="004A38A1" w:rsidRPr="00FB2E9C" w:rsidRDefault="004A38A1" w:rsidP="004A38A1">
            <w:pPr>
              <w:pStyle w:val="Tablebody"/>
              <w:rPr>
                <w:rFonts w:cs="Times New Roman"/>
              </w:rPr>
            </w:pPr>
            <w:r w:rsidRPr="00FB2E9C">
              <w:rPr>
                <w:rFonts w:cs="Times New Roman"/>
              </w:rPr>
              <w:t>Piemērs:</w:t>
            </w:r>
          </w:p>
          <w:p w14:paraId="777164B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getObjectByPathResponse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5432B89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object</w:t>
            </w:r>
            <w:r w:rsidRPr="0028524F">
              <w:rPr>
                <w:rFonts w:ascii="Consolas" w:hAnsi="Consolas"/>
                <w:color w:val="0000FF"/>
                <w:sz w:val="16"/>
                <w:szCs w:val="19"/>
                <w:highlight w:val="white"/>
              </w:rPr>
              <w:t>&gt;</w:t>
            </w:r>
          </w:p>
          <w:p w14:paraId="38E17F4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properties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3DDDC17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propertyId</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cmis:objectId</w:t>
            </w:r>
            <w:r w:rsidRPr="0028524F">
              <w:rPr>
                <w:rFonts w:ascii="Consolas" w:hAnsi="Consolas"/>
                <w:color w:val="000000"/>
                <w:sz w:val="16"/>
                <w:szCs w:val="19"/>
                <w:highlight w:val="white"/>
              </w:rPr>
              <w: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queryName</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cmis:objectId</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7F5465F8" w14:textId="586865DF"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value</w:t>
            </w:r>
            <w:r w:rsidRPr="0028524F">
              <w:rPr>
                <w:rFonts w:ascii="Consolas" w:hAnsi="Consolas"/>
                <w:color w:val="0000FF"/>
                <w:sz w:val="16"/>
                <w:szCs w:val="19"/>
                <w:highlight w:val="white"/>
              </w:rPr>
              <w:t>&gt;</w:t>
            </w:r>
            <w:r w:rsidR="007835DD" w:rsidRPr="00181BF5">
              <w:rPr>
                <w:rFonts w:ascii="Consolas" w:hAnsi="Consolas"/>
                <w:color w:val="000000"/>
                <w:sz w:val="16"/>
                <w:szCs w:val="19"/>
              </w:rPr>
              <w:t>URN:IVIS:100266:</w:t>
            </w:r>
            <w:r w:rsidR="007835DD">
              <w:rPr>
                <w:rFonts w:ascii="Consolas" w:hAnsi="Consolas"/>
                <w:color w:val="000000"/>
                <w:sz w:val="16"/>
                <w:szCs w:val="19"/>
              </w:rPr>
              <w:t>FLD</w:t>
            </w:r>
            <w:r w:rsidR="007835DD" w:rsidRPr="00181BF5">
              <w:rPr>
                <w:rFonts w:ascii="Consolas" w:hAnsi="Consolas"/>
                <w:color w:val="000000"/>
                <w:sz w:val="16"/>
                <w:szCs w:val="19"/>
              </w:rPr>
              <w:t>-</w:t>
            </w:r>
            <w:r w:rsidR="007835DD">
              <w:rPr>
                <w:rFonts w:ascii="Consolas" w:hAnsi="Consolas"/>
                <w:color w:val="000000"/>
                <w:sz w:val="16"/>
                <w:szCs w:val="19"/>
              </w:rPr>
              <w:t>1234567</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value</w:t>
            </w:r>
            <w:r w:rsidRPr="0028524F">
              <w:rPr>
                <w:rFonts w:ascii="Consolas" w:hAnsi="Consolas"/>
                <w:color w:val="0000FF"/>
                <w:sz w:val="16"/>
                <w:szCs w:val="19"/>
                <w:highlight w:val="white"/>
              </w:rPr>
              <w:t>&gt;</w:t>
            </w:r>
          </w:p>
          <w:p w14:paraId="63D8D693"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propertyId</w:t>
            </w:r>
            <w:r w:rsidRPr="0028524F">
              <w:rPr>
                <w:rFonts w:ascii="Consolas" w:hAnsi="Consolas"/>
                <w:color w:val="0000FF"/>
                <w:sz w:val="16"/>
                <w:szCs w:val="19"/>
                <w:highlight w:val="white"/>
              </w:rPr>
              <w:t>&gt;</w:t>
            </w:r>
          </w:p>
          <w:p w14:paraId="10ACAC6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properties</w:t>
            </w:r>
            <w:r w:rsidRPr="0028524F">
              <w:rPr>
                <w:rFonts w:ascii="Consolas" w:hAnsi="Consolas"/>
                <w:color w:val="0000FF"/>
                <w:sz w:val="16"/>
                <w:szCs w:val="19"/>
                <w:highlight w:val="white"/>
              </w:rPr>
              <w:t>&gt;</w:t>
            </w:r>
          </w:p>
          <w:p w14:paraId="4B5FC86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object</w:t>
            </w:r>
            <w:r w:rsidRPr="0028524F">
              <w:rPr>
                <w:rFonts w:ascii="Consolas" w:hAnsi="Consolas"/>
                <w:color w:val="0000FF"/>
                <w:sz w:val="16"/>
                <w:szCs w:val="19"/>
                <w:highlight w:val="white"/>
              </w:rPr>
              <w:t>&gt;</w:t>
            </w:r>
          </w:p>
          <w:p w14:paraId="34992750"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getObjectByPathResponse</w:t>
            </w:r>
            <w:r w:rsidRPr="0028524F">
              <w:rPr>
                <w:rFonts w:ascii="Consolas" w:hAnsi="Consolas"/>
                <w:color w:val="0000FF"/>
                <w:sz w:val="16"/>
                <w:szCs w:val="19"/>
                <w:highlight w:val="white"/>
              </w:rPr>
              <w:t>&gt;</w:t>
            </w:r>
          </w:p>
        </w:tc>
      </w:tr>
      <w:tr w:rsidR="004A38A1" w:rsidRPr="00FB2E9C" w14:paraId="528EE903" w14:textId="77777777" w:rsidTr="0095760B">
        <w:tc>
          <w:tcPr>
            <w:tcW w:w="9854" w:type="dxa"/>
            <w:gridSpan w:val="2"/>
            <w:tcBorders>
              <w:bottom w:val="single" w:sz="4" w:space="0" w:color="auto"/>
            </w:tcBorders>
            <w:shd w:val="clear" w:color="auto" w:fill="auto"/>
          </w:tcPr>
          <w:p w14:paraId="16A85343" w14:textId="77777777" w:rsidR="004A38A1" w:rsidRPr="00FB2E9C" w:rsidRDefault="004A38A1" w:rsidP="0095760B">
            <w:pPr>
              <w:pStyle w:val="MessageHeader"/>
            </w:pPr>
            <w:r w:rsidRPr="00FB2E9C">
              <w:t>Kļūdas</w:t>
            </w:r>
          </w:p>
        </w:tc>
      </w:tr>
      <w:tr w:rsidR="004A38A1" w:rsidRPr="00FB2E9C" w14:paraId="134AABDA" w14:textId="77777777" w:rsidTr="004A38A1">
        <w:tc>
          <w:tcPr>
            <w:tcW w:w="9854" w:type="dxa"/>
            <w:gridSpan w:val="2"/>
            <w:tcBorders>
              <w:top w:val="single" w:sz="4" w:space="0" w:color="auto"/>
            </w:tcBorders>
          </w:tcPr>
          <w:p w14:paraId="4F8DF05B"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filterNotValid</w:t>
            </w:r>
          </w:p>
        </w:tc>
      </w:tr>
    </w:tbl>
    <w:p w14:paraId="32AF870A" w14:textId="77777777" w:rsidR="004A38A1" w:rsidRPr="0095760B" w:rsidRDefault="004A38A1" w:rsidP="0095760B">
      <w:pPr>
        <w:pStyle w:val="Heading3"/>
      </w:pPr>
      <w:bookmarkStart w:id="338" w:name="_Toc453258263"/>
      <w:bookmarkStart w:id="339" w:name="_Toc481068440"/>
      <w:bookmarkStart w:id="340" w:name="_Ref504769430"/>
      <w:bookmarkStart w:id="341" w:name="_Toc505086998"/>
      <w:r w:rsidRPr="0095760B">
        <w:t>Metode „setContentStream”</w:t>
      </w:r>
      <w:bookmarkEnd w:id="338"/>
      <w:bookmarkEnd w:id="339"/>
      <w:bookmarkEnd w:id="340"/>
      <w:bookmarkEnd w:id="3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6130"/>
      </w:tblGrid>
      <w:tr w:rsidR="004A38A1" w:rsidRPr="00FB2E9C" w14:paraId="2ED0394F" w14:textId="77777777" w:rsidTr="007957C2">
        <w:tc>
          <w:tcPr>
            <w:tcW w:w="2681" w:type="dxa"/>
            <w:tcBorders>
              <w:right w:val="single" w:sz="4" w:space="0" w:color="auto"/>
            </w:tcBorders>
            <w:shd w:val="clear" w:color="auto" w:fill="auto"/>
          </w:tcPr>
          <w:p w14:paraId="12DC50FE" w14:textId="77777777" w:rsidR="004A38A1" w:rsidRPr="00FB2E9C" w:rsidRDefault="004A38A1" w:rsidP="0095760B">
            <w:pPr>
              <w:pStyle w:val="MessageHeader"/>
            </w:pPr>
            <w:r w:rsidRPr="00FB2E9C">
              <w:t>Identifikators</w:t>
            </w:r>
          </w:p>
        </w:tc>
        <w:tc>
          <w:tcPr>
            <w:tcW w:w="6380" w:type="dxa"/>
            <w:tcBorders>
              <w:left w:val="single" w:sz="4" w:space="0" w:color="auto"/>
              <w:bottom w:val="single" w:sz="4" w:space="0" w:color="auto"/>
            </w:tcBorders>
          </w:tcPr>
          <w:p w14:paraId="291BE941" w14:textId="77777777" w:rsidR="004A38A1" w:rsidRPr="00FB2E9C" w:rsidRDefault="004A38A1" w:rsidP="004A38A1">
            <w:pPr>
              <w:pStyle w:val="Tablebody"/>
              <w:rPr>
                <w:rFonts w:cs="Times New Roman"/>
              </w:rPr>
            </w:pPr>
            <w:r w:rsidRPr="00FB2E9C">
              <w:rPr>
                <w:rFonts w:cs="Times New Roman"/>
              </w:rPr>
              <w:t>setContentStream</w:t>
            </w:r>
          </w:p>
        </w:tc>
      </w:tr>
      <w:tr w:rsidR="004A38A1" w:rsidRPr="00FB2E9C" w14:paraId="288FE15A" w14:textId="77777777" w:rsidTr="007957C2">
        <w:tc>
          <w:tcPr>
            <w:tcW w:w="2681" w:type="dxa"/>
            <w:tcBorders>
              <w:right w:val="single" w:sz="4" w:space="0" w:color="auto"/>
            </w:tcBorders>
            <w:shd w:val="clear" w:color="auto" w:fill="auto"/>
          </w:tcPr>
          <w:p w14:paraId="05334540" w14:textId="77777777" w:rsidR="004A38A1" w:rsidRPr="00FB2E9C" w:rsidRDefault="004A38A1" w:rsidP="0095760B">
            <w:pPr>
              <w:pStyle w:val="MessageHeader"/>
            </w:pPr>
            <w:r w:rsidRPr="00FB2E9C">
              <w:t>Nosaukums</w:t>
            </w:r>
          </w:p>
        </w:tc>
        <w:tc>
          <w:tcPr>
            <w:tcW w:w="6380" w:type="dxa"/>
            <w:tcBorders>
              <w:left w:val="single" w:sz="4" w:space="0" w:color="auto"/>
            </w:tcBorders>
          </w:tcPr>
          <w:p w14:paraId="1AF4488C" w14:textId="77777777" w:rsidR="004A38A1" w:rsidRPr="00FB2E9C" w:rsidRDefault="004A38A1" w:rsidP="004A38A1">
            <w:pPr>
              <w:pStyle w:val="Tablebody"/>
              <w:rPr>
                <w:rFonts w:cs="Times New Roman"/>
              </w:rPr>
            </w:pPr>
            <w:r w:rsidRPr="00FB2E9C">
              <w:rPr>
                <w:rFonts w:cs="Times New Roman"/>
              </w:rPr>
              <w:t>Saglabāt datnes saturu</w:t>
            </w:r>
          </w:p>
        </w:tc>
      </w:tr>
      <w:tr w:rsidR="004A38A1" w:rsidRPr="00FB2E9C" w14:paraId="4A9A2253" w14:textId="77777777" w:rsidTr="007957C2">
        <w:tc>
          <w:tcPr>
            <w:tcW w:w="9061" w:type="dxa"/>
            <w:gridSpan w:val="2"/>
            <w:tcBorders>
              <w:bottom w:val="single" w:sz="4" w:space="0" w:color="auto"/>
            </w:tcBorders>
            <w:shd w:val="clear" w:color="auto" w:fill="auto"/>
          </w:tcPr>
          <w:p w14:paraId="32C4FFE7" w14:textId="77777777" w:rsidR="004A38A1" w:rsidRPr="00FB2E9C" w:rsidRDefault="004A38A1" w:rsidP="0095760B">
            <w:pPr>
              <w:pStyle w:val="MessageHeader"/>
            </w:pPr>
            <w:r w:rsidRPr="00FB2E9C">
              <w:t>Ievads</w:t>
            </w:r>
          </w:p>
        </w:tc>
      </w:tr>
      <w:tr w:rsidR="004A38A1" w:rsidRPr="00FB2E9C" w14:paraId="2318F5DF" w14:textId="77777777" w:rsidTr="007957C2">
        <w:tc>
          <w:tcPr>
            <w:tcW w:w="9061" w:type="dxa"/>
            <w:gridSpan w:val="2"/>
            <w:tcBorders>
              <w:top w:val="single" w:sz="4" w:space="0" w:color="auto"/>
            </w:tcBorders>
          </w:tcPr>
          <w:p w14:paraId="1623A917" w14:textId="77777777" w:rsidR="004A38A1" w:rsidRPr="00FB2E9C" w:rsidRDefault="004A38A1" w:rsidP="004A38A1">
            <w:pPr>
              <w:pStyle w:val="Tablebody"/>
              <w:rPr>
                <w:rFonts w:cs="Times New Roman"/>
              </w:rPr>
            </w:pPr>
            <w:r w:rsidRPr="00FB2E9C">
              <w:rPr>
                <w:rFonts w:cs="Times New Roman"/>
              </w:rPr>
              <w:t>Saglabā dokumenta objektā datnes saturu kā bināros datus.</w:t>
            </w:r>
          </w:p>
          <w:p w14:paraId="5E93265C" w14:textId="127293BC" w:rsidR="004A38A1" w:rsidRDefault="004A38A1">
            <w:pPr>
              <w:pStyle w:val="Tablebody"/>
              <w:rPr>
                <w:rFonts w:cs="Times New Roman"/>
              </w:rPr>
            </w:pPr>
            <w:r w:rsidRPr="00FB2E9C">
              <w:rPr>
                <w:rFonts w:cs="Times New Roman"/>
              </w:rPr>
              <w:t xml:space="preserve">Lai nodrošinātos pret iespēju, ka izmainītas tiek vērtības, kas ir mainījušās laika posmā </w:t>
            </w:r>
            <w:r w:rsidR="00187FFE" w:rsidRPr="00FB2E9C">
              <w:rPr>
                <w:rFonts w:cs="Times New Roman"/>
              </w:rPr>
              <w:t>kopš to pēdējās nolasīšanas</w:t>
            </w:r>
            <w:r w:rsidRPr="00FB2E9C">
              <w:rPr>
                <w:rFonts w:cs="Times New Roman"/>
              </w:rPr>
              <w:t xml:space="preserve"> brīža, ir nepieciešams kā ievadparametru nodot objekta izmaiņu talonu, kas paņemts </w:t>
            </w:r>
            <w:r w:rsidR="00187FFE" w:rsidRPr="00FB2E9C">
              <w:rPr>
                <w:rFonts w:cs="Times New Roman"/>
              </w:rPr>
              <w:t>nolasot objekta īpašības</w:t>
            </w:r>
            <w:r w:rsidR="00187FFE">
              <w:rPr>
                <w:rFonts w:cs="Times New Roman"/>
              </w:rPr>
              <w:t xml:space="preserve"> </w:t>
            </w:r>
            <w:r w:rsidR="00187FFE" w:rsidRPr="00FB2E9C">
              <w:rPr>
                <w:rFonts w:cs="Times New Roman"/>
              </w:rPr>
              <w:t>pēdējo reizi</w:t>
            </w:r>
            <w:r w:rsidRPr="00FB2E9C">
              <w:rPr>
                <w:rFonts w:cs="Times New Roman"/>
              </w:rPr>
              <w:t xml:space="preserve">. Gadījumā, ja būs notikušas neparedzētas objekta izmaiņas, talons nebūs derīgs, un metodes izpilde tiks pārtraukta ar kļūdu „updateConflict”. Veiksmīgas izpildes rezultātā tiks atgriezts </w:t>
            </w:r>
            <w:r w:rsidR="00457FB1">
              <w:rPr>
                <w:rFonts w:cs="Times New Roman"/>
              </w:rPr>
              <w:t>aktuālais izmainītā dokumenta identifikators un tā aktuālais</w:t>
            </w:r>
            <w:r w:rsidR="00457FB1" w:rsidRPr="00FB2E9C">
              <w:rPr>
                <w:rFonts w:cs="Times New Roman"/>
              </w:rPr>
              <w:t xml:space="preserve"> </w:t>
            </w:r>
            <w:r w:rsidRPr="00FB2E9C">
              <w:rPr>
                <w:rFonts w:cs="Times New Roman"/>
              </w:rPr>
              <w:t>izmaiņu talons.</w:t>
            </w:r>
          </w:p>
          <w:p w14:paraId="711A9026" w14:textId="30838949" w:rsidR="00A85012" w:rsidRPr="00FB2E9C" w:rsidRDefault="00A85012" w:rsidP="004128CE">
            <w:pPr>
              <w:pStyle w:val="Tablebody"/>
              <w:rPr>
                <w:rFonts w:cs="Times New Roman"/>
              </w:rPr>
            </w:pPr>
            <w:r>
              <w:t>Metodi var izmantot,</w:t>
            </w:r>
            <w:r w:rsidR="00187FFE">
              <w:t xml:space="preserve"> </w:t>
            </w:r>
            <w:r w:rsidRPr="002362DF">
              <w:t xml:space="preserve">ja nepieciešams </w:t>
            </w:r>
            <w:r>
              <w:t>saglabāt</w:t>
            </w:r>
            <w:r w:rsidRPr="002362DF">
              <w:t xml:space="preserve"> </w:t>
            </w:r>
            <w:r>
              <w:t xml:space="preserve">dokumenta </w:t>
            </w:r>
            <w:r w:rsidRPr="002362DF">
              <w:t xml:space="preserve">saturu, kura apmērs ir </w:t>
            </w:r>
            <w:r>
              <w:t>mazāks nekā</w:t>
            </w:r>
            <w:r w:rsidRPr="002362DF">
              <w:t xml:space="preserve"> 10 </w:t>
            </w:r>
            <w:r>
              <w:t>MiB</w:t>
            </w:r>
            <w:r w:rsidRPr="002362DF">
              <w:t>.</w:t>
            </w:r>
          </w:p>
        </w:tc>
      </w:tr>
      <w:tr w:rsidR="004A38A1" w:rsidRPr="00FB2E9C" w14:paraId="1BE47808" w14:textId="77777777" w:rsidTr="007957C2">
        <w:tc>
          <w:tcPr>
            <w:tcW w:w="9061" w:type="dxa"/>
            <w:gridSpan w:val="2"/>
            <w:tcBorders>
              <w:bottom w:val="single" w:sz="4" w:space="0" w:color="auto"/>
            </w:tcBorders>
            <w:shd w:val="clear" w:color="auto" w:fill="auto"/>
          </w:tcPr>
          <w:p w14:paraId="0F9D2D6D" w14:textId="77777777" w:rsidR="004A38A1" w:rsidRPr="00FB2E9C" w:rsidRDefault="004A38A1" w:rsidP="0095760B">
            <w:pPr>
              <w:pStyle w:val="MessageHeader"/>
            </w:pPr>
            <w:r w:rsidRPr="00FB2E9C">
              <w:t>Ievaddati</w:t>
            </w:r>
          </w:p>
        </w:tc>
      </w:tr>
      <w:tr w:rsidR="004A38A1" w:rsidRPr="00FB2E9C" w14:paraId="558643E8" w14:textId="77777777" w:rsidTr="007957C2">
        <w:tc>
          <w:tcPr>
            <w:tcW w:w="9061" w:type="dxa"/>
            <w:gridSpan w:val="2"/>
            <w:tcBorders>
              <w:top w:val="single" w:sz="4" w:space="0" w:color="auto"/>
            </w:tcBorders>
          </w:tcPr>
          <w:p w14:paraId="26DD7EAF" w14:textId="097FF531" w:rsidR="004A38A1" w:rsidRPr="00230858" w:rsidRDefault="00955A4B" w:rsidP="00230858">
            <w:pPr>
              <w:pStyle w:val="TableListBullet"/>
            </w:pPr>
            <w:r>
              <w:t>repositoryId – repozitorija identifikatora URN, obligāts;</w:t>
            </w:r>
          </w:p>
          <w:p w14:paraId="1A51C6C2" w14:textId="77777777" w:rsidR="004A38A1" w:rsidRPr="00230858" w:rsidRDefault="004A38A1" w:rsidP="00230858">
            <w:pPr>
              <w:pStyle w:val="TableListBullet"/>
            </w:pPr>
            <w:r w:rsidRPr="00230858">
              <w:t>objectId – dokumenta identifikators – obligāts;</w:t>
            </w:r>
          </w:p>
          <w:p w14:paraId="4E42C962" w14:textId="77777777" w:rsidR="004A38A1" w:rsidRPr="00230858" w:rsidRDefault="004A38A1" w:rsidP="00230858">
            <w:pPr>
              <w:pStyle w:val="TableListBullet"/>
            </w:pPr>
            <w:r w:rsidRPr="00230858">
              <w:t>overwriteFlag – pazīme, vai pārrakstīt esošo contentStream;</w:t>
            </w:r>
          </w:p>
          <w:p w14:paraId="73348453" w14:textId="77777777" w:rsidR="004A38A1" w:rsidRPr="00230858" w:rsidRDefault="004A38A1" w:rsidP="00230858">
            <w:pPr>
              <w:pStyle w:val="TableListBullet"/>
            </w:pPr>
            <w:r w:rsidRPr="00230858">
              <w:t>changeToken – izmaiņu talons - obligāts;</w:t>
            </w:r>
          </w:p>
          <w:p w14:paraId="40C5482F" w14:textId="77777777" w:rsidR="004A38A1" w:rsidRPr="00230858" w:rsidRDefault="004A38A1" w:rsidP="00230858">
            <w:pPr>
              <w:pStyle w:val="TableListBullet"/>
            </w:pPr>
            <w:r w:rsidRPr="00230858">
              <w:t>contentStream – dokumenta binārie dati;</w:t>
            </w:r>
          </w:p>
          <w:p w14:paraId="6B6EF96E" w14:textId="77777777" w:rsidR="004A38A1" w:rsidRPr="00FB2E9C" w:rsidRDefault="004A38A1" w:rsidP="00230858">
            <w:pPr>
              <w:pStyle w:val="TableListBullet"/>
            </w:pPr>
            <w:r w:rsidRPr="00230858">
              <w:t>extension – elements papildus datiem, specifiskai repozitorija vai programmatūras realizācijai. Šajā metodē elementa vērtība un/vai tā struktūra tiek ignorēta: null</w:t>
            </w:r>
            <w:r w:rsidRPr="00FB2E9C">
              <w:t>.</w:t>
            </w:r>
          </w:p>
          <w:p w14:paraId="1B63E04F"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68A9CAEF" wp14:editId="54DB1D85">
                  <wp:extent cx="4643568" cy="35065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png"/>
                          <pic:cNvPicPr/>
                        </pic:nvPicPr>
                        <pic:blipFill>
                          <a:blip r:embed="rId87">
                            <a:extLst>
                              <a:ext uri="{28A0092B-C50C-407E-A947-70E740481C1C}">
                                <a14:useLocalDpi xmlns:a14="http://schemas.microsoft.com/office/drawing/2010/main" val="0"/>
                              </a:ext>
                            </a:extLst>
                          </a:blip>
                          <a:stretch>
                            <a:fillRect/>
                          </a:stretch>
                        </pic:blipFill>
                        <pic:spPr>
                          <a:xfrm>
                            <a:off x="0" y="0"/>
                            <a:ext cx="4645399" cy="3507908"/>
                          </a:xfrm>
                          <a:prstGeom prst="rect">
                            <a:avLst/>
                          </a:prstGeom>
                        </pic:spPr>
                      </pic:pic>
                    </a:graphicData>
                  </a:graphic>
                </wp:inline>
              </w:drawing>
            </w:r>
          </w:p>
          <w:p w14:paraId="61A0E72D" w14:textId="77777777" w:rsidR="004A38A1" w:rsidRPr="00FB2E9C" w:rsidRDefault="004A38A1" w:rsidP="004A38A1">
            <w:pPr>
              <w:pStyle w:val="Tablebody"/>
              <w:rPr>
                <w:rFonts w:cs="Times New Roman"/>
              </w:rPr>
            </w:pPr>
            <w:r w:rsidRPr="00FB2E9C">
              <w:rPr>
                <w:rFonts w:cs="Times New Roman"/>
              </w:rPr>
              <w:t>Piemērs:</w:t>
            </w:r>
          </w:p>
          <w:p w14:paraId="74D1973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ns:setContentStream</w:t>
            </w:r>
            <w:r w:rsidRPr="0028524F">
              <w:rPr>
                <w:rFonts w:ascii="Consolas" w:hAnsi="Consolas"/>
                <w:color w:val="0000FF"/>
                <w:sz w:val="16"/>
                <w:szCs w:val="19"/>
                <w:highlight w:val="white"/>
              </w:rPr>
              <w:t>&gt;</w:t>
            </w:r>
          </w:p>
          <w:p w14:paraId="27A21795" w14:textId="5EBBB7B9"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106F6E72" w14:textId="0CEE20E3"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r w:rsidR="00D92967" w:rsidRPr="00181BF5">
              <w:rPr>
                <w:rFonts w:ascii="Consolas" w:hAnsi="Consolas"/>
                <w:color w:val="000000"/>
                <w:sz w:val="16"/>
                <w:szCs w:val="19"/>
              </w:rPr>
              <w:t>URN:IVIS:100266:</w:t>
            </w:r>
            <w:r w:rsidR="00D92967">
              <w:rPr>
                <w:rFonts w:ascii="Consolas" w:hAnsi="Consolas"/>
                <w:color w:val="000000"/>
                <w:sz w:val="16"/>
                <w:szCs w:val="19"/>
              </w:rPr>
              <w:t>DOC</w:t>
            </w:r>
            <w:r w:rsidR="00D92967" w:rsidRPr="00181BF5">
              <w:rPr>
                <w:rFonts w:ascii="Consolas" w:hAnsi="Consolas"/>
                <w:color w:val="000000"/>
                <w:sz w:val="16"/>
                <w:szCs w:val="19"/>
              </w:rPr>
              <w:t>-</w:t>
            </w:r>
            <w:r w:rsidR="00D92967">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p>
          <w:p w14:paraId="1DECD18D"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ns:overwriteFlag</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false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ns:overwriteFlag</w:t>
            </w:r>
            <w:r w:rsidRPr="0028524F">
              <w:rPr>
                <w:rFonts w:ascii="Consolas" w:hAnsi="Consolas"/>
                <w:color w:val="0000FF"/>
                <w:sz w:val="16"/>
                <w:szCs w:val="19"/>
                <w:highlight w:val="white"/>
              </w:rPr>
              <w:t>&gt;</w:t>
            </w:r>
          </w:p>
          <w:p w14:paraId="212FC24D"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ns:changeToken</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ns:changeToken</w:t>
            </w:r>
            <w:r w:rsidRPr="0028524F">
              <w:rPr>
                <w:rFonts w:ascii="Consolas" w:hAnsi="Consolas"/>
                <w:color w:val="0000FF"/>
                <w:sz w:val="16"/>
                <w:szCs w:val="19"/>
                <w:highlight w:val="white"/>
              </w:rPr>
              <w:t>&gt;</w:t>
            </w:r>
          </w:p>
          <w:p w14:paraId="403DC0AA"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ns:contentStream</w:t>
            </w:r>
            <w:r w:rsidRPr="0028524F">
              <w:rPr>
                <w:rFonts w:ascii="Consolas" w:hAnsi="Consolas"/>
                <w:color w:val="0000FF"/>
                <w:sz w:val="16"/>
                <w:szCs w:val="19"/>
                <w:highlight w:val="white"/>
              </w:rPr>
              <w:t>&gt;</w:t>
            </w:r>
          </w:p>
          <w:p w14:paraId="1C15188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ns:filename</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jaunsDokuments.txt</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ns:filename</w:t>
            </w:r>
            <w:r w:rsidRPr="0028524F">
              <w:rPr>
                <w:rFonts w:ascii="Consolas" w:hAnsi="Consolas"/>
                <w:color w:val="0000FF"/>
                <w:sz w:val="16"/>
                <w:szCs w:val="19"/>
                <w:highlight w:val="white"/>
              </w:rPr>
              <w:t>&gt;</w:t>
            </w:r>
          </w:p>
          <w:p w14:paraId="705B5DB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ns:stream</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SmF1bnMgRG9rdW1lbnRz</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ns:stream</w:t>
            </w:r>
            <w:r w:rsidRPr="0028524F">
              <w:rPr>
                <w:rFonts w:ascii="Consolas" w:hAnsi="Consolas"/>
                <w:color w:val="0000FF"/>
                <w:sz w:val="16"/>
                <w:szCs w:val="19"/>
                <w:highlight w:val="white"/>
              </w:rPr>
              <w:t>&gt;</w:t>
            </w:r>
          </w:p>
          <w:p w14:paraId="7C2731C8"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ns:contentStream</w:t>
            </w:r>
            <w:r w:rsidRPr="0028524F">
              <w:rPr>
                <w:rFonts w:ascii="Consolas" w:hAnsi="Consolas"/>
                <w:color w:val="0000FF"/>
                <w:sz w:val="16"/>
                <w:szCs w:val="19"/>
                <w:highlight w:val="white"/>
              </w:rPr>
              <w:t>&gt;</w:t>
            </w:r>
          </w:p>
          <w:p w14:paraId="06ADD30D"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ns:setContentStream</w:t>
            </w:r>
            <w:r w:rsidRPr="0028524F">
              <w:rPr>
                <w:rFonts w:ascii="Consolas" w:hAnsi="Consolas"/>
                <w:color w:val="0000FF"/>
                <w:sz w:val="16"/>
                <w:szCs w:val="19"/>
                <w:highlight w:val="white"/>
              </w:rPr>
              <w:t>&gt;</w:t>
            </w:r>
          </w:p>
        </w:tc>
      </w:tr>
      <w:tr w:rsidR="004A38A1" w:rsidRPr="00FB2E9C" w14:paraId="51378679" w14:textId="77777777" w:rsidTr="007957C2">
        <w:tc>
          <w:tcPr>
            <w:tcW w:w="9061" w:type="dxa"/>
            <w:gridSpan w:val="2"/>
            <w:tcBorders>
              <w:bottom w:val="single" w:sz="4" w:space="0" w:color="auto"/>
            </w:tcBorders>
            <w:shd w:val="clear" w:color="auto" w:fill="auto"/>
          </w:tcPr>
          <w:p w14:paraId="1AE7FF3D" w14:textId="77777777" w:rsidR="004A38A1" w:rsidRPr="00FB2E9C" w:rsidRDefault="004A38A1" w:rsidP="0095760B">
            <w:pPr>
              <w:pStyle w:val="MessageHeader"/>
            </w:pPr>
            <w:r w:rsidRPr="00FB2E9C">
              <w:t>Izvaddati</w:t>
            </w:r>
          </w:p>
        </w:tc>
      </w:tr>
      <w:tr w:rsidR="004A38A1" w:rsidRPr="00FB2E9C" w14:paraId="6B05261C" w14:textId="77777777" w:rsidTr="007957C2">
        <w:tc>
          <w:tcPr>
            <w:tcW w:w="9061" w:type="dxa"/>
            <w:gridSpan w:val="2"/>
            <w:tcBorders>
              <w:top w:val="single" w:sz="4" w:space="0" w:color="auto"/>
            </w:tcBorders>
          </w:tcPr>
          <w:p w14:paraId="5A2EBC74" w14:textId="77777777" w:rsidR="004A38A1" w:rsidRPr="00230858" w:rsidRDefault="004A38A1" w:rsidP="00230858">
            <w:pPr>
              <w:pStyle w:val="TableListBullet"/>
            </w:pPr>
            <w:r w:rsidRPr="00230858">
              <w:t>objectId – dokumenta, kam saglabāts contentStream, identifikators;</w:t>
            </w:r>
          </w:p>
          <w:p w14:paraId="4E008894" w14:textId="77777777" w:rsidR="004A38A1" w:rsidRPr="00230858" w:rsidRDefault="004A38A1" w:rsidP="00230858">
            <w:pPr>
              <w:pStyle w:val="TableListBullet"/>
            </w:pPr>
            <w:r w:rsidRPr="00230858">
              <w:t>changeToken – izmainītā objekta izmaiņu talons;</w:t>
            </w:r>
          </w:p>
          <w:p w14:paraId="058478D3" w14:textId="77777777" w:rsidR="004A38A1" w:rsidRPr="00230858" w:rsidRDefault="004A38A1" w:rsidP="00230858">
            <w:pPr>
              <w:pStyle w:val="TableListBullet"/>
            </w:pPr>
            <w:r w:rsidRPr="00230858">
              <w:t>extension – vienmēr null.</w:t>
            </w:r>
          </w:p>
          <w:p w14:paraId="461BEF13" w14:textId="77777777" w:rsidR="004A38A1" w:rsidRPr="00FB2E9C" w:rsidRDefault="004A38A1" w:rsidP="004A38A1">
            <w:pPr>
              <w:pStyle w:val="Tablebody"/>
              <w:rPr>
                <w:rFonts w:cs="Times New Roman"/>
              </w:rPr>
            </w:pPr>
            <w:r w:rsidRPr="00FB2E9C">
              <w:rPr>
                <w:rFonts w:cs="Times New Roman"/>
                <w:noProof/>
                <w:lang w:eastAsia="lv-LV"/>
              </w:rPr>
              <w:drawing>
                <wp:inline distT="0" distB="0" distL="0" distR="0" wp14:anchorId="75086A54" wp14:editId="5EE411C0">
                  <wp:extent cx="5883965" cy="1467023"/>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Response.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81683" cy="1466454"/>
                          </a:xfrm>
                          <a:prstGeom prst="rect">
                            <a:avLst/>
                          </a:prstGeom>
                        </pic:spPr>
                      </pic:pic>
                    </a:graphicData>
                  </a:graphic>
                </wp:inline>
              </w:drawing>
            </w:r>
          </w:p>
          <w:p w14:paraId="38AF7D20" w14:textId="77777777" w:rsidR="004A38A1" w:rsidRPr="00FB2E9C" w:rsidRDefault="004A38A1" w:rsidP="004A38A1">
            <w:pPr>
              <w:pStyle w:val="Tablebody"/>
              <w:rPr>
                <w:rFonts w:cs="Times New Roman"/>
              </w:rPr>
            </w:pPr>
            <w:r w:rsidRPr="00FB2E9C">
              <w:rPr>
                <w:rFonts w:cs="Times New Roman"/>
              </w:rPr>
              <w:t>Piemērs:</w:t>
            </w:r>
          </w:p>
          <w:p w14:paraId="3F600A9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setContentStreamResponse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628243A0" w14:textId="26704DE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r w:rsidR="002C64D5" w:rsidRPr="00181BF5">
              <w:rPr>
                <w:rFonts w:ascii="Consolas" w:hAnsi="Consolas"/>
                <w:color w:val="000000"/>
                <w:sz w:val="16"/>
                <w:szCs w:val="19"/>
              </w:rPr>
              <w:t>URN:IVIS:100266:</w:t>
            </w:r>
            <w:r w:rsidR="002C64D5">
              <w:rPr>
                <w:rFonts w:ascii="Consolas" w:hAnsi="Consolas"/>
                <w:color w:val="000000"/>
                <w:sz w:val="16"/>
                <w:szCs w:val="19"/>
              </w:rPr>
              <w:t>DOC</w:t>
            </w:r>
            <w:r w:rsidR="002C64D5" w:rsidRPr="00181BF5">
              <w:rPr>
                <w:rFonts w:ascii="Consolas" w:hAnsi="Consolas"/>
                <w:color w:val="000000"/>
                <w:sz w:val="16"/>
                <w:szCs w:val="19"/>
              </w:rPr>
              <w:t>-</w:t>
            </w:r>
            <w:r w:rsidR="002C64D5">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p>
          <w:p w14:paraId="3A6940F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changeToken</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2</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changeToken</w:t>
            </w:r>
            <w:r w:rsidRPr="0028524F">
              <w:rPr>
                <w:rFonts w:ascii="Consolas" w:hAnsi="Consolas"/>
                <w:color w:val="0000FF"/>
                <w:sz w:val="16"/>
                <w:szCs w:val="19"/>
                <w:highlight w:val="white"/>
              </w:rPr>
              <w:t>&gt;</w:t>
            </w:r>
          </w:p>
          <w:p w14:paraId="72EF316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xsi:nil</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true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&gt;</w:t>
            </w:r>
          </w:p>
          <w:p w14:paraId="5D463FA9"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setContentStreamResponse</w:t>
            </w:r>
            <w:r w:rsidRPr="0028524F">
              <w:rPr>
                <w:rFonts w:ascii="Consolas" w:hAnsi="Consolas"/>
                <w:color w:val="0000FF"/>
                <w:sz w:val="16"/>
                <w:szCs w:val="19"/>
                <w:highlight w:val="white"/>
              </w:rPr>
              <w:t>&gt;</w:t>
            </w:r>
          </w:p>
        </w:tc>
      </w:tr>
      <w:tr w:rsidR="004A38A1" w:rsidRPr="00FB2E9C" w14:paraId="2ADF6035" w14:textId="77777777" w:rsidTr="007957C2">
        <w:tc>
          <w:tcPr>
            <w:tcW w:w="9061" w:type="dxa"/>
            <w:gridSpan w:val="2"/>
            <w:tcBorders>
              <w:bottom w:val="single" w:sz="4" w:space="0" w:color="auto"/>
            </w:tcBorders>
            <w:shd w:val="clear" w:color="auto" w:fill="auto"/>
          </w:tcPr>
          <w:p w14:paraId="3F93F9B5" w14:textId="77777777" w:rsidR="004A38A1" w:rsidRPr="00FB2E9C" w:rsidRDefault="004A38A1" w:rsidP="0095760B">
            <w:pPr>
              <w:pStyle w:val="MessageHeader"/>
            </w:pPr>
            <w:r w:rsidRPr="00FB2E9C">
              <w:t>Kļūdas</w:t>
            </w:r>
          </w:p>
        </w:tc>
      </w:tr>
      <w:tr w:rsidR="004A38A1" w:rsidRPr="00FB2E9C" w14:paraId="3A812F36" w14:textId="77777777" w:rsidTr="007957C2">
        <w:tc>
          <w:tcPr>
            <w:tcW w:w="9061" w:type="dxa"/>
            <w:gridSpan w:val="2"/>
            <w:tcBorders>
              <w:top w:val="single" w:sz="4" w:space="0" w:color="auto"/>
            </w:tcBorders>
          </w:tcPr>
          <w:p w14:paraId="567AA7B8" w14:textId="77777777" w:rsidR="004A38A1" w:rsidRPr="00FB2E9C" w:rsidRDefault="004A38A1" w:rsidP="004A38A1">
            <w:pPr>
              <w:pStyle w:val="Tablebody"/>
              <w:rPr>
                <w:rFonts w:cs="Times New Roman"/>
              </w:rPr>
            </w:pPr>
            <w:r w:rsidRPr="00FB2E9C">
              <w:rPr>
                <w:rFonts w:cs="Times New Roman"/>
              </w:rPr>
              <w:t xml:space="preserve">permissionDenied, runtime, storage, invalidArgument, objectNotFound, streamNotSupported, versioning, contentAlreadyExists, updateConflict, </w:t>
            </w:r>
          </w:p>
        </w:tc>
      </w:tr>
    </w:tbl>
    <w:p w14:paraId="4D5E249E" w14:textId="77777777" w:rsidR="007957C2" w:rsidRPr="0095760B" w:rsidRDefault="007957C2" w:rsidP="007957C2">
      <w:pPr>
        <w:pStyle w:val="Heading3"/>
      </w:pPr>
      <w:bookmarkStart w:id="342" w:name="_Toc505086999"/>
      <w:bookmarkStart w:id="343" w:name="_Toc453258264"/>
      <w:bookmarkStart w:id="344" w:name="_Toc481068441"/>
      <w:r w:rsidRPr="0095760B">
        <w:t>Metode „</w:t>
      </w:r>
      <w:r>
        <w:t>append</w:t>
      </w:r>
      <w:r w:rsidRPr="0095760B">
        <w:t>ContentStream”</w:t>
      </w:r>
      <w:bookmarkEnd w:id="3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6431"/>
      </w:tblGrid>
      <w:tr w:rsidR="007957C2" w:rsidRPr="00FB2E9C" w14:paraId="1EEF3796" w14:textId="77777777" w:rsidTr="008F031C">
        <w:tc>
          <w:tcPr>
            <w:tcW w:w="2802" w:type="dxa"/>
            <w:tcBorders>
              <w:right w:val="single" w:sz="4" w:space="0" w:color="auto"/>
            </w:tcBorders>
            <w:shd w:val="clear" w:color="auto" w:fill="auto"/>
          </w:tcPr>
          <w:p w14:paraId="2FAFA188" w14:textId="77777777" w:rsidR="007957C2" w:rsidRPr="00FB2E9C" w:rsidRDefault="007957C2" w:rsidP="008F031C">
            <w:pPr>
              <w:pStyle w:val="MessageHeader"/>
            </w:pPr>
            <w:r w:rsidRPr="00FB2E9C">
              <w:t>Identifikators</w:t>
            </w:r>
          </w:p>
        </w:tc>
        <w:tc>
          <w:tcPr>
            <w:tcW w:w="7052" w:type="dxa"/>
            <w:tcBorders>
              <w:left w:val="single" w:sz="4" w:space="0" w:color="auto"/>
              <w:bottom w:val="single" w:sz="4" w:space="0" w:color="auto"/>
            </w:tcBorders>
          </w:tcPr>
          <w:p w14:paraId="7FD4B9F7" w14:textId="77777777" w:rsidR="007957C2" w:rsidRPr="00FB2E9C" w:rsidRDefault="007957C2" w:rsidP="008F031C">
            <w:pPr>
              <w:pStyle w:val="Tablebody"/>
              <w:rPr>
                <w:rFonts w:cs="Times New Roman"/>
              </w:rPr>
            </w:pPr>
            <w:r>
              <w:rPr>
                <w:rFonts w:cs="Times New Roman"/>
              </w:rPr>
              <w:t>append</w:t>
            </w:r>
            <w:r w:rsidRPr="00FB2E9C">
              <w:rPr>
                <w:rFonts w:cs="Times New Roman"/>
              </w:rPr>
              <w:t>ContentStream</w:t>
            </w:r>
          </w:p>
        </w:tc>
      </w:tr>
      <w:tr w:rsidR="007957C2" w:rsidRPr="002503E7" w14:paraId="2939D683" w14:textId="77777777" w:rsidTr="008F031C">
        <w:tc>
          <w:tcPr>
            <w:tcW w:w="2802" w:type="dxa"/>
            <w:tcBorders>
              <w:right w:val="single" w:sz="4" w:space="0" w:color="auto"/>
            </w:tcBorders>
            <w:shd w:val="clear" w:color="auto" w:fill="auto"/>
          </w:tcPr>
          <w:p w14:paraId="5A343CE6" w14:textId="77777777" w:rsidR="007957C2" w:rsidRPr="002503E7" w:rsidRDefault="007957C2" w:rsidP="008F031C">
            <w:pPr>
              <w:pStyle w:val="MessageHeader"/>
              <w:rPr>
                <w:highlight w:val="yellow"/>
              </w:rPr>
            </w:pPr>
            <w:r w:rsidRPr="002503E7">
              <w:t>Nosaukums</w:t>
            </w:r>
          </w:p>
        </w:tc>
        <w:tc>
          <w:tcPr>
            <w:tcW w:w="7052" w:type="dxa"/>
            <w:tcBorders>
              <w:left w:val="single" w:sz="4" w:space="0" w:color="auto"/>
            </w:tcBorders>
          </w:tcPr>
          <w:p w14:paraId="2111215E" w14:textId="10183A10" w:rsidR="007957C2" w:rsidRPr="002503E7" w:rsidRDefault="007957C2" w:rsidP="008F031C">
            <w:pPr>
              <w:pStyle w:val="Tablebody"/>
              <w:rPr>
                <w:rFonts w:cs="Times New Roman"/>
                <w:highlight w:val="yellow"/>
              </w:rPr>
            </w:pPr>
            <w:r w:rsidRPr="00C0559D">
              <w:rPr>
                <w:rFonts w:cs="Times New Roman"/>
              </w:rPr>
              <w:t xml:space="preserve">Saglabāt </w:t>
            </w:r>
            <w:r w:rsidR="00EB1A5F" w:rsidRPr="00C0559D">
              <w:rPr>
                <w:rFonts w:cs="Times New Roman"/>
              </w:rPr>
              <w:t xml:space="preserve">vai papildināt </w:t>
            </w:r>
            <w:r w:rsidRPr="00C0559D">
              <w:rPr>
                <w:rFonts w:cs="Times New Roman"/>
              </w:rPr>
              <w:t>datnes saturu</w:t>
            </w:r>
          </w:p>
        </w:tc>
      </w:tr>
      <w:tr w:rsidR="007957C2" w:rsidRPr="002503E7" w14:paraId="7F855151" w14:textId="77777777" w:rsidTr="008F031C">
        <w:tc>
          <w:tcPr>
            <w:tcW w:w="9854" w:type="dxa"/>
            <w:gridSpan w:val="2"/>
            <w:tcBorders>
              <w:bottom w:val="single" w:sz="4" w:space="0" w:color="auto"/>
            </w:tcBorders>
            <w:shd w:val="clear" w:color="auto" w:fill="auto"/>
          </w:tcPr>
          <w:p w14:paraId="2AE71E62" w14:textId="77777777" w:rsidR="007957C2" w:rsidRPr="002503E7" w:rsidRDefault="007957C2" w:rsidP="008F031C">
            <w:pPr>
              <w:pStyle w:val="MessageHeader"/>
              <w:rPr>
                <w:highlight w:val="yellow"/>
              </w:rPr>
            </w:pPr>
            <w:r w:rsidRPr="002503E7">
              <w:t>Ievads</w:t>
            </w:r>
          </w:p>
        </w:tc>
      </w:tr>
      <w:tr w:rsidR="007957C2" w:rsidRPr="002503E7" w14:paraId="42288E9E" w14:textId="77777777" w:rsidTr="008F031C">
        <w:tc>
          <w:tcPr>
            <w:tcW w:w="9854" w:type="dxa"/>
            <w:gridSpan w:val="2"/>
            <w:tcBorders>
              <w:top w:val="single" w:sz="4" w:space="0" w:color="auto"/>
            </w:tcBorders>
          </w:tcPr>
          <w:p w14:paraId="388D87B6" w14:textId="5F68F5BC" w:rsidR="007957C2" w:rsidRPr="00C0559D" w:rsidRDefault="007957C2" w:rsidP="008F031C">
            <w:pPr>
              <w:pStyle w:val="Tablebody"/>
              <w:rPr>
                <w:rFonts w:cs="Times New Roman"/>
              </w:rPr>
            </w:pPr>
            <w:r w:rsidRPr="00C0559D">
              <w:rPr>
                <w:rFonts w:cs="Times New Roman"/>
              </w:rPr>
              <w:t xml:space="preserve">Saglabā </w:t>
            </w:r>
            <w:r w:rsidR="00867690" w:rsidRPr="00C0559D">
              <w:rPr>
                <w:rFonts w:cs="Times New Roman"/>
              </w:rPr>
              <w:t xml:space="preserve">vai papildina </w:t>
            </w:r>
            <w:r w:rsidRPr="00C0559D">
              <w:rPr>
                <w:rFonts w:cs="Times New Roman"/>
              </w:rPr>
              <w:t>dokumenta objektā datnes saturu kā bināros datus.</w:t>
            </w:r>
          </w:p>
          <w:p w14:paraId="289C318D" w14:textId="287E3A57" w:rsidR="007957C2" w:rsidRDefault="007957C2" w:rsidP="008F031C">
            <w:pPr>
              <w:pStyle w:val="Tablebody"/>
              <w:rPr>
                <w:rFonts w:cs="Times New Roman"/>
              </w:rPr>
            </w:pPr>
            <w:r w:rsidRPr="00C0559D">
              <w:rPr>
                <w:rFonts w:cs="Times New Roman"/>
              </w:rPr>
              <w:t>Lai nodrošinātos pret iespēju, ka izmainītas tiek vērtības, kas ir mainījušās laika posmā kopš to pēdējās nolasīšanas brīža, ir nepieciešams kā ievadparametru nodot objekta izmaiņu talonu, kas paņemts</w:t>
            </w:r>
            <w:r w:rsidR="004269BC" w:rsidRPr="00C0559D">
              <w:rPr>
                <w:rFonts w:cs="Times New Roman"/>
              </w:rPr>
              <w:t>,</w:t>
            </w:r>
            <w:r w:rsidRPr="00C0559D">
              <w:rPr>
                <w:rFonts w:cs="Times New Roman"/>
              </w:rPr>
              <w:t xml:space="preserve"> nolasot objekta īpašības pēdējo reizi. Gadījumā, ja būs notikušas neparedzētas objekta izmaiņas, talons nebūs derīgs, un metodes izpilde tiks pārtraukta ar kļūdu „updateConflict”. Veiksmīgas izpildes rezultātā tiks atgriezts aktuālais izmainītā dokumenta identifikators un tā aktuālais izmaiņu talons.</w:t>
            </w:r>
            <w:r w:rsidR="004269BC">
              <w:rPr>
                <w:rFonts w:cs="Times New Roman"/>
              </w:rPr>
              <w:t xml:space="preserve"> Šī brīža realizācija neparedz dokumenta identifikatora (versijas) maiņu, tāpēc izvadē vienmēr tiks </w:t>
            </w:r>
            <w:r w:rsidR="005B0AC8">
              <w:rPr>
                <w:rFonts w:cs="Times New Roman"/>
              </w:rPr>
              <w:t>i</w:t>
            </w:r>
            <w:r w:rsidR="00387A65">
              <w:rPr>
                <w:rFonts w:cs="Times New Roman"/>
              </w:rPr>
              <w:t>zvadīts</w:t>
            </w:r>
            <w:r w:rsidR="004269BC">
              <w:rPr>
                <w:rFonts w:cs="Times New Roman"/>
              </w:rPr>
              <w:t xml:space="preserve"> ievaddatos saņemtais identifikators.</w:t>
            </w:r>
          </w:p>
          <w:p w14:paraId="2E47B0E8" w14:textId="3982921D" w:rsidR="004F783E" w:rsidRPr="00094FBC" w:rsidRDefault="004F783E" w:rsidP="008F031C">
            <w:pPr>
              <w:pStyle w:val="Tablebody"/>
              <w:rPr>
                <w:rFonts w:cs="Times New Roman"/>
              </w:rPr>
            </w:pPr>
            <w:r w:rsidRPr="00094FBC">
              <w:rPr>
                <w:rFonts w:cs="Times New Roman"/>
              </w:rPr>
              <w:t>Ja</w:t>
            </w:r>
            <w:r w:rsidR="00D409E2">
              <w:rPr>
                <w:rFonts w:cs="Times New Roman"/>
              </w:rPr>
              <w:t xml:space="preserve"> pirms šīs metodes izsaukšanas</w:t>
            </w:r>
            <w:r w:rsidRPr="00094FBC">
              <w:rPr>
                <w:rFonts w:cs="Times New Roman"/>
              </w:rPr>
              <w:t xml:space="preserve"> dokumentam nav bināro datu, tad:</w:t>
            </w:r>
          </w:p>
          <w:p w14:paraId="4143E29A" w14:textId="3FBADBD7" w:rsidR="004F783E" w:rsidRPr="00094FBC" w:rsidRDefault="004F783E" w:rsidP="00094FBC">
            <w:pPr>
              <w:pStyle w:val="Tablebody"/>
              <w:numPr>
                <w:ilvl w:val="0"/>
                <w:numId w:val="64"/>
              </w:numPr>
              <w:rPr>
                <w:rFonts w:cs="Times New Roman"/>
              </w:rPr>
            </w:pPr>
            <w:r w:rsidRPr="00094FBC">
              <w:rPr>
                <w:rFonts w:cs="Times New Roman"/>
                <w:b/>
                <w:u w:val="single"/>
              </w:rPr>
              <w:t>nav</w:t>
            </w:r>
            <w:r w:rsidRPr="00094FBC">
              <w:rPr>
                <w:rFonts w:cs="Times New Roman"/>
              </w:rPr>
              <w:t xml:space="preserve"> nepieciešams izsaukt setConentStream metodi (</w:t>
            </w:r>
            <w:r w:rsidR="007359C5" w:rsidRPr="00094FBC">
              <w:rPr>
                <w:rFonts w:cs="Times New Roman"/>
              </w:rPr>
              <w:t>skat</w:t>
            </w:r>
            <w:r w:rsidR="00EE711D">
              <w:rPr>
                <w:rFonts w:cs="Times New Roman"/>
              </w:rPr>
              <w:t>.</w:t>
            </w:r>
            <w:r w:rsidR="007359C5" w:rsidRPr="00094FBC">
              <w:rPr>
                <w:rFonts w:cs="Times New Roman"/>
              </w:rPr>
              <w:t xml:space="preserve"> </w:t>
            </w:r>
            <w:r w:rsidRPr="00094FBC">
              <w:rPr>
                <w:rFonts w:cs="Times New Roman"/>
              </w:rPr>
              <w:fldChar w:fldCharType="begin"/>
            </w:r>
            <w:r w:rsidRPr="00094FBC">
              <w:rPr>
                <w:rFonts w:cs="Times New Roman"/>
              </w:rPr>
              <w:instrText xml:space="preserve"> REF _Ref504769430 \r \h </w:instrText>
            </w:r>
            <w:r w:rsidR="007359C5">
              <w:rPr>
                <w:rFonts w:cs="Times New Roman"/>
              </w:rPr>
              <w:instrText xml:space="preserve"> \* MERGEFORMAT </w:instrText>
            </w:r>
            <w:r w:rsidRPr="00094FBC">
              <w:rPr>
                <w:rFonts w:cs="Times New Roman"/>
              </w:rPr>
            </w:r>
            <w:r w:rsidRPr="00094FBC">
              <w:rPr>
                <w:rFonts w:cs="Times New Roman"/>
              </w:rPr>
              <w:fldChar w:fldCharType="separate"/>
            </w:r>
            <w:r w:rsidR="00094FBC">
              <w:rPr>
                <w:rFonts w:cs="Times New Roman"/>
              </w:rPr>
              <w:t>3.5.10</w:t>
            </w:r>
            <w:r w:rsidRPr="00094FBC">
              <w:rPr>
                <w:rFonts w:cs="Times New Roman"/>
              </w:rPr>
              <w:fldChar w:fldCharType="end"/>
            </w:r>
            <w:r w:rsidRPr="00094FBC">
              <w:rPr>
                <w:rFonts w:cs="Times New Roman"/>
              </w:rPr>
              <w:t>.</w:t>
            </w:r>
            <w:r w:rsidR="006D547A">
              <w:rPr>
                <w:rFonts w:cs="Times New Roman"/>
              </w:rPr>
              <w:t xml:space="preserve"> sadaļu</w:t>
            </w:r>
            <w:r w:rsidRPr="00094FBC">
              <w:rPr>
                <w:rFonts w:cs="Times New Roman"/>
              </w:rPr>
              <w:t>);</w:t>
            </w:r>
          </w:p>
          <w:p w14:paraId="2EFA9D15" w14:textId="7E90A98F" w:rsidR="004F783E" w:rsidRPr="00094FBC" w:rsidRDefault="004F783E" w:rsidP="00094FBC">
            <w:pPr>
              <w:pStyle w:val="Tablebody"/>
              <w:numPr>
                <w:ilvl w:val="0"/>
                <w:numId w:val="64"/>
              </w:numPr>
              <w:rPr>
                <w:rFonts w:cs="Times New Roman"/>
              </w:rPr>
            </w:pPr>
            <w:r w:rsidRPr="00094FBC">
              <w:rPr>
                <w:rFonts w:cs="Times New Roman"/>
              </w:rPr>
              <w:t xml:space="preserve">pirmajā sūtījumā ir nepieciešams norādīt dokumenta binārās datnes nosaukumu (contentStream -&gt; filename), citādi tiks iegūta </w:t>
            </w:r>
            <w:r w:rsidRPr="00094FBC">
              <w:rPr>
                <w:rFonts w:cs="Times New Roman"/>
                <w:i/>
              </w:rPr>
              <w:t>InvalidArgument</w:t>
            </w:r>
            <w:r w:rsidRPr="00094FBC">
              <w:rPr>
                <w:rFonts w:cs="Times New Roman"/>
              </w:rPr>
              <w:t xml:space="preserve"> kļūda (nākamajos sūtījumos norādītais datnes nosaukums tiks ignorēts – lai nomainītu datnes nosaukumu, nepieicešams dzēst dokumenta bināro datni</w:t>
            </w:r>
            <w:r w:rsidR="00945FFC" w:rsidRPr="00094FBC">
              <w:rPr>
                <w:rFonts w:cs="Times New Roman"/>
              </w:rPr>
              <w:t>, izmantojot deleteContentStream</w:t>
            </w:r>
            <w:r w:rsidR="007359C5" w:rsidRPr="00094FBC">
              <w:rPr>
                <w:rFonts w:cs="Times New Roman"/>
              </w:rPr>
              <w:t xml:space="preserve"> (skat. </w:t>
            </w:r>
            <w:r w:rsidR="007359C5" w:rsidRPr="00094FBC">
              <w:rPr>
                <w:rFonts w:cs="Times New Roman"/>
              </w:rPr>
              <w:fldChar w:fldCharType="begin"/>
            </w:r>
            <w:r w:rsidR="007359C5" w:rsidRPr="00094FBC">
              <w:rPr>
                <w:rFonts w:cs="Times New Roman"/>
              </w:rPr>
              <w:instrText xml:space="preserve"> REF _Ref504769928 \r \h </w:instrText>
            </w:r>
            <w:r w:rsidR="007359C5">
              <w:rPr>
                <w:rFonts w:cs="Times New Roman"/>
              </w:rPr>
              <w:instrText xml:space="preserve"> \* MERGEFORMAT </w:instrText>
            </w:r>
            <w:r w:rsidR="007359C5" w:rsidRPr="00094FBC">
              <w:rPr>
                <w:rFonts w:cs="Times New Roman"/>
              </w:rPr>
            </w:r>
            <w:r w:rsidR="007359C5" w:rsidRPr="00094FBC">
              <w:rPr>
                <w:rFonts w:cs="Times New Roman"/>
              </w:rPr>
              <w:fldChar w:fldCharType="separate"/>
            </w:r>
            <w:r w:rsidR="00094FBC">
              <w:rPr>
                <w:rFonts w:cs="Times New Roman"/>
              </w:rPr>
              <w:t>3.5.7</w:t>
            </w:r>
            <w:r w:rsidR="007359C5" w:rsidRPr="00094FBC">
              <w:rPr>
                <w:rFonts w:cs="Times New Roman"/>
              </w:rPr>
              <w:fldChar w:fldCharType="end"/>
            </w:r>
            <w:r w:rsidR="007359C5" w:rsidRPr="00094FBC">
              <w:rPr>
                <w:rFonts w:cs="Times New Roman"/>
              </w:rPr>
              <w:t>.</w:t>
            </w:r>
            <w:r w:rsidR="006D547A">
              <w:rPr>
                <w:rFonts w:cs="Times New Roman"/>
              </w:rPr>
              <w:t xml:space="preserve"> sadaļu</w:t>
            </w:r>
            <w:r w:rsidR="007359C5" w:rsidRPr="00094FBC">
              <w:rPr>
                <w:rFonts w:cs="Times New Roman"/>
              </w:rPr>
              <w:t>)</w:t>
            </w:r>
            <w:r w:rsidR="00945FFC" w:rsidRPr="00094FBC">
              <w:rPr>
                <w:rFonts w:cs="Times New Roman"/>
              </w:rPr>
              <w:t>,</w:t>
            </w:r>
            <w:r w:rsidRPr="00094FBC">
              <w:rPr>
                <w:rFonts w:cs="Times New Roman"/>
              </w:rPr>
              <w:t xml:space="preserve"> un ielādēt to no jauna ar izmainīto nosaukumu).</w:t>
            </w:r>
          </w:p>
          <w:p w14:paraId="0B25BF4C" w14:textId="11428DBA" w:rsidR="004F783E" w:rsidRPr="002503E7" w:rsidRDefault="007957C2" w:rsidP="004F783E">
            <w:pPr>
              <w:pStyle w:val="Tablebody"/>
              <w:rPr>
                <w:rFonts w:cs="Times New Roman"/>
                <w:highlight w:val="yellow"/>
              </w:rPr>
            </w:pPr>
            <w:r w:rsidRPr="00C0559D">
              <w:t xml:space="preserve">Metodi var izmantot, ja nepieciešams saglabāt dokumenta saturu, kura </w:t>
            </w:r>
            <w:r w:rsidR="00867690" w:rsidRPr="00C0559D">
              <w:t>kopējais apjoms var pārsniegt</w:t>
            </w:r>
            <w:r w:rsidRPr="00C0559D">
              <w:t xml:space="preserve"> 10 MiB</w:t>
            </w:r>
            <w:r w:rsidR="00867690" w:rsidRPr="00C0559D">
              <w:t>, bet viena izsaukuma laikā ir iespējams saglabāt tikai 10MiB</w:t>
            </w:r>
            <w:r w:rsidRPr="00C0559D">
              <w:t>.</w:t>
            </w:r>
          </w:p>
        </w:tc>
      </w:tr>
      <w:tr w:rsidR="007957C2" w:rsidRPr="002503E7" w14:paraId="3585FC31" w14:textId="77777777" w:rsidTr="008F031C">
        <w:tc>
          <w:tcPr>
            <w:tcW w:w="9854" w:type="dxa"/>
            <w:gridSpan w:val="2"/>
            <w:tcBorders>
              <w:bottom w:val="single" w:sz="4" w:space="0" w:color="auto"/>
            </w:tcBorders>
            <w:shd w:val="clear" w:color="auto" w:fill="auto"/>
          </w:tcPr>
          <w:p w14:paraId="28F40C3B" w14:textId="77777777" w:rsidR="007957C2" w:rsidRPr="002503E7" w:rsidRDefault="007957C2" w:rsidP="008F031C">
            <w:pPr>
              <w:pStyle w:val="MessageHeader"/>
              <w:rPr>
                <w:highlight w:val="yellow"/>
              </w:rPr>
            </w:pPr>
            <w:r w:rsidRPr="002503E7">
              <w:t>Ievaddati</w:t>
            </w:r>
          </w:p>
        </w:tc>
      </w:tr>
      <w:tr w:rsidR="007957C2" w:rsidRPr="002503E7" w14:paraId="70D4C0A3" w14:textId="77777777" w:rsidTr="008F031C">
        <w:tc>
          <w:tcPr>
            <w:tcW w:w="9854" w:type="dxa"/>
            <w:gridSpan w:val="2"/>
            <w:tcBorders>
              <w:top w:val="single" w:sz="4" w:space="0" w:color="auto"/>
            </w:tcBorders>
          </w:tcPr>
          <w:p w14:paraId="7028A596" w14:textId="77777777" w:rsidR="007957C2" w:rsidRPr="00C0559D" w:rsidRDefault="007957C2" w:rsidP="008F031C">
            <w:pPr>
              <w:pStyle w:val="TableListBullet"/>
            </w:pPr>
            <w:r w:rsidRPr="00C0559D">
              <w:t>repositoryId – repozitorija identifikatora URN, obligāts;</w:t>
            </w:r>
          </w:p>
          <w:p w14:paraId="626557C3" w14:textId="77777777" w:rsidR="007957C2" w:rsidRPr="00C0559D" w:rsidRDefault="007957C2" w:rsidP="008F031C">
            <w:pPr>
              <w:pStyle w:val="TableListBullet"/>
            </w:pPr>
            <w:r w:rsidRPr="00C0559D">
              <w:t>objectId – dokumenta identifikators – obligāts;</w:t>
            </w:r>
          </w:p>
          <w:p w14:paraId="64E4BFCF" w14:textId="193683AE" w:rsidR="007957C2" w:rsidRPr="00C0559D" w:rsidRDefault="003846EE" w:rsidP="008F031C">
            <w:pPr>
              <w:pStyle w:val="TableListBullet"/>
            </w:pPr>
            <w:r w:rsidRPr="00C0559D">
              <w:t>isLastChunk</w:t>
            </w:r>
            <w:r w:rsidR="007957C2" w:rsidRPr="00C0559D">
              <w:t xml:space="preserve"> – pazīme, </w:t>
            </w:r>
            <w:r w:rsidRPr="00C0559D">
              <w:t>kas norāda, vai pieprasījumā tiek nodota pēdēja dokumenta bināro datu daļa (šī brīža realizācijā neietekmē metodes darību nekādā veidā)</w:t>
            </w:r>
            <w:r w:rsidR="007957C2" w:rsidRPr="00C0559D">
              <w:t>;</w:t>
            </w:r>
          </w:p>
          <w:p w14:paraId="369F5E96" w14:textId="77777777" w:rsidR="007957C2" w:rsidRPr="00C0559D" w:rsidRDefault="007957C2" w:rsidP="008F031C">
            <w:pPr>
              <w:pStyle w:val="TableListBullet"/>
            </w:pPr>
            <w:r w:rsidRPr="00C0559D">
              <w:t>changeToken – izmaiņu talons - obligāts;</w:t>
            </w:r>
          </w:p>
          <w:p w14:paraId="1AFC7A09" w14:textId="3549AE65" w:rsidR="007957C2" w:rsidRPr="00C0559D" w:rsidRDefault="007957C2" w:rsidP="008F031C">
            <w:pPr>
              <w:pStyle w:val="TableListBullet"/>
            </w:pPr>
            <w:r w:rsidRPr="00C0559D">
              <w:t>contentStream – dokumenta binārie dati</w:t>
            </w:r>
            <w:r w:rsidR="003846EE">
              <w:t xml:space="preserve"> </w:t>
            </w:r>
            <w:r w:rsidR="00657375">
              <w:t>(</w:t>
            </w:r>
            <w:r w:rsidR="003846EE">
              <w:t>vai to daļa līdz 10MiB</w:t>
            </w:r>
            <w:r w:rsidR="00657375">
              <w:t xml:space="preserve">) un to metadati (mimeType un filename, kuri tiek izmantoti tikai no sākontējā ziņojuma, ar kuru tika saglabāta dokumenta bināro datu pirmā </w:t>
            </w:r>
            <w:r w:rsidR="00FD2A3E">
              <w:t xml:space="preserve">vai vienīgā </w:t>
            </w:r>
            <w:r w:rsidR="00657375">
              <w:t>daļa)</w:t>
            </w:r>
            <w:r w:rsidRPr="00C0559D">
              <w:t>;</w:t>
            </w:r>
          </w:p>
          <w:p w14:paraId="62E26111" w14:textId="77777777" w:rsidR="007957C2" w:rsidRPr="00C0559D" w:rsidRDefault="007957C2" w:rsidP="008F031C">
            <w:pPr>
              <w:pStyle w:val="TableListBullet"/>
            </w:pPr>
            <w:r w:rsidRPr="00C0559D">
              <w:t>extension – elements papildus datiem, specifiskai repozitorija vai programmatūras realizācijai. Šajā metodē elementa vērtība un/vai tā struktūra tiek ignorēta: null.</w:t>
            </w:r>
          </w:p>
          <w:p w14:paraId="21B2B30D" w14:textId="77777777" w:rsidR="007957C2" w:rsidRPr="002503E7" w:rsidRDefault="007957C2" w:rsidP="008F031C">
            <w:pPr>
              <w:pStyle w:val="Pictureposition"/>
              <w:rPr>
                <w:rFonts w:ascii="Times New Roman" w:hAnsi="Times New Roman"/>
                <w:highlight w:val="yellow"/>
              </w:rPr>
            </w:pPr>
            <w:r w:rsidRPr="00C0559D">
              <w:rPr>
                <w:rFonts w:ascii="Times New Roman" w:hAnsi="Times New Roman"/>
                <w:noProof/>
                <w:lang w:eastAsia="lv-LV"/>
              </w:rPr>
              <w:drawing>
                <wp:inline distT="0" distB="0" distL="0" distR="0" wp14:anchorId="1C4E5583" wp14:editId="24124EB3">
                  <wp:extent cx="4814401" cy="318852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png"/>
                          <pic:cNvPicPr/>
                        </pic:nvPicPr>
                        <pic:blipFill>
                          <a:blip r:embed="rId89">
                            <a:extLst>
                              <a:ext uri="{28A0092B-C50C-407E-A947-70E740481C1C}">
                                <a14:useLocalDpi xmlns:a14="http://schemas.microsoft.com/office/drawing/2010/main" val="0"/>
                              </a:ext>
                            </a:extLst>
                          </a:blip>
                          <a:stretch>
                            <a:fillRect/>
                          </a:stretch>
                        </pic:blipFill>
                        <pic:spPr>
                          <a:xfrm>
                            <a:off x="0" y="0"/>
                            <a:ext cx="4819696" cy="3192030"/>
                          </a:xfrm>
                          <a:prstGeom prst="rect">
                            <a:avLst/>
                          </a:prstGeom>
                        </pic:spPr>
                      </pic:pic>
                    </a:graphicData>
                  </a:graphic>
                </wp:inline>
              </w:drawing>
            </w:r>
          </w:p>
          <w:p w14:paraId="5F8BC673" w14:textId="77777777" w:rsidR="007957C2" w:rsidRPr="00C0559D" w:rsidRDefault="007957C2" w:rsidP="008F031C">
            <w:pPr>
              <w:pStyle w:val="Tablebody"/>
              <w:rPr>
                <w:rFonts w:cs="Times New Roman"/>
              </w:rPr>
            </w:pPr>
            <w:r w:rsidRPr="00C0559D">
              <w:rPr>
                <w:rFonts w:cs="Times New Roman"/>
              </w:rPr>
              <w:t>Piemērs:</w:t>
            </w:r>
          </w:p>
          <w:p w14:paraId="1049039F" w14:textId="493BEE05"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&lt;</w:t>
            </w:r>
            <w:r w:rsidR="00406860" w:rsidRPr="00C0559D">
              <w:rPr>
                <w:rFonts w:ascii="Consolas" w:hAnsi="Consolas"/>
                <w:color w:val="A31515"/>
                <w:sz w:val="16"/>
                <w:szCs w:val="19"/>
              </w:rPr>
              <w:t>ns:append</w:t>
            </w:r>
            <w:r w:rsidRPr="00C0559D">
              <w:rPr>
                <w:rFonts w:ascii="Consolas" w:hAnsi="Consolas"/>
                <w:color w:val="A31515"/>
                <w:sz w:val="16"/>
                <w:szCs w:val="19"/>
              </w:rPr>
              <w:t>ContentStream</w:t>
            </w:r>
            <w:r w:rsidRPr="00C0559D">
              <w:rPr>
                <w:rFonts w:ascii="Consolas" w:hAnsi="Consolas"/>
                <w:color w:val="0000FF"/>
                <w:sz w:val="16"/>
                <w:szCs w:val="19"/>
              </w:rPr>
              <w:t>&gt;</w:t>
            </w:r>
          </w:p>
          <w:p w14:paraId="5C1C9612" w14:textId="0A29AF61"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ns:repositoryId</w:t>
            </w:r>
            <w:r w:rsidRPr="00C0559D">
              <w:rPr>
                <w:rFonts w:ascii="Consolas" w:hAnsi="Consolas"/>
                <w:color w:val="0000FF"/>
                <w:sz w:val="16"/>
                <w:szCs w:val="19"/>
              </w:rPr>
              <w:t>&gt;</w:t>
            </w:r>
            <w:r w:rsidRPr="00C0559D">
              <w:rPr>
                <w:rFonts w:ascii="Consolas" w:hAnsi="Consolas"/>
                <w:color w:val="000000"/>
                <w:sz w:val="16"/>
                <w:szCs w:val="19"/>
              </w:rPr>
              <w:t>URN:IVIS:</w:t>
            </w:r>
            <w:r w:rsidR="002447A6" w:rsidRPr="00C0559D">
              <w:rPr>
                <w:rFonts w:ascii="Consolas" w:hAnsi="Consolas"/>
                <w:color w:val="000000"/>
                <w:sz w:val="16"/>
                <w:szCs w:val="19"/>
              </w:rPr>
              <w:t>2</w:t>
            </w:r>
            <w:r w:rsidRPr="00C0559D">
              <w:rPr>
                <w:rFonts w:ascii="Consolas" w:hAnsi="Consolas"/>
                <w:color w:val="000000"/>
                <w:sz w:val="16"/>
                <w:szCs w:val="19"/>
              </w:rPr>
              <w:t>00266:EDK-0000001</w:t>
            </w:r>
            <w:r w:rsidRPr="00C0559D">
              <w:rPr>
                <w:rFonts w:ascii="Consolas" w:hAnsi="Consolas"/>
                <w:color w:val="0000FF"/>
                <w:sz w:val="16"/>
                <w:szCs w:val="19"/>
              </w:rPr>
              <w:t>&lt;/</w:t>
            </w:r>
            <w:r w:rsidRPr="00C0559D">
              <w:rPr>
                <w:rFonts w:ascii="Consolas" w:hAnsi="Consolas"/>
                <w:color w:val="A31515"/>
                <w:sz w:val="16"/>
                <w:szCs w:val="19"/>
              </w:rPr>
              <w:t>ns:repositoryId</w:t>
            </w:r>
            <w:r w:rsidRPr="00C0559D">
              <w:rPr>
                <w:rFonts w:ascii="Consolas" w:hAnsi="Consolas"/>
                <w:color w:val="0000FF"/>
                <w:sz w:val="16"/>
                <w:szCs w:val="19"/>
              </w:rPr>
              <w:t>&gt;</w:t>
            </w:r>
          </w:p>
          <w:p w14:paraId="4FB609EE" w14:textId="24214097"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ns:objectId</w:t>
            </w:r>
            <w:r w:rsidRPr="00C0559D">
              <w:rPr>
                <w:rFonts w:ascii="Consolas" w:hAnsi="Consolas"/>
                <w:color w:val="0000FF"/>
                <w:sz w:val="16"/>
                <w:szCs w:val="19"/>
              </w:rPr>
              <w:t>&gt;</w:t>
            </w:r>
            <w:r w:rsidRPr="00C0559D">
              <w:rPr>
                <w:rFonts w:ascii="Consolas" w:hAnsi="Consolas"/>
                <w:color w:val="000000"/>
                <w:sz w:val="16"/>
                <w:szCs w:val="19"/>
              </w:rPr>
              <w:t>URN:IVIS:100266:DOC-</w:t>
            </w:r>
            <w:r w:rsidR="002447A6" w:rsidRPr="0088778B">
              <w:rPr>
                <w:rFonts w:ascii="Consolas" w:hAnsi="Consolas"/>
                <w:color w:val="000000"/>
                <w:sz w:val="16"/>
                <w:szCs w:val="19"/>
              </w:rPr>
              <w:t>1234567890</w:t>
            </w:r>
            <w:r w:rsidRPr="00C0559D">
              <w:rPr>
                <w:rFonts w:ascii="Consolas" w:hAnsi="Consolas"/>
                <w:color w:val="000000"/>
                <w:sz w:val="16"/>
                <w:szCs w:val="19"/>
              </w:rPr>
              <w:t>-V1.0</w:t>
            </w:r>
            <w:r w:rsidRPr="00C0559D">
              <w:rPr>
                <w:rFonts w:ascii="Consolas" w:hAnsi="Consolas"/>
                <w:color w:val="0000FF"/>
                <w:sz w:val="16"/>
                <w:szCs w:val="19"/>
              </w:rPr>
              <w:t>&lt;/</w:t>
            </w:r>
            <w:r w:rsidRPr="00C0559D">
              <w:rPr>
                <w:rFonts w:ascii="Consolas" w:hAnsi="Consolas"/>
                <w:color w:val="A31515"/>
                <w:sz w:val="16"/>
                <w:szCs w:val="19"/>
              </w:rPr>
              <w:t>ns:objectId</w:t>
            </w:r>
            <w:r w:rsidRPr="00C0559D">
              <w:rPr>
                <w:rFonts w:ascii="Consolas" w:hAnsi="Consolas"/>
                <w:color w:val="0000FF"/>
                <w:sz w:val="16"/>
                <w:szCs w:val="19"/>
              </w:rPr>
              <w:t>&gt;</w:t>
            </w:r>
          </w:p>
          <w:p w14:paraId="15A7BDB0" w14:textId="69189D0D"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ns:</w:t>
            </w:r>
            <w:r w:rsidR="00072C58" w:rsidRPr="00C0559D">
              <w:rPr>
                <w:rFonts w:ascii="Consolas" w:hAnsi="Consolas"/>
                <w:color w:val="A31515"/>
                <w:sz w:val="16"/>
                <w:szCs w:val="19"/>
              </w:rPr>
              <w:t>isLastChunk</w:t>
            </w:r>
            <w:r w:rsidRPr="00C0559D">
              <w:rPr>
                <w:rFonts w:ascii="Consolas" w:hAnsi="Consolas"/>
                <w:color w:val="0000FF"/>
                <w:sz w:val="16"/>
                <w:szCs w:val="19"/>
              </w:rPr>
              <w:t>&gt;</w:t>
            </w:r>
            <w:r w:rsidRPr="00C0559D">
              <w:rPr>
                <w:rFonts w:ascii="Consolas" w:hAnsi="Consolas"/>
                <w:color w:val="000000"/>
                <w:sz w:val="16"/>
                <w:szCs w:val="19"/>
              </w:rPr>
              <w:t>false</w:t>
            </w:r>
            <w:r w:rsidRPr="00C0559D">
              <w:rPr>
                <w:rFonts w:ascii="Consolas" w:hAnsi="Consolas"/>
                <w:color w:val="0000FF"/>
                <w:sz w:val="16"/>
                <w:szCs w:val="19"/>
              </w:rPr>
              <w:t>&lt;/</w:t>
            </w:r>
            <w:r w:rsidRPr="00C0559D">
              <w:rPr>
                <w:rFonts w:ascii="Consolas" w:hAnsi="Consolas"/>
                <w:color w:val="A31515"/>
                <w:sz w:val="16"/>
                <w:szCs w:val="19"/>
              </w:rPr>
              <w:t>ns:</w:t>
            </w:r>
            <w:r w:rsidR="00B47F78" w:rsidRPr="00C0559D">
              <w:rPr>
                <w:rFonts w:ascii="Consolas" w:hAnsi="Consolas"/>
                <w:color w:val="A31515"/>
                <w:sz w:val="16"/>
                <w:szCs w:val="19"/>
              </w:rPr>
              <w:t>isLastChunk</w:t>
            </w:r>
            <w:r w:rsidRPr="00C0559D">
              <w:rPr>
                <w:rFonts w:ascii="Consolas" w:hAnsi="Consolas"/>
                <w:color w:val="0000FF"/>
                <w:sz w:val="16"/>
                <w:szCs w:val="19"/>
              </w:rPr>
              <w:t>&gt;</w:t>
            </w:r>
          </w:p>
          <w:p w14:paraId="5F24D4B0" w14:textId="77777777"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ns:changeToken</w:t>
            </w:r>
            <w:r w:rsidRPr="00C0559D">
              <w:rPr>
                <w:rFonts w:ascii="Consolas" w:hAnsi="Consolas"/>
                <w:color w:val="0000FF"/>
                <w:sz w:val="16"/>
                <w:szCs w:val="19"/>
              </w:rPr>
              <w:t>&gt;</w:t>
            </w:r>
            <w:r w:rsidRPr="00C0559D">
              <w:rPr>
                <w:rFonts w:ascii="Consolas" w:hAnsi="Consolas"/>
                <w:color w:val="000000"/>
                <w:sz w:val="16"/>
                <w:szCs w:val="19"/>
              </w:rPr>
              <w:t>1</w:t>
            </w:r>
            <w:r w:rsidRPr="00C0559D">
              <w:rPr>
                <w:rFonts w:ascii="Consolas" w:hAnsi="Consolas"/>
                <w:color w:val="0000FF"/>
                <w:sz w:val="16"/>
                <w:szCs w:val="19"/>
              </w:rPr>
              <w:t>&lt;/</w:t>
            </w:r>
            <w:r w:rsidRPr="00C0559D">
              <w:rPr>
                <w:rFonts w:ascii="Consolas" w:hAnsi="Consolas"/>
                <w:color w:val="A31515"/>
                <w:sz w:val="16"/>
                <w:szCs w:val="19"/>
              </w:rPr>
              <w:t>ns:changeToken</w:t>
            </w:r>
            <w:r w:rsidRPr="00C0559D">
              <w:rPr>
                <w:rFonts w:ascii="Consolas" w:hAnsi="Consolas"/>
                <w:color w:val="0000FF"/>
                <w:sz w:val="16"/>
                <w:szCs w:val="19"/>
              </w:rPr>
              <w:t>&gt;</w:t>
            </w:r>
          </w:p>
          <w:p w14:paraId="23005648" w14:textId="77777777"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ns:contentStream</w:t>
            </w:r>
            <w:r w:rsidRPr="00C0559D">
              <w:rPr>
                <w:rFonts w:ascii="Consolas" w:hAnsi="Consolas"/>
                <w:color w:val="0000FF"/>
                <w:sz w:val="16"/>
                <w:szCs w:val="19"/>
              </w:rPr>
              <w:t>&gt;</w:t>
            </w:r>
          </w:p>
          <w:p w14:paraId="5EFAC2AC" w14:textId="0738D2D1"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ns:filename</w:t>
            </w:r>
            <w:r w:rsidRPr="00C0559D">
              <w:rPr>
                <w:rFonts w:ascii="Consolas" w:hAnsi="Consolas"/>
                <w:color w:val="0000FF"/>
                <w:sz w:val="16"/>
                <w:szCs w:val="19"/>
              </w:rPr>
              <w:t>&gt;</w:t>
            </w:r>
            <w:r w:rsidRPr="00C0559D">
              <w:rPr>
                <w:rFonts w:ascii="Consolas" w:hAnsi="Consolas"/>
                <w:color w:val="000000"/>
                <w:sz w:val="16"/>
                <w:szCs w:val="19"/>
              </w:rPr>
              <w:t>jaunsDokuments.</w:t>
            </w:r>
            <w:r w:rsidR="000F2E21">
              <w:rPr>
                <w:rFonts w:ascii="Consolas" w:hAnsi="Consolas"/>
                <w:color w:val="000000"/>
                <w:sz w:val="16"/>
                <w:szCs w:val="19"/>
              </w:rPr>
              <w:t>pdf</w:t>
            </w:r>
            <w:r w:rsidRPr="00C0559D">
              <w:rPr>
                <w:rFonts w:ascii="Consolas" w:hAnsi="Consolas"/>
                <w:color w:val="0000FF"/>
                <w:sz w:val="16"/>
                <w:szCs w:val="19"/>
              </w:rPr>
              <w:t>&lt;/</w:t>
            </w:r>
            <w:r w:rsidRPr="00C0559D">
              <w:rPr>
                <w:rFonts w:ascii="Consolas" w:hAnsi="Consolas"/>
                <w:color w:val="A31515"/>
                <w:sz w:val="16"/>
                <w:szCs w:val="19"/>
              </w:rPr>
              <w:t>ns:filename</w:t>
            </w:r>
            <w:r w:rsidRPr="00C0559D">
              <w:rPr>
                <w:rFonts w:ascii="Consolas" w:hAnsi="Consolas"/>
                <w:color w:val="0000FF"/>
                <w:sz w:val="16"/>
                <w:szCs w:val="19"/>
              </w:rPr>
              <w:t>&gt;</w:t>
            </w:r>
          </w:p>
          <w:p w14:paraId="550B3B5E" w14:textId="77777777" w:rsidR="007957C2" w:rsidRPr="00C0559D" w:rsidRDefault="007957C2" w:rsidP="008F031C">
            <w:pPr>
              <w:autoSpaceDE w:val="0"/>
              <w:autoSpaceDN w:val="0"/>
              <w:adjustRightInd w:val="0"/>
              <w:spacing w:before="0" w:after="0"/>
              <w:jc w:val="left"/>
              <w:rPr>
                <w:rFonts w:ascii="Consolas" w:hAnsi="Consolas"/>
                <w:color w:val="0000FF"/>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ns:stream</w:t>
            </w:r>
            <w:r w:rsidRPr="00C0559D">
              <w:rPr>
                <w:rFonts w:ascii="Consolas" w:hAnsi="Consolas"/>
                <w:color w:val="0000FF"/>
                <w:sz w:val="16"/>
                <w:szCs w:val="19"/>
              </w:rPr>
              <w:t>&gt;</w:t>
            </w:r>
            <w:r w:rsidRPr="00C0559D">
              <w:rPr>
                <w:rFonts w:ascii="Consolas" w:hAnsi="Consolas"/>
                <w:color w:val="000000"/>
                <w:sz w:val="16"/>
                <w:szCs w:val="19"/>
              </w:rPr>
              <w:t>SmF1bnMgRG9rdW1lbnRz</w:t>
            </w:r>
            <w:r w:rsidRPr="00C0559D">
              <w:rPr>
                <w:rFonts w:ascii="Consolas" w:hAnsi="Consolas"/>
                <w:color w:val="0000FF"/>
                <w:sz w:val="16"/>
                <w:szCs w:val="19"/>
              </w:rPr>
              <w:t>&lt;/</w:t>
            </w:r>
            <w:r w:rsidRPr="00C0559D">
              <w:rPr>
                <w:rFonts w:ascii="Consolas" w:hAnsi="Consolas"/>
                <w:color w:val="A31515"/>
                <w:sz w:val="16"/>
                <w:szCs w:val="19"/>
              </w:rPr>
              <w:t>ns:stream</w:t>
            </w:r>
            <w:r w:rsidRPr="00C0559D">
              <w:rPr>
                <w:rFonts w:ascii="Consolas" w:hAnsi="Consolas"/>
                <w:color w:val="0000FF"/>
                <w:sz w:val="16"/>
                <w:szCs w:val="19"/>
              </w:rPr>
              <w:t>&gt;</w:t>
            </w:r>
          </w:p>
          <w:p w14:paraId="7404D55A" w14:textId="0A52AD03" w:rsidR="0088778B" w:rsidRPr="00C0559D" w:rsidRDefault="0088778B" w:rsidP="008F031C">
            <w:pPr>
              <w:autoSpaceDE w:val="0"/>
              <w:autoSpaceDN w:val="0"/>
              <w:adjustRightInd w:val="0"/>
              <w:spacing w:before="0" w:after="0"/>
              <w:jc w:val="left"/>
              <w:rPr>
                <w:rFonts w:ascii="Consolas" w:hAnsi="Consolas"/>
                <w:color w:val="0000FF"/>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ns:mimeType</w:t>
            </w:r>
            <w:r w:rsidRPr="00C0559D">
              <w:rPr>
                <w:rFonts w:ascii="Consolas" w:hAnsi="Consolas"/>
                <w:color w:val="0000FF"/>
                <w:sz w:val="16"/>
                <w:szCs w:val="19"/>
              </w:rPr>
              <w:t>&gt;</w:t>
            </w:r>
            <w:r w:rsidRPr="0088778B">
              <w:rPr>
                <w:rFonts w:ascii="Consolas" w:hAnsi="Consolas"/>
                <w:color w:val="000000"/>
                <w:sz w:val="16"/>
                <w:szCs w:val="19"/>
              </w:rPr>
              <w:t>application/pdf</w:t>
            </w:r>
            <w:r w:rsidRPr="00C0559D">
              <w:rPr>
                <w:rFonts w:ascii="Consolas" w:hAnsi="Consolas"/>
                <w:color w:val="0000FF"/>
                <w:sz w:val="16"/>
                <w:szCs w:val="19"/>
              </w:rPr>
              <w:t>&lt;/</w:t>
            </w:r>
            <w:r w:rsidRPr="00C0559D">
              <w:rPr>
                <w:rFonts w:ascii="Consolas" w:hAnsi="Consolas"/>
                <w:color w:val="A31515"/>
                <w:sz w:val="16"/>
                <w:szCs w:val="19"/>
              </w:rPr>
              <w:t>ns:mimeType</w:t>
            </w:r>
            <w:r w:rsidRPr="00C0559D">
              <w:rPr>
                <w:rFonts w:ascii="Consolas" w:hAnsi="Consolas"/>
                <w:color w:val="0000FF"/>
                <w:sz w:val="16"/>
                <w:szCs w:val="19"/>
              </w:rPr>
              <w:t>&gt;</w:t>
            </w:r>
          </w:p>
          <w:p w14:paraId="2AF15ACB" w14:textId="77777777"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ns:contentStream</w:t>
            </w:r>
            <w:r w:rsidRPr="00C0559D">
              <w:rPr>
                <w:rFonts w:ascii="Consolas" w:hAnsi="Consolas"/>
                <w:color w:val="0000FF"/>
                <w:sz w:val="16"/>
                <w:szCs w:val="19"/>
              </w:rPr>
              <w:t>&gt;</w:t>
            </w:r>
          </w:p>
          <w:p w14:paraId="0834E8D4" w14:textId="69AC0244" w:rsidR="007957C2" w:rsidRPr="002503E7" w:rsidRDefault="007957C2">
            <w:pPr>
              <w:autoSpaceDE w:val="0"/>
              <w:autoSpaceDN w:val="0"/>
              <w:adjustRightInd w:val="0"/>
              <w:spacing w:before="0" w:after="0"/>
              <w:jc w:val="left"/>
              <w:rPr>
                <w:color w:val="000000"/>
                <w:sz w:val="19"/>
                <w:szCs w:val="19"/>
                <w:highlight w:val="yellow"/>
              </w:rPr>
            </w:pPr>
            <w:r w:rsidRPr="00C0559D">
              <w:rPr>
                <w:rFonts w:ascii="Consolas" w:hAnsi="Consolas"/>
                <w:color w:val="0000FF"/>
                <w:sz w:val="16"/>
                <w:szCs w:val="19"/>
              </w:rPr>
              <w:t>&lt;/</w:t>
            </w:r>
            <w:r w:rsidR="002A65BD" w:rsidRPr="00C0559D">
              <w:rPr>
                <w:rFonts w:ascii="Consolas" w:hAnsi="Consolas"/>
                <w:color w:val="A31515"/>
                <w:sz w:val="16"/>
                <w:szCs w:val="19"/>
              </w:rPr>
              <w:t>ns:append</w:t>
            </w:r>
            <w:r w:rsidRPr="00C0559D">
              <w:rPr>
                <w:rFonts w:ascii="Consolas" w:hAnsi="Consolas"/>
                <w:color w:val="A31515"/>
                <w:sz w:val="16"/>
                <w:szCs w:val="19"/>
              </w:rPr>
              <w:t>ContentStream</w:t>
            </w:r>
            <w:r w:rsidRPr="00C0559D">
              <w:rPr>
                <w:rFonts w:ascii="Consolas" w:hAnsi="Consolas"/>
                <w:color w:val="0000FF"/>
                <w:sz w:val="16"/>
                <w:szCs w:val="19"/>
              </w:rPr>
              <w:t>&gt;</w:t>
            </w:r>
          </w:p>
        </w:tc>
      </w:tr>
      <w:tr w:rsidR="007957C2" w:rsidRPr="002503E7" w14:paraId="6F8B8995" w14:textId="77777777" w:rsidTr="008F031C">
        <w:tc>
          <w:tcPr>
            <w:tcW w:w="9854" w:type="dxa"/>
            <w:gridSpan w:val="2"/>
            <w:tcBorders>
              <w:bottom w:val="single" w:sz="4" w:space="0" w:color="auto"/>
            </w:tcBorders>
            <w:shd w:val="clear" w:color="auto" w:fill="auto"/>
          </w:tcPr>
          <w:p w14:paraId="2CEF3330" w14:textId="77777777" w:rsidR="007957C2" w:rsidRPr="002503E7" w:rsidRDefault="007957C2" w:rsidP="008F031C">
            <w:pPr>
              <w:pStyle w:val="MessageHeader"/>
              <w:rPr>
                <w:highlight w:val="yellow"/>
              </w:rPr>
            </w:pPr>
            <w:r w:rsidRPr="002503E7">
              <w:t>Izvaddati</w:t>
            </w:r>
          </w:p>
        </w:tc>
      </w:tr>
      <w:tr w:rsidR="007957C2" w:rsidRPr="002503E7" w14:paraId="6F224CE9" w14:textId="77777777" w:rsidTr="008F031C">
        <w:tc>
          <w:tcPr>
            <w:tcW w:w="9854" w:type="dxa"/>
            <w:gridSpan w:val="2"/>
            <w:tcBorders>
              <w:top w:val="single" w:sz="4" w:space="0" w:color="auto"/>
            </w:tcBorders>
          </w:tcPr>
          <w:p w14:paraId="572A0E77" w14:textId="55A3FAA9" w:rsidR="007957C2" w:rsidRPr="00C0559D" w:rsidRDefault="007957C2" w:rsidP="008F031C">
            <w:pPr>
              <w:pStyle w:val="TableListBullet"/>
            </w:pPr>
            <w:r w:rsidRPr="00C0559D">
              <w:t>objectId – dokumenta, kam saglabāts contentStream, identifikators</w:t>
            </w:r>
            <w:r w:rsidR="00D34402" w:rsidRPr="00C0559D">
              <w:t xml:space="preserve"> (URN)</w:t>
            </w:r>
            <w:r w:rsidRPr="00C0559D">
              <w:t>;</w:t>
            </w:r>
          </w:p>
          <w:p w14:paraId="0379D675" w14:textId="77777777" w:rsidR="007957C2" w:rsidRPr="00C0559D" w:rsidRDefault="007957C2" w:rsidP="008F031C">
            <w:pPr>
              <w:pStyle w:val="TableListBullet"/>
            </w:pPr>
            <w:r w:rsidRPr="00C0559D">
              <w:t>changeToken – izmainītā objekta izmaiņu talons;</w:t>
            </w:r>
          </w:p>
          <w:p w14:paraId="7424F734" w14:textId="77777777" w:rsidR="007957C2" w:rsidRPr="00C0559D" w:rsidRDefault="007957C2" w:rsidP="008F031C">
            <w:pPr>
              <w:pStyle w:val="TableListBullet"/>
            </w:pPr>
            <w:r w:rsidRPr="00C0559D">
              <w:t>extension – vienmēr null.</w:t>
            </w:r>
          </w:p>
          <w:p w14:paraId="492C88A4" w14:textId="77777777" w:rsidR="007957C2" w:rsidRPr="00C0559D" w:rsidRDefault="007957C2" w:rsidP="008F031C">
            <w:pPr>
              <w:pStyle w:val="Tablebody"/>
              <w:rPr>
                <w:rFonts w:cs="Times New Roman"/>
              </w:rPr>
            </w:pPr>
            <w:r w:rsidRPr="00C0559D">
              <w:rPr>
                <w:rFonts w:cs="Times New Roman"/>
                <w:noProof/>
                <w:lang w:eastAsia="lv-LV"/>
              </w:rPr>
              <w:drawing>
                <wp:inline distT="0" distB="0" distL="0" distR="0" wp14:anchorId="3F3A52FB" wp14:editId="3F861946">
                  <wp:extent cx="6005937" cy="15486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Response.png"/>
                          <pic:cNvPicPr/>
                        </pic:nvPicPr>
                        <pic:blipFill>
                          <a:blip r:embed="rId90">
                            <a:extLst>
                              <a:ext uri="{28A0092B-C50C-407E-A947-70E740481C1C}">
                                <a14:useLocalDpi xmlns:a14="http://schemas.microsoft.com/office/drawing/2010/main" val="0"/>
                              </a:ext>
                            </a:extLst>
                          </a:blip>
                          <a:stretch>
                            <a:fillRect/>
                          </a:stretch>
                        </pic:blipFill>
                        <pic:spPr>
                          <a:xfrm>
                            <a:off x="0" y="0"/>
                            <a:ext cx="6016765" cy="1551458"/>
                          </a:xfrm>
                          <a:prstGeom prst="rect">
                            <a:avLst/>
                          </a:prstGeom>
                        </pic:spPr>
                      </pic:pic>
                    </a:graphicData>
                  </a:graphic>
                </wp:inline>
              </w:drawing>
            </w:r>
          </w:p>
          <w:p w14:paraId="4C82D411" w14:textId="77777777" w:rsidR="007957C2" w:rsidRPr="00C0559D" w:rsidRDefault="007957C2" w:rsidP="008F031C">
            <w:pPr>
              <w:pStyle w:val="Tablebody"/>
              <w:rPr>
                <w:rFonts w:cs="Times New Roman"/>
              </w:rPr>
            </w:pPr>
            <w:r w:rsidRPr="00C0559D">
              <w:rPr>
                <w:rFonts w:cs="Times New Roman"/>
              </w:rPr>
              <w:t>Piemērs:</w:t>
            </w:r>
          </w:p>
          <w:p w14:paraId="520E7DDF" w14:textId="63CF99BE"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&lt;</w:t>
            </w:r>
            <w:r w:rsidR="00881E02" w:rsidRPr="00C0559D">
              <w:rPr>
                <w:rFonts w:ascii="Consolas" w:hAnsi="Consolas"/>
                <w:color w:val="A31515"/>
                <w:sz w:val="16"/>
                <w:szCs w:val="19"/>
              </w:rPr>
              <w:t>append</w:t>
            </w:r>
            <w:r w:rsidRPr="00C0559D">
              <w:rPr>
                <w:rFonts w:ascii="Consolas" w:hAnsi="Consolas"/>
                <w:color w:val="A31515"/>
                <w:sz w:val="16"/>
                <w:szCs w:val="19"/>
              </w:rPr>
              <w:t>ContentStreamResponse</w:t>
            </w:r>
            <w:r w:rsidRPr="00C0559D">
              <w:rPr>
                <w:rFonts w:ascii="Consolas" w:hAnsi="Consolas"/>
                <w:color w:val="0000FF"/>
                <w:sz w:val="16"/>
                <w:szCs w:val="19"/>
              </w:rPr>
              <w:t xml:space="preserve"> </w:t>
            </w:r>
            <w:r w:rsidRPr="00C0559D">
              <w:rPr>
                <w:rFonts w:ascii="Consolas" w:hAnsi="Consolas"/>
                <w:color w:val="FF0000"/>
                <w:sz w:val="16"/>
                <w:szCs w:val="19"/>
              </w:rPr>
              <w:t>xmlns</w:t>
            </w:r>
            <w:r w:rsidRPr="00C0559D">
              <w:rPr>
                <w:rFonts w:ascii="Consolas" w:hAnsi="Consolas"/>
                <w:color w:val="0000FF"/>
                <w:sz w:val="16"/>
                <w:szCs w:val="19"/>
              </w:rPr>
              <w:t>=</w:t>
            </w:r>
            <w:r w:rsidRPr="00C0559D">
              <w:rPr>
                <w:rFonts w:ascii="Consolas" w:hAnsi="Consolas"/>
                <w:color w:val="000000"/>
                <w:sz w:val="16"/>
                <w:szCs w:val="19"/>
              </w:rPr>
              <w:t>"</w:t>
            </w:r>
            <w:r w:rsidRPr="00C0559D">
              <w:rPr>
                <w:rFonts w:ascii="Consolas" w:hAnsi="Consolas"/>
                <w:color w:val="0000FF"/>
                <w:sz w:val="16"/>
                <w:szCs w:val="19"/>
              </w:rPr>
              <w:t>http://docs.oasis-open.org/ns/cmis/messaging/200908/</w:t>
            </w:r>
            <w:r w:rsidRPr="00C0559D">
              <w:rPr>
                <w:rFonts w:ascii="Consolas" w:hAnsi="Consolas"/>
                <w:color w:val="000000"/>
                <w:sz w:val="16"/>
                <w:szCs w:val="19"/>
              </w:rPr>
              <w:t>"</w:t>
            </w:r>
            <w:r w:rsidRPr="00C0559D">
              <w:rPr>
                <w:rFonts w:ascii="Consolas" w:hAnsi="Consolas"/>
                <w:color w:val="0000FF"/>
                <w:sz w:val="16"/>
                <w:szCs w:val="19"/>
              </w:rPr>
              <w:t>&gt;</w:t>
            </w:r>
          </w:p>
          <w:p w14:paraId="10FFAADB" w14:textId="00BB1348"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objectId</w:t>
            </w:r>
            <w:r w:rsidRPr="00C0559D">
              <w:rPr>
                <w:rFonts w:ascii="Consolas" w:hAnsi="Consolas"/>
                <w:color w:val="0000FF"/>
                <w:sz w:val="16"/>
                <w:szCs w:val="19"/>
              </w:rPr>
              <w:t>&gt;</w:t>
            </w:r>
            <w:r w:rsidRPr="00C0559D">
              <w:rPr>
                <w:rFonts w:ascii="Consolas" w:hAnsi="Consolas"/>
                <w:color w:val="000000"/>
                <w:sz w:val="16"/>
                <w:szCs w:val="19"/>
              </w:rPr>
              <w:t>URN:IVIS:</w:t>
            </w:r>
            <w:r w:rsidR="00406860" w:rsidRPr="00C0559D">
              <w:rPr>
                <w:rFonts w:ascii="Consolas" w:hAnsi="Consolas"/>
                <w:color w:val="000000"/>
                <w:sz w:val="16"/>
                <w:szCs w:val="19"/>
              </w:rPr>
              <w:t>2</w:t>
            </w:r>
            <w:r w:rsidRPr="00C0559D">
              <w:rPr>
                <w:rFonts w:ascii="Consolas" w:hAnsi="Consolas"/>
                <w:color w:val="000000"/>
                <w:sz w:val="16"/>
                <w:szCs w:val="19"/>
              </w:rPr>
              <w:t>00266:DOC-</w:t>
            </w:r>
            <w:r w:rsidR="00406860" w:rsidRPr="00AB1A3F">
              <w:rPr>
                <w:rFonts w:ascii="Consolas" w:hAnsi="Consolas"/>
                <w:color w:val="000000"/>
                <w:sz w:val="16"/>
                <w:szCs w:val="19"/>
              </w:rPr>
              <w:t>1234567890</w:t>
            </w:r>
            <w:r w:rsidRPr="00C0559D">
              <w:rPr>
                <w:rFonts w:ascii="Consolas" w:hAnsi="Consolas"/>
                <w:color w:val="000000"/>
                <w:sz w:val="16"/>
                <w:szCs w:val="19"/>
              </w:rPr>
              <w:t>-V1.0</w:t>
            </w:r>
            <w:r w:rsidRPr="00C0559D">
              <w:rPr>
                <w:rFonts w:ascii="Consolas" w:hAnsi="Consolas"/>
                <w:color w:val="0000FF"/>
                <w:sz w:val="16"/>
                <w:szCs w:val="19"/>
              </w:rPr>
              <w:t>&lt;/</w:t>
            </w:r>
            <w:r w:rsidRPr="00C0559D">
              <w:rPr>
                <w:rFonts w:ascii="Consolas" w:hAnsi="Consolas"/>
                <w:color w:val="A31515"/>
                <w:sz w:val="16"/>
                <w:szCs w:val="19"/>
              </w:rPr>
              <w:t>objectId</w:t>
            </w:r>
            <w:r w:rsidRPr="00C0559D">
              <w:rPr>
                <w:rFonts w:ascii="Consolas" w:hAnsi="Consolas"/>
                <w:color w:val="0000FF"/>
                <w:sz w:val="16"/>
                <w:szCs w:val="19"/>
              </w:rPr>
              <w:t>&gt;</w:t>
            </w:r>
          </w:p>
          <w:p w14:paraId="3B4A5B0A" w14:textId="77777777"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changeToken</w:t>
            </w:r>
            <w:r w:rsidRPr="00C0559D">
              <w:rPr>
                <w:rFonts w:ascii="Consolas" w:hAnsi="Consolas"/>
                <w:color w:val="0000FF"/>
                <w:sz w:val="16"/>
                <w:szCs w:val="19"/>
              </w:rPr>
              <w:t>&gt;</w:t>
            </w:r>
            <w:r w:rsidRPr="00C0559D">
              <w:rPr>
                <w:rFonts w:ascii="Consolas" w:hAnsi="Consolas"/>
                <w:color w:val="000000"/>
                <w:sz w:val="16"/>
                <w:szCs w:val="19"/>
              </w:rPr>
              <w:t>2</w:t>
            </w:r>
            <w:r w:rsidRPr="00C0559D">
              <w:rPr>
                <w:rFonts w:ascii="Consolas" w:hAnsi="Consolas"/>
                <w:color w:val="0000FF"/>
                <w:sz w:val="16"/>
                <w:szCs w:val="19"/>
              </w:rPr>
              <w:t>&lt;/</w:t>
            </w:r>
            <w:r w:rsidRPr="00C0559D">
              <w:rPr>
                <w:rFonts w:ascii="Consolas" w:hAnsi="Consolas"/>
                <w:color w:val="A31515"/>
                <w:sz w:val="16"/>
                <w:szCs w:val="19"/>
              </w:rPr>
              <w:t>changeToken</w:t>
            </w:r>
            <w:r w:rsidRPr="00C0559D">
              <w:rPr>
                <w:rFonts w:ascii="Consolas" w:hAnsi="Consolas"/>
                <w:color w:val="0000FF"/>
                <w:sz w:val="16"/>
                <w:szCs w:val="19"/>
              </w:rPr>
              <w:t>&gt;</w:t>
            </w:r>
          </w:p>
          <w:p w14:paraId="2E93736A" w14:textId="77777777" w:rsidR="007957C2" w:rsidRPr="00C0559D" w:rsidRDefault="007957C2" w:rsidP="008F031C">
            <w:pPr>
              <w:autoSpaceDE w:val="0"/>
              <w:autoSpaceDN w:val="0"/>
              <w:adjustRightInd w:val="0"/>
              <w:spacing w:before="0" w:after="0"/>
              <w:jc w:val="left"/>
              <w:rPr>
                <w:rFonts w:ascii="Consolas" w:hAnsi="Consolas"/>
                <w:color w:val="000000"/>
                <w:sz w:val="16"/>
                <w:szCs w:val="19"/>
              </w:rPr>
            </w:pPr>
            <w:r w:rsidRPr="00C0559D">
              <w:rPr>
                <w:rFonts w:ascii="Consolas" w:hAnsi="Consolas"/>
                <w:color w:val="0000FF"/>
                <w:sz w:val="16"/>
                <w:szCs w:val="19"/>
              </w:rPr>
              <w:t xml:space="preserve">  &lt;</w:t>
            </w:r>
            <w:r w:rsidRPr="00C0559D">
              <w:rPr>
                <w:rFonts w:ascii="Consolas" w:hAnsi="Consolas"/>
                <w:color w:val="A31515"/>
                <w:sz w:val="16"/>
                <w:szCs w:val="19"/>
              </w:rPr>
              <w:t>extension</w:t>
            </w:r>
            <w:r w:rsidRPr="00C0559D">
              <w:rPr>
                <w:rFonts w:ascii="Consolas" w:hAnsi="Consolas"/>
                <w:color w:val="0000FF"/>
                <w:sz w:val="16"/>
                <w:szCs w:val="19"/>
              </w:rPr>
              <w:t xml:space="preserve"> </w:t>
            </w:r>
            <w:r w:rsidRPr="00C0559D">
              <w:rPr>
                <w:rFonts w:ascii="Consolas" w:hAnsi="Consolas"/>
                <w:color w:val="FF0000"/>
                <w:sz w:val="16"/>
                <w:szCs w:val="19"/>
              </w:rPr>
              <w:t>xsi:nil</w:t>
            </w:r>
            <w:r w:rsidRPr="00C0559D">
              <w:rPr>
                <w:rFonts w:ascii="Consolas" w:hAnsi="Consolas"/>
                <w:color w:val="0000FF"/>
                <w:sz w:val="16"/>
                <w:szCs w:val="19"/>
              </w:rPr>
              <w:t>=</w:t>
            </w:r>
            <w:r w:rsidRPr="00C0559D">
              <w:rPr>
                <w:rFonts w:ascii="Consolas" w:hAnsi="Consolas"/>
                <w:color w:val="000000"/>
                <w:sz w:val="16"/>
                <w:szCs w:val="19"/>
              </w:rPr>
              <w:t>"</w:t>
            </w:r>
            <w:r w:rsidRPr="00C0559D">
              <w:rPr>
                <w:rFonts w:ascii="Consolas" w:hAnsi="Consolas"/>
                <w:color w:val="0000FF"/>
                <w:sz w:val="16"/>
                <w:szCs w:val="19"/>
              </w:rPr>
              <w:t>true</w:t>
            </w:r>
            <w:r w:rsidRPr="00C0559D">
              <w:rPr>
                <w:rFonts w:ascii="Consolas" w:hAnsi="Consolas"/>
                <w:color w:val="000000"/>
                <w:sz w:val="16"/>
                <w:szCs w:val="19"/>
              </w:rPr>
              <w:t>"</w:t>
            </w:r>
            <w:r w:rsidRPr="00C0559D">
              <w:rPr>
                <w:rFonts w:ascii="Consolas" w:hAnsi="Consolas"/>
                <w:color w:val="0000FF"/>
                <w:sz w:val="16"/>
                <w:szCs w:val="19"/>
              </w:rPr>
              <w:t>&gt;&lt;/</w:t>
            </w:r>
            <w:r w:rsidRPr="00C0559D">
              <w:rPr>
                <w:rFonts w:ascii="Consolas" w:hAnsi="Consolas"/>
                <w:color w:val="A31515"/>
                <w:sz w:val="16"/>
                <w:szCs w:val="19"/>
              </w:rPr>
              <w:t>extension</w:t>
            </w:r>
            <w:r w:rsidRPr="00C0559D">
              <w:rPr>
                <w:rFonts w:ascii="Consolas" w:hAnsi="Consolas"/>
                <w:color w:val="0000FF"/>
                <w:sz w:val="16"/>
                <w:szCs w:val="19"/>
              </w:rPr>
              <w:t>&gt;</w:t>
            </w:r>
          </w:p>
          <w:p w14:paraId="69BF68BF" w14:textId="64455B79" w:rsidR="007957C2" w:rsidRPr="002503E7" w:rsidRDefault="007957C2" w:rsidP="008F031C">
            <w:pPr>
              <w:autoSpaceDE w:val="0"/>
              <w:autoSpaceDN w:val="0"/>
              <w:adjustRightInd w:val="0"/>
              <w:spacing w:before="0" w:after="0"/>
              <w:jc w:val="left"/>
              <w:rPr>
                <w:color w:val="000000"/>
                <w:sz w:val="19"/>
                <w:szCs w:val="19"/>
                <w:highlight w:val="yellow"/>
              </w:rPr>
            </w:pPr>
            <w:r w:rsidRPr="00C0559D">
              <w:rPr>
                <w:rFonts w:ascii="Consolas" w:hAnsi="Consolas"/>
                <w:color w:val="0000FF"/>
                <w:sz w:val="16"/>
                <w:szCs w:val="19"/>
              </w:rPr>
              <w:t>&lt;/</w:t>
            </w:r>
            <w:r w:rsidR="00881E02" w:rsidRPr="00C0559D">
              <w:rPr>
                <w:rFonts w:ascii="Consolas" w:hAnsi="Consolas"/>
                <w:color w:val="A31515"/>
                <w:sz w:val="16"/>
                <w:szCs w:val="19"/>
              </w:rPr>
              <w:t>append</w:t>
            </w:r>
            <w:r w:rsidRPr="00C0559D">
              <w:rPr>
                <w:rFonts w:ascii="Consolas" w:hAnsi="Consolas"/>
                <w:color w:val="A31515"/>
                <w:sz w:val="16"/>
                <w:szCs w:val="19"/>
              </w:rPr>
              <w:t>ContentStreamResponse</w:t>
            </w:r>
            <w:r w:rsidRPr="00C0559D">
              <w:rPr>
                <w:rFonts w:ascii="Consolas" w:hAnsi="Consolas"/>
                <w:color w:val="0000FF"/>
                <w:sz w:val="16"/>
                <w:szCs w:val="19"/>
              </w:rPr>
              <w:t>&gt;</w:t>
            </w:r>
          </w:p>
        </w:tc>
      </w:tr>
      <w:tr w:rsidR="007957C2" w:rsidRPr="002503E7" w14:paraId="61101C81" w14:textId="77777777" w:rsidTr="008F031C">
        <w:tc>
          <w:tcPr>
            <w:tcW w:w="9854" w:type="dxa"/>
            <w:gridSpan w:val="2"/>
            <w:tcBorders>
              <w:bottom w:val="single" w:sz="4" w:space="0" w:color="auto"/>
            </w:tcBorders>
            <w:shd w:val="clear" w:color="auto" w:fill="auto"/>
          </w:tcPr>
          <w:p w14:paraId="11ED8B92" w14:textId="77777777" w:rsidR="007957C2" w:rsidRPr="002503E7" w:rsidRDefault="007957C2" w:rsidP="008F031C">
            <w:pPr>
              <w:pStyle w:val="MessageHeader"/>
              <w:rPr>
                <w:highlight w:val="yellow"/>
              </w:rPr>
            </w:pPr>
            <w:r w:rsidRPr="002503E7">
              <w:t>Kļūdas</w:t>
            </w:r>
          </w:p>
        </w:tc>
      </w:tr>
      <w:tr w:rsidR="007957C2" w:rsidRPr="002503E7" w14:paraId="3E59F665" w14:textId="77777777" w:rsidTr="008F031C">
        <w:tc>
          <w:tcPr>
            <w:tcW w:w="9854" w:type="dxa"/>
            <w:gridSpan w:val="2"/>
            <w:tcBorders>
              <w:top w:val="single" w:sz="4" w:space="0" w:color="auto"/>
            </w:tcBorders>
          </w:tcPr>
          <w:p w14:paraId="4222711B" w14:textId="5BE4F94B" w:rsidR="007957C2" w:rsidRPr="002503E7" w:rsidRDefault="007957C2">
            <w:pPr>
              <w:pStyle w:val="Tablebody"/>
              <w:rPr>
                <w:rFonts w:cs="Times New Roman"/>
                <w:highlight w:val="yellow"/>
              </w:rPr>
            </w:pPr>
            <w:r w:rsidRPr="00C0559D">
              <w:rPr>
                <w:rFonts w:cs="Times New Roman"/>
              </w:rPr>
              <w:t xml:space="preserve">permissionDenied, runtime, storage, invalidArgument, objectNotFound, streamNotSupported, versioning, </w:t>
            </w:r>
            <w:r w:rsidR="00F70EB4">
              <w:rPr>
                <w:rFonts w:cs="Times New Roman"/>
              </w:rPr>
              <w:t>updateConflict</w:t>
            </w:r>
          </w:p>
        </w:tc>
      </w:tr>
    </w:tbl>
    <w:p w14:paraId="08FCFDA4" w14:textId="77777777" w:rsidR="004A38A1" w:rsidRPr="0095760B" w:rsidRDefault="004A38A1" w:rsidP="0095760B">
      <w:pPr>
        <w:pStyle w:val="Heading3"/>
      </w:pPr>
      <w:bookmarkStart w:id="345" w:name="_Toc505087000"/>
      <w:r w:rsidRPr="0095760B">
        <w:t>Metode „deleteContentStream”</w:t>
      </w:r>
      <w:bookmarkEnd w:id="343"/>
      <w:bookmarkEnd w:id="344"/>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6044"/>
      </w:tblGrid>
      <w:tr w:rsidR="004A38A1" w:rsidRPr="00FB2E9C" w14:paraId="2AE83796" w14:textId="77777777" w:rsidTr="0095760B">
        <w:tc>
          <w:tcPr>
            <w:tcW w:w="3145" w:type="dxa"/>
            <w:tcBorders>
              <w:right w:val="single" w:sz="4" w:space="0" w:color="auto"/>
            </w:tcBorders>
            <w:shd w:val="clear" w:color="auto" w:fill="auto"/>
          </w:tcPr>
          <w:p w14:paraId="6C9B39F1" w14:textId="77777777" w:rsidR="004A38A1" w:rsidRPr="00FB2E9C" w:rsidRDefault="004A38A1" w:rsidP="0095760B">
            <w:pPr>
              <w:pStyle w:val="MessageHeader"/>
            </w:pPr>
            <w:r w:rsidRPr="00FB2E9C">
              <w:t>Identifikators</w:t>
            </w:r>
          </w:p>
        </w:tc>
        <w:tc>
          <w:tcPr>
            <w:tcW w:w="6709" w:type="dxa"/>
            <w:tcBorders>
              <w:left w:val="single" w:sz="4" w:space="0" w:color="auto"/>
              <w:bottom w:val="single" w:sz="4" w:space="0" w:color="auto"/>
            </w:tcBorders>
          </w:tcPr>
          <w:p w14:paraId="1A0AC9B0" w14:textId="77777777" w:rsidR="004A38A1" w:rsidRPr="00FB2E9C" w:rsidRDefault="004A38A1" w:rsidP="004A38A1">
            <w:pPr>
              <w:pStyle w:val="Tablebody"/>
              <w:rPr>
                <w:rFonts w:cs="Times New Roman"/>
              </w:rPr>
            </w:pPr>
            <w:r w:rsidRPr="00FB2E9C">
              <w:rPr>
                <w:rFonts w:cs="Times New Roman"/>
              </w:rPr>
              <w:t>deleteContentStream</w:t>
            </w:r>
          </w:p>
        </w:tc>
      </w:tr>
      <w:tr w:rsidR="004A38A1" w:rsidRPr="00FB2E9C" w14:paraId="7328DA05" w14:textId="77777777" w:rsidTr="0095760B">
        <w:tc>
          <w:tcPr>
            <w:tcW w:w="3145" w:type="dxa"/>
            <w:tcBorders>
              <w:right w:val="single" w:sz="4" w:space="0" w:color="auto"/>
            </w:tcBorders>
            <w:shd w:val="clear" w:color="auto" w:fill="auto"/>
          </w:tcPr>
          <w:p w14:paraId="29A93662" w14:textId="77777777" w:rsidR="004A38A1" w:rsidRPr="00FB2E9C" w:rsidRDefault="004A38A1" w:rsidP="0095760B">
            <w:pPr>
              <w:pStyle w:val="MessageHeader"/>
            </w:pPr>
            <w:r w:rsidRPr="00FB2E9C">
              <w:t>Nosaukums</w:t>
            </w:r>
          </w:p>
        </w:tc>
        <w:tc>
          <w:tcPr>
            <w:tcW w:w="6709" w:type="dxa"/>
            <w:tcBorders>
              <w:left w:val="single" w:sz="4" w:space="0" w:color="auto"/>
            </w:tcBorders>
          </w:tcPr>
          <w:p w14:paraId="5B980C9D" w14:textId="77777777" w:rsidR="004A38A1" w:rsidRPr="00FB2E9C" w:rsidRDefault="004A38A1" w:rsidP="004A38A1">
            <w:pPr>
              <w:pStyle w:val="Tablebody"/>
              <w:rPr>
                <w:rFonts w:cs="Times New Roman"/>
              </w:rPr>
            </w:pPr>
            <w:r w:rsidRPr="00FB2E9C">
              <w:rPr>
                <w:rFonts w:cs="Times New Roman"/>
              </w:rPr>
              <w:t>Nodzēst datnes saturu</w:t>
            </w:r>
          </w:p>
        </w:tc>
      </w:tr>
      <w:tr w:rsidR="004A38A1" w:rsidRPr="00FB2E9C" w14:paraId="3061204B" w14:textId="77777777" w:rsidTr="0095760B">
        <w:tc>
          <w:tcPr>
            <w:tcW w:w="9854" w:type="dxa"/>
            <w:gridSpan w:val="2"/>
            <w:tcBorders>
              <w:bottom w:val="single" w:sz="4" w:space="0" w:color="auto"/>
            </w:tcBorders>
            <w:shd w:val="clear" w:color="auto" w:fill="auto"/>
          </w:tcPr>
          <w:p w14:paraId="0140DCBE" w14:textId="77777777" w:rsidR="004A38A1" w:rsidRPr="00FB2E9C" w:rsidRDefault="004A38A1" w:rsidP="0095760B">
            <w:pPr>
              <w:pStyle w:val="MessageHeader"/>
            </w:pPr>
            <w:r w:rsidRPr="00FB2E9C">
              <w:t>Ievads</w:t>
            </w:r>
          </w:p>
        </w:tc>
      </w:tr>
      <w:tr w:rsidR="004A38A1" w:rsidRPr="00FB2E9C" w14:paraId="2D708756" w14:textId="77777777" w:rsidTr="004A38A1">
        <w:tc>
          <w:tcPr>
            <w:tcW w:w="9854" w:type="dxa"/>
            <w:gridSpan w:val="2"/>
            <w:tcBorders>
              <w:top w:val="single" w:sz="4" w:space="0" w:color="auto"/>
            </w:tcBorders>
          </w:tcPr>
          <w:p w14:paraId="1920AABA" w14:textId="77777777" w:rsidR="004A38A1" w:rsidRPr="00FB2E9C" w:rsidRDefault="004A38A1" w:rsidP="004A38A1">
            <w:pPr>
              <w:pStyle w:val="Tablebody"/>
              <w:rPr>
                <w:rFonts w:cs="Times New Roman"/>
              </w:rPr>
            </w:pPr>
            <w:r w:rsidRPr="00FB2E9C">
              <w:rPr>
                <w:rFonts w:cs="Times New Roman"/>
              </w:rPr>
              <w:t>Dzēš dokumenta objektam saglabātos bināros datus.</w:t>
            </w:r>
          </w:p>
          <w:p w14:paraId="15425982" w14:textId="4D2362DD" w:rsidR="004A38A1" w:rsidRPr="00FB2E9C" w:rsidRDefault="004A38A1" w:rsidP="00187FFE">
            <w:pPr>
              <w:pStyle w:val="Tablebody"/>
              <w:rPr>
                <w:rFonts w:cs="Times New Roman"/>
              </w:rPr>
            </w:pPr>
            <w:r w:rsidRPr="00FB2E9C">
              <w:rPr>
                <w:rFonts w:cs="Times New Roman"/>
              </w:rPr>
              <w:t xml:space="preserve">Lai nodrošinātos pret iespēju, ka izmainītas tiek vērtības, kas ir mainījušās laika posmā </w:t>
            </w:r>
            <w:r w:rsidR="00187FFE" w:rsidRPr="00FB2E9C">
              <w:rPr>
                <w:rFonts w:cs="Times New Roman"/>
              </w:rPr>
              <w:t>kopš to pēdējās nolasīšanas</w:t>
            </w:r>
            <w:r w:rsidRPr="00FB2E9C">
              <w:rPr>
                <w:rFonts w:cs="Times New Roman"/>
              </w:rPr>
              <w:t xml:space="preserve"> brīža, ir nepieciešams kā ievadparametru nodot objekta izmaiņu talonu, kas paņemts nolasot objekta īpašības</w:t>
            </w:r>
            <w:r w:rsidR="00187FFE">
              <w:rPr>
                <w:rFonts w:cs="Times New Roman"/>
              </w:rPr>
              <w:t xml:space="preserve"> </w:t>
            </w:r>
            <w:r w:rsidR="00187FFE" w:rsidRPr="00FB2E9C">
              <w:rPr>
                <w:rFonts w:cs="Times New Roman"/>
              </w:rPr>
              <w:t>pēdējo reizi</w:t>
            </w:r>
            <w:r w:rsidRPr="00FB2E9C">
              <w:rPr>
                <w:rFonts w:cs="Times New Roman"/>
              </w:rPr>
              <w:t>. Gadījumā, ja būs notikušas neparedzētas objekta izmaiņas, talons nebūs derīgs, un metodes izpilde tiks pārtraukta ar kļūdu „updateConflict”. Veiksmīgas izpildes rezultātā tiks atgriezts</w:t>
            </w:r>
            <w:r w:rsidR="006F6C89">
              <w:rPr>
                <w:rFonts w:cs="Times New Roman"/>
              </w:rPr>
              <w:t xml:space="preserve"> aktuālais</w:t>
            </w:r>
            <w:r w:rsidRPr="00FB2E9C">
              <w:rPr>
                <w:rFonts w:cs="Times New Roman"/>
              </w:rPr>
              <w:t xml:space="preserve"> </w:t>
            </w:r>
            <w:r w:rsidR="008731AD">
              <w:rPr>
                <w:rFonts w:cs="Times New Roman"/>
              </w:rPr>
              <w:t>izmainītā dokumenta identifikators un aktuālais</w:t>
            </w:r>
            <w:r w:rsidR="008731AD" w:rsidRPr="00FB2E9C">
              <w:rPr>
                <w:rFonts w:cs="Times New Roman"/>
              </w:rPr>
              <w:t xml:space="preserve"> </w:t>
            </w:r>
            <w:r w:rsidRPr="00FB2E9C">
              <w:rPr>
                <w:rFonts w:cs="Times New Roman"/>
              </w:rPr>
              <w:t>izmaiņu talons.</w:t>
            </w:r>
          </w:p>
        </w:tc>
      </w:tr>
      <w:tr w:rsidR="004A38A1" w:rsidRPr="00FB2E9C" w14:paraId="400AE8E6" w14:textId="77777777" w:rsidTr="0095760B">
        <w:tc>
          <w:tcPr>
            <w:tcW w:w="9854" w:type="dxa"/>
            <w:gridSpan w:val="2"/>
            <w:tcBorders>
              <w:bottom w:val="single" w:sz="4" w:space="0" w:color="auto"/>
            </w:tcBorders>
            <w:shd w:val="clear" w:color="auto" w:fill="auto"/>
          </w:tcPr>
          <w:p w14:paraId="5104CBCA" w14:textId="77777777" w:rsidR="004A38A1" w:rsidRPr="00FB2E9C" w:rsidRDefault="004A38A1" w:rsidP="0095760B">
            <w:pPr>
              <w:pStyle w:val="MessageHeader"/>
            </w:pPr>
            <w:r w:rsidRPr="00FB2E9C">
              <w:t>Ievaddati</w:t>
            </w:r>
          </w:p>
        </w:tc>
      </w:tr>
      <w:tr w:rsidR="004A38A1" w:rsidRPr="00FB2E9C" w14:paraId="295969DC" w14:textId="77777777" w:rsidTr="004A38A1">
        <w:tc>
          <w:tcPr>
            <w:tcW w:w="9854" w:type="dxa"/>
            <w:gridSpan w:val="2"/>
            <w:tcBorders>
              <w:top w:val="single" w:sz="4" w:space="0" w:color="auto"/>
            </w:tcBorders>
          </w:tcPr>
          <w:p w14:paraId="7D959FE9" w14:textId="4BDD5602" w:rsidR="004A38A1" w:rsidRPr="00230858" w:rsidRDefault="00955A4B" w:rsidP="00230858">
            <w:pPr>
              <w:pStyle w:val="TableListBullet"/>
            </w:pPr>
            <w:r>
              <w:t>repositoryId – repozitorija identifikatora URN, obligāts;</w:t>
            </w:r>
          </w:p>
          <w:p w14:paraId="70249E1C" w14:textId="77777777" w:rsidR="004A38A1" w:rsidRPr="00230858" w:rsidRDefault="004A38A1" w:rsidP="00230858">
            <w:pPr>
              <w:pStyle w:val="TableListBullet"/>
            </w:pPr>
            <w:r w:rsidRPr="00230858">
              <w:t>objectId – dokumenta identifikators – obligāts;</w:t>
            </w:r>
          </w:p>
          <w:p w14:paraId="47D28ABD" w14:textId="77777777" w:rsidR="004A38A1" w:rsidRPr="00230858" w:rsidRDefault="004A38A1" w:rsidP="00230858">
            <w:pPr>
              <w:pStyle w:val="TableListBullet"/>
            </w:pPr>
            <w:r w:rsidRPr="00230858">
              <w:t>changeToken – izmaiņu talons - obligāts;</w:t>
            </w:r>
          </w:p>
          <w:p w14:paraId="73214428"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5E40A804"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6E89C8B1" wp14:editId="36E51541">
                  <wp:extent cx="5859546" cy="1820849"/>
                  <wp:effectExtent l="0" t="0" r="8255"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ContentStream.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857274" cy="1820143"/>
                          </a:xfrm>
                          <a:prstGeom prst="rect">
                            <a:avLst/>
                          </a:prstGeom>
                        </pic:spPr>
                      </pic:pic>
                    </a:graphicData>
                  </a:graphic>
                </wp:inline>
              </w:drawing>
            </w:r>
          </w:p>
          <w:p w14:paraId="717A9A76" w14:textId="77777777" w:rsidR="004A38A1" w:rsidRPr="00FB2E9C" w:rsidRDefault="004A38A1" w:rsidP="004A38A1">
            <w:pPr>
              <w:pStyle w:val="Tablebody"/>
              <w:rPr>
                <w:rFonts w:cs="Times New Roman"/>
              </w:rPr>
            </w:pPr>
            <w:r w:rsidRPr="00FB2E9C">
              <w:rPr>
                <w:rFonts w:cs="Times New Roman"/>
              </w:rPr>
              <w:t>Piemērs:</w:t>
            </w:r>
          </w:p>
          <w:p w14:paraId="0784881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ns:deleteContentStream</w:t>
            </w:r>
            <w:r w:rsidRPr="0028524F">
              <w:rPr>
                <w:rFonts w:ascii="Consolas" w:hAnsi="Consolas"/>
                <w:color w:val="0000FF"/>
                <w:sz w:val="16"/>
                <w:szCs w:val="19"/>
                <w:highlight w:val="white"/>
              </w:rPr>
              <w:t>&gt;</w:t>
            </w:r>
          </w:p>
          <w:p w14:paraId="0266CC6E" w14:textId="4A1C1FCA"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3CBD5028" w14:textId="053955A9"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r w:rsidR="00860E69" w:rsidRPr="00181BF5">
              <w:rPr>
                <w:rFonts w:ascii="Consolas" w:hAnsi="Consolas"/>
                <w:color w:val="000000"/>
                <w:sz w:val="16"/>
                <w:szCs w:val="19"/>
              </w:rPr>
              <w:t>URN:IVIS:100266:</w:t>
            </w:r>
            <w:r w:rsidR="00860E69">
              <w:rPr>
                <w:rFonts w:ascii="Consolas" w:hAnsi="Consolas"/>
                <w:color w:val="000000"/>
                <w:sz w:val="16"/>
                <w:szCs w:val="19"/>
              </w:rPr>
              <w:t>DOC</w:t>
            </w:r>
            <w:r w:rsidR="00860E69" w:rsidRPr="00181BF5">
              <w:rPr>
                <w:rFonts w:ascii="Consolas" w:hAnsi="Consolas"/>
                <w:color w:val="000000"/>
                <w:sz w:val="16"/>
                <w:szCs w:val="19"/>
              </w:rPr>
              <w:t>-</w:t>
            </w:r>
            <w:r w:rsidR="00860E69">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p>
          <w:p w14:paraId="45B8F13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ns:changeToken</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2</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ns:changeToken</w:t>
            </w:r>
            <w:r w:rsidRPr="0028524F">
              <w:rPr>
                <w:rFonts w:ascii="Consolas" w:hAnsi="Consolas"/>
                <w:color w:val="0000FF"/>
                <w:sz w:val="16"/>
                <w:szCs w:val="19"/>
                <w:highlight w:val="white"/>
              </w:rPr>
              <w:t>&gt;</w:t>
            </w:r>
          </w:p>
          <w:p w14:paraId="630A9DED"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ns:deleteContentStream</w:t>
            </w:r>
            <w:r w:rsidRPr="0028524F">
              <w:rPr>
                <w:rFonts w:ascii="Consolas" w:hAnsi="Consolas"/>
                <w:color w:val="0000FF"/>
                <w:sz w:val="16"/>
                <w:szCs w:val="19"/>
                <w:highlight w:val="white"/>
              </w:rPr>
              <w:t>&gt;</w:t>
            </w:r>
          </w:p>
        </w:tc>
      </w:tr>
      <w:tr w:rsidR="004A38A1" w:rsidRPr="00FB2E9C" w14:paraId="17CFB10D" w14:textId="77777777" w:rsidTr="0095760B">
        <w:tc>
          <w:tcPr>
            <w:tcW w:w="9854" w:type="dxa"/>
            <w:gridSpan w:val="2"/>
            <w:tcBorders>
              <w:bottom w:val="single" w:sz="4" w:space="0" w:color="auto"/>
            </w:tcBorders>
            <w:shd w:val="clear" w:color="auto" w:fill="auto"/>
          </w:tcPr>
          <w:p w14:paraId="663EF1D0" w14:textId="77777777" w:rsidR="004A38A1" w:rsidRPr="00FB2E9C" w:rsidRDefault="004A38A1" w:rsidP="0095760B">
            <w:pPr>
              <w:pStyle w:val="MessageHeader"/>
            </w:pPr>
            <w:r w:rsidRPr="00FB2E9C">
              <w:t>Izvaddati</w:t>
            </w:r>
          </w:p>
        </w:tc>
      </w:tr>
      <w:tr w:rsidR="004A38A1" w:rsidRPr="00FB2E9C" w14:paraId="04601619" w14:textId="77777777" w:rsidTr="004A38A1">
        <w:tc>
          <w:tcPr>
            <w:tcW w:w="9854" w:type="dxa"/>
            <w:gridSpan w:val="2"/>
            <w:tcBorders>
              <w:top w:val="single" w:sz="4" w:space="0" w:color="auto"/>
            </w:tcBorders>
          </w:tcPr>
          <w:p w14:paraId="15C7F633" w14:textId="77777777" w:rsidR="004A38A1" w:rsidRPr="00230858" w:rsidRDefault="004A38A1" w:rsidP="00230858">
            <w:pPr>
              <w:pStyle w:val="TableListBullet"/>
            </w:pPr>
            <w:r w:rsidRPr="00230858">
              <w:t>objectId – dokumenta, kam izdzēsts contentStream, identifikators;</w:t>
            </w:r>
          </w:p>
          <w:p w14:paraId="333CB807" w14:textId="77777777" w:rsidR="004A38A1" w:rsidRPr="00230858" w:rsidRDefault="004A38A1" w:rsidP="00230858">
            <w:pPr>
              <w:pStyle w:val="TableListBullet"/>
            </w:pPr>
            <w:r w:rsidRPr="00230858">
              <w:t>changeToken – izmainītā objekta izmaiņu talons;</w:t>
            </w:r>
          </w:p>
          <w:p w14:paraId="3B6CB28B" w14:textId="77777777" w:rsidR="004A38A1" w:rsidRPr="00230858" w:rsidRDefault="004A38A1" w:rsidP="00230858">
            <w:pPr>
              <w:pStyle w:val="TableListBullet"/>
            </w:pPr>
            <w:r w:rsidRPr="00230858">
              <w:t>extension – vienmēr null.</w:t>
            </w:r>
          </w:p>
          <w:p w14:paraId="540A5BB5"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0D6D2845" wp14:editId="2FAEA7C0">
                  <wp:extent cx="5860111" cy="1428243"/>
                  <wp:effectExtent l="0" t="0" r="762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ContentStreamRespons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57839" cy="1427689"/>
                          </a:xfrm>
                          <a:prstGeom prst="rect">
                            <a:avLst/>
                          </a:prstGeom>
                        </pic:spPr>
                      </pic:pic>
                    </a:graphicData>
                  </a:graphic>
                </wp:inline>
              </w:drawing>
            </w:r>
          </w:p>
          <w:p w14:paraId="2C6D0719" w14:textId="77777777" w:rsidR="004A38A1" w:rsidRPr="00FB2E9C" w:rsidRDefault="004A38A1" w:rsidP="004A38A1">
            <w:pPr>
              <w:pStyle w:val="Tablebody"/>
              <w:rPr>
                <w:rFonts w:cs="Times New Roman"/>
              </w:rPr>
            </w:pPr>
            <w:r w:rsidRPr="00FB2E9C">
              <w:rPr>
                <w:rFonts w:cs="Times New Roman"/>
              </w:rPr>
              <w:t>Piemērs:</w:t>
            </w:r>
          </w:p>
          <w:p w14:paraId="6DB6037A"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deleteContentStreamResponse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7AB03E67" w14:textId="0397DA16"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r w:rsidR="002A462A" w:rsidRPr="00181BF5">
              <w:rPr>
                <w:rFonts w:ascii="Consolas" w:hAnsi="Consolas"/>
                <w:color w:val="000000"/>
                <w:sz w:val="16"/>
                <w:szCs w:val="19"/>
              </w:rPr>
              <w:t>URN:IVIS:100266:</w:t>
            </w:r>
            <w:r w:rsidR="002A462A">
              <w:rPr>
                <w:rFonts w:ascii="Consolas" w:hAnsi="Consolas"/>
                <w:color w:val="000000"/>
                <w:sz w:val="16"/>
                <w:szCs w:val="19"/>
              </w:rPr>
              <w:t>DOC</w:t>
            </w:r>
            <w:r w:rsidR="002A462A" w:rsidRPr="00181BF5">
              <w:rPr>
                <w:rFonts w:ascii="Consolas" w:hAnsi="Consolas"/>
                <w:color w:val="000000"/>
                <w:sz w:val="16"/>
                <w:szCs w:val="19"/>
              </w:rPr>
              <w:t>-</w:t>
            </w:r>
            <w:r w:rsidR="002A462A">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objectId</w:t>
            </w:r>
            <w:r w:rsidRPr="0028524F">
              <w:rPr>
                <w:rFonts w:ascii="Consolas" w:hAnsi="Consolas"/>
                <w:color w:val="0000FF"/>
                <w:sz w:val="16"/>
                <w:szCs w:val="19"/>
                <w:highlight w:val="white"/>
              </w:rPr>
              <w:t>&gt;</w:t>
            </w:r>
          </w:p>
          <w:p w14:paraId="5656E296"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changeToken</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3</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changeToken</w:t>
            </w:r>
            <w:r w:rsidRPr="0028524F">
              <w:rPr>
                <w:rFonts w:ascii="Consolas" w:hAnsi="Consolas"/>
                <w:color w:val="0000FF"/>
                <w:sz w:val="16"/>
                <w:szCs w:val="19"/>
                <w:highlight w:val="white"/>
              </w:rPr>
              <w:t>&gt;</w:t>
            </w:r>
          </w:p>
          <w:p w14:paraId="5E3F875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xsi:nil</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true</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&gt;&lt;/</w:t>
            </w:r>
            <w:r w:rsidRPr="0028524F">
              <w:rPr>
                <w:rFonts w:ascii="Consolas" w:hAnsi="Consolas"/>
                <w:color w:val="A31515"/>
                <w:sz w:val="16"/>
                <w:szCs w:val="19"/>
                <w:highlight w:val="white"/>
              </w:rPr>
              <w:t>extension</w:t>
            </w:r>
            <w:r w:rsidRPr="0028524F">
              <w:rPr>
                <w:rFonts w:ascii="Consolas" w:hAnsi="Consolas"/>
                <w:color w:val="0000FF"/>
                <w:sz w:val="16"/>
                <w:szCs w:val="19"/>
                <w:highlight w:val="white"/>
              </w:rPr>
              <w:t>&gt;</w:t>
            </w:r>
          </w:p>
          <w:p w14:paraId="4638995B"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deleteContentStreamResponse</w:t>
            </w:r>
            <w:r w:rsidRPr="0028524F">
              <w:rPr>
                <w:rFonts w:ascii="Consolas" w:hAnsi="Consolas"/>
                <w:color w:val="0000FF"/>
                <w:sz w:val="16"/>
                <w:szCs w:val="19"/>
                <w:highlight w:val="white"/>
              </w:rPr>
              <w:t>&gt;</w:t>
            </w:r>
          </w:p>
        </w:tc>
      </w:tr>
      <w:tr w:rsidR="004A38A1" w:rsidRPr="00FB2E9C" w14:paraId="2A7A9257" w14:textId="77777777" w:rsidTr="0095760B">
        <w:tc>
          <w:tcPr>
            <w:tcW w:w="9854" w:type="dxa"/>
            <w:gridSpan w:val="2"/>
            <w:tcBorders>
              <w:bottom w:val="single" w:sz="4" w:space="0" w:color="auto"/>
            </w:tcBorders>
            <w:shd w:val="clear" w:color="auto" w:fill="auto"/>
          </w:tcPr>
          <w:p w14:paraId="753C6EFB" w14:textId="77777777" w:rsidR="004A38A1" w:rsidRPr="00FB2E9C" w:rsidRDefault="004A38A1" w:rsidP="0095760B">
            <w:pPr>
              <w:pStyle w:val="MessageHeader"/>
            </w:pPr>
            <w:r w:rsidRPr="00FB2E9C">
              <w:t>Kļūdas</w:t>
            </w:r>
          </w:p>
        </w:tc>
      </w:tr>
      <w:tr w:rsidR="004A38A1" w:rsidRPr="00FB2E9C" w14:paraId="0CE87202" w14:textId="77777777" w:rsidTr="004A38A1">
        <w:tc>
          <w:tcPr>
            <w:tcW w:w="9854" w:type="dxa"/>
            <w:gridSpan w:val="2"/>
            <w:tcBorders>
              <w:top w:val="single" w:sz="4" w:space="0" w:color="auto"/>
            </w:tcBorders>
          </w:tcPr>
          <w:p w14:paraId="3B4CD086"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constraint, versioning, updateConflict</w:t>
            </w:r>
          </w:p>
        </w:tc>
      </w:tr>
    </w:tbl>
    <w:p w14:paraId="4C6A7B96" w14:textId="77777777" w:rsidR="004A38A1" w:rsidRPr="0095760B" w:rsidRDefault="004A38A1" w:rsidP="0095760B">
      <w:pPr>
        <w:pStyle w:val="Heading3"/>
      </w:pPr>
      <w:bookmarkStart w:id="346" w:name="_Toc453258265"/>
      <w:bookmarkStart w:id="347" w:name="_Toc481068442"/>
      <w:bookmarkStart w:id="348" w:name="_Toc505087001"/>
      <w:r w:rsidRPr="0095760B">
        <w:t>Metode „getContentStream”</w:t>
      </w:r>
      <w:bookmarkEnd w:id="346"/>
      <w:bookmarkEnd w:id="347"/>
      <w:bookmarkEnd w:id="3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6D3E9DA8" w14:textId="77777777" w:rsidTr="0095760B">
        <w:tc>
          <w:tcPr>
            <w:tcW w:w="2802" w:type="dxa"/>
            <w:tcBorders>
              <w:right w:val="single" w:sz="4" w:space="0" w:color="auto"/>
            </w:tcBorders>
            <w:shd w:val="clear" w:color="auto" w:fill="auto"/>
          </w:tcPr>
          <w:p w14:paraId="2C14008F" w14:textId="77777777" w:rsidR="004A38A1" w:rsidRPr="00FB2E9C" w:rsidRDefault="004A38A1" w:rsidP="0095760B">
            <w:pPr>
              <w:pStyle w:val="MessageHeader"/>
            </w:pPr>
            <w:r w:rsidRPr="00FB2E9C">
              <w:t>Identifikators</w:t>
            </w:r>
          </w:p>
        </w:tc>
        <w:tc>
          <w:tcPr>
            <w:tcW w:w="7052" w:type="dxa"/>
            <w:tcBorders>
              <w:left w:val="single" w:sz="4" w:space="0" w:color="auto"/>
              <w:bottom w:val="single" w:sz="4" w:space="0" w:color="auto"/>
            </w:tcBorders>
          </w:tcPr>
          <w:p w14:paraId="16664A57" w14:textId="77777777" w:rsidR="004A38A1" w:rsidRPr="00FB2E9C" w:rsidRDefault="004A38A1" w:rsidP="004A38A1">
            <w:pPr>
              <w:pStyle w:val="Tablebody"/>
              <w:rPr>
                <w:rFonts w:cs="Times New Roman"/>
              </w:rPr>
            </w:pPr>
            <w:r w:rsidRPr="00FB2E9C">
              <w:rPr>
                <w:rFonts w:cs="Times New Roman"/>
              </w:rPr>
              <w:t>getContentStream</w:t>
            </w:r>
          </w:p>
        </w:tc>
      </w:tr>
      <w:tr w:rsidR="004A38A1" w:rsidRPr="00FB2E9C" w14:paraId="4056AB07" w14:textId="77777777" w:rsidTr="0095760B">
        <w:tc>
          <w:tcPr>
            <w:tcW w:w="2802" w:type="dxa"/>
            <w:tcBorders>
              <w:right w:val="single" w:sz="4" w:space="0" w:color="auto"/>
            </w:tcBorders>
            <w:shd w:val="clear" w:color="auto" w:fill="auto"/>
          </w:tcPr>
          <w:p w14:paraId="16331CC3" w14:textId="77777777" w:rsidR="004A38A1" w:rsidRPr="00FB2E9C" w:rsidRDefault="004A38A1" w:rsidP="0095760B">
            <w:pPr>
              <w:pStyle w:val="MessageHeader"/>
            </w:pPr>
            <w:r w:rsidRPr="00FB2E9C">
              <w:t>Nosaukums</w:t>
            </w:r>
          </w:p>
        </w:tc>
        <w:tc>
          <w:tcPr>
            <w:tcW w:w="7052" w:type="dxa"/>
            <w:tcBorders>
              <w:left w:val="single" w:sz="4" w:space="0" w:color="auto"/>
            </w:tcBorders>
          </w:tcPr>
          <w:p w14:paraId="41E31984" w14:textId="77777777" w:rsidR="004A38A1" w:rsidRPr="00FB2E9C" w:rsidRDefault="004A38A1" w:rsidP="004A38A1">
            <w:pPr>
              <w:pStyle w:val="Tablebody"/>
              <w:rPr>
                <w:rFonts w:cs="Times New Roman"/>
              </w:rPr>
            </w:pPr>
            <w:r w:rsidRPr="00FB2E9C">
              <w:rPr>
                <w:rFonts w:cs="Times New Roman"/>
              </w:rPr>
              <w:t>Izgūt datnes saturu</w:t>
            </w:r>
          </w:p>
        </w:tc>
      </w:tr>
      <w:tr w:rsidR="004A38A1" w:rsidRPr="00FB2E9C" w14:paraId="1624006E" w14:textId="77777777" w:rsidTr="0095760B">
        <w:tc>
          <w:tcPr>
            <w:tcW w:w="9854" w:type="dxa"/>
            <w:gridSpan w:val="2"/>
            <w:tcBorders>
              <w:bottom w:val="single" w:sz="4" w:space="0" w:color="auto"/>
            </w:tcBorders>
            <w:shd w:val="clear" w:color="auto" w:fill="auto"/>
          </w:tcPr>
          <w:p w14:paraId="57EC0FB9" w14:textId="77777777" w:rsidR="004A38A1" w:rsidRPr="00FB2E9C" w:rsidRDefault="004A38A1" w:rsidP="0095760B">
            <w:pPr>
              <w:pStyle w:val="MessageHeader"/>
            </w:pPr>
            <w:r w:rsidRPr="00FB2E9C">
              <w:t>Ievads</w:t>
            </w:r>
          </w:p>
        </w:tc>
      </w:tr>
      <w:tr w:rsidR="004A38A1" w:rsidRPr="00FB2E9C" w14:paraId="40E7227F" w14:textId="77777777" w:rsidTr="004A38A1">
        <w:tc>
          <w:tcPr>
            <w:tcW w:w="9854" w:type="dxa"/>
            <w:gridSpan w:val="2"/>
            <w:tcBorders>
              <w:top w:val="single" w:sz="4" w:space="0" w:color="auto"/>
            </w:tcBorders>
          </w:tcPr>
          <w:p w14:paraId="5AEDAC0C" w14:textId="77777777" w:rsidR="004A38A1" w:rsidRDefault="004A38A1" w:rsidP="004A38A1">
            <w:pPr>
              <w:pStyle w:val="Tablebody"/>
              <w:rPr>
                <w:rFonts w:cs="Times New Roman"/>
              </w:rPr>
            </w:pPr>
            <w:r w:rsidRPr="00FB2E9C">
              <w:rPr>
                <w:rFonts w:cs="Times New Roman"/>
              </w:rPr>
              <w:t>Atgriež dokumentam atbilstošās datnes bināros datus.</w:t>
            </w:r>
          </w:p>
          <w:p w14:paraId="7E3135BA" w14:textId="094F9636" w:rsidR="008820D9" w:rsidRPr="00FB2E9C" w:rsidRDefault="008820D9" w:rsidP="004128CE">
            <w:pPr>
              <w:pStyle w:val="Tablebody"/>
              <w:rPr>
                <w:rFonts w:cs="Times New Roman"/>
              </w:rPr>
            </w:pPr>
            <w:r>
              <w:t>Metodi var izmantot,</w:t>
            </w:r>
            <w:r w:rsidR="00187FFE">
              <w:t xml:space="preserve"> </w:t>
            </w:r>
            <w:r w:rsidRPr="002362DF">
              <w:t xml:space="preserve">ja nepieciešams </w:t>
            </w:r>
            <w:r>
              <w:t>izgūt</w:t>
            </w:r>
            <w:r w:rsidRPr="002362DF">
              <w:t xml:space="preserve"> </w:t>
            </w:r>
            <w:r>
              <w:t xml:space="preserve">dokumenta </w:t>
            </w:r>
            <w:r w:rsidRPr="002362DF">
              <w:t xml:space="preserve">saturu, kura apmērs ir </w:t>
            </w:r>
            <w:r>
              <w:t>mazāks nekā</w:t>
            </w:r>
            <w:r w:rsidRPr="002362DF">
              <w:t xml:space="preserve"> 10 </w:t>
            </w:r>
            <w:r>
              <w:t>MiB</w:t>
            </w:r>
            <w:r w:rsidRPr="002362DF">
              <w:t>.</w:t>
            </w:r>
          </w:p>
        </w:tc>
      </w:tr>
      <w:tr w:rsidR="004A38A1" w:rsidRPr="00FB2E9C" w14:paraId="2892B990" w14:textId="77777777" w:rsidTr="0095760B">
        <w:tc>
          <w:tcPr>
            <w:tcW w:w="9854" w:type="dxa"/>
            <w:gridSpan w:val="2"/>
            <w:tcBorders>
              <w:bottom w:val="single" w:sz="4" w:space="0" w:color="auto"/>
            </w:tcBorders>
            <w:shd w:val="clear" w:color="auto" w:fill="auto"/>
          </w:tcPr>
          <w:p w14:paraId="7E233AC6" w14:textId="77777777" w:rsidR="004A38A1" w:rsidRPr="00FB2E9C" w:rsidRDefault="004A38A1" w:rsidP="0095760B">
            <w:pPr>
              <w:pStyle w:val="MessageHeader"/>
            </w:pPr>
            <w:r w:rsidRPr="00FB2E9C">
              <w:t>Ievaddati</w:t>
            </w:r>
          </w:p>
        </w:tc>
      </w:tr>
      <w:tr w:rsidR="004A38A1" w:rsidRPr="00FB2E9C" w14:paraId="0248AFFA" w14:textId="77777777" w:rsidTr="004A38A1">
        <w:tc>
          <w:tcPr>
            <w:tcW w:w="9854" w:type="dxa"/>
            <w:gridSpan w:val="2"/>
            <w:tcBorders>
              <w:top w:val="single" w:sz="4" w:space="0" w:color="auto"/>
            </w:tcBorders>
          </w:tcPr>
          <w:p w14:paraId="1FE59810" w14:textId="473E55B9" w:rsidR="004A38A1" w:rsidRPr="00230858" w:rsidRDefault="00955A4B" w:rsidP="00230858">
            <w:pPr>
              <w:pStyle w:val="TableListBullet"/>
            </w:pPr>
            <w:r>
              <w:t>repositoryId – repozitorija identifikatora URN, obligāts;</w:t>
            </w:r>
          </w:p>
          <w:p w14:paraId="460773FB" w14:textId="77777777" w:rsidR="004A38A1" w:rsidRPr="00230858" w:rsidRDefault="004A38A1" w:rsidP="00230858">
            <w:pPr>
              <w:pStyle w:val="TableListBullet"/>
            </w:pPr>
            <w:r w:rsidRPr="00230858">
              <w:t>objectId – objekta identifikators, kam jāizgūst datnes saturs – obligāts;</w:t>
            </w:r>
          </w:p>
          <w:p w14:paraId="26F939AE" w14:textId="77777777" w:rsidR="004A38A1" w:rsidRPr="00230858" w:rsidRDefault="004A38A1" w:rsidP="00230858">
            <w:pPr>
              <w:pStyle w:val="TableListBullet"/>
            </w:pPr>
            <w:r w:rsidRPr="00230858">
              <w:t>streamId – bināro datu identifikators;</w:t>
            </w:r>
          </w:p>
          <w:p w14:paraId="4226855A" w14:textId="77777777" w:rsidR="004A38A1" w:rsidRPr="00230858" w:rsidRDefault="004A38A1" w:rsidP="00230858">
            <w:pPr>
              <w:pStyle w:val="TableListBullet"/>
            </w:pPr>
            <w:r w:rsidRPr="00230858">
              <w:t>offset – atkāpe baitos, no bināro datu straumējuma sākuma. Pieļaujama vērtība robežās no 1 līdz dokumenta cmis:contentStream:length. Vērtība vienmēr jānorāda kopā ar ievadparametru length;</w:t>
            </w:r>
          </w:p>
          <w:p w14:paraId="5AD6AFED" w14:textId="77777777" w:rsidR="004A38A1" w:rsidRPr="00230858" w:rsidRDefault="004A38A1" w:rsidP="00230858">
            <w:pPr>
              <w:pStyle w:val="TableListBullet"/>
            </w:pPr>
            <w:r w:rsidRPr="00230858">
              <w:t>length – izgūstamās straumējuma apmērs baitos. Pieļaujama vērtība robežās no 1 līdz starpībai cmis:contentStream:length – offset (šīs prasības ievadparametrs). Vērtība vienmēr jānorāda kopā ar ievadparametru offset;</w:t>
            </w:r>
          </w:p>
          <w:p w14:paraId="7927F5F4"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0D139033"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5A662B91" wp14:editId="1CA24A12">
                  <wp:extent cx="4699221" cy="1954677"/>
                  <wp:effectExtent l="0" t="0" r="635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ContentStream.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01615" cy="1955673"/>
                          </a:xfrm>
                          <a:prstGeom prst="rect">
                            <a:avLst/>
                          </a:prstGeom>
                        </pic:spPr>
                      </pic:pic>
                    </a:graphicData>
                  </a:graphic>
                </wp:inline>
              </w:drawing>
            </w:r>
          </w:p>
          <w:p w14:paraId="1AFC4DBF" w14:textId="77777777" w:rsidR="004A38A1" w:rsidRPr="00FB2E9C" w:rsidRDefault="004A38A1" w:rsidP="004A38A1">
            <w:pPr>
              <w:pStyle w:val="Tablebody"/>
              <w:rPr>
                <w:rFonts w:cs="Times New Roman"/>
              </w:rPr>
            </w:pPr>
            <w:r w:rsidRPr="00FB2E9C">
              <w:rPr>
                <w:rFonts w:cs="Times New Roman"/>
              </w:rPr>
              <w:t>Piemērs:</w:t>
            </w:r>
          </w:p>
          <w:p w14:paraId="5C3F5A3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ns:getContentStream</w:t>
            </w:r>
            <w:r w:rsidRPr="0028524F">
              <w:rPr>
                <w:rFonts w:ascii="Consolas" w:hAnsi="Consolas"/>
                <w:color w:val="0000FF"/>
                <w:sz w:val="16"/>
                <w:szCs w:val="19"/>
                <w:highlight w:val="white"/>
              </w:rPr>
              <w:t>&gt;</w:t>
            </w:r>
          </w:p>
          <w:p w14:paraId="05761621" w14:textId="11FCED1D"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1E3BB167" w14:textId="3D6B68BB"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r w:rsidR="00B760DF" w:rsidRPr="00181BF5">
              <w:rPr>
                <w:rFonts w:ascii="Consolas" w:hAnsi="Consolas"/>
                <w:color w:val="000000"/>
                <w:sz w:val="16"/>
                <w:szCs w:val="19"/>
              </w:rPr>
              <w:t>URN:IVIS:100266:</w:t>
            </w:r>
            <w:r w:rsidR="00B760DF">
              <w:rPr>
                <w:rFonts w:ascii="Consolas" w:hAnsi="Consolas"/>
                <w:color w:val="000000"/>
                <w:sz w:val="16"/>
                <w:szCs w:val="19"/>
              </w:rPr>
              <w:t>DOC</w:t>
            </w:r>
            <w:r w:rsidR="00B760DF" w:rsidRPr="00181BF5">
              <w:rPr>
                <w:rFonts w:ascii="Consolas" w:hAnsi="Consolas"/>
                <w:color w:val="000000"/>
                <w:sz w:val="16"/>
                <w:szCs w:val="19"/>
              </w:rPr>
              <w:t>-</w:t>
            </w:r>
            <w:r w:rsidR="00B760DF">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p>
          <w:p w14:paraId="731185D8"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ns:getContentStream</w:t>
            </w:r>
            <w:r w:rsidRPr="0028524F">
              <w:rPr>
                <w:rFonts w:ascii="Consolas" w:hAnsi="Consolas"/>
                <w:color w:val="0000FF"/>
                <w:sz w:val="16"/>
                <w:szCs w:val="19"/>
                <w:highlight w:val="white"/>
              </w:rPr>
              <w:t>&gt;</w:t>
            </w:r>
          </w:p>
        </w:tc>
      </w:tr>
      <w:tr w:rsidR="004A38A1" w:rsidRPr="00FB2E9C" w14:paraId="7108FE5B" w14:textId="77777777" w:rsidTr="0095760B">
        <w:tc>
          <w:tcPr>
            <w:tcW w:w="9854" w:type="dxa"/>
            <w:gridSpan w:val="2"/>
            <w:tcBorders>
              <w:bottom w:val="single" w:sz="4" w:space="0" w:color="auto"/>
            </w:tcBorders>
            <w:shd w:val="clear" w:color="auto" w:fill="auto"/>
          </w:tcPr>
          <w:p w14:paraId="3993AAB7" w14:textId="77777777" w:rsidR="004A38A1" w:rsidRPr="00FB2E9C" w:rsidRDefault="004A38A1" w:rsidP="0095760B">
            <w:pPr>
              <w:pStyle w:val="MessageHeader"/>
            </w:pPr>
            <w:r w:rsidRPr="00FB2E9C">
              <w:t>Izvaddati</w:t>
            </w:r>
          </w:p>
        </w:tc>
      </w:tr>
      <w:tr w:rsidR="004A38A1" w:rsidRPr="00FB2E9C" w14:paraId="0EC60C96" w14:textId="77777777" w:rsidTr="004A38A1">
        <w:tc>
          <w:tcPr>
            <w:tcW w:w="9854" w:type="dxa"/>
            <w:gridSpan w:val="2"/>
            <w:tcBorders>
              <w:top w:val="single" w:sz="4" w:space="0" w:color="auto"/>
            </w:tcBorders>
          </w:tcPr>
          <w:p w14:paraId="0112CBAB" w14:textId="77777777" w:rsidR="004A38A1" w:rsidRPr="00FB2E9C" w:rsidRDefault="004A38A1" w:rsidP="004A38A1">
            <w:pPr>
              <w:pStyle w:val="Tablebody"/>
              <w:rPr>
                <w:rFonts w:cs="Times New Roman"/>
              </w:rPr>
            </w:pPr>
            <w:r w:rsidRPr="00FB2E9C">
              <w:rPr>
                <w:rFonts w:cs="Times New Roman"/>
              </w:rPr>
              <w:t>cmisContentStreamType – binārie dati</w:t>
            </w:r>
          </w:p>
          <w:p w14:paraId="491C1418"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190059B3" wp14:editId="3D7DF49B">
                  <wp:extent cx="5179488" cy="227536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ContentStreamResponse.png"/>
                          <pic:cNvPicPr/>
                        </pic:nvPicPr>
                        <pic:blipFill>
                          <a:blip r:embed="rId94">
                            <a:extLst>
                              <a:ext uri="{28A0092B-C50C-407E-A947-70E740481C1C}">
                                <a14:useLocalDpi xmlns:a14="http://schemas.microsoft.com/office/drawing/2010/main" val="0"/>
                              </a:ext>
                            </a:extLst>
                          </a:blip>
                          <a:stretch>
                            <a:fillRect/>
                          </a:stretch>
                        </pic:blipFill>
                        <pic:spPr>
                          <a:xfrm>
                            <a:off x="0" y="0"/>
                            <a:ext cx="5181510" cy="2276251"/>
                          </a:xfrm>
                          <a:prstGeom prst="rect">
                            <a:avLst/>
                          </a:prstGeom>
                        </pic:spPr>
                      </pic:pic>
                    </a:graphicData>
                  </a:graphic>
                </wp:inline>
              </w:drawing>
            </w:r>
          </w:p>
          <w:p w14:paraId="71416D47" w14:textId="77777777" w:rsidR="004A38A1" w:rsidRPr="00FB2E9C" w:rsidRDefault="004A38A1" w:rsidP="004A38A1">
            <w:pPr>
              <w:pStyle w:val="Tablebody"/>
              <w:rPr>
                <w:color w:val="0000FF"/>
                <w:sz w:val="16"/>
                <w:szCs w:val="16"/>
              </w:rPr>
            </w:pPr>
            <w:r w:rsidRPr="00FB2E9C">
              <w:rPr>
                <w:rFonts w:cs="Times New Roman"/>
              </w:rPr>
              <w:t>Piemērs:</w:t>
            </w:r>
          </w:p>
          <w:p w14:paraId="760A30D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getContentStreamResponse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0001295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contentStream</w:t>
            </w:r>
            <w:r w:rsidRPr="0028524F">
              <w:rPr>
                <w:rFonts w:ascii="Consolas" w:hAnsi="Consolas"/>
                <w:color w:val="0000FF"/>
                <w:sz w:val="16"/>
                <w:szCs w:val="19"/>
                <w:highlight w:val="white"/>
              </w:rPr>
              <w:t>&gt;</w:t>
            </w:r>
          </w:p>
          <w:p w14:paraId="479B91B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length</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1287</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length</w:t>
            </w:r>
            <w:r w:rsidRPr="0028524F">
              <w:rPr>
                <w:rFonts w:ascii="Consolas" w:hAnsi="Consolas"/>
                <w:color w:val="0000FF"/>
                <w:sz w:val="16"/>
                <w:szCs w:val="19"/>
                <w:highlight w:val="white"/>
              </w:rPr>
              <w:t>&gt;</w:t>
            </w:r>
          </w:p>
          <w:p w14:paraId="36332D7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filename</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f9c0756f-a338-4f3e-80b7-7dbdb7a8d1e6</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filename</w:t>
            </w:r>
            <w:r w:rsidRPr="0028524F">
              <w:rPr>
                <w:rFonts w:ascii="Consolas" w:hAnsi="Consolas"/>
                <w:color w:val="0000FF"/>
                <w:sz w:val="16"/>
                <w:szCs w:val="19"/>
                <w:highlight w:val="white"/>
              </w:rPr>
              <w:t>&gt;</w:t>
            </w:r>
          </w:p>
          <w:p w14:paraId="6465320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stream</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c2U+</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stream</w:t>
            </w:r>
            <w:r w:rsidRPr="0028524F">
              <w:rPr>
                <w:rFonts w:ascii="Consolas" w:hAnsi="Consolas"/>
                <w:color w:val="0000FF"/>
                <w:sz w:val="16"/>
                <w:szCs w:val="19"/>
                <w:highlight w:val="white"/>
              </w:rPr>
              <w:t>&gt;</w:t>
            </w:r>
          </w:p>
          <w:p w14:paraId="193E49E2"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signature</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4a897b1ac719cd8f3fb</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signature</w:t>
            </w:r>
            <w:r w:rsidRPr="0028524F">
              <w:rPr>
                <w:rFonts w:ascii="Consolas" w:hAnsi="Consolas"/>
                <w:color w:val="0000FF"/>
                <w:sz w:val="16"/>
                <w:szCs w:val="19"/>
                <w:highlight w:val="white"/>
              </w:rPr>
              <w:t>&gt;</w:t>
            </w:r>
          </w:p>
          <w:p w14:paraId="2DCF6A5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contentStream</w:t>
            </w:r>
            <w:r w:rsidRPr="0028524F">
              <w:rPr>
                <w:rFonts w:ascii="Consolas" w:hAnsi="Consolas"/>
                <w:color w:val="0000FF"/>
                <w:sz w:val="16"/>
                <w:szCs w:val="19"/>
                <w:highlight w:val="white"/>
              </w:rPr>
              <w:t>&gt;</w:t>
            </w:r>
          </w:p>
          <w:p w14:paraId="092FEDE4"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getContentStreamResponse</w:t>
            </w:r>
            <w:r w:rsidRPr="0028524F">
              <w:rPr>
                <w:rFonts w:ascii="Consolas" w:hAnsi="Consolas"/>
                <w:color w:val="0000FF"/>
                <w:sz w:val="16"/>
                <w:szCs w:val="19"/>
                <w:highlight w:val="white"/>
              </w:rPr>
              <w:t>&gt;</w:t>
            </w:r>
          </w:p>
        </w:tc>
      </w:tr>
      <w:tr w:rsidR="004A38A1" w:rsidRPr="00FB2E9C" w14:paraId="7627C810" w14:textId="77777777" w:rsidTr="0095760B">
        <w:tc>
          <w:tcPr>
            <w:tcW w:w="9854" w:type="dxa"/>
            <w:gridSpan w:val="2"/>
            <w:tcBorders>
              <w:bottom w:val="single" w:sz="4" w:space="0" w:color="auto"/>
            </w:tcBorders>
            <w:shd w:val="clear" w:color="auto" w:fill="auto"/>
          </w:tcPr>
          <w:p w14:paraId="5EDD9847" w14:textId="77777777" w:rsidR="004A38A1" w:rsidRPr="00FB2E9C" w:rsidRDefault="004A38A1" w:rsidP="0095760B">
            <w:pPr>
              <w:pStyle w:val="MessageHeader"/>
            </w:pPr>
            <w:r w:rsidRPr="00FB2E9C">
              <w:t>Kļūdas</w:t>
            </w:r>
          </w:p>
        </w:tc>
      </w:tr>
      <w:tr w:rsidR="004A38A1" w:rsidRPr="00FB2E9C" w14:paraId="11A2842D" w14:textId="77777777" w:rsidTr="004A38A1">
        <w:tc>
          <w:tcPr>
            <w:tcW w:w="9854" w:type="dxa"/>
            <w:gridSpan w:val="2"/>
            <w:tcBorders>
              <w:top w:val="single" w:sz="4" w:space="0" w:color="auto"/>
            </w:tcBorders>
          </w:tcPr>
          <w:p w14:paraId="6F32F9B5"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constraint</w:t>
            </w:r>
          </w:p>
        </w:tc>
      </w:tr>
    </w:tbl>
    <w:p w14:paraId="22B569B9" w14:textId="77777777" w:rsidR="004A38A1" w:rsidRPr="0095760B" w:rsidRDefault="004A38A1" w:rsidP="0095760B">
      <w:pPr>
        <w:pStyle w:val="Heading3"/>
      </w:pPr>
      <w:bookmarkStart w:id="349" w:name="_Toc453258266"/>
      <w:bookmarkStart w:id="350" w:name="_Toc481068443"/>
      <w:bookmarkStart w:id="351" w:name="_Toc505087002"/>
      <w:r w:rsidRPr="0095760B">
        <w:t>Metode „getAllowableActions”</w:t>
      </w:r>
      <w:bookmarkEnd w:id="349"/>
      <w:bookmarkEnd w:id="350"/>
      <w:bookmarkEnd w:id="3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37AE5B44" w14:textId="77777777" w:rsidTr="0095760B">
        <w:tc>
          <w:tcPr>
            <w:tcW w:w="2802" w:type="dxa"/>
            <w:tcBorders>
              <w:right w:val="single" w:sz="4" w:space="0" w:color="auto"/>
            </w:tcBorders>
            <w:shd w:val="clear" w:color="auto" w:fill="auto"/>
          </w:tcPr>
          <w:p w14:paraId="24A59A9A" w14:textId="77777777" w:rsidR="004A38A1" w:rsidRPr="00FB2E9C" w:rsidRDefault="004A38A1" w:rsidP="0095760B">
            <w:pPr>
              <w:pStyle w:val="MessageHeader"/>
            </w:pPr>
            <w:r w:rsidRPr="00FB2E9C">
              <w:t>Identifikators</w:t>
            </w:r>
          </w:p>
        </w:tc>
        <w:tc>
          <w:tcPr>
            <w:tcW w:w="7052" w:type="dxa"/>
            <w:tcBorders>
              <w:left w:val="single" w:sz="4" w:space="0" w:color="auto"/>
              <w:bottom w:val="single" w:sz="4" w:space="0" w:color="auto"/>
            </w:tcBorders>
          </w:tcPr>
          <w:p w14:paraId="0028C8DC" w14:textId="77777777" w:rsidR="004A38A1" w:rsidRPr="00FB2E9C" w:rsidRDefault="004A38A1" w:rsidP="004A38A1">
            <w:pPr>
              <w:pStyle w:val="Tablebody"/>
              <w:rPr>
                <w:rFonts w:cs="Times New Roman"/>
              </w:rPr>
            </w:pPr>
            <w:r w:rsidRPr="00FB2E9C">
              <w:rPr>
                <w:rFonts w:cs="Times New Roman"/>
              </w:rPr>
              <w:t>getAllowableActions</w:t>
            </w:r>
          </w:p>
        </w:tc>
      </w:tr>
      <w:tr w:rsidR="004A38A1" w:rsidRPr="00FB2E9C" w14:paraId="7F43590C" w14:textId="77777777" w:rsidTr="0095760B">
        <w:tc>
          <w:tcPr>
            <w:tcW w:w="2802" w:type="dxa"/>
            <w:tcBorders>
              <w:right w:val="single" w:sz="4" w:space="0" w:color="auto"/>
            </w:tcBorders>
            <w:shd w:val="clear" w:color="auto" w:fill="auto"/>
          </w:tcPr>
          <w:p w14:paraId="36F01426" w14:textId="77777777" w:rsidR="004A38A1" w:rsidRPr="00FB2E9C" w:rsidRDefault="004A38A1" w:rsidP="0095760B">
            <w:pPr>
              <w:pStyle w:val="MessageHeader"/>
            </w:pPr>
            <w:r w:rsidRPr="00FB2E9C">
              <w:t>Nosaukums</w:t>
            </w:r>
          </w:p>
        </w:tc>
        <w:tc>
          <w:tcPr>
            <w:tcW w:w="7052" w:type="dxa"/>
            <w:tcBorders>
              <w:left w:val="single" w:sz="4" w:space="0" w:color="auto"/>
            </w:tcBorders>
          </w:tcPr>
          <w:p w14:paraId="3341D2DE" w14:textId="77777777" w:rsidR="004A38A1" w:rsidRPr="00FB2E9C" w:rsidRDefault="004A38A1" w:rsidP="004A38A1">
            <w:pPr>
              <w:pStyle w:val="Tablebody"/>
              <w:rPr>
                <w:rFonts w:cs="Times New Roman"/>
              </w:rPr>
            </w:pPr>
            <w:r w:rsidRPr="00FB2E9C">
              <w:rPr>
                <w:rFonts w:cs="Times New Roman"/>
              </w:rPr>
              <w:t>Izgūst atļautās darbības</w:t>
            </w:r>
          </w:p>
        </w:tc>
      </w:tr>
      <w:tr w:rsidR="004A38A1" w:rsidRPr="00FB2E9C" w14:paraId="2F7FAA8B" w14:textId="77777777" w:rsidTr="0095760B">
        <w:tc>
          <w:tcPr>
            <w:tcW w:w="9854" w:type="dxa"/>
            <w:gridSpan w:val="2"/>
            <w:tcBorders>
              <w:bottom w:val="single" w:sz="4" w:space="0" w:color="auto"/>
            </w:tcBorders>
            <w:shd w:val="clear" w:color="auto" w:fill="auto"/>
          </w:tcPr>
          <w:p w14:paraId="55BC2FB9" w14:textId="77777777" w:rsidR="004A38A1" w:rsidRPr="00FB2E9C" w:rsidRDefault="004A38A1" w:rsidP="0095760B">
            <w:pPr>
              <w:pStyle w:val="MessageHeader"/>
            </w:pPr>
            <w:r w:rsidRPr="00FB2E9C">
              <w:t>Ievads</w:t>
            </w:r>
          </w:p>
        </w:tc>
      </w:tr>
      <w:tr w:rsidR="004A38A1" w:rsidRPr="00FB2E9C" w14:paraId="561999BC" w14:textId="77777777" w:rsidTr="004A38A1">
        <w:tc>
          <w:tcPr>
            <w:tcW w:w="9854" w:type="dxa"/>
            <w:gridSpan w:val="2"/>
            <w:tcBorders>
              <w:top w:val="single" w:sz="4" w:space="0" w:color="auto"/>
            </w:tcBorders>
          </w:tcPr>
          <w:p w14:paraId="4FBE6445" w14:textId="77777777" w:rsidR="004A38A1" w:rsidRPr="00FB2E9C" w:rsidRDefault="004A38A1" w:rsidP="004A38A1">
            <w:pPr>
              <w:pStyle w:val="Tablebody"/>
              <w:rPr>
                <w:rFonts w:cs="Times New Roman"/>
              </w:rPr>
            </w:pPr>
            <w:r w:rsidRPr="00FB2E9C">
              <w:rPr>
                <w:rFonts w:cs="Times New Roman"/>
              </w:rPr>
              <w:t>Izgūst atļautās darbības.</w:t>
            </w:r>
          </w:p>
        </w:tc>
      </w:tr>
      <w:tr w:rsidR="004A38A1" w:rsidRPr="00FB2E9C" w14:paraId="388C2CA3" w14:textId="77777777" w:rsidTr="0095760B">
        <w:tc>
          <w:tcPr>
            <w:tcW w:w="9854" w:type="dxa"/>
            <w:gridSpan w:val="2"/>
            <w:tcBorders>
              <w:bottom w:val="single" w:sz="4" w:space="0" w:color="auto"/>
            </w:tcBorders>
            <w:shd w:val="clear" w:color="auto" w:fill="auto"/>
          </w:tcPr>
          <w:p w14:paraId="2F2BA600" w14:textId="77777777" w:rsidR="004A38A1" w:rsidRPr="00FB2E9C" w:rsidRDefault="004A38A1" w:rsidP="0095760B">
            <w:pPr>
              <w:pStyle w:val="MessageHeader"/>
            </w:pPr>
            <w:r w:rsidRPr="00FB2E9C">
              <w:t>Ievaddati</w:t>
            </w:r>
          </w:p>
        </w:tc>
      </w:tr>
      <w:tr w:rsidR="004A38A1" w:rsidRPr="00FB2E9C" w14:paraId="087EA458" w14:textId="77777777" w:rsidTr="004A38A1">
        <w:tc>
          <w:tcPr>
            <w:tcW w:w="9854" w:type="dxa"/>
            <w:gridSpan w:val="2"/>
            <w:tcBorders>
              <w:top w:val="single" w:sz="4" w:space="0" w:color="auto"/>
            </w:tcBorders>
          </w:tcPr>
          <w:p w14:paraId="74992C7F" w14:textId="68B3C7D4" w:rsidR="004A38A1" w:rsidRPr="00230858" w:rsidRDefault="00955A4B" w:rsidP="00230858">
            <w:pPr>
              <w:pStyle w:val="TableListBullet"/>
            </w:pPr>
            <w:r>
              <w:t>repositoryId – repozitorija identifikatora URN, obligāts;</w:t>
            </w:r>
          </w:p>
          <w:p w14:paraId="334D08B0" w14:textId="77777777" w:rsidR="004A38A1" w:rsidRPr="00230858" w:rsidRDefault="004A38A1" w:rsidP="00230858">
            <w:pPr>
              <w:pStyle w:val="TableListBullet"/>
            </w:pPr>
            <w:r w:rsidRPr="00230858">
              <w:t>objectId – objekta identifikators – obligāts;</w:t>
            </w:r>
          </w:p>
          <w:p w14:paraId="2D5307DA"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65610DB6"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5370" w:dyaOrig="1545" w14:anchorId="4CA5B6C0">
                <v:shape id="_x0000_i1042" type="#_x0000_t75" style="width:3in;height:58pt" o:ole="">
                  <v:imagedata r:id="rId95" o:title=""/>
                </v:shape>
                <o:OLEObject Type="Embed" ProgID="PBrush" ShapeID="_x0000_i1042" DrawAspect="Content" ObjectID="_1578904593" r:id="rId96"/>
              </w:object>
            </w:r>
          </w:p>
          <w:p w14:paraId="5757DEF3" w14:textId="77777777" w:rsidR="004A38A1" w:rsidRPr="00FB2E9C" w:rsidRDefault="004A38A1" w:rsidP="004A38A1">
            <w:pPr>
              <w:pStyle w:val="Tablebody"/>
              <w:rPr>
                <w:rFonts w:cs="Times New Roman"/>
              </w:rPr>
            </w:pPr>
            <w:r w:rsidRPr="00FB2E9C">
              <w:rPr>
                <w:rFonts w:cs="Times New Roman"/>
              </w:rPr>
              <w:t>Piemērs:</w:t>
            </w:r>
          </w:p>
          <w:p w14:paraId="6110F654"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ns:getAllowableActions</w:t>
            </w:r>
            <w:r w:rsidRPr="0028524F">
              <w:rPr>
                <w:rFonts w:ascii="Consolas" w:hAnsi="Consolas"/>
                <w:color w:val="0000FF"/>
                <w:sz w:val="16"/>
                <w:szCs w:val="19"/>
                <w:highlight w:val="white"/>
              </w:rPr>
              <w:t>&gt;</w:t>
            </w:r>
          </w:p>
          <w:p w14:paraId="62C6DD7D" w14:textId="121918D4"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022BF09C" w14:textId="5406062D"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r w:rsidR="007250D7" w:rsidRPr="00181BF5">
              <w:rPr>
                <w:rFonts w:ascii="Consolas" w:hAnsi="Consolas"/>
                <w:color w:val="000000"/>
                <w:sz w:val="16"/>
                <w:szCs w:val="19"/>
              </w:rPr>
              <w:t>URN:IVIS:100266:</w:t>
            </w:r>
            <w:r w:rsidR="007250D7">
              <w:rPr>
                <w:rFonts w:ascii="Consolas" w:hAnsi="Consolas"/>
                <w:color w:val="000000"/>
                <w:sz w:val="16"/>
                <w:szCs w:val="19"/>
              </w:rPr>
              <w:t>DOC</w:t>
            </w:r>
            <w:r w:rsidR="007250D7" w:rsidRPr="00181BF5">
              <w:rPr>
                <w:rFonts w:ascii="Consolas" w:hAnsi="Consolas"/>
                <w:color w:val="000000"/>
                <w:sz w:val="16"/>
                <w:szCs w:val="19"/>
              </w:rPr>
              <w:t>-</w:t>
            </w:r>
            <w:r w:rsidR="007250D7">
              <w:rPr>
                <w:rFonts w:ascii="Consolas" w:hAnsi="Consolas"/>
                <w:color w:val="000000"/>
                <w:sz w:val="16"/>
                <w:szCs w:val="19"/>
              </w:rPr>
              <w:t>1234567-V1.0</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p>
          <w:p w14:paraId="6ABA4F3C"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ns:getAllowableActions</w:t>
            </w:r>
            <w:r w:rsidRPr="0028524F">
              <w:rPr>
                <w:rFonts w:ascii="Consolas" w:hAnsi="Consolas"/>
                <w:color w:val="0000FF"/>
                <w:sz w:val="16"/>
                <w:szCs w:val="19"/>
                <w:highlight w:val="white"/>
              </w:rPr>
              <w:t>&gt;</w:t>
            </w:r>
          </w:p>
        </w:tc>
      </w:tr>
      <w:tr w:rsidR="004A38A1" w:rsidRPr="00FB2E9C" w14:paraId="4FF116A6" w14:textId="77777777" w:rsidTr="0095760B">
        <w:tc>
          <w:tcPr>
            <w:tcW w:w="9854" w:type="dxa"/>
            <w:gridSpan w:val="2"/>
            <w:tcBorders>
              <w:bottom w:val="single" w:sz="4" w:space="0" w:color="auto"/>
            </w:tcBorders>
            <w:shd w:val="clear" w:color="auto" w:fill="auto"/>
          </w:tcPr>
          <w:p w14:paraId="7D736B87" w14:textId="77777777" w:rsidR="004A38A1" w:rsidRPr="00FB2E9C" w:rsidRDefault="004A38A1" w:rsidP="0095760B">
            <w:pPr>
              <w:pStyle w:val="MessageHeader"/>
            </w:pPr>
            <w:r w:rsidRPr="00FB2E9C">
              <w:t>Izvaddati</w:t>
            </w:r>
          </w:p>
        </w:tc>
      </w:tr>
      <w:tr w:rsidR="004A38A1" w:rsidRPr="00FB2E9C" w14:paraId="75F3200B" w14:textId="77777777" w:rsidTr="004A38A1">
        <w:tc>
          <w:tcPr>
            <w:tcW w:w="9854" w:type="dxa"/>
            <w:gridSpan w:val="2"/>
            <w:tcBorders>
              <w:top w:val="single" w:sz="4" w:space="0" w:color="auto"/>
            </w:tcBorders>
          </w:tcPr>
          <w:p w14:paraId="6EFEBAD7" w14:textId="77777777" w:rsidR="004A38A1" w:rsidRPr="00FB2E9C" w:rsidRDefault="004A38A1" w:rsidP="004A38A1">
            <w:pPr>
              <w:pStyle w:val="Tablebody"/>
              <w:rPr>
                <w:rFonts w:cs="Times New Roman"/>
              </w:rPr>
            </w:pPr>
            <w:r w:rsidRPr="0028524F">
              <w:rPr>
                <w:rFonts w:cs="Times New Roman"/>
                <w:b/>
              </w:rPr>
              <w:t>cmisAllowableActionsType</w:t>
            </w:r>
            <w:r w:rsidRPr="00FB2E9C">
              <w:rPr>
                <w:rFonts w:cs="Times New Roman"/>
              </w:rPr>
              <w:t xml:space="preserve"> – atļaut</w:t>
            </w:r>
            <w:r>
              <w:rPr>
                <w:rFonts w:cs="Times New Roman"/>
              </w:rPr>
              <w:t>ā</w:t>
            </w:r>
            <w:r w:rsidRPr="00FB2E9C">
              <w:rPr>
                <w:rFonts w:cs="Times New Roman"/>
              </w:rPr>
              <w:t>s darbības</w:t>
            </w:r>
            <w:r>
              <w:rPr>
                <w:rFonts w:cs="Times New Roman"/>
              </w:rPr>
              <w:t>.</w:t>
            </w:r>
          </w:p>
          <w:p w14:paraId="3D52B075"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1370" w:dyaOrig="16860" w14:anchorId="0C60BCD8">
                <v:shape id="_x0000_i1043" type="#_x0000_t75" style="width:410.5pt;height:604.5pt" o:ole="">
                  <v:imagedata r:id="rId97" o:title=""/>
                </v:shape>
                <o:OLEObject Type="Embed" ProgID="PBrush" ShapeID="_x0000_i1043" DrawAspect="Content" ObjectID="_1578904594" r:id="rId98"/>
              </w:object>
            </w:r>
          </w:p>
          <w:p w14:paraId="28485724" w14:textId="77777777" w:rsidR="004A38A1" w:rsidRPr="00FB2E9C" w:rsidRDefault="004A38A1" w:rsidP="004A38A1">
            <w:pPr>
              <w:pStyle w:val="Tablebody"/>
              <w:rPr>
                <w:rFonts w:cs="Times New Roman"/>
              </w:rPr>
            </w:pPr>
            <w:r w:rsidRPr="00FB2E9C">
              <w:rPr>
                <w:rFonts w:cs="Times New Roman"/>
              </w:rPr>
              <w:t>Piemērs:</w:t>
            </w:r>
          </w:p>
          <w:p w14:paraId="7A43C35C"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getAllowableActionsResponse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14AAA4F9"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allowableActions</w:t>
            </w:r>
            <w:r w:rsidRPr="0028524F">
              <w:rPr>
                <w:rFonts w:ascii="Consolas" w:hAnsi="Consolas"/>
                <w:color w:val="0000FF"/>
                <w:sz w:val="16"/>
                <w:szCs w:val="19"/>
                <w:highlight w:val="white"/>
              </w:rPr>
              <w:t>&gt;</w:t>
            </w:r>
          </w:p>
          <w:p w14:paraId="7187A45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canDeleteObject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canDeleteObject</w:t>
            </w:r>
            <w:r w:rsidRPr="0028524F">
              <w:rPr>
                <w:rFonts w:ascii="Consolas" w:hAnsi="Consolas"/>
                <w:color w:val="0000FF"/>
                <w:sz w:val="16"/>
                <w:szCs w:val="19"/>
                <w:highlight w:val="white"/>
              </w:rPr>
              <w:t>&gt;</w:t>
            </w:r>
          </w:p>
          <w:p w14:paraId="7BB9A806"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canUpdateProperties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canUpdateProperties</w:t>
            </w:r>
            <w:r w:rsidRPr="0028524F">
              <w:rPr>
                <w:rFonts w:ascii="Consolas" w:hAnsi="Consolas"/>
                <w:color w:val="0000FF"/>
                <w:sz w:val="16"/>
                <w:szCs w:val="19"/>
                <w:highlight w:val="white"/>
              </w:rPr>
              <w:t>&gt;</w:t>
            </w:r>
          </w:p>
          <w:p w14:paraId="1C6FF46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canGetFolderTree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canGetFolderTree</w:t>
            </w:r>
            <w:r w:rsidRPr="0028524F">
              <w:rPr>
                <w:rFonts w:ascii="Consolas" w:hAnsi="Consolas"/>
                <w:color w:val="0000FF"/>
                <w:sz w:val="16"/>
                <w:szCs w:val="19"/>
                <w:highlight w:val="white"/>
              </w:rPr>
              <w:t>&gt;</w:t>
            </w:r>
          </w:p>
          <w:p w14:paraId="0DFEED0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canGetProperties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canGetProperties</w:t>
            </w:r>
            <w:r w:rsidRPr="0028524F">
              <w:rPr>
                <w:rFonts w:ascii="Consolas" w:hAnsi="Consolas"/>
                <w:color w:val="0000FF"/>
                <w:sz w:val="16"/>
                <w:szCs w:val="19"/>
                <w:highlight w:val="white"/>
              </w:rPr>
              <w:t>&gt;</w:t>
            </w:r>
          </w:p>
          <w:p w14:paraId="07D708F2"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canGetObjectRelationships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canGetObjectRelationships</w:t>
            </w:r>
            <w:r w:rsidRPr="0028524F">
              <w:rPr>
                <w:rFonts w:ascii="Consolas" w:hAnsi="Consolas"/>
                <w:color w:val="0000FF"/>
                <w:sz w:val="16"/>
                <w:szCs w:val="19"/>
                <w:highlight w:val="white"/>
              </w:rPr>
              <w:t>&gt;</w:t>
            </w:r>
          </w:p>
          <w:p w14:paraId="5F7EEDA0"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canGetObjectParents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canGetObjectParents</w:t>
            </w:r>
            <w:r w:rsidRPr="0028524F">
              <w:rPr>
                <w:rFonts w:ascii="Consolas" w:hAnsi="Consolas"/>
                <w:color w:val="0000FF"/>
                <w:sz w:val="16"/>
                <w:szCs w:val="19"/>
                <w:highlight w:val="white"/>
              </w:rPr>
              <w:t>&gt;</w:t>
            </w:r>
          </w:p>
          <w:p w14:paraId="236EF86E"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canGetFolderParent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canGetFolderParent</w:t>
            </w:r>
            <w:r w:rsidRPr="0028524F">
              <w:rPr>
                <w:rFonts w:ascii="Consolas" w:hAnsi="Consolas"/>
                <w:color w:val="0000FF"/>
                <w:sz w:val="16"/>
                <w:szCs w:val="19"/>
                <w:highlight w:val="white"/>
              </w:rPr>
              <w:t>&gt;</w:t>
            </w:r>
          </w:p>
          <w:p w14:paraId="733D5D9D"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canGetDescendants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canGetDescendants</w:t>
            </w:r>
            <w:r w:rsidRPr="0028524F">
              <w:rPr>
                <w:rFonts w:ascii="Consolas" w:hAnsi="Consolas"/>
                <w:color w:val="0000FF"/>
                <w:sz w:val="16"/>
                <w:szCs w:val="19"/>
                <w:highlight w:val="white"/>
              </w:rPr>
              <w:t>&gt;</w:t>
            </w:r>
          </w:p>
          <w:p w14:paraId="143D3F15"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canMoveObject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canMoveObject</w:t>
            </w:r>
            <w:r w:rsidRPr="0028524F">
              <w:rPr>
                <w:rFonts w:ascii="Consolas" w:hAnsi="Consolas"/>
                <w:color w:val="0000FF"/>
                <w:sz w:val="16"/>
                <w:szCs w:val="19"/>
                <w:highlight w:val="white"/>
              </w:rPr>
              <w:t>&gt;</w:t>
            </w:r>
          </w:p>
          <w:p w14:paraId="0CA9C39A"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canDeleteContentStream</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canDeleteContentStream</w:t>
            </w:r>
            <w:r w:rsidRPr="0028524F">
              <w:rPr>
                <w:rFonts w:ascii="Consolas" w:hAnsi="Consolas"/>
                <w:color w:val="0000FF"/>
                <w:sz w:val="16"/>
                <w:szCs w:val="19"/>
                <w:highlight w:val="white"/>
              </w:rPr>
              <w:t>&gt;</w:t>
            </w:r>
          </w:p>
          <w:p w14:paraId="67C19C8C"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canCheckOut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false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canCheckOut</w:t>
            </w:r>
            <w:r w:rsidRPr="0028524F">
              <w:rPr>
                <w:rFonts w:ascii="Consolas" w:hAnsi="Consolas"/>
                <w:color w:val="0000FF"/>
                <w:sz w:val="16"/>
                <w:szCs w:val="19"/>
                <w:highlight w:val="white"/>
              </w:rPr>
              <w:t>&gt;</w:t>
            </w:r>
          </w:p>
          <w:p w14:paraId="099F8A25"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canCancelCheckOut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false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canCancelCheckOut</w:t>
            </w:r>
            <w:r w:rsidRPr="0028524F">
              <w:rPr>
                <w:rFonts w:ascii="Consolas" w:hAnsi="Consolas"/>
                <w:color w:val="0000FF"/>
                <w:sz w:val="16"/>
                <w:szCs w:val="19"/>
                <w:highlight w:val="white"/>
              </w:rPr>
              <w:t>&gt;</w:t>
            </w:r>
          </w:p>
          <w:p w14:paraId="4883546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canCheckIn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false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canCheckIn</w:t>
            </w:r>
            <w:r w:rsidRPr="0028524F">
              <w:rPr>
                <w:rFonts w:ascii="Consolas" w:hAnsi="Consolas"/>
                <w:color w:val="0000FF"/>
                <w:sz w:val="16"/>
                <w:szCs w:val="19"/>
                <w:highlight w:val="white"/>
              </w:rPr>
              <w:t>&gt;</w:t>
            </w:r>
          </w:p>
          <w:p w14:paraId="7149DEA3"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canSetContentStream</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canSetContentStream</w:t>
            </w:r>
            <w:r w:rsidRPr="0028524F">
              <w:rPr>
                <w:rFonts w:ascii="Consolas" w:hAnsi="Consolas"/>
                <w:color w:val="0000FF"/>
                <w:sz w:val="16"/>
                <w:szCs w:val="19"/>
                <w:highlight w:val="white"/>
              </w:rPr>
              <w:t>&gt;</w:t>
            </w:r>
          </w:p>
          <w:p w14:paraId="39EF10A5"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canGetAllVersions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canGetAllVersions</w:t>
            </w:r>
            <w:r w:rsidRPr="0028524F">
              <w:rPr>
                <w:rFonts w:ascii="Consolas" w:hAnsi="Consolas"/>
                <w:color w:val="0000FF"/>
                <w:sz w:val="16"/>
                <w:szCs w:val="19"/>
                <w:highlight w:val="white"/>
              </w:rPr>
              <w:t>&gt;</w:t>
            </w:r>
          </w:p>
          <w:p w14:paraId="235E667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canAddObjectToFolder</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canAddObjectToFolder</w:t>
            </w:r>
            <w:r w:rsidRPr="0028524F">
              <w:rPr>
                <w:rFonts w:ascii="Consolas" w:hAnsi="Consolas"/>
                <w:color w:val="0000FF"/>
                <w:sz w:val="16"/>
                <w:szCs w:val="19"/>
                <w:highlight w:val="white"/>
              </w:rPr>
              <w:t>&gt;</w:t>
            </w:r>
          </w:p>
          <w:p w14:paraId="778E3CA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canRemoveObjectFromFolder</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canRemoveObjectFromFolder</w:t>
            </w:r>
            <w:r w:rsidRPr="0028524F">
              <w:rPr>
                <w:rFonts w:ascii="Consolas" w:hAnsi="Consolas"/>
                <w:color w:val="0000FF"/>
                <w:sz w:val="16"/>
                <w:szCs w:val="19"/>
                <w:highlight w:val="white"/>
              </w:rPr>
              <w:t>&gt;</w:t>
            </w:r>
          </w:p>
          <w:p w14:paraId="26BA70F9"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canGetContentStream</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canGetContentStream</w:t>
            </w:r>
            <w:r w:rsidRPr="0028524F">
              <w:rPr>
                <w:rFonts w:ascii="Consolas" w:hAnsi="Consolas"/>
                <w:color w:val="0000FF"/>
                <w:sz w:val="16"/>
                <w:szCs w:val="19"/>
                <w:highlight w:val="white"/>
              </w:rPr>
              <w:t>&gt;</w:t>
            </w:r>
          </w:p>
          <w:p w14:paraId="598CB5E1"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canApplyPolicy</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false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canApplyPolicy</w:t>
            </w:r>
            <w:r w:rsidRPr="0028524F">
              <w:rPr>
                <w:rFonts w:ascii="Consolas" w:hAnsi="Consolas"/>
                <w:color w:val="0000FF"/>
                <w:sz w:val="16"/>
                <w:szCs w:val="19"/>
                <w:highlight w:val="white"/>
              </w:rPr>
              <w:t>&gt;</w:t>
            </w:r>
          </w:p>
          <w:p w14:paraId="062A6623"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canGetAppliedPolicies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false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canGetAppliedPolicies</w:t>
            </w:r>
            <w:r w:rsidRPr="0028524F">
              <w:rPr>
                <w:rFonts w:ascii="Consolas" w:hAnsi="Consolas"/>
                <w:color w:val="0000FF"/>
                <w:sz w:val="16"/>
                <w:szCs w:val="19"/>
                <w:highlight w:val="white"/>
              </w:rPr>
              <w:t>&gt;</w:t>
            </w:r>
          </w:p>
          <w:p w14:paraId="239D07A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canRemovePolicy</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false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canRemovePolicy</w:t>
            </w:r>
            <w:r w:rsidRPr="0028524F">
              <w:rPr>
                <w:rFonts w:ascii="Consolas" w:hAnsi="Consolas"/>
                <w:color w:val="0000FF"/>
                <w:sz w:val="16"/>
                <w:szCs w:val="19"/>
                <w:highlight w:val="white"/>
              </w:rPr>
              <w:t>&gt;</w:t>
            </w:r>
          </w:p>
          <w:p w14:paraId="5A3C9C8A"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canGetChildren</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canGetChildren</w:t>
            </w:r>
            <w:r w:rsidRPr="0028524F">
              <w:rPr>
                <w:rFonts w:ascii="Consolas" w:hAnsi="Consolas"/>
                <w:color w:val="0000FF"/>
                <w:sz w:val="16"/>
                <w:szCs w:val="19"/>
                <w:highlight w:val="white"/>
              </w:rPr>
              <w:t>&gt;</w:t>
            </w:r>
          </w:p>
          <w:p w14:paraId="624E3D69"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canCreateDocument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canCreateDocument</w:t>
            </w:r>
            <w:r w:rsidRPr="0028524F">
              <w:rPr>
                <w:rFonts w:ascii="Consolas" w:hAnsi="Consolas"/>
                <w:color w:val="0000FF"/>
                <w:sz w:val="16"/>
                <w:szCs w:val="19"/>
                <w:highlight w:val="white"/>
              </w:rPr>
              <w:t>&gt;</w:t>
            </w:r>
          </w:p>
          <w:p w14:paraId="6E96D8D5"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canCreateFolder</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canCreateFolder</w:t>
            </w:r>
            <w:r w:rsidRPr="0028524F">
              <w:rPr>
                <w:rFonts w:ascii="Consolas" w:hAnsi="Consolas"/>
                <w:color w:val="0000FF"/>
                <w:sz w:val="16"/>
                <w:szCs w:val="19"/>
                <w:highlight w:val="white"/>
              </w:rPr>
              <w:t>&gt;</w:t>
            </w:r>
          </w:p>
          <w:p w14:paraId="2C094E9A"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canCreateRelationship</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canCreateRelationship</w:t>
            </w:r>
            <w:r w:rsidRPr="0028524F">
              <w:rPr>
                <w:rFonts w:ascii="Consolas" w:hAnsi="Consolas"/>
                <w:color w:val="0000FF"/>
                <w:sz w:val="16"/>
                <w:szCs w:val="19"/>
                <w:highlight w:val="white"/>
              </w:rPr>
              <w:t>&gt;</w:t>
            </w:r>
          </w:p>
          <w:p w14:paraId="7C194115"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canCreateItem</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false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canCreateItem</w:t>
            </w:r>
            <w:r w:rsidRPr="0028524F">
              <w:rPr>
                <w:rFonts w:ascii="Consolas" w:hAnsi="Consolas"/>
                <w:color w:val="0000FF"/>
                <w:sz w:val="16"/>
                <w:szCs w:val="19"/>
                <w:highlight w:val="white"/>
              </w:rPr>
              <w:t>&gt;</w:t>
            </w:r>
          </w:p>
          <w:p w14:paraId="6FE2CC58"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canDeleteTree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canDeleteTree</w:t>
            </w:r>
            <w:r w:rsidRPr="0028524F">
              <w:rPr>
                <w:rFonts w:ascii="Consolas" w:hAnsi="Consolas"/>
                <w:color w:val="0000FF"/>
                <w:sz w:val="16"/>
                <w:szCs w:val="19"/>
                <w:highlight w:val="white"/>
              </w:rPr>
              <w:t>&gt;</w:t>
            </w:r>
          </w:p>
          <w:p w14:paraId="6AC646C6"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canGetRenditions</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false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canGetRenditions</w:t>
            </w:r>
            <w:r w:rsidRPr="0028524F">
              <w:rPr>
                <w:rFonts w:ascii="Consolas" w:hAnsi="Consolas"/>
                <w:color w:val="0000FF"/>
                <w:sz w:val="16"/>
                <w:szCs w:val="19"/>
                <w:highlight w:val="white"/>
              </w:rPr>
              <w:t>&gt;</w:t>
            </w:r>
          </w:p>
          <w:p w14:paraId="53960F0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canGetACL</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canGetACL</w:t>
            </w:r>
            <w:r w:rsidRPr="0028524F">
              <w:rPr>
                <w:rFonts w:ascii="Consolas" w:hAnsi="Consolas"/>
                <w:color w:val="0000FF"/>
                <w:sz w:val="16"/>
                <w:szCs w:val="19"/>
                <w:highlight w:val="white"/>
              </w:rPr>
              <w:t>&gt;</w:t>
            </w:r>
          </w:p>
          <w:p w14:paraId="3ECBEF3D"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canApplyACL</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true</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canApplyACL</w:t>
            </w:r>
            <w:r w:rsidRPr="0028524F">
              <w:rPr>
                <w:rFonts w:ascii="Consolas" w:hAnsi="Consolas"/>
                <w:color w:val="0000FF"/>
                <w:sz w:val="16"/>
                <w:szCs w:val="19"/>
                <w:highlight w:val="white"/>
              </w:rPr>
              <w:t>&gt;</w:t>
            </w:r>
          </w:p>
          <w:p w14:paraId="30A5D39F"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allowableActions</w:t>
            </w:r>
            <w:r w:rsidRPr="0028524F">
              <w:rPr>
                <w:rFonts w:ascii="Consolas" w:hAnsi="Consolas"/>
                <w:color w:val="0000FF"/>
                <w:sz w:val="16"/>
                <w:szCs w:val="19"/>
                <w:highlight w:val="white"/>
              </w:rPr>
              <w:t>&gt;</w:t>
            </w:r>
          </w:p>
          <w:p w14:paraId="64B45A25"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getAllowableActionsResponse</w:t>
            </w:r>
            <w:r w:rsidRPr="0028524F">
              <w:rPr>
                <w:rFonts w:ascii="Consolas" w:hAnsi="Consolas"/>
                <w:color w:val="0000FF"/>
                <w:sz w:val="16"/>
                <w:szCs w:val="19"/>
                <w:highlight w:val="white"/>
              </w:rPr>
              <w:t>&gt;</w:t>
            </w:r>
          </w:p>
        </w:tc>
      </w:tr>
      <w:tr w:rsidR="004A38A1" w:rsidRPr="00FB2E9C" w14:paraId="16C861B1" w14:textId="77777777" w:rsidTr="0095760B">
        <w:tc>
          <w:tcPr>
            <w:tcW w:w="9854" w:type="dxa"/>
            <w:gridSpan w:val="2"/>
            <w:tcBorders>
              <w:bottom w:val="single" w:sz="4" w:space="0" w:color="auto"/>
            </w:tcBorders>
            <w:shd w:val="clear" w:color="auto" w:fill="auto"/>
          </w:tcPr>
          <w:p w14:paraId="0B2147B3" w14:textId="77777777" w:rsidR="004A38A1" w:rsidRPr="00FB2E9C" w:rsidRDefault="004A38A1" w:rsidP="0095760B">
            <w:pPr>
              <w:pStyle w:val="MessageHeader"/>
            </w:pPr>
            <w:r w:rsidRPr="00FB2E9C">
              <w:t>Kļūdas</w:t>
            </w:r>
          </w:p>
        </w:tc>
      </w:tr>
      <w:tr w:rsidR="004A38A1" w:rsidRPr="00FB2E9C" w14:paraId="7CF1208A" w14:textId="77777777" w:rsidTr="004A38A1">
        <w:tc>
          <w:tcPr>
            <w:tcW w:w="9854" w:type="dxa"/>
            <w:gridSpan w:val="2"/>
            <w:tcBorders>
              <w:top w:val="single" w:sz="4" w:space="0" w:color="auto"/>
            </w:tcBorders>
          </w:tcPr>
          <w:p w14:paraId="2058779A" w14:textId="77777777" w:rsidR="004A38A1" w:rsidRPr="00FB2E9C" w:rsidRDefault="004A38A1" w:rsidP="004A38A1">
            <w:pPr>
              <w:pStyle w:val="Tablebody"/>
              <w:rPr>
                <w:rFonts w:cs="Times New Roman"/>
              </w:rPr>
            </w:pPr>
            <w:r w:rsidRPr="00FB2E9C">
              <w:rPr>
                <w:rFonts w:cs="Times New Roman"/>
              </w:rPr>
              <w:t>objectNotFound, runtime, storage</w:t>
            </w:r>
          </w:p>
        </w:tc>
      </w:tr>
    </w:tbl>
    <w:p w14:paraId="497A46EB" w14:textId="77777777" w:rsidR="004A38A1" w:rsidRPr="0095760B" w:rsidRDefault="004A38A1" w:rsidP="0095760B">
      <w:pPr>
        <w:pStyle w:val="Heading3"/>
      </w:pPr>
      <w:bookmarkStart w:id="352" w:name="_Toc453258267"/>
      <w:bookmarkStart w:id="353" w:name="_Toc481068444"/>
      <w:bookmarkStart w:id="354" w:name="_Toc505087003"/>
      <w:r w:rsidRPr="0095760B">
        <w:t>Metode „getProperties”</w:t>
      </w:r>
      <w:bookmarkEnd w:id="352"/>
      <w:bookmarkEnd w:id="353"/>
      <w:bookmarkEnd w:id="3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2522EF5C" w14:textId="77777777" w:rsidTr="0095760B">
        <w:tc>
          <w:tcPr>
            <w:tcW w:w="2802" w:type="dxa"/>
            <w:tcBorders>
              <w:right w:val="single" w:sz="4" w:space="0" w:color="auto"/>
            </w:tcBorders>
            <w:shd w:val="clear" w:color="auto" w:fill="auto"/>
          </w:tcPr>
          <w:p w14:paraId="72FF77B7" w14:textId="77777777" w:rsidR="004A38A1" w:rsidRPr="00FB2E9C" w:rsidRDefault="004A38A1" w:rsidP="0095760B">
            <w:pPr>
              <w:pStyle w:val="MessageHeader"/>
            </w:pPr>
            <w:r w:rsidRPr="00FB2E9C">
              <w:t>Identifikators</w:t>
            </w:r>
          </w:p>
        </w:tc>
        <w:tc>
          <w:tcPr>
            <w:tcW w:w="7052" w:type="dxa"/>
            <w:tcBorders>
              <w:left w:val="single" w:sz="4" w:space="0" w:color="auto"/>
              <w:bottom w:val="single" w:sz="4" w:space="0" w:color="auto"/>
            </w:tcBorders>
          </w:tcPr>
          <w:p w14:paraId="4DA09939" w14:textId="77777777" w:rsidR="004A38A1" w:rsidRPr="00FB2E9C" w:rsidRDefault="004A38A1" w:rsidP="004A38A1">
            <w:pPr>
              <w:pStyle w:val="Tablebody"/>
              <w:rPr>
                <w:rFonts w:cs="Times New Roman"/>
              </w:rPr>
            </w:pPr>
            <w:r w:rsidRPr="00FB2E9C">
              <w:rPr>
                <w:rFonts w:cs="Times New Roman"/>
              </w:rPr>
              <w:t>getProperties</w:t>
            </w:r>
          </w:p>
        </w:tc>
      </w:tr>
      <w:tr w:rsidR="004A38A1" w:rsidRPr="00FB2E9C" w14:paraId="60AADFC2" w14:textId="77777777" w:rsidTr="0095760B">
        <w:tc>
          <w:tcPr>
            <w:tcW w:w="2802" w:type="dxa"/>
            <w:tcBorders>
              <w:right w:val="single" w:sz="4" w:space="0" w:color="auto"/>
            </w:tcBorders>
            <w:shd w:val="clear" w:color="auto" w:fill="auto"/>
          </w:tcPr>
          <w:p w14:paraId="4845531F" w14:textId="77777777" w:rsidR="004A38A1" w:rsidRPr="00FB2E9C" w:rsidRDefault="004A38A1" w:rsidP="0095760B">
            <w:pPr>
              <w:pStyle w:val="MessageHeader"/>
            </w:pPr>
            <w:r w:rsidRPr="00FB2E9C">
              <w:t>Nosaukums</w:t>
            </w:r>
          </w:p>
        </w:tc>
        <w:tc>
          <w:tcPr>
            <w:tcW w:w="7052" w:type="dxa"/>
            <w:tcBorders>
              <w:left w:val="single" w:sz="4" w:space="0" w:color="auto"/>
            </w:tcBorders>
          </w:tcPr>
          <w:p w14:paraId="269296AB" w14:textId="77777777" w:rsidR="004A38A1" w:rsidRPr="00FB2E9C" w:rsidRDefault="004A38A1" w:rsidP="004A38A1">
            <w:pPr>
              <w:pStyle w:val="Tablebody"/>
              <w:rPr>
                <w:rFonts w:cs="Times New Roman"/>
              </w:rPr>
            </w:pPr>
            <w:r w:rsidRPr="00FB2E9C">
              <w:rPr>
                <w:rFonts w:cs="Times New Roman"/>
              </w:rPr>
              <w:t>Izgūst īpašības</w:t>
            </w:r>
          </w:p>
        </w:tc>
      </w:tr>
      <w:tr w:rsidR="004A38A1" w:rsidRPr="00FB2E9C" w14:paraId="20D44057" w14:textId="77777777" w:rsidTr="0095760B">
        <w:tc>
          <w:tcPr>
            <w:tcW w:w="9854" w:type="dxa"/>
            <w:gridSpan w:val="2"/>
            <w:tcBorders>
              <w:bottom w:val="single" w:sz="4" w:space="0" w:color="auto"/>
            </w:tcBorders>
            <w:shd w:val="clear" w:color="auto" w:fill="auto"/>
          </w:tcPr>
          <w:p w14:paraId="1656F3D0" w14:textId="77777777" w:rsidR="004A38A1" w:rsidRPr="00FB2E9C" w:rsidRDefault="004A38A1" w:rsidP="0095760B">
            <w:pPr>
              <w:pStyle w:val="MessageHeader"/>
            </w:pPr>
            <w:r w:rsidRPr="00FB2E9C">
              <w:t>Ievads</w:t>
            </w:r>
          </w:p>
        </w:tc>
      </w:tr>
      <w:tr w:rsidR="004A38A1" w:rsidRPr="00FB2E9C" w14:paraId="027CFC5A" w14:textId="77777777" w:rsidTr="004A38A1">
        <w:tc>
          <w:tcPr>
            <w:tcW w:w="9854" w:type="dxa"/>
            <w:gridSpan w:val="2"/>
            <w:tcBorders>
              <w:top w:val="single" w:sz="4" w:space="0" w:color="auto"/>
            </w:tcBorders>
          </w:tcPr>
          <w:p w14:paraId="09B511EA" w14:textId="77777777" w:rsidR="004A38A1" w:rsidRPr="00FB2E9C" w:rsidRDefault="004A38A1" w:rsidP="004A38A1">
            <w:pPr>
              <w:pStyle w:val="Tablebody"/>
              <w:rPr>
                <w:rFonts w:cs="Times New Roman"/>
              </w:rPr>
            </w:pPr>
            <w:r w:rsidRPr="00FB2E9C">
              <w:rPr>
                <w:rFonts w:cs="Times New Roman"/>
              </w:rPr>
              <w:t>Izgūst objekta īpašības.</w:t>
            </w:r>
          </w:p>
        </w:tc>
      </w:tr>
      <w:tr w:rsidR="004A38A1" w:rsidRPr="00FB2E9C" w14:paraId="159CAD62" w14:textId="77777777" w:rsidTr="004A38A1">
        <w:tc>
          <w:tcPr>
            <w:tcW w:w="9854" w:type="dxa"/>
            <w:gridSpan w:val="2"/>
            <w:tcBorders>
              <w:bottom w:val="single" w:sz="4" w:space="0" w:color="auto"/>
            </w:tcBorders>
            <w:shd w:val="clear" w:color="auto" w:fill="D9D9D9" w:themeFill="background1" w:themeFillShade="D9"/>
          </w:tcPr>
          <w:p w14:paraId="0FE9C0F8" w14:textId="77777777" w:rsidR="004A38A1" w:rsidRPr="00FB2E9C" w:rsidRDefault="004A38A1" w:rsidP="004A38A1">
            <w:pPr>
              <w:pStyle w:val="BodyText0"/>
            </w:pPr>
            <w:r w:rsidRPr="00FB2E9C">
              <w:t>Ievaddati</w:t>
            </w:r>
          </w:p>
        </w:tc>
      </w:tr>
      <w:tr w:rsidR="004A38A1" w:rsidRPr="00FB2E9C" w14:paraId="1E95DD0A" w14:textId="77777777" w:rsidTr="004A38A1">
        <w:tc>
          <w:tcPr>
            <w:tcW w:w="9854" w:type="dxa"/>
            <w:gridSpan w:val="2"/>
            <w:tcBorders>
              <w:top w:val="single" w:sz="4" w:space="0" w:color="auto"/>
            </w:tcBorders>
          </w:tcPr>
          <w:p w14:paraId="36B4576D" w14:textId="7B2D5185" w:rsidR="004A38A1" w:rsidRPr="00230858" w:rsidRDefault="00955A4B" w:rsidP="00230858">
            <w:pPr>
              <w:pStyle w:val="TableListBullet"/>
            </w:pPr>
            <w:r>
              <w:t>repositoryId – repozitorija identifikatora URN, obligāts;</w:t>
            </w:r>
          </w:p>
          <w:p w14:paraId="3F8ACDBC" w14:textId="77777777" w:rsidR="004A38A1" w:rsidRPr="00230858" w:rsidRDefault="004A38A1" w:rsidP="00230858">
            <w:pPr>
              <w:pStyle w:val="TableListBullet"/>
            </w:pPr>
            <w:r w:rsidRPr="00230858">
              <w:t>objectId – objekta identifikators – obligāts;</w:t>
            </w:r>
          </w:p>
          <w:p w14:paraId="4B0376AB" w14:textId="77777777" w:rsidR="004A38A1" w:rsidRPr="00230858" w:rsidRDefault="004A38A1" w:rsidP="00230858">
            <w:pPr>
              <w:pStyle w:val="TableListBullet"/>
            </w:pPr>
            <w:r w:rsidRPr="00230858">
              <w:t>filter – pieprasīto īpašību (to queryName) saraksts.</w:t>
            </w:r>
          </w:p>
          <w:p w14:paraId="5EEC6200"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2D7878B6"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4845" w:dyaOrig="2160" w14:anchorId="76395CD1">
                <v:shape id="_x0000_i1044" type="#_x0000_t75" style="width:194.5pt;height:86.5pt" o:ole="">
                  <v:imagedata r:id="rId99" o:title=""/>
                </v:shape>
                <o:OLEObject Type="Embed" ProgID="PBrush" ShapeID="_x0000_i1044" DrawAspect="Content" ObjectID="_1578904595" r:id="rId100"/>
              </w:object>
            </w:r>
          </w:p>
          <w:p w14:paraId="01BBA860" w14:textId="77777777" w:rsidR="004A38A1" w:rsidRPr="00FB2E9C" w:rsidRDefault="004A38A1" w:rsidP="004A38A1">
            <w:pPr>
              <w:pStyle w:val="Tablebody"/>
              <w:rPr>
                <w:rFonts w:cs="Times New Roman"/>
              </w:rPr>
            </w:pPr>
            <w:r w:rsidRPr="00FB2E9C">
              <w:rPr>
                <w:rFonts w:cs="Times New Roman"/>
              </w:rPr>
              <w:t>Piemērs:</w:t>
            </w:r>
          </w:p>
          <w:p w14:paraId="17371E94"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ns:getProperties</w:t>
            </w:r>
            <w:r w:rsidRPr="0028524F">
              <w:rPr>
                <w:rFonts w:ascii="Consolas" w:hAnsi="Consolas"/>
                <w:color w:val="0000FF"/>
                <w:sz w:val="16"/>
                <w:szCs w:val="19"/>
                <w:highlight w:val="white"/>
              </w:rPr>
              <w:t>&gt;</w:t>
            </w:r>
          </w:p>
          <w:p w14:paraId="389CD3FB" w14:textId="0640AB0B"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p>
          <w:p w14:paraId="737D2836" w14:textId="149D58F9"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r w:rsidR="008279BC" w:rsidRPr="00181BF5">
              <w:rPr>
                <w:rFonts w:ascii="Consolas" w:hAnsi="Consolas"/>
                <w:color w:val="000000"/>
                <w:sz w:val="16"/>
                <w:szCs w:val="19"/>
              </w:rPr>
              <w:t>URN:IVIS:100266:</w:t>
            </w:r>
            <w:r w:rsidR="008279BC">
              <w:rPr>
                <w:rFonts w:ascii="Consolas" w:hAnsi="Consolas"/>
                <w:color w:val="000000"/>
                <w:sz w:val="16"/>
                <w:szCs w:val="19"/>
              </w:rPr>
              <w:t>FLD</w:t>
            </w:r>
            <w:r w:rsidR="008279BC" w:rsidRPr="00181BF5">
              <w:rPr>
                <w:rFonts w:ascii="Consolas" w:hAnsi="Consolas"/>
                <w:color w:val="000000"/>
                <w:sz w:val="16"/>
                <w:szCs w:val="19"/>
              </w:rPr>
              <w:t>-</w:t>
            </w:r>
            <w:r w:rsidR="008279BC">
              <w:rPr>
                <w:rFonts w:ascii="Consolas" w:hAnsi="Consolas"/>
                <w:color w:val="000000"/>
                <w:sz w:val="16"/>
                <w:szCs w:val="19"/>
              </w:rPr>
              <w:t>1234567</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ns:objectId</w:t>
            </w:r>
            <w:r w:rsidRPr="0028524F">
              <w:rPr>
                <w:rFonts w:ascii="Consolas" w:hAnsi="Consolas"/>
                <w:color w:val="0000FF"/>
                <w:sz w:val="16"/>
                <w:szCs w:val="19"/>
                <w:highlight w:val="white"/>
              </w:rPr>
              <w:t>&gt;</w:t>
            </w:r>
          </w:p>
          <w:p w14:paraId="237C8C44"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ns:filter</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cmis:path</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ns:filter</w:t>
            </w:r>
            <w:r w:rsidRPr="0028524F">
              <w:rPr>
                <w:rFonts w:ascii="Consolas" w:hAnsi="Consolas"/>
                <w:color w:val="0000FF"/>
                <w:sz w:val="16"/>
                <w:szCs w:val="19"/>
                <w:highlight w:val="white"/>
              </w:rPr>
              <w:t>&gt;</w:t>
            </w:r>
          </w:p>
          <w:p w14:paraId="7C1DCEDD"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ns:getProperties</w:t>
            </w:r>
            <w:r w:rsidRPr="0028524F">
              <w:rPr>
                <w:rFonts w:ascii="Consolas" w:hAnsi="Consolas"/>
                <w:color w:val="0000FF"/>
                <w:sz w:val="16"/>
                <w:szCs w:val="19"/>
                <w:highlight w:val="white"/>
              </w:rPr>
              <w:t>&gt;</w:t>
            </w:r>
          </w:p>
        </w:tc>
      </w:tr>
      <w:tr w:rsidR="004A38A1" w:rsidRPr="00FB2E9C" w14:paraId="154313FC" w14:textId="77777777" w:rsidTr="0095760B">
        <w:tc>
          <w:tcPr>
            <w:tcW w:w="9854" w:type="dxa"/>
            <w:gridSpan w:val="2"/>
            <w:tcBorders>
              <w:bottom w:val="single" w:sz="4" w:space="0" w:color="auto"/>
            </w:tcBorders>
            <w:shd w:val="clear" w:color="auto" w:fill="auto"/>
          </w:tcPr>
          <w:p w14:paraId="764D79B5" w14:textId="77777777" w:rsidR="004A38A1" w:rsidRPr="00FB2E9C" w:rsidRDefault="004A38A1" w:rsidP="0095760B">
            <w:pPr>
              <w:pStyle w:val="MessageHeader"/>
            </w:pPr>
            <w:r w:rsidRPr="00FB2E9C">
              <w:t>Izvaddati</w:t>
            </w:r>
          </w:p>
        </w:tc>
      </w:tr>
      <w:tr w:rsidR="004A38A1" w:rsidRPr="00FB2E9C" w14:paraId="22EC0ACD" w14:textId="77777777" w:rsidTr="004A38A1">
        <w:tc>
          <w:tcPr>
            <w:tcW w:w="9854" w:type="dxa"/>
            <w:gridSpan w:val="2"/>
            <w:tcBorders>
              <w:top w:val="single" w:sz="4" w:space="0" w:color="auto"/>
            </w:tcBorders>
          </w:tcPr>
          <w:p w14:paraId="49626E82" w14:textId="77777777" w:rsidR="004A38A1" w:rsidRPr="00FB2E9C" w:rsidRDefault="004A38A1" w:rsidP="004A38A1">
            <w:pPr>
              <w:pStyle w:val="Tablebody"/>
              <w:rPr>
                <w:rFonts w:cs="Times New Roman"/>
              </w:rPr>
            </w:pPr>
            <w:r w:rsidRPr="00FB2E9C">
              <w:rPr>
                <w:rFonts w:cs="Times New Roman"/>
                <w:b/>
              </w:rPr>
              <w:t>cmisPropertiesType</w:t>
            </w:r>
            <w:r w:rsidRPr="00FB2E9C">
              <w:rPr>
                <w:rFonts w:cs="Times New Roman"/>
              </w:rPr>
              <w:t xml:space="preserve"> – objekta īpašības</w:t>
            </w:r>
            <w:r>
              <w:rPr>
                <w:rFonts w:cs="Times New Roman"/>
              </w:rPr>
              <w:t>.</w:t>
            </w:r>
          </w:p>
          <w:p w14:paraId="60364166"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0605" w:dyaOrig="5865" w14:anchorId="11AAC087">
                <v:shape id="_x0000_i1045" type="#_x0000_t75" style="width:418pt;height:229.5pt" o:ole="">
                  <v:imagedata r:id="rId101" o:title=""/>
                </v:shape>
                <o:OLEObject Type="Embed" ProgID="PBrush" ShapeID="_x0000_i1045" DrawAspect="Content" ObjectID="_1578904596" r:id="rId102"/>
              </w:object>
            </w:r>
          </w:p>
          <w:p w14:paraId="1C77CD88" w14:textId="77777777" w:rsidR="004A38A1" w:rsidRPr="0028524F" w:rsidRDefault="004A38A1" w:rsidP="004A38A1">
            <w:pPr>
              <w:pStyle w:val="Tablebody"/>
              <w:rPr>
                <w:rFonts w:cs="Times New Roman"/>
              </w:rPr>
            </w:pPr>
            <w:r w:rsidRPr="00FB2E9C">
              <w:rPr>
                <w:rFonts w:cs="Times New Roman"/>
              </w:rPr>
              <w:t>Piemērs:</w:t>
            </w:r>
          </w:p>
          <w:p w14:paraId="3B14AE54"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getPropertiesResponse</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http://docs.oasis-open.org/ns/cmis/messaging/200908/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237090C7"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properties</w:t>
            </w:r>
            <w:r w:rsidRPr="0028524F">
              <w:rPr>
                <w:rFonts w:ascii="Consolas" w:hAnsi="Consolas"/>
                <w:color w:val="0000FF"/>
                <w:sz w:val="16"/>
                <w:szCs w:val="19"/>
                <w:highlight w:val="white"/>
              </w:rPr>
              <w:t>&gt;</w:t>
            </w:r>
          </w:p>
          <w:p w14:paraId="306EE7FA"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propertyString</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propertyDefinitionId</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cmis:path</w:t>
            </w:r>
            <w:r w:rsidRPr="0028524F">
              <w:rPr>
                <w:rFonts w:ascii="Consolas" w:hAnsi="Consolas"/>
                <w:color w:val="000000"/>
                <w:sz w:val="16"/>
                <w:szCs w:val="19"/>
                <w:highlight w:val="white"/>
              </w:rPr>
              <w: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queryName</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cmis:path</w:t>
            </w:r>
            <w:r w:rsidRPr="0028524F">
              <w:rPr>
                <w:rFonts w:ascii="Consolas" w:hAnsi="Consolas"/>
                <w:color w:val="000000"/>
                <w:sz w:val="16"/>
                <w:szCs w:val="19"/>
                <w:highlight w:val="white"/>
              </w:rPr>
              <w:t>"</w:t>
            </w:r>
            <w:r w:rsidRPr="0028524F">
              <w:rPr>
                <w:rFonts w:ascii="Consolas" w:hAnsi="Consolas"/>
                <w:color w:val="0000FF"/>
                <w:sz w:val="16"/>
                <w:szCs w:val="19"/>
                <w:highlight w:val="white"/>
              </w:rPr>
              <w:t xml:space="preserve"> </w:t>
            </w:r>
            <w:r w:rsidRPr="0028524F">
              <w:rPr>
                <w:rFonts w:ascii="Consolas" w:hAnsi="Consolas"/>
                <w:color w:val="FF0000"/>
                <w:sz w:val="16"/>
                <w:szCs w:val="19"/>
                <w:highlight w:val="white"/>
              </w:rPr>
              <w:t>xmlns</w:t>
            </w:r>
            <w:r w:rsidRPr="0028524F">
              <w:rPr>
                <w:rFonts w:ascii="Consolas" w:hAnsi="Consolas"/>
                <w:color w:val="0000FF"/>
                <w:sz w:val="16"/>
                <w:szCs w:val="19"/>
                <w:highlight w:val="white"/>
              </w:rPr>
              <w:t>=</w:t>
            </w:r>
            <w:r w:rsidRPr="0028524F">
              <w:rPr>
                <w:rFonts w:ascii="Consolas" w:hAnsi="Consolas"/>
                <w:color w:val="000000"/>
                <w:sz w:val="16"/>
                <w:szCs w:val="19"/>
                <w:highlight w:val="white"/>
              </w:rPr>
              <w:t>"</w:t>
            </w:r>
            <w:r w:rsidRPr="0028524F">
              <w:rPr>
                <w:rFonts w:ascii="Consolas" w:hAnsi="Consolas"/>
                <w:color w:val="0000FF"/>
                <w:sz w:val="16"/>
                <w:szCs w:val="19"/>
                <w:highlight w:val="white"/>
              </w:rPr>
              <w:t>http://docs.oasis-open.org/ns/cmis/core/200908/</w:t>
            </w:r>
            <w:r w:rsidRPr="0028524F">
              <w:rPr>
                <w:rFonts w:ascii="Consolas" w:hAnsi="Consolas"/>
                <w:color w:val="000000"/>
                <w:sz w:val="16"/>
                <w:szCs w:val="19"/>
                <w:highlight w:val="white"/>
              </w:rPr>
              <w:t>"</w:t>
            </w:r>
            <w:r w:rsidRPr="0028524F">
              <w:rPr>
                <w:rFonts w:ascii="Consolas" w:hAnsi="Consolas"/>
                <w:color w:val="0000FF"/>
                <w:sz w:val="16"/>
                <w:szCs w:val="19"/>
                <w:highlight w:val="white"/>
              </w:rPr>
              <w:t>&gt;</w:t>
            </w:r>
          </w:p>
          <w:p w14:paraId="29C638D0" w14:textId="736B1375"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value</w:t>
            </w:r>
            <w:r w:rsidRPr="0028524F">
              <w:rPr>
                <w:rFonts w:ascii="Consolas" w:hAnsi="Consolas"/>
                <w:color w:val="0000FF"/>
                <w:sz w:val="16"/>
                <w:szCs w:val="19"/>
                <w:highlight w:val="white"/>
              </w:rPr>
              <w:t>&gt;</w:t>
            </w:r>
            <w:r w:rsidRPr="0028524F">
              <w:rPr>
                <w:rFonts w:ascii="Consolas" w:hAnsi="Consolas"/>
                <w:color w:val="000000"/>
                <w:sz w:val="16"/>
                <w:szCs w:val="19"/>
                <w:highlight w:val="white"/>
              </w:rPr>
              <w:t>/</w:t>
            </w:r>
            <w:r w:rsidR="00D201BA">
              <w:rPr>
                <w:rFonts w:ascii="Consolas" w:hAnsi="Consolas"/>
                <w:color w:val="000000"/>
                <w:sz w:val="16"/>
                <w:szCs w:val="19"/>
                <w:highlight w:val="white"/>
              </w:rPr>
              <w:t>Test</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value</w:t>
            </w:r>
            <w:r w:rsidRPr="0028524F">
              <w:rPr>
                <w:rFonts w:ascii="Consolas" w:hAnsi="Consolas"/>
                <w:color w:val="0000FF"/>
                <w:sz w:val="16"/>
                <w:szCs w:val="19"/>
                <w:highlight w:val="white"/>
              </w:rPr>
              <w:t>&gt;</w:t>
            </w:r>
          </w:p>
          <w:p w14:paraId="347E58FB"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propertyString</w:t>
            </w:r>
            <w:r w:rsidRPr="0028524F">
              <w:rPr>
                <w:rFonts w:ascii="Consolas" w:hAnsi="Consolas"/>
                <w:color w:val="0000FF"/>
                <w:sz w:val="16"/>
                <w:szCs w:val="19"/>
                <w:highlight w:val="white"/>
              </w:rPr>
              <w:t>&gt;</w:t>
            </w:r>
          </w:p>
          <w:p w14:paraId="6E2871B8" w14:textId="77777777" w:rsidR="004A38A1" w:rsidRPr="0028524F" w:rsidRDefault="004A38A1" w:rsidP="004A38A1">
            <w:pPr>
              <w:autoSpaceDE w:val="0"/>
              <w:autoSpaceDN w:val="0"/>
              <w:adjustRightInd w:val="0"/>
              <w:spacing w:before="0" w:after="0"/>
              <w:jc w:val="left"/>
              <w:rPr>
                <w:rFonts w:ascii="Consolas" w:hAnsi="Consolas"/>
                <w:color w:val="000000"/>
                <w:sz w:val="16"/>
                <w:szCs w:val="19"/>
                <w:highlight w:val="white"/>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properties</w:t>
            </w:r>
            <w:r w:rsidRPr="0028524F">
              <w:rPr>
                <w:rFonts w:ascii="Consolas" w:hAnsi="Consolas"/>
                <w:color w:val="0000FF"/>
                <w:sz w:val="16"/>
                <w:szCs w:val="19"/>
                <w:highlight w:val="white"/>
              </w:rPr>
              <w:t>&gt;</w:t>
            </w:r>
          </w:p>
          <w:p w14:paraId="209F8633"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28524F">
              <w:rPr>
                <w:rFonts w:ascii="Consolas" w:hAnsi="Consolas"/>
                <w:color w:val="0000FF"/>
                <w:sz w:val="16"/>
                <w:szCs w:val="19"/>
                <w:highlight w:val="white"/>
              </w:rPr>
              <w:t>&lt;/</w:t>
            </w:r>
            <w:r w:rsidRPr="0028524F">
              <w:rPr>
                <w:rFonts w:ascii="Consolas" w:hAnsi="Consolas"/>
                <w:color w:val="A31515"/>
                <w:sz w:val="16"/>
                <w:szCs w:val="19"/>
                <w:highlight w:val="white"/>
              </w:rPr>
              <w:t>getPropertiesResponse</w:t>
            </w:r>
            <w:r w:rsidRPr="0028524F">
              <w:rPr>
                <w:rFonts w:ascii="Consolas" w:hAnsi="Consolas"/>
                <w:color w:val="0000FF"/>
                <w:sz w:val="16"/>
                <w:szCs w:val="19"/>
                <w:highlight w:val="white"/>
              </w:rPr>
              <w:t>&gt;</w:t>
            </w:r>
          </w:p>
        </w:tc>
      </w:tr>
      <w:tr w:rsidR="004A38A1" w:rsidRPr="00FB2E9C" w14:paraId="12ED79AA" w14:textId="77777777" w:rsidTr="0095760B">
        <w:tc>
          <w:tcPr>
            <w:tcW w:w="9854" w:type="dxa"/>
            <w:gridSpan w:val="2"/>
            <w:tcBorders>
              <w:bottom w:val="single" w:sz="4" w:space="0" w:color="auto"/>
            </w:tcBorders>
            <w:shd w:val="clear" w:color="auto" w:fill="auto"/>
          </w:tcPr>
          <w:p w14:paraId="54671DC2" w14:textId="77777777" w:rsidR="004A38A1" w:rsidRPr="00FB2E9C" w:rsidRDefault="004A38A1" w:rsidP="0095760B">
            <w:pPr>
              <w:pStyle w:val="MessageHeader"/>
            </w:pPr>
            <w:r w:rsidRPr="00FB2E9C">
              <w:t>Kļūdas</w:t>
            </w:r>
          </w:p>
        </w:tc>
      </w:tr>
      <w:tr w:rsidR="004A38A1" w:rsidRPr="00FB2E9C" w14:paraId="1A457422" w14:textId="77777777" w:rsidTr="004A38A1">
        <w:tc>
          <w:tcPr>
            <w:tcW w:w="9854" w:type="dxa"/>
            <w:gridSpan w:val="2"/>
            <w:tcBorders>
              <w:top w:val="single" w:sz="4" w:space="0" w:color="auto"/>
            </w:tcBorders>
          </w:tcPr>
          <w:p w14:paraId="3B612E99" w14:textId="77777777" w:rsidR="004A38A1" w:rsidRPr="00FB2E9C" w:rsidRDefault="004A38A1" w:rsidP="004A38A1">
            <w:pPr>
              <w:pStyle w:val="Tablebody"/>
              <w:rPr>
                <w:rFonts w:cs="Times New Roman"/>
              </w:rPr>
            </w:pPr>
            <w:r w:rsidRPr="00FB2E9C">
              <w:rPr>
                <w:rFonts w:cs="Times New Roman"/>
              </w:rPr>
              <w:t>objectNotFound, permissionDenied, filterNotValid, runtime, storage</w:t>
            </w:r>
          </w:p>
        </w:tc>
      </w:tr>
    </w:tbl>
    <w:p w14:paraId="7584F9F1" w14:textId="77777777" w:rsidR="004A38A1" w:rsidRPr="0095760B" w:rsidRDefault="004A38A1" w:rsidP="0095760B">
      <w:pPr>
        <w:pStyle w:val="Heading3"/>
      </w:pPr>
      <w:bookmarkStart w:id="355" w:name="_Toc453258268"/>
      <w:bookmarkStart w:id="356" w:name="_Toc481068445"/>
      <w:bookmarkStart w:id="357" w:name="_Toc505087004"/>
      <w:r w:rsidRPr="0095760B">
        <w:t>Metode „bulkUpdateProperties”</w:t>
      </w:r>
      <w:bookmarkEnd w:id="355"/>
      <w:bookmarkEnd w:id="356"/>
      <w:bookmarkEnd w:id="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5620B5FC" w14:textId="77777777" w:rsidTr="0095760B">
        <w:tc>
          <w:tcPr>
            <w:tcW w:w="2802" w:type="dxa"/>
            <w:tcBorders>
              <w:right w:val="single" w:sz="4" w:space="0" w:color="auto"/>
            </w:tcBorders>
            <w:shd w:val="clear" w:color="auto" w:fill="auto"/>
          </w:tcPr>
          <w:p w14:paraId="0975783B" w14:textId="77777777" w:rsidR="004A38A1" w:rsidRPr="00FB2E9C" w:rsidRDefault="004A38A1" w:rsidP="0095760B">
            <w:pPr>
              <w:pStyle w:val="MessageHeader"/>
            </w:pPr>
            <w:r w:rsidRPr="00FB2E9C">
              <w:t>Identifikators</w:t>
            </w:r>
          </w:p>
        </w:tc>
        <w:tc>
          <w:tcPr>
            <w:tcW w:w="7052" w:type="dxa"/>
            <w:tcBorders>
              <w:left w:val="single" w:sz="4" w:space="0" w:color="auto"/>
              <w:bottom w:val="single" w:sz="4" w:space="0" w:color="auto"/>
            </w:tcBorders>
          </w:tcPr>
          <w:p w14:paraId="7A9235A3" w14:textId="77777777" w:rsidR="004A38A1" w:rsidRPr="00FB2E9C" w:rsidRDefault="004A38A1" w:rsidP="004A38A1">
            <w:pPr>
              <w:pStyle w:val="Tablebody"/>
              <w:rPr>
                <w:rFonts w:cs="Times New Roman"/>
              </w:rPr>
            </w:pPr>
            <w:r w:rsidRPr="00FB2E9C">
              <w:rPr>
                <w:rFonts w:cs="Times New Roman"/>
              </w:rPr>
              <w:t>bulkUpdateProperties</w:t>
            </w:r>
          </w:p>
        </w:tc>
      </w:tr>
      <w:tr w:rsidR="004A38A1" w:rsidRPr="00FB2E9C" w14:paraId="2060E02C" w14:textId="77777777" w:rsidTr="0095760B">
        <w:tc>
          <w:tcPr>
            <w:tcW w:w="2802" w:type="dxa"/>
            <w:tcBorders>
              <w:right w:val="single" w:sz="4" w:space="0" w:color="auto"/>
            </w:tcBorders>
            <w:shd w:val="clear" w:color="auto" w:fill="auto"/>
          </w:tcPr>
          <w:p w14:paraId="3FF2637B" w14:textId="77777777" w:rsidR="004A38A1" w:rsidRPr="00FB2E9C" w:rsidRDefault="004A38A1" w:rsidP="0095760B">
            <w:pPr>
              <w:pStyle w:val="MessageHeader"/>
            </w:pPr>
            <w:r w:rsidRPr="00FB2E9C">
              <w:t>Nosaukums</w:t>
            </w:r>
          </w:p>
        </w:tc>
        <w:tc>
          <w:tcPr>
            <w:tcW w:w="7052" w:type="dxa"/>
            <w:tcBorders>
              <w:left w:val="single" w:sz="4" w:space="0" w:color="auto"/>
            </w:tcBorders>
          </w:tcPr>
          <w:p w14:paraId="50DF44D8" w14:textId="77777777" w:rsidR="004A38A1" w:rsidRPr="00FB2E9C" w:rsidRDefault="004A38A1" w:rsidP="004A38A1">
            <w:pPr>
              <w:pStyle w:val="Tablebody"/>
              <w:rPr>
                <w:rFonts w:cs="Times New Roman"/>
              </w:rPr>
            </w:pPr>
            <w:r w:rsidRPr="00FB2E9C">
              <w:rPr>
                <w:rFonts w:cs="Times New Roman"/>
              </w:rPr>
              <w:t>Izmainīt īpašības objektu paketei</w:t>
            </w:r>
          </w:p>
        </w:tc>
      </w:tr>
      <w:tr w:rsidR="004A38A1" w:rsidRPr="00FB2E9C" w14:paraId="61C6679D" w14:textId="77777777" w:rsidTr="0095760B">
        <w:tc>
          <w:tcPr>
            <w:tcW w:w="9854" w:type="dxa"/>
            <w:gridSpan w:val="2"/>
            <w:tcBorders>
              <w:bottom w:val="single" w:sz="4" w:space="0" w:color="auto"/>
            </w:tcBorders>
            <w:shd w:val="clear" w:color="auto" w:fill="auto"/>
          </w:tcPr>
          <w:p w14:paraId="3F84B952" w14:textId="77777777" w:rsidR="004A38A1" w:rsidRPr="00FB2E9C" w:rsidRDefault="004A38A1" w:rsidP="0095760B">
            <w:pPr>
              <w:pStyle w:val="MessageHeader"/>
            </w:pPr>
            <w:r w:rsidRPr="00FB2E9C">
              <w:t>Ievads</w:t>
            </w:r>
          </w:p>
        </w:tc>
      </w:tr>
      <w:tr w:rsidR="004A38A1" w:rsidRPr="00FB2E9C" w14:paraId="7620BA6A" w14:textId="77777777" w:rsidTr="004A38A1">
        <w:tc>
          <w:tcPr>
            <w:tcW w:w="9854" w:type="dxa"/>
            <w:gridSpan w:val="2"/>
            <w:tcBorders>
              <w:top w:val="single" w:sz="4" w:space="0" w:color="auto"/>
            </w:tcBorders>
          </w:tcPr>
          <w:p w14:paraId="1381D04C" w14:textId="77777777" w:rsidR="004A38A1" w:rsidRPr="00FB2E9C" w:rsidRDefault="004A38A1" w:rsidP="004A38A1">
            <w:pPr>
              <w:pStyle w:val="Tablebody"/>
              <w:rPr>
                <w:rFonts w:cs="Times New Roman"/>
              </w:rPr>
            </w:pPr>
            <w:r w:rsidRPr="00FB2E9C">
              <w:rPr>
                <w:rFonts w:cs="Times New Roman"/>
              </w:rPr>
              <w:t>Aktualizē vairāku objektu īpašības ar vienu vērtību kopu.</w:t>
            </w:r>
          </w:p>
        </w:tc>
      </w:tr>
      <w:tr w:rsidR="004A38A1" w:rsidRPr="00FB2E9C" w14:paraId="6B33B2F0" w14:textId="77777777" w:rsidTr="0095760B">
        <w:tc>
          <w:tcPr>
            <w:tcW w:w="9854" w:type="dxa"/>
            <w:gridSpan w:val="2"/>
            <w:tcBorders>
              <w:bottom w:val="single" w:sz="4" w:space="0" w:color="auto"/>
            </w:tcBorders>
            <w:shd w:val="clear" w:color="auto" w:fill="auto"/>
          </w:tcPr>
          <w:p w14:paraId="609C674C" w14:textId="77777777" w:rsidR="004A38A1" w:rsidRPr="00FB2E9C" w:rsidRDefault="004A38A1" w:rsidP="0095760B">
            <w:pPr>
              <w:pStyle w:val="MessageHeader"/>
            </w:pPr>
            <w:r w:rsidRPr="00FB2E9C">
              <w:t>Ievaddati</w:t>
            </w:r>
          </w:p>
        </w:tc>
      </w:tr>
      <w:tr w:rsidR="004A38A1" w:rsidRPr="00FB2E9C" w14:paraId="7BB5EF91" w14:textId="77777777" w:rsidTr="004A38A1">
        <w:tc>
          <w:tcPr>
            <w:tcW w:w="9854" w:type="dxa"/>
            <w:gridSpan w:val="2"/>
            <w:tcBorders>
              <w:top w:val="single" w:sz="4" w:space="0" w:color="auto"/>
            </w:tcBorders>
          </w:tcPr>
          <w:p w14:paraId="39648358" w14:textId="11AE3F04" w:rsidR="004A38A1" w:rsidRPr="00230858" w:rsidRDefault="00955A4B" w:rsidP="00230858">
            <w:pPr>
              <w:pStyle w:val="TableListBullet"/>
            </w:pPr>
            <w:r>
              <w:t>repositoryId – repozitorija identifikatora URN, obligāts;</w:t>
            </w:r>
          </w:p>
          <w:p w14:paraId="600F9F02" w14:textId="77777777" w:rsidR="004A38A1" w:rsidRPr="00230858" w:rsidRDefault="004A38A1" w:rsidP="00230858">
            <w:pPr>
              <w:pStyle w:val="TableListBullet"/>
            </w:pPr>
            <w:r w:rsidRPr="00230858">
              <w:t>objectIdAndChangeToken – saraksts ar aktualizējamā objekta identifikatora un izmaiņu talona pāri.</w:t>
            </w:r>
          </w:p>
          <w:p w14:paraId="5253F9F9" w14:textId="77777777" w:rsidR="004A38A1" w:rsidRPr="00230858" w:rsidRDefault="004A38A1" w:rsidP="00230858">
            <w:pPr>
              <w:pStyle w:val="TableListBullet"/>
            </w:pPr>
            <w:r w:rsidRPr="00230858">
              <w:t>properties – saraksts ar aktualizējamā īpašībām.</w:t>
            </w:r>
          </w:p>
          <w:p w14:paraId="7AA9B506"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5B9292C6"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0635" w:dyaOrig="5820" w14:anchorId="5EA8C598">
                <v:shape id="_x0000_i1046" type="#_x0000_t75" style="width:382pt;height:209pt" o:ole="">
                  <v:imagedata r:id="rId103" o:title=""/>
                </v:shape>
                <o:OLEObject Type="Embed" ProgID="PBrush" ShapeID="_x0000_i1046" DrawAspect="Content" ObjectID="_1578904597" r:id="rId104"/>
              </w:object>
            </w:r>
          </w:p>
          <w:p w14:paraId="2115AFD7" w14:textId="77777777" w:rsidR="004A38A1" w:rsidRPr="00FB2E9C" w:rsidRDefault="004A38A1" w:rsidP="004A38A1">
            <w:pPr>
              <w:pStyle w:val="Tablebody"/>
              <w:rPr>
                <w:rFonts w:cs="Times New Roman"/>
              </w:rPr>
            </w:pPr>
            <w:r w:rsidRPr="00FB2E9C">
              <w:rPr>
                <w:rFonts w:cs="Times New Roman"/>
              </w:rPr>
              <w:t>Piemērs:</w:t>
            </w:r>
          </w:p>
          <w:p w14:paraId="580792E3" w14:textId="77777777" w:rsidR="004A38A1" w:rsidRPr="0028524F"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ns:bulkUpdateProperties</w:t>
            </w:r>
            <w:r w:rsidRPr="0028524F">
              <w:rPr>
                <w:rFonts w:ascii="Consolas" w:hAnsi="Consolas"/>
                <w:color w:val="0000FF"/>
                <w:sz w:val="16"/>
                <w:szCs w:val="16"/>
                <w:highlight w:val="white"/>
                <w:lang w:eastAsia="lv-LV"/>
              </w:rPr>
              <w:t>&gt;</w:t>
            </w:r>
          </w:p>
          <w:p w14:paraId="359AE8C1" w14:textId="64BE048F"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9"/>
                <w:highlight w:val="white"/>
              </w:rPr>
              <w:t xml:space="preserve"> &lt;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28524F">
              <w:rPr>
                <w:rFonts w:ascii="Consolas" w:hAnsi="Consolas"/>
                <w:color w:val="0000FF"/>
                <w:sz w:val="16"/>
                <w:szCs w:val="19"/>
                <w:highlight w:val="white"/>
              </w:rPr>
              <w:t>&lt;/</w:t>
            </w:r>
            <w:r w:rsidRPr="0028524F">
              <w:rPr>
                <w:rFonts w:ascii="Consolas" w:hAnsi="Consolas"/>
                <w:color w:val="A31515"/>
                <w:sz w:val="16"/>
                <w:szCs w:val="19"/>
                <w:highlight w:val="white"/>
              </w:rPr>
              <w:t>ns:repositoryId</w:t>
            </w:r>
            <w:r w:rsidRPr="0028524F">
              <w:rPr>
                <w:rFonts w:ascii="Consolas" w:hAnsi="Consolas"/>
                <w:color w:val="0000FF"/>
                <w:sz w:val="16"/>
                <w:szCs w:val="19"/>
                <w:highlight w:val="white"/>
              </w:rPr>
              <w:t>&gt;</w:t>
            </w:r>
            <w:r w:rsidRPr="0028524F">
              <w:rPr>
                <w:rFonts w:ascii="Consolas" w:hAnsi="Consolas"/>
                <w:color w:val="0000FF"/>
                <w:sz w:val="16"/>
                <w:szCs w:val="16"/>
                <w:lang w:eastAsia="lv-LV"/>
              </w:rPr>
              <w:cr/>
            </w: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ns:bulkUpdateData</w:t>
            </w:r>
            <w:r w:rsidRPr="0028524F">
              <w:rPr>
                <w:rFonts w:ascii="Consolas" w:hAnsi="Consolas"/>
                <w:color w:val="0000FF"/>
                <w:sz w:val="16"/>
                <w:szCs w:val="16"/>
                <w:highlight w:val="white"/>
                <w:lang w:eastAsia="lv-LV"/>
              </w:rPr>
              <w:t>&gt;</w:t>
            </w:r>
          </w:p>
          <w:p w14:paraId="12E0093C"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ns1:objectIdAndChangeToken</w:t>
            </w:r>
            <w:r w:rsidRPr="0028524F">
              <w:rPr>
                <w:rFonts w:ascii="Consolas" w:hAnsi="Consolas"/>
                <w:color w:val="0000FF"/>
                <w:sz w:val="16"/>
                <w:szCs w:val="16"/>
                <w:highlight w:val="white"/>
                <w:lang w:eastAsia="lv-LV"/>
              </w:rPr>
              <w:t>&gt;</w:t>
            </w:r>
          </w:p>
          <w:p w14:paraId="37CF0376" w14:textId="64B42F8D"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ns1:id</w:t>
            </w:r>
            <w:r w:rsidRPr="0028524F">
              <w:rPr>
                <w:rFonts w:ascii="Consolas" w:hAnsi="Consolas"/>
                <w:color w:val="0000FF"/>
                <w:sz w:val="16"/>
                <w:szCs w:val="16"/>
                <w:highlight w:val="white"/>
                <w:lang w:eastAsia="lv-LV"/>
              </w:rPr>
              <w:t>&gt;</w:t>
            </w:r>
            <w:r w:rsidR="003672AD" w:rsidRPr="00181BF5">
              <w:rPr>
                <w:rFonts w:ascii="Consolas" w:hAnsi="Consolas"/>
                <w:color w:val="000000"/>
                <w:sz w:val="16"/>
                <w:szCs w:val="19"/>
              </w:rPr>
              <w:t>URN:IVIS:100266:</w:t>
            </w:r>
            <w:r w:rsidR="003672AD">
              <w:rPr>
                <w:rFonts w:ascii="Consolas" w:hAnsi="Consolas"/>
                <w:color w:val="000000"/>
                <w:sz w:val="16"/>
                <w:szCs w:val="19"/>
              </w:rPr>
              <w:t>DOC</w:t>
            </w:r>
            <w:r w:rsidR="003672AD" w:rsidRPr="00181BF5">
              <w:rPr>
                <w:rFonts w:ascii="Consolas" w:hAnsi="Consolas"/>
                <w:color w:val="000000"/>
                <w:sz w:val="16"/>
                <w:szCs w:val="19"/>
              </w:rPr>
              <w:t>-</w:t>
            </w:r>
            <w:r w:rsidR="003672AD">
              <w:rPr>
                <w:rFonts w:ascii="Consolas" w:hAnsi="Consolas"/>
                <w:color w:val="000000"/>
                <w:sz w:val="16"/>
                <w:szCs w:val="19"/>
              </w:rPr>
              <w:t>1234567-V1.0</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ns1:id</w:t>
            </w:r>
            <w:r w:rsidRPr="0028524F">
              <w:rPr>
                <w:rFonts w:ascii="Consolas" w:hAnsi="Consolas"/>
                <w:color w:val="0000FF"/>
                <w:sz w:val="16"/>
                <w:szCs w:val="16"/>
                <w:highlight w:val="white"/>
                <w:lang w:eastAsia="lv-LV"/>
              </w:rPr>
              <w:t>&gt;</w:t>
            </w:r>
          </w:p>
          <w:p w14:paraId="1BC49658"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ns1:changeToken</w:t>
            </w:r>
            <w:r w:rsidRPr="0028524F">
              <w:rPr>
                <w:rFonts w:ascii="Consolas" w:hAnsi="Consolas"/>
                <w:color w:val="0000FF"/>
                <w:sz w:val="16"/>
                <w:szCs w:val="16"/>
                <w:highlight w:val="white"/>
                <w:lang w:eastAsia="lv-LV"/>
              </w:rPr>
              <w:t>&gt;</w:t>
            </w:r>
            <w:r w:rsidRPr="0028524F">
              <w:rPr>
                <w:rFonts w:ascii="Consolas" w:hAnsi="Consolas"/>
                <w:color w:val="000000"/>
                <w:sz w:val="16"/>
                <w:szCs w:val="16"/>
                <w:highlight w:val="white"/>
                <w:lang w:eastAsia="lv-LV"/>
              </w:rPr>
              <w:t>3</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ns1:changeToken</w:t>
            </w:r>
            <w:r w:rsidRPr="0028524F">
              <w:rPr>
                <w:rFonts w:ascii="Consolas" w:hAnsi="Consolas"/>
                <w:color w:val="0000FF"/>
                <w:sz w:val="16"/>
                <w:szCs w:val="16"/>
                <w:highlight w:val="white"/>
                <w:lang w:eastAsia="lv-LV"/>
              </w:rPr>
              <w:t>&gt;</w:t>
            </w:r>
          </w:p>
          <w:p w14:paraId="5FC86497" w14:textId="77777777" w:rsidR="004A38A1"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ns1:objectIdAndChangeToken</w:t>
            </w:r>
            <w:r w:rsidRPr="0028524F">
              <w:rPr>
                <w:rFonts w:ascii="Consolas" w:hAnsi="Consolas"/>
                <w:color w:val="0000FF"/>
                <w:sz w:val="16"/>
                <w:szCs w:val="16"/>
                <w:highlight w:val="white"/>
                <w:lang w:eastAsia="lv-LV"/>
              </w:rPr>
              <w:t>&gt;</w:t>
            </w:r>
          </w:p>
          <w:p w14:paraId="7572CB93" w14:textId="77777777" w:rsidR="00B9531C" w:rsidRPr="0028524F" w:rsidRDefault="00B9531C" w:rsidP="00B9531C">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ns1:objectIdAndChangeToken</w:t>
            </w:r>
            <w:r w:rsidRPr="0028524F">
              <w:rPr>
                <w:rFonts w:ascii="Consolas" w:hAnsi="Consolas"/>
                <w:color w:val="0000FF"/>
                <w:sz w:val="16"/>
                <w:szCs w:val="16"/>
                <w:highlight w:val="white"/>
                <w:lang w:eastAsia="lv-LV"/>
              </w:rPr>
              <w:t>&gt;</w:t>
            </w:r>
          </w:p>
          <w:p w14:paraId="4FF8B85E" w14:textId="72ED5F8B" w:rsidR="00B9531C" w:rsidRPr="0028524F" w:rsidRDefault="00B9531C" w:rsidP="00B9531C">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ns1:id</w:t>
            </w:r>
            <w:r w:rsidRPr="0028524F">
              <w:rPr>
                <w:rFonts w:ascii="Consolas" w:hAnsi="Consolas"/>
                <w:color w:val="0000FF"/>
                <w:sz w:val="16"/>
                <w:szCs w:val="16"/>
                <w:highlight w:val="white"/>
                <w:lang w:eastAsia="lv-LV"/>
              </w:rPr>
              <w:t>&gt;</w:t>
            </w:r>
            <w:r w:rsidRPr="00181BF5">
              <w:rPr>
                <w:rFonts w:ascii="Consolas" w:hAnsi="Consolas"/>
                <w:color w:val="000000"/>
                <w:sz w:val="16"/>
                <w:szCs w:val="19"/>
              </w:rPr>
              <w:t>URN:IVIS:100266:</w:t>
            </w:r>
            <w:r>
              <w:rPr>
                <w:rFonts w:ascii="Consolas" w:hAnsi="Consolas"/>
                <w:color w:val="000000"/>
                <w:sz w:val="16"/>
                <w:szCs w:val="19"/>
              </w:rPr>
              <w:t>DOC</w:t>
            </w:r>
            <w:r w:rsidRPr="00181BF5">
              <w:rPr>
                <w:rFonts w:ascii="Consolas" w:hAnsi="Consolas"/>
                <w:color w:val="000000"/>
                <w:sz w:val="16"/>
                <w:szCs w:val="19"/>
              </w:rPr>
              <w:t>-</w:t>
            </w:r>
            <w:r>
              <w:rPr>
                <w:rFonts w:ascii="Consolas" w:hAnsi="Consolas"/>
                <w:color w:val="000000"/>
                <w:sz w:val="16"/>
                <w:szCs w:val="19"/>
              </w:rPr>
              <w:t>2345678-V1.0</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ns1:id</w:t>
            </w:r>
            <w:r w:rsidRPr="0028524F">
              <w:rPr>
                <w:rFonts w:ascii="Consolas" w:hAnsi="Consolas"/>
                <w:color w:val="0000FF"/>
                <w:sz w:val="16"/>
                <w:szCs w:val="16"/>
                <w:highlight w:val="white"/>
                <w:lang w:eastAsia="lv-LV"/>
              </w:rPr>
              <w:t>&gt;</w:t>
            </w:r>
          </w:p>
          <w:p w14:paraId="13C5D2A1" w14:textId="3B9AD5A6" w:rsidR="00B9531C" w:rsidRPr="0028524F" w:rsidRDefault="00B9531C" w:rsidP="00B9531C">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ns1:changeToken</w:t>
            </w:r>
            <w:r w:rsidRPr="0028524F">
              <w:rPr>
                <w:rFonts w:ascii="Consolas" w:hAnsi="Consolas"/>
                <w:color w:val="0000FF"/>
                <w:sz w:val="16"/>
                <w:szCs w:val="16"/>
                <w:highlight w:val="white"/>
                <w:lang w:eastAsia="lv-LV"/>
              </w:rPr>
              <w:t>&gt;</w:t>
            </w:r>
            <w:r>
              <w:rPr>
                <w:rFonts w:ascii="Consolas" w:hAnsi="Consolas"/>
                <w:color w:val="000000"/>
                <w:sz w:val="16"/>
                <w:szCs w:val="16"/>
                <w:highlight w:val="white"/>
                <w:lang w:eastAsia="lv-LV"/>
              </w:rPr>
              <w:t>1</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ns1:changeToken</w:t>
            </w:r>
            <w:r w:rsidRPr="0028524F">
              <w:rPr>
                <w:rFonts w:ascii="Consolas" w:hAnsi="Consolas"/>
                <w:color w:val="0000FF"/>
                <w:sz w:val="16"/>
                <w:szCs w:val="16"/>
                <w:highlight w:val="white"/>
                <w:lang w:eastAsia="lv-LV"/>
              </w:rPr>
              <w:t>&gt;</w:t>
            </w:r>
          </w:p>
          <w:p w14:paraId="272E3438" w14:textId="77777777" w:rsidR="00B9531C" w:rsidRPr="0028524F" w:rsidRDefault="00B9531C" w:rsidP="00B9531C">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ns1:objectIdAndChangeToken</w:t>
            </w:r>
            <w:r w:rsidRPr="0028524F">
              <w:rPr>
                <w:rFonts w:ascii="Consolas" w:hAnsi="Consolas"/>
                <w:color w:val="0000FF"/>
                <w:sz w:val="16"/>
                <w:szCs w:val="16"/>
                <w:highlight w:val="white"/>
                <w:lang w:eastAsia="lv-LV"/>
              </w:rPr>
              <w:t>&gt;</w:t>
            </w:r>
          </w:p>
          <w:p w14:paraId="25C7DEA8"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ns1:properties</w:t>
            </w:r>
            <w:r w:rsidRPr="0028524F">
              <w:rPr>
                <w:rFonts w:ascii="Consolas" w:hAnsi="Consolas"/>
                <w:color w:val="0000FF"/>
                <w:sz w:val="16"/>
                <w:szCs w:val="16"/>
                <w:highlight w:val="white"/>
                <w:lang w:eastAsia="lv-LV"/>
              </w:rPr>
              <w:t>&gt;</w:t>
            </w:r>
          </w:p>
          <w:p w14:paraId="7FB598C9"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ns1:propertyString</w:t>
            </w:r>
            <w:r w:rsidRPr="0028524F">
              <w:rPr>
                <w:rFonts w:ascii="Consolas" w:hAnsi="Consolas"/>
                <w:color w:val="0000FF"/>
                <w:sz w:val="16"/>
                <w:szCs w:val="16"/>
                <w:highlight w:val="white"/>
                <w:lang w:eastAsia="lv-LV"/>
              </w:rPr>
              <w:t xml:space="preserve"> </w:t>
            </w:r>
            <w:r w:rsidRPr="0028524F">
              <w:rPr>
                <w:rFonts w:ascii="Consolas" w:hAnsi="Consolas"/>
                <w:color w:val="FF0000"/>
                <w:sz w:val="16"/>
                <w:szCs w:val="16"/>
                <w:highlight w:val="white"/>
                <w:lang w:eastAsia="lv-LV"/>
              </w:rPr>
              <w:t>propertyDefinitionId</w:t>
            </w:r>
            <w:r w:rsidRPr="0028524F">
              <w:rPr>
                <w:rFonts w:ascii="Consolas" w:hAnsi="Consolas"/>
                <w:color w:val="0000FF"/>
                <w:sz w:val="16"/>
                <w:szCs w:val="16"/>
                <w:highlight w:val="white"/>
                <w:lang w:eastAsia="lv-LV"/>
              </w:rPr>
              <w:t>=</w:t>
            </w:r>
            <w:r w:rsidRPr="0028524F">
              <w:rPr>
                <w:rFonts w:ascii="Consolas" w:hAnsi="Consolas"/>
                <w:color w:val="000000"/>
                <w:sz w:val="16"/>
                <w:szCs w:val="16"/>
                <w:highlight w:val="white"/>
                <w:lang w:eastAsia="lv-LV"/>
              </w:rPr>
              <w:t>"</w:t>
            </w:r>
            <w:r w:rsidRPr="0028524F">
              <w:rPr>
                <w:rFonts w:ascii="Consolas" w:hAnsi="Consolas"/>
                <w:color w:val="0000FF"/>
                <w:sz w:val="16"/>
                <w:szCs w:val="16"/>
                <w:highlight w:val="white"/>
                <w:lang w:eastAsia="lv-LV"/>
              </w:rPr>
              <w:t>cmis:name</w:t>
            </w:r>
            <w:r w:rsidRPr="0028524F">
              <w:rPr>
                <w:rFonts w:ascii="Consolas" w:hAnsi="Consolas"/>
                <w:color w:val="000000"/>
                <w:sz w:val="16"/>
                <w:szCs w:val="16"/>
                <w:highlight w:val="white"/>
                <w:lang w:eastAsia="lv-LV"/>
              </w:rPr>
              <w:t>"</w:t>
            </w:r>
            <w:r w:rsidRPr="0028524F">
              <w:rPr>
                <w:rFonts w:ascii="Consolas" w:hAnsi="Consolas"/>
                <w:color w:val="0000FF"/>
                <w:sz w:val="16"/>
                <w:szCs w:val="16"/>
                <w:highlight w:val="white"/>
                <w:lang w:eastAsia="lv-LV"/>
              </w:rPr>
              <w:t xml:space="preserve"> </w:t>
            </w:r>
            <w:r w:rsidRPr="0028524F">
              <w:rPr>
                <w:rFonts w:ascii="Consolas" w:hAnsi="Consolas"/>
                <w:color w:val="FF0000"/>
                <w:sz w:val="16"/>
                <w:szCs w:val="16"/>
                <w:highlight w:val="white"/>
                <w:lang w:eastAsia="lv-LV"/>
              </w:rPr>
              <w:t>queryName</w:t>
            </w:r>
            <w:r w:rsidRPr="0028524F">
              <w:rPr>
                <w:rFonts w:ascii="Consolas" w:hAnsi="Consolas"/>
                <w:color w:val="0000FF"/>
                <w:sz w:val="16"/>
                <w:szCs w:val="16"/>
                <w:highlight w:val="white"/>
                <w:lang w:eastAsia="lv-LV"/>
              </w:rPr>
              <w:t>=</w:t>
            </w:r>
            <w:r w:rsidRPr="0028524F">
              <w:rPr>
                <w:rFonts w:ascii="Consolas" w:hAnsi="Consolas"/>
                <w:color w:val="000000"/>
                <w:sz w:val="16"/>
                <w:szCs w:val="16"/>
                <w:highlight w:val="white"/>
                <w:lang w:eastAsia="lv-LV"/>
              </w:rPr>
              <w:t>"</w:t>
            </w:r>
            <w:r w:rsidRPr="0028524F">
              <w:rPr>
                <w:rFonts w:ascii="Consolas" w:hAnsi="Consolas"/>
                <w:color w:val="0000FF"/>
                <w:sz w:val="16"/>
                <w:szCs w:val="16"/>
                <w:highlight w:val="white"/>
                <w:lang w:eastAsia="lv-LV"/>
              </w:rPr>
              <w:t>cmis:name</w:t>
            </w:r>
            <w:r w:rsidRPr="0028524F">
              <w:rPr>
                <w:rFonts w:ascii="Consolas" w:hAnsi="Consolas"/>
                <w:color w:val="000000"/>
                <w:sz w:val="16"/>
                <w:szCs w:val="16"/>
                <w:highlight w:val="white"/>
                <w:lang w:eastAsia="lv-LV"/>
              </w:rPr>
              <w:t>"</w:t>
            </w:r>
            <w:r w:rsidRPr="0028524F">
              <w:rPr>
                <w:rFonts w:ascii="Consolas" w:hAnsi="Consolas"/>
                <w:color w:val="0000FF"/>
                <w:sz w:val="16"/>
                <w:szCs w:val="16"/>
                <w:highlight w:val="white"/>
                <w:lang w:eastAsia="lv-LV"/>
              </w:rPr>
              <w:t>&gt;</w:t>
            </w:r>
          </w:p>
          <w:p w14:paraId="74B35B57" w14:textId="6F912FC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ns1:value</w:t>
            </w:r>
            <w:r w:rsidRPr="0028524F">
              <w:rPr>
                <w:rFonts w:ascii="Consolas" w:hAnsi="Consolas"/>
                <w:color w:val="0000FF"/>
                <w:sz w:val="16"/>
                <w:szCs w:val="16"/>
                <w:highlight w:val="white"/>
                <w:lang w:eastAsia="lv-LV"/>
              </w:rPr>
              <w:t>&gt;</w:t>
            </w:r>
            <w:r w:rsidR="007D1A85">
              <w:rPr>
                <w:rFonts w:ascii="Consolas" w:hAnsi="Consolas"/>
                <w:color w:val="000000"/>
                <w:sz w:val="16"/>
                <w:szCs w:val="16"/>
                <w:highlight w:val="white"/>
                <w:lang w:eastAsia="lv-LV"/>
              </w:rPr>
              <w:t>bulk</w:t>
            </w:r>
            <w:r w:rsidR="008E21D0">
              <w:rPr>
                <w:rFonts w:ascii="Consolas" w:hAnsi="Consolas"/>
                <w:color w:val="000000"/>
                <w:sz w:val="16"/>
                <w:szCs w:val="16"/>
                <w:highlight w:val="white"/>
                <w:lang w:eastAsia="lv-LV"/>
              </w:rPr>
              <w:t>UpdatedName</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ns1:value</w:t>
            </w:r>
            <w:r w:rsidRPr="0028524F">
              <w:rPr>
                <w:rFonts w:ascii="Consolas" w:hAnsi="Consolas"/>
                <w:color w:val="0000FF"/>
                <w:sz w:val="16"/>
                <w:szCs w:val="16"/>
                <w:highlight w:val="white"/>
                <w:lang w:eastAsia="lv-LV"/>
              </w:rPr>
              <w:t>&gt;</w:t>
            </w:r>
          </w:p>
          <w:p w14:paraId="1FC4106B"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ns1:propertyString</w:t>
            </w:r>
            <w:r w:rsidRPr="0028524F">
              <w:rPr>
                <w:rFonts w:ascii="Consolas" w:hAnsi="Consolas"/>
                <w:color w:val="0000FF"/>
                <w:sz w:val="16"/>
                <w:szCs w:val="16"/>
                <w:highlight w:val="white"/>
                <w:lang w:eastAsia="lv-LV"/>
              </w:rPr>
              <w:t>&gt;</w:t>
            </w:r>
          </w:p>
          <w:p w14:paraId="3FB69D6E"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ns1:properties</w:t>
            </w:r>
            <w:r w:rsidRPr="0028524F">
              <w:rPr>
                <w:rFonts w:ascii="Consolas" w:hAnsi="Consolas"/>
                <w:color w:val="0000FF"/>
                <w:sz w:val="16"/>
                <w:szCs w:val="16"/>
                <w:highlight w:val="white"/>
                <w:lang w:eastAsia="lv-LV"/>
              </w:rPr>
              <w:t>&gt;</w:t>
            </w:r>
          </w:p>
          <w:p w14:paraId="5BC26684"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ns:bulkUpdateData</w:t>
            </w:r>
            <w:r w:rsidRPr="0028524F">
              <w:rPr>
                <w:rFonts w:ascii="Consolas" w:hAnsi="Consolas"/>
                <w:color w:val="0000FF"/>
                <w:sz w:val="16"/>
                <w:szCs w:val="16"/>
                <w:highlight w:val="white"/>
                <w:lang w:eastAsia="lv-LV"/>
              </w:rPr>
              <w:t>&gt;</w:t>
            </w:r>
          </w:p>
          <w:p w14:paraId="4BE3C2D3" w14:textId="77777777" w:rsidR="004A38A1" w:rsidRPr="00FB2E9C" w:rsidRDefault="004A38A1" w:rsidP="004A38A1">
            <w:pPr>
              <w:autoSpaceDE w:val="0"/>
              <w:autoSpaceDN w:val="0"/>
              <w:adjustRightInd w:val="0"/>
              <w:spacing w:before="0" w:after="0"/>
              <w:jc w:val="left"/>
              <w:rPr>
                <w:color w:val="000000"/>
                <w:sz w:val="19"/>
                <w:szCs w:val="19"/>
                <w:highlight w:val="white"/>
                <w:lang w:eastAsia="lv-LV"/>
              </w:rPr>
            </w:pP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ns:bulkUpdateProperties</w:t>
            </w:r>
            <w:r w:rsidRPr="0028524F">
              <w:rPr>
                <w:rFonts w:ascii="Consolas" w:hAnsi="Consolas"/>
                <w:color w:val="0000FF"/>
                <w:sz w:val="16"/>
                <w:szCs w:val="16"/>
                <w:highlight w:val="white"/>
                <w:lang w:eastAsia="lv-LV"/>
              </w:rPr>
              <w:t>&gt;</w:t>
            </w:r>
          </w:p>
        </w:tc>
      </w:tr>
      <w:tr w:rsidR="004A38A1" w:rsidRPr="00FB2E9C" w14:paraId="60FED624" w14:textId="77777777" w:rsidTr="0095760B">
        <w:tc>
          <w:tcPr>
            <w:tcW w:w="9854" w:type="dxa"/>
            <w:gridSpan w:val="2"/>
            <w:tcBorders>
              <w:bottom w:val="single" w:sz="4" w:space="0" w:color="auto"/>
            </w:tcBorders>
            <w:shd w:val="clear" w:color="auto" w:fill="auto"/>
          </w:tcPr>
          <w:p w14:paraId="0DB4827E" w14:textId="77777777" w:rsidR="004A38A1" w:rsidRPr="00FB2E9C" w:rsidRDefault="004A38A1" w:rsidP="0095760B">
            <w:pPr>
              <w:pStyle w:val="MessageHeader"/>
            </w:pPr>
            <w:r w:rsidRPr="00FB2E9C">
              <w:t>Izvaddati</w:t>
            </w:r>
          </w:p>
        </w:tc>
      </w:tr>
      <w:tr w:rsidR="004A38A1" w:rsidRPr="00FB2E9C" w14:paraId="10462A4F" w14:textId="77777777" w:rsidTr="004A38A1">
        <w:tc>
          <w:tcPr>
            <w:tcW w:w="9854" w:type="dxa"/>
            <w:gridSpan w:val="2"/>
            <w:tcBorders>
              <w:top w:val="single" w:sz="4" w:space="0" w:color="auto"/>
            </w:tcBorders>
            <w:shd w:val="clear" w:color="auto" w:fill="FFFFFF" w:themeFill="background1"/>
          </w:tcPr>
          <w:p w14:paraId="2B6A1007" w14:textId="77777777" w:rsidR="004A38A1" w:rsidRPr="00230858" w:rsidRDefault="004A38A1" w:rsidP="00230858">
            <w:pPr>
              <w:pStyle w:val="TableListBullet"/>
            </w:pPr>
            <w:r w:rsidRPr="00230858">
              <w:t>cmisObjectIdAndChangeTokenType – aktualizētā objekta cmis:objectId un cmis:changeToken.</w:t>
            </w:r>
          </w:p>
          <w:p w14:paraId="1EF59411" w14:textId="77777777" w:rsidR="004A38A1" w:rsidRPr="00230858" w:rsidRDefault="004A38A1" w:rsidP="00230858">
            <w:pPr>
              <w:pStyle w:val="TableListBullet"/>
            </w:pPr>
            <w:r w:rsidRPr="00230858">
              <w:t>extension – vienmēr null.</w:t>
            </w:r>
          </w:p>
          <w:p w14:paraId="4E3E1A81"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1310" w:dyaOrig="3990" w14:anchorId="0BB14E29">
                <v:shape id="_x0000_i1047" type="#_x0000_t75" style="width:417pt;height:151.5pt" o:ole="">
                  <v:imagedata r:id="rId105" o:title=""/>
                </v:shape>
                <o:OLEObject Type="Embed" ProgID="PBrush" ShapeID="_x0000_i1047" DrawAspect="Content" ObjectID="_1578904598" r:id="rId106"/>
              </w:object>
            </w:r>
          </w:p>
          <w:p w14:paraId="3F8BA7E5" w14:textId="77777777" w:rsidR="004A38A1" w:rsidRPr="00FB2E9C" w:rsidRDefault="004A38A1" w:rsidP="004A38A1">
            <w:pPr>
              <w:pStyle w:val="Tablebody"/>
              <w:rPr>
                <w:rFonts w:cs="Times New Roman"/>
              </w:rPr>
            </w:pPr>
            <w:r w:rsidRPr="00FB2E9C">
              <w:rPr>
                <w:rFonts w:cs="Times New Roman"/>
              </w:rPr>
              <w:t>Piemērs:</w:t>
            </w:r>
          </w:p>
          <w:p w14:paraId="6BB4DEA5"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bulkUpdatePropertiesResponse</w:t>
            </w:r>
            <w:r w:rsidRPr="0028524F">
              <w:rPr>
                <w:rFonts w:ascii="Consolas" w:hAnsi="Consolas"/>
                <w:color w:val="0000FF"/>
                <w:sz w:val="16"/>
                <w:szCs w:val="16"/>
                <w:highlight w:val="white"/>
                <w:lang w:eastAsia="lv-LV"/>
              </w:rPr>
              <w:t xml:space="preserve"> </w:t>
            </w:r>
            <w:r w:rsidRPr="0028524F">
              <w:rPr>
                <w:rFonts w:ascii="Consolas" w:hAnsi="Consolas"/>
                <w:color w:val="FF0000"/>
                <w:sz w:val="16"/>
                <w:szCs w:val="16"/>
                <w:highlight w:val="white"/>
                <w:lang w:eastAsia="lv-LV"/>
              </w:rPr>
              <w:t>xmlns</w:t>
            </w:r>
            <w:r w:rsidRPr="0028524F">
              <w:rPr>
                <w:rFonts w:ascii="Consolas" w:hAnsi="Consolas"/>
                <w:color w:val="0000FF"/>
                <w:sz w:val="16"/>
                <w:szCs w:val="16"/>
                <w:highlight w:val="white"/>
                <w:lang w:eastAsia="lv-LV"/>
              </w:rPr>
              <w:t>=</w:t>
            </w:r>
            <w:r w:rsidRPr="0028524F">
              <w:rPr>
                <w:rFonts w:ascii="Consolas" w:hAnsi="Consolas"/>
                <w:color w:val="000000"/>
                <w:sz w:val="16"/>
                <w:szCs w:val="16"/>
                <w:highlight w:val="white"/>
                <w:lang w:eastAsia="lv-LV"/>
              </w:rPr>
              <w:t>"</w:t>
            </w:r>
            <w:r w:rsidRPr="0028524F">
              <w:rPr>
                <w:rFonts w:ascii="Consolas" w:hAnsi="Consolas"/>
                <w:color w:val="0000FF"/>
                <w:sz w:val="16"/>
                <w:szCs w:val="16"/>
                <w:highlight w:val="white"/>
                <w:lang w:eastAsia="lv-LV"/>
              </w:rPr>
              <w:t>http://docs.oasis-open.org/ns/cmis/messaging/200908/</w:t>
            </w:r>
            <w:r w:rsidRPr="0028524F">
              <w:rPr>
                <w:rFonts w:ascii="Consolas" w:hAnsi="Consolas"/>
                <w:color w:val="000000"/>
                <w:sz w:val="16"/>
                <w:szCs w:val="16"/>
                <w:highlight w:val="white"/>
                <w:lang w:eastAsia="lv-LV"/>
              </w:rPr>
              <w:t>"</w:t>
            </w:r>
            <w:r w:rsidRPr="0028524F">
              <w:rPr>
                <w:rFonts w:ascii="Consolas" w:hAnsi="Consolas"/>
                <w:color w:val="0000FF"/>
                <w:sz w:val="16"/>
                <w:szCs w:val="16"/>
                <w:highlight w:val="white"/>
                <w:lang w:eastAsia="lv-LV"/>
              </w:rPr>
              <w:t>&gt;</w:t>
            </w:r>
          </w:p>
          <w:p w14:paraId="14CE53B5"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objectIdAndChangeToken</w:t>
            </w:r>
            <w:r w:rsidRPr="0028524F">
              <w:rPr>
                <w:rFonts w:ascii="Consolas" w:hAnsi="Consolas"/>
                <w:color w:val="0000FF"/>
                <w:sz w:val="16"/>
                <w:szCs w:val="16"/>
                <w:highlight w:val="white"/>
                <w:lang w:eastAsia="lv-LV"/>
              </w:rPr>
              <w:t>&gt;</w:t>
            </w:r>
          </w:p>
          <w:p w14:paraId="4A6E12A8" w14:textId="2FE2D34A"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id</w:t>
            </w:r>
            <w:r w:rsidRPr="0028524F">
              <w:rPr>
                <w:rFonts w:ascii="Consolas" w:hAnsi="Consolas"/>
                <w:color w:val="0000FF"/>
                <w:sz w:val="16"/>
                <w:szCs w:val="16"/>
                <w:highlight w:val="white"/>
                <w:lang w:eastAsia="lv-LV"/>
              </w:rPr>
              <w:t>&gt;</w:t>
            </w:r>
            <w:r w:rsidR="008163B8" w:rsidRPr="00181BF5">
              <w:rPr>
                <w:rFonts w:ascii="Consolas" w:hAnsi="Consolas"/>
                <w:color w:val="000000"/>
                <w:sz w:val="16"/>
                <w:szCs w:val="19"/>
              </w:rPr>
              <w:t>URN:IVIS:100266:</w:t>
            </w:r>
            <w:r w:rsidR="008163B8">
              <w:rPr>
                <w:rFonts w:ascii="Consolas" w:hAnsi="Consolas"/>
                <w:color w:val="000000"/>
                <w:sz w:val="16"/>
                <w:szCs w:val="19"/>
              </w:rPr>
              <w:t>DOC</w:t>
            </w:r>
            <w:r w:rsidR="008163B8" w:rsidRPr="00181BF5">
              <w:rPr>
                <w:rFonts w:ascii="Consolas" w:hAnsi="Consolas"/>
                <w:color w:val="000000"/>
                <w:sz w:val="16"/>
                <w:szCs w:val="19"/>
              </w:rPr>
              <w:t>-</w:t>
            </w:r>
            <w:r w:rsidR="008163B8">
              <w:rPr>
                <w:rFonts w:ascii="Consolas" w:hAnsi="Consolas"/>
                <w:color w:val="000000"/>
                <w:sz w:val="16"/>
                <w:szCs w:val="19"/>
              </w:rPr>
              <w:t>1234567-V1.0</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id</w:t>
            </w:r>
            <w:r w:rsidRPr="0028524F">
              <w:rPr>
                <w:rFonts w:ascii="Consolas" w:hAnsi="Consolas"/>
                <w:color w:val="0000FF"/>
                <w:sz w:val="16"/>
                <w:szCs w:val="16"/>
                <w:highlight w:val="white"/>
                <w:lang w:eastAsia="lv-LV"/>
              </w:rPr>
              <w:t>&gt;</w:t>
            </w:r>
          </w:p>
          <w:p w14:paraId="7BCE90F1" w14:textId="77777777" w:rsidR="004A38A1" w:rsidRPr="0028524F"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changeToken</w:t>
            </w:r>
            <w:r w:rsidRPr="0028524F">
              <w:rPr>
                <w:rFonts w:ascii="Consolas" w:hAnsi="Consolas"/>
                <w:color w:val="0000FF"/>
                <w:sz w:val="16"/>
                <w:szCs w:val="16"/>
                <w:highlight w:val="white"/>
                <w:lang w:eastAsia="lv-LV"/>
              </w:rPr>
              <w:t>&gt;</w:t>
            </w:r>
            <w:r w:rsidRPr="0028524F">
              <w:rPr>
                <w:rFonts w:ascii="Consolas" w:hAnsi="Consolas"/>
                <w:color w:val="000000"/>
                <w:sz w:val="16"/>
                <w:szCs w:val="16"/>
                <w:highlight w:val="white"/>
                <w:lang w:eastAsia="lv-LV"/>
              </w:rPr>
              <w:t>4</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changeToken</w:t>
            </w:r>
            <w:r w:rsidRPr="0028524F">
              <w:rPr>
                <w:rFonts w:ascii="Consolas" w:hAnsi="Consolas"/>
                <w:color w:val="0000FF"/>
                <w:sz w:val="16"/>
                <w:szCs w:val="16"/>
                <w:highlight w:val="white"/>
                <w:lang w:eastAsia="lv-LV"/>
              </w:rPr>
              <w:t>&gt;</w:t>
            </w:r>
          </w:p>
          <w:p w14:paraId="3E9B6C8E" w14:textId="77777777" w:rsidR="004A38A1"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objectIdAndChangeToken</w:t>
            </w:r>
            <w:r w:rsidRPr="0028524F">
              <w:rPr>
                <w:rFonts w:ascii="Consolas" w:hAnsi="Consolas"/>
                <w:color w:val="0000FF"/>
                <w:sz w:val="16"/>
                <w:szCs w:val="16"/>
                <w:highlight w:val="white"/>
                <w:lang w:eastAsia="lv-LV"/>
              </w:rPr>
              <w:t>&gt;</w:t>
            </w:r>
          </w:p>
          <w:p w14:paraId="6C56DA68" w14:textId="6618BECF" w:rsidR="00DC0AF7" w:rsidRPr="0028524F" w:rsidRDefault="00DC0AF7" w:rsidP="00DC0AF7">
            <w:pPr>
              <w:autoSpaceDE w:val="0"/>
              <w:autoSpaceDN w:val="0"/>
              <w:adjustRightInd w:val="0"/>
              <w:spacing w:before="0" w:after="0"/>
              <w:jc w:val="left"/>
              <w:rPr>
                <w:rFonts w:ascii="Consolas" w:hAnsi="Consolas"/>
                <w:color w:val="000000"/>
                <w:sz w:val="16"/>
                <w:szCs w:val="16"/>
                <w:highlight w:val="white"/>
                <w:lang w:eastAsia="lv-LV"/>
              </w:rPr>
            </w:pPr>
            <w:r>
              <w:rPr>
                <w:rFonts w:ascii="Consolas" w:hAnsi="Consolas"/>
                <w:color w:val="0000FF"/>
                <w:sz w:val="16"/>
                <w:szCs w:val="16"/>
                <w:highlight w:val="white"/>
                <w:lang w:eastAsia="lv-LV"/>
              </w:rPr>
              <w:t xml:space="preserve">  </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objectIdAndChangeToken</w:t>
            </w:r>
            <w:r w:rsidRPr="0028524F">
              <w:rPr>
                <w:rFonts w:ascii="Consolas" w:hAnsi="Consolas"/>
                <w:color w:val="0000FF"/>
                <w:sz w:val="16"/>
                <w:szCs w:val="16"/>
                <w:highlight w:val="white"/>
                <w:lang w:eastAsia="lv-LV"/>
              </w:rPr>
              <w:t>&gt;</w:t>
            </w:r>
          </w:p>
          <w:p w14:paraId="5B05A657" w14:textId="415FE41A" w:rsidR="00DC0AF7" w:rsidRPr="0028524F" w:rsidRDefault="00DC0AF7" w:rsidP="00DC0AF7">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id</w:t>
            </w:r>
            <w:r w:rsidRPr="0028524F">
              <w:rPr>
                <w:rFonts w:ascii="Consolas" w:hAnsi="Consolas"/>
                <w:color w:val="0000FF"/>
                <w:sz w:val="16"/>
                <w:szCs w:val="16"/>
                <w:highlight w:val="white"/>
                <w:lang w:eastAsia="lv-LV"/>
              </w:rPr>
              <w:t>&gt;</w:t>
            </w:r>
            <w:r w:rsidRPr="00181BF5">
              <w:rPr>
                <w:rFonts w:ascii="Consolas" w:hAnsi="Consolas"/>
                <w:color w:val="000000"/>
                <w:sz w:val="16"/>
                <w:szCs w:val="19"/>
              </w:rPr>
              <w:t>URN:IVIS:100266:</w:t>
            </w:r>
            <w:r>
              <w:rPr>
                <w:rFonts w:ascii="Consolas" w:hAnsi="Consolas"/>
                <w:color w:val="000000"/>
                <w:sz w:val="16"/>
                <w:szCs w:val="19"/>
              </w:rPr>
              <w:t>DOC</w:t>
            </w:r>
            <w:r w:rsidRPr="00181BF5">
              <w:rPr>
                <w:rFonts w:ascii="Consolas" w:hAnsi="Consolas"/>
                <w:color w:val="000000"/>
                <w:sz w:val="16"/>
                <w:szCs w:val="19"/>
              </w:rPr>
              <w:t>-</w:t>
            </w:r>
            <w:r>
              <w:rPr>
                <w:rFonts w:ascii="Consolas" w:hAnsi="Consolas"/>
                <w:color w:val="000000"/>
                <w:sz w:val="16"/>
                <w:szCs w:val="19"/>
              </w:rPr>
              <w:t>234567</w:t>
            </w:r>
            <w:r w:rsidR="00B40962">
              <w:rPr>
                <w:rFonts w:ascii="Consolas" w:hAnsi="Consolas"/>
                <w:color w:val="000000"/>
                <w:sz w:val="16"/>
                <w:szCs w:val="19"/>
              </w:rPr>
              <w:t>8</w:t>
            </w:r>
            <w:r>
              <w:rPr>
                <w:rFonts w:ascii="Consolas" w:hAnsi="Consolas"/>
                <w:color w:val="000000"/>
                <w:sz w:val="16"/>
                <w:szCs w:val="19"/>
              </w:rPr>
              <w:t>-V1.0</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id</w:t>
            </w:r>
            <w:r w:rsidRPr="0028524F">
              <w:rPr>
                <w:rFonts w:ascii="Consolas" w:hAnsi="Consolas"/>
                <w:color w:val="0000FF"/>
                <w:sz w:val="16"/>
                <w:szCs w:val="16"/>
                <w:highlight w:val="white"/>
                <w:lang w:eastAsia="lv-LV"/>
              </w:rPr>
              <w:t>&gt;</w:t>
            </w:r>
          </w:p>
          <w:p w14:paraId="02CB3A71" w14:textId="55BB1527" w:rsidR="00DC0AF7" w:rsidRPr="0028524F" w:rsidRDefault="00DC0AF7" w:rsidP="00DC0AF7">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changeToken</w:t>
            </w:r>
            <w:r w:rsidRPr="0028524F">
              <w:rPr>
                <w:rFonts w:ascii="Consolas" w:hAnsi="Consolas"/>
                <w:color w:val="0000FF"/>
                <w:sz w:val="16"/>
                <w:szCs w:val="16"/>
                <w:highlight w:val="white"/>
                <w:lang w:eastAsia="lv-LV"/>
              </w:rPr>
              <w:t>&gt;</w:t>
            </w:r>
            <w:r w:rsidR="009C3B8D">
              <w:rPr>
                <w:rFonts w:ascii="Consolas" w:hAnsi="Consolas"/>
                <w:color w:val="000000"/>
                <w:sz w:val="16"/>
                <w:szCs w:val="16"/>
                <w:highlight w:val="white"/>
                <w:lang w:eastAsia="lv-LV"/>
              </w:rPr>
              <w:t>2</w:t>
            </w: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changeToken</w:t>
            </w:r>
            <w:r w:rsidRPr="0028524F">
              <w:rPr>
                <w:rFonts w:ascii="Consolas" w:hAnsi="Consolas"/>
                <w:color w:val="0000FF"/>
                <w:sz w:val="16"/>
                <w:szCs w:val="16"/>
                <w:highlight w:val="white"/>
                <w:lang w:eastAsia="lv-LV"/>
              </w:rPr>
              <w:t>&gt;</w:t>
            </w:r>
          </w:p>
          <w:p w14:paraId="50EE9855" w14:textId="5E5D0123" w:rsidR="00DC0AF7" w:rsidRPr="0028524F" w:rsidRDefault="00DC0AF7" w:rsidP="004A38A1">
            <w:pPr>
              <w:autoSpaceDE w:val="0"/>
              <w:autoSpaceDN w:val="0"/>
              <w:adjustRightInd w:val="0"/>
              <w:spacing w:before="0" w:after="0"/>
              <w:jc w:val="left"/>
              <w:rPr>
                <w:rFonts w:ascii="Consolas" w:hAnsi="Consolas"/>
                <w:color w:val="000000"/>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objectIdAndChangeToken</w:t>
            </w:r>
            <w:r w:rsidRPr="0028524F">
              <w:rPr>
                <w:rFonts w:ascii="Consolas" w:hAnsi="Consolas"/>
                <w:color w:val="0000FF"/>
                <w:sz w:val="16"/>
                <w:szCs w:val="16"/>
                <w:highlight w:val="white"/>
                <w:lang w:eastAsia="lv-LV"/>
              </w:rPr>
              <w:t>&gt;</w:t>
            </w:r>
          </w:p>
          <w:p w14:paraId="6BA058ED" w14:textId="77777777" w:rsidR="004A38A1" w:rsidRPr="0028524F"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28524F">
              <w:rPr>
                <w:rFonts w:ascii="Consolas" w:hAnsi="Consolas"/>
                <w:color w:val="0000FF"/>
                <w:sz w:val="16"/>
                <w:szCs w:val="16"/>
                <w:highlight w:val="white"/>
                <w:lang w:eastAsia="lv-LV"/>
              </w:rPr>
              <w:t xml:space="preserve">  &lt;</w:t>
            </w:r>
            <w:r w:rsidRPr="0028524F">
              <w:rPr>
                <w:rFonts w:ascii="Consolas" w:hAnsi="Consolas"/>
                <w:color w:val="A31515"/>
                <w:sz w:val="16"/>
                <w:szCs w:val="16"/>
                <w:highlight w:val="white"/>
                <w:lang w:eastAsia="lv-LV"/>
              </w:rPr>
              <w:t>extension</w:t>
            </w:r>
            <w:r w:rsidRPr="0028524F">
              <w:rPr>
                <w:rFonts w:ascii="Consolas" w:hAnsi="Consolas"/>
                <w:color w:val="0000FF"/>
                <w:sz w:val="16"/>
                <w:szCs w:val="16"/>
                <w:highlight w:val="white"/>
                <w:lang w:eastAsia="lv-LV"/>
              </w:rPr>
              <w:t xml:space="preserve"> </w:t>
            </w:r>
            <w:r w:rsidRPr="0028524F">
              <w:rPr>
                <w:rFonts w:ascii="Consolas" w:hAnsi="Consolas"/>
                <w:color w:val="FF0000"/>
                <w:sz w:val="16"/>
                <w:szCs w:val="16"/>
                <w:highlight w:val="white"/>
                <w:lang w:eastAsia="lv-LV"/>
              </w:rPr>
              <w:t>xsi:nil</w:t>
            </w:r>
            <w:r w:rsidRPr="0028524F">
              <w:rPr>
                <w:rFonts w:ascii="Consolas" w:hAnsi="Consolas"/>
                <w:color w:val="0000FF"/>
                <w:sz w:val="16"/>
                <w:szCs w:val="16"/>
                <w:highlight w:val="white"/>
                <w:lang w:eastAsia="lv-LV"/>
              </w:rPr>
              <w:t>=</w:t>
            </w:r>
            <w:r w:rsidRPr="0028524F">
              <w:rPr>
                <w:rFonts w:ascii="Consolas" w:hAnsi="Consolas"/>
                <w:color w:val="000000"/>
                <w:sz w:val="16"/>
                <w:szCs w:val="16"/>
                <w:highlight w:val="white"/>
                <w:lang w:eastAsia="lv-LV"/>
              </w:rPr>
              <w:t>"</w:t>
            </w:r>
            <w:r w:rsidRPr="0028524F">
              <w:rPr>
                <w:rFonts w:ascii="Consolas" w:hAnsi="Consolas"/>
                <w:color w:val="0000FF"/>
                <w:sz w:val="16"/>
                <w:szCs w:val="16"/>
                <w:highlight w:val="white"/>
                <w:lang w:eastAsia="lv-LV"/>
              </w:rPr>
              <w:t>true</w:t>
            </w:r>
            <w:r w:rsidRPr="0028524F">
              <w:rPr>
                <w:rFonts w:ascii="Consolas" w:hAnsi="Consolas"/>
                <w:color w:val="000000"/>
                <w:sz w:val="16"/>
                <w:szCs w:val="16"/>
                <w:highlight w:val="white"/>
                <w:lang w:eastAsia="lv-LV"/>
              </w:rPr>
              <w:t>"</w:t>
            </w:r>
            <w:r w:rsidRPr="0028524F">
              <w:rPr>
                <w:rFonts w:ascii="Consolas" w:hAnsi="Consolas"/>
                <w:color w:val="0000FF"/>
                <w:sz w:val="16"/>
                <w:szCs w:val="16"/>
                <w:highlight w:val="white"/>
                <w:lang w:eastAsia="lv-LV"/>
              </w:rPr>
              <w:t>/&gt;</w:t>
            </w:r>
          </w:p>
          <w:p w14:paraId="01807808" w14:textId="77777777" w:rsidR="004A38A1" w:rsidRPr="0028524F" w:rsidRDefault="004A38A1" w:rsidP="004A38A1">
            <w:pPr>
              <w:autoSpaceDE w:val="0"/>
              <w:autoSpaceDN w:val="0"/>
              <w:adjustRightInd w:val="0"/>
              <w:spacing w:before="0" w:after="0"/>
              <w:jc w:val="left"/>
              <w:rPr>
                <w:rFonts w:ascii="Consolas" w:hAnsi="Consolas"/>
                <w:color w:val="0000FF"/>
                <w:sz w:val="16"/>
                <w:szCs w:val="16"/>
                <w:highlight w:val="white"/>
                <w:lang w:eastAsia="lv-LV"/>
              </w:rPr>
            </w:pPr>
            <w:r w:rsidRPr="0028524F">
              <w:rPr>
                <w:rFonts w:ascii="Consolas" w:hAnsi="Consolas"/>
                <w:color w:val="0000FF"/>
                <w:sz w:val="16"/>
                <w:szCs w:val="16"/>
                <w:highlight w:val="white"/>
                <w:lang w:eastAsia="lv-LV"/>
              </w:rPr>
              <w:t>&lt;/</w:t>
            </w:r>
            <w:r w:rsidRPr="0028524F">
              <w:rPr>
                <w:rFonts w:ascii="Consolas" w:hAnsi="Consolas"/>
                <w:color w:val="A31515"/>
                <w:sz w:val="16"/>
                <w:szCs w:val="16"/>
                <w:highlight w:val="white"/>
                <w:lang w:eastAsia="lv-LV"/>
              </w:rPr>
              <w:t>bulkUpdatePropertiesResponse</w:t>
            </w:r>
            <w:r w:rsidRPr="0028524F">
              <w:rPr>
                <w:rFonts w:ascii="Consolas" w:hAnsi="Consolas"/>
                <w:color w:val="0000FF"/>
                <w:sz w:val="16"/>
                <w:szCs w:val="16"/>
                <w:highlight w:val="white"/>
                <w:lang w:eastAsia="lv-LV"/>
              </w:rPr>
              <w:t>&gt;</w:t>
            </w:r>
          </w:p>
          <w:p w14:paraId="38898F2B" w14:textId="77777777" w:rsidR="004A38A1" w:rsidRPr="00FB2E9C" w:rsidRDefault="004A38A1" w:rsidP="004A38A1">
            <w:pPr>
              <w:autoSpaceDE w:val="0"/>
              <w:autoSpaceDN w:val="0"/>
              <w:adjustRightInd w:val="0"/>
              <w:spacing w:before="0" w:after="0"/>
              <w:jc w:val="left"/>
              <w:rPr>
                <w:color w:val="000000"/>
                <w:sz w:val="16"/>
                <w:szCs w:val="16"/>
                <w:highlight w:val="white"/>
                <w:lang w:eastAsia="lv-LV"/>
              </w:rPr>
            </w:pPr>
          </w:p>
        </w:tc>
      </w:tr>
      <w:tr w:rsidR="004A38A1" w:rsidRPr="00FB2E9C" w14:paraId="02DD3D27" w14:textId="77777777" w:rsidTr="0095760B">
        <w:tc>
          <w:tcPr>
            <w:tcW w:w="9854" w:type="dxa"/>
            <w:gridSpan w:val="2"/>
            <w:tcBorders>
              <w:bottom w:val="single" w:sz="4" w:space="0" w:color="auto"/>
            </w:tcBorders>
            <w:shd w:val="clear" w:color="auto" w:fill="auto"/>
          </w:tcPr>
          <w:p w14:paraId="6ED1D4CA" w14:textId="77777777" w:rsidR="004A38A1" w:rsidRPr="00FB2E9C" w:rsidRDefault="004A38A1" w:rsidP="0095760B">
            <w:pPr>
              <w:pStyle w:val="MessageHeader"/>
            </w:pPr>
            <w:r w:rsidRPr="00FB2E9C">
              <w:t>Kļūdas</w:t>
            </w:r>
          </w:p>
        </w:tc>
      </w:tr>
      <w:tr w:rsidR="004A38A1" w:rsidRPr="00FB2E9C" w14:paraId="482B47AC" w14:textId="77777777" w:rsidTr="004A38A1">
        <w:tc>
          <w:tcPr>
            <w:tcW w:w="9854" w:type="dxa"/>
            <w:gridSpan w:val="2"/>
            <w:tcBorders>
              <w:top w:val="single" w:sz="4" w:space="0" w:color="auto"/>
            </w:tcBorders>
          </w:tcPr>
          <w:p w14:paraId="7C7FA6B4" w14:textId="77777777" w:rsidR="004A38A1" w:rsidRPr="00FB2E9C" w:rsidRDefault="004A38A1" w:rsidP="004A38A1">
            <w:pPr>
              <w:pStyle w:val="Tablebody"/>
              <w:rPr>
                <w:rFonts w:cs="Times New Roman"/>
              </w:rPr>
            </w:pPr>
            <w:r w:rsidRPr="00FB2E9C">
              <w:rPr>
                <w:rFonts w:cs="Times New Roman"/>
              </w:rPr>
              <w:t>objectNotFound, invalidArgument, constraint, runtime, storage</w:t>
            </w:r>
          </w:p>
        </w:tc>
      </w:tr>
    </w:tbl>
    <w:p w14:paraId="3F695AD7" w14:textId="77777777" w:rsidR="004A38A1" w:rsidRPr="0095760B" w:rsidRDefault="004A38A1" w:rsidP="0095760B">
      <w:pPr>
        <w:pStyle w:val="Heading3"/>
      </w:pPr>
      <w:bookmarkStart w:id="358" w:name="_Toc453258269"/>
      <w:bookmarkStart w:id="359" w:name="_Toc481068446"/>
      <w:bookmarkStart w:id="360" w:name="_Toc505087005"/>
      <w:r w:rsidRPr="0095760B">
        <w:t>Metode „deleteTree”</w:t>
      </w:r>
      <w:bookmarkEnd w:id="358"/>
      <w:bookmarkEnd w:id="359"/>
      <w:bookmarkEnd w:id="3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72E93F9C" w14:textId="77777777" w:rsidTr="00EF0763">
        <w:tc>
          <w:tcPr>
            <w:tcW w:w="2802" w:type="dxa"/>
            <w:tcBorders>
              <w:right w:val="single" w:sz="4" w:space="0" w:color="auto"/>
            </w:tcBorders>
            <w:shd w:val="clear" w:color="auto" w:fill="auto"/>
          </w:tcPr>
          <w:p w14:paraId="47CEBD47" w14:textId="77777777" w:rsidR="004A38A1" w:rsidRPr="00FB2E9C" w:rsidRDefault="004A38A1" w:rsidP="0095760B">
            <w:pPr>
              <w:pStyle w:val="MessageHeader"/>
            </w:pPr>
            <w:r w:rsidRPr="00FB2E9C">
              <w:t>Identifikators</w:t>
            </w:r>
          </w:p>
        </w:tc>
        <w:tc>
          <w:tcPr>
            <w:tcW w:w="6259" w:type="dxa"/>
            <w:tcBorders>
              <w:left w:val="single" w:sz="4" w:space="0" w:color="auto"/>
              <w:bottom w:val="single" w:sz="4" w:space="0" w:color="auto"/>
            </w:tcBorders>
          </w:tcPr>
          <w:p w14:paraId="61401818" w14:textId="77777777" w:rsidR="004A38A1" w:rsidRPr="00FB2E9C" w:rsidRDefault="004A38A1" w:rsidP="004A38A1">
            <w:pPr>
              <w:pStyle w:val="Tablebody"/>
              <w:rPr>
                <w:rFonts w:cs="Times New Roman"/>
              </w:rPr>
            </w:pPr>
            <w:r w:rsidRPr="00FB2E9C">
              <w:rPr>
                <w:rFonts w:cs="Times New Roman"/>
              </w:rPr>
              <w:t>deleteTree</w:t>
            </w:r>
          </w:p>
        </w:tc>
      </w:tr>
      <w:tr w:rsidR="004A38A1" w:rsidRPr="00FB2E9C" w14:paraId="249EB151" w14:textId="77777777" w:rsidTr="00EF0763">
        <w:tc>
          <w:tcPr>
            <w:tcW w:w="2802" w:type="dxa"/>
            <w:tcBorders>
              <w:right w:val="single" w:sz="4" w:space="0" w:color="auto"/>
            </w:tcBorders>
            <w:shd w:val="clear" w:color="auto" w:fill="auto"/>
          </w:tcPr>
          <w:p w14:paraId="793A3D47" w14:textId="77777777" w:rsidR="004A38A1" w:rsidRPr="00FB2E9C" w:rsidRDefault="004A38A1" w:rsidP="0095760B">
            <w:pPr>
              <w:pStyle w:val="MessageHeader"/>
            </w:pPr>
            <w:r w:rsidRPr="00FB2E9C">
              <w:t>Nosaukums</w:t>
            </w:r>
          </w:p>
        </w:tc>
        <w:tc>
          <w:tcPr>
            <w:tcW w:w="6259" w:type="dxa"/>
            <w:tcBorders>
              <w:left w:val="single" w:sz="4" w:space="0" w:color="auto"/>
            </w:tcBorders>
          </w:tcPr>
          <w:p w14:paraId="4A4DC581" w14:textId="77777777" w:rsidR="004A38A1" w:rsidRPr="00FB2E9C" w:rsidRDefault="004A38A1" w:rsidP="004A38A1">
            <w:pPr>
              <w:pStyle w:val="Tablebody"/>
              <w:rPr>
                <w:rFonts w:cs="Times New Roman"/>
              </w:rPr>
            </w:pPr>
            <w:r>
              <w:rPr>
                <w:rFonts w:cs="Times New Roman"/>
              </w:rPr>
              <w:t>D</w:t>
            </w:r>
            <w:r w:rsidRPr="00FB2E9C">
              <w:rPr>
                <w:rFonts w:cs="Times New Roman"/>
              </w:rPr>
              <w:t>zēš koku</w:t>
            </w:r>
          </w:p>
        </w:tc>
      </w:tr>
      <w:tr w:rsidR="004A38A1" w:rsidRPr="00FB2E9C" w14:paraId="207D8A32" w14:textId="77777777" w:rsidTr="00EF0763">
        <w:tc>
          <w:tcPr>
            <w:tcW w:w="9061" w:type="dxa"/>
            <w:gridSpan w:val="2"/>
            <w:tcBorders>
              <w:bottom w:val="single" w:sz="4" w:space="0" w:color="auto"/>
            </w:tcBorders>
            <w:shd w:val="clear" w:color="auto" w:fill="auto"/>
          </w:tcPr>
          <w:p w14:paraId="770546E4" w14:textId="77777777" w:rsidR="004A38A1" w:rsidRPr="00FB2E9C" w:rsidRDefault="004A38A1" w:rsidP="0095760B">
            <w:pPr>
              <w:pStyle w:val="MessageHeader"/>
            </w:pPr>
            <w:r w:rsidRPr="00FB2E9C">
              <w:t>Ievads</w:t>
            </w:r>
          </w:p>
        </w:tc>
      </w:tr>
      <w:tr w:rsidR="004A38A1" w:rsidRPr="00FB2E9C" w14:paraId="1CF195AD" w14:textId="77777777" w:rsidTr="00EF0763">
        <w:tc>
          <w:tcPr>
            <w:tcW w:w="9061" w:type="dxa"/>
            <w:gridSpan w:val="2"/>
            <w:tcBorders>
              <w:top w:val="single" w:sz="4" w:space="0" w:color="auto"/>
            </w:tcBorders>
          </w:tcPr>
          <w:p w14:paraId="0B2B7343" w14:textId="77777777" w:rsidR="004A38A1" w:rsidRPr="00FB2E9C" w:rsidRDefault="004A38A1" w:rsidP="004A38A1">
            <w:pPr>
              <w:pStyle w:val="Tablebody"/>
              <w:rPr>
                <w:rFonts w:cs="Times New Roman"/>
              </w:rPr>
            </w:pPr>
            <w:r>
              <w:rPr>
                <w:rFonts w:cs="Times New Roman"/>
              </w:rPr>
              <w:t>D</w:t>
            </w:r>
            <w:r w:rsidRPr="00FB2E9C">
              <w:rPr>
                <w:rFonts w:cs="Times New Roman"/>
              </w:rPr>
              <w:t>zēš mapi un tai hierarhiski pakārtotos objektus.</w:t>
            </w:r>
          </w:p>
        </w:tc>
      </w:tr>
      <w:tr w:rsidR="004A38A1" w:rsidRPr="00FB2E9C" w14:paraId="7756335E" w14:textId="77777777" w:rsidTr="00EF0763">
        <w:tc>
          <w:tcPr>
            <w:tcW w:w="9061" w:type="dxa"/>
            <w:gridSpan w:val="2"/>
            <w:tcBorders>
              <w:bottom w:val="single" w:sz="4" w:space="0" w:color="auto"/>
            </w:tcBorders>
            <w:shd w:val="clear" w:color="auto" w:fill="auto"/>
          </w:tcPr>
          <w:p w14:paraId="7B07DA7F" w14:textId="77777777" w:rsidR="004A38A1" w:rsidRPr="00FB2E9C" w:rsidRDefault="004A38A1" w:rsidP="0095760B">
            <w:pPr>
              <w:pStyle w:val="MessageHeader"/>
            </w:pPr>
            <w:r w:rsidRPr="00FB2E9C">
              <w:t>Ievaddati</w:t>
            </w:r>
          </w:p>
        </w:tc>
      </w:tr>
      <w:tr w:rsidR="004A38A1" w:rsidRPr="00FB2E9C" w14:paraId="4AFC4E58" w14:textId="77777777" w:rsidTr="00EF0763">
        <w:tc>
          <w:tcPr>
            <w:tcW w:w="9061" w:type="dxa"/>
            <w:gridSpan w:val="2"/>
            <w:tcBorders>
              <w:top w:val="single" w:sz="4" w:space="0" w:color="auto"/>
            </w:tcBorders>
          </w:tcPr>
          <w:p w14:paraId="40FD9974" w14:textId="0323CDD0" w:rsidR="004A38A1" w:rsidRPr="00230858" w:rsidRDefault="00955A4B" w:rsidP="00230858">
            <w:pPr>
              <w:pStyle w:val="TableListBullet"/>
            </w:pPr>
            <w:r>
              <w:t>repositoryId – repozitorija identifikatora URN, obligāts;</w:t>
            </w:r>
          </w:p>
          <w:p w14:paraId="5BF4DE2A" w14:textId="77777777" w:rsidR="004A38A1" w:rsidRPr="00230858" w:rsidRDefault="004A38A1" w:rsidP="00230858">
            <w:pPr>
              <w:pStyle w:val="TableListBullet"/>
            </w:pPr>
            <w:r w:rsidRPr="00230858">
              <w:t>folderId – mapes identifikators, obligāts;</w:t>
            </w:r>
          </w:p>
          <w:p w14:paraId="5BFBE818" w14:textId="77777777" w:rsidR="004A38A1" w:rsidRPr="00230858" w:rsidRDefault="004A38A1" w:rsidP="00230858">
            <w:pPr>
              <w:pStyle w:val="TableListBullet"/>
            </w:pPr>
            <w:r w:rsidRPr="00230858">
              <w:t>allVersions – dokumentiem nodzēš visas tā versijas (noklusētā vērtība true);</w:t>
            </w:r>
          </w:p>
          <w:p w14:paraId="6A03BDB4" w14:textId="77777777" w:rsidR="004A38A1" w:rsidRPr="00230858" w:rsidRDefault="004A38A1" w:rsidP="00230858">
            <w:pPr>
              <w:pStyle w:val="TableListBullet"/>
            </w:pPr>
            <w:r w:rsidRPr="00230858">
              <w:t>unfileObjects – nosaka rīcību attiecībā uz dokumentiem;</w:t>
            </w:r>
          </w:p>
          <w:p w14:paraId="2C918C31" w14:textId="77777777" w:rsidR="004A38A1" w:rsidRPr="00230858" w:rsidRDefault="004A38A1" w:rsidP="00230858">
            <w:pPr>
              <w:pStyle w:val="TableListBullet"/>
            </w:pPr>
            <w:r w:rsidRPr="00230858">
              <w:t>continueOnFailure – pazīme, vai ir jāturpina dzēšana, neatkarīgi no tā, vai ir iestājusies kļūda dzēšot kādu objektu (pēc noklusējuma false);</w:t>
            </w:r>
          </w:p>
          <w:p w14:paraId="66BBF98F"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5461C0E9"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5040" w:dyaOrig="3015" w14:anchorId="2C102AA0">
                <v:shape id="_x0000_i1048" type="#_x0000_t75" style="width:194.5pt;height:115.5pt" o:ole="">
                  <v:imagedata r:id="rId107" o:title=""/>
                </v:shape>
                <o:OLEObject Type="Embed" ProgID="PBrush" ShapeID="_x0000_i1048" DrawAspect="Content" ObjectID="_1578904599" r:id="rId108"/>
              </w:object>
            </w:r>
          </w:p>
          <w:p w14:paraId="3CC9A976" w14:textId="77777777" w:rsidR="004A38A1" w:rsidRPr="00FB2E9C" w:rsidRDefault="004A38A1" w:rsidP="004A38A1">
            <w:pPr>
              <w:pStyle w:val="Tablebody"/>
              <w:rPr>
                <w:rFonts w:cs="Times New Roman"/>
              </w:rPr>
            </w:pPr>
            <w:r w:rsidRPr="00FB2E9C">
              <w:rPr>
                <w:rFonts w:cs="Times New Roman"/>
              </w:rPr>
              <w:t>Piemērs:</w:t>
            </w:r>
          </w:p>
          <w:p w14:paraId="1F76F6B3" w14:textId="77777777" w:rsidR="004A38A1" w:rsidRPr="005E7897" w:rsidRDefault="004A38A1" w:rsidP="004A38A1">
            <w:pPr>
              <w:autoSpaceDE w:val="0"/>
              <w:autoSpaceDN w:val="0"/>
              <w:adjustRightInd w:val="0"/>
              <w:spacing w:before="0" w:after="0"/>
              <w:jc w:val="left"/>
              <w:rPr>
                <w:rFonts w:ascii="Consolas" w:hAnsi="Consolas"/>
                <w:color w:val="000000"/>
                <w:sz w:val="16"/>
                <w:szCs w:val="19"/>
                <w:highlight w:val="white"/>
              </w:rPr>
            </w:pPr>
            <w:r w:rsidRPr="005E7897">
              <w:rPr>
                <w:rFonts w:ascii="Consolas" w:hAnsi="Consolas"/>
                <w:color w:val="0000FF"/>
                <w:sz w:val="16"/>
                <w:szCs w:val="19"/>
                <w:highlight w:val="white"/>
              </w:rPr>
              <w:t>&lt;</w:t>
            </w:r>
            <w:r w:rsidRPr="005E7897">
              <w:rPr>
                <w:rFonts w:ascii="Consolas" w:hAnsi="Consolas"/>
                <w:color w:val="A31515"/>
                <w:sz w:val="16"/>
                <w:szCs w:val="19"/>
                <w:highlight w:val="white"/>
              </w:rPr>
              <w:t>ns:deleteTree</w:t>
            </w:r>
            <w:r w:rsidRPr="005E7897">
              <w:rPr>
                <w:rFonts w:ascii="Consolas" w:hAnsi="Consolas"/>
                <w:color w:val="0000FF"/>
                <w:sz w:val="16"/>
                <w:szCs w:val="19"/>
                <w:highlight w:val="white"/>
              </w:rPr>
              <w:t>&gt;</w:t>
            </w:r>
          </w:p>
          <w:p w14:paraId="31E2FAE8" w14:textId="4AFACA29" w:rsidR="004A38A1" w:rsidRPr="005E7897" w:rsidRDefault="004A38A1" w:rsidP="004A38A1">
            <w:pPr>
              <w:autoSpaceDE w:val="0"/>
              <w:autoSpaceDN w:val="0"/>
              <w:adjustRightInd w:val="0"/>
              <w:spacing w:before="0" w:after="0"/>
              <w:jc w:val="left"/>
              <w:rPr>
                <w:rFonts w:ascii="Consolas" w:hAnsi="Consolas"/>
                <w:color w:val="000000"/>
                <w:sz w:val="16"/>
                <w:szCs w:val="19"/>
                <w:highlight w:val="white"/>
              </w:rPr>
            </w:pPr>
            <w:r w:rsidRPr="005E7897">
              <w:rPr>
                <w:rFonts w:ascii="Consolas" w:hAnsi="Consolas"/>
                <w:color w:val="0000FF"/>
                <w:sz w:val="16"/>
                <w:szCs w:val="19"/>
                <w:highlight w:val="white"/>
              </w:rPr>
              <w:t xml:space="preserve">  &lt;</w:t>
            </w:r>
            <w:r w:rsidRPr="005E7897">
              <w:rPr>
                <w:rFonts w:ascii="Consolas" w:hAnsi="Consolas"/>
                <w:color w:val="A31515"/>
                <w:sz w:val="16"/>
                <w:szCs w:val="19"/>
                <w:highlight w:val="white"/>
              </w:rPr>
              <w:t>ns:repositoryId</w:t>
            </w:r>
            <w:r w:rsidRPr="005E7897">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5E7897">
              <w:rPr>
                <w:rFonts w:ascii="Consolas" w:hAnsi="Consolas"/>
                <w:color w:val="0000FF"/>
                <w:sz w:val="16"/>
                <w:szCs w:val="19"/>
                <w:highlight w:val="white"/>
              </w:rPr>
              <w:t>&lt;/</w:t>
            </w:r>
            <w:r w:rsidRPr="005E7897">
              <w:rPr>
                <w:rFonts w:ascii="Consolas" w:hAnsi="Consolas"/>
                <w:color w:val="A31515"/>
                <w:sz w:val="16"/>
                <w:szCs w:val="19"/>
                <w:highlight w:val="white"/>
              </w:rPr>
              <w:t>ns:repositoryId</w:t>
            </w:r>
            <w:r w:rsidRPr="005E7897">
              <w:rPr>
                <w:rFonts w:ascii="Consolas" w:hAnsi="Consolas"/>
                <w:color w:val="0000FF"/>
                <w:sz w:val="16"/>
                <w:szCs w:val="19"/>
                <w:highlight w:val="white"/>
              </w:rPr>
              <w:t>&gt;</w:t>
            </w:r>
          </w:p>
          <w:p w14:paraId="6BC073DD" w14:textId="0F9B55CB" w:rsidR="004A38A1" w:rsidRPr="005E7897" w:rsidRDefault="004A38A1" w:rsidP="004A38A1">
            <w:pPr>
              <w:autoSpaceDE w:val="0"/>
              <w:autoSpaceDN w:val="0"/>
              <w:adjustRightInd w:val="0"/>
              <w:spacing w:before="0" w:after="0"/>
              <w:jc w:val="left"/>
              <w:rPr>
                <w:rFonts w:ascii="Consolas" w:hAnsi="Consolas"/>
                <w:color w:val="000000"/>
                <w:sz w:val="16"/>
                <w:szCs w:val="19"/>
                <w:highlight w:val="white"/>
              </w:rPr>
            </w:pPr>
            <w:r w:rsidRPr="005E7897">
              <w:rPr>
                <w:rFonts w:ascii="Consolas" w:hAnsi="Consolas"/>
                <w:color w:val="0000FF"/>
                <w:sz w:val="16"/>
                <w:szCs w:val="19"/>
                <w:highlight w:val="white"/>
              </w:rPr>
              <w:t xml:space="preserve">  &lt;</w:t>
            </w:r>
            <w:r w:rsidRPr="005E7897">
              <w:rPr>
                <w:rFonts w:ascii="Consolas" w:hAnsi="Consolas"/>
                <w:color w:val="A31515"/>
                <w:sz w:val="16"/>
                <w:szCs w:val="19"/>
                <w:highlight w:val="white"/>
              </w:rPr>
              <w:t>ns:folderId</w:t>
            </w:r>
            <w:r w:rsidRPr="005E7897">
              <w:rPr>
                <w:rFonts w:ascii="Consolas" w:hAnsi="Consolas"/>
                <w:color w:val="0000FF"/>
                <w:sz w:val="16"/>
                <w:szCs w:val="19"/>
                <w:highlight w:val="white"/>
              </w:rPr>
              <w:t>&gt;</w:t>
            </w:r>
            <w:r w:rsidR="00744820" w:rsidRPr="00181BF5">
              <w:rPr>
                <w:rFonts w:ascii="Consolas" w:hAnsi="Consolas"/>
                <w:color w:val="000000"/>
                <w:sz w:val="16"/>
                <w:szCs w:val="19"/>
              </w:rPr>
              <w:t>URN:IVIS:100266:</w:t>
            </w:r>
            <w:r w:rsidR="00744820">
              <w:rPr>
                <w:rFonts w:ascii="Consolas" w:hAnsi="Consolas"/>
                <w:color w:val="000000"/>
                <w:sz w:val="16"/>
                <w:szCs w:val="19"/>
              </w:rPr>
              <w:t>FLD</w:t>
            </w:r>
            <w:r w:rsidR="00744820" w:rsidRPr="00181BF5">
              <w:rPr>
                <w:rFonts w:ascii="Consolas" w:hAnsi="Consolas"/>
                <w:color w:val="000000"/>
                <w:sz w:val="16"/>
                <w:szCs w:val="19"/>
              </w:rPr>
              <w:t>-</w:t>
            </w:r>
            <w:r w:rsidR="00744820">
              <w:rPr>
                <w:rFonts w:ascii="Consolas" w:hAnsi="Consolas"/>
                <w:color w:val="000000"/>
                <w:sz w:val="16"/>
                <w:szCs w:val="19"/>
              </w:rPr>
              <w:t>1234567</w:t>
            </w:r>
            <w:r w:rsidRPr="005E7897">
              <w:rPr>
                <w:rFonts w:ascii="Consolas" w:hAnsi="Consolas"/>
                <w:color w:val="0000FF"/>
                <w:sz w:val="16"/>
                <w:szCs w:val="19"/>
                <w:highlight w:val="white"/>
              </w:rPr>
              <w:t>&lt;/</w:t>
            </w:r>
            <w:r w:rsidRPr="005E7897">
              <w:rPr>
                <w:rFonts w:ascii="Consolas" w:hAnsi="Consolas"/>
                <w:color w:val="A31515"/>
                <w:sz w:val="16"/>
                <w:szCs w:val="19"/>
                <w:highlight w:val="white"/>
              </w:rPr>
              <w:t>ns:folderId</w:t>
            </w:r>
            <w:r w:rsidRPr="005E7897">
              <w:rPr>
                <w:rFonts w:ascii="Consolas" w:hAnsi="Consolas"/>
                <w:color w:val="0000FF"/>
                <w:sz w:val="16"/>
                <w:szCs w:val="19"/>
                <w:highlight w:val="white"/>
              </w:rPr>
              <w:t>&gt;</w:t>
            </w:r>
          </w:p>
          <w:p w14:paraId="5129E077" w14:textId="77777777" w:rsidR="004A38A1" w:rsidRPr="005E7897" w:rsidRDefault="004A38A1" w:rsidP="004A38A1">
            <w:pPr>
              <w:autoSpaceDE w:val="0"/>
              <w:autoSpaceDN w:val="0"/>
              <w:adjustRightInd w:val="0"/>
              <w:spacing w:before="0" w:after="0"/>
              <w:jc w:val="left"/>
              <w:rPr>
                <w:rFonts w:ascii="Consolas" w:hAnsi="Consolas"/>
                <w:color w:val="000000"/>
                <w:sz w:val="16"/>
                <w:szCs w:val="19"/>
                <w:highlight w:val="white"/>
              </w:rPr>
            </w:pPr>
            <w:r w:rsidRPr="005E7897">
              <w:rPr>
                <w:rFonts w:ascii="Consolas" w:hAnsi="Consolas"/>
                <w:color w:val="0000FF"/>
                <w:sz w:val="16"/>
                <w:szCs w:val="19"/>
                <w:highlight w:val="white"/>
              </w:rPr>
              <w:t xml:space="preserve">  &lt;</w:t>
            </w:r>
            <w:r w:rsidRPr="005E7897">
              <w:rPr>
                <w:rFonts w:ascii="Consolas" w:hAnsi="Consolas"/>
                <w:color w:val="A31515"/>
                <w:sz w:val="16"/>
                <w:szCs w:val="19"/>
                <w:highlight w:val="white"/>
              </w:rPr>
              <w:t>ns:allVersions</w:t>
            </w:r>
            <w:r w:rsidRPr="005E7897">
              <w:rPr>
                <w:rFonts w:ascii="Consolas" w:hAnsi="Consolas"/>
                <w:color w:val="0000FF"/>
                <w:sz w:val="16"/>
                <w:szCs w:val="19"/>
                <w:highlight w:val="white"/>
              </w:rPr>
              <w:t>&gt;</w:t>
            </w:r>
            <w:r w:rsidRPr="005E7897">
              <w:rPr>
                <w:rFonts w:ascii="Consolas" w:hAnsi="Consolas"/>
                <w:color w:val="000000"/>
                <w:sz w:val="16"/>
                <w:szCs w:val="19"/>
                <w:highlight w:val="white"/>
              </w:rPr>
              <w:t>true</w:t>
            </w:r>
            <w:r w:rsidRPr="005E7897">
              <w:rPr>
                <w:rFonts w:ascii="Consolas" w:hAnsi="Consolas"/>
                <w:color w:val="0000FF"/>
                <w:sz w:val="16"/>
                <w:szCs w:val="19"/>
                <w:highlight w:val="white"/>
              </w:rPr>
              <w:t>&lt;/</w:t>
            </w:r>
            <w:r w:rsidRPr="005E7897">
              <w:rPr>
                <w:rFonts w:ascii="Consolas" w:hAnsi="Consolas"/>
                <w:color w:val="A31515"/>
                <w:sz w:val="16"/>
                <w:szCs w:val="19"/>
                <w:highlight w:val="white"/>
              </w:rPr>
              <w:t>ns:allVersions</w:t>
            </w:r>
            <w:r w:rsidRPr="005E7897">
              <w:rPr>
                <w:rFonts w:ascii="Consolas" w:hAnsi="Consolas"/>
                <w:color w:val="0000FF"/>
                <w:sz w:val="16"/>
                <w:szCs w:val="19"/>
                <w:highlight w:val="white"/>
              </w:rPr>
              <w:t>&gt;</w:t>
            </w:r>
          </w:p>
          <w:p w14:paraId="4E9526BF"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5E7897">
              <w:rPr>
                <w:rFonts w:ascii="Consolas" w:hAnsi="Consolas"/>
                <w:color w:val="0000FF"/>
                <w:sz w:val="16"/>
                <w:szCs w:val="19"/>
                <w:highlight w:val="white"/>
              </w:rPr>
              <w:t>&lt;/</w:t>
            </w:r>
            <w:r w:rsidRPr="005E7897">
              <w:rPr>
                <w:rFonts w:ascii="Consolas" w:hAnsi="Consolas"/>
                <w:color w:val="A31515"/>
                <w:sz w:val="16"/>
                <w:szCs w:val="19"/>
                <w:highlight w:val="white"/>
              </w:rPr>
              <w:t>ns:deleteTree</w:t>
            </w:r>
            <w:r w:rsidRPr="005E7897">
              <w:rPr>
                <w:rFonts w:ascii="Consolas" w:hAnsi="Consolas"/>
                <w:color w:val="0000FF"/>
                <w:sz w:val="16"/>
                <w:szCs w:val="19"/>
                <w:highlight w:val="white"/>
              </w:rPr>
              <w:t>&gt;</w:t>
            </w:r>
          </w:p>
        </w:tc>
      </w:tr>
      <w:tr w:rsidR="004A38A1" w:rsidRPr="00FB2E9C" w14:paraId="28E59707" w14:textId="77777777" w:rsidTr="00EF0763">
        <w:tc>
          <w:tcPr>
            <w:tcW w:w="9061" w:type="dxa"/>
            <w:gridSpan w:val="2"/>
            <w:tcBorders>
              <w:bottom w:val="single" w:sz="4" w:space="0" w:color="auto"/>
            </w:tcBorders>
            <w:shd w:val="clear" w:color="auto" w:fill="auto"/>
          </w:tcPr>
          <w:p w14:paraId="4C566175" w14:textId="77777777" w:rsidR="004A38A1" w:rsidRPr="00FB2E9C" w:rsidRDefault="004A38A1" w:rsidP="0095760B">
            <w:pPr>
              <w:pStyle w:val="MessageHeader"/>
            </w:pPr>
            <w:r w:rsidRPr="00FB2E9C">
              <w:t>Izvaddati</w:t>
            </w:r>
          </w:p>
        </w:tc>
      </w:tr>
      <w:tr w:rsidR="004A38A1" w:rsidRPr="00FB2E9C" w14:paraId="49266D29" w14:textId="77777777" w:rsidTr="00EF0763">
        <w:tc>
          <w:tcPr>
            <w:tcW w:w="9061" w:type="dxa"/>
            <w:gridSpan w:val="2"/>
            <w:tcBorders>
              <w:top w:val="single" w:sz="4" w:space="0" w:color="auto"/>
            </w:tcBorders>
          </w:tcPr>
          <w:p w14:paraId="0ADFB300" w14:textId="77777777" w:rsidR="004A38A1" w:rsidRPr="00FB2E9C" w:rsidRDefault="004A38A1" w:rsidP="004A38A1">
            <w:pPr>
              <w:pStyle w:val="Tablebody"/>
              <w:rPr>
                <w:rFonts w:cs="Times New Roman"/>
              </w:rPr>
            </w:pPr>
            <w:r w:rsidRPr="00FB2E9C">
              <w:rPr>
                <w:rFonts w:cs="Times New Roman"/>
                <w:b/>
              </w:rPr>
              <w:t>failedToDelete</w:t>
            </w:r>
            <w:r w:rsidRPr="00FB2E9C">
              <w:rPr>
                <w:rFonts w:cs="Times New Roman"/>
              </w:rPr>
              <w:t xml:space="preserve"> – saraksts ar objektu identifikatoriem, kuri netika nodzēsti.</w:t>
            </w:r>
          </w:p>
          <w:p w14:paraId="42E2B71B"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8355" w:dyaOrig="1620" w14:anchorId="03400AA7">
                <v:shape id="_x0000_i1049" type="#_x0000_t75" style="width:324pt;height:65.5pt" o:ole="">
                  <v:imagedata r:id="rId109" o:title=""/>
                </v:shape>
                <o:OLEObject Type="Embed" ProgID="PBrush" ShapeID="_x0000_i1049" DrawAspect="Content" ObjectID="_1578904600" r:id="rId110"/>
              </w:object>
            </w:r>
          </w:p>
          <w:p w14:paraId="0E9751D1" w14:textId="77777777" w:rsidR="004A38A1" w:rsidRPr="00FB2E9C" w:rsidRDefault="004A38A1" w:rsidP="004A38A1">
            <w:pPr>
              <w:pStyle w:val="Tablebody"/>
              <w:rPr>
                <w:rFonts w:cs="Times New Roman"/>
              </w:rPr>
            </w:pPr>
            <w:r w:rsidRPr="00FB2E9C">
              <w:rPr>
                <w:rFonts w:cs="Times New Roman"/>
              </w:rPr>
              <w:t>Piemērs:</w:t>
            </w:r>
          </w:p>
          <w:p w14:paraId="5E2A6B95"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deleteTreeResponse</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http://docs.oasis-open.org/ns/cmis/messaging/200908/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1C6E16DC"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failedToDelete</w:t>
            </w:r>
            <w:r w:rsidRPr="00900B44">
              <w:rPr>
                <w:rFonts w:ascii="Consolas" w:hAnsi="Consolas"/>
                <w:color w:val="0000FF"/>
                <w:sz w:val="16"/>
                <w:szCs w:val="19"/>
                <w:highlight w:val="white"/>
              </w:rPr>
              <w:t>&gt;&lt;/</w:t>
            </w:r>
            <w:r w:rsidRPr="00900B44">
              <w:rPr>
                <w:rFonts w:ascii="Consolas" w:hAnsi="Consolas"/>
                <w:color w:val="A31515"/>
                <w:sz w:val="16"/>
                <w:szCs w:val="19"/>
                <w:highlight w:val="white"/>
              </w:rPr>
              <w:t>failedToDelete</w:t>
            </w:r>
            <w:r w:rsidRPr="00900B44">
              <w:rPr>
                <w:rFonts w:ascii="Consolas" w:hAnsi="Consolas"/>
                <w:color w:val="0000FF"/>
                <w:sz w:val="16"/>
                <w:szCs w:val="19"/>
                <w:highlight w:val="white"/>
              </w:rPr>
              <w:t>&gt;</w:t>
            </w:r>
          </w:p>
          <w:p w14:paraId="466FC6B2"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deleteTreeResponse</w:t>
            </w:r>
            <w:r w:rsidRPr="00900B44">
              <w:rPr>
                <w:rFonts w:ascii="Consolas" w:hAnsi="Consolas"/>
                <w:color w:val="0000FF"/>
                <w:sz w:val="16"/>
                <w:szCs w:val="19"/>
                <w:highlight w:val="white"/>
              </w:rPr>
              <w:t>&gt;</w:t>
            </w:r>
          </w:p>
        </w:tc>
      </w:tr>
      <w:tr w:rsidR="004A38A1" w:rsidRPr="00FB2E9C" w14:paraId="6353B9DF" w14:textId="77777777" w:rsidTr="00EF0763">
        <w:tc>
          <w:tcPr>
            <w:tcW w:w="9061" w:type="dxa"/>
            <w:gridSpan w:val="2"/>
            <w:tcBorders>
              <w:bottom w:val="single" w:sz="4" w:space="0" w:color="auto"/>
            </w:tcBorders>
            <w:shd w:val="clear" w:color="auto" w:fill="auto"/>
          </w:tcPr>
          <w:p w14:paraId="62369735" w14:textId="77777777" w:rsidR="004A38A1" w:rsidRPr="00FB2E9C" w:rsidRDefault="004A38A1" w:rsidP="0095760B">
            <w:pPr>
              <w:pStyle w:val="MessageHeader"/>
            </w:pPr>
            <w:r w:rsidRPr="00FB2E9C">
              <w:t>Kļūdas</w:t>
            </w:r>
          </w:p>
        </w:tc>
      </w:tr>
      <w:tr w:rsidR="004A38A1" w:rsidRPr="00FB2E9C" w14:paraId="30A6E0DB" w14:textId="77777777" w:rsidTr="00EF0763">
        <w:tc>
          <w:tcPr>
            <w:tcW w:w="9061" w:type="dxa"/>
            <w:gridSpan w:val="2"/>
            <w:tcBorders>
              <w:top w:val="single" w:sz="4" w:space="0" w:color="auto"/>
            </w:tcBorders>
          </w:tcPr>
          <w:p w14:paraId="1E0E9640" w14:textId="77777777" w:rsidR="004A38A1" w:rsidRPr="00FB2E9C" w:rsidRDefault="004A38A1" w:rsidP="004A38A1">
            <w:pPr>
              <w:pStyle w:val="Tablebody"/>
              <w:rPr>
                <w:rFonts w:cs="Times New Roman"/>
              </w:rPr>
            </w:pPr>
            <w:r w:rsidRPr="00FB2E9C">
              <w:rPr>
                <w:rFonts w:cs="Times New Roman"/>
              </w:rPr>
              <w:t>objectNotFound, permissionDenied, runtime, storage</w:t>
            </w:r>
          </w:p>
        </w:tc>
      </w:tr>
    </w:tbl>
    <w:p w14:paraId="0D0CEF9A" w14:textId="77777777" w:rsidR="004A38A1" w:rsidRPr="0095760B" w:rsidRDefault="004A38A1" w:rsidP="0095760B">
      <w:pPr>
        <w:pStyle w:val="Heading2"/>
      </w:pPr>
      <w:bookmarkStart w:id="361" w:name="_Toc453258270"/>
      <w:bookmarkStart w:id="362" w:name="_Toc481068447"/>
      <w:bookmarkStart w:id="363" w:name="_Toc505087006"/>
      <w:r w:rsidRPr="0095760B">
        <w:t>Meklēšanas metodes</w:t>
      </w:r>
      <w:bookmarkEnd w:id="361"/>
      <w:bookmarkEnd w:id="362"/>
      <w:bookmarkEnd w:id="363"/>
    </w:p>
    <w:p w14:paraId="4450A9B5" w14:textId="619497E4" w:rsidR="004A38A1" w:rsidRDefault="00235401" w:rsidP="004A38A1">
      <w:r>
        <w:t xml:space="preserve">Visas šajā nodaļā aprakstītās metodes realizētas </w:t>
      </w:r>
      <w:r w:rsidR="004A38A1" w:rsidRPr="00D218B6">
        <w:rPr>
          <w:i/>
        </w:rPr>
        <w:t>DiscoveryService</w:t>
      </w:r>
      <w:r w:rsidR="004A38A1">
        <w:t xml:space="preserve"> servisā. </w:t>
      </w:r>
    </w:p>
    <w:p w14:paraId="658B5886" w14:textId="77777777" w:rsidR="004A38A1" w:rsidRPr="0095760B" w:rsidRDefault="004A38A1" w:rsidP="0095760B">
      <w:pPr>
        <w:pStyle w:val="Heading3"/>
      </w:pPr>
      <w:bookmarkStart w:id="364" w:name="_Toc453258271"/>
      <w:bookmarkStart w:id="365" w:name="_Toc481068448"/>
      <w:bookmarkStart w:id="366" w:name="_Toc505087007"/>
      <w:r w:rsidRPr="0095760B">
        <w:t>Metode „query”</w:t>
      </w:r>
      <w:bookmarkEnd w:id="364"/>
      <w:bookmarkEnd w:id="365"/>
      <w:bookmarkEnd w:id="3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3FEF7425" w14:textId="77777777" w:rsidTr="0095760B">
        <w:tc>
          <w:tcPr>
            <w:tcW w:w="2802" w:type="dxa"/>
            <w:tcBorders>
              <w:right w:val="single" w:sz="4" w:space="0" w:color="auto"/>
            </w:tcBorders>
            <w:shd w:val="clear" w:color="auto" w:fill="auto"/>
          </w:tcPr>
          <w:p w14:paraId="2DCFE95E" w14:textId="77777777" w:rsidR="004A38A1" w:rsidRPr="00FB2E9C" w:rsidRDefault="004A38A1" w:rsidP="0095760B">
            <w:pPr>
              <w:pStyle w:val="MessageHeader"/>
            </w:pPr>
            <w:r w:rsidRPr="00FB2E9C">
              <w:t>Identifikators</w:t>
            </w:r>
          </w:p>
        </w:tc>
        <w:tc>
          <w:tcPr>
            <w:tcW w:w="7052" w:type="dxa"/>
            <w:tcBorders>
              <w:left w:val="single" w:sz="4" w:space="0" w:color="auto"/>
              <w:bottom w:val="single" w:sz="4" w:space="0" w:color="auto"/>
            </w:tcBorders>
          </w:tcPr>
          <w:p w14:paraId="1C388914" w14:textId="77777777" w:rsidR="004A38A1" w:rsidRPr="00FB2E9C" w:rsidRDefault="004A38A1" w:rsidP="004A38A1">
            <w:pPr>
              <w:pStyle w:val="Tablebody"/>
              <w:rPr>
                <w:rFonts w:cs="Times New Roman"/>
              </w:rPr>
            </w:pPr>
            <w:r w:rsidRPr="00FB2E9C">
              <w:rPr>
                <w:rFonts w:cs="Times New Roman"/>
              </w:rPr>
              <w:t>query</w:t>
            </w:r>
          </w:p>
        </w:tc>
      </w:tr>
      <w:tr w:rsidR="004A38A1" w:rsidRPr="00FB2E9C" w14:paraId="26B1F895" w14:textId="77777777" w:rsidTr="0095760B">
        <w:tc>
          <w:tcPr>
            <w:tcW w:w="2802" w:type="dxa"/>
            <w:tcBorders>
              <w:right w:val="single" w:sz="4" w:space="0" w:color="auto"/>
            </w:tcBorders>
            <w:shd w:val="clear" w:color="auto" w:fill="auto"/>
          </w:tcPr>
          <w:p w14:paraId="60478BE7" w14:textId="77777777" w:rsidR="004A38A1" w:rsidRPr="00FB2E9C" w:rsidRDefault="004A38A1" w:rsidP="0095760B">
            <w:pPr>
              <w:pStyle w:val="MessageHeader"/>
            </w:pPr>
            <w:r w:rsidRPr="00FB2E9C">
              <w:t>Nosaukums</w:t>
            </w:r>
          </w:p>
        </w:tc>
        <w:tc>
          <w:tcPr>
            <w:tcW w:w="7052" w:type="dxa"/>
            <w:tcBorders>
              <w:left w:val="single" w:sz="4" w:space="0" w:color="auto"/>
            </w:tcBorders>
          </w:tcPr>
          <w:p w14:paraId="33CEFC4E" w14:textId="77777777" w:rsidR="004A38A1" w:rsidRPr="00FB2E9C" w:rsidRDefault="004A38A1" w:rsidP="004A38A1">
            <w:pPr>
              <w:pStyle w:val="Tablebody"/>
              <w:rPr>
                <w:rFonts w:cs="Times New Roman"/>
              </w:rPr>
            </w:pPr>
            <w:r w:rsidRPr="00FB2E9C">
              <w:rPr>
                <w:rFonts w:cs="Times New Roman"/>
              </w:rPr>
              <w:t>Pieprasīt datus</w:t>
            </w:r>
          </w:p>
        </w:tc>
      </w:tr>
      <w:tr w:rsidR="004A38A1" w:rsidRPr="00FB2E9C" w14:paraId="77F4CC64" w14:textId="77777777" w:rsidTr="0095760B">
        <w:tc>
          <w:tcPr>
            <w:tcW w:w="9854" w:type="dxa"/>
            <w:gridSpan w:val="2"/>
            <w:tcBorders>
              <w:bottom w:val="single" w:sz="4" w:space="0" w:color="auto"/>
            </w:tcBorders>
            <w:shd w:val="clear" w:color="auto" w:fill="auto"/>
          </w:tcPr>
          <w:p w14:paraId="149A211B" w14:textId="77777777" w:rsidR="004A38A1" w:rsidRPr="00FB2E9C" w:rsidRDefault="004A38A1" w:rsidP="0095760B">
            <w:pPr>
              <w:pStyle w:val="MessageHeader"/>
            </w:pPr>
            <w:r w:rsidRPr="00FB2E9C">
              <w:t>Ievads</w:t>
            </w:r>
          </w:p>
        </w:tc>
      </w:tr>
      <w:tr w:rsidR="004A38A1" w:rsidRPr="00FB2E9C" w14:paraId="389835C2" w14:textId="77777777" w:rsidTr="004A38A1">
        <w:tc>
          <w:tcPr>
            <w:tcW w:w="9854" w:type="dxa"/>
            <w:gridSpan w:val="2"/>
            <w:tcBorders>
              <w:top w:val="single" w:sz="4" w:space="0" w:color="auto"/>
            </w:tcBorders>
          </w:tcPr>
          <w:p w14:paraId="05521264" w14:textId="4D547CDA" w:rsidR="004A38A1" w:rsidRPr="00FB2E9C" w:rsidRDefault="004A38A1" w:rsidP="004A38A1">
            <w:pPr>
              <w:pStyle w:val="Tablebody"/>
              <w:rPr>
                <w:rFonts w:cs="Times New Roman"/>
              </w:rPr>
            </w:pPr>
            <w:r w:rsidRPr="00FB2E9C">
              <w:rPr>
                <w:rFonts w:cs="Times New Roman"/>
              </w:rPr>
              <w:t>Pieprasa datus no viena repozitorija</w:t>
            </w:r>
            <w:r w:rsidR="00235401">
              <w:rPr>
                <w:rFonts w:cs="Times New Roman"/>
              </w:rPr>
              <w:t>,</w:t>
            </w:r>
            <w:r w:rsidRPr="00FB2E9C">
              <w:rPr>
                <w:rFonts w:cs="Times New Roman"/>
              </w:rPr>
              <w:t xml:space="preserve"> izmantojot CMIS pieprasījumu SQL-92 valodā.</w:t>
            </w:r>
          </w:p>
        </w:tc>
      </w:tr>
      <w:tr w:rsidR="004A38A1" w:rsidRPr="00FB2E9C" w14:paraId="0BDEAF86" w14:textId="77777777" w:rsidTr="0095760B">
        <w:tc>
          <w:tcPr>
            <w:tcW w:w="9854" w:type="dxa"/>
            <w:gridSpan w:val="2"/>
            <w:tcBorders>
              <w:bottom w:val="single" w:sz="4" w:space="0" w:color="auto"/>
            </w:tcBorders>
            <w:shd w:val="clear" w:color="auto" w:fill="auto"/>
          </w:tcPr>
          <w:p w14:paraId="42532C7E" w14:textId="77777777" w:rsidR="004A38A1" w:rsidRPr="00FB2E9C" w:rsidRDefault="004A38A1" w:rsidP="0095760B">
            <w:pPr>
              <w:pStyle w:val="MessageHeader"/>
            </w:pPr>
            <w:r w:rsidRPr="00FB2E9C">
              <w:t>Ievaddati</w:t>
            </w:r>
          </w:p>
        </w:tc>
      </w:tr>
      <w:tr w:rsidR="004A38A1" w:rsidRPr="00FB2E9C" w14:paraId="738BD6B6" w14:textId="77777777" w:rsidTr="004A38A1">
        <w:tc>
          <w:tcPr>
            <w:tcW w:w="9854" w:type="dxa"/>
            <w:gridSpan w:val="2"/>
            <w:tcBorders>
              <w:top w:val="single" w:sz="4" w:space="0" w:color="auto"/>
            </w:tcBorders>
          </w:tcPr>
          <w:p w14:paraId="790061AC" w14:textId="4C6AF43A" w:rsidR="004A38A1" w:rsidRPr="00230858" w:rsidRDefault="00955A4B" w:rsidP="00230858">
            <w:pPr>
              <w:pStyle w:val="TableListBullet"/>
            </w:pPr>
            <w:r>
              <w:t>repositoryId – repozitorija identifikatora URN, obligāts;</w:t>
            </w:r>
          </w:p>
          <w:p w14:paraId="1EAFF3F4" w14:textId="252C82DF" w:rsidR="004A38A1" w:rsidRPr="00230858" w:rsidRDefault="004A38A1" w:rsidP="00230858">
            <w:pPr>
              <w:pStyle w:val="TableListBullet"/>
            </w:pPr>
            <w:r w:rsidRPr="00230858">
              <w:t>statement – CMIS standartam atbilstoša datu pieprasījuma izteiksme</w:t>
            </w:r>
            <w:r w:rsidR="00DE513B">
              <w:t xml:space="preserve">, </w:t>
            </w:r>
            <w:r w:rsidRPr="00230858">
              <w:t>obligāta;</w:t>
            </w:r>
          </w:p>
          <w:p w14:paraId="5F2EA3D7" w14:textId="77777777" w:rsidR="004A38A1" w:rsidRPr="00230858" w:rsidRDefault="004A38A1" w:rsidP="00230858">
            <w:pPr>
              <w:pStyle w:val="TableListBullet"/>
            </w:pPr>
            <w:r w:rsidRPr="00230858">
              <w:t>searchAllVersions – nosaka, vai pieprasījums attiecas arī uz neaktuālajām dokumentu versijām (pēc noklusējuma – false);</w:t>
            </w:r>
          </w:p>
          <w:p w14:paraId="1B5064E5" w14:textId="77777777" w:rsidR="004A38A1" w:rsidRPr="00230858" w:rsidRDefault="004A38A1" w:rsidP="00230858">
            <w:pPr>
              <w:pStyle w:val="TableListBullet"/>
            </w:pPr>
            <w:r w:rsidRPr="00230858">
              <w:t>includeAllowableActions – nosaka, ka kopā ar objekta īpašībām ir nepieciešams atgriezt atļauto darbību sarakstu (pēc noklusējuma – false);</w:t>
            </w:r>
          </w:p>
          <w:p w14:paraId="763B6D58" w14:textId="77777777" w:rsidR="004A38A1" w:rsidRPr="00230858" w:rsidRDefault="004A38A1" w:rsidP="00230858">
            <w:pPr>
              <w:pStyle w:val="TableListBullet"/>
            </w:pPr>
            <w:r w:rsidRPr="00230858">
              <w:t>includeRelationships – viens no: none, source, target, both;</w:t>
            </w:r>
          </w:p>
          <w:p w14:paraId="60DEC619" w14:textId="77777777" w:rsidR="004A38A1" w:rsidRPr="00230858" w:rsidRDefault="004A38A1" w:rsidP="00230858">
            <w:pPr>
              <w:pStyle w:val="TableListBullet"/>
            </w:pPr>
            <w:r w:rsidRPr="00230858">
              <w:t>renditionFilter – vērtība tiek ignorēta;</w:t>
            </w:r>
          </w:p>
          <w:p w14:paraId="5D62941B" w14:textId="77777777" w:rsidR="004A38A1" w:rsidRPr="00230858" w:rsidRDefault="004A38A1" w:rsidP="00230858">
            <w:pPr>
              <w:pStyle w:val="TableListBullet"/>
            </w:pPr>
            <w:r w:rsidRPr="00230858">
              <w:t>includeACL – pēc noklusējuma false;</w:t>
            </w:r>
          </w:p>
          <w:p w14:paraId="29D8C6A6" w14:textId="77777777" w:rsidR="004A38A1" w:rsidRPr="00230858" w:rsidRDefault="004A38A1" w:rsidP="00230858">
            <w:pPr>
              <w:pStyle w:val="TableListBullet"/>
            </w:pPr>
            <w:r w:rsidRPr="00230858">
              <w:t>maxItems – nosaka maksimālo ierakstu skaitu, kas var tikt atgriezts vienā pieprasījumā;</w:t>
            </w:r>
          </w:p>
          <w:p w14:paraId="7C4984ED" w14:textId="77777777" w:rsidR="004A38A1" w:rsidRPr="00230858" w:rsidRDefault="004A38A1" w:rsidP="00230858">
            <w:pPr>
              <w:pStyle w:val="TableListBullet"/>
            </w:pPr>
            <w:r w:rsidRPr="00230858">
              <w:t>skipCount – nosaka ierakstu skaitu, kas jāizlaiž pieprasījumā, sākot ar pirmo;</w:t>
            </w:r>
          </w:p>
          <w:p w14:paraId="2B7D61E6"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04217A51"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5445" w:dyaOrig="5070" w14:anchorId="4AE569EE">
                <v:shape id="_x0000_i1050" type="#_x0000_t75" style="width:201.5pt;height:187pt" o:ole="">
                  <v:imagedata r:id="rId111" o:title=""/>
                </v:shape>
                <o:OLEObject Type="Embed" ProgID="PBrush" ShapeID="_x0000_i1050" DrawAspect="Content" ObjectID="_1578904601" r:id="rId112"/>
              </w:object>
            </w:r>
          </w:p>
          <w:p w14:paraId="135E2D07" w14:textId="77777777" w:rsidR="004A38A1" w:rsidRPr="00FB2E9C" w:rsidRDefault="004A38A1" w:rsidP="004A38A1">
            <w:pPr>
              <w:pStyle w:val="Tablebody"/>
              <w:rPr>
                <w:rFonts w:cs="Times New Roman"/>
              </w:rPr>
            </w:pPr>
            <w:r w:rsidRPr="00FB2E9C">
              <w:rPr>
                <w:rFonts w:cs="Times New Roman"/>
              </w:rPr>
              <w:t>Piemērs:</w:t>
            </w:r>
          </w:p>
          <w:p w14:paraId="1EF2107B"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ns:query</w:t>
            </w:r>
            <w:r w:rsidRPr="00900B44">
              <w:rPr>
                <w:rFonts w:ascii="Consolas" w:hAnsi="Consolas"/>
                <w:color w:val="0000FF"/>
                <w:sz w:val="16"/>
                <w:szCs w:val="16"/>
                <w:highlight w:val="white"/>
                <w:lang w:eastAsia="lv-LV"/>
              </w:rPr>
              <w:t>&gt;</w:t>
            </w:r>
          </w:p>
          <w:p w14:paraId="476EF53B" w14:textId="4DA30ED0"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ns:repositoryId</w:t>
            </w:r>
            <w:r w:rsidRPr="00900B44">
              <w:rPr>
                <w:rFonts w:ascii="Consolas" w:hAnsi="Consolas"/>
                <w:color w:val="0000FF"/>
                <w:sz w:val="16"/>
                <w:szCs w:val="16"/>
                <w:highlight w:val="white"/>
                <w:lang w:eastAsia="lv-LV"/>
              </w:rPr>
              <w:t>&gt;</w:t>
            </w:r>
            <w:r w:rsidR="00A14E47">
              <w:rPr>
                <w:rFonts w:ascii="Consolas" w:hAnsi="Consolas"/>
                <w:color w:val="000000"/>
                <w:sz w:val="16"/>
                <w:szCs w:val="16"/>
                <w:highlight w:val="white"/>
                <w:lang w:eastAsia="lv-LV"/>
              </w:rPr>
              <w:t>URN:IVIS:100266:EDK-0000001</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ns:repositoryId</w:t>
            </w:r>
            <w:r w:rsidRPr="00900B44">
              <w:rPr>
                <w:rFonts w:ascii="Consolas" w:hAnsi="Consolas"/>
                <w:color w:val="0000FF"/>
                <w:sz w:val="16"/>
                <w:szCs w:val="16"/>
                <w:highlight w:val="white"/>
                <w:lang w:eastAsia="lv-LV"/>
              </w:rPr>
              <w:t>&gt;</w:t>
            </w:r>
          </w:p>
          <w:p w14:paraId="06C2BB45" w14:textId="066007DA"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ns:statement</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 xml:space="preserve">SELECT * FROM </w:t>
            </w:r>
            <w:r w:rsidR="00DB52F7">
              <w:rPr>
                <w:rFonts w:ascii="Consolas" w:hAnsi="Consolas"/>
                <w:color w:val="000000"/>
                <w:sz w:val="16"/>
                <w:szCs w:val="16"/>
                <w:highlight w:val="white"/>
                <w:lang w:eastAsia="lv-LV"/>
              </w:rPr>
              <w:t>EDK</w:t>
            </w:r>
            <w:r w:rsidRPr="00900B44">
              <w:rPr>
                <w:rFonts w:ascii="Consolas" w:hAnsi="Consolas"/>
                <w:color w:val="000000"/>
                <w:sz w:val="16"/>
                <w:szCs w:val="16"/>
                <w:highlight w:val="white"/>
                <w:lang w:eastAsia="lv-LV"/>
              </w:rPr>
              <w:t>:document</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ns:statement</w:t>
            </w:r>
            <w:r w:rsidRPr="00900B44">
              <w:rPr>
                <w:rFonts w:ascii="Consolas" w:hAnsi="Consolas"/>
                <w:color w:val="0000FF"/>
                <w:sz w:val="16"/>
                <w:szCs w:val="16"/>
                <w:highlight w:val="white"/>
                <w:lang w:eastAsia="lv-LV"/>
              </w:rPr>
              <w:t>&gt;</w:t>
            </w:r>
          </w:p>
          <w:p w14:paraId="7796E994" w14:textId="77777777" w:rsidR="004A38A1" w:rsidRPr="00FB2E9C" w:rsidRDefault="004A38A1" w:rsidP="004A38A1">
            <w:pPr>
              <w:autoSpaceDE w:val="0"/>
              <w:autoSpaceDN w:val="0"/>
              <w:adjustRightInd w:val="0"/>
              <w:spacing w:before="0" w:after="0"/>
              <w:jc w:val="left"/>
              <w:rPr>
                <w:color w:val="000000"/>
                <w:sz w:val="19"/>
                <w:szCs w:val="19"/>
                <w:highlight w:val="white"/>
                <w:lang w:eastAsia="lv-LV"/>
              </w:rPr>
            </w:pP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ns:query</w:t>
            </w:r>
            <w:r w:rsidRPr="00900B44">
              <w:rPr>
                <w:rFonts w:ascii="Consolas" w:hAnsi="Consolas"/>
                <w:color w:val="0000FF"/>
                <w:sz w:val="16"/>
                <w:szCs w:val="16"/>
                <w:highlight w:val="white"/>
                <w:lang w:eastAsia="lv-LV"/>
              </w:rPr>
              <w:t>&gt;</w:t>
            </w:r>
          </w:p>
        </w:tc>
      </w:tr>
      <w:tr w:rsidR="004A38A1" w:rsidRPr="00FB2E9C" w14:paraId="1229D813" w14:textId="77777777" w:rsidTr="0095760B">
        <w:tc>
          <w:tcPr>
            <w:tcW w:w="9854" w:type="dxa"/>
            <w:gridSpan w:val="2"/>
            <w:tcBorders>
              <w:bottom w:val="single" w:sz="4" w:space="0" w:color="auto"/>
            </w:tcBorders>
            <w:shd w:val="clear" w:color="auto" w:fill="auto"/>
          </w:tcPr>
          <w:p w14:paraId="56B8FF60" w14:textId="77777777" w:rsidR="004A38A1" w:rsidRPr="00FB2E9C" w:rsidRDefault="004A38A1" w:rsidP="0095760B">
            <w:pPr>
              <w:pStyle w:val="MessageHeader"/>
            </w:pPr>
            <w:r w:rsidRPr="00FB2E9C">
              <w:t>Izvaddati</w:t>
            </w:r>
          </w:p>
        </w:tc>
      </w:tr>
      <w:tr w:rsidR="004A38A1" w:rsidRPr="00FB2E9C" w14:paraId="3546BBE0" w14:textId="77777777" w:rsidTr="004A38A1">
        <w:tc>
          <w:tcPr>
            <w:tcW w:w="9854" w:type="dxa"/>
            <w:gridSpan w:val="2"/>
            <w:tcBorders>
              <w:top w:val="single" w:sz="4" w:space="0" w:color="auto"/>
            </w:tcBorders>
          </w:tcPr>
          <w:p w14:paraId="6A530E57" w14:textId="77777777" w:rsidR="004A38A1" w:rsidRPr="00230858" w:rsidRDefault="004A38A1" w:rsidP="00230858">
            <w:pPr>
              <w:pStyle w:val="TableListBullet"/>
            </w:pPr>
            <w:r w:rsidRPr="00230858">
              <w:t>objects – saraksts ar pieprasītajiem objektiem;</w:t>
            </w:r>
          </w:p>
          <w:p w14:paraId="0F5A1DB7" w14:textId="77777777" w:rsidR="004A38A1" w:rsidRPr="00230858" w:rsidRDefault="004A38A1" w:rsidP="00230858">
            <w:pPr>
              <w:pStyle w:val="TableListBullet"/>
            </w:pPr>
            <w:r w:rsidRPr="00230858">
              <w:t>hasMoreItems – pazīme, ka ir atlasīti vairāki objekti, kas iekļauti sarakstā;</w:t>
            </w:r>
          </w:p>
          <w:p w14:paraId="0F329D7F" w14:textId="77777777" w:rsidR="004A38A1" w:rsidRPr="00230858" w:rsidRDefault="004A38A1" w:rsidP="00230858">
            <w:pPr>
              <w:pStyle w:val="TableListBullet"/>
            </w:pPr>
            <w:r w:rsidRPr="00230858">
              <w:t>numItems – kopīgais atlasīto objektu skaits.</w:t>
            </w:r>
          </w:p>
          <w:p w14:paraId="23D0C477"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1955" w:dyaOrig="9510" w14:anchorId="5E1DB151">
                <v:shape id="_x0000_i1051" type="#_x0000_t75" style="width:381pt;height:302.5pt" o:ole="">
                  <v:imagedata r:id="rId113" o:title=""/>
                </v:shape>
                <o:OLEObject Type="Embed" ProgID="PBrush" ShapeID="_x0000_i1051" DrawAspect="Content" ObjectID="_1578904602" r:id="rId114"/>
              </w:object>
            </w:r>
          </w:p>
          <w:p w14:paraId="1B0DCCF8" w14:textId="77777777" w:rsidR="004A38A1" w:rsidRPr="00FB2E9C" w:rsidRDefault="004A38A1" w:rsidP="004A38A1">
            <w:pPr>
              <w:pStyle w:val="Tablebody"/>
              <w:rPr>
                <w:rFonts w:cs="Times New Roman"/>
              </w:rPr>
            </w:pPr>
            <w:r w:rsidRPr="00FB2E9C">
              <w:rPr>
                <w:rFonts w:cs="Times New Roman"/>
              </w:rPr>
              <w:t>Piemērs:</w:t>
            </w:r>
          </w:p>
          <w:p w14:paraId="7B7D015C"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queryResponse</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xmlns</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http://docs.oasis-open.org/ns/cmis/messaging/200908/</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05AA1A44"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objects</w:t>
            </w:r>
            <w:r w:rsidRPr="00900B44">
              <w:rPr>
                <w:rFonts w:ascii="Consolas" w:hAnsi="Consolas"/>
                <w:color w:val="0000FF"/>
                <w:sz w:val="16"/>
                <w:szCs w:val="16"/>
                <w:highlight w:val="white"/>
                <w:lang w:eastAsia="lv-LV"/>
              </w:rPr>
              <w:t>&gt;</w:t>
            </w:r>
          </w:p>
          <w:p w14:paraId="69BE4F49"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objects</w:t>
            </w:r>
            <w:r w:rsidRPr="00900B44">
              <w:rPr>
                <w:rFonts w:ascii="Consolas" w:hAnsi="Consolas"/>
                <w:color w:val="0000FF"/>
                <w:sz w:val="16"/>
                <w:szCs w:val="16"/>
                <w:highlight w:val="white"/>
                <w:lang w:eastAsia="lv-LV"/>
              </w:rPr>
              <w:t>&gt;</w:t>
            </w:r>
          </w:p>
          <w:p w14:paraId="44F48048"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properties</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xmlns</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http://docs.oasis-open.org/ns/cmis/core/200908/</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72EA1F0C"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cmis:objectTypeId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cmis:objectTypeId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1AB607D9" w14:textId="617F1432"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00FF02FE" w:rsidRPr="00FF02FE">
              <w:rPr>
                <w:rFonts w:ascii="Consolas" w:hAnsi="Consolas"/>
                <w:color w:val="000000"/>
                <w:sz w:val="16"/>
                <w:szCs w:val="16"/>
                <w:lang w:eastAsia="lv-LV"/>
              </w:rPr>
              <w:t>edk:d:customDocument</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5457C64E"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&gt;</w:t>
            </w:r>
          </w:p>
          <w:p w14:paraId="465F7A33"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cmis:name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cmis:name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57DFC487"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document1</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3E834C41"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&gt;</w:t>
            </w:r>
          </w:p>
          <w:p w14:paraId="4E1131F4"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cmis:objectId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cmis:objectId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04B63D67" w14:textId="6336AAB0"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005675AA" w:rsidRPr="00181BF5">
              <w:rPr>
                <w:rFonts w:ascii="Consolas" w:hAnsi="Consolas"/>
                <w:color w:val="000000"/>
                <w:sz w:val="16"/>
                <w:szCs w:val="19"/>
              </w:rPr>
              <w:t>URN:IVIS:100266:</w:t>
            </w:r>
            <w:r w:rsidR="005675AA">
              <w:rPr>
                <w:rFonts w:ascii="Consolas" w:hAnsi="Consolas"/>
                <w:color w:val="000000"/>
                <w:sz w:val="16"/>
                <w:szCs w:val="19"/>
              </w:rPr>
              <w:t>DOC</w:t>
            </w:r>
            <w:r w:rsidR="005675AA" w:rsidRPr="00181BF5">
              <w:rPr>
                <w:rFonts w:ascii="Consolas" w:hAnsi="Consolas"/>
                <w:color w:val="000000"/>
                <w:sz w:val="16"/>
                <w:szCs w:val="19"/>
              </w:rPr>
              <w:t>-</w:t>
            </w:r>
            <w:r w:rsidR="005675AA">
              <w:rPr>
                <w:rFonts w:ascii="Consolas" w:hAnsi="Consolas"/>
                <w:color w:val="000000"/>
                <w:sz w:val="16"/>
                <w:szCs w:val="19"/>
              </w:rPr>
              <w:t>1234567-V1.0</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5E5E5123"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&gt;</w:t>
            </w:r>
          </w:p>
          <w:p w14:paraId="635B98CF"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cmis:baseTypeId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cmis:baseTypeId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4C022905"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cmis:document</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09EC8D45"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&gt;</w:t>
            </w:r>
          </w:p>
          <w:p w14:paraId="52F44B7C"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cmis:createdBy</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cmis:createdBy</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0100AF77" w14:textId="6489D93A"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002D0EF2" w:rsidRPr="006D0617">
              <w:rPr>
                <w:rFonts w:ascii="Consolas" w:hAnsi="Consolas"/>
                <w:color w:val="000000"/>
                <w:sz w:val="16"/>
                <w:szCs w:val="16"/>
                <w:lang w:eastAsia="lv-LV"/>
              </w:rPr>
              <w:t>AU:100001</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12580C6D"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&gt;</w:t>
            </w:r>
          </w:p>
          <w:p w14:paraId="56E15ACF"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propertyDateTime</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cmis:creationDate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cmis:creationDate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1E6598CC" w14:textId="4472F6D6"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20</w:t>
            </w:r>
            <w:r w:rsidR="004F1028">
              <w:rPr>
                <w:rFonts w:ascii="Consolas" w:hAnsi="Consolas"/>
                <w:color w:val="000000"/>
                <w:sz w:val="16"/>
                <w:szCs w:val="16"/>
                <w:highlight w:val="white"/>
                <w:lang w:eastAsia="lv-LV"/>
              </w:rPr>
              <w:t>00</w:t>
            </w:r>
            <w:r w:rsidRPr="00900B44">
              <w:rPr>
                <w:rFonts w:ascii="Consolas" w:hAnsi="Consolas"/>
                <w:color w:val="000000"/>
                <w:sz w:val="16"/>
                <w:szCs w:val="16"/>
                <w:highlight w:val="white"/>
                <w:lang w:eastAsia="lv-LV"/>
              </w:rPr>
              <w:t>-06-13T13:04:00.296Z</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3AA380F5"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propertyDateTime</w:t>
            </w:r>
            <w:r w:rsidRPr="00900B44">
              <w:rPr>
                <w:rFonts w:ascii="Consolas" w:hAnsi="Consolas"/>
                <w:color w:val="0000FF"/>
                <w:sz w:val="16"/>
                <w:szCs w:val="16"/>
                <w:highlight w:val="white"/>
                <w:lang w:eastAsia="lv-LV"/>
              </w:rPr>
              <w:t>&gt;</w:t>
            </w:r>
          </w:p>
          <w:p w14:paraId="2D970F59"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cmis:lastModifiedBy</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cmis:lastModifiedBy</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173482BB" w14:textId="4F51329E"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006D0617" w:rsidRPr="006D0617">
              <w:rPr>
                <w:rFonts w:ascii="Consolas" w:hAnsi="Consolas"/>
                <w:color w:val="000000"/>
                <w:sz w:val="16"/>
                <w:szCs w:val="16"/>
                <w:lang w:eastAsia="lv-LV"/>
              </w:rPr>
              <w:t>AU:100001</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5487F8A7"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&gt;</w:t>
            </w:r>
          </w:p>
          <w:p w14:paraId="7F5B0BC3"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propertyDateTime</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cmis:lastModificationDate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cmis:lastModificationDate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62DF23A9" w14:textId="790FAD6A"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20</w:t>
            </w:r>
            <w:r w:rsidR="0091733A">
              <w:rPr>
                <w:rFonts w:ascii="Consolas" w:hAnsi="Consolas"/>
                <w:color w:val="000000"/>
                <w:sz w:val="16"/>
                <w:szCs w:val="16"/>
                <w:highlight w:val="white"/>
                <w:lang w:eastAsia="lv-LV"/>
              </w:rPr>
              <w:t>00</w:t>
            </w:r>
            <w:r w:rsidRPr="00900B44">
              <w:rPr>
                <w:rFonts w:ascii="Consolas" w:hAnsi="Consolas"/>
                <w:color w:val="000000"/>
                <w:sz w:val="16"/>
                <w:szCs w:val="16"/>
                <w:highlight w:val="white"/>
                <w:lang w:eastAsia="lv-LV"/>
              </w:rPr>
              <w:t>-06-13T13:04:01.448Z</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2567F2EC"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propertyDateTime</w:t>
            </w:r>
            <w:r w:rsidRPr="00900B44">
              <w:rPr>
                <w:rFonts w:ascii="Consolas" w:hAnsi="Consolas"/>
                <w:color w:val="0000FF"/>
                <w:sz w:val="16"/>
                <w:szCs w:val="16"/>
                <w:highlight w:val="white"/>
                <w:lang w:eastAsia="lv-LV"/>
              </w:rPr>
              <w:t>&gt;</w:t>
            </w:r>
          </w:p>
          <w:p w14:paraId="1FDF0A20"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cmis:changeToken</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cmis:changeToken</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4A941E8E"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2</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2F64F884"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&gt;</w:t>
            </w:r>
          </w:p>
          <w:p w14:paraId="4F9EAC01"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cmis:versionSeriesId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cmis:versionSeriesId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15398A38" w14:textId="697CA96D"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00C43267" w:rsidRPr="00181BF5">
              <w:rPr>
                <w:rFonts w:ascii="Consolas" w:hAnsi="Consolas"/>
                <w:color w:val="000000"/>
                <w:sz w:val="16"/>
                <w:szCs w:val="19"/>
              </w:rPr>
              <w:t>URN:IVIS:100266:</w:t>
            </w:r>
            <w:r w:rsidR="00C43267">
              <w:rPr>
                <w:rFonts w:ascii="Consolas" w:hAnsi="Consolas"/>
                <w:color w:val="000000"/>
                <w:sz w:val="16"/>
                <w:szCs w:val="19"/>
              </w:rPr>
              <w:t>DOC</w:t>
            </w:r>
            <w:r w:rsidR="00C43267" w:rsidRPr="00181BF5">
              <w:rPr>
                <w:rFonts w:ascii="Consolas" w:hAnsi="Consolas"/>
                <w:color w:val="000000"/>
                <w:sz w:val="16"/>
                <w:szCs w:val="19"/>
              </w:rPr>
              <w:t>-</w:t>
            </w:r>
            <w:r w:rsidR="00C43267">
              <w:rPr>
                <w:rFonts w:ascii="Consolas" w:hAnsi="Consolas"/>
                <w:color w:val="000000"/>
                <w:sz w:val="16"/>
                <w:szCs w:val="19"/>
              </w:rPr>
              <w:t>1234567-V1.0</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5B783061"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&gt;</w:t>
            </w:r>
          </w:p>
          <w:p w14:paraId="2CE4CF42"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cmis:versionLabel</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cmis:versionLabel</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60EFDE88"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version - 0.0</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6D38F327"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&gt;</w:t>
            </w:r>
          </w:p>
          <w:p w14:paraId="3CD500A6"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cmis:isLatestVersion</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cmis:isLatestVersion</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5286C648"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true</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17719A2A"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&gt;</w:t>
            </w:r>
          </w:p>
          <w:p w14:paraId="7C340735"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cmis:isMajorVersion</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cmis:isMajorVersion</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7305872B"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true</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361F73D5"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&gt;</w:t>
            </w:r>
          </w:p>
          <w:p w14:paraId="6FAB8BEA"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cmis:isLatestMajorVersion</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cmis:isLatestMajorVersion</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23239289"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true</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26B9556F"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&gt;</w:t>
            </w:r>
          </w:p>
          <w:p w14:paraId="2F0F37A0"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cmis:isPrivateWorkingCopy</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cmis:isPrivateWorkingCopy</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75D5C6B8"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false</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253579A1"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&gt;</w:t>
            </w:r>
          </w:p>
          <w:p w14:paraId="0F87E7D6"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cmis:isVersionSeriesCheckedOut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cmis:isVersionSeriesCheckedOut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6BD5C81E"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false</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036B1CC4"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&gt;</w:t>
            </w:r>
          </w:p>
          <w:p w14:paraId="3F3B340A"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cmis:isImmutable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cmis:isImmutable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5D483D3F"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false</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37627D05"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propertyBoolean</w:t>
            </w:r>
            <w:r w:rsidRPr="00900B44">
              <w:rPr>
                <w:rFonts w:ascii="Consolas" w:hAnsi="Consolas"/>
                <w:color w:val="0000FF"/>
                <w:sz w:val="16"/>
                <w:szCs w:val="16"/>
                <w:highlight w:val="white"/>
                <w:lang w:eastAsia="lv-LV"/>
              </w:rPr>
              <w:t>&gt;</w:t>
            </w:r>
          </w:p>
          <w:p w14:paraId="5862E834"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cmis:contentStreamId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cmis:contentStreamId</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6573065A"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575eaf408655041324bd04e0</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08C7A761"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propertyId</w:t>
            </w:r>
            <w:r w:rsidRPr="00900B44">
              <w:rPr>
                <w:rFonts w:ascii="Consolas" w:hAnsi="Consolas"/>
                <w:color w:val="0000FF"/>
                <w:sz w:val="16"/>
                <w:szCs w:val="16"/>
                <w:highlight w:val="white"/>
                <w:lang w:eastAsia="lv-LV"/>
              </w:rPr>
              <w:t>&gt;</w:t>
            </w:r>
          </w:p>
          <w:p w14:paraId="6E6CF14D"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cmis:contentStreamFileName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cmis:contentStreamFileName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64721899" w14:textId="3F093F52"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001421B7">
              <w:rPr>
                <w:rFonts w:ascii="Consolas" w:hAnsi="Consolas"/>
                <w:color w:val="000000"/>
                <w:sz w:val="16"/>
                <w:szCs w:val="16"/>
                <w:highlight w:val="white"/>
                <w:lang w:eastAsia="lv-LV"/>
              </w:rPr>
              <w:t>sample.docx</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4174F1DA" w14:textId="5E9730BA" w:rsidR="004A38A1" w:rsidRPr="00900B44" w:rsidRDefault="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 xml:space="preserve">&gt;        </w:t>
            </w:r>
          </w:p>
          <w:p w14:paraId="3E6F1BA0" w14:textId="57B54825"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006708A7">
              <w:rPr>
                <w:rFonts w:ascii="Consolas" w:hAnsi="Consolas"/>
                <w:color w:val="0000FF"/>
                <w:sz w:val="16"/>
                <w:szCs w:val="16"/>
                <w:highlight w:val="white"/>
                <w:lang w:eastAsia="lv-LV"/>
              </w:rPr>
              <w:t>edk</w:t>
            </w:r>
            <w:r w:rsidRPr="00900B44">
              <w:rPr>
                <w:rFonts w:ascii="Consolas" w:hAnsi="Consolas"/>
                <w:color w:val="0000FF"/>
                <w:sz w:val="16"/>
                <w:szCs w:val="16"/>
                <w:highlight w:val="white"/>
                <w:lang w:eastAsia="lv-LV"/>
              </w:rPr>
              <w:t>:</w:t>
            </w:r>
            <w:r w:rsidR="006708A7" w:rsidRPr="00E1569D">
              <w:rPr>
                <w:rFonts w:ascii="Consolas" w:hAnsi="Consolas"/>
                <w:color w:val="0000FF"/>
                <w:sz w:val="16"/>
                <w:szCs w:val="16"/>
                <w:lang w:eastAsia="lv-LV"/>
              </w:rPr>
              <w:t>contentStreamMD5</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00E1569D">
              <w:rPr>
                <w:rFonts w:ascii="Consolas" w:hAnsi="Consolas"/>
                <w:color w:val="0000FF"/>
                <w:sz w:val="16"/>
                <w:szCs w:val="16"/>
                <w:highlight w:val="white"/>
                <w:lang w:eastAsia="lv-LV"/>
              </w:rPr>
              <w:t>edk</w:t>
            </w:r>
            <w:r w:rsidRPr="00900B44">
              <w:rPr>
                <w:rFonts w:ascii="Consolas" w:hAnsi="Consolas"/>
                <w:color w:val="0000FF"/>
                <w:sz w:val="16"/>
                <w:szCs w:val="16"/>
                <w:highlight w:val="white"/>
                <w:lang w:eastAsia="lv-LV"/>
              </w:rPr>
              <w:t>:</w:t>
            </w:r>
            <w:r w:rsidR="00E1569D" w:rsidRPr="00E1569D">
              <w:rPr>
                <w:rFonts w:ascii="Consolas" w:hAnsi="Consolas"/>
                <w:color w:val="0000FF"/>
                <w:sz w:val="16"/>
                <w:szCs w:val="16"/>
                <w:lang w:eastAsia="lv-LV"/>
              </w:rPr>
              <w:t>contentStreamMD5</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4783A463"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3a6effbfef9d3261b665f4fdca722b7e581d5dac</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20464CF3"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propertyString</w:t>
            </w:r>
            <w:r w:rsidRPr="00900B44">
              <w:rPr>
                <w:rFonts w:ascii="Consolas" w:hAnsi="Consolas"/>
                <w:color w:val="0000FF"/>
                <w:sz w:val="16"/>
                <w:szCs w:val="16"/>
                <w:highlight w:val="white"/>
                <w:lang w:eastAsia="lv-LV"/>
              </w:rPr>
              <w:t>&gt;</w:t>
            </w:r>
          </w:p>
          <w:p w14:paraId="4402B7BB" w14:textId="16B21B4C"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propertyDateTime</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propertyDefinitionId</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007249CF">
              <w:rPr>
                <w:rFonts w:ascii="Consolas" w:hAnsi="Consolas"/>
                <w:color w:val="0000FF"/>
                <w:sz w:val="16"/>
                <w:szCs w:val="16"/>
                <w:highlight w:val="white"/>
                <w:lang w:eastAsia="lv-LV"/>
              </w:rPr>
              <w:t>edk</w:t>
            </w:r>
            <w:r w:rsidRPr="00900B44">
              <w:rPr>
                <w:rFonts w:ascii="Consolas" w:hAnsi="Consolas"/>
                <w:color w:val="0000FF"/>
                <w:sz w:val="16"/>
                <w:szCs w:val="16"/>
                <w:highlight w:val="white"/>
                <w:lang w:eastAsia="lv-LV"/>
              </w:rPr>
              <w:t>:retentionDate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 xml:space="preserve"> </w:t>
            </w:r>
            <w:r w:rsidRPr="00900B44">
              <w:rPr>
                <w:rFonts w:ascii="Consolas" w:hAnsi="Consolas"/>
                <w:color w:val="FF0000"/>
                <w:sz w:val="16"/>
                <w:szCs w:val="16"/>
                <w:highlight w:val="white"/>
                <w:lang w:eastAsia="lv-LV"/>
              </w:rPr>
              <w:t>queryName</w:t>
            </w:r>
            <w:r w:rsidRPr="00900B44">
              <w:rPr>
                <w:rFonts w:ascii="Consolas" w:hAnsi="Consolas"/>
                <w:color w:val="0000FF"/>
                <w:sz w:val="16"/>
                <w:szCs w:val="16"/>
                <w:highlight w:val="white"/>
                <w:lang w:eastAsia="lv-LV"/>
              </w:rPr>
              <w:t>=</w:t>
            </w:r>
            <w:r w:rsidRPr="00900B44">
              <w:rPr>
                <w:rFonts w:ascii="Consolas" w:hAnsi="Consolas"/>
                <w:color w:val="000000"/>
                <w:sz w:val="16"/>
                <w:szCs w:val="16"/>
                <w:highlight w:val="white"/>
                <w:lang w:eastAsia="lv-LV"/>
              </w:rPr>
              <w:t>"</w:t>
            </w:r>
            <w:r w:rsidR="007249CF">
              <w:rPr>
                <w:rFonts w:ascii="Consolas" w:hAnsi="Consolas"/>
                <w:color w:val="0000FF"/>
                <w:sz w:val="16"/>
                <w:szCs w:val="16"/>
                <w:highlight w:val="white"/>
                <w:lang w:eastAsia="lv-LV"/>
              </w:rPr>
              <w:t>edk</w:t>
            </w:r>
            <w:r w:rsidRPr="00900B44">
              <w:rPr>
                <w:rFonts w:ascii="Consolas" w:hAnsi="Consolas"/>
                <w:color w:val="0000FF"/>
                <w:sz w:val="16"/>
                <w:szCs w:val="16"/>
                <w:highlight w:val="white"/>
                <w:lang w:eastAsia="lv-LV"/>
              </w:rPr>
              <w:t>:retentionDate</w:t>
            </w:r>
            <w:r w:rsidRPr="00900B44">
              <w:rPr>
                <w:rFonts w:ascii="Consolas" w:hAnsi="Consolas"/>
                <w:color w:val="000000"/>
                <w:sz w:val="16"/>
                <w:szCs w:val="16"/>
                <w:highlight w:val="white"/>
                <w:lang w:eastAsia="lv-LV"/>
              </w:rPr>
              <w:t>"</w:t>
            </w:r>
            <w:r w:rsidRPr="00900B44">
              <w:rPr>
                <w:rFonts w:ascii="Consolas" w:hAnsi="Consolas"/>
                <w:color w:val="0000FF"/>
                <w:sz w:val="16"/>
                <w:szCs w:val="16"/>
                <w:highlight w:val="white"/>
                <w:lang w:eastAsia="lv-LV"/>
              </w:rPr>
              <w:t>&gt;</w:t>
            </w:r>
          </w:p>
          <w:p w14:paraId="374F5647"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2016-07-13T13:04:01.448Z</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value</w:t>
            </w:r>
            <w:r w:rsidRPr="00900B44">
              <w:rPr>
                <w:rFonts w:ascii="Consolas" w:hAnsi="Consolas"/>
                <w:color w:val="0000FF"/>
                <w:sz w:val="16"/>
                <w:szCs w:val="16"/>
                <w:highlight w:val="white"/>
                <w:lang w:eastAsia="lv-LV"/>
              </w:rPr>
              <w:t>&gt;</w:t>
            </w:r>
          </w:p>
          <w:p w14:paraId="79ADB75C"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propertyDateTime</w:t>
            </w:r>
            <w:r w:rsidRPr="00900B44">
              <w:rPr>
                <w:rFonts w:ascii="Consolas" w:hAnsi="Consolas"/>
                <w:color w:val="0000FF"/>
                <w:sz w:val="16"/>
                <w:szCs w:val="16"/>
                <w:highlight w:val="white"/>
                <w:lang w:eastAsia="lv-LV"/>
              </w:rPr>
              <w:t>&gt;</w:t>
            </w:r>
          </w:p>
          <w:p w14:paraId="18602EE6"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properties</w:t>
            </w:r>
            <w:r w:rsidRPr="00900B44">
              <w:rPr>
                <w:rFonts w:ascii="Consolas" w:hAnsi="Consolas"/>
                <w:color w:val="0000FF"/>
                <w:sz w:val="16"/>
                <w:szCs w:val="16"/>
                <w:highlight w:val="white"/>
                <w:lang w:eastAsia="lv-LV"/>
              </w:rPr>
              <w:t>&gt;</w:t>
            </w:r>
          </w:p>
          <w:p w14:paraId="3CF3E560"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objects</w:t>
            </w:r>
            <w:r w:rsidRPr="00900B44">
              <w:rPr>
                <w:rFonts w:ascii="Consolas" w:hAnsi="Consolas"/>
                <w:color w:val="0000FF"/>
                <w:sz w:val="16"/>
                <w:szCs w:val="16"/>
                <w:highlight w:val="white"/>
                <w:lang w:eastAsia="lv-LV"/>
              </w:rPr>
              <w:t>&gt;</w:t>
            </w:r>
          </w:p>
          <w:p w14:paraId="73B37A13"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00"/>
                <w:sz w:val="16"/>
                <w:szCs w:val="16"/>
                <w:highlight w:val="white"/>
                <w:lang w:eastAsia="lv-LV"/>
              </w:rPr>
              <w:t xml:space="preserve">    ...</w:t>
            </w:r>
          </w:p>
          <w:p w14:paraId="475F21D0"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hasMoreItems</w:t>
            </w:r>
            <w:r w:rsidRPr="00900B44">
              <w:rPr>
                <w:rFonts w:ascii="Consolas" w:hAnsi="Consolas"/>
                <w:color w:val="0000FF"/>
                <w:sz w:val="16"/>
                <w:szCs w:val="16"/>
                <w:highlight w:val="white"/>
                <w:lang w:eastAsia="lv-LV"/>
              </w:rPr>
              <w:t>&gt;</w:t>
            </w:r>
            <w:r w:rsidRPr="00900B44">
              <w:rPr>
                <w:rFonts w:ascii="Consolas" w:hAnsi="Consolas"/>
                <w:color w:val="000000"/>
                <w:sz w:val="16"/>
                <w:szCs w:val="16"/>
                <w:highlight w:val="white"/>
                <w:lang w:eastAsia="lv-LV"/>
              </w:rPr>
              <w:t>false</w:t>
            </w: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hasMoreItems</w:t>
            </w:r>
            <w:r w:rsidRPr="00900B44">
              <w:rPr>
                <w:rFonts w:ascii="Consolas" w:hAnsi="Consolas"/>
                <w:color w:val="0000FF"/>
                <w:sz w:val="16"/>
                <w:szCs w:val="16"/>
                <w:highlight w:val="white"/>
                <w:lang w:eastAsia="lv-LV"/>
              </w:rPr>
              <w:t>&gt;</w:t>
            </w:r>
          </w:p>
          <w:p w14:paraId="27A10C98" w14:textId="77777777" w:rsidR="004A38A1" w:rsidRPr="00900B44" w:rsidRDefault="004A38A1" w:rsidP="004A38A1">
            <w:pPr>
              <w:autoSpaceDE w:val="0"/>
              <w:autoSpaceDN w:val="0"/>
              <w:adjustRightInd w:val="0"/>
              <w:spacing w:before="0" w:after="0"/>
              <w:jc w:val="left"/>
              <w:rPr>
                <w:rFonts w:ascii="Consolas" w:hAnsi="Consolas"/>
                <w:color w:val="000000"/>
                <w:sz w:val="16"/>
                <w:szCs w:val="16"/>
                <w:highlight w:val="white"/>
                <w:lang w:eastAsia="lv-LV"/>
              </w:rPr>
            </w:pPr>
            <w:r w:rsidRPr="00900B44">
              <w:rPr>
                <w:rFonts w:ascii="Consolas" w:hAnsi="Consolas"/>
                <w:color w:val="0000FF"/>
                <w:sz w:val="16"/>
                <w:szCs w:val="16"/>
                <w:highlight w:val="white"/>
                <w:lang w:eastAsia="lv-LV"/>
              </w:rPr>
              <w:t xml:space="preserve">  &lt;/</w:t>
            </w:r>
            <w:r w:rsidRPr="00900B44">
              <w:rPr>
                <w:rFonts w:ascii="Consolas" w:hAnsi="Consolas"/>
                <w:color w:val="A31515"/>
                <w:sz w:val="16"/>
                <w:szCs w:val="16"/>
                <w:highlight w:val="white"/>
                <w:lang w:eastAsia="lv-LV"/>
              </w:rPr>
              <w:t>objects</w:t>
            </w:r>
            <w:r w:rsidRPr="00900B44">
              <w:rPr>
                <w:rFonts w:ascii="Consolas" w:hAnsi="Consolas"/>
                <w:color w:val="0000FF"/>
                <w:sz w:val="16"/>
                <w:szCs w:val="16"/>
                <w:highlight w:val="white"/>
                <w:lang w:eastAsia="lv-LV"/>
              </w:rPr>
              <w:t>&gt;</w:t>
            </w:r>
          </w:p>
          <w:p w14:paraId="686CE980" w14:textId="77777777" w:rsidR="004A38A1" w:rsidRPr="00FB2E9C" w:rsidRDefault="004A38A1" w:rsidP="004A38A1">
            <w:pPr>
              <w:autoSpaceDE w:val="0"/>
              <w:autoSpaceDN w:val="0"/>
              <w:adjustRightInd w:val="0"/>
              <w:spacing w:before="0" w:after="0"/>
              <w:jc w:val="left"/>
              <w:rPr>
                <w:color w:val="000000"/>
                <w:sz w:val="19"/>
                <w:szCs w:val="19"/>
                <w:highlight w:val="white"/>
                <w:lang w:eastAsia="lv-LV"/>
              </w:rPr>
            </w:pPr>
            <w:r w:rsidRPr="00900B44">
              <w:rPr>
                <w:rFonts w:ascii="Consolas" w:hAnsi="Consolas"/>
                <w:color w:val="0000FF"/>
                <w:sz w:val="16"/>
                <w:szCs w:val="16"/>
                <w:highlight w:val="white"/>
                <w:lang w:eastAsia="lv-LV"/>
              </w:rPr>
              <w:t>&lt;/</w:t>
            </w:r>
            <w:r w:rsidRPr="00900B44">
              <w:rPr>
                <w:rFonts w:ascii="Consolas" w:hAnsi="Consolas"/>
                <w:color w:val="A31515"/>
                <w:sz w:val="16"/>
                <w:szCs w:val="16"/>
                <w:highlight w:val="white"/>
                <w:lang w:eastAsia="lv-LV"/>
              </w:rPr>
              <w:t>queryResponse</w:t>
            </w:r>
            <w:r w:rsidRPr="00900B44">
              <w:rPr>
                <w:rFonts w:ascii="Consolas" w:hAnsi="Consolas"/>
                <w:color w:val="0000FF"/>
                <w:sz w:val="16"/>
                <w:szCs w:val="16"/>
                <w:highlight w:val="white"/>
                <w:lang w:eastAsia="lv-LV"/>
              </w:rPr>
              <w:t>&gt;</w:t>
            </w:r>
          </w:p>
        </w:tc>
      </w:tr>
      <w:tr w:rsidR="004A38A1" w:rsidRPr="00FB2E9C" w14:paraId="70911FF8" w14:textId="77777777" w:rsidTr="0095760B">
        <w:tc>
          <w:tcPr>
            <w:tcW w:w="9854" w:type="dxa"/>
            <w:gridSpan w:val="2"/>
            <w:tcBorders>
              <w:bottom w:val="single" w:sz="4" w:space="0" w:color="auto"/>
            </w:tcBorders>
            <w:shd w:val="clear" w:color="auto" w:fill="auto"/>
          </w:tcPr>
          <w:p w14:paraId="75A25B2F" w14:textId="77777777" w:rsidR="004A38A1" w:rsidRPr="00FB2E9C" w:rsidRDefault="004A38A1" w:rsidP="0095760B">
            <w:pPr>
              <w:pStyle w:val="MessageHeader"/>
            </w:pPr>
            <w:r w:rsidRPr="00FB2E9C">
              <w:t>Kļūdas</w:t>
            </w:r>
          </w:p>
        </w:tc>
      </w:tr>
      <w:tr w:rsidR="004A38A1" w:rsidRPr="00FB2E9C" w14:paraId="130BE942" w14:textId="77777777" w:rsidTr="004A38A1">
        <w:tc>
          <w:tcPr>
            <w:tcW w:w="9854" w:type="dxa"/>
            <w:gridSpan w:val="2"/>
            <w:tcBorders>
              <w:top w:val="single" w:sz="4" w:space="0" w:color="auto"/>
            </w:tcBorders>
          </w:tcPr>
          <w:p w14:paraId="0A845DB7" w14:textId="77777777" w:rsidR="004A38A1" w:rsidRPr="00FB2E9C" w:rsidRDefault="004A38A1" w:rsidP="004A38A1">
            <w:pPr>
              <w:pStyle w:val="Tablebody"/>
              <w:rPr>
                <w:rFonts w:cs="Times New Roman"/>
              </w:rPr>
            </w:pPr>
            <w:r w:rsidRPr="00FB2E9C">
              <w:rPr>
                <w:rFonts w:cs="Times New Roman"/>
              </w:rPr>
              <w:t>invalidArgument, objectNotFound, notSupported, runtime, storage</w:t>
            </w:r>
          </w:p>
        </w:tc>
      </w:tr>
    </w:tbl>
    <w:p w14:paraId="4B005028" w14:textId="77777777" w:rsidR="004A38A1" w:rsidRPr="0095760B" w:rsidRDefault="004A38A1" w:rsidP="0095760B">
      <w:pPr>
        <w:pStyle w:val="Heading2"/>
      </w:pPr>
      <w:bookmarkStart w:id="367" w:name="_Toc453258272"/>
      <w:bookmarkStart w:id="368" w:name="_Toc481068449"/>
      <w:bookmarkStart w:id="369" w:name="_Toc505087008"/>
      <w:r w:rsidRPr="0095760B">
        <w:t>Versiju metodes</w:t>
      </w:r>
      <w:bookmarkEnd w:id="367"/>
      <w:bookmarkEnd w:id="368"/>
      <w:bookmarkEnd w:id="369"/>
    </w:p>
    <w:p w14:paraId="660FFDCC" w14:textId="1C93FD57" w:rsidR="004A38A1" w:rsidRDefault="00235401" w:rsidP="004A38A1">
      <w:r>
        <w:t xml:space="preserve">Visas šajā nodaļā aprakstītās metodes realizētas </w:t>
      </w:r>
      <w:r w:rsidR="004A38A1" w:rsidRPr="00580320">
        <w:rPr>
          <w:i/>
        </w:rPr>
        <w:t>VersioningService</w:t>
      </w:r>
      <w:r w:rsidR="004A38A1">
        <w:t xml:space="preserve"> servisā. </w:t>
      </w:r>
    </w:p>
    <w:p w14:paraId="0E887133" w14:textId="77777777" w:rsidR="004A38A1" w:rsidRPr="0095760B" w:rsidRDefault="004A38A1" w:rsidP="0095760B">
      <w:pPr>
        <w:pStyle w:val="Heading3"/>
      </w:pPr>
      <w:bookmarkStart w:id="370" w:name="_Toc453258273"/>
      <w:bookmarkStart w:id="371" w:name="_Toc481068450"/>
      <w:bookmarkStart w:id="372" w:name="_Toc505087009"/>
      <w:r w:rsidRPr="0095760B">
        <w:t>Metode „getObjectOfLatestVersion”</w:t>
      </w:r>
      <w:bookmarkEnd w:id="370"/>
      <w:bookmarkEnd w:id="371"/>
      <w:bookmarkEnd w:id="3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64DFD8CA" w14:textId="77777777" w:rsidTr="0095760B">
        <w:tc>
          <w:tcPr>
            <w:tcW w:w="2802" w:type="dxa"/>
            <w:tcBorders>
              <w:right w:val="single" w:sz="4" w:space="0" w:color="auto"/>
            </w:tcBorders>
            <w:shd w:val="clear" w:color="auto" w:fill="auto"/>
          </w:tcPr>
          <w:p w14:paraId="236B6F32" w14:textId="77777777" w:rsidR="004A38A1" w:rsidRPr="00FB2E9C" w:rsidRDefault="004A38A1" w:rsidP="0095760B">
            <w:pPr>
              <w:pStyle w:val="MessageHeader"/>
            </w:pPr>
            <w:r w:rsidRPr="00FB2E9C">
              <w:t>Identifikators</w:t>
            </w:r>
          </w:p>
        </w:tc>
        <w:tc>
          <w:tcPr>
            <w:tcW w:w="7052" w:type="dxa"/>
            <w:tcBorders>
              <w:left w:val="single" w:sz="4" w:space="0" w:color="auto"/>
              <w:bottom w:val="single" w:sz="4" w:space="0" w:color="auto"/>
            </w:tcBorders>
          </w:tcPr>
          <w:p w14:paraId="6B959772" w14:textId="77777777" w:rsidR="004A38A1" w:rsidRPr="00FB2E9C" w:rsidRDefault="004A38A1" w:rsidP="004A38A1">
            <w:pPr>
              <w:pStyle w:val="Tablebody"/>
              <w:rPr>
                <w:rFonts w:cs="Times New Roman"/>
              </w:rPr>
            </w:pPr>
            <w:r w:rsidRPr="00FB2E9C">
              <w:rPr>
                <w:rFonts w:cs="Times New Roman"/>
              </w:rPr>
              <w:t>getObjectOfLatestVersion</w:t>
            </w:r>
          </w:p>
        </w:tc>
      </w:tr>
      <w:tr w:rsidR="004A38A1" w:rsidRPr="00FB2E9C" w14:paraId="523D2819" w14:textId="77777777" w:rsidTr="0095760B">
        <w:tc>
          <w:tcPr>
            <w:tcW w:w="2802" w:type="dxa"/>
            <w:tcBorders>
              <w:right w:val="single" w:sz="4" w:space="0" w:color="auto"/>
            </w:tcBorders>
            <w:shd w:val="clear" w:color="auto" w:fill="auto"/>
          </w:tcPr>
          <w:p w14:paraId="7A8C9845" w14:textId="77777777" w:rsidR="004A38A1" w:rsidRPr="00FB2E9C" w:rsidRDefault="004A38A1" w:rsidP="0095760B">
            <w:pPr>
              <w:pStyle w:val="MessageHeader"/>
            </w:pPr>
            <w:r w:rsidRPr="00FB2E9C">
              <w:t>Nosaukums</w:t>
            </w:r>
          </w:p>
        </w:tc>
        <w:tc>
          <w:tcPr>
            <w:tcW w:w="7052" w:type="dxa"/>
            <w:tcBorders>
              <w:left w:val="single" w:sz="4" w:space="0" w:color="auto"/>
            </w:tcBorders>
          </w:tcPr>
          <w:p w14:paraId="7EBA7591" w14:textId="77777777" w:rsidR="004A38A1" w:rsidRPr="00FB2E9C" w:rsidRDefault="004A38A1" w:rsidP="004A38A1">
            <w:pPr>
              <w:pStyle w:val="Tablebody"/>
              <w:rPr>
                <w:rFonts w:cs="Times New Roman"/>
              </w:rPr>
            </w:pPr>
            <w:r w:rsidRPr="00FB2E9C">
              <w:rPr>
                <w:rFonts w:cs="Times New Roman"/>
              </w:rPr>
              <w:t>Izgūt dokumenta pēdējās versijas metadatus</w:t>
            </w:r>
          </w:p>
        </w:tc>
      </w:tr>
      <w:tr w:rsidR="004A38A1" w:rsidRPr="00FB2E9C" w14:paraId="76625A44" w14:textId="77777777" w:rsidTr="0095760B">
        <w:tc>
          <w:tcPr>
            <w:tcW w:w="9854" w:type="dxa"/>
            <w:gridSpan w:val="2"/>
            <w:tcBorders>
              <w:bottom w:val="single" w:sz="4" w:space="0" w:color="auto"/>
            </w:tcBorders>
            <w:shd w:val="clear" w:color="auto" w:fill="auto"/>
          </w:tcPr>
          <w:p w14:paraId="0F381AA1" w14:textId="77777777" w:rsidR="004A38A1" w:rsidRPr="00FB2E9C" w:rsidRDefault="004A38A1" w:rsidP="0095760B">
            <w:pPr>
              <w:pStyle w:val="MessageHeader"/>
            </w:pPr>
            <w:r w:rsidRPr="00FB2E9C">
              <w:t>Ievads</w:t>
            </w:r>
          </w:p>
        </w:tc>
      </w:tr>
      <w:tr w:rsidR="004A38A1" w:rsidRPr="00FB2E9C" w14:paraId="1977EF41" w14:textId="77777777" w:rsidTr="004A38A1">
        <w:tc>
          <w:tcPr>
            <w:tcW w:w="9854" w:type="dxa"/>
            <w:gridSpan w:val="2"/>
            <w:tcBorders>
              <w:top w:val="single" w:sz="4" w:space="0" w:color="auto"/>
            </w:tcBorders>
          </w:tcPr>
          <w:p w14:paraId="362DE35B" w14:textId="77777777" w:rsidR="004A38A1" w:rsidRPr="00FB2E9C" w:rsidRDefault="004A38A1" w:rsidP="004A38A1">
            <w:pPr>
              <w:pStyle w:val="Tablebody"/>
              <w:rPr>
                <w:rFonts w:cs="Times New Roman"/>
              </w:rPr>
            </w:pPr>
            <w:r w:rsidRPr="00FB2E9C">
              <w:rPr>
                <w:rFonts w:cs="Times New Roman"/>
              </w:rPr>
              <w:t>Atgriež dokumenta pēdējai versijai (vai pēdējai major versijai) atbilstošo objektu.</w:t>
            </w:r>
          </w:p>
        </w:tc>
      </w:tr>
      <w:tr w:rsidR="004A38A1" w:rsidRPr="00FB2E9C" w14:paraId="25A0353E" w14:textId="77777777" w:rsidTr="0095760B">
        <w:tc>
          <w:tcPr>
            <w:tcW w:w="9854" w:type="dxa"/>
            <w:gridSpan w:val="2"/>
            <w:tcBorders>
              <w:bottom w:val="single" w:sz="4" w:space="0" w:color="auto"/>
            </w:tcBorders>
            <w:shd w:val="clear" w:color="auto" w:fill="auto"/>
          </w:tcPr>
          <w:p w14:paraId="2922583F" w14:textId="77777777" w:rsidR="004A38A1" w:rsidRPr="00FB2E9C" w:rsidRDefault="004A38A1" w:rsidP="0095760B">
            <w:pPr>
              <w:pStyle w:val="MessageHeader"/>
            </w:pPr>
            <w:r w:rsidRPr="00FB2E9C">
              <w:t>Ievaddati</w:t>
            </w:r>
          </w:p>
        </w:tc>
      </w:tr>
      <w:tr w:rsidR="004A38A1" w:rsidRPr="00FB2E9C" w14:paraId="7C5608D1" w14:textId="77777777" w:rsidTr="004A38A1">
        <w:tc>
          <w:tcPr>
            <w:tcW w:w="9854" w:type="dxa"/>
            <w:gridSpan w:val="2"/>
            <w:tcBorders>
              <w:top w:val="single" w:sz="4" w:space="0" w:color="auto"/>
            </w:tcBorders>
          </w:tcPr>
          <w:p w14:paraId="0E274286" w14:textId="2DEF8F6A" w:rsidR="004A38A1" w:rsidRPr="00230858" w:rsidRDefault="00955A4B" w:rsidP="00230858">
            <w:pPr>
              <w:pStyle w:val="TableListBullet"/>
            </w:pPr>
            <w:r>
              <w:t>repositoryId – repozitorija identifikatora URN, obligāts;</w:t>
            </w:r>
          </w:p>
          <w:p w14:paraId="132FCE99" w14:textId="77777777" w:rsidR="004A38A1" w:rsidRPr="00230858" w:rsidRDefault="004A38A1" w:rsidP="00230858">
            <w:pPr>
              <w:pStyle w:val="TableListBullet"/>
            </w:pPr>
            <w:r w:rsidRPr="00230858">
              <w:t>objectId – dokumenta versiju sērijas identifikators – obligāts;</w:t>
            </w:r>
          </w:p>
          <w:p w14:paraId="2C1574BD" w14:textId="77777777" w:rsidR="004A38A1" w:rsidRPr="00230858" w:rsidRDefault="004A38A1" w:rsidP="00230858">
            <w:pPr>
              <w:pStyle w:val="TableListBullet"/>
            </w:pPr>
            <w:r w:rsidRPr="00230858">
              <w:t>major – loģiska pazīme, vai atgriez dokumenta pēdējo versiju (false), vai pēdējo major versiju (true). Noklusētā vērtība ir false;</w:t>
            </w:r>
          </w:p>
          <w:p w14:paraId="4E2C3021" w14:textId="77777777" w:rsidR="004A38A1" w:rsidRPr="00230858" w:rsidRDefault="004A38A1" w:rsidP="00230858">
            <w:pPr>
              <w:pStyle w:val="TableListBullet"/>
            </w:pPr>
            <w:r w:rsidRPr="00230858">
              <w:t>filter – pēc noklusējuma “not set”. Pieprasīto īpašību (to queryName) saraksts, kurā vērtības savstarpēji ir atdalītas ar komatiem, vai tikai “*”;</w:t>
            </w:r>
          </w:p>
          <w:p w14:paraId="103F480B" w14:textId="77777777" w:rsidR="004A38A1" w:rsidRPr="00230858" w:rsidRDefault="004A38A1" w:rsidP="00230858">
            <w:pPr>
              <w:pStyle w:val="TableListBullet"/>
            </w:pPr>
            <w:r w:rsidRPr="00230858">
              <w:t>includeAllowableActions – false.</w:t>
            </w:r>
          </w:p>
          <w:p w14:paraId="66BB909B" w14:textId="77777777" w:rsidR="004A38A1" w:rsidRPr="00230858" w:rsidRDefault="004A38A1" w:rsidP="00230858">
            <w:pPr>
              <w:pStyle w:val="TableListBullet"/>
            </w:pPr>
            <w:r w:rsidRPr="00230858">
              <w:t>includeRelationships – viens no none, source, target, both, noklusētā vērtība none;</w:t>
            </w:r>
          </w:p>
          <w:p w14:paraId="44A77681" w14:textId="77777777" w:rsidR="004A38A1" w:rsidRPr="00230858" w:rsidRDefault="004A38A1" w:rsidP="00230858">
            <w:pPr>
              <w:pStyle w:val="TableListBullet"/>
            </w:pPr>
            <w:r w:rsidRPr="00230858">
              <w:t>renditionFilter – vienmēr null;</w:t>
            </w:r>
          </w:p>
          <w:p w14:paraId="677A17CA" w14:textId="77777777" w:rsidR="004A38A1" w:rsidRPr="00230858" w:rsidRDefault="004A38A1" w:rsidP="00230858">
            <w:pPr>
              <w:pStyle w:val="TableListBullet"/>
            </w:pPr>
            <w:r w:rsidRPr="00230858">
              <w:t>includePolicyIds – vienmēr false;</w:t>
            </w:r>
          </w:p>
          <w:p w14:paraId="51EF93EC" w14:textId="77777777" w:rsidR="004A38A1" w:rsidRPr="00230858" w:rsidRDefault="004A38A1" w:rsidP="00230858">
            <w:pPr>
              <w:pStyle w:val="TableListBullet"/>
            </w:pPr>
            <w:r w:rsidRPr="00230858">
              <w:t>includeACL – pēc noklusējuma false;</w:t>
            </w:r>
          </w:p>
          <w:p w14:paraId="6F0AA204"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05F67921"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241DAA37" wp14:editId="2117B389">
                  <wp:extent cx="5414838" cy="3118111"/>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ing Services.getObjectOfLatestVersion.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414838" cy="3118111"/>
                          </a:xfrm>
                          <a:prstGeom prst="rect">
                            <a:avLst/>
                          </a:prstGeom>
                        </pic:spPr>
                      </pic:pic>
                    </a:graphicData>
                  </a:graphic>
                </wp:inline>
              </w:drawing>
            </w:r>
          </w:p>
          <w:p w14:paraId="5B919C43" w14:textId="77777777" w:rsidR="004A38A1" w:rsidRPr="00FB2E9C" w:rsidRDefault="004A38A1" w:rsidP="004A38A1">
            <w:pPr>
              <w:pStyle w:val="Tablebody"/>
              <w:rPr>
                <w:rFonts w:cs="Times New Roman"/>
              </w:rPr>
            </w:pPr>
            <w:r w:rsidRPr="00FB2E9C">
              <w:rPr>
                <w:rFonts w:cs="Times New Roman"/>
              </w:rPr>
              <w:t>Piemērs:</w:t>
            </w:r>
          </w:p>
          <w:p w14:paraId="7C2495CC"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ns:getObjectOfLatestVersion</w:t>
            </w:r>
            <w:r w:rsidRPr="00900B44">
              <w:rPr>
                <w:rFonts w:ascii="Consolas" w:hAnsi="Consolas"/>
                <w:color w:val="0000FF"/>
                <w:sz w:val="16"/>
                <w:szCs w:val="19"/>
                <w:highlight w:val="white"/>
              </w:rPr>
              <w:t>&gt;</w:t>
            </w:r>
          </w:p>
          <w:p w14:paraId="22939CAF" w14:textId="14A31901"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p>
          <w:p w14:paraId="13EEBCDE" w14:textId="5A5DAC6C"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r w:rsidR="00BE53B8" w:rsidRPr="00181BF5">
              <w:rPr>
                <w:rFonts w:ascii="Consolas" w:hAnsi="Consolas"/>
                <w:color w:val="000000"/>
                <w:sz w:val="16"/>
                <w:szCs w:val="19"/>
              </w:rPr>
              <w:t>URN:IVIS:100266:</w:t>
            </w:r>
            <w:r w:rsidR="00BE53B8">
              <w:rPr>
                <w:rFonts w:ascii="Consolas" w:hAnsi="Consolas"/>
                <w:color w:val="000000"/>
                <w:sz w:val="16"/>
                <w:szCs w:val="19"/>
              </w:rPr>
              <w:t>DOC</w:t>
            </w:r>
            <w:r w:rsidR="00BE53B8" w:rsidRPr="00181BF5">
              <w:rPr>
                <w:rFonts w:ascii="Consolas" w:hAnsi="Consolas"/>
                <w:color w:val="000000"/>
                <w:sz w:val="16"/>
                <w:szCs w:val="19"/>
              </w:rPr>
              <w:t>-</w:t>
            </w:r>
            <w:r w:rsidR="00BE53B8">
              <w:rPr>
                <w:rFonts w:ascii="Consolas" w:hAnsi="Consolas"/>
                <w:color w:val="000000"/>
                <w:sz w:val="16"/>
                <w:szCs w:val="19"/>
              </w:rPr>
              <w:t>1234567-V1.0</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p>
          <w:p w14:paraId="48D05B94"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ns:getObjectOfLatestVersion</w:t>
            </w:r>
            <w:r w:rsidRPr="00900B44">
              <w:rPr>
                <w:rFonts w:ascii="Consolas" w:hAnsi="Consolas"/>
                <w:color w:val="0000FF"/>
                <w:sz w:val="16"/>
                <w:szCs w:val="19"/>
                <w:highlight w:val="white"/>
              </w:rPr>
              <w:t>&gt;</w:t>
            </w:r>
          </w:p>
        </w:tc>
      </w:tr>
      <w:tr w:rsidR="004A38A1" w:rsidRPr="00FB2E9C" w14:paraId="26259FD8" w14:textId="77777777" w:rsidTr="0095760B">
        <w:tc>
          <w:tcPr>
            <w:tcW w:w="9854" w:type="dxa"/>
            <w:gridSpan w:val="2"/>
            <w:tcBorders>
              <w:bottom w:val="single" w:sz="4" w:space="0" w:color="auto"/>
            </w:tcBorders>
            <w:shd w:val="clear" w:color="auto" w:fill="auto"/>
          </w:tcPr>
          <w:p w14:paraId="0B9D21C8" w14:textId="77777777" w:rsidR="004A38A1" w:rsidRPr="00FB2E9C" w:rsidRDefault="004A38A1" w:rsidP="0095760B">
            <w:pPr>
              <w:pStyle w:val="MessageHeader"/>
            </w:pPr>
            <w:r w:rsidRPr="00FB2E9C">
              <w:t>Izvaddati</w:t>
            </w:r>
          </w:p>
        </w:tc>
      </w:tr>
      <w:tr w:rsidR="004A38A1" w:rsidRPr="00FB2E9C" w14:paraId="11D3C1F0" w14:textId="77777777" w:rsidTr="004A38A1">
        <w:tc>
          <w:tcPr>
            <w:tcW w:w="9854" w:type="dxa"/>
            <w:gridSpan w:val="2"/>
            <w:tcBorders>
              <w:top w:val="single" w:sz="4" w:space="0" w:color="auto"/>
            </w:tcBorders>
          </w:tcPr>
          <w:p w14:paraId="0C71DF10" w14:textId="77777777" w:rsidR="004A38A1" w:rsidRPr="00FB2E9C" w:rsidRDefault="004A38A1" w:rsidP="004A38A1">
            <w:pPr>
              <w:pStyle w:val="Tablebody"/>
              <w:rPr>
                <w:rFonts w:cs="Times New Roman"/>
              </w:rPr>
            </w:pPr>
            <w:r w:rsidRPr="001638A6">
              <w:rPr>
                <w:rFonts w:cs="Times New Roman"/>
                <w:b/>
              </w:rPr>
              <w:t>cmisObjectType</w:t>
            </w:r>
            <w:r w:rsidRPr="00FB2E9C">
              <w:rPr>
                <w:rFonts w:cs="Times New Roman"/>
              </w:rPr>
              <w:t xml:space="preserve"> – objekts.</w:t>
            </w:r>
          </w:p>
          <w:p w14:paraId="07872821"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254F410C" wp14:editId="6C7F3EA0">
                  <wp:extent cx="5311471" cy="3708331"/>
                  <wp:effectExtent l="0" t="0" r="381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ing Services.getObjectOfLatestVersionResponse.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311471" cy="3708331"/>
                          </a:xfrm>
                          <a:prstGeom prst="rect">
                            <a:avLst/>
                          </a:prstGeom>
                        </pic:spPr>
                      </pic:pic>
                    </a:graphicData>
                  </a:graphic>
                </wp:inline>
              </w:drawing>
            </w:r>
          </w:p>
          <w:p w14:paraId="671B401E" w14:textId="77777777" w:rsidR="004A38A1" w:rsidRPr="00FB2E9C" w:rsidRDefault="004A38A1" w:rsidP="004A38A1">
            <w:pPr>
              <w:pStyle w:val="Tablebody"/>
              <w:rPr>
                <w:rFonts w:cs="Times New Roman"/>
              </w:rPr>
            </w:pPr>
            <w:r w:rsidRPr="00FB2E9C">
              <w:rPr>
                <w:rFonts w:cs="Times New Roman"/>
              </w:rPr>
              <w:t>Piemērs:</w:t>
            </w:r>
          </w:p>
          <w:p w14:paraId="1B77BFB4"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getObjectOfLatestVersionResponse</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http://docs.oasis-open.org/ns/cmis/messaging/200908/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5C021915"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object</w:t>
            </w:r>
            <w:r w:rsidRPr="00900B44">
              <w:rPr>
                <w:rFonts w:ascii="Consolas" w:hAnsi="Consolas"/>
                <w:color w:val="0000FF"/>
                <w:sz w:val="16"/>
                <w:szCs w:val="19"/>
                <w:highlight w:val="white"/>
              </w:rPr>
              <w:t>&gt;</w:t>
            </w:r>
          </w:p>
          <w:p w14:paraId="57891969"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properties</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http://docs.oasis-open.org/ns/cmis/core/200908/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41A0C8BB"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propertyId</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propertyDefinitionId</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cmis:objectId</w:t>
            </w:r>
            <w:r w:rsidRPr="00900B44">
              <w:rPr>
                <w:rFonts w:ascii="Consolas" w:hAnsi="Consolas"/>
                <w:color w:val="000000"/>
                <w:sz w:val="16"/>
                <w:szCs w:val="19"/>
                <w:highlight w:val="white"/>
              </w:rPr>
              <w:t>"</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queryName</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cmis:objectId</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504183E0" w14:textId="56ACA00C"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value</w:t>
            </w:r>
            <w:r w:rsidRPr="00900B44">
              <w:rPr>
                <w:rFonts w:ascii="Consolas" w:hAnsi="Consolas"/>
                <w:color w:val="0000FF"/>
                <w:sz w:val="16"/>
                <w:szCs w:val="19"/>
                <w:highlight w:val="white"/>
              </w:rPr>
              <w:t>&gt;</w:t>
            </w:r>
            <w:r w:rsidR="001D7AC3" w:rsidRPr="00181BF5">
              <w:rPr>
                <w:rFonts w:ascii="Consolas" w:hAnsi="Consolas"/>
                <w:color w:val="000000"/>
                <w:sz w:val="16"/>
                <w:szCs w:val="19"/>
              </w:rPr>
              <w:t>URN:IVIS:100266:</w:t>
            </w:r>
            <w:r w:rsidR="001D7AC3">
              <w:rPr>
                <w:rFonts w:ascii="Consolas" w:hAnsi="Consolas"/>
                <w:color w:val="000000"/>
                <w:sz w:val="16"/>
                <w:szCs w:val="19"/>
              </w:rPr>
              <w:t>DOC</w:t>
            </w:r>
            <w:r w:rsidR="001D7AC3" w:rsidRPr="00181BF5">
              <w:rPr>
                <w:rFonts w:ascii="Consolas" w:hAnsi="Consolas"/>
                <w:color w:val="000000"/>
                <w:sz w:val="16"/>
                <w:szCs w:val="19"/>
              </w:rPr>
              <w:t>-</w:t>
            </w:r>
            <w:r w:rsidR="001D7AC3">
              <w:rPr>
                <w:rFonts w:ascii="Consolas" w:hAnsi="Consolas"/>
                <w:color w:val="000000"/>
                <w:sz w:val="16"/>
                <w:szCs w:val="19"/>
              </w:rPr>
              <w:t>1234567-V1.0</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value</w:t>
            </w:r>
            <w:r w:rsidRPr="00900B44">
              <w:rPr>
                <w:rFonts w:ascii="Consolas" w:hAnsi="Consolas"/>
                <w:color w:val="0000FF"/>
                <w:sz w:val="16"/>
                <w:szCs w:val="19"/>
                <w:highlight w:val="white"/>
              </w:rPr>
              <w:t>&gt;</w:t>
            </w:r>
          </w:p>
          <w:p w14:paraId="7C6D0F53"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propertyId</w:t>
            </w:r>
            <w:r w:rsidRPr="00900B44">
              <w:rPr>
                <w:rFonts w:ascii="Consolas" w:hAnsi="Consolas"/>
                <w:color w:val="0000FF"/>
                <w:sz w:val="16"/>
                <w:szCs w:val="19"/>
                <w:highlight w:val="white"/>
              </w:rPr>
              <w:t>&gt;</w:t>
            </w:r>
          </w:p>
          <w:p w14:paraId="7EF1D304"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properties</w:t>
            </w:r>
            <w:r w:rsidRPr="00900B44">
              <w:rPr>
                <w:rFonts w:ascii="Consolas" w:hAnsi="Consolas"/>
                <w:color w:val="0000FF"/>
                <w:sz w:val="16"/>
                <w:szCs w:val="19"/>
                <w:highlight w:val="white"/>
              </w:rPr>
              <w:t>&gt;</w:t>
            </w:r>
          </w:p>
          <w:p w14:paraId="1E394800"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object</w:t>
            </w:r>
            <w:r w:rsidRPr="00900B44">
              <w:rPr>
                <w:rFonts w:ascii="Consolas" w:hAnsi="Consolas"/>
                <w:color w:val="0000FF"/>
                <w:sz w:val="16"/>
                <w:szCs w:val="19"/>
                <w:highlight w:val="white"/>
              </w:rPr>
              <w:t>&gt;</w:t>
            </w:r>
          </w:p>
          <w:p w14:paraId="168BF21B"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getObjectOfLatestVersionResponse</w:t>
            </w:r>
            <w:r w:rsidRPr="00900B44">
              <w:rPr>
                <w:rFonts w:ascii="Consolas" w:hAnsi="Consolas"/>
                <w:color w:val="0000FF"/>
                <w:sz w:val="16"/>
                <w:szCs w:val="19"/>
                <w:highlight w:val="white"/>
              </w:rPr>
              <w:t>&gt;</w:t>
            </w:r>
          </w:p>
        </w:tc>
      </w:tr>
      <w:tr w:rsidR="004A38A1" w:rsidRPr="00FB2E9C" w14:paraId="0BF47239" w14:textId="77777777" w:rsidTr="0095760B">
        <w:tc>
          <w:tcPr>
            <w:tcW w:w="9854" w:type="dxa"/>
            <w:gridSpan w:val="2"/>
            <w:tcBorders>
              <w:bottom w:val="single" w:sz="4" w:space="0" w:color="auto"/>
            </w:tcBorders>
            <w:shd w:val="clear" w:color="auto" w:fill="auto"/>
          </w:tcPr>
          <w:p w14:paraId="03C3DCA6" w14:textId="77777777" w:rsidR="004A38A1" w:rsidRPr="00FB2E9C" w:rsidRDefault="004A38A1" w:rsidP="0095760B">
            <w:pPr>
              <w:pStyle w:val="MessageHeader"/>
            </w:pPr>
            <w:r w:rsidRPr="00FB2E9C">
              <w:t>Kļūdas</w:t>
            </w:r>
          </w:p>
        </w:tc>
      </w:tr>
      <w:tr w:rsidR="004A38A1" w:rsidRPr="00FB2E9C" w14:paraId="0192AAB3" w14:textId="77777777" w:rsidTr="004A38A1">
        <w:tc>
          <w:tcPr>
            <w:tcW w:w="9854" w:type="dxa"/>
            <w:gridSpan w:val="2"/>
            <w:tcBorders>
              <w:top w:val="single" w:sz="4" w:space="0" w:color="auto"/>
            </w:tcBorders>
          </w:tcPr>
          <w:p w14:paraId="3BCEA4BD"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filterNotValid</w:t>
            </w:r>
          </w:p>
        </w:tc>
      </w:tr>
    </w:tbl>
    <w:p w14:paraId="72AB45CE" w14:textId="77777777" w:rsidR="004A38A1" w:rsidRPr="0095760B" w:rsidRDefault="004A38A1" w:rsidP="0095760B">
      <w:pPr>
        <w:pStyle w:val="Heading3"/>
      </w:pPr>
      <w:bookmarkStart w:id="373" w:name="_Toc453258274"/>
      <w:bookmarkStart w:id="374" w:name="_Toc481068451"/>
      <w:bookmarkStart w:id="375" w:name="_Toc505087010"/>
      <w:r w:rsidRPr="0095760B">
        <w:t>Metode „getAllVersions”</w:t>
      </w:r>
      <w:bookmarkEnd w:id="373"/>
      <w:bookmarkEnd w:id="374"/>
      <w:bookmarkEnd w:id="3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6116"/>
      </w:tblGrid>
      <w:tr w:rsidR="004A38A1" w:rsidRPr="00FB2E9C" w14:paraId="3D7CD2E8" w14:textId="77777777" w:rsidTr="0095760B">
        <w:tc>
          <w:tcPr>
            <w:tcW w:w="2945" w:type="dxa"/>
            <w:tcBorders>
              <w:right w:val="single" w:sz="4" w:space="0" w:color="auto"/>
            </w:tcBorders>
            <w:shd w:val="clear" w:color="auto" w:fill="auto"/>
          </w:tcPr>
          <w:p w14:paraId="2FA1D331" w14:textId="77777777" w:rsidR="004A38A1" w:rsidRPr="00FB2E9C" w:rsidRDefault="004A38A1" w:rsidP="0095760B">
            <w:pPr>
              <w:pStyle w:val="MessageHeader"/>
            </w:pPr>
            <w:r w:rsidRPr="00FB2E9C">
              <w:t>Identifikators</w:t>
            </w:r>
          </w:p>
        </w:tc>
        <w:tc>
          <w:tcPr>
            <w:tcW w:w="6909" w:type="dxa"/>
            <w:tcBorders>
              <w:left w:val="single" w:sz="4" w:space="0" w:color="auto"/>
              <w:bottom w:val="single" w:sz="4" w:space="0" w:color="auto"/>
            </w:tcBorders>
          </w:tcPr>
          <w:p w14:paraId="6E2FDEA2" w14:textId="77777777" w:rsidR="004A38A1" w:rsidRPr="00FB2E9C" w:rsidRDefault="004A38A1" w:rsidP="004A38A1">
            <w:pPr>
              <w:pStyle w:val="Tablebody"/>
              <w:rPr>
                <w:rFonts w:cs="Times New Roman"/>
              </w:rPr>
            </w:pPr>
            <w:r w:rsidRPr="00FB2E9C">
              <w:rPr>
                <w:rFonts w:cs="Times New Roman"/>
              </w:rPr>
              <w:t>getAllVersions</w:t>
            </w:r>
          </w:p>
        </w:tc>
      </w:tr>
      <w:tr w:rsidR="004A38A1" w:rsidRPr="00FB2E9C" w14:paraId="0ADE4A0B" w14:textId="77777777" w:rsidTr="0095760B">
        <w:tc>
          <w:tcPr>
            <w:tcW w:w="2945" w:type="dxa"/>
            <w:tcBorders>
              <w:right w:val="single" w:sz="4" w:space="0" w:color="auto"/>
            </w:tcBorders>
            <w:shd w:val="clear" w:color="auto" w:fill="auto"/>
          </w:tcPr>
          <w:p w14:paraId="78B3D10A" w14:textId="77777777" w:rsidR="004A38A1" w:rsidRPr="00FB2E9C" w:rsidRDefault="004A38A1" w:rsidP="0095760B">
            <w:pPr>
              <w:pStyle w:val="MessageHeader"/>
            </w:pPr>
            <w:r w:rsidRPr="00FB2E9C">
              <w:t>Nosaukums</w:t>
            </w:r>
          </w:p>
        </w:tc>
        <w:tc>
          <w:tcPr>
            <w:tcW w:w="6909" w:type="dxa"/>
            <w:tcBorders>
              <w:left w:val="single" w:sz="4" w:space="0" w:color="auto"/>
            </w:tcBorders>
          </w:tcPr>
          <w:p w14:paraId="256766C5" w14:textId="77777777" w:rsidR="004A38A1" w:rsidRPr="00FB2E9C" w:rsidRDefault="004A38A1" w:rsidP="004A38A1">
            <w:pPr>
              <w:pStyle w:val="Tablebody"/>
              <w:rPr>
                <w:rFonts w:cs="Times New Roman"/>
              </w:rPr>
            </w:pPr>
            <w:r w:rsidRPr="00FB2E9C">
              <w:rPr>
                <w:rFonts w:cs="Times New Roman"/>
              </w:rPr>
              <w:t>Izgūt dokumenta visu versiju metadatus</w:t>
            </w:r>
          </w:p>
        </w:tc>
      </w:tr>
      <w:tr w:rsidR="004A38A1" w:rsidRPr="00FB2E9C" w14:paraId="6C02FF22" w14:textId="77777777" w:rsidTr="0095760B">
        <w:tc>
          <w:tcPr>
            <w:tcW w:w="9854" w:type="dxa"/>
            <w:gridSpan w:val="2"/>
            <w:tcBorders>
              <w:bottom w:val="single" w:sz="4" w:space="0" w:color="auto"/>
            </w:tcBorders>
            <w:shd w:val="clear" w:color="auto" w:fill="auto"/>
          </w:tcPr>
          <w:p w14:paraId="0CCB3D80" w14:textId="77777777" w:rsidR="004A38A1" w:rsidRPr="00FB2E9C" w:rsidRDefault="004A38A1" w:rsidP="0095760B">
            <w:pPr>
              <w:pStyle w:val="MessageHeader"/>
            </w:pPr>
            <w:r w:rsidRPr="00FB2E9C">
              <w:t>Ievads</w:t>
            </w:r>
          </w:p>
        </w:tc>
      </w:tr>
      <w:tr w:rsidR="004A38A1" w:rsidRPr="00FB2E9C" w14:paraId="66636270" w14:textId="77777777" w:rsidTr="004A38A1">
        <w:tc>
          <w:tcPr>
            <w:tcW w:w="9854" w:type="dxa"/>
            <w:gridSpan w:val="2"/>
            <w:tcBorders>
              <w:top w:val="single" w:sz="4" w:space="0" w:color="auto"/>
            </w:tcBorders>
          </w:tcPr>
          <w:p w14:paraId="4A02BEED" w14:textId="77777777" w:rsidR="004A38A1" w:rsidRPr="00FB2E9C" w:rsidRDefault="004A38A1" w:rsidP="004A38A1">
            <w:pPr>
              <w:pStyle w:val="Tablebody"/>
              <w:rPr>
                <w:rFonts w:cs="Times New Roman"/>
              </w:rPr>
            </w:pPr>
            <w:r w:rsidRPr="00FB2E9C">
              <w:rPr>
                <w:rFonts w:cs="Times New Roman"/>
              </w:rPr>
              <w:t xml:space="preserve">Atgriež dokumenta visas versijas. Versijas sarakstā ir sakārtotas pēc </w:t>
            </w:r>
            <w:r w:rsidRPr="00FB2E9C">
              <w:rPr>
                <w:rFonts w:cs="Times New Roman"/>
                <w:i/>
              </w:rPr>
              <w:t>cmis:creationDate</w:t>
            </w:r>
            <w:r w:rsidRPr="00FB2E9C">
              <w:rPr>
                <w:rFonts w:cs="Times New Roman"/>
              </w:rPr>
              <w:t xml:space="preserve"> pieaugošā secībā.</w:t>
            </w:r>
          </w:p>
        </w:tc>
      </w:tr>
      <w:tr w:rsidR="004A38A1" w:rsidRPr="00FB2E9C" w14:paraId="3D35EE80" w14:textId="77777777" w:rsidTr="0095760B">
        <w:tc>
          <w:tcPr>
            <w:tcW w:w="9854" w:type="dxa"/>
            <w:gridSpan w:val="2"/>
            <w:tcBorders>
              <w:bottom w:val="single" w:sz="4" w:space="0" w:color="auto"/>
            </w:tcBorders>
            <w:shd w:val="clear" w:color="auto" w:fill="auto"/>
          </w:tcPr>
          <w:p w14:paraId="0DC44273" w14:textId="77777777" w:rsidR="004A38A1" w:rsidRPr="00FB2E9C" w:rsidRDefault="004A38A1" w:rsidP="0095760B">
            <w:pPr>
              <w:pStyle w:val="MessageHeader"/>
            </w:pPr>
            <w:r w:rsidRPr="00FB2E9C">
              <w:t>Ievaddati</w:t>
            </w:r>
          </w:p>
        </w:tc>
      </w:tr>
      <w:tr w:rsidR="004A38A1" w:rsidRPr="00FB2E9C" w14:paraId="4ACF9DED" w14:textId="77777777" w:rsidTr="004A38A1">
        <w:tc>
          <w:tcPr>
            <w:tcW w:w="9854" w:type="dxa"/>
            <w:gridSpan w:val="2"/>
            <w:tcBorders>
              <w:top w:val="single" w:sz="4" w:space="0" w:color="auto"/>
            </w:tcBorders>
          </w:tcPr>
          <w:p w14:paraId="590B6B3B" w14:textId="057C75F9" w:rsidR="004A38A1" w:rsidRPr="00230858" w:rsidRDefault="00955A4B" w:rsidP="00230858">
            <w:pPr>
              <w:pStyle w:val="TableListBullet"/>
            </w:pPr>
            <w:r>
              <w:t>repositoryId – repozitorija identifikatora URN, obligāts;</w:t>
            </w:r>
          </w:p>
          <w:p w14:paraId="261DA242" w14:textId="77777777" w:rsidR="004A38A1" w:rsidRPr="00230858" w:rsidRDefault="004A38A1" w:rsidP="00230858">
            <w:pPr>
              <w:pStyle w:val="TableListBullet"/>
            </w:pPr>
            <w:r w:rsidRPr="00230858">
              <w:t>objectId – dokumenta versiju sērijas identifikators – obligāts;</w:t>
            </w:r>
          </w:p>
          <w:p w14:paraId="59E68010" w14:textId="77777777" w:rsidR="004A38A1" w:rsidRPr="00230858" w:rsidRDefault="004A38A1" w:rsidP="00230858">
            <w:pPr>
              <w:pStyle w:val="TableListBullet"/>
            </w:pPr>
            <w:r w:rsidRPr="00230858">
              <w:t>filter – pēc noklusējuma “not set”. Pieprasīto īpašību (to queryName) saraksts, kurā vērtības savstarpēji ir atdalītas ar komatiem, vai tikai “*”;</w:t>
            </w:r>
          </w:p>
          <w:p w14:paraId="7ACBC797" w14:textId="77777777" w:rsidR="004A38A1" w:rsidRPr="00230858" w:rsidRDefault="004A38A1" w:rsidP="00230858">
            <w:pPr>
              <w:pStyle w:val="TableListBullet"/>
            </w:pPr>
            <w:r w:rsidRPr="00230858">
              <w:t>includeAllowableActions – false;</w:t>
            </w:r>
          </w:p>
          <w:p w14:paraId="76B4EDA1"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160D2A68"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68927516" wp14:editId="55A2BBA9">
                  <wp:extent cx="4898004" cy="185339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ing Services.getAllVersions.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902268" cy="1855008"/>
                          </a:xfrm>
                          <a:prstGeom prst="rect">
                            <a:avLst/>
                          </a:prstGeom>
                        </pic:spPr>
                      </pic:pic>
                    </a:graphicData>
                  </a:graphic>
                </wp:inline>
              </w:drawing>
            </w:r>
          </w:p>
          <w:p w14:paraId="1220A76F" w14:textId="77777777" w:rsidR="004A38A1" w:rsidRPr="00FB2E9C" w:rsidRDefault="004A38A1" w:rsidP="004A38A1">
            <w:pPr>
              <w:pStyle w:val="Tablebody"/>
              <w:rPr>
                <w:rFonts w:cs="Times New Roman"/>
              </w:rPr>
            </w:pPr>
            <w:r w:rsidRPr="00FB2E9C">
              <w:rPr>
                <w:rFonts w:cs="Times New Roman"/>
              </w:rPr>
              <w:t>Piemērs:</w:t>
            </w:r>
          </w:p>
          <w:p w14:paraId="09C40407"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ns:getAllVersions</w:t>
            </w:r>
            <w:r w:rsidRPr="00900B44">
              <w:rPr>
                <w:rFonts w:ascii="Consolas" w:hAnsi="Consolas"/>
                <w:color w:val="0000FF"/>
                <w:sz w:val="16"/>
                <w:szCs w:val="19"/>
                <w:highlight w:val="white"/>
              </w:rPr>
              <w:t>&gt;</w:t>
            </w:r>
          </w:p>
          <w:p w14:paraId="3FDB2495" w14:textId="2EA5C71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p>
          <w:p w14:paraId="55175021" w14:textId="12C6750D"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r w:rsidR="001C7377" w:rsidRPr="00181BF5">
              <w:rPr>
                <w:rFonts w:ascii="Consolas" w:hAnsi="Consolas"/>
                <w:color w:val="000000"/>
                <w:sz w:val="16"/>
                <w:szCs w:val="19"/>
              </w:rPr>
              <w:t>URN:IVIS:100266:</w:t>
            </w:r>
            <w:r w:rsidR="001C7377">
              <w:rPr>
                <w:rFonts w:ascii="Consolas" w:hAnsi="Consolas"/>
                <w:color w:val="000000"/>
                <w:sz w:val="16"/>
                <w:szCs w:val="19"/>
              </w:rPr>
              <w:t>DOC</w:t>
            </w:r>
            <w:r w:rsidR="001C7377" w:rsidRPr="00181BF5">
              <w:rPr>
                <w:rFonts w:ascii="Consolas" w:hAnsi="Consolas"/>
                <w:color w:val="000000"/>
                <w:sz w:val="16"/>
                <w:szCs w:val="19"/>
              </w:rPr>
              <w:t>-</w:t>
            </w:r>
            <w:r w:rsidR="001C7377">
              <w:rPr>
                <w:rFonts w:ascii="Consolas" w:hAnsi="Consolas"/>
                <w:color w:val="000000"/>
                <w:sz w:val="16"/>
                <w:szCs w:val="19"/>
              </w:rPr>
              <w:t>1234567-V1.0</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p>
          <w:p w14:paraId="7A69E052"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ns:getAllVersions</w:t>
            </w:r>
            <w:r w:rsidRPr="00900B44">
              <w:rPr>
                <w:rFonts w:ascii="Consolas" w:hAnsi="Consolas"/>
                <w:color w:val="0000FF"/>
                <w:sz w:val="16"/>
                <w:szCs w:val="19"/>
                <w:highlight w:val="white"/>
              </w:rPr>
              <w:t>&gt;</w:t>
            </w:r>
          </w:p>
        </w:tc>
      </w:tr>
      <w:tr w:rsidR="004A38A1" w:rsidRPr="00FB2E9C" w14:paraId="53A0B2A6" w14:textId="77777777" w:rsidTr="0095760B">
        <w:tc>
          <w:tcPr>
            <w:tcW w:w="9854" w:type="dxa"/>
            <w:gridSpan w:val="2"/>
            <w:tcBorders>
              <w:bottom w:val="single" w:sz="4" w:space="0" w:color="auto"/>
            </w:tcBorders>
            <w:shd w:val="clear" w:color="auto" w:fill="auto"/>
          </w:tcPr>
          <w:p w14:paraId="19EA7BEB" w14:textId="77777777" w:rsidR="004A38A1" w:rsidRPr="00FB2E9C" w:rsidRDefault="004A38A1" w:rsidP="0095760B">
            <w:pPr>
              <w:pStyle w:val="MessageHeader"/>
            </w:pPr>
            <w:r w:rsidRPr="00FB2E9C">
              <w:t>Izvaddati</w:t>
            </w:r>
          </w:p>
        </w:tc>
      </w:tr>
      <w:tr w:rsidR="004A38A1" w:rsidRPr="00FB2E9C" w14:paraId="39D3BDCE" w14:textId="77777777" w:rsidTr="004A38A1">
        <w:tc>
          <w:tcPr>
            <w:tcW w:w="9854" w:type="dxa"/>
            <w:gridSpan w:val="2"/>
            <w:tcBorders>
              <w:top w:val="single" w:sz="4" w:space="0" w:color="auto"/>
            </w:tcBorders>
          </w:tcPr>
          <w:p w14:paraId="56F260B2" w14:textId="77777777" w:rsidR="004A38A1" w:rsidRPr="00FB2E9C" w:rsidRDefault="004A38A1" w:rsidP="004A38A1">
            <w:pPr>
              <w:pStyle w:val="Tablebody"/>
              <w:rPr>
                <w:rFonts w:cs="Times New Roman"/>
              </w:rPr>
            </w:pPr>
            <w:r w:rsidRPr="00FB2E9C">
              <w:rPr>
                <w:rFonts w:cs="Times New Roman"/>
                <w:b/>
              </w:rPr>
              <w:t>&lt;cmisObjectType&gt;</w:t>
            </w:r>
            <w:r w:rsidRPr="00FB2E9C">
              <w:rPr>
                <w:rFonts w:cs="Times New Roman"/>
              </w:rPr>
              <w:t xml:space="preserve"> – objektu saraksts</w:t>
            </w:r>
          </w:p>
          <w:p w14:paraId="2B747710"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5F062719" wp14:editId="0A16C8B8">
                  <wp:extent cx="4444779" cy="328340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ing Services.getAllVersionsResponse.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448646" cy="3286258"/>
                          </a:xfrm>
                          <a:prstGeom prst="rect">
                            <a:avLst/>
                          </a:prstGeom>
                        </pic:spPr>
                      </pic:pic>
                    </a:graphicData>
                  </a:graphic>
                </wp:inline>
              </w:drawing>
            </w:r>
          </w:p>
          <w:p w14:paraId="2E0877F5" w14:textId="77777777" w:rsidR="004A38A1" w:rsidRPr="00FB2E9C" w:rsidRDefault="004A38A1" w:rsidP="004A38A1">
            <w:pPr>
              <w:pStyle w:val="Tablebody"/>
              <w:rPr>
                <w:rFonts w:cs="Times New Roman"/>
              </w:rPr>
            </w:pPr>
            <w:r w:rsidRPr="00FB2E9C">
              <w:rPr>
                <w:rFonts w:cs="Times New Roman"/>
              </w:rPr>
              <w:t>Piemērs:</w:t>
            </w:r>
          </w:p>
          <w:p w14:paraId="15EEAF00"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getAllVersionsResponse</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http://docs.oasis-open.org/ns/cmis/messaging/200908/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00BC40EF"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objects</w:t>
            </w:r>
            <w:r w:rsidRPr="00900B44">
              <w:rPr>
                <w:rFonts w:ascii="Consolas" w:hAnsi="Consolas"/>
                <w:color w:val="0000FF"/>
                <w:sz w:val="16"/>
                <w:szCs w:val="19"/>
                <w:highlight w:val="white"/>
              </w:rPr>
              <w:t>&gt;</w:t>
            </w:r>
          </w:p>
          <w:p w14:paraId="5113D190"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properties</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http://docs.oasis-open.org/ns/cmis/core/200908/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005B58C2"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propertyId</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propertyDefinitionId</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cmis:objectId</w:t>
            </w:r>
            <w:r w:rsidRPr="00900B44">
              <w:rPr>
                <w:rFonts w:ascii="Consolas" w:hAnsi="Consolas"/>
                <w:color w:val="000000"/>
                <w:sz w:val="16"/>
                <w:szCs w:val="19"/>
                <w:highlight w:val="white"/>
              </w:rPr>
              <w:t>"</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queryName</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cmis:objectId</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4B68C871" w14:textId="628531E9"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value</w:t>
            </w:r>
            <w:r w:rsidRPr="00900B44">
              <w:rPr>
                <w:rFonts w:ascii="Consolas" w:hAnsi="Consolas"/>
                <w:color w:val="0000FF"/>
                <w:sz w:val="16"/>
                <w:szCs w:val="19"/>
                <w:highlight w:val="white"/>
              </w:rPr>
              <w:t>&gt;</w:t>
            </w:r>
            <w:r w:rsidR="002F2ED9" w:rsidRPr="00181BF5">
              <w:rPr>
                <w:rFonts w:ascii="Consolas" w:hAnsi="Consolas"/>
                <w:color w:val="000000"/>
                <w:sz w:val="16"/>
                <w:szCs w:val="19"/>
              </w:rPr>
              <w:t>URN:IVIS:100266:</w:t>
            </w:r>
            <w:r w:rsidR="002F2ED9">
              <w:rPr>
                <w:rFonts w:ascii="Consolas" w:hAnsi="Consolas"/>
                <w:color w:val="000000"/>
                <w:sz w:val="16"/>
                <w:szCs w:val="19"/>
              </w:rPr>
              <w:t>DOC</w:t>
            </w:r>
            <w:r w:rsidR="002F2ED9" w:rsidRPr="00181BF5">
              <w:rPr>
                <w:rFonts w:ascii="Consolas" w:hAnsi="Consolas"/>
                <w:color w:val="000000"/>
                <w:sz w:val="16"/>
                <w:szCs w:val="19"/>
              </w:rPr>
              <w:t>-</w:t>
            </w:r>
            <w:r w:rsidR="002F2ED9">
              <w:rPr>
                <w:rFonts w:ascii="Consolas" w:hAnsi="Consolas"/>
                <w:color w:val="000000"/>
                <w:sz w:val="16"/>
                <w:szCs w:val="19"/>
              </w:rPr>
              <w:t>1234567-V1.0</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value</w:t>
            </w:r>
            <w:r w:rsidRPr="00900B44">
              <w:rPr>
                <w:rFonts w:ascii="Consolas" w:hAnsi="Consolas"/>
                <w:color w:val="0000FF"/>
                <w:sz w:val="16"/>
                <w:szCs w:val="19"/>
                <w:highlight w:val="white"/>
              </w:rPr>
              <w:t>&gt;</w:t>
            </w:r>
          </w:p>
          <w:p w14:paraId="0DDE7936"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propertyId</w:t>
            </w:r>
            <w:r w:rsidRPr="00900B44">
              <w:rPr>
                <w:rFonts w:ascii="Consolas" w:hAnsi="Consolas"/>
                <w:color w:val="0000FF"/>
                <w:sz w:val="16"/>
                <w:szCs w:val="19"/>
                <w:highlight w:val="white"/>
              </w:rPr>
              <w:t>&gt;</w:t>
            </w:r>
          </w:p>
          <w:p w14:paraId="2ADCCC88"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properties</w:t>
            </w:r>
            <w:r w:rsidRPr="00900B44">
              <w:rPr>
                <w:rFonts w:ascii="Consolas" w:hAnsi="Consolas"/>
                <w:color w:val="0000FF"/>
                <w:sz w:val="16"/>
                <w:szCs w:val="19"/>
                <w:highlight w:val="white"/>
              </w:rPr>
              <w:t>&gt;</w:t>
            </w:r>
          </w:p>
          <w:p w14:paraId="739F54EB"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objects</w:t>
            </w:r>
            <w:r w:rsidRPr="00900B44">
              <w:rPr>
                <w:rFonts w:ascii="Consolas" w:hAnsi="Consolas"/>
                <w:color w:val="0000FF"/>
                <w:sz w:val="16"/>
                <w:szCs w:val="19"/>
                <w:highlight w:val="white"/>
              </w:rPr>
              <w:t>&gt;</w:t>
            </w:r>
          </w:p>
          <w:p w14:paraId="4289C191"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getAllVersionsResponse</w:t>
            </w:r>
            <w:r w:rsidRPr="00900B44">
              <w:rPr>
                <w:rFonts w:ascii="Consolas" w:hAnsi="Consolas"/>
                <w:color w:val="0000FF"/>
                <w:sz w:val="16"/>
                <w:szCs w:val="19"/>
                <w:highlight w:val="white"/>
              </w:rPr>
              <w:t>&gt;</w:t>
            </w:r>
          </w:p>
        </w:tc>
      </w:tr>
      <w:tr w:rsidR="004A38A1" w:rsidRPr="00FB2E9C" w14:paraId="31B13796" w14:textId="77777777" w:rsidTr="004A38A1">
        <w:tc>
          <w:tcPr>
            <w:tcW w:w="9854" w:type="dxa"/>
            <w:gridSpan w:val="2"/>
            <w:tcBorders>
              <w:bottom w:val="single" w:sz="4" w:space="0" w:color="auto"/>
            </w:tcBorders>
            <w:shd w:val="clear" w:color="auto" w:fill="D9D9D9" w:themeFill="background1" w:themeFillShade="D9"/>
          </w:tcPr>
          <w:p w14:paraId="0B25516B" w14:textId="77777777" w:rsidR="004A38A1" w:rsidRPr="00FB2E9C" w:rsidRDefault="004A38A1" w:rsidP="0095760B">
            <w:pPr>
              <w:pStyle w:val="MessageHeader"/>
            </w:pPr>
            <w:r w:rsidRPr="00FB2E9C">
              <w:t>Kļūdas</w:t>
            </w:r>
          </w:p>
        </w:tc>
      </w:tr>
      <w:tr w:rsidR="004A38A1" w:rsidRPr="00FB2E9C" w14:paraId="141E4FFB" w14:textId="77777777" w:rsidTr="004A38A1">
        <w:tc>
          <w:tcPr>
            <w:tcW w:w="9854" w:type="dxa"/>
            <w:gridSpan w:val="2"/>
            <w:tcBorders>
              <w:top w:val="single" w:sz="4" w:space="0" w:color="auto"/>
            </w:tcBorders>
          </w:tcPr>
          <w:p w14:paraId="76AE346E" w14:textId="77777777" w:rsidR="004A38A1" w:rsidRPr="00FB2E9C" w:rsidRDefault="004A38A1" w:rsidP="004A38A1">
            <w:pPr>
              <w:pStyle w:val="Tablebody"/>
              <w:rPr>
                <w:rFonts w:cs="Times New Roman"/>
              </w:rPr>
            </w:pPr>
            <w:r w:rsidRPr="00FB2E9C">
              <w:rPr>
                <w:rFonts w:cs="Times New Roman"/>
              </w:rPr>
              <w:t>permissionDenied, runtime, storage, invalidArgument, objectNotFound, filterNotValid</w:t>
            </w:r>
          </w:p>
        </w:tc>
      </w:tr>
    </w:tbl>
    <w:p w14:paraId="69EF18F0" w14:textId="77777777" w:rsidR="004A38A1" w:rsidRPr="0095760B" w:rsidRDefault="004A38A1" w:rsidP="0095760B">
      <w:pPr>
        <w:pStyle w:val="Heading3"/>
      </w:pPr>
      <w:bookmarkStart w:id="376" w:name="_Toc453258275"/>
      <w:bookmarkStart w:id="377" w:name="_Toc481068452"/>
      <w:bookmarkStart w:id="378" w:name="_Toc505087011"/>
      <w:r w:rsidRPr="0095760B">
        <w:t>Metode „getPropertiesOfLatestVersion”</w:t>
      </w:r>
      <w:bookmarkEnd w:id="376"/>
      <w:bookmarkEnd w:id="377"/>
      <w:bookmarkEnd w:id="3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6116"/>
      </w:tblGrid>
      <w:tr w:rsidR="004A38A1" w:rsidRPr="00FB2E9C" w14:paraId="3BA84F7D" w14:textId="77777777" w:rsidTr="0095760B">
        <w:tc>
          <w:tcPr>
            <w:tcW w:w="2945" w:type="dxa"/>
            <w:tcBorders>
              <w:right w:val="single" w:sz="4" w:space="0" w:color="auto"/>
            </w:tcBorders>
            <w:shd w:val="clear" w:color="auto" w:fill="auto"/>
          </w:tcPr>
          <w:p w14:paraId="149C9757" w14:textId="77777777" w:rsidR="004A38A1" w:rsidRPr="00FB2E9C" w:rsidRDefault="004A38A1" w:rsidP="0095760B">
            <w:pPr>
              <w:pStyle w:val="MessageHeader"/>
            </w:pPr>
            <w:r w:rsidRPr="00FB2E9C">
              <w:t>Identifikators</w:t>
            </w:r>
          </w:p>
        </w:tc>
        <w:tc>
          <w:tcPr>
            <w:tcW w:w="6909" w:type="dxa"/>
            <w:tcBorders>
              <w:left w:val="single" w:sz="4" w:space="0" w:color="auto"/>
              <w:bottom w:val="single" w:sz="4" w:space="0" w:color="auto"/>
            </w:tcBorders>
          </w:tcPr>
          <w:p w14:paraId="5666AA83" w14:textId="77777777" w:rsidR="004A38A1" w:rsidRPr="00FB2E9C" w:rsidRDefault="004A38A1" w:rsidP="004A38A1">
            <w:pPr>
              <w:pStyle w:val="Tablebody"/>
              <w:rPr>
                <w:rFonts w:cs="Times New Roman"/>
              </w:rPr>
            </w:pPr>
            <w:r w:rsidRPr="00FB2E9C">
              <w:rPr>
                <w:rFonts w:cs="Times New Roman"/>
              </w:rPr>
              <w:t>getPropertiesOfLatestVersion</w:t>
            </w:r>
          </w:p>
        </w:tc>
      </w:tr>
      <w:tr w:rsidR="004A38A1" w:rsidRPr="00FB2E9C" w14:paraId="54F5DF9D" w14:textId="77777777" w:rsidTr="0095760B">
        <w:tc>
          <w:tcPr>
            <w:tcW w:w="2945" w:type="dxa"/>
            <w:tcBorders>
              <w:right w:val="single" w:sz="4" w:space="0" w:color="auto"/>
            </w:tcBorders>
            <w:shd w:val="clear" w:color="auto" w:fill="auto"/>
          </w:tcPr>
          <w:p w14:paraId="42FE3777" w14:textId="77777777" w:rsidR="004A38A1" w:rsidRPr="00FB2E9C" w:rsidRDefault="004A38A1" w:rsidP="0095760B">
            <w:pPr>
              <w:pStyle w:val="MessageHeader"/>
            </w:pPr>
            <w:r w:rsidRPr="00FB2E9C">
              <w:t>Nosaukums</w:t>
            </w:r>
          </w:p>
        </w:tc>
        <w:tc>
          <w:tcPr>
            <w:tcW w:w="6909" w:type="dxa"/>
            <w:tcBorders>
              <w:left w:val="single" w:sz="4" w:space="0" w:color="auto"/>
            </w:tcBorders>
          </w:tcPr>
          <w:p w14:paraId="2DA2ADE4" w14:textId="77777777" w:rsidR="004A38A1" w:rsidRPr="00FB2E9C" w:rsidRDefault="004A38A1" w:rsidP="004A38A1">
            <w:pPr>
              <w:pStyle w:val="Tablebody"/>
              <w:rPr>
                <w:rFonts w:cs="Times New Roman"/>
              </w:rPr>
            </w:pPr>
            <w:r w:rsidRPr="00FB2E9C">
              <w:rPr>
                <w:rFonts w:cs="Times New Roman"/>
              </w:rPr>
              <w:t>Izgūst pēdējās versijas īpašības</w:t>
            </w:r>
          </w:p>
        </w:tc>
      </w:tr>
      <w:tr w:rsidR="004A38A1" w:rsidRPr="00FB2E9C" w14:paraId="7C42984A" w14:textId="77777777" w:rsidTr="0095760B">
        <w:tc>
          <w:tcPr>
            <w:tcW w:w="9854" w:type="dxa"/>
            <w:gridSpan w:val="2"/>
            <w:tcBorders>
              <w:bottom w:val="single" w:sz="4" w:space="0" w:color="auto"/>
            </w:tcBorders>
            <w:shd w:val="clear" w:color="auto" w:fill="auto"/>
          </w:tcPr>
          <w:p w14:paraId="7790776D" w14:textId="77777777" w:rsidR="004A38A1" w:rsidRPr="00FB2E9C" w:rsidRDefault="004A38A1" w:rsidP="0095760B">
            <w:pPr>
              <w:pStyle w:val="MessageHeader"/>
            </w:pPr>
            <w:r w:rsidRPr="00FB2E9C">
              <w:t>Ievads</w:t>
            </w:r>
          </w:p>
        </w:tc>
      </w:tr>
      <w:tr w:rsidR="004A38A1" w:rsidRPr="00FB2E9C" w14:paraId="2876D3D8" w14:textId="77777777" w:rsidTr="004A38A1">
        <w:tc>
          <w:tcPr>
            <w:tcW w:w="9854" w:type="dxa"/>
            <w:gridSpan w:val="2"/>
            <w:tcBorders>
              <w:top w:val="single" w:sz="4" w:space="0" w:color="auto"/>
            </w:tcBorders>
          </w:tcPr>
          <w:p w14:paraId="21D94D4A" w14:textId="77777777" w:rsidR="004A38A1" w:rsidRPr="00FB2E9C" w:rsidRDefault="004A38A1" w:rsidP="004A38A1">
            <w:pPr>
              <w:pStyle w:val="Tablebody"/>
              <w:rPr>
                <w:rFonts w:cs="Times New Roman"/>
              </w:rPr>
            </w:pPr>
            <w:r w:rsidRPr="00FB2E9C">
              <w:rPr>
                <w:rFonts w:cs="Times New Roman"/>
              </w:rPr>
              <w:t>Izgūst pēdējās versijas īpašības</w:t>
            </w:r>
          </w:p>
        </w:tc>
      </w:tr>
      <w:tr w:rsidR="004A38A1" w:rsidRPr="00FB2E9C" w14:paraId="1B75DC0F" w14:textId="77777777" w:rsidTr="0095760B">
        <w:tc>
          <w:tcPr>
            <w:tcW w:w="9854" w:type="dxa"/>
            <w:gridSpan w:val="2"/>
            <w:tcBorders>
              <w:bottom w:val="single" w:sz="4" w:space="0" w:color="auto"/>
            </w:tcBorders>
            <w:shd w:val="clear" w:color="auto" w:fill="auto"/>
          </w:tcPr>
          <w:p w14:paraId="71A9D5A4" w14:textId="77777777" w:rsidR="004A38A1" w:rsidRPr="00FB2E9C" w:rsidRDefault="004A38A1" w:rsidP="0095760B">
            <w:pPr>
              <w:pStyle w:val="MessageHeader"/>
            </w:pPr>
            <w:r w:rsidRPr="00FB2E9C">
              <w:t>Ievaddati</w:t>
            </w:r>
          </w:p>
        </w:tc>
      </w:tr>
      <w:tr w:rsidR="004A38A1" w:rsidRPr="00FB2E9C" w14:paraId="7B48F5BF" w14:textId="77777777" w:rsidTr="004A38A1">
        <w:tc>
          <w:tcPr>
            <w:tcW w:w="9854" w:type="dxa"/>
            <w:gridSpan w:val="2"/>
            <w:tcBorders>
              <w:top w:val="single" w:sz="4" w:space="0" w:color="auto"/>
            </w:tcBorders>
          </w:tcPr>
          <w:p w14:paraId="1387D915" w14:textId="5410A497" w:rsidR="004A38A1" w:rsidRPr="00230858" w:rsidRDefault="00955A4B" w:rsidP="00230858">
            <w:pPr>
              <w:pStyle w:val="TableListBullet"/>
            </w:pPr>
            <w:r>
              <w:t>repositoryId – repozitorija identifikatora URN, obligāts;</w:t>
            </w:r>
          </w:p>
          <w:p w14:paraId="5D9FC5DB" w14:textId="77777777" w:rsidR="004A38A1" w:rsidRPr="00230858" w:rsidRDefault="004A38A1" w:rsidP="00230858">
            <w:pPr>
              <w:pStyle w:val="TableListBullet"/>
            </w:pPr>
            <w:r w:rsidRPr="00230858">
              <w:t>objectId – dokumenta versiju sērijas identifikators – obligāts;</w:t>
            </w:r>
          </w:p>
          <w:p w14:paraId="55764A7C" w14:textId="77777777" w:rsidR="004A38A1" w:rsidRPr="00230858" w:rsidRDefault="004A38A1" w:rsidP="00230858">
            <w:pPr>
              <w:pStyle w:val="TableListBullet"/>
            </w:pPr>
            <w:r w:rsidRPr="00230858">
              <w:t>major – nosaka, vai pēdējās versijas objektu identificē pazīme cmis:isLatestVersion vai cmis:isLatestMajorVersion.</w:t>
            </w:r>
          </w:p>
          <w:p w14:paraId="36144E6A" w14:textId="77777777" w:rsidR="004A38A1" w:rsidRPr="00230858" w:rsidRDefault="004A38A1" w:rsidP="00230858">
            <w:pPr>
              <w:pStyle w:val="TableListBullet"/>
            </w:pPr>
            <w:r w:rsidRPr="00230858">
              <w:t>filter – pieprasīto īpašību (to queryName) saraksts.</w:t>
            </w:r>
          </w:p>
          <w:p w14:paraId="44110A68"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5CC8FFB6" w14:textId="77777777" w:rsidR="004A38A1" w:rsidRPr="00FB2E9C" w:rsidRDefault="004A38A1" w:rsidP="004A38A1">
            <w:pPr>
              <w:pStyle w:val="Pictureposition"/>
              <w:rPr>
                <w:rFonts w:ascii="Times New Roman" w:hAnsi="Times New Roman"/>
              </w:rPr>
            </w:pPr>
            <w:r w:rsidRPr="00FB2E9C">
              <w:rPr>
                <w:rFonts w:ascii="Times New Roman" w:hAnsi="Times New Roman"/>
                <w:noProof/>
                <w:lang w:eastAsia="lv-LV"/>
              </w:rPr>
              <w:drawing>
                <wp:inline distT="0" distB="0" distL="0" distR="0" wp14:anchorId="271EFE22" wp14:editId="6B08162C">
                  <wp:extent cx="3116275" cy="1308533"/>
                  <wp:effectExtent l="0" t="0" r="825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139976" cy="1318485"/>
                          </a:xfrm>
                          <a:prstGeom prst="rect">
                            <a:avLst/>
                          </a:prstGeom>
                        </pic:spPr>
                      </pic:pic>
                    </a:graphicData>
                  </a:graphic>
                </wp:inline>
              </w:drawing>
            </w:r>
          </w:p>
          <w:p w14:paraId="2606D158" w14:textId="77777777" w:rsidR="004A38A1" w:rsidRPr="00FB2E9C" w:rsidRDefault="004A38A1" w:rsidP="004A38A1">
            <w:pPr>
              <w:pStyle w:val="Tablebody"/>
              <w:rPr>
                <w:rFonts w:cs="Times New Roman"/>
              </w:rPr>
            </w:pPr>
            <w:r w:rsidRPr="00FB2E9C">
              <w:rPr>
                <w:rFonts w:cs="Times New Roman"/>
              </w:rPr>
              <w:t>Piemērs:</w:t>
            </w:r>
          </w:p>
          <w:p w14:paraId="6E99E9D8"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ns:getPropertiesOfLatestVersion</w:t>
            </w:r>
            <w:r w:rsidRPr="00900B44">
              <w:rPr>
                <w:rFonts w:ascii="Consolas" w:hAnsi="Consolas"/>
                <w:color w:val="0000FF"/>
                <w:sz w:val="16"/>
                <w:szCs w:val="19"/>
                <w:highlight w:val="white"/>
              </w:rPr>
              <w:t>&gt;</w:t>
            </w:r>
          </w:p>
          <w:p w14:paraId="21ACEB3F" w14:textId="558676A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p>
          <w:p w14:paraId="01C99965" w14:textId="1D87221A"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r w:rsidR="00955A4B" w:rsidRPr="00181BF5">
              <w:rPr>
                <w:rFonts w:ascii="Consolas" w:hAnsi="Consolas"/>
                <w:color w:val="000000"/>
                <w:sz w:val="16"/>
                <w:szCs w:val="19"/>
              </w:rPr>
              <w:t>URN:IVIS:100266:</w:t>
            </w:r>
            <w:r w:rsidR="00955A4B">
              <w:rPr>
                <w:rFonts w:ascii="Consolas" w:hAnsi="Consolas"/>
                <w:color w:val="000000"/>
                <w:sz w:val="16"/>
                <w:szCs w:val="19"/>
              </w:rPr>
              <w:t>DOC</w:t>
            </w:r>
            <w:r w:rsidR="00955A4B" w:rsidRPr="00181BF5">
              <w:rPr>
                <w:rFonts w:ascii="Consolas" w:hAnsi="Consolas"/>
                <w:color w:val="000000"/>
                <w:sz w:val="16"/>
                <w:szCs w:val="19"/>
              </w:rPr>
              <w:t>-</w:t>
            </w:r>
            <w:r w:rsidR="00955A4B">
              <w:rPr>
                <w:rFonts w:ascii="Consolas" w:hAnsi="Consolas"/>
                <w:color w:val="000000"/>
                <w:sz w:val="16"/>
                <w:szCs w:val="19"/>
              </w:rPr>
              <w:t>1234567-V1.0</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p>
          <w:p w14:paraId="2E0E7270"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ns:getPropertiesOfLatestVersion</w:t>
            </w:r>
            <w:r w:rsidRPr="00900B44">
              <w:rPr>
                <w:rFonts w:ascii="Consolas" w:hAnsi="Consolas"/>
                <w:color w:val="0000FF"/>
                <w:sz w:val="16"/>
                <w:szCs w:val="19"/>
                <w:highlight w:val="white"/>
              </w:rPr>
              <w:t>&gt;</w:t>
            </w:r>
          </w:p>
        </w:tc>
      </w:tr>
      <w:tr w:rsidR="004A38A1" w:rsidRPr="00FB2E9C" w14:paraId="1BFCC77C" w14:textId="77777777" w:rsidTr="0095760B">
        <w:tc>
          <w:tcPr>
            <w:tcW w:w="9854" w:type="dxa"/>
            <w:gridSpan w:val="2"/>
            <w:tcBorders>
              <w:bottom w:val="single" w:sz="4" w:space="0" w:color="auto"/>
            </w:tcBorders>
            <w:shd w:val="clear" w:color="auto" w:fill="auto"/>
          </w:tcPr>
          <w:p w14:paraId="3908A709" w14:textId="77777777" w:rsidR="004A38A1" w:rsidRPr="00FB2E9C" w:rsidRDefault="004A38A1" w:rsidP="0095760B">
            <w:pPr>
              <w:pStyle w:val="MessageHeader"/>
            </w:pPr>
            <w:r w:rsidRPr="00FB2E9C">
              <w:t>Izvaddati</w:t>
            </w:r>
          </w:p>
        </w:tc>
      </w:tr>
      <w:tr w:rsidR="004A38A1" w:rsidRPr="00FB2E9C" w14:paraId="06CC93BE" w14:textId="77777777" w:rsidTr="004A38A1">
        <w:tc>
          <w:tcPr>
            <w:tcW w:w="9854" w:type="dxa"/>
            <w:gridSpan w:val="2"/>
            <w:tcBorders>
              <w:top w:val="single" w:sz="4" w:space="0" w:color="auto"/>
            </w:tcBorders>
          </w:tcPr>
          <w:p w14:paraId="4B7D90E6" w14:textId="77777777" w:rsidR="004A38A1" w:rsidRPr="00FB2E9C" w:rsidRDefault="004A38A1" w:rsidP="004A38A1">
            <w:pPr>
              <w:pStyle w:val="Tablebody"/>
              <w:rPr>
                <w:rFonts w:cs="Times New Roman"/>
              </w:rPr>
            </w:pPr>
            <w:r w:rsidRPr="00FB2E9C">
              <w:rPr>
                <w:rFonts w:cs="Times New Roman"/>
                <w:b/>
              </w:rPr>
              <w:t>properties</w:t>
            </w:r>
            <w:r w:rsidRPr="00FB2E9C">
              <w:rPr>
                <w:rFonts w:cs="Times New Roman"/>
              </w:rPr>
              <w:t xml:space="preserve"> – objekta īpašības</w:t>
            </w:r>
          </w:p>
          <w:p w14:paraId="2B2CB1E1"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11400" w:dyaOrig="6015" w14:anchorId="342869D0">
                <v:shape id="_x0000_i1052" type="#_x0000_t75" style="width:411pt;height:3in" o:ole="">
                  <v:imagedata r:id="rId120" o:title=""/>
                </v:shape>
                <o:OLEObject Type="Embed" ProgID="PBrush" ShapeID="_x0000_i1052" DrawAspect="Content" ObjectID="_1578904603" r:id="rId121"/>
              </w:object>
            </w:r>
          </w:p>
          <w:p w14:paraId="6CB0D4E9" w14:textId="77777777" w:rsidR="004A38A1" w:rsidRPr="00FB2E9C" w:rsidRDefault="004A38A1" w:rsidP="004A38A1">
            <w:pPr>
              <w:pStyle w:val="Tablebody"/>
              <w:rPr>
                <w:rFonts w:cs="Times New Roman"/>
              </w:rPr>
            </w:pPr>
            <w:r w:rsidRPr="00FB2E9C">
              <w:rPr>
                <w:rFonts w:cs="Times New Roman"/>
              </w:rPr>
              <w:t>Piemērs:</w:t>
            </w:r>
          </w:p>
          <w:p w14:paraId="56E4D61F"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getPropertiesOfLatestVersionResponse</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http://docs.oasis-open.org/ns/cmis/messaging/200908/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23F73742"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properties</w:t>
            </w:r>
            <w:r w:rsidRPr="00900B44">
              <w:rPr>
                <w:rFonts w:ascii="Consolas" w:hAnsi="Consolas"/>
                <w:color w:val="0000FF"/>
                <w:sz w:val="16"/>
                <w:szCs w:val="19"/>
                <w:highlight w:val="white"/>
              </w:rPr>
              <w:t>&gt;</w:t>
            </w:r>
          </w:p>
          <w:p w14:paraId="5E0FAA34"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propertyId</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propertyDefinitionId</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cmis:objectId</w:t>
            </w:r>
            <w:r w:rsidRPr="00900B44">
              <w:rPr>
                <w:rFonts w:ascii="Consolas" w:hAnsi="Consolas"/>
                <w:color w:val="000000"/>
                <w:sz w:val="16"/>
                <w:szCs w:val="19"/>
                <w:highlight w:val="white"/>
              </w:rPr>
              <w:t>"</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queryName</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cmis:objectId</w:t>
            </w:r>
            <w:r w:rsidRPr="00900B44">
              <w:rPr>
                <w:rFonts w:ascii="Consolas" w:hAnsi="Consolas"/>
                <w:color w:val="000000"/>
                <w:sz w:val="16"/>
                <w:szCs w:val="19"/>
                <w:highlight w:val="white"/>
              </w:rPr>
              <w:t>"</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http://docs.oasis-open.org/ns/cmis/core/200908/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1A0174D2" w14:textId="643412D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value</w:t>
            </w:r>
            <w:r w:rsidRPr="00900B44">
              <w:rPr>
                <w:rFonts w:ascii="Consolas" w:hAnsi="Consolas"/>
                <w:color w:val="0000FF"/>
                <w:sz w:val="16"/>
                <w:szCs w:val="19"/>
                <w:highlight w:val="white"/>
              </w:rPr>
              <w:t>&gt;</w:t>
            </w:r>
            <w:r w:rsidR="00861F34" w:rsidRPr="00181BF5">
              <w:rPr>
                <w:rFonts w:ascii="Consolas" w:hAnsi="Consolas"/>
                <w:color w:val="000000"/>
                <w:sz w:val="16"/>
                <w:szCs w:val="19"/>
              </w:rPr>
              <w:t>URN:IVIS:100266:</w:t>
            </w:r>
            <w:r w:rsidR="00861F34">
              <w:rPr>
                <w:rFonts w:ascii="Consolas" w:hAnsi="Consolas"/>
                <w:color w:val="000000"/>
                <w:sz w:val="16"/>
                <w:szCs w:val="19"/>
              </w:rPr>
              <w:t>DOC</w:t>
            </w:r>
            <w:r w:rsidR="00861F34" w:rsidRPr="00181BF5">
              <w:rPr>
                <w:rFonts w:ascii="Consolas" w:hAnsi="Consolas"/>
                <w:color w:val="000000"/>
                <w:sz w:val="16"/>
                <w:szCs w:val="19"/>
              </w:rPr>
              <w:t>-</w:t>
            </w:r>
            <w:r w:rsidR="00861F34">
              <w:rPr>
                <w:rFonts w:ascii="Consolas" w:hAnsi="Consolas"/>
                <w:color w:val="000000"/>
                <w:sz w:val="16"/>
                <w:szCs w:val="19"/>
              </w:rPr>
              <w:t>1234567-V1.0</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value</w:t>
            </w:r>
            <w:r w:rsidRPr="00900B44">
              <w:rPr>
                <w:rFonts w:ascii="Consolas" w:hAnsi="Consolas"/>
                <w:color w:val="0000FF"/>
                <w:sz w:val="16"/>
                <w:szCs w:val="19"/>
                <w:highlight w:val="white"/>
              </w:rPr>
              <w:t>&gt;</w:t>
            </w:r>
          </w:p>
          <w:p w14:paraId="44EB4D4B"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propertyId</w:t>
            </w:r>
            <w:r w:rsidRPr="00900B44">
              <w:rPr>
                <w:rFonts w:ascii="Consolas" w:hAnsi="Consolas"/>
                <w:color w:val="0000FF"/>
                <w:sz w:val="16"/>
                <w:szCs w:val="19"/>
                <w:highlight w:val="white"/>
              </w:rPr>
              <w:t>&gt;</w:t>
            </w:r>
          </w:p>
          <w:p w14:paraId="12010825"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properties</w:t>
            </w:r>
            <w:r w:rsidRPr="00900B44">
              <w:rPr>
                <w:rFonts w:ascii="Consolas" w:hAnsi="Consolas"/>
                <w:color w:val="0000FF"/>
                <w:sz w:val="16"/>
                <w:szCs w:val="19"/>
                <w:highlight w:val="white"/>
              </w:rPr>
              <w:t>&gt;</w:t>
            </w:r>
          </w:p>
          <w:p w14:paraId="4CA23B5F"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getPropertiesOfLatestVersionResponse</w:t>
            </w:r>
            <w:r w:rsidRPr="00900B44">
              <w:rPr>
                <w:rFonts w:ascii="Consolas" w:hAnsi="Consolas"/>
                <w:color w:val="0000FF"/>
                <w:sz w:val="16"/>
                <w:szCs w:val="19"/>
                <w:highlight w:val="white"/>
              </w:rPr>
              <w:t>&gt;</w:t>
            </w:r>
          </w:p>
        </w:tc>
      </w:tr>
      <w:tr w:rsidR="004A38A1" w:rsidRPr="00FB2E9C" w14:paraId="1FD21D8C" w14:textId="77777777" w:rsidTr="0095760B">
        <w:tc>
          <w:tcPr>
            <w:tcW w:w="9854" w:type="dxa"/>
            <w:gridSpan w:val="2"/>
            <w:tcBorders>
              <w:bottom w:val="single" w:sz="4" w:space="0" w:color="auto"/>
            </w:tcBorders>
            <w:shd w:val="clear" w:color="auto" w:fill="auto"/>
          </w:tcPr>
          <w:p w14:paraId="714C8689" w14:textId="77777777" w:rsidR="004A38A1" w:rsidRPr="00FB2E9C" w:rsidRDefault="004A38A1" w:rsidP="0095760B">
            <w:pPr>
              <w:pStyle w:val="MessageHeader"/>
            </w:pPr>
            <w:r w:rsidRPr="00FB2E9C">
              <w:t>Kļūdas</w:t>
            </w:r>
          </w:p>
        </w:tc>
      </w:tr>
      <w:tr w:rsidR="004A38A1" w:rsidRPr="00FB2E9C" w14:paraId="37D8C9E5" w14:textId="77777777" w:rsidTr="004A38A1">
        <w:tc>
          <w:tcPr>
            <w:tcW w:w="9854" w:type="dxa"/>
            <w:gridSpan w:val="2"/>
            <w:tcBorders>
              <w:top w:val="single" w:sz="4" w:space="0" w:color="auto"/>
            </w:tcBorders>
          </w:tcPr>
          <w:p w14:paraId="5AC44D5D" w14:textId="77777777" w:rsidR="004A38A1" w:rsidRPr="00FB2E9C" w:rsidRDefault="004A38A1" w:rsidP="004A38A1">
            <w:pPr>
              <w:pStyle w:val="Tablebody"/>
              <w:rPr>
                <w:rFonts w:cs="Times New Roman"/>
              </w:rPr>
            </w:pPr>
            <w:r w:rsidRPr="00FB2E9C">
              <w:rPr>
                <w:rFonts w:cs="Times New Roman"/>
              </w:rPr>
              <w:t>permissionDenied, objectNotFound</w:t>
            </w:r>
          </w:p>
        </w:tc>
      </w:tr>
    </w:tbl>
    <w:p w14:paraId="12C61941" w14:textId="77777777" w:rsidR="004A38A1" w:rsidRPr="00281E1B" w:rsidRDefault="004A38A1" w:rsidP="00281E1B">
      <w:pPr>
        <w:pStyle w:val="Heading2"/>
      </w:pPr>
      <w:bookmarkStart w:id="379" w:name="_Toc453258276"/>
      <w:bookmarkStart w:id="380" w:name="_Toc481068453"/>
      <w:bookmarkStart w:id="381" w:name="_Toc505087012"/>
      <w:r w:rsidRPr="00281E1B">
        <w:t>ACL metodes</w:t>
      </w:r>
      <w:bookmarkEnd w:id="379"/>
      <w:bookmarkEnd w:id="380"/>
      <w:bookmarkEnd w:id="381"/>
    </w:p>
    <w:p w14:paraId="54C39BE4" w14:textId="746AC194" w:rsidR="004A38A1" w:rsidRPr="002304FA" w:rsidRDefault="00235401" w:rsidP="004A38A1">
      <w:r>
        <w:t xml:space="preserve">Visas šajā nodaļā aprakstītās metodes realizētas </w:t>
      </w:r>
      <w:r w:rsidR="004A38A1" w:rsidRPr="00580320">
        <w:rPr>
          <w:i/>
        </w:rPr>
        <w:t>ACLService</w:t>
      </w:r>
      <w:r w:rsidR="004A38A1">
        <w:t xml:space="preserve"> servisā. </w:t>
      </w:r>
    </w:p>
    <w:p w14:paraId="6F406C64" w14:textId="77777777" w:rsidR="004A38A1" w:rsidRPr="00281E1B" w:rsidRDefault="004A38A1" w:rsidP="00281E1B">
      <w:pPr>
        <w:pStyle w:val="Heading3"/>
      </w:pPr>
      <w:bookmarkStart w:id="382" w:name="_Toc453258277"/>
      <w:bookmarkStart w:id="383" w:name="_Toc481068454"/>
      <w:bookmarkStart w:id="384" w:name="_Toc505087013"/>
      <w:r w:rsidRPr="00281E1B">
        <w:t>Metode „applyACL”</w:t>
      </w:r>
      <w:bookmarkEnd w:id="382"/>
      <w:bookmarkEnd w:id="383"/>
      <w:bookmarkEnd w:id="3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4A38A1" w:rsidRPr="00FB2E9C" w14:paraId="7E1CD8D9" w14:textId="77777777" w:rsidTr="00281E1B">
        <w:tc>
          <w:tcPr>
            <w:tcW w:w="2802" w:type="dxa"/>
            <w:tcBorders>
              <w:right w:val="single" w:sz="4" w:space="0" w:color="auto"/>
            </w:tcBorders>
            <w:shd w:val="clear" w:color="auto" w:fill="auto"/>
          </w:tcPr>
          <w:p w14:paraId="158B2E1E" w14:textId="77777777" w:rsidR="004A38A1" w:rsidRPr="00FB2E9C" w:rsidRDefault="004A38A1" w:rsidP="00281E1B">
            <w:pPr>
              <w:pStyle w:val="MessageHeader"/>
            </w:pPr>
            <w:r w:rsidRPr="00FB2E9C">
              <w:t>Identifikators</w:t>
            </w:r>
          </w:p>
        </w:tc>
        <w:tc>
          <w:tcPr>
            <w:tcW w:w="7052" w:type="dxa"/>
            <w:tcBorders>
              <w:left w:val="single" w:sz="4" w:space="0" w:color="auto"/>
              <w:bottom w:val="single" w:sz="4" w:space="0" w:color="auto"/>
            </w:tcBorders>
          </w:tcPr>
          <w:p w14:paraId="1774FD0F" w14:textId="77777777" w:rsidR="004A38A1" w:rsidRPr="00FB2E9C" w:rsidRDefault="004A38A1" w:rsidP="004A38A1">
            <w:pPr>
              <w:pStyle w:val="Tablebody"/>
              <w:rPr>
                <w:rFonts w:cs="Times New Roman"/>
              </w:rPr>
            </w:pPr>
            <w:r w:rsidRPr="00FB2E9C">
              <w:rPr>
                <w:rFonts w:cs="Times New Roman"/>
              </w:rPr>
              <w:t>applyACL</w:t>
            </w:r>
          </w:p>
        </w:tc>
      </w:tr>
      <w:tr w:rsidR="004A38A1" w:rsidRPr="00FB2E9C" w14:paraId="31AFB6CA" w14:textId="77777777" w:rsidTr="00281E1B">
        <w:tc>
          <w:tcPr>
            <w:tcW w:w="2802" w:type="dxa"/>
            <w:tcBorders>
              <w:right w:val="single" w:sz="4" w:space="0" w:color="auto"/>
            </w:tcBorders>
            <w:shd w:val="clear" w:color="auto" w:fill="auto"/>
          </w:tcPr>
          <w:p w14:paraId="33B80A13" w14:textId="77777777" w:rsidR="004A38A1" w:rsidRPr="00FB2E9C" w:rsidRDefault="004A38A1" w:rsidP="00281E1B">
            <w:pPr>
              <w:pStyle w:val="MessageHeader"/>
            </w:pPr>
            <w:r w:rsidRPr="00FB2E9C">
              <w:t>Nosaukums</w:t>
            </w:r>
          </w:p>
        </w:tc>
        <w:tc>
          <w:tcPr>
            <w:tcW w:w="7052" w:type="dxa"/>
            <w:tcBorders>
              <w:left w:val="single" w:sz="4" w:space="0" w:color="auto"/>
            </w:tcBorders>
          </w:tcPr>
          <w:p w14:paraId="36673D84" w14:textId="77777777" w:rsidR="004A38A1" w:rsidRPr="00FB2E9C" w:rsidRDefault="004A38A1" w:rsidP="004A38A1">
            <w:pPr>
              <w:pStyle w:val="Tablebody"/>
              <w:rPr>
                <w:rFonts w:cs="Times New Roman"/>
              </w:rPr>
            </w:pPr>
            <w:r w:rsidRPr="00FB2E9C">
              <w:rPr>
                <w:rFonts w:cs="Times New Roman"/>
              </w:rPr>
              <w:t>Pielietot pieejas kontroles sarakstu</w:t>
            </w:r>
          </w:p>
        </w:tc>
      </w:tr>
      <w:tr w:rsidR="004A38A1" w:rsidRPr="00FB2E9C" w14:paraId="62973474" w14:textId="77777777" w:rsidTr="00281E1B">
        <w:tc>
          <w:tcPr>
            <w:tcW w:w="9854" w:type="dxa"/>
            <w:gridSpan w:val="2"/>
            <w:tcBorders>
              <w:bottom w:val="single" w:sz="4" w:space="0" w:color="auto"/>
            </w:tcBorders>
            <w:shd w:val="clear" w:color="auto" w:fill="auto"/>
          </w:tcPr>
          <w:p w14:paraId="3D0421F3" w14:textId="77777777" w:rsidR="004A38A1" w:rsidRPr="00FB2E9C" w:rsidRDefault="004A38A1" w:rsidP="00281E1B">
            <w:pPr>
              <w:pStyle w:val="MessageHeader"/>
            </w:pPr>
            <w:r w:rsidRPr="00FB2E9C">
              <w:t>Ievads</w:t>
            </w:r>
          </w:p>
        </w:tc>
      </w:tr>
      <w:tr w:rsidR="004A38A1" w:rsidRPr="00FB2E9C" w14:paraId="488FEBE8" w14:textId="77777777" w:rsidTr="004A38A1">
        <w:tc>
          <w:tcPr>
            <w:tcW w:w="9854" w:type="dxa"/>
            <w:gridSpan w:val="2"/>
            <w:tcBorders>
              <w:top w:val="single" w:sz="4" w:space="0" w:color="auto"/>
            </w:tcBorders>
          </w:tcPr>
          <w:p w14:paraId="5DC4236D" w14:textId="77777777" w:rsidR="004A38A1" w:rsidRPr="00FB2E9C" w:rsidRDefault="004A38A1" w:rsidP="004A38A1">
            <w:pPr>
              <w:pStyle w:val="Tablebody"/>
              <w:rPr>
                <w:rFonts w:cs="Times New Roman"/>
              </w:rPr>
            </w:pPr>
            <w:r w:rsidRPr="00FB2E9C">
              <w:rPr>
                <w:rFonts w:cs="Times New Roman"/>
              </w:rPr>
              <w:t>Pievieno un/vai noņem pieejas kontroles elementus, kas apvienoti sarakstā.</w:t>
            </w:r>
          </w:p>
        </w:tc>
      </w:tr>
      <w:tr w:rsidR="004A38A1" w:rsidRPr="00FB2E9C" w14:paraId="1B955CD5" w14:textId="77777777" w:rsidTr="00281E1B">
        <w:tc>
          <w:tcPr>
            <w:tcW w:w="9854" w:type="dxa"/>
            <w:gridSpan w:val="2"/>
            <w:tcBorders>
              <w:bottom w:val="single" w:sz="4" w:space="0" w:color="auto"/>
            </w:tcBorders>
            <w:shd w:val="clear" w:color="auto" w:fill="auto"/>
          </w:tcPr>
          <w:p w14:paraId="5459FEEB" w14:textId="77777777" w:rsidR="004A38A1" w:rsidRPr="00FB2E9C" w:rsidRDefault="004A38A1" w:rsidP="00281E1B">
            <w:pPr>
              <w:pStyle w:val="MessageHeader"/>
            </w:pPr>
            <w:r w:rsidRPr="00FB2E9C">
              <w:t>Ievaddati</w:t>
            </w:r>
          </w:p>
        </w:tc>
      </w:tr>
      <w:tr w:rsidR="004A38A1" w:rsidRPr="00FB2E9C" w14:paraId="3B252595" w14:textId="77777777" w:rsidTr="004A38A1">
        <w:tc>
          <w:tcPr>
            <w:tcW w:w="9854" w:type="dxa"/>
            <w:gridSpan w:val="2"/>
            <w:tcBorders>
              <w:top w:val="single" w:sz="4" w:space="0" w:color="auto"/>
            </w:tcBorders>
          </w:tcPr>
          <w:p w14:paraId="5CD9ED94" w14:textId="77777777" w:rsidR="00A37609" w:rsidRPr="00230858" w:rsidRDefault="00A37609" w:rsidP="00A37609">
            <w:pPr>
              <w:pStyle w:val="TableListBullet"/>
            </w:pPr>
            <w:r w:rsidRPr="00230858">
              <w:t>repositoryId – repozitorija identifikator</w:t>
            </w:r>
            <w:r>
              <w:t>a URN, obligāts</w:t>
            </w:r>
            <w:r w:rsidRPr="00230858">
              <w:t>;</w:t>
            </w:r>
          </w:p>
          <w:p w14:paraId="2D63EA13" w14:textId="77777777" w:rsidR="004A38A1" w:rsidRPr="00230858" w:rsidRDefault="004A38A1" w:rsidP="00230858">
            <w:pPr>
              <w:pStyle w:val="TableListBullet"/>
            </w:pPr>
            <w:r w:rsidRPr="00230858">
              <w:t>objectId – objekta identifikators, obligāts;</w:t>
            </w:r>
          </w:p>
          <w:p w14:paraId="6D179EDC" w14:textId="77777777" w:rsidR="004A38A1" w:rsidRPr="00230858" w:rsidRDefault="004A38A1" w:rsidP="00230858">
            <w:pPr>
              <w:pStyle w:val="TableListBullet"/>
            </w:pPr>
            <w:r w:rsidRPr="00230858">
              <w:t>addACEs – saraksts ar kontroles elementiem, kas jāpievieno objektam;</w:t>
            </w:r>
          </w:p>
          <w:p w14:paraId="3E365475" w14:textId="77777777" w:rsidR="004A38A1" w:rsidRPr="00230858" w:rsidRDefault="004A38A1" w:rsidP="00230858">
            <w:pPr>
              <w:pStyle w:val="TableListBullet"/>
            </w:pPr>
            <w:r w:rsidRPr="00230858">
              <w:t>removeACEs – saraksts ar kontroles elementiem, kas jāatņem objektam;</w:t>
            </w:r>
          </w:p>
          <w:p w14:paraId="4552F421" w14:textId="77777777" w:rsidR="004A38A1" w:rsidRPr="00230858" w:rsidRDefault="004A38A1" w:rsidP="00230858">
            <w:pPr>
              <w:pStyle w:val="TableListBullet"/>
            </w:pPr>
            <w:r w:rsidRPr="00230858">
              <w:t>ACLPropagation – viens no: objectOnly, propogate, repositorydetermined;</w:t>
            </w:r>
          </w:p>
          <w:p w14:paraId="1A6C77D9"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4E3E7BD9"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4800" w:dyaOrig="3060" w14:anchorId="0D700DEF">
                <v:shape id="_x0000_i1053" type="#_x0000_t75" style="width:180pt;height:115.5pt" o:ole="">
                  <v:imagedata r:id="rId122" o:title=""/>
                </v:shape>
                <o:OLEObject Type="Embed" ProgID="PBrush" ShapeID="_x0000_i1053" DrawAspect="Content" ObjectID="_1578904604" r:id="rId123"/>
              </w:object>
            </w:r>
          </w:p>
          <w:p w14:paraId="4E2220A1" w14:textId="77777777" w:rsidR="004A38A1" w:rsidRPr="00FB2E9C" w:rsidRDefault="004A38A1" w:rsidP="004A38A1">
            <w:pPr>
              <w:pStyle w:val="Tablebody"/>
              <w:rPr>
                <w:rFonts w:cs="Times New Roman"/>
              </w:rPr>
            </w:pPr>
            <w:r w:rsidRPr="00FB2E9C">
              <w:rPr>
                <w:rFonts w:cs="Times New Roman"/>
              </w:rPr>
              <w:t>Piemērs:</w:t>
            </w:r>
          </w:p>
          <w:p w14:paraId="0E4A9071"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ns:applyACL</w:t>
            </w:r>
            <w:r w:rsidRPr="00900B44">
              <w:rPr>
                <w:rFonts w:ascii="Consolas" w:hAnsi="Consolas"/>
                <w:color w:val="0000FF"/>
                <w:sz w:val="16"/>
                <w:szCs w:val="19"/>
                <w:highlight w:val="white"/>
              </w:rPr>
              <w:t>&gt;</w:t>
            </w:r>
          </w:p>
          <w:p w14:paraId="5D93EB42" w14:textId="334249E4"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p>
          <w:p w14:paraId="0EB52343" w14:textId="4A6C7FA2"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r w:rsidR="009F157E" w:rsidRPr="00181BF5">
              <w:rPr>
                <w:rFonts w:ascii="Consolas" w:hAnsi="Consolas"/>
                <w:color w:val="000000"/>
                <w:sz w:val="16"/>
                <w:szCs w:val="19"/>
              </w:rPr>
              <w:t>URN:IVIS:100266:FLD-</w:t>
            </w:r>
            <w:r w:rsidR="009F157E">
              <w:rPr>
                <w:rFonts w:ascii="Consolas" w:hAnsi="Consolas"/>
                <w:color w:val="000000"/>
                <w:sz w:val="16"/>
                <w:szCs w:val="19"/>
              </w:rPr>
              <w:t>1234567</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p>
          <w:p w14:paraId="56168479"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ns:addACEs</w:t>
            </w:r>
            <w:r w:rsidRPr="00900B44">
              <w:rPr>
                <w:rFonts w:ascii="Consolas" w:hAnsi="Consolas"/>
                <w:color w:val="0000FF"/>
                <w:sz w:val="16"/>
                <w:szCs w:val="19"/>
                <w:highlight w:val="white"/>
              </w:rPr>
              <w:t>&gt;</w:t>
            </w:r>
          </w:p>
          <w:p w14:paraId="38E50C92"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ns1:permission</w:t>
            </w:r>
            <w:r w:rsidRPr="00900B44">
              <w:rPr>
                <w:rFonts w:ascii="Consolas" w:hAnsi="Consolas"/>
                <w:color w:val="0000FF"/>
                <w:sz w:val="16"/>
                <w:szCs w:val="19"/>
                <w:highlight w:val="white"/>
              </w:rPr>
              <w:t>&gt;</w:t>
            </w:r>
          </w:p>
          <w:p w14:paraId="4620051F"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ns1:principal</w:t>
            </w:r>
            <w:r w:rsidRPr="00900B44">
              <w:rPr>
                <w:rFonts w:ascii="Consolas" w:hAnsi="Consolas"/>
                <w:color w:val="0000FF"/>
                <w:sz w:val="16"/>
                <w:szCs w:val="19"/>
                <w:highlight w:val="white"/>
              </w:rPr>
              <w:t>&gt;</w:t>
            </w:r>
          </w:p>
          <w:p w14:paraId="5571460F" w14:textId="5A5010B8"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ns1:principalId</w:t>
            </w:r>
            <w:r w:rsidRPr="00900B44">
              <w:rPr>
                <w:rFonts w:ascii="Consolas" w:hAnsi="Consolas"/>
                <w:color w:val="0000FF"/>
                <w:sz w:val="16"/>
                <w:szCs w:val="19"/>
                <w:highlight w:val="white"/>
              </w:rPr>
              <w:t>&gt;</w:t>
            </w:r>
            <w:r w:rsidR="00383196" w:rsidRPr="00C530C2">
              <w:rPr>
                <w:rFonts w:ascii="Consolas" w:hAnsi="Consolas"/>
                <w:color w:val="000000"/>
                <w:sz w:val="16"/>
                <w:szCs w:val="19"/>
              </w:rPr>
              <w:t>AU:</w:t>
            </w:r>
            <w:r w:rsidR="00383196">
              <w:rPr>
                <w:rFonts w:ascii="Consolas" w:hAnsi="Consolas"/>
                <w:color w:val="000000"/>
                <w:sz w:val="16"/>
                <w:szCs w:val="19"/>
              </w:rPr>
              <w:t>123456</w:t>
            </w:r>
            <w:r w:rsidR="00383196" w:rsidRPr="00C530C2">
              <w:rPr>
                <w:rFonts w:ascii="Consolas" w:hAnsi="Consolas"/>
                <w:color w:val="000000"/>
                <w:sz w:val="16"/>
                <w:szCs w:val="19"/>
              </w:rPr>
              <w:t>-RL:</w:t>
            </w:r>
            <w:r w:rsidR="00383196" w:rsidRPr="00873A8D">
              <w:rPr>
                <w:rFonts w:ascii="Consolas" w:hAnsi="Consolas"/>
                <w:color w:val="000000"/>
                <w:sz w:val="16"/>
                <w:szCs w:val="19"/>
              </w:rPr>
              <w:t>EDKReader</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ns1:principalId</w:t>
            </w:r>
            <w:r w:rsidRPr="00900B44">
              <w:rPr>
                <w:rFonts w:ascii="Consolas" w:hAnsi="Consolas"/>
                <w:color w:val="0000FF"/>
                <w:sz w:val="16"/>
                <w:szCs w:val="19"/>
                <w:highlight w:val="white"/>
              </w:rPr>
              <w:t>&gt;</w:t>
            </w:r>
          </w:p>
          <w:p w14:paraId="75999872"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ns1:principal</w:t>
            </w:r>
            <w:r w:rsidRPr="00900B44">
              <w:rPr>
                <w:rFonts w:ascii="Consolas" w:hAnsi="Consolas"/>
                <w:color w:val="0000FF"/>
                <w:sz w:val="16"/>
                <w:szCs w:val="19"/>
                <w:highlight w:val="white"/>
              </w:rPr>
              <w:t>&gt;</w:t>
            </w:r>
          </w:p>
          <w:p w14:paraId="207A35F1" w14:textId="711A0E3F"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ns1:permission</w:t>
            </w:r>
            <w:r w:rsidRPr="00900B44">
              <w:rPr>
                <w:rFonts w:ascii="Consolas" w:hAnsi="Consolas"/>
                <w:color w:val="0000FF"/>
                <w:sz w:val="16"/>
                <w:szCs w:val="19"/>
                <w:highlight w:val="white"/>
              </w:rPr>
              <w:t>&gt;</w:t>
            </w:r>
            <w:r w:rsidR="00FA2ADC">
              <w:rPr>
                <w:rFonts w:ascii="Consolas" w:hAnsi="Consolas"/>
                <w:color w:val="000000"/>
                <w:sz w:val="16"/>
                <w:szCs w:val="19"/>
                <w:highlight w:val="white"/>
              </w:rPr>
              <w:t>edk</w:t>
            </w:r>
            <w:r w:rsidRPr="00900B44">
              <w:rPr>
                <w:rFonts w:ascii="Consolas" w:hAnsi="Consolas"/>
                <w:color w:val="000000"/>
                <w:sz w:val="16"/>
                <w:szCs w:val="19"/>
                <w:highlight w:val="white"/>
              </w:rPr>
              <w:t>:create</w:t>
            </w:r>
            <w:r w:rsidR="00FA2ADC">
              <w:rPr>
                <w:rFonts w:ascii="Consolas" w:hAnsi="Consolas"/>
                <w:color w:val="000000"/>
                <w:sz w:val="16"/>
                <w:szCs w:val="19"/>
                <w:highlight w:val="white"/>
              </w:rPr>
              <w:t>Folder</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ns1:permission</w:t>
            </w:r>
            <w:r w:rsidRPr="00900B44">
              <w:rPr>
                <w:rFonts w:ascii="Consolas" w:hAnsi="Consolas"/>
                <w:color w:val="0000FF"/>
                <w:sz w:val="16"/>
                <w:szCs w:val="19"/>
                <w:highlight w:val="white"/>
              </w:rPr>
              <w:t>&gt;</w:t>
            </w:r>
          </w:p>
          <w:p w14:paraId="0B742104"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ns1:direct</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false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ns1:direct</w:t>
            </w:r>
            <w:r w:rsidRPr="00900B44">
              <w:rPr>
                <w:rFonts w:ascii="Consolas" w:hAnsi="Consolas"/>
                <w:color w:val="0000FF"/>
                <w:sz w:val="16"/>
                <w:szCs w:val="19"/>
                <w:highlight w:val="white"/>
              </w:rPr>
              <w:t>&gt;</w:t>
            </w:r>
          </w:p>
          <w:p w14:paraId="01234E5B"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ns1:permission</w:t>
            </w:r>
            <w:r w:rsidRPr="00900B44">
              <w:rPr>
                <w:rFonts w:ascii="Consolas" w:hAnsi="Consolas"/>
                <w:color w:val="0000FF"/>
                <w:sz w:val="16"/>
                <w:szCs w:val="19"/>
                <w:highlight w:val="white"/>
              </w:rPr>
              <w:t>&gt;</w:t>
            </w:r>
          </w:p>
          <w:p w14:paraId="42819981"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ns:addACEs</w:t>
            </w:r>
            <w:r w:rsidRPr="00900B44">
              <w:rPr>
                <w:rFonts w:ascii="Consolas" w:hAnsi="Consolas"/>
                <w:color w:val="0000FF"/>
                <w:sz w:val="16"/>
                <w:szCs w:val="19"/>
                <w:highlight w:val="white"/>
              </w:rPr>
              <w:t>&gt;</w:t>
            </w:r>
          </w:p>
          <w:p w14:paraId="00EAB64C"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ns:removeACEs</w:t>
            </w:r>
            <w:r w:rsidRPr="00900B44">
              <w:rPr>
                <w:rFonts w:ascii="Consolas" w:hAnsi="Consolas"/>
                <w:color w:val="0000FF"/>
                <w:sz w:val="16"/>
                <w:szCs w:val="19"/>
                <w:highlight w:val="white"/>
              </w:rPr>
              <w:t>&gt;</w:t>
            </w:r>
          </w:p>
          <w:p w14:paraId="476024AD"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ns1:permission</w:t>
            </w:r>
            <w:r w:rsidRPr="00900B44">
              <w:rPr>
                <w:rFonts w:ascii="Consolas" w:hAnsi="Consolas"/>
                <w:color w:val="0000FF"/>
                <w:sz w:val="16"/>
                <w:szCs w:val="19"/>
                <w:highlight w:val="white"/>
              </w:rPr>
              <w:t>&gt;</w:t>
            </w:r>
          </w:p>
          <w:p w14:paraId="4E6BDAFD"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ns1:principal</w:t>
            </w:r>
            <w:r w:rsidRPr="00900B44">
              <w:rPr>
                <w:rFonts w:ascii="Consolas" w:hAnsi="Consolas"/>
                <w:color w:val="0000FF"/>
                <w:sz w:val="16"/>
                <w:szCs w:val="19"/>
                <w:highlight w:val="white"/>
              </w:rPr>
              <w:t>&gt;</w:t>
            </w:r>
          </w:p>
          <w:p w14:paraId="1ABCEE8F" w14:textId="627EB248"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ns1:principalId</w:t>
            </w:r>
            <w:r w:rsidRPr="00900B44">
              <w:rPr>
                <w:rFonts w:ascii="Consolas" w:hAnsi="Consolas"/>
                <w:color w:val="0000FF"/>
                <w:sz w:val="16"/>
                <w:szCs w:val="19"/>
                <w:highlight w:val="white"/>
              </w:rPr>
              <w:t>&gt;</w:t>
            </w:r>
            <w:r w:rsidR="00360885" w:rsidRPr="00C530C2">
              <w:rPr>
                <w:rFonts w:ascii="Consolas" w:hAnsi="Consolas"/>
                <w:color w:val="000000"/>
                <w:sz w:val="16"/>
                <w:szCs w:val="19"/>
              </w:rPr>
              <w:t>AU:</w:t>
            </w:r>
            <w:r w:rsidR="00360885">
              <w:rPr>
                <w:rFonts w:ascii="Consolas" w:hAnsi="Consolas"/>
                <w:color w:val="000000"/>
                <w:sz w:val="16"/>
                <w:szCs w:val="19"/>
              </w:rPr>
              <w:t>123456</w:t>
            </w:r>
            <w:r w:rsidR="00360885" w:rsidRPr="00C530C2">
              <w:rPr>
                <w:rFonts w:ascii="Consolas" w:hAnsi="Consolas"/>
                <w:color w:val="000000"/>
                <w:sz w:val="16"/>
                <w:szCs w:val="19"/>
              </w:rPr>
              <w:t>-RL:</w:t>
            </w:r>
            <w:r w:rsidR="00360885" w:rsidRPr="00873A8D">
              <w:rPr>
                <w:rFonts w:ascii="Consolas" w:hAnsi="Consolas"/>
                <w:color w:val="000000"/>
                <w:sz w:val="16"/>
                <w:szCs w:val="19"/>
              </w:rPr>
              <w:t>EDKReader</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ns1:principalId</w:t>
            </w:r>
            <w:r w:rsidRPr="00900B44">
              <w:rPr>
                <w:rFonts w:ascii="Consolas" w:hAnsi="Consolas"/>
                <w:color w:val="0000FF"/>
                <w:sz w:val="16"/>
                <w:szCs w:val="19"/>
                <w:highlight w:val="white"/>
              </w:rPr>
              <w:t>&gt;</w:t>
            </w:r>
          </w:p>
          <w:p w14:paraId="5D18A4D6"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ns1:principal</w:t>
            </w:r>
            <w:r w:rsidRPr="00900B44">
              <w:rPr>
                <w:rFonts w:ascii="Consolas" w:hAnsi="Consolas"/>
                <w:color w:val="0000FF"/>
                <w:sz w:val="16"/>
                <w:szCs w:val="19"/>
                <w:highlight w:val="white"/>
              </w:rPr>
              <w:t>&gt;</w:t>
            </w:r>
          </w:p>
          <w:p w14:paraId="15788B20" w14:textId="22CAB6B5"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ns1:permission</w:t>
            </w:r>
            <w:r w:rsidRPr="00900B44">
              <w:rPr>
                <w:rFonts w:ascii="Consolas" w:hAnsi="Consolas"/>
                <w:color w:val="0000FF"/>
                <w:sz w:val="16"/>
                <w:szCs w:val="19"/>
                <w:highlight w:val="white"/>
              </w:rPr>
              <w:t>&gt;</w:t>
            </w:r>
            <w:r w:rsidR="00360885">
              <w:rPr>
                <w:rFonts w:ascii="Consolas" w:hAnsi="Consolas"/>
                <w:color w:val="000000"/>
                <w:sz w:val="16"/>
                <w:szCs w:val="19"/>
                <w:highlight w:val="white"/>
              </w:rPr>
              <w:t>edk</w:t>
            </w:r>
            <w:r w:rsidRPr="00900B44">
              <w:rPr>
                <w:rFonts w:ascii="Consolas" w:hAnsi="Consolas"/>
                <w:color w:val="000000"/>
                <w:sz w:val="16"/>
                <w:szCs w:val="19"/>
                <w:highlight w:val="white"/>
              </w:rPr>
              <w:t>:</w:t>
            </w:r>
            <w:r w:rsidR="00360885">
              <w:rPr>
                <w:rFonts w:ascii="Consolas" w:hAnsi="Consolas"/>
                <w:color w:val="000000"/>
                <w:sz w:val="16"/>
                <w:szCs w:val="19"/>
                <w:highlight w:val="white"/>
              </w:rPr>
              <w:t>createDocument</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ns1:permission</w:t>
            </w:r>
            <w:r w:rsidRPr="00900B44">
              <w:rPr>
                <w:rFonts w:ascii="Consolas" w:hAnsi="Consolas"/>
                <w:color w:val="0000FF"/>
                <w:sz w:val="16"/>
                <w:szCs w:val="19"/>
                <w:highlight w:val="white"/>
              </w:rPr>
              <w:t>&gt;</w:t>
            </w:r>
          </w:p>
          <w:p w14:paraId="4C7DF4E2"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ns1:direct</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false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ns1:direct</w:t>
            </w:r>
            <w:r w:rsidRPr="00900B44">
              <w:rPr>
                <w:rFonts w:ascii="Consolas" w:hAnsi="Consolas"/>
                <w:color w:val="0000FF"/>
                <w:sz w:val="16"/>
                <w:szCs w:val="19"/>
                <w:highlight w:val="white"/>
              </w:rPr>
              <w:t>&gt;</w:t>
            </w:r>
          </w:p>
          <w:p w14:paraId="17286D07"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ns1:permission</w:t>
            </w:r>
            <w:r w:rsidRPr="00900B44">
              <w:rPr>
                <w:rFonts w:ascii="Consolas" w:hAnsi="Consolas"/>
                <w:color w:val="0000FF"/>
                <w:sz w:val="16"/>
                <w:szCs w:val="19"/>
                <w:highlight w:val="white"/>
              </w:rPr>
              <w:t>&gt;</w:t>
            </w:r>
          </w:p>
          <w:p w14:paraId="04EB60BE"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ns:removeACEs</w:t>
            </w:r>
            <w:r w:rsidRPr="00900B44">
              <w:rPr>
                <w:rFonts w:ascii="Consolas" w:hAnsi="Consolas"/>
                <w:color w:val="0000FF"/>
                <w:sz w:val="16"/>
                <w:szCs w:val="19"/>
                <w:highlight w:val="white"/>
              </w:rPr>
              <w:t>&gt;</w:t>
            </w:r>
          </w:p>
          <w:p w14:paraId="54EAF92B"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ns:ACLPropagation</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propagate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ns:ACLPropagation</w:t>
            </w:r>
            <w:r w:rsidRPr="00900B44">
              <w:rPr>
                <w:rFonts w:ascii="Consolas" w:hAnsi="Consolas"/>
                <w:color w:val="0000FF"/>
                <w:sz w:val="16"/>
                <w:szCs w:val="19"/>
                <w:highlight w:val="white"/>
              </w:rPr>
              <w:t>&gt;</w:t>
            </w:r>
          </w:p>
          <w:p w14:paraId="5565BD89"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ns:applyACL</w:t>
            </w:r>
            <w:r w:rsidRPr="00900B44">
              <w:rPr>
                <w:rFonts w:ascii="Consolas" w:hAnsi="Consolas"/>
                <w:color w:val="0000FF"/>
                <w:sz w:val="16"/>
                <w:szCs w:val="19"/>
                <w:highlight w:val="white"/>
              </w:rPr>
              <w:t>&gt;</w:t>
            </w:r>
          </w:p>
        </w:tc>
      </w:tr>
      <w:tr w:rsidR="004A38A1" w:rsidRPr="00FB2E9C" w14:paraId="2827F600" w14:textId="77777777" w:rsidTr="00281E1B">
        <w:tc>
          <w:tcPr>
            <w:tcW w:w="9854" w:type="dxa"/>
            <w:gridSpan w:val="2"/>
            <w:tcBorders>
              <w:bottom w:val="single" w:sz="4" w:space="0" w:color="auto"/>
            </w:tcBorders>
            <w:shd w:val="clear" w:color="auto" w:fill="auto"/>
          </w:tcPr>
          <w:p w14:paraId="1B1FA5CA" w14:textId="77777777" w:rsidR="004A38A1" w:rsidRPr="00FB2E9C" w:rsidRDefault="004A38A1" w:rsidP="00281E1B">
            <w:pPr>
              <w:pStyle w:val="MessageHeader"/>
            </w:pPr>
            <w:r w:rsidRPr="00FB2E9C">
              <w:t>Izvaddati</w:t>
            </w:r>
          </w:p>
        </w:tc>
      </w:tr>
      <w:tr w:rsidR="004A38A1" w:rsidRPr="00FB2E9C" w14:paraId="18C562C4" w14:textId="77777777" w:rsidTr="004A38A1">
        <w:tc>
          <w:tcPr>
            <w:tcW w:w="9854" w:type="dxa"/>
            <w:gridSpan w:val="2"/>
            <w:tcBorders>
              <w:top w:val="single" w:sz="4" w:space="0" w:color="auto"/>
            </w:tcBorders>
          </w:tcPr>
          <w:p w14:paraId="201519A5" w14:textId="77777777" w:rsidR="004A38A1" w:rsidRPr="00230858" w:rsidRDefault="004A38A1" w:rsidP="00230858">
            <w:pPr>
              <w:pStyle w:val="TableListBullet"/>
            </w:pPr>
            <w:r w:rsidRPr="00230858">
              <w:t>acl – saraksts ievaddatos identificētā objekta aktuālajiem kontroles ierakstiem;</w:t>
            </w:r>
          </w:p>
          <w:p w14:paraId="04F3AD35" w14:textId="338AD5B2" w:rsidR="00882467" w:rsidRPr="00230858" w:rsidRDefault="00882467" w:rsidP="00882467">
            <w:pPr>
              <w:pStyle w:val="TableListBullet"/>
            </w:pPr>
            <w:r w:rsidRPr="00230858">
              <w:t xml:space="preserve">exact = “true” pazīme, kas </w:t>
            </w:r>
            <w:r>
              <w:t>norāda</w:t>
            </w:r>
            <w:r w:rsidRPr="00230858">
              <w:t xml:space="preserve">, </w:t>
            </w:r>
            <w:r>
              <w:t>vai</w:t>
            </w:r>
            <w:r w:rsidRPr="00230858">
              <w:t xml:space="preserve"> eksistē </w:t>
            </w:r>
            <w:r>
              <w:t>citas tiesības, kuras netika atgrieztas izvadē.</w:t>
            </w:r>
          </w:p>
          <w:p w14:paraId="74476DBE" w14:textId="61CAC97E" w:rsidR="004A38A1" w:rsidRPr="00FB2E9C" w:rsidRDefault="006D7041" w:rsidP="004A38A1">
            <w:pPr>
              <w:pStyle w:val="Tablebody"/>
              <w:rPr>
                <w:rFonts w:cs="Times New Roman"/>
              </w:rPr>
            </w:pPr>
            <w:r w:rsidRPr="00FB2E9C">
              <w:rPr>
                <w:rFonts w:cs="Times New Roman"/>
              </w:rPr>
              <w:object w:dxaOrig="14460" w:dyaOrig="7260" w14:anchorId="1ED3343C">
                <v:shape id="_x0000_i1054" type="#_x0000_t75" style="width:432.5pt;height:3in" o:ole="">
                  <v:imagedata r:id="rId124" o:title=""/>
                </v:shape>
                <o:OLEObject Type="Embed" ProgID="PBrush" ShapeID="_x0000_i1054" DrawAspect="Content" ObjectID="_1578904605" r:id="rId125"/>
              </w:object>
            </w:r>
          </w:p>
          <w:p w14:paraId="734A0915" w14:textId="77777777" w:rsidR="004A38A1" w:rsidRPr="00FB2E9C" w:rsidRDefault="004A38A1" w:rsidP="004A38A1">
            <w:pPr>
              <w:pStyle w:val="Tablebody"/>
              <w:rPr>
                <w:rFonts w:cs="Times New Roman"/>
              </w:rPr>
            </w:pPr>
            <w:r w:rsidRPr="00FB2E9C">
              <w:rPr>
                <w:rFonts w:cs="Times New Roman"/>
              </w:rPr>
              <w:t>Piemērs:</w:t>
            </w:r>
          </w:p>
          <w:p w14:paraId="7A4B5C97"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applyACLResponse</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http://docs.oasis-open.org/ns/cmis/messaging/200908/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382C17B3"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ACL</w:t>
            </w:r>
            <w:r w:rsidRPr="00900B44">
              <w:rPr>
                <w:rFonts w:ascii="Consolas" w:hAnsi="Consolas"/>
                <w:color w:val="0000FF"/>
                <w:sz w:val="16"/>
                <w:szCs w:val="19"/>
                <w:highlight w:val="white"/>
              </w:rPr>
              <w:t>&gt;</w:t>
            </w:r>
          </w:p>
          <w:p w14:paraId="0E95F7D6"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ACL</w:t>
            </w:r>
            <w:r w:rsidRPr="00900B44">
              <w:rPr>
                <w:rFonts w:ascii="Consolas" w:hAnsi="Consolas"/>
                <w:color w:val="0000FF"/>
                <w:sz w:val="16"/>
                <w:szCs w:val="19"/>
                <w:highlight w:val="white"/>
              </w:rPr>
              <w:t>&gt;</w:t>
            </w:r>
          </w:p>
          <w:p w14:paraId="2A517CFF"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http://docs.oasis-open.org/ns/cmis/core/200908/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13351B94"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w:t>
            </w:r>
            <w:r w:rsidRPr="00900B44">
              <w:rPr>
                <w:rFonts w:ascii="Consolas" w:hAnsi="Consolas"/>
                <w:color w:val="0000FF"/>
                <w:sz w:val="16"/>
                <w:szCs w:val="19"/>
                <w:highlight w:val="white"/>
              </w:rPr>
              <w:t>&gt;</w:t>
            </w:r>
          </w:p>
          <w:p w14:paraId="776FC78A" w14:textId="3EC0DC68"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principalId</w:t>
            </w:r>
            <w:r w:rsidRPr="00900B44">
              <w:rPr>
                <w:rFonts w:ascii="Consolas" w:hAnsi="Consolas"/>
                <w:color w:val="0000FF"/>
                <w:sz w:val="16"/>
                <w:szCs w:val="19"/>
                <w:highlight w:val="white"/>
              </w:rPr>
              <w:t>&gt;</w:t>
            </w:r>
            <w:r w:rsidR="00B8129D" w:rsidRPr="00C530C2">
              <w:rPr>
                <w:rFonts w:ascii="Consolas" w:hAnsi="Consolas"/>
                <w:color w:val="000000"/>
                <w:sz w:val="16"/>
                <w:szCs w:val="19"/>
              </w:rPr>
              <w:t>AU:</w:t>
            </w:r>
            <w:r w:rsidR="00B8129D">
              <w:rPr>
                <w:rFonts w:ascii="Consolas" w:hAnsi="Consolas"/>
                <w:color w:val="000000"/>
                <w:sz w:val="16"/>
                <w:szCs w:val="19"/>
              </w:rPr>
              <w:t>123456</w:t>
            </w:r>
            <w:r w:rsidR="00B8129D" w:rsidRPr="00C530C2">
              <w:rPr>
                <w:rFonts w:ascii="Consolas" w:hAnsi="Consolas"/>
                <w:color w:val="000000"/>
                <w:sz w:val="16"/>
                <w:szCs w:val="19"/>
              </w:rPr>
              <w:t>-RL:</w:t>
            </w:r>
            <w:r w:rsidR="00B8129D" w:rsidRPr="00873A8D">
              <w:rPr>
                <w:rFonts w:ascii="Consolas" w:hAnsi="Consolas"/>
                <w:color w:val="000000"/>
                <w:sz w:val="16"/>
                <w:szCs w:val="19"/>
              </w:rPr>
              <w:t>EDKReader</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principalId</w:t>
            </w:r>
            <w:r w:rsidRPr="00900B44">
              <w:rPr>
                <w:rFonts w:ascii="Consolas" w:hAnsi="Consolas"/>
                <w:color w:val="0000FF"/>
                <w:sz w:val="16"/>
                <w:szCs w:val="19"/>
                <w:highlight w:val="white"/>
              </w:rPr>
              <w:t>&gt;</w:t>
            </w:r>
          </w:p>
          <w:p w14:paraId="164703FA"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w:t>
            </w:r>
            <w:r w:rsidRPr="00900B44">
              <w:rPr>
                <w:rFonts w:ascii="Consolas" w:hAnsi="Consolas"/>
                <w:color w:val="0000FF"/>
                <w:sz w:val="16"/>
                <w:szCs w:val="19"/>
                <w:highlight w:val="white"/>
              </w:rPr>
              <w:t>&gt;</w:t>
            </w:r>
          </w:p>
          <w:p w14:paraId="3D7057A0" w14:textId="79DFA804" w:rsidR="004A38A1" w:rsidRDefault="004A38A1" w:rsidP="004A38A1">
            <w:pPr>
              <w:autoSpaceDE w:val="0"/>
              <w:autoSpaceDN w:val="0"/>
              <w:adjustRightInd w:val="0"/>
              <w:spacing w:before="0" w:after="0"/>
              <w:jc w:val="left"/>
              <w:rPr>
                <w:rFonts w:ascii="Consolas" w:hAnsi="Consolas"/>
                <w:color w:val="0000FF"/>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r w:rsidR="00B8129D">
              <w:rPr>
                <w:rFonts w:ascii="Consolas" w:hAnsi="Consolas"/>
                <w:color w:val="000000"/>
                <w:sz w:val="16"/>
                <w:szCs w:val="19"/>
                <w:highlight w:val="white"/>
              </w:rPr>
              <w:t>edk</w:t>
            </w:r>
            <w:r w:rsidRPr="00900B44">
              <w:rPr>
                <w:rFonts w:ascii="Consolas" w:hAnsi="Consolas"/>
                <w:color w:val="000000"/>
                <w:sz w:val="16"/>
                <w:szCs w:val="19"/>
                <w:highlight w:val="white"/>
              </w:rPr>
              <w:t>:</w:t>
            </w:r>
            <w:r w:rsidR="00B8129D">
              <w:rPr>
                <w:rFonts w:ascii="Consolas" w:hAnsi="Consolas"/>
                <w:color w:val="000000"/>
                <w:sz w:val="16"/>
                <w:szCs w:val="19"/>
                <w:highlight w:val="white"/>
              </w:rPr>
              <w:t>createFolder</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46A86A76" w14:textId="31552A5D" w:rsidR="004102C9" w:rsidRPr="00900B44" w:rsidRDefault="004102C9" w:rsidP="004102C9">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r w:rsidR="000C444F">
              <w:rPr>
                <w:rFonts w:ascii="Consolas" w:hAnsi="Consolas"/>
                <w:color w:val="000000"/>
                <w:sz w:val="16"/>
                <w:szCs w:val="19"/>
                <w:highlight w:val="white"/>
              </w:rPr>
              <w:t>cmis</w:t>
            </w:r>
            <w:r w:rsidRPr="00900B44">
              <w:rPr>
                <w:rFonts w:ascii="Consolas" w:hAnsi="Consolas"/>
                <w:color w:val="000000"/>
                <w:sz w:val="16"/>
                <w:szCs w:val="19"/>
                <w:highlight w:val="white"/>
              </w:rPr>
              <w:t>:</w:t>
            </w:r>
            <w:r w:rsidR="000C444F">
              <w:rPr>
                <w:rFonts w:ascii="Consolas" w:hAnsi="Consolas"/>
                <w:color w:val="000000"/>
                <w:sz w:val="16"/>
                <w:szCs w:val="19"/>
                <w:highlight w:val="white"/>
              </w:rPr>
              <w:t>read</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19DE6BBF"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direct</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true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direct</w:t>
            </w:r>
            <w:r w:rsidRPr="00900B44">
              <w:rPr>
                <w:rFonts w:ascii="Consolas" w:hAnsi="Consolas"/>
                <w:color w:val="0000FF"/>
                <w:sz w:val="16"/>
                <w:szCs w:val="19"/>
                <w:highlight w:val="white"/>
              </w:rPr>
              <w:t>&gt;</w:t>
            </w:r>
          </w:p>
          <w:p w14:paraId="04D830F8"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74DB3E82"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http://docs.oasis-open.org/ns/cmis/core/200908/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19F9E5B5"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w:t>
            </w:r>
            <w:r w:rsidRPr="00900B44">
              <w:rPr>
                <w:rFonts w:ascii="Consolas" w:hAnsi="Consolas"/>
                <w:color w:val="0000FF"/>
                <w:sz w:val="16"/>
                <w:szCs w:val="19"/>
                <w:highlight w:val="white"/>
              </w:rPr>
              <w:t>&gt;</w:t>
            </w:r>
          </w:p>
          <w:p w14:paraId="22EE1A8F" w14:textId="1D43B7CE"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principalId</w:t>
            </w:r>
            <w:r w:rsidRPr="00900B44">
              <w:rPr>
                <w:rFonts w:ascii="Consolas" w:hAnsi="Consolas"/>
                <w:color w:val="0000FF"/>
                <w:sz w:val="16"/>
                <w:szCs w:val="19"/>
                <w:highlight w:val="white"/>
              </w:rPr>
              <w:t>&gt;</w:t>
            </w:r>
            <w:r w:rsidR="00C96B4A" w:rsidRPr="00C530C2">
              <w:rPr>
                <w:rFonts w:ascii="Consolas" w:hAnsi="Consolas"/>
                <w:color w:val="000000"/>
                <w:sz w:val="16"/>
                <w:szCs w:val="19"/>
              </w:rPr>
              <w:t>AU:</w:t>
            </w:r>
            <w:r w:rsidR="00C96B4A">
              <w:rPr>
                <w:rFonts w:ascii="Consolas" w:hAnsi="Consolas"/>
                <w:color w:val="000000"/>
                <w:sz w:val="16"/>
                <w:szCs w:val="19"/>
              </w:rPr>
              <w:t>100001</w:t>
            </w:r>
            <w:r w:rsidR="00C96B4A" w:rsidRPr="00C530C2">
              <w:rPr>
                <w:rFonts w:ascii="Consolas" w:hAnsi="Consolas"/>
                <w:color w:val="000000"/>
                <w:sz w:val="16"/>
                <w:szCs w:val="19"/>
              </w:rPr>
              <w:t>-RL:EDKAdministrator</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principalId</w:t>
            </w:r>
            <w:r w:rsidRPr="00900B44">
              <w:rPr>
                <w:rFonts w:ascii="Consolas" w:hAnsi="Consolas"/>
                <w:color w:val="0000FF"/>
                <w:sz w:val="16"/>
                <w:szCs w:val="19"/>
                <w:highlight w:val="white"/>
              </w:rPr>
              <w:t>&gt;</w:t>
            </w:r>
          </w:p>
          <w:p w14:paraId="237DB692"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w:t>
            </w:r>
            <w:r w:rsidRPr="00900B44">
              <w:rPr>
                <w:rFonts w:ascii="Consolas" w:hAnsi="Consolas"/>
                <w:color w:val="0000FF"/>
                <w:sz w:val="16"/>
                <w:szCs w:val="19"/>
                <w:highlight w:val="white"/>
              </w:rPr>
              <w:t>&gt;</w:t>
            </w:r>
          </w:p>
          <w:p w14:paraId="28D1B19E" w14:textId="49EF0C1D"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cmis:</w:t>
            </w:r>
            <w:r w:rsidR="00C96B4A">
              <w:rPr>
                <w:rFonts w:ascii="Consolas" w:hAnsi="Consolas"/>
                <w:color w:val="000000"/>
                <w:sz w:val="16"/>
                <w:szCs w:val="19"/>
                <w:highlight w:val="white"/>
              </w:rPr>
              <w:t>all</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4C7433D3"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direct</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false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direct</w:t>
            </w:r>
            <w:r w:rsidRPr="00900B44">
              <w:rPr>
                <w:rFonts w:ascii="Consolas" w:hAnsi="Consolas"/>
                <w:color w:val="0000FF"/>
                <w:sz w:val="16"/>
                <w:szCs w:val="19"/>
                <w:highlight w:val="white"/>
              </w:rPr>
              <w:t>&gt;</w:t>
            </w:r>
          </w:p>
          <w:p w14:paraId="20F515BF"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61F063F4"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ACL</w:t>
            </w:r>
            <w:r w:rsidRPr="00900B44">
              <w:rPr>
                <w:rFonts w:ascii="Consolas" w:hAnsi="Consolas"/>
                <w:color w:val="0000FF"/>
                <w:sz w:val="16"/>
                <w:szCs w:val="19"/>
                <w:highlight w:val="white"/>
              </w:rPr>
              <w:t>&gt;</w:t>
            </w:r>
          </w:p>
          <w:p w14:paraId="5E377615"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exact</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true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exact</w:t>
            </w:r>
            <w:r w:rsidRPr="00900B44">
              <w:rPr>
                <w:rFonts w:ascii="Consolas" w:hAnsi="Consolas"/>
                <w:color w:val="0000FF"/>
                <w:sz w:val="16"/>
                <w:szCs w:val="19"/>
                <w:highlight w:val="white"/>
              </w:rPr>
              <w:t>&gt;</w:t>
            </w:r>
          </w:p>
          <w:p w14:paraId="10B9F9CB"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ACL</w:t>
            </w:r>
            <w:r w:rsidRPr="00900B44">
              <w:rPr>
                <w:rFonts w:ascii="Consolas" w:hAnsi="Consolas"/>
                <w:color w:val="0000FF"/>
                <w:sz w:val="16"/>
                <w:szCs w:val="19"/>
                <w:highlight w:val="white"/>
              </w:rPr>
              <w:t>&gt;</w:t>
            </w:r>
          </w:p>
          <w:p w14:paraId="49B0A561"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applyACLResponse</w:t>
            </w:r>
            <w:r w:rsidRPr="00900B44">
              <w:rPr>
                <w:rFonts w:ascii="Consolas" w:hAnsi="Consolas"/>
                <w:color w:val="0000FF"/>
                <w:sz w:val="16"/>
                <w:szCs w:val="19"/>
                <w:highlight w:val="white"/>
              </w:rPr>
              <w:t>&gt;</w:t>
            </w:r>
          </w:p>
        </w:tc>
      </w:tr>
      <w:tr w:rsidR="004A38A1" w:rsidRPr="00FB2E9C" w14:paraId="04AB6727" w14:textId="77777777" w:rsidTr="00281E1B">
        <w:tc>
          <w:tcPr>
            <w:tcW w:w="9854" w:type="dxa"/>
            <w:gridSpan w:val="2"/>
            <w:tcBorders>
              <w:bottom w:val="single" w:sz="4" w:space="0" w:color="auto"/>
            </w:tcBorders>
            <w:shd w:val="clear" w:color="auto" w:fill="auto"/>
          </w:tcPr>
          <w:p w14:paraId="676ABB96" w14:textId="77777777" w:rsidR="004A38A1" w:rsidRPr="00FB2E9C" w:rsidRDefault="004A38A1" w:rsidP="00281E1B">
            <w:pPr>
              <w:pStyle w:val="MessageHeader"/>
            </w:pPr>
            <w:r w:rsidRPr="00FB2E9C">
              <w:t>Kļūdas</w:t>
            </w:r>
          </w:p>
        </w:tc>
      </w:tr>
      <w:tr w:rsidR="004A38A1" w:rsidRPr="00FB2E9C" w14:paraId="3DE6E359" w14:textId="77777777" w:rsidTr="004A38A1">
        <w:tc>
          <w:tcPr>
            <w:tcW w:w="9854" w:type="dxa"/>
            <w:gridSpan w:val="2"/>
            <w:tcBorders>
              <w:top w:val="single" w:sz="4" w:space="0" w:color="auto"/>
            </w:tcBorders>
          </w:tcPr>
          <w:p w14:paraId="3EA0E7BC" w14:textId="77777777" w:rsidR="004A38A1" w:rsidRPr="00FB2E9C" w:rsidRDefault="004A38A1" w:rsidP="004A38A1">
            <w:pPr>
              <w:pStyle w:val="Tablebody"/>
              <w:rPr>
                <w:rFonts w:cs="Times New Roman"/>
              </w:rPr>
            </w:pPr>
            <w:r w:rsidRPr="00FB2E9C">
              <w:rPr>
                <w:rFonts w:cs="Times New Roman"/>
              </w:rPr>
              <w:t>permissionDenied, objectNotFound, constraint, runtime, storage</w:t>
            </w:r>
          </w:p>
        </w:tc>
      </w:tr>
    </w:tbl>
    <w:p w14:paraId="5DACB52E" w14:textId="77777777" w:rsidR="004A38A1" w:rsidRPr="00281E1B" w:rsidRDefault="004A38A1" w:rsidP="00281E1B">
      <w:pPr>
        <w:pStyle w:val="Heading3"/>
      </w:pPr>
      <w:bookmarkStart w:id="385" w:name="_Toc453258278"/>
      <w:bookmarkStart w:id="386" w:name="_Toc481068455"/>
      <w:bookmarkStart w:id="387" w:name="_Toc505087014"/>
      <w:r w:rsidRPr="00281E1B">
        <w:t>Metode „getACL”</w:t>
      </w:r>
      <w:bookmarkEnd w:id="385"/>
      <w:bookmarkEnd w:id="386"/>
      <w:bookmarkEnd w:id="3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5707"/>
      </w:tblGrid>
      <w:tr w:rsidR="004A38A1" w:rsidRPr="00FB2E9C" w14:paraId="4F297560" w14:textId="77777777" w:rsidTr="003B2A1B">
        <w:tc>
          <w:tcPr>
            <w:tcW w:w="3354" w:type="dxa"/>
            <w:tcBorders>
              <w:right w:val="single" w:sz="4" w:space="0" w:color="auto"/>
            </w:tcBorders>
            <w:shd w:val="clear" w:color="auto" w:fill="auto"/>
          </w:tcPr>
          <w:p w14:paraId="45AF9C79" w14:textId="77777777" w:rsidR="004A38A1" w:rsidRPr="00FB2E9C" w:rsidRDefault="004A38A1" w:rsidP="00281E1B">
            <w:pPr>
              <w:pStyle w:val="MessageHeader"/>
            </w:pPr>
            <w:r w:rsidRPr="00FB2E9C">
              <w:t>Identifikators</w:t>
            </w:r>
          </w:p>
        </w:tc>
        <w:tc>
          <w:tcPr>
            <w:tcW w:w="5707" w:type="dxa"/>
            <w:tcBorders>
              <w:left w:val="single" w:sz="4" w:space="0" w:color="auto"/>
              <w:bottom w:val="single" w:sz="4" w:space="0" w:color="auto"/>
            </w:tcBorders>
          </w:tcPr>
          <w:p w14:paraId="7D12A3F9" w14:textId="77777777" w:rsidR="004A38A1" w:rsidRPr="00FB2E9C" w:rsidRDefault="004A38A1" w:rsidP="004A38A1">
            <w:pPr>
              <w:pStyle w:val="Tablebody"/>
              <w:rPr>
                <w:rFonts w:cs="Times New Roman"/>
              </w:rPr>
            </w:pPr>
            <w:r w:rsidRPr="00FB2E9C">
              <w:rPr>
                <w:rFonts w:cs="Times New Roman"/>
              </w:rPr>
              <w:t>getACL</w:t>
            </w:r>
          </w:p>
        </w:tc>
      </w:tr>
      <w:tr w:rsidR="004A38A1" w:rsidRPr="00FB2E9C" w14:paraId="59CDE251" w14:textId="77777777" w:rsidTr="003B2A1B">
        <w:tc>
          <w:tcPr>
            <w:tcW w:w="3354" w:type="dxa"/>
            <w:tcBorders>
              <w:right w:val="single" w:sz="4" w:space="0" w:color="auto"/>
            </w:tcBorders>
            <w:shd w:val="clear" w:color="auto" w:fill="auto"/>
          </w:tcPr>
          <w:p w14:paraId="0488CFB3" w14:textId="77777777" w:rsidR="004A38A1" w:rsidRPr="00FB2E9C" w:rsidRDefault="004A38A1" w:rsidP="00281E1B">
            <w:pPr>
              <w:pStyle w:val="MessageHeader"/>
            </w:pPr>
            <w:r w:rsidRPr="00FB2E9C">
              <w:t>Nosaukums</w:t>
            </w:r>
          </w:p>
        </w:tc>
        <w:tc>
          <w:tcPr>
            <w:tcW w:w="5707" w:type="dxa"/>
            <w:tcBorders>
              <w:left w:val="single" w:sz="4" w:space="0" w:color="auto"/>
            </w:tcBorders>
          </w:tcPr>
          <w:p w14:paraId="0F94C81E" w14:textId="77777777" w:rsidR="004A38A1" w:rsidRPr="00FB2E9C" w:rsidRDefault="004A38A1" w:rsidP="004A38A1">
            <w:pPr>
              <w:pStyle w:val="Tablebody"/>
              <w:rPr>
                <w:rFonts w:cs="Times New Roman"/>
              </w:rPr>
            </w:pPr>
            <w:r w:rsidRPr="00FB2E9C">
              <w:rPr>
                <w:rFonts w:cs="Times New Roman"/>
              </w:rPr>
              <w:t>Izgūt pieejas kontroles sarakstu</w:t>
            </w:r>
          </w:p>
        </w:tc>
      </w:tr>
      <w:tr w:rsidR="004A38A1" w:rsidRPr="00FB2E9C" w14:paraId="4975BAA9" w14:textId="77777777" w:rsidTr="003B2A1B">
        <w:tc>
          <w:tcPr>
            <w:tcW w:w="9061" w:type="dxa"/>
            <w:gridSpan w:val="2"/>
            <w:tcBorders>
              <w:bottom w:val="single" w:sz="4" w:space="0" w:color="auto"/>
            </w:tcBorders>
            <w:shd w:val="clear" w:color="auto" w:fill="auto"/>
          </w:tcPr>
          <w:p w14:paraId="4A7018D7" w14:textId="77777777" w:rsidR="004A38A1" w:rsidRPr="00FB2E9C" w:rsidRDefault="004A38A1" w:rsidP="00281E1B">
            <w:pPr>
              <w:pStyle w:val="MessageHeader"/>
            </w:pPr>
            <w:r w:rsidRPr="00FB2E9C">
              <w:t>Ievads</w:t>
            </w:r>
          </w:p>
        </w:tc>
      </w:tr>
      <w:tr w:rsidR="004A38A1" w:rsidRPr="00FB2E9C" w14:paraId="7ED9642F" w14:textId="77777777" w:rsidTr="003B2A1B">
        <w:tc>
          <w:tcPr>
            <w:tcW w:w="9061" w:type="dxa"/>
            <w:gridSpan w:val="2"/>
            <w:tcBorders>
              <w:top w:val="single" w:sz="4" w:space="0" w:color="auto"/>
            </w:tcBorders>
          </w:tcPr>
          <w:p w14:paraId="4486B4F8" w14:textId="77777777" w:rsidR="004A38A1" w:rsidRPr="00FB2E9C" w:rsidRDefault="004A38A1" w:rsidP="004A38A1">
            <w:pPr>
              <w:pStyle w:val="Tablebody"/>
              <w:rPr>
                <w:rFonts w:cs="Times New Roman"/>
              </w:rPr>
            </w:pPr>
            <w:r w:rsidRPr="00FB2E9C">
              <w:rPr>
                <w:rFonts w:cs="Times New Roman"/>
              </w:rPr>
              <w:t>Izgūst viena objekta pieejas kontroles sarakstu.</w:t>
            </w:r>
          </w:p>
        </w:tc>
      </w:tr>
      <w:tr w:rsidR="004A38A1" w:rsidRPr="00FB2E9C" w14:paraId="1CD2EBFF" w14:textId="77777777" w:rsidTr="003B2A1B">
        <w:tc>
          <w:tcPr>
            <w:tcW w:w="9061" w:type="dxa"/>
            <w:gridSpan w:val="2"/>
            <w:tcBorders>
              <w:bottom w:val="single" w:sz="4" w:space="0" w:color="auto"/>
            </w:tcBorders>
            <w:shd w:val="clear" w:color="auto" w:fill="auto"/>
          </w:tcPr>
          <w:p w14:paraId="74E553F6" w14:textId="77777777" w:rsidR="004A38A1" w:rsidRPr="00FB2E9C" w:rsidRDefault="004A38A1" w:rsidP="00281E1B">
            <w:pPr>
              <w:pStyle w:val="MessageHeader"/>
            </w:pPr>
            <w:r w:rsidRPr="00FB2E9C">
              <w:t>Ievaddati</w:t>
            </w:r>
          </w:p>
        </w:tc>
      </w:tr>
      <w:tr w:rsidR="004A38A1" w:rsidRPr="00FB2E9C" w14:paraId="32E2FC92" w14:textId="77777777" w:rsidTr="003B2A1B">
        <w:tc>
          <w:tcPr>
            <w:tcW w:w="9061" w:type="dxa"/>
            <w:gridSpan w:val="2"/>
            <w:tcBorders>
              <w:top w:val="single" w:sz="4" w:space="0" w:color="auto"/>
            </w:tcBorders>
          </w:tcPr>
          <w:p w14:paraId="62B45134" w14:textId="2184EE5B" w:rsidR="004A38A1" w:rsidRPr="00230858" w:rsidRDefault="004A38A1" w:rsidP="00230858">
            <w:pPr>
              <w:pStyle w:val="TableListBullet"/>
            </w:pPr>
            <w:r w:rsidRPr="00230858">
              <w:t>repositoryId – repozitorija identifikator</w:t>
            </w:r>
            <w:r w:rsidR="00931E1B">
              <w:t>a URN</w:t>
            </w:r>
            <w:r w:rsidR="003C1907">
              <w:t>, obligāts</w:t>
            </w:r>
            <w:r w:rsidRPr="00230858">
              <w:t>;</w:t>
            </w:r>
          </w:p>
          <w:p w14:paraId="3A9C213E" w14:textId="77777777" w:rsidR="004A38A1" w:rsidRPr="00230858" w:rsidRDefault="004A38A1" w:rsidP="00230858">
            <w:pPr>
              <w:pStyle w:val="TableListBullet"/>
            </w:pPr>
            <w:r w:rsidRPr="00230858">
              <w:t>objectId – objekta identifikators, obligāts;</w:t>
            </w:r>
          </w:p>
          <w:p w14:paraId="12B409D7" w14:textId="77777777" w:rsidR="004A38A1" w:rsidRPr="00230858" w:rsidRDefault="004A38A1" w:rsidP="00230858">
            <w:pPr>
              <w:pStyle w:val="TableListBullet"/>
            </w:pPr>
            <w:r w:rsidRPr="00230858">
              <w:t>onlyBasicPermissions – nosaka, vai jāatgriež tikai cmis pamattiesības (pēc noklusējuma true);</w:t>
            </w:r>
          </w:p>
          <w:p w14:paraId="1FEA2711" w14:textId="77777777" w:rsidR="004A38A1" w:rsidRPr="00230858" w:rsidRDefault="004A38A1" w:rsidP="00230858">
            <w:pPr>
              <w:pStyle w:val="TableListBullet"/>
            </w:pPr>
            <w:r w:rsidRPr="00230858">
              <w:t>extension – elements papildus datiem, specifiskai repozitorija vai programmatūras realizācijai. Šajā metodē elementa vērtība un/vai tā struktūra tiek ignorēta: null.</w:t>
            </w:r>
          </w:p>
          <w:p w14:paraId="74E98639" w14:textId="77777777" w:rsidR="004A38A1" w:rsidRPr="00FB2E9C" w:rsidRDefault="004A38A1" w:rsidP="004A38A1">
            <w:pPr>
              <w:pStyle w:val="Pictureposition"/>
              <w:rPr>
                <w:rFonts w:ascii="Times New Roman" w:hAnsi="Times New Roman"/>
              </w:rPr>
            </w:pPr>
            <w:r w:rsidRPr="00FB2E9C">
              <w:rPr>
                <w:rFonts w:ascii="Times New Roman" w:hAnsi="Times New Roman"/>
              </w:rPr>
              <w:object w:dxaOrig="5115" w:dyaOrig="2010" w14:anchorId="2787B44B">
                <v:shape id="_x0000_i1055" type="#_x0000_t75" style="width:202pt;height:79pt" o:ole="">
                  <v:imagedata r:id="rId126" o:title=""/>
                </v:shape>
                <o:OLEObject Type="Embed" ProgID="PBrush" ShapeID="_x0000_i1055" DrawAspect="Content" ObjectID="_1578904606" r:id="rId127"/>
              </w:object>
            </w:r>
          </w:p>
          <w:p w14:paraId="4FA7CCE8" w14:textId="77777777" w:rsidR="004A38A1" w:rsidRPr="00FB2E9C" w:rsidRDefault="004A38A1" w:rsidP="004A38A1">
            <w:pPr>
              <w:pStyle w:val="Tablebody"/>
              <w:rPr>
                <w:rFonts w:cs="Times New Roman"/>
              </w:rPr>
            </w:pPr>
            <w:r w:rsidRPr="00FB2E9C">
              <w:rPr>
                <w:rFonts w:cs="Times New Roman"/>
              </w:rPr>
              <w:t>Piemērs:</w:t>
            </w:r>
          </w:p>
          <w:p w14:paraId="736CD338"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ns:getACL</w:t>
            </w:r>
            <w:r w:rsidRPr="00900B44">
              <w:rPr>
                <w:rFonts w:ascii="Consolas" w:hAnsi="Consolas"/>
                <w:color w:val="0000FF"/>
                <w:sz w:val="16"/>
                <w:szCs w:val="19"/>
                <w:highlight w:val="white"/>
              </w:rPr>
              <w:t>&gt;</w:t>
            </w:r>
          </w:p>
          <w:p w14:paraId="30EFFD9C" w14:textId="7784499D"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r w:rsidR="00A14E47">
              <w:rPr>
                <w:rFonts w:ascii="Consolas" w:hAnsi="Consolas"/>
                <w:color w:val="000000"/>
                <w:sz w:val="16"/>
                <w:szCs w:val="19"/>
                <w:highlight w:val="white"/>
              </w:rPr>
              <w:t>URN:IVIS:100266:EDK-0000001</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ns:repositoryId</w:t>
            </w:r>
            <w:r w:rsidRPr="00900B44">
              <w:rPr>
                <w:rFonts w:ascii="Consolas" w:hAnsi="Consolas"/>
                <w:color w:val="0000FF"/>
                <w:sz w:val="16"/>
                <w:szCs w:val="19"/>
                <w:highlight w:val="white"/>
              </w:rPr>
              <w:t>&gt;</w:t>
            </w:r>
          </w:p>
          <w:p w14:paraId="01E123AA" w14:textId="03B8D65B"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r w:rsidR="00181BF5" w:rsidRPr="00181BF5">
              <w:rPr>
                <w:rFonts w:ascii="Consolas" w:hAnsi="Consolas"/>
                <w:color w:val="000000"/>
                <w:sz w:val="16"/>
                <w:szCs w:val="19"/>
              </w:rPr>
              <w:t>URN:IVIS:100266:FLD-</w:t>
            </w:r>
            <w:r w:rsidR="000B6FF9">
              <w:rPr>
                <w:rFonts w:ascii="Consolas" w:hAnsi="Consolas"/>
                <w:color w:val="000000"/>
                <w:sz w:val="16"/>
                <w:szCs w:val="19"/>
              </w:rPr>
              <w:t>1234567</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ns:objectId</w:t>
            </w:r>
            <w:r w:rsidRPr="00900B44">
              <w:rPr>
                <w:rFonts w:ascii="Consolas" w:hAnsi="Consolas"/>
                <w:color w:val="0000FF"/>
                <w:sz w:val="16"/>
                <w:szCs w:val="19"/>
                <w:highlight w:val="white"/>
              </w:rPr>
              <w:t>&gt;</w:t>
            </w:r>
          </w:p>
          <w:p w14:paraId="3521EA01"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ns:onlyBasicPermissions</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false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ns:onlyBasicPermissions</w:t>
            </w:r>
            <w:r w:rsidRPr="00900B44">
              <w:rPr>
                <w:rFonts w:ascii="Consolas" w:hAnsi="Consolas"/>
                <w:color w:val="0000FF"/>
                <w:sz w:val="16"/>
                <w:szCs w:val="19"/>
                <w:highlight w:val="white"/>
              </w:rPr>
              <w:t>&gt;</w:t>
            </w:r>
          </w:p>
          <w:p w14:paraId="711AF983"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ns:getACL</w:t>
            </w:r>
            <w:r w:rsidRPr="00900B44">
              <w:rPr>
                <w:rFonts w:ascii="Consolas" w:hAnsi="Consolas"/>
                <w:color w:val="0000FF"/>
                <w:sz w:val="16"/>
                <w:szCs w:val="19"/>
                <w:highlight w:val="white"/>
              </w:rPr>
              <w:t>&gt;</w:t>
            </w:r>
          </w:p>
        </w:tc>
      </w:tr>
      <w:tr w:rsidR="004A38A1" w:rsidRPr="00FB2E9C" w14:paraId="26286B67" w14:textId="77777777" w:rsidTr="003B2A1B">
        <w:tc>
          <w:tcPr>
            <w:tcW w:w="9061" w:type="dxa"/>
            <w:gridSpan w:val="2"/>
            <w:tcBorders>
              <w:bottom w:val="single" w:sz="4" w:space="0" w:color="auto"/>
            </w:tcBorders>
            <w:shd w:val="clear" w:color="auto" w:fill="auto"/>
          </w:tcPr>
          <w:p w14:paraId="490028C2" w14:textId="77777777" w:rsidR="004A38A1" w:rsidRPr="00FB2E9C" w:rsidRDefault="004A38A1" w:rsidP="00281E1B">
            <w:pPr>
              <w:pStyle w:val="MessageHeader"/>
            </w:pPr>
            <w:r w:rsidRPr="00FB2E9C">
              <w:t>Izvaddati</w:t>
            </w:r>
          </w:p>
        </w:tc>
      </w:tr>
      <w:tr w:rsidR="004A38A1" w:rsidRPr="00FB2E9C" w14:paraId="3A1DF9E8" w14:textId="77777777" w:rsidTr="003B2A1B">
        <w:tc>
          <w:tcPr>
            <w:tcW w:w="9061" w:type="dxa"/>
            <w:gridSpan w:val="2"/>
            <w:tcBorders>
              <w:top w:val="single" w:sz="4" w:space="0" w:color="auto"/>
            </w:tcBorders>
          </w:tcPr>
          <w:p w14:paraId="77AD087C" w14:textId="77777777" w:rsidR="004A38A1" w:rsidRPr="00230858" w:rsidRDefault="004A38A1" w:rsidP="00230858">
            <w:pPr>
              <w:pStyle w:val="TableListBullet"/>
            </w:pPr>
            <w:r w:rsidRPr="00230858">
              <w:t>acl – saraksts ievaddatos identificētā objekta aktuālajiem kontroles ierakstiem.</w:t>
            </w:r>
          </w:p>
          <w:p w14:paraId="442B747C" w14:textId="166C9EE3" w:rsidR="004A38A1" w:rsidRPr="00230858" w:rsidRDefault="004A38A1" w:rsidP="00230858">
            <w:pPr>
              <w:pStyle w:val="TableListBullet"/>
            </w:pPr>
            <w:r w:rsidRPr="00230858">
              <w:t xml:space="preserve">exact = “true” pazīme, kas </w:t>
            </w:r>
            <w:r w:rsidR="00F676A9">
              <w:t>norāda</w:t>
            </w:r>
            <w:r w:rsidRPr="00230858">
              <w:t xml:space="preserve">, </w:t>
            </w:r>
            <w:r w:rsidR="00F676A9">
              <w:t>vai</w:t>
            </w:r>
            <w:r w:rsidRPr="00230858">
              <w:t xml:space="preserve"> eksistē </w:t>
            </w:r>
            <w:r w:rsidR="00F676A9">
              <w:t>citas tiesības, kuras netika atgrieztas izvadē</w:t>
            </w:r>
            <w:r w:rsidR="000638EA">
              <w:t>, piemēram, ja pieprasījumā tika norādīta pazīme, kas norāda, ka izvadē jāizvada tikai cmis pamattiesības, bet</w:t>
            </w:r>
            <w:r w:rsidR="0099745A">
              <w:t xml:space="preserve"> attiecīgā</w:t>
            </w:r>
            <w:r w:rsidR="000638EA">
              <w:t xml:space="preserve"> objekta kontroles ieraksti satur arī citas tiesības.</w:t>
            </w:r>
          </w:p>
          <w:p w14:paraId="44097EA8" w14:textId="0EC5C6B7" w:rsidR="004A38A1" w:rsidRPr="00FB2E9C" w:rsidRDefault="00EE711D" w:rsidP="004A38A1">
            <w:pPr>
              <w:pStyle w:val="Tablebody"/>
              <w:rPr>
                <w:rFonts w:cs="Times New Roman"/>
              </w:rPr>
            </w:pPr>
            <w:r w:rsidRPr="00FB2E9C">
              <w:rPr>
                <w:rFonts w:cs="Times New Roman"/>
              </w:rPr>
              <w:object w:dxaOrig="14340" w:dyaOrig="7245" w14:anchorId="1C1C7A90">
                <v:shape id="_x0000_i1056" type="#_x0000_t75" style="width:442.5pt;height:225pt" o:ole="">
                  <v:imagedata r:id="rId128" o:title=""/>
                </v:shape>
                <o:OLEObject Type="Embed" ProgID="PBrush" ShapeID="_x0000_i1056" DrawAspect="Content" ObjectID="_1578904607" r:id="rId129"/>
              </w:object>
            </w:r>
            <w:r w:rsidR="004A38A1" w:rsidRPr="00FB2E9C">
              <w:rPr>
                <w:rFonts w:cs="Times New Roman"/>
              </w:rPr>
              <w:t>Piemērs:</w:t>
            </w:r>
          </w:p>
          <w:p w14:paraId="3B4CD9E9"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getACLResponse</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http://docs.oasis-open.org/ns/cmis/messaging/200908/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0E50822F"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ACL</w:t>
            </w:r>
            <w:r w:rsidRPr="00900B44">
              <w:rPr>
                <w:rFonts w:ascii="Consolas" w:hAnsi="Consolas"/>
                <w:color w:val="0000FF"/>
                <w:sz w:val="16"/>
                <w:szCs w:val="19"/>
                <w:highlight w:val="white"/>
              </w:rPr>
              <w:t>&gt;</w:t>
            </w:r>
          </w:p>
          <w:p w14:paraId="419F03F0"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ACL</w:t>
            </w:r>
            <w:r w:rsidRPr="00900B44">
              <w:rPr>
                <w:rFonts w:ascii="Consolas" w:hAnsi="Consolas"/>
                <w:color w:val="0000FF"/>
                <w:sz w:val="16"/>
                <w:szCs w:val="19"/>
                <w:highlight w:val="white"/>
              </w:rPr>
              <w:t>&gt;</w:t>
            </w:r>
          </w:p>
          <w:p w14:paraId="0C66F73E"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http://docs.oasis-open.org/ns/cmis/core/200908/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6527ABF6"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w:t>
            </w:r>
            <w:r w:rsidRPr="00900B44">
              <w:rPr>
                <w:rFonts w:ascii="Consolas" w:hAnsi="Consolas"/>
                <w:color w:val="0000FF"/>
                <w:sz w:val="16"/>
                <w:szCs w:val="19"/>
                <w:highlight w:val="white"/>
              </w:rPr>
              <w:t>&gt;</w:t>
            </w:r>
          </w:p>
          <w:p w14:paraId="3DFCDD2D" w14:textId="2A498C5B"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principalId</w:t>
            </w:r>
            <w:r w:rsidRPr="00900B44">
              <w:rPr>
                <w:rFonts w:ascii="Consolas" w:hAnsi="Consolas"/>
                <w:color w:val="0000FF"/>
                <w:sz w:val="16"/>
                <w:szCs w:val="19"/>
                <w:highlight w:val="white"/>
              </w:rPr>
              <w:t>&gt;</w:t>
            </w:r>
            <w:r w:rsidR="00C530C2" w:rsidRPr="00C530C2">
              <w:rPr>
                <w:rFonts w:ascii="Consolas" w:hAnsi="Consolas"/>
                <w:color w:val="000000"/>
                <w:sz w:val="16"/>
                <w:szCs w:val="19"/>
              </w:rPr>
              <w:t>AU:</w:t>
            </w:r>
            <w:r w:rsidR="00C530C2">
              <w:rPr>
                <w:rFonts w:ascii="Consolas" w:hAnsi="Consolas"/>
                <w:color w:val="000000"/>
                <w:sz w:val="16"/>
                <w:szCs w:val="19"/>
              </w:rPr>
              <w:t>123456</w:t>
            </w:r>
            <w:r w:rsidR="00C530C2" w:rsidRPr="00C530C2">
              <w:rPr>
                <w:rFonts w:ascii="Consolas" w:hAnsi="Consolas"/>
                <w:color w:val="000000"/>
                <w:sz w:val="16"/>
                <w:szCs w:val="19"/>
              </w:rPr>
              <w:t>-RL:</w:t>
            </w:r>
            <w:r w:rsidR="00873A8D" w:rsidRPr="00873A8D">
              <w:rPr>
                <w:rFonts w:ascii="Consolas" w:hAnsi="Consolas"/>
                <w:color w:val="000000"/>
                <w:sz w:val="16"/>
                <w:szCs w:val="19"/>
              </w:rPr>
              <w:t>EDKReader</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principalId</w:t>
            </w:r>
            <w:r w:rsidRPr="00900B44">
              <w:rPr>
                <w:rFonts w:ascii="Consolas" w:hAnsi="Consolas"/>
                <w:color w:val="0000FF"/>
                <w:sz w:val="16"/>
                <w:szCs w:val="19"/>
                <w:highlight w:val="white"/>
              </w:rPr>
              <w:t>&gt;</w:t>
            </w:r>
          </w:p>
          <w:p w14:paraId="28BDD4E6"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w:t>
            </w:r>
            <w:r w:rsidRPr="00900B44">
              <w:rPr>
                <w:rFonts w:ascii="Consolas" w:hAnsi="Consolas"/>
                <w:color w:val="0000FF"/>
                <w:sz w:val="16"/>
                <w:szCs w:val="19"/>
                <w:highlight w:val="white"/>
              </w:rPr>
              <w:t>&gt;</w:t>
            </w:r>
          </w:p>
          <w:p w14:paraId="159D5552" w14:textId="629A3681" w:rsidR="004A38A1" w:rsidRDefault="004A38A1" w:rsidP="004A38A1">
            <w:pPr>
              <w:autoSpaceDE w:val="0"/>
              <w:autoSpaceDN w:val="0"/>
              <w:adjustRightInd w:val="0"/>
              <w:spacing w:before="0" w:after="0"/>
              <w:jc w:val="left"/>
              <w:rPr>
                <w:rFonts w:ascii="Consolas" w:hAnsi="Consolas"/>
                <w:color w:val="0000FF"/>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cmis:</w:t>
            </w:r>
            <w:r w:rsidR="0023522D">
              <w:rPr>
                <w:rFonts w:ascii="Consolas" w:hAnsi="Consolas"/>
                <w:color w:val="000000"/>
                <w:sz w:val="16"/>
                <w:szCs w:val="19"/>
                <w:highlight w:val="white"/>
              </w:rPr>
              <w:t>write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5BD69DAB" w14:textId="7A031A98" w:rsidR="007B0CED" w:rsidRPr="00900B44" w:rsidRDefault="00484377" w:rsidP="004A38A1">
            <w:pPr>
              <w:autoSpaceDE w:val="0"/>
              <w:autoSpaceDN w:val="0"/>
              <w:adjustRightInd w:val="0"/>
              <w:spacing w:before="0" w:after="0"/>
              <w:jc w:val="left"/>
              <w:rPr>
                <w:rFonts w:ascii="Consolas" w:hAnsi="Consolas"/>
                <w:color w:val="000000"/>
                <w:sz w:val="16"/>
                <w:szCs w:val="19"/>
                <w:highlight w:val="white"/>
              </w:rPr>
            </w:pPr>
            <w:r>
              <w:rPr>
                <w:rFonts w:ascii="Consolas" w:hAnsi="Consolas"/>
                <w:color w:val="0000FF"/>
                <w:sz w:val="16"/>
                <w:szCs w:val="19"/>
                <w:highlight w:val="white"/>
              </w:rPr>
              <w:t xml:space="preserve">        </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r>
              <w:rPr>
                <w:rFonts w:ascii="Consolas" w:hAnsi="Consolas"/>
                <w:color w:val="000000"/>
                <w:sz w:val="16"/>
                <w:szCs w:val="19"/>
                <w:highlight w:val="white"/>
              </w:rPr>
              <w:t>edk</w:t>
            </w:r>
            <w:r w:rsidRPr="00900B44">
              <w:rPr>
                <w:rFonts w:ascii="Consolas" w:hAnsi="Consolas"/>
                <w:color w:val="000000"/>
                <w:sz w:val="16"/>
                <w:szCs w:val="19"/>
                <w:highlight w:val="white"/>
              </w:rPr>
              <w:t>:</w:t>
            </w:r>
            <w:r>
              <w:rPr>
                <w:rFonts w:ascii="Consolas" w:hAnsi="Consolas"/>
                <w:color w:val="000000"/>
                <w:sz w:val="16"/>
                <w:szCs w:val="19"/>
                <w:highlight w:val="white"/>
              </w:rPr>
              <w:t>createFolder</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377CC049" w14:textId="68505723"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direct</w:t>
            </w:r>
            <w:r w:rsidRPr="00900B44">
              <w:rPr>
                <w:rFonts w:ascii="Consolas" w:hAnsi="Consolas"/>
                <w:color w:val="0000FF"/>
                <w:sz w:val="16"/>
                <w:szCs w:val="19"/>
                <w:highlight w:val="white"/>
              </w:rPr>
              <w:t>&gt;</w:t>
            </w:r>
            <w:r w:rsidR="005E3879">
              <w:rPr>
                <w:rFonts w:ascii="Consolas" w:hAnsi="Consolas"/>
                <w:color w:val="000000"/>
                <w:sz w:val="16"/>
                <w:szCs w:val="19"/>
                <w:highlight w:val="white"/>
              </w:rPr>
              <w:t>true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direct</w:t>
            </w:r>
            <w:r w:rsidRPr="00900B44">
              <w:rPr>
                <w:rFonts w:ascii="Consolas" w:hAnsi="Consolas"/>
                <w:color w:val="0000FF"/>
                <w:sz w:val="16"/>
                <w:szCs w:val="19"/>
                <w:highlight w:val="white"/>
              </w:rPr>
              <w:t>&gt;</w:t>
            </w:r>
          </w:p>
          <w:p w14:paraId="47E97E5F"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63A1D1C9"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 xml:space="preserve"> </w:t>
            </w:r>
            <w:r w:rsidRPr="00900B44">
              <w:rPr>
                <w:rFonts w:ascii="Consolas" w:hAnsi="Consolas"/>
                <w:color w:val="FF0000"/>
                <w:sz w:val="16"/>
                <w:szCs w:val="19"/>
                <w:highlight w:val="white"/>
              </w:rPr>
              <w:t>xmlns</w:t>
            </w:r>
            <w:r w:rsidRPr="00900B44">
              <w:rPr>
                <w:rFonts w:ascii="Consolas" w:hAnsi="Consolas"/>
                <w:color w:val="0000FF"/>
                <w:sz w:val="16"/>
                <w:szCs w:val="19"/>
                <w:highlight w:val="white"/>
              </w:rPr>
              <w:t>=</w:t>
            </w:r>
            <w:r w:rsidRPr="00900B44">
              <w:rPr>
                <w:rFonts w:ascii="Consolas" w:hAnsi="Consolas"/>
                <w:color w:val="000000"/>
                <w:sz w:val="16"/>
                <w:szCs w:val="19"/>
                <w:highlight w:val="white"/>
              </w:rPr>
              <w:t>"</w:t>
            </w:r>
            <w:r w:rsidRPr="00900B44">
              <w:rPr>
                <w:rFonts w:ascii="Consolas" w:hAnsi="Consolas"/>
                <w:color w:val="0000FF"/>
                <w:sz w:val="16"/>
                <w:szCs w:val="19"/>
                <w:highlight w:val="white"/>
              </w:rPr>
              <w:t>http://docs.oasis-open.org/ns/cmis/core/200908/</w:t>
            </w:r>
            <w:r w:rsidRPr="00900B44">
              <w:rPr>
                <w:rFonts w:ascii="Consolas" w:hAnsi="Consolas"/>
                <w:color w:val="000000"/>
                <w:sz w:val="16"/>
                <w:szCs w:val="19"/>
                <w:highlight w:val="white"/>
              </w:rPr>
              <w:t>"</w:t>
            </w:r>
            <w:r w:rsidRPr="00900B44">
              <w:rPr>
                <w:rFonts w:ascii="Consolas" w:hAnsi="Consolas"/>
                <w:color w:val="0000FF"/>
                <w:sz w:val="16"/>
                <w:szCs w:val="19"/>
                <w:highlight w:val="white"/>
              </w:rPr>
              <w:t>&gt;</w:t>
            </w:r>
          </w:p>
          <w:p w14:paraId="51F9EC9A"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w:t>
            </w:r>
            <w:r w:rsidRPr="00900B44">
              <w:rPr>
                <w:rFonts w:ascii="Consolas" w:hAnsi="Consolas"/>
                <w:color w:val="0000FF"/>
                <w:sz w:val="16"/>
                <w:szCs w:val="19"/>
                <w:highlight w:val="white"/>
              </w:rPr>
              <w:t>&gt;</w:t>
            </w:r>
          </w:p>
          <w:p w14:paraId="7BF6AEF3" w14:textId="2127BA96"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principalId</w:t>
            </w:r>
            <w:r w:rsidRPr="00900B44">
              <w:rPr>
                <w:rFonts w:ascii="Consolas" w:hAnsi="Consolas"/>
                <w:color w:val="0000FF"/>
                <w:sz w:val="16"/>
                <w:szCs w:val="19"/>
                <w:highlight w:val="white"/>
              </w:rPr>
              <w:t>&gt;</w:t>
            </w:r>
            <w:r w:rsidR="00DC1175" w:rsidRPr="00C530C2">
              <w:rPr>
                <w:rFonts w:ascii="Consolas" w:hAnsi="Consolas"/>
                <w:color w:val="000000"/>
                <w:sz w:val="16"/>
                <w:szCs w:val="19"/>
              </w:rPr>
              <w:t>AU:</w:t>
            </w:r>
            <w:r w:rsidR="00D6272D">
              <w:rPr>
                <w:rFonts w:ascii="Consolas" w:hAnsi="Consolas"/>
                <w:color w:val="000000"/>
                <w:sz w:val="16"/>
                <w:szCs w:val="19"/>
              </w:rPr>
              <w:t>100001</w:t>
            </w:r>
            <w:r w:rsidR="00DC1175" w:rsidRPr="00C530C2">
              <w:rPr>
                <w:rFonts w:ascii="Consolas" w:hAnsi="Consolas"/>
                <w:color w:val="000000"/>
                <w:sz w:val="16"/>
                <w:szCs w:val="19"/>
              </w:rPr>
              <w:t>-RL:EDKAdministrator</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principalId</w:t>
            </w:r>
            <w:r w:rsidRPr="00900B44">
              <w:rPr>
                <w:rFonts w:ascii="Consolas" w:hAnsi="Consolas"/>
                <w:color w:val="0000FF"/>
                <w:sz w:val="16"/>
                <w:szCs w:val="19"/>
                <w:highlight w:val="white"/>
              </w:rPr>
              <w:t>&gt;</w:t>
            </w:r>
          </w:p>
          <w:p w14:paraId="41A2ACC5"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principal</w:t>
            </w:r>
            <w:r w:rsidRPr="00900B44">
              <w:rPr>
                <w:rFonts w:ascii="Consolas" w:hAnsi="Consolas"/>
                <w:color w:val="0000FF"/>
                <w:sz w:val="16"/>
                <w:szCs w:val="19"/>
                <w:highlight w:val="white"/>
              </w:rPr>
              <w:t>&gt;</w:t>
            </w:r>
          </w:p>
          <w:p w14:paraId="18CACB39" w14:textId="0C2DC165"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r w:rsidRPr="00900B44">
              <w:rPr>
                <w:rFonts w:ascii="Consolas" w:hAnsi="Consolas"/>
                <w:color w:val="000000"/>
                <w:sz w:val="16"/>
                <w:szCs w:val="19"/>
                <w:highlight w:val="white"/>
              </w:rPr>
              <w:t>cmis:</w:t>
            </w:r>
            <w:r w:rsidR="00D6272D">
              <w:rPr>
                <w:rFonts w:ascii="Consolas" w:hAnsi="Consolas"/>
                <w:color w:val="000000"/>
                <w:sz w:val="16"/>
                <w:szCs w:val="19"/>
                <w:highlight w:val="white"/>
              </w:rPr>
              <w:t>all</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36E31263" w14:textId="5260FC4F"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direct</w:t>
            </w:r>
            <w:r w:rsidRPr="00900B44">
              <w:rPr>
                <w:rFonts w:ascii="Consolas" w:hAnsi="Consolas"/>
                <w:color w:val="0000FF"/>
                <w:sz w:val="16"/>
                <w:szCs w:val="19"/>
                <w:highlight w:val="white"/>
              </w:rPr>
              <w:t>&gt;</w:t>
            </w:r>
            <w:r w:rsidR="007C547F">
              <w:rPr>
                <w:rFonts w:ascii="Consolas" w:hAnsi="Consolas"/>
                <w:color w:val="000000"/>
                <w:sz w:val="16"/>
                <w:szCs w:val="19"/>
                <w:highlight w:val="white"/>
              </w:rPr>
              <w:t>false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direct</w:t>
            </w:r>
            <w:r w:rsidRPr="00900B44">
              <w:rPr>
                <w:rFonts w:ascii="Consolas" w:hAnsi="Consolas"/>
                <w:color w:val="0000FF"/>
                <w:sz w:val="16"/>
                <w:szCs w:val="19"/>
                <w:highlight w:val="white"/>
              </w:rPr>
              <w:t>&gt;</w:t>
            </w:r>
          </w:p>
          <w:p w14:paraId="40454126"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permission</w:t>
            </w:r>
            <w:r w:rsidRPr="00900B44">
              <w:rPr>
                <w:rFonts w:ascii="Consolas" w:hAnsi="Consolas"/>
                <w:color w:val="0000FF"/>
                <w:sz w:val="16"/>
                <w:szCs w:val="19"/>
                <w:highlight w:val="white"/>
              </w:rPr>
              <w:t>&gt;</w:t>
            </w:r>
          </w:p>
          <w:p w14:paraId="2087FE3F"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ACL</w:t>
            </w:r>
            <w:r w:rsidRPr="00900B44">
              <w:rPr>
                <w:rFonts w:ascii="Consolas" w:hAnsi="Consolas"/>
                <w:color w:val="0000FF"/>
                <w:sz w:val="16"/>
                <w:szCs w:val="19"/>
                <w:highlight w:val="white"/>
              </w:rPr>
              <w:t>&gt;</w:t>
            </w:r>
          </w:p>
          <w:p w14:paraId="1C317D06" w14:textId="0BB779A0"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exact</w:t>
            </w:r>
            <w:r w:rsidRPr="00900B44">
              <w:rPr>
                <w:rFonts w:ascii="Consolas" w:hAnsi="Consolas"/>
                <w:color w:val="0000FF"/>
                <w:sz w:val="16"/>
                <w:szCs w:val="19"/>
                <w:highlight w:val="white"/>
              </w:rPr>
              <w:t>&gt;</w:t>
            </w:r>
            <w:r w:rsidR="00AC7093">
              <w:rPr>
                <w:rFonts w:ascii="Consolas" w:hAnsi="Consolas"/>
                <w:color w:val="000000"/>
                <w:sz w:val="16"/>
                <w:szCs w:val="19"/>
                <w:highlight w:val="white"/>
              </w:rPr>
              <w:t>true</w:t>
            </w:r>
            <w:r w:rsidRPr="00900B44">
              <w:rPr>
                <w:rFonts w:ascii="Consolas" w:hAnsi="Consolas"/>
                <w:color w:val="0000FF"/>
                <w:sz w:val="16"/>
                <w:szCs w:val="19"/>
                <w:highlight w:val="white"/>
              </w:rPr>
              <w:t>&lt;/</w:t>
            </w:r>
            <w:r w:rsidRPr="00900B44">
              <w:rPr>
                <w:rFonts w:ascii="Consolas" w:hAnsi="Consolas"/>
                <w:color w:val="A31515"/>
                <w:sz w:val="16"/>
                <w:szCs w:val="19"/>
                <w:highlight w:val="white"/>
              </w:rPr>
              <w:t>exact</w:t>
            </w:r>
            <w:r w:rsidRPr="00900B44">
              <w:rPr>
                <w:rFonts w:ascii="Consolas" w:hAnsi="Consolas"/>
                <w:color w:val="0000FF"/>
                <w:sz w:val="16"/>
                <w:szCs w:val="19"/>
                <w:highlight w:val="white"/>
              </w:rPr>
              <w:t>&gt;</w:t>
            </w:r>
          </w:p>
          <w:p w14:paraId="31960342" w14:textId="77777777" w:rsidR="004A38A1" w:rsidRPr="00900B44" w:rsidRDefault="004A38A1" w:rsidP="004A38A1">
            <w:pPr>
              <w:autoSpaceDE w:val="0"/>
              <w:autoSpaceDN w:val="0"/>
              <w:adjustRightInd w:val="0"/>
              <w:spacing w:before="0" w:after="0"/>
              <w:jc w:val="left"/>
              <w:rPr>
                <w:rFonts w:ascii="Consolas" w:hAnsi="Consolas"/>
                <w:color w:val="000000"/>
                <w:sz w:val="16"/>
                <w:szCs w:val="19"/>
                <w:highlight w:val="white"/>
              </w:rPr>
            </w:pPr>
            <w:r w:rsidRPr="00900B44">
              <w:rPr>
                <w:rFonts w:ascii="Consolas" w:hAnsi="Consolas"/>
                <w:color w:val="0000FF"/>
                <w:sz w:val="16"/>
                <w:szCs w:val="19"/>
                <w:highlight w:val="white"/>
              </w:rPr>
              <w:t xml:space="preserve">  &lt;/</w:t>
            </w:r>
            <w:r w:rsidRPr="00900B44">
              <w:rPr>
                <w:rFonts w:ascii="Consolas" w:hAnsi="Consolas"/>
                <w:color w:val="A31515"/>
                <w:sz w:val="16"/>
                <w:szCs w:val="19"/>
                <w:highlight w:val="white"/>
              </w:rPr>
              <w:t>ACL</w:t>
            </w:r>
            <w:r w:rsidRPr="00900B44">
              <w:rPr>
                <w:rFonts w:ascii="Consolas" w:hAnsi="Consolas"/>
                <w:color w:val="0000FF"/>
                <w:sz w:val="16"/>
                <w:szCs w:val="19"/>
                <w:highlight w:val="white"/>
              </w:rPr>
              <w:t>&gt;</w:t>
            </w:r>
          </w:p>
          <w:p w14:paraId="6307B7AB" w14:textId="77777777" w:rsidR="004A38A1" w:rsidRPr="00FB2E9C" w:rsidRDefault="004A38A1" w:rsidP="004A38A1">
            <w:pPr>
              <w:autoSpaceDE w:val="0"/>
              <w:autoSpaceDN w:val="0"/>
              <w:adjustRightInd w:val="0"/>
              <w:spacing w:before="0" w:after="0"/>
              <w:jc w:val="left"/>
              <w:rPr>
                <w:color w:val="000000"/>
                <w:sz w:val="19"/>
                <w:szCs w:val="19"/>
                <w:highlight w:val="white"/>
              </w:rPr>
            </w:pPr>
            <w:r w:rsidRPr="00900B44">
              <w:rPr>
                <w:rFonts w:ascii="Consolas" w:hAnsi="Consolas"/>
                <w:color w:val="0000FF"/>
                <w:sz w:val="16"/>
                <w:szCs w:val="19"/>
                <w:highlight w:val="white"/>
              </w:rPr>
              <w:t>&lt;/</w:t>
            </w:r>
            <w:r w:rsidRPr="00900B44">
              <w:rPr>
                <w:rFonts w:ascii="Consolas" w:hAnsi="Consolas"/>
                <w:color w:val="A31515"/>
                <w:sz w:val="16"/>
                <w:szCs w:val="19"/>
                <w:highlight w:val="white"/>
              </w:rPr>
              <w:t>getACLResponse</w:t>
            </w:r>
            <w:r w:rsidRPr="00900B44">
              <w:rPr>
                <w:rFonts w:ascii="Consolas" w:hAnsi="Consolas"/>
                <w:color w:val="0000FF"/>
                <w:sz w:val="16"/>
                <w:szCs w:val="19"/>
                <w:highlight w:val="white"/>
              </w:rPr>
              <w:t>&gt;</w:t>
            </w:r>
          </w:p>
        </w:tc>
      </w:tr>
      <w:tr w:rsidR="004A38A1" w:rsidRPr="00FB2E9C" w14:paraId="14E4CCCF" w14:textId="77777777" w:rsidTr="003B2A1B">
        <w:tc>
          <w:tcPr>
            <w:tcW w:w="9061" w:type="dxa"/>
            <w:gridSpan w:val="2"/>
            <w:tcBorders>
              <w:bottom w:val="single" w:sz="4" w:space="0" w:color="auto"/>
            </w:tcBorders>
            <w:shd w:val="clear" w:color="auto" w:fill="auto"/>
          </w:tcPr>
          <w:p w14:paraId="2B090A81" w14:textId="77777777" w:rsidR="004A38A1" w:rsidRPr="00FB2E9C" w:rsidRDefault="004A38A1" w:rsidP="00281E1B">
            <w:pPr>
              <w:pStyle w:val="MessageHeader"/>
            </w:pPr>
            <w:r w:rsidRPr="00FB2E9C">
              <w:t>Kļūdas</w:t>
            </w:r>
          </w:p>
        </w:tc>
      </w:tr>
      <w:tr w:rsidR="004A38A1" w:rsidRPr="00FB2E9C" w14:paraId="7F8FCBE2" w14:textId="77777777" w:rsidTr="003B2A1B">
        <w:tc>
          <w:tcPr>
            <w:tcW w:w="9061" w:type="dxa"/>
            <w:gridSpan w:val="2"/>
            <w:tcBorders>
              <w:top w:val="single" w:sz="4" w:space="0" w:color="auto"/>
            </w:tcBorders>
          </w:tcPr>
          <w:p w14:paraId="2891E1CA" w14:textId="77777777" w:rsidR="004A38A1" w:rsidRPr="00FB2E9C" w:rsidRDefault="004A38A1" w:rsidP="004A38A1">
            <w:pPr>
              <w:pStyle w:val="Tablebody"/>
              <w:rPr>
                <w:rFonts w:cs="Times New Roman"/>
              </w:rPr>
            </w:pPr>
            <w:r w:rsidRPr="00FB2E9C">
              <w:rPr>
                <w:rFonts w:cs="Times New Roman"/>
              </w:rPr>
              <w:t>permissionDenied, objectNotFound, runtime, storage</w:t>
            </w:r>
          </w:p>
        </w:tc>
      </w:tr>
    </w:tbl>
    <w:p w14:paraId="00878427" w14:textId="77777777" w:rsidR="003B2A1B" w:rsidRDefault="003B2A1B" w:rsidP="003B2A1B">
      <w:pPr>
        <w:pStyle w:val="Heading2"/>
      </w:pPr>
      <w:bookmarkStart w:id="388" w:name="_Toc452653955"/>
      <w:bookmarkStart w:id="389" w:name="_Toc452654486"/>
      <w:bookmarkStart w:id="390" w:name="_Toc452655086"/>
      <w:bookmarkStart w:id="391" w:name="_Toc452713751"/>
      <w:bookmarkStart w:id="392" w:name="_Toc452716649"/>
      <w:bookmarkStart w:id="393" w:name="_Toc452717266"/>
      <w:bookmarkStart w:id="394" w:name="_Toc452717966"/>
      <w:bookmarkStart w:id="395" w:name="_Toc452718583"/>
      <w:bookmarkStart w:id="396" w:name="_Toc452719200"/>
      <w:bookmarkStart w:id="397" w:name="_Toc452719817"/>
      <w:bookmarkStart w:id="398" w:name="_Toc452720434"/>
      <w:bookmarkStart w:id="399" w:name="_Toc452721199"/>
      <w:bookmarkStart w:id="400" w:name="_Toc452721968"/>
      <w:bookmarkStart w:id="401" w:name="_Toc452722730"/>
      <w:bookmarkStart w:id="402" w:name="_Toc452723492"/>
      <w:bookmarkStart w:id="403" w:name="_Toc452724254"/>
      <w:bookmarkStart w:id="404" w:name="_Toc452725016"/>
      <w:bookmarkStart w:id="405" w:name="_Toc452732108"/>
      <w:bookmarkStart w:id="406" w:name="_Toc452732923"/>
      <w:bookmarkStart w:id="407" w:name="_Toc452739638"/>
      <w:bookmarkStart w:id="408" w:name="_Toc452740484"/>
      <w:bookmarkStart w:id="409" w:name="_Toc452741330"/>
      <w:bookmarkStart w:id="410" w:name="_Toc452993104"/>
      <w:bookmarkStart w:id="411" w:name="_Toc452996451"/>
      <w:bookmarkStart w:id="412" w:name="_Toc453061139"/>
      <w:bookmarkStart w:id="413" w:name="_Toc453061987"/>
      <w:bookmarkStart w:id="414" w:name="_Toc453069236"/>
      <w:bookmarkStart w:id="415" w:name="_Toc453070084"/>
      <w:bookmarkStart w:id="416" w:name="_Toc453070934"/>
      <w:bookmarkStart w:id="417" w:name="_Toc453071782"/>
      <w:bookmarkStart w:id="418" w:name="_Toc453080703"/>
      <w:bookmarkStart w:id="419" w:name="_Toc453081552"/>
      <w:bookmarkStart w:id="420" w:name="_Toc453083462"/>
      <w:bookmarkStart w:id="421" w:name="_Toc453084313"/>
      <w:bookmarkStart w:id="422" w:name="_Toc453085166"/>
      <w:bookmarkStart w:id="423" w:name="_Toc453086017"/>
      <w:bookmarkStart w:id="424" w:name="_Toc453235272"/>
      <w:bookmarkStart w:id="425" w:name="_Toc453239336"/>
      <w:bookmarkStart w:id="426" w:name="_Toc453240187"/>
      <w:bookmarkStart w:id="427" w:name="_Toc453241038"/>
      <w:bookmarkStart w:id="428" w:name="_Toc453241889"/>
      <w:bookmarkStart w:id="429" w:name="_Toc453250296"/>
      <w:bookmarkStart w:id="430" w:name="_Toc453251147"/>
      <w:bookmarkStart w:id="431" w:name="_Toc453251998"/>
      <w:bookmarkStart w:id="432" w:name="_Toc453254600"/>
      <w:bookmarkStart w:id="433" w:name="_Toc453255450"/>
      <w:bookmarkStart w:id="434" w:name="_Toc452653956"/>
      <w:bookmarkStart w:id="435" w:name="_Toc452654487"/>
      <w:bookmarkStart w:id="436" w:name="_Toc452655087"/>
      <w:bookmarkStart w:id="437" w:name="_Toc452713752"/>
      <w:bookmarkStart w:id="438" w:name="_Toc452716650"/>
      <w:bookmarkStart w:id="439" w:name="_Toc452717267"/>
      <w:bookmarkStart w:id="440" w:name="_Toc452717967"/>
      <w:bookmarkStart w:id="441" w:name="_Toc452718584"/>
      <w:bookmarkStart w:id="442" w:name="_Toc452719201"/>
      <w:bookmarkStart w:id="443" w:name="_Toc452719818"/>
      <w:bookmarkStart w:id="444" w:name="_Toc452720435"/>
      <w:bookmarkStart w:id="445" w:name="_Toc452721200"/>
      <w:bookmarkStart w:id="446" w:name="_Toc452721969"/>
      <w:bookmarkStart w:id="447" w:name="_Toc452722731"/>
      <w:bookmarkStart w:id="448" w:name="_Toc452723493"/>
      <w:bookmarkStart w:id="449" w:name="_Toc452724255"/>
      <w:bookmarkStart w:id="450" w:name="_Toc452725017"/>
      <w:bookmarkStart w:id="451" w:name="_Toc452732109"/>
      <w:bookmarkStart w:id="452" w:name="_Toc452732924"/>
      <w:bookmarkStart w:id="453" w:name="_Toc452739639"/>
      <w:bookmarkStart w:id="454" w:name="_Toc452740485"/>
      <w:bookmarkStart w:id="455" w:name="_Toc452741331"/>
      <w:bookmarkStart w:id="456" w:name="_Toc452993105"/>
      <w:bookmarkStart w:id="457" w:name="_Toc452996452"/>
      <w:bookmarkStart w:id="458" w:name="_Toc453061140"/>
      <w:bookmarkStart w:id="459" w:name="_Toc453061988"/>
      <w:bookmarkStart w:id="460" w:name="_Toc453069237"/>
      <w:bookmarkStart w:id="461" w:name="_Toc453070085"/>
      <w:bookmarkStart w:id="462" w:name="_Toc453070935"/>
      <w:bookmarkStart w:id="463" w:name="_Toc453071783"/>
      <w:bookmarkStart w:id="464" w:name="_Toc453080704"/>
      <w:bookmarkStart w:id="465" w:name="_Toc453081553"/>
      <w:bookmarkStart w:id="466" w:name="_Toc453083463"/>
      <w:bookmarkStart w:id="467" w:name="_Toc453084314"/>
      <w:bookmarkStart w:id="468" w:name="_Toc453085167"/>
      <w:bookmarkStart w:id="469" w:name="_Toc453086018"/>
      <w:bookmarkStart w:id="470" w:name="_Toc453235273"/>
      <w:bookmarkStart w:id="471" w:name="_Toc453239337"/>
      <w:bookmarkStart w:id="472" w:name="_Toc453240188"/>
      <w:bookmarkStart w:id="473" w:name="_Toc453241039"/>
      <w:bookmarkStart w:id="474" w:name="_Toc453241890"/>
      <w:bookmarkStart w:id="475" w:name="_Toc453250297"/>
      <w:bookmarkStart w:id="476" w:name="_Toc453251148"/>
      <w:bookmarkStart w:id="477" w:name="_Toc453251999"/>
      <w:bookmarkStart w:id="478" w:name="_Toc453254601"/>
      <w:bookmarkStart w:id="479" w:name="_Toc453255451"/>
      <w:bookmarkStart w:id="480" w:name="_Toc452653995"/>
      <w:bookmarkStart w:id="481" w:name="_Toc452654526"/>
      <w:bookmarkStart w:id="482" w:name="_Toc452655126"/>
      <w:bookmarkStart w:id="483" w:name="_Toc452713791"/>
      <w:bookmarkStart w:id="484" w:name="_Toc452716689"/>
      <w:bookmarkStart w:id="485" w:name="_Toc452717306"/>
      <w:bookmarkStart w:id="486" w:name="_Toc452718006"/>
      <w:bookmarkStart w:id="487" w:name="_Toc452718623"/>
      <w:bookmarkStart w:id="488" w:name="_Toc452719240"/>
      <w:bookmarkStart w:id="489" w:name="_Toc452719857"/>
      <w:bookmarkStart w:id="490" w:name="_Toc452720474"/>
      <w:bookmarkStart w:id="491" w:name="_Toc452721239"/>
      <w:bookmarkStart w:id="492" w:name="_Toc452722008"/>
      <w:bookmarkStart w:id="493" w:name="_Toc452722770"/>
      <w:bookmarkStart w:id="494" w:name="_Toc452723532"/>
      <w:bookmarkStart w:id="495" w:name="_Toc452724294"/>
      <w:bookmarkStart w:id="496" w:name="_Toc452725056"/>
      <w:bookmarkStart w:id="497" w:name="_Toc452732148"/>
      <w:bookmarkStart w:id="498" w:name="_Toc452732963"/>
      <w:bookmarkStart w:id="499" w:name="_Toc452739678"/>
      <w:bookmarkStart w:id="500" w:name="_Toc452740524"/>
      <w:bookmarkStart w:id="501" w:name="_Toc452741370"/>
      <w:bookmarkStart w:id="502" w:name="_Toc452993144"/>
      <w:bookmarkStart w:id="503" w:name="_Toc452996491"/>
      <w:bookmarkStart w:id="504" w:name="_Toc453061179"/>
      <w:bookmarkStart w:id="505" w:name="_Toc453062027"/>
      <w:bookmarkStart w:id="506" w:name="_Toc453069276"/>
      <w:bookmarkStart w:id="507" w:name="_Toc453070124"/>
      <w:bookmarkStart w:id="508" w:name="_Toc453070974"/>
      <w:bookmarkStart w:id="509" w:name="_Toc453071822"/>
      <w:bookmarkStart w:id="510" w:name="_Toc453080743"/>
      <w:bookmarkStart w:id="511" w:name="_Toc453081592"/>
      <w:bookmarkStart w:id="512" w:name="_Toc453083502"/>
      <w:bookmarkStart w:id="513" w:name="_Toc453084353"/>
      <w:bookmarkStart w:id="514" w:name="_Toc453085206"/>
      <w:bookmarkStart w:id="515" w:name="_Toc453086057"/>
      <w:bookmarkStart w:id="516" w:name="_Toc453235312"/>
      <w:bookmarkStart w:id="517" w:name="_Toc453239376"/>
      <w:bookmarkStart w:id="518" w:name="_Toc453240227"/>
      <w:bookmarkStart w:id="519" w:name="_Toc453241078"/>
      <w:bookmarkStart w:id="520" w:name="_Toc453241929"/>
      <w:bookmarkStart w:id="521" w:name="_Toc453250336"/>
      <w:bookmarkStart w:id="522" w:name="_Toc453251187"/>
      <w:bookmarkStart w:id="523" w:name="_Toc453252038"/>
      <w:bookmarkStart w:id="524" w:name="_Toc453254640"/>
      <w:bookmarkStart w:id="525" w:name="_Toc453255490"/>
      <w:bookmarkStart w:id="526" w:name="_Toc452654025"/>
      <w:bookmarkStart w:id="527" w:name="_Toc452654556"/>
      <w:bookmarkStart w:id="528" w:name="_Toc452655156"/>
      <w:bookmarkStart w:id="529" w:name="_Toc452713821"/>
      <w:bookmarkStart w:id="530" w:name="_Toc452716719"/>
      <w:bookmarkStart w:id="531" w:name="_Toc452717336"/>
      <w:bookmarkStart w:id="532" w:name="_Toc452718036"/>
      <w:bookmarkStart w:id="533" w:name="_Toc452718653"/>
      <w:bookmarkStart w:id="534" w:name="_Toc452719270"/>
      <w:bookmarkStart w:id="535" w:name="_Toc452719887"/>
      <w:bookmarkStart w:id="536" w:name="_Toc452720504"/>
      <w:bookmarkStart w:id="537" w:name="_Toc452721269"/>
      <w:bookmarkStart w:id="538" w:name="_Toc452722038"/>
      <w:bookmarkStart w:id="539" w:name="_Toc452722800"/>
      <w:bookmarkStart w:id="540" w:name="_Toc452723562"/>
      <w:bookmarkStart w:id="541" w:name="_Toc452724324"/>
      <w:bookmarkStart w:id="542" w:name="_Toc452725086"/>
      <w:bookmarkStart w:id="543" w:name="_Toc452732178"/>
      <w:bookmarkStart w:id="544" w:name="_Toc452732993"/>
      <w:bookmarkStart w:id="545" w:name="_Toc452739708"/>
      <w:bookmarkStart w:id="546" w:name="_Toc452740554"/>
      <w:bookmarkStart w:id="547" w:name="_Toc452741400"/>
      <w:bookmarkStart w:id="548" w:name="_Toc452993174"/>
      <w:bookmarkStart w:id="549" w:name="_Toc452996521"/>
      <w:bookmarkStart w:id="550" w:name="_Toc453061209"/>
      <w:bookmarkStart w:id="551" w:name="_Toc453062057"/>
      <w:bookmarkStart w:id="552" w:name="_Toc453069306"/>
      <w:bookmarkStart w:id="553" w:name="_Toc453070154"/>
      <w:bookmarkStart w:id="554" w:name="_Toc453071004"/>
      <w:bookmarkStart w:id="555" w:name="_Toc453071852"/>
      <w:bookmarkStart w:id="556" w:name="_Toc453080773"/>
      <w:bookmarkStart w:id="557" w:name="_Toc453081622"/>
      <w:bookmarkStart w:id="558" w:name="_Toc453083532"/>
      <w:bookmarkStart w:id="559" w:name="_Toc453084383"/>
      <w:bookmarkStart w:id="560" w:name="_Toc453085236"/>
      <w:bookmarkStart w:id="561" w:name="_Toc453086087"/>
      <w:bookmarkStart w:id="562" w:name="_Toc453235342"/>
      <w:bookmarkStart w:id="563" w:name="_Toc453239406"/>
      <w:bookmarkStart w:id="564" w:name="_Toc453240257"/>
      <w:bookmarkStart w:id="565" w:name="_Toc453241108"/>
      <w:bookmarkStart w:id="566" w:name="_Toc453241959"/>
      <w:bookmarkStart w:id="567" w:name="_Toc453250366"/>
      <w:bookmarkStart w:id="568" w:name="_Toc453251217"/>
      <w:bookmarkStart w:id="569" w:name="_Toc453252068"/>
      <w:bookmarkStart w:id="570" w:name="_Toc453254670"/>
      <w:bookmarkStart w:id="571" w:name="_Toc453255520"/>
      <w:bookmarkStart w:id="572" w:name="_Toc452654062"/>
      <w:bookmarkStart w:id="573" w:name="_Toc452654593"/>
      <w:bookmarkStart w:id="574" w:name="_Toc452655193"/>
      <w:bookmarkStart w:id="575" w:name="_Toc452713858"/>
      <w:bookmarkStart w:id="576" w:name="_Toc452716756"/>
      <w:bookmarkStart w:id="577" w:name="_Toc452717373"/>
      <w:bookmarkStart w:id="578" w:name="_Toc452718073"/>
      <w:bookmarkStart w:id="579" w:name="_Toc452718690"/>
      <w:bookmarkStart w:id="580" w:name="_Toc452719307"/>
      <w:bookmarkStart w:id="581" w:name="_Toc452719924"/>
      <w:bookmarkStart w:id="582" w:name="_Toc452720541"/>
      <w:bookmarkStart w:id="583" w:name="_Toc452721306"/>
      <w:bookmarkStart w:id="584" w:name="_Toc452722075"/>
      <w:bookmarkStart w:id="585" w:name="_Toc452722837"/>
      <w:bookmarkStart w:id="586" w:name="_Toc452723599"/>
      <w:bookmarkStart w:id="587" w:name="_Toc452724361"/>
      <w:bookmarkStart w:id="588" w:name="_Toc452725123"/>
      <w:bookmarkStart w:id="589" w:name="_Toc452732215"/>
      <w:bookmarkStart w:id="590" w:name="_Toc452733030"/>
      <w:bookmarkStart w:id="591" w:name="_Toc452739745"/>
      <w:bookmarkStart w:id="592" w:name="_Toc452740591"/>
      <w:bookmarkStart w:id="593" w:name="_Toc452741437"/>
      <w:bookmarkStart w:id="594" w:name="_Toc452993211"/>
      <w:bookmarkStart w:id="595" w:name="_Toc452996558"/>
      <w:bookmarkStart w:id="596" w:name="_Toc453061246"/>
      <w:bookmarkStart w:id="597" w:name="_Toc453062094"/>
      <w:bookmarkStart w:id="598" w:name="_Toc453069343"/>
      <w:bookmarkStart w:id="599" w:name="_Toc453070191"/>
      <w:bookmarkStart w:id="600" w:name="_Toc453071041"/>
      <w:bookmarkStart w:id="601" w:name="_Toc453071889"/>
      <w:bookmarkStart w:id="602" w:name="_Toc453080810"/>
      <w:bookmarkStart w:id="603" w:name="_Toc453081659"/>
      <w:bookmarkStart w:id="604" w:name="_Toc453083569"/>
      <w:bookmarkStart w:id="605" w:name="_Toc453084420"/>
      <w:bookmarkStart w:id="606" w:name="_Toc453085273"/>
      <w:bookmarkStart w:id="607" w:name="_Toc453086124"/>
      <w:bookmarkStart w:id="608" w:name="_Toc453235379"/>
      <w:bookmarkStart w:id="609" w:name="_Toc453239443"/>
      <w:bookmarkStart w:id="610" w:name="_Toc453240294"/>
      <w:bookmarkStart w:id="611" w:name="_Toc453241145"/>
      <w:bookmarkStart w:id="612" w:name="_Toc453241996"/>
      <w:bookmarkStart w:id="613" w:name="_Toc453250403"/>
      <w:bookmarkStart w:id="614" w:name="_Toc453251254"/>
      <w:bookmarkStart w:id="615" w:name="_Toc453252105"/>
      <w:bookmarkStart w:id="616" w:name="_Toc453254707"/>
      <w:bookmarkStart w:id="617" w:name="_Toc453255557"/>
      <w:bookmarkStart w:id="618" w:name="_Toc453254737"/>
      <w:bookmarkStart w:id="619" w:name="_Toc453255587"/>
      <w:bookmarkStart w:id="620" w:name="_Toc452643312"/>
      <w:bookmarkStart w:id="621" w:name="_Toc452643453"/>
      <w:bookmarkStart w:id="622" w:name="_Toc452643594"/>
      <w:bookmarkStart w:id="623" w:name="_Toc452654094"/>
      <w:bookmarkStart w:id="624" w:name="_Toc452654625"/>
      <w:bookmarkStart w:id="625" w:name="_Toc452655225"/>
      <w:bookmarkStart w:id="626" w:name="_Toc452713890"/>
      <w:bookmarkStart w:id="627" w:name="_Toc452716788"/>
      <w:bookmarkStart w:id="628" w:name="_Toc452717405"/>
      <w:bookmarkStart w:id="629" w:name="_Toc452718105"/>
      <w:bookmarkStart w:id="630" w:name="_Toc452718722"/>
      <w:bookmarkStart w:id="631" w:name="_Toc452719339"/>
      <w:bookmarkStart w:id="632" w:name="_Toc452719956"/>
      <w:bookmarkStart w:id="633" w:name="_Toc452720573"/>
      <w:bookmarkStart w:id="634" w:name="_Toc452721338"/>
      <w:bookmarkStart w:id="635" w:name="_Toc452722107"/>
      <w:bookmarkStart w:id="636" w:name="_Toc452722869"/>
      <w:bookmarkStart w:id="637" w:name="_Toc452723631"/>
      <w:bookmarkStart w:id="638" w:name="_Toc452724393"/>
      <w:bookmarkStart w:id="639" w:name="_Toc452725155"/>
      <w:bookmarkStart w:id="640" w:name="_Toc452732247"/>
      <w:bookmarkStart w:id="641" w:name="_Toc452733062"/>
      <w:bookmarkStart w:id="642" w:name="_Toc452739777"/>
      <w:bookmarkStart w:id="643" w:name="_Toc452740623"/>
      <w:bookmarkStart w:id="644" w:name="_Toc452741469"/>
      <w:bookmarkStart w:id="645" w:name="_Toc452993243"/>
      <w:bookmarkStart w:id="646" w:name="_Toc452996590"/>
      <w:bookmarkStart w:id="647" w:name="_Toc453061278"/>
      <w:bookmarkStart w:id="648" w:name="_Toc453062126"/>
      <w:bookmarkStart w:id="649" w:name="_Toc453069375"/>
      <w:bookmarkStart w:id="650" w:name="_Toc453070223"/>
      <w:bookmarkStart w:id="651" w:name="_Toc453071073"/>
      <w:bookmarkStart w:id="652" w:name="_Toc453071921"/>
      <w:bookmarkStart w:id="653" w:name="_Toc453080842"/>
      <w:bookmarkStart w:id="654" w:name="_Toc453081691"/>
      <w:bookmarkStart w:id="655" w:name="_Toc453083601"/>
      <w:bookmarkStart w:id="656" w:name="_Toc453084452"/>
      <w:bookmarkStart w:id="657" w:name="_Toc453085305"/>
      <w:bookmarkStart w:id="658" w:name="_Toc453086156"/>
      <w:bookmarkStart w:id="659" w:name="_Toc453235411"/>
      <w:bookmarkStart w:id="660" w:name="_Toc453239475"/>
      <w:bookmarkStart w:id="661" w:name="_Toc453240326"/>
      <w:bookmarkStart w:id="662" w:name="_Toc453241177"/>
      <w:bookmarkStart w:id="663" w:name="_Toc453242028"/>
      <w:bookmarkStart w:id="664" w:name="_Toc453250435"/>
      <w:bookmarkStart w:id="665" w:name="_Toc453251286"/>
      <w:bookmarkStart w:id="666" w:name="_Toc453252137"/>
      <w:bookmarkStart w:id="667" w:name="_Toc453254738"/>
      <w:bookmarkStart w:id="668" w:name="_Toc453255588"/>
      <w:bookmarkStart w:id="669" w:name="_Toc452654120"/>
      <w:bookmarkStart w:id="670" w:name="_Toc452654651"/>
      <w:bookmarkStart w:id="671" w:name="_Toc452655251"/>
      <w:bookmarkStart w:id="672" w:name="_Toc452713916"/>
      <w:bookmarkStart w:id="673" w:name="_Toc452716814"/>
      <w:bookmarkStart w:id="674" w:name="_Toc452717431"/>
      <w:bookmarkStart w:id="675" w:name="_Toc452718131"/>
      <w:bookmarkStart w:id="676" w:name="_Toc452718748"/>
      <w:bookmarkStart w:id="677" w:name="_Toc452719365"/>
      <w:bookmarkStart w:id="678" w:name="_Toc452719982"/>
      <w:bookmarkStart w:id="679" w:name="_Toc452720599"/>
      <w:bookmarkStart w:id="680" w:name="_Toc452721364"/>
      <w:bookmarkStart w:id="681" w:name="_Toc452722133"/>
      <w:bookmarkStart w:id="682" w:name="_Toc452722895"/>
      <w:bookmarkStart w:id="683" w:name="_Toc452723657"/>
      <w:bookmarkStart w:id="684" w:name="_Toc452724419"/>
      <w:bookmarkStart w:id="685" w:name="_Toc452725181"/>
      <w:bookmarkStart w:id="686" w:name="_Toc452732273"/>
      <w:bookmarkStart w:id="687" w:name="_Toc452733088"/>
      <w:bookmarkStart w:id="688" w:name="_Toc452739803"/>
      <w:bookmarkStart w:id="689" w:name="_Toc452740649"/>
      <w:bookmarkStart w:id="690" w:name="_Toc452741495"/>
      <w:bookmarkStart w:id="691" w:name="_Toc452993269"/>
      <w:bookmarkStart w:id="692" w:name="_Toc452996616"/>
      <w:bookmarkStart w:id="693" w:name="_Toc453061304"/>
      <w:bookmarkStart w:id="694" w:name="_Toc453062152"/>
      <w:bookmarkStart w:id="695" w:name="_Toc453069401"/>
      <w:bookmarkStart w:id="696" w:name="_Toc453070249"/>
      <w:bookmarkStart w:id="697" w:name="_Toc453071099"/>
      <w:bookmarkStart w:id="698" w:name="_Toc453071947"/>
      <w:bookmarkStart w:id="699" w:name="_Toc453080868"/>
      <w:bookmarkStart w:id="700" w:name="_Toc453081717"/>
      <w:bookmarkStart w:id="701" w:name="_Toc453083627"/>
      <w:bookmarkStart w:id="702" w:name="_Toc453084478"/>
      <w:bookmarkStart w:id="703" w:name="_Toc453085331"/>
      <w:bookmarkStart w:id="704" w:name="_Toc453086182"/>
      <w:bookmarkStart w:id="705" w:name="_Toc453235437"/>
      <w:bookmarkStart w:id="706" w:name="_Toc453239501"/>
      <w:bookmarkStart w:id="707" w:name="_Toc453240352"/>
      <w:bookmarkStart w:id="708" w:name="_Toc453241203"/>
      <w:bookmarkStart w:id="709" w:name="_Toc453242054"/>
      <w:bookmarkStart w:id="710" w:name="_Toc453250461"/>
      <w:bookmarkStart w:id="711" w:name="_Toc453251312"/>
      <w:bookmarkStart w:id="712" w:name="_Toc453252163"/>
      <w:bookmarkStart w:id="713" w:name="_Toc453254764"/>
      <w:bookmarkStart w:id="714" w:name="_Toc453255614"/>
      <w:bookmarkStart w:id="715" w:name="_Toc452632835"/>
      <w:bookmarkStart w:id="716" w:name="_Toc452643343"/>
      <w:bookmarkStart w:id="717" w:name="_Toc452643484"/>
      <w:bookmarkStart w:id="718" w:name="_Toc452643625"/>
      <w:bookmarkStart w:id="719" w:name="_Toc505087015"/>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676D5F">
        <w:t>Objektu</w:t>
      </w:r>
      <w:r>
        <w:t xml:space="preserve"> bināro datu straumēšanas</w:t>
      </w:r>
      <w:r w:rsidRPr="00676D5F">
        <w:t xml:space="preserve"> metodes</w:t>
      </w:r>
      <w:bookmarkEnd w:id="719"/>
    </w:p>
    <w:p w14:paraId="6840DF00" w14:textId="77777777" w:rsidR="00CF210D" w:rsidRDefault="00235401" w:rsidP="00E51C8E">
      <w:bookmarkStart w:id="720" w:name="_Toc476903307"/>
      <w:r>
        <w:t xml:space="preserve">Visas šajā nodaļā aprakstītās metodes realizētas </w:t>
      </w:r>
      <w:r w:rsidRPr="00C12D57">
        <w:rPr>
          <w:i/>
        </w:rPr>
        <w:t>ObjectStreamManagementService</w:t>
      </w:r>
      <w:r>
        <w:rPr>
          <w:i/>
        </w:rPr>
        <w:t xml:space="preserve"> </w:t>
      </w:r>
      <w:r>
        <w:t>servisā</w:t>
      </w:r>
      <w:r w:rsidR="009332E6">
        <w:t xml:space="preserve">. </w:t>
      </w:r>
      <w:r w:rsidR="00CF210D">
        <w:t xml:space="preserve">  </w:t>
      </w:r>
    </w:p>
    <w:p w14:paraId="40910628" w14:textId="77777777" w:rsidR="00807534" w:rsidRPr="0036385B" w:rsidRDefault="00807534" w:rsidP="0036385B">
      <w:pPr>
        <w:pStyle w:val="Note"/>
      </w:pPr>
      <w:r w:rsidRPr="0036385B">
        <w:rPr>
          <w:lang w:val="lv-LV"/>
        </w:rPr>
        <w:t>UZMANĪBU!</w:t>
      </w:r>
    </w:p>
    <w:p w14:paraId="16A60480" w14:textId="5F46CDAB" w:rsidR="00807534" w:rsidRPr="0036385B" w:rsidRDefault="00807534" w:rsidP="0036385B">
      <w:pPr>
        <w:pStyle w:val="Note"/>
        <w:spacing w:before="120"/>
      </w:pPr>
      <w:r w:rsidRPr="0036385B">
        <w:rPr>
          <w:lang w:val="lv-LV"/>
        </w:rPr>
        <w:t>Šo servisu netiek rekomen</w:t>
      </w:r>
      <w:r w:rsidR="00B53E08" w:rsidRPr="0036385B">
        <w:rPr>
          <w:lang w:val="lv-LV"/>
        </w:rPr>
        <w:t>d</w:t>
      </w:r>
      <w:r w:rsidRPr="0036385B">
        <w:rPr>
          <w:lang w:val="lv-LV"/>
        </w:rPr>
        <w:t>ē</w:t>
      </w:r>
      <w:r w:rsidR="00B53E08" w:rsidRPr="0036385B">
        <w:rPr>
          <w:lang w:val="lv-LV"/>
        </w:rPr>
        <w:t>t</w:t>
      </w:r>
      <w:r w:rsidRPr="0036385B">
        <w:rPr>
          <w:lang w:val="lv-LV"/>
        </w:rPr>
        <w:t xml:space="preserve">s izmantot jaunu risinājumu izstrādē. </w:t>
      </w:r>
    </w:p>
    <w:p w14:paraId="7A075F6A" w14:textId="3A4D0DEF" w:rsidR="00807534" w:rsidRPr="0036385B" w:rsidRDefault="00807534" w:rsidP="0036385B">
      <w:pPr>
        <w:pStyle w:val="Note"/>
        <w:spacing w:before="120"/>
      </w:pPr>
      <w:r w:rsidRPr="0036385B">
        <w:rPr>
          <w:lang w:val="lv-LV"/>
        </w:rPr>
        <w:t>Šī servisa metodes ir izmantojam</w:t>
      </w:r>
      <w:r w:rsidR="00443200">
        <w:rPr>
          <w:lang w:val="lv-LV"/>
        </w:rPr>
        <w:t>a</w:t>
      </w:r>
      <w:r w:rsidRPr="0036385B">
        <w:rPr>
          <w:lang w:val="lv-LV"/>
        </w:rPr>
        <w:t>s tikai</w:t>
      </w:r>
      <w:r w:rsidR="00B53E08" w:rsidRPr="0036385B">
        <w:rPr>
          <w:lang w:val="lv-LV"/>
        </w:rPr>
        <w:t>.</w:t>
      </w:r>
      <w:r w:rsidRPr="0036385B">
        <w:rPr>
          <w:lang w:val="lv-LV"/>
        </w:rPr>
        <w:t>NET platformas ietvaros.</w:t>
      </w:r>
    </w:p>
    <w:p w14:paraId="07E45933" w14:textId="06023C83" w:rsidR="00807534" w:rsidRPr="0036385B" w:rsidRDefault="00807534" w:rsidP="0036385B">
      <w:pPr>
        <w:pStyle w:val="Note"/>
        <w:spacing w:before="120"/>
      </w:pPr>
      <w:r w:rsidRPr="0036385B">
        <w:rPr>
          <w:lang w:val="lv-LV"/>
        </w:rPr>
        <w:t>Šī servisa metodes nenodrošina pilnvērtīgu šifrētu dokumentu apstrādi (izgūšanu).</w:t>
      </w:r>
    </w:p>
    <w:p w14:paraId="5E3EBE63" w14:textId="391C6A7C" w:rsidR="00807534" w:rsidRPr="0036385B" w:rsidRDefault="00807534" w:rsidP="0036385B">
      <w:pPr>
        <w:pStyle w:val="Note"/>
      </w:pPr>
      <w:r w:rsidRPr="0036385B">
        <w:rPr>
          <w:lang w:val="lv-LV"/>
        </w:rPr>
        <w:t xml:space="preserve">Jebkuru dokumentu (t.sk. lielu) saglabāšanai tiek rekomendēts izmantot objektu servisa (skat. </w:t>
      </w:r>
      <w:r w:rsidRPr="0036385B">
        <w:rPr>
          <w:lang w:val="lv-LV"/>
        </w:rPr>
        <w:fldChar w:fldCharType="begin"/>
      </w:r>
      <w:r w:rsidRPr="0036385B">
        <w:rPr>
          <w:lang w:val="lv-LV"/>
        </w:rPr>
        <w:instrText xml:space="preserve"> REF _Ref501499972 \r \h </w:instrText>
      </w:r>
      <w:r w:rsidR="00B53E08" w:rsidRPr="0036385B">
        <w:rPr>
          <w:lang w:val="lv-LV"/>
        </w:rPr>
        <w:instrText xml:space="preserve"> \* MERGEFORMAT </w:instrText>
      </w:r>
      <w:r w:rsidRPr="0036385B">
        <w:rPr>
          <w:lang w:val="lv-LV"/>
        </w:rPr>
      </w:r>
      <w:r w:rsidRPr="0036385B">
        <w:rPr>
          <w:lang w:val="lv-LV"/>
        </w:rPr>
        <w:fldChar w:fldCharType="separate"/>
      </w:r>
      <w:r w:rsidR="00094FBC">
        <w:rPr>
          <w:lang w:val="lv-LV"/>
        </w:rPr>
        <w:t>3.5</w:t>
      </w:r>
      <w:r w:rsidRPr="0036385B">
        <w:rPr>
          <w:lang w:val="lv-LV"/>
        </w:rPr>
        <w:fldChar w:fldCharType="end"/>
      </w:r>
      <w:r w:rsidRPr="0036385B">
        <w:rPr>
          <w:lang w:val="lv-LV"/>
        </w:rPr>
        <w:t>.</w:t>
      </w:r>
      <w:r w:rsidR="00B53E08" w:rsidRPr="0036385B">
        <w:rPr>
          <w:lang w:val="lv-LV"/>
        </w:rPr>
        <w:t>nodaļu</w:t>
      </w:r>
      <w:r w:rsidRPr="0036385B">
        <w:rPr>
          <w:lang w:val="lv-LV"/>
        </w:rPr>
        <w:t xml:space="preserve">) createDocument un/vai appendContentStream (saglabāšanai) un getContentStream (izgūšanai)) metodes; nepieciešamības gadījumā apstrādājot datus pa daļām. Šāda pieeja ir atbilstoša CMIS v1.1 standartam un nodrošina savietojamību ar visām platformām, kas var darboties ar SOAP ziņojumiem. </w:t>
      </w:r>
    </w:p>
    <w:p w14:paraId="624C028B" w14:textId="77777777" w:rsidR="00B9347B" w:rsidRPr="002362DF" w:rsidRDefault="00B9347B" w:rsidP="00B9347B">
      <w:pPr>
        <w:pStyle w:val="Heading3"/>
      </w:pPr>
      <w:bookmarkStart w:id="721" w:name="_Toc501527246"/>
      <w:bookmarkStart w:id="722" w:name="_Toc501527356"/>
      <w:bookmarkStart w:id="723" w:name="_Toc501527457"/>
      <w:bookmarkStart w:id="724" w:name="_Toc501527567"/>
      <w:bookmarkStart w:id="725" w:name="_Toc503438723"/>
      <w:bookmarkStart w:id="726" w:name="_Toc505087016"/>
      <w:bookmarkEnd w:id="721"/>
      <w:bookmarkEnd w:id="722"/>
      <w:bookmarkEnd w:id="723"/>
      <w:bookmarkEnd w:id="724"/>
      <w:bookmarkEnd w:id="725"/>
      <w:r>
        <w:t>Metode „</w:t>
      </w:r>
      <w:r w:rsidRPr="002362DF">
        <w:t>createDocument</w:t>
      </w:r>
      <w:r>
        <w:t>”</w:t>
      </w:r>
      <w:bookmarkEnd w:id="720"/>
      <w:bookmarkEnd w:id="7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6265"/>
      </w:tblGrid>
      <w:tr w:rsidR="00B9347B" w:rsidRPr="002362DF" w14:paraId="1A222165" w14:textId="77777777" w:rsidTr="009733BF">
        <w:tc>
          <w:tcPr>
            <w:tcW w:w="2802" w:type="dxa"/>
            <w:tcBorders>
              <w:right w:val="nil"/>
            </w:tcBorders>
          </w:tcPr>
          <w:p w14:paraId="190A7AD8" w14:textId="77777777" w:rsidR="00B9347B" w:rsidRPr="002362DF" w:rsidRDefault="00B9347B" w:rsidP="009733BF">
            <w:pPr>
              <w:pStyle w:val="MessageHeader"/>
            </w:pPr>
            <w:r w:rsidRPr="002362DF">
              <w:t>Identifikators</w:t>
            </w:r>
          </w:p>
        </w:tc>
        <w:tc>
          <w:tcPr>
            <w:tcW w:w="7052" w:type="dxa"/>
            <w:tcBorders>
              <w:left w:val="nil"/>
              <w:bottom w:val="single" w:sz="4" w:space="0" w:color="auto"/>
            </w:tcBorders>
          </w:tcPr>
          <w:p w14:paraId="42177CF9" w14:textId="77777777" w:rsidR="00B9347B" w:rsidRPr="002362DF" w:rsidRDefault="00B9347B" w:rsidP="009733BF">
            <w:pPr>
              <w:pStyle w:val="Tablebody"/>
            </w:pPr>
            <w:r w:rsidRPr="002362DF">
              <w:rPr>
                <w:i/>
              </w:rPr>
              <w:t>EDK</w:t>
            </w:r>
            <w:r w:rsidRPr="002362DF">
              <w:t>.</w:t>
            </w:r>
            <w:r w:rsidRPr="002362DF">
              <w:rPr>
                <w:i/>
              </w:rPr>
              <w:t>createDocument</w:t>
            </w:r>
          </w:p>
        </w:tc>
      </w:tr>
      <w:tr w:rsidR="00B9347B" w:rsidRPr="002362DF" w14:paraId="4BBC4283" w14:textId="77777777" w:rsidTr="009733BF">
        <w:tc>
          <w:tcPr>
            <w:tcW w:w="2802" w:type="dxa"/>
            <w:tcBorders>
              <w:right w:val="nil"/>
            </w:tcBorders>
          </w:tcPr>
          <w:p w14:paraId="2A67D75D" w14:textId="77777777" w:rsidR="00B9347B" w:rsidRPr="002362DF" w:rsidRDefault="00B9347B" w:rsidP="009733BF">
            <w:pPr>
              <w:pStyle w:val="MessageHeader"/>
            </w:pPr>
            <w:r w:rsidRPr="002362DF">
              <w:t>Nosaukums</w:t>
            </w:r>
          </w:p>
        </w:tc>
        <w:tc>
          <w:tcPr>
            <w:tcW w:w="7052" w:type="dxa"/>
            <w:tcBorders>
              <w:left w:val="nil"/>
            </w:tcBorders>
          </w:tcPr>
          <w:p w14:paraId="6CBDE30C" w14:textId="77777777" w:rsidR="00B9347B" w:rsidRPr="002362DF" w:rsidRDefault="00B9347B" w:rsidP="009733BF">
            <w:pPr>
              <w:pStyle w:val="Tablebody"/>
            </w:pPr>
            <w:r w:rsidRPr="002362DF">
              <w:t>Izveidot dokumentu</w:t>
            </w:r>
          </w:p>
        </w:tc>
      </w:tr>
      <w:tr w:rsidR="00B9347B" w:rsidRPr="002362DF" w14:paraId="7B1FFE56" w14:textId="77777777" w:rsidTr="009733BF">
        <w:tc>
          <w:tcPr>
            <w:tcW w:w="9854" w:type="dxa"/>
            <w:gridSpan w:val="2"/>
            <w:tcBorders>
              <w:bottom w:val="nil"/>
            </w:tcBorders>
          </w:tcPr>
          <w:p w14:paraId="10507EE0" w14:textId="77777777" w:rsidR="00B9347B" w:rsidRPr="002362DF" w:rsidRDefault="00B9347B" w:rsidP="009733BF">
            <w:pPr>
              <w:pStyle w:val="MessageHeader"/>
            </w:pPr>
            <w:r w:rsidRPr="002362DF">
              <w:t>Ievads</w:t>
            </w:r>
          </w:p>
        </w:tc>
      </w:tr>
      <w:tr w:rsidR="00B9347B" w:rsidRPr="002362DF" w14:paraId="14B6F060" w14:textId="77777777" w:rsidTr="009733BF">
        <w:tc>
          <w:tcPr>
            <w:tcW w:w="9854" w:type="dxa"/>
            <w:gridSpan w:val="2"/>
            <w:tcBorders>
              <w:top w:val="nil"/>
            </w:tcBorders>
          </w:tcPr>
          <w:p w14:paraId="156D1478" w14:textId="77777777" w:rsidR="00B9347B" w:rsidRPr="002362DF" w:rsidRDefault="00B9347B" w:rsidP="009733BF">
            <w:pPr>
              <w:pStyle w:val="Tablebody"/>
            </w:pPr>
            <w:r w:rsidRPr="002362DF">
              <w:t xml:space="preserve">Prasība nosaka </w:t>
            </w:r>
            <w:r w:rsidRPr="002362DF">
              <w:rPr>
                <w:i/>
              </w:rPr>
              <w:t>createDocument</w:t>
            </w:r>
            <w:r w:rsidRPr="002362DF">
              <w:t xml:space="preserve"> alternatīvas funkcijas izmantošanu gadījumiem, ja nepieciešams izveidot dokumentu ar saturu, kura apmērs ir lielāks par 10 megabaitiem.</w:t>
            </w:r>
          </w:p>
        </w:tc>
      </w:tr>
      <w:tr w:rsidR="00B9347B" w:rsidRPr="002362DF" w14:paraId="5D74CBF1" w14:textId="77777777" w:rsidTr="009733BF">
        <w:tc>
          <w:tcPr>
            <w:tcW w:w="9854" w:type="dxa"/>
            <w:gridSpan w:val="2"/>
            <w:tcBorders>
              <w:bottom w:val="nil"/>
            </w:tcBorders>
          </w:tcPr>
          <w:p w14:paraId="49304FDE" w14:textId="77777777" w:rsidR="00B9347B" w:rsidRPr="002362DF" w:rsidRDefault="00B9347B" w:rsidP="009733BF">
            <w:pPr>
              <w:pStyle w:val="MessageHeader"/>
            </w:pPr>
            <w:r w:rsidRPr="002362DF">
              <w:t>Ievaddati</w:t>
            </w:r>
          </w:p>
        </w:tc>
      </w:tr>
      <w:tr w:rsidR="00B9347B" w:rsidRPr="002362DF" w14:paraId="7B326238" w14:textId="77777777" w:rsidTr="009733BF">
        <w:tc>
          <w:tcPr>
            <w:tcW w:w="9854" w:type="dxa"/>
            <w:gridSpan w:val="2"/>
            <w:tcBorders>
              <w:top w:val="nil"/>
            </w:tcBorders>
          </w:tcPr>
          <w:p w14:paraId="5E94A1EE" w14:textId="77777777" w:rsidR="00DD6E2D" w:rsidRPr="00230858" w:rsidRDefault="00DD6E2D" w:rsidP="00DD6E2D">
            <w:pPr>
              <w:pStyle w:val="TableListBullet"/>
            </w:pPr>
            <w:r>
              <w:t>repositoryId – repozitorija identifikatora URN, obligāts;</w:t>
            </w:r>
          </w:p>
          <w:p w14:paraId="071516CF" w14:textId="77777777" w:rsidR="00DD6E2D" w:rsidRPr="00230858" w:rsidRDefault="00DD6E2D" w:rsidP="00DD6E2D">
            <w:pPr>
              <w:pStyle w:val="TableListBullet"/>
            </w:pPr>
            <w:r w:rsidRPr="00230858">
              <w:t xml:space="preserve">&lt;properties&gt; – izveidojamā dokumenta īpašības – obligāts; īpašības cmis:name vērtība ir reģistrjutīga, tā nevar sākties vai beigties ar atstarpes simbolu, un tā nevar saturēt nevienu no šiem simboliem (uzskaitījumā atdalīti ar komatiem): </w:t>
            </w:r>
            <w:r>
              <w:t>“\,/,?,",&lt;,&gt;,|”</w:t>
            </w:r>
            <w:r w:rsidRPr="00230858">
              <w:t>;</w:t>
            </w:r>
          </w:p>
          <w:p w14:paraId="4F18B387" w14:textId="77777777" w:rsidR="00DD6E2D" w:rsidRPr="00230858" w:rsidRDefault="00DD6E2D" w:rsidP="00DD6E2D">
            <w:pPr>
              <w:pStyle w:val="TableListBullet"/>
            </w:pPr>
            <w:r w:rsidRPr="00230858">
              <w:t>folderId – mapes, kurā jāievieto izveidojamais dokuments, identifikators – obligāts;</w:t>
            </w:r>
          </w:p>
          <w:p w14:paraId="01AC21F5" w14:textId="590B620C" w:rsidR="00DD6E2D" w:rsidRPr="00230858" w:rsidRDefault="00DD6E2D" w:rsidP="00DD6E2D">
            <w:pPr>
              <w:pStyle w:val="TableListBullet"/>
            </w:pPr>
            <w:r w:rsidRPr="00230858">
              <w:t>contentStream – dokumenta binārie dati</w:t>
            </w:r>
            <w:r w:rsidR="00377EA8">
              <w:t>;</w:t>
            </w:r>
          </w:p>
          <w:p w14:paraId="439F544C" w14:textId="77777777" w:rsidR="00DD6E2D" w:rsidRPr="00230858" w:rsidRDefault="00DD6E2D" w:rsidP="00DD6E2D">
            <w:pPr>
              <w:pStyle w:val="TableListBullet"/>
            </w:pPr>
            <w:r w:rsidRPr="00230858">
              <w:t>versioningState – dokumenta versijas pazīme, viens no: none, major, minor, noklusētā vērtība: „none”;</w:t>
            </w:r>
          </w:p>
          <w:p w14:paraId="5271CC77" w14:textId="77777777" w:rsidR="00DD6E2D" w:rsidRPr="00230858" w:rsidRDefault="00DD6E2D" w:rsidP="00DD6E2D">
            <w:pPr>
              <w:pStyle w:val="TableListBullet"/>
            </w:pPr>
            <w:r w:rsidRPr="00230858">
              <w:t>&lt;addACEs&gt; – saraksts ar kontroles elementiem, kas jāpievieno objektam;</w:t>
            </w:r>
          </w:p>
          <w:p w14:paraId="72BDCE70" w14:textId="77777777" w:rsidR="00DD6E2D" w:rsidRPr="00230858" w:rsidRDefault="00DD6E2D" w:rsidP="00DD6E2D">
            <w:pPr>
              <w:pStyle w:val="TableListBullet"/>
            </w:pPr>
            <w:r w:rsidRPr="00230858">
              <w:t>&lt;removeACEs&gt; – saraksts ar kontroles elementiem, kas jāatņem objektam;</w:t>
            </w:r>
          </w:p>
          <w:p w14:paraId="76A59D63" w14:textId="77777777" w:rsidR="00DD6E2D" w:rsidRPr="00230858" w:rsidRDefault="00DD6E2D" w:rsidP="00DD6E2D">
            <w:pPr>
              <w:pStyle w:val="TableListBullet"/>
            </w:pPr>
            <w:r w:rsidRPr="00230858">
              <w:t>extension – elements papildus datiem, specifiskai repozitorija vai programmatūras realizācijai. Šajā metodē elementa vērtība un/vai tā struktūra tiek ignorēta: null.</w:t>
            </w:r>
          </w:p>
          <w:p w14:paraId="4CE4A8F3" w14:textId="77777777" w:rsidR="00B9347B" w:rsidRPr="002362DF" w:rsidRDefault="00B9347B" w:rsidP="009733BF">
            <w:pPr>
              <w:pStyle w:val="Pictureposition"/>
            </w:pPr>
            <w:r>
              <w:rPr>
                <w:noProof/>
                <w:lang w:eastAsia="lv-LV"/>
              </w:rPr>
              <w:drawing>
                <wp:inline distT="0" distB="0" distL="0" distR="0" wp14:anchorId="4D7A376F" wp14:editId="0EF231AA">
                  <wp:extent cx="5130800" cy="7492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png"/>
                          <pic:cNvPicPr/>
                        </pic:nvPicPr>
                        <pic:blipFill>
                          <a:blip r:embed="rId68">
                            <a:extLst>
                              <a:ext uri="{28A0092B-C50C-407E-A947-70E740481C1C}">
                                <a14:useLocalDpi xmlns:a14="http://schemas.microsoft.com/office/drawing/2010/main" val="0"/>
                              </a:ext>
                            </a:extLst>
                          </a:blip>
                          <a:stretch>
                            <a:fillRect/>
                          </a:stretch>
                        </pic:blipFill>
                        <pic:spPr>
                          <a:xfrm>
                            <a:off x="0" y="0"/>
                            <a:ext cx="5142573" cy="7509502"/>
                          </a:xfrm>
                          <a:prstGeom prst="rect">
                            <a:avLst/>
                          </a:prstGeom>
                        </pic:spPr>
                      </pic:pic>
                    </a:graphicData>
                  </a:graphic>
                </wp:inline>
              </w:drawing>
            </w:r>
          </w:p>
        </w:tc>
      </w:tr>
      <w:tr w:rsidR="00B9347B" w:rsidRPr="002362DF" w14:paraId="260A7C40" w14:textId="77777777" w:rsidTr="009733BF">
        <w:tc>
          <w:tcPr>
            <w:tcW w:w="9854" w:type="dxa"/>
            <w:gridSpan w:val="2"/>
            <w:tcBorders>
              <w:bottom w:val="nil"/>
            </w:tcBorders>
          </w:tcPr>
          <w:p w14:paraId="56EEE66B" w14:textId="77777777" w:rsidR="00B9347B" w:rsidRPr="002362DF" w:rsidRDefault="00B9347B" w:rsidP="009733BF">
            <w:pPr>
              <w:pStyle w:val="MessageHeader"/>
            </w:pPr>
            <w:r w:rsidRPr="002362DF">
              <w:t>Izvaddati</w:t>
            </w:r>
          </w:p>
        </w:tc>
      </w:tr>
      <w:tr w:rsidR="00B9347B" w:rsidRPr="002362DF" w14:paraId="0D4A9EFC" w14:textId="77777777" w:rsidTr="009733BF">
        <w:tc>
          <w:tcPr>
            <w:tcW w:w="9854" w:type="dxa"/>
            <w:gridSpan w:val="2"/>
            <w:tcBorders>
              <w:top w:val="nil"/>
            </w:tcBorders>
          </w:tcPr>
          <w:p w14:paraId="3BF9A081" w14:textId="77777777" w:rsidR="00DD6E2D" w:rsidRPr="00230858" w:rsidRDefault="00DD6E2D" w:rsidP="00DD6E2D">
            <w:pPr>
              <w:pStyle w:val="TableListBullet"/>
            </w:pPr>
            <w:r w:rsidRPr="00230858">
              <w:t>objectId – izveidotā objekta identifikators;</w:t>
            </w:r>
          </w:p>
          <w:p w14:paraId="728F5871" w14:textId="77777777" w:rsidR="00DD6E2D" w:rsidRPr="00230858" w:rsidRDefault="00DD6E2D" w:rsidP="00DD6E2D">
            <w:pPr>
              <w:pStyle w:val="TableListBullet"/>
            </w:pPr>
            <w:r w:rsidRPr="00230858">
              <w:t>extension – vienmēr null.</w:t>
            </w:r>
          </w:p>
          <w:p w14:paraId="60B7FBFA" w14:textId="77777777" w:rsidR="00B9347B" w:rsidRPr="002362DF" w:rsidRDefault="00B9347B" w:rsidP="009733BF">
            <w:pPr>
              <w:pStyle w:val="Tablebody"/>
            </w:pPr>
            <w:r w:rsidRPr="002362DF">
              <w:rPr>
                <w:noProof/>
                <w:lang w:eastAsia="lv-LV"/>
              </w:rPr>
              <w:drawing>
                <wp:inline distT="0" distB="0" distL="0" distR="0" wp14:anchorId="6CDB6246" wp14:editId="5ED63C4A">
                  <wp:extent cx="5629275" cy="11681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Respons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50177" cy="1172479"/>
                          </a:xfrm>
                          <a:prstGeom prst="rect">
                            <a:avLst/>
                          </a:prstGeom>
                        </pic:spPr>
                      </pic:pic>
                    </a:graphicData>
                  </a:graphic>
                </wp:inline>
              </w:drawing>
            </w:r>
          </w:p>
        </w:tc>
      </w:tr>
      <w:tr w:rsidR="00B9347B" w:rsidRPr="002362DF" w14:paraId="60A273DC" w14:textId="77777777" w:rsidTr="009733BF">
        <w:tc>
          <w:tcPr>
            <w:tcW w:w="9854" w:type="dxa"/>
            <w:gridSpan w:val="2"/>
            <w:tcBorders>
              <w:bottom w:val="nil"/>
            </w:tcBorders>
          </w:tcPr>
          <w:p w14:paraId="02C1D203" w14:textId="77777777" w:rsidR="00B9347B" w:rsidRPr="002362DF" w:rsidRDefault="00B9347B" w:rsidP="009733BF">
            <w:pPr>
              <w:pStyle w:val="MessageHeader"/>
            </w:pPr>
            <w:r w:rsidRPr="002362DF">
              <w:t>Kļūdas</w:t>
            </w:r>
          </w:p>
        </w:tc>
      </w:tr>
      <w:tr w:rsidR="00B9347B" w:rsidRPr="002362DF" w14:paraId="67C345E9" w14:textId="77777777" w:rsidTr="009733BF">
        <w:tc>
          <w:tcPr>
            <w:tcW w:w="9854" w:type="dxa"/>
            <w:gridSpan w:val="2"/>
            <w:tcBorders>
              <w:top w:val="nil"/>
            </w:tcBorders>
          </w:tcPr>
          <w:p w14:paraId="5343B6A9" w14:textId="77777777" w:rsidR="00B9347B" w:rsidRPr="002362DF" w:rsidRDefault="00B9347B" w:rsidP="009733BF">
            <w:pPr>
              <w:pStyle w:val="Tablebody"/>
              <w:rPr>
                <w:i/>
              </w:rPr>
            </w:pPr>
            <w:r w:rsidRPr="002362DF">
              <w:rPr>
                <w:i/>
              </w:rPr>
              <w:t>permissionDenied, runtime, storage, invalidArgument, objectNotFound, streamNotSupported, nameConstraintViolation, constraint</w:t>
            </w:r>
          </w:p>
        </w:tc>
      </w:tr>
    </w:tbl>
    <w:p w14:paraId="495DF7A7" w14:textId="77777777" w:rsidR="00B9347B" w:rsidRPr="002362DF" w:rsidRDefault="00B9347B" w:rsidP="00B9347B">
      <w:pPr>
        <w:pStyle w:val="Heading3"/>
      </w:pPr>
      <w:bookmarkStart w:id="727" w:name="_Toc476903308"/>
      <w:bookmarkStart w:id="728" w:name="_Toc505087017"/>
      <w:r>
        <w:t>Metode „</w:t>
      </w:r>
      <w:r w:rsidRPr="002362DF">
        <w:t>getContentStream</w:t>
      </w:r>
      <w:r>
        <w:t>”</w:t>
      </w:r>
      <w:bookmarkEnd w:id="727"/>
      <w:bookmarkEnd w:id="7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B9347B" w:rsidRPr="002362DF" w14:paraId="38EE237C" w14:textId="77777777" w:rsidTr="009733BF">
        <w:tc>
          <w:tcPr>
            <w:tcW w:w="2802" w:type="dxa"/>
            <w:tcBorders>
              <w:right w:val="nil"/>
            </w:tcBorders>
          </w:tcPr>
          <w:p w14:paraId="34F28CBF" w14:textId="77777777" w:rsidR="00B9347B" w:rsidRPr="002362DF" w:rsidRDefault="00B9347B" w:rsidP="009733BF">
            <w:pPr>
              <w:pStyle w:val="MessageHeader"/>
            </w:pPr>
            <w:r w:rsidRPr="002362DF">
              <w:t>Identifikators</w:t>
            </w:r>
          </w:p>
        </w:tc>
        <w:tc>
          <w:tcPr>
            <w:tcW w:w="7052" w:type="dxa"/>
            <w:tcBorders>
              <w:left w:val="nil"/>
              <w:bottom w:val="single" w:sz="4" w:space="0" w:color="auto"/>
            </w:tcBorders>
          </w:tcPr>
          <w:p w14:paraId="580E5560" w14:textId="77777777" w:rsidR="00B9347B" w:rsidRPr="002362DF" w:rsidRDefault="00B9347B" w:rsidP="009733BF">
            <w:pPr>
              <w:pStyle w:val="Tablebody"/>
            </w:pPr>
            <w:r w:rsidRPr="002362DF">
              <w:rPr>
                <w:i/>
              </w:rPr>
              <w:t>EDK</w:t>
            </w:r>
            <w:r w:rsidRPr="002362DF">
              <w:t>.</w:t>
            </w:r>
            <w:r w:rsidRPr="002362DF">
              <w:rPr>
                <w:i/>
              </w:rPr>
              <w:t>getContentStream</w:t>
            </w:r>
          </w:p>
        </w:tc>
      </w:tr>
      <w:tr w:rsidR="00B9347B" w:rsidRPr="002362DF" w14:paraId="09D3E7CA" w14:textId="77777777" w:rsidTr="009733BF">
        <w:tc>
          <w:tcPr>
            <w:tcW w:w="2802" w:type="dxa"/>
            <w:tcBorders>
              <w:right w:val="nil"/>
            </w:tcBorders>
          </w:tcPr>
          <w:p w14:paraId="22D41D32" w14:textId="77777777" w:rsidR="00B9347B" w:rsidRPr="002362DF" w:rsidRDefault="00B9347B" w:rsidP="009733BF">
            <w:pPr>
              <w:pStyle w:val="MessageHeader"/>
            </w:pPr>
            <w:r w:rsidRPr="002362DF">
              <w:t>Nosaukums</w:t>
            </w:r>
          </w:p>
        </w:tc>
        <w:tc>
          <w:tcPr>
            <w:tcW w:w="7052" w:type="dxa"/>
            <w:tcBorders>
              <w:left w:val="nil"/>
            </w:tcBorders>
          </w:tcPr>
          <w:p w14:paraId="3E70D624" w14:textId="77777777" w:rsidR="00B9347B" w:rsidRPr="002362DF" w:rsidRDefault="00B9347B" w:rsidP="009733BF">
            <w:pPr>
              <w:pStyle w:val="Tablebody"/>
            </w:pPr>
            <w:r w:rsidRPr="002362DF">
              <w:t>Izgūt datnes saturu</w:t>
            </w:r>
          </w:p>
        </w:tc>
      </w:tr>
      <w:tr w:rsidR="00B9347B" w:rsidRPr="002362DF" w14:paraId="5FC3FB38" w14:textId="77777777" w:rsidTr="009733BF">
        <w:tc>
          <w:tcPr>
            <w:tcW w:w="9854" w:type="dxa"/>
            <w:gridSpan w:val="2"/>
            <w:tcBorders>
              <w:bottom w:val="nil"/>
            </w:tcBorders>
          </w:tcPr>
          <w:p w14:paraId="216FF984" w14:textId="77777777" w:rsidR="00B9347B" w:rsidRPr="002362DF" w:rsidRDefault="00B9347B" w:rsidP="009733BF">
            <w:pPr>
              <w:pStyle w:val="MessageHeader"/>
            </w:pPr>
            <w:r w:rsidRPr="002362DF">
              <w:t>Ievads</w:t>
            </w:r>
          </w:p>
        </w:tc>
      </w:tr>
      <w:tr w:rsidR="00B9347B" w:rsidRPr="002362DF" w14:paraId="3EDB197F" w14:textId="77777777" w:rsidTr="009733BF">
        <w:tc>
          <w:tcPr>
            <w:tcW w:w="9854" w:type="dxa"/>
            <w:gridSpan w:val="2"/>
            <w:tcBorders>
              <w:top w:val="nil"/>
            </w:tcBorders>
          </w:tcPr>
          <w:p w14:paraId="7C896B02" w14:textId="77777777" w:rsidR="00B9347B" w:rsidRPr="002362DF" w:rsidRDefault="00B9347B" w:rsidP="009733BF">
            <w:pPr>
              <w:pStyle w:val="Tablebody"/>
            </w:pPr>
            <w:r w:rsidRPr="002362DF">
              <w:t xml:space="preserve">Prasība nosaka </w:t>
            </w:r>
            <w:r w:rsidRPr="002362DF">
              <w:rPr>
                <w:i/>
              </w:rPr>
              <w:t>getContentStream</w:t>
            </w:r>
            <w:r w:rsidRPr="002362DF">
              <w:t xml:space="preserve"> alternatīvas funkcijas izmantošanu gadījumiem, ja nepieciešams izgūt dokumenta saturu, kura apmērs ir lielāks par 10 megabaitiem.</w:t>
            </w:r>
          </w:p>
        </w:tc>
      </w:tr>
      <w:tr w:rsidR="00B9347B" w:rsidRPr="002362DF" w14:paraId="7443DF81" w14:textId="77777777" w:rsidTr="009733BF">
        <w:tc>
          <w:tcPr>
            <w:tcW w:w="9854" w:type="dxa"/>
            <w:gridSpan w:val="2"/>
            <w:tcBorders>
              <w:bottom w:val="nil"/>
            </w:tcBorders>
          </w:tcPr>
          <w:p w14:paraId="766DFB05" w14:textId="77777777" w:rsidR="00B9347B" w:rsidRPr="002362DF" w:rsidRDefault="00B9347B" w:rsidP="009733BF">
            <w:pPr>
              <w:pStyle w:val="MessageHeader"/>
            </w:pPr>
            <w:r w:rsidRPr="002362DF">
              <w:t>Ievaddati</w:t>
            </w:r>
          </w:p>
        </w:tc>
      </w:tr>
      <w:tr w:rsidR="00B9347B" w:rsidRPr="002362DF" w14:paraId="228A817B" w14:textId="77777777" w:rsidTr="009733BF">
        <w:tc>
          <w:tcPr>
            <w:tcW w:w="9854" w:type="dxa"/>
            <w:gridSpan w:val="2"/>
            <w:tcBorders>
              <w:top w:val="nil"/>
            </w:tcBorders>
          </w:tcPr>
          <w:p w14:paraId="71E57FA0" w14:textId="77777777" w:rsidR="00DD6E2D" w:rsidRPr="00230858" w:rsidRDefault="00DD6E2D" w:rsidP="00DD6E2D">
            <w:pPr>
              <w:pStyle w:val="TableListBullet"/>
            </w:pPr>
            <w:r>
              <w:t>repositoryId – repozitorija identifikatora URN, obligāts;</w:t>
            </w:r>
          </w:p>
          <w:p w14:paraId="0C5E092D" w14:textId="77777777" w:rsidR="00DD6E2D" w:rsidRPr="00230858" w:rsidRDefault="00DD6E2D" w:rsidP="00DD6E2D">
            <w:pPr>
              <w:pStyle w:val="TableListBullet"/>
            </w:pPr>
            <w:r w:rsidRPr="00230858">
              <w:t>objectId – objekta identifikators, kam jāizgūst datnes saturs – obligāts;</w:t>
            </w:r>
          </w:p>
          <w:p w14:paraId="0E92B421" w14:textId="77777777" w:rsidR="00DD6E2D" w:rsidRPr="00230858" w:rsidRDefault="00DD6E2D" w:rsidP="00DD6E2D">
            <w:pPr>
              <w:pStyle w:val="TableListBullet"/>
            </w:pPr>
            <w:r w:rsidRPr="00230858">
              <w:t>streamId – bināro datu identifikators;</w:t>
            </w:r>
          </w:p>
          <w:p w14:paraId="2D1512FB" w14:textId="550552AA" w:rsidR="00DD6E2D" w:rsidRPr="00230858" w:rsidRDefault="00DD6E2D" w:rsidP="00DD6E2D">
            <w:pPr>
              <w:pStyle w:val="TableListBullet"/>
            </w:pPr>
            <w:r w:rsidRPr="00230858">
              <w:t>offset – atkāpe baitos, no bināro datu straumējuma sākuma. Pieļaujama</w:t>
            </w:r>
            <w:r w:rsidR="00754F09">
              <w:t>ā</w:t>
            </w:r>
            <w:r w:rsidRPr="00230858">
              <w:t xml:space="preserve"> vērtība robežās no 1 līdz dokumenta cmis:contentStream:length. Vērtība vienmēr jānorāda kopā ar ievadparametru length;</w:t>
            </w:r>
          </w:p>
          <w:p w14:paraId="1C85FB7B" w14:textId="77777777" w:rsidR="00DD6E2D" w:rsidRPr="00230858" w:rsidRDefault="00DD6E2D" w:rsidP="00DD6E2D">
            <w:pPr>
              <w:pStyle w:val="TableListBullet"/>
            </w:pPr>
            <w:r w:rsidRPr="00230858">
              <w:t>length – izgūstamās straumējuma apmērs baitos. Pieļaujama vērtība robežās no 1 līdz starpībai cmis:contentStream:length – offset (šīs prasības ievadparametrs). Vērtība vienmēr jānorāda kopā ar ievadparametru offset;</w:t>
            </w:r>
          </w:p>
          <w:p w14:paraId="5B0D5E6C" w14:textId="77777777" w:rsidR="00DD6E2D" w:rsidRPr="00230858" w:rsidRDefault="00DD6E2D" w:rsidP="00DD6E2D">
            <w:pPr>
              <w:pStyle w:val="TableListBullet"/>
            </w:pPr>
            <w:r w:rsidRPr="00230858">
              <w:t>extension – elements papildus datiem, specifiskai repozitorija vai programmatūras realizācijai. Šajā metodē elementa vērtība un/vai tā struktūra tiek ignorēta: null.</w:t>
            </w:r>
          </w:p>
          <w:p w14:paraId="471F9B02" w14:textId="77777777" w:rsidR="00B9347B" w:rsidRPr="002362DF" w:rsidRDefault="00B9347B" w:rsidP="009733BF">
            <w:pPr>
              <w:pStyle w:val="Pictureposition"/>
            </w:pPr>
            <w:r w:rsidRPr="002362DF">
              <w:rPr>
                <w:noProof/>
                <w:lang w:eastAsia="lv-LV"/>
              </w:rPr>
              <w:drawing>
                <wp:inline distT="0" distB="0" distL="0" distR="0" wp14:anchorId="7A6E4F45" wp14:editId="74E41056">
                  <wp:extent cx="5542060" cy="230526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ContentStream.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544884" cy="2306438"/>
                          </a:xfrm>
                          <a:prstGeom prst="rect">
                            <a:avLst/>
                          </a:prstGeom>
                        </pic:spPr>
                      </pic:pic>
                    </a:graphicData>
                  </a:graphic>
                </wp:inline>
              </w:drawing>
            </w:r>
          </w:p>
        </w:tc>
      </w:tr>
      <w:tr w:rsidR="00B9347B" w:rsidRPr="002362DF" w14:paraId="3741AD56" w14:textId="77777777" w:rsidTr="009733BF">
        <w:tc>
          <w:tcPr>
            <w:tcW w:w="9854" w:type="dxa"/>
            <w:gridSpan w:val="2"/>
            <w:tcBorders>
              <w:bottom w:val="nil"/>
            </w:tcBorders>
          </w:tcPr>
          <w:p w14:paraId="369618C9" w14:textId="77777777" w:rsidR="00B9347B" w:rsidRPr="002362DF" w:rsidRDefault="00B9347B" w:rsidP="009733BF">
            <w:pPr>
              <w:pStyle w:val="MessageHeader"/>
            </w:pPr>
            <w:r w:rsidRPr="002362DF">
              <w:t>Izvaddati</w:t>
            </w:r>
          </w:p>
        </w:tc>
      </w:tr>
      <w:tr w:rsidR="00B9347B" w:rsidRPr="002362DF" w14:paraId="36F2D685" w14:textId="77777777" w:rsidTr="009733BF">
        <w:tc>
          <w:tcPr>
            <w:tcW w:w="9854" w:type="dxa"/>
            <w:gridSpan w:val="2"/>
            <w:tcBorders>
              <w:top w:val="nil"/>
            </w:tcBorders>
          </w:tcPr>
          <w:p w14:paraId="78AFF87B" w14:textId="77777777" w:rsidR="00DD6E2D" w:rsidRPr="00FB2E9C" w:rsidRDefault="00DD6E2D" w:rsidP="00DD6E2D">
            <w:pPr>
              <w:pStyle w:val="Tablebody"/>
              <w:rPr>
                <w:rFonts w:cs="Times New Roman"/>
              </w:rPr>
            </w:pPr>
            <w:r w:rsidRPr="00FB2E9C">
              <w:rPr>
                <w:rFonts w:cs="Times New Roman"/>
              </w:rPr>
              <w:t>cmisContentStreamType – binārie dati</w:t>
            </w:r>
          </w:p>
          <w:p w14:paraId="393164BF" w14:textId="77777777" w:rsidR="00B9347B" w:rsidRPr="002362DF" w:rsidRDefault="00B9347B" w:rsidP="009733BF">
            <w:pPr>
              <w:pStyle w:val="Pictureposition"/>
            </w:pPr>
            <w:r>
              <w:rPr>
                <w:noProof/>
                <w:lang w:eastAsia="lv-LV"/>
              </w:rPr>
              <w:drawing>
                <wp:inline distT="0" distB="0" distL="0" distR="0" wp14:anchorId="6C53A043" wp14:editId="5F380F44">
                  <wp:extent cx="5306709" cy="233125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ContentStreamResponse.png"/>
                          <pic:cNvPicPr/>
                        </pic:nvPicPr>
                        <pic:blipFill>
                          <a:blip r:embed="rId94">
                            <a:extLst>
                              <a:ext uri="{28A0092B-C50C-407E-A947-70E740481C1C}">
                                <a14:useLocalDpi xmlns:a14="http://schemas.microsoft.com/office/drawing/2010/main" val="0"/>
                              </a:ext>
                            </a:extLst>
                          </a:blip>
                          <a:stretch>
                            <a:fillRect/>
                          </a:stretch>
                        </pic:blipFill>
                        <pic:spPr>
                          <a:xfrm>
                            <a:off x="0" y="0"/>
                            <a:ext cx="5308780" cy="2332162"/>
                          </a:xfrm>
                          <a:prstGeom prst="rect">
                            <a:avLst/>
                          </a:prstGeom>
                        </pic:spPr>
                      </pic:pic>
                    </a:graphicData>
                  </a:graphic>
                </wp:inline>
              </w:drawing>
            </w:r>
          </w:p>
        </w:tc>
      </w:tr>
      <w:tr w:rsidR="00B9347B" w:rsidRPr="002362DF" w14:paraId="665CCBDA" w14:textId="77777777" w:rsidTr="009733BF">
        <w:tc>
          <w:tcPr>
            <w:tcW w:w="9854" w:type="dxa"/>
            <w:gridSpan w:val="2"/>
            <w:tcBorders>
              <w:bottom w:val="nil"/>
            </w:tcBorders>
          </w:tcPr>
          <w:p w14:paraId="1D1C6BB5" w14:textId="77777777" w:rsidR="00B9347B" w:rsidRPr="002362DF" w:rsidRDefault="00B9347B" w:rsidP="009733BF">
            <w:pPr>
              <w:pStyle w:val="MessageHeader"/>
            </w:pPr>
            <w:r w:rsidRPr="002362DF">
              <w:t>Kļūdas</w:t>
            </w:r>
          </w:p>
        </w:tc>
      </w:tr>
      <w:tr w:rsidR="00B9347B" w:rsidRPr="002362DF" w14:paraId="174882CF" w14:textId="77777777" w:rsidTr="009733BF">
        <w:tc>
          <w:tcPr>
            <w:tcW w:w="9854" w:type="dxa"/>
            <w:gridSpan w:val="2"/>
            <w:tcBorders>
              <w:top w:val="nil"/>
            </w:tcBorders>
          </w:tcPr>
          <w:p w14:paraId="110566E1" w14:textId="77777777" w:rsidR="00B9347B" w:rsidRPr="002362DF" w:rsidRDefault="00B9347B" w:rsidP="009733BF">
            <w:pPr>
              <w:pStyle w:val="Tablebody"/>
              <w:rPr>
                <w:i/>
              </w:rPr>
            </w:pPr>
            <w:r w:rsidRPr="002362DF">
              <w:rPr>
                <w:i/>
              </w:rPr>
              <w:t>permissionDenied, runtime, storage, invalidArgument, objectNotFound, constraint</w:t>
            </w:r>
          </w:p>
        </w:tc>
      </w:tr>
    </w:tbl>
    <w:p w14:paraId="53CEF419" w14:textId="77777777" w:rsidR="00B9347B" w:rsidRPr="002362DF" w:rsidRDefault="00B9347B" w:rsidP="00B9347B">
      <w:pPr>
        <w:pStyle w:val="Heading3"/>
      </w:pPr>
      <w:bookmarkStart w:id="729" w:name="_Toc476903309"/>
      <w:bookmarkStart w:id="730" w:name="_Toc505087018"/>
      <w:r>
        <w:t>Metode „</w:t>
      </w:r>
      <w:r w:rsidRPr="002362DF">
        <w:t>setContentStream</w:t>
      </w:r>
      <w:r>
        <w:t>”</w:t>
      </w:r>
      <w:bookmarkEnd w:id="729"/>
      <w:bookmarkEnd w:id="7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6380"/>
      </w:tblGrid>
      <w:tr w:rsidR="00B9347B" w:rsidRPr="002362DF" w14:paraId="061014D6" w14:textId="77777777" w:rsidTr="009733BF">
        <w:tc>
          <w:tcPr>
            <w:tcW w:w="2802" w:type="dxa"/>
            <w:tcBorders>
              <w:right w:val="nil"/>
            </w:tcBorders>
          </w:tcPr>
          <w:p w14:paraId="45774610" w14:textId="77777777" w:rsidR="00B9347B" w:rsidRPr="002362DF" w:rsidRDefault="00B9347B" w:rsidP="009733BF">
            <w:pPr>
              <w:pStyle w:val="MessageHeader"/>
            </w:pPr>
            <w:r w:rsidRPr="002362DF">
              <w:t>Identifikators</w:t>
            </w:r>
          </w:p>
        </w:tc>
        <w:tc>
          <w:tcPr>
            <w:tcW w:w="7052" w:type="dxa"/>
            <w:tcBorders>
              <w:left w:val="nil"/>
              <w:bottom w:val="single" w:sz="4" w:space="0" w:color="auto"/>
            </w:tcBorders>
          </w:tcPr>
          <w:p w14:paraId="0BC7ABA2" w14:textId="77777777" w:rsidR="00B9347B" w:rsidRPr="002362DF" w:rsidRDefault="00B9347B" w:rsidP="009733BF">
            <w:pPr>
              <w:pStyle w:val="Tablebody"/>
            </w:pPr>
            <w:r w:rsidRPr="002362DF">
              <w:rPr>
                <w:i/>
              </w:rPr>
              <w:t>EDK</w:t>
            </w:r>
            <w:r w:rsidRPr="002362DF">
              <w:t>.</w:t>
            </w:r>
            <w:r w:rsidRPr="002362DF">
              <w:rPr>
                <w:i/>
              </w:rPr>
              <w:t>setContentStream</w:t>
            </w:r>
          </w:p>
        </w:tc>
      </w:tr>
      <w:tr w:rsidR="00B9347B" w:rsidRPr="002362DF" w14:paraId="12A08E14" w14:textId="77777777" w:rsidTr="009733BF">
        <w:tc>
          <w:tcPr>
            <w:tcW w:w="2802" w:type="dxa"/>
            <w:tcBorders>
              <w:right w:val="nil"/>
            </w:tcBorders>
          </w:tcPr>
          <w:p w14:paraId="31FC04F3" w14:textId="77777777" w:rsidR="00B9347B" w:rsidRPr="002362DF" w:rsidRDefault="00B9347B" w:rsidP="009733BF">
            <w:pPr>
              <w:pStyle w:val="MessageHeader"/>
            </w:pPr>
            <w:r w:rsidRPr="002362DF">
              <w:t>Nosaukums</w:t>
            </w:r>
          </w:p>
        </w:tc>
        <w:tc>
          <w:tcPr>
            <w:tcW w:w="7052" w:type="dxa"/>
            <w:tcBorders>
              <w:left w:val="nil"/>
            </w:tcBorders>
          </w:tcPr>
          <w:p w14:paraId="2C56A264" w14:textId="77777777" w:rsidR="00B9347B" w:rsidRPr="002362DF" w:rsidRDefault="00B9347B" w:rsidP="009733BF">
            <w:pPr>
              <w:pStyle w:val="Tablebody"/>
            </w:pPr>
            <w:r w:rsidRPr="002362DF">
              <w:t>Saglabāt datnes saturu</w:t>
            </w:r>
          </w:p>
        </w:tc>
      </w:tr>
      <w:tr w:rsidR="00B9347B" w:rsidRPr="002362DF" w14:paraId="5FFD6962" w14:textId="77777777" w:rsidTr="009733BF">
        <w:tc>
          <w:tcPr>
            <w:tcW w:w="9854" w:type="dxa"/>
            <w:gridSpan w:val="2"/>
            <w:tcBorders>
              <w:bottom w:val="nil"/>
            </w:tcBorders>
          </w:tcPr>
          <w:p w14:paraId="34774E23" w14:textId="77777777" w:rsidR="00B9347B" w:rsidRPr="002362DF" w:rsidRDefault="00B9347B" w:rsidP="009733BF">
            <w:pPr>
              <w:pStyle w:val="MessageHeader"/>
            </w:pPr>
            <w:r w:rsidRPr="002362DF">
              <w:t>Ievads</w:t>
            </w:r>
          </w:p>
        </w:tc>
      </w:tr>
      <w:tr w:rsidR="00B9347B" w:rsidRPr="002362DF" w14:paraId="5766A5E9" w14:textId="77777777" w:rsidTr="009733BF">
        <w:tc>
          <w:tcPr>
            <w:tcW w:w="9854" w:type="dxa"/>
            <w:gridSpan w:val="2"/>
            <w:tcBorders>
              <w:top w:val="nil"/>
            </w:tcBorders>
          </w:tcPr>
          <w:p w14:paraId="17C0B82F" w14:textId="77777777" w:rsidR="00B9347B" w:rsidRPr="002362DF" w:rsidRDefault="00B9347B" w:rsidP="009733BF">
            <w:pPr>
              <w:pStyle w:val="Tablebody"/>
            </w:pPr>
            <w:r w:rsidRPr="002362DF">
              <w:t xml:space="preserve">Prasība nosaka </w:t>
            </w:r>
            <w:r w:rsidRPr="002362DF">
              <w:rPr>
                <w:i/>
              </w:rPr>
              <w:t>setContentStream</w:t>
            </w:r>
            <w:r w:rsidRPr="002362DF">
              <w:t xml:space="preserve"> alternatīvas funkcijas izmantošanu gadījumiem, ja nepieciešams saglabāt dokumenta saturu, kura apmērs ir lielāks par 10 megabaitiem.</w:t>
            </w:r>
          </w:p>
        </w:tc>
      </w:tr>
      <w:tr w:rsidR="00B9347B" w:rsidRPr="002362DF" w14:paraId="151CA62B" w14:textId="77777777" w:rsidTr="009733BF">
        <w:tc>
          <w:tcPr>
            <w:tcW w:w="9854" w:type="dxa"/>
            <w:gridSpan w:val="2"/>
            <w:tcBorders>
              <w:bottom w:val="nil"/>
            </w:tcBorders>
          </w:tcPr>
          <w:p w14:paraId="17F7B663" w14:textId="77777777" w:rsidR="00B9347B" w:rsidRPr="002362DF" w:rsidRDefault="00B9347B" w:rsidP="009733BF">
            <w:pPr>
              <w:pStyle w:val="MessageHeader"/>
            </w:pPr>
            <w:r w:rsidRPr="002362DF">
              <w:t>Ievaddati</w:t>
            </w:r>
          </w:p>
        </w:tc>
      </w:tr>
      <w:tr w:rsidR="00B9347B" w:rsidRPr="002362DF" w14:paraId="143DE476" w14:textId="77777777" w:rsidTr="009733BF">
        <w:tc>
          <w:tcPr>
            <w:tcW w:w="9854" w:type="dxa"/>
            <w:gridSpan w:val="2"/>
            <w:tcBorders>
              <w:top w:val="nil"/>
            </w:tcBorders>
          </w:tcPr>
          <w:p w14:paraId="44973160" w14:textId="77777777" w:rsidR="00DD6E2D" w:rsidRPr="00230858" w:rsidRDefault="00DD6E2D" w:rsidP="00DD6E2D">
            <w:pPr>
              <w:pStyle w:val="TableListBullet"/>
            </w:pPr>
            <w:r>
              <w:t>repositoryId – repozitorija identifikatora URN, obligāts;</w:t>
            </w:r>
          </w:p>
          <w:p w14:paraId="774E0750" w14:textId="77777777" w:rsidR="00DD6E2D" w:rsidRPr="00230858" w:rsidRDefault="00DD6E2D" w:rsidP="00DD6E2D">
            <w:pPr>
              <w:pStyle w:val="TableListBullet"/>
            </w:pPr>
            <w:r w:rsidRPr="00230858">
              <w:t>objectId – dokumenta identifikators – obligāts;</w:t>
            </w:r>
          </w:p>
          <w:p w14:paraId="077B874B" w14:textId="77777777" w:rsidR="00DD6E2D" w:rsidRPr="00230858" w:rsidRDefault="00DD6E2D" w:rsidP="00DD6E2D">
            <w:pPr>
              <w:pStyle w:val="TableListBullet"/>
            </w:pPr>
            <w:r w:rsidRPr="00230858">
              <w:t>overwriteFlag – pazīme, vai pārrakstīt esošo contentStream;</w:t>
            </w:r>
          </w:p>
          <w:p w14:paraId="29020C35" w14:textId="77777777" w:rsidR="00DD6E2D" w:rsidRPr="00230858" w:rsidRDefault="00DD6E2D" w:rsidP="00DD6E2D">
            <w:pPr>
              <w:pStyle w:val="TableListBullet"/>
            </w:pPr>
            <w:r w:rsidRPr="00230858">
              <w:t>changeToken – izmaiņu talons - obligāts;</w:t>
            </w:r>
          </w:p>
          <w:p w14:paraId="4E9B1D6D" w14:textId="77777777" w:rsidR="00DD6E2D" w:rsidRPr="00230858" w:rsidRDefault="00DD6E2D" w:rsidP="00DD6E2D">
            <w:pPr>
              <w:pStyle w:val="TableListBullet"/>
            </w:pPr>
            <w:r w:rsidRPr="00230858">
              <w:t>contentStream – dokumenta binārie dati;</w:t>
            </w:r>
          </w:p>
          <w:p w14:paraId="2FC4C613" w14:textId="77777777" w:rsidR="00DD6E2D" w:rsidRPr="00FB2E9C" w:rsidRDefault="00DD6E2D" w:rsidP="00DD6E2D">
            <w:pPr>
              <w:pStyle w:val="TableListBullet"/>
            </w:pPr>
            <w:r w:rsidRPr="00230858">
              <w:t>extension – elements papildus datiem, specifiskai repozitorija vai programmatūras realizācijai. Šajā metodē elementa vērtība un/vai tā struktūra tiek ignorēta: null</w:t>
            </w:r>
            <w:r w:rsidRPr="00FB2E9C">
              <w:t>.</w:t>
            </w:r>
          </w:p>
          <w:p w14:paraId="409AF88C" w14:textId="77777777" w:rsidR="00B9347B" w:rsidRPr="002362DF" w:rsidRDefault="00B9347B" w:rsidP="009733BF">
            <w:pPr>
              <w:pStyle w:val="Pictureposition"/>
            </w:pPr>
            <w:r>
              <w:rPr>
                <w:noProof/>
                <w:lang w:eastAsia="lv-LV"/>
              </w:rPr>
              <w:drawing>
                <wp:inline distT="0" distB="0" distL="0" distR="0" wp14:anchorId="04AE9752" wp14:editId="38EFE2AE">
                  <wp:extent cx="5317464" cy="4015408"/>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png"/>
                          <pic:cNvPicPr/>
                        </pic:nvPicPr>
                        <pic:blipFill>
                          <a:blip r:embed="rId87">
                            <a:extLst>
                              <a:ext uri="{28A0092B-C50C-407E-A947-70E740481C1C}">
                                <a14:useLocalDpi xmlns:a14="http://schemas.microsoft.com/office/drawing/2010/main" val="0"/>
                              </a:ext>
                            </a:extLst>
                          </a:blip>
                          <a:stretch>
                            <a:fillRect/>
                          </a:stretch>
                        </pic:blipFill>
                        <pic:spPr>
                          <a:xfrm>
                            <a:off x="0" y="0"/>
                            <a:ext cx="5322859" cy="4019482"/>
                          </a:xfrm>
                          <a:prstGeom prst="rect">
                            <a:avLst/>
                          </a:prstGeom>
                        </pic:spPr>
                      </pic:pic>
                    </a:graphicData>
                  </a:graphic>
                </wp:inline>
              </w:drawing>
            </w:r>
          </w:p>
        </w:tc>
      </w:tr>
      <w:tr w:rsidR="00B9347B" w:rsidRPr="002362DF" w14:paraId="287F0C72" w14:textId="77777777" w:rsidTr="009733BF">
        <w:tc>
          <w:tcPr>
            <w:tcW w:w="9854" w:type="dxa"/>
            <w:gridSpan w:val="2"/>
            <w:tcBorders>
              <w:bottom w:val="nil"/>
            </w:tcBorders>
          </w:tcPr>
          <w:p w14:paraId="25722EED" w14:textId="77777777" w:rsidR="00B9347B" w:rsidRPr="002362DF" w:rsidRDefault="00B9347B" w:rsidP="009733BF">
            <w:pPr>
              <w:pStyle w:val="MessageHeader"/>
            </w:pPr>
            <w:r w:rsidRPr="002362DF">
              <w:t>Izvaddati</w:t>
            </w:r>
          </w:p>
        </w:tc>
      </w:tr>
      <w:tr w:rsidR="00B9347B" w:rsidRPr="002362DF" w14:paraId="62D3878C" w14:textId="77777777" w:rsidTr="009733BF">
        <w:tc>
          <w:tcPr>
            <w:tcW w:w="9854" w:type="dxa"/>
            <w:gridSpan w:val="2"/>
            <w:tcBorders>
              <w:top w:val="nil"/>
            </w:tcBorders>
          </w:tcPr>
          <w:p w14:paraId="25B8FC8A" w14:textId="77777777" w:rsidR="00DD6E2D" w:rsidRPr="00230858" w:rsidRDefault="00DD6E2D" w:rsidP="00DD6E2D">
            <w:pPr>
              <w:pStyle w:val="TableListBullet"/>
            </w:pPr>
            <w:r w:rsidRPr="00230858">
              <w:t>objectId – dokumenta, kam saglabāts contentStream, identifikators;</w:t>
            </w:r>
          </w:p>
          <w:p w14:paraId="44BCFE8B" w14:textId="77777777" w:rsidR="00DD6E2D" w:rsidRPr="00230858" w:rsidRDefault="00DD6E2D" w:rsidP="00DD6E2D">
            <w:pPr>
              <w:pStyle w:val="TableListBullet"/>
            </w:pPr>
            <w:r w:rsidRPr="00230858">
              <w:t>changeToken – izmainītā objekta izmaiņu talons;</w:t>
            </w:r>
          </w:p>
          <w:p w14:paraId="217DEE1E" w14:textId="77777777" w:rsidR="00DD6E2D" w:rsidRPr="00230858" w:rsidRDefault="00DD6E2D" w:rsidP="00DD6E2D">
            <w:pPr>
              <w:pStyle w:val="TableListBullet"/>
            </w:pPr>
            <w:r w:rsidRPr="00230858">
              <w:t>extension – vienmēr null.</w:t>
            </w:r>
          </w:p>
          <w:p w14:paraId="304504BD" w14:textId="77777777" w:rsidR="00B9347B" w:rsidRPr="002362DF" w:rsidRDefault="00B9347B" w:rsidP="009733BF">
            <w:pPr>
              <w:pStyle w:val="Pictureposition"/>
            </w:pPr>
            <w:r w:rsidRPr="002362DF">
              <w:rPr>
                <w:noProof/>
                <w:lang w:eastAsia="lv-LV"/>
              </w:rPr>
              <w:drawing>
                <wp:inline distT="0" distB="0" distL="0" distR="0" wp14:anchorId="65D80866" wp14:editId="2BC70D11">
                  <wp:extent cx="5883965" cy="146702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Response.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81683" cy="1466454"/>
                          </a:xfrm>
                          <a:prstGeom prst="rect">
                            <a:avLst/>
                          </a:prstGeom>
                        </pic:spPr>
                      </pic:pic>
                    </a:graphicData>
                  </a:graphic>
                </wp:inline>
              </w:drawing>
            </w:r>
          </w:p>
        </w:tc>
      </w:tr>
      <w:tr w:rsidR="00B9347B" w:rsidRPr="002362DF" w14:paraId="796453C8" w14:textId="77777777" w:rsidTr="009733BF">
        <w:tc>
          <w:tcPr>
            <w:tcW w:w="9854" w:type="dxa"/>
            <w:gridSpan w:val="2"/>
            <w:tcBorders>
              <w:bottom w:val="nil"/>
            </w:tcBorders>
          </w:tcPr>
          <w:p w14:paraId="6803EB3C" w14:textId="77777777" w:rsidR="00B9347B" w:rsidRPr="002362DF" w:rsidRDefault="00B9347B" w:rsidP="009733BF">
            <w:pPr>
              <w:pStyle w:val="MessageHeader"/>
            </w:pPr>
            <w:r w:rsidRPr="002362DF">
              <w:t>Kļūdas</w:t>
            </w:r>
          </w:p>
        </w:tc>
      </w:tr>
      <w:tr w:rsidR="00B9347B" w:rsidRPr="002362DF" w14:paraId="2575B166" w14:textId="77777777" w:rsidTr="009733BF">
        <w:tc>
          <w:tcPr>
            <w:tcW w:w="9854" w:type="dxa"/>
            <w:gridSpan w:val="2"/>
            <w:tcBorders>
              <w:top w:val="nil"/>
            </w:tcBorders>
          </w:tcPr>
          <w:p w14:paraId="18EF0A95" w14:textId="77777777" w:rsidR="00B9347B" w:rsidRPr="002362DF" w:rsidRDefault="00B9347B" w:rsidP="009733BF">
            <w:pPr>
              <w:pStyle w:val="Tablebody"/>
              <w:rPr>
                <w:i/>
              </w:rPr>
            </w:pPr>
            <w:r w:rsidRPr="002362DF">
              <w:rPr>
                <w:i/>
              </w:rPr>
              <w:t>permissionDenied, runtime, storage, invalidArgument, objectNotFound, streamNotSupported, versioning, contentAlreadyExists, updateConflict</w:t>
            </w:r>
          </w:p>
        </w:tc>
      </w:tr>
    </w:tbl>
    <w:p w14:paraId="2F236388" w14:textId="77777777" w:rsidR="00B9347B" w:rsidRPr="002362DF" w:rsidRDefault="00B9347B" w:rsidP="00B9347B">
      <w:pPr>
        <w:pStyle w:val="Heading3"/>
      </w:pPr>
      <w:bookmarkStart w:id="731" w:name="_Toc476903310"/>
      <w:bookmarkStart w:id="732" w:name="_Toc505087019"/>
      <w:r>
        <w:t>Metode „</w:t>
      </w:r>
      <w:r w:rsidRPr="002362DF">
        <w:t>deleteContentStream</w:t>
      </w:r>
      <w:r>
        <w:t>”</w:t>
      </w:r>
      <w:bookmarkEnd w:id="731"/>
      <w:bookmarkEnd w:id="7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5918"/>
      </w:tblGrid>
      <w:tr w:rsidR="00B9347B" w:rsidRPr="002362DF" w14:paraId="46D8A19E" w14:textId="77777777" w:rsidTr="009733BF">
        <w:tc>
          <w:tcPr>
            <w:tcW w:w="3145" w:type="dxa"/>
            <w:tcBorders>
              <w:right w:val="nil"/>
            </w:tcBorders>
          </w:tcPr>
          <w:p w14:paraId="7BAE2B33" w14:textId="77777777" w:rsidR="00B9347B" w:rsidRPr="002362DF" w:rsidRDefault="00B9347B" w:rsidP="009733BF">
            <w:pPr>
              <w:pStyle w:val="MessageHeader"/>
            </w:pPr>
            <w:r w:rsidRPr="002362DF">
              <w:t>Identifikators</w:t>
            </w:r>
          </w:p>
        </w:tc>
        <w:tc>
          <w:tcPr>
            <w:tcW w:w="6709" w:type="dxa"/>
            <w:tcBorders>
              <w:left w:val="nil"/>
              <w:bottom w:val="single" w:sz="4" w:space="0" w:color="auto"/>
            </w:tcBorders>
          </w:tcPr>
          <w:p w14:paraId="63BC38B7" w14:textId="77777777" w:rsidR="00B9347B" w:rsidRPr="002362DF" w:rsidRDefault="00B9347B" w:rsidP="009733BF">
            <w:pPr>
              <w:pStyle w:val="Tablebody"/>
            </w:pPr>
            <w:r w:rsidRPr="002362DF">
              <w:rPr>
                <w:i/>
              </w:rPr>
              <w:t>EDK</w:t>
            </w:r>
            <w:r w:rsidRPr="002362DF">
              <w:t>.</w:t>
            </w:r>
            <w:r w:rsidRPr="002362DF">
              <w:rPr>
                <w:i/>
              </w:rPr>
              <w:t>deleteContentStream</w:t>
            </w:r>
          </w:p>
        </w:tc>
      </w:tr>
      <w:tr w:rsidR="00B9347B" w:rsidRPr="002362DF" w14:paraId="5ACC2C32" w14:textId="77777777" w:rsidTr="009733BF">
        <w:tc>
          <w:tcPr>
            <w:tcW w:w="3145" w:type="dxa"/>
            <w:tcBorders>
              <w:right w:val="nil"/>
            </w:tcBorders>
          </w:tcPr>
          <w:p w14:paraId="7FBCFBC4" w14:textId="77777777" w:rsidR="00B9347B" w:rsidRPr="002362DF" w:rsidRDefault="00B9347B" w:rsidP="009733BF">
            <w:pPr>
              <w:pStyle w:val="MessageHeader"/>
            </w:pPr>
            <w:r w:rsidRPr="002362DF">
              <w:t>Nosaukums</w:t>
            </w:r>
          </w:p>
        </w:tc>
        <w:tc>
          <w:tcPr>
            <w:tcW w:w="6709" w:type="dxa"/>
            <w:tcBorders>
              <w:left w:val="nil"/>
            </w:tcBorders>
          </w:tcPr>
          <w:p w14:paraId="10139873" w14:textId="77777777" w:rsidR="00B9347B" w:rsidRPr="002362DF" w:rsidRDefault="00B9347B" w:rsidP="009733BF">
            <w:pPr>
              <w:pStyle w:val="Tablebody"/>
            </w:pPr>
            <w:r w:rsidRPr="002362DF">
              <w:t>Nodzēst datnes saturu</w:t>
            </w:r>
          </w:p>
        </w:tc>
      </w:tr>
      <w:tr w:rsidR="00B9347B" w:rsidRPr="002362DF" w14:paraId="55C0A8B1" w14:textId="77777777" w:rsidTr="009733BF">
        <w:tc>
          <w:tcPr>
            <w:tcW w:w="9854" w:type="dxa"/>
            <w:gridSpan w:val="2"/>
            <w:tcBorders>
              <w:bottom w:val="nil"/>
            </w:tcBorders>
          </w:tcPr>
          <w:p w14:paraId="65C871BF" w14:textId="77777777" w:rsidR="00B9347B" w:rsidRPr="002362DF" w:rsidRDefault="00B9347B" w:rsidP="009733BF">
            <w:pPr>
              <w:pStyle w:val="MessageHeader"/>
            </w:pPr>
            <w:r w:rsidRPr="002362DF">
              <w:t>Ievads</w:t>
            </w:r>
          </w:p>
        </w:tc>
      </w:tr>
      <w:tr w:rsidR="00B9347B" w:rsidRPr="002362DF" w14:paraId="3AE3081E" w14:textId="77777777" w:rsidTr="009733BF">
        <w:tc>
          <w:tcPr>
            <w:tcW w:w="9854" w:type="dxa"/>
            <w:gridSpan w:val="2"/>
            <w:tcBorders>
              <w:top w:val="nil"/>
            </w:tcBorders>
          </w:tcPr>
          <w:p w14:paraId="5B147540" w14:textId="24BD4C6A" w:rsidR="00B9347B" w:rsidRPr="002362DF" w:rsidRDefault="00B9347B" w:rsidP="009733BF">
            <w:pPr>
              <w:pStyle w:val="Tablebody"/>
            </w:pPr>
            <w:r w:rsidRPr="002362DF">
              <w:t xml:space="preserve">Prasība nosaka </w:t>
            </w:r>
            <w:r w:rsidRPr="002362DF">
              <w:rPr>
                <w:i/>
              </w:rPr>
              <w:t>deleteContentStream</w:t>
            </w:r>
            <w:r w:rsidRPr="002362DF">
              <w:t xml:space="preserve"> alternatīvu funkciju paplašināto bināro datu funkciju servisā</w:t>
            </w:r>
          </w:p>
        </w:tc>
      </w:tr>
      <w:tr w:rsidR="00B9347B" w:rsidRPr="002362DF" w14:paraId="55C637C9" w14:textId="77777777" w:rsidTr="009733BF">
        <w:tc>
          <w:tcPr>
            <w:tcW w:w="9854" w:type="dxa"/>
            <w:gridSpan w:val="2"/>
            <w:tcBorders>
              <w:bottom w:val="nil"/>
            </w:tcBorders>
          </w:tcPr>
          <w:p w14:paraId="32BB4802" w14:textId="77777777" w:rsidR="00B9347B" w:rsidRPr="002362DF" w:rsidRDefault="00B9347B" w:rsidP="009733BF">
            <w:pPr>
              <w:pStyle w:val="MessageHeader"/>
            </w:pPr>
            <w:r w:rsidRPr="002362DF">
              <w:t>Ievaddati</w:t>
            </w:r>
          </w:p>
        </w:tc>
      </w:tr>
      <w:tr w:rsidR="00B9347B" w:rsidRPr="002362DF" w14:paraId="60B75573" w14:textId="77777777" w:rsidTr="009733BF">
        <w:tc>
          <w:tcPr>
            <w:tcW w:w="9854" w:type="dxa"/>
            <w:gridSpan w:val="2"/>
            <w:tcBorders>
              <w:top w:val="nil"/>
            </w:tcBorders>
          </w:tcPr>
          <w:p w14:paraId="2875006B" w14:textId="77777777" w:rsidR="00DD6E2D" w:rsidRPr="00230858" w:rsidRDefault="00DD6E2D" w:rsidP="00DD6E2D">
            <w:pPr>
              <w:pStyle w:val="TableListBullet"/>
            </w:pPr>
            <w:r>
              <w:t>repositoryId – repozitorija identifikatora URN, obligāts;</w:t>
            </w:r>
          </w:p>
          <w:p w14:paraId="2B9DCEC8" w14:textId="77777777" w:rsidR="00DD6E2D" w:rsidRPr="00230858" w:rsidRDefault="00DD6E2D" w:rsidP="00DD6E2D">
            <w:pPr>
              <w:pStyle w:val="TableListBullet"/>
            </w:pPr>
            <w:r w:rsidRPr="00230858">
              <w:t>objectId – dokumenta identifikators – obligāts;</w:t>
            </w:r>
          </w:p>
          <w:p w14:paraId="60129430" w14:textId="77777777" w:rsidR="00DD6E2D" w:rsidRPr="00230858" w:rsidRDefault="00DD6E2D" w:rsidP="00DD6E2D">
            <w:pPr>
              <w:pStyle w:val="TableListBullet"/>
            </w:pPr>
            <w:r w:rsidRPr="00230858">
              <w:t>changeToken – izmaiņu talons - obligāts;</w:t>
            </w:r>
          </w:p>
          <w:p w14:paraId="43CBE4DB" w14:textId="77777777" w:rsidR="00DD6E2D" w:rsidRPr="00230858" w:rsidRDefault="00DD6E2D" w:rsidP="00DD6E2D">
            <w:pPr>
              <w:pStyle w:val="TableListBullet"/>
            </w:pPr>
            <w:r w:rsidRPr="00230858">
              <w:t>extension – elements papildus datiem, specifiskai repozitorija vai programmatūras realizācijai. Šajā metodē elementa vērtība un/vai tā struktūra tiek ignorēta: null.</w:t>
            </w:r>
          </w:p>
          <w:p w14:paraId="25C3B9B0" w14:textId="77777777" w:rsidR="00B9347B" w:rsidRPr="002362DF" w:rsidRDefault="00B9347B" w:rsidP="009733BF">
            <w:pPr>
              <w:pStyle w:val="Pictureposition"/>
            </w:pPr>
            <w:r w:rsidRPr="002362DF">
              <w:rPr>
                <w:noProof/>
                <w:lang w:eastAsia="lv-LV"/>
              </w:rPr>
              <w:drawing>
                <wp:inline distT="0" distB="0" distL="0" distR="0" wp14:anchorId="0E4D211E" wp14:editId="06159542">
                  <wp:extent cx="5613354" cy="1744345"/>
                  <wp:effectExtent l="0" t="0" r="698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ContentStream.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616604" cy="1745355"/>
                          </a:xfrm>
                          <a:prstGeom prst="rect">
                            <a:avLst/>
                          </a:prstGeom>
                        </pic:spPr>
                      </pic:pic>
                    </a:graphicData>
                  </a:graphic>
                </wp:inline>
              </w:drawing>
            </w:r>
          </w:p>
        </w:tc>
      </w:tr>
      <w:tr w:rsidR="00B9347B" w:rsidRPr="002362DF" w14:paraId="2324A314" w14:textId="77777777" w:rsidTr="009733BF">
        <w:tc>
          <w:tcPr>
            <w:tcW w:w="9854" w:type="dxa"/>
            <w:gridSpan w:val="2"/>
            <w:tcBorders>
              <w:bottom w:val="nil"/>
            </w:tcBorders>
          </w:tcPr>
          <w:p w14:paraId="745605AD" w14:textId="77777777" w:rsidR="00B9347B" w:rsidRPr="002362DF" w:rsidRDefault="00B9347B" w:rsidP="009733BF">
            <w:pPr>
              <w:pStyle w:val="MessageHeader"/>
            </w:pPr>
            <w:r w:rsidRPr="002362DF">
              <w:t>Izvaddati</w:t>
            </w:r>
          </w:p>
        </w:tc>
      </w:tr>
      <w:tr w:rsidR="00B9347B" w:rsidRPr="002362DF" w14:paraId="129A3418" w14:textId="77777777" w:rsidTr="009733BF">
        <w:tc>
          <w:tcPr>
            <w:tcW w:w="9854" w:type="dxa"/>
            <w:gridSpan w:val="2"/>
            <w:tcBorders>
              <w:top w:val="nil"/>
            </w:tcBorders>
          </w:tcPr>
          <w:p w14:paraId="4F5B2437" w14:textId="77777777" w:rsidR="00DD6E2D" w:rsidRPr="00230858" w:rsidRDefault="00DD6E2D" w:rsidP="00DD6E2D">
            <w:pPr>
              <w:pStyle w:val="TableListBullet"/>
            </w:pPr>
            <w:r w:rsidRPr="00230858">
              <w:t>objectId – dokumenta, kam izdzēsts contentStream, identifikators;</w:t>
            </w:r>
          </w:p>
          <w:p w14:paraId="7689284B" w14:textId="77777777" w:rsidR="00DD6E2D" w:rsidRPr="00230858" w:rsidRDefault="00DD6E2D" w:rsidP="00DD6E2D">
            <w:pPr>
              <w:pStyle w:val="TableListBullet"/>
            </w:pPr>
            <w:r w:rsidRPr="00230858">
              <w:t>changeToken – izmainītā objekta izmaiņu talons;</w:t>
            </w:r>
          </w:p>
          <w:p w14:paraId="06DBCF0B" w14:textId="77777777" w:rsidR="00DD6E2D" w:rsidRPr="00230858" w:rsidRDefault="00DD6E2D" w:rsidP="00DD6E2D">
            <w:pPr>
              <w:pStyle w:val="TableListBullet"/>
            </w:pPr>
            <w:r w:rsidRPr="00230858">
              <w:t>extension – vienmēr null.</w:t>
            </w:r>
          </w:p>
          <w:p w14:paraId="4B0825AD" w14:textId="77777777" w:rsidR="00B9347B" w:rsidRPr="002362DF" w:rsidRDefault="00B9347B" w:rsidP="009733BF">
            <w:pPr>
              <w:pStyle w:val="Pictureposition"/>
            </w:pPr>
            <w:r w:rsidRPr="002362DF">
              <w:rPr>
                <w:noProof/>
                <w:lang w:eastAsia="lv-LV"/>
              </w:rPr>
              <w:drawing>
                <wp:inline distT="0" distB="0" distL="0" distR="0" wp14:anchorId="47F76FF4" wp14:editId="5C660911">
                  <wp:extent cx="5612765" cy="1367959"/>
                  <wp:effectExtent l="0" t="0" r="698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ContentStreamRespons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15806" cy="1368700"/>
                          </a:xfrm>
                          <a:prstGeom prst="rect">
                            <a:avLst/>
                          </a:prstGeom>
                        </pic:spPr>
                      </pic:pic>
                    </a:graphicData>
                  </a:graphic>
                </wp:inline>
              </w:drawing>
            </w:r>
          </w:p>
        </w:tc>
      </w:tr>
      <w:tr w:rsidR="00B9347B" w:rsidRPr="002362DF" w14:paraId="1B235B50" w14:textId="77777777" w:rsidTr="009733BF">
        <w:tc>
          <w:tcPr>
            <w:tcW w:w="9854" w:type="dxa"/>
            <w:gridSpan w:val="2"/>
            <w:tcBorders>
              <w:bottom w:val="nil"/>
            </w:tcBorders>
          </w:tcPr>
          <w:p w14:paraId="40CD32D1" w14:textId="77777777" w:rsidR="00B9347B" w:rsidRPr="002362DF" w:rsidRDefault="00B9347B" w:rsidP="009733BF">
            <w:pPr>
              <w:pStyle w:val="MessageHeader"/>
            </w:pPr>
            <w:r w:rsidRPr="002362DF">
              <w:t>Kļūdas</w:t>
            </w:r>
          </w:p>
        </w:tc>
      </w:tr>
      <w:tr w:rsidR="00B9347B" w:rsidRPr="002362DF" w14:paraId="6C7B33AC" w14:textId="77777777" w:rsidTr="009733BF">
        <w:tc>
          <w:tcPr>
            <w:tcW w:w="9854" w:type="dxa"/>
            <w:gridSpan w:val="2"/>
            <w:tcBorders>
              <w:top w:val="nil"/>
            </w:tcBorders>
          </w:tcPr>
          <w:p w14:paraId="3672C84E" w14:textId="77777777" w:rsidR="00B9347B" w:rsidRPr="002362DF" w:rsidRDefault="00B9347B" w:rsidP="009733BF">
            <w:pPr>
              <w:pStyle w:val="Tablebody"/>
              <w:rPr>
                <w:i/>
              </w:rPr>
            </w:pPr>
            <w:r w:rsidRPr="002362DF">
              <w:rPr>
                <w:i/>
              </w:rPr>
              <w:t>permissionDenied, runtime, storage, invalidArgument, objectNotFound, constraint, versioning, updateConflict</w:t>
            </w:r>
          </w:p>
        </w:tc>
      </w:tr>
    </w:tbl>
    <w:p w14:paraId="21B28D65" w14:textId="7EAEDC31" w:rsidR="003B2A1B" w:rsidRDefault="003B2A1B" w:rsidP="003B2A1B">
      <w:pPr>
        <w:pStyle w:val="Heading2"/>
      </w:pPr>
      <w:r>
        <w:t xml:space="preserve"> </w:t>
      </w:r>
      <w:bookmarkStart w:id="733" w:name="_Toc505087020"/>
      <w:r>
        <w:t>Paplašinātās objektu metodes</w:t>
      </w:r>
      <w:bookmarkEnd w:id="733"/>
    </w:p>
    <w:p w14:paraId="6FF2806E" w14:textId="0A7C88FA" w:rsidR="006C0A53" w:rsidRDefault="00235401" w:rsidP="006C0A53">
      <w:bookmarkStart w:id="734" w:name="_Toc476903312"/>
      <w:r>
        <w:t xml:space="preserve">Visas šajā nodaļā aprakstītās metodes realizētas </w:t>
      </w:r>
      <w:r w:rsidR="006C0A53" w:rsidRPr="006C0A53">
        <w:rPr>
          <w:i/>
        </w:rPr>
        <w:t>AdvancedService</w:t>
      </w:r>
      <w:r w:rsidR="006C0A53">
        <w:rPr>
          <w:i/>
        </w:rPr>
        <w:t xml:space="preserve"> </w:t>
      </w:r>
      <w:r w:rsidR="006C0A53">
        <w:t xml:space="preserve">servisā. </w:t>
      </w:r>
    </w:p>
    <w:p w14:paraId="5DA14169" w14:textId="77777777" w:rsidR="00CA28C9" w:rsidRPr="0036385B" w:rsidRDefault="00CA28C9" w:rsidP="0036385B">
      <w:pPr>
        <w:pStyle w:val="Note"/>
        <w:rPr>
          <w:b w:val="0"/>
        </w:rPr>
      </w:pPr>
      <w:r w:rsidRPr="0036385B">
        <w:rPr>
          <w:lang w:val="lv-LV"/>
        </w:rPr>
        <w:t>UZMANĪBU!</w:t>
      </w:r>
    </w:p>
    <w:p w14:paraId="0E5752AE" w14:textId="521A492D" w:rsidR="00CA28C9" w:rsidRPr="0036385B" w:rsidRDefault="00CA28C9" w:rsidP="0036385B">
      <w:pPr>
        <w:pStyle w:val="Note"/>
        <w:rPr>
          <w:b w:val="0"/>
        </w:rPr>
      </w:pPr>
      <w:r w:rsidRPr="0036385B">
        <w:rPr>
          <w:lang w:val="lv-LV"/>
        </w:rPr>
        <w:t>Šo servisu netiek rekomen</w:t>
      </w:r>
      <w:r w:rsidR="003371B2" w:rsidRPr="0036385B">
        <w:rPr>
          <w:lang w:val="lv-LV"/>
        </w:rPr>
        <w:t>d</w:t>
      </w:r>
      <w:r w:rsidRPr="0036385B">
        <w:rPr>
          <w:lang w:val="lv-LV"/>
        </w:rPr>
        <w:t xml:space="preserve">ēts izmantot jaunu risinājumu izstrādē. </w:t>
      </w:r>
    </w:p>
    <w:p w14:paraId="4615F81B" w14:textId="122DD6AA" w:rsidR="00CA28C9" w:rsidRPr="0036385B" w:rsidRDefault="007F146F" w:rsidP="0036385B">
      <w:pPr>
        <w:pStyle w:val="Note"/>
      </w:pPr>
      <w:r w:rsidRPr="0036385B">
        <w:rPr>
          <w:lang w:val="lv-LV"/>
        </w:rPr>
        <w:t xml:space="preserve">Ja nepieciešams izgūt mapi vai dokumentu pēc ceļa, vai </w:t>
      </w:r>
      <w:r w:rsidR="00625841" w:rsidRPr="0036385B">
        <w:rPr>
          <w:lang w:val="lv-LV"/>
        </w:rPr>
        <w:t>neeksistējošiem</w:t>
      </w:r>
      <w:r w:rsidRPr="0036385B">
        <w:rPr>
          <w:lang w:val="lv-LV"/>
        </w:rPr>
        <w:t xml:space="preserve"> ceļa</w:t>
      </w:r>
      <w:r w:rsidR="00625841" w:rsidRPr="0036385B">
        <w:rPr>
          <w:lang w:val="lv-LV"/>
        </w:rPr>
        <w:t xml:space="preserve"> fragmentiem</w:t>
      </w:r>
      <w:r w:rsidRPr="0036385B">
        <w:rPr>
          <w:lang w:val="lv-LV"/>
        </w:rPr>
        <w:t xml:space="preserve"> izveidot mapi vai mapes, tiek rekomendēts izmantot Objektu servisa </w:t>
      </w:r>
      <w:r w:rsidR="00625841" w:rsidRPr="0036385B">
        <w:rPr>
          <w:lang w:val="lv-LV"/>
        </w:rPr>
        <w:t xml:space="preserve">(skat. </w:t>
      </w:r>
      <w:r w:rsidR="00625841" w:rsidRPr="0036385B">
        <w:rPr>
          <w:lang w:val="lv-LV"/>
        </w:rPr>
        <w:fldChar w:fldCharType="begin"/>
      </w:r>
      <w:r w:rsidR="00625841" w:rsidRPr="0036385B">
        <w:rPr>
          <w:lang w:val="lv-LV"/>
        </w:rPr>
        <w:instrText xml:space="preserve"> REF _Ref501499972 \r \h </w:instrText>
      </w:r>
      <w:r w:rsidR="00B53E08" w:rsidRPr="0036385B">
        <w:rPr>
          <w:lang w:val="lv-LV"/>
        </w:rPr>
        <w:instrText xml:space="preserve"> \* MERGEFORMAT </w:instrText>
      </w:r>
      <w:r w:rsidR="00625841" w:rsidRPr="0036385B">
        <w:rPr>
          <w:lang w:val="lv-LV"/>
        </w:rPr>
      </w:r>
      <w:r w:rsidR="00625841" w:rsidRPr="0036385B">
        <w:rPr>
          <w:lang w:val="lv-LV"/>
        </w:rPr>
        <w:fldChar w:fldCharType="separate"/>
      </w:r>
      <w:r w:rsidR="00094FBC">
        <w:rPr>
          <w:lang w:val="lv-LV"/>
        </w:rPr>
        <w:t>3.5</w:t>
      </w:r>
      <w:r w:rsidR="00625841" w:rsidRPr="0036385B">
        <w:rPr>
          <w:lang w:val="lv-LV"/>
        </w:rPr>
        <w:fldChar w:fldCharType="end"/>
      </w:r>
      <w:r w:rsidR="00625841" w:rsidRPr="0036385B">
        <w:rPr>
          <w:lang w:val="lv-LV"/>
        </w:rPr>
        <w:t>.</w:t>
      </w:r>
      <w:r w:rsidR="00443200">
        <w:rPr>
          <w:lang w:val="lv-LV"/>
        </w:rPr>
        <w:t>nodaļu</w:t>
      </w:r>
      <w:r w:rsidR="00625841" w:rsidRPr="0036385B">
        <w:rPr>
          <w:lang w:val="lv-LV"/>
        </w:rPr>
        <w:t xml:space="preserve">) </w:t>
      </w:r>
      <w:r w:rsidRPr="0036385B">
        <w:rPr>
          <w:lang w:val="lv-LV"/>
        </w:rPr>
        <w:t xml:space="preserve">getObjectByPath </w:t>
      </w:r>
      <w:r w:rsidR="00625841" w:rsidRPr="0036385B">
        <w:rPr>
          <w:lang w:val="lv-LV"/>
        </w:rPr>
        <w:t xml:space="preserve">metodi </w:t>
      </w:r>
      <w:r w:rsidRPr="0036385B">
        <w:rPr>
          <w:lang w:val="lv-LV"/>
        </w:rPr>
        <w:t>ar createMissingFolders pazīmi.</w:t>
      </w:r>
      <w:r w:rsidR="00625841" w:rsidRPr="0036385B">
        <w:rPr>
          <w:lang w:val="lv-LV"/>
        </w:rPr>
        <w:t xml:space="preserve"> </w:t>
      </w:r>
    </w:p>
    <w:p w14:paraId="6207687D" w14:textId="631475B5" w:rsidR="00B9347B" w:rsidRPr="002362DF" w:rsidRDefault="00B9347B" w:rsidP="00B9347B">
      <w:pPr>
        <w:pStyle w:val="Heading3"/>
      </w:pPr>
      <w:bookmarkStart w:id="735" w:name="_Toc505087021"/>
      <w:r>
        <w:t>Metode „getOrCreateFolder”</w:t>
      </w:r>
      <w:bookmarkEnd w:id="734"/>
      <w:bookmarkEnd w:id="7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6265"/>
      </w:tblGrid>
      <w:tr w:rsidR="00B9347B" w:rsidRPr="002362DF" w14:paraId="43AA24B0" w14:textId="77777777" w:rsidTr="009733BF">
        <w:tc>
          <w:tcPr>
            <w:tcW w:w="2802" w:type="dxa"/>
            <w:tcBorders>
              <w:right w:val="nil"/>
            </w:tcBorders>
          </w:tcPr>
          <w:p w14:paraId="51406258" w14:textId="77777777" w:rsidR="00B9347B" w:rsidRPr="002362DF" w:rsidRDefault="00B9347B" w:rsidP="009733BF">
            <w:pPr>
              <w:pStyle w:val="MessageHeader"/>
            </w:pPr>
            <w:r w:rsidRPr="002362DF">
              <w:t>Identifikators</w:t>
            </w:r>
          </w:p>
        </w:tc>
        <w:tc>
          <w:tcPr>
            <w:tcW w:w="7052" w:type="dxa"/>
            <w:tcBorders>
              <w:left w:val="nil"/>
              <w:bottom w:val="single" w:sz="4" w:space="0" w:color="auto"/>
            </w:tcBorders>
          </w:tcPr>
          <w:p w14:paraId="2E09A921" w14:textId="77777777" w:rsidR="00B9347B" w:rsidRPr="002362DF" w:rsidRDefault="00B9347B" w:rsidP="009733BF">
            <w:pPr>
              <w:pStyle w:val="Tablebody"/>
            </w:pPr>
            <w:r>
              <w:t>EDK.Adv.getOrCreateFolder</w:t>
            </w:r>
          </w:p>
        </w:tc>
      </w:tr>
      <w:tr w:rsidR="00B9347B" w:rsidRPr="002362DF" w14:paraId="37170EF8" w14:textId="77777777" w:rsidTr="009733BF">
        <w:tc>
          <w:tcPr>
            <w:tcW w:w="2802" w:type="dxa"/>
            <w:tcBorders>
              <w:right w:val="nil"/>
            </w:tcBorders>
          </w:tcPr>
          <w:p w14:paraId="714E5BA3" w14:textId="77777777" w:rsidR="00B9347B" w:rsidRPr="002362DF" w:rsidRDefault="00B9347B" w:rsidP="009733BF">
            <w:pPr>
              <w:pStyle w:val="MessageHeader"/>
            </w:pPr>
            <w:r w:rsidRPr="002362DF">
              <w:t>Nosaukums</w:t>
            </w:r>
          </w:p>
        </w:tc>
        <w:tc>
          <w:tcPr>
            <w:tcW w:w="7052" w:type="dxa"/>
            <w:tcBorders>
              <w:left w:val="nil"/>
            </w:tcBorders>
          </w:tcPr>
          <w:p w14:paraId="661E650A" w14:textId="77777777" w:rsidR="00B9347B" w:rsidRPr="002362DF" w:rsidRDefault="00B9347B" w:rsidP="009733BF">
            <w:pPr>
              <w:pStyle w:val="Tablebody"/>
            </w:pPr>
            <w:r>
              <w:t>Izgūt vai izveidot mapi</w:t>
            </w:r>
          </w:p>
        </w:tc>
      </w:tr>
      <w:tr w:rsidR="00B9347B" w:rsidRPr="002362DF" w14:paraId="1F6EEC52" w14:textId="77777777" w:rsidTr="009733BF">
        <w:tc>
          <w:tcPr>
            <w:tcW w:w="9854" w:type="dxa"/>
            <w:gridSpan w:val="2"/>
            <w:tcBorders>
              <w:bottom w:val="nil"/>
            </w:tcBorders>
          </w:tcPr>
          <w:p w14:paraId="0AA60DDF" w14:textId="77777777" w:rsidR="00B9347B" w:rsidRPr="002362DF" w:rsidRDefault="00B9347B" w:rsidP="009733BF">
            <w:pPr>
              <w:pStyle w:val="MessageHeader"/>
            </w:pPr>
            <w:r w:rsidRPr="002362DF">
              <w:t>Ievads</w:t>
            </w:r>
          </w:p>
        </w:tc>
      </w:tr>
      <w:tr w:rsidR="00B9347B" w:rsidRPr="002362DF" w14:paraId="50AD049F" w14:textId="77777777" w:rsidTr="009733BF">
        <w:tc>
          <w:tcPr>
            <w:tcW w:w="9854" w:type="dxa"/>
            <w:gridSpan w:val="2"/>
            <w:tcBorders>
              <w:top w:val="nil"/>
            </w:tcBorders>
          </w:tcPr>
          <w:p w14:paraId="7D6CC420" w14:textId="1232457E" w:rsidR="00B9347B" w:rsidRPr="002362DF" w:rsidRDefault="00DD6E2D" w:rsidP="006D7041">
            <w:pPr>
              <w:pStyle w:val="Tablebody"/>
            </w:pPr>
            <w:r>
              <w:t>Šīs metodes vietā</w:t>
            </w:r>
            <w:r w:rsidR="006D7041">
              <w:t>,</w:t>
            </w:r>
            <w:r>
              <w:t xml:space="preserve"> </w:t>
            </w:r>
            <w:r w:rsidR="006D7041">
              <w:t>jauns projektu izstrādē ieteicams</w:t>
            </w:r>
            <w:r w:rsidR="00754F09">
              <w:t xml:space="preserve"> </w:t>
            </w:r>
            <w:r>
              <w:t>lietot getObjectByPath metodes paplašinājumu, kas nodrošina trūkstošo mapju izveidi.</w:t>
            </w:r>
          </w:p>
        </w:tc>
      </w:tr>
      <w:tr w:rsidR="00B9347B" w:rsidRPr="002362DF" w14:paraId="7B524732" w14:textId="77777777" w:rsidTr="009733BF">
        <w:tc>
          <w:tcPr>
            <w:tcW w:w="9854" w:type="dxa"/>
            <w:gridSpan w:val="2"/>
            <w:tcBorders>
              <w:bottom w:val="nil"/>
            </w:tcBorders>
          </w:tcPr>
          <w:p w14:paraId="1897317D" w14:textId="77777777" w:rsidR="00B9347B" w:rsidRPr="002362DF" w:rsidRDefault="00B9347B" w:rsidP="009733BF">
            <w:pPr>
              <w:pStyle w:val="MessageHeader"/>
            </w:pPr>
            <w:r w:rsidRPr="002362DF">
              <w:t>Ievaddati</w:t>
            </w:r>
          </w:p>
        </w:tc>
      </w:tr>
      <w:tr w:rsidR="00B9347B" w:rsidRPr="002362DF" w14:paraId="7194FAA1" w14:textId="77777777" w:rsidTr="009733BF">
        <w:tc>
          <w:tcPr>
            <w:tcW w:w="9854" w:type="dxa"/>
            <w:gridSpan w:val="2"/>
            <w:tcBorders>
              <w:top w:val="nil"/>
            </w:tcBorders>
          </w:tcPr>
          <w:p w14:paraId="733C1726" w14:textId="77777777" w:rsidR="00DD6E2D" w:rsidRPr="00230858" w:rsidRDefault="00DD6E2D" w:rsidP="00DD6E2D">
            <w:pPr>
              <w:pStyle w:val="TableListBullet"/>
            </w:pPr>
            <w:r>
              <w:t>repositoryId – repozitorija identifikatora URN, obligāts;</w:t>
            </w:r>
          </w:p>
          <w:p w14:paraId="08819EAC" w14:textId="77777777" w:rsidR="00B9347B" w:rsidRPr="002362DF" w:rsidRDefault="00B9347B" w:rsidP="009733BF">
            <w:pPr>
              <w:pStyle w:val="TableListBullet"/>
            </w:pPr>
            <w:r w:rsidRPr="0007663D">
              <w:t>path</w:t>
            </w:r>
            <w:r w:rsidRPr="002362DF">
              <w:t xml:space="preserve"> – objekta navigācijas ceļš, ko veido objekta atrašanās ceļš relatīvi pret saknes katalogu – obligāts</w:t>
            </w:r>
            <w:r>
              <w:t>.</w:t>
            </w:r>
          </w:p>
          <w:p w14:paraId="6FB0ED85" w14:textId="77777777" w:rsidR="00B9347B" w:rsidRPr="002362DF" w:rsidRDefault="00B9347B" w:rsidP="009733BF">
            <w:pPr>
              <w:pStyle w:val="Pictureposition"/>
            </w:pPr>
            <w:r>
              <w:rPr>
                <w:noProof/>
                <w:lang w:eastAsia="lv-LV"/>
              </w:rPr>
              <w:drawing>
                <wp:inline distT="0" distB="0" distL="0" distR="0" wp14:anchorId="37FC8941" wp14:editId="6E2A4213">
                  <wp:extent cx="4810125" cy="2076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k.adv.getOrCreateFolder.png"/>
                          <pic:cNvPicPr/>
                        </pic:nvPicPr>
                        <pic:blipFill>
                          <a:blip r:embed="rId130">
                            <a:extLst>
                              <a:ext uri="{28A0092B-C50C-407E-A947-70E740481C1C}">
                                <a14:useLocalDpi xmlns:a14="http://schemas.microsoft.com/office/drawing/2010/main" val="0"/>
                              </a:ext>
                            </a:extLst>
                          </a:blip>
                          <a:stretch>
                            <a:fillRect/>
                          </a:stretch>
                        </pic:blipFill>
                        <pic:spPr>
                          <a:xfrm>
                            <a:off x="0" y="0"/>
                            <a:ext cx="4810125" cy="2076450"/>
                          </a:xfrm>
                          <a:prstGeom prst="rect">
                            <a:avLst/>
                          </a:prstGeom>
                        </pic:spPr>
                      </pic:pic>
                    </a:graphicData>
                  </a:graphic>
                </wp:inline>
              </w:drawing>
            </w:r>
          </w:p>
        </w:tc>
      </w:tr>
      <w:tr w:rsidR="00B9347B" w:rsidRPr="002362DF" w14:paraId="2853600E" w14:textId="77777777" w:rsidTr="009733BF">
        <w:tc>
          <w:tcPr>
            <w:tcW w:w="9854" w:type="dxa"/>
            <w:gridSpan w:val="2"/>
            <w:tcBorders>
              <w:bottom w:val="nil"/>
            </w:tcBorders>
          </w:tcPr>
          <w:p w14:paraId="7B5FE14E" w14:textId="77777777" w:rsidR="00B9347B" w:rsidRPr="002362DF" w:rsidRDefault="00B9347B" w:rsidP="009733BF">
            <w:pPr>
              <w:pStyle w:val="MessageHeader"/>
            </w:pPr>
            <w:r w:rsidRPr="002362DF">
              <w:t>Izvaddati</w:t>
            </w:r>
          </w:p>
        </w:tc>
      </w:tr>
      <w:tr w:rsidR="00B9347B" w:rsidRPr="002362DF" w14:paraId="2ABE34B1" w14:textId="77777777" w:rsidTr="009733BF">
        <w:tc>
          <w:tcPr>
            <w:tcW w:w="9854" w:type="dxa"/>
            <w:gridSpan w:val="2"/>
            <w:tcBorders>
              <w:top w:val="nil"/>
            </w:tcBorders>
          </w:tcPr>
          <w:p w14:paraId="45CD07CA" w14:textId="77777777" w:rsidR="00DD6E2D" w:rsidRPr="00230858" w:rsidRDefault="00DD6E2D" w:rsidP="00DD6E2D">
            <w:pPr>
              <w:pStyle w:val="TableListBullet"/>
            </w:pPr>
            <w:r w:rsidRPr="00230858">
              <w:t>objectId – izveidotā objekta identifikators;</w:t>
            </w:r>
          </w:p>
          <w:p w14:paraId="79AADBC6" w14:textId="1494D759" w:rsidR="00B9347B" w:rsidRPr="002362DF" w:rsidRDefault="00DD6E2D" w:rsidP="009733BF">
            <w:pPr>
              <w:pStyle w:val="Tablebody"/>
            </w:pPr>
            <w:r w:rsidRPr="00FB2E9C">
              <w:rPr>
                <w:rFonts w:ascii="Times New Roman" w:hAnsi="Times New Roman"/>
                <w:noProof/>
                <w:lang w:eastAsia="lv-LV"/>
              </w:rPr>
              <w:drawing>
                <wp:inline distT="0" distB="0" distL="0" distR="0" wp14:anchorId="2D16355E" wp14:editId="24F2E0C9">
                  <wp:extent cx="5629275" cy="12026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FolderRespons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55308" cy="1208164"/>
                          </a:xfrm>
                          <a:prstGeom prst="rect">
                            <a:avLst/>
                          </a:prstGeom>
                        </pic:spPr>
                      </pic:pic>
                    </a:graphicData>
                  </a:graphic>
                </wp:inline>
              </w:drawing>
            </w:r>
          </w:p>
        </w:tc>
      </w:tr>
      <w:tr w:rsidR="00B9347B" w:rsidRPr="002362DF" w14:paraId="139261D9" w14:textId="77777777" w:rsidTr="009733BF">
        <w:tc>
          <w:tcPr>
            <w:tcW w:w="9854" w:type="dxa"/>
            <w:gridSpan w:val="2"/>
            <w:tcBorders>
              <w:bottom w:val="nil"/>
            </w:tcBorders>
          </w:tcPr>
          <w:p w14:paraId="5DF82438" w14:textId="77777777" w:rsidR="00B9347B" w:rsidRPr="002362DF" w:rsidRDefault="00B9347B" w:rsidP="009733BF">
            <w:pPr>
              <w:pStyle w:val="MessageHeader"/>
            </w:pPr>
            <w:r w:rsidRPr="002362DF">
              <w:t>Kļūdas</w:t>
            </w:r>
          </w:p>
        </w:tc>
      </w:tr>
      <w:tr w:rsidR="00B9347B" w:rsidRPr="002362DF" w14:paraId="7DF139EC" w14:textId="77777777" w:rsidTr="009733BF">
        <w:tc>
          <w:tcPr>
            <w:tcW w:w="9854" w:type="dxa"/>
            <w:gridSpan w:val="2"/>
            <w:tcBorders>
              <w:top w:val="nil"/>
            </w:tcBorders>
          </w:tcPr>
          <w:p w14:paraId="71C06BB7" w14:textId="77777777" w:rsidR="00B9347B" w:rsidRPr="002362DF" w:rsidRDefault="00B9347B" w:rsidP="009733BF">
            <w:pPr>
              <w:pStyle w:val="Tablebody"/>
              <w:rPr>
                <w:i/>
              </w:rPr>
            </w:pPr>
            <w:r w:rsidRPr="00741A24">
              <w:rPr>
                <w:i/>
              </w:rPr>
              <w:t>permissionDenied, runtime, storage, invalidArgument, objectNotFound, filterNotValid</w:t>
            </w:r>
          </w:p>
        </w:tc>
      </w:tr>
    </w:tbl>
    <w:p w14:paraId="2A48090C" w14:textId="77777777" w:rsidR="00B9347B" w:rsidRPr="002362DF" w:rsidRDefault="00B9347B" w:rsidP="00B9347B">
      <w:pPr>
        <w:pStyle w:val="Heading3"/>
      </w:pPr>
      <w:bookmarkStart w:id="736" w:name="_Toc476903313"/>
      <w:bookmarkStart w:id="737" w:name="_Toc505087022"/>
      <w:r>
        <w:t>Metode „setArchivedOn”</w:t>
      </w:r>
      <w:bookmarkEnd w:id="736"/>
      <w:bookmarkEnd w:id="7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59"/>
      </w:tblGrid>
      <w:tr w:rsidR="00B9347B" w:rsidRPr="002362DF" w14:paraId="0F1E296B" w14:textId="77777777" w:rsidTr="009733BF">
        <w:tc>
          <w:tcPr>
            <w:tcW w:w="2802" w:type="dxa"/>
            <w:tcBorders>
              <w:right w:val="nil"/>
            </w:tcBorders>
          </w:tcPr>
          <w:p w14:paraId="288FE402" w14:textId="77777777" w:rsidR="00B9347B" w:rsidRPr="002362DF" w:rsidRDefault="00B9347B" w:rsidP="009733BF">
            <w:pPr>
              <w:pStyle w:val="MessageHeader"/>
            </w:pPr>
            <w:r w:rsidRPr="002362DF">
              <w:t>Identifikators</w:t>
            </w:r>
          </w:p>
        </w:tc>
        <w:tc>
          <w:tcPr>
            <w:tcW w:w="7052" w:type="dxa"/>
            <w:tcBorders>
              <w:left w:val="nil"/>
              <w:bottom w:val="single" w:sz="4" w:space="0" w:color="auto"/>
            </w:tcBorders>
          </w:tcPr>
          <w:p w14:paraId="332AE19E" w14:textId="77777777" w:rsidR="00B9347B" w:rsidRPr="002362DF" w:rsidRDefault="00B9347B" w:rsidP="009733BF">
            <w:pPr>
              <w:pStyle w:val="Tablebody"/>
            </w:pPr>
            <w:r w:rsidRPr="008343DF">
              <w:t>EDK.Adv.setArchivedOn</w:t>
            </w:r>
          </w:p>
        </w:tc>
      </w:tr>
      <w:tr w:rsidR="00B9347B" w:rsidRPr="002362DF" w14:paraId="44A31034" w14:textId="77777777" w:rsidTr="009733BF">
        <w:tc>
          <w:tcPr>
            <w:tcW w:w="2802" w:type="dxa"/>
            <w:tcBorders>
              <w:right w:val="nil"/>
            </w:tcBorders>
          </w:tcPr>
          <w:p w14:paraId="13279822" w14:textId="77777777" w:rsidR="00B9347B" w:rsidRPr="002362DF" w:rsidRDefault="00B9347B" w:rsidP="009733BF">
            <w:pPr>
              <w:pStyle w:val="MessageHeader"/>
            </w:pPr>
            <w:r w:rsidRPr="002362DF">
              <w:t>Nosaukums</w:t>
            </w:r>
          </w:p>
        </w:tc>
        <w:tc>
          <w:tcPr>
            <w:tcW w:w="7052" w:type="dxa"/>
            <w:tcBorders>
              <w:left w:val="nil"/>
            </w:tcBorders>
          </w:tcPr>
          <w:p w14:paraId="710414E9" w14:textId="77777777" w:rsidR="00B9347B" w:rsidRPr="002362DF" w:rsidRDefault="00B9347B" w:rsidP="009733BF">
            <w:pPr>
              <w:pStyle w:val="Tablebody"/>
            </w:pPr>
            <w:r w:rsidRPr="008343DF">
              <w:t>Uzstādīt arhivēšanas datumu</w:t>
            </w:r>
          </w:p>
        </w:tc>
      </w:tr>
      <w:tr w:rsidR="00B9347B" w:rsidRPr="002362DF" w14:paraId="35F81CB7" w14:textId="77777777" w:rsidTr="009733BF">
        <w:tc>
          <w:tcPr>
            <w:tcW w:w="9854" w:type="dxa"/>
            <w:gridSpan w:val="2"/>
            <w:tcBorders>
              <w:bottom w:val="nil"/>
            </w:tcBorders>
          </w:tcPr>
          <w:p w14:paraId="3EB1618C" w14:textId="77777777" w:rsidR="00B9347B" w:rsidRPr="002362DF" w:rsidRDefault="00B9347B" w:rsidP="009733BF">
            <w:pPr>
              <w:pStyle w:val="MessageHeader"/>
            </w:pPr>
            <w:r w:rsidRPr="002362DF">
              <w:t>Ievads</w:t>
            </w:r>
          </w:p>
        </w:tc>
      </w:tr>
      <w:tr w:rsidR="00B9347B" w:rsidRPr="002362DF" w14:paraId="113479E8" w14:textId="77777777" w:rsidTr="009733BF">
        <w:tc>
          <w:tcPr>
            <w:tcW w:w="9854" w:type="dxa"/>
            <w:gridSpan w:val="2"/>
            <w:tcBorders>
              <w:top w:val="nil"/>
            </w:tcBorders>
          </w:tcPr>
          <w:p w14:paraId="0A725EB1" w14:textId="77777777" w:rsidR="00B9347B" w:rsidRDefault="00B9347B" w:rsidP="009733BF">
            <w:pPr>
              <w:pStyle w:val="Tablebody"/>
            </w:pPr>
            <w:r>
              <w:t>Prasība apraksta metodi, ar kuras palīdzību var atzīmēt dokumentu kā arhivētu, uzstādot tam arhivēšanas datumu.</w:t>
            </w:r>
          </w:p>
          <w:p w14:paraId="60A76758" w14:textId="4946A238" w:rsidR="00B9347B" w:rsidRPr="002362DF" w:rsidRDefault="00B9347B" w:rsidP="009733BF">
            <w:pPr>
              <w:pStyle w:val="Tablebody"/>
            </w:pPr>
            <w:r>
              <w:t xml:space="preserve">Arhivēšanas datums ir viena no dokumenta īpašībām, kas noteikta tipam </w:t>
            </w:r>
            <w:r w:rsidR="00DD6E2D" w:rsidRPr="00DD6E2D">
              <w:t>edk:d:baseDocument</w:t>
            </w:r>
            <w:r>
              <w:t>. Šīs īpašības vērtību var izmainīt</w:t>
            </w:r>
            <w:r w:rsidR="00754F09">
              <w:t>,</w:t>
            </w:r>
            <w:r>
              <w:t xml:space="preserve"> izmantojot tikai šo metodi, tā ir aizsargāta pret izmaiņām</w:t>
            </w:r>
            <w:r w:rsidR="00754F09">
              <w:t>,</w:t>
            </w:r>
            <w:r>
              <w:t xml:space="preserve"> izmantojot metodes updateProperties vai createDocumentFromSource.</w:t>
            </w:r>
          </w:p>
        </w:tc>
      </w:tr>
      <w:tr w:rsidR="00B9347B" w:rsidRPr="002362DF" w14:paraId="0E6636F8" w14:textId="77777777" w:rsidTr="009733BF">
        <w:tc>
          <w:tcPr>
            <w:tcW w:w="9854" w:type="dxa"/>
            <w:gridSpan w:val="2"/>
            <w:tcBorders>
              <w:bottom w:val="nil"/>
            </w:tcBorders>
          </w:tcPr>
          <w:p w14:paraId="25357214" w14:textId="77777777" w:rsidR="00B9347B" w:rsidRPr="002362DF" w:rsidRDefault="00B9347B" w:rsidP="009733BF">
            <w:pPr>
              <w:pStyle w:val="MessageHeader"/>
            </w:pPr>
            <w:r w:rsidRPr="002362DF">
              <w:t>Ievaddati</w:t>
            </w:r>
          </w:p>
        </w:tc>
      </w:tr>
      <w:tr w:rsidR="00B9347B" w:rsidRPr="002362DF" w14:paraId="4DE8C20A" w14:textId="77777777" w:rsidTr="009733BF">
        <w:tc>
          <w:tcPr>
            <w:tcW w:w="9854" w:type="dxa"/>
            <w:gridSpan w:val="2"/>
            <w:tcBorders>
              <w:top w:val="nil"/>
            </w:tcBorders>
          </w:tcPr>
          <w:p w14:paraId="3D30E460" w14:textId="77777777" w:rsidR="00DD6E2D" w:rsidRPr="00230858" w:rsidRDefault="00DD6E2D" w:rsidP="00DD6E2D">
            <w:pPr>
              <w:pStyle w:val="TableListBullet"/>
            </w:pPr>
            <w:r>
              <w:t>repositoryId – repozitorija identifikatora URN, obligāts;</w:t>
            </w:r>
          </w:p>
          <w:p w14:paraId="734029C8" w14:textId="77777777" w:rsidR="00B9347B" w:rsidRPr="004128CE" w:rsidRDefault="00B9347B" w:rsidP="009733BF">
            <w:pPr>
              <w:pStyle w:val="TableListBullet"/>
            </w:pPr>
            <w:r w:rsidRPr="0007663D">
              <w:t>objectId</w:t>
            </w:r>
            <w:r w:rsidRPr="004128CE">
              <w:t xml:space="preserve"> – arhivējamā dokumenta unikālais identifikators.</w:t>
            </w:r>
          </w:p>
          <w:p w14:paraId="7F8FE247" w14:textId="77777777" w:rsidR="00B9347B" w:rsidRPr="002362DF" w:rsidRDefault="00B9347B" w:rsidP="009733BF">
            <w:pPr>
              <w:pStyle w:val="Pictureposition"/>
            </w:pPr>
            <w:r>
              <w:rPr>
                <w:noProof/>
                <w:lang w:eastAsia="lv-LV"/>
              </w:rPr>
              <w:drawing>
                <wp:inline distT="0" distB="0" distL="0" distR="0" wp14:anchorId="2FEF223C" wp14:editId="0401274D">
                  <wp:extent cx="4333875" cy="1600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k.adv.setArchivedOn.png"/>
                          <pic:cNvPicPr/>
                        </pic:nvPicPr>
                        <pic:blipFill>
                          <a:blip r:embed="rId131">
                            <a:extLst>
                              <a:ext uri="{28A0092B-C50C-407E-A947-70E740481C1C}">
                                <a14:useLocalDpi xmlns:a14="http://schemas.microsoft.com/office/drawing/2010/main" val="0"/>
                              </a:ext>
                            </a:extLst>
                          </a:blip>
                          <a:stretch>
                            <a:fillRect/>
                          </a:stretch>
                        </pic:blipFill>
                        <pic:spPr>
                          <a:xfrm>
                            <a:off x="0" y="0"/>
                            <a:ext cx="4333875" cy="1600200"/>
                          </a:xfrm>
                          <a:prstGeom prst="rect">
                            <a:avLst/>
                          </a:prstGeom>
                        </pic:spPr>
                      </pic:pic>
                    </a:graphicData>
                  </a:graphic>
                </wp:inline>
              </w:drawing>
            </w:r>
          </w:p>
        </w:tc>
      </w:tr>
      <w:tr w:rsidR="00B9347B" w:rsidRPr="002362DF" w14:paraId="54F5330E" w14:textId="77777777" w:rsidTr="009733BF">
        <w:tc>
          <w:tcPr>
            <w:tcW w:w="9854" w:type="dxa"/>
            <w:gridSpan w:val="2"/>
            <w:tcBorders>
              <w:bottom w:val="nil"/>
            </w:tcBorders>
          </w:tcPr>
          <w:p w14:paraId="7568EA66" w14:textId="77777777" w:rsidR="00B9347B" w:rsidRPr="002362DF" w:rsidRDefault="00B9347B" w:rsidP="009733BF">
            <w:pPr>
              <w:pStyle w:val="MessageHeader"/>
            </w:pPr>
            <w:r w:rsidRPr="002362DF">
              <w:t>Izvaddati</w:t>
            </w:r>
          </w:p>
        </w:tc>
      </w:tr>
      <w:tr w:rsidR="00B9347B" w:rsidRPr="002362DF" w14:paraId="0A2E9179" w14:textId="77777777" w:rsidTr="009733BF">
        <w:tc>
          <w:tcPr>
            <w:tcW w:w="9854" w:type="dxa"/>
            <w:gridSpan w:val="2"/>
            <w:tcBorders>
              <w:top w:val="nil"/>
            </w:tcBorders>
          </w:tcPr>
          <w:p w14:paraId="14D1DEAC" w14:textId="77777777" w:rsidR="00DD6E2D" w:rsidRPr="00230858" w:rsidRDefault="00DD6E2D" w:rsidP="00DD6E2D">
            <w:pPr>
              <w:pStyle w:val="TableListBullet"/>
            </w:pPr>
            <w:r w:rsidRPr="00230858">
              <w:t>objectId – izmainītā objekta identifikators;</w:t>
            </w:r>
          </w:p>
          <w:p w14:paraId="52581FA9" w14:textId="77777777" w:rsidR="00DD6E2D" w:rsidRPr="00230858" w:rsidRDefault="00DD6E2D" w:rsidP="00DD6E2D">
            <w:pPr>
              <w:pStyle w:val="TableListBullet"/>
            </w:pPr>
            <w:r w:rsidRPr="00230858">
              <w:t>changeToken – izmainītā objekta izmaiņu talons;</w:t>
            </w:r>
          </w:p>
          <w:p w14:paraId="19C3728F" w14:textId="77777777" w:rsidR="00DD6E2D" w:rsidRPr="00230858" w:rsidRDefault="00DD6E2D" w:rsidP="00DD6E2D">
            <w:pPr>
              <w:pStyle w:val="TableListBullet"/>
            </w:pPr>
            <w:r w:rsidRPr="00230858">
              <w:t>extension – vienmēr null.</w:t>
            </w:r>
          </w:p>
          <w:p w14:paraId="7A0E9B75" w14:textId="77777777" w:rsidR="00DD6E2D" w:rsidRPr="00FB2E9C" w:rsidRDefault="00DD6E2D" w:rsidP="00DD6E2D">
            <w:pPr>
              <w:pStyle w:val="Pictureposition"/>
              <w:rPr>
                <w:rFonts w:ascii="Times New Roman" w:hAnsi="Times New Roman"/>
              </w:rPr>
            </w:pPr>
            <w:r w:rsidRPr="00FB2E9C">
              <w:rPr>
                <w:rFonts w:ascii="Times New Roman" w:hAnsi="Times New Roman"/>
                <w:noProof/>
                <w:lang w:eastAsia="lv-LV"/>
              </w:rPr>
              <w:drawing>
                <wp:inline distT="0" distB="0" distL="0" distR="0" wp14:anchorId="1D6ECA99" wp14:editId="3E5F030F">
                  <wp:extent cx="5503045" cy="1381186"/>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updatePropertiesRespons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15069" cy="1384204"/>
                          </a:xfrm>
                          <a:prstGeom prst="rect">
                            <a:avLst/>
                          </a:prstGeom>
                        </pic:spPr>
                      </pic:pic>
                    </a:graphicData>
                  </a:graphic>
                </wp:inline>
              </w:drawing>
            </w:r>
          </w:p>
          <w:p w14:paraId="17E01266" w14:textId="054074EA" w:rsidR="00B9347B" w:rsidRPr="002362DF" w:rsidRDefault="00B9347B" w:rsidP="009733BF">
            <w:pPr>
              <w:pStyle w:val="Pictureposition"/>
            </w:pPr>
          </w:p>
        </w:tc>
      </w:tr>
      <w:tr w:rsidR="00B9347B" w:rsidRPr="002362DF" w14:paraId="194EF9B2" w14:textId="77777777" w:rsidTr="009733BF">
        <w:tc>
          <w:tcPr>
            <w:tcW w:w="9854" w:type="dxa"/>
            <w:gridSpan w:val="2"/>
            <w:tcBorders>
              <w:bottom w:val="nil"/>
            </w:tcBorders>
          </w:tcPr>
          <w:p w14:paraId="378F8E33" w14:textId="77777777" w:rsidR="00B9347B" w:rsidRPr="002362DF" w:rsidRDefault="00B9347B" w:rsidP="009733BF">
            <w:pPr>
              <w:pStyle w:val="MessageHeader"/>
            </w:pPr>
            <w:r w:rsidRPr="002362DF">
              <w:t>Kļūdas</w:t>
            </w:r>
          </w:p>
        </w:tc>
      </w:tr>
      <w:tr w:rsidR="00B9347B" w:rsidRPr="002362DF" w14:paraId="452BAF9A" w14:textId="77777777" w:rsidTr="009733BF">
        <w:tc>
          <w:tcPr>
            <w:tcW w:w="9854" w:type="dxa"/>
            <w:gridSpan w:val="2"/>
            <w:tcBorders>
              <w:top w:val="nil"/>
            </w:tcBorders>
          </w:tcPr>
          <w:p w14:paraId="05CDD9DD" w14:textId="77777777" w:rsidR="00B9347B" w:rsidRPr="002362DF" w:rsidRDefault="00B9347B" w:rsidP="009733BF">
            <w:pPr>
              <w:pStyle w:val="Tablebody"/>
              <w:rPr>
                <w:i/>
              </w:rPr>
            </w:pPr>
            <w:r w:rsidRPr="00470A67">
              <w:rPr>
                <w:i/>
              </w:rPr>
              <w:t>permissionDenied, runtime, storage, invalidArgument, objectNotFound, nameConstraintViolation, constraint</w:t>
            </w:r>
            <w:r>
              <w:rPr>
                <w:i/>
              </w:rPr>
              <w:t>,</w:t>
            </w:r>
            <w:r w:rsidRPr="00470A67">
              <w:rPr>
                <w:i/>
              </w:rPr>
              <w:t xml:space="preserve"> updateConflict</w:t>
            </w:r>
          </w:p>
        </w:tc>
      </w:tr>
    </w:tbl>
    <w:p w14:paraId="4915BEDA" w14:textId="77777777" w:rsidR="004A38A1" w:rsidRPr="004A38A1" w:rsidRDefault="004A38A1" w:rsidP="004A38A1"/>
    <w:p w14:paraId="61331A0E" w14:textId="77777777" w:rsidR="004A38A1" w:rsidRPr="00281E1B" w:rsidRDefault="004A38A1" w:rsidP="00281E1B">
      <w:pPr>
        <w:pStyle w:val="Heading1"/>
      </w:pPr>
      <w:bookmarkStart w:id="738" w:name="_Toc453258279"/>
      <w:bookmarkStart w:id="739" w:name="_Ref453574347"/>
      <w:bookmarkStart w:id="740" w:name="_Toc481068456"/>
      <w:bookmarkStart w:id="741" w:name="_Toc505087023"/>
      <w:bookmarkEnd w:id="195"/>
      <w:bookmarkEnd w:id="196"/>
      <w:bookmarkEnd w:id="197"/>
      <w:r w:rsidRPr="00281E1B">
        <w:t>Kļūdas</w:t>
      </w:r>
      <w:bookmarkEnd w:id="738"/>
      <w:bookmarkEnd w:id="739"/>
      <w:bookmarkEnd w:id="740"/>
      <w:bookmarkEnd w:id="741"/>
    </w:p>
    <w:p w14:paraId="007B62AE" w14:textId="6FB82C62" w:rsidR="004A38A1" w:rsidRPr="00FB2E9C" w:rsidRDefault="004A38A1" w:rsidP="00281E1B">
      <w:r w:rsidRPr="00FB2E9C">
        <w:t xml:space="preserve">Visas CMIS standartā noteiktās metodes, kas nav iekļautas </w:t>
      </w:r>
      <w:r w:rsidRPr="00FB2E9C">
        <w:fldChar w:fldCharType="begin"/>
      </w:r>
      <w:r w:rsidRPr="00FB2E9C">
        <w:instrText xml:space="preserve"> REF _Ref315267871 \r \h  \* MERGEFORMAT </w:instrText>
      </w:r>
      <w:r w:rsidRPr="00FB2E9C">
        <w:fldChar w:fldCharType="separate"/>
      </w:r>
      <w:r w:rsidR="00094FBC">
        <w:t>2.3</w:t>
      </w:r>
      <w:r w:rsidRPr="00FB2E9C">
        <w:fldChar w:fldCharType="end"/>
      </w:r>
      <w:r w:rsidRPr="00FB2E9C">
        <w:t xml:space="preserve">.nodaļā, to izsaukumu rezultātā atgriež kļūdu </w:t>
      </w:r>
      <w:r w:rsidRPr="00FB2E9C">
        <w:rPr>
          <w:i/>
        </w:rPr>
        <w:t>notSupported</w:t>
      </w:r>
      <w:r w:rsidRPr="00FB2E9C">
        <w:t>.</w:t>
      </w:r>
    </w:p>
    <w:p w14:paraId="18856DA7" w14:textId="77777777" w:rsidR="004A38A1" w:rsidRPr="00281E1B" w:rsidRDefault="004A38A1" w:rsidP="00281E1B">
      <w:pPr>
        <w:pStyle w:val="Heading2"/>
      </w:pPr>
      <w:bookmarkStart w:id="742" w:name="_Toc453258280"/>
      <w:bookmarkStart w:id="743" w:name="_Toc481068457"/>
      <w:bookmarkStart w:id="744" w:name="_Toc505087024"/>
      <w:r w:rsidRPr="00281E1B">
        <w:t>Vispārīgās</w:t>
      </w:r>
      <w:bookmarkEnd w:id="742"/>
      <w:bookmarkEnd w:id="743"/>
      <w:bookmarkEnd w:id="744"/>
    </w:p>
    <w:p w14:paraId="51CC5B3D" w14:textId="77777777" w:rsidR="004A38A1" w:rsidRPr="00281E1B" w:rsidRDefault="004A38A1" w:rsidP="00281E1B">
      <w:pPr>
        <w:pStyle w:val="ListBullet"/>
      </w:pPr>
      <w:r w:rsidRPr="00281E1B">
        <w:t>invalidArgument</w:t>
      </w:r>
    </w:p>
    <w:p w14:paraId="27D501A6" w14:textId="77777777" w:rsidR="004A38A1" w:rsidRPr="00FB2E9C" w:rsidRDefault="004A38A1" w:rsidP="00281E1B">
      <w:r w:rsidRPr="00FB2E9C">
        <w:t>Iemesls: Viens vai vairāki metodes ievaddati nav norādīti</w:t>
      </w:r>
      <w:r>
        <w:t>,</w:t>
      </w:r>
      <w:r w:rsidRPr="00FB2E9C">
        <w:t xml:space="preserve"> vai to vērtības ir neatbilstošas.</w:t>
      </w:r>
    </w:p>
    <w:p w14:paraId="31AD0E3A" w14:textId="77777777" w:rsidR="004A38A1" w:rsidRPr="00FB2E9C" w:rsidRDefault="004A38A1" w:rsidP="00281E1B">
      <w:r w:rsidRPr="00FB2E9C">
        <w:t>Kods: Nav.</w:t>
      </w:r>
    </w:p>
    <w:p w14:paraId="5707A780" w14:textId="77777777" w:rsidR="004A38A1" w:rsidRPr="00FB2E9C" w:rsidRDefault="004A38A1" w:rsidP="00281E1B">
      <w:r w:rsidRPr="00FB2E9C">
        <w:t xml:space="preserve">Paziņojums: </w:t>
      </w:r>
      <w:r w:rsidRPr="00FB2E9C">
        <w:rPr>
          <w:i/>
        </w:rPr>
        <w:t>argumentName</w:t>
      </w:r>
      <w:r w:rsidRPr="00FB2E9C">
        <w:t>.</w:t>
      </w:r>
    </w:p>
    <w:p w14:paraId="5BB1D0EF" w14:textId="77777777" w:rsidR="004A38A1" w:rsidRPr="00281E1B" w:rsidRDefault="004A38A1" w:rsidP="00281E1B">
      <w:pPr>
        <w:pStyle w:val="ListBullet"/>
      </w:pPr>
      <w:r w:rsidRPr="00281E1B">
        <w:t>objectNotFound</w:t>
      </w:r>
    </w:p>
    <w:p w14:paraId="4FA94F31" w14:textId="77777777" w:rsidR="004A38A1" w:rsidRPr="00FB2E9C" w:rsidRDefault="004A38A1" w:rsidP="00281E1B">
      <w:r w:rsidRPr="00FB2E9C">
        <w:t>Iemesls: Pieprasījumā norādīts repozitorijā neeksistējoša objekta identifikators.</w:t>
      </w:r>
    </w:p>
    <w:p w14:paraId="2D4FF9FF" w14:textId="77777777" w:rsidR="004A38A1" w:rsidRPr="00FB2E9C" w:rsidRDefault="004A38A1" w:rsidP="00281E1B">
      <w:r w:rsidRPr="00FB2E9C">
        <w:t>Kods: Nav.</w:t>
      </w:r>
    </w:p>
    <w:p w14:paraId="70367464" w14:textId="77777777" w:rsidR="004A38A1" w:rsidRPr="00FB2E9C" w:rsidRDefault="004A38A1" w:rsidP="00281E1B">
      <w:r w:rsidRPr="00FB2E9C">
        <w:t xml:space="preserve">Paziņojums: </w:t>
      </w:r>
      <w:r w:rsidRPr="00FB2E9C">
        <w:rPr>
          <w:i/>
        </w:rPr>
        <w:t>objectId</w:t>
      </w:r>
      <w:r w:rsidRPr="00FB2E9C">
        <w:t>.</w:t>
      </w:r>
    </w:p>
    <w:p w14:paraId="741C087A" w14:textId="77777777" w:rsidR="004A38A1" w:rsidRPr="00281E1B" w:rsidRDefault="004A38A1" w:rsidP="00281E1B">
      <w:pPr>
        <w:pStyle w:val="ListBullet"/>
      </w:pPr>
      <w:r w:rsidRPr="00281E1B">
        <w:t>notSupported</w:t>
      </w:r>
    </w:p>
    <w:p w14:paraId="727E1CBD" w14:textId="77777777" w:rsidR="004A38A1" w:rsidRPr="00FB2E9C" w:rsidRDefault="004A38A1" w:rsidP="00281E1B">
      <w:r w:rsidRPr="00FB2E9C">
        <w:t>Iemesls: Pieprasījuma izpildei ir nepieciešama iespēja, ko neatbalsta repozitorijs.</w:t>
      </w:r>
    </w:p>
    <w:p w14:paraId="6B217891" w14:textId="77777777" w:rsidR="004A38A1" w:rsidRPr="00FB2E9C" w:rsidRDefault="004A38A1" w:rsidP="00281E1B">
      <w:r w:rsidRPr="00FB2E9C">
        <w:t>Kods: Nav.</w:t>
      </w:r>
    </w:p>
    <w:p w14:paraId="7E1B40E4" w14:textId="77777777" w:rsidR="004A38A1" w:rsidRPr="00FB2E9C" w:rsidRDefault="004A38A1" w:rsidP="00281E1B">
      <w:r w:rsidRPr="00FB2E9C">
        <w:t>Paziņojums: “Repozitorijs neatbalsta pieprasījumu, jo tā izpildei nepieciešamā iespēja nav iespējota”.</w:t>
      </w:r>
    </w:p>
    <w:p w14:paraId="76957285" w14:textId="77777777" w:rsidR="004A38A1" w:rsidRPr="00281E1B" w:rsidRDefault="004A38A1" w:rsidP="00281E1B">
      <w:pPr>
        <w:pStyle w:val="ListBullet"/>
      </w:pPr>
      <w:r w:rsidRPr="00281E1B">
        <w:t>permissionDenied</w:t>
      </w:r>
    </w:p>
    <w:p w14:paraId="5E5756B8" w14:textId="77777777" w:rsidR="004A38A1" w:rsidRPr="00FB2E9C" w:rsidRDefault="004A38A1" w:rsidP="00281E1B">
      <w:r w:rsidRPr="00FB2E9C">
        <w:t>Iemesls: Pieprasījuma veicējam nav pietiekošu tiesību operācijas izpildei.</w:t>
      </w:r>
    </w:p>
    <w:p w14:paraId="57A6BB2A" w14:textId="77777777" w:rsidR="004A38A1" w:rsidRPr="00FB2E9C" w:rsidRDefault="004A38A1" w:rsidP="00281E1B">
      <w:r w:rsidRPr="00FB2E9C">
        <w:t>Kods: Nav.</w:t>
      </w:r>
    </w:p>
    <w:p w14:paraId="326730CC" w14:textId="77777777" w:rsidR="004A38A1" w:rsidRPr="00FB2E9C" w:rsidRDefault="004A38A1" w:rsidP="00281E1B">
      <w:r w:rsidRPr="00FB2E9C">
        <w:t>Paziņojums: Nav.</w:t>
      </w:r>
    </w:p>
    <w:p w14:paraId="3BC7C339" w14:textId="77777777" w:rsidR="004A38A1" w:rsidRPr="00281E1B" w:rsidRDefault="004A38A1" w:rsidP="00281E1B">
      <w:pPr>
        <w:pStyle w:val="ListBullet"/>
      </w:pPr>
      <w:r w:rsidRPr="00281E1B">
        <w:t>runtime</w:t>
      </w:r>
    </w:p>
    <w:p w14:paraId="799935A0" w14:textId="77777777" w:rsidR="004A38A1" w:rsidRPr="00FB2E9C" w:rsidRDefault="004A38A1" w:rsidP="00281E1B">
      <w:r w:rsidRPr="00FB2E9C">
        <w:t>Iemesls: Jebkura cita kļūda, kas nav fiksēta kā cita kļūda.</w:t>
      </w:r>
    </w:p>
    <w:p w14:paraId="05AB25C0" w14:textId="77777777" w:rsidR="004A38A1" w:rsidRPr="00FB2E9C" w:rsidRDefault="004A38A1" w:rsidP="00281E1B">
      <w:r w:rsidRPr="00FB2E9C">
        <w:t>Kods: Nav.</w:t>
      </w:r>
    </w:p>
    <w:p w14:paraId="11D3FC83" w14:textId="77777777" w:rsidR="004A38A1" w:rsidRPr="00FB2E9C" w:rsidRDefault="004A38A1" w:rsidP="00281E1B">
      <w:r w:rsidRPr="00FB2E9C">
        <w:t>Paziņojums: “Cita izpildes kļūda”.</w:t>
      </w:r>
    </w:p>
    <w:p w14:paraId="0C8AE531" w14:textId="77777777" w:rsidR="004A38A1" w:rsidRPr="00281E1B" w:rsidRDefault="004A38A1" w:rsidP="00281E1B">
      <w:pPr>
        <w:pStyle w:val="Heading2"/>
      </w:pPr>
      <w:bookmarkStart w:id="745" w:name="_Toc453258281"/>
      <w:bookmarkStart w:id="746" w:name="_Toc481068458"/>
      <w:bookmarkStart w:id="747" w:name="_Toc505087025"/>
      <w:r w:rsidRPr="00281E1B">
        <w:t>Specifiskās</w:t>
      </w:r>
      <w:bookmarkEnd w:id="745"/>
      <w:bookmarkEnd w:id="746"/>
      <w:bookmarkEnd w:id="747"/>
    </w:p>
    <w:p w14:paraId="478733BC" w14:textId="77777777" w:rsidR="004A38A1" w:rsidRPr="00281E1B" w:rsidRDefault="004A38A1" w:rsidP="00281E1B">
      <w:pPr>
        <w:pStyle w:val="ListBullet"/>
      </w:pPr>
      <w:r w:rsidRPr="00281E1B">
        <w:t>contentAlreadyExists</w:t>
      </w:r>
    </w:p>
    <w:p w14:paraId="28D89036" w14:textId="77777777" w:rsidR="004A38A1" w:rsidRPr="00FB2E9C" w:rsidRDefault="004A38A1" w:rsidP="004A38A1">
      <w:r w:rsidRPr="00FB2E9C">
        <w:t>Iemesls: Operācija mēģina saglabāt bināros datus, kam tādi jau eksistē bez “overwriteFlag” opcijas.</w:t>
      </w:r>
    </w:p>
    <w:p w14:paraId="17212416" w14:textId="77777777" w:rsidR="004A38A1" w:rsidRPr="00FB2E9C" w:rsidRDefault="004A38A1" w:rsidP="004A38A1">
      <w:r w:rsidRPr="00FB2E9C">
        <w:t>Kods: Nav</w:t>
      </w:r>
    </w:p>
    <w:p w14:paraId="6D7229DE" w14:textId="77777777" w:rsidR="004A38A1" w:rsidRPr="00FB2E9C" w:rsidRDefault="004A38A1" w:rsidP="004A38A1">
      <w:r w:rsidRPr="00FB2E9C">
        <w:t xml:space="preserve">Paziņojums: “Dokumenta saturs eksistē” </w:t>
      </w:r>
    </w:p>
    <w:p w14:paraId="4FBD2D99" w14:textId="77777777" w:rsidR="004A38A1" w:rsidRPr="00281E1B" w:rsidRDefault="004A38A1" w:rsidP="00281E1B">
      <w:pPr>
        <w:pStyle w:val="ListBullet"/>
      </w:pPr>
      <w:r w:rsidRPr="00281E1B">
        <w:t>streamNotSupported</w:t>
      </w:r>
    </w:p>
    <w:p w14:paraId="278B1B7A" w14:textId="77777777" w:rsidR="004A38A1" w:rsidRPr="00FB2E9C" w:rsidRDefault="004A38A1" w:rsidP="004A38A1">
      <w:r w:rsidRPr="00FB2E9C">
        <w:t>Iemesls: Operācija mēģina saglabāt vai izgūt dokumenta bināros datus, kura tipā ir aizliegts saglabāt bināros datus.</w:t>
      </w:r>
    </w:p>
    <w:p w14:paraId="1EA9E972" w14:textId="77777777" w:rsidR="004A38A1" w:rsidRPr="00FB2E9C" w:rsidRDefault="004A38A1" w:rsidP="004A38A1">
      <w:r w:rsidRPr="00FB2E9C">
        <w:t>Kods: Nav</w:t>
      </w:r>
    </w:p>
    <w:p w14:paraId="776D70E2" w14:textId="77777777" w:rsidR="004A38A1" w:rsidRPr="00FB2E9C" w:rsidRDefault="004A38A1" w:rsidP="004A38A1">
      <w:r w:rsidRPr="00FB2E9C">
        <w:t xml:space="preserve">Paziņojums: </w:t>
      </w:r>
      <w:r w:rsidRPr="00FB2E9C">
        <w:rPr>
          <w:i/>
        </w:rPr>
        <w:t>TypeId</w:t>
      </w:r>
    </w:p>
    <w:p w14:paraId="3C909054" w14:textId="77777777" w:rsidR="004A38A1" w:rsidRPr="00281E1B" w:rsidRDefault="004A38A1" w:rsidP="00281E1B">
      <w:pPr>
        <w:pStyle w:val="ListBullet"/>
      </w:pPr>
      <w:r w:rsidRPr="00281E1B">
        <w:t>filterNotValid</w:t>
      </w:r>
    </w:p>
    <w:p w14:paraId="10FDB4AB" w14:textId="77777777" w:rsidR="004A38A1" w:rsidRPr="00FB2E9C" w:rsidRDefault="004A38A1" w:rsidP="004A38A1">
      <w:r w:rsidRPr="00FB2E9C">
        <w:t>Iemesls: Operācijas īpašību vai attēlojumu filtra vērtība nav derīga.</w:t>
      </w:r>
    </w:p>
    <w:p w14:paraId="7008C8E7" w14:textId="77777777" w:rsidR="004A38A1" w:rsidRPr="00FB2E9C" w:rsidRDefault="004A38A1" w:rsidP="004A38A1">
      <w:r w:rsidRPr="00FB2E9C">
        <w:t>Kods: Nav</w:t>
      </w:r>
    </w:p>
    <w:p w14:paraId="1C103C62" w14:textId="77777777" w:rsidR="004A38A1" w:rsidRPr="00FB2E9C" w:rsidRDefault="004A38A1" w:rsidP="004A38A1">
      <w:r w:rsidRPr="00FB2E9C">
        <w:t xml:space="preserve">Paziņojums: </w:t>
      </w:r>
      <w:r w:rsidRPr="00FB2E9C">
        <w:rPr>
          <w:i/>
        </w:rPr>
        <w:t>argumentName</w:t>
      </w:r>
    </w:p>
    <w:p w14:paraId="35E935D2" w14:textId="77777777" w:rsidR="004A38A1" w:rsidRPr="00281E1B" w:rsidRDefault="004A38A1" w:rsidP="00281E1B">
      <w:pPr>
        <w:pStyle w:val="ListBullet"/>
      </w:pPr>
      <w:r w:rsidRPr="00281E1B">
        <w:t>versioning</w:t>
      </w:r>
    </w:p>
    <w:p w14:paraId="4EC2984C" w14:textId="77777777" w:rsidR="004A38A1" w:rsidRPr="00FB2E9C" w:rsidRDefault="004A38A1" w:rsidP="004A38A1">
      <w:r w:rsidRPr="00FB2E9C">
        <w:t>Iemesls: Operācija mēģina veikt darbību, kas nav atļauta attiecībā uz neaktuālu dokumenta versiju.</w:t>
      </w:r>
    </w:p>
    <w:p w14:paraId="1A5981BD" w14:textId="77777777" w:rsidR="004A38A1" w:rsidRPr="00FB2E9C" w:rsidRDefault="004A38A1" w:rsidP="004A38A1">
      <w:r w:rsidRPr="00FB2E9C">
        <w:t>Kods: Nav</w:t>
      </w:r>
    </w:p>
    <w:p w14:paraId="76D2F93D" w14:textId="77777777" w:rsidR="004A38A1" w:rsidRPr="00FB2E9C" w:rsidRDefault="004A38A1" w:rsidP="004A38A1">
      <w:r w:rsidRPr="00FB2E9C">
        <w:t xml:space="preserve">Paziņojums: </w:t>
      </w:r>
      <w:r w:rsidRPr="00FB2E9C">
        <w:rPr>
          <w:i/>
        </w:rPr>
        <w:t>objectId</w:t>
      </w:r>
    </w:p>
    <w:p w14:paraId="16B0813D" w14:textId="77777777" w:rsidR="004A38A1" w:rsidRPr="00281E1B" w:rsidRDefault="004A38A1" w:rsidP="00281E1B">
      <w:pPr>
        <w:pStyle w:val="ListBullet"/>
      </w:pPr>
      <w:r w:rsidRPr="00281E1B">
        <w:t>nameConstraintViolation</w:t>
      </w:r>
    </w:p>
    <w:p w14:paraId="0C5AC02E" w14:textId="77777777" w:rsidR="004A38A1" w:rsidRPr="00FB2E9C" w:rsidRDefault="004A38A1" w:rsidP="004A38A1">
      <w:r w:rsidRPr="00FB2E9C">
        <w:t>Iemesls: Repozitorijs nevar saglabāt objektu ar doto nosaukumu, jo tajā pašā mapē eksistē cits objekts ar identisku nosaukumu.</w:t>
      </w:r>
    </w:p>
    <w:p w14:paraId="108B4EF9" w14:textId="77777777" w:rsidR="004A38A1" w:rsidRPr="00FB2E9C" w:rsidRDefault="004A38A1" w:rsidP="004A38A1">
      <w:r w:rsidRPr="00FB2E9C">
        <w:t>Kods: Nav</w:t>
      </w:r>
    </w:p>
    <w:p w14:paraId="4B616B04" w14:textId="77777777" w:rsidR="004A38A1" w:rsidRPr="00FB2E9C" w:rsidRDefault="004A38A1" w:rsidP="004A38A1">
      <w:r w:rsidRPr="00FB2E9C">
        <w:t xml:space="preserve">Paziņojums: </w:t>
      </w:r>
      <w:r w:rsidRPr="00FB2E9C">
        <w:rPr>
          <w:i/>
        </w:rPr>
        <w:t>propertyId</w:t>
      </w:r>
    </w:p>
    <w:p w14:paraId="73535A02" w14:textId="77777777" w:rsidR="004A38A1" w:rsidRPr="00281E1B" w:rsidRDefault="004A38A1" w:rsidP="00281E1B">
      <w:pPr>
        <w:pStyle w:val="ListBullet"/>
      </w:pPr>
      <w:r w:rsidRPr="00281E1B">
        <w:t>constraint</w:t>
      </w:r>
    </w:p>
    <w:p w14:paraId="2DCBC70E" w14:textId="7BA3D76C" w:rsidR="00281E1B" w:rsidRDefault="004A38A1" w:rsidP="004A38A1">
      <w:r w:rsidRPr="00FB2E9C">
        <w:t>Iemesls: Operācija mēģina veikt darbību, kas rada neatļautus datus.</w:t>
      </w:r>
    </w:p>
    <w:p w14:paraId="153E8011" w14:textId="72C04839" w:rsidR="00281E1B" w:rsidRPr="006F2AB2" w:rsidRDefault="00281E1B" w:rsidP="001144AB">
      <w:pPr>
        <w:pStyle w:val="Tablenumber"/>
      </w:pPr>
      <w:r w:rsidRPr="006F2AB2">
        <w:rPr>
          <w:noProof w:val="0"/>
        </w:rPr>
        <w:fldChar w:fldCharType="begin"/>
      </w:r>
      <w:r w:rsidRPr="006F2AB2">
        <w:instrText xml:space="preserve"> SEQ Tabula \* ARABIC </w:instrText>
      </w:r>
      <w:r w:rsidRPr="006F2AB2">
        <w:rPr>
          <w:noProof w:val="0"/>
        </w:rPr>
        <w:fldChar w:fldCharType="separate"/>
      </w:r>
      <w:r w:rsidR="00094FBC">
        <w:t>5</w:t>
      </w:r>
      <w:r w:rsidRPr="006F2AB2">
        <w:fldChar w:fldCharType="end"/>
      </w:r>
      <w:r w:rsidRPr="006F2AB2">
        <w:t>.tabula</w:t>
      </w:r>
    </w:p>
    <w:p w14:paraId="19C3CB91" w14:textId="71177935" w:rsidR="00281E1B" w:rsidRPr="00B95090" w:rsidRDefault="00281E1B" w:rsidP="001144AB">
      <w:pPr>
        <w:pStyle w:val="Tabletitle"/>
        <w:rPr>
          <w:highlight w:val="yellow"/>
        </w:rPr>
      </w:pPr>
      <w:r w:rsidRPr="00FB2E9C">
        <w:rPr>
          <w:i/>
        </w:rPr>
        <w:t>constraint</w:t>
      </w:r>
      <w:r w:rsidRPr="00FB2E9C">
        <w:t xml:space="preserve"> kļūdas kodi un paziņojumi</w:t>
      </w:r>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285"/>
        <w:gridCol w:w="1413"/>
        <w:gridCol w:w="4716"/>
        <w:gridCol w:w="1652"/>
      </w:tblGrid>
      <w:tr w:rsidR="00973B1D" w:rsidRPr="00B95090" w14:paraId="1A5894BD" w14:textId="77777777" w:rsidTr="0007663D">
        <w:trPr>
          <w:tblHeader/>
        </w:trPr>
        <w:tc>
          <w:tcPr>
            <w:tcW w:w="709" w:type="pct"/>
            <w:tcBorders>
              <w:top w:val="single" w:sz="12" w:space="0" w:color="auto"/>
              <w:left w:val="nil"/>
              <w:bottom w:val="single" w:sz="4" w:space="0" w:color="auto"/>
              <w:right w:val="single" w:sz="4" w:space="0" w:color="auto"/>
            </w:tcBorders>
            <w:hideMark/>
          </w:tcPr>
          <w:p w14:paraId="076546C8" w14:textId="00E58698" w:rsidR="00372D60" w:rsidRPr="00B95090" w:rsidRDefault="009B2FBA" w:rsidP="004128CE">
            <w:pPr>
              <w:pStyle w:val="Bold"/>
              <w:rPr>
                <w:highlight w:val="yellow"/>
              </w:rPr>
            </w:pPr>
            <w:r>
              <w:t>Aktuālais k</w:t>
            </w:r>
            <w:r w:rsidR="00372D60">
              <w:t>ods</w:t>
            </w:r>
          </w:p>
        </w:tc>
        <w:tc>
          <w:tcPr>
            <w:tcW w:w="779" w:type="pct"/>
            <w:tcBorders>
              <w:top w:val="single" w:sz="12" w:space="0" w:color="auto"/>
              <w:left w:val="single" w:sz="4" w:space="0" w:color="auto"/>
              <w:bottom w:val="single" w:sz="4" w:space="0" w:color="auto"/>
              <w:right w:val="single" w:sz="4" w:space="0" w:color="auto"/>
            </w:tcBorders>
          </w:tcPr>
          <w:p w14:paraId="45217F2A" w14:textId="7813C5C3" w:rsidR="00372D60" w:rsidRDefault="00372D60" w:rsidP="004E7928">
            <w:pPr>
              <w:pStyle w:val="Bold"/>
            </w:pPr>
            <w:r>
              <w:t>EDK v1.1 kods</w:t>
            </w:r>
            <w:r w:rsidR="00D1747F">
              <w:t xml:space="preserve"> (novecojis)</w:t>
            </w:r>
          </w:p>
        </w:tc>
        <w:tc>
          <w:tcPr>
            <w:tcW w:w="2601" w:type="pct"/>
            <w:tcBorders>
              <w:top w:val="single" w:sz="12" w:space="0" w:color="auto"/>
              <w:left w:val="single" w:sz="4" w:space="0" w:color="auto"/>
              <w:bottom w:val="single" w:sz="4" w:space="0" w:color="auto"/>
              <w:right w:val="single" w:sz="4" w:space="0" w:color="auto"/>
            </w:tcBorders>
            <w:hideMark/>
          </w:tcPr>
          <w:p w14:paraId="5359169C" w14:textId="0919FD92" w:rsidR="00372D60" w:rsidRPr="00B95090" w:rsidRDefault="00372D60" w:rsidP="004E7928">
            <w:pPr>
              <w:pStyle w:val="Bold"/>
              <w:rPr>
                <w:highlight w:val="yellow"/>
              </w:rPr>
            </w:pPr>
            <w:r>
              <w:t>Paskaidrojums</w:t>
            </w:r>
          </w:p>
        </w:tc>
        <w:tc>
          <w:tcPr>
            <w:tcW w:w="911" w:type="pct"/>
            <w:tcBorders>
              <w:top w:val="single" w:sz="12" w:space="0" w:color="auto"/>
              <w:left w:val="single" w:sz="4" w:space="0" w:color="auto"/>
              <w:bottom w:val="single" w:sz="4" w:space="0" w:color="auto"/>
              <w:right w:val="single" w:sz="4" w:space="0" w:color="auto"/>
            </w:tcBorders>
            <w:hideMark/>
          </w:tcPr>
          <w:p w14:paraId="1BC5421B" w14:textId="3F6908CD" w:rsidR="00372D60" w:rsidRPr="00B95090" w:rsidRDefault="00372D60" w:rsidP="004E7928">
            <w:pPr>
              <w:pStyle w:val="Bold"/>
              <w:rPr>
                <w:highlight w:val="yellow"/>
              </w:rPr>
            </w:pPr>
            <w:r>
              <w:t>Paziņojums</w:t>
            </w:r>
          </w:p>
        </w:tc>
      </w:tr>
      <w:tr w:rsidR="00973B1D" w:rsidRPr="00B95090" w14:paraId="48858AAE" w14:textId="77777777" w:rsidTr="0007663D">
        <w:tc>
          <w:tcPr>
            <w:tcW w:w="709" w:type="pct"/>
            <w:tcBorders>
              <w:top w:val="nil"/>
              <w:left w:val="nil"/>
              <w:bottom w:val="nil"/>
              <w:right w:val="single" w:sz="4" w:space="0" w:color="auto"/>
            </w:tcBorders>
            <w:hideMark/>
          </w:tcPr>
          <w:p w14:paraId="534EC830" w14:textId="1ACDB8E4" w:rsidR="00372D60" w:rsidRPr="007C33EE" w:rsidRDefault="00372D60" w:rsidP="007C33EE">
            <w:pPr>
              <w:pStyle w:val="Tablebody"/>
              <w:rPr>
                <w:highlight w:val="yellow"/>
              </w:rPr>
            </w:pPr>
            <w:r w:rsidRPr="007C33EE">
              <w:t>101</w:t>
            </w:r>
          </w:p>
        </w:tc>
        <w:tc>
          <w:tcPr>
            <w:tcW w:w="779" w:type="pct"/>
            <w:tcBorders>
              <w:top w:val="nil"/>
              <w:left w:val="single" w:sz="4" w:space="0" w:color="auto"/>
              <w:bottom w:val="nil"/>
              <w:right w:val="single" w:sz="4" w:space="0" w:color="auto"/>
            </w:tcBorders>
          </w:tcPr>
          <w:p w14:paraId="0A53A71D" w14:textId="2C7A2AED" w:rsidR="00372D60" w:rsidRPr="007C33EE" w:rsidRDefault="005000BE" w:rsidP="007C33EE">
            <w:pPr>
              <w:pStyle w:val="Tablebody"/>
            </w:pPr>
            <w:r w:rsidRPr="007C33EE">
              <w:t>101</w:t>
            </w:r>
          </w:p>
        </w:tc>
        <w:tc>
          <w:tcPr>
            <w:tcW w:w="2601" w:type="pct"/>
            <w:tcBorders>
              <w:top w:val="nil"/>
              <w:left w:val="single" w:sz="4" w:space="0" w:color="auto"/>
              <w:bottom w:val="nil"/>
              <w:right w:val="single" w:sz="4" w:space="0" w:color="auto"/>
            </w:tcBorders>
          </w:tcPr>
          <w:p w14:paraId="1062B5C1" w14:textId="31183FC8" w:rsidR="00372D60" w:rsidRPr="007C33EE" w:rsidRDefault="00372D60" w:rsidP="007C33EE">
            <w:pPr>
              <w:pStyle w:val="Tablebody"/>
              <w:rPr>
                <w:highlight w:val="yellow"/>
              </w:rPr>
            </w:pPr>
            <w:r w:rsidRPr="007C33EE">
              <w:t>Īpašības vērtība neatbilst tipam</w:t>
            </w:r>
          </w:p>
        </w:tc>
        <w:tc>
          <w:tcPr>
            <w:tcW w:w="911" w:type="pct"/>
            <w:tcBorders>
              <w:top w:val="nil"/>
              <w:left w:val="single" w:sz="4" w:space="0" w:color="auto"/>
              <w:bottom w:val="nil"/>
              <w:right w:val="single" w:sz="4" w:space="0" w:color="auto"/>
            </w:tcBorders>
          </w:tcPr>
          <w:p w14:paraId="35E35833" w14:textId="3EB2E7D3" w:rsidR="00372D60" w:rsidRPr="007C33EE" w:rsidRDefault="00372D60" w:rsidP="007C33EE">
            <w:pPr>
              <w:pStyle w:val="Tablebody"/>
              <w:rPr>
                <w:highlight w:val="yellow"/>
              </w:rPr>
            </w:pPr>
            <w:r w:rsidRPr="007C33EE">
              <w:t>propertyId</w:t>
            </w:r>
          </w:p>
        </w:tc>
      </w:tr>
      <w:tr w:rsidR="00973B1D" w:rsidRPr="00B95090" w14:paraId="7C989165" w14:textId="77777777" w:rsidTr="0007663D">
        <w:tc>
          <w:tcPr>
            <w:tcW w:w="709" w:type="pct"/>
            <w:tcBorders>
              <w:top w:val="nil"/>
              <w:left w:val="nil"/>
              <w:bottom w:val="nil"/>
              <w:right w:val="single" w:sz="4" w:space="0" w:color="auto"/>
            </w:tcBorders>
          </w:tcPr>
          <w:p w14:paraId="74594074" w14:textId="70746955" w:rsidR="00372D60" w:rsidRPr="007C33EE" w:rsidRDefault="00372D60" w:rsidP="007C33EE">
            <w:pPr>
              <w:pStyle w:val="Tablebody"/>
            </w:pPr>
            <w:r w:rsidRPr="007C33EE">
              <w:t>102</w:t>
            </w:r>
          </w:p>
        </w:tc>
        <w:tc>
          <w:tcPr>
            <w:tcW w:w="779" w:type="pct"/>
            <w:tcBorders>
              <w:top w:val="nil"/>
              <w:left w:val="single" w:sz="4" w:space="0" w:color="auto"/>
              <w:bottom w:val="nil"/>
              <w:right w:val="single" w:sz="4" w:space="0" w:color="auto"/>
            </w:tcBorders>
          </w:tcPr>
          <w:p w14:paraId="6E7E6594" w14:textId="2B6921CF" w:rsidR="00372D60" w:rsidRPr="007C33EE" w:rsidRDefault="005000BE" w:rsidP="007C33EE">
            <w:pPr>
              <w:pStyle w:val="Tablebody"/>
            </w:pPr>
            <w:r w:rsidRPr="007C33EE">
              <w:t>102</w:t>
            </w:r>
          </w:p>
        </w:tc>
        <w:tc>
          <w:tcPr>
            <w:tcW w:w="2601" w:type="pct"/>
            <w:tcBorders>
              <w:top w:val="nil"/>
              <w:left w:val="single" w:sz="4" w:space="0" w:color="auto"/>
              <w:bottom w:val="nil"/>
              <w:right w:val="single" w:sz="4" w:space="0" w:color="auto"/>
            </w:tcBorders>
          </w:tcPr>
          <w:p w14:paraId="1F0A990E" w14:textId="463EB3A4" w:rsidR="00372D60" w:rsidRPr="007C33EE" w:rsidRDefault="00372D60" w:rsidP="007C33EE">
            <w:pPr>
              <w:pStyle w:val="Tablebody"/>
            </w:pPr>
            <w:r w:rsidRPr="007C33EE">
              <w:t>Īpašības vērtība neatbilst ierobežojumam</w:t>
            </w:r>
          </w:p>
        </w:tc>
        <w:tc>
          <w:tcPr>
            <w:tcW w:w="911" w:type="pct"/>
            <w:tcBorders>
              <w:top w:val="nil"/>
              <w:left w:val="single" w:sz="4" w:space="0" w:color="auto"/>
              <w:bottom w:val="nil"/>
              <w:right w:val="single" w:sz="4" w:space="0" w:color="auto"/>
            </w:tcBorders>
          </w:tcPr>
          <w:p w14:paraId="749E6BC0" w14:textId="5920F446" w:rsidR="00372D60" w:rsidRPr="007C33EE" w:rsidRDefault="00372D60" w:rsidP="007C33EE">
            <w:pPr>
              <w:pStyle w:val="Tablebody"/>
              <w:rPr>
                <w:highlight w:val="yellow"/>
              </w:rPr>
            </w:pPr>
            <w:r w:rsidRPr="007C33EE">
              <w:t>propertyId</w:t>
            </w:r>
          </w:p>
        </w:tc>
      </w:tr>
      <w:tr w:rsidR="00973B1D" w:rsidRPr="00B95090" w14:paraId="3E5489FD" w14:textId="77777777" w:rsidTr="0007663D">
        <w:tc>
          <w:tcPr>
            <w:tcW w:w="709" w:type="pct"/>
            <w:tcBorders>
              <w:top w:val="nil"/>
              <w:left w:val="nil"/>
              <w:bottom w:val="nil"/>
              <w:right w:val="single" w:sz="4" w:space="0" w:color="auto"/>
            </w:tcBorders>
          </w:tcPr>
          <w:p w14:paraId="3BE05979" w14:textId="60480CE0" w:rsidR="00372D60" w:rsidRPr="007C33EE" w:rsidRDefault="00372D60" w:rsidP="007C33EE">
            <w:pPr>
              <w:pStyle w:val="Tablebody"/>
            </w:pPr>
            <w:r w:rsidRPr="007C33EE">
              <w:t>103</w:t>
            </w:r>
          </w:p>
        </w:tc>
        <w:tc>
          <w:tcPr>
            <w:tcW w:w="779" w:type="pct"/>
            <w:tcBorders>
              <w:top w:val="nil"/>
              <w:left w:val="single" w:sz="4" w:space="0" w:color="auto"/>
              <w:bottom w:val="nil"/>
              <w:right w:val="single" w:sz="4" w:space="0" w:color="auto"/>
            </w:tcBorders>
          </w:tcPr>
          <w:p w14:paraId="1B700D89" w14:textId="0363753E" w:rsidR="00372D60" w:rsidRPr="007C33EE" w:rsidRDefault="005000BE" w:rsidP="007C33EE">
            <w:pPr>
              <w:pStyle w:val="Tablebody"/>
            </w:pPr>
            <w:r w:rsidRPr="007C33EE">
              <w:t>103</w:t>
            </w:r>
          </w:p>
        </w:tc>
        <w:tc>
          <w:tcPr>
            <w:tcW w:w="2601" w:type="pct"/>
            <w:tcBorders>
              <w:top w:val="nil"/>
              <w:left w:val="single" w:sz="4" w:space="0" w:color="auto"/>
              <w:bottom w:val="nil"/>
              <w:right w:val="single" w:sz="4" w:space="0" w:color="auto"/>
            </w:tcBorders>
          </w:tcPr>
          <w:p w14:paraId="28D53B98" w14:textId="020BD827" w:rsidR="00372D60" w:rsidRPr="007C33EE" w:rsidRDefault="00372D60" w:rsidP="007C33EE">
            <w:pPr>
              <w:pStyle w:val="Tablebody"/>
            </w:pPr>
            <w:r w:rsidRPr="007C33EE">
              <w:t>Īpašības vērtība neatbilst kardinalitātei</w:t>
            </w:r>
          </w:p>
        </w:tc>
        <w:tc>
          <w:tcPr>
            <w:tcW w:w="911" w:type="pct"/>
            <w:tcBorders>
              <w:top w:val="nil"/>
              <w:left w:val="single" w:sz="4" w:space="0" w:color="auto"/>
              <w:bottom w:val="nil"/>
              <w:right w:val="single" w:sz="4" w:space="0" w:color="auto"/>
            </w:tcBorders>
          </w:tcPr>
          <w:p w14:paraId="175BF862" w14:textId="1EF8FB5C" w:rsidR="00372D60" w:rsidRPr="007C33EE" w:rsidRDefault="00372D60" w:rsidP="007C33EE">
            <w:pPr>
              <w:pStyle w:val="Tablebody"/>
              <w:rPr>
                <w:highlight w:val="yellow"/>
              </w:rPr>
            </w:pPr>
            <w:r w:rsidRPr="007C33EE">
              <w:t>propertyId</w:t>
            </w:r>
          </w:p>
        </w:tc>
      </w:tr>
      <w:tr w:rsidR="00973B1D" w:rsidRPr="00B95090" w14:paraId="7257135B" w14:textId="77777777" w:rsidTr="0007663D">
        <w:tc>
          <w:tcPr>
            <w:tcW w:w="709" w:type="pct"/>
            <w:tcBorders>
              <w:top w:val="nil"/>
              <w:left w:val="nil"/>
              <w:bottom w:val="nil"/>
              <w:right w:val="single" w:sz="4" w:space="0" w:color="auto"/>
            </w:tcBorders>
          </w:tcPr>
          <w:p w14:paraId="04FB88A7" w14:textId="50CFAB99" w:rsidR="00372D60" w:rsidRPr="007C33EE" w:rsidRDefault="00372D60" w:rsidP="007C33EE">
            <w:pPr>
              <w:pStyle w:val="Tablebody"/>
            </w:pPr>
            <w:r w:rsidRPr="007C33EE">
              <w:t>104</w:t>
            </w:r>
          </w:p>
        </w:tc>
        <w:tc>
          <w:tcPr>
            <w:tcW w:w="779" w:type="pct"/>
            <w:tcBorders>
              <w:top w:val="nil"/>
              <w:left w:val="single" w:sz="4" w:space="0" w:color="auto"/>
              <w:bottom w:val="nil"/>
              <w:right w:val="single" w:sz="4" w:space="0" w:color="auto"/>
            </w:tcBorders>
          </w:tcPr>
          <w:p w14:paraId="60E1EAFE" w14:textId="66FB8AE9" w:rsidR="00372D60" w:rsidRPr="007C33EE" w:rsidRDefault="005000BE" w:rsidP="007C33EE">
            <w:pPr>
              <w:pStyle w:val="Tablebody"/>
            </w:pPr>
            <w:r w:rsidRPr="007C33EE">
              <w:t>104</w:t>
            </w:r>
          </w:p>
        </w:tc>
        <w:tc>
          <w:tcPr>
            <w:tcW w:w="2601" w:type="pct"/>
            <w:tcBorders>
              <w:top w:val="nil"/>
              <w:left w:val="single" w:sz="4" w:space="0" w:color="auto"/>
              <w:bottom w:val="nil"/>
              <w:right w:val="single" w:sz="4" w:space="0" w:color="auto"/>
            </w:tcBorders>
          </w:tcPr>
          <w:p w14:paraId="40B61841" w14:textId="34C4118C" w:rsidR="00372D60" w:rsidRPr="007C33EE" w:rsidRDefault="00372D60" w:rsidP="007C33EE">
            <w:pPr>
              <w:pStyle w:val="Tablebody"/>
            </w:pPr>
            <w:r w:rsidRPr="007C33EE">
              <w:t>Īpašības vērtību nevar mainīt</w:t>
            </w:r>
          </w:p>
        </w:tc>
        <w:tc>
          <w:tcPr>
            <w:tcW w:w="911" w:type="pct"/>
            <w:tcBorders>
              <w:top w:val="nil"/>
              <w:left w:val="single" w:sz="4" w:space="0" w:color="auto"/>
              <w:bottom w:val="nil"/>
              <w:right w:val="single" w:sz="4" w:space="0" w:color="auto"/>
            </w:tcBorders>
          </w:tcPr>
          <w:p w14:paraId="24CD4830" w14:textId="204BAAE6" w:rsidR="00372D60" w:rsidRPr="007C33EE" w:rsidRDefault="00372D60" w:rsidP="007C33EE">
            <w:pPr>
              <w:pStyle w:val="Tablebody"/>
              <w:rPr>
                <w:highlight w:val="yellow"/>
              </w:rPr>
            </w:pPr>
            <w:r w:rsidRPr="007C33EE">
              <w:t>propertyId</w:t>
            </w:r>
          </w:p>
        </w:tc>
      </w:tr>
      <w:tr w:rsidR="00973B1D" w:rsidRPr="00B95090" w14:paraId="44CBD26A" w14:textId="77777777" w:rsidTr="0007663D">
        <w:tc>
          <w:tcPr>
            <w:tcW w:w="709" w:type="pct"/>
            <w:tcBorders>
              <w:top w:val="nil"/>
              <w:left w:val="nil"/>
              <w:bottom w:val="nil"/>
              <w:right w:val="single" w:sz="4" w:space="0" w:color="auto"/>
            </w:tcBorders>
          </w:tcPr>
          <w:p w14:paraId="77B8D514" w14:textId="11E80649" w:rsidR="00372D60" w:rsidRPr="007C33EE" w:rsidRDefault="00372D60" w:rsidP="007C33EE">
            <w:pPr>
              <w:pStyle w:val="Tablebody"/>
            </w:pPr>
            <w:r w:rsidRPr="007C33EE">
              <w:t>105</w:t>
            </w:r>
          </w:p>
        </w:tc>
        <w:tc>
          <w:tcPr>
            <w:tcW w:w="779" w:type="pct"/>
            <w:tcBorders>
              <w:top w:val="nil"/>
              <w:left w:val="single" w:sz="4" w:space="0" w:color="auto"/>
              <w:bottom w:val="nil"/>
              <w:right w:val="single" w:sz="4" w:space="0" w:color="auto"/>
            </w:tcBorders>
          </w:tcPr>
          <w:p w14:paraId="00BEB48D" w14:textId="648CAE6E" w:rsidR="00372D60" w:rsidRPr="007C33EE" w:rsidRDefault="005000BE" w:rsidP="007C33EE">
            <w:pPr>
              <w:pStyle w:val="Tablebody"/>
            </w:pPr>
            <w:r w:rsidRPr="007C33EE">
              <w:t>105</w:t>
            </w:r>
          </w:p>
        </w:tc>
        <w:tc>
          <w:tcPr>
            <w:tcW w:w="2601" w:type="pct"/>
            <w:tcBorders>
              <w:top w:val="nil"/>
              <w:left w:val="single" w:sz="4" w:space="0" w:color="auto"/>
              <w:bottom w:val="nil"/>
              <w:right w:val="single" w:sz="4" w:space="0" w:color="auto"/>
            </w:tcBorders>
          </w:tcPr>
          <w:p w14:paraId="08D369CD" w14:textId="560108E2" w:rsidR="00372D60" w:rsidRPr="007C33EE" w:rsidRDefault="00372D60" w:rsidP="007C33EE">
            <w:pPr>
              <w:pStyle w:val="Tablebody"/>
            </w:pPr>
            <w:r w:rsidRPr="007C33EE">
              <w:t>Īpašības vērtība ir obligāta</w:t>
            </w:r>
          </w:p>
        </w:tc>
        <w:tc>
          <w:tcPr>
            <w:tcW w:w="911" w:type="pct"/>
            <w:tcBorders>
              <w:top w:val="nil"/>
              <w:left w:val="single" w:sz="4" w:space="0" w:color="auto"/>
              <w:bottom w:val="nil"/>
              <w:right w:val="single" w:sz="4" w:space="0" w:color="auto"/>
            </w:tcBorders>
          </w:tcPr>
          <w:p w14:paraId="318E8D34" w14:textId="4A95F54F" w:rsidR="00372D60" w:rsidRPr="007C33EE" w:rsidRDefault="00372D60" w:rsidP="007C33EE">
            <w:pPr>
              <w:pStyle w:val="Tablebody"/>
              <w:rPr>
                <w:highlight w:val="yellow"/>
              </w:rPr>
            </w:pPr>
            <w:r w:rsidRPr="007C33EE">
              <w:t>propertyId</w:t>
            </w:r>
          </w:p>
        </w:tc>
      </w:tr>
      <w:tr w:rsidR="00973B1D" w:rsidRPr="00B95090" w14:paraId="790DCC8F" w14:textId="77777777" w:rsidTr="0007663D">
        <w:tc>
          <w:tcPr>
            <w:tcW w:w="709" w:type="pct"/>
            <w:tcBorders>
              <w:top w:val="nil"/>
              <w:left w:val="nil"/>
              <w:bottom w:val="nil"/>
              <w:right w:val="single" w:sz="4" w:space="0" w:color="auto"/>
            </w:tcBorders>
          </w:tcPr>
          <w:p w14:paraId="23815CC0" w14:textId="75F0B116" w:rsidR="00372D60" w:rsidRPr="007C33EE" w:rsidRDefault="00372D60" w:rsidP="007C33EE">
            <w:pPr>
              <w:pStyle w:val="Tablebody"/>
            </w:pPr>
            <w:r w:rsidRPr="007C33EE">
              <w:t>106</w:t>
            </w:r>
          </w:p>
        </w:tc>
        <w:tc>
          <w:tcPr>
            <w:tcW w:w="779" w:type="pct"/>
            <w:tcBorders>
              <w:top w:val="nil"/>
              <w:left w:val="single" w:sz="4" w:space="0" w:color="auto"/>
              <w:bottom w:val="nil"/>
              <w:right w:val="single" w:sz="4" w:space="0" w:color="auto"/>
            </w:tcBorders>
          </w:tcPr>
          <w:p w14:paraId="2707CE08" w14:textId="041E13BA" w:rsidR="00372D60" w:rsidRPr="007C33EE" w:rsidRDefault="005000BE" w:rsidP="007C33EE">
            <w:pPr>
              <w:pStyle w:val="Tablebody"/>
            </w:pPr>
            <w:r w:rsidRPr="007C33EE">
              <w:t>106</w:t>
            </w:r>
          </w:p>
        </w:tc>
        <w:tc>
          <w:tcPr>
            <w:tcW w:w="2601" w:type="pct"/>
            <w:tcBorders>
              <w:top w:val="nil"/>
              <w:left w:val="single" w:sz="4" w:space="0" w:color="auto"/>
              <w:bottom w:val="nil"/>
              <w:right w:val="single" w:sz="4" w:space="0" w:color="auto"/>
            </w:tcBorders>
          </w:tcPr>
          <w:p w14:paraId="34CFF4E3" w14:textId="2F212EA9" w:rsidR="00372D60" w:rsidRPr="007C33EE" w:rsidRDefault="00372D60" w:rsidP="007C33EE">
            <w:pPr>
              <w:pStyle w:val="Tablebody"/>
            </w:pPr>
            <w:r w:rsidRPr="007C33EE">
              <w:t>Īpašības vērtība neatbilst pieļaujamo vērtību izvēlei</w:t>
            </w:r>
          </w:p>
        </w:tc>
        <w:tc>
          <w:tcPr>
            <w:tcW w:w="911" w:type="pct"/>
            <w:tcBorders>
              <w:top w:val="nil"/>
              <w:left w:val="single" w:sz="4" w:space="0" w:color="auto"/>
              <w:bottom w:val="nil"/>
              <w:right w:val="single" w:sz="4" w:space="0" w:color="auto"/>
            </w:tcBorders>
          </w:tcPr>
          <w:p w14:paraId="28F278B7" w14:textId="353258E2" w:rsidR="00372D60" w:rsidRPr="007C33EE" w:rsidRDefault="00372D60" w:rsidP="007C33EE">
            <w:pPr>
              <w:pStyle w:val="Tablebody"/>
              <w:rPr>
                <w:highlight w:val="yellow"/>
              </w:rPr>
            </w:pPr>
            <w:r w:rsidRPr="007C33EE">
              <w:t>propertyId</w:t>
            </w:r>
          </w:p>
        </w:tc>
      </w:tr>
      <w:tr w:rsidR="00973B1D" w:rsidRPr="00B95090" w14:paraId="10FD09C7" w14:textId="77777777" w:rsidTr="0007663D">
        <w:tc>
          <w:tcPr>
            <w:tcW w:w="709" w:type="pct"/>
            <w:tcBorders>
              <w:top w:val="nil"/>
              <w:left w:val="nil"/>
              <w:bottom w:val="nil"/>
              <w:right w:val="single" w:sz="4" w:space="0" w:color="auto"/>
            </w:tcBorders>
          </w:tcPr>
          <w:p w14:paraId="4AA46F3E" w14:textId="6788A214" w:rsidR="00372D60" w:rsidRPr="007C33EE" w:rsidRDefault="00372D60" w:rsidP="007C33EE">
            <w:pPr>
              <w:pStyle w:val="Tablebody"/>
            </w:pPr>
            <w:r w:rsidRPr="007C33EE">
              <w:t>107</w:t>
            </w:r>
          </w:p>
        </w:tc>
        <w:tc>
          <w:tcPr>
            <w:tcW w:w="779" w:type="pct"/>
            <w:tcBorders>
              <w:top w:val="nil"/>
              <w:left w:val="single" w:sz="4" w:space="0" w:color="auto"/>
              <w:bottom w:val="nil"/>
              <w:right w:val="single" w:sz="4" w:space="0" w:color="auto"/>
            </w:tcBorders>
          </w:tcPr>
          <w:p w14:paraId="1D6F7014" w14:textId="0AED047B" w:rsidR="00372D60" w:rsidRPr="007C33EE" w:rsidRDefault="005000BE" w:rsidP="007C33EE">
            <w:pPr>
              <w:pStyle w:val="Tablebody"/>
            </w:pPr>
            <w:r w:rsidRPr="007C33EE">
              <w:t>107</w:t>
            </w:r>
          </w:p>
        </w:tc>
        <w:tc>
          <w:tcPr>
            <w:tcW w:w="2601" w:type="pct"/>
            <w:tcBorders>
              <w:top w:val="nil"/>
              <w:left w:val="single" w:sz="4" w:space="0" w:color="auto"/>
              <w:bottom w:val="nil"/>
              <w:right w:val="single" w:sz="4" w:space="0" w:color="auto"/>
            </w:tcBorders>
          </w:tcPr>
          <w:p w14:paraId="214C8527" w14:textId="7177D691" w:rsidR="00372D60" w:rsidRPr="007C33EE" w:rsidRDefault="00372D60" w:rsidP="007C33EE">
            <w:pPr>
              <w:pStyle w:val="Tablebody"/>
            </w:pPr>
            <w:r w:rsidRPr="007C33EE">
              <w:t>Tipam neatbilstoša īpašība</w:t>
            </w:r>
          </w:p>
        </w:tc>
        <w:tc>
          <w:tcPr>
            <w:tcW w:w="911" w:type="pct"/>
            <w:tcBorders>
              <w:top w:val="nil"/>
              <w:left w:val="single" w:sz="4" w:space="0" w:color="auto"/>
              <w:bottom w:val="nil"/>
              <w:right w:val="single" w:sz="4" w:space="0" w:color="auto"/>
            </w:tcBorders>
          </w:tcPr>
          <w:p w14:paraId="0F9CE4AA" w14:textId="52F81853" w:rsidR="00372D60" w:rsidRPr="007C33EE" w:rsidRDefault="00372D60" w:rsidP="007C33EE">
            <w:pPr>
              <w:pStyle w:val="Tablebody"/>
              <w:rPr>
                <w:highlight w:val="yellow"/>
              </w:rPr>
            </w:pPr>
            <w:r w:rsidRPr="007C33EE">
              <w:t>propertyId</w:t>
            </w:r>
          </w:p>
        </w:tc>
      </w:tr>
      <w:tr w:rsidR="00973B1D" w:rsidRPr="00B95090" w14:paraId="2D1A8C29" w14:textId="77777777" w:rsidTr="0007663D">
        <w:tc>
          <w:tcPr>
            <w:tcW w:w="709" w:type="pct"/>
            <w:tcBorders>
              <w:top w:val="nil"/>
              <w:left w:val="nil"/>
              <w:bottom w:val="nil"/>
              <w:right w:val="single" w:sz="4" w:space="0" w:color="auto"/>
            </w:tcBorders>
          </w:tcPr>
          <w:p w14:paraId="3D04F5D9" w14:textId="12C9FDCC" w:rsidR="00372D60" w:rsidRPr="007C33EE" w:rsidRDefault="00372D60" w:rsidP="007C33EE">
            <w:pPr>
              <w:pStyle w:val="Tablebody"/>
            </w:pPr>
            <w:r w:rsidRPr="007C33EE">
              <w:t>108</w:t>
            </w:r>
          </w:p>
        </w:tc>
        <w:tc>
          <w:tcPr>
            <w:tcW w:w="779" w:type="pct"/>
            <w:tcBorders>
              <w:top w:val="nil"/>
              <w:left w:val="single" w:sz="4" w:space="0" w:color="auto"/>
              <w:bottom w:val="nil"/>
              <w:right w:val="single" w:sz="4" w:space="0" w:color="auto"/>
            </w:tcBorders>
          </w:tcPr>
          <w:p w14:paraId="36276851" w14:textId="0855241E" w:rsidR="00372D60" w:rsidRPr="007C33EE" w:rsidRDefault="005000BE" w:rsidP="007C33EE">
            <w:pPr>
              <w:pStyle w:val="Tablebody"/>
            </w:pPr>
            <w:r>
              <w:t>601</w:t>
            </w:r>
          </w:p>
        </w:tc>
        <w:tc>
          <w:tcPr>
            <w:tcW w:w="2601" w:type="pct"/>
            <w:tcBorders>
              <w:top w:val="nil"/>
              <w:left w:val="single" w:sz="4" w:space="0" w:color="auto"/>
              <w:bottom w:val="nil"/>
              <w:right w:val="single" w:sz="4" w:space="0" w:color="auto"/>
            </w:tcBorders>
          </w:tcPr>
          <w:p w14:paraId="02586033" w14:textId="572B60A4" w:rsidR="00372D60" w:rsidRPr="007C33EE" w:rsidRDefault="00372D60" w:rsidP="007C33EE">
            <w:pPr>
              <w:pStyle w:val="Tablebody"/>
            </w:pPr>
            <w:r w:rsidRPr="007C33EE">
              <w:t>Tipam nav norādītas mantotās īpašības</w:t>
            </w:r>
          </w:p>
        </w:tc>
        <w:tc>
          <w:tcPr>
            <w:tcW w:w="911" w:type="pct"/>
            <w:tcBorders>
              <w:top w:val="nil"/>
              <w:left w:val="single" w:sz="4" w:space="0" w:color="auto"/>
              <w:bottom w:val="nil"/>
              <w:right w:val="single" w:sz="4" w:space="0" w:color="auto"/>
            </w:tcBorders>
          </w:tcPr>
          <w:p w14:paraId="136F3A41" w14:textId="0D03796E" w:rsidR="00372D60" w:rsidRPr="007C33EE" w:rsidRDefault="00372D60" w:rsidP="007C33EE">
            <w:pPr>
              <w:pStyle w:val="Tablebody"/>
              <w:rPr>
                <w:highlight w:val="yellow"/>
              </w:rPr>
            </w:pPr>
            <w:r w:rsidRPr="007C33EE">
              <w:t>propertyId</w:t>
            </w:r>
          </w:p>
        </w:tc>
      </w:tr>
      <w:tr w:rsidR="00973B1D" w:rsidRPr="00B95090" w14:paraId="25FD4A24" w14:textId="77777777" w:rsidTr="0007663D">
        <w:tc>
          <w:tcPr>
            <w:tcW w:w="709" w:type="pct"/>
            <w:tcBorders>
              <w:top w:val="nil"/>
              <w:left w:val="nil"/>
              <w:bottom w:val="nil"/>
              <w:right w:val="single" w:sz="4" w:space="0" w:color="auto"/>
            </w:tcBorders>
          </w:tcPr>
          <w:p w14:paraId="3F2B2A1D" w14:textId="59562A34" w:rsidR="00372D60" w:rsidRPr="007C33EE" w:rsidRDefault="00372D60" w:rsidP="007C33EE">
            <w:pPr>
              <w:pStyle w:val="Tablebody"/>
            </w:pPr>
            <w:r w:rsidRPr="007C33EE">
              <w:t>109</w:t>
            </w:r>
          </w:p>
        </w:tc>
        <w:tc>
          <w:tcPr>
            <w:tcW w:w="779" w:type="pct"/>
            <w:tcBorders>
              <w:top w:val="nil"/>
              <w:left w:val="single" w:sz="4" w:space="0" w:color="auto"/>
              <w:bottom w:val="nil"/>
              <w:right w:val="single" w:sz="4" w:space="0" w:color="auto"/>
            </w:tcBorders>
          </w:tcPr>
          <w:p w14:paraId="5D6BD3A2" w14:textId="2FAA3BA9" w:rsidR="00372D60" w:rsidRPr="007C33EE" w:rsidRDefault="005000BE" w:rsidP="007C33EE">
            <w:pPr>
              <w:pStyle w:val="Tablebody"/>
            </w:pPr>
            <w:r w:rsidRPr="00A67FDF">
              <w:t>608</w:t>
            </w:r>
          </w:p>
        </w:tc>
        <w:tc>
          <w:tcPr>
            <w:tcW w:w="2601" w:type="pct"/>
            <w:tcBorders>
              <w:top w:val="nil"/>
              <w:left w:val="single" w:sz="4" w:space="0" w:color="auto"/>
              <w:bottom w:val="nil"/>
              <w:right w:val="single" w:sz="4" w:space="0" w:color="auto"/>
            </w:tcBorders>
          </w:tcPr>
          <w:p w14:paraId="75FB5FFE" w14:textId="20D9C51E" w:rsidR="00372D60" w:rsidRPr="007C33EE" w:rsidRDefault="00372D60" w:rsidP="007C33EE">
            <w:pPr>
              <w:pStyle w:val="Tablebody"/>
            </w:pPr>
            <w:r w:rsidRPr="007C33EE">
              <w:t>Tipa īpašības identifikators nav unikāls starp mantotajām vai jaunajām īpašībām</w:t>
            </w:r>
          </w:p>
        </w:tc>
        <w:tc>
          <w:tcPr>
            <w:tcW w:w="911" w:type="pct"/>
            <w:tcBorders>
              <w:top w:val="nil"/>
              <w:left w:val="single" w:sz="4" w:space="0" w:color="auto"/>
              <w:bottom w:val="nil"/>
              <w:right w:val="single" w:sz="4" w:space="0" w:color="auto"/>
            </w:tcBorders>
          </w:tcPr>
          <w:p w14:paraId="479E7BB9" w14:textId="1E1BB265" w:rsidR="00372D60" w:rsidRPr="007C33EE" w:rsidRDefault="00372D60" w:rsidP="007C33EE">
            <w:pPr>
              <w:pStyle w:val="Tablebody"/>
              <w:rPr>
                <w:highlight w:val="yellow"/>
              </w:rPr>
            </w:pPr>
            <w:r w:rsidRPr="007C33EE">
              <w:t>propertyId</w:t>
            </w:r>
          </w:p>
        </w:tc>
      </w:tr>
      <w:tr w:rsidR="00973B1D" w:rsidRPr="00B95090" w14:paraId="129DF756" w14:textId="77777777" w:rsidTr="0007663D">
        <w:tc>
          <w:tcPr>
            <w:tcW w:w="709" w:type="pct"/>
            <w:tcBorders>
              <w:top w:val="nil"/>
              <w:left w:val="nil"/>
              <w:bottom w:val="nil"/>
              <w:right w:val="single" w:sz="4" w:space="0" w:color="auto"/>
            </w:tcBorders>
          </w:tcPr>
          <w:p w14:paraId="5B879176" w14:textId="27979167" w:rsidR="00372D60" w:rsidRPr="007C33EE" w:rsidRDefault="00372D60" w:rsidP="007C33EE">
            <w:pPr>
              <w:pStyle w:val="Tablebody"/>
            </w:pPr>
            <w:r w:rsidRPr="007C33EE">
              <w:t>110</w:t>
            </w:r>
          </w:p>
        </w:tc>
        <w:tc>
          <w:tcPr>
            <w:tcW w:w="779" w:type="pct"/>
            <w:tcBorders>
              <w:top w:val="nil"/>
              <w:left w:val="single" w:sz="4" w:space="0" w:color="auto"/>
              <w:bottom w:val="nil"/>
              <w:right w:val="single" w:sz="4" w:space="0" w:color="auto"/>
            </w:tcBorders>
          </w:tcPr>
          <w:p w14:paraId="5CFE9585" w14:textId="20AB49F9" w:rsidR="00372D60" w:rsidRPr="007C33EE" w:rsidRDefault="005000BE" w:rsidP="007C33EE">
            <w:pPr>
              <w:pStyle w:val="Tablebody"/>
            </w:pPr>
            <w:r>
              <w:t>609</w:t>
            </w:r>
          </w:p>
        </w:tc>
        <w:tc>
          <w:tcPr>
            <w:tcW w:w="2601" w:type="pct"/>
            <w:tcBorders>
              <w:top w:val="nil"/>
              <w:left w:val="single" w:sz="4" w:space="0" w:color="auto"/>
              <w:bottom w:val="nil"/>
              <w:right w:val="single" w:sz="4" w:space="0" w:color="auto"/>
            </w:tcBorders>
          </w:tcPr>
          <w:p w14:paraId="7AE44763" w14:textId="0CA2CF7D" w:rsidR="00372D60" w:rsidRPr="007C33EE" w:rsidRDefault="00372D60" w:rsidP="007C33EE">
            <w:pPr>
              <w:pStyle w:val="Tablebody"/>
            </w:pPr>
            <w:r w:rsidRPr="007C33EE">
              <w:t>Tipa īpašības QueryName nav unikāls starp mantotajām vai jaunajām īpašībām</w:t>
            </w:r>
          </w:p>
        </w:tc>
        <w:tc>
          <w:tcPr>
            <w:tcW w:w="911" w:type="pct"/>
            <w:tcBorders>
              <w:top w:val="nil"/>
              <w:left w:val="single" w:sz="4" w:space="0" w:color="auto"/>
              <w:bottom w:val="nil"/>
              <w:right w:val="single" w:sz="4" w:space="0" w:color="auto"/>
            </w:tcBorders>
          </w:tcPr>
          <w:p w14:paraId="229393E8" w14:textId="4FC0107D" w:rsidR="00372D60" w:rsidRPr="007C33EE" w:rsidRDefault="00372D60" w:rsidP="007C33EE">
            <w:pPr>
              <w:pStyle w:val="Tablebody"/>
              <w:rPr>
                <w:highlight w:val="yellow"/>
              </w:rPr>
            </w:pPr>
            <w:r w:rsidRPr="007C33EE">
              <w:t>propertyId</w:t>
            </w:r>
          </w:p>
        </w:tc>
      </w:tr>
      <w:tr w:rsidR="00973B1D" w:rsidRPr="00B95090" w14:paraId="078DB497" w14:textId="77777777" w:rsidTr="0007663D">
        <w:tc>
          <w:tcPr>
            <w:tcW w:w="709" w:type="pct"/>
            <w:tcBorders>
              <w:top w:val="nil"/>
              <w:left w:val="nil"/>
              <w:bottom w:val="nil"/>
              <w:right w:val="single" w:sz="4" w:space="0" w:color="auto"/>
            </w:tcBorders>
          </w:tcPr>
          <w:p w14:paraId="68D23908" w14:textId="16456327" w:rsidR="00372D60" w:rsidRPr="007C33EE" w:rsidRDefault="00372D60" w:rsidP="007C33EE">
            <w:pPr>
              <w:pStyle w:val="Tablebody"/>
            </w:pPr>
            <w:r w:rsidRPr="007C33EE">
              <w:t>111</w:t>
            </w:r>
          </w:p>
        </w:tc>
        <w:tc>
          <w:tcPr>
            <w:tcW w:w="779" w:type="pct"/>
            <w:tcBorders>
              <w:top w:val="nil"/>
              <w:left w:val="single" w:sz="4" w:space="0" w:color="auto"/>
              <w:bottom w:val="nil"/>
              <w:right w:val="single" w:sz="4" w:space="0" w:color="auto"/>
            </w:tcBorders>
          </w:tcPr>
          <w:p w14:paraId="7B40FF24" w14:textId="4D6632F1" w:rsidR="00372D60" w:rsidRPr="007C33EE" w:rsidRDefault="005000BE" w:rsidP="007C33EE">
            <w:pPr>
              <w:pStyle w:val="Tablebody"/>
            </w:pPr>
            <w:r>
              <w:t>606</w:t>
            </w:r>
          </w:p>
        </w:tc>
        <w:tc>
          <w:tcPr>
            <w:tcW w:w="2601" w:type="pct"/>
            <w:tcBorders>
              <w:top w:val="nil"/>
              <w:left w:val="single" w:sz="4" w:space="0" w:color="auto"/>
              <w:bottom w:val="nil"/>
              <w:right w:val="single" w:sz="4" w:space="0" w:color="auto"/>
            </w:tcBorders>
          </w:tcPr>
          <w:p w14:paraId="63E2D7D9" w14:textId="2DBB087A" w:rsidR="00372D60" w:rsidRPr="007C33EE" w:rsidRDefault="00372D60" w:rsidP="007C33EE">
            <w:pPr>
              <w:pStyle w:val="Tablebody"/>
            </w:pPr>
            <w:r w:rsidRPr="007C33EE">
              <w:t>Nav atļauts pārdefinēt mantotās īpašības</w:t>
            </w:r>
          </w:p>
        </w:tc>
        <w:tc>
          <w:tcPr>
            <w:tcW w:w="911" w:type="pct"/>
            <w:tcBorders>
              <w:top w:val="nil"/>
              <w:left w:val="single" w:sz="4" w:space="0" w:color="auto"/>
              <w:bottom w:val="nil"/>
              <w:right w:val="single" w:sz="4" w:space="0" w:color="auto"/>
            </w:tcBorders>
          </w:tcPr>
          <w:p w14:paraId="107F87E9" w14:textId="491DB72F" w:rsidR="00372D60" w:rsidRPr="007C33EE" w:rsidRDefault="00372D60" w:rsidP="007C33EE">
            <w:pPr>
              <w:pStyle w:val="Tablebody"/>
              <w:rPr>
                <w:highlight w:val="yellow"/>
              </w:rPr>
            </w:pPr>
            <w:r w:rsidRPr="007C33EE">
              <w:t>propertyId</w:t>
            </w:r>
          </w:p>
        </w:tc>
      </w:tr>
      <w:tr w:rsidR="00973B1D" w:rsidRPr="00B95090" w14:paraId="3C30DB63" w14:textId="77777777" w:rsidTr="0007663D">
        <w:tc>
          <w:tcPr>
            <w:tcW w:w="709" w:type="pct"/>
            <w:tcBorders>
              <w:top w:val="nil"/>
              <w:left w:val="nil"/>
              <w:bottom w:val="nil"/>
              <w:right w:val="single" w:sz="4" w:space="0" w:color="auto"/>
            </w:tcBorders>
          </w:tcPr>
          <w:p w14:paraId="4B9A540F" w14:textId="14097040" w:rsidR="00372D60" w:rsidRPr="007C33EE" w:rsidRDefault="00372D60" w:rsidP="007C33EE">
            <w:pPr>
              <w:pStyle w:val="Tablebody"/>
            </w:pPr>
            <w:r w:rsidRPr="007C33EE">
              <w:t>112</w:t>
            </w:r>
          </w:p>
        </w:tc>
        <w:tc>
          <w:tcPr>
            <w:tcW w:w="779" w:type="pct"/>
            <w:tcBorders>
              <w:top w:val="nil"/>
              <w:left w:val="single" w:sz="4" w:space="0" w:color="auto"/>
              <w:bottom w:val="nil"/>
              <w:right w:val="single" w:sz="4" w:space="0" w:color="auto"/>
            </w:tcBorders>
          </w:tcPr>
          <w:p w14:paraId="2F8DFE37" w14:textId="5BD6FC10" w:rsidR="00372D60" w:rsidRPr="007C33EE" w:rsidRDefault="005000BE" w:rsidP="007C33EE">
            <w:pPr>
              <w:pStyle w:val="Tablebody"/>
            </w:pPr>
            <w:r>
              <w:t>355</w:t>
            </w:r>
          </w:p>
        </w:tc>
        <w:tc>
          <w:tcPr>
            <w:tcW w:w="2601" w:type="pct"/>
            <w:tcBorders>
              <w:top w:val="nil"/>
              <w:left w:val="single" w:sz="4" w:space="0" w:color="auto"/>
              <w:bottom w:val="nil"/>
              <w:right w:val="single" w:sz="4" w:space="0" w:color="auto"/>
            </w:tcBorders>
          </w:tcPr>
          <w:p w14:paraId="7A97AB72" w14:textId="07890B95" w:rsidR="00372D60" w:rsidRPr="007C33EE" w:rsidRDefault="00372D60" w:rsidP="007C33EE">
            <w:pPr>
              <w:pStyle w:val="Tablebody"/>
            </w:pPr>
            <w:r w:rsidRPr="007C33EE">
              <w:t>Objektam nav izmainītas īpašības vērtības</w:t>
            </w:r>
          </w:p>
        </w:tc>
        <w:tc>
          <w:tcPr>
            <w:tcW w:w="911" w:type="pct"/>
            <w:tcBorders>
              <w:top w:val="nil"/>
              <w:left w:val="single" w:sz="4" w:space="0" w:color="auto"/>
              <w:bottom w:val="nil"/>
              <w:right w:val="single" w:sz="4" w:space="0" w:color="auto"/>
            </w:tcBorders>
          </w:tcPr>
          <w:p w14:paraId="2799391D" w14:textId="068CC9C5" w:rsidR="00372D60" w:rsidRPr="007C33EE" w:rsidRDefault="00372D60" w:rsidP="007C33EE">
            <w:pPr>
              <w:pStyle w:val="Tablebody"/>
              <w:rPr>
                <w:highlight w:val="yellow"/>
              </w:rPr>
            </w:pPr>
            <w:r w:rsidRPr="007C33EE">
              <w:t>propertyId</w:t>
            </w:r>
          </w:p>
        </w:tc>
      </w:tr>
      <w:tr w:rsidR="00973B1D" w:rsidRPr="00B95090" w14:paraId="77ACD0F5" w14:textId="77777777" w:rsidTr="0007663D">
        <w:tc>
          <w:tcPr>
            <w:tcW w:w="709" w:type="pct"/>
            <w:tcBorders>
              <w:top w:val="nil"/>
              <w:left w:val="nil"/>
              <w:bottom w:val="nil"/>
              <w:right w:val="single" w:sz="4" w:space="0" w:color="auto"/>
            </w:tcBorders>
          </w:tcPr>
          <w:p w14:paraId="51C1AAE8" w14:textId="6225375F" w:rsidR="00372D60" w:rsidRPr="007C33EE" w:rsidRDefault="00372D60" w:rsidP="007C33EE">
            <w:pPr>
              <w:pStyle w:val="Tablebody"/>
            </w:pPr>
            <w:r w:rsidRPr="007C33EE">
              <w:t>201</w:t>
            </w:r>
          </w:p>
        </w:tc>
        <w:tc>
          <w:tcPr>
            <w:tcW w:w="779" w:type="pct"/>
            <w:tcBorders>
              <w:top w:val="nil"/>
              <w:left w:val="single" w:sz="4" w:space="0" w:color="auto"/>
              <w:bottom w:val="nil"/>
              <w:right w:val="single" w:sz="4" w:space="0" w:color="auto"/>
            </w:tcBorders>
          </w:tcPr>
          <w:p w14:paraId="3D0ED7D2" w14:textId="265213F6" w:rsidR="00372D60" w:rsidRPr="007C33EE" w:rsidRDefault="005000BE" w:rsidP="007C33EE">
            <w:pPr>
              <w:pStyle w:val="Tablebody"/>
            </w:pPr>
            <w:r w:rsidRPr="007C33EE">
              <w:t>201</w:t>
            </w:r>
          </w:p>
        </w:tc>
        <w:tc>
          <w:tcPr>
            <w:tcW w:w="2601" w:type="pct"/>
            <w:tcBorders>
              <w:top w:val="nil"/>
              <w:left w:val="single" w:sz="4" w:space="0" w:color="auto"/>
              <w:bottom w:val="nil"/>
              <w:right w:val="single" w:sz="4" w:space="0" w:color="auto"/>
            </w:tcBorders>
          </w:tcPr>
          <w:p w14:paraId="0DC65A21" w14:textId="755E4876" w:rsidR="00372D60" w:rsidRPr="007C33EE" w:rsidRDefault="00372D60" w:rsidP="007C33EE">
            <w:pPr>
              <w:pStyle w:val="Tablebody"/>
            </w:pPr>
            <w:r w:rsidRPr="007C33EE">
              <w:t>Neeksistējošs vai neatbalstīts tips</w:t>
            </w:r>
          </w:p>
        </w:tc>
        <w:tc>
          <w:tcPr>
            <w:tcW w:w="911" w:type="pct"/>
            <w:tcBorders>
              <w:top w:val="nil"/>
              <w:left w:val="single" w:sz="4" w:space="0" w:color="auto"/>
              <w:bottom w:val="nil"/>
              <w:right w:val="single" w:sz="4" w:space="0" w:color="auto"/>
            </w:tcBorders>
          </w:tcPr>
          <w:p w14:paraId="0D7C6148" w14:textId="0E9A923F" w:rsidR="00372D60" w:rsidRPr="007C33EE" w:rsidRDefault="00372D60" w:rsidP="007C33EE">
            <w:pPr>
              <w:pStyle w:val="Tablebody"/>
              <w:rPr>
                <w:highlight w:val="yellow"/>
              </w:rPr>
            </w:pPr>
            <w:r w:rsidRPr="007C33EE">
              <w:t>typeid</w:t>
            </w:r>
          </w:p>
        </w:tc>
      </w:tr>
      <w:tr w:rsidR="00973B1D" w:rsidRPr="00B95090" w14:paraId="5A6F994B" w14:textId="77777777" w:rsidTr="0007663D">
        <w:tc>
          <w:tcPr>
            <w:tcW w:w="709" w:type="pct"/>
            <w:tcBorders>
              <w:top w:val="nil"/>
              <w:left w:val="nil"/>
              <w:bottom w:val="nil"/>
              <w:right w:val="single" w:sz="4" w:space="0" w:color="auto"/>
            </w:tcBorders>
          </w:tcPr>
          <w:p w14:paraId="35AFC91D" w14:textId="5AE927C4" w:rsidR="00372D60" w:rsidRPr="007C33EE" w:rsidRDefault="00372D60" w:rsidP="007C33EE">
            <w:pPr>
              <w:pStyle w:val="Tablebody"/>
            </w:pPr>
            <w:r w:rsidRPr="007C33EE">
              <w:t>202</w:t>
            </w:r>
          </w:p>
        </w:tc>
        <w:tc>
          <w:tcPr>
            <w:tcW w:w="779" w:type="pct"/>
            <w:tcBorders>
              <w:top w:val="nil"/>
              <w:left w:val="single" w:sz="4" w:space="0" w:color="auto"/>
              <w:bottom w:val="nil"/>
              <w:right w:val="single" w:sz="4" w:space="0" w:color="auto"/>
            </w:tcBorders>
          </w:tcPr>
          <w:p w14:paraId="5A74B6C8" w14:textId="2B0FCBE5" w:rsidR="00372D60" w:rsidRPr="007C33EE" w:rsidRDefault="005000BE" w:rsidP="007C33EE">
            <w:pPr>
              <w:pStyle w:val="Tablebody"/>
            </w:pPr>
            <w:r w:rsidRPr="007C33EE">
              <w:t>202</w:t>
            </w:r>
          </w:p>
        </w:tc>
        <w:tc>
          <w:tcPr>
            <w:tcW w:w="2601" w:type="pct"/>
            <w:tcBorders>
              <w:top w:val="nil"/>
              <w:left w:val="single" w:sz="4" w:space="0" w:color="auto"/>
              <w:bottom w:val="nil"/>
              <w:right w:val="single" w:sz="4" w:space="0" w:color="auto"/>
            </w:tcBorders>
          </w:tcPr>
          <w:p w14:paraId="33C3349A" w14:textId="7D7A5DFD" w:rsidR="00372D60" w:rsidRPr="007C33EE" w:rsidRDefault="00372D60" w:rsidP="007C33EE">
            <w:pPr>
              <w:pStyle w:val="Tablebody"/>
            </w:pPr>
            <w:r w:rsidRPr="007C33EE">
              <w:t>Tipu nevar izmantot objekta izveidošanai</w:t>
            </w:r>
          </w:p>
        </w:tc>
        <w:tc>
          <w:tcPr>
            <w:tcW w:w="911" w:type="pct"/>
            <w:tcBorders>
              <w:top w:val="nil"/>
              <w:left w:val="single" w:sz="4" w:space="0" w:color="auto"/>
              <w:bottom w:val="nil"/>
              <w:right w:val="single" w:sz="4" w:space="0" w:color="auto"/>
            </w:tcBorders>
          </w:tcPr>
          <w:p w14:paraId="62C5D455" w14:textId="5E533683" w:rsidR="00372D60" w:rsidRPr="007C33EE" w:rsidRDefault="00372D60" w:rsidP="007C33EE">
            <w:pPr>
              <w:pStyle w:val="Tablebody"/>
              <w:rPr>
                <w:highlight w:val="yellow"/>
              </w:rPr>
            </w:pPr>
            <w:r w:rsidRPr="007C33EE">
              <w:t>typeid</w:t>
            </w:r>
          </w:p>
        </w:tc>
      </w:tr>
      <w:tr w:rsidR="00973B1D" w:rsidRPr="00B95090" w14:paraId="1AAAE2ED" w14:textId="77777777" w:rsidTr="0007663D">
        <w:tc>
          <w:tcPr>
            <w:tcW w:w="709" w:type="pct"/>
            <w:tcBorders>
              <w:top w:val="nil"/>
              <w:left w:val="nil"/>
              <w:bottom w:val="nil"/>
              <w:right w:val="single" w:sz="4" w:space="0" w:color="auto"/>
            </w:tcBorders>
          </w:tcPr>
          <w:p w14:paraId="4625FFEA" w14:textId="15308B28" w:rsidR="00372D60" w:rsidRPr="007C33EE" w:rsidRDefault="00372D60" w:rsidP="007C33EE">
            <w:pPr>
              <w:pStyle w:val="Tablebody"/>
              <w:rPr>
                <w:highlight w:val="yellow"/>
              </w:rPr>
            </w:pPr>
            <w:r w:rsidRPr="007C33EE">
              <w:t>203</w:t>
            </w:r>
          </w:p>
        </w:tc>
        <w:tc>
          <w:tcPr>
            <w:tcW w:w="779" w:type="pct"/>
            <w:tcBorders>
              <w:top w:val="nil"/>
              <w:left w:val="single" w:sz="4" w:space="0" w:color="auto"/>
              <w:bottom w:val="nil"/>
              <w:right w:val="single" w:sz="4" w:space="0" w:color="auto"/>
            </w:tcBorders>
          </w:tcPr>
          <w:p w14:paraId="52CEDC49" w14:textId="1B9D9822" w:rsidR="00372D60" w:rsidRPr="007C33EE" w:rsidRDefault="005000BE" w:rsidP="007C33EE">
            <w:pPr>
              <w:pStyle w:val="Tablebody"/>
            </w:pPr>
            <w:r w:rsidRPr="007C33EE">
              <w:t>203</w:t>
            </w:r>
          </w:p>
        </w:tc>
        <w:tc>
          <w:tcPr>
            <w:tcW w:w="2601" w:type="pct"/>
            <w:tcBorders>
              <w:top w:val="nil"/>
              <w:left w:val="single" w:sz="4" w:space="0" w:color="auto"/>
              <w:bottom w:val="nil"/>
              <w:right w:val="single" w:sz="4" w:space="0" w:color="auto"/>
            </w:tcBorders>
          </w:tcPr>
          <w:p w14:paraId="3AD79185" w14:textId="4A950ADF" w:rsidR="00372D60" w:rsidRPr="007C33EE" w:rsidRDefault="00372D60" w:rsidP="007C33EE">
            <w:pPr>
              <w:pStyle w:val="Tablebody"/>
              <w:rPr>
                <w:highlight w:val="yellow"/>
              </w:rPr>
            </w:pPr>
            <w:r w:rsidRPr="007C33EE">
              <w:t>Objekts nav ievietojams mapē</w:t>
            </w:r>
          </w:p>
        </w:tc>
        <w:tc>
          <w:tcPr>
            <w:tcW w:w="911" w:type="pct"/>
            <w:tcBorders>
              <w:top w:val="nil"/>
              <w:left w:val="single" w:sz="4" w:space="0" w:color="auto"/>
              <w:bottom w:val="nil"/>
              <w:right w:val="single" w:sz="4" w:space="0" w:color="auto"/>
            </w:tcBorders>
          </w:tcPr>
          <w:p w14:paraId="7AF6692A" w14:textId="0A7C3CCF" w:rsidR="00372D60" w:rsidRPr="007C33EE" w:rsidRDefault="00372D60" w:rsidP="007C33EE">
            <w:pPr>
              <w:pStyle w:val="Tablebody"/>
              <w:rPr>
                <w:highlight w:val="yellow"/>
              </w:rPr>
            </w:pPr>
            <w:r w:rsidRPr="007C33EE">
              <w:t>typeid</w:t>
            </w:r>
          </w:p>
        </w:tc>
      </w:tr>
      <w:tr w:rsidR="00973B1D" w:rsidRPr="00B95090" w14:paraId="214F93CE" w14:textId="77777777" w:rsidTr="0007663D">
        <w:tc>
          <w:tcPr>
            <w:tcW w:w="709" w:type="pct"/>
            <w:tcBorders>
              <w:top w:val="nil"/>
              <w:left w:val="nil"/>
              <w:bottom w:val="nil"/>
              <w:right w:val="single" w:sz="4" w:space="0" w:color="auto"/>
            </w:tcBorders>
          </w:tcPr>
          <w:p w14:paraId="28D064AF" w14:textId="2E245E8C" w:rsidR="00372D60" w:rsidRPr="007C33EE" w:rsidRDefault="00372D60" w:rsidP="007C33EE">
            <w:pPr>
              <w:pStyle w:val="Tablebody"/>
              <w:rPr>
                <w:highlight w:val="yellow"/>
              </w:rPr>
            </w:pPr>
            <w:r w:rsidRPr="007C33EE">
              <w:t>204</w:t>
            </w:r>
          </w:p>
        </w:tc>
        <w:tc>
          <w:tcPr>
            <w:tcW w:w="779" w:type="pct"/>
            <w:tcBorders>
              <w:top w:val="nil"/>
              <w:left w:val="single" w:sz="4" w:space="0" w:color="auto"/>
              <w:bottom w:val="nil"/>
              <w:right w:val="single" w:sz="4" w:space="0" w:color="auto"/>
            </w:tcBorders>
          </w:tcPr>
          <w:p w14:paraId="5C946D74" w14:textId="01B03C35" w:rsidR="00372D60" w:rsidRPr="007C33EE" w:rsidRDefault="005000BE" w:rsidP="007C33EE">
            <w:pPr>
              <w:pStyle w:val="Tablebody"/>
            </w:pPr>
            <w:r w:rsidRPr="007C33EE">
              <w:t>204</w:t>
            </w:r>
          </w:p>
        </w:tc>
        <w:tc>
          <w:tcPr>
            <w:tcW w:w="2601" w:type="pct"/>
            <w:tcBorders>
              <w:top w:val="nil"/>
              <w:left w:val="single" w:sz="4" w:space="0" w:color="auto"/>
              <w:bottom w:val="nil"/>
              <w:right w:val="single" w:sz="4" w:space="0" w:color="auto"/>
            </w:tcBorders>
          </w:tcPr>
          <w:p w14:paraId="5DB34518" w14:textId="64E5BD1A" w:rsidR="00372D60" w:rsidRPr="007C33EE" w:rsidRDefault="00372D60" w:rsidP="007C33EE">
            <w:pPr>
              <w:pStyle w:val="Tablebody"/>
              <w:rPr>
                <w:highlight w:val="yellow"/>
              </w:rPr>
            </w:pPr>
            <w:r w:rsidRPr="007C33EE">
              <w:t>Dokumentam nav atļautas versijas</w:t>
            </w:r>
          </w:p>
        </w:tc>
        <w:tc>
          <w:tcPr>
            <w:tcW w:w="911" w:type="pct"/>
            <w:tcBorders>
              <w:top w:val="nil"/>
              <w:left w:val="single" w:sz="4" w:space="0" w:color="auto"/>
              <w:bottom w:val="nil"/>
              <w:right w:val="single" w:sz="4" w:space="0" w:color="auto"/>
            </w:tcBorders>
          </w:tcPr>
          <w:p w14:paraId="416E9A69" w14:textId="5B18FD9E" w:rsidR="00372D60" w:rsidRPr="007C33EE" w:rsidRDefault="00372D60" w:rsidP="007C33EE">
            <w:pPr>
              <w:pStyle w:val="Tablebody"/>
              <w:rPr>
                <w:highlight w:val="yellow"/>
              </w:rPr>
            </w:pPr>
            <w:r w:rsidRPr="007C33EE">
              <w:t>typeid</w:t>
            </w:r>
          </w:p>
        </w:tc>
      </w:tr>
      <w:tr w:rsidR="00973B1D" w:rsidRPr="00B95090" w14:paraId="6EC71EAE" w14:textId="77777777" w:rsidTr="0007663D">
        <w:tc>
          <w:tcPr>
            <w:tcW w:w="709" w:type="pct"/>
            <w:tcBorders>
              <w:top w:val="nil"/>
              <w:left w:val="nil"/>
              <w:bottom w:val="nil"/>
              <w:right w:val="single" w:sz="4" w:space="0" w:color="auto"/>
            </w:tcBorders>
          </w:tcPr>
          <w:p w14:paraId="04E6133E" w14:textId="2330BEC7" w:rsidR="00372D60" w:rsidRPr="007C33EE" w:rsidRDefault="00372D60" w:rsidP="007C33EE">
            <w:pPr>
              <w:pStyle w:val="Tablebody"/>
              <w:rPr>
                <w:highlight w:val="yellow"/>
              </w:rPr>
            </w:pPr>
            <w:r w:rsidRPr="007C33EE">
              <w:t>205</w:t>
            </w:r>
          </w:p>
        </w:tc>
        <w:tc>
          <w:tcPr>
            <w:tcW w:w="779" w:type="pct"/>
            <w:tcBorders>
              <w:top w:val="nil"/>
              <w:left w:val="single" w:sz="4" w:space="0" w:color="auto"/>
              <w:bottom w:val="nil"/>
              <w:right w:val="single" w:sz="4" w:space="0" w:color="auto"/>
            </w:tcBorders>
          </w:tcPr>
          <w:p w14:paraId="0BC9DDA6" w14:textId="68DFEA08" w:rsidR="00372D60" w:rsidRPr="007C33EE" w:rsidRDefault="005000BE" w:rsidP="007C33EE">
            <w:pPr>
              <w:pStyle w:val="Tablebody"/>
            </w:pPr>
            <w:r w:rsidRPr="007C33EE">
              <w:t>205</w:t>
            </w:r>
          </w:p>
        </w:tc>
        <w:tc>
          <w:tcPr>
            <w:tcW w:w="2601" w:type="pct"/>
            <w:tcBorders>
              <w:top w:val="nil"/>
              <w:left w:val="single" w:sz="4" w:space="0" w:color="auto"/>
              <w:bottom w:val="nil"/>
              <w:right w:val="single" w:sz="4" w:space="0" w:color="auto"/>
            </w:tcBorders>
          </w:tcPr>
          <w:p w14:paraId="097CD6FE" w14:textId="4537E145" w:rsidR="00372D60" w:rsidRPr="007C33EE" w:rsidRDefault="00372D60" w:rsidP="007C33EE">
            <w:pPr>
              <w:pStyle w:val="Tablebody"/>
              <w:rPr>
                <w:highlight w:val="yellow"/>
              </w:rPr>
            </w:pPr>
            <w:r w:rsidRPr="007C33EE">
              <w:t xml:space="preserve">Dokumenta tips nosaka versionēšanu </w:t>
            </w:r>
          </w:p>
        </w:tc>
        <w:tc>
          <w:tcPr>
            <w:tcW w:w="911" w:type="pct"/>
            <w:tcBorders>
              <w:top w:val="nil"/>
              <w:left w:val="single" w:sz="4" w:space="0" w:color="auto"/>
              <w:bottom w:val="nil"/>
              <w:right w:val="single" w:sz="4" w:space="0" w:color="auto"/>
            </w:tcBorders>
          </w:tcPr>
          <w:p w14:paraId="15507ADC" w14:textId="315C8CF0" w:rsidR="00372D60" w:rsidRPr="007C33EE" w:rsidRDefault="00372D60" w:rsidP="007C33EE">
            <w:pPr>
              <w:pStyle w:val="Tablebody"/>
              <w:rPr>
                <w:highlight w:val="yellow"/>
              </w:rPr>
            </w:pPr>
            <w:r w:rsidRPr="007C33EE">
              <w:t>typeid</w:t>
            </w:r>
          </w:p>
        </w:tc>
      </w:tr>
      <w:tr w:rsidR="00A67FDF" w:rsidRPr="00B95090" w14:paraId="767CB638" w14:textId="77777777" w:rsidTr="0007663D">
        <w:tc>
          <w:tcPr>
            <w:tcW w:w="709" w:type="pct"/>
            <w:tcBorders>
              <w:top w:val="nil"/>
              <w:left w:val="nil"/>
              <w:bottom w:val="nil"/>
              <w:right w:val="single" w:sz="4" w:space="0" w:color="auto"/>
            </w:tcBorders>
          </w:tcPr>
          <w:p w14:paraId="4C0004E4" w14:textId="4DB10EAC" w:rsidR="00A67FDF" w:rsidRPr="007C33EE" w:rsidRDefault="00A67FDF" w:rsidP="00A67FDF">
            <w:pPr>
              <w:pStyle w:val="Tablebody"/>
            </w:pPr>
            <w:r w:rsidRPr="007C33EE">
              <w:t>206</w:t>
            </w:r>
          </w:p>
        </w:tc>
        <w:tc>
          <w:tcPr>
            <w:tcW w:w="779" w:type="pct"/>
            <w:tcBorders>
              <w:top w:val="nil"/>
              <w:left w:val="single" w:sz="4" w:space="0" w:color="auto"/>
              <w:bottom w:val="nil"/>
              <w:right w:val="single" w:sz="4" w:space="0" w:color="auto"/>
            </w:tcBorders>
          </w:tcPr>
          <w:p w14:paraId="37C87572" w14:textId="583F6661" w:rsidR="00A67FDF" w:rsidRPr="007C33EE" w:rsidRDefault="005000BE" w:rsidP="00A67FDF">
            <w:pPr>
              <w:pStyle w:val="Tablebody"/>
            </w:pPr>
            <w:r w:rsidRPr="007C33EE">
              <w:t>206</w:t>
            </w:r>
          </w:p>
        </w:tc>
        <w:tc>
          <w:tcPr>
            <w:tcW w:w="2601" w:type="pct"/>
            <w:tcBorders>
              <w:top w:val="nil"/>
              <w:left w:val="single" w:sz="4" w:space="0" w:color="auto"/>
              <w:bottom w:val="nil"/>
              <w:right w:val="single" w:sz="4" w:space="0" w:color="auto"/>
            </w:tcBorders>
          </w:tcPr>
          <w:p w14:paraId="204E6F5B" w14:textId="1C8CB833" w:rsidR="00A67FDF" w:rsidRPr="007C33EE" w:rsidRDefault="00A67FDF" w:rsidP="00A67FDF">
            <w:pPr>
              <w:pStyle w:val="Tablebody"/>
            </w:pPr>
            <w:r w:rsidRPr="007C33EE">
              <w:t>Objekta tips neatbalsta izmaiņas ACL</w:t>
            </w:r>
          </w:p>
        </w:tc>
        <w:tc>
          <w:tcPr>
            <w:tcW w:w="911" w:type="pct"/>
            <w:tcBorders>
              <w:top w:val="nil"/>
              <w:left w:val="single" w:sz="4" w:space="0" w:color="auto"/>
              <w:bottom w:val="nil"/>
              <w:right w:val="single" w:sz="4" w:space="0" w:color="auto"/>
            </w:tcBorders>
          </w:tcPr>
          <w:p w14:paraId="7C12C0D5" w14:textId="5D833C97" w:rsidR="00A67FDF" w:rsidRPr="007C33EE" w:rsidRDefault="00A67FDF" w:rsidP="00A67FDF">
            <w:pPr>
              <w:pStyle w:val="Tablebody"/>
            </w:pPr>
            <w:r w:rsidRPr="007C33EE">
              <w:t>typeid</w:t>
            </w:r>
          </w:p>
        </w:tc>
      </w:tr>
      <w:tr w:rsidR="00973B1D" w:rsidRPr="00B95090" w14:paraId="767DC877" w14:textId="77777777" w:rsidTr="0007663D">
        <w:tc>
          <w:tcPr>
            <w:tcW w:w="709" w:type="pct"/>
            <w:tcBorders>
              <w:top w:val="nil"/>
              <w:left w:val="nil"/>
              <w:bottom w:val="nil"/>
              <w:right w:val="single" w:sz="4" w:space="0" w:color="auto"/>
            </w:tcBorders>
          </w:tcPr>
          <w:p w14:paraId="5D83C8C6" w14:textId="5D4530FB" w:rsidR="00A67FDF" w:rsidRPr="007C33EE" w:rsidRDefault="00A67FDF" w:rsidP="00A67FDF">
            <w:pPr>
              <w:pStyle w:val="Tablebody"/>
              <w:rPr>
                <w:highlight w:val="yellow"/>
              </w:rPr>
            </w:pPr>
            <w:r w:rsidRPr="007C33EE">
              <w:t>207</w:t>
            </w:r>
          </w:p>
        </w:tc>
        <w:tc>
          <w:tcPr>
            <w:tcW w:w="779" w:type="pct"/>
            <w:tcBorders>
              <w:top w:val="nil"/>
              <w:left w:val="single" w:sz="4" w:space="0" w:color="auto"/>
              <w:bottom w:val="nil"/>
              <w:right w:val="single" w:sz="4" w:space="0" w:color="auto"/>
            </w:tcBorders>
          </w:tcPr>
          <w:p w14:paraId="51915208" w14:textId="562D95E4" w:rsidR="00A67FDF" w:rsidRPr="007C33EE" w:rsidRDefault="00973B1D" w:rsidP="00A67FDF">
            <w:pPr>
              <w:pStyle w:val="Tablebody"/>
            </w:pPr>
            <w:r>
              <w:t>602</w:t>
            </w:r>
          </w:p>
        </w:tc>
        <w:tc>
          <w:tcPr>
            <w:tcW w:w="2601" w:type="pct"/>
            <w:tcBorders>
              <w:top w:val="nil"/>
              <w:left w:val="single" w:sz="4" w:space="0" w:color="auto"/>
              <w:bottom w:val="nil"/>
              <w:right w:val="single" w:sz="4" w:space="0" w:color="auto"/>
            </w:tcBorders>
          </w:tcPr>
          <w:p w14:paraId="23BA33B1" w14:textId="7D842521" w:rsidR="00A67FDF" w:rsidRPr="007C33EE" w:rsidRDefault="00A67FDF" w:rsidP="00A67FDF">
            <w:pPr>
              <w:pStyle w:val="Tablebody"/>
              <w:rPr>
                <w:highlight w:val="yellow"/>
              </w:rPr>
            </w:pPr>
            <w:r w:rsidRPr="007C33EE">
              <w:t>Tipam eksistē objekti</w:t>
            </w:r>
          </w:p>
        </w:tc>
        <w:tc>
          <w:tcPr>
            <w:tcW w:w="911" w:type="pct"/>
            <w:tcBorders>
              <w:top w:val="nil"/>
              <w:left w:val="single" w:sz="4" w:space="0" w:color="auto"/>
              <w:bottom w:val="nil"/>
              <w:right w:val="single" w:sz="4" w:space="0" w:color="auto"/>
            </w:tcBorders>
          </w:tcPr>
          <w:p w14:paraId="395DC606" w14:textId="359D8AC0" w:rsidR="00A67FDF" w:rsidRPr="007C33EE" w:rsidRDefault="00A67FDF" w:rsidP="00A67FDF">
            <w:pPr>
              <w:pStyle w:val="Tablebody"/>
              <w:rPr>
                <w:highlight w:val="yellow"/>
              </w:rPr>
            </w:pPr>
            <w:r w:rsidRPr="007C33EE">
              <w:t>objectTypeId</w:t>
            </w:r>
          </w:p>
        </w:tc>
      </w:tr>
      <w:tr w:rsidR="00973B1D" w:rsidRPr="00B95090" w14:paraId="4C804FC1" w14:textId="77777777" w:rsidTr="0007663D">
        <w:tc>
          <w:tcPr>
            <w:tcW w:w="709" w:type="pct"/>
            <w:tcBorders>
              <w:top w:val="nil"/>
              <w:left w:val="nil"/>
              <w:bottom w:val="nil"/>
              <w:right w:val="single" w:sz="4" w:space="0" w:color="auto"/>
            </w:tcBorders>
          </w:tcPr>
          <w:p w14:paraId="528065AE" w14:textId="036FBB0B" w:rsidR="00A67FDF" w:rsidRPr="007C33EE" w:rsidRDefault="00A67FDF" w:rsidP="00A67FDF">
            <w:pPr>
              <w:pStyle w:val="Tablebody"/>
              <w:rPr>
                <w:highlight w:val="yellow"/>
              </w:rPr>
            </w:pPr>
            <w:r w:rsidRPr="007C33EE">
              <w:t>208</w:t>
            </w:r>
          </w:p>
        </w:tc>
        <w:tc>
          <w:tcPr>
            <w:tcW w:w="779" w:type="pct"/>
            <w:tcBorders>
              <w:top w:val="nil"/>
              <w:left w:val="single" w:sz="4" w:space="0" w:color="auto"/>
              <w:bottom w:val="nil"/>
              <w:right w:val="single" w:sz="4" w:space="0" w:color="auto"/>
            </w:tcBorders>
          </w:tcPr>
          <w:p w14:paraId="08CEA221" w14:textId="74D3FDCE" w:rsidR="00A67FDF" w:rsidRPr="007C33EE" w:rsidRDefault="00973B1D" w:rsidP="00A67FDF">
            <w:pPr>
              <w:pStyle w:val="Tablebody"/>
            </w:pPr>
            <w:r>
              <w:t>604</w:t>
            </w:r>
          </w:p>
        </w:tc>
        <w:tc>
          <w:tcPr>
            <w:tcW w:w="2601" w:type="pct"/>
            <w:tcBorders>
              <w:top w:val="nil"/>
              <w:left w:val="single" w:sz="4" w:space="0" w:color="auto"/>
              <w:bottom w:val="nil"/>
              <w:right w:val="single" w:sz="4" w:space="0" w:color="auto"/>
            </w:tcBorders>
          </w:tcPr>
          <w:p w14:paraId="22C9A625" w14:textId="4F04DE3D" w:rsidR="00A67FDF" w:rsidRPr="007C33EE" w:rsidRDefault="00A67FDF" w:rsidP="00A67FDF">
            <w:pPr>
              <w:pStyle w:val="Tablebody"/>
              <w:rPr>
                <w:highlight w:val="yellow"/>
              </w:rPr>
            </w:pPr>
            <w:r w:rsidRPr="007C33EE">
              <w:t>Tipam eksistē atvasināti tipi</w:t>
            </w:r>
          </w:p>
        </w:tc>
        <w:tc>
          <w:tcPr>
            <w:tcW w:w="911" w:type="pct"/>
            <w:tcBorders>
              <w:top w:val="nil"/>
              <w:left w:val="single" w:sz="4" w:space="0" w:color="auto"/>
              <w:bottom w:val="nil"/>
              <w:right w:val="single" w:sz="4" w:space="0" w:color="auto"/>
            </w:tcBorders>
          </w:tcPr>
          <w:p w14:paraId="2CF79C6E" w14:textId="3371A607" w:rsidR="00A67FDF" w:rsidRPr="007C33EE" w:rsidRDefault="00A67FDF" w:rsidP="00A67FDF">
            <w:pPr>
              <w:pStyle w:val="Tablebody"/>
              <w:rPr>
                <w:highlight w:val="yellow"/>
              </w:rPr>
            </w:pPr>
            <w:r w:rsidRPr="007C33EE">
              <w:t>objectTypeId</w:t>
            </w:r>
          </w:p>
        </w:tc>
      </w:tr>
      <w:tr w:rsidR="00973B1D" w:rsidRPr="00B95090" w14:paraId="1574E88D" w14:textId="77777777" w:rsidTr="0007663D">
        <w:tc>
          <w:tcPr>
            <w:tcW w:w="709" w:type="pct"/>
            <w:tcBorders>
              <w:top w:val="nil"/>
              <w:left w:val="nil"/>
              <w:bottom w:val="nil"/>
              <w:right w:val="single" w:sz="4" w:space="0" w:color="auto"/>
            </w:tcBorders>
          </w:tcPr>
          <w:p w14:paraId="71806E29" w14:textId="21EDA99E" w:rsidR="00A67FDF" w:rsidRPr="007C33EE" w:rsidRDefault="00A67FDF" w:rsidP="00A67FDF">
            <w:pPr>
              <w:pStyle w:val="Tablebody"/>
              <w:rPr>
                <w:highlight w:val="yellow"/>
              </w:rPr>
            </w:pPr>
            <w:r w:rsidRPr="007C33EE">
              <w:t>209</w:t>
            </w:r>
          </w:p>
        </w:tc>
        <w:tc>
          <w:tcPr>
            <w:tcW w:w="779" w:type="pct"/>
            <w:tcBorders>
              <w:top w:val="nil"/>
              <w:left w:val="single" w:sz="4" w:space="0" w:color="auto"/>
              <w:bottom w:val="nil"/>
              <w:right w:val="single" w:sz="4" w:space="0" w:color="auto"/>
            </w:tcBorders>
          </w:tcPr>
          <w:p w14:paraId="6646F99B" w14:textId="03BCABDF" w:rsidR="00A67FDF" w:rsidRPr="007C33EE" w:rsidRDefault="00973B1D" w:rsidP="00A67FDF">
            <w:pPr>
              <w:pStyle w:val="Tablebody"/>
            </w:pPr>
            <w:r>
              <w:t>605</w:t>
            </w:r>
          </w:p>
        </w:tc>
        <w:tc>
          <w:tcPr>
            <w:tcW w:w="2601" w:type="pct"/>
            <w:tcBorders>
              <w:top w:val="nil"/>
              <w:left w:val="single" w:sz="4" w:space="0" w:color="auto"/>
              <w:bottom w:val="nil"/>
              <w:right w:val="single" w:sz="4" w:space="0" w:color="auto"/>
            </w:tcBorders>
          </w:tcPr>
          <w:p w14:paraId="670F0CEF" w14:textId="7A2E88E7" w:rsidR="00A67FDF" w:rsidRPr="007C33EE" w:rsidRDefault="00A67FDF" w:rsidP="00A67FDF">
            <w:pPr>
              <w:pStyle w:val="Tablebody"/>
              <w:rPr>
                <w:highlight w:val="yellow"/>
              </w:rPr>
            </w:pPr>
            <w:r w:rsidRPr="007C33EE">
              <w:t>Tipam nav izmainītu īpašību</w:t>
            </w:r>
          </w:p>
        </w:tc>
        <w:tc>
          <w:tcPr>
            <w:tcW w:w="911" w:type="pct"/>
            <w:tcBorders>
              <w:top w:val="nil"/>
              <w:left w:val="single" w:sz="4" w:space="0" w:color="auto"/>
              <w:bottom w:val="nil"/>
              <w:right w:val="single" w:sz="4" w:space="0" w:color="auto"/>
            </w:tcBorders>
          </w:tcPr>
          <w:p w14:paraId="47701859" w14:textId="1F311A05" w:rsidR="00A67FDF" w:rsidRPr="007C33EE" w:rsidRDefault="00A67FDF" w:rsidP="00A67FDF">
            <w:pPr>
              <w:pStyle w:val="Tablebody"/>
              <w:rPr>
                <w:highlight w:val="yellow"/>
              </w:rPr>
            </w:pPr>
            <w:r w:rsidRPr="007C33EE">
              <w:t>objectTypeId</w:t>
            </w:r>
          </w:p>
        </w:tc>
      </w:tr>
      <w:tr w:rsidR="00973B1D" w:rsidRPr="00B95090" w14:paraId="09A29935" w14:textId="77777777" w:rsidTr="0007663D">
        <w:tc>
          <w:tcPr>
            <w:tcW w:w="709" w:type="pct"/>
            <w:tcBorders>
              <w:top w:val="nil"/>
              <w:left w:val="nil"/>
              <w:bottom w:val="nil"/>
              <w:right w:val="single" w:sz="4" w:space="0" w:color="auto"/>
            </w:tcBorders>
          </w:tcPr>
          <w:p w14:paraId="410A1CC6" w14:textId="150DDA6B" w:rsidR="00A67FDF" w:rsidRPr="007C33EE" w:rsidRDefault="00A67FDF" w:rsidP="00A67FDF">
            <w:pPr>
              <w:pStyle w:val="Tablebody"/>
              <w:rPr>
                <w:highlight w:val="yellow"/>
              </w:rPr>
            </w:pPr>
            <w:r w:rsidRPr="007C33EE">
              <w:t>210</w:t>
            </w:r>
          </w:p>
        </w:tc>
        <w:tc>
          <w:tcPr>
            <w:tcW w:w="779" w:type="pct"/>
            <w:tcBorders>
              <w:top w:val="nil"/>
              <w:left w:val="single" w:sz="4" w:space="0" w:color="auto"/>
              <w:bottom w:val="nil"/>
              <w:right w:val="single" w:sz="4" w:space="0" w:color="auto"/>
            </w:tcBorders>
          </w:tcPr>
          <w:p w14:paraId="4F4F2A79" w14:textId="781A2A01" w:rsidR="00A67FDF" w:rsidRPr="007C33EE" w:rsidRDefault="00973B1D" w:rsidP="00A67FDF">
            <w:pPr>
              <w:pStyle w:val="Tablebody"/>
            </w:pPr>
            <w:r>
              <w:t>607</w:t>
            </w:r>
          </w:p>
        </w:tc>
        <w:tc>
          <w:tcPr>
            <w:tcW w:w="2601" w:type="pct"/>
            <w:tcBorders>
              <w:top w:val="nil"/>
              <w:left w:val="single" w:sz="4" w:space="0" w:color="auto"/>
              <w:bottom w:val="nil"/>
              <w:right w:val="single" w:sz="4" w:space="0" w:color="auto"/>
            </w:tcBorders>
          </w:tcPr>
          <w:p w14:paraId="3BFEB092" w14:textId="4BE29A88" w:rsidR="00A67FDF" w:rsidRPr="007C33EE" w:rsidRDefault="00A67FDF" w:rsidP="00A67FDF">
            <w:pPr>
              <w:pStyle w:val="Tablebody"/>
              <w:rPr>
                <w:highlight w:val="yellow"/>
              </w:rPr>
            </w:pPr>
            <w:r w:rsidRPr="007C33EE">
              <w:t>Nav atļauts dzēst, veidot vai mainīt CMIS tipus</w:t>
            </w:r>
          </w:p>
        </w:tc>
        <w:tc>
          <w:tcPr>
            <w:tcW w:w="911" w:type="pct"/>
            <w:tcBorders>
              <w:top w:val="nil"/>
              <w:left w:val="single" w:sz="4" w:space="0" w:color="auto"/>
              <w:bottom w:val="nil"/>
              <w:right w:val="single" w:sz="4" w:space="0" w:color="auto"/>
            </w:tcBorders>
          </w:tcPr>
          <w:p w14:paraId="34C8A64F" w14:textId="5453A6F0" w:rsidR="00A67FDF" w:rsidRPr="007C33EE" w:rsidRDefault="00A67FDF" w:rsidP="00A67FDF">
            <w:pPr>
              <w:pStyle w:val="Tablebody"/>
              <w:rPr>
                <w:highlight w:val="yellow"/>
              </w:rPr>
            </w:pPr>
            <w:r w:rsidRPr="007C33EE">
              <w:t>objectTypeId</w:t>
            </w:r>
          </w:p>
        </w:tc>
      </w:tr>
      <w:tr w:rsidR="00973B1D" w:rsidRPr="00B95090" w14:paraId="31E56C8E" w14:textId="77777777" w:rsidTr="0007663D">
        <w:tc>
          <w:tcPr>
            <w:tcW w:w="709" w:type="pct"/>
            <w:tcBorders>
              <w:top w:val="nil"/>
              <w:left w:val="nil"/>
              <w:bottom w:val="nil"/>
              <w:right w:val="single" w:sz="4" w:space="0" w:color="auto"/>
            </w:tcBorders>
          </w:tcPr>
          <w:p w14:paraId="3DDC3DA0" w14:textId="0B56095E" w:rsidR="00A67FDF" w:rsidRPr="007C33EE" w:rsidRDefault="00A67FDF" w:rsidP="00A67FDF">
            <w:pPr>
              <w:pStyle w:val="Tablebody"/>
              <w:rPr>
                <w:highlight w:val="yellow"/>
              </w:rPr>
            </w:pPr>
            <w:r w:rsidRPr="007C33EE">
              <w:t>211</w:t>
            </w:r>
          </w:p>
        </w:tc>
        <w:tc>
          <w:tcPr>
            <w:tcW w:w="779" w:type="pct"/>
            <w:tcBorders>
              <w:top w:val="nil"/>
              <w:left w:val="single" w:sz="4" w:space="0" w:color="auto"/>
              <w:bottom w:val="nil"/>
              <w:right w:val="single" w:sz="4" w:space="0" w:color="auto"/>
            </w:tcBorders>
          </w:tcPr>
          <w:p w14:paraId="1C3A4863" w14:textId="1ECA57B6" w:rsidR="00A67FDF" w:rsidRPr="007C33EE" w:rsidRDefault="00973B1D" w:rsidP="00A67FDF">
            <w:pPr>
              <w:pStyle w:val="Tablebody"/>
            </w:pPr>
            <w:r>
              <w:t>610</w:t>
            </w:r>
          </w:p>
        </w:tc>
        <w:tc>
          <w:tcPr>
            <w:tcW w:w="2601" w:type="pct"/>
            <w:tcBorders>
              <w:top w:val="nil"/>
              <w:left w:val="single" w:sz="4" w:space="0" w:color="auto"/>
              <w:bottom w:val="nil"/>
              <w:right w:val="single" w:sz="4" w:space="0" w:color="auto"/>
            </w:tcBorders>
          </w:tcPr>
          <w:p w14:paraId="453505E1" w14:textId="0069324A" w:rsidR="00A67FDF" w:rsidRPr="007C33EE" w:rsidRDefault="00A67FDF" w:rsidP="00A67FDF">
            <w:pPr>
              <w:pStyle w:val="Tablebody"/>
              <w:rPr>
                <w:highlight w:val="yellow"/>
              </w:rPr>
            </w:pPr>
            <w:r w:rsidRPr="007C33EE">
              <w:t>Tipa QueryName atribūt</w:t>
            </w:r>
            <w:r>
              <w:t>a vērtība</w:t>
            </w:r>
            <w:r w:rsidRPr="007C33EE">
              <w:t xml:space="preserve"> nav unikāla repozitorija ietvaros</w:t>
            </w:r>
          </w:p>
        </w:tc>
        <w:tc>
          <w:tcPr>
            <w:tcW w:w="911" w:type="pct"/>
            <w:tcBorders>
              <w:top w:val="nil"/>
              <w:left w:val="single" w:sz="4" w:space="0" w:color="auto"/>
              <w:bottom w:val="nil"/>
              <w:right w:val="single" w:sz="4" w:space="0" w:color="auto"/>
            </w:tcBorders>
          </w:tcPr>
          <w:p w14:paraId="1E2F7204" w14:textId="756C743D" w:rsidR="00A67FDF" w:rsidRPr="007C33EE" w:rsidRDefault="00A67FDF" w:rsidP="00A67FDF">
            <w:pPr>
              <w:pStyle w:val="Tablebody"/>
              <w:rPr>
                <w:highlight w:val="yellow"/>
              </w:rPr>
            </w:pPr>
            <w:r w:rsidRPr="007C33EE">
              <w:t>objectTypeId</w:t>
            </w:r>
          </w:p>
        </w:tc>
      </w:tr>
      <w:tr w:rsidR="00973B1D" w:rsidRPr="00B95090" w14:paraId="57DC15C8" w14:textId="77777777" w:rsidTr="0007663D">
        <w:tc>
          <w:tcPr>
            <w:tcW w:w="709" w:type="pct"/>
            <w:tcBorders>
              <w:top w:val="nil"/>
              <w:left w:val="nil"/>
              <w:bottom w:val="nil"/>
              <w:right w:val="single" w:sz="4" w:space="0" w:color="auto"/>
            </w:tcBorders>
          </w:tcPr>
          <w:p w14:paraId="49825243" w14:textId="0951E018" w:rsidR="00A67FDF" w:rsidRPr="007C33EE" w:rsidRDefault="00A67FDF" w:rsidP="00A67FDF">
            <w:pPr>
              <w:pStyle w:val="Tablebody"/>
              <w:rPr>
                <w:highlight w:val="yellow"/>
              </w:rPr>
            </w:pPr>
            <w:r w:rsidRPr="007C33EE">
              <w:t>212</w:t>
            </w:r>
          </w:p>
        </w:tc>
        <w:tc>
          <w:tcPr>
            <w:tcW w:w="779" w:type="pct"/>
            <w:tcBorders>
              <w:top w:val="nil"/>
              <w:left w:val="single" w:sz="4" w:space="0" w:color="auto"/>
              <w:bottom w:val="nil"/>
              <w:right w:val="single" w:sz="4" w:space="0" w:color="auto"/>
            </w:tcBorders>
          </w:tcPr>
          <w:p w14:paraId="754D777A" w14:textId="53939198" w:rsidR="00A67FDF" w:rsidRPr="007C33EE" w:rsidRDefault="00973B1D" w:rsidP="00A67FDF">
            <w:pPr>
              <w:pStyle w:val="Tablebody"/>
            </w:pPr>
            <w:r>
              <w:t>612</w:t>
            </w:r>
          </w:p>
        </w:tc>
        <w:tc>
          <w:tcPr>
            <w:tcW w:w="2601" w:type="pct"/>
            <w:tcBorders>
              <w:top w:val="nil"/>
              <w:left w:val="single" w:sz="4" w:space="0" w:color="auto"/>
              <w:bottom w:val="nil"/>
              <w:right w:val="single" w:sz="4" w:space="0" w:color="auto"/>
            </w:tcBorders>
          </w:tcPr>
          <w:p w14:paraId="279AA38A" w14:textId="02F7BE55" w:rsidR="00A67FDF" w:rsidRPr="007C33EE" w:rsidRDefault="00A67FDF" w:rsidP="00A67FDF">
            <w:pPr>
              <w:pStyle w:val="Tablebody"/>
              <w:rPr>
                <w:highlight w:val="yellow"/>
              </w:rPr>
            </w:pPr>
            <w:r w:rsidRPr="007C33EE">
              <w:t>Tipa identifikators nav unikāls repozitorija ietvaros</w:t>
            </w:r>
          </w:p>
        </w:tc>
        <w:tc>
          <w:tcPr>
            <w:tcW w:w="911" w:type="pct"/>
            <w:tcBorders>
              <w:top w:val="nil"/>
              <w:left w:val="single" w:sz="4" w:space="0" w:color="auto"/>
              <w:bottom w:val="nil"/>
              <w:right w:val="single" w:sz="4" w:space="0" w:color="auto"/>
            </w:tcBorders>
          </w:tcPr>
          <w:p w14:paraId="7280BEBF" w14:textId="42CD940D" w:rsidR="00A67FDF" w:rsidRPr="007C33EE" w:rsidRDefault="00A67FDF" w:rsidP="00A67FDF">
            <w:pPr>
              <w:pStyle w:val="Tablebody"/>
              <w:rPr>
                <w:highlight w:val="yellow"/>
              </w:rPr>
            </w:pPr>
            <w:r w:rsidRPr="007C33EE">
              <w:t>objectTypeId</w:t>
            </w:r>
          </w:p>
        </w:tc>
      </w:tr>
      <w:tr w:rsidR="00DD4499" w:rsidRPr="00B95090" w14:paraId="3E25EAF8" w14:textId="77777777" w:rsidTr="0007663D">
        <w:tc>
          <w:tcPr>
            <w:tcW w:w="709" w:type="pct"/>
            <w:tcBorders>
              <w:top w:val="nil"/>
              <w:left w:val="nil"/>
              <w:bottom w:val="nil"/>
              <w:right w:val="single" w:sz="4" w:space="0" w:color="auto"/>
            </w:tcBorders>
          </w:tcPr>
          <w:p w14:paraId="313C6DBA" w14:textId="455B4E4C" w:rsidR="00DD4499" w:rsidRPr="007C33EE" w:rsidRDefault="00DD4499" w:rsidP="00DD4499">
            <w:pPr>
              <w:pStyle w:val="Tablebody"/>
              <w:rPr>
                <w:highlight w:val="yellow"/>
              </w:rPr>
            </w:pPr>
            <w:r w:rsidRPr="007C33EE">
              <w:t>301</w:t>
            </w:r>
          </w:p>
        </w:tc>
        <w:tc>
          <w:tcPr>
            <w:tcW w:w="779" w:type="pct"/>
            <w:tcBorders>
              <w:top w:val="nil"/>
              <w:left w:val="single" w:sz="4" w:space="0" w:color="auto"/>
              <w:bottom w:val="nil"/>
              <w:right w:val="single" w:sz="4" w:space="0" w:color="auto"/>
            </w:tcBorders>
          </w:tcPr>
          <w:p w14:paraId="2B0CF4B0" w14:textId="5168076A" w:rsidR="00DD4499" w:rsidRPr="007C33EE" w:rsidRDefault="00DD4499" w:rsidP="00DD4499">
            <w:pPr>
              <w:pStyle w:val="Tablebody"/>
            </w:pPr>
            <w:r w:rsidRPr="007C33EE">
              <w:t>301</w:t>
            </w:r>
          </w:p>
        </w:tc>
        <w:tc>
          <w:tcPr>
            <w:tcW w:w="2601" w:type="pct"/>
            <w:tcBorders>
              <w:top w:val="nil"/>
              <w:left w:val="single" w:sz="4" w:space="0" w:color="auto"/>
              <w:bottom w:val="nil"/>
              <w:right w:val="single" w:sz="4" w:space="0" w:color="auto"/>
            </w:tcBorders>
          </w:tcPr>
          <w:p w14:paraId="764A4AC3" w14:textId="37ED70CB" w:rsidR="00DD4499" w:rsidRPr="007C33EE" w:rsidRDefault="00DD4499" w:rsidP="00DD4499">
            <w:pPr>
              <w:pStyle w:val="Tablebody"/>
              <w:rPr>
                <w:highlight w:val="yellow"/>
              </w:rPr>
            </w:pPr>
            <w:r w:rsidRPr="007C33EE">
              <w:t xml:space="preserve">Objekta tips nav atļauts saites avotam </w:t>
            </w:r>
          </w:p>
        </w:tc>
        <w:tc>
          <w:tcPr>
            <w:tcW w:w="911" w:type="pct"/>
            <w:tcBorders>
              <w:top w:val="nil"/>
              <w:left w:val="single" w:sz="4" w:space="0" w:color="auto"/>
              <w:bottom w:val="nil"/>
              <w:right w:val="single" w:sz="4" w:space="0" w:color="auto"/>
            </w:tcBorders>
          </w:tcPr>
          <w:p w14:paraId="1B232503" w14:textId="296367E8" w:rsidR="00DD4499" w:rsidRPr="007C33EE" w:rsidRDefault="00DD4499" w:rsidP="00DD4499">
            <w:pPr>
              <w:pStyle w:val="Tablebody"/>
              <w:rPr>
                <w:highlight w:val="yellow"/>
              </w:rPr>
            </w:pPr>
            <w:r w:rsidRPr="007C33EE">
              <w:t>objectid</w:t>
            </w:r>
          </w:p>
        </w:tc>
      </w:tr>
      <w:tr w:rsidR="00DD4499" w:rsidRPr="00B95090" w14:paraId="30CEA115" w14:textId="77777777" w:rsidTr="0007663D">
        <w:tc>
          <w:tcPr>
            <w:tcW w:w="709" w:type="pct"/>
            <w:tcBorders>
              <w:top w:val="nil"/>
              <w:left w:val="nil"/>
              <w:bottom w:val="nil"/>
              <w:right w:val="single" w:sz="4" w:space="0" w:color="auto"/>
            </w:tcBorders>
          </w:tcPr>
          <w:p w14:paraId="4FB405C8" w14:textId="47EE7BAD" w:rsidR="00DD4499" w:rsidRPr="007C33EE" w:rsidRDefault="00DD4499" w:rsidP="00DD4499">
            <w:pPr>
              <w:pStyle w:val="Tablebody"/>
              <w:rPr>
                <w:highlight w:val="yellow"/>
              </w:rPr>
            </w:pPr>
            <w:r w:rsidRPr="007C33EE">
              <w:t>302</w:t>
            </w:r>
          </w:p>
        </w:tc>
        <w:tc>
          <w:tcPr>
            <w:tcW w:w="779" w:type="pct"/>
            <w:tcBorders>
              <w:top w:val="nil"/>
              <w:left w:val="single" w:sz="4" w:space="0" w:color="auto"/>
              <w:bottom w:val="nil"/>
              <w:right w:val="single" w:sz="4" w:space="0" w:color="auto"/>
            </w:tcBorders>
          </w:tcPr>
          <w:p w14:paraId="31EE26F6" w14:textId="2C8F6D5F" w:rsidR="00DD4499" w:rsidRPr="007C33EE" w:rsidRDefault="00DD4499" w:rsidP="00DD4499">
            <w:pPr>
              <w:pStyle w:val="Tablebody"/>
            </w:pPr>
            <w:r w:rsidRPr="007C33EE">
              <w:t>302</w:t>
            </w:r>
          </w:p>
        </w:tc>
        <w:tc>
          <w:tcPr>
            <w:tcW w:w="2601" w:type="pct"/>
            <w:tcBorders>
              <w:top w:val="nil"/>
              <w:left w:val="single" w:sz="4" w:space="0" w:color="auto"/>
              <w:bottom w:val="nil"/>
              <w:right w:val="single" w:sz="4" w:space="0" w:color="auto"/>
            </w:tcBorders>
          </w:tcPr>
          <w:p w14:paraId="484EB3C1" w14:textId="2B13CEB8" w:rsidR="00DD4499" w:rsidRPr="007C33EE" w:rsidRDefault="00DD4499" w:rsidP="00DD4499">
            <w:pPr>
              <w:pStyle w:val="Tablebody"/>
              <w:rPr>
                <w:highlight w:val="yellow"/>
              </w:rPr>
            </w:pPr>
            <w:r w:rsidRPr="007C33EE">
              <w:t>Objekta tips nav atļauts saites mērķim</w:t>
            </w:r>
          </w:p>
        </w:tc>
        <w:tc>
          <w:tcPr>
            <w:tcW w:w="911" w:type="pct"/>
            <w:tcBorders>
              <w:top w:val="nil"/>
              <w:left w:val="single" w:sz="4" w:space="0" w:color="auto"/>
              <w:bottom w:val="nil"/>
              <w:right w:val="single" w:sz="4" w:space="0" w:color="auto"/>
            </w:tcBorders>
          </w:tcPr>
          <w:p w14:paraId="0E52D4C0" w14:textId="161EE8BF" w:rsidR="00DD4499" w:rsidRPr="007C33EE" w:rsidRDefault="00DD4499" w:rsidP="00DD4499">
            <w:pPr>
              <w:pStyle w:val="Tablebody"/>
              <w:rPr>
                <w:highlight w:val="yellow"/>
              </w:rPr>
            </w:pPr>
            <w:r w:rsidRPr="007C33EE">
              <w:t>objectid</w:t>
            </w:r>
          </w:p>
        </w:tc>
      </w:tr>
      <w:tr w:rsidR="00DD4499" w:rsidRPr="00B95090" w14:paraId="23CB01B9" w14:textId="77777777" w:rsidTr="0007663D">
        <w:tc>
          <w:tcPr>
            <w:tcW w:w="709" w:type="pct"/>
            <w:tcBorders>
              <w:top w:val="nil"/>
              <w:left w:val="nil"/>
              <w:bottom w:val="nil"/>
              <w:right w:val="single" w:sz="4" w:space="0" w:color="auto"/>
            </w:tcBorders>
          </w:tcPr>
          <w:p w14:paraId="02067175" w14:textId="66279C94" w:rsidR="00DD4499" w:rsidRPr="007C33EE" w:rsidRDefault="00DD4499" w:rsidP="00DD4499">
            <w:pPr>
              <w:pStyle w:val="Tablebody"/>
              <w:rPr>
                <w:highlight w:val="yellow"/>
              </w:rPr>
            </w:pPr>
            <w:r w:rsidRPr="007C33EE">
              <w:t>303</w:t>
            </w:r>
          </w:p>
        </w:tc>
        <w:tc>
          <w:tcPr>
            <w:tcW w:w="779" w:type="pct"/>
            <w:tcBorders>
              <w:top w:val="nil"/>
              <w:left w:val="single" w:sz="4" w:space="0" w:color="auto"/>
              <w:bottom w:val="nil"/>
              <w:right w:val="single" w:sz="4" w:space="0" w:color="auto"/>
            </w:tcBorders>
          </w:tcPr>
          <w:p w14:paraId="3AEE0FBB" w14:textId="6F792DBC" w:rsidR="00DD4499" w:rsidRPr="007C33EE" w:rsidRDefault="00DD4499" w:rsidP="00DD4499">
            <w:pPr>
              <w:pStyle w:val="Tablebody"/>
            </w:pPr>
            <w:r w:rsidRPr="007C33EE">
              <w:t>303</w:t>
            </w:r>
          </w:p>
        </w:tc>
        <w:tc>
          <w:tcPr>
            <w:tcW w:w="2601" w:type="pct"/>
            <w:tcBorders>
              <w:top w:val="nil"/>
              <w:left w:val="single" w:sz="4" w:space="0" w:color="auto"/>
              <w:bottom w:val="nil"/>
              <w:right w:val="single" w:sz="4" w:space="0" w:color="auto"/>
            </w:tcBorders>
          </w:tcPr>
          <w:p w14:paraId="4C3B4C47" w14:textId="18597519" w:rsidR="00DD4499" w:rsidRPr="007C33EE" w:rsidRDefault="00DD4499" w:rsidP="00DD4499">
            <w:pPr>
              <w:pStyle w:val="Tablebody"/>
              <w:rPr>
                <w:highlight w:val="yellow"/>
              </w:rPr>
            </w:pPr>
            <w:r w:rsidRPr="007C33EE">
              <w:t>Objekta tips nav atļauts mapē</w:t>
            </w:r>
          </w:p>
        </w:tc>
        <w:tc>
          <w:tcPr>
            <w:tcW w:w="911" w:type="pct"/>
            <w:tcBorders>
              <w:top w:val="nil"/>
              <w:left w:val="single" w:sz="4" w:space="0" w:color="auto"/>
              <w:bottom w:val="nil"/>
              <w:right w:val="single" w:sz="4" w:space="0" w:color="auto"/>
            </w:tcBorders>
          </w:tcPr>
          <w:p w14:paraId="19EA112C" w14:textId="4817C9C3" w:rsidR="00DD4499" w:rsidRPr="007C33EE" w:rsidRDefault="00DD4499" w:rsidP="00DD4499">
            <w:pPr>
              <w:pStyle w:val="Tablebody"/>
              <w:rPr>
                <w:highlight w:val="yellow"/>
              </w:rPr>
            </w:pPr>
            <w:r w:rsidRPr="007C33EE">
              <w:t>objectid</w:t>
            </w:r>
          </w:p>
        </w:tc>
      </w:tr>
      <w:tr w:rsidR="00DD4499" w:rsidRPr="00B95090" w14:paraId="730460CD" w14:textId="77777777" w:rsidTr="0007663D">
        <w:tc>
          <w:tcPr>
            <w:tcW w:w="709" w:type="pct"/>
            <w:tcBorders>
              <w:top w:val="nil"/>
              <w:left w:val="nil"/>
              <w:bottom w:val="nil"/>
              <w:right w:val="single" w:sz="4" w:space="0" w:color="auto"/>
            </w:tcBorders>
          </w:tcPr>
          <w:p w14:paraId="3E0DE149" w14:textId="5B8EA477" w:rsidR="00DD4499" w:rsidRPr="007C33EE" w:rsidRDefault="00DD4499" w:rsidP="00DD4499">
            <w:pPr>
              <w:pStyle w:val="Tablebody"/>
              <w:rPr>
                <w:highlight w:val="yellow"/>
              </w:rPr>
            </w:pPr>
            <w:r w:rsidRPr="007C33EE">
              <w:t>304</w:t>
            </w:r>
          </w:p>
        </w:tc>
        <w:tc>
          <w:tcPr>
            <w:tcW w:w="779" w:type="pct"/>
            <w:tcBorders>
              <w:top w:val="nil"/>
              <w:left w:val="single" w:sz="4" w:space="0" w:color="auto"/>
              <w:bottom w:val="nil"/>
              <w:right w:val="single" w:sz="4" w:space="0" w:color="auto"/>
            </w:tcBorders>
          </w:tcPr>
          <w:p w14:paraId="4195E20A" w14:textId="16DC6C2D" w:rsidR="00DD4499" w:rsidRPr="007C33EE" w:rsidRDefault="00DD4499" w:rsidP="00DD4499">
            <w:pPr>
              <w:pStyle w:val="Tablebody"/>
            </w:pPr>
            <w:r>
              <w:t>400</w:t>
            </w:r>
          </w:p>
        </w:tc>
        <w:tc>
          <w:tcPr>
            <w:tcW w:w="2601" w:type="pct"/>
            <w:tcBorders>
              <w:top w:val="nil"/>
              <w:left w:val="single" w:sz="4" w:space="0" w:color="auto"/>
              <w:bottom w:val="nil"/>
              <w:right w:val="single" w:sz="4" w:space="0" w:color="auto"/>
            </w:tcBorders>
          </w:tcPr>
          <w:p w14:paraId="35888782" w14:textId="59DE55FE" w:rsidR="00DD4499" w:rsidRPr="007C33EE" w:rsidRDefault="00DD4499" w:rsidP="00DD4499">
            <w:pPr>
              <w:pStyle w:val="Tablebody"/>
              <w:rPr>
                <w:highlight w:val="yellow"/>
              </w:rPr>
            </w:pPr>
            <w:r w:rsidRPr="007C33EE">
              <w:t>Binārie dati ir obligāti</w:t>
            </w:r>
          </w:p>
        </w:tc>
        <w:tc>
          <w:tcPr>
            <w:tcW w:w="911" w:type="pct"/>
            <w:tcBorders>
              <w:top w:val="nil"/>
              <w:left w:val="single" w:sz="4" w:space="0" w:color="auto"/>
              <w:bottom w:val="nil"/>
              <w:right w:val="single" w:sz="4" w:space="0" w:color="auto"/>
            </w:tcBorders>
          </w:tcPr>
          <w:p w14:paraId="51C365D6" w14:textId="08C4FFFC" w:rsidR="00DD4499" w:rsidRPr="007C33EE" w:rsidRDefault="00DD4499" w:rsidP="00DD4499">
            <w:pPr>
              <w:pStyle w:val="Tablebody"/>
              <w:rPr>
                <w:highlight w:val="yellow"/>
              </w:rPr>
            </w:pPr>
            <w:r w:rsidRPr="007C33EE">
              <w:t>objectid</w:t>
            </w:r>
          </w:p>
        </w:tc>
      </w:tr>
      <w:tr w:rsidR="00DD4499" w:rsidRPr="00B95090" w14:paraId="321FA128" w14:textId="77777777" w:rsidTr="0007663D">
        <w:tc>
          <w:tcPr>
            <w:tcW w:w="709" w:type="pct"/>
            <w:tcBorders>
              <w:top w:val="nil"/>
              <w:left w:val="nil"/>
              <w:bottom w:val="nil"/>
              <w:right w:val="single" w:sz="4" w:space="0" w:color="auto"/>
            </w:tcBorders>
          </w:tcPr>
          <w:p w14:paraId="0A02838C" w14:textId="0CABD8FC" w:rsidR="00DD4499" w:rsidRPr="007C33EE" w:rsidRDefault="00DD4499" w:rsidP="00DD4499">
            <w:pPr>
              <w:pStyle w:val="Tablebody"/>
              <w:rPr>
                <w:highlight w:val="yellow"/>
              </w:rPr>
            </w:pPr>
            <w:r w:rsidRPr="007C33EE">
              <w:t>305</w:t>
            </w:r>
          </w:p>
        </w:tc>
        <w:tc>
          <w:tcPr>
            <w:tcW w:w="779" w:type="pct"/>
            <w:tcBorders>
              <w:top w:val="nil"/>
              <w:left w:val="single" w:sz="4" w:space="0" w:color="auto"/>
              <w:bottom w:val="nil"/>
              <w:right w:val="single" w:sz="4" w:space="0" w:color="auto"/>
            </w:tcBorders>
          </w:tcPr>
          <w:p w14:paraId="5733022F" w14:textId="212EBCF6" w:rsidR="00DD4499" w:rsidRPr="007C33EE" w:rsidRDefault="00DD4499" w:rsidP="00DD4499">
            <w:pPr>
              <w:pStyle w:val="Tablebody"/>
            </w:pPr>
            <w:r>
              <w:t>403</w:t>
            </w:r>
          </w:p>
        </w:tc>
        <w:tc>
          <w:tcPr>
            <w:tcW w:w="2601" w:type="pct"/>
            <w:tcBorders>
              <w:top w:val="nil"/>
              <w:left w:val="single" w:sz="4" w:space="0" w:color="auto"/>
              <w:bottom w:val="nil"/>
              <w:right w:val="single" w:sz="4" w:space="0" w:color="auto"/>
            </w:tcBorders>
          </w:tcPr>
          <w:p w14:paraId="1D7D5B11" w14:textId="2E0D81A2" w:rsidR="00DD4499" w:rsidRPr="007C33EE" w:rsidRDefault="00DD4499" w:rsidP="00DD4499">
            <w:pPr>
              <w:pStyle w:val="Tablebody"/>
              <w:rPr>
                <w:highlight w:val="yellow"/>
              </w:rPr>
            </w:pPr>
            <w:r w:rsidRPr="007C33EE">
              <w:t>Nobīde (offset) pārsniedz kopējo bināro datu garumu</w:t>
            </w:r>
          </w:p>
        </w:tc>
        <w:tc>
          <w:tcPr>
            <w:tcW w:w="911" w:type="pct"/>
            <w:tcBorders>
              <w:top w:val="nil"/>
              <w:left w:val="single" w:sz="4" w:space="0" w:color="auto"/>
              <w:bottom w:val="nil"/>
              <w:right w:val="single" w:sz="4" w:space="0" w:color="auto"/>
            </w:tcBorders>
          </w:tcPr>
          <w:p w14:paraId="6D1B6068" w14:textId="2A4C896D" w:rsidR="00DD4499" w:rsidRPr="007C33EE" w:rsidRDefault="00DD4499" w:rsidP="00DD4499">
            <w:pPr>
              <w:pStyle w:val="Tablebody"/>
              <w:rPr>
                <w:highlight w:val="yellow"/>
              </w:rPr>
            </w:pPr>
            <w:r w:rsidRPr="007C33EE">
              <w:t>objectid</w:t>
            </w:r>
          </w:p>
        </w:tc>
      </w:tr>
      <w:tr w:rsidR="00DD4499" w:rsidRPr="00B95090" w14:paraId="164EFC16" w14:textId="77777777" w:rsidTr="0007663D">
        <w:tc>
          <w:tcPr>
            <w:tcW w:w="709" w:type="pct"/>
            <w:tcBorders>
              <w:top w:val="nil"/>
              <w:left w:val="nil"/>
              <w:bottom w:val="nil"/>
              <w:right w:val="single" w:sz="4" w:space="0" w:color="auto"/>
            </w:tcBorders>
          </w:tcPr>
          <w:p w14:paraId="02765CCB" w14:textId="34F76081" w:rsidR="00DD4499" w:rsidRPr="007C33EE" w:rsidRDefault="00DD4499" w:rsidP="00DD4499">
            <w:pPr>
              <w:pStyle w:val="Tablebody"/>
              <w:rPr>
                <w:highlight w:val="yellow"/>
              </w:rPr>
            </w:pPr>
            <w:r w:rsidRPr="007C33EE">
              <w:t>306</w:t>
            </w:r>
          </w:p>
        </w:tc>
        <w:tc>
          <w:tcPr>
            <w:tcW w:w="779" w:type="pct"/>
            <w:tcBorders>
              <w:top w:val="nil"/>
              <w:left w:val="single" w:sz="4" w:space="0" w:color="auto"/>
              <w:bottom w:val="nil"/>
              <w:right w:val="single" w:sz="4" w:space="0" w:color="auto"/>
            </w:tcBorders>
          </w:tcPr>
          <w:p w14:paraId="06B93B4A" w14:textId="1913EF34" w:rsidR="00DD4499" w:rsidRPr="007C33EE" w:rsidRDefault="00DD4499" w:rsidP="00DD4499">
            <w:pPr>
              <w:pStyle w:val="Tablebody"/>
            </w:pPr>
            <w:r>
              <w:t>500</w:t>
            </w:r>
          </w:p>
        </w:tc>
        <w:tc>
          <w:tcPr>
            <w:tcW w:w="2601" w:type="pct"/>
            <w:tcBorders>
              <w:top w:val="nil"/>
              <w:left w:val="single" w:sz="4" w:space="0" w:color="auto"/>
              <w:bottom w:val="nil"/>
              <w:right w:val="single" w:sz="4" w:space="0" w:color="auto"/>
            </w:tcBorders>
          </w:tcPr>
          <w:p w14:paraId="11D28262" w14:textId="5AE7B936" w:rsidR="00DD4499" w:rsidRPr="007C33EE" w:rsidRDefault="00DD4499" w:rsidP="00DD4499">
            <w:pPr>
              <w:pStyle w:val="Tablebody"/>
              <w:rPr>
                <w:highlight w:val="yellow"/>
              </w:rPr>
            </w:pPr>
            <w:r w:rsidRPr="007C33EE">
              <w:t>Mapē ir objekti</w:t>
            </w:r>
          </w:p>
        </w:tc>
        <w:tc>
          <w:tcPr>
            <w:tcW w:w="911" w:type="pct"/>
            <w:tcBorders>
              <w:top w:val="nil"/>
              <w:left w:val="single" w:sz="4" w:space="0" w:color="auto"/>
              <w:bottom w:val="nil"/>
              <w:right w:val="single" w:sz="4" w:space="0" w:color="auto"/>
            </w:tcBorders>
          </w:tcPr>
          <w:p w14:paraId="53E0AAA4" w14:textId="1106CC43" w:rsidR="00DD4499" w:rsidRPr="007C33EE" w:rsidRDefault="00DD4499" w:rsidP="00DD4499">
            <w:pPr>
              <w:pStyle w:val="Tablebody"/>
              <w:rPr>
                <w:highlight w:val="yellow"/>
              </w:rPr>
            </w:pPr>
            <w:r w:rsidRPr="007C33EE">
              <w:t>objectid</w:t>
            </w:r>
          </w:p>
        </w:tc>
      </w:tr>
      <w:tr w:rsidR="00DD4499" w:rsidRPr="00B95090" w14:paraId="7C6EC5EA" w14:textId="77777777" w:rsidTr="0007663D">
        <w:tc>
          <w:tcPr>
            <w:tcW w:w="709" w:type="pct"/>
            <w:tcBorders>
              <w:top w:val="nil"/>
              <w:left w:val="nil"/>
              <w:bottom w:val="nil"/>
              <w:right w:val="single" w:sz="4" w:space="0" w:color="auto"/>
            </w:tcBorders>
          </w:tcPr>
          <w:p w14:paraId="6F299E33" w14:textId="68AB8164" w:rsidR="00DD4499" w:rsidRPr="007C33EE" w:rsidRDefault="00DD4499" w:rsidP="00DD4499">
            <w:pPr>
              <w:pStyle w:val="Tablebody"/>
              <w:rPr>
                <w:highlight w:val="yellow"/>
              </w:rPr>
            </w:pPr>
            <w:r w:rsidRPr="007C33EE">
              <w:t>307</w:t>
            </w:r>
          </w:p>
        </w:tc>
        <w:tc>
          <w:tcPr>
            <w:tcW w:w="779" w:type="pct"/>
            <w:tcBorders>
              <w:top w:val="nil"/>
              <w:left w:val="single" w:sz="4" w:space="0" w:color="auto"/>
              <w:bottom w:val="nil"/>
              <w:right w:val="single" w:sz="4" w:space="0" w:color="auto"/>
            </w:tcBorders>
          </w:tcPr>
          <w:p w14:paraId="095A1D58" w14:textId="2CCC5C75" w:rsidR="00DD4499" w:rsidRPr="007C33EE" w:rsidRDefault="00DD4499" w:rsidP="00DD4499">
            <w:pPr>
              <w:pStyle w:val="Tablebody"/>
            </w:pPr>
            <w:r>
              <w:t>501</w:t>
            </w:r>
          </w:p>
        </w:tc>
        <w:tc>
          <w:tcPr>
            <w:tcW w:w="2601" w:type="pct"/>
            <w:tcBorders>
              <w:top w:val="nil"/>
              <w:left w:val="single" w:sz="4" w:space="0" w:color="auto"/>
              <w:bottom w:val="nil"/>
              <w:right w:val="single" w:sz="4" w:space="0" w:color="auto"/>
            </w:tcBorders>
          </w:tcPr>
          <w:p w14:paraId="2AA6EBF0" w14:textId="0B24443A" w:rsidR="00DD4499" w:rsidRPr="007C33EE" w:rsidRDefault="00DD4499" w:rsidP="00DD4499">
            <w:pPr>
              <w:pStyle w:val="Tablebody"/>
              <w:rPr>
                <w:highlight w:val="yellow"/>
              </w:rPr>
            </w:pPr>
            <w:r w:rsidRPr="007C33EE">
              <w:t>Objekts neatrodas norādītajā mapē</w:t>
            </w:r>
          </w:p>
        </w:tc>
        <w:tc>
          <w:tcPr>
            <w:tcW w:w="911" w:type="pct"/>
            <w:tcBorders>
              <w:top w:val="nil"/>
              <w:left w:val="single" w:sz="4" w:space="0" w:color="auto"/>
              <w:bottom w:val="nil"/>
              <w:right w:val="single" w:sz="4" w:space="0" w:color="auto"/>
            </w:tcBorders>
          </w:tcPr>
          <w:p w14:paraId="60B60EC2" w14:textId="238876E5" w:rsidR="00DD4499" w:rsidRPr="007C33EE" w:rsidRDefault="00DD4499" w:rsidP="00DD4499">
            <w:pPr>
              <w:pStyle w:val="Tablebody"/>
              <w:rPr>
                <w:highlight w:val="yellow"/>
              </w:rPr>
            </w:pPr>
            <w:r w:rsidRPr="007C33EE">
              <w:t>objectId</w:t>
            </w:r>
          </w:p>
        </w:tc>
      </w:tr>
      <w:tr w:rsidR="00DD4499" w:rsidRPr="00B95090" w14:paraId="75045D1F" w14:textId="77777777" w:rsidTr="0007663D">
        <w:tc>
          <w:tcPr>
            <w:tcW w:w="709" w:type="pct"/>
            <w:tcBorders>
              <w:top w:val="nil"/>
              <w:left w:val="nil"/>
              <w:bottom w:val="nil"/>
              <w:right w:val="single" w:sz="4" w:space="0" w:color="auto"/>
            </w:tcBorders>
          </w:tcPr>
          <w:p w14:paraId="40AB89B5" w14:textId="2A1D51DB" w:rsidR="00DD4499" w:rsidRPr="007C33EE" w:rsidRDefault="00DD4499" w:rsidP="00DD4499">
            <w:pPr>
              <w:pStyle w:val="Tablebody"/>
              <w:rPr>
                <w:highlight w:val="yellow"/>
              </w:rPr>
            </w:pPr>
            <w:r w:rsidRPr="007C33EE">
              <w:t>308</w:t>
            </w:r>
          </w:p>
        </w:tc>
        <w:tc>
          <w:tcPr>
            <w:tcW w:w="779" w:type="pct"/>
            <w:tcBorders>
              <w:top w:val="nil"/>
              <w:left w:val="single" w:sz="4" w:space="0" w:color="auto"/>
              <w:bottom w:val="nil"/>
              <w:right w:val="single" w:sz="4" w:space="0" w:color="auto"/>
            </w:tcBorders>
          </w:tcPr>
          <w:p w14:paraId="4FBFA7CC" w14:textId="3703C1AE" w:rsidR="00DD4499" w:rsidRPr="007C33EE" w:rsidRDefault="00DD4499" w:rsidP="00DD4499">
            <w:pPr>
              <w:pStyle w:val="Tablebody"/>
            </w:pPr>
            <w:r>
              <w:t>503</w:t>
            </w:r>
          </w:p>
        </w:tc>
        <w:tc>
          <w:tcPr>
            <w:tcW w:w="2601" w:type="pct"/>
            <w:tcBorders>
              <w:top w:val="nil"/>
              <w:left w:val="single" w:sz="4" w:space="0" w:color="auto"/>
              <w:bottom w:val="nil"/>
              <w:right w:val="single" w:sz="4" w:space="0" w:color="auto"/>
            </w:tcBorders>
          </w:tcPr>
          <w:p w14:paraId="0FCECD95" w14:textId="61247C41" w:rsidR="00DD4499" w:rsidRPr="007C33EE" w:rsidRDefault="00DD4499" w:rsidP="00DD4499">
            <w:pPr>
              <w:pStyle w:val="Tablebody"/>
              <w:rPr>
                <w:highlight w:val="yellow"/>
              </w:rPr>
            </w:pPr>
            <w:r w:rsidRPr="007C33EE">
              <w:t>Sistēmas (saknes) mapi nevar pārvietot vai dzēst</w:t>
            </w:r>
          </w:p>
        </w:tc>
        <w:tc>
          <w:tcPr>
            <w:tcW w:w="911" w:type="pct"/>
            <w:tcBorders>
              <w:top w:val="nil"/>
              <w:left w:val="single" w:sz="4" w:space="0" w:color="auto"/>
              <w:bottom w:val="nil"/>
              <w:right w:val="single" w:sz="4" w:space="0" w:color="auto"/>
            </w:tcBorders>
          </w:tcPr>
          <w:p w14:paraId="0BB18507" w14:textId="661D9BC7" w:rsidR="00DD4499" w:rsidRPr="007C33EE" w:rsidRDefault="00DD4499" w:rsidP="00DD4499">
            <w:pPr>
              <w:pStyle w:val="Tablebody"/>
              <w:rPr>
                <w:highlight w:val="yellow"/>
              </w:rPr>
            </w:pPr>
            <w:r w:rsidRPr="007C33EE">
              <w:t>objectId</w:t>
            </w:r>
          </w:p>
        </w:tc>
      </w:tr>
      <w:tr w:rsidR="00DD4499" w:rsidRPr="00B95090" w14:paraId="0698B9DE" w14:textId="77777777" w:rsidTr="0007663D">
        <w:tc>
          <w:tcPr>
            <w:tcW w:w="709" w:type="pct"/>
            <w:tcBorders>
              <w:top w:val="nil"/>
              <w:left w:val="nil"/>
              <w:bottom w:val="nil"/>
              <w:right w:val="single" w:sz="4" w:space="0" w:color="auto"/>
            </w:tcBorders>
          </w:tcPr>
          <w:p w14:paraId="43755297" w14:textId="7FB37765" w:rsidR="00DD4499" w:rsidRPr="007C33EE" w:rsidRDefault="00DD4499" w:rsidP="00DD4499">
            <w:pPr>
              <w:pStyle w:val="Tablebody"/>
              <w:rPr>
                <w:highlight w:val="yellow"/>
              </w:rPr>
            </w:pPr>
            <w:r w:rsidRPr="007C33EE">
              <w:t>309</w:t>
            </w:r>
          </w:p>
        </w:tc>
        <w:tc>
          <w:tcPr>
            <w:tcW w:w="779" w:type="pct"/>
            <w:tcBorders>
              <w:top w:val="nil"/>
              <w:left w:val="single" w:sz="4" w:space="0" w:color="auto"/>
              <w:bottom w:val="nil"/>
              <w:right w:val="single" w:sz="4" w:space="0" w:color="auto"/>
            </w:tcBorders>
          </w:tcPr>
          <w:p w14:paraId="2278849D" w14:textId="262A0D80" w:rsidR="00DD4499" w:rsidRPr="007C33EE" w:rsidRDefault="00DD4499" w:rsidP="00DD4499">
            <w:pPr>
              <w:pStyle w:val="Tablebody"/>
            </w:pPr>
            <w:r>
              <w:t>504</w:t>
            </w:r>
          </w:p>
        </w:tc>
        <w:tc>
          <w:tcPr>
            <w:tcW w:w="2601" w:type="pct"/>
            <w:tcBorders>
              <w:top w:val="nil"/>
              <w:left w:val="single" w:sz="4" w:space="0" w:color="auto"/>
              <w:bottom w:val="nil"/>
              <w:right w:val="single" w:sz="4" w:space="0" w:color="auto"/>
            </w:tcBorders>
          </w:tcPr>
          <w:p w14:paraId="06EE4D17" w14:textId="06952351" w:rsidR="00DD4499" w:rsidRPr="007C33EE" w:rsidRDefault="00DD4499" w:rsidP="00DD4499">
            <w:pPr>
              <w:pStyle w:val="Tablebody"/>
              <w:rPr>
                <w:highlight w:val="yellow"/>
              </w:rPr>
            </w:pPr>
            <w:r w:rsidRPr="007C33EE">
              <w:t>Nav atļauts pārvietot katalogu uz hierarhiski zemāku katalogu</w:t>
            </w:r>
          </w:p>
        </w:tc>
        <w:tc>
          <w:tcPr>
            <w:tcW w:w="911" w:type="pct"/>
            <w:tcBorders>
              <w:top w:val="nil"/>
              <w:left w:val="single" w:sz="4" w:space="0" w:color="auto"/>
              <w:bottom w:val="nil"/>
              <w:right w:val="single" w:sz="4" w:space="0" w:color="auto"/>
            </w:tcBorders>
          </w:tcPr>
          <w:p w14:paraId="7F1023D9" w14:textId="2D8D280F" w:rsidR="00DD4499" w:rsidRPr="007C33EE" w:rsidRDefault="00DD4499" w:rsidP="00DD4499">
            <w:pPr>
              <w:pStyle w:val="Tablebody"/>
              <w:rPr>
                <w:highlight w:val="yellow"/>
              </w:rPr>
            </w:pPr>
            <w:r w:rsidRPr="007C33EE">
              <w:t>objectId</w:t>
            </w:r>
          </w:p>
        </w:tc>
      </w:tr>
      <w:tr w:rsidR="00DD4499" w:rsidRPr="00B95090" w14:paraId="34C6F4A2" w14:textId="77777777" w:rsidTr="0007663D">
        <w:tc>
          <w:tcPr>
            <w:tcW w:w="709" w:type="pct"/>
            <w:tcBorders>
              <w:top w:val="nil"/>
              <w:left w:val="nil"/>
              <w:bottom w:val="nil"/>
              <w:right w:val="single" w:sz="4" w:space="0" w:color="auto"/>
            </w:tcBorders>
          </w:tcPr>
          <w:p w14:paraId="2C1F1B38" w14:textId="7F58C90B" w:rsidR="00DD4499" w:rsidRPr="007C33EE" w:rsidRDefault="00DD4499" w:rsidP="00DD4499">
            <w:pPr>
              <w:pStyle w:val="Tablebody"/>
              <w:rPr>
                <w:highlight w:val="yellow"/>
              </w:rPr>
            </w:pPr>
            <w:r w:rsidRPr="007C33EE">
              <w:t>310</w:t>
            </w:r>
          </w:p>
        </w:tc>
        <w:tc>
          <w:tcPr>
            <w:tcW w:w="779" w:type="pct"/>
            <w:tcBorders>
              <w:top w:val="nil"/>
              <w:left w:val="single" w:sz="4" w:space="0" w:color="auto"/>
              <w:bottom w:val="nil"/>
              <w:right w:val="single" w:sz="4" w:space="0" w:color="auto"/>
            </w:tcBorders>
          </w:tcPr>
          <w:p w14:paraId="5F7D37CD" w14:textId="3654A072" w:rsidR="00DD4499" w:rsidRPr="007C33EE" w:rsidRDefault="00DD4499" w:rsidP="00DD4499">
            <w:pPr>
              <w:pStyle w:val="Tablebody"/>
            </w:pPr>
            <w:r>
              <w:t>505</w:t>
            </w:r>
          </w:p>
        </w:tc>
        <w:tc>
          <w:tcPr>
            <w:tcW w:w="2601" w:type="pct"/>
            <w:tcBorders>
              <w:top w:val="nil"/>
              <w:left w:val="single" w:sz="4" w:space="0" w:color="auto"/>
              <w:bottom w:val="nil"/>
              <w:right w:val="single" w:sz="4" w:space="0" w:color="auto"/>
            </w:tcBorders>
          </w:tcPr>
          <w:p w14:paraId="4063F535" w14:textId="048438A1" w:rsidR="00DD4499" w:rsidRPr="007C33EE" w:rsidRDefault="00DD4499" w:rsidP="00DD4499">
            <w:pPr>
              <w:pStyle w:val="Tablebody"/>
              <w:rPr>
                <w:highlight w:val="yellow"/>
              </w:rPr>
            </w:pPr>
            <w:r w:rsidRPr="007C33EE">
              <w:t>Dokuments ir izreģistrēts labošanai</w:t>
            </w:r>
          </w:p>
        </w:tc>
        <w:tc>
          <w:tcPr>
            <w:tcW w:w="911" w:type="pct"/>
            <w:tcBorders>
              <w:top w:val="nil"/>
              <w:left w:val="single" w:sz="4" w:space="0" w:color="auto"/>
              <w:bottom w:val="nil"/>
              <w:right w:val="single" w:sz="4" w:space="0" w:color="auto"/>
            </w:tcBorders>
          </w:tcPr>
          <w:p w14:paraId="55C2BF21" w14:textId="1B81BCB9" w:rsidR="00DD4499" w:rsidRPr="007C33EE" w:rsidRDefault="00DD4499" w:rsidP="00DD4499">
            <w:pPr>
              <w:pStyle w:val="Tablebody"/>
              <w:rPr>
                <w:highlight w:val="yellow"/>
              </w:rPr>
            </w:pPr>
            <w:r w:rsidRPr="007C33EE">
              <w:t>objectId</w:t>
            </w:r>
          </w:p>
        </w:tc>
      </w:tr>
      <w:tr w:rsidR="00DD4499" w:rsidRPr="00B95090" w14:paraId="2A4E77AE" w14:textId="77777777" w:rsidTr="0007663D">
        <w:tc>
          <w:tcPr>
            <w:tcW w:w="709" w:type="pct"/>
            <w:tcBorders>
              <w:top w:val="nil"/>
              <w:left w:val="nil"/>
              <w:bottom w:val="nil"/>
              <w:right w:val="single" w:sz="4" w:space="0" w:color="auto"/>
            </w:tcBorders>
          </w:tcPr>
          <w:p w14:paraId="4FA3C4FD" w14:textId="204163D2" w:rsidR="00DD4499" w:rsidRPr="007C33EE" w:rsidRDefault="00DD4499" w:rsidP="00DD4499">
            <w:pPr>
              <w:pStyle w:val="Tablebody"/>
              <w:rPr>
                <w:highlight w:val="yellow"/>
              </w:rPr>
            </w:pPr>
            <w:r w:rsidRPr="007C33EE">
              <w:t>311</w:t>
            </w:r>
          </w:p>
        </w:tc>
        <w:tc>
          <w:tcPr>
            <w:tcW w:w="779" w:type="pct"/>
            <w:tcBorders>
              <w:top w:val="nil"/>
              <w:left w:val="single" w:sz="4" w:space="0" w:color="auto"/>
              <w:bottom w:val="nil"/>
              <w:right w:val="single" w:sz="4" w:space="0" w:color="auto"/>
            </w:tcBorders>
          </w:tcPr>
          <w:p w14:paraId="684FC788" w14:textId="679C110D" w:rsidR="00DD4499" w:rsidRPr="007C33EE" w:rsidRDefault="00DD4499" w:rsidP="00DD4499">
            <w:pPr>
              <w:pStyle w:val="Tablebody"/>
            </w:pPr>
            <w:r>
              <w:t>512</w:t>
            </w:r>
          </w:p>
        </w:tc>
        <w:tc>
          <w:tcPr>
            <w:tcW w:w="2601" w:type="pct"/>
            <w:tcBorders>
              <w:top w:val="nil"/>
              <w:left w:val="single" w:sz="4" w:space="0" w:color="auto"/>
              <w:bottom w:val="nil"/>
              <w:right w:val="single" w:sz="4" w:space="0" w:color="auto"/>
            </w:tcBorders>
          </w:tcPr>
          <w:p w14:paraId="58C90B74" w14:textId="61D29FF8" w:rsidR="00DD4499" w:rsidRPr="007C33EE" w:rsidRDefault="00DD4499" w:rsidP="00DD4499">
            <w:pPr>
              <w:pStyle w:val="Tablebody"/>
              <w:rPr>
                <w:highlight w:val="yellow"/>
              </w:rPr>
            </w:pPr>
            <w:r w:rsidRPr="007C33EE">
              <w:t>Nav atļauts izņemt objektu no dzēsto vai bez kataloga palikušo dokumentu kataloga</w:t>
            </w:r>
          </w:p>
        </w:tc>
        <w:tc>
          <w:tcPr>
            <w:tcW w:w="911" w:type="pct"/>
            <w:tcBorders>
              <w:top w:val="nil"/>
              <w:left w:val="single" w:sz="4" w:space="0" w:color="auto"/>
              <w:bottom w:val="nil"/>
              <w:right w:val="single" w:sz="4" w:space="0" w:color="auto"/>
            </w:tcBorders>
          </w:tcPr>
          <w:p w14:paraId="33C95069" w14:textId="041BB04B" w:rsidR="00DD4499" w:rsidRPr="007C33EE" w:rsidRDefault="00DD4499" w:rsidP="00DD4499">
            <w:pPr>
              <w:pStyle w:val="Tablebody"/>
              <w:rPr>
                <w:highlight w:val="yellow"/>
              </w:rPr>
            </w:pPr>
            <w:r w:rsidRPr="007C33EE">
              <w:t>objectId</w:t>
            </w:r>
          </w:p>
        </w:tc>
      </w:tr>
      <w:tr w:rsidR="00DD4499" w:rsidRPr="00B95090" w14:paraId="3EA8A901" w14:textId="77777777" w:rsidTr="0007663D">
        <w:tc>
          <w:tcPr>
            <w:tcW w:w="709" w:type="pct"/>
            <w:tcBorders>
              <w:top w:val="nil"/>
              <w:left w:val="nil"/>
              <w:bottom w:val="nil"/>
              <w:right w:val="single" w:sz="4" w:space="0" w:color="auto"/>
            </w:tcBorders>
          </w:tcPr>
          <w:p w14:paraId="1F52147F" w14:textId="7D07F547" w:rsidR="00DD4499" w:rsidRPr="007C33EE" w:rsidRDefault="00DD4499" w:rsidP="00DD4499">
            <w:pPr>
              <w:pStyle w:val="Tablebody"/>
              <w:rPr>
                <w:highlight w:val="yellow"/>
              </w:rPr>
            </w:pPr>
            <w:r w:rsidRPr="007C33EE">
              <w:t>312</w:t>
            </w:r>
          </w:p>
        </w:tc>
        <w:tc>
          <w:tcPr>
            <w:tcW w:w="779" w:type="pct"/>
            <w:tcBorders>
              <w:top w:val="nil"/>
              <w:left w:val="single" w:sz="4" w:space="0" w:color="auto"/>
              <w:bottom w:val="nil"/>
              <w:right w:val="single" w:sz="4" w:space="0" w:color="auto"/>
            </w:tcBorders>
          </w:tcPr>
          <w:p w14:paraId="2BDA80A7" w14:textId="6946FF2E" w:rsidR="00DD4499" w:rsidRPr="007C33EE" w:rsidRDefault="00DD4499" w:rsidP="00DD4499">
            <w:pPr>
              <w:pStyle w:val="Tablebody"/>
            </w:pPr>
            <w:r>
              <w:t>514</w:t>
            </w:r>
          </w:p>
        </w:tc>
        <w:tc>
          <w:tcPr>
            <w:tcW w:w="2601" w:type="pct"/>
            <w:tcBorders>
              <w:top w:val="nil"/>
              <w:left w:val="single" w:sz="4" w:space="0" w:color="auto"/>
              <w:bottom w:val="nil"/>
              <w:right w:val="single" w:sz="4" w:space="0" w:color="auto"/>
            </w:tcBorders>
          </w:tcPr>
          <w:p w14:paraId="2AE90E26" w14:textId="57A68F76" w:rsidR="00DD4499" w:rsidRPr="007C33EE" w:rsidRDefault="00DD4499" w:rsidP="00DD4499">
            <w:pPr>
              <w:pStyle w:val="Tablebody"/>
              <w:rPr>
                <w:highlight w:val="yellow"/>
              </w:rPr>
            </w:pPr>
            <w:r w:rsidRPr="007C33EE">
              <w:t>Nav atļauts pievienot citiem katalogiem objektus, kas ir dzēsti vai atrodas bez kataloga palikušo dokumentu katalogā</w:t>
            </w:r>
          </w:p>
        </w:tc>
        <w:tc>
          <w:tcPr>
            <w:tcW w:w="911" w:type="pct"/>
            <w:tcBorders>
              <w:top w:val="nil"/>
              <w:left w:val="single" w:sz="4" w:space="0" w:color="auto"/>
              <w:bottom w:val="nil"/>
              <w:right w:val="single" w:sz="4" w:space="0" w:color="auto"/>
            </w:tcBorders>
          </w:tcPr>
          <w:p w14:paraId="49D0A29E" w14:textId="4B637913" w:rsidR="00DD4499" w:rsidRPr="007C33EE" w:rsidRDefault="00DD4499" w:rsidP="00DD4499">
            <w:pPr>
              <w:pStyle w:val="Tablebody"/>
              <w:rPr>
                <w:highlight w:val="yellow"/>
              </w:rPr>
            </w:pPr>
            <w:r w:rsidRPr="007C33EE">
              <w:t>objectId</w:t>
            </w:r>
          </w:p>
        </w:tc>
      </w:tr>
      <w:tr w:rsidR="00DD4499" w:rsidRPr="00B95090" w14:paraId="593B22F1" w14:textId="77777777" w:rsidTr="0007663D">
        <w:tc>
          <w:tcPr>
            <w:tcW w:w="709" w:type="pct"/>
            <w:tcBorders>
              <w:top w:val="nil"/>
              <w:left w:val="nil"/>
              <w:bottom w:val="nil"/>
              <w:right w:val="single" w:sz="4" w:space="0" w:color="auto"/>
            </w:tcBorders>
          </w:tcPr>
          <w:p w14:paraId="67685E75" w14:textId="2E7581A7" w:rsidR="00DD4499" w:rsidRPr="007C33EE" w:rsidRDefault="00DD4499" w:rsidP="00DD4499">
            <w:pPr>
              <w:pStyle w:val="Tablebody"/>
              <w:rPr>
                <w:highlight w:val="yellow"/>
              </w:rPr>
            </w:pPr>
            <w:r w:rsidRPr="007C33EE">
              <w:t>313</w:t>
            </w:r>
          </w:p>
        </w:tc>
        <w:tc>
          <w:tcPr>
            <w:tcW w:w="779" w:type="pct"/>
            <w:tcBorders>
              <w:top w:val="nil"/>
              <w:left w:val="single" w:sz="4" w:space="0" w:color="auto"/>
              <w:bottom w:val="nil"/>
              <w:right w:val="single" w:sz="4" w:space="0" w:color="auto"/>
            </w:tcBorders>
          </w:tcPr>
          <w:p w14:paraId="54E69BC5" w14:textId="63B87148" w:rsidR="00DD4499" w:rsidRPr="007C33EE" w:rsidRDefault="00DD4499" w:rsidP="00DD4499">
            <w:pPr>
              <w:pStyle w:val="Tablebody"/>
            </w:pPr>
            <w:r>
              <w:t>401</w:t>
            </w:r>
          </w:p>
        </w:tc>
        <w:tc>
          <w:tcPr>
            <w:tcW w:w="2601" w:type="pct"/>
            <w:tcBorders>
              <w:top w:val="nil"/>
              <w:left w:val="single" w:sz="4" w:space="0" w:color="auto"/>
              <w:bottom w:val="nil"/>
              <w:right w:val="single" w:sz="4" w:space="0" w:color="auto"/>
            </w:tcBorders>
          </w:tcPr>
          <w:p w14:paraId="29FC9934" w14:textId="788657E3" w:rsidR="00DD4499" w:rsidRPr="007C33EE" w:rsidRDefault="00DD4499" w:rsidP="00DD4499">
            <w:pPr>
              <w:pStyle w:val="Tablebody"/>
              <w:rPr>
                <w:highlight w:val="yellow"/>
              </w:rPr>
            </w:pPr>
            <w:r w:rsidRPr="007C33EE">
              <w:t>Nesakrīt MD5 jaucējsumma</w:t>
            </w:r>
          </w:p>
        </w:tc>
        <w:tc>
          <w:tcPr>
            <w:tcW w:w="911" w:type="pct"/>
            <w:tcBorders>
              <w:top w:val="nil"/>
              <w:left w:val="single" w:sz="4" w:space="0" w:color="auto"/>
              <w:bottom w:val="nil"/>
              <w:right w:val="single" w:sz="4" w:space="0" w:color="auto"/>
            </w:tcBorders>
          </w:tcPr>
          <w:p w14:paraId="5A8E2C8A" w14:textId="0CD381BE" w:rsidR="00DD4499" w:rsidRPr="007C33EE" w:rsidRDefault="00DD4499" w:rsidP="00DD4499">
            <w:pPr>
              <w:pStyle w:val="Tablebody"/>
              <w:rPr>
                <w:highlight w:val="yellow"/>
              </w:rPr>
            </w:pPr>
            <w:r w:rsidRPr="007C33EE">
              <w:t>objectId</w:t>
            </w:r>
          </w:p>
        </w:tc>
      </w:tr>
      <w:tr w:rsidR="00DD4499" w:rsidRPr="00B95090" w14:paraId="6124BC47" w14:textId="77777777" w:rsidTr="0007663D">
        <w:tc>
          <w:tcPr>
            <w:tcW w:w="709" w:type="pct"/>
            <w:tcBorders>
              <w:top w:val="nil"/>
              <w:left w:val="nil"/>
              <w:bottom w:val="nil"/>
              <w:right w:val="single" w:sz="4" w:space="0" w:color="auto"/>
            </w:tcBorders>
          </w:tcPr>
          <w:p w14:paraId="4CB85091" w14:textId="0F402A46" w:rsidR="00DD4499" w:rsidRPr="007C33EE" w:rsidRDefault="00DD4499" w:rsidP="00DD4499">
            <w:pPr>
              <w:pStyle w:val="Tablebody"/>
              <w:rPr>
                <w:highlight w:val="yellow"/>
              </w:rPr>
            </w:pPr>
            <w:r w:rsidRPr="007C33EE">
              <w:t>360</w:t>
            </w:r>
          </w:p>
        </w:tc>
        <w:tc>
          <w:tcPr>
            <w:tcW w:w="779" w:type="pct"/>
            <w:tcBorders>
              <w:top w:val="nil"/>
              <w:left w:val="single" w:sz="4" w:space="0" w:color="auto"/>
              <w:bottom w:val="nil"/>
              <w:right w:val="single" w:sz="4" w:space="0" w:color="auto"/>
            </w:tcBorders>
          </w:tcPr>
          <w:p w14:paraId="541386B1" w14:textId="35DED4BD" w:rsidR="00DD4499" w:rsidRPr="007C33EE" w:rsidRDefault="00DD4499" w:rsidP="00DD4499">
            <w:pPr>
              <w:pStyle w:val="Tablebody"/>
            </w:pPr>
            <w:r>
              <w:t>360</w:t>
            </w:r>
          </w:p>
        </w:tc>
        <w:tc>
          <w:tcPr>
            <w:tcW w:w="2601" w:type="pct"/>
            <w:tcBorders>
              <w:top w:val="nil"/>
              <w:left w:val="single" w:sz="4" w:space="0" w:color="auto"/>
              <w:bottom w:val="nil"/>
              <w:right w:val="single" w:sz="4" w:space="0" w:color="auto"/>
            </w:tcBorders>
          </w:tcPr>
          <w:p w14:paraId="55F79C6C" w14:textId="2DF2BB98" w:rsidR="00DD4499" w:rsidRPr="007C33EE" w:rsidRDefault="00DD4499" w:rsidP="00DD4499">
            <w:pPr>
              <w:pStyle w:val="Tablebody"/>
              <w:rPr>
                <w:highlight w:val="yellow"/>
              </w:rPr>
            </w:pPr>
            <w:r w:rsidRPr="007C33EE">
              <w:t>Izreģistrēta dokumenta darba kopijas aktualizācija nav atļauta, ja nav iespējots CapabilityPWCUpdatable</w:t>
            </w:r>
          </w:p>
        </w:tc>
        <w:tc>
          <w:tcPr>
            <w:tcW w:w="911" w:type="pct"/>
            <w:tcBorders>
              <w:top w:val="nil"/>
              <w:left w:val="single" w:sz="4" w:space="0" w:color="auto"/>
              <w:bottom w:val="nil"/>
              <w:right w:val="single" w:sz="4" w:space="0" w:color="auto"/>
            </w:tcBorders>
          </w:tcPr>
          <w:p w14:paraId="1738BB98" w14:textId="15D39547" w:rsidR="00DD4499" w:rsidRPr="007C33EE" w:rsidRDefault="00DD4499" w:rsidP="00DD4499">
            <w:pPr>
              <w:pStyle w:val="Tablebody"/>
              <w:rPr>
                <w:highlight w:val="yellow"/>
              </w:rPr>
            </w:pPr>
            <w:r w:rsidRPr="007C33EE">
              <w:t>objectId</w:t>
            </w:r>
          </w:p>
        </w:tc>
      </w:tr>
      <w:tr w:rsidR="00DD4499" w:rsidRPr="00B95090" w14:paraId="584BA947" w14:textId="77777777" w:rsidTr="0007663D">
        <w:tc>
          <w:tcPr>
            <w:tcW w:w="709" w:type="pct"/>
            <w:tcBorders>
              <w:top w:val="nil"/>
              <w:left w:val="nil"/>
              <w:bottom w:val="nil"/>
              <w:right w:val="single" w:sz="4" w:space="0" w:color="auto"/>
            </w:tcBorders>
          </w:tcPr>
          <w:p w14:paraId="5957DE9C" w14:textId="6FB61D0B" w:rsidR="00DD4499" w:rsidRPr="007C33EE" w:rsidRDefault="00DD4499" w:rsidP="00DD4499">
            <w:pPr>
              <w:pStyle w:val="Tablebody"/>
              <w:rPr>
                <w:highlight w:val="yellow"/>
              </w:rPr>
            </w:pPr>
            <w:r w:rsidRPr="007C33EE">
              <w:t>400</w:t>
            </w:r>
          </w:p>
        </w:tc>
        <w:tc>
          <w:tcPr>
            <w:tcW w:w="779" w:type="pct"/>
            <w:tcBorders>
              <w:top w:val="nil"/>
              <w:left w:val="single" w:sz="4" w:space="0" w:color="auto"/>
              <w:bottom w:val="nil"/>
              <w:right w:val="single" w:sz="4" w:space="0" w:color="auto"/>
            </w:tcBorders>
          </w:tcPr>
          <w:p w14:paraId="385B0752" w14:textId="40941A9F" w:rsidR="00DD4499" w:rsidRPr="007C33EE" w:rsidRDefault="00DD4499" w:rsidP="00DD4499">
            <w:pPr>
              <w:pStyle w:val="Tablebody"/>
            </w:pPr>
            <w:r>
              <w:t>402</w:t>
            </w:r>
          </w:p>
        </w:tc>
        <w:tc>
          <w:tcPr>
            <w:tcW w:w="2601" w:type="pct"/>
            <w:tcBorders>
              <w:top w:val="nil"/>
              <w:left w:val="single" w:sz="4" w:space="0" w:color="auto"/>
              <w:bottom w:val="nil"/>
              <w:right w:val="single" w:sz="4" w:space="0" w:color="auto"/>
            </w:tcBorders>
          </w:tcPr>
          <w:p w14:paraId="1B03F951" w14:textId="0C23114A" w:rsidR="00DD4499" w:rsidRPr="007C33EE" w:rsidRDefault="00DD4499" w:rsidP="00DD4499">
            <w:pPr>
              <w:pStyle w:val="Tablebody"/>
              <w:rPr>
                <w:highlight w:val="yellow"/>
              </w:rPr>
            </w:pPr>
            <w:r w:rsidRPr="007C33EE">
              <w:t>Neeksistējoša objekta mapju hierarhija</w:t>
            </w:r>
          </w:p>
        </w:tc>
        <w:tc>
          <w:tcPr>
            <w:tcW w:w="911" w:type="pct"/>
            <w:tcBorders>
              <w:top w:val="nil"/>
              <w:left w:val="single" w:sz="4" w:space="0" w:color="auto"/>
              <w:bottom w:val="nil"/>
              <w:right w:val="single" w:sz="4" w:space="0" w:color="auto"/>
            </w:tcBorders>
          </w:tcPr>
          <w:p w14:paraId="02804875" w14:textId="64AAB4BA" w:rsidR="00DD4499" w:rsidRPr="007C33EE" w:rsidRDefault="00DD4499" w:rsidP="00DD4499">
            <w:pPr>
              <w:pStyle w:val="Tablebody"/>
              <w:rPr>
                <w:highlight w:val="yellow"/>
              </w:rPr>
            </w:pPr>
            <w:r w:rsidRPr="007C33EE">
              <w:t>path</w:t>
            </w:r>
          </w:p>
        </w:tc>
      </w:tr>
      <w:tr w:rsidR="00DD4499" w:rsidRPr="00B95090" w14:paraId="0E73E42D" w14:textId="77777777" w:rsidTr="0007663D">
        <w:tc>
          <w:tcPr>
            <w:tcW w:w="709" w:type="pct"/>
            <w:tcBorders>
              <w:top w:val="nil"/>
              <w:left w:val="nil"/>
              <w:bottom w:val="nil"/>
              <w:right w:val="single" w:sz="4" w:space="0" w:color="auto"/>
            </w:tcBorders>
          </w:tcPr>
          <w:p w14:paraId="69A9DCC9" w14:textId="62CD255B" w:rsidR="00DD4499" w:rsidRPr="007C33EE" w:rsidRDefault="00DD4499" w:rsidP="00DD4499">
            <w:pPr>
              <w:pStyle w:val="Tablebody"/>
              <w:rPr>
                <w:highlight w:val="yellow"/>
              </w:rPr>
            </w:pPr>
            <w:r w:rsidRPr="007C33EE">
              <w:t>401</w:t>
            </w:r>
          </w:p>
        </w:tc>
        <w:tc>
          <w:tcPr>
            <w:tcW w:w="779" w:type="pct"/>
            <w:tcBorders>
              <w:top w:val="nil"/>
              <w:left w:val="single" w:sz="4" w:space="0" w:color="auto"/>
              <w:bottom w:val="nil"/>
              <w:right w:val="single" w:sz="4" w:space="0" w:color="auto"/>
            </w:tcBorders>
          </w:tcPr>
          <w:p w14:paraId="5819CAD1" w14:textId="0CCE15F0" w:rsidR="00DD4499" w:rsidRPr="007C33EE" w:rsidRDefault="00DD4499" w:rsidP="00DD4499">
            <w:pPr>
              <w:pStyle w:val="Tablebody"/>
            </w:pPr>
            <w:r>
              <w:t>502</w:t>
            </w:r>
          </w:p>
        </w:tc>
        <w:tc>
          <w:tcPr>
            <w:tcW w:w="2601" w:type="pct"/>
            <w:tcBorders>
              <w:top w:val="nil"/>
              <w:left w:val="single" w:sz="4" w:space="0" w:color="auto"/>
              <w:bottom w:val="nil"/>
              <w:right w:val="single" w:sz="4" w:space="0" w:color="auto"/>
            </w:tcBorders>
          </w:tcPr>
          <w:p w14:paraId="3487FC9D" w14:textId="17349A8D" w:rsidR="00DD4499" w:rsidRPr="007C33EE" w:rsidRDefault="00DD4499" w:rsidP="00DD4499">
            <w:pPr>
              <w:pStyle w:val="Tablebody"/>
              <w:rPr>
                <w:highlight w:val="yellow"/>
              </w:rPr>
            </w:pPr>
            <w:r w:rsidRPr="007C33EE">
              <w:t>Mapē ir cits objekts ar šādu nosaukumu</w:t>
            </w:r>
          </w:p>
        </w:tc>
        <w:tc>
          <w:tcPr>
            <w:tcW w:w="911" w:type="pct"/>
            <w:tcBorders>
              <w:top w:val="nil"/>
              <w:left w:val="single" w:sz="4" w:space="0" w:color="auto"/>
              <w:bottom w:val="nil"/>
              <w:right w:val="single" w:sz="4" w:space="0" w:color="auto"/>
            </w:tcBorders>
          </w:tcPr>
          <w:p w14:paraId="5FF2D499" w14:textId="07652207" w:rsidR="00DD4499" w:rsidRPr="007C33EE" w:rsidRDefault="00DD4499" w:rsidP="00DD4499">
            <w:pPr>
              <w:pStyle w:val="Tablebody"/>
              <w:rPr>
                <w:highlight w:val="yellow"/>
              </w:rPr>
            </w:pPr>
            <w:r w:rsidRPr="007C33EE">
              <w:t>objectName</w:t>
            </w:r>
          </w:p>
        </w:tc>
      </w:tr>
      <w:tr w:rsidR="00DD4499" w:rsidRPr="00B95090" w14:paraId="74A40EF1" w14:textId="77777777" w:rsidTr="0007663D">
        <w:tc>
          <w:tcPr>
            <w:tcW w:w="709" w:type="pct"/>
            <w:tcBorders>
              <w:top w:val="nil"/>
              <w:left w:val="nil"/>
              <w:bottom w:val="nil"/>
              <w:right w:val="single" w:sz="4" w:space="0" w:color="auto"/>
            </w:tcBorders>
          </w:tcPr>
          <w:p w14:paraId="0F055A49" w14:textId="51727373" w:rsidR="00DD4499" w:rsidRPr="007C33EE" w:rsidRDefault="00DD4499" w:rsidP="00DD4499">
            <w:pPr>
              <w:pStyle w:val="Tablebody"/>
              <w:rPr>
                <w:highlight w:val="yellow"/>
              </w:rPr>
            </w:pPr>
            <w:r w:rsidRPr="007C33EE">
              <w:t>500</w:t>
            </w:r>
          </w:p>
        </w:tc>
        <w:tc>
          <w:tcPr>
            <w:tcW w:w="779" w:type="pct"/>
            <w:tcBorders>
              <w:top w:val="nil"/>
              <w:left w:val="single" w:sz="4" w:space="0" w:color="auto"/>
              <w:bottom w:val="nil"/>
              <w:right w:val="single" w:sz="4" w:space="0" w:color="auto"/>
            </w:tcBorders>
          </w:tcPr>
          <w:p w14:paraId="79717666" w14:textId="592C594D" w:rsidR="00DD4499" w:rsidRPr="007C33EE" w:rsidRDefault="00DD4499" w:rsidP="00DD4499">
            <w:pPr>
              <w:pStyle w:val="Tablebody"/>
            </w:pPr>
            <w:r>
              <w:t>207</w:t>
            </w:r>
          </w:p>
        </w:tc>
        <w:tc>
          <w:tcPr>
            <w:tcW w:w="2601" w:type="pct"/>
            <w:tcBorders>
              <w:top w:val="nil"/>
              <w:left w:val="single" w:sz="4" w:space="0" w:color="auto"/>
              <w:bottom w:val="nil"/>
              <w:right w:val="single" w:sz="4" w:space="0" w:color="auto"/>
            </w:tcBorders>
          </w:tcPr>
          <w:p w14:paraId="5B655505" w14:textId="7086AB95" w:rsidR="00DD4499" w:rsidRPr="007C33EE" w:rsidRDefault="00DD4499" w:rsidP="00DD4499">
            <w:pPr>
              <w:pStyle w:val="Tablebody"/>
              <w:rPr>
                <w:highlight w:val="yellow"/>
              </w:rPr>
            </w:pPr>
            <w:r w:rsidRPr="007C33EE">
              <w:t>Tiesība nav atbalstīta repozitorija konfigurācijā</w:t>
            </w:r>
          </w:p>
        </w:tc>
        <w:tc>
          <w:tcPr>
            <w:tcW w:w="911" w:type="pct"/>
            <w:tcBorders>
              <w:top w:val="nil"/>
              <w:left w:val="single" w:sz="4" w:space="0" w:color="auto"/>
              <w:bottom w:val="nil"/>
              <w:right w:val="single" w:sz="4" w:space="0" w:color="auto"/>
            </w:tcBorders>
          </w:tcPr>
          <w:p w14:paraId="597B8AFD" w14:textId="2ECA7ED8" w:rsidR="00DD4499" w:rsidRPr="007C33EE" w:rsidRDefault="00DD4499" w:rsidP="00DD4499">
            <w:pPr>
              <w:pStyle w:val="Tablebody"/>
              <w:rPr>
                <w:highlight w:val="yellow"/>
              </w:rPr>
            </w:pPr>
            <w:r w:rsidRPr="007C33EE">
              <w:t>permission</w:t>
            </w:r>
          </w:p>
        </w:tc>
      </w:tr>
      <w:tr w:rsidR="00DD4499" w:rsidRPr="00B95090" w14:paraId="7D317E11" w14:textId="77777777" w:rsidTr="0007663D">
        <w:tc>
          <w:tcPr>
            <w:tcW w:w="709" w:type="pct"/>
            <w:tcBorders>
              <w:top w:val="nil"/>
              <w:left w:val="nil"/>
              <w:bottom w:val="nil"/>
              <w:right w:val="single" w:sz="4" w:space="0" w:color="auto"/>
            </w:tcBorders>
          </w:tcPr>
          <w:p w14:paraId="54DE2D29" w14:textId="6A892008" w:rsidR="00DD4499" w:rsidRPr="007C33EE" w:rsidRDefault="00DD4499" w:rsidP="00DD4499">
            <w:pPr>
              <w:pStyle w:val="Tablebody"/>
              <w:rPr>
                <w:highlight w:val="yellow"/>
              </w:rPr>
            </w:pPr>
            <w:r w:rsidRPr="007C33EE">
              <w:t>601</w:t>
            </w:r>
          </w:p>
        </w:tc>
        <w:tc>
          <w:tcPr>
            <w:tcW w:w="779" w:type="pct"/>
            <w:tcBorders>
              <w:top w:val="nil"/>
              <w:left w:val="single" w:sz="4" w:space="0" w:color="auto"/>
              <w:bottom w:val="nil"/>
              <w:right w:val="single" w:sz="4" w:space="0" w:color="auto"/>
            </w:tcBorders>
          </w:tcPr>
          <w:p w14:paraId="50BFD134" w14:textId="156AB2E5" w:rsidR="00DD4499" w:rsidRPr="007C33EE" w:rsidRDefault="00DD4499" w:rsidP="00DD4499">
            <w:pPr>
              <w:pStyle w:val="Tablebody"/>
            </w:pPr>
            <w:r>
              <w:t>611</w:t>
            </w:r>
          </w:p>
        </w:tc>
        <w:tc>
          <w:tcPr>
            <w:tcW w:w="2601" w:type="pct"/>
            <w:tcBorders>
              <w:top w:val="nil"/>
              <w:left w:val="single" w:sz="4" w:space="0" w:color="auto"/>
              <w:bottom w:val="nil"/>
              <w:right w:val="single" w:sz="4" w:space="0" w:color="auto"/>
            </w:tcBorders>
          </w:tcPr>
          <w:p w14:paraId="6A77503D" w14:textId="10D83040" w:rsidR="00DD4499" w:rsidRPr="007C33EE" w:rsidRDefault="00DD4499" w:rsidP="00DD4499">
            <w:pPr>
              <w:pStyle w:val="Tablebody"/>
              <w:rPr>
                <w:highlight w:val="yellow"/>
              </w:rPr>
            </w:pPr>
            <w:r w:rsidRPr="007C33EE">
              <w:t>Tipam nav atļauts norādīt atribūtu</w:t>
            </w:r>
          </w:p>
        </w:tc>
        <w:tc>
          <w:tcPr>
            <w:tcW w:w="911" w:type="pct"/>
            <w:tcBorders>
              <w:top w:val="nil"/>
              <w:left w:val="single" w:sz="4" w:space="0" w:color="auto"/>
              <w:bottom w:val="nil"/>
              <w:right w:val="single" w:sz="4" w:space="0" w:color="auto"/>
            </w:tcBorders>
          </w:tcPr>
          <w:p w14:paraId="7E4E25E6" w14:textId="48B49D48" w:rsidR="00DD4499" w:rsidRPr="007C33EE" w:rsidRDefault="00DD4499" w:rsidP="00DD4499">
            <w:pPr>
              <w:pStyle w:val="Tablebody"/>
              <w:rPr>
                <w:highlight w:val="yellow"/>
              </w:rPr>
            </w:pPr>
            <w:r w:rsidRPr="007C33EE">
              <w:t>attributeName</w:t>
            </w:r>
          </w:p>
        </w:tc>
      </w:tr>
      <w:tr w:rsidR="00DD4499" w:rsidRPr="00B95090" w14:paraId="0500DCF8" w14:textId="77777777" w:rsidTr="0007663D">
        <w:tc>
          <w:tcPr>
            <w:tcW w:w="709" w:type="pct"/>
            <w:tcBorders>
              <w:top w:val="nil"/>
              <w:left w:val="nil"/>
              <w:bottom w:val="nil"/>
              <w:right w:val="single" w:sz="4" w:space="0" w:color="auto"/>
            </w:tcBorders>
          </w:tcPr>
          <w:p w14:paraId="5E8D1E70" w14:textId="1B35690C" w:rsidR="00DD4499" w:rsidRPr="007C33EE" w:rsidRDefault="00DD4499" w:rsidP="00DD4499">
            <w:pPr>
              <w:pStyle w:val="Tablebody"/>
            </w:pPr>
            <w:r w:rsidRPr="007C33EE">
              <w:t>602</w:t>
            </w:r>
          </w:p>
        </w:tc>
        <w:tc>
          <w:tcPr>
            <w:tcW w:w="779" w:type="pct"/>
            <w:tcBorders>
              <w:top w:val="nil"/>
              <w:left w:val="single" w:sz="4" w:space="0" w:color="auto"/>
              <w:bottom w:val="nil"/>
              <w:right w:val="single" w:sz="4" w:space="0" w:color="auto"/>
            </w:tcBorders>
          </w:tcPr>
          <w:p w14:paraId="7683921C" w14:textId="395DBF74" w:rsidR="00DD4499" w:rsidRPr="007C33EE" w:rsidRDefault="00DD4499" w:rsidP="00DD4499">
            <w:pPr>
              <w:pStyle w:val="Tablebody"/>
            </w:pPr>
            <w:r>
              <w:t>613</w:t>
            </w:r>
          </w:p>
        </w:tc>
        <w:tc>
          <w:tcPr>
            <w:tcW w:w="2601" w:type="pct"/>
            <w:tcBorders>
              <w:top w:val="nil"/>
              <w:left w:val="single" w:sz="4" w:space="0" w:color="auto"/>
              <w:bottom w:val="nil"/>
              <w:right w:val="single" w:sz="4" w:space="0" w:color="auto"/>
            </w:tcBorders>
          </w:tcPr>
          <w:p w14:paraId="66D5A8AB" w14:textId="69C99C71" w:rsidR="00DD4499" w:rsidRPr="007C33EE" w:rsidRDefault="00DD4499" w:rsidP="00DD4499">
            <w:pPr>
              <w:pStyle w:val="Tablebody"/>
            </w:pPr>
            <w:r w:rsidRPr="007C33EE">
              <w:t>Nav atļauts mainīt bāzes tipa atribūtu</w:t>
            </w:r>
          </w:p>
        </w:tc>
        <w:tc>
          <w:tcPr>
            <w:tcW w:w="911" w:type="pct"/>
            <w:tcBorders>
              <w:top w:val="nil"/>
              <w:left w:val="single" w:sz="4" w:space="0" w:color="auto"/>
              <w:bottom w:val="nil"/>
              <w:right w:val="single" w:sz="4" w:space="0" w:color="auto"/>
            </w:tcBorders>
          </w:tcPr>
          <w:p w14:paraId="2DB49D3C" w14:textId="3A1E27A3" w:rsidR="00DD4499" w:rsidRPr="007C33EE" w:rsidRDefault="00DD4499" w:rsidP="00DD4499">
            <w:pPr>
              <w:pStyle w:val="Tablebody"/>
            </w:pPr>
            <w:r w:rsidRPr="007C33EE">
              <w:t>attributeName</w:t>
            </w:r>
          </w:p>
        </w:tc>
      </w:tr>
      <w:tr w:rsidR="00DD4499" w:rsidRPr="00B95090" w14:paraId="005E71DE" w14:textId="77777777" w:rsidTr="0007663D">
        <w:tc>
          <w:tcPr>
            <w:tcW w:w="709" w:type="pct"/>
            <w:tcBorders>
              <w:top w:val="nil"/>
              <w:left w:val="nil"/>
              <w:bottom w:val="nil"/>
              <w:right w:val="single" w:sz="4" w:space="0" w:color="auto"/>
            </w:tcBorders>
          </w:tcPr>
          <w:p w14:paraId="0120C8F7" w14:textId="31E36D8F" w:rsidR="00DD4499" w:rsidRPr="007C33EE" w:rsidRDefault="00DD4499" w:rsidP="00DD4499">
            <w:pPr>
              <w:pStyle w:val="Tablebody"/>
            </w:pPr>
            <w:r w:rsidRPr="007C33EE">
              <w:t>603</w:t>
            </w:r>
          </w:p>
        </w:tc>
        <w:tc>
          <w:tcPr>
            <w:tcW w:w="779" w:type="pct"/>
            <w:tcBorders>
              <w:top w:val="nil"/>
              <w:left w:val="single" w:sz="4" w:space="0" w:color="auto"/>
              <w:bottom w:val="nil"/>
              <w:right w:val="single" w:sz="4" w:space="0" w:color="auto"/>
            </w:tcBorders>
          </w:tcPr>
          <w:p w14:paraId="19B8F940" w14:textId="14D3DF36" w:rsidR="00DD4499" w:rsidRPr="007C33EE" w:rsidRDefault="00A57BA1" w:rsidP="00DD4499">
            <w:pPr>
              <w:pStyle w:val="Tablebody"/>
            </w:pPr>
            <w:r w:rsidRPr="007C33EE">
              <w:t>603</w:t>
            </w:r>
          </w:p>
        </w:tc>
        <w:tc>
          <w:tcPr>
            <w:tcW w:w="2601" w:type="pct"/>
            <w:tcBorders>
              <w:top w:val="nil"/>
              <w:left w:val="single" w:sz="4" w:space="0" w:color="auto"/>
              <w:bottom w:val="nil"/>
              <w:right w:val="single" w:sz="4" w:space="0" w:color="auto"/>
            </w:tcBorders>
          </w:tcPr>
          <w:p w14:paraId="61CA4D72" w14:textId="30892E10" w:rsidR="00DD4499" w:rsidRPr="007C33EE" w:rsidRDefault="00DD4499" w:rsidP="00DD4499">
            <w:pPr>
              <w:pStyle w:val="Tablebody"/>
            </w:pPr>
            <w:r w:rsidRPr="007C33EE">
              <w:t>Neatļauts īpašības atribūts</w:t>
            </w:r>
          </w:p>
        </w:tc>
        <w:tc>
          <w:tcPr>
            <w:tcW w:w="911" w:type="pct"/>
            <w:tcBorders>
              <w:top w:val="nil"/>
              <w:left w:val="single" w:sz="4" w:space="0" w:color="auto"/>
              <w:bottom w:val="nil"/>
              <w:right w:val="single" w:sz="4" w:space="0" w:color="auto"/>
            </w:tcBorders>
          </w:tcPr>
          <w:p w14:paraId="290A0494" w14:textId="728E9E6C" w:rsidR="00DD4499" w:rsidRPr="007C33EE" w:rsidRDefault="00DD4499" w:rsidP="00DD4499">
            <w:pPr>
              <w:pStyle w:val="Tablebody"/>
            </w:pPr>
            <w:r w:rsidRPr="007C33EE">
              <w:t>propertyId, attribute</w:t>
            </w:r>
          </w:p>
        </w:tc>
      </w:tr>
      <w:tr w:rsidR="00DD4499" w:rsidRPr="00B95090" w14:paraId="639322B1" w14:textId="77777777" w:rsidTr="0007663D">
        <w:tc>
          <w:tcPr>
            <w:tcW w:w="709" w:type="pct"/>
            <w:tcBorders>
              <w:top w:val="nil"/>
              <w:left w:val="nil"/>
              <w:bottom w:val="nil"/>
              <w:right w:val="single" w:sz="4" w:space="0" w:color="auto"/>
            </w:tcBorders>
          </w:tcPr>
          <w:p w14:paraId="7895C965" w14:textId="646099C8" w:rsidR="00DD4499" w:rsidRPr="007C33EE" w:rsidRDefault="00DD4499" w:rsidP="00DD4499">
            <w:pPr>
              <w:pStyle w:val="Tablebody"/>
            </w:pPr>
            <w:r w:rsidRPr="007C33EE">
              <w:t>700</w:t>
            </w:r>
          </w:p>
        </w:tc>
        <w:tc>
          <w:tcPr>
            <w:tcW w:w="779" w:type="pct"/>
            <w:tcBorders>
              <w:top w:val="nil"/>
              <w:left w:val="single" w:sz="4" w:space="0" w:color="auto"/>
              <w:bottom w:val="nil"/>
              <w:right w:val="single" w:sz="4" w:space="0" w:color="auto"/>
            </w:tcBorders>
          </w:tcPr>
          <w:p w14:paraId="4D3692BF" w14:textId="1F85FA7B" w:rsidR="00DD4499" w:rsidRPr="007C33EE" w:rsidRDefault="00DF7909" w:rsidP="00DD4499">
            <w:pPr>
              <w:pStyle w:val="Tablebody"/>
            </w:pPr>
            <w:r>
              <w:t>510</w:t>
            </w:r>
          </w:p>
        </w:tc>
        <w:tc>
          <w:tcPr>
            <w:tcW w:w="2601" w:type="pct"/>
            <w:tcBorders>
              <w:top w:val="nil"/>
              <w:left w:val="single" w:sz="4" w:space="0" w:color="auto"/>
              <w:bottom w:val="nil"/>
              <w:right w:val="single" w:sz="4" w:space="0" w:color="auto"/>
            </w:tcBorders>
          </w:tcPr>
          <w:p w14:paraId="255C2D5E" w14:textId="683ED321" w:rsidR="00DD4499" w:rsidRPr="007C33EE" w:rsidRDefault="00DD4499" w:rsidP="00DD4499">
            <w:pPr>
              <w:pStyle w:val="Tablebody"/>
            </w:pPr>
            <w:r w:rsidRPr="007C33EE">
              <w:t>Nav nokonfigurēts dzēsto dokumentu (trash) katalogs</w:t>
            </w:r>
          </w:p>
        </w:tc>
        <w:tc>
          <w:tcPr>
            <w:tcW w:w="911" w:type="pct"/>
            <w:tcBorders>
              <w:top w:val="nil"/>
              <w:left w:val="single" w:sz="4" w:space="0" w:color="auto"/>
              <w:bottom w:val="nil"/>
              <w:right w:val="single" w:sz="4" w:space="0" w:color="auto"/>
            </w:tcBorders>
          </w:tcPr>
          <w:p w14:paraId="5C45246C" w14:textId="1E846F58" w:rsidR="00DD4499" w:rsidRPr="007C33EE" w:rsidRDefault="00DD4499" w:rsidP="00DD4499">
            <w:pPr>
              <w:pStyle w:val="Tablebody"/>
            </w:pPr>
            <w:r w:rsidRPr="007C33EE">
              <w:t>repositoryId</w:t>
            </w:r>
          </w:p>
        </w:tc>
      </w:tr>
      <w:tr w:rsidR="00DD4499" w:rsidRPr="00B95090" w14:paraId="75CCDA3D" w14:textId="77777777" w:rsidTr="0007663D">
        <w:tc>
          <w:tcPr>
            <w:tcW w:w="709" w:type="pct"/>
            <w:tcBorders>
              <w:top w:val="nil"/>
              <w:left w:val="nil"/>
              <w:bottom w:val="nil"/>
              <w:right w:val="single" w:sz="4" w:space="0" w:color="auto"/>
            </w:tcBorders>
          </w:tcPr>
          <w:p w14:paraId="4CAADD30" w14:textId="59B03C70" w:rsidR="00DD4499" w:rsidRPr="007C33EE" w:rsidRDefault="00DD4499" w:rsidP="00DD4499">
            <w:pPr>
              <w:pStyle w:val="Tablebody"/>
            </w:pPr>
            <w:r w:rsidRPr="007C33EE">
              <w:t>701</w:t>
            </w:r>
          </w:p>
        </w:tc>
        <w:tc>
          <w:tcPr>
            <w:tcW w:w="779" w:type="pct"/>
            <w:tcBorders>
              <w:top w:val="nil"/>
              <w:left w:val="single" w:sz="4" w:space="0" w:color="auto"/>
              <w:bottom w:val="nil"/>
              <w:right w:val="single" w:sz="4" w:space="0" w:color="auto"/>
            </w:tcBorders>
          </w:tcPr>
          <w:p w14:paraId="79B36EBF" w14:textId="71E6FD4C" w:rsidR="00DD4499" w:rsidRPr="007C33EE" w:rsidRDefault="00DF7909" w:rsidP="0007663D">
            <w:pPr>
              <w:pStyle w:val="Tablebody"/>
              <w:jc w:val="left"/>
            </w:pPr>
            <w:r>
              <w:t>511</w:t>
            </w:r>
          </w:p>
        </w:tc>
        <w:tc>
          <w:tcPr>
            <w:tcW w:w="2601" w:type="pct"/>
            <w:tcBorders>
              <w:top w:val="nil"/>
              <w:left w:val="single" w:sz="4" w:space="0" w:color="auto"/>
              <w:bottom w:val="nil"/>
              <w:right w:val="single" w:sz="4" w:space="0" w:color="auto"/>
            </w:tcBorders>
          </w:tcPr>
          <w:p w14:paraId="51F469C8" w14:textId="41A88998" w:rsidR="00DD4499" w:rsidRPr="007C33EE" w:rsidRDefault="00DD4499" w:rsidP="00DD4499">
            <w:pPr>
              <w:pStyle w:val="Tablebody"/>
            </w:pPr>
            <w:r w:rsidRPr="007C33EE">
              <w:t>Nav nokonfigurēts bez kataloga palikušo dokumentu (orphan) katalogs</w:t>
            </w:r>
          </w:p>
        </w:tc>
        <w:tc>
          <w:tcPr>
            <w:tcW w:w="911" w:type="pct"/>
            <w:tcBorders>
              <w:top w:val="nil"/>
              <w:left w:val="single" w:sz="4" w:space="0" w:color="auto"/>
              <w:bottom w:val="nil"/>
              <w:right w:val="single" w:sz="4" w:space="0" w:color="auto"/>
            </w:tcBorders>
          </w:tcPr>
          <w:p w14:paraId="288AF45A" w14:textId="28708DA3" w:rsidR="00DD4499" w:rsidRPr="007C33EE" w:rsidRDefault="00DD4499" w:rsidP="00DD4499">
            <w:pPr>
              <w:pStyle w:val="Tablebody"/>
            </w:pPr>
            <w:r w:rsidRPr="007C33EE">
              <w:t>repositoryId</w:t>
            </w:r>
          </w:p>
        </w:tc>
      </w:tr>
      <w:tr w:rsidR="00DD4499" w:rsidRPr="00B95090" w14:paraId="150CE1C7" w14:textId="77777777" w:rsidTr="0007663D">
        <w:tc>
          <w:tcPr>
            <w:tcW w:w="709" w:type="pct"/>
            <w:tcBorders>
              <w:top w:val="nil"/>
              <w:left w:val="nil"/>
              <w:bottom w:val="nil"/>
              <w:right w:val="single" w:sz="4" w:space="0" w:color="auto"/>
            </w:tcBorders>
          </w:tcPr>
          <w:p w14:paraId="3BD534ED" w14:textId="00F66C0D" w:rsidR="00DD4499" w:rsidRPr="007C33EE" w:rsidRDefault="00DD4499" w:rsidP="00DD4499">
            <w:pPr>
              <w:pStyle w:val="Tablebody"/>
            </w:pPr>
            <w:r w:rsidRPr="007C33EE">
              <w:t>702</w:t>
            </w:r>
          </w:p>
        </w:tc>
        <w:tc>
          <w:tcPr>
            <w:tcW w:w="779" w:type="pct"/>
            <w:tcBorders>
              <w:top w:val="nil"/>
              <w:left w:val="single" w:sz="4" w:space="0" w:color="auto"/>
              <w:bottom w:val="nil"/>
              <w:right w:val="single" w:sz="4" w:space="0" w:color="auto"/>
            </w:tcBorders>
          </w:tcPr>
          <w:p w14:paraId="3E21BD1E" w14:textId="45904ACA" w:rsidR="00DD4499" w:rsidRPr="007C33EE" w:rsidRDefault="00DF7909" w:rsidP="00DD4499">
            <w:pPr>
              <w:pStyle w:val="Tablebody"/>
            </w:pPr>
            <w:r>
              <w:t>513</w:t>
            </w:r>
          </w:p>
        </w:tc>
        <w:tc>
          <w:tcPr>
            <w:tcW w:w="2601" w:type="pct"/>
            <w:tcBorders>
              <w:top w:val="nil"/>
              <w:left w:val="single" w:sz="4" w:space="0" w:color="auto"/>
              <w:bottom w:val="nil"/>
              <w:right w:val="single" w:sz="4" w:space="0" w:color="auto"/>
            </w:tcBorders>
          </w:tcPr>
          <w:p w14:paraId="7D5C3499" w14:textId="73AC901E" w:rsidR="00DD4499" w:rsidRPr="007C33EE" w:rsidRDefault="00DD4499" w:rsidP="00DD4499">
            <w:pPr>
              <w:pStyle w:val="Tablebody"/>
            </w:pPr>
            <w:r w:rsidRPr="007C33EE">
              <w:t>ACLPropagation.Propagate nav atbalstīts</w:t>
            </w:r>
          </w:p>
        </w:tc>
        <w:tc>
          <w:tcPr>
            <w:tcW w:w="911" w:type="pct"/>
            <w:tcBorders>
              <w:top w:val="nil"/>
              <w:left w:val="single" w:sz="4" w:space="0" w:color="auto"/>
              <w:bottom w:val="nil"/>
              <w:right w:val="single" w:sz="4" w:space="0" w:color="auto"/>
            </w:tcBorders>
          </w:tcPr>
          <w:p w14:paraId="555ABCE1" w14:textId="60EAFD0F" w:rsidR="00DD4499" w:rsidRPr="007C33EE" w:rsidRDefault="00DD4499" w:rsidP="00DD4499">
            <w:pPr>
              <w:pStyle w:val="Tablebody"/>
            </w:pPr>
            <w:r w:rsidRPr="007C33EE">
              <w:t>repositoryId</w:t>
            </w:r>
          </w:p>
        </w:tc>
      </w:tr>
      <w:tr w:rsidR="00DD4499" w:rsidRPr="00B95090" w14:paraId="0034B2DE" w14:textId="77777777" w:rsidTr="0007663D">
        <w:tc>
          <w:tcPr>
            <w:tcW w:w="709" w:type="pct"/>
            <w:tcBorders>
              <w:top w:val="nil"/>
              <w:left w:val="nil"/>
              <w:bottom w:val="single" w:sz="4" w:space="0" w:color="auto"/>
              <w:right w:val="single" w:sz="4" w:space="0" w:color="auto"/>
            </w:tcBorders>
          </w:tcPr>
          <w:p w14:paraId="0836151A" w14:textId="31FB113D" w:rsidR="00DD4499" w:rsidRPr="007C33EE" w:rsidRDefault="00DD4499" w:rsidP="00DD4499">
            <w:pPr>
              <w:pStyle w:val="Tablebody"/>
            </w:pPr>
            <w:r w:rsidRPr="007C33EE">
              <w:t>703</w:t>
            </w:r>
          </w:p>
        </w:tc>
        <w:tc>
          <w:tcPr>
            <w:tcW w:w="779" w:type="pct"/>
            <w:tcBorders>
              <w:top w:val="nil"/>
              <w:left w:val="single" w:sz="4" w:space="0" w:color="auto"/>
              <w:bottom w:val="single" w:sz="4" w:space="0" w:color="auto"/>
              <w:right w:val="single" w:sz="4" w:space="0" w:color="auto"/>
            </w:tcBorders>
          </w:tcPr>
          <w:p w14:paraId="38ABF466" w14:textId="4B91FCBA" w:rsidR="00DD4499" w:rsidRPr="007C33EE" w:rsidRDefault="00DF7909" w:rsidP="00DD4499">
            <w:pPr>
              <w:pStyle w:val="Tablebody"/>
            </w:pPr>
            <w:r>
              <w:t>515</w:t>
            </w:r>
          </w:p>
        </w:tc>
        <w:tc>
          <w:tcPr>
            <w:tcW w:w="2601" w:type="pct"/>
            <w:tcBorders>
              <w:top w:val="nil"/>
              <w:left w:val="single" w:sz="4" w:space="0" w:color="auto"/>
              <w:bottom w:val="single" w:sz="4" w:space="0" w:color="auto"/>
              <w:right w:val="single" w:sz="4" w:space="0" w:color="auto"/>
            </w:tcBorders>
          </w:tcPr>
          <w:p w14:paraId="1DD43F9E" w14:textId="2F61093B" w:rsidR="00DD4499" w:rsidRPr="007C33EE" w:rsidRDefault="00DD4499" w:rsidP="00DD4499">
            <w:pPr>
              <w:pStyle w:val="Tablebody"/>
            </w:pPr>
            <w:r w:rsidRPr="007C33EE">
              <w:t>Pārsniegts maksimālais atļautais ierakstu skaits, ko var apstrādāt bulkUpdateProperties</w:t>
            </w:r>
          </w:p>
        </w:tc>
        <w:tc>
          <w:tcPr>
            <w:tcW w:w="911" w:type="pct"/>
            <w:tcBorders>
              <w:top w:val="nil"/>
              <w:left w:val="single" w:sz="4" w:space="0" w:color="auto"/>
              <w:bottom w:val="single" w:sz="4" w:space="0" w:color="auto"/>
              <w:right w:val="single" w:sz="4" w:space="0" w:color="auto"/>
            </w:tcBorders>
          </w:tcPr>
          <w:p w14:paraId="72995A93" w14:textId="7BB0F018" w:rsidR="00DD4499" w:rsidRPr="007C33EE" w:rsidRDefault="00DD4499" w:rsidP="00DD4499">
            <w:pPr>
              <w:pStyle w:val="Tablebody"/>
            </w:pPr>
            <w:r w:rsidRPr="007C33EE">
              <w:t>repositoryId</w:t>
            </w:r>
          </w:p>
        </w:tc>
      </w:tr>
    </w:tbl>
    <w:p w14:paraId="6A22EC0B" w14:textId="77777777" w:rsidR="00EE711D" w:rsidRDefault="00EE711D">
      <w:pPr>
        <w:spacing w:before="0" w:after="200" w:line="276" w:lineRule="auto"/>
        <w:jc w:val="left"/>
      </w:pPr>
      <w:r>
        <w:br w:type="page"/>
      </w:r>
    </w:p>
    <w:p w14:paraId="66FE2473" w14:textId="51955D23" w:rsidR="004A38A1" w:rsidRPr="007C33EE" w:rsidRDefault="004A38A1" w:rsidP="007C33EE">
      <w:pPr>
        <w:pStyle w:val="ListBullet"/>
      </w:pPr>
      <w:r w:rsidRPr="007C33EE">
        <w:t>updateConflict</w:t>
      </w:r>
    </w:p>
    <w:p w14:paraId="3EC93AC6" w14:textId="77777777" w:rsidR="004A38A1" w:rsidRPr="00FB2E9C" w:rsidRDefault="004A38A1" w:rsidP="004A38A1">
      <w:r w:rsidRPr="00FB2E9C">
        <w:t>Iemesls: Operācija mēģina izmainīt objektu, kas ir izmainīts ar citu darbību.</w:t>
      </w:r>
    </w:p>
    <w:p w14:paraId="48E0A674" w14:textId="77777777" w:rsidR="004A38A1" w:rsidRPr="00FB2E9C" w:rsidRDefault="004A38A1" w:rsidP="004A38A1">
      <w:r w:rsidRPr="00FB2E9C">
        <w:t>Kods: Nav</w:t>
      </w:r>
    </w:p>
    <w:p w14:paraId="6D5E98E3" w14:textId="77777777" w:rsidR="004A38A1" w:rsidRPr="00FB2E9C" w:rsidRDefault="004A38A1" w:rsidP="004A38A1">
      <w:r w:rsidRPr="00FB2E9C">
        <w:t xml:space="preserve">Paziņojums: </w:t>
      </w:r>
      <w:r w:rsidRPr="00FB2E9C">
        <w:rPr>
          <w:i/>
        </w:rPr>
        <w:t>objectId</w:t>
      </w:r>
    </w:p>
    <w:p w14:paraId="611C3A1E" w14:textId="77777777" w:rsidR="004A38A1" w:rsidRPr="007C33EE" w:rsidRDefault="004A38A1" w:rsidP="007C33EE">
      <w:pPr>
        <w:pStyle w:val="ListBullet"/>
      </w:pPr>
      <w:r w:rsidRPr="007C33EE">
        <w:t>storage</w:t>
      </w:r>
    </w:p>
    <w:p w14:paraId="12EE8245" w14:textId="77777777" w:rsidR="004A38A1" w:rsidRDefault="004A38A1" w:rsidP="004A38A1">
      <w:r w:rsidRPr="00FB2E9C">
        <w:t>Iemesls: Operācija nav izdevusies iekšējās datu glabātuves kļūdas dēļ.</w:t>
      </w:r>
    </w:p>
    <w:p w14:paraId="17F41F6C" w14:textId="77777777" w:rsidR="00F2788F" w:rsidRPr="007C33EE" w:rsidRDefault="00F2788F" w:rsidP="007C33EE">
      <w:pPr>
        <w:pStyle w:val="Heading1"/>
      </w:pPr>
      <w:bookmarkStart w:id="748" w:name="_Toc494441933"/>
      <w:bookmarkStart w:id="749" w:name="_Toc494442127"/>
      <w:bookmarkStart w:id="750" w:name="_Toc481068461"/>
      <w:bookmarkStart w:id="751" w:name="_Toc505087026"/>
      <w:bookmarkEnd w:id="748"/>
      <w:bookmarkEnd w:id="749"/>
      <w:r w:rsidRPr="007C33EE">
        <w:t>Pielikumi</w:t>
      </w:r>
      <w:bookmarkEnd w:id="750"/>
      <w:bookmarkEnd w:id="751"/>
    </w:p>
    <w:p w14:paraId="0B6635E6" w14:textId="77777777" w:rsidR="00F2788F" w:rsidRPr="007C33EE" w:rsidRDefault="00F2788F" w:rsidP="007C33EE">
      <w:pPr>
        <w:pStyle w:val="Heading2"/>
      </w:pPr>
      <w:bookmarkStart w:id="752" w:name="_Ref320541803"/>
      <w:bookmarkStart w:id="753" w:name="_Toc453258283"/>
      <w:bookmarkStart w:id="754" w:name="_Toc481068462"/>
      <w:bookmarkStart w:id="755" w:name="_Toc505087027"/>
      <w:r w:rsidRPr="007C33EE">
        <w:t>Repozitorija tipi</w:t>
      </w:r>
      <w:bookmarkEnd w:id="752"/>
      <w:bookmarkEnd w:id="753"/>
      <w:bookmarkEnd w:id="754"/>
      <w:bookmarkEnd w:id="755"/>
    </w:p>
    <w:p w14:paraId="6B2E6CDA" w14:textId="77777777" w:rsidR="00F2788F" w:rsidRDefault="00F2788F" w:rsidP="004E7928">
      <w:r w:rsidRPr="00FB2E9C">
        <w:t xml:space="preserve">Dokumentu metadati tiek saglabāti kā dokumentu objektu īpašību vērtības. Objektu īpašības un to aizpildīšanas noteikumus nosaka objekta tips, kas norādīts izveidojamam objektam metodēs </w:t>
      </w:r>
      <w:r w:rsidRPr="00FB2E9C">
        <w:rPr>
          <w:i/>
        </w:rPr>
        <w:t>createDocument</w:t>
      </w:r>
      <w:r w:rsidRPr="00FB2E9C">
        <w:t xml:space="preserve">, </w:t>
      </w:r>
      <w:r w:rsidRPr="00FB2E9C">
        <w:rPr>
          <w:i/>
        </w:rPr>
        <w:t>createDocumentFromSource</w:t>
      </w:r>
      <w:r w:rsidRPr="00FB2E9C">
        <w:t xml:space="preserve">, </w:t>
      </w:r>
      <w:r w:rsidRPr="00FB2E9C">
        <w:rPr>
          <w:i/>
        </w:rPr>
        <w:t>createFolder</w:t>
      </w:r>
      <w:r w:rsidRPr="00FB2E9C">
        <w:t xml:space="preserve"> un </w:t>
      </w:r>
      <w:r w:rsidRPr="00FB2E9C">
        <w:rPr>
          <w:i/>
        </w:rPr>
        <w:t>createRelationship</w:t>
      </w:r>
      <w:r w:rsidRPr="00FB2E9C">
        <w:t>.</w:t>
      </w:r>
    </w:p>
    <w:p w14:paraId="416C4AE3" w14:textId="44CD1491" w:rsidR="00962E24" w:rsidRDefault="00962E24" w:rsidP="00962E24">
      <w:r>
        <w:t>Objektu tipu atribūti un tipa īpašību definīcijas iespējams mainīt, papildināt un dzēst, izmantojot attiecīgi updateUpdate, createType vai deleteType metodes</w:t>
      </w:r>
      <w:r w:rsidR="00A3669C">
        <w:t xml:space="preserve"> (ja ir atbilstošas tiesības</w:t>
      </w:r>
      <w:r w:rsidR="006A4425">
        <w:t>,</w:t>
      </w:r>
      <w:r w:rsidR="00935021">
        <w:t xml:space="preserve"> skat. </w:t>
      </w:r>
      <w:r w:rsidR="00935021">
        <w:fldChar w:fldCharType="begin"/>
      </w:r>
      <w:r w:rsidR="00935021">
        <w:instrText xml:space="preserve"> REF _Ref453574220 \r \h </w:instrText>
      </w:r>
      <w:r w:rsidR="00935021">
        <w:fldChar w:fldCharType="separate"/>
      </w:r>
      <w:r w:rsidR="00094FBC">
        <w:t>2.1</w:t>
      </w:r>
      <w:r w:rsidR="00935021">
        <w:fldChar w:fldCharType="end"/>
      </w:r>
      <w:r w:rsidR="00935021">
        <w:t>.</w:t>
      </w:r>
      <w:r w:rsidR="006A4425">
        <w:t> </w:t>
      </w:r>
      <w:r w:rsidR="00B570BC">
        <w:t>sadaļu</w:t>
      </w:r>
      <w:r w:rsidR="00A3669C">
        <w:t>)</w:t>
      </w:r>
      <w:r>
        <w:t>.</w:t>
      </w:r>
    </w:p>
    <w:p w14:paraId="57B3AABD" w14:textId="5152A689" w:rsidR="00F90541" w:rsidRDefault="00F90541" w:rsidP="00F90541">
      <w:pPr>
        <w:pStyle w:val="Heading2"/>
      </w:pPr>
      <w:bookmarkStart w:id="756" w:name="_Toc494325315"/>
      <w:bookmarkStart w:id="757" w:name="_Toc494326832"/>
      <w:bookmarkStart w:id="758" w:name="_Toc494368348"/>
      <w:bookmarkStart w:id="759" w:name="_Toc447018336"/>
      <w:bookmarkStart w:id="760" w:name="_Toc493244458"/>
      <w:bookmarkStart w:id="761" w:name="_Toc505087028"/>
      <w:bookmarkEnd w:id="756"/>
      <w:bookmarkEnd w:id="757"/>
      <w:bookmarkEnd w:id="758"/>
      <w:r>
        <w:t>CMIS pamattipi</w:t>
      </w:r>
      <w:bookmarkEnd w:id="759"/>
      <w:bookmarkEnd w:id="760"/>
      <w:bookmarkEnd w:id="761"/>
    </w:p>
    <w:p w14:paraId="22A9F180" w14:textId="18E90053" w:rsidR="00F90541" w:rsidRDefault="00F90541" w:rsidP="00F90541">
      <w:r>
        <w:t xml:space="preserve">CMIS pamattipu atribūti ir uzskaitīti </w:t>
      </w:r>
      <w:r>
        <w:fldChar w:fldCharType="begin"/>
      </w:r>
      <w:r>
        <w:instrText xml:space="preserve"> REF _Ref312945366 \h </w:instrText>
      </w:r>
      <w:r>
        <w:fldChar w:fldCharType="separate"/>
      </w:r>
      <w:r w:rsidR="00094FBC">
        <w:t>6</w:t>
      </w:r>
      <w:r>
        <w:fldChar w:fldCharType="end"/>
      </w:r>
      <w:r>
        <w:t xml:space="preserve">., </w:t>
      </w:r>
      <w:r>
        <w:fldChar w:fldCharType="begin"/>
      </w:r>
      <w:r>
        <w:instrText xml:space="preserve"> REF _Ref312945988 \h </w:instrText>
      </w:r>
      <w:r>
        <w:fldChar w:fldCharType="separate"/>
      </w:r>
      <w:r w:rsidR="00094FBC">
        <w:t>16</w:t>
      </w:r>
      <w:r>
        <w:fldChar w:fldCharType="end"/>
      </w:r>
      <w:r>
        <w:t xml:space="preserve">. un </w:t>
      </w:r>
      <w:r>
        <w:fldChar w:fldCharType="begin"/>
      </w:r>
      <w:r>
        <w:instrText xml:space="preserve"> REF _Ref312946267 \h </w:instrText>
      </w:r>
      <w:r>
        <w:fldChar w:fldCharType="separate"/>
      </w:r>
      <w:r w:rsidR="00094FBC">
        <w:t>18</w:t>
      </w:r>
      <w:r>
        <w:fldChar w:fldCharType="end"/>
      </w:r>
      <w:r>
        <w:t>. tabulās, savukārt to īpašību definīcijas skat</w:t>
      </w:r>
      <w:r w:rsidR="004331BB">
        <w:t>.</w:t>
      </w:r>
      <w:r>
        <w:t xml:space="preserve"> </w:t>
      </w:r>
      <w:r>
        <w:fldChar w:fldCharType="begin"/>
      </w:r>
      <w:r>
        <w:instrText xml:space="preserve"> REF _Ref313000664 \h </w:instrText>
      </w:r>
      <w:r>
        <w:fldChar w:fldCharType="separate"/>
      </w:r>
      <w:r w:rsidR="00094FBC">
        <w:t>7</w:t>
      </w:r>
      <w:r>
        <w:fldChar w:fldCharType="end"/>
      </w:r>
      <w:r>
        <w:t xml:space="preserve">., </w:t>
      </w:r>
      <w:r>
        <w:fldChar w:fldCharType="begin"/>
      </w:r>
      <w:r>
        <w:instrText xml:space="preserve"> REF _Ref312946001 \h </w:instrText>
      </w:r>
      <w:r>
        <w:fldChar w:fldCharType="separate"/>
      </w:r>
      <w:r w:rsidR="00094FBC">
        <w:t>17</w:t>
      </w:r>
      <w:r>
        <w:fldChar w:fldCharType="end"/>
      </w:r>
      <w:r>
        <w:t xml:space="preserve">., </w:t>
      </w:r>
      <w:r>
        <w:fldChar w:fldCharType="begin"/>
      </w:r>
      <w:r>
        <w:instrText xml:space="preserve"> REF _Ref313000672 \h </w:instrText>
      </w:r>
      <w:r>
        <w:fldChar w:fldCharType="separate"/>
      </w:r>
      <w:r w:rsidR="00094FBC">
        <w:t>19</w:t>
      </w:r>
      <w:r>
        <w:fldChar w:fldCharType="end"/>
      </w:r>
      <w:r>
        <w:t>. tabulās.</w:t>
      </w:r>
    </w:p>
    <w:p w14:paraId="6CA270FF" w14:textId="77777777" w:rsidR="00F90541" w:rsidRDefault="00F90541" w:rsidP="00F90541">
      <w:pPr>
        <w:pStyle w:val="Heading2"/>
      </w:pPr>
      <w:bookmarkStart w:id="762" w:name="_Ref484680234"/>
      <w:bookmarkStart w:id="763" w:name="_Toc447018337"/>
      <w:bookmarkStart w:id="764" w:name="_Toc493244459"/>
      <w:bookmarkStart w:id="765" w:name="_Toc505087029"/>
      <w:r>
        <w:t>EDK tipi</w:t>
      </w:r>
      <w:bookmarkEnd w:id="762"/>
      <w:bookmarkEnd w:id="763"/>
      <w:bookmarkEnd w:id="764"/>
      <w:bookmarkEnd w:id="765"/>
    </w:p>
    <w:p w14:paraId="2ED5DB00" w14:textId="0A9AE1F6" w:rsidR="00F90541" w:rsidRDefault="00F90541" w:rsidP="00F90541">
      <w:r>
        <w:t xml:space="preserve">Elektronisko dokumentu krātuvē objektus var veidot atbilstoši tipiem, kuru nosaukums (cmis:name) sākas ar „edk:x:typeName”, kur „edk” atbilst elektronisko dokumentu krātuves abreviatūrai, „x” – cmis pamattipa viena burta saīsinājumam: „f”- mapei, „d”- dokumentam un „r”- saitei. </w:t>
      </w:r>
    </w:p>
    <w:p w14:paraId="6B37D357" w14:textId="77777777" w:rsidR="00F90541" w:rsidRPr="00FB2E9C" w:rsidRDefault="00F90541" w:rsidP="004E7928"/>
    <w:p w14:paraId="4207D407" w14:textId="77777777" w:rsidR="00F2788F" w:rsidRPr="00FB2E9C" w:rsidRDefault="00F2788F" w:rsidP="00F2788F">
      <w:pPr>
        <w:jc w:val="right"/>
      </w:pPr>
    </w:p>
    <w:p w14:paraId="415DE9EF" w14:textId="77777777" w:rsidR="00F2788F" w:rsidRPr="00FB2E9C" w:rsidRDefault="00F2788F" w:rsidP="00F2788F">
      <w:pPr>
        <w:jc w:val="right"/>
      </w:pPr>
    </w:p>
    <w:p w14:paraId="4AE4440D" w14:textId="77777777" w:rsidR="00F2788F" w:rsidRPr="00FB2E9C" w:rsidRDefault="00F2788F" w:rsidP="00F2788F"/>
    <w:p w14:paraId="3213727A" w14:textId="77777777" w:rsidR="00F2788F" w:rsidRPr="00FB2E9C" w:rsidRDefault="00F2788F" w:rsidP="00F2788F">
      <w:pPr>
        <w:sectPr w:rsidR="00F2788F" w:rsidRPr="00FB2E9C" w:rsidSect="00B07D38">
          <w:headerReference w:type="default" r:id="rId132"/>
          <w:pgSz w:w="11906" w:h="16838" w:code="9"/>
          <w:pgMar w:top="1418" w:right="1134" w:bottom="1418" w:left="1701" w:header="709" w:footer="709" w:gutter="0"/>
          <w:cols w:space="708"/>
          <w:docGrid w:linePitch="360"/>
        </w:sectPr>
      </w:pPr>
    </w:p>
    <w:p w14:paraId="2BD0C309" w14:textId="77777777" w:rsidR="003908FA" w:rsidRDefault="003908FA" w:rsidP="003908FA">
      <w:pPr>
        <w:pStyle w:val="Heading3"/>
      </w:pPr>
      <w:bookmarkStart w:id="766" w:name="_Ref484765156"/>
      <w:bookmarkStart w:id="767" w:name="_Toc447018338"/>
      <w:bookmarkStart w:id="768" w:name="_Toc493244460"/>
      <w:bookmarkStart w:id="769" w:name="_Toc505087030"/>
      <w:bookmarkStart w:id="770" w:name="_Toc453258284"/>
      <w:bookmarkStart w:id="771" w:name="_Toc481068463"/>
      <w:r>
        <w:t>EDK dokumentu tipi</w:t>
      </w:r>
      <w:bookmarkEnd w:id="766"/>
      <w:bookmarkEnd w:id="767"/>
      <w:bookmarkEnd w:id="768"/>
      <w:bookmarkEnd w:id="769"/>
    </w:p>
    <w:p w14:paraId="02D6FE80" w14:textId="6B35A454" w:rsidR="003908FA" w:rsidRDefault="003908FA" w:rsidP="003908FA">
      <w:r>
        <w:t xml:space="preserve">EDK dokumentu tipu atribūti ir uzskaitīti </w:t>
      </w:r>
      <w:r>
        <w:fldChar w:fldCharType="begin"/>
      </w:r>
      <w:r>
        <w:instrText xml:space="preserve"> REF _Ref312945366 \h </w:instrText>
      </w:r>
      <w:r>
        <w:fldChar w:fldCharType="separate"/>
      </w:r>
      <w:r w:rsidR="00094FBC">
        <w:t>6</w:t>
      </w:r>
      <w:r>
        <w:fldChar w:fldCharType="end"/>
      </w:r>
      <w:r>
        <w:t xml:space="preserve">.tabulā, un to īpašību definīcijas, kas atšķiras no mantotajām, ir uzskaitītas </w:t>
      </w:r>
      <w:r>
        <w:fldChar w:fldCharType="begin"/>
      </w:r>
      <w:r>
        <w:instrText xml:space="preserve"> REF _Ref312945712 \h </w:instrText>
      </w:r>
      <w:r>
        <w:fldChar w:fldCharType="separate"/>
      </w:r>
      <w:r w:rsidR="00094FBC">
        <w:t>9</w:t>
      </w:r>
      <w:r>
        <w:fldChar w:fldCharType="end"/>
      </w:r>
      <w:r>
        <w:t>.,</w:t>
      </w:r>
      <w:r>
        <w:fldChar w:fldCharType="begin"/>
      </w:r>
      <w:r>
        <w:instrText xml:space="preserve"> REF _Ref312945715 \h </w:instrText>
      </w:r>
      <w:r>
        <w:fldChar w:fldCharType="separate"/>
      </w:r>
      <w:r w:rsidR="00094FBC">
        <w:t>10</w:t>
      </w:r>
      <w:r>
        <w:fldChar w:fldCharType="end"/>
      </w:r>
      <w:r>
        <w:t>.,</w:t>
      </w:r>
      <w:r>
        <w:fldChar w:fldCharType="begin"/>
      </w:r>
      <w:r>
        <w:instrText xml:space="preserve"> REF _Ref312945717 \h </w:instrText>
      </w:r>
      <w:r>
        <w:fldChar w:fldCharType="separate"/>
      </w:r>
      <w:r w:rsidR="00094FBC">
        <w:t>11</w:t>
      </w:r>
      <w:r>
        <w:fldChar w:fldCharType="end"/>
      </w:r>
      <w:r>
        <w:t>.,</w:t>
      </w:r>
      <w:r>
        <w:fldChar w:fldCharType="begin"/>
      </w:r>
      <w:r>
        <w:instrText xml:space="preserve"> REF _Ref312945719 \h </w:instrText>
      </w:r>
      <w:r>
        <w:fldChar w:fldCharType="separate"/>
      </w:r>
      <w:r w:rsidR="00094FBC">
        <w:t>12</w:t>
      </w:r>
      <w:r>
        <w:fldChar w:fldCharType="end"/>
      </w:r>
      <w:r>
        <w:t>.,</w:t>
      </w:r>
      <w:r>
        <w:fldChar w:fldCharType="begin"/>
      </w:r>
      <w:r>
        <w:instrText xml:space="preserve"> REF _Ref312945720 \h </w:instrText>
      </w:r>
      <w:r>
        <w:fldChar w:fldCharType="separate"/>
      </w:r>
      <w:r w:rsidR="00094FBC">
        <w:t>13</w:t>
      </w:r>
      <w:r>
        <w:fldChar w:fldCharType="end"/>
      </w:r>
      <w:r>
        <w:t>.tabulās.</w:t>
      </w:r>
    </w:p>
    <w:p w14:paraId="0CEE19E5" w14:textId="23A61797"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772" w:name="_Ref312945366"/>
      <w:bookmarkStart w:id="773" w:name="_Ref484765742"/>
      <w:r w:rsidR="00094FBC">
        <w:t>6</w:t>
      </w:r>
      <w:bookmarkEnd w:id="772"/>
      <w:bookmarkEnd w:id="773"/>
      <w:r w:rsidRPr="00BC4EC8">
        <w:fldChar w:fldCharType="end"/>
      </w:r>
      <w:r w:rsidRPr="00BC4EC8">
        <w:t>.tabula</w:t>
      </w:r>
    </w:p>
    <w:p w14:paraId="25640BCF" w14:textId="77777777" w:rsidR="003908FA" w:rsidRPr="00BC4EC8" w:rsidRDefault="003908FA" w:rsidP="001144AB">
      <w:pPr>
        <w:pStyle w:val="Tabletitle"/>
      </w:pPr>
      <w:r>
        <w:t>EDK dokumentu tipu atribūti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91"/>
        <w:gridCol w:w="950"/>
        <w:gridCol w:w="1331"/>
        <w:gridCol w:w="2253"/>
        <w:gridCol w:w="1494"/>
        <w:gridCol w:w="2317"/>
        <w:gridCol w:w="1557"/>
        <w:gridCol w:w="1884"/>
      </w:tblGrid>
      <w:tr w:rsidR="003908FA" w:rsidRPr="00604479" w14:paraId="67E8DE89" w14:textId="77777777" w:rsidTr="003908FA">
        <w:trPr>
          <w:tblHeader/>
        </w:trPr>
        <w:tc>
          <w:tcPr>
            <w:tcW w:w="3036" w:type="dxa"/>
            <w:tcBorders>
              <w:top w:val="single" w:sz="12" w:space="0" w:color="auto"/>
            </w:tcBorders>
          </w:tcPr>
          <w:p w14:paraId="0A25D5B7" w14:textId="77777777" w:rsidR="003908FA" w:rsidRPr="00604479" w:rsidRDefault="003908FA" w:rsidP="003908FA">
            <w:pPr>
              <w:pStyle w:val="Tablebody"/>
              <w:rPr>
                <w:rStyle w:val="BookTitle"/>
              </w:rPr>
            </w:pPr>
            <w:r w:rsidRPr="00604479">
              <w:rPr>
                <w:rStyle w:val="BookTitle"/>
              </w:rPr>
              <w:t>Atribūts</w:t>
            </w:r>
          </w:p>
        </w:tc>
        <w:tc>
          <w:tcPr>
            <w:tcW w:w="943" w:type="dxa"/>
            <w:tcBorders>
              <w:top w:val="single" w:sz="12" w:space="0" w:color="auto"/>
            </w:tcBorders>
          </w:tcPr>
          <w:p w14:paraId="688489AF" w14:textId="77777777" w:rsidR="003908FA" w:rsidRPr="00604479" w:rsidRDefault="003908FA" w:rsidP="003908FA">
            <w:pPr>
              <w:pStyle w:val="Tablebody"/>
              <w:rPr>
                <w:rStyle w:val="BookTitle"/>
              </w:rPr>
            </w:pPr>
            <w:r w:rsidRPr="00604479">
              <w:rPr>
                <w:rStyle w:val="BookTitle"/>
              </w:rPr>
              <w:t>Tips</w:t>
            </w:r>
          </w:p>
        </w:tc>
        <w:tc>
          <w:tcPr>
            <w:tcW w:w="10698" w:type="dxa"/>
            <w:gridSpan w:val="6"/>
            <w:tcBorders>
              <w:top w:val="single" w:sz="12" w:space="0" w:color="auto"/>
            </w:tcBorders>
          </w:tcPr>
          <w:p w14:paraId="3FA2E99C" w14:textId="77777777" w:rsidR="003908FA" w:rsidRPr="00604479" w:rsidRDefault="003908FA" w:rsidP="003908FA">
            <w:pPr>
              <w:pStyle w:val="Tablebody"/>
              <w:rPr>
                <w:rStyle w:val="BookTitle"/>
              </w:rPr>
            </w:pPr>
            <w:r w:rsidRPr="00604479">
              <w:rPr>
                <w:rStyle w:val="BookTitle"/>
              </w:rPr>
              <w:t>Dokumentu tipi</w:t>
            </w:r>
          </w:p>
        </w:tc>
      </w:tr>
      <w:tr w:rsidR="003908FA" w14:paraId="36FDD9FC" w14:textId="77777777" w:rsidTr="003908FA">
        <w:tc>
          <w:tcPr>
            <w:tcW w:w="2585" w:type="dxa"/>
          </w:tcPr>
          <w:p w14:paraId="6BAE17F1" w14:textId="77777777" w:rsidR="003908FA" w:rsidRDefault="003908FA" w:rsidP="003908FA">
            <w:pPr>
              <w:pStyle w:val="Tablebody"/>
            </w:pPr>
          </w:p>
        </w:tc>
        <w:tc>
          <w:tcPr>
            <w:tcW w:w="950" w:type="dxa"/>
          </w:tcPr>
          <w:p w14:paraId="10D96127" w14:textId="77777777" w:rsidR="003908FA" w:rsidRDefault="003908FA" w:rsidP="003908FA">
            <w:pPr>
              <w:pStyle w:val="Tablebody"/>
            </w:pPr>
          </w:p>
        </w:tc>
        <w:tc>
          <w:tcPr>
            <w:tcW w:w="1395" w:type="dxa"/>
          </w:tcPr>
          <w:p w14:paraId="7E70DE85" w14:textId="77777777" w:rsidR="003908FA" w:rsidRDefault="003908FA" w:rsidP="003908FA">
            <w:pPr>
              <w:pStyle w:val="Tablebody"/>
            </w:pPr>
            <w:r w:rsidRPr="00F81D9F">
              <w:t>cmis:</w:t>
            </w:r>
          </w:p>
          <w:p w14:paraId="4B158DDA" w14:textId="77777777" w:rsidR="003908FA" w:rsidRDefault="003908FA" w:rsidP="003908FA">
            <w:pPr>
              <w:pStyle w:val="Tablebody"/>
            </w:pPr>
            <w:r w:rsidRPr="00F81D9F">
              <w:t>document</w:t>
            </w:r>
          </w:p>
        </w:tc>
        <w:tc>
          <w:tcPr>
            <w:tcW w:w="2321" w:type="dxa"/>
          </w:tcPr>
          <w:p w14:paraId="14EFAFA7" w14:textId="77777777" w:rsidR="003908FA" w:rsidRDefault="003908FA" w:rsidP="003908FA">
            <w:pPr>
              <w:pStyle w:val="Tablebody"/>
            </w:pPr>
            <w:r w:rsidRPr="00F81D9F">
              <w:t>edk:d:</w:t>
            </w:r>
          </w:p>
          <w:p w14:paraId="4A3249C6" w14:textId="77777777" w:rsidR="003908FA" w:rsidRDefault="003908FA" w:rsidP="003908FA">
            <w:pPr>
              <w:pStyle w:val="Tablebody"/>
            </w:pPr>
            <w:r w:rsidRPr="00F81D9F">
              <w:t>customDocument</w:t>
            </w:r>
          </w:p>
        </w:tc>
        <w:tc>
          <w:tcPr>
            <w:tcW w:w="1634" w:type="dxa"/>
          </w:tcPr>
          <w:p w14:paraId="0644FBF0" w14:textId="77777777" w:rsidR="003908FA" w:rsidRPr="00F81D9F" w:rsidRDefault="003908FA" w:rsidP="003908FA">
            <w:pPr>
              <w:pStyle w:val="Tablebody"/>
            </w:pPr>
            <w:r w:rsidRPr="00F81D9F">
              <w:t>edk:</w:t>
            </w:r>
            <w:r>
              <w:t>d:</w:t>
            </w:r>
            <w:r w:rsidRPr="00F81D9F">
              <w:t>edoc</w:t>
            </w:r>
          </w:p>
        </w:tc>
        <w:tc>
          <w:tcPr>
            <w:tcW w:w="2317" w:type="dxa"/>
          </w:tcPr>
          <w:p w14:paraId="1F81D2D9" w14:textId="77777777" w:rsidR="003908FA" w:rsidRDefault="003908FA" w:rsidP="003908FA">
            <w:pPr>
              <w:pStyle w:val="Tablebody"/>
            </w:pPr>
            <w:r w:rsidRPr="00F81D9F">
              <w:t>edk:</w:t>
            </w:r>
            <w:r>
              <w:t>d:</w:t>
            </w:r>
            <w:r w:rsidRPr="00F81D9F">
              <w:t>xml</w:t>
            </w:r>
          </w:p>
        </w:tc>
        <w:tc>
          <w:tcPr>
            <w:tcW w:w="1576" w:type="dxa"/>
          </w:tcPr>
          <w:p w14:paraId="52828C33" w14:textId="77777777" w:rsidR="003908FA" w:rsidRDefault="003908FA" w:rsidP="003908FA">
            <w:pPr>
              <w:pStyle w:val="Tablebody"/>
            </w:pPr>
            <w:r w:rsidRPr="00F81D9F">
              <w:t>edk:d:</w:t>
            </w:r>
          </w:p>
          <w:p w14:paraId="7549514C" w14:textId="77777777" w:rsidR="003908FA" w:rsidRDefault="003908FA" w:rsidP="003908FA">
            <w:pPr>
              <w:pStyle w:val="Tablebody"/>
            </w:pPr>
            <w:r w:rsidRPr="00F81D9F">
              <w:t xml:space="preserve">businessEvent </w:t>
            </w:r>
          </w:p>
        </w:tc>
        <w:tc>
          <w:tcPr>
            <w:tcW w:w="1899" w:type="dxa"/>
          </w:tcPr>
          <w:p w14:paraId="18C0C979" w14:textId="77777777" w:rsidR="003908FA" w:rsidRDefault="003908FA" w:rsidP="003908FA">
            <w:pPr>
              <w:pStyle w:val="Tablebody"/>
            </w:pPr>
            <w:r w:rsidRPr="00C54D73">
              <w:t>edk:d:divEnvelope</w:t>
            </w:r>
          </w:p>
        </w:tc>
      </w:tr>
      <w:tr w:rsidR="003908FA" w14:paraId="6EEC73FC" w14:textId="77777777" w:rsidTr="003908FA">
        <w:tc>
          <w:tcPr>
            <w:tcW w:w="2585" w:type="dxa"/>
          </w:tcPr>
          <w:p w14:paraId="43A066C6" w14:textId="77777777" w:rsidR="003908FA" w:rsidRDefault="003908FA" w:rsidP="003908FA">
            <w:pPr>
              <w:pStyle w:val="Tablebody"/>
            </w:pPr>
            <w:r w:rsidRPr="001E45F4">
              <w:t>Id</w:t>
            </w:r>
          </w:p>
        </w:tc>
        <w:tc>
          <w:tcPr>
            <w:tcW w:w="950" w:type="dxa"/>
          </w:tcPr>
          <w:p w14:paraId="7B9385AE" w14:textId="77777777" w:rsidR="003908FA" w:rsidRDefault="003908FA" w:rsidP="003908FA">
            <w:pPr>
              <w:pStyle w:val="Tablebody"/>
            </w:pPr>
            <w:r w:rsidRPr="001E45F4">
              <w:t>ID</w:t>
            </w:r>
          </w:p>
        </w:tc>
        <w:tc>
          <w:tcPr>
            <w:tcW w:w="1395" w:type="dxa"/>
          </w:tcPr>
          <w:p w14:paraId="657C568D" w14:textId="77777777" w:rsidR="003908FA" w:rsidRDefault="003908FA" w:rsidP="003908FA">
            <w:pPr>
              <w:pStyle w:val="Tablebody"/>
            </w:pPr>
            <w:r w:rsidRPr="003602B4">
              <w:t>cmis:</w:t>
            </w:r>
          </w:p>
          <w:p w14:paraId="6E114041" w14:textId="77777777" w:rsidR="003908FA" w:rsidRDefault="003908FA" w:rsidP="003908FA">
            <w:pPr>
              <w:pStyle w:val="Tablebody"/>
            </w:pPr>
            <w:r w:rsidRPr="003602B4">
              <w:t>document</w:t>
            </w:r>
          </w:p>
        </w:tc>
        <w:tc>
          <w:tcPr>
            <w:tcW w:w="2321" w:type="dxa"/>
          </w:tcPr>
          <w:p w14:paraId="26DAE012" w14:textId="77777777" w:rsidR="003908FA" w:rsidRDefault="003908FA" w:rsidP="003908FA">
            <w:pPr>
              <w:pStyle w:val="Tablebody"/>
            </w:pPr>
            <w:r w:rsidRPr="00DB11A9">
              <w:t>edk:d:</w:t>
            </w:r>
          </w:p>
          <w:p w14:paraId="35D2E017" w14:textId="77777777" w:rsidR="003908FA" w:rsidRDefault="003908FA" w:rsidP="003908FA">
            <w:pPr>
              <w:pStyle w:val="Tablebody"/>
            </w:pPr>
            <w:r w:rsidRPr="00DB11A9">
              <w:t>customDocument</w:t>
            </w:r>
          </w:p>
        </w:tc>
        <w:tc>
          <w:tcPr>
            <w:tcW w:w="1634" w:type="dxa"/>
          </w:tcPr>
          <w:p w14:paraId="75EBAC1E" w14:textId="77777777" w:rsidR="003908FA" w:rsidRPr="006C3BFE" w:rsidRDefault="003908FA" w:rsidP="003908FA">
            <w:pPr>
              <w:pStyle w:val="Tablebody"/>
            </w:pPr>
            <w:r w:rsidRPr="002402A1">
              <w:t>edk:d:edoc</w:t>
            </w:r>
          </w:p>
        </w:tc>
        <w:tc>
          <w:tcPr>
            <w:tcW w:w="2317" w:type="dxa"/>
          </w:tcPr>
          <w:p w14:paraId="6D36EBF6" w14:textId="77777777" w:rsidR="003908FA" w:rsidRDefault="003908FA" w:rsidP="003908FA">
            <w:pPr>
              <w:pStyle w:val="Tablebody"/>
            </w:pPr>
            <w:r w:rsidRPr="00DA2A74">
              <w:t>edk:d:xml</w:t>
            </w:r>
          </w:p>
        </w:tc>
        <w:tc>
          <w:tcPr>
            <w:tcW w:w="1576" w:type="dxa"/>
          </w:tcPr>
          <w:p w14:paraId="6F074050" w14:textId="77777777" w:rsidR="003908FA" w:rsidRDefault="003908FA" w:rsidP="003908FA">
            <w:pPr>
              <w:pStyle w:val="Tablebody"/>
            </w:pPr>
            <w:r w:rsidRPr="006C3BFE">
              <w:t>edk:d:</w:t>
            </w:r>
            <w:r>
              <w:br/>
            </w:r>
            <w:r w:rsidRPr="006C3BFE">
              <w:t xml:space="preserve">businessEvent </w:t>
            </w:r>
          </w:p>
        </w:tc>
        <w:tc>
          <w:tcPr>
            <w:tcW w:w="1899" w:type="dxa"/>
          </w:tcPr>
          <w:p w14:paraId="043B3853" w14:textId="77777777" w:rsidR="003908FA" w:rsidRDefault="003908FA" w:rsidP="003908FA">
            <w:pPr>
              <w:pStyle w:val="Tablebody"/>
            </w:pPr>
            <w:r w:rsidRPr="00C54D73">
              <w:t>edk:d:divEnvelope</w:t>
            </w:r>
          </w:p>
        </w:tc>
      </w:tr>
      <w:tr w:rsidR="003908FA" w14:paraId="25C7FFD6" w14:textId="77777777" w:rsidTr="003908FA">
        <w:tc>
          <w:tcPr>
            <w:tcW w:w="2585" w:type="dxa"/>
          </w:tcPr>
          <w:p w14:paraId="002A6E5B" w14:textId="77777777" w:rsidR="003908FA" w:rsidRDefault="003908FA" w:rsidP="003908FA">
            <w:pPr>
              <w:pStyle w:val="Tablebody"/>
            </w:pPr>
            <w:r w:rsidRPr="001E45F4">
              <w:t>localName</w:t>
            </w:r>
          </w:p>
        </w:tc>
        <w:tc>
          <w:tcPr>
            <w:tcW w:w="950" w:type="dxa"/>
          </w:tcPr>
          <w:p w14:paraId="76D84A6F" w14:textId="77777777" w:rsidR="003908FA" w:rsidRDefault="003908FA" w:rsidP="003908FA">
            <w:pPr>
              <w:pStyle w:val="Tablebody"/>
            </w:pPr>
            <w:r w:rsidRPr="001E45F4">
              <w:t>String</w:t>
            </w:r>
          </w:p>
        </w:tc>
        <w:tc>
          <w:tcPr>
            <w:tcW w:w="1395" w:type="dxa"/>
          </w:tcPr>
          <w:p w14:paraId="62AC7910" w14:textId="77777777" w:rsidR="003908FA" w:rsidRDefault="003908FA" w:rsidP="003908FA">
            <w:pPr>
              <w:pStyle w:val="Tablebody"/>
            </w:pPr>
          </w:p>
        </w:tc>
        <w:tc>
          <w:tcPr>
            <w:tcW w:w="2321" w:type="dxa"/>
          </w:tcPr>
          <w:p w14:paraId="0DAD42E4" w14:textId="77777777" w:rsidR="003908FA" w:rsidRDefault="003908FA" w:rsidP="003908FA">
            <w:pPr>
              <w:pStyle w:val="Tablebody"/>
            </w:pPr>
          </w:p>
        </w:tc>
        <w:tc>
          <w:tcPr>
            <w:tcW w:w="1634" w:type="dxa"/>
          </w:tcPr>
          <w:p w14:paraId="4AEBE3C4" w14:textId="77777777" w:rsidR="003908FA" w:rsidRDefault="003908FA" w:rsidP="003908FA">
            <w:pPr>
              <w:pStyle w:val="Tablebody"/>
            </w:pPr>
          </w:p>
        </w:tc>
        <w:tc>
          <w:tcPr>
            <w:tcW w:w="2317" w:type="dxa"/>
          </w:tcPr>
          <w:p w14:paraId="568DC638" w14:textId="77777777" w:rsidR="003908FA" w:rsidRDefault="003908FA" w:rsidP="003908FA">
            <w:pPr>
              <w:pStyle w:val="Tablebody"/>
            </w:pPr>
          </w:p>
        </w:tc>
        <w:tc>
          <w:tcPr>
            <w:tcW w:w="1576" w:type="dxa"/>
          </w:tcPr>
          <w:p w14:paraId="17FA4164" w14:textId="77777777" w:rsidR="003908FA" w:rsidRDefault="003908FA" w:rsidP="003908FA">
            <w:pPr>
              <w:pStyle w:val="Tablebody"/>
            </w:pPr>
          </w:p>
        </w:tc>
        <w:tc>
          <w:tcPr>
            <w:tcW w:w="1899" w:type="dxa"/>
          </w:tcPr>
          <w:p w14:paraId="76AB5425" w14:textId="77777777" w:rsidR="003908FA" w:rsidRDefault="003908FA" w:rsidP="003908FA">
            <w:pPr>
              <w:pStyle w:val="Tablebody"/>
            </w:pPr>
          </w:p>
        </w:tc>
      </w:tr>
      <w:tr w:rsidR="003908FA" w14:paraId="00C567EF" w14:textId="77777777" w:rsidTr="003908FA">
        <w:tc>
          <w:tcPr>
            <w:tcW w:w="2585" w:type="dxa"/>
          </w:tcPr>
          <w:p w14:paraId="04AE79E8" w14:textId="77777777" w:rsidR="003908FA" w:rsidRDefault="003908FA" w:rsidP="003908FA">
            <w:pPr>
              <w:pStyle w:val="Tablebody"/>
            </w:pPr>
            <w:r w:rsidRPr="001E45F4">
              <w:t>localNamespace</w:t>
            </w:r>
          </w:p>
        </w:tc>
        <w:tc>
          <w:tcPr>
            <w:tcW w:w="950" w:type="dxa"/>
          </w:tcPr>
          <w:p w14:paraId="34875F7F" w14:textId="77777777" w:rsidR="003908FA" w:rsidRDefault="003908FA" w:rsidP="003908FA">
            <w:pPr>
              <w:pStyle w:val="Tablebody"/>
            </w:pPr>
            <w:r w:rsidRPr="001E45F4">
              <w:t>String</w:t>
            </w:r>
          </w:p>
        </w:tc>
        <w:tc>
          <w:tcPr>
            <w:tcW w:w="1395" w:type="dxa"/>
          </w:tcPr>
          <w:p w14:paraId="4867570A" w14:textId="77777777" w:rsidR="003908FA" w:rsidRDefault="003908FA" w:rsidP="003908FA">
            <w:pPr>
              <w:pStyle w:val="Tablebody"/>
            </w:pPr>
          </w:p>
        </w:tc>
        <w:tc>
          <w:tcPr>
            <w:tcW w:w="2321" w:type="dxa"/>
          </w:tcPr>
          <w:p w14:paraId="3F82F48C" w14:textId="77777777" w:rsidR="003908FA" w:rsidRDefault="003908FA" w:rsidP="003908FA">
            <w:pPr>
              <w:pStyle w:val="Tablebody"/>
            </w:pPr>
          </w:p>
        </w:tc>
        <w:tc>
          <w:tcPr>
            <w:tcW w:w="1634" w:type="dxa"/>
          </w:tcPr>
          <w:p w14:paraId="1DEC7780" w14:textId="77777777" w:rsidR="003908FA" w:rsidRDefault="003908FA" w:rsidP="003908FA">
            <w:pPr>
              <w:pStyle w:val="Tablebody"/>
            </w:pPr>
          </w:p>
        </w:tc>
        <w:tc>
          <w:tcPr>
            <w:tcW w:w="2317" w:type="dxa"/>
          </w:tcPr>
          <w:p w14:paraId="13B13EC5" w14:textId="77777777" w:rsidR="003908FA" w:rsidRDefault="003908FA" w:rsidP="003908FA">
            <w:pPr>
              <w:pStyle w:val="Tablebody"/>
            </w:pPr>
          </w:p>
        </w:tc>
        <w:tc>
          <w:tcPr>
            <w:tcW w:w="1576" w:type="dxa"/>
          </w:tcPr>
          <w:p w14:paraId="11C1DA2B" w14:textId="77777777" w:rsidR="003908FA" w:rsidRDefault="003908FA" w:rsidP="003908FA">
            <w:pPr>
              <w:pStyle w:val="Tablebody"/>
            </w:pPr>
          </w:p>
        </w:tc>
        <w:tc>
          <w:tcPr>
            <w:tcW w:w="1899" w:type="dxa"/>
          </w:tcPr>
          <w:p w14:paraId="54DB6BDA" w14:textId="77777777" w:rsidR="003908FA" w:rsidRDefault="003908FA" w:rsidP="003908FA">
            <w:pPr>
              <w:pStyle w:val="Tablebody"/>
            </w:pPr>
          </w:p>
        </w:tc>
      </w:tr>
      <w:tr w:rsidR="003908FA" w14:paraId="5AAFC177" w14:textId="77777777" w:rsidTr="003908FA">
        <w:tc>
          <w:tcPr>
            <w:tcW w:w="2585" w:type="dxa"/>
          </w:tcPr>
          <w:p w14:paraId="3030F838" w14:textId="77777777" w:rsidR="003908FA" w:rsidRDefault="003908FA" w:rsidP="003908FA">
            <w:pPr>
              <w:pStyle w:val="Tablebody"/>
            </w:pPr>
            <w:r w:rsidRPr="002D5060">
              <w:t>queryName</w:t>
            </w:r>
          </w:p>
        </w:tc>
        <w:tc>
          <w:tcPr>
            <w:tcW w:w="950" w:type="dxa"/>
          </w:tcPr>
          <w:p w14:paraId="61AF3F41" w14:textId="77777777" w:rsidR="003908FA" w:rsidRDefault="003908FA" w:rsidP="003908FA">
            <w:pPr>
              <w:pStyle w:val="Tablebody"/>
            </w:pPr>
            <w:r w:rsidRPr="002D5060">
              <w:t>String</w:t>
            </w:r>
          </w:p>
        </w:tc>
        <w:tc>
          <w:tcPr>
            <w:tcW w:w="1395" w:type="dxa"/>
          </w:tcPr>
          <w:p w14:paraId="1B1A8DD3" w14:textId="77777777" w:rsidR="003908FA" w:rsidRDefault="003908FA" w:rsidP="003908FA">
            <w:pPr>
              <w:pStyle w:val="Tablebody"/>
            </w:pPr>
            <w:r w:rsidRPr="003602B4">
              <w:t>cmis:</w:t>
            </w:r>
          </w:p>
          <w:p w14:paraId="64BF9458" w14:textId="77777777" w:rsidR="003908FA" w:rsidRDefault="003908FA" w:rsidP="003908FA">
            <w:pPr>
              <w:pStyle w:val="Tablebody"/>
            </w:pPr>
            <w:r w:rsidRPr="003602B4">
              <w:t>document</w:t>
            </w:r>
          </w:p>
        </w:tc>
        <w:tc>
          <w:tcPr>
            <w:tcW w:w="2321" w:type="dxa"/>
          </w:tcPr>
          <w:p w14:paraId="24AAD2C1" w14:textId="77777777" w:rsidR="003908FA" w:rsidRDefault="003908FA" w:rsidP="003908FA">
            <w:pPr>
              <w:pStyle w:val="Tablebody"/>
            </w:pPr>
            <w:r w:rsidRPr="00DB11A9">
              <w:t>edk:d:</w:t>
            </w:r>
            <w:r>
              <w:br/>
            </w:r>
            <w:r w:rsidRPr="00DB11A9">
              <w:t>customDocument</w:t>
            </w:r>
          </w:p>
        </w:tc>
        <w:tc>
          <w:tcPr>
            <w:tcW w:w="1634" w:type="dxa"/>
          </w:tcPr>
          <w:p w14:paraId="48640756" w14:textId="77777777" w:rsidR="003908FA" w:rsidRPr="006C3BFE" w:rsidRDefault="003908FA" w:rsidP="003908FA">
            <w:pPr>
              <w:pStyle w:val="Tablebody"/>
            </w:pPr>
            <w:r w:rsidRPr="002402A1">
              <w:t>edk:d:edoc</w:t>
            </w:r>
          </w:p>
        </w:tc>
        <w:tc>
          <w:tcPr>
            <w:tcW w:w="2317" w:type="dxa"/>
          </w:tcPr>
          <w:p w14:paraId="407A442F" w14:textId="77777777" w:rsidR="003908FA" w:rsidRDefault="003908FA" w:rsidP="003908FA">
            <w:pPr>
              <w:pStyle w:val="Tablebody"/>
            </w:pPr>
            <w:r w:rsidRPr="00DA2A74">
              <w:t>edk:d:xml</w:t>
            </w:r>
          </w:p>
        </w:tc>
        <w:tc>
          <w:tcPr>
            <w:tcW w:w="1576" w:type="dxa"/>
          </w:tcPr>
          <w:p w14:paraId="2D96A607" w14:textId="77777777" w:rsidR="003908FA" w:rsidRDefault="003908FA" w:rsidP="003908FA">
            <w:pPr>
              <w:pStyle w:val="Tablebody"/>
            </w:pPr>
            <w:r w:rsidRPr="006C3BFE">
              <w:t>edk:d:</w:t>
            </w:r>
            <w:r>
              <w:br/>
            </w:r>
            <w:r w:rsidRPr="006C3BFE">
              <w:t xml:space="preserve">businessEvent </w:t>
            </w:r>
          </w:p>
        </w:tc>
        <w:tc>
          <w:tcPr>
            <w:tcW w:w="1899" w:type="dxa"/>
          </w:tcPr>
          <w:p w14:paraId="076C240D" w14:textId="77777777" w:rsidR="003908FA" w:rsidRDefault="003908FA" w:rsidP="003908FA">
            <w:pPr>
              <w:pStyle w:val="Tablebody"/>
            </w:pPr>
            <w:r w:rsidRPr="007F12ED">
              <w:t>edk:d:divEnvelope</w:t>
            </w:r>
          </w:p>
        </w:tc>
      </w:tr>
      <w:tr w:rsidR="003908FA" w14:paraId="1DFF90AC" w14:textId="77777777" w:rsidTr="003908FA">
        <w:tc>
          <w:tcPr>
            <w:tcW w:w="2585" w:type="dxa"/>
          </w:tcPr>
          <w:p w14:paraId="239DDBA8" w14:textId="77777777" w:rsidR="003908FA" w:rsidRDefault="003908FA" w:rsidP="003908FA">
            <w:pPr>
              <w:pStyle w:val="Tablebody"/>
            </w:pPr>
            <w:r w:rsidRPr="002D5060">
              <w:t>displayName</w:t>
            </w:r>
          </w:p>
        </w:tc>
        <w:tc>
          <w:tcPr>
            <w:tcW w:w="950" w:type="dxa"/>
          </w:tcPr>
          <w:p w14:paraId="7A00854F" w14:textId="77777777" w:rsidR="003908FA" w:rsidRDefault="003908FA" w:rsidP="003908FA">
            <w:pPr>
              <w:pStyle w:val="Tablebody"/>
            </w:pPr>
            <w:r w:rsidRPr="002D5060">
              <w:t>String</w:t>
            </w:r>
          </w:p>
        </w:tc>
        <w:tc>
          <w:tcPr>
            <w:tcW w:w="1395" w:type="dxa"/>
          </w:tcPr>
          <w:p w14:paraId="01071A45" w14:textId="77777777" w:rsidR="003908FA" w:rsidRDefault="003908FA" w:rsidP="003908FA">
            <w:pPr>
              <w:pStyle w:val="Tablebody"/>
            </w:pPr>
          </w:p>
        </w:tc>
        <w:tc>
          <w:tcPr>
            <w:tcW w:w="2321" w:type="dxa"/>
          </w:tcPr>
          <w:p w14:paraId="08877235" w14:textId="77777777" w:rsidR="003908FA" w:rsidRDefault="003908FA" w:rsidP="003908FA">
            <w:pPr>
              <w:pStyle w:val="Tablebody"/>
            </w:pPr>
          </w:p>
        </w:tc>
        <w:tc>
          <w:tcPr>
            <w:tcW w:w="1634" w:type="dxa"/>
          </w:tcPr>
          <w:p w14:paraId="4F350404" w14:textId="77777777" w:rsidR="003908FA" w:rsidRDefault="003908FA" w:rsidP="003908FA">
            <w:pPr>
              <w:pStyle w:val="Tablebody"/>
            </w:pPr>
          </w:p>
        </w:tc>
        <w:tc>
          <w:tcPr>
            <w:tcW w:w="2317" w:type="dxa"/>
          </w:tcPr>
          <w:p w14:paraId="3FE7EB9A" w14:textId="77777777" w:rsidR="003908FA" w:rsidRDefault="003908FA" w:rsidP="003908FA">
            <w:pPr>
              <w:pStyle w:val="Tablebody"/>
            </w:pPr>
          </w:p>
        </w:tc>
        <w:tc>
          <w:tcPr>
            <w:tcW w:w="1576" w:type="dxa"/>
          </w:tcPr>
          <w:p w14:paraId="3F464285" w14:textId="77777777" w:rsidR="003908FA" w:rsidRDefault="003908FA" w:rsidP="003908FA">
            <w:pPr>
              <w:pStyle w:val="Tablebody"/>
            </w:pPr>
          </w:p>
        </w:tc>
        <w:tc>
          <w:tcPr>
            <w:tcW w:w="1899" w:type="dxa"/>
          </w:tcPr>
          <w:p w14:paraId="0572BE6A" w14:textId="77777777" w:rsidR="003908FA" w:rsidRDefault="003908FA" w:rsidP="003908FA">
            <w:pPr>
              <w:pStyle w:val="Tablebody"/>
            </w:pPr>
          </w:p>
        </w:tc>
      </w:tr>
      <w:tr w:rsidR="003908FA" w14:paraId="42714F8C" w14:textId="77777777" w:rsidTr="003908FA">
        <w:tc>
          <w:tcPr>
            <w:tcW w:w="2585" w:type="dxa"/>
          </w:tcPr>
          <w:p w14:paraId="705DD7BF" w14:textId="77777777" w:rsidR="003908FA" w:rsidRDefault="003908FA" w:rsidP="003908FA">
            <w:pPr>
              <w:pStyle w:val="Tablebody"/>
            </w:pPr>
            <w:r w:rsidRPr="002D5060">
              <w:t>baseId</w:t>
            </w:r>
          </w:p>
        </w:tc>
        <w:tc>
          <w:tcPr>
            <w:tcW w:w="950" w:type="dxa"/>
          </w:tcPr>
          <w:p w14:paraId="5B2A9C3E" w14:textId="77777777" w:rsidR="003908FA" w:rsidRDefault="003908FA" w:rsidP="003908FA">
            <w:pPr>
              <w:pStyle w:val="Tablebody"/>
            </w:pPr>
            <w:r w:rsidRPr="002D5060">
              <w:t>Enum</w:t>
            </w:r>
          </w:p>
        </w:tc>
        <w:tc>
          <w:tcPr>
            <w:tcW w:w="1395" w:type="dxa"/>
          </w:tcPr>
          <w:p w14:paraId="0CB8D90F" w14:textId="77777777" w:rsidR="003908FA" w:rsidRDefault="003908FA" w:rsidP="003908FA">
            <w:pPr>
              <w:pStyle w:val="Tablebody"/>
            </w:pPr>
            <w:r w:rsidRPr="003602B4">
              <w:t>cmis:</w:t>
            </w:r>
          </w:p>
          <w:p w14:paraId="2A6BC275" w14:textId="77777777" w:rsidR="003908FA" w:rsidRDefault="003908FA" w:rsidP="003908FA">
            <w:pPr>
              <w:pStyle w:val="Tablebody"/>
            </w:pPr>
            <w:r w:rsidRPr="003602B4">
              <w:t>document</w:t>
            </w:r>
          </w:p>
        </w:tc>
        <w:tc>
          <w:tcPr>
            <w:tcW w:w="2321" w:type="dxa"/>
          </w:tcPr>
          <w:p w14:paraId="030FCA37" w14:textId="77777777" w:rsidR="003908FA" w:rsidRDefault="003908FA" w:rsidP="003908FA">
            <w:pPr>
              <w:pStyle w:val="Tablebody"/>
            </w:pPr>
            <w:r w:rsidRPr="00DB11A9">
              <w:t>cmis:document</w:t>
            </w:r>
          </w:p>
        </w:tc>
        <w:tc>
          <w:tcPr>
            <w:tcW w:w="1634" w:type="dxa"/>
          </w:tcPr>
          <w:p w14:paraId="0FCD4CF1" w14:textId="77777777" w:rsidR="003908FA" w:rsidRPr="006C3BFE" w:rsidRDefault="003908FA" w:rsidP="003908FA">
            <w:pPr>
              <w:pStyle w:val="Tablebody"/>
            </w:pPr>
            <w:r w:rsidRPr="00DB11A9">
              <w:t>cmis:</w:t>
            </w:r>
            <w:r>
              <w:br/>
            </w:r>
            <w:r w:rsidRPr="00DB11A9">
              <w:t>document</w:t>
            </w:r>
          </w:p>
        </w:tc>
        <w:tc>
          <w:tcPr>
            <w:tcW w:w="2317" w:type="dxa"/>
          </w:tcPr>
          <w:p w14:paraId="520D6C6E" w14:textId="77777777" w:rsidR="003908FA" w:rsidRDefault="003908FA" w:rsidP="003908FA">
            <w:pPr>
              <w:pStyle w:val="Tablebody"/>
            </w:pPr>
            <w:r w:rsidRPr="00DB11A9">
              <w:t>cmis:</w:t>
            </w:r>
            <w:r>
              <w:br/>
            </w:r>
            <w:r w:rsidRPr="00DB11A9">
              <w:t>document</w:t>
            </w:r>
          </w:p>
        </w:tc>
        <w:tc>
          <w:tcPr>
            <w:tcW w:w="1576" w:type="dxa"/>
          </w:tcPr>
          <w:p w14:paraId="68058F40" w14:textId="77777777" w:rsidR="003908FA" w:rsidRDefault="003908FA" w:rsidP="003908FA">
            <w:pPr>
              <w:pStyle w:val="Tablebody"/>
            </w:pPr>
            <w:r w:rsidRPr="00DB11A9">
              <w:t>cmis:</w:t>
            </w:r>
            <w:r>
              <w:br/>
            </w:r>
            <w:r w:rsidRPr="00DB11A9">
              <w:t>document</w:t>
            </w:r>
          </w:p>
        </w:tc>
        <w:tc>
          <w:tcPr>
            <w:tcW w:w="1899" w:type="dxa"/>
          </w:tcPr>
          <w:p w14:paraId="38557B8B" w14:textId="77777777" w:rsidR="003908FA" w:rsidRDefault="003908FA" w:rsidP="003908FA">
            <w:pPr>
              <w:pStyle w:val="Tablebody"/>
            </w:pPr>
            <w:r w:rsidRPr="00DB11A9">
              <w:t>cmis:</w:t>
            </w:r>
            <w:r>
              <w:br/>
            </w:r>
            <w:r w:rsidRPr="00DB11A9">
              <w:t>document</w:t>
            </w:r>
          </w:p>
        </w:tc>
      </w:tr>
      <w:tr w:rsidR="003908FA" w14:paraId="70E33BFA" w14:textId="77777777" w:rsidTr="003908FA">
        <w:tc>
          <w:tcPr>
            <w:tcW w:w="2585" w:type="dxa"/>
          </w:tcPr>
          <w:p w14:paraId="100595B7" w14:textId="77777777" w:rsidR="003908FA" w:rsidRDefault="003908FA" w:rsidP="003908FA">
            <w:pPr>
              <w:pStyle w:val="Tablebody"/>
            </w:pPr>
            <w:r w:rsidRPr="002D5060">
              <w:t>parentId</w:t>
            </w:r>
          </w:p>
        </w:tc>
        <w:tc>
          <w:tcPr>
            <w:tcW w:w="950" w:type="dxa"/>
          </w:tcPr>
          <w:p w14:paraId="414D3784" w14:textId="77777777" w:rsidR="003908FA" w:rsidRDefault="003908FA" w:rsidP="003908FA">
            <w:pPr>
              <w:pStyle w:val="Tablebody"/>
            </w:pPr>
            <w:r w:rsidRPr="002D5060">
              <w:t>ID</w:t>
            </w:r>
          </w:p>
        </w:tc>
        <w:tc>
          <w:tcPr>
            <w:tcW w:w="1395" w:type="dxa"/>
          </w:tcPr>
          <w:p w14:paraId="4A5798F8" w14:textId="77777777" w:rsidR="003908FA" w:rsidRDefault="003908FA" w:rsidP="003908FA">
            <w:pPr>
              <w:pStyle w:val="Tablebody"/>
            </w:pPr>
          </w:p>
        </w:tc>
        <w:tc>
          <w:tcPr>
            <w:tcW w:w="2321" w:type="dxa"/>
          </w:tcPr>
          <w:p w14:paraId="1D945004" w14:textId="77777777" w:rsidR="003908FA" w:rsidRDefault="003908FA" w:rsidP="003908FA">
            <w:pPr>
              <w:pStyle w:val="Tablebody"/>
            </w:pPr>
            <w:r>
              <w:t>edk:d:baseDocument</w:t>
            </w:r>
          </w:p>
        </w:tc>
        <w:tc>
          <w:tcPr>
            <w:tcW w:w="1634" w:type="dxa"/>
          </w:tcPr>
          <w:p w14:paraId="5DCE6ED6" w14:textId="77777777" w:rsidR="003908FA" w:rsidRPr="006C3BFE" w:rsidRDefault="003908FA" w:rsidP="003908FA">
            <w:pPr>
              <w:pStyle w:val="Tablebody"/>
            </w:pPr>
            <w:r w:rsidRPr="002402A1">
              <w:t>edk:d:</w:t>
            </w:r>
            <w:r>
              <w:br/>
            </w:r>
            <w:r w:rsidRPr="002402A1">
              <w:t>custom</w:t>
            </w:r>
            <w:r>
              <w:br/>
            </w:r>
            <w:r w:rsidRPr="002402A1">
              <w:t>Document</w:t>
            </w:r>
          </w:p>
        </w:tc>
        <w:tc>
          <w:tcPr>
            <w:tcW w:w="2317" w:type="dxa"/>
          </w:tcPr>
          <w:p w14:paraId="537EE939" w14:textId="77777777" w:rsidR="003908FA" w:rsidRDefault="003908FA" w:rsidP="003908FA">
            <w:pPr>
              <w:pStyle w:val="Tablebody"/>
            </w:pPr>
            <w:r>
              <w:t>edk:d:customDocument</w:t>
            </w:r>
          </w:p>
          <w:p w14:paraId="46C6159C" w14:textId="77777777" w:rsidR="003908FA" w:rsidRDefault="003908FA" w:rsidP="003908FA">
            <w:pPr>
              <w:pStyle w:val="Tablebody"/>
            </w:pPr>
          </w:p>
        </w:tc>
        <w:tc>
          <w:tcPr>
            <w:tcW w:w="1576" w:type="dxa"/>
          </w:tcPr>
          <w:p w14:paraId="3837DCB6" w14:textId="77777777" w:rsidR="003908FA" w:rsidRDefault="003908FA" w:rsidP="003908FA">
            <w:pPr>
              <w:pStyle w:val="Tablebody"/>
            </w:pPr>
            <w:r w:rsidRPr="006C3BFE">
              <w:t>edk:d:</w:t>
            </w:r>
            <w:r>
              <w:t>xml</w:t>
            </w:r>
          </w:p>
        </w:tc>
        <w:tc>
          <w:tcPr>
            <w:tcW w:w="1899" w:type="dxa"/>
          </w:tcPr>
          <w:p w14:paraId="521B0031" w14:textId="77777777" w:rsidR="003908FA" w:rsidRDefault="003908FA" w:rsidP="003908FA">
            <w:pPr>
              <w:pStyle w:val="Tablebody"/>
            </w:pPr>
            <w:r w:rsidRPr="007F650C">
              <w:t>edk:d:xml</w:t>
            </w:r>
          </w:p>
        </w:tc>
      </w:tr>
      <w:tr w:rsidR="003908FA" w14:paraId="680F2B5C" w14:textId="77777777" w:rsidTr="003908FA">
        <w:tc>
          <w:tcPr>
            <w:tcW w:w="2585" w:type="dxa"/>
          </w:tcPr>
          <w:p w14:paraId="5880E067" w14:textId="77777777" w:rsidR="003908FA" w:rsidRDefault="003908FA" w:rsidP="003908FA">
            <w:pPr>
              <w:pStyle w:val="Tablebody"/>
            </w:pPr>
            <w:r w:rsidRPr="002D5060">
              <w:t>description</w:t>
            </w:r>
          </w:p>
        </w:tc>
        <w:tc>
          <w:tcPr>
            <w:tcW w:w="950" w:type="dxa"/>
          </w:tcPr>
          <w:p w14:paraId="632DAF8D" w14:textId="77777777" w:rsidR="003908FA" w:rsidRDefault="003908FA" w:rsidP="003908FA">
            <w:pPr>
              <w:pStyle w:val="Tablebody"/>
            </w:pPr>
            <w:r w:rsidRPr="002D5060">
              <w:t>String</w:t>
            </w:r>
          </w:p>
        </w:tc>
        <w:tc>
          <w:tcPr>
            <w:tcW w:w="1395" w:type="dxa"/>
          </w:tcPr>
          <w:p w14:paraId="6AB48FC8" w14:textId="77777777" w:rsidR="003908FA" w:rsidRDefault="003908FA" w:rsidP="003908FA">
            <w:pPr>
              <w:pStyle w:val="Tablebody"/>
            </w:pPr>
          </w:p>
        </w:tc>
        <w:tc>
          <w:tcPr>
            <w:tcW w:w="2321" w:type="dxa"/>
          </w:tcPr>
          <w:p w14:paraId="2BFCEA83" w14:textId="77777777" w:rsidR="003908FA" w:rsidRDefault="003908FA" w:rsidP="003908FA">
            <w:pPr>
              <w:pStyle w:val="Tablebody"/>
            </w:pPr>
          </w:p>
        </w:tc>
        <w:tc>
          <w:tcPr>
            <w:tcW w:w="1634" w:type="dxa"/>
          </w:tcPr>
          <w:p w14:paraId="20BD6AEC" w14:textId="77777777" w:rsidR="003908FA" w:rsidRDefault="003908FA" w:rsidP="003908FA">
            <w:pPr>
              <w:pStyle w:val="Tablebody"/>
            </w:pPr>
          </w:p>
        </w:tc>
        <w:tc>
          <w:tcPr>
            <w:tcW w:w="2317" w:type="dxa"/>
          </w:tcPr>
          <w:p w14:paraId="1DBBB694" w14:textId="77777777" w:rsidR="003908FA" w:rsidRDefault="003908FA" w:rsidP="003908FA">
            <w:pPr>
              <w:pStyle w:val="Tablebody"/>
            </w:pPr>
          </w:p>
        </w:tc>
        <w:tc>
          <w:tcPr>
            <w:tcW w:w="1576" w:type="dxa"/>
          </w:tcPr>
          <w:p w14:paraId="4558133F" w14:textId="77777777" w:rsidR="003908FA" w:rsidRDefault="003908FA" w:rsidP="003908FA">
            <w:pPr>
              <w:pStyle w:val="Tablebody"/>
            </w:pPr>
          </w:p>
        </w:tc>
        <w:tc>
          <w:tcPr>
            <w:tcW w:w="1899" w:type="dxa"/>
          </w:tcPr>
          <w:p w14:paraId="5EE73CAA" w14:textId="77777777" w:rsidR="003908FA" w:rsidRDefault="003908FA" w:rsidP="003908FA">
            <w:pPr>
              <w:pStyle w:val="Tablebody"/>
            </w:pPr>
          </w:p>
        </w:tc>
      </w:tr>
      <w:tr w:rsidR="003908FA" w14:paraId="1565E0E5" w14:textId="77777777" w:rsidTr="003908FA">
        <w:tc>
          <w:tcPr>
            <w:tcW w:w="2585" w:type="dxa"/>
          </w:tcPr>
          <w:p w14:paraId="28FF4DF4" w14:textId="77777777" w:rsidR="003908FA" w:rsidRDefault="003908FA" w:rsidP="003908FA">
            <w:pPr>
              <w:pStyle w:val="Tablebody"/>
            </w:pPr>
            <w:r w:rsidRPr="00ED036B">
              <w:t>creatable</w:t>
            </w:r>
          </w:p>
        </w:tc>
        <w:tc>
          <w:tcPr>
            <w:tcW w:w="950" w:type="dxa"/>
          </w:tcPr>
          <w:p w14:paraId="655E41D6" w14:textId="77777777" w:rsidR="003908FA" w:rsidRDefault="003908FA" w:rsidP="003908FA">
            <w:pPr>
              <w:pStyle w:val="Tablebody"/>
            </w:pPr>
            <w:r w:rsidRPr="00ED036B">
              <w:t>Boolean</w:t>
            </w:r>
          </w:p>
        </w:tc>
        <w:tc>
          <w:tcPr>
            <w:tcW w:w="1395" w:type="dxa"/>
          </w:tcPr>
          <w:p w14:paraId="6C10916C" w14:textId="77777777" w:rsidR="003908FA" w:rsidRDefault="003908FA" w:rsidP="003908FA">
            <w:pPr>
              <w:pStyle w:val="Tablebody"/>
            </w:pPr>
            <w:r w:rsidRPr="003602B4">
              <w:t>FALSE</w:t>
            </w:r>
          </w:p>
        </w:tc>
        <w:tc>
          <w:tcPr>
            <w:tcW w:w="2321" w:type="dxa"/>
          </w:tcPr>
          <w:p w14:paraId="52A7BE8A" w14:textId="77777777" w:rsidR="003908FA" w:rsidRDefault="003908FA" w:rsidP="003908FA">
            <w:pPr>
              <w:pStyle w:val="Tablebody"/>
            </w:pPr>
            <w:r w:rsidRPr="00DB11A9">
              <w:t>TRUE</w:t>
            </w:r>
          </w:p>
        </w:tc>
        <w:tc>
          <w:tcPr>
            <w:tcW w:w="1634" w:type="dxa"/>
          </w:tcPr>
          <w:p w14:paraId="084599F7" w14:textId="77777777" w:rsidR="003908FA" w:rsidRPr="006C3BFE" w:rsidRDefault="003908FA" w:rsidP="003908FA">
            <w:pPr>
              <w:pStyle w:val="Tablebody"/>
            </w:pPr>
            <w:r w:rsidRPr="002402A1">
              <w:t>TRUE</w:t>
            </w:r>
          </w:p>
        </w:tc>
        <w:tc>
          <w:tcPr>
            <w:tcW w:w="2317" w:type="dxa"/>
          </w:tcPr>
          <w:p w14:paraId="7130466F" w14:textId="77777777" w:rsidR="003908FA" w:rsidRDefault="003908FA" w:rsidP="003908FA">
            <w:pPr>
              <w:pStyle w:val="Tablebody"/>
            </w:pPr>
            <w:r w:rsidRPr="00DA2A74">
              <w:t>TRUE</w:t>
            </w:r>
          </w:p>
        </w:tc>
        <w:tc>
          <w:tcPr>
            <w:tcW w:w="1576" w:type="dxa"/>
          </w:tcPr>
          <w:p w14:paraId="640B08E2" w14:textId="77777777" w:rsidR="003908FA" w:rsidRDefault="003908FA" w:rsidP="003908FA">
            <w:pPr>
              <w:pStyle w:val="Tablebody"/>
            </w:pPr>
            <w:r w:rsidRPr="006C3BFE">
              <w:t>TRUE</w:t>
            </w:r>
          </w:p>
        </w:tc>
        <w:tc>
          <w:tcPr>
            <w:tcW w:w="1899" w:type="dxa"/>
          </w:tcPr>
          <w:p w14:paraId="1660A9FC" w14:textId="77777777" w:rsidR="003908FA" w:rsidRDefault="003908FA" w:rsidP="003908FA">
            <w:pPr>
              <w:pStyle w:val="Tablebody"/>
            </w:pPr>
            <w:r w:rsidRPr="002E32B6">
              <w:t>TRUE</w:t>
            </w:r>
          </w:p>
        </w:tc>
      </w:tr>
      <w:tr w:rsidR="003908FA" w14:paraId="59593AB9" w14:textId="77777777" w:rsidTr="003908FA">
        <w:tc>
          <w:tcPr>
            <w:tcW w:w="2585" w:type="dxa"/>
          </w:tcPr>
          <w:p w14:paraId="00717B73" w14:textId="77777777" w:rsidR="003908FA" w:rsidRDefault="003908FA" w:rsidP="003908FA">
            <w:pPr>
              <w:pStyle w:val="Tablebody"/>
            </w:pPr>
            <w:r w:rsidRPr="00ED036B">
              <w:t>fileable</w:t>
            </w:r>
          </w:p>
        </w:tc>
        <w:tc>
          <w:tcPr>
            <w:tcW w:w="950" w:type="dxa"/>
          </w:tcPr>
          <w:p w14:paraId="1C999E7B" w14:textId="77777777" w:rsidR="003908FA" w:rsidRDefault="003908FA" w:rsidP="003908FA">
            <w:pPr>
              <w:pStyle w:val="Tablebody"/>
            </w:pPr>
            <w:r w:rsidRPr="00ED036B">
              <w:t>Boolean</w:t>
            </w:r>
          </w:p>
        </w:tc>
        <w:tc>
          <w:tcPr>
            <w:tcW w:w="1395" w:type="dxa"/>
          </w:tcPr>
          <w:p w14:paraId="4C6194E6" w14:textId="77777777" w:rsidR="003908FA" w:rsidRDefault="003908FA" w:rsidP="003908FA">
            <w:pPr>
              <w:pStyle w:val="Tablebody"/>
            </w:pPr>
            <w:r w:rsidRPr="003602B4">
              <w:t>TRUE</w:t>
            </w:r>
          </w:p>
        </w:tc>
        <w:tc>
          <w:tcPr>
            <w:tcW w:w="2321" w:type="dxa"/>
          </w:tcPr>
          <w:p w14:paraId="569A1415" w14:textId="77777777" w:rsidR="003908FA" w:rsidRDefault="003908FA" w:rsidP="003908FA">
            <w:pPr>
              <w:pStyle w:val="Tablebody"/>
            </w:pPr>
            <w:r w:rsidRPr="00DB11A9">
              <w:t>TRUE</w:t>
            </w:r>
          </w:p>
        </w:tc>
        <w:tc>
          <w:tcPr>
            <w:tcW w:w="1634" w:type="dxa"/>
          </w:tcPr>
          <w:p w14:paraId="70014796" w14:textId="77777777" w:rsidR="003908FA" w:rsidRPr="006C3BFE" w:rsidRDefault="003908FA" w:rsidP="003908FA">
            <w:pPr>
              <w:pStyle w:val="Tablebody"/>
            </w:pPr>
            <w:r w:rsidRPr="002402A1">
              <w:t>TRUE</w:t>
            </w:r>
          </w:p>
        </w:tc>
        <w:tc>
          <w:tcPr>
            <w:tcW w:w="2317" w:type="dxa"/>
          </w:tcPr>
          <w:p w14:paraId="7C243D26" w14:textId="77777777" w:rsidR="003908FA" w:rsidRDefault="003908FA" w:rsidP="003908FA">
            <w:pPr>
              <w:pStyle w:val="Tablebody"/>
            </w:pPr>
            <w:r w:rsidRPr="00DA2A74">
              <w:t>TRUE</w:t>
            </w:r>
          </w:p>
        </w:tc>
        <w:tc>
          <w:tcPr>
            <w:tcW w:w="1576" w:type="dxa"/>
          </w:tcPr>
          <w:p w14:paraId="154ADE28" w14:textId="77777777" w:rsidR="003908FA" w:rsidRDefault="003908FA" w:rsidP="003908FA">
            <w:pPr>
              <w:pStyle w:val="Tablebody"/>
            </w:pPr>
            <w:r w:rsidRPr="006C3BFE">
              <w:t>TRUE</w:t>
            </w:r>
          </w:p>
        </w:tc>
        <w:tc>
          <w:tcPr>
            <w:tcW w:w="1899" w:type="dxa"/>
          </w:tcPr>
          <w:p w14:paraId="7439680A" w14:textId="77777777" w:rsidR="003908FA" w:rsidRDefault="003908FA" w:rsidP="003908FA">
            <w:pPr>
              <w:pStyle w:val="Tablebody"/>
            </w:pPr>
            <w:r w:rsidRPr="002E32B6">
              <w:t>TRUE</w:t>
            </w:r>
          </w:p>
        </w:tc>
      </w:tr>
      <w:tr w:rsidR="003908FA" w14:paraId="6E1B012C" w14:textId="77777777" w:rsidTr="003908FA">
        <w:tc>
          <w:tcPr>
            <w:tcW w:w="2585" w:type="dxa"/>
          </w:tcPr>
          <w:p w14:paraId="4F2EA50C" w14:textId="77777777" w:rsidR="003908FA" w:rsidRDefault="003908FA" w:rsidP="003908FA">
            <w:pPr>
              <w:pStyle w:val="Tablebody"/>
            </w:pPr>
            <w:r w:rsidRPr="00ED036B">
              <w:t>queryable</w:t>
            </w:r>
          </w:p>
        </w:tc>
        <w:tc>
          <w:tcPr>
            <w:tcW w:w="950" w:type="dxa"/>
          </w:tcPr>
          <w:p w14:paraId="4B7E8F08" w14:textId="77777777" w:rsidR="003908FA" w:rsidRDefault="003908FA" w:rsidP="003908FA">
            <w:pPr>
              <w:pStyle w:val="Tablebody"/>
            </w:pPr>
            <w:r w:rsidRPr="00ED036B">
              <w:t>Boolean</w:t>
            </w:r>
          </w:p>
        </w:tc>
        <w:tc>
          <w:tcPr>
            <w:tcW w:w="1395" w:type="dxa"/>
          </w:tcPr>
          <w:p w14:paraId="5141FF4C" w14:textId="77777777" w:rsidR="003908FA" w:rsidRDefault="003908FA" w:rsidP="003908FA">
            <w:pPr>
              <w:pStyle w:val="Tablebody"/>
            </w:pPr>
            <w:r>
              <w:t>TRUE</w:t>
            </w:r>
          </w:p>
        </w:tc>
        <w:tc>
          <w:tcPr>
            <w:tcW w:w="2321" w:type="dxa"/>
          </w:tcPr>
          <w:p w14:paraId="6BEBD4D5" w14:textId="77777777" w:rsidR="003908FA" w:rsidRDefault="003908FA" w:rsidP="003908FA">
            <w:pPr>
              <w:pStyle w:val="Tablebody"/>
            </w:pPr>
            <w:r>
              <w:t>TRUE</w:t>
            </w:r>
          </w:p>
        </w:tc>
        <w:tc>
          <w:tcPr>
            <w:tcW w:w="1634" w:type="dxa"/>
          </w:tcPr>
          <w:p w14:paraId="5150E17E" w14:textId="77777777" w:rsidR="003908FA" w:rsidRPr="006C3BFE" w:rsidRDefault="003908FA" w:rsidP="003908FA">
            <w:pPr>
              <w:pStyle w:val="Tablebody"/>
            </w:pPr>
            <w:r>
              <w:t>TRUE</w:t>
            </w:r>
          </w:p>
        </w:tc>
        <w:tc>
          <w:tcPr>
            <w:tcW w:w="2317" w:type="dxa"/>
          </w:tcPr>
          <w:p w14:paraId="26E79131" w14:textId="77777777" w:rsidR="003908FA" w:rsidRDefault="003908FA" w:rsidP="003908FA">
            <w:pPr>
              <w:pStyle w:val="Tablebody"/>
            </w:pPr>
            <w:r>
              <w:t>TRUE</w:t>
            </w:r>
          </w:p>
        </w:tc>
        <w:tc>
          <w:tcPr>
            <w:tcW w:w="1576" w:type="dxa"/>
          </w:tcPr>
          <w:p w14:paraId="1CB9C64A" w14:textId="77777777" w:rsidR="003908FA" w:rsidRDefault="003908FA" w:rsidP="003908FA">
            <w:pPr>
              <w:pStyle w:val="Tablebody"/>
            </w:pPr>
            <w:r>
              <w:t>TRUE</w:t>
            </w:r>
          </w:p>
        </w:tc>
        <w:tc>
          <w:tcPr>
            <w:tcW w:w="1899" w:type="dxa"/>
          </w:tcPr>
          <w:p w14:paraId="1DF8D549" w14:textId="77777777" w:rsidR="003908FA" w:rsidRDefault="003908FA" w:rsidP="003908FA">
            <w:pPr>
              <w:pStyle w:val="Tablebody"/>
            </w:pPr>
            <w:r>
              <w:t>TRUE</w:t>
            </w:r>
          </w:p>
        </w:tc>
      </w:tr>
      <w:tr w:rsidR="003908FA" w14:paraId="6B4EE057" w14:textId="77777777" w:rsidTr="003908FA">
        <w:tc>
          <w:tcPr>
            <w:tcW w:w="2585" w:type="dxa"/>
          </w:tcPr>
          <w:p w14:paraId="1D08E2E8" w14:textId="77777777" w:rsidR="003908FA" w:rsidRDefault="003908FA" w:rsidP="003908FA">
            <w:pPr>
              <w:pStyle w:val="Tablebody"/>
            </w:pPr>
            <w:r w:rsidRPr="00ED036B">
              <w:t>controllablePolicy</w:t>
            </w:r>
          </w:p>
        </w:tc>
        <w:tc>
          <w:tcPr>
            <w:tcW w:w="950" w:type="dxa"/>
          </w:tcPr>
          <w:p w14:paraId="78F5A3BD" w14:textId="77777777" w:rsidR="003908FA" w:rsidRDefault="003908FA" w:rsidP="003908FA">
            <w:pPr>
              <w:pStyle w:val="Tablebody"/>
            </w:pPr>
            <w:r w:rsidRPr="00ED036B">
              <w:t>Boolean</w:t>
            </w:r>
          </w:p>
        </w:tc>
        <w:tc>
          <w:tcPr>
            <w:tcW w:w="1395" w:type="dxa"/>
          </w:tcPr>
          <w:p w14:paraId="0297721D" w14:textId="77777777" w:rsidR="003908FA" w:rsidRDefault="003908FA" w:rsidP="003908FA">
            <w:pPr>
              <w:pStyle w:val="Tablebody"/>
            </w:pPr>
            <w:r w:rsidRPr="003602B4">
              <w:t>FALSE</w:t>
            </w:r>
          </w:p>
        </w:tc>
        <w:tc>
          <w:tcPr>
            <w:tcW w:w="2321" w:type="dxa"/>
          </w:tcPr>
          <w:p w14:paraId="07017E1B" w14:textId="77777777" w:rsidR="003908FA" w:rsidRDefault="003908FA" w:rsidP="003908FA">
            <w:pPr>
              <w:pStyle w:val="Tablebody"/>
            </w:pPr>
            <w:r w:rsidRPr="00DB11A9">
              <w:t>FALSE</w:t>
            </w:r>
          </w:p>
        </w:tc>
        <w:tc>
          <w:tcPr>
            <w:tcW w:w="1634" w:type="dxa"/>
          </w:tcPr>
          <w:p w14:paraId="5F4F94CC" w14:textId="77777777" w:rsidR="003908FA" w:rsidRPr="006C3BFE" w:rsidRDefault="003908FA" w:rsidP="003908FA">
            <w:pPr>
              <w:pStyle w:val="Tablebody"/>
            </w:pPr>
            <w:r w:rsidRPr="002402A1">
              <w:t>FALSE</w:t>
            </w:r>
          </w:p>
        </w:tc>
        <w:tc>
          <w:tcPr>
            <w:tcW w:w="2317" w:type="dxa"/>
          </w:tcPr>
          <w:p w14:paraId="0B0C2F6B" w14:textId="77777777" w:rsidR="003908FA" w:rsidRDefault="003908FA" w:rsidP="003908FA">
            <w:pPr>
              <w:pStyle w:val="Tablebody"/>
            </w:pPr>
            <w:r w:rsidRPr="00DA2A74">
              <w:t>FALSE</w:t>
            </w:r>
          </w:p>
        </w:tc>
        <w:tc>
          <w:tcPr>
            <w:tcW w:w="1576" w:type="dxa"/>
          </w:tcPr>
          <w:p w14:paraId="6D83D3D7" w14:textId="77777777" w:rsidR="003908FA" w:rsidRDefault="003908FA" w:rsidP="003908FA">
            <w:pPr>
              <w:pStyle w:val="Tablebody"/>
            </w:pPr>
            <w:r w:rsidRPr="006C3BFE">
              <w:t>FALSE</w:t>
            </w:r>
          </w:p>
        </w:tc>
        <w:tc>
          <w:tcPr>
            <w:tcW w:w="1899" w:type="dxa"/>
          </w:tcPr>
          <w:p w14:paraId="7562D33E" w14:textId="77777777" w:rsidR="003908FA" w:rsidRDefault="003908FA" w:rsidP="003908FA">
            <w:pPr>
              <w:pStyle w:val="Tablebody"/>
            </w:pPr>
            <w:r w:rsidRPr="002E32B6">
              <w:t>FALSE</w:t>
            </w:r>
          </w:p>
        </w:tc>
      </w:tr>
      <w:tr w:rsidR="003908FA" w14:paraId="7C9ED608" w14:textId="77777777" w:rsidTr="003908FA">
        <w:tc>
          <w:tcPr>
            <w:tcW w:w="2585" w:type="dxa"/>
          </w:tcPr>
          <w:p w14:paraId="4C015C52" w14:textId="77777777" w:rsidR="003908FA" w:rsidRDefault="003908FA" w:rsidP="003908FA">
            <w:pPr>
              <w:pStyle w:val="Tablebody"/>
            </w:pPr>
            <w:r w:rsidRPr="00ED036B">
              <w:t>controllableACL</w:t>
            </w:r>
          </w:p>
        </w:tc>
        <w:tc>
          <w:tcPr>
            <w:tcW w:w="950" w:type="dxa"/>
          </w:tcPr>
          <w:p w14:paraId="6B3F9339" w14:textId="77777777" w:rsidR="003908FA" w:rsidRDefault="003908FA" w:rsidP="003908FA">
            <w:pPr>
              <w:pStyle w:val="Tablebody"/>
            </w:pPr>
            <w:r w:rsidRPr="00ED036B">
              <w:t>Boolean</w:t>
            </w:r>
          </w:p>
        </w:tc>
        <w:tc>
          <w:tcPr>
            <w:tcW w:w="1395" w:type="dxa"/>
          </w:tcPr>
          <w:p w14:paraId="00FFDEF5" w14:textId="77777777" w:rsidR="003908FA" w:rsidRDefault="003908FA" w:rsidP="003908FA">
            <w:pPr>
              <w:pStyle w:val="Tablebody"/>
            </w:pPr>
            <w:r>
              <w:t>TRUE</w:t>
            </w:r>
          </w:p>
        </w:tc>
        <w:tc>
          <w:tcPr>
            <w:tcW w:w="2321" w:type="dxa"/>
          </w:tcPr>
          <w:p w14:paraId="73190A2F" w14:textId="77777777" w:rsidR="003908FA" w:rsidRDefault="003908FA" w:rsidP="003908FA">
            <w:pPr>
              <w:pStyle w:val="Tablebody"/>
            </w:pPr>
            <w:r>
              <w:t>TRUE</w:t>
            </w:r>
          </w:p>
        </w:tc>
        <w:tc>
          <w:tcPr>
            <w:tcW w:w="1634" w:type="dxa"/>
          </w:tcPr>
          <w:p w14:paraId="22A89B39" w14:textId="77777777" w:rsidR="003908FA" w:rsidRPr="006C3BFE" w:rsidRDefault="003908FA" w:rsidP="003908FA">
            <w:pPr>
              <w:pStyle w:val="Tablebody"/>
            </w:pPr>
            <w:r>
              <w:t>TRUE</w:t>
            </w:r>
          </w:p>
        </w:tc>
        <w:tc>
          <w:tcPr>
            <w:tcW w:w="2317" w:type="dxa"/>
          </w:tcPr>
          <w:p w14:paraId="3957992C" w14:textId="77777777" w:rsidR="003908FA" w:rsidRDefault="003908FA" w:rsidP="003908FA">
            <w:pPr>
              <w:pStyle w:val="Tablebody"/>
            </w:pPr>
            <w:r>
              <w:t>TRUE</w:t>
            </w:r>
          </w:p>
        </w:tc>
        <w:tc>
          <w:tcPr>
            <w:tcW w:w="1576" w:type="dxa"/>
          </w:tcPr>
          <w:p w14:paraId="709C010D" w14:textId="77777777" w:rsidR="003908FA" w:rsidRDefault="003908FA" w:rsidP="003908FA">
            <w:pPr>
              <w:pStyle w:val="Tablebody"/>
            </w:pPr>
            <w:r>
              <w:t>TRUE</w:t>
            </w:r>
          </w:p>
        </w:tc>
        <w:tc>
          <w:tcPr>
            <w:tcW w:w="1899" w:type="dxa"/>
          </w:tcPr>
          <w:p w14:paraId="2BE14849" w14:textId="77777777" w:rsidR="003908FA" w:rsidRDefault="003908FA" w:rsidP="003908FA">
            <w:pPr>
              <w:pStyle w:val="Tablebody"/>
            </w:pPr>
            <w:r>
              <w:t>TRUE</w:t>
            </w:r>
          </w:p>
        </w:tc>
      </w:tr>
      <w:tr w:rsidR="003908FA" w14:paraId="1B20FFEC" w14:textId="77777777" w:rsidTr="003908FA">
        <w:tc>
          <w:tcPr>
            <w:tcW w:w="2585" w:type="dxa"/>
          </w:tcPr>
          <w:p w14:paraId="7485F5FA" w14:textId="77777777" w:rsidR="003908FA" w:rsidRPr="00ED036B" w:rsidRDefault="003908FA" w:rsidP="003908FA">
            <w:pPr>
              <w:pStyle w:val="Tablebody"/>
            </w:pPr>
            <w:r w:rsidRPr="00494539">
              <w:t>fulltextIndexed</w:t>
            </w:r>
          </w:p>
        </w:tc>
        <w:tc>
          <w:tcPr>
            <w:tcW w:w="950" w:type="dxa"/>
          </w:tcPr>
          <w:p w14:paraId="523A6870" w14:textId="77777777" w:rsidR="003908FA" w:rsidRPr="00ED036B" w:rsidRDefault="003908FA" w:rsidP="003908FA">
            <w:pPr>
              <w:pStyle w:val="Tablebody"/>
            </w:pPr>
            <w:r w:rsidRPr="00494539">
              <w:t>Boolean</w:t>
            </w:r>
          </w:p>
        </w:tc>
        <w:tc>
          <w:tcPr>
            <w:tcW w:w="1395" w:type="dxa"/>
          </w:tcPr>
          <w:p w14:paraId="25C56AD4" w14:textId="77777777" w:rsidR="003908FA" w:rsidRDefault="003908FA" w:rsidP="003908FA">
            <w:pPr>
              <w:pStyle w:val="Tablebody"/>
            </w:pPr>
            <w:r w:rsidRPr="003602B4">
              <w:t>FALSE</w:t>
            </w:r>
          </w:p>
        </w:tc>
        <w:tc>
          <w:tcPr>
            <w:tcW w:w="2321" w:type="dxa"/>
          </w:tcPr>
          <w:p w14:paraId="21A00E33" w14:textId="77777777" w:rsidR="003908FA" w:rsidRDefault="003908FA" w:rsidP="003908FA">
            <w:pPr>
              <w:pStyle w:val="Tablebody"/>
            </w:pPr>
            <w:r w:rsidRPr="00DB11A9">
              <w:t>FALSE</w:t>
            </w:r>
          </w:p>
        </w:tc>
        <w:tc>
          <w:tcPr>
            <w:tcW w:w="1634" w:type="dxa"/>
          </w:tcPr>
          <w:p w14:paraId="144D8370" w14:textId="77777777" w:rsidR="003908FA" w:rsidRPr="006C3BFE" w:rsidRDefault="003908FA" w:rsidP="003908FA">
            <w:pPr>
              <w:pStyle w:val="Tablebody"/>
            </w:pPr>
            <w:r w:rsidRPr="002402A1">
              <w:t>FALSE</w:t>
            </w:r>
          </w:p>
        </w:tc>
        <w:tc>
          <w:tcPr>
            <w:tcW w:w="2317" w:type="dxa"/>
          </w:tcPr>
          <w:p w14:paraId="7CB8090B" w14:textId="77777777" w:rsidR="003908FA" w:rsidRDefault="003908FA" w:rsidP="003908FA">
            <w:pPr>
              <w:pStyle w:val="Tablebody"/>
            </w:pPr>
            <w:r w:rsidRPr="00DA2A74">
              <w:t>FALSE</w:t>
            </w:r>
          </w:p>
        </w:tc>
        <w:tc>
          <w:tcPr>
            <w:tcW w:w="1576" w:type="dxa"/>
          </w:tcPr>
          <w:p w14:paraId="3B3FF564" w14:textId="77777777" w:rsidR="003908FA" w:rsidRDefault="003908FA" w:rsidP="003908FA">
            <w:pPr>
              <w:pStyle w:val="Tablebody"/>
            </w:pPr>
            <w:r w:rsidRPr="006C3BFE">
              <w:t>FALSE</w:t>
            </w:r>
          </w:p>
        </w:tc>
        <w:tc>
          <w:tcPr>
            <w:tcW w:w="1899" w:type="dxa"/>
          </w:tcPr>
          <w:p w14:paraId="1FB5C3B0" w14:textId="77777777" w:rsidR="003908FA" w:rsidRDefault="003908FA" w:rsidP="003908FA">
            <w:pPr>
              <w:pStyle w:val="Tablebody"/>
            </w:pPr>
            <w:r w:rsidRPr="002E32B6">
              <w:t>FALSE</w:t>
            </w:r>
          </w:p>
        </w:tc>
      </w:tr>
      <w:tr w:rsidR="003908FA" w14:paraId="3519A59E" w14:textId="77777777" w:rsidTr="003908FA">
        <w:tc>
          <w:tcPr>
            <w:tcW w:w="2585" w:type="dxa"/>
            <w:tcBorders>
              <w:bottom w:val="single" w:sz="4" w:space="0" w:color="auto"/>
            </w:tcBorders>
          </w:tcPr>
          <w:p w14:paraId="5C06B110" w14:textId="77777777" w:rsidR="003908FA" w:rsidRPr="00ED036B" w:rsidRDefault="003908FA" w:rsidP="003908FA">
            <w:pPr>
              <w:pStyle w:val="Tablebody"/>
            </w:pPr>
            <w:r w:rsidRPr="00494539">
              <w:t>includedInSupertypeQuery</w:t>
            </w:r>
          </w:p>
        </w:tc>
        <w:tc>
          <w:tcPr>
            <w:tcW w:w="950" w:type="dxa"/>
            <w:tcBorders>
              <w:bottom w:val="single" w:sz="4" w:space="0" w:color="auto"/>
            </w:tcBorders>
          </w:tcPr>
          <w:p w14:paraId="07C392B9" w14:textId="77777777" w:rsidR="003908FA" w:rsidRPr="00ED036B" w:rsidRDefault="003908FA" w:rsidP="003908FA">
            <w:pPr>
              <w:pStyle w:val="Tablebody"/>
            </w:pPr>
            <w:r w:rsidRPr="00494539">
              <w:t>Boolean</w:t>
            </w:r>
          </w:p>
        </w:tc>
        <w:tc>
          <w:tcPr>
            <w:tcW w:w="1395" w:type="dxa"/>
            <w:tcBorders>
              <w:bottom w:val="single" w:sz="4" w:space="0" w:color="auto"/>
            </w:tcBorders>
          </w:tcPr>
          <w:p w14:paraId="74E089DD" w14:textId="77777777" w:rsidR="003908FA" w:rsidRDefault="003908FA" w:rsidP="003908FA">
            <w:pPr>
              <w:pStyle w:val="Tablebody"/>
            </w:pPr>
            <w:r>
              <w:t>TRUE</w:t>
            </w:r>
          </w:p>
        </w:tc>
        <w:tc>
          <w:tcPr>
            <w:tcW w:w="2321" w:type="dxa"/>
            <w:tcBorders>
              <w:bottom w:val="single" w:sz="4" w:space="0" w:color="auto"/>
            </w:tcBorders>
          </w:tcPr>
          <w:p w14:paraId="6515C823" w14:textId="77777777" w:rsidR="003908FA" w:rsidRDefault="003908FA" w:rsidP="003908FA">
            <w:pPr>
              <w:pStyle w:val="Tablebody"/>
            </w:pPr>
            <w:r>
              <w:t>TRUE</w:t>
            </w:r>
          </w:p>
        </w:tc>
        <w:tc>
          <w:tcPr>
            <w:tcW w:w="1634" w:type="dxa"/>
            <w:tcBorders>
              <w:bottom w:val="single" w:sz="4" w:space="0" w:color="auto"/>
            </w:tcBorders>
          </w:tcPr>
          <w:p w14:paraId="0FABD370" w14:textId="77777777" w:rsidR="003908FA" w:rsidRPr="006C3BFE" w:rsidRDefault="003908FA" w:rsidP="003908FA">
            <w:pPr>
              <w:pStyle w:val="Tablebody"/>
            </w:pPr>
            <w:r>
              <w:t>TRUE</w:t>
            </w:r>
          </w:p>
        </w:tc>
        <w:tc>
          <w:tcPr>
            <w:tcW w:w="2317" w:type="dxa"/>
            <w:tcBorders>
              <w:bottom w:val="single" w:sz="4" w:space="0" w:color="auto"/>
            </w:tcBorders>
          </w:tcPr>
          <w:p w14:paraId="4DDB38AB" w14:textId="77777777" w:rsidR="003908FA" w:rsidRDefault="003908FA" w:rsidP="003908FA">
            <w:pPr>
              <w:pStyle w:val="Tablebody"/>
            </w:pPr>
            <w:r w:rsidRPr="0042181F">
              <w:t>TRUE</w:t>
            </w:r>
          </w:p>
        </w:tc>
        <w:tc>
          <w:tcPr>
            <w:tcW w:w="1576" w:type="dxa"/>
            <w:tcBorders>
              <w:bottom w:val="single" w:sz="4" w:space="0" w:color="auto"/>
            </w:tcBorders>
          </w:tcPr>
          <w:p w14:paraId="6E19CED0" w14:textId="77777777" w:rsidR="003908FA" w:rsidRDefault="003908FA" w:rsidP="003908FA">
            <w:pPr>
              <w:pStyle w:val="Tablebody"/>
            </w:pPr>
            <w:r w:rsidRPr="0042181F">
              <w:t>TRUE</w:t>
            </w:r>
          </w:p>
        </w:tc>
        <w:tc>
          <w:tcPr>
            <w:tcW w:w="1899" w:type="dxa"/>
            <w:tcBorders>
              <w:bottom w:val="single" w:sz="4" w:space="0" w:color="auto"/>
            </w:tcBorders>
          </w:tcPr>
          <w:p w14:paraId="6F1FE178" w14:textId="77777777" w:rsidR="003908FA" w:rsidRDefault="003908FA" w:rsidP="003908FA">
            <w:pPr>
              <w:pStyle w:val="Tablebody"/>
            </w:pPr>
            <w:r w:rsidRPr="0042181F">
              <w:t>TRUE</w:t>
            </w:r>
          </w:p>
        </w:tc>
      </w:tr>
      <w:tr w:rsidR="003908FA" w14:paraId="7047F028" w14:textId="77777777" w:rsidTr="003908FA">
        <w:tc>
          <w:tcPr>
            <w:tcW w:w="3036" w:type="dxa"/>
            <w:tcBorders>
              <w:top w:val="single" w:sz="4" w:space="0" w:color="auto"/>
              <w:bottom w:val="single" w:sz="4" w:space="0" w:color="auto"/>
            </w:tcBorders>
          </w:tcPr>
          <w:p w14:paraId="33F35CF7" w14:textId="77777777" w:rsidR="003908FA" w:rsidRPr="00ED036B" w:rsidRDefault="003908FA" w:rsidP="003908FA">
            <w:pPr>
              <w:pStyle w:val="Tablebody"/>
            </w:pPr>
            <w:r w:rsidRPr="00494539">
              <w:t>versionable</w:t>
            </w:r>
          </w:p>
        </w:tc>
        <w:tc>
          <w:tcPr>
            <w:tcW w:w="943" w:type="dxa"/>
            <w:tcBorders>
              <w:top w:val="single" w:sz="4" w:space="0" w:color="auto"/>
              <w:bottom w:val="single" w:sz="4" w:space="0" w:color="auto"/>
            </w:tcBorders>
          </w:tcPr>
          <w:p w14:paraId="1A423CE9" w14:textId="77777777" w:rsidR="003908FA" w:rsidRPr="00ED036B" w:rsidRDefault="003908FA" w:rsidP="003908FA">
            <w:pPr>
              <w:pStyle w:val="Tablebody"/>
            </w:pPr>
            <w:r w:rsidRPr="00494539">
              <w:t>Boolean</w:t>
            </w:r>
          </w:p>
        </w:tc>
        <w:tc>
          <w:tcPr>
            <w:tcW w:w="1383" w:type="dxa"/>
            <w:tcBorders>
              <w:top w:val="single" w:sz="4" w:space="0" w:color="auto"/>
              <w:bottom w:val="single" w:sz="4" w:space="0" w:color="auto"/>
            </w:tcBorders>
          </w:tcPr>
          <w:p w14:paraId="7A276D90" w14:textId="77777777" w:rsidR="003908FA" w:rsidRDefault="003908FA" w:rsidP="003908FA">
            <w:pPr>
              <w:pStyle w:val="Tablebody"/>
            </w:pPr>
            <w:r w:rsidRPr="003602B4">
              <w:t>TRUE</w:t>
            </w:r>
          </w:p>
        </w:tc>
        <w:tc>
          <w:tcPr>
            <w:tcW w:w="2065" w:type="dxa"/>
            <w:tcBorders>
              <w:top w:val="single" w:sz="4" w:space="0" w:color="auto"/>
              <w:bottom w:val="single" w:sz="4" w:space="0" w:color="auto"/>
            </w:tcBorders>
          </w:tcPr>
          <w:p w14:paraId="55A332FC" w14:textId="77777777" w:rsidR="003908FA" w:rsidRDefault="003908FA" w:rsidP="003908FA">
            <w:pPr>
              <w:pStyle w:val="Tablebody"/>
            </w:pPr>
            <w:r>
              <w:t>TRUE</w:t>
            </w:r>
          </w:p>
        </w:tc>
        <w:tc>
          <w:tcPr>
            <w:tcW w:w="1615" w:type="dxa"/>
            <w:tcBorders>
              <w:top w:val="single" w:sz="4" w:space="0" w:color="auto"/>
              <w:bottom w:val="single" w:sz="4" w:space="0" w:color="auto"/>
            </w:tcBorders>
          </w:tcPr>
          <w:p w14:paraId="70E7C92E" w14:textId="77777777" w:rsidR="003908FA" w:rsidRPr="006C3BFE" w:rsidRDefault="003908FA" w:rsidP="003908FA">
            <w:pPr>
              <w:pStyle w:val="Tablebody"/>
            </w:pPr>
            <w:r w:rsidRPr="002402A1">
              <w:t>FALSE</w:t>
            </w:r>
          </w:p>
        </w:tc>
        <w:tc>
          <w:tcPr>
            <w:tcW w:w="2296" w:type="dxa"/>
            <w:tcBorders>
              <w:top w:val="single" w:sz="4" w:space="0" w:color="auto"/>
              <w:bottom w:val="single" w:sz="4" w:space="0" w:color="auto"/>
            </w:tcBorders>
          </w:tcPr>
          <w:p w14:paraId="071DEF89" w14:textId="77777777" w:rsidR="003908FA" w:rsidRDefault="003908FA" w:rsidP="003908FA">
            <w:pPr>
              <w:pStyle w:val="Tablebody"/>
            </w:pPr>
            <w:r w:rsidRPr="00DA2A74">
              <w:t>TRUE</w:t>
            </w:r>
          </w:p>
        </w:tc>
        <w:tc>
          <w:tcPr>
            <w:tcW w:w="1504" w:type="dxa"/>
            <w:tcBorders>
              <w:top w:val="single" w:sz="4" w:space="0" w:color="auto"/>
              <w:bottom w:val="single" w:sz="4" w:space="0" w:color="auto"/>
            </w:tcBorders>
          </w:tcPr>
          <w:p w14:paraId="227B1E22" w14:textId="77777777" w:rsidR="003908FA" w:rsidRDefault="003908FA" w:rsidP="003908FA">
            <w:pPr>
              <w:pStyle w:val="Tablebody"/>
            </w:pPr>
            <w:r w:rsidRPr="006C3BFE">
              <w:t>FALSE</w:t>
            </w:r>
          </w:p>
        </w:tc>
        <w:tc>
          <w:tcPr>
            <w:tcW w:w="1835" w:type="dxa"/>
            <w:tcBorders>
              <w:top w:val="single" w:sz="4" w:space="0" w:color="auto"/>
              <w:bottom w:val="single" w:sz="4" w:space="0" w:color="auto"/>
            </w:tcBorders>
          </w:tcPr>
          <w:p w14:paraId="683FBD24" w14:textId="77777777" w:rsidR="003908FA" w:rsidRDefault="003908FA" w:rsidP="003908FA">
            <w:pPr>
              <w:pStyle w:val="Tablebody"/>
            </w:pPr>
            <w:r w:rsidRPr="002E32B6">
              <w:t>FALSE</w:t>
            </w:r>
          </w:p>
        </w:tc>
      </w:tr>
      <w:tr w:rsidR="003908FA" w14:paraId="55B8F6B7" w14:textId="77777777" w:rsidTr="003908FA">
        <w:tc>
          <w:tcPr>
            <w:tcW w:w="3036" w:type="dxa"/>
            <w:tcBorders>
              <w:top w:val="single" w:sz="4" w:space="0" w:color="auto"/>
              <w:bottom w:val="single" w:sz="4" w:space="0" w:color="auto"/>
            </w:tcBorders>
          </w:tcPr>
          <w:p w14:paraId="12D525D2" w14:textId="77777777" w:rsidR="003908FA" w:rsidRPr="00ED036B" w:rsidRDefault="003908FA" w:rsidP="003908FA">
            <w:pPr>
              <w:pStyle w:val="Tablebody"/>
            </w:pPr>
            <w:r w:rsidRPr="00494539">
              <w:t>contentStreamAllowed</w:t>
            </w:r>
          </w:p>
        </w:tc>
        <w:tc>
          <w:tcPr>
            <w:tcW w:w="943" w:type="dxa"/>
            <w:tcBorders>
              <w:top w:val="single" w:sz="4" w:space="0" w:color="auto"/>
              <w:bottom w:val="single" w:sz="4" w:space="0" w:color="auto"/>
            </w:tcBorders>
          </w:tcPr>
          <w:p w14:paraId="1618A35D" w14:textId="77777777" w:rsidR="003908FA" w:rsidRPr="00ED036B" w:rsidRDefault="003908FA" w:rsidP="003908FA">
            <w:pPr>
              <w:pStyle w:val="Tablebody"/>
            </w:pPr>
            <w:r w:rsidRPr="00494539">
              <w:t>Enum</w:t>
            </w:r>
          </w:p>
        </w:tc>
        <w:tc>
          <w:tcPr>
            <w:tcW w:w="1383" w:type="dxa"/>
            <w:tcBorders>
              <w:top w:val="single" w:sz="4" w:space="0" w:color="auto"/>
              <w:bottom w:val="single" w:sz="4" w:space="0" w:color="auto"/>
            </w:tcBorders>
          </w:tcPr>
          <w:p w14:paraId="4A3FD17E" w14:textId="77777777" w:rsidR="003908FA" w:rsidRDefault="003908FA" w:rsidP="003908FA">
            <w:pPr>
              <w:pStyle w:val="Tablebody"/>
            </w:pPr>
            <w:r w:rsidRPr="003602B4">
              <w:t>notAllowed</w:t>
            </w:r>
          </w:p>
        </w:tc>
        <w:tc>
          <w:tcPr>
            <w:tcW w:w="2065" w:type="dxa"/>
            <w:tcBorders>
              <w:top w:val="single" w:sz="4" w:space="0" w:color="auto"/>
              <w:bottom w:val="single" w:sz="4" w:space="0" w:color="auto"/>
            </w:tcBorders>
          </w:tcPr>
          <w:p w14:paraId="0D54BD25" w14:textId="77777777" w:rsidR="003908FA" w:rsidRDefault="003908FA" w:rsidP="003908FA">
            <w:pPr>
              <w:pStyle w:val="Tablebody"/>
            </w:pPr>
            <w:r w:rsidRPr="00DB11A9">
              <w:t>allowed</w:t>
            </w:r>
          </w:p>
        </w:tc>
        <w:tc>
          <w:tcPr>
            <w:tcW w:w="1615" w:type="dxa"/>
            <w:tcBorders>
              <w:top w:val="single" w:sz="4" w:space="0" w:color="auto"/>
              <w:bottom w:val="single" w:sz="4" w:space="0" w:color="auto"/>
            </w:tcBorders>
          </w:tcPr>
          <w:p w14:paraId="06E8FD47" w14:textId="77777777" w:rsidR="003908FA" w:rsidRPr="006C3BFE" w:rsidRDefault="003908FA" w:rsidP="003908FA">
            <w:pPr>
              <w:pStyle w:val="Tablebody"/>
            </w:pPr>
            <w:r>
              <w:t>required</w:t>
            </w:r>
          </w:p>
        </w:tc>
        <w:tc>
          <w:tcPr>
            <w:tcW w:w="2296" w:type="dxa"/>
            <w:tcBorders>
              <w:top w:val="single" w:sz="4" w:space="0" w:color="auto"/>
              <w:bottom w:val="single" w:sz="4" w:space="0" w:color="auto"/>
            </w:tcBorders>
          </w:tcPr>
          <w:p w14:paraId="33492F30" w14:textId="77777777" w:rsidR="003908FA" w:rsidRDefault="003908FA" w:rsidP="003908FA">
            <w:pPr>
              <w:pStyle w:val="Tablebody"/>
            </w:pPr>
            <w:r>
              <w:t>required</w:t>
            </w:r>
          </w:p>
        </w:tc>
        <w:tc>
          <w:tcPr>
            <w:tcW w:w="1504" w:type="dxa"/>
            <w:tcBorders>
              <w:top w:val="single" w:sz="4" w:space="0" w:color="auto"/>
              <w:bottom w:val="single" w:sz="4" w:space="0" w:color="auto"/>
            </w:tcBorders>
          </w:tcPr>
          <w:p w14:paraId="19A4063A" w14:textId="77777777" w:rsidR="003908FA" w:rsidRDefault="003908FA" w:rsidP="003908FA">
            <w:pPr>
              <w:pStyle w:val="Tablebody"/>
            </w:pPr>
            <w:r w:rsidRPr="006C3BFE">
              <w:t>allowed</w:t>
            </w:r>
          </w:p>
        </w:tc>
        <w:tc>
          <w:tcPr>
            <w:tcW w:w="1835" w:type="dxa"/>
            <w:tcBorders>
              <w:top w:val="single" w:sz="4" w:space="0" w:color="auto"/>
              <w:bottom w:val="single" w:sz="4" w:space="0" w:color="auto"/>
            </w:tcBorders>
          </w:tcPr>
          <w:p w14:paraId="448FA4FA" w14:textId="77777777" w:rsidR="003908FA" w:rsidRDefault="003908FA" w:rsidP="003908FA">
            <w:pPr>
              <w:pStyle w:val="Tablebody"/>
            </w:pPr>
            <w:r w:rsidRPr="002E32B6">
              <w:t>required</w:t>
            </w:r>
          </w:p>
        </w:tc>
      </w:tr>
    </w:tbl>
    <w:p w14:paraId="33DDB9E6" w14:textId="77777777" w:rsidR="003908FA" w:rsidRDefault="003908FA" w:rsidP="001144AB">
      <w:pPr>
        <w:pStyle w:val="Tabletitle"/>
      </w:pPr>
      <w:bookmarkStart w:id="774" w:name="_Toc447018339"/>
    </w:p>
    <w:p w14:paraId="5C318A37" w14:textId="77777777" w:rsidR="003908FA" w:rsidRPr="00BC4EC8" w:rsidRDefault="003908FA" w:rsidP="001144AB">
      <w:pPr>
        <w:pStyle w:val="Tabletitle"/>
      </w:pPr>
      <w:r>
        <w:t>EDK dokumentu tipu atribūti - turpinājums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85"/>
        <w:gridCol w:w="950"/>
        <w:gridCol w:w="2107"/>
        <w:gridCol w:w="2441"/>
        <w:gridCol w:w="2173"/>
        <w:gridCol w:w="1649"/>
        <w:gridCol w:w="1271"/>
        <w:gridCol w:w="1501"/>
      </w:tblGrid>
      <w:tr w:rsidR="003908FA" w:rsidRPr="00604479" w14:paraId="1B00920D" w14:textId="77777777" w:rsidTr="003908FA">
        <w:trPr>
          <w:tblHeader/>
        </w:trPr>
        <w:tc>
          <w:tcPr>
            <w:tcW w:w="2585" w:type="dxa"/>
            <w:tcBorders>
              <w:top w:val="single" w:sz="12" w:space="0" w:color="auto"/>
            </w:tcBorders>
          </w:tcPr>
          <w:p w14:paraId="73903BC4" w14:textId="77777777" w:rsidR="003908FA" w:rsidRPr="00604479" w:rsidRDefault="003908FA" w:rsidP="003908FA">
            <w:pPr>
              <w:pStyle w:val="Tablebody"/>
              <w:rPr>
                <w:rStyle w:val="BookTitle"/>
              </w:rPr>
            </w:pPr>
            <w:r w:rsidRPr="00604479">
              <w:rPr>
                <w:rStyle w:val="BookTitle"/>
              </w:rPr>
              <w:t>Atribūts</w:t>
            </w:r>
          </w:p>
        </w:tc>
        <w:tc>
          <w:tcPr>
            <w:tcW w:w="950" w:type="dxa"/>
            <w:tcBorders>
              <w:top w:val="single" w:sz="12" w:space="0" w:color="auto"/>
            </w:tcBorders>
          </w:tcPr>
          <w:p w14:paraId="7F51BB98" w14:textId="77777777" w:rsidR="003908FA" w:rsidRPr="00604479" w:rsidRDefault="003908FA" w:rsidP="003908FA">
            <w:pPr>
              <w:pStyle w:val="Tablebody"/>
              <w:rPr>
                <w:rStyle w:val="BookTitle"/>
              </w:rPr>
            </w:pPr>
            <w:r w:rsidRPr="00604479">
              <w:rPr>
                <w:rStyle w:val="BookTitle"/>
              </w:rPr>
              <w:t>Tips</w:t>
            </w:r>
          </w:p>
        </w:tc>
        <w:tc>
          <w:tcPr>
            <w:tcW w:w="11142" w:type="dxa"/>
            <w:gridSpan w:val="6"/>
            <w:tcBorders>
              <w:top w:val="single" w:sz="12" w:space="0" w:color="auto"/>
            </w:tcBorders>
          </w:tcPr>
          <w:p w14:paraId="7D96BDE9" w14:textId="77777777" w:rsidR="003908FA" w:rsidRPr="00604479" w:rsidRDefault="003908FA" w:rsidP="003908FA">
            <w:pPr>
              <w:pStyle w:val="Tablebody"/>
              <w:rPr>
                <w:rStyle w:val="BookTitle"/>
              </w:rPr>
            </w:pPr>
            <w:r w:rsidRPr="00604479">
              <w:rPr>
                <w:rStyle w:val="BookTitle"/>
              </w:rPr>
              <w:t>Dokumentu tipi</w:t>
            </w:r>
          </w:p>
        </w:tc>
      </w:tr>
      <w:tr w:rsidR="003908FA" w14:paraId="5EFC1AD9" w14:textId="77777777" w:rsidTr="003908FA">
        <w:tc>
          <w:tcPr>
            <w:tcW w:w="2585" w:type="dxa"/>
          </w:tcPr>
          <w:p w14:paraId="7FEFC0AE" w14:textId="77777777" w:rsidR="003908FA" w:rsidRDefault="003908FA" w:rsidP="003908FA">
            <w:pPr>
              <w:pStyle w:val="Tablebody"/>
            </w:pPr>
          </w:p>
        </w:tc>
        <w:tc>
          <w:tcPr>
            <w:tcW w:w="950" w:type="dxa"/>
          </w:tcPr>
          <w:p w14:paraId="2BBFC9C0" w14:textId="77777777" w:rsidR="003908FA" w:rsidRDefault="003908FA" w:rsidP="003908FA">
            <w:pPr>
              <w:pStyle w:val="Tablebody"/>
            </w:pPr>
          </w:p>
        </w:tc>
        <w:tc>
          <w:tcPr>
            <w:tcW w:w="1617" w:type="dxa"/>
          </w:tcPr>
          <w:p w14:paraId="77AB8C02" w14:textId="77777777" w:rsidR="003908FA" w:rsidRDefault="003908FA" w:rsidP="003908FA">
            <w:pPr>
              <w:pStyle w:val="Tablebody"/>
            </w:pPr>
            <w:r>
              <w:t>edk:d:baseDocument</w:t>
            </w:r>
          </w:p>
        </w:tc>
        <w:tc>
          <w:tcPr>
            <w:tcW w:w="2481" w:type="dxa"/>
          </w:tcPr>
          <w:p w14:paraId="0B2730F3" w14:textId="77777777" w:rsidR="003908FA" w:rsidRDefault="003908FA" w:rsidP="003908FA">
            <w:pPr>
              <w:pStyle w:val="Tablebody"/>
            </w:pPr>
            <w:r>
              <w:t>edk:d:eadrEnvelope</w:t>
            </w:r>
          </w:p>
        </w:tc>
        <w:tc>
          <w:tcPr>
            <w:tcW w:w="2173" w:type="dxa"/>
          </w:tcPr>
          <w:p w14:paraId="798D9671" w14:textId="77777777" w:rsidR="003908FA" w:rsidRPr="00F81D9F" w:rsidRDefault="003908FA" w:rsidP="003908FA">
            <w:pPr>
              <w:pStyle w:val="Tablebody"/>
            </w:pPr>
            <w:r>
              <w:t>edk:d:eadrAttachment</w:t>
            </w:r>
          </w:p>
        </w:tc>
        <w:tc>
          <w:tcPr>
            <w:tcW w:w="1820" w:type="dxa"/>
          </w:tcPr>
          <w:p w14:paraId="47D167C8" w14:textId="77777777" w:rsidR="003908FA" w:rsidRDefault="003908FA" w:rsidP="003908FA">
            <w:pPr>
              <w:pStyle w:val="Tablebody"/>
            </w:pPr>
          </w:p>
        </w:tc>
        <w:tc>
          <w:tcPr>
            <w:tcW w:w="1397" w:type="dxa"/>
          </w:tcPr>
          <w:p w14:paraId="478751E0" w14:textId="77777777" w:rsidR="003908FA" w:rsidRDefault="003908FA" w:rsidP="003908FA">
            <w:pPr>
              <w:pStyle w:val="Tablebody"/>
            </w:pPr>
            <w:r w:rsidRPr="00F81D9F">
              <w:t xml:space="preserve"> </w:t>
            </w:r>
          </w:p>
        </w:tc>
        <w:tc>
          <w:tcPr>
            <w:tcW w:w="1654" w:type="dxa"/>
          </w:tcPr>
          <w:p w14:paraId="2D5CDFA2" w14:textId="77777777" w:rsidR="003908FA" w:rsidRDefault="003908FA" w:rsidP="003908FA">
            <w:pPr>
              <w:pStyle w:val="Tablebody"/>
            </w:pPr>
          </w:p>
        </w:tc>
      </w:tr>
      <w:tr w:rsidR="003908FA" w14:paraId="37481392" w14:textId="77777777" w:rsidTr="003908FA">
        <w:tc>
          <w:tcPr>
            <w:tcW w:w="2585" w:type="dxa"/>
          </w:tcPr>
          <w:p w14:paraId="089EDE3D" w14:textId="77777777" w:rsidR="003908FA" w:rsidRDefault="003908FA" w:rsidP="003908FA">
            <w:pPr>
              <w:pStyle w:val="Tablebody"/>
            </w:pPr>
            <w:r w:rsidRPr="001E45F4">
              <w:t>Id</w:t>
            </w:r>
          </w:p>
        </w:tc>
        <w:tc>
          <w:tcPr>
            <w:tcW w:w="950" w:type="dxa"/>
          </w:tcPr>
          <w:p w14:paraId="51C070BF" w14:textId="77777777" w:rsidR="003908FA" w:rsidRDefault="003908FA" w:rsidP="003908FA">
            <w:pPr>
              <w:pStyle w:val="Tablebody"/>
            </w:pPr>
            <w:r w:rsidRPr="001E45F4">
              <w:t>ID</w:t>
            </w:r>
          </w:p>
        </w:tc>
        <w:tc>
          <w:tcPr>
            <w:tcW w:w="1617" w:type="dxa"/>
          </w:tcPr>
          <w:p w14:paraId="5EB23E21" w14:textId="77777777" w:rsidR="003908FA" w:rsidRDefault="003908FA" w:rsidP="003908FA">
            <w:pPr>
              <w:pStyle w:val="Tablebody"/>
            </w:pPr>
            <w:r w:rsidRPr="003602B4">
              <w:t>cmis:</w:t>
            </w:r>
          </w:p>
          <w:p w14:paraId="770663A8" w14:textId="77777777" w:rsidR="003908FA" w:rsidRDefault="003908FA" w:rsidP="003908FA">
            <w:pPr>
              <w:pStyle w:val="Tablebody"/>
            </w:pPr>
            <w:r w:rsidRPr="003602B4">
              <w:t>document</w:t>
            </w:r>
          </w:p>
        </w:tc>
        <w:tc>
          <w:tcPr>
            <w:tcW w:w="2481" w:type="dxa"/>
          </w:tcPr>
          <w:p w14:paraId="4B2A24E8" w14:textId="77777777" w:rsidR="003908FA" w:rsidRDefault="003908FA" w:rsidP="003908FA">
            <w:pPr>
              <w:pStyle w:val="Tablebody"/>
            </w:pPr>
            <w:r w:rsidRPr="00DB11A9">
              <w:t>edk:d:</w:t>
            </w:r>
          </w:p>
          <w:p w14:paraId="2AD6C24E" w14:textId="77777777" w:rsidR="003908FA" w:rsidRDefault="003908FA" w:rsidP="003908FA">
            <w:pPr>
              <w:pStyle w:val="Tablebody"/>
            </w:pPr>
            <w:r w:rsidRPr="00DB11A9">
              <w:t>customDocument</w:t>
            </w:r>
          </w:p>
        </w:tc>
        <w:tc>
          <w:tcPr>
            <w:tcW w:w="2173" w:type="dxa"/>
          </w:tcPr>
          <w:p w14:paraId="0BE90501" w14:textId="77777777" w:rsidR="003908FA" w:rsidRPr="006C3BFE" w:rsidRDefault="003908FA" w:rsidP="003908FA">
            <w:pPr>
              <w:pStyle w:val="Tablebody"/>
            </w:pPr>
            <w:r w:rsidRPr="002402A1">
              <w:t>edk:d:edoc</w:t>
            </w:r>
          </w:p>
        </w:tc>
        <w:tc>
          <w:tcPr>
            <w:tcW w:w="1820" w:type="dxa"/>
          </w:tcPr>
          <w:p w14:paraId="0571A29A" w14:textId="77777777" w:rsidR="003908FA" w:rsidRDefault="003908FA" w:rsidP="003908FA">
            <w:pPr>
              <w:pStyle w:val="Tablebody"/>
            </w:pPr>
          </w:p>
        </w:tc>
        <w:tc>
          <w:tcPr>
            <w:tcW w:w="1397" w:type="dxa"/>
          </w:tcPr>
          <w:p w14:paraId="73779A00" w14:textId="77777777" w:rsidR="003908FA" w:rsidRDefault="003908FA" w:rsidP="003908FA">
            <w:pPr>
              <w:pStyle w:val="Tablebody"/>
            </w:pPr>
          </w:p>
        </w:tc>
        <w:tc>
          <w:tcPr>
            <w:tcW w:w="1654" w:type="dxa"/>
          </w:tcPr>
          <w:p w14:paraId="4E5BEAB5" w14:textId="77777777" w:rsidR="003908FA" w:rsidRDefault="003908FA" w:rsidP="003908FA">
            <w:pPr>
              <w:pStyle w:val="Tablebody"/>
            </w:pPr>
          </w:p>
        </w:tc>
      </w:tr>
      <w:tr w:rsidR="003908FA" w14:paraId="37C94B56" w14:textId="77777777" w:rsidTr="003908FA">
        <w:tc>
          <w:tcPr>
            <w:tcW w:w="2585" w:type="dxa"/>
          </w:tcPr>
          <w:p w14:paraId="63239E81" w14:textId="77777777" w:rsidR="003908FA" w:rsidRDefault="003908FA" w:rsidP="003908FA">
            <w:pPr>
              <w:pStyle w:val="Tablebody"/>
            </w:pPr>
            <w:r w:rsidRPr="001E45F4">
              <w:t>localName</w:t>
            </w:r>
          </w:p>
        </w:tc>
        <w:tc>
          <w:tcPr>
            <w:tcW w:w="950" w:type="dxa"/>
          </w:tcPr>
          <w:p w14:paraId="6884AC3A" w14:textId="77777777" w:rsidR="003908FA" w:rsidRDefault="003908FA" w:rsidP="003908FA">
            <w:pPr>
              <w:pStyle w:val="Tablebody"/>
            </w:pPr>
            <w:r w:rsidRPr="001E45F4">
              <w:t>String</w:t>
            </w:r>
          </w:p>
        </w:tc>
        <w:tc>
          <w:tcPr>
            <w:tcW w:w="1617" w:type="dxa"/>
          </w:tcPr>
          <w:p w14:paraId="44D02674" w14:textId="77777777" w:rsidR="003908FA" w:rsidRDefault="003908FA" w:rsidP="003908FA">
            <w:pPr>
              <w:pStyle w:val="Tablebody"/>
            </w:pPr>
          </w:p>
        </w:tc>
        <w:tc>
          <w:tcPr>
            <w:tcW w:w="2481" w:type="dxa"/>
          </w:tcPr>
          <w:p w14:paraId="006013E0" w14:textId="77777777" w:rsidR="003908FA" w:rsidRDefault="003908FA" w:rsidP="003908FA">
            <w:pPr>
              <w:pStyle w:val="Tablebody"/>
            </w:pPr>
          </w:p>
        </w:tc>
        <w:tc>
          <w:tcPr>
            <w:tcW w:w="2173" w:type="dxa"/>
          </w:tcPr>
          <w:p w14:paraId="00E722CA" w14:textId="77777777" w:rsidR="003908FA" w:rsidRDefault="003908FA" w:rsidP="003908FA">
            <w:pPr>
              <w:pStyle w:val="Tablebody"/>
            </w:pPr>
          </w:p>
        </w:tc>
        <w:tc>
          <w:tcPr>
            <w:tcW w:w="1820" w:type="dxa"/>
          </w:tcPr>
          <w:p w14:paraId="3E2E4B84" w14:textId="77777777" w:rsidR="003908FA" w:rsidRDefault="003908FA" w:rsidP="003908FA">
            <w:pPr>
              <w:pStyle w:val="Tablebody"/>
            </w:pPr>
          </w:p>
        </w:tc>
        <w:tc>
          <w:tcPr>
            <w:tcW w:w="1397" w:type="dxa"/>
          </w:tcPr>
          <w:p w14:paraId="1113EEA5" w14:textId="77777777" w:rsidR="003908FA" w:rsidRDefault="003908FA" w:rsidP="003908FA">
            <w:pPr>
              <w:pStyle w:val="Tablebody"/>
            </w:pPr>
          </w:p>
        </w:tc>
        <w:tc>
          <w:tcPr>
            <w:tcW w:w="1654" w:type="dxa"/>
          </w:tcPr>
          <w:p w14:paraId="44B6E704" w14:textId="77777777" w:rsidR="003908FA" w:rsidRDefault="003908FA" w:rsidP="003908FA">
            <w:pPr>
              <w:pStyle w:val="Tablebody"/>
            </w:pPr>
          </w:p>
        </w:tc>
      </w:tr>
      <w:tr w:rsidR="003908FA" w14:paraId="03ADD306" w14:textId="77777777" w:rsidTr="003908FA">
        <w:tc>
          <w:tcPr>
            <w:tcW w:w="2585" w:type="dxa"/>
          </w:tcPr>
          <w:p w14:paraId="405BF5A3" w14:textId="77777777" w:rsidR="003908FA" w:rsidRDefault="003908FA" w:rsidP="003908FA">
            <w:pPr>
              <w:pStyle w:val="Tablebody"/>
            </w:pPr>
            <w:r w:rsidRPr="001E45F4">
              <w:t>localNamespace</w:t>
            </w:r>
          </w:p>
        </w:tc>
        <w:tc>
          <w:tcPr>
            <w:tcW w:w="950" w:type="dxa"/>
          </w:tcPr>
          <w:p w14:paraId="22EB4E6D" w14:textId="77777777" w:rsidR="003908FA" w:rsidRDefault="003908FA" w:rsidP="003908FA">
            <w:pPr>
              <w:pStyle w:val="Tablebody"/>
            </w:pPr>
            <w:r w:rsidRPr="001E45F4">
              <w:t>String</w:t>
            </w:r>
          </w:p>
        </w:tc>
        <w:tc>
          <w:tcPr>
            <w:tcW w:w="1617" w:type="dxa"/>
          </w:tcPr>
          <w:p w14:paraId="382C67C4" w14:textId="77777777" w:rsidR="003908FA" w:rsidRDefault="003908FA" w:rsidP="003908FA">
            <w:pPr>
              <w:pStyle w:val="Tablebody"/>
            </w:pPr>
          </w:p>
        </w:tc>
        <w:tc>
          <w:tcPr>
            <w:tcW w:w="2481" w:type="dxa"/>
          </w:tcPr>
          <w:p w14:paraId="1A959E93" w14:textId="77777777" w:rsidR="003908FA" w:rsidRDefault="003908FA" w:rsidP="003908FA">
            <w:pPr>
              <w:pStyle w:val="Tablebody"/>
            </w:pPr>
          </w:p>
        </w:tc>
        <w:tc>
          <w:tcPr>
            <w:tcW w:w="2173" w:type="dxa"/>
          </w:tcPr>
          <w:p w14:paraId="78F1351B" w14:textId="77777777" w:rsidR="003908FA" w:rsidRDefault="003908FA" w:rsidP="003908FA">
            <w:pPr>
              <w:pStyle w:val="Tablebody"/>
            </w:pPr>
          </w:p>
        </w:tc>
        <w:tc>
          <w:tcPr>
            <w:tcW w:w="1820" w:type="dxa"/>
          </w:tcPr>
          <w:p w14:paraId="588F467E" w14:textId="77777777" w:rsidR="003908FA" w:rsidRDefault="003908FA" w:rsidP="003908FA">
            <w:pPr>
              <w:pStyle w:val="Tablebody"/>
            </w:pPr>
          </w:p>
        </w:tc>
        <w:tc>
          <w:tcPr>
            <w:tcW w:w="1397" w:type="dxa"/>
          </w:tcPr>
          <w:p w14:paraId="0B902904" w14:textId="77777777" w:rsidR="003908FA" w:rsidRDefault="003908FA" w:rsidP="003908FA">
            <w:pPr>
              <w:pStyle w:val="Tablebody"/>
            </w:pPr>
          </w:p>
        </w:tc>
        <w:tc>
          <w:tcPr>
            <w:tcW w:w="1654" w:type="dxa"/>
          </w:tcPr>
          <w:p w14:paraId="34823EBE" w14:textId="77777777" w:rsidR="003908FA" w:rsidRDefault="003908FA" w:rsidP="003908FA">
            <w:pPr>
              <w:pStyle w:val="Tablebody"/>
            </w:pPr>
          </w:p>
        </w:tc>
      </w:tr>
      <w:tr w:rsidR="003908FA" w14:paraId="720B2380" w14:textId="77777777" w:rsidTr="003908FA">
        <w:tc>
          <w:tcPr>
            <w:tcW w:w="2585" w:type="dxa"/>
          </w:tcPr>
          <w:p w14:paraId="3E85320B" w14:textId="77777777" w:rsidR="003908FA" w:rsidRDefault="003908FA" w:rsidP="003908FA">
            <w:pPr>
              <w:pStyle w:val="Tablebody"/>
            </w:pPr>
            <w:r w:rsidRPr="002D5060">
              <w:t>queryName</w:t>
            </w:r>
          </w:p>
        </w:tc>
        <w:tc>
          <w:tcPr>
            <w:tcW w:w="950" w:type="dxa"/>
          </w:tcPr>
          <w:p w14:paraId="16DDB7ED" w14:textId="77777777" w:rsidR="003908FA" w:rsidRDefault="003908FA" w:rsidP="003908FA">
            <w:pPr>
              <w:pStyle w:val="Tablebody"/>
            </w:pPr>
            <w:r w:rsidRPr="002D5060">
              <w:t>String</w:t>
            </w:r>
          </w:p>
        </w:tc>
        <w:tc>
          <w:tcPr>
            <w:tcW w:w="1617" w:type="dxa"/>
          </w:tcPr>
          <w:p w14:paraId="52E5B01A" w14:textId="77777777" w:rsidR="003908FA" w:rsidRDefault="003908FA" w:rsidP="003908FA">
            <w:pPr>
              <w:pStyle w:val="Tablebody"/>
            </w:pPr>
            <w:r>
              <w:t>edk:d:baseDocument</w:t>
            </w:r>
          </w:p>
        </w:tc>
        <w:tc>
          <w:tcPr>
            <w:tcW w:w="2481" w:type="dxa"/>
          </w:tcPr>
          <w:p w14:paraId="50A1A757" w14:textId="77777777" w:rsidR="003908FA" w:rsidRDefault="003908FA" w:rsidP="003908FA">
            <w:pPr>
              <w:pStyle w:val="Tablebody"/>
            </w:pPr>
            <w:r>
              <w:t>edk:d:eadrEnvelope</w:t>
            </w:r>
          </w:p>
        </w:tc>
        <w:tc>
          <w:tcPr>
            <w:tcW w:w="2173" w:type="dxa"/>
          </w:tcPr>
          <w:p w14:paraId="649DA2E6" w14:textId="77777777" w:rsidR="003908FA" w:rsidRPr="006C3BFE" w:rsidRDefault="003908FA" w:rsidP="003908FA">
            <w:pPr>
              <w:pStyle w:val="Tablebody"/>
            </w:pPr>
            <w:r>
              <w:t>edk:d:eadrAttachment</w:t>
            </w:r>
          </w:p>
        </w:tc>
        <w:tc>
          <w:tcPr>
            <w:tcW w:w="1820" w:type="dxa"/>
          </w:tcPr>
          <w:p w14:paraId="0E7F39C9" w14:textId="77777777" w:rsidR="003908FA" w:rsidRDefault="003908FA" w:rsidP="003908FA">
            <w:pPr>
              <w:pStyle w:val="Tablebody"/>
            </w:pPr>
          </w:p>
        </w:tc>
        <w:tc>
          <w:tcPr>
            <w:tcW w:w="1397" w:type="dxa"/>
          </w:tcPr>
          <w:p w14:paraId="41D87A88" w14:textId="77777777" w:rsidR="003908FA" w:rsidRDefault="003908FA" w:rsidP="003908FA">
            <w:pPr>
              <w:pStyle w:val="Tablebody"/>
            </w:pPr>
          </w:p>
        </w:tc>
        <w:tc>
          <w:tcPr>
            <w:tcW w:w="1654" w:type="dxa"/>
          </w:tcPr>
          <w:p w14:paraId="28E19B2F" w14:textId="77777777" w:rsidR="003908FA" w:rsidRDefault="003908FA" w:rsidP="003908FA">
            <w:pPr>
              <w:pStyle w:val="Tablebody"/>
            </w:pPr>
          </w:p>
        </w:tc>
      </w:tr>
      <w:tr w:rsidR="003908FA" w14:paraId="5545C8A2" w14:textId="77777777" w:rsidTr="003908FA">
        <w:tc>
          <w:tcPr>
            <w:tcW w:w="2585" w:type="dxa"/>
          </w:tcPr>
          <w:p w14:paraId="305DE601" w14:textId="77777777" w:rsidR="003908FA" w:rsidRDefault="003908FA" w:rsidP="003908FA">
            <w:pPr>
              <w:pStyle w:val="Tablebody"/>
            </w:pPr>
            <w:r w:rsidRPr="002D5060">
              <w:t>displayName</w:t>
            </w:r>
          </w:p>
        </w:tc>
        <w:tc>
          <w:tcPr>
            <w:tcW w:w="950" w:type="dxa"/>
          </w:tcPr>
          <w:p w14:paraId="1D4D7B9F" w14:textId="77777777" w:rsidR="003908FA" w:rsidRDefault="003908FA" w:rsidP="003908FA">
            <w:pPr>
              <w:pStyle w:val="Tablebody"/>
            </w:pPr>
            <w:r w:rsidRPr="002D5060">
              <w:t>String</w:t>
            </w:r>
          </w:p>
        </w:tc>
        <w:tc>
          <w:tcPr>
            <w:tcW w:w="1617" w:type="dxa"/>
          </w:tcPr>
          <w:p w14:paraId="408C52A3" w14:textId="77777777" w:rsidR="003908FA" w:rsidRDefault="003908FA" w:rsidP="003908FA">
            <w:pPr>
              <w:pStyle w:val="Tablebody"/>
            </w:pPr>
          </w:p>
        </w:tc>
        <w:tc>
          <w:tcPr>
            <w:tcW w:w="2481" w:type="dxa"/>
          </w:tcPr>
          <w:p w14:paraId="624B02D1" w14:textId="77777777" w:rsidR="003908FA" w:rsidRDefault="003908FA" w:rsidP="003908FA">
            <w:pPr>
              <w:pStyle w:val="Tablebody"/>
            </w:pPr>
          </w:p>
        </w:tc>
        <w:tc>
          <w:tcPr>
            <w:tcW w:w="2173" w:type="dxa"/>
          </w:tcPr>
          <w:p w14:paraId="72B7F054" w14:textId="77777777" w:rsidR="003908FA" w:rsidRDefault="003908FA" w:rsidP="003908FA">
            <w:pPr>
              <w:pStyle w:val="Tablebody"/>
            </w:pPr>
          </w:p>
        </w:tc>
        <w:tc>
          <w:tcPr>
            <w:tcW w:w="1820" w:type="dxa"/>
          </w:tcPr>
          <w:p w14:paraId="158BAFA5" w14:textId="77777777" w:rsidR="003908FA" w:rsidRDefault="003908FA" w:rsidP="003908FA">
            <w:pPr>
              <w:pStyle w:val="Tablebody"/>
            </w:pPr>
          </w:p>
        </w:tc>
        <w:tc>
          <w:tcPr>
            <w:tcW w:w="1397" w:type="dxa"/>
          </w:tcPr>
          <w:p w14:paraId="2ADDFA6D" w14:textId="77777777" w:rsidR="003908FA" w:rsidRDefault="003908FA" w:rsidP="003908FA">
            <w:pPr>
              <w:pStyle w:val="Tablebody"/>
            </w:pPr>
          </w:p>
        </w:tc>
        <w:tc>
          <w:tcPr>
            <w:tcW w:w="1654" w:type="dxa"/>
          </w:tcPr>
          <w:p w14:paraId="20DCE4E4" w14:textId="77777777" w:rsidR="003908FA" w:rsidRDefault="003908FA" w:rsidP="003908FA">
            <w:pPr>
              <w:pStyle w:val="Tablebody"/>
            </w:pPr>
          </w:p>
        </w:tc>
      </w:tr>
      <w:tr w:rsidR="003908FA" w14:paraId="7194B5A7" w14:textId="77777777" w:rsidTr="003908FA">
        <w:tc>
          <w:tcPr>
            <w:tcW w:w="2585" w:type="dxa"/>
          </w:tcPr>
          <w:p w14:paraId="712EC577" w14:textId="77777777" w:rsidR="003908FA" w:rsidRDefault="003908FA" w:rsidP="003908FA">
            <w:pPr>
              <w:pStyle w:val="Tablebody"/>
            </w:pPr>
            <w:r w:rsidRPr="002D5060">
              <w:t>baseId</w:t>
            </w:r>
          </w:p>
        </w:tc>
        <w:tc>
          <w:tcPr>
            <w:tcW w:w="950" w:type="dxa"/>
          </w:tcPr>
          <w:p w14:paraId="2A5A6589" w14:textId="77777777" w:rsidR="003908FA" w:rsidRDefault="003908FA" w:rsidP="003908FA">
            <w:pPr>
              <w:pStyle w:val="Tablebody"/>
            </w:pPr>
            <w:r w:rsidRPr="002D5060">
              <w:t>Enum</w:t>
            </w:r>
          </w:p>
        </w:tc>
        <w:tc>
          <w:tcPr>
            <w:tcW w:w="1617" w:type="dxa"/>
          </w:tcPr>
          <w:p w14:paraId="68F6039F" w14:textId="77777777" w:rsidR="003908FA" w:rsidRDefault="003908FA" w:rsidP="003908FA">
            <w:pPr>
              <w:pStyle w:val="Tablebody"/>
            </w:pPr>
            <w:r w:rsidRPr="003602B4">
              <w:t>cmis:</w:t>
            </w:r>
          </w:p>
          <w:p w14:paraId="40F5D636" w14:textId="77777777" w:rsidR="003908FA" w:rsidRDefault="003908FA" w:rsidP="003908FA">
            <w:pPr>
              <w:pStyle w:val="Tablebody"/>
            </w:pPr>
            <w:r w:rsidRPr="003602B4">
              <w:t>document</w:t>
            </w:r>
          </w:p>
        </w:tc>
        <w:tc>
          <w:tcPr>
            <w:tcW w:w="2481" w:type="dxa"/>
          </w:tcPr>
          <w:p w14:paraId="32279B3A" w14:textId="77777777" w:rsidR="003908FA" w:rsidRDefault="003908FA" w:rsidP="003908FA">
            <w:pPr>
              <w:pStyle w:val="Tablebody"/>
            </w:pPr>
            <w:r w:rsidRPr="003602B4">
              <w:t>cmis:</w:t>
            </w:r>
          </w:p>
          <w:p w14:paraId="347AD018" w14:textId="77777777" w:rsidR="003908FA" w:rsidRDefault="003908FA" w:rsidP="003908FA">
            <w:pPr>
              <w:pStyle w:val="Tablebody"/>
            </w:pPr>
            <w:r w:rsidRPr="003602B4">
              <w:t>document</w:t>
            </w:r>
          </w:p>
        </w:tc>
        <w:tc>
          <w:tcPr>
            <w:tcW w:w="2173" w:type="dxa"/>
          </w:tcPr>
          <w:p w14:paraId="668E0242" w14:textId="77777777" w:rsidR="003908FA" w:rsidRDefault="003908FA" w:rsidP="003908FA">
            <w:pPr>
              <w:pStyle w:val="Tablebody"/>
            </w:pPr>
            <w:r w:rsidRPr="003602B4">
              <w:t>cmis:</w:t>
            </w:r>
          </w:p>
          <w:p w14:paraId="70F97A23" w14:textId="77777777" w:rsidR="003908FA" w:rsidRPr="006C3BFE" w:rsidRDefault="003908FA" w:rsidP="003908FA">
            <w:pPr>
              <w:pStyle w:val="Tablebody"/>
            </w:pPr>
            <w:r w:rsidRPr="003602B4">
              <w:t>document</w:t>
            </w:r>
          </w:p>
        </w:tc>
        <w:tc>
          <w:tcPr>
            <w:tcW w:w="1820" w:type="dxa"/>
          </w:tcPr>
          <w:p w14:paraId="2DCF7A97" w14:textId="77777777" w:rsidR="003908FA" w:rsidRDefault="003908FA" w:rsidP="003908FA">
            <w:pPr>
              <w:pStyle w:val="Tablebody"/>
            </w:pPr>
          </w:p>
        </w:tc>
        <w:tc>
          <w:tcPr>
            <w:tcW w:w="1397" w:type="dxa"/>
          </w:tcPr>
          <w:p w14:paraId="0B9EBFA9" w14:textId="77777777" w:rsidR="003908FA" w:rsidRDefault="003908FA" w:rsidP="003908FA">
            <w:pPr>
              <w:pStyle w:val="Tablebody"/>
            </w:pPr>
          </w:p>
        </w:tc>
        <w:tc>
          <w:tcPr>
            <w:tcW w:w="1654" w:type="dxa"/>
          </w:tcPr>
          <w:p w14:paraId="642B70D6" w14:textId="77777777" w:rsidR="003908FA" w:rsidRDefault="003908FA" w:rsidP="003908FA">
            <w:pPr>
              <w:pStyle w:val="Tablebody"/>
            </w:pPr>
          </w:p>
        </w:tc>
      </w:tr>
      <w:tr w:rsidR="003908FA" w14:paraId="3C36B3BF" w14:textId="77777777" w:rsidTr="003908FA">
        <w:tc>
          <w:tcPr>
            <w:tcW w:w="2585" w:type="dxa"/>
          </w:tcPr>
          <w:p w14:paraId="7109C7CB" w14:textId="77777777" w:rsidR="003908FA" w:rsidRDefault="003908FA" w:rsidP="003908FA">
            <w:pPr>
              <w:pStyle w:val="Tablebody"/>
            </w:pPr>
            <w:r w:rsidRPr="002D5060">
              <w:t>parentId</w:t>
            </w:r>
          </w:p>
        </w:tc>
        <w:tc>
          <w:tcPr>
            <w:tcW w:w="950" w:type="dxa"/>
          </w:tcPr>
          <w:p w14:paraId="1F42A7F7" w14:textId="77777777" w:rsidR="003908FA" w:rsidRDefault="003908FA" w:rsidP="003908FA">
            <w:pPr>
              <w:pStyle w:val="Tablebody"/>
            </w:pPr>
            <w:r w:rsidRPr="002D5060">
              <w:t>ID</w:t>
            </w:r>
          </w:p>
        </w:tc>
        <w:tc>
          <w:tcPr>
            <w:tcW w:w="1617" w:type="dxa"/>
          </w:tcPr>
          <w:p w14:paraId="5B3273E3" w14:textId="77777777" w:rsidR="003908FA" w:rsidRDefault="003908FA" w:rsidP="003908FA">
            <w:pPr>
              <w:pStyle w:val="Tablebody"/>
            </w:pPr>
            <w:r>
              <w:t>cmis:document</w:t>
            </w:r>
          </w:p>
        </w:tc>
        <w:tc>
          <w:tcPr>
            <w:tcW w:w="2481" w:type="dxa"/>
          </w:tcPr>
          <w:p w14:paraId="3994BE68" w14:textId="77777777" w:rsidR="003908FA" w:rsidRDefault="003908FA" w:rsidP="003908FA">
            <w:pPr>
              <w:pStyle w:val="Tablebody"/>
            </w:pPr>
            <w:r>
              <w:t>edk:d:baseDocument</w:t>
            </w:r>
          </w:p>
        </w:tc>
        <w:tc>
          <w:tcPr>
            <w:tcW w:w="2173" w:type="dxa"/>
          </w:tcPr>
          <w:p w14:paraId="1A5967B0" w14:textId="77777777" w:rsidR="003908FA" w:rsidRPr="006C3BFE" w:rsidRDefault="003908FA" w:rsidP="003908FA">
            <w:pPr>
              <w:pStyle w:val="Tablebody"/>
            </w:pPr>
            <w:r>
              <w:t>edk:d:baseDocument</w:t>
            </w:r>
          </w:p>
        </w:tc>
        <w:tc>
          <w:tcPr>
            <w:tcW w:w="1820" w:type="dxa"/>
          </w:tcPr>
          <w:p w14:paraId="72EB7E7C" w14:textId="77777777" w:rsidR="003908FA" w:rsidRDefault="003908FA" w:rsidP="003908FA">
            <w:pPr>
              <w:pStyle w:val="Tablebody"/>
            </w:pPr>
          </w:p>
        </w:tc>
        <w:tc>
          <w:tcPr>
            <w:tcW w:w="1397" w:type="dxa"/>
          </w:tcPr>
          <w:p w14:paraId="4F605A0D" w14:textId="77777777" w:rsidR="003908FA" w:rsidRDefault="003908FA" w:rsidP="003908FA">
            <w:pPr>
              <w:pStyle w:val="Tablebody"/>
            </w:pPr>
          </w:p>
        </w:tc>
        <w:tc>
          <w:tcPr>
            <w:tcW w:w="1654" w:type="dxa"/>
          </w:tcPr>
          <w:p w14:paraId="3E6B7A11" w14:textId="77777777" w:rsidR="003908FA" w:rsidRDefault="003908FA" w:rsidP="003908FA">
            <w:pPr>
              <w:pStyle w:val="Tablebody"/>
            </w:pPr>
          </w:p>
        </w:tc>
      </w:tr>
      <w:tr w:rsidR="003908FA" w14:paraId="65540787" w14:textId="77777777" w:rsidTr="003908FA">
        <w:tc>
          <w:tcPr>
            <w:tcW w:w="2585" w:type="dxa"/>
          </w:tcPr>
          <w:p w14:paraId="199A6A80" w14:textId="77777777" w:rsidR="003908FA" w:rsidRDefault="003908FA" w:rsidP="003908FA">
            <w:pPr>
              <w:pStyle w:val="Tablebody"/>
            </w:pPr>
            <w:r w:rsidRPr="002D5060">
              <w:t>description</w:t>
            </w:r>
          </w:p>
        </w:tc>
        <w:tc>
          <w:tcPr>
            <w:tcW w:w="950" w:type="dxa"/>
          </w:tcPr>
          <w:p w14:paraId="53F4683F" w14:textId="77777777" w:rsidR="003908FA" w:rsidRDefault="003908FA" w:rsidP="003908FA">
            <w:pPr>
              <w:pStyle w:val="Tablebody"/>
            </w:pPr>
            <w:r w:rsidRPr="002D5060">
              <w:t>String</w:t>
            </w:r>
          </w:p>
        </w:tc>
        <w:tc>
          <w:tcPr>
            <w:tcW w:w="1617" w:type="dxa"/>
          </w:tcPr>
          <w:p w14:paraId="6250181E" w14:textId="77777777" w:rsidR="003908FA" w:rsidRDefault="003908FA" w:rsidP="003908FA">
            <w:pPr>
              <w:pStyle w:val="Tablebody"/>
            </w:pPr>
            <w:r>
              <w:t>Bāzes tips EDK v2 repozitoriju dokumentiem, nodrošina īpašības, kas nepieciešamas dzēšanas un atjaunošanas funkcionalitātei</w:t>
            </w:r>
          </w:p>
        </w:tc>
        <w:tc>
          <w:tcPr>
            <w:tcW w:w="2481" w:type="dxa"/>
          </w:tcPr>
          <w:p w14:paraId="35BA31EF" w14:textId="77777777" w:rsidR="003908FA" w:rsidRDefault="003908FA" w:rsidP="003908FA">
            <w:pPr>
              <w:pStyle w:val="Tablebody"/>
            </w:pPr>
            <w:r>
              <w:t>e-adreses ziņojuma tips</w:t>
            </w:r>
          </w:p>
        </w:tc>
        <w:tc>
          <w:tcPr>
            <w:tcW w:w="2173" w:type="dxa"/>
          </w:tcPr>
          <w:p w14:paraId="431A5B0A" w14:textId="77777777" w:rsidR="003908FA" w:rsidRDefault="003908FA" w:rsidP="003908FA">
            <w:pPr>
              <w:pStyle w:val="Tablebody"/>
            </w:pPr>
            <w:r>
              <w:t>e-adreses ziņojuma pielikuma tips</w:t>
            </w:r>
          </w:p>
        </w:tc>
        <w:tc>
          <w:tcPr>
            <w:tcW w:w="1820" w:type="dxa"/>
          </w:tcPr>
          <w:p w14:paraId="652377D5" w14:textId="77777777" w:rsidR="003908FA" w:rsidRDefault="003908FA" w:rsidP="003908FA">
            <w:pPr>
              <w:pStyle w:val="Tablebody"/>
            </w:pPr>
          </w:p>
        </w:tc>
        <w:tc>
          <w:tcPr>
            <w:tcW w:w="1397" w:type="dxa"/>
          </w:tcPr>
          <w:p w14:paraId="1CB9011F" w14:textId="77777777" w:rsidR="003908FA" w:rsidRDefault="003908FA" w:rsidP="003908FA">
            <w:pPr>
              <w:pStyle w:val="Tablebody"/>
            </w:pPr>
          </w:p>
        </w:tc>
        <w:tc>
          <w:tcPr>
            <w:tcW w:w="1654" w:type="dxa"/>
          </w:tcPr>
          <w:p w14:paraId="006CB478" w14:textId="77777777" w:rsidR="003908FA" w:rsidRDefault="003908FA" w:rsidP="003908FA">
            <w:pPr>
              <w:pStyle w:val="Tablebody"/>
            </w:pPr>
          </w:p>
        </w:tc>
      </w:tr>
      <w:tr w:rsidR="003908FA" w14:paraId="7EE9AC7C" w14:textId="77777777" w:rsidTr="003908FA">
        <w:tc>
          <w:tcPr>
            <w:tcW w:w="2585" w:type="dxa"/>
          </w:tcPr>
          <w:p w14:paraId="63B1BF20" w14:textId="77777777" w:rsidR="003908FA" w:rsidRDefault="003908FA" w:rsidP="003908FA">
            <w:pPr>
              <w:pStyle w:val="Tablebody"/>
            </w:pPr>
            <w:r w:rsidRPr="00ED036B">
              <w:t>creatable</w:t>
            </w:r>
          </w:p>
        </w:tc>
        <w:tc>
          <w:tcPr>
            <w:tcW w:w="950" w:type="dxa"/>
          </w:tcPr>
          <w:p w14:paraId="34FE284F" w14:textId="77777777" w:rsidR="003908FA" w:rsidRDefault="003908FA" w:rsidP="003908FA">
            <w:pPr>
              <w:pStyle w:val="Tablebody"/>
            </w:pPr>
            <w:r w:rsidRPr="00ED036B">
              <w:t>Boolean</w:t>
            </w:r>
          </w:p>
        </w:tc>
        <w:tc>
          <w:tcPr>
            <w:tcW w:w="1617" w:type="dxa"/>
          </w:tcPr>
          <w:p w14:paraId="155D37F1" w14:textId="77777777" w:rsidR="003908FA" w:rsidRDefault="003908FA" w:rsidP="003908FA">
            <w:pPr>
              <w:pStyle w:val="Tablebody"/>
            </w:pPr>
            <w:r w:rsidRPr="003602B4">
              <w:t>FALSE</w:t>
            </w:r>
          </w:p>
        </w:tc>
        <w:tc>
          <w:tcPr>
            <w:tcW w:w="2481" w:type="dxa"/>
          </w:tcPr>
          <w:p w14:paraId="3437D8D7" w14:textId="77777777" w:rsidR="003908FA" w:rsidRDefault="003908FA" w:rsidP="003908FA">
            <w:pPr>
              <w:pStyle w:val="Tablebody"/>
            </w:pPr>
            <w:r w:rsidRPr="00DB11A9">
              <w:t>TRUE</w:t>
            </w:r>
          </w:p>
        </w:tc>
        <w:tc>
          <w:tcPr>
            <w:tcW w:w="2173" w:type="dxa"/>
          </w:tcPr>
          <w:p w14:paraId="5D868419" w14:textId="77777777" w:rsidR="003908FA" w:rsidRPr="006C3BFE" w:rsidRDefault="003908FA" w:rsidP="003908FA">
            <w:pPr>
              <w:pStyle w:val="Tablebody"/>
            </w:pPr>
            <w:r w:rsidRPr="002402A1">
              <w:t>TRUE</w:t>
            </w:r>
          </w:p>
        </w:tc>
        <w:tc>
          <w:tcPr>
            <w:tcW w:w="1820" w:type="dxa"/>
          </w:tcPr>
          <w:p w14:paraId="0C86A4AD" w14:textId="77777777" w:rsidR="003908FA" w:rsidRDefault="003908FA" w:rsidP="003908FA">
            <w:pPr>
              <w:pStyle w:val="Tablebody"/>
            </w:pPr>
          </w:p>
        </w:tc>
        <w:tc>
          <w:tcPr>
            <w:tcW w:w="1397" w:type="dxa"/>
          </w:tcPr>
          <w:p w14:paraId="24684269" w14:textId="77777777" w:rsidR="003908FA" w:rsidRDefault="003908FA" w:rsidP="003908FA">
            <w:pPr>
              <w:pStyle w:val="Tablebody"/>
            </w:pPr>
          </w:p>
        </w:tc>
        <w:tc>
          <w:tcPr>
            <w:tcW w:w="1654" w:type="dxa"/>
          </w:tcPr>
          <w:p w14:paraId="4EC88D83" w14:textId="77777777" w:rsidR="003908FA" w:rsidRDefault="003908FA" w:rsidP="003908FA">
            <w:pPr>
              <w:pStyle w:val="Tablebody"/>
            </w:pPr>
          </w:p>
        </w:tc>
      </w:tr>
      <w:tr w:rsidR="003908FA" w14:paraId="219413FF" w14:textId="77777777" w:rsidTr="003908FA">
        <w:tc>
          <w:tcPr>
            <w:tcW w:w="2585" w:type="dxa"/>
          </w:tcPr>
          <w:p w14:paraId="658AFF57" w14:textId="77777777" w:rsidR="003908FA" w:rsidRDefault="003908FA" w:rsidP="003908FA">
            <w:pPr>
              <w:pStyle w:val="Tablebody"/>
            </w:pPr>
            <w:r w:rsidRPr="00ED036B">
              <w:t>fileable</w:t>
            </w:r>
          </w:p>
        </w:tc>
        <w:tc>
          <w:tcPr>
            <w:tcW w:w="950" w:type="dxa"/>
          </w:tcPr>
          <w:p w14:paraId="207294D5" w14:textId="77777777" w:rsidR="003908FA" w:rsidRDefault="003908FA" w:rsidP="003908FA">
            <w:pPr>
              <w:pStyle w:val="Tablebody"/>
            </w:pPr>
            <w:r w:rsidRPr="00ED036B">
              <w:t>Boolean</w:t>
            </w:r>
          </w:p>
        </w:tc>
        <w:tc>
          <w:tcPr>
            <w:tcW w:w="1617" w:type="dxa"/>
          </w:tcPr>
          <w:p w14:paraId="66C47C41" w14:textId="77777777" w:rsidR="003908FA" w:rsidRDefault="003908FA" w:rsidP="003908FA">
            <w:pPr>
              <w:pStyle w:val="Tablebody"/>
            </w:pPr>
            <w:r w:rsidRPr="003602B4">
              <w:t>TRUE</w:t>
            </w:r>
          </w:p>
        </w:tc>
        <w:tc>
          <w:tcPr>
            <w:tcW w:w="2481" w:type="dxa"/>
          </w:tcPr>
          <w:p w14:paraId="1ADFB164" w14:textId="77777777" w:rsidR="003908FA" w:rsidRDefault="003908FA" w:rsidP="003908FA">
            <w:pPr>
              <w:pStyle w:val="Tablebody"/>
            </w:pPr>
            <w:r w:rsidRPr="00DB11A9">
              <w:t>TRUE</w:t>
            </w:r>
          </w:p>
        </w:tc>
        <w:tc>
          <w:tcPr>
            <w:tcW w:w="2173" w:type="dxa"/>
          </w:tcPr>
          <w:p w14:paraId="12A512C3" w14:textId="77777777" w:rsidR="003908FA" w:rsidRPr="006C3BFE" w:rsidRDefault="003908FA" w:rsidP="003908FA">
            <w:pPr>
              <w:pStyle w:val="Tablebody"/>
            </w:pPr>
            <w:r w:rsidRPr="002402A1">
              <w:t>TRUE</w:t>
            </w:r>
          </w:p>
        </w:tc>
        <w:tc>
          <w:tcPr>
            <w:tcW w:w="1820" w:type="dxa"/>
          </w:tcPr>
          <w:p w14:paraId="61CD769D" w14:textId="77777777" w:rsidR="003908FA" w:rsidRDefault="003908FA" w:rsidP="003908FA">
            <w:pPr>
              <w:pStyle w:val="Tablebody"/>
            </w:pPr>
          </w:p>
        </w:tc>
        <w:tc>
          <w:tcPr>
            <w:tcW w:w="1397" w:type="dxa"/>
          </w:tcPr>
          <w:p w14:paraId="224C5295" w14:textId="77777777" w:rsidR="003908FA" w:rsidRDefault="003908FA" w:rsidP="003908FA">
            <w:pPr>
              <w:pStyle w:val="Tablebody"/>
            </w:pPr>
          </w:p>
        </w:tc>
        <w:tc>
          <w:tcPr>
            <w:tcW w:w="1654" w:type="dxa"/>
          </w:tcPr>
          <w:p w14:paraId="6508E708" w14:textId="77777777" w:rsidR="003908FA" w:rsidRDefault="003908FA" w:rsidP="003908FA">
            <w:pPr>
              <w:pStyle w:val="Tablebody"/>
            </w:pPr>
          </w:p>
        </w:tc>
      </w:tr>
      <w:tr w:rsidR="003908FA" w14:paraId="389CD42B" w14:textId="77777777" w:rsidTr="003908FA">
        <w:tc>
          <w:tcPr>
            <w:tcW w:w="2585" w:type="dxa"/>
          </w:tcPr>
          <w:p w14:paraId="48CFDB4D" w14:textId="77777777" w:rsidR="003908FA" w:rsidRDefault="003908FA" w:rsidP="003908FA">
            <w:pPr>
              <w:pStyle w:val="Tablebody"/>
            </w:pPr>
            <w:r w:rsidRPr="00ED036B">
              <w:t>queryable</w:t>
            </w:r>
          </w:p>
        </w:tc>
        <w:tc>
          <w:tcPr>
            <w:tcW w:w="950" w:type="dxa"/>
          </w:tcPr>
          <w:p w14:paraId="691D059E" w14:textId="77777777" w:rsidR="003908FA" w:rsidRDefault="003908FA" w:rsidP="003908FA">
            <w:pPr>
              <w:pStyle w:val="Tablebody"/>
            </w:pPr>
            <w:r w:rsidRPr="00ED036B">
              <w:t>Boolean</w:t>
            </w:r>
          </w:p>
        </w:tc>
        <w:tc>
          <w:tcPr>
            <w:tcW w:w="1617" w:type="dxa"/>
          </w:tcPr>
          <w:p w14:paraId="196D66C7" w14:textId="77777777" w:rsidR="003908FA" w:rsidRDefault="003908FA" w:rsidP="003908FA">
            <w:pPr>
              <w:pStyle w:val="Tablebody"/>
            </w:pPr>
            <w:r>
              <w:t>TRUE</w:t>
            </w:r>
          </w:p>
        </w:tc>
        <w:tc>
          <w:tcPr>
            <w:tcW w:w="2481" w:type="dxa"/>
          </w:tcPr>
          <w:p w14:paraId="150C94BF" w14:textId="77777777" w:rsidR="003908FA" w:rsidRDefault="003908FA" w:rsidP="003908FA">
            <w:pPr>
              <w:pStyle w:val="Tablebody"/>
            </w:pPr>
            <w:r>
              <w:t>TRUE</w:t>
            </w:r>
          </w:p>
        </w:tc>
        <w:tc>
          <w:tcPr>
            <w:tcW w:w="2173" w:type="dxa"/>
          </w:tcPr>
          <w:p w14:paraId="1EB31C8F" w14:textId="77777777" w:rsidR="003908FA" w:rsidRPr="006C3BFE" w:rsidRDefault="003908FA" w:rsidP="003908FA">
            <w:pPr>
              <w:pStyle w:val="Tablebody"/>
            </w:pPr>
            <w:r>
              <w:t>TRUE</w:t>
            </w:r>
          </w:p>
        </w:tc>
        <w:tc>
          <w:tcPr>
            <w:tcW w:w="1820" w:type="dxa"/>
          </w:tcPr>
          <w:p w14:paraId="585B6421" w14:textId="77777777" w:rsidR="003908FA" w:rsidRDefault="003908FA" w:rsidP="003908FA">
            <w:pPr>
              <w:pStyle w:val="Tablebody"/>
            </w:pPr>
          </w:p>
        </w:tc>
        <w:tc>
          <w:tcPr>
            <w:tcW w:w="1397" w:type="dxa"/>
          </w:tcPr>
          <w:p w14:paraId="451D1915" w14:textId="77777777" w:rsidR="003908FA" w:rsidRDefault="003908FA" w:rsidP="003908FA">
            <w:pPr>
              <w:pStyle w:val="Tablebody"/>
            </w:pPr>
          </w:p>
        </w:tc>
        <w:tc>
          <w:tcPr>
            <w:tcW w:w="1654" w:type="dxa"/>
          </w:tcPr>
          <w:p w14:paraId="08582555" w14:textId="77777777" w:rsidR="003908FA" w:rsidRDefault="003908FA" w:rsidP="003908FA">
            <w:pPr>
              <w:pStyle w:val="Tablebody"/>
            </w:pPr>
          </w:p>
        </w:tc>
      </w:tr>
      <w:tr w:rsidR="003908FA" w14:paraId="1F346660" w14:textId="77777777" w:rsidTr="003908FA">
        <w:tc>
          <w:tcPr>
            <w:tcW w:w="2585" w:type="dxa"/>
          </w:tcPr>
          <w:p w14:paraId="7384487D" w14:textId="77777777" w:rsidR="003908FA" w:rsidRDefault="003908FA" w:rsidP="003908FA">
            <w:pPr>
              <w:pStyle w:val="Tablebody"/>
            </w:pPr>
            <w:r w:rsidRPr="00ED036B">
              <w:t>controllablePolicy</w:t>
            </w:r>
          </w:p>
        </w:tc>
        <w:tc>
          <w:tcPr>
            <w:tcW w:w="950" w:type="dxa"/>
          </w:tcPr>
          <w:p w14:paraId="34DDDF91" w14:textId="77777777" w:rsidR="003908FA" w:rsidRDefault="003908FA" w:rsidP="003908FA">
            <w:pPr>
              <w:pStyle w:val="Tablebody"/>
            </w:pPr>
            <w:r w:rsidRPr="00ED036B">
              <w:t>Boolean</w:t>
            </w:r>
          </w:p>
        </w:tc>
        <w:tc>
          <w:tcPr>
            <w:tcW w:w="1617" w:type="dxa"/>
          </w:tcPr>
          <w:p w14:paraId="3ED696C4" w14:textId="77777777" w:rsidR="003908FA" w:rsidRDefault="003908FA" w:rsidP="003908FA">
            <w:pPr>
              <w:pStyle w:val="Tablebody"/>
            </w:pPr>
            <w:r w:rsidRPr="003602B4">
              <w:t>FALSE</w:t>
            </w:r>
          </w:p>
        </w:tc>
        <w:tc>
          <w:tcPr>
            <w:tcW w:w="2481" w:type="dxa"/>
          </w:tcPr>
          <w:p w14:paraId="4962B5EB" w14:textId="77777777" w:rsidR="003908FA" w:rsidRDefault="003908FA" w:rsidP="003908FA">
            <w:pPr>
              <w:pStyle w:val="Tablebody"/>
            </w:pPr>
            <w:r w:rsidRPr="00DB11A9">
              <w:t>FALSE</w:t>
            </w:r>
          </w:p>
        </w:tc>
        <w:tc>
          <w:tcPr>
            <w:tcW w:w="2173" w:type="dxa"/>
          </w:tcPr>
          <w:p w14:paraId="6AE9D49B" w14:textId="77777777" w:rsidR="003908FA" w:rsidRPr="006C3BFE" w:rsidRDefault="003908FA" w:rsidP="003908FA">
            <w:pPr>
              <w:pStyle w:val="Tablebody"/>
            </w:pPr>
            <w:r w:rsidRPr="002402A1">
              <w:t>FALSE</w:t>
            </w:r>
          </w:p>
        </w:tc>
        <w:tc>
          <w:tcPr>
            <w:tcW w:w="1820" w:type="dxa"/>
          </w:tcPr>
          <w:p w14:paraId="278E2F27" w14:textId="77777777" w:rsidR="003908FA" w:rsidRDefault="003908FA" w:rsidP="003908FA">
            <w:pPr>
              <w:pStyle w:val="Tablebody"/>
            </w:pPr>
          </w:p>
        </w:tc>
        <w:tc>
          <w:tcPr>
            <w:tcW w:w="1397" w:type="dxa"/>
          </w:tcPr>
          <w:p w14:paraId="14B3B3ED" w14:textId="77777777" w:rsidR="003908FA" w:rsidRDefault="003908FA" w:rsidP="003908FA">
            <w:pPr>
              <w:pStyle w:val="Tablebody"/>
            </w:pPr>
          </w:p>
        </w:tc>
        <w:tc>
          <w:tcPr>
            <w:tcW w:w="1654" w:type="dxa"/>
          </w:tcPr>
          <w:p w14:paraId="4D0A4CE2" w14:textId="77777777" w:rsidR="003908FA" w:rsidRDefault="003908FA" w:rsidP="003908FA">
            <w:pPr>
              <w:pStyle w:val="Tablebody"/>
            </w:pPr>
          </w:p>
        </w:tc>
      </w:tr>
      <w:tr w:rsidR="003908FA" w14:paraId="3174BDAC" w14:textId="77777777" w:rsidTr="003908FA">
        <w:tc>
          <w:tcPr>
            <w:tcW w:w="2585" w:type="dxa"/>
          </w:tcPr>
          <w:p w14:paraId="38483669" w14:textId="77777777" w:rsidR="003908FA" w:rsidRDefault="003908FA" w:rsidP="003908FA">
            <w:pPr>
              <w:pStyle w:val="Tablebody"/>
            </w:pPr>
            <w:r w:rsidRPr="00ED036B">
              <w:t>controllableACL</w:t>
            </w:r>
          </w:p>
        </w:tc>
        <w:tc>
          <w:tcPr>
            <w:tcW w:w="950" w:type="dxa"/>
          </w:tcPr>
          <w:p w14:paraId="455C2333" w14:textId="77777777" w:rsidR="003908FA" w:rsidRDefault="003908FA" w:rsidP="003908FA">
            <w:pPr>
              <w:pStyle w:val="Tablebody"/>
            </w:pPr>
            <w:r w:rsidRPr="00ED036B">
              <w:t>Boolean</w:t>
            </w:r>
          </w:p>
        </w:tc>
        <w:tc>
          <w:tcPr>
            <w:tcW w:w="1617" w:type="dxa"/>
          </w:tcPr>
          <w:p w14:paraId="7ABF392F" w14:textId="77777777" w:rsidR="003908FA" w:rsidRDefault="003908FA" w:rsidP="003908FA">
            <w:pPr>
              <w:pStyle w:val="Tablebody"/>
            </w:pPr>
            <w:r>
              <w:t>TRUE</w:t>
            </w:r>
          </w:p>
        </w:tc>
        <w:tc>
          <w:tcPr>
            <w:tcW w:w="2481" w:type="dxa"/>
          </w:tcPr>
          <w:p w14:paraId="1501C23A" w14:textId="77777777" w:rsidR="003908FA" w:rsidRDefault="003908FA" w:rsidP="003908FA">
            <w:pPr>
              <w:pStyle w:val="Tablebody"/>
            </w:pPr>
            <w:r>
              <w:t>TRUE</w:t>
            </w:r>
          </w:p>
        </w:tc>
        <w:tc>
          <w:tcPr>
            <w:tcW w:w="2173" w:type="dxa"/>
          </w:tcPr>
          <w:p w14:paraId="7F84F22C" w14:textId="77777777" w:rsidR="003908FA" w:rsidRPr="006C3BFE" w:rsidRDefault="003908FA" w:rsidP="003908FA">
            <w:pPr>
              <w:pStyle w:val="Tablebody"/>
            </w:pPr>
            <w:r>
              <w:t>TRUE</w:t>
            </w:r>
          </w:p>
        </w:tc>
        <w:tc>
          <w:tcPr>
            <w:tcW w:w="1820" w:type="dxa"/>
          </w:tcPr>
          <w:p w14:paraId="2A4B90A6" w14:textId="77777777" w:rsidR="003908FA" w:rsidRDefault="003908FA" w:rsidP="003908FA">
            <w:pPr>
              <w:pStyle w:val="Tablebody"/>
            </w:pPr>
          </w:p>
        </w:tc>
        <w:tc>
          <w:tcPr>
            <w:tcW w:w="1397" w:type="dxa"/>
          </w:tcPr>
          <w:p w14:paraId="2FF90427" w14:textId="77777777" w:rsidR="003908FA" w:rsidRDefault="003908FA" w:rsidP="003908FA">
            <w:pPr>
              <w:pStyle w:val="Tablebody"/>
            </w:pPr>
          </w:p>
        </w:tc>
        <w:tc>
          <w:tcPr>
            <w:tcW w:w="1654" w:type="dxa"/>
          </w:tcPr>
          <w:p w14:paraId="7F210975" w14:textId="77777777" w:rsidR="003908FA" w:rsidRDefault="003908FA" w:rsidP="003908FA">
            <w:pPr>
              <w:pStyle w:val="Tablebody"/>
            </w:pPr>
          </w:p>
        </w:tc>
      </w:tr>
      <w:tr w:rsidR="003908FA" w14:paraId="57AB2444" w14:textId="77777777" w:rsidTr="003908FA">
        <w:tc>
          <w:tcPr>
            <w:tcW w:w="2585" w:type="dxa"/>
          </w:tcPr>
          <w:p w14:paraId="669D462D" w14:textId="77777777" w:rsidR="003908FA" w:rsidRPr="00ED036B" w:rsidRDefault="003908FA" w:rsidP="003908FA">
            <w:pPr>
              <w:pStyle w:val="Tablebody"/>
            </w:pPr>
            <w:r w:rsidRPr="00494539">
              <w:t>fulltextIndexed</w:t>
            </w:r>
          </w:p>
        </w:tc>
        <w:tc>
          <w:tcPr>
            <w:tcW w:w="950" w:type="dxa"/>
          </w:tcPr>
          <w:p w14:paraId="3A9A0C42" w14:textId="77777777" w:rsidR="003908FA" w:rsidRPr="00ED036B" w:rsidRDefault="003908FA" w:rsidP="003908FA">
            <w:pPr>
              <w:pStyle w:val="Tablebody"/>
            </w:pPr>
            <w:r w:rsidRPr="00494539">
              <w:t>Boolean</w:t>
            </w:r>
          </w:p>
        </w:tc>
        <w:tc>
          <w:tcPr>
            <w:tcW w:w="1617" w:type="dxa"/>
          </w:tcPr>
          <w:p w14:paraId="42D506A2" w14:textId="77777777" w:rsidR="003908FA" w:rsidRDefault="003908FA" w:rsidP="003908FA">
            <w:pPr>
              <w:pStyle w:val="Tablebody"/>
            </w:pPr>
            <w:r w:rsidRPr="003602B4">
              <w:t>FALSE</w:t>
            </w:r>
          </w:p>
        </w:tc>
        <w:tc>
          <w:tcPr>
            <w:tcW w:w="2481" w:type="dxa"/>
          </w:tcPr>
          <w:p w14:paraId="016C59B6" w14:textId="77777777" w:rsidR="003908FA" w:rsidRDefault="003908FA" w:rsidP="003908FA">
            <w:pPr>
              <w:pStyle w:val="Tablebody"/>
            </w:pPr>
            <w:r w:rsidRPr="00DB11A9">
              <w:t>FALSE</w:t>
            </w:r>
          </w:p>
        </w:tc>
        <w:tc>
          <w:tcPr>
            <w:tcW w:w="2173" w:type="dxa"/>
          </w:tcPr>
          <w:p w14:paraId="34BA3AF6" w14:textId="77777777" w:rsidR="003908FA" w:rsidRPr="006C3BFE" w:rsidRDefault="003908FA" w:rsidP="003908FA">
            <w:pPr>
              <w:pStyle w:val="Tablebody"/>
            </w:pPr>
            <w:r w:rsidRPr="002402A1">
              <w:t>FALSE</w:t>
            </w:r>
          </w:p>
        </w:tc>
        <w:tc>
          <w:tcPr>
            <w:tcW w:w="1820" w:type="dxa"/>
          </w:tcPr>
          <w:p w14:paraId="6774D0C6" w14:textId="77777777" w:rsidR="003908FA" w:rsidRDefault="003908FA" w:rsidP="003908FA">
            <w:pPr>
              <w:pStyle w:val="Tablebody"/>
            </w:pPr>
          </w:p>
        </w:tc>
        <w:tc>
          <w:tcPr>
            <w:tcW w:w="1397" w:type="dxa"/>
          </w:tcPr>
          <w:p w14:paraId="077A265E" w14:textId="77777777" w:rsidR="003908FA" w:rsidRDefault="003908FA" w:rsidP="003908FA">
            <w:pPr>
              <w:pStyle w:val="Tablebody"/>
            </w:pPr>
          </w:p>
        </w:tc>
        <w:tc>
          <w:tcPr>
            <w:tcW w:w="1654" w:type="dxa"/>
          </w:tcPr>
          <w:p w14:paraId="741EABA1" w14:textId="77777777" w:rsidR="003908FA" w:rsidRDefault="003908FA" w:rsidP="003908FA">
            <w:pPr>
              <w:pStyle w:val="Tablebody"/>
            </w:pPr>
          </w:p>
        </w:tc>
      </w:tr>
      <w:tr w:rsidR="003908FA" w14:paraId="690715E6" w14:textId="77777777" w:rsidTr="003908FA">
        <w:tc>
          <w:tcPr>
            <w:tcW w:w="2585" w:type="dxa"/>
            <w:tcBorders>
              <w:bottom w:val="single" w:sz="4" w:space="0" w:color="auto"/>
            </w:tcBorders>
          </w:tcPr>
          <w:p w14:paraId="5B9B2A61" w14:textId="77777777" w:rsidR="003908FA" w:rsidRPr="00ED036B" w:rsidRDefault="003908FA" w:rsidP="003908FA">
            <w:pPr>
              <w:pStyle w:val="Tablebody"/>
            </w:pPr>
            <w:r w:rsidRPr="00494539">
              <w:t>includedInSupertypeQuery</w:t>
            </w:r>
          </w:p>
        </w:tc>
        <w:tc>
          <w:tcPr>
            <w:tcW w:w="950" w:type="dxa"/>
            <w:tcBorders>
              <w:bottom w:val="single" w:sz="4" w:space="0" w:color="auto"/>
            </w:tcBorders>
          </w:tcPr>
          <w:p w14:paraId="6AB5B7BB" w14:textId="77777777" w:rsidR="003908FA" w:rsidRPr="00ED036B" w:rsidRDefault="003908FA" w:rsidP="003908FA">
            <w:pPr>
              <w:pStyle w:val="Tablebody"/>
            </w:pPr>
            <w:r w:rsidRPr="00494539">
              <w:t>Boolean</w:t>
            </w:r>
          </w:p>
        </w:tc>
        <w:tc>
          <w:tcPr>
            <w:tcW w:w="1617" w:type="dxa"/>
            <w:tcBorders>
              <w:bottom w:val="single" w:sz="4" w:space="0" w:color="auto"/>
            </w:tcBorders>
          </w:tcPr>
          <w:p w14:paraId="585681BC" w14:textId="77777777" w:rsidR="003908FA" w:rsidRDefault="003908FA" w:rsidP="003908FA">
            <w:pPr>
              <w:pStyle w:val="Tablebody"/>
            </w:pPr>
            <w:r>
              <w:t>TRUE</w:t>
            </w:r>
          </w:p>
        </w:tc>
        <w:tc>
          <w:tcPr>
            <w:tcW w:w="2481" w:type="dxa"/>
            <w:tcBorders>
              <w:bottom w:val="single" w:sz="4" w:space="0" w:color="auto"/>
            </w:tcBorders>
          </w:tcPr>
          <w:p w14:paraId="09BBEC5B" w14:textId="77777777" w:rsidR="003908FA" w:rsidRDefault="003908FA" w:rsidP="003908FA">
            <w:pPr>
              <w:pStyle w:val="Tablebody"/>
            </w:pPr>
            <w:r>
              <w:t>TRUE</w:t>
            </w:r>
          </w:p>
        </w:tc>
        <w:tc>
          <w:tcPr>
            <w:tcW w:w="2173" w:type="dxa"/>
            <w:tcBorders>
              <w:bottom w:val="single" w:sz="4" w:space="0" w:color="auto"/>
            </w:tcBorders>
          </w:tcPr>
          <w:p w14:paraId="0967177C" w14:textId="77777777" w:rsidR="003908FA" w:rsidRPr="006C3BFE" w:rsidRDefault="003908FA" w:rsidP="003908FA">
            <w:pPr>
              <w:pStyle w:val="Tablebody"/>
            </w:pPr>
            <w:r>
              <w:t>TRUE</w:t>
            </w:r>
          </w:p>
        </w:tc>
        <w:tc>
          <w:tcPr>
            <w:tcW w:w="1820" w:type="dxa"/>
            <w:tcBorders>
              <w:bottom w:val="single" w:sz="4" w:space="0" w:color="auto"/>
            </w:tcBorders>
          </w:tcPr>
          <w:p w14:paraId="52FC9AE8" w14:textId="77777777" w:rsidR="003908FA" w:rsidRDefault="003908FA" w:rsidP="003908FA">
            <w:pPr>
              <w:pStyle w:val="Tablebody"/>
            </w:pPr>
          </w:p>
        </w:tc>
        <w:tc>
          <w:tcPr>
            <w:tcW w:w="1397" w:type="dxa"/>
            <w:tcBorders>
              <w:bottom w:val="single" w:sz="4" w:space="0" w:color="auto"/>
            </w:tcBorders>
          </w:tcPr>
          <w:p w14:paraId="3FCF8C39" w14:textId="77777777" w:rsidR="003908FA" w:rsidRDefault="003908FA" w:rsidP="003908FA">
            <w:pPr>
              <w:pStyle w:val="Tablebody"/>
            </w:pPr>
          </w:p>
        </w:tc>
        <w:tc>
          <w:tcPr>
            <w:tcW w:w="1654" w:type="dxa"/>
            <w:tcBorders>
              <w:bottom w:val="single" w:sz="4" w:space="0" w:color="auto"/>
            </w:tcBorders>
          </w:tcPr>
          <w:p w14:paraId="18434DA9" w14:textId="77777777" w:rsidR="003908FA" w:rsidRDefault="003908FA" w:rsidP="003908FA">
            <w:pPr>
              <w:pStyle w:val="Tablebody"/>
            </w:pPr>
          </w:p>
        </w:tc>
      </w:tr>
      <w:tr w:rsidR="003908FA" w14:paraId="605857B3" w14:textId="77777777" w:rsidTr="003908FA">
        <w:tc>
          <w:tcPr>
            <w:tcW w:w="2585" w:type="dxa"/>
            <w:tcBorders>
              <w:top w:val="single" w:sz="4" w:space="0" w:color="auto"/>
              <w:bottom w:val="single" w:sz="4" w:space="0" w:color="auto"/>
            </w:tcBorders>
          </w:tcPr>
          <w:p w14:paraId="4FDFF9A9" w14:textId="77777777" w:rsidR="003908FA" w:rsidRPr="00ED036B" w:rsidRDefault="003908FA" w:rsidP="003908FA">
            <w:pPr>
              <w:pStyle w:val="Tablebody"/>
            </w:pPr>
            <w:r w:rsidRPr="00494539">
              <w:t>versionable</w:t>
            </w:r>
          </w:p>
        </w:tc>
        <w:tc>
          <w:tcPr>
            <w:tcW w:w="950" w:type="dxa"/>
            <w:tcBorders>
              <w:top w:val="single" w:sz="4" w:space="0" w:color="auto"/>
              <w:bottom w:val="single" w:sz="4" w:space="0" w:color="auto"/>
            </w:tcBorders>
          </w:tcPr>
          <w:p w14:paraId="5E79B1D1" w14:textId="77777777" w:rsidR="003908FA" w:rsidRPr="00ED036B" w:rsidRDefault="003908FA" w:rsidP="003908FA">
            <w:pPr>
              <w:pStyle w:val="Tablebody"/>
            </w:pPr>
            <w:r w:rsidRPr="00494539">
              <w:t>Boolean</w:t>
            </w:r>
          </w:p>
        </w:tc>
        <w:tc>
          <w:tcPr>
            <w:tcW w:w="1617" w:type="dxa"/>
            <w:tcBorders>
              <w:top w:val="single" w:sz="4" w:space="0" w:color="auto"/>
              <w:bottom w:val="single" w:sz="4" w:space="0" w:color="auto"/>
            </w:tcBorders>
          </w:tcPr>
          <w:p w14:paraId="7DA78E91" w14:textId="77777777" w:rsidR="003908FA" w:rsidRDefault="003908FA" w:rsidP="003908FA">
            <w:pPr>
              <w:pStyle w:val="Tablebody"/>
            </w:pPr>
            <w:r w:rsidRPr="003602B4">
              <w:t>TRUE</w:t>
            </w:r>
          </w:p>
        </w:tc>
        <w:tc>
          <w:tcPr>
            <w:tcW w:w="2481" w:type="dxa"/>
            <w:tcBorders>
              <w:top w:val="single" w:sz="4" w:space="0" w:color="auto"/>
              <w:bottom w:val="single" w:sz="4" w:space="0" w:color="auto"/>
            </w:tcBorders>
          </w:tcPr>
          <w:p w14:paraId="2015433E" w14:textId="77777777" w:rsidR="003908FA" w:rsidRDefault="003908FA" w:rsidP="003908FA">
            <w:pPr>
              <w:pStyle w:val="Tablebody"/>
            </w:pPr>
            <w:r>
              <w:t>TRUE</w:t>
            </w:r>
          </w:p>
        </w:tc>
        <w:tc>
          <w:tcPr>
            <w:tcW w:w="2173" w:type="dxa"/>
            <w:tcBorders>
              <w:top w:val="single" w:sz="4" w:space="0" w:color="auto"/>
              <w:bottom w:val="single" w:sz="4" w:space="0" w:color="auto"/>
            </w:tcBorders>
          </w:tcPr>
          <w:p w14:paraId="6AC17105" w14:textId="77777777" w:rsidR="003908FA" w:rsidRPr="006C3BFE" w:rsidRDefault="003908FA" w:rsidP="003908FA">
            <w:pPr>
              <w:pStyle w:val="Tablebody"/>
            </w:pPr>
            <w:r>
              <w:t>TRUE</w:t>
            </w:r>
          </w:p>
        </w:tc>
        <w:tc>
          <w:tcPr>
            <w:tcW w:w="1820" w:type="dxa"/>
            <w:tcBorders>
              <w:top w:val="single" w:sz="4" w:space="0" w:color="auto"/>
              <w:bottom w:val="single" w:sz="4" w:space="0" w:color="auto"/>
            </w:tcBorders>
          </w:tcPr>
          <w:p w14:paraId="1A19C24E" w14:textId="77777777" w:rsidR="003908FA" w:rsidRDefault="003908FA" w:rsidP="003908FA">
            <w:pPr>
              <w:pStyle w:val="Tablebody"/>
            </w:pPr>
          </w:p>
        </w:tc>
        <w:tc>
          <w:tcPr>
            <w:tcW w:w="1397" w:type="dxa"/>
            <w:tcBorders>
              <w:top w:val="single" w:sz="4" w:space="0" w:color="auto"/>
              <w:bottom w:val="single" w:sz="4" w:space="0" w:color="auto"/>
            </w:tcBorders>
          </w:tcPr>
          <w:p w14:paraId="693FFCFB" w14:textId="77777777" w:rsidR="003908FA" w:rsidRDefault="003908FA" w:rsidP="003908FA">
            <w:pPr>
              <w:pStyle w:val="Tablebody"/>
            </w:pPr>
          </w:p>
        </w:tc>
        <w:tc>
          <w:tcPr>
            <w:tcW w:w="1654" w:type="dxa"/>
            <w:tcBorders>
              <w:top w:val="single" w:sz="4" w:space="0" w:color="auto"/>
              <w:bottom w:val="single" w:sz="4" w:space="0" w:color="auto"/>
            </w:tcBorders>
          </w:tcPr>
          <w:p w14:paraId="56D9106F" w14:textId="77777777" w:rsidR="003908FA" w:rsidRDefault="003908FA" w:rsidP="003908FA">
            <w:pPr>
              <w:pStyle w:val="Tablebody"/>
            </w:pPr>
          </w:p>
        </w:tc>
      </w:tr>
      <w:tr w:rsidR="003908FA" w14:paraId="7E9C4DC3" w14:textId="77777777" w:rsidTr="003908FA">
        <w:tc>
          <w:tcPr>
            <w:tcW w:w="2585" w:type="dxa"/>
            <w:tcBorders>
              <w:top w:val="single" w:sz="4" w:space="0" w:color="auto"/>
              <w:bottom w:val="single" w:sz="4" w:space="0" w:color="auto"/>
            </w:tcBorders>
          </w:tcPr>
          <w:p w14:paraId="38296504" w14:textId="77777777" w:rsidR="003908FA" w:rsidRPr="00ED036B" w:rsidRDefault="003908FA" w:rsidP="003908FA">
            <w:pPr>
              <w:pStyle w:val="Tablebody"/>
            </w:pPr>
            <w:r w:rsidRPr="00494539">
              <w:t>contentStreamAllowed</w:t>
            </w:r>
          </w:p>
        </w:tc>
        <w:tc>
          <w:tcPr>
            <w:tcW w:w="950" w:type="dxa"/>
            <w:tcBorders>
              <w:top w:val="single" w:sz="4" w:space="0" w:color="auto"/>
              <w:bottom w:val="single" w:sz="4" w:space="0" w:color="auto"/>
            </w:tcBorders>
          </w:tcPr>
          <w:p w14:paraId="27150F04" w14:textId="77777777" w:rsidR="003908FA" w:rsidRPr="00ED036B" w:rsidRDefault="003908FA" w:rsidP="003908FA">
            <w:pPr>
              <w:pStyle w:val="Tablebody"/>
            </w:pPr>
            <w:r w:rsidRPr="00494539">
              <w:t>Enum</w:t>
            </w:r>
          </w:p>
        </w:tc>
        <w:tc>
          <w:tcPr>
            <w:tcW w:w="1617" w:type="dxa"/>
            <w:tcBorders>
              <w:top w:val="single" w:sz="4" w:space="0" w:color="auto"/>
              <w:bottom w:val="single" w:sz="4" w:space="0" w:color="auto"/>
            </w:tcBorders>
          </w:tcPr>
          <w:p w14:paraId="6DEDC7A5" w14:textId="77777777" w:rsidR="003908FA" w:rsidRDefault="003908FA" w:rsidP="003908FA">
            <w:pPr>
              <w:pStyle w:val="Tablebody"/>
            </w:pPr>
            <w:r>
              <w:t>allowed</w:t>
            </w:r>
          </w:p>
        </w:tc>
        <w:tc>
          <w:tcPr>
            <w:tcW w:w="2481" w:type="dxa"/>
            <w:tcBorders>
              <w:top w:val="single" w:sz="4" w:space="0" w:color="auto"/>
              <w:bottom w:val="single" w:sz="4" w:space="0" w:color="auto"/>
            </w:tcBorders>
          </w:tcPr>
          <w:p w14:paraId="5610F1D0" w14:textId="77777777" w:rsidR="003908FA" w:rsidRDefault="003908FA" w:rsidP="003908FA">
            <w:pPr>
              <w:pStyle w:val="Tablebody"/>
            </w:pPr>
            <w:r w:rsidRPr="00DB11A9">
              <w:t>allowed</w:t>
            </w:r>
          </w:p>
        </w:tc>
        <w:tc>
          <w:tcPr>
            <w:tcW w:w="2173" w:type="dxa"/>
            <w:tcBorders>
              <w:top w:val="single" w:sz="4" w:space="0" w:color="auto"/>
              <w:bottom w:val="single" w:sz="4" w:space="0" w:color="auto"/>
            </w:tcBorders>
          </w:tcPr>
          <w:p w14:paraId="63198F8D" w14:textId="77777777" w:rsidR="003908FA" w:rsidRPr="006C3BFE" w:rsidRDefault="003908FA" w:rsidP="003908FA">
            <w:pPr>
              <w:pStyle w:val="Tablebody"/>
            </w:pPr>
            <w:r>
              <w:t>required</w:t>
            </w:r>
          </w:p>
        </w:tc>
        <w:tc>
          <w:tcPr>
            <w:tcW w:w="1820" w:type="dxa"/>
            <w:tcBorders>
              <w:top w:val="single" w:sz="4" w:space="0" w:color="auto"/>
              <w:bottom w:val="single" w:sz="4" w:space="0" w:color="auto"/>
            </w:tcBorders>
          </w:tcPr>
          <w:p w14:paraId="66A51001" w14:textId="77777777" w:rsidR="003908FA" w:rsidRDefault="003908FA" w:rsidP="003908FA">
            <w:pPr>
              <w:pStyle w:val="Tablebody"/>
            </w:pPr>
          </w:p>
        </w:tc>
        <w:tc>
          <w:tcPr>
            <w:tcW w:w="1397" w:type="dxa"/>
            <w:tcBorders>
              <w:top w:val="single" w:sz="4" w:space="0" w:color="auto"/>
              <w:bottom w:val="single" w:sz="4" w:space="0" w:color="auto"/>
            </w:tcBorders>
          </w:tcPr>
          <w:p w14:paraId="6563D2E6" w14:textId="77777777" w:rsidR="003908FA" w:rsidRDefault="003908FA" w:rsidP="003908FA">
            <w:pPr>
              <w:pStyle w:val="Tablebody"/>
            </w:pPr>
          </w:p>
        </w:tc>
        <w:tc>
          <w:tcPr>
            <w:tcW w:w="1654" w:type="dxa"/>
            <w:tcBorders>
              <w:top w:val="single" w:sz="4" w:space="0" w:color="auto"/>
              <w:bottom w:val="single" w:sz="4" w:space="0" w:color="auto"/>
            </w:tcBorders>
          </w:tcPr>
          <w:p w14:paraId="419EA7E8" w14:textId="77777777" w:rsidR="003908FA" w:rsidRDefault="003908FA" w:rsidP="003908FA">
            <w:pPr>
              <w:pStyle w:val="Tablebody"/>
            </w:pPr>
          </w:p>
        </w:tc>
      </w:tr>
    </w:tbl>
    <w:p w14:paraId="6D634DC6" w14:textId="77777777" w:rsidR="003908FA" w:rsidRDefault="003908FA" w:rsidP="003908FA">
      <w:pPr>
        <w:pStyle w:val="Heading4"/>
      </w:pPr>
      <w:bookmarkStart w:id="775" w:name="_Toc493244461"/>
      <w:bookmarkStart w:id="776" w:name="_Toc505087031"/>
      <w:r>
        <w:t>cmis:document tipa īpašību definīcijas</w:t>
      </w:r>
      <w:bookmarkEnd w:id="774"/>
      <w:bookmarkEnd w:id="775"/>
      <w:bookmarkEnd w:id="776"/>
    </w:p>
    <w:p w14:paraId="15ABA309" w14:textId="106E436B"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777" w:name="_Ref313000664"/>
      <w:r w:rsidR="00094FBC">
        <w:t>7</w:t>
      </w:r>
      <w:bookmarkEnd w:id="777"/>
      <w:r w:rsidRPr="00BC4EC8">
        <w:fldChar w:fldCharType="end"/>
      </w:r>
      <w:r w:rsidRPr="00BC4EC8">
        <w:t>.tabula</w:t>
      </w:r>
    </w:p>
    <w:p w14:paraId="749A5EB7" w14:textId="77777777" w:rsidR="003908FA" w:rsidRPr="00BC4EC8" w:rsidRDefault="003908FA" w:rsidP="001144AB">
      <w:pPr>
        <w:pStyle w:val="Tabletitle"/>
      </w:pPr>
      <w:r>
        <w:t>cmis:dokument tipa īpašību definīcijas</w:t>
      </w:r>
    </w:p>
    <w:tbl>
      <w:tblPr>
        <w:tblStyle w:val="TableGrid"/>
        <w:tblW w:w="0" w:type="auto"/>
        <w:tblLook w:val="04A0" w:firstRow="1" w:lastRow="0" w:firstColumn="1" w:lastColumn="0" w:noHBand="0" w:noVBand="1"/>
      </w:tblPr>
      <w:tblGrid>
        <w:gridCol w:w="3102"/>
        <w:gridCol w:w="3515"/>
        <w:gridCol w:w="1395"/>
        <w:gridCol w:w="1083"/>
        <w:gridCol w:w="1608"/>
        <w:gridCol w:w="1161"/>
        <w:gridCol w:w="1676"/>
        <w:gridCol w:w="1137"/>
      </w:tblGrid>
      <w:tr w:rsidR="003908FA" w:rsidRPr="00604479" w14:paraId="669FFFB1" w14:textId="77777777" w:rsidTr="003908FA">
        <w:trPr>
          <w:tblHeader/>
        </w:trPr>
        <w:tc>
          <w:tcPr>
            <w:tcW w:w="3102" w:type="dxa"/>
            <w:tcBorders>
              <w:top w:val="single" w:sz="12" w:space="0" w:color="auto"/>
              <w:left w:val="nil"/>
            </w:tcBorders>
          </w:tcPr>
          <w:p w14:paraId="61309980" w14:textId="77777777" w:rsidR="003908FA" w:rsidRPr="00604479" w:rsidRDefault="003908FA" w:rsidP="003908FA">
            <w:pPr>
              <w:pStyle w:val="Tablebody"/>
              <w:rPr>
                <w:rStyle w:val="BookTitle"/>
              </w:rPr>
            </w:pPr>
            <w:r w:rsidRPr="00604479">
              <w:rPr>
                <w:rStyle w:val="BookTitle"/>
              </w:rPr>
              <w:t>Nosaukums</w:t>
            </w:r>
          </w:p>
        </w:tc>
        <w:tc>
          <w:tcPr>
            <w:tcW w:w="3515" w:type="dxa"/>
            <w:tcBorders>
              <w:top w:val="single" w:sz="12" w:space="0" w:color="auto"/>
            </w:tcBorders>
          </w:tcPr>
          <w:p w14:paraId="207DA9A1" w14:textId="77777777" w:rsidR="003908FA" w:rsidRPr="00604479" w:rsidRDefault="003908FA" w:rsidP="003908FA">
            <w:pPr>
              <w:pStyle w:val="Tablebody"/>
              <w:rPr>
                <w:rStyle w:val="BookTitle"/>
              </w:rPr>
            </w:pPr>
            <w:r w:rsidRPr="00604479">
              <w:rPr>
                <w:rStyle w:val="BookTitle"/>
              </w:rPr>
              <w:t>Apraksts</w:t>
            </w:r>
          </w:p>
        </w:tc>
        <w:tc>
          <w:tcPr>
            <w:tcW w:w="1395" w:type="dxa"/>
            <w:tcBorders>
              <w:top w:val="single" w:sz="12" w:space="0" w:color="auto"/>
            </w:tcBorders>
          </w:tcPr>
          <w:p w14:paraId="0FE14F12" w14:textId="77777777" w:rsidR="003908FA" w:rsidRPr="00604479" w:rsidRDefault="003908FA" w:rsidP="003908FA">
            <w:pPr>
              <w:pStyle w:val="Tablebody"/>
              <w:rPr>
                <w:rStyle w:val="BookTitle"/>
              </w:rPr>
            </w:pPr>
            <w:r w:rsidRPr="00604479">
              <w:rPr>
                <w:rStyle w:val="BookTitle"/>
              </w:rPr>
              <w:t>Obligāts</w:t>
            </w:r>
          </w:p>
        </w:tc>
        <w:tc>
          <w:tcPr>
            <w:tcW w:w="1083" w:type="dxa"/>
            <w:tcBorders>
              <w:top w:val="single" w:sz="12" w:space="0" w:color="auto"/>
            </w:tcBorders>
          </w:tcPr>
          <w:p w14:paraId="51A32740" w14:textId="77777777" w:rsidR="003908FA" w:rsidRPr="00604479" w:rsidRDefault="003908FA" w:rsidP="003908FA">
            <w:pPr>
              <w:pStyle w:val="Tablebody"/>
              <w:rPr>
                <w:rStyle w:val="BookTitle"/>
              </w:rPr>
            </w:pPr>
            <w:r w:rsidRPr="00604479">
              <w:rPr>
                <w:rStyle w:val="BookTitle"/>
              </w:rPr>
              <w:t>Datu tips</w:t>
            </w:r>
          </w:p>
        </w:tc>
        <w:tc>
          <w:tcPr>
            <w:tcW w:w="1608" w:type="dxa"/>
            <w:tcBorders>
              <w:top w:val="single" w:sz="12" w:space="0" w:color="auto"/>
            </w:tcBorders>
          </w:tcPr>
          <w:p w14:paraId="7B25A78D" w14:textId="77777777" w:rsidR="003908FA" w:rsidRPr="00604479" w:rsidRDefault="003908FA" w:rsidP="003908FA">
            <w:pPr>
              <w:pStyle w:val="Tablebody"/>
              <w:rPr>
                <w:rStyle w:val="BookTitle"/>
              </w:rPr>
            </w:pPr>
            <w:r w:rsidRPr="00604479">
              <w:rPr>
                <w:rStyle w:val="BookTitle"/>
              </w:rPr>
              <w:t>Kardinalitāte</w:t>
            </w:r>
          </w:p>
        </w:tc>
        <w:tc>
          <w:tcPr>
            <w:tcW w:w="1161" w:type="dxa"/>
            <w:tcBorders>
              <w:top w:val="single" w:sz="12" w:space="0" w:color="auto"/>
            </w:tcBorders>
          </w:tcPr>
          <w:p w14:paraId="6E99BC3D" w14:textId="77777777" w:rsidR="003908FA" w:rsidRPr="00604479" w:rsidRDefault="003908FA" w:rsidP="003908FA">
            <w:pPr>
              <w:pStyle w:val="Tablebody"/>
              <w:rPr>
                <w:rStyle w:val="BookTitle"/>
              </w:rPr>
            </w:pPr>
            <w:r w:rsidRPr="00604479">
              <w:rPr>
                <w:rStyle w:val="BookTitle"/>
              </w:rPr>
              <w:t>Vērtība ir maināma</w:t>
            </w:r>
          </w:p>
        </w:tc>
        <w:tc>
          <w:tcPr>
            <w:tcW w:w="1676" w:type="dxa"/>
            <w:tcBorders>
              <w:top w:val="single" w:sz="12" w:space="0" w:color="auto"/>
            </w:tcBorders>
          </w:tcPr>
          <w:p w14:paraId="1AD75F48" w14:textId="77777777" w:rsidR="003908FA" w:rsidRPr="00604479" w:rsidRDefault="003908FA" w:rsidP="003908FA">
            <w:pPr>
              <w:pStyle w:val="Tablebody"/>
              <w:rPr>
                <w:rStyle w:val="BookTitle"/>
              </w:rPr>
            </w:pPr>
            <w:r>
              <w:rPr>
                <w:rStyle w:val="BookTitle"/>
              </w:rPr>
              <w:t>Brīva vērtību izvēle</w:t>
            </w:r>
          </w:p>
        </w:tc>
        <w:tc>
          <w:tcPr>
            <w:tcW w:w="1137" w:type="dxa"/>
            <w:tcBorders>
              <w:top w:val="single" w:sz="12" w:space="0" w:color="auto"/>
              <w:right w:val="nil"/>
            </w:tcBorders>
          </w:tcPr>
          <w:p w14:paraId="536F0F04" w14:textId="77777777" w:rsidR="003908FA" w:rsidRPr="00604479" w:rsidRDefault="003908FA" w:rsidP="003908FA">
            <w:pPr>
              <w:pStyle w:val="Tablebody"/>
              <w:rPr>
                <w:rStyle w:val="BookTitle"/>
              </w:rPr>
            </w:pPr>
            <w:r w:rsidRPr="00604479">
              <w:rPr>
                <w:rStyle w:val="BookTitle"/>
              </w:rPr>
              <w:t>Pieejamo vērtību saraksts</w:t>
            </w:r>
          </w:p>
        </w:tc>
      </w:tr>
      <w:tr w:rsidR="003908FA" w14:paraId="18052A66" w14:textId="77777777" w:rsidTr="003908FA">
        <w:tc>
          <w:tcPr>
            <w:tcW w:w="3102" w:type="dxa"/>
            <w:tcBorders>
              <w:left w:val="nil"/>
            </w:tcBorders>
          </w:tcPr>
          <w:p w14:paraId="23211114" w14:textId="77777777" w:rsidR="003908FA" w:rsidRDefault="003908FA" w:rsidP="003908FA">
            <w:pPr>
              <w:pStyle w:val="Tablebody"/>
            </w:pPr>
            <w:r w:rsidRPr="006946AD">
              <w:t>cmis:</w:t>
            </w:r>
            <w:r>
              <w:t>na</w:t>
            </w:r>
            <w:r w:rsidRPr="006946AD">
              <w:t>me</w:t>
            </w:r>
          </w:p>
        </w:tc>
        <w:tc>
          <w:tcPr>
            <w:tcW w:w="3515" w:type="dxa"/>
          </w:tcPr>
          <w:p w14:paraId="4698F5B2" w14:textId="77777777" w:rsidR="003908FA" w:rsidRDefault="003908FA" w:rsidP="003908FA">
            <w:pPr>
              <w:pStyle w:val="Tablebody"/>
            </w:pPr>
            <w:r w:rsidRPr="006946AD">
              <w:t>Objekta nosaukums</w:t>
            </w:r>
          </w:p>
        </w:tc>
        <w:tc>
          <w:tcPr>
            <w:tcW w:w="1395" w:type="dxa"/>
          </w:tcPr>
          <w:p w14:paraId="751687CD" w14:textId="77777777" w:rsidR="003908FA" w:rsidRDefault="003908FA" w:rsidP="003908FA">
            <w:pPr>
              <w:pStyle w:val="Tablebody"/>
            </w:pPr>
            <w:r>
              <w:t>TRUE</w:t>
            </w:r>
          </w:p>
        </w:tc>
        <w:tc>
          <w:tcPr>
            <w:tcW w:w="1083" w:type="dxa"/>
          </w:tcPr>
          <w:p w14:paraId="7C64B104" w14:textId="77777777" w:rsidR="003908FA" w:rsidRDefault="003908FA" w:rsidP="003908FA">
            <w:pPr>
              <w:pStyle w:val="Tablebody"/>
            </w:pPr>
            <w:r w:rsidRPr="006946AD">
              <w:t>String</w:t>
            </w:r>
          </w:p>
        </w:tc>
        <w:tc>
          <w:tcPr>
            <w:tcW w:w="1608" w:type="dxa"/>
          </w:tcPr>
          <w:p w14:paraId="3DE7D5DF" w14:textId="77777777" w:rsidR="003908FA" w:rsidRDefault="003908FA" w:rsidP="003908FA">
            <w:pPr>
              <w:pStyle w:val="Tablebody"/>
            </w:pPr>
            <w:r w:rsidRPr="006946AD">
              <w:t>Single</w:t>
            </w:r>
          </w:p>
        </w:tc>
        <w:tc>
          <w:tcPr>
            <w:tcW w:w="1161" w:type="dxa"/>
          </w:tcPr>
          <w:p w14:paraId="0204A9C0" w14:textId="77777777" w:rsidR="003908FA" w:rsidRDefault="003908FA" w:rsidP="003908FA">
            <w:pPr>
              <w:pStyle w:val="Tablebody"/>
            </w:pPr>
            <w:r>
              <w:t>ReadWrite</w:t>
            </w:r>
          </w:p>
        </w:tc>
        <w:tc>
          <w:tcPr>
            <w:tcW w:w="1676" w:type="dxa"/>
          </w:tcPr>
          <w:p w14:paraId="07F0E725" w14:textId="77777777" w:rsidR="003908FA" w:rsidRDefault="003908FA" w:rsidP="003908FA">
            <w:pPr>
              <w:pStyle w:val="Tablebody"/>
            </w:pPr>
            <w:r>
              <w:t>NA</w:t>
            </w:r>
          </w:p>
        </w:tc>
        <w:tc>
          <w:tcPr>
            <w:tcW w:w="1137" w:type="dxa"/>
            <w:tcBorders>
              <w:right w:val="nil"/>
            </w:tcBorders>
          </w:tcPr>
          <w:p w14:paraId="3FE0395B" w14:textId="77777777" w:rsidR="003908FA" w:rsidRDefault="003908FA" w:rsidP="003908FA">
            <w:pPr>
              <w:pStyle w:val="Tablebody"/>
            </w:pPr>
          </w:p>
        </w:tc>
      </w:tr>
      <w:tr w:rsidR="003908FA" w14:paraId="5AB4411B" w14:textId="77777777" w:rsidTr="003908FA">
        <w:tc>
          <w:tcPr>
            <w:tcW w:w="3102" w:type="dxa"/>
            <w:tcBorders>
              <w:left w:val="nil"/>
            </w:tcBorders>
          </w:tcPr>
          <w:p w14:paraId="19384726" w14:textId="77777777" w:rsidR="003908FA" w:rsidRPr="006946AD" w:rsidRDefault="003908FA" w:rsidP="003908FA">
            <w:pPr>
              <w:pStyle w:val="Tablebody"/>
            </w:pPr>
            <w:r>
              <w:t>cmis:description</w:t>
            </w:r>
            <w:r>
              <w:rPr>
                <w:rStyle w:val="FootnoteReference"/>
              </w:rPr>
              <w:footnoteReference w:id="1"/>
            </w:r>
          </w:p>
        </w:tc>
        <w:tc>
          <w:tcPr>
            <w:tcW w:w="3515" w:type="dxa"/>
          </w:tcPr>
          <w:p w14:paraId="1F0E4A35" w14:textId="77777777" w:rsidR="003908FA" w:rsidRPr="006946AD" w:rsidRDefault="003908FA" w:rsidP="003908FA">
            <w:pPr>
              <w:pStyle w:val="Tablebody"/>
            </w:pPr>
            <w:r>
              <w:t>Objekta apraksts</w:t>
            </w:r>
          </w:p>
        </w:tc>
        <w:tc>
          <w:tcPr>
            <w:tcW w:w="1395" w:type="dxa"/>
          </w:tcPr>
          <w:p w14:paraId="02419F16" w14:textId="77777777" w:rsidR="003908FA" w:rsidRDefault="003908FA" w:rsidP="003908FA">
            <w:pPr>
              <w:pStyle w:val="Tablebody"/>
            </w:pPr>
            <w:r>
              <w:t>FALSE</w:t>
            </w:r>
          </w:p>
        </w:tc>
        <w:tc>
          <w:tcPr>
            <w:tcW w:w="1083" w:type="dxa"/>
          </w:tcPr>
          <w:p w14:paraId="2A80BB93" w14:textId="77777777" w:rsidR="003908FA" w:rsidRPr="006946AD" w:rsidRDefault="003908FA" w:rsidP="003908FA">
            <w:pPr>
              <w:pStyle w:val="Tablebody"/>
            </w:pPr>
            <w:r>
              <w:t>String</w:t>
            </w:r>
          </w:p>
        </w:tc>
        <w:tc>
          <w:tcPr>
            <w:tcW w:w="1608" w:type="dxa"/>
          </w:tcPr>
          <w:p w14:paraId="27A8D32B" w14:textId="77777777" w:rsidR="003908FA" w:rsidRPr="006946AD" w:rsidRDefault="003908FA" w:rsidP="003908FA">
            <w:pPr>
              <w:pStyle w:val="Tablebody"/>
            </w:pPr>
            <w:r>
              <w:t>Single</w:t>
            </w:r>
          </w:p>
        </w:tc>
        <w:tc>
          <w:tcPr>
            <w:tcW w:w="1161" w:type="dxa"/>
          </w:tcPr>
          <w:p w14:paraId="12B9DE28" w14:textId="77777777" w:rsidR="003908FA" w:rsidRDefault="003908FA" w:rsidP="003908FA">
            <w:pPr>
              <w:pStyle w:val="Tablebody"/>
            </w:pPr>
            <w:r>
              <w:t>ReadWrite</w:t>
            </w:r>
          </w:p>
        </w:tc>
        <w:tc>
          <w:tcPr>
            <w:tcW w:w="1676" w:type="dxa"/>
          </w:tcPr>
          <w:p w14:paraId="7F8C6D95" w14:textId="77777777" w:rsidR="003908FA" w:rsidRDefault="003908FA" w:rsidP="003908FA">
            <w:pPr>
              <w:pStyle w:val="Tablebody"/>
            </w:pPr>
            <w:r>
              <w:t>NA</w:t>
            </w:r>
          </w:p>
        </w:tc>
        <w:tc>
          <w:tcPr>
            <w:tcW w:w="1137" w:type="dxa"/>
            <w:tcBorders>
              <w:right w:val="nil"/>
            </w:tcBorders>
          </w:tcPr>
          <w:p w14:paraId="4954F127" w14:textId="77777777" w:rsidR="003908FA" w:rsidRDefault="003908FA" w:rsidP="003908FA">
            <w:pPr>
              <w:pStyle w:val="Tablebody"/>
            </w:pPr>
          </w:p>
        </w:tc>
      </w:tr>
      <w:tr w:rsidR="003908FA" w14:paraId="4709B069" w14:textId="77777777" w:rsidTr="003908FA">
        <w:tc>
          <w:tcPr>
            <w:tcW w:w="3102" w:type="dxa"/>
            <w:tcBorders>
              <w:left w:val="nil"/>
            </w:tcBorders>
          </w:tcPr>
          <w:p w14:paraId="50327DC7" w14:textId="77777777" w:rsidR="003908FA" w:rsidRDefault="003908FA" w:rsidP="003908FA">
            <w:pPr>
              <w:pStyle w:val="Tablebody"/>
            </w:pPr>
            <w:r w:rsidRPr="006946AD">
              <w:t>cmis:objectI</w:t>
            </w:r>
            <w:r>
              <w:t>d</w:t>
            </w:r>
          </w:p>
        </w:tc>
        <w:tc>
          <w:tcPr>
            <w:tcW w:w="3515" w:type="dxa"/>
          </w:tcPr>
          <w:p w14:paraId="3C101462" w14:textId="77777777" w:rsidR="003908FA" w:rsidRDefault="003908FA" w:rsidP="003908FA">
            <w:pPr>
              <w:pStyle w:val="Tablebody"/>
            </w:pPr>
            <w:r w:rsidRPr="006946AD">
              <w:t>Objekta identifikators</w:t>
            </w:r>
          </w:p>
        </w:tc>
        <w:tc>
          <w:tcPr>
            <w:tcW w:w="1395" w:type="dxa"/>
          </w:tcPr>
          <w:p w14:paraId="4FEACC51" w14:textId="77777777" w:rsidR="003908FA" w:rsidRDefault="003908FA" w:rsidP="003908FA">
            <w:pPr>
              <w:pStyle w:val="Tablebody"/>
            </w:pPr>
            <w:r w:rsidRPr="006946AD">
              <w:t>FALSE</w:t>
            </w:r>
          </w:p>
        </w:tc>
        <w:tc>
          <w:tcPr>
            <w:tcW w:w="1083" w:type="dxa"/>
          </w:tcPr>
          <w:p w14:paraId="7DAD1BA9" w14:textId="77777777" w:rsidR="003908FA" w:rsidRDefault="003908FA" w:rsidP="003908FA">
            <w:pPr>
              <w:pStyle w:val="Tablebody"/>
            </w:pPr>
            <w:r w:rsidRPr="006946AD">
              <w:t>ID</w:t>
            </w:r>
          </w:p>
        </w:tc>
        <w:tc>
          <w:tcPr>
            <w:tcW w:w="1608" w:type="dxa"/>
          </w:tcPr>
          <w:p w14:paraId="750B133C" w14:textId="77777777" w:rsidR="003908FA" w:rsidRDefault="003908FA" w:rsidP="003908FA">
            <w:pPr>
              <w:pStyle w:val="Tablebody"/>
            </w:pPr>
            <w:r w:rsidRPr="006946AD">
              <w:t>Single</w:t>
            </w:r>
          </w:p>
        </w:tc>
        <w:tc>
          <w:tcPr>
            <w:tcW w:w="1161" w:type="dxa"/>
          </w:tcPr>
          <w:p w14:paraId="44EDD3EA" w14:textId="77777777" w:rsidR="003908FA" w:rsidRDefault="003908FA" w:rsidP="003908FA">
            <w:pPr>
              <w:pStyle w:val="Tablebody"/>
            </w:pPr>
            <w:r>
              <w:t>ReadOnly</w:t>
            </w:r>
          </w:p>
        </w:tc>
        <w:tc>
          <w:tcPr>
            <w:tcW w:w="1676" w:type="dxa"/>
          </w:tcPr>
          <w:p w14:paraId="72E7A03B" w14:textId="77777777" w:rsidR="003908FA" w:rsidRDefault="003908FA" w:rsidP="003908FA">
            <w:pPr>
              <w:pStyle w:val="Tablebody"/>
            </w:pPr>
            <w:r w:rsidRPr="00E60239">
              <w:t>NA</w:t>
            </w:r>
          </w:p>
        </w:tc>
        <w:tc>
          <w:tcPr>
            <w:tcW w:w="1137" w:type="dxa"/>
            <w:tcBorders>
              <w:right w:val="nil"/>
            </w:tcBorders>
          </w:tcPr>
          <w:p w14:paraId="3AFAEAAD" w14:textId="77777777" w:rsidR="003908FA" w:rsidRDefault="003908FA" w:rsidP="003908FA">
            <w:pPr>
              <w:pStyle w:val="Tablebody"/>
            </w:pPr>
          </w:p>
        </w:tc>
      </w:tr>
      <w:tr w:rsidR="003908FA" w14:paraId="1E6F0895" w14:textId="77777777" w:rsidTr="003908FA">
        <w:tc>
          <w:tcPr>
            <w:tcW w:w="3102" w:type="dxa"/>
            <w:tcBorders>
              <w:left w:val="nil"/>
            </w:tcBorders>
          </w:tcPr>
          <w:p w14:paraId="59C18382" w14:textId="77777777" w:rsidR="003908FA" w:rsidRDefault="003908FA" w:rsidP="003908FA">
            <w:pPr>
              <w:pStyle w:val="Tablebody"/>
            </w:pPr>
            <w:r w:rsidRPr="006946AD">
              <w:t>cmis:baseTypeI</w:t>
            </w:r>
            <w:r>
              <w:t>d</w:t>
            </w:r>
          </w:p>
        </w:tc>
        <w:tc>
          <w:tcPr>
            <w:tcW w:w="3515" w:type="dxa"/>
          </w:tcPr>
          <w:p w14:paraId="6FDF0A7C" w14:textId="77777777" w:rsidR="003908FA" w:rsidRDefault="003908FA" w:rsidP="003908FA">
            <w:pPr>
              <w:pStyle w:val="Tablebody"/>
            </w:pPr>
            <w:r w:rsidRPr="006946AD">
              <w:t>Objekta virstipa identifikators</w:t>
            </w:r>
          </w:p>
        </w:tc>
        <w:tc>
          <w:tcPr>
            <w:tcW w:w="1395" w:type="dxa"/>
          </w:tcPr>
          <w:p w14:paraId="5AA22557" w14:textId="77777777" w:rsidR="003908FA" w:rsidRDefault="003908FA" w:rsidP="003908FA">
            <w:pPr>
              <w:pStyle w:val="Tablebody"/>
            </w:pPr>
            <w:r w:rsidRPr="006946AD">
              <w:t>FALSE</w:t>
            </w:r>
          </w:p>
        </w:tc>
        <w:tc>
          <w:tcPr>
            <w:tcW w:w="1083" w:type="dxa"/>
          </w:tcPr>
          <w:p w14:paraId="197F62D5" w14:textId="77777777" w:rsidR="003908FA" w:rsidRDefault="003908FA" w:rsidP="003908FA">
            <w:pPr>
              <w:pStyle w:val="Tablebody"/>
            </w:pPr>
            <w:r w:rsidRPr="006946AD">
              <w:t>ID</w:t>
            </w:r>
          </w:p>
        </w:tc>
        <w:tc>
          <w:tcPr>
            <w:tcW w:w="1608" w:type="dxa"/>
          </w:tcPr>
          <w:p w14:paraId="46FF5241" w14:textId="77777777" w:rsidR="003908FA" w:rsidRDefault="003908FA" w:rsidP="003908FA">
            <w:pPr>
              <w:pStyle w:val="Tablebody"/>
            </w:pPr>
            <w:r w:rsidRPr="006946AD">
              <w:t>Single</w:t>
            </w:r>
          </w:p>
        </w:tc>
        <w:tc>
          <w:tcPr>
            <w:tcW w:w="1161" w:type="dxa"/>
          </w:tcPr>
          <w:p w14:paraId="4C036F63" w14:textId="77777777" w:rsidR="003908FA" w:rsidRDefault="003908FA" w:rsidP="003908FA">
            <w:pPr>
              <w:pStyle w:val="Tablebody"/>
            </w:pPr>
            <w:r>
              <w:t>ReadOnly</w:t>
            </w:r>
          </w:p>
        </w:tc>
        <w:tc>
          <w:tcPr>
            <w:tcW w:w="1676" w:type="dxa"/>
          </w:tcPr>
          <w:p w14:paraId="3AD518C2" w14:textId="77777777" w:rsidR="003908FA" w:rsidRDefault="003908FA" w:rsidP="003908FA">
            <w:pPr>
              <w:pStyle w:val="Tablebody"/>
            </w:pPr>
            <w:r w:rsidRPr="00E60239">
              <w:t>NA</w:t>
            </w:r>
          </w:p>
        </w:tc>
        <w:tc>
          <w:tcPr>
            <w:tcW w:w="1137" w:type="dxa"/>
            <w:tcBorders>
              <w:right w:val="nil"/>
            </w:tcBorders>
          </w:tcPr>
          <w:p w14:paraId="1C23A49E" w14:textId="77777777" w:rsidR="003908FA" w:rsidRDefault="003908FA" w:rsidP="003908FA">
            <w:pPr>
              <w:pStyle w:val="Tablebody"/>
            </w:pPr>
          </w:p>
        </w:tc>
      </w:tr>
      <w:tr w:rsidR="003908FA" w14:paraId="4307FD1B" w14:textId="77777777" w:rsidTr="003908FA">
        <w:tc>
          <w:tcPr>
            <w:tcW w:w="3102" w:type="dxa"/>
            <w:tcBorders>
              <w:left w:val="nil"/>
            </w:tcBorders>
          </w:tcPr>
          <w:p w14:paraId="24A90509" w14:textId="77777777" w:rsidR="003908FA" w:rsidRDefault="003908FA" w:rsidP="003908FA">
            <w:pPr>
              <w:pStyle w:val="Tablebody"/>
            </w:pPr>
            <w:r w:rsidRPr="006946AD">
              <w:t>cmis:objectTypeI</w:t>
            </w:r>
            <w:r>
              <w:t>d</w:t>
            </w:r>
          </w:p>
        </w:tc>
        <w:tc>
          <w:tcPr>
            <w:tcW w:w="3515" w:type="dxa"/>
          </w:tcPr>
          <w:p w14:paraId="0332F9FF" w14:textId="77777777" w:rsidR="003908FA" w:rsidRDefault="003908FA" w:rsidP="003908FA">
            <w:pPr>
              <w:pStyle w:val="Tablebody"/>
            </w:pPr>
            <w:r w:rsidRPr="006946AD">
              <w:t>Objekta tipa identifikators</w:t>
            </w:r>
          </w:p>
        </w:tc>
        <w:tc>
          <w:tcPr>
            <w:tcW w:w="1395" w:type="dxa"/>
          </w:tcPr>
          <w:p w14:paraId="55AD694D" w14:textId="77777777" w:rsidR="003908FA" w:rsidRDefault="003908FA" w:rsidP="003908FA">
            <w:pPr>
              <w:pStyle w:val="Tablebody"/>
            </w:pPr>
            <w:r w:rsidRPr="006946AD">
              <w:t>TRUE</w:t>
            </w:r>
          </w:p>
        </w:tc>
        <w:tc>
          <w:tcPr>
            <w:tcW w:w="1083" w:type="dxa"/>
          </w:tcPr>
          <w:p w14:paraId="78AD9B9E" w14:textId="77777777" w:rsidR="003908FA" w:rsidRDefault="003908FA" w:rsidP="003908FA">
            <w:pPr>
              <w:pStyle w:val="Tablebody"/>
            </w:pPr>
            <w:r w:rsidRPr="006946AD">
              <w:t>ID</w:t>
            </w:r>
          </w:p>
        </w:tc>
        <w:tc>
          <w:tcPr>
            <w:tcW w:w="1608" w:type="dxa"/>
          </w:tcPr>
          <w:p w14:paraId="3737FBC7" w14:textId="77777777" w:rsidR="003908FA" w:rsidRDefault="003908FA" w:rsidP="003908FA">
            <w:pPr>
              <w:pStyle w:val="Tablebody"/>
            </w:pPr>
            <w:r w:rsidRPr="006946AD">
              <w:t>Single</w:t>
            </w:r>
          </w:p>
        </w:tc>
        <w:tc>
          <w:tcPr>
            <w:tcW w:w="1161" w:type="dxa"/>
          </w:tcPr>
          <w:p w14:paraId="79C2D309" w14:textId="77777777" w:rsidR="003908FA" w:rsidRDefault="003908FA" w:rsidP="003908FA">
            <w:pPr>
              <w:pStyle w:val="Tablebody"/>
            </w:pPr>
            <w:r w:rsidRPr="006946AD">
              <w:t>OnCreate</w:t>
            </w:r>
          </w:p>
        </w:tc>
        <w:tc>
          <w:tcPr>
            <w:tcW w:w="1676" w:type="dxa"/>
          </w:tcPr>
          <w:p w14:paraId="422706FE" w14:textId="77777777" w:rsidR="003908FA" w:rsidRDefault="003908FA" w:rsidP="003908FA">
            <w:pPr>
              <w:pStyle w:val="Tablebody"/>
            </w:pPr>
            <w:r w:rsidRPr="00E60239">
              <w:t>NA</w:t>
            </w:r>
          </w:p>
        </w:tc>
        <w:tc>
          <w:tcPr>
            <w:tcW w:w="1137" w:type="dxa"/>
            <w:tcBorders>
              <w:right w:val="nil"/>
            </w:tcBorders>
          </w:tcPr>
          <w:p w14:paraId="6E440886" w14:textId="77777777" w:rsidR="003908FA" w:rsidRDefault="003908FA" w:rsidP="003908FA">
            <w:pPr>
              <w:pStyle w:val="Tablebody"/>
            </w:pPr>
          </w:p>
        </w:tc>
      </w:tr>
      <w:tr w:rsidR="003908FA" w14:paraId="793B03D4" w14:textId="77777777" w:rsidTr="003908FA">
        <w:tc>
          <w:tcPr>
            <w:tcW w:w="3102" w:type="dxa"/>
            <w:tcBorders>
              <w:left w:val="nil"/>
            </w:tcBorders>
          </w:tcPr>
          <w:p w14:paraId="2485DB8A" w14:textId="77777777" w:rsidR="003908FA" w:rsidRDefault="003908FA" w:rsidP="003908FA">
            <w:pPr>
              <w:pStyle w:val="Tablebody"/>
            </w:pPr>
            <w:r w:rsidRPr="006946AD">
              <w:t>cmis:createdBy</w:t>
            </w:r>
          </w:p>
        </w:tc>
        <w:tc>
          <w:tcPr>
            <w:tcW w:w="3515" w:type="dxa"/>
          </w:tcPr>
          <w:p w14:paraId="3E43F1BC" w14:textId="77777777" w:rsidR="003908FA" w:rsidRDefault="003908FA" w:rsidP="003908FA">
            <w:pPr>
              <w:pStyle w:val="Tablebody"/>
            </w:pPr>
            <w:r w:rsidRPr="006946AD">
              <w:t>Lietotājs, kas izveidojis objektu</w:t>
            </w:r>
          </w:p>
        </w:tc>
        <w:tc>
          <w:tcPr>
            <w:tcW w:w="1395" w:type="dxa"/>
          </w:tcPr>
          <w:p w14:paraId="4F9D8067" w14:textId="77777777" w:rsidR="003908FA" w:rsidRDefault="003908FA" w:rsidP="003908FA">
            <w:pPr>
              <w:pStyle w:val="Tablebody"/>
            </w:pPr>
            <w:r w:rsidRPr="006946AD">
              <w:t>FALSE</w:t>
            </w:r>
          </w:p>
        </w:tc>
        <w:tc>
          <w:tcPr>
            <w:tcW w:w="1083" w:type="dxa"/>
          </w:tcPr>
          <w:p w14:paraId="6853D7B7" w14:textId="77777777" w:rsidR="003908FA" w:rsidRDefault="003908FA" w:rsidP="003908FA">
            <w:pPr>
              <w:pStyle w:val="Tablebody"/>
            </w:pPr>
            <w:r w:rsidRPr="006946AD">
              <w:t>String</w:t>
            </w:r>
          </w:p>
        </w:tc>
        <w:tc>
          <w:tcPr>
            <w:tcW w:w="1608" w:type="dxa"/>
          </w:tcPr>
          <w:p w14:paraId="738781B0" w14:textId="77777777" w:rsidR="003908FA" w:rsidRDefault="003908FA" w:rsidP="003908FA">
            <w:pPr>
              <w:pStyle w:val="Tablebody"/>
            </w:pPr>
            <w:r w:rsidRPr="006946AD">
              <w:t>Single</w:t>
            </w:r>
          </w:p>
        </w:tc>
        <w:tc>
          <w:tcPr>
            <w:tcW w:w="1161" w:type="dxa"/>
          </w:tcPr>
          <w:p w14:paraId="30872098" w14:textId="77777777" w:rsidR="003908FA" w:rsidRDefault="003908FA" w:rsidP="003908FA">
            <w:pPr>
              <w:pStyle w:val="Tablebody"/>
            </w:pPr>
            <w:r>
              <w:t>ReadOnly</w:t>
            </w:r>
          </w:p>
        </w:tc>
        <w:tc>
          <w:tcPr>
            <w:tcW w:w="1676" w:type="dxa"/>
          </w:tcPr>
          <w:p w14:paraId="4AFA312C" w14:textId="77777777" w:rsidR="003908FA" w:rsidRDefault="003908FA" w:rsidP="003908FA">
            <w:pPr>
              <w:pStyle w:val="Tablebody"/>
            </w:pPr>
            <w:r w:rsidRPr="00E60239">
              <w:t>NA</w:t>
            </w:r>
          </w:p>
        </w:tc>
        <w:tc>
          <w:tcPr>
            <w:tcW w:w="1137" w:type="dxa"/>
            <w:tcBorders>
              <w:right w:val="nil"/>
            </w:tcBorders>
          </w:tcPr>
          <w:p w14:paraId="7B3D4989" w14:textId="77777777" w:rsidR="003908FA" w:rsidRDefault="003908FA" w:rsidP="003908FA">
            <w:pPr>
              <w:pStyle w:val="Tablebody"/>
            </w:pPr>
          </w:p>
        </w:tc>
      </w:tr>
      <w:tr w:rsidR="003908FA" w14:paraId="76C7A2FA" w14:textId="77777777" w:rsidTr="003908FA">
        <w:tc>
          <w:tcPr>
            <w:tcW w:w="3102" w:type="dxa"/>
            <w:tcBorders>
              <w:left w:val="nil"/>
            </w:tcBorders>
          </w:tcPr>
          <w:p w14:paraId="680ECDFB" w14:textId="77777777" w:rsidR="003908FA" w:rsidRDefault="003908FA" w:rsidP="003908FA">
            <w:pPr>
              <w:pStyle w:val="Tablebody"/>
            </w:pPr>
            <w:r w:rsidRPr="006946AD">
              <w:t>cmis:creationDate</w:t>
            </w:r>
          </w:p>
        </w:tc>
        <w:tc>
          <w:tcPr>
            <w:tcW w:w="3515" w:type="dxa"/>
          </w:tcPr>
          <w:p w14:paraId="1B00FAAA" w14:textId="77777777" w:rsidR="003908FA" w:rsidRDefault="003908FA" w:rsidP="003908FA">
            <w:pPr>
              <w:pStyle w:val="Tablebody"/>
            </w:pPr>
            <w:r w:rsidRPr="006946AD">
              <w:t>Datums un laiks, kad izveidots objekts</w:t>
            </w:r>
          </w:p>
        </w:tc>
        <w:tc>
          <w:tcPr>
            <w:tcW w:w="1395" w:type="dxa"/>
          </w:tcPr>
          <w:p w14:paraId="0F9D157E" w14:textId="77777777" w:rsidR="003908FA" w:rsidRDefault="003908FA" w:rsidP="003908FA">
            <w:pPr>
              <w:pStyle w:val="Tablebody"/>
            </w:pPr>
            <w:r w:rsidRPr="006946AD">
              <w:t>FALSE</w:t>
            </w:r>
          </w:p>
        </w:tc>
        <w:tc>
          <w:tcPr>
            <w:tcW w:w="1083" w:type="dxa"/>
          </w:tcPr>
          <w:p w14:paraId="184E2C10" w14:textId="77777777" w:rsidR="003908FA" w:rsidRDefault="003908FA" w:rsidP="003908FA">
            <w:pPr>
              <w:pStyle w:val="Tablebody"/>
            </w:pPr>
            <w:r w:rsidRPr="006946AD">
              <w:t>DateTime</w:t>
            </w:r>
          </w:p>
        </w:tc>
        <w:tc>
          <w:tcPr>
            <w:tcW w:w="1608" w:type="dxa"/>
          </w:tcPr>
          <w:p w14:paraId="09FD1884" w14:textId="77777777" w:rsidR="003908FA" w:rsidRDefault="003908FA" w:rsidP="003908FA">
            <w:pPr>
              <w:pStyle w:val="Tablebody"/>
            </w:pPr>
            <w:r w:rsidRPr="006946AD">
              <w:t>Single</w:t>
            </w:r>
          </w:p>
        </w:tc>
        <w:tc>
          <w:tcPr>
            <w:tcW w:w="1161" w:type="dxa"/>
          </w:tcPr>
          <w:p w14:paraId="4DA223FE" w14:textId="77777777" w:rsidR="003908FA" w:rsidRDefault="003908FA" w:rsidP="003908FA">
            <w:pPr>
              <w:pStyle w:val="Tablebody"/>
            </w:pPr>
            <w:r>
              <w:t>ReadOnly</w:t>
            </w:r>
          </w:p>
        </w:tc>
        <w:tc>
          <w:tcPr>
            <w:tcW w:w="1676" w:type="dxa"/>
          </w:tcPr>
          <w:p w14:paraId="604BAF46" w14:textId="77777777" w:rsidR="003908FA" w:rsidRDefault="003908FA" w:rsidP="003908FA">
            <w:pPr>
              <w:pStyle w:val="Tablebody"/>
            </w:pPr>
            <w:r w:rsidRPr="00E60239">
              <w:t>NA</w:t>
            </w:r>
          </w:p>
        </w:tc>
        <w:tc>
          <w:tcPr>
            <w:tcW w:w="1137" w:type="dxa"/>
            <w:tcBorders>
              <w:right w:val="nil"/>
            </w:tcBorders>
          </w:tcPr>
          <w:p w14:paraId="528FEEC3" w14:textId="77777777" w:rsidR="003908FA" w:rsidRDefault="003908FA" w:rsidP="003908FA">
            <w:pPr>
              <w:pStyle w:val="Tablebody"/>
            </w:pPr>
          </w:p>
        </w:tc>
      </w:tr>
      <w:tr w:rsidR="003908FA" w14:paraId="3C1A696E" w14:textId="77777777" w:rsidTr="003908FA">
        <w:tc>
          <w:tcPr>
            <w:tcW w:w="3102" w:type="dxa"/>
            <w:tcBorders>
              <w:left w:val="nil"/>
            </w:tcBorders>
          </w:tcPr>
          <w:p w14:paraId="63C43F7D" w14:textId="77777777" w:rsidR="003908FA" w:rsidRDefault="003908FA" w:rsidP="003908FA">
            <w:pPr>
              <w:pStyle w:val="Tablebody"/>
            </w:pPr>
            <w:r w:rsidRPr="006946AD">
              <w:t>cmis:lastModifiedBy</w:t>
            </w:r>
          </w:p>
        </w:tc>
        <w:tc>
          <w:tcPr>
            <w:tcW w:w="3515" w:type="dxa"/>
          </w:tcPr>
          <w:p w14:paraId="7AC4832F" w14:textId="77777777" w:rsidR="003908FA" w:rsidRDefault="003908FA" w:rsidP="003908FA">
            <w:pPr>
              <w:pStyle w:val="Tablebody"/>
            </w:pPr>
            <w:r w:rsidRPr="006946AD">
              <w:t>Lietotājs, kas pēdējais modificējis objektu</w:t>
            </w:r>
          </w:p>
        </w:tc>
        <w:tc>
          <w:tcPr>
            <w:tcW w:w="1395" w:type="dxa"/>
          </w:tcPr>
          <w:p w14:paraId="5FE9AE0A" w14:textId="77777777" w:rsidR="003908FA" w:rsidRDefault="003908FA" w:rsidP="003908FA">
            <w:pPr>
              <w:pStyle w:val="Tablebody"/>
            </w:pPr>
            <w:r w:rsidRPr="006946AD">
              <w:t>FALSE</w:t>
            </w:r>
          </w:p>
        </w:tc>
        <w:tc>
          <w:tcPr>
            <w:tcW w:w="1083" w:type="dxa"/>
          </w:tcPr>
          <w:p w14:paraId="22C69B2A" w14:textId="77777777" w:rsidR="003908FA" w:rsidRDefault="003908FA" w:rsidP="003908FA">
            <w:pPr>
              <w:pStyle w:val="Tablebody"/>
            </w:pPr>
            <w:r w:rsidRPr="006946AD">
              <w:t>String</w:t>
            </w:r>
          </w:p>
        </w:tc>
        <w:tc>
          <w:tcPr>
            <w:tcW w:w="1608" w:type="dxa"/>
          </w:tcPr>
          <w:p w14:paraId="383B5274" w14:textId="77777777" w:rsidR="003908FA" w:rsidRDefault="003908FA" w:rsidP="003908FA">
            <w:pPr>
              <w:pStyle w:val="Tablebody"/>
            </w:pPr>
            <w:r w:rsidRPr="006946AD">
              <w:t>Single</w:t>
            </w:r>
          </w:p>
        </w:tc>
        <w:tc>
          <w:tcPr>
            <w:tcW w:w="1161" w:type="dxa"/>
          </w:tcPr>
          <w:p w14:paraId="56D70ED2" w14:textId="77777777" w:rsidR="003908FA" w:rsidRDefault="003908FA" w:rsidP="003908FA">
            <w:pPr>
              <w:pStyle w:val="Tablebody"/>
            </w:pPr>
            <w:r>
              <w:t>ReadOnly</w:t>
            </w:r>
          </w:p>
        </w:tc>
        <w:tc>
          <w:tcPr>
            <w:tcW w:w="1676" w:type="dxa"/>
          </w:tcPr>
          <w:p w14:paraId="13607099" w14:textId="77777777" w:rsidR="003908FA" w:rsidRDefault="003908FA" w:rsidP="003908FA">
            <w:pPr>
              <w:pStyle w:val="Tablebody"/>
            </w:pPr>
            <w:r w:rsidRPr="00E60239">
              <w:t>NA</w:t>
            </w:r>
          </w:p>
        </w:tc>
        <w:tc>
          <w:tcPr>
            <w:tcW w:w="1137" w:type="dxa"/>
            <w:tcBorders>
              <w:right w:val="nil"/>
            </w:tcBorders>
          </w:tcPr>
          <w:p w14:paraId="75CC5D0B" w14:textId="77777777" w:rsidR="003908FA" w:rsidRDefault="003908FA" w:rsidP="003908FA">
            <w:pPr>
              <w:pStyle w:val="Tablebody"/>
            </w:pPr>
          </w:p>
        </w:tc>
      </w:tr>
      <w:tr w:rsidR="003908FA" w14:paraId="291E1371" w14:textId="77777777" w:rsidTr="003908FA">
        <w:tc>
          <w:tcPr>
            <w:tcW w:w="3102" w:type="dxa"/>
            <w:tcBorders>
              <w:left w:val="nil"/>
            </w:tcBorders>
          </w:tcPr>
          <w:p w14:paraId="5C4B734E" w14:textId="77777777" w:rsidR="003908FA" w:rsidRDefault="003908FA" w:rsidP="003908FA">
            <w:pPr>
              <w:pStyle w:val="Tablebody"/>
            </w:pPr>
            <w:r w:rsidRPr="006946AD">
              <w:t>cmis:lastModificationDate</w:t>
            </w:r>
          </w:p>
        </w:tc>
        <w:tc>
          <w:tcPr>
            <w:tcW w:w="3515" w:type="dxa"/>
          </w:tcPr>
          <w:p w14:paraId="55936913" w14:textId="77777777" w:rsidR="003908FA" w:rsidRDefault="003908FA" w:rsidP="003908FA">
            <w:pPr>
              <w:pStyle w:val="Tablebody"/>
            </w:pPr>
            <w:r w:rsidRPr="006946AD">
              <w:t>Datums un laiks, kad pēdējo reizi mainīts objekts</w:t>
            </w:r>
          </w:p>
        </w:tc>
        <w:tc>
          <w:tcPr>
            <w:tcW w:w="1395" w:type="dxa"/>
          </w:tcPr>
          <w:p w14:paraId="1332F3C5" w14:textId="77777777" w:rsidR="003908FA" w:rsidRDefault="003908FA" w:rsidP="003908FA">
            <w:pPr>
              <w:pStyle w:val="Tablebody"/>
            </w:pPr>
            <w:r w:rsidRPr="006946AD">
              <w:t>FALSE</w:t>
            </w:r>
          </w:p>
        </w:tc>
        <w:tc>
          <w:tcPr>
            <w:tcW w:w="1083" w:type="dxa"/>
          </w:tcPr>
          <w:p w14:paraId="24BE7554" w14:textId="77777777" w:rsidR="003908FA" w:rsidRDefault="003908FA" w:rsidP="003908FA">
            <w:pPr>
              <w:pStyle w:val="Tablebody"/>
            </w:pPr>
            <w:r w:rsidRPr="006946AD">
              <w:t>DateTime</w:t>
            </w:r>
          </w:p>
        </w:tc>
        <w:tc>
          <w:tcPr>
            <w:tcW w:w="1608" w:type="dxa"/>
          </w:tcPr>
          <w:p w14:paraId="39A7EA2A" w14:textId="77777777" w:rsidR="003908FA" w:rsidRDefault="003908FA" w:rsidP="003908FA">
            <w:pPr>
              <w:pStyle w:val="Tablebody"/>
            </w:pPr>
            <w:r w:rsidRPr="006946AD">
              <w:t>Single</w:t>
            </w:r>
          </w:p>
        </w:tc>
        <w:tc>
          <w:tcPr>
            <w:tcW w:w="1161" w:type="dxa"/>
          </w:tcPr>
          <w:p w14:paraId="79CF0E24" w14:textId="77777777" w:rsidR="003908FA" w:rsidRDefault="003908FA" w:rsidP="003908FA">
            <w:pPr>
              <w:pStyle w:val="Tablebody"/>
            </w:pPr>
            <w:r>
              <w:t>ReadOnly</w:t>
            </w:r>
          </w:p>
        </w:tc>
        <w:tc>
          <w:tcPr>
            <w:tcW w:w="1676" w:type="dxa"/>
          </w:tcPr>
          <w:p w14:paraId="175E86D2" w14:textId="77777777" w:rsidR="003908FA" w:rsidRDefault="003908FA" w:rsidP="003908FA">
            <w:pPr>
              <w:pStyle w:val="Tablebody"/>
            </w:pPr>
            <w:r w:rsidRPr="00E60239">
              <w:t>NA</w:t>
            </w:r>
          </w:p>
        </w:tc>
        <w:tc>
          <w:tcPr>
            <w:tcW w:w="1137" w:type="dxa"/>
            <w:tcBorders>
              <w:right w:val="nil"/>
            </w:tcBorders>
          </w:tcPr>
          <w:p w14:paraId="2066F6FD" w14:textId="77777777" w:rsidR="003908FA" w:rsidRDefault="003908FA" w:rsidP="003908FA">
            <w:pPr>
              <w:pStyle w:val="Tablebody"/>
            </w:pPr>
          </w:p>
        </w:tc>
      </w:tr>
      <w:tr w:rsidR="003908FA" w14:paraId="656C8EC3" w14:textId="77777777" w:rsidTr="003908FA">
        <w:tc>
          <w:tcPr>
            <w:tcW w:w="3102" w:type="dxa"/>
            <w:tcBorders>
              <w:left w:val="nil"/>
            </w:tcBorders>
          </w:tcPr>
          <w:p w14:paraId="01DC8D21" w14:textId="77777777" w:rsidR="003908FA" w:rsidRDefault="003908FA" w:rsidP="003908FA">
            <w:pPr>
              <w:pStyle w:val="Tablebody"/>
            </w:pPr>
            <w:r w:rsidRPr="006946AD">
              <w:t>cmis:changeToken</w:t>
            </w:r>
          </w:p>
        </w:tc>
        <w:tc>
          <w:tcPr>
            <w:tcW w:w="3515" w:type="dxa"/>
          </w:tcPr>
          <w:p w14:paraId="051ECB83" w14:textId="77777777" w:rsidR="003908FA" w:rsidRDefault="003908FA" w:rsidP="003908FA">
            <w:pPr>
              <w:pStyle w:val="Tablebody"/>
            </w:pPr>
            <w:r w:rsidRPr="006946AD">
              <w:t>Izmaiņu talons</w:t>
            </w:r>
          </w:p>
        </w:tc>
        <w:tc>
          <w:tcPr>
            <w:tcW w:w="1395" w:type="dxa"/>
          </w:tcPr>
          <w:p w14:paraId="09720DA1" w14:textId="77777777" w:rsidR="003908FA" w:rsidRDefault="003908FA" w:rsidP="003908FA">
            <w:pPr>
              <w:pStyle w:val="Tablebody"/>
            </w:pPr>
            <w:r w:rsidRPr="006946AD">
              <w:t>FALSE</w:t>
            </w:r>
          </w:p>
        </w:tc>
        <w:tc>
          <w:tcPr>
            <w:tcW w:w="1083" w:type="dxa"/>
          </w:tcPr>
          <w:p w14:paraId="778183F6" w14:textId="77777777" w:rsidR="003908FA" w:rsidRDefault="003908FA" w:rsidP="003908FA">
            <w:pPr>
              <w:pStyle w:val="Tablebody"/>
            </w:pPr>
            <w:r w:rsidRPr="006946AD">
              <w:t>String</w:t>
            </w:r>
          </w:p>
        </w:tc>
        <w:tc>
          <w:tcPr>
            <w:tcW w:w="1608" w:type="dxa"/>
          </w:tcPr>
          <w:p w14:paraId="3EB064F0" w14:textId="77777777" w:rsidR="003908FA" w:rsidRDefault="003908FA" w:rsidP="003908FA">
            <w:pPr>
              <w:pStyle w:val="Tablebody"/>
            </w:pPr>
            <w:r w:rsidRPr="006946AD">
              <w:t>Single</w:t>
            </w:r>
          </w:p>
        </w:tc>
        <w:tc>
          <w:tcPr>
            <w:tcW w:w="1161" w:type="dxa"/>
          </w:tcPr>
          <w:p w14:paraId="101D25C7" w14:textId="77777777" w:rsidR="003908FA" w:rsidRDefault="003908FA" w:rsidP="003908FA">
            <w:pPr>
              <w:pStyle w:val="Tablebody"/>
            </w:pPr>
            <w:r>
              <w:t>ReadOnly</w:t>
            </w:r>
          </w:p>
        </w:tc>
        <w:tc>
          <w:tcPr>
            <w:tcW w:w="1676" w:type="dxa"/>
          </w:tcPr>
          <w:p w14:paraId="493F0DEC" w14:textId="77777777" w:rsidR="003908FA" w:rsidRDefault="003908FA" w:rsidP="003908FA">
            <w:pPr>
              <w:pStyle w:val="Tablebody"/>
            </w:pPr>
            <w:r w:rsidRPr="00E60239">
              <w:t>NA</w:t>
            </w:r>
          </w:p>
        </w:tc>
        <w:tc>
          <w:tcPr>
            <w:tcW w:w="1137" w:type="dxa"/>
            <w:tcBorders>
              <w:right w:val="nil"/>
            </w:tcBorders>
          </w:tcPr>
          <w:p w14:paraId="1305ED48" w14:textId="77777777" w:rsidR="003908FA" w:rsidRDefault="003908FA" w:rsidP="003908FA">
            <w:pPr>
              <w:pStyle w:val="Tablebody"/>
            </w:pPr>
          </w:p>
        </w:tc>
      </w:tr>
      <w:tr w:rsidR="003908FA" w14:paraId="454976C4" w14:textId="77777777" w:rsidTr="003908FA">
        <w:tc>
          <w:tcPr>
            <w:tcW w:w="3102" w:type="dxa"/>
            <w:tcBorders>
              <w:left w:val="nil"/>
            </w:tcBorders>
          </w:tcPr>
          <w:p w14:paraId="10ADC41B" w14:textId="77777777" w:rsidR="003908FA" w:rsidRDefault="003908FA" w:rsidP="003908FA">
            <w:pPr>
              <w:pStyle w:val="Tablebody"/>
            </w:pPr>
            <w:r w:rsidRPr="006946AD">
              <w:t>cmis:isImmutable</w:t>
            </w:r>
          </w:p>
        </w:tc>
        <w:tc>
          <w:tcPr>
            <w:tcW w:w="3515" w:type="dxa"/>
          </w:tcPr>
          <w:p w14:paraId="7548FD8C" w14:textId="06147458" w:rsidR="003908FA" w:rsidRDefault="003908FA" w:rsidP="003908FA">
            <w:pPr>
              <w:pStyle w:val="Tablebody"/>
            </w:pPr>
            <w:r w:rsidRPr="006946AD">
              <w:t>Objekta nemain</w:t>
            </w:r>
            <w:r>
              <w:t>ī</w:t>
            </w:r>
            <w:r w:rsidRPr="006946AD">
              <w:t>bas pazīme</w:t>
            </w:r>
          </w:p>
        </w:tc>
        <w:tc>
          <w:tcPr>
            <w:tcW w:w="1395" w:type="dxa"/>
          </w:tcPr>
          <w:p w14:paraId="0C33D77A" w14:textId="77777777" w:rsidR="003908FA" w:rsidRDefault="003908FA" w:rsidP="003908FA">
            <w:pPr>
              <w:pStyle w:val="Tablebody"/>
            </w:pPr>
            <w:r w:rsidRPr="006946AD">
              <w:t>FALSE</w:t>
            </w:r>
          </w:p>
        </w:tc>
        <w:tc>
          <w:tcPr>
            <w:tcW w:w="1083" w:type="dxa"/>
          </w:tcPr>
          <w:p w14:paraId="3BDE2149" w14:textId="77777777" w:rsidR="003908FA" w:rsidRDefault="003908FA" w:rsidP="003908FA">
            <w:pPr>
              <w:pStyle w:val="Tablebody"/>
            </w:pPr>
            <w:r w:rsidRPr="006946AD">
              <w:t>boolean</w:t>
            </w:r>
          </w:p>
        </w:tc>
        <w:tc>
          <w:tcPr>
            <w:tcW w:w="1608" w:type="dxa"/>
          </w:tcPr>
          <w:p w14:paraId="53AFCFAD" w14:textId="77777777" w:rsidR="003908FA" w:rsidRDefault="003908FA" w:rsidP="003908FA">
            <w:pPr>
              <w:pStyle w:val="Tablebody"/>
            </w:pPr>
            <w:r w:rsidRPr="006946AD">
              <w:t>Single</w:t>
            </w:r>
          </w:p>
        </w:tc>
        <w:tc>
          <w:tcPr>
            <w:tcW w:w="1161" w:type="dxa"/>
          </w:tcPr>
          <w:p w14:paraId="1ABEF7BE" w14:textId="77777777" w:rsidR="003908FA" w:rsidRDefault="003908FA" w:rsidP="003908FA">
            <w:pPr>
              <w:pStyle w:val="Tablebody"/>
            </w:pPr>
            <w:r>
              <w:t>ReadOnly</w:t>
            </w:r>
          </w:p>
        </w:tc>
        <w:tc>
          <w:tcPr>
            <w:tcW w:w="1676" w:type="dxa"/>
          </w:tcPr>
          <w:p w14:paraId="2B32E9F9" w14:textId="77777777" w:rsidR="003908FA" w:rsidRDefault="003908FA" w:rsidP="003908FA">
            <w:pPr>
              <w:pStyle w:val="Tablebody"/>
            </w:pPr>
            <w:r w:rsidRPr="00E60239">
              <w:t>NA</w:t>
            </w:r>
          </w:p>
        </w:tc>
        <w:tc>
          <w:tcPr>
            <w:tcW w:w="1137" w:type="dxa"/>
            <w:tcBorders>
              <w:right w:val="nil"/>
            </w:tcBorders>
          </w:tcPr>
          <w:p w14:paraId="5B46C6E7" w14:textId="77777777" w:rsidR="003908FA" w:rsidRDefault="003908FA" w:rsidP="003908FA">
            <w:pPr>
              <w:pStyle w:val="Tablebody"/>
            </w:pPr>
          </w:p>
        </w:tc>
      </w:tr>
      <w:tr w:rsidR="003908FA" w14:paraId="535E330F" w14:textId="77777777" w:rsidTr="003908FA">
        <w:tc>
          <w:tcPr>
            <w:tcW w:w="3102" w:type="dxa"/>
            <w:tcBorders>
              <w:left w:val="nil"/>
            </w:tcBorders>
          </w:tcPr>
          <w:p w14:paraId="2E5E17CB" w14:textId="77777777" w:rsidR="003908FA" w:rsidRDefault="003908FA" w:rsidP="003908FA">
            <w:pPr>
              <w:pStyle w:val="Tablebody"/>
            </w:pPr>
            <w:r w:rsidRPr="006946AD">
              <w:t>cmis:isLatestVersion</w:t>
            </w:r>
          </w:p>
        </w:tc>
        <w:tc>
          <w:tcPr>
            <w:tcW w:w="3515" w:type="dxa"/>
          </w:tcPr>
          <w:p w14:paraId="6AC3915F" w14:textId="77777777" w:rsidR="003908FA" w:rsidRDefault="003908FA" w:rsidP="003908FA">
            <w:pPr>
              <w:pStyle w:val="Tablebody"/>
            </w:pPr>
            <w:r w:rsidRPr="006946AD">
              <w:t>Identificē dokumenta pēdējo versiju</w:t>
            </w:r>
          </w:p>
        </w:tc>
        <w:tc>
          <w:tcPr>
            <w:tcW w:w="1395" w:type="dxa"/>
          </w:tcPr>
          <w:p w14:paraId="6BACE66A" w14:textId="77777777" w:rsidR="003908FA" w:rsidRDefault="003908FA" w:rsidP="003908FA">
            <w:pPr>
              <w:pStyle w:val="Tablebody"/>
            </w:pPr>
            <w:r w:rsidRPr="006946AD">
              <w:t>FALSE</w:t>
            </w:r>
          </w:p>
        </w:tc>
        <w:tc>
          <w:tcPr>
            <w:tcW w:w="1083" w:type="dxa"/>
          </w:tcPr>
          <w:p w14:paraId="631068D7" w14:textId="77777777" w:rsidR="003908FA" w:rsidRDefault="003908FA" w:rsidP="003908FA">
            <w:pPr>
              <w:pStyle w:val="Tablebody"/>
            </w:pPr>
            <w:r w:rsidRPr="006946AD">
              <w:t>boolean</w:t>
            </w:r>
          </w:p>
        </w:tc>
        <w:tc>
          <w:tcPr>
            <w:tcW w:w="1608" w:type="dxa"/>
          </w:tcPr>
          <w:p w14:paraId="0792F586" w14:textId="77777777" w:rsidR="003908FA" w:rsidRDefault="003908FA" w:rsidP="003908FA">
            <w:pPr>
              <w:pStyle w:val="Tablebody"/>
            </w:pPr>
            <w:r w:rsidRPr="006946AD">
              <w:t>Single</w:t>
            </w:r>
          </w:p>
        </w:tc>
        <w:tc>
          <w:tcPr>
            <w:tcW w:w="1161" w:type="dxa"/>
          </w:tcPr>
          <w:p w14:paraId="2BE1BAFF" w14:textId="77777777" w:rsidR="003908FA" w:rsidRDefault="003908FA" w:rsidP="003908FA">
            <w:pPr>
              <w:pStyle w:val="Tablebody"/>
            </w:pPr>
            <w:r>
              <w:t>ReadOnly</w:t>
            </w:r>
          </w:p>
        </w:tc>
        <w:tc>
          <w:tcPr>
            <w:tcW w:w="1676" w:type="dxa"/>
          </w:tcPr>
          <w:p w14:paraId="0DCF8DA6" w14:textId="77777777" w:rsidR="003908FA" w:rsidRDefault="003908FA" w:rsidP="003908FA">
            <w:pPr>
              <w:pStyle w:val="Tablebody"/>
            </w:pPr>
            <w:r w:rsidRPr="00E60239">
              <w:t>NA</w:t>
            </w:r>
          </w:p>
        </w:tc>
        <w:tc>
          <w:tcPr>
            <w:tcW w:w="1137" w:type="dxa"/>
            <w:tcBorders>
              <w:right w:val="nil"/>
            </w:tcBorders>
          </w:tcPr>
          <w:p w14:paraId="6E79D7F1" w14:textId="77777777" w:rsidR="003908FA" w:rsidRDefault="003908FA" w:rsidP="003908FA">
            <w:pPr>
              <w:pStyle w:val="Tablebody"/>
            </w:pPr>
          </w:p>
        </w:tc>
      </w:tr>
      <w:tr w:rsidR="003908FA" w14:paraId="41F9D495" w14:textId="77777777" w:rsidTr="003908FA">
        <w:tc>
          <w:tcPr>
            <w:tcW w:w="3102" w:type="dxa"/>
            <w:tcBorders>
              <w:left w:val="nil"/>
            </w:tcBorders>
          </w:tcPr>
          <w:p w14:paraId="5FD99FB0" w14:textId="77777777" w:rsidR="003908FA" w:rsidRDefault="003908FA" w:rsidP="003908FA">
            <w:pPr>
              <w:pStyle w:val="Tablebody"/>
            </w:pPr>
            <w:r w:rsidRPr="006946AD">
              <w:t>cmis:isMajorVersion</w:t>
            </w:r>
          </w:p>
        </w:tc>
        <w:tc>
          <w:tcPr>
            <w:tcW w:w="3515" w:type="dxa"/>
          </w:tcPr>
          <w:p w14:paraId="3AD00997" w14:textId="77777777" w:rsidR="003908FA" w:rsidRDefault="003908FA" w:rsidP="003908FA">
            <w:pPr>
              <w:pStyle w:val="Tablebody"/>
            </w:pPr>
            <w:r w:rsidRPr="006946AD">
              <w:t>Identificē dokumenta major versiju</w:t>
            </w:r>
          </w:p>
        </w:tc>
        <w:tc>
          <w:tcPr>
            <w:tcW w:w="1395" w:type="dxa"/>
          </w:tcPr>
          <w:p w14:paraId="5A0CB9D9" w14:textId="77777777" w:rsidR="003908FA" w:rsidRDefault="003908FA" w:rsidP="003908FA">
            <w:pPr>
              <w:pStyle w:val="Tablebody"/>
            </w:pPr>
            <w:r w:rsidRPr="006946AD">
              <w:t>FALSE</w:t>
            </w:r>
          </w:p>
        </w:tc>
        <w:tc>
          <w:tcPr>
            <w:tcW w:w="1083" w:type="dxa"/>
          </w:tcPr>
          <w:p w14:paraId="3542AB6D" w14:textId="77777777" w:rsidR="003908FA" w:rsidRDefault="003908FA" w:rsidP="003908FA">
            <w:pPr>
              <w:pStyle w:val="Tablebody"/>
            </w:pPr>
            <w:r w:rsidRPr="006946AD">
              <w:t>boolean</w:t>
            </w:r>
          </w:p>
        </w:tc>
        <w:tc>
          <w:tcPr>
            <w:tcW w:w="1608" w:type="dxa"/>
          </w:tcPr>
          <w:p w14:paraId="59B73629" w14:textId="77777777" w:rsidR="003908FA" w:rsidRDefault="003908FA" w:rsidP="003908FA">
            <w:pPr>
              <w:pStyle w:val="Tablebody"/>
            </w:pPr>
            <w:r w:rsidRPr="006946AD">
              <w:t>Single</w:t>
            </w:r>
          </w:p>
        </w:tc>
        <w:tc>
          <w:tcPr>
            <w:tcW w:w="1161" w:type="dxa"/>
          </w:tcPr>
          <w:p w14:paraId="64A59A42" w14:textId="77777777" w:rsidR="003908FA" w:rsidRDefault="003908FA" w:rsidP="003908FA">
            <w:pPr>
              <w:pStyle w:val="Tablebody"/>
            </w:pPr>
            <w:r>
              <w:t>ReadOnly</w:t>
            </w:r>
          </w:p>
        </w:tc>
        <w:tc>
          <w:tcPr>
            <w:tcW w:w="1676" w:type="dxa"/>
          </w:tcPr>
          <w:p w14:paraId="401BCE3D" w14:textId="77777777" w:rsidR="003908FA" w:rsidRDefault="003908FA" w:rsidP="003908FA">
            <w:pPr>
              <w:pStyle w:val="Tablebody"/>
            </w:pPr>
            <w:r w:rsidRPr="00E60239">
              <w:t>NA</w:t>
            </w:r>
          </w:p>
        </w:tc>
        <w:tc>
          <w:tcPr>
            <w:tcW w:w="1137" w:type="dxa"/>
            <w:tcBorders>
              <w:right w:val="nil"/>
            </w:tcBorders>
          </w:tcPr>
          <w:p w14:paraId="05C3C218" w14:textId="77777777" w:rsidR="003908FA" w:rsidRDefault="003908FA" w:rsidP="003908FA">
            <w:pPr>
              <w:pStyle w:val="Tablebody"/>
            </w:pPr>
          </w:p>
        </w:tc>
      </w:tr>
      <w:tr w:rsidR="003908FA" w14:paraId="69E1FDBC" w14:textId="77777777" w:rsidTr="003908FA">
        <w:tc>
          <w:tcPr>
            <w:tcW w:w="3102" w:type="dxa"/>
            <w:tcBorders>
              <w:left w:val="nil"/>
            </w:tcBorders>
          </w:tcPr>
          <w:p w14:paraId="285D2502" w14:textId="77777777" w:rsidR="003908FA" w:rsidRDefault="003908FA" w:rsidP="003908FA">
            <w:pPr>
              <w:pStyle w:val="Tablebody"/>
            </w:pPr>
            <w:r w:rsidRPr="006946AD">
              <w:t>cmis:isLatestMajorVersion</w:t>
            </w:r>
          </w:p>
        </w:tc>
        <w:tc>
          <w:tcPr>
            <w:tcW w:w="3515" w:type="dxa"/>
          </w:tcPr>
          <w:p w14:paraId="18617F24" w14:textId="77777777" w:rsidR="003908FA" w:rsidRDefault="003908FA" w:rsidP="003908FA">
            <w:pPr>
              <w:pStyle w:val="Tablebody"/>
            </w:pPr>
            <w:r w:rsidRPr="006946AD">
              <w:t>Identificē dokumenta pēdējo major versiju</w:t>
            </w:r>
          </w:p>
        </w:tc>
        <w:tc>
          <w:tcPr>
            <w:tcW w:w="1395" w:type="dxa"/>
          </w:tcPr>
          <w:p w14:paraId="6F575181" w14:textId="77777777" w:rsidR="003908FA" w:rsidRDefault="003908FA" w:rsidP="003908FA">
            <w:pPr>
              <w:pStyle w:val="Tablebody"/>
            </w:pPr>
            <w:r w:rsidRPr="006946AD">
              <w:t>FALSE</w:t>
            </w:r>
          </w:p>
        </w:tc>
        <w:tc>
          <w:tcPr>
            <w:tcW w:w="1083" w:type="dxa"/>
          </w:tcPr>
          <w:p w14:paraId="03DEC25F" w14:textId="77777777" w:rsidR="003908FA" w:rsidRDefault="003908FA" w:rsidP="003908FA">
            <w:pPr>
              <w:pStyle w:val="Tablebody"/>
            </w:pPr>
            <w:r w:rsidRPr="006946AD">
              <w:t>boolean</w:t>
            </w:r>
          </w:p>
        </w:tc>
        <w:tc>
          <w:tcPr>
            <w:tcW w:w="1608" w:type="dxa"/>
          </w:tcPr>
          <w:p w14:paraId="13D35769" w14:textId="77777777" w:rsidR="003908FA" w:rsidRDefault="003908FA" w:rsidP="003908FA">
            <w:pPr>
              <w:pStyle w:val="Tablebody"/>
            </w:pPr>
            <w:r w:rsidRPr="006946AD">
              <w:t>Single</w:t>
            </w:r>
          </w:p>
        </w:tc>
        <w:tc>
          <w:tcPr>
            <w:tcW w:w="1161" w:type="dxa"/>
          </w:tcPr>
          <w:p w14:paraId="2DCD00A8" w14:textId="77777777" w:rsidR="003908FA" w:rsidRDefault="003908FA" w:rsidP="003908FA">
            <w:pPr>
              <w:pStyle w:val="Tablebody"/>
            </w:pPr>
            <w:r>
              <w:t>ReadOnly</w:t>
            </w:r>
          </w:p>
        </w:tc>
        <w:tc>
          <w:tcPr>
            <w:tcW w:w="1676" w:type="dxa"/>
          </w:tcPr>
          <w:p w14:paraId="2C9EF8A3" w14:textId="77777777" w:rsidR="003908FA" w:rsidRDefault="003908FA" w:rsidP="003908FA">
            <w:pPr>
              <w:pStyle w:val="Tablebody"/>
            </w:pPr>
            <w:r w:rsidRPr="00E60239">
              <w:t>NA</w:t>
            </w:r>
          </w:p>
        </w:tc>
        <w:tc>
          <w:tcPr>
            <w:tcW w:w="1137" w:type="dxa"/>
            <w:tcBorders>
              <w:right w:val="nil"/>
            </w:tcBorders>
          </w:tcPr>
          <w:p w14:paraId="69B54341" w14:textId="77777777" w:rsidR="003908FA" w:rsidRDefault="003908FA" w:rsidP="003908FA">
            <w:pPr>
              <w:pStyle w:val="Tablebody"/>
            </w:pPr>
          </w:p>
        </w:tc>
      </w:tr>
      <w:tr w:rsidR="003908FA" w14:paraId="0427944E" w14:textId="77777777" w:rsidTr="003908FA">
        <w:tc>
          <w:tcPr>
            <w:tcW w:w="3102" w:type="dxa"/>
            <w:tcBorders>
              <w:left w:val="nil"/>
            </w:tcBorders>
          </w:tcPr>
          <w:p w14:paraId="1DD00F6F" w14:textId="77777777" w:rsidR="003908FA" w:rsidRPr="006946AD" w:rsidRDefault="003908FA" w:rsidP="003908FA">
            <w:pPr>
              <w:pStyle w:val="Tablebody"/>
            </w:pPr>
            <w:r>
              <w:t>cmis:isPrivateWorkingCopy</w:t>
            </w:r>
          </w:p>
        </w:tc>
        <w:tc>
          <w:tcPr>
            <w:tcW w:w="3515" w:type="dxa"/>
          </w:tcPr>
          <w:p w14:paraId="51ECCBA5" w14:textId="77777777" w:rsidR="003908FA" w:rsidRPr="00806DFE" w:rsidRDefault="003908FA" w:rsidP="003908FA">
            <w:pPr>
              <w:pStyle w:val="Tablebody"/>
            </w:pPr>
            <w:r>
              <w:t>Pazīme, vai dokuments ir lietotāja darba kopija</w:t>
            </w:r>
          </w:p>
        </w:tc>
        <w:tc>
          <w:tcPr>
            <w:tcW w:w="1395" w:type="dxa"/>
          </w:tcPr>
          <w:p w14:paraId="044D6D3C" w14:textId="77777777" w:rsidR="003908FA" w:rsidRPr="006946AD" w:rsidRDefault="003908FA" w:rsidP="003908FA">
            <w:pPr>
              <w:pStyle w:val="Tablebody"/>
            </w:pPr>
            <w:r>
              <w:t>FALSE</w:t>
            </w:r>
          </w:p>
        </w:tc>
        <w:tc>
          <w:tcPr>
            <w:tcW w:w="1083" w:type="dxa"/>
          </w:tcPr>
          <w:p w14:paraId="296446AE" w14:textId="77777777" w:rsidR="003908FA" w:rsidRPr="006946AD" w:rsidRDefault="003908FA" w:rsidP="003908FA">
            <w:pPr>
              <w:pStyle w:val="Tablebody"/>
            </w:pPr>
            <w:r>
              <w:t>boolean</w:t>
            </w:r>
          </w:p>
        </w:tc>
        <w:tc>
          <w:tcPr>
            <w:tcW w:w="1608" w:type="dxa"/>
          </w:tcPr>
          <w:p w14:paraId="06F83750" w14:textId="77777777" w:rsidR="003908FA" w:rsidRPr="006946AD" w:rsidRDefault="003908FA" w:rsidP="003908FA">
            <w:pPr>
              <w:pStyle w:val="Tablebody"/>
            </w:pPr>
            <w:r>
              <w:t>Single</w:t>
            </w:r>
          </w:p>
        </w:tc>
        <w:tc>
          <w:tcPr>
            <w:tcW w:w="1161" w:type="dxa"/>
          </w:tcPr>
          <w:p w14:paraId="7B6EB114" w14:textId="77777777" w:rsidR="003908FA" w:rsidRDefault="003908FA" w:rsidP="003908FA">
            <w:pPr>
              <w:pStyle w:val="Tablebody"/>
            </w:pPr>
            <w:r>
              <w:t>ReadOnly</w:t>
            </w:r>
          </w:p>
        </w:tc>
        <w:tc>
          <w:tcPr>
            <w:tcW w:w="1676" w:type="dxa"/>
          </w:tcPr>
          <w:p w14:paraId="608C553C" w14:textId="77777777" w:rsidR="003908FA" w:rsidRPr="00E45044" w:rsidRDefault="003908FA" w:rsidP="003908FA">
            <w:pPr>
              <w:pStyle w:val="Tablebody"/>
            </w:pPr>
            <w:r w:rsidRPr="00E60239">
              <w:t>NA</w:t>
            </w:r>
          </w:p>
        </w:tc>
        <w:tc>
          <w:tcPr>
            <w:tcW w:w="1137" w:type="dxa"/>
            <w:tcBorders>
              <w:right w:val="nil"/>
            </w:tcBorders>
          </w:tcPr>
          <w:p w14:paraId="02AEBA23" w14:textId="77777777" w:rsidR="003908FA" w:rsidRDefault="003908FA" w:rsidP="003908FA">
            <w:pPr>
              <w:pStyle w:val="Tablebody"/>
            </w:pPr>
          </w:p>
        </w:tc>
      </w:tr>
      <w:tr w:rsidR="003908FA" w14:paraId="651857AB" w14:textId="77777777" w:rsidTr="003908FA">
        <w:tc>
          <w:tcPr>
            <w:tcW w:w="3102" w:type="dxa"/>
            <w:tcBorders>
              <w:left w:val="nil"/>
            </w:tcBorders>
          </w:tcPr>
          <w:p w14:paraId="7D7121AB" w14:textId="77777777" w:rsidR="003908FA" w:rsidRDefault="003908FA" w:rsidP="003908FA">
            <w:pPr>
              <w:pStyle w:val="Tablebody"/>
            </w:pPr>
            <w:r w:rsidRPr="006946AD">
              <w:t>cmis:versionLabel</w:t>
            </w:r>
          </w:p>
        </w:tc>
        <w:tc>
          <w:tcPr>
            <w:tcW w:w="3515" w:type="dxa"/>
          </w:tcPr>
          <w:p w14:paraId="782589D4" w14:textId="77777777" w:rsidR="003908FA" w:rsidRPr="008F6674" w:rsidRDefault="003908FA" w:rsidP="003908FA">
            <w:pPr>
              <w:pStyle w:val="Tablebody"/>
            </w:pPr>
            <w:r w:rsidRPr="00806DFE">
              <w:t>Versijas numurs</w:t>
            </w:r>
          </w:p>
        </w:tc>
        <w:tc>
          <w:tcPr>
            <w:tcW w:w="1395" w:type="dxa"/>
          </w:tcPr>
          <w:p w14:paraId="53259083" w14:textId="77777777" w:rsidR="003908FA" w:rsidRDefault="003908FA" w:rsidP="003908FA">
            <w:pPr>
              <w:pStyle w:val="Tablebody"/>
            </w:pPr>
            <w:r w:rsidRPr="006946AD">
              <w:t>FALSE</w:t>
            </w:r>
          </w:p>
        </w:tc>
        <w:tc>
          <w:tcPr>
            <w:tcW w:w="1083" w:type="dxa"/>
          </w:tcPr>
          <w:p w14:paraId="6325CD3A" w14:textId="77777777" w:rsidR="003908FA" w:rsidRDefault="003908FA" w:rsidP="003908FA">
            <w:pPr>
              <w:pStyle w:val="Tablebody"/>
            </w:pPr>
            <w:r w:rsidRPr="006946AD">
              <w:t>String</w:t>
            </w:r>
          </w:p>
        </w:tc>
        <w:tc>
          <w:tcPr>
            <w:tcW w:w="1608" w:type="dxa"/>
          </w:tcPr>
          <w:p w14:paraId="3C3F0988" w14:textId="77777777" w:rsidR="003908FA" w:rsidRDefault="003908FA" w:rsidP="003908FA">
            <w:pPr>
              <w:pStyle w:val="Tablebody"/>
            </w:pPr>
            <w:r w:rsidRPr="006946AD">
              <w:t>Single</w:t>
            </w:r>
          </w:p>
        </w:tc>
        <w:tc>
          <w:tcPr>
            <w:tcW w:w="1161" w:type="dxa"/>
          </w:tcPr>
          <w:p w14:paraId="595D699E" w14:textId="77777777" w:rsidR="003908FA" w:rsidRDefault="003908FA" w:rsidP="003908FA">
            <w:pPr>
              <w:pStyle w:val="Tablebody"/>
            </w:pPr>
            <w:r>
              <w:t>ReadOnly</w:t>
            </w:r>
          </w:p>
        </w:tc>
        <w:tc>
          <w:tcPr>
            <w:tcW w:w="1676" w:type="dxa"/>
          </w:tcPr>
          <w:p w14:paraId="6FA9A99D" w14:textId="77777777" w:rsidR="003908FA" w:rsidRDefault="003908FA" w:rsidP="003908FA">
            <w:pPr>
              <w:pStyle w:val="Tablebody"/>
            </w:pPr>
            <w:r w:rsidRPr="00E60239">
              <w:t>NA</w:t>
            </w:r>
          </w:p>
        </w:tc>
        <w:tc>
          <w:tcPr>
            <w:tcW w:w="1137" w:type="dxa"/>
            <w:tcBorders>
              <w:right w:val="nil"/>
            </w:tcBorders>
          </w:tcPr>
          <w:p w14:paraId="5ADCD65B" w14:textId="77777777" w:rsidR="003908FA" w:rsidRDefault="003908FA" w:rsidP="003908FA">
            <w:pPr>
              <w:pStyle w:val="Tablebody"/>
            </w:pPr>
          </w:p>
        </w:tc>
      </w:tr>
      <w:tr w:rsidR="003908FA" w14:paraId="657B6099" w14:textId="77777777" w:rsidTr="003908FA">
        <w:tc>
          <w:tcPr>
            <w:tcW w:w="3102" w:type="dxa"/>
            <w:tcBorders>
              <w:left w:val="nil"/>
            </w:tcBorders>
          </w:tcPr>
          <w:p w14:paraId="71E82990" w14:textId="77777777" w:rsidR="003908FA" w:rsidRDefault="003908FA" w:rsidP="003908FA">
            <w:pPr>
              <w:pStyle w:val="Tablebody"/>
            </w:pPr>
            <w:r w:rsidRPr="006946AD">
              <w:t>cmis:versionSeriesI</w:t>
            </w:r>
            <w:r>
              <w:t>d</w:t>
            </w:r>
          </w:p>
        </w:tc>
        <w:tc>
          <w:tcPr>
            <w:tcW w:w="3515" w:type="dxa"/>
          </w:tcPr>
          <w:p w14:paraId="728F6F79" w14:textId="77777777" w:rsidR="003908FA" w:rsidRPr="008F6674" w:rsidRDefault="003908FA" w:rsidP="003908FA">
            <w:pPr>
              <w:pStyle w:val="Tablebody"/>
            </w:pPr>
            <w:r w:rsidRPr="00806DFE">
              <w:t>Identifikators, kas sasaista vie</w:t>
            </w:r>
            <w:r w:rsidRPr="008F6674">
              <w:t>na dokumenta vairākas versijas</w:t>
            </w:r>
          </w:p>
        </w:tc>
        <w:tc>
          <w:tcPr>
            <w:tcW w:w="1395" w:type="dxa"/>
          </w:tcPr>
          <w:p w14:paraId="03B46009" w14:textId="77777777" w:rsidR="003908FA" w:rsidRDefault="003908FA" w:rsidP="003908FA">
            <w:pPr>
              <w:pStyle w:val="Tablebody"/>
            </w:pPr>
            <w:r w:rsidRPr="006946AD">
              <w:t>FALSE</w:t>
            </w:r>
          </w:p>
        </w:tc>
        <w:tc>
          <w:tcPr>
            <w:tcW w:w="1083" w:type="dxa"/>
          </w:tcPr>
          <w:p w14:paraId="39D4DC1D" w14:textId="77777777" w:rsidR="003908FA" w:rsidRDefault="003908FA" w:rsidP="003908FA">
            <w:pPr>
              <w:pStyle w:val="Tablebody"/>
            </w:pPr>
            <w:r w:rsidRPr="006946AD">
              <w:t>ID</w:t>
            </w:r>
          </w:p>
        </w:tc>
        <w:tc>
          <w:tcPr>
            <w:tcW w:w="1608" w:type="dxa"/>
          </w:tcPr>
          <w:p w14:paraId="360D09C5" w14:textId="77777777" w:rsidR="003908FA" w:rsidRDefault="003908FA" w:rsidP="003908FA">
            <w:pPr>
              <w:pStyle w:val="Tablebody"/>
            </w:pPr>
            <w:r w:rsidRPr="006946AD">
              <w:t>Single</w:t>
            </w:r>
          </w:p>
        </w:tc>
        <w:tc>
          <w:tcPr>
            <w:tcW w:w="1161" w:type="dxa"/>
          </w:tcPr>
          <w:p w14:paraId="2D3C9E1D" w14:textId="77777777" w:rsidR="003908FA" w:rsidRDefault="003908FA" w:rsidP="003908FA">
            <w:pPr>
              <w:pStyle w:val="Tablebody"/>
            </w:pPr>
            <w:r>
              <w:t>ReadOnly</w:t>
            </w:r>
          </w:p>
        </w:tc>
        <w:tc>
          <w:tcPr>
            <w:tcW w:w="1676" w:type="dxa"/>
          </w:tcPr>
          <w:p w14:paraId="098A8652" w14:textId="77777777" w:rsidR="003908FA" w:rsidRDefault="003908FA" w:rsidP="003908FA">
            <w:pPr>
              <w:pStyle w:val="Tablebody"/>
            </w:pPr>
            <w:r w:rsidRPr="00E60239">
              <w:t>NA</w:t>
            </w:r>
          </w:p>
        </w:tc>
        <w:tc>
          <w:tcPr>
            <w:tcW w:w="1137" w:type="dxa"/>
            <w:tcBorders>
              <w:right w:val="nil"/>
            </w:tcBorders>
          </w:tcPr>
          <w:p w14:paraId="224FABB7" w14:textId="77777777" w:rsidR="003908FA" w:rsidRDefault="003908FA" w:rsidP="003908FA">
            <w:pPr>
              <w:pStyle w:val="Tablebody"/>
            </w:pPr>
          </w:p>
        </w:tc>
      </w:tr>
      <w:tr w:rsidR="003908FA" w14:paraId="2E8B7509" w14:textId="77777777" w:rsidTr="003908FA">
        <w:tc>
          <w:tcPr>
            <w:tcW w:w="3102" w:type="dxa"/>
            <w:tcBorders>
              <w:left w:val="nil"/>
            </w:tcBorders>
          </w:tcPr>
          <w:p w14:paraId="4935B49C" w14:textId="77777777" w:rsidR="003908FA" w:rsidRDefault="003908FA" w:rsidP="003908FA">
            <w:pPr>
              <w:pStyle w:val="Tablebody"/>
            </w:pPr>
            <w:r w:rsidRPr="006946AD">
              <w:t>cmis:</w:t>
            </w:r>
            <w:r>
              <w:br/>
            </w:r>
            <w:r w:rsidRPr="006946AD">
              <w:t>isVersionSeriesCheckedOut</w:t>
            </w:r>
          </w:p>
        </w:tc>
        <w:tc>
          <w:tcPr>
            <w:tcW w:w="3515" w:type="dxa"/>
          </w:tcPr>
          <w:p w14:paraId="2C5E9525" w14:textId="77777777" w:rsidR="003908FA" w:rsidRPr="00C70144" w:rsidRDefault="003908FA" w:rsidP="003908FA">
            <w:pPr>
              <w:pStyle w:val="Tablebody"/>
            </w:pPr>
            <w:r w:rsidRPr="00806DFE">
              <w:t xml:space="preserve">Identificē </w:t>
            </w:r>
            <w:r w:rsidRPr="006E3341">
              <w:t xml:space="preserve">labošanai izreģistrētu </w:t>
            </w:r>
            <w:r w:rsidRPr="00C70144">
              <w:t>dokumentu</w:t>
            </w:r>
          </w:p>
        </w:tc>
        <w:tc>
          <w:tcPr>
            <w:tcW w:w="1395" w:type="dxa"/>
          </w:tcPr>
          <w:p w14:paraId="438C896D" w14:textId="77777777" w:rsidR="003908FA" w:rsidRDefault="003908FA" w:rsidP="003908FA">
            <w:pPr>
              <w:pStyle w:val="Tablebody"/>
            </w:pPr>
            <w:r w:rsidRPr="006946AD">
              <w:t>FALSE</w:t>
            </w:r>
          </w:p>
        </w:tc>
        <w:tc>
          <w:tcPr>
            <w:tcW w:w="1083" w:type="dxa"/>
          </w:tcPr>
          <w:p w14:paraId="01810467" w14:textId="77777777" w:rsidR="003908FA" w:rsidRDefault="003908FA" w:rsidP="003908FA">
            <w:pPr>
              <w:pStyle w:val="Tablebody"/>
            </w:pPr>
            <w:r w:rsidRPr="006946AD">
              <w:t>boolean</w:t>
            </w:r>
          </w:p>
        </w:tc>
        <w:tc>
          <w:tcPr>
            <w:tcW w:w="1608" w:type="dxa"/>
          </w:tcPr>
          <w:p w14:paraId="4D9282D0" w14:textId="77777777" w:rsidR="003908FA" w:rsidRDefault="003908FA" w:rsidP="003908FA">
            <w:pPr>
              <w:pStyle w:val="Tablebody"/>
            </w:pPr>
            <w:r w:rsidRPr="006946AD">
              <w:t>Single</w:t>
            </w:r>
          </w:p>
        </w:tc>
        <w:tc>
          <w:tcPr>
            <w:tcW w:w="1161" w:type="dxa"/>
          </w:tcPr>
          <w:p w14:paraId="08B14387" w14:textId="77777777" w:rsidR="003908FA" w:rsidRDefault="003908FA" w:rsidP="003908FA">
            <w:pPr>
              <w:pStyle w:val="Tablebody"/>
            </w:pPr>
            <w:r>
              <w:t>ReadOnly</w:t>
            </w:r>
          </w:p>
        </w:tc>
        <w:tc>
          <w:tcPr>
            <w:tcW w:w="1676" w:type="dxa"/>
          </w:tcPr>
          <w:p w14:paraId="13784872" w14:textId="77777777" w:rsidR="003908FA" w:rsidRDefault="003908FA" w:rsidP="003908FA">
            <w:pPr>
              <w:pStyle w:val="Tablebody"/>
            </w:pPr>
            <w:r w:rsidRPr="00E60239">
              <w:t>NA</w:t>
            </w:r>
          </w:p>
        </w:tc>
        <w:tc>
          <w:tcPr>
            <w:tcW w:w="1137" w:type="dxa"/>
            <w:tcBorders>
              <w:right w:val="nil"/>
            </w:tcBorders>
          </w:tcPr>
          <w:p w14:paraId="087FEBF3" w14:textId="77777777" w:rsidR="003908FA" w:rsidRDefault="003908FA" w:rsidP="003908FA">
            <w:pPr>
              <w:pStyle w:val="Tablebody"/>
            </w:pPr>
          </w:p>
        </w:tc>
      </w:tr>
      <w:tr w:rsidR="003908FA" w14:paraId="32E891F3" w14:textId="77777777" w:rsidTr="003908FA">
        <w:tc>
          <w:tcPr>
            <w:tcW w:w="3102" w:type="dxa"/>
            <w:tcBorders>
              <w:left w:val="nil"/>
            </w:tcBorders>
          </w:tcPr>
          <w:p w14:paraId="3715B71B" w14:textId="77777777" w:rsidR="003908FA" w:rsidRDefault="003908FA" w:rsidP="003908FA">
            <w:pPr>
              <w:pStyle w:val="Tablebody"/>
            </w:pPr>
            <w:r w:rsidRPr="006946AD">
              <w:t>cmis:</w:t>
            </w:r>
            <w:r>
              <w:br/>
            </w:r>
            <w:r w:rsidRPr="006946AD">
              <w:t>versionSeriesCheckedOutBy</w:t>
            </w:r>
          </w:p>
        </w:tc>
        <w:tc>
          <w:tcPr>
            <w:tcW w:w="3515" w:type="dxa"/>
          </w:tcPr>
          <w:p w14:paraId="571E62AB" w14:textId="77777777" w:rsidR="003908FA" w:rsidRPr="00806DFE" w:rsidRDefault="003908FA" w:rsidP="003908FA">
            <w:pPr>
              <w:pStyle w:val="Tablebody"/>
            </w:pPr>
            <w:r w:rsidRPr="00806DFE">
              <w:t xml:space="preserve">Lietotājs, kas </w:t>
            </w:r>
            <w:r w:rsidRPr="008F6674">
              <w:t xml:space="preserve">izreģistrējis </w:t>
            </w:r>
            <w:r w:rsidRPr="00C70144">
              <w:t>dokumentu</w:t>
            </w:r>
            <w:r w:rsidRPr="00806DFE">
              <w:t xml:space="preserve"> labošanai</w:t>
            </w:r>
          </w:p>
        </w:tc>
        <w:tc>
          <w:tcPr>
            <w:tcW w:w="1395" w:type="dxa"/>
          </w:tcPr>
          <w:p w14:paraId="43BC2E7C" w14:textId="77777777" w:rsidR="003908FA" w:rsidRDefault="003908FA" w:rsidP="003908FA">
            <w:pPr>
              <w:pStyle w:val="Tablebody"/>
            </w:pPr>
            <w:r w:rsidRPr="006946AD">
              <w:t>FALSE</w:t>
            </w:r>
          </w:p>
        </w:tc>
        <w:tc>
          <w:tcPr>
            <w:tcW w:w="1083" w:type="dxa"/>
          </w:tcPr>
          <w:p w14:paraId="25502842" w14:textId="77777777" w:rsidR="003908FA" w:rsidRDefault="003908FA" w:rsidP="003908FA">
            <w:pPr>
              <w:pStyle w:val="Tablebody"/>
            </w:pPr>
            <w:r w:rsidRPr="006946AD">
              <w:t>String</w:t>
            </w:r>
          </w:p>
        </w:tc>
        <w:tc>
          <w:tcPr>
            <w:tcW w:w="1608" w:type="dxa"/>
          </w:tcPr>
          <w:p w14:paraId="0F254452" w14:textId="77777777" w:rsidR="003908FA" w:rsidRDefault="003908FA" w:rsidP="003908FA">
            <w:pPr>
              <w:pStyle w:val="Tablebody"/>
            </w:pPr>
            <w:r w:rsidRPr="006946AD">
              <w:t>Single</w:t>
            </w:r>
          </w:p>
        </w:tc>
        <w:tc>
          <w:tcPr>
            <w:tcW w:w="1161" w:type="dxa"/>
          </w:tcPr>
          <w:p w14:paraId="23BAB730" w14:textId="77777777" w:rsidR="003908FA" w:rsidRDefault="003908FA" w:rsidP="003908FA">
            <w:pPr>
              <w:pStyle w:val="Tablebody"/>
            </w:pPr>
            <w:r>
              <w:t>ReadOnly</w:t>
            </w:r>
          </w:p>
        </w:tc>
        <w:tc>
          <w:tcPr>
            <w:tcW w:w="1676" w:type="dxa"/>
          </w:tcPr>
          <w:p w14:paraId="4D126528" w14:textId="77777777" w:rsidR="003908FA" w:rsidRDefault="003908FA" w:rsidP="003908FA">
            <w:pPr>
              <w:pStyle w:val="Tablebody"/>
            </w:pPr>
            <w:r w:rsidRPr="00E60239">
              <w:t>NA</w:t>
            </w:r>
          </w:p>
        </w:tc>
        <w:tc>
          <w:tcPr>
            <w:tcW w:w="1137" w:type="dxa"/>
            <w:tcBorders>
              <w:right w:val="nil"/>
            </w:tcBorders>
          </w:tcPr>
          <w:p w14:paraId="55BF9CA0" w14:textId="77777777" w:rsidR="003908FA" w:rsidRDefault="003908FA" w:rsidP="003908FA">
            <w:pPr>
              <w:pStyle w:val="Tablebody"/>
            </w:pPr>
          </w:p>
        </w:tc>
      </w:tr>
      <w:tr w:rsidR="003908FA" w14:paraId="2B8C2A62" w14:textId="77777777" w:rsidTr="003908FA">
        <w:tc>
          <w:tcPr>
            <w:tcW w:w="3102" w:type="dxa"/>
            <w:tcBorders>
              <w:left w:val="nil"/>
            </w:tcBorders>
          </w:tcPr>
          <w:p w14:paraId="1F33D95E" w14:textId="77777777" w:rsidR="003908FA" w:rsidRDefault="003908FA" w:rsidP="003908FA">
            <w:pPr>
              <w:pStyle w:val="Tablebody"/>
            </w:pPr>
            <w:r w:rsidRPr="006946AD">
              <w:t>cmis:</w:t>
            </w:r>
            <w:r>
              <w:br/>
            </w:r>
            <w:r w:rsidRPr="006946AD">
              <w:t>versionSeriesCheckedOutI</w:t>
            </w:r>
            <w:r>
              <w:t>d</w:t>
            </w:r>
          </w:p>
        </w:tc>
        <w:tc>
          <w:tcPr>
            <w:tcW w:w="3515" w:type="dxa"/>
          </w:tcPr>
          <w:p w14:paraId="2326A692" w14:textId="77777777" w:rsidR="003908FA" w:rsidRPr="006E3341" w:rsidRDefault="003908FA" w:rsidP="003908FA">
            <w:pPr>
              <w:pStyle w:val="Tablebody"/>
            </w:pPr>
            <w:r w:rsidRPr="008F6674">
              <w:t xml:space="preserve">Izreģistrētās </w:t>
            </w:r>
            <w:r w:rsidRPr="006E3341">
              <w:t>darba kopijas identifikators</w:t>
            </w:r>
          </w:p>
        </w:tc>
        <w:tc>
          <w:tcPr>
            <w:tcW w:w="1395" w:type="dxa"/>
          </w:tcPr>
          <w:p w14:paraId="1CD0E417" w14:textId="77777777" w:rsidR="003908FA" w:rsidRDefault="003908FA" w:rsidP="003908FA">
            <w:pPr>
              <w:pStyle w:val="Tablebody"/>
            </w:pPr>
            <w:r w:rsidRPr="006946AD">
              <w:t>FALSE</w:t>
            </w:r>
          </w:p>
        </w:tc>
        <w:tc>
          <w:tcPr>
            <w:tcW w:w="1083" w:type="dxa"/>
          </w:tcPr>
          <w:p w14:paraId="14CB10E9" w14:textId="77777777" w:rsidR="003908FA" w:rsidRDefault="003908FA" w:rsidP="003908FA">
            <w:pPr>
              <w:pStyle w:val="Tablebody"/>
            </w:pPr>
            <w:r w:rsidRPr="006946AD">
              <w:t>ID</w:t>
            </w:r>
          </w:p>
        </w:tc>
        <w:tc>
          <w:tcPr>
            <w:tcW w:w="1608" w:type="dxa"/>
          </w:tcPr>
          <w:p w14:paraId="4D548A38" w14:textId="77777777" w:rsidR="003908FA" w:rsidRDefault="003908FA" w:rsidP="003908FA">
            <w:pPr>
              <w:pStyle w:val="Tablebody"/>
            </w:pPr>
            <w:r w:rsidRPr="006946AD">
              <w:t>Single</w:t>
            </w:r>
          </w:p>
        </w:tc>
        <w:tc>
          <w:tcPr>
            <w:tcW w:w="1161" w:type="dxa"/>
          </w:tcPr>
          <w:p w14:paraId="3F475C70" w14:textId="77777777" w:rsidR="003908FA" w:rsidRDefault="003908FA" w:rsidP="003908FA">
            <w:pPr>
              <w:pStyle w:val="Tablebody"/>
            </w:pPr>
            <w:r>
              <w:t>ReadOnly</w:t>
            </w:r>
          </w:p>
        </w:tc>
        <w:tc>
          <w:tcPr>
            <w:tcW w:w="1676" w:type="dxa"/>
          </w:tcPr>
          <w:p w14:paraId="2FB20337" w14:textId="77777777" w:rsidR="003908FA" w:rsidRDefault="003908FA" w:rsidP="003908FA">
            <w:pPr>
              <w:pStyle w:val="Tablebody"/>
            </w:pPr>
            <w:r w:rsidRPr="00E60239">
              <w:t>NA</w:t>
            </w:r>
          </w:p>
        </w:tc>
        <w:tc>
          <w:tcPr>
            <w:tcW w:w="1137" w:type="dxa"/>
            <w:tcBorders>
              <w:right w:val="nil"/>
            </w:tcBorders>
          </w:tcPr>
          <w:p w14:paraId="5B32163E" w14:textId="77777777" w:rsidR="003908FA" w:rsidRDefault="003908FA" w:rsidP="003908FA">
            <w:pPr>
              <w:pStyle w:val="Tablebody"/>
            </w:pPr>
          </w:p>
        </w:tc>
      </w:tr>
      <w:tr w:rsidR="003908FA" w14:paraId="178FCAF5" w14:textId="77777777" w:rsidTr="003908FA">
        <w:tc>
          <w:tcPr>
            <w:tcW w:w="3102" w:type="dxa"/>
            <w:tcBorders>
              <w:left w:val="nil"/>
            </w:tcBorders>
          </w:tcPr>
          <w:p w14:paraId="3B42AD9F" w14:textId="77777777" w:rsidR="003908FA" w:rsidRDefault="003908FA" w:rsidP="003908FA">
            <w:pPr>
              <w:pStyle w:val="Tablebody"/>
            </w:pPr>
            <w:r w:rsidRPr="006946AD">
              <w:t>cmis:checkinComment</w:t>
            </w:r>
          </w:p>
        </w:tc>
        <w:tc>
          <w:tcPr>
            <w:tcW w:w="3515" w:type="dxa"/>
          </w:tcPr>
          <w:p w14:paraId="080B7333" w14:textId="77777777" w:rsidR="003908FA" w:rsidRPr="00C70144" w:rsidRDefault="003908FA" w:rsidP="003908FA">
            <w:pPr>
              <w:pStyle w:val="Tablebody"/>
            </w:pPr>
            <w:r w:rsidRPr="00CD0562">
              <w:t xml:space="preserve">Iereģistrēšanas </w:t>
            </w:r>
            <w:r w:rsidRPr="00C70144">
              <w:t>komentārs</w:t>
            </w:r>
          </w:p>
        </w:tc>
        <w:tc>
          <w:tcPr>
            <w:tcW w:w="1395" w:type="dxa"/>
          </w:tcPr>
          <w:p w14:paraId="3A4F151D" w14:textId="77777777" w:rsidR="003908FA" w:rsidRDefault="003908FA" w:rsidP="003908FA">
            <w:pPr>
              <w:pStyle w:val="Tablebody"/>
            </w:pPr>
            <w:r w:rsidRPr="006946AD">
              <w:t>FALSE</w:t>
            </w:r>
          </w:p>
        </w:tc>
        <w:tc>
          <w:tcPr>
            <w:tcW w:w="1083" w:type="dxa"/>
          </w:tcPr>
          <w:p w14:paraId="06E9CC1C" w14:textId="77777777" w:rsidR="003908FA" w:rsidRDefault="003908FA" w:rsidP="003908FA">
            <w:pPr>
              <w:pStyle w:val="Tablebody"/>
            </w:pPr>
            <w:r w:rsidRPr="006946AD">
              <w:t>String</w:t>
            </w:r>
          </w:p>
        </w:tc>
        <w:tc>
          <w:tcPr>
            <w:tcW w:w="1608" w:type="dxa"/>
          </w:tcPr>
          <w:p w14:paraId="52480817" w14:textId="77777777" w:rsidR="003908FA" w:rsidRDefault="003908FA" w:rsidP="003908FA">
            <w:pPr>
              <w:pStyle w:val="Tablebody"/>
            </w:pPr>
            <w:r w:rsidRPr="006946AD">
              <w:t>Single</w:t>
            </w:r>
          </w:p>
        </w:tc>
        <w:tc>
          <w:tcPr>
            <w:tcW w:w="1161" w:type="dxa"/>
          </w:tcPr>
          <w:p w14:paraId="306B43DB" w14:textId="77777777" w:rsidR="003908FA" w:rsidRDefault="003908FA" w:rsidP="003908FA">
            <w:pPr>
              <w:pStyle w:val="Tablebody"/>
            </w:pPr>
            <w:r>
              <w:t>ReadOnly</w:t>
            </w:r>
          </w:p>
        </w:tc>
        <w:tc>
          <w:tcPr>
            <w:tcW w:w="1676" w:type="dxa"/>
          </w:tcPr>
          <w:p w14:paraId="1E16F8CF" w14:textId="77777777" w:rsidR="003908FA" w:rsidRDefault="003908FA" w:rsidP="003908FA">
            <w:pPr>
              <w:pStyle w:val="Tablebody"/>
            </w:pPr>
            <w:r w:rsidRPr="00E60239">
              <w:t>NA</w:t>
            </w:r>
          </w:p>
        </w:tc>
        <w:tc>
          <w:tcPr>
            <w:tcW w:w="1137" w:type="dxa"/>
            <w:tcBorders>
              <w:right w:val="nil"/>
            </w:tcBorders>
          </w:tcPr>
          <w:p w14:paraId="7253E547" w14:textId="77777777" w:rsidR="003908FA" w:rsidRDefault="003908FA" w:rsidP="003908FA">
            <w:pPr>
              <w:pStyle w:val="Tablebody"/>
            </w:pPr>
          </w:p>
        </w:tc>
      </w:tr>
      <w:tr w:rsidR="003908FA" w14:paraId="573E4172" w14:textId="77777777" w:rsidTr="003908FA">
        <w:tc>
          <w:tcPr>
            <w:tcW w:w="3102" w:type="dxa"/>
            <w:tcBorders>
              <w:left w:val="nil"/>
            </w:tcBorders>
          </w:tcPr>
          <w:p w14:paraId="0269DDB8" w14:textId="77777777" w:rsidR="003908FA" w:rsidRDefault="003908FA" w:rsidP="003908FA">
            <w:pPr>
              <w:pStyle w:val="Tablebody"/>
            </w:pPr>
            <w:r w:rsidRPr="006946AD">
              <w:t>cmis:contentStreamLength</w:t>
            </w:r>
          </w:p>
        </w:tc>
        <w:tc>
          <w:tcPr>
            <w:tcW w:w="3515" w:type="dxa"/>
          </w:tcPr>
          <w:p w14:paraId="326B7E9D" w14:textId="77777777" w:rsidR="003908FA" w:rsidRDefault="003908FA" w:rsidP="003908FA">
            <w:pPr>
              <w:pStyle w:val="Tablebody"/>
            </w:pPr>
            <w:r w:rsidRPr="006946AD">
              <w:t>Datnes izmērs</w:t>
            </w:r>
          </w:p>
        </w:tc>
        <w:tc>
          <w:tcPr>
            <w:tcW w:w="1395" w:type="dxa"/>
          </w:tcPr>
          <w:p w14:paraId="60E50B4D" w14:textId="77777777" w:rsidR="003908FA" w:rsidRDefault="003908FA" w:rsidP="003908FA">
            <w:pPr>
              <w:pStyle w:val="Tablebody"/>
            </w:pPr>
            <w:r w:rsidRPr="006946AD">
              <w:t>FALSE</w:t>
            </w:r>
          </w:p>
        </w:tc>
        <w:tc>
          <w:tcPr>
            <w:tcW w:w="1083" w:type="dxa"/>
          </w:tcPr>
          <w:p w14:paraId="4DEF77A4" w14:textId="77777777" w:rsidR="003908FA" w:rsidRDefault="003908FA" w:rsidP="003908FA">
            <w:pPr>
              <w:pStyle w:val="Tablebody"/>
            </w:pPr>
            <w:r w:rsidRPr="006946AD">
              <w:t>Integer</w:t>
            </w:r>
          </w:p>
        </w:tc>
        <w:tc>
          <w:tcPr>
            <w:tcW w:w="1608" w:type="dxa"/>
          </w:tcPr>
          <w:p w14:paraId="76CDB347" w14:textId="77777777" w:rsidR="003908FA" w:rsidRDefault="003908FA" w:rsidP="003908FA">
            <w:pPr>
              <w:pStyle w:val="Tablebody"/>
            </w:pPr>
            <w:r w:rsidRPr="006946AD">
              <w:t>Single</w:t>
            </w:r>
          </w:p>
        </w:tc>
        <w:tc>
          <w:tcPr>
            <w:tcW w:w="1161" w:type="dxa"/>
          </w:tcPr>
          <w:p w14:paraId="4C63AFCA" w14:textId="77777777" w:rsidR="003908FA" w:rsidRDefault="003908FA" w:rsidP="003908FA">
            <w:pPr>
              <w:pStyle w:val="Tablebody"/>
            </w:pPr>
            <w:r>
              <w:t>ReadOnly</w:t>
            </w:r>
          </w:p>
        </w:tc>
        <w:tc>
          <w:tcPr>
            <w:tcW w:w="1676" w:type="dxa"/>
          </w:tcPr>
          <w:p w14:paraId="275BC21C" w14:textId="77777777" w:rsidR="003908FA" w:rsidRDefault="003908FA" w:rsidP="003908FA">
            <w:pPr>
              <w:pStyle w:val="Tablebody"/>
            </w:pPr>
            <w:r w:rsidRPr="00E60239">
              <w:t>NA</w:t>
            </w:r>
          </w:p>
        </w:tc>
        <w:tc>
          <w:tcPr>
            <w:tcW w:w="1137" w:type="dxa"/>
            <w:tcBorders>
              <w:right w:val="nil"/>
            </w:tcBorders>
          </w:tcPr>
          <w:p w14:paraId="06326AF7" w14:textId="77777777" w:rsidR="003908FA" w:rsidRDefault="003908FA" w:rsidP="003908FA">
            <w:pPr>
              <w:pStyle w:val="Tablebody"/>
            </w:pPr>
          </w:p>
        </w:tc>
      </w:tr>
      <w:tr w:rsidR="003908FA" w14:paraId="4BF097D9" w14:textId="77777777" w:rsidTr="003908FA">
        <w:tc>
          <w:tcPr>
            <w:tcW w:w="3102" w:type="dxa"/>
            <w:tcBorders>
              <w:left w:val="nil"/>
            </w:tcBorders>
          </w:tcPr>
          <w:p w14:paraId="0A61A9B4" w14:textId="77777777" w:rsidR="003908FA" w:rsidRDefault="003908FA" w:rsidP="003908FA">
            <w:pPr>
              <w:pStyle w:val="Tablebody"/>
            </w:pPr>
            <w:r w:rsidRPr="006946AD">
              <w:t>cmis:contentStreamMimeType</w:t>
            </w:r>
          </w:p>
        </w:tc>
        <w:tc>
          <w:tcPr>
            <w:tcW w:w="3515" w:type="dxa"/>
          </w:tcPr>
          <w:p w14:paraId="5FB81875" w14:textId="77777777" w:rsidR="003908FA" w:rsidRDefault="003908FA" w:rsidP="003908FA">
            <w:pPr>
              <w:pStyle w:val="Tablebody"/>
            </w:pPr>
            <w:r w:rsidRPr="006946AD">
              <w:t>Datnes MIME tips</w:t>
            </w:r>
          </w:p>
        </w:tc>
        <w:tc>
          <w:tcPr>
            <w:tcW w:w="1395" w:type="dxa"/>
          </w:tcPr>
          <w:p w14:paraId="348F37F1" w14:textId="77777777" w:rsidR="003908FA" w:rsidRDefault="003908FA" w:rsidP="003908FA">
            <w:pPr>
              <w:pStyle w:val="Tablebody"/>
            </w:pPr>
            <w:r>
              <w:t>FALSE</w:t>
            </w:r>
          </w:p>
        </w:tc>
        <w:tc>
          <w:tcPr>
            <w:tcW w:w="1083" w:type="dxa"/>
          </w:tcPr>
          <w:p w14:paraId="7561E08E" w14:textId="77777777" w:rsidR="003908FA" w:rsidRDefault="003908FA" w:rsidP="003908FA">
            <w:pPr>
              <w:pStyle w:val="Tablebody"/>
            </w:pPr>
            <w:r w:rsidRPr="006946AD">
              <w:t>String</w:t>
            </w:r>
          </w:p>
        </w:tc>
        <w:tc>
          <w:tcPr>
            <w:tcW w:w="1608" w:type="dxa"/>
          </w:tcPr>
          <w:p w14:paraId="46F096C8" w14:textId="77777777" w:rsidR="003908FA" w:rsidRDefault="003908FA" w:rsidP="003908FA">
            <w:pPr>
              <w:pStyle w:val="Tablebody"/>
            </w:pPr>
            <w:r w:rsidRPr="006946AD">
              <w:t>Single</w:t>
            </w:r>
          </w:p>
        </w:tc>
        <w:tc>
          <w:tcPr>
            <w:tcW w:w="1161" w:type="dxa"/>
          </w:tcPr>
          <w:p w14:paraId="16D53F6A" w14:textId="77777777" w:rsidR="003908FA" w:rsidRDefault="003908FA" w:rsidP="003908FA">
            <w:pPr>
              <w:pStyle w:val="Tablebody"/>
            </w:pPr>
            <w:r>
              <w:t>ReadOnly</w:t>
            </w:r>
          </w:p>
        </w:tc>
        <w:tc>
          <w:tcPr>
            <w:tcW w:w="1676" w:type="dxa"/>
          </w:tcPr>
          <w:p w14:paraId="0DEE874C" w14:textId="77777777" w:rsidR="003908FA" w:rsidRDefault="003908FA" w:rsidP="003908FA">
            <w:pPr>
              <w:pStyle w:val="Tablebody"/>
            </w:pPr>
            <w:r w:rsidRPr="00E60239">
              <w:t>NA</w:t>
            </w:r>
          </w:p>
        </w:tc>
        <w:tc>
          <w:tcPr>
            <w:tcW w:w="1137" w:type="dxa"/>
            <w:tcBorders>
              <w:right w:val="nil"/>
            </w:tcBorders>
          </w:tcPr>
          <w:p w14:paraId="12C93485" w14:textId="77777777" w:rsidR="003908FA" w:rsidRDefault="003908FA" w:rsidP="003908FA">
            <w:pPr>
              <w:pStyle w:val="Tablebody"/>
            </w:pPr>
          </w:p>
        </w:tc>
      </w:tr>
      <w:tr w:rsidR="003908FA" w14:paraId="7B718326" w14:textId="77777777" w:rsidTr="003908FA">
        <w:tc>
          <w:tcPr>
            <w:tcW w:w="3102" w:type="dxa"/>
            <w:tcBorders>
              <w:left w:val="nil"/>
            </w:tcBorders>
          </w:tcPr>
          <w:p w14:paraId="67FE4F40" w14:textId="77777777" w:rsidR="003908FA" w:rsidRDefault="003908FA" w:rsidP="003908FA">
            <w:pPr>
              <w:pStyle w:val="Tablebody"/>
            </w:pPr>
            <w:r w:rsidRPr="006946AD">
              <w:t>cmis:contentStreamFile</w:t>
            </w:r>
            <w:r>
              <w:t>na</w:t>
            </w:r>
            <w:r w:rsidRPr="006946AD">
              <w:t>me</w:t>
            </w:r>
          </w:p>
        </w:tc>
        <w:tc>
          <w:tcPr>
            <w:tcW w:w="3515" w:type="dxa"/>
          </w:tcPr>
          <w:p w14:paraId="223327EA" w14:textId="77777777" w:rsidR="003908FA" w:rsidRDefault="003908FA" w:rsidP="003908FA">
            <w:pPr>
              <w:pStyle w:val="Tablebody"/>
            </w:pPr>
            <w:r w:rsidRPr="006946AD">
              <w:t>Datnes nosaukums</w:t>
            </w:r>
          </w:p>
        </w:tc>
        <w:tc>
          <w:tcPr>
            <w:tcW w:w="1395" w:type="dxa"/>
          </w:tcPr>
          <w:p w14:paraId="1F8EF16F" w14:textId="77777777" w:rsidR="003908FA" w:rsidRDefault="003908FA" w:rsidP="003908FA">
            <w:pPr>
              <w:pStyle w:val="Tablebody"/>
            </w:pPr>
            <w:r>
              <w:t>FALSE</w:t>
            </w:r>
          </w:p>
        </w:tc>
        <w:tc>
          <w:tcPr>
            <w:tcW w:w="1083" w:type="dxa"/>
          </w:tcPr>
          <w:p w14:paraId="49D0F65B" w14:textId="77777777" w:rsidR="003908FA" w:rsidRDefault="003908FA" w:rsidP="003908FA">
            <w:pPr>
              <w:pStyle w:val="Tablebody"/>
            </w:pPr>
            <w:r w:rsidRPr="006946AD">
              <w:t>String</w:t>
            </w:r>
          </w:p>
        </w:tc>
        <w:tc>
          <w:tcPr>
            <w:tcW w:w="1608" w:type="dxa"/>
          </w:tcPr>
          <w:p w14:paraId="7087E263" w14:textId="77777777" w:rsidR="003908FA" w:rsidRDefault="003908FA" w:rsidP="003908FA">
            <w:pPr>
              <w:pStyle w:val="Tablebody"/>
            </w:pPr>
            <w:r w:rsidRPr="006946AD">
              <w:t>Single</w:t>
            </w:r>
          </w:p>
        </w:tc>
        <w:tc>
          <w:tcPr>
            <w:tcW w:w="1161" w:type="dxa"/>
          </w:tcPr>
          <w:p w14:paraId="2804EE4C" w14:textId="77777777" w:rsidR="003908FA" w:rsidRDefault="003908FA" w:rsidP="003908FA">
            <w:pPr>
              <w:pStyle w:val="Tablebody"/>
            </w:pPr>
            <w:r>
              <w:t>ReadWrite</w:t>
            </w:r>
          </w:p>
        </w:tc>
        <w:tc>
          <w:tcPr>
            <w:tcW w:w="1676" w:type="dxa"/>
          </w:tcPr>
          <w:p w14:paraId="603696AD" w14:textId="77777777" w:rsidR="003908FA" w:rsidRDefault="003908FA" w:rsidP="003908FA">
            <w:pPr>
              <w:pStyle w:val="Tablebody"/>
            </w:pPr>
            <w:r w:rsidRPr="00E60239">
              <w:t>NA</w:t>
            </w:r>
          </w:p>
        </w:tc>
        <w:tc>
          <w:tcPr>
            <w:tcW w:w="1137" w:type="dxa"/>
            <w:tcBorders>
              <w:right w:val="nil"/>
            </w:tcBorders>
          </w:tcPr>
          <w:p w14:paraId="293F461D" w14:textId="77777777" w:rsidR="003908FA" w:rsidRDefault="003908FA" w:rsidP="003908FA">
            <w:pPr>
              <w:pStyle w:val="Tablebody"/>
            </w:pPr>
          </w:p>
        </w:tc>
      </w:tr>
      <w:tr w:rsidR="003908FA" w14:paraId="57192224" w14:textId="77777777" w:rsidTr="003908FA">
        <w:tc>
          <w:tcPr>
            <w:tcW w:w="3102" w:type="dxa"/>
            <w:tcBorders>
              <w:left w:val="nil"/>
              <w:bottom w:val="single" w:sz="2" w:space="0" w:color="auto"/>
            </w:tcBorders>
          </w:tcPr>
          <w:p w14:paraId="4CC146FC" w14:textId="77777777" w:rsidR="003908FA" w:rsidRDefault="003908FA" w:rsidP="003908FA">
            <w:pPr>
              <w:pStyle w:val="Tablebody"/>
            </w:pPr>
            <w:r w:rsidRPr="006946AD">
              <w:t>cmis:contentStreamI</w:t>
            </w:r>
            <w:r>
              <w:t>d</w:t>
            </w:r>
          </w:p>
        </w:tc>
        <w:tc>
          <w:tcPr>
            <w:tcW w:w="3515" w:type="dxa"/>
            <w:tcBorders>
              <w:bottom w:val="single" w:sz="2" w:space="0" w:color="auto"/>
            </w:tcBorders>
          </w:tcPr>
          <w:p w14:paraId="2DCD06E4" w14:textId="77777777" w:rsidR="003908FA" w:rsidRDefault="003908FA" w:rsidP="003908FA">
            <w:pPr>
              <w:pStyle w:val="Tablebody"/>
            </w:pPr>
            <w:r>
              <w:t>Datnes satura identifikators</w:t>
            </w:r>
          </w:p>
        </w:tc>
        <w:tc>
          <w:tcPr>
            <w:tcW w:w="1395" w:type="dxa"/>
            <w:tcBorders>
              <w:bottom w:val="single" w:sz="2" w:space="0" w:color="auto"/>
            </w:tcBorders>
          </w:tcPr>
          <w:p w14:paraId="2D8E2E66" w14:textId="77777777" w:rsidR="003908FA" w:rsidRDefault="003908FA" w:rsidP="003908FA">
            <w:pPr>
              <w:pStyle w:val="Tablebody"/>
            </w:pPr>
            <w:r w:rsidRPr="006946AD">
              <w:t>FALSE</w:t>
            </w:r>
          </w:p>
        </w:tc>
        <w:tc>
          <w:tcPr>
            <w:tcW w:w="1083" w:type="dxa"/>
            <w:tcBorders>
              <w:bottom w:val="single" w:sz="2" w:space="0" w:color="auto"/>
            </w:tcBorders>
          </w:tcPr>
          <w:p w14:paraId="4296C32A" w14:textId="77777777" w:rsidR="003908FA" w:rsidRDefault="003908FA" w:rsidP="003908FA">
            <w:pPr>
              <w:pStyle w:val="Tablebody"/>
            </w:pPr>
            <w:r w:rsidRPr="006946AD">
              <w:t>ID</w:t>
            </w:r>
          </w:p>
        </w:tc>
        <w:tc>
          <w:tcPr>
            <w:tcW w:w="1608" w:type="dxa"/>
            <w:tcBorders>
              <w:bottom w:val="single" w:sz="2" w:space="0" w:color="auto"/>
            </w:tcBorders>
          </w:tcPr>
          <w:p w14:paraId="2CCA005F" w14:textId="77777777" w:rsidR="003908FA" w:rsidRDefault="003908FA" w:rsidP="003908FA">
            <w:pPr>
              <w:pStyle w:val="Tablebody"/>
            </w:pPr>
            <w:r w:rsidRPr="006946AD">
              <w:t>Single</w:t>
            </w:r>
          </w:p>
        </w:tc>
        <w:tc>
          <w:tcPr>
            <w:tcW w:w="1161" w:type="dxa"/>
            <w:tcBorders>
              <w:bottom w:val="single" w:sz="2" w:space="0" w:color="auto"/>
            </w:tcBorders>
          </w:tcPr>
          <w:p w14:paraId="5C7CF562" w14:textId="77777777" w:rsidR="003908FA" w:rsidRDefault="003908FA" w:rsidP="003908FA">
            <w:pPr>
              <w:pStyle w:val="Tablebody"/>
            </w:pPr>
            <w:r>
              <w:t>ReadOnly</w:t>
            </w:r>
          </w:p>
        </w:tc>
        <w:tc>
          <w:tcPr>
            <w:tcW w:w="1676" w:type="dxa"/>
            <w:tcBorders>
              <w:bottom w:val="single" w:sz="2" w:space="0" w:color="auto"/>
            </w:tcBorders>
          </w:tcPr>
          <w:p w14:paraId="40DE8545" w14:textId="77777777" w:rsidR="003908FA" w:rsidRDefault="003908FA" w:rsidP="003908FA">
            <w:pPr>
              <w:pStyle w:val="Tablebody"/>
            </w:pPr>
            <w:r w:rsidRPr="00E60239">
              <w:t>NA</w:t>
            </w:r>
          </w:p>
        </w:tc>
        <w:tc>
          <w:tcPr>
            <w:tcW w:w="1137" w:type="dxa"/>
            <w:tcBorders>
              <w:bottom w:val="single" w:sz="2" w:space="0" w:color="auto"/>
              <w:right w:val="nil"/>
            </w:tcBorders>
          </w:tcPr>
          <w:p w14:paraId="33AB8BA6" w14:textId="77777777" w:rsidR="003908FA" w:rsidRDefault="003908FA" w:rsidP="003908FA">
            <w:pPr>
              <w:pStyle w:val="Tablebody"/>
            </w:pPr>
          </w:p>
        </w:tc>
      </w:tr>
    </w:tbl>
    <w:p w14:paraId="7A3F99D0" w14:textId="77777777" w:rsidR="003908FA" w:rsidRDefault="003908FA" w:rsidP="003908FA">
      <w:pPr>
        <w:pStyle w:val="Heading4"/>
      </w:pPr>
      <w:bookmarkStart w:id="778" w:name="_Toc493244462"/>
      <w:bookmarkStart w:id="779" w:name="_Toc505087032"/>
      <w:bookmarkStart w:id="780" w:name="_Toc447018340"/>
      <w:r>
        <w:t>edk:d:baseDocument tipa īpašību definīcijas</w:t>
      </w:r>
      <w:bookmarkEnd w:id="778"/>
      <w:bookmarkEnd w:id="779"/>
    </w:p>
    <w:p w14:paraId="74FCBF7D" w14:textId="2A692094"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781" w:name="_Ref492653973"/>
      <w:r w:rsidR="00094FBC">
        <w:t>8</w:t>
      </w:r>
      <w:bookmarkEnd w:id="781"/>
      <w:r w:rsidRPr="00BC4EC8">
        <w:fldChar w:fldCharType="end"/>
      </w:r>
      <w:r w:rsidRPr="00BC4EC8">
        <w:t>.tabula</w:t>
      </w:r>
    </w:p>
    <w:p w14:paraId="1F4B133A" w14:textId="77777777" w:rsidR="003908FA" w:rsidRPr="00BC4EC8" w:rsidRDefault="003908FA" w:rsidP="001144AB">
      <w:pPr>
        <w:pStyle w:val="Tabletitle"/>
      </w:pPr>
      <w:r>
        <w:t>edk:d:baseDocument</w:t>
      </w:r>
      <w:r w:rsidRPr="007B4CA4">
        <w:t xml:space="preserve"> tipa īpašību definīcijas, kas atšķiras no cmis:document (inherited = false)</w:t>
      </w:r>
    </w:p>
    <w:tbl>
      <w:tblPr>
        <w:tblStyle w:val="TableGrid"/>
        <w:tblW w:w="0" w:type="auto"/>
        <w:tblLook w:val="04A0" w:firstRow="1" w:lastRow="0" w:firstColumn="1" w:lastColumn="0" w:noHBand="0" w:noVBand="1"/>
      </w:tblPr>
      <w:tblGrid>
        <w:gridCol w:w="2523"/>
        <w:gridCol w:w="2904"/>
        <w:gridCol w:w="1929"/>
        <w:gridCol w:w="1598"/>
        <w:gridCol w:w="1608"/>
        <w:gridCol w:w="1167"/>
        <w:gridCol w:w="1475"/>
        <w:gridCol w:w="1473"/>
      </w:tblGrid>
      <w:tr w:rsidR="003908FA" w:rsidRPr="00604479" w14:paraId="1956DCD2" w14:textId="77777777" w:rsidTr="003908FA">
        <w:trPr>
          <w:tblHeader/>
        </w:trPr>
        <w:tc>
          <w:tcPr>
            <w:tcW w:w="2505" w:type="dxa"/>
            <w:tcBorders>
              <w:top w:val="single" w:sz="12" w:space="0" w:color="auto"/>
              <w:left w:val="nil"/>
            </w:tcBorders>
          </w:tcPr>
          <w:p w14:paraId="1E2D5271" w14:textId="77777777" w:rsidR="003908FA" w:rsidRPr="00604479" w:rsidRDefault="003908FA" w:rsidP="003908FA">
            <w:pPr>
              <w:pStyle w:val="Tablebody"/>
              <w:rPr>
                <w:rStyle w:val="BookTitle"/>
              </w:rPr>
            </w:pPr>
            <w:r w:rsidRPr="00604479">
              <w:rPr>
                <w:rStyle w:val="BookTitle"/>
              </w:rPr>
              <w:t>Nosaukums</w:t>
            </w:r>
          </w:p>
        </w:tc>
        <w:tc>
          <w:tcPr>
            <w:tcW w:w="2912" w:type="dxa"/>
            <w:tcBorders>
              <w:top w:val="single" w:sz="12" w:space="0" w:color="auto"/>
            </w:tcBorders>
          </w:tcPr>
          <w:p w14:paraId="4BC07FA2" w14:textId="77777777" w:rsidR="003908FA" w:rsidRPr="00604479" w:rsidRDefault="003908FA" w:rsidP="003908FA">
            <w:pPr>
              <w:pStyle w:val="Tablebody"/>
              <w:rPr>
                <w:rStyle w:val="BookTitle"/>
              </w:rPr>
            </w:pPr>
            <w:r w:rsidRPr="00604479">
              <w:rPr>
                <w:rStyle w:val="BookTitle"/>
              </w:rPr>
              <w:t>Apraksts</w:t>
            </w:r>
          </w:p>
        </w:tc>
        <w:tc>
          <w:tcPr>
            <w:tcW w:w="1929" w:type="dxa"/>
            <w:tcBorders>
              <w:top w:val="single" w:sz="12" w:space="0" w:color="auto"/>
            </w:tcBorders>
          </w:tcPr>
          <w:p w14:paraId="32ED47BD" w14:textId="77777777" w:rsidR="003908FA" w:rsidRPr="00604479" w:rsidRDefault="003908FA" w:rsidP="003908FA">
            <w:pPr>
              <w:pStyle w:val="Tablebody"/>
              <w:rPr>
                <w:rStyle w:val="BookTitle"/>
              </w:rPr>
            </w:pPr>
            <w:r w:rsidRPr="00604479">
              <w:rPr>
                <w:rStyle w:val="BookTitle"/>
              </w:rPr>
              <w:t>Obligāts</w:t>
            </w:r>
          </w:p>
        </w:tc>
        <w:tc>
          <w:tcPr>
            <w:tcW w:w="1603" w:type="dxa"/>
            <w:tcBorders>
              <w:top w:val="single" w:sz="12" w:space="0" w:color="auto"/>
            </w:tcBorders>
          </w:tcPr>
          <w:p w14:paraId="53E5E7FD" w14:textId="77777777" w:rsidR="003908FA" w:rsidRPr="00604479" w:rsidRDefault="003908FA" w:rsidP="003908FA">
            <w:pPr>
              <w:pStyle w:val="Tablebody"/>
              <w:rPr>
                <w:rStyle w:val="BookTitle"/>
              </w:rPr>
            </w:pPr>
            <w:r w:rsidRPr="00604479">
              <w:rPr>
                <w:rStyle w:val="BookTitle"/>
              </w:rPr>
              <w:t>Datu tips</w:t>
            </w:r>
          </w:p>
        </w:tc>
        <w:tc>
          <w:tcPr>
            <w:tcW w:w="1608" w:type="dxa"/>
            <w:tcBorders>
              <w:top w:val="single" w:sz="12" w:space="0" w:color="auto"/>
            </w:tcBorders>
          </w:tcPr>
          <w:p w14:paraId="3601B5F1" w14:textId="77777777" w:rsidR="003908FA" w:rsidRPr="00604479" w:rsidRDefault="003908FA" w:rsidP="003908FA">
            <w:pPr>
              <w:pStyle w:val="Tablebody"/>
              <w:rPr>
                <w:rStyle w:val="BookTitle"/>
              </w:rPr>
            </w:pPr>
            <w:r w:rsidRPr="00604479">
              <w:rPr>
                <w:rStyle w:val="BookTitle"/>
              </w:rPr>
              <w:t>Kardinalitāte</w:t>
            </w:r>
          </w:p>
        </w:tc>
        <w:tc>
          <w:tcPr>
            <w:tcW w:w="1167" w:type="dxa"/>
            <w:tcBorders>
              <w:top w:val="single" w:sz="12" w:space="0" w:color="auto"/>
            </w:tcBorders>
          </w:tcPr>
          <w:p w14:paraId="7AADC101" w14:textId="77777777" w:rsidR="003908FA" w:rsidRPr="00604479" w:rsidRDefault="003908FA" w:rsidP="003908FA">
            <w:pPr>
              <w:pStyle w:val="Tablebody"/>
              <w:rPr>
                <w:rStyle w:val="BookTitle"/>
              </w:rPr>
            </w:pPr>
            <w:r w:rsidRPr="00604479">
              <w:rPr>
                <w:rStyle w:val="BookTitle"/>
              </w:rPr>
              <w:t>Vērtība ir maināma</w:t>
            </w:r>
          </w:p>
        </w:tc>
        <w:tc>
          <w:tcPr>
            <w:tcW w:w="1480" w:type="dxa"/>
            <w:tcBorders>
              <w:top w:val="single" w:sz="12" w:space="0" w:color="auto"/>
            </w:tcBorders>
          </w:tcPr>
          <w:p w14:paraId="76D23720" w14:textId="77777777" w:rsidR="003908FA" w:rsidRPr="00604479" w:rsidRDefault="003908FA" w:rsidP="003908FA">
            <w:pPr>
              <w:pStyle w:val="Tablebody"/>
              <w:rPr>
                <w:rStyle w:val="BookTitle"/>
              </w:rPr>
            </w:pPr>
            <w:r>
              <w:rPr>
                <w:rStyle w:val="BookTitle"/>
              </w:rPr>
              <w:t>Brīva vērtību izvēle</w:t>
            </w:r>
          </w:p>
        </w:tc>
        <w:tc>
          <w:tcPr>
            <w:tcW w:w="1473" w:type="dxa"/>
            <w:tcBorders>
              <w:top w:val="single" w:sz="12" w:space="0" w:color="auto"/>
              <w:right w:val="nil"/>
            </w:tcBorders>
          </w:tcPr>
          <w:p w14:paraId="7999B8E3" w14:textId="77777777" w:rsidR="003908FA" w:rsidRPr="00604479" w:rsidRDefault="003908FA" w:rsidP="003908FA">
            <w:pPr>
              <w:pStyle w:val="Tablebody"/>
              <w:rPr>
                <w:rStyle w:val="BookTitle"/>
              </w:rPr>
            </w:pPr>
            <w:r w:rsidRPr="00604479">
              <w:rPr>
                <w:rStyle w:val="BookTitle"/>
              </w:rPr>
              <w:t>Pieejamo vērtību saraksts</w:t>
            </w:r>
          </w:p>
        </w:tc>
      </w:tr>
      <w:tr w:rsidR="003908FA" w14:paraId="0F3B1AED" w14:textId="77777777" w:rsidTr="003908FA">
        <w:tc>
          <w:tcPr>
            <w:tcW w:w="2538" w:type="dxa"/>
            <w:tcBorders>
              <w:left w:val="nil"/>
            </w:tcBorders>
          </w:tcPr>
          <w:p w14:paraId="34621D9C" w14:textId="77777777" w:rsidR="003908FA" w:rsidRPr="00CF7324" w:rsidRDefault="003908FA" w:rsidP="003908FA">
            <w:pPr>
              <w:pStyle w:val="Tablebody"/>
            </w:pPr>
            <w:r>
              <w:t>edk:archivedOn</w:t>
            </w:r>
          </w:p>
        </w:tc>
        <w:tc>
          <w:tcPr>
            <w:tcW w:w="2965" w:type="dxa"/>
          </w:tcPr>
          <w:p w14:paraId="3316C1CA" w14:textId="77777777" w:rsidR="003908FA" w:rsidRPr="00CF7324" w:rsidRDefault="003908FA" w:rsidP="003908FA">
            <w:pPr>
              <w:pStyle w:val="Tablebody"/>
            </w:pPr>
            <w:r>
              <w:t>Arhivācijas datums un laiks</w:t>
            </w:r>
          </w:p>
        </w:tc>
        <w:tc>
          <w:tcPr>
            <w:tcW w:w="1929" w:type="dxa"/>
          </w:tcPr>
          <w:p w14:paraId="0B152D3D" w14:textId="77777777" w:rsidR="003908FA" w:rsidRPr="00CF7324" w:rsidRDefault="003908FA" w:rsidP="003908FA">
            <w:pPr>
              <w:pStyle w:val="Tablebody"/>
            </w:pPr>
            <w:r>
              <w:t>FALSE</w:t>
            </w:r>
          </w:p>
        </w:tc>
        <w:tc>
          <w:tcPr>
            <w:tcW w:w="1632" w:type="dxa"/>
          </w:tcPr>
          <w:p w14:paraId="4675423E" w14:textId="77777777" w:rsidR="003908FA" w:rsidRPr="00CF7324" w:rsidRDefault="003908FA" w:rsidP="003908FA">
            <w:pPr>
              <w:pStyle w:val="Tablebody"/>
            </w:pPr>
            <w:r>
              <w:t>DateTime</w:t>
            </w:r>
          </w:p>
        </w:tc>
        <w:tc>
          <w:tcPr>
            <w:tcW w:w="1608" w:type="dxa"/>
          </w:tcPr>
          <w:p w14:paraId="1B7B307F" w14:textId="77777777" w:rsidR="003908FA" w:rsidRPr="00CF7324" w:rsidRDefault="003908FA" w:rsidP="003908FA">
            <w:pPr>
              <w:pStyle w:val="Tablebody"/>
            </w:pPr>
            <w:r>
              <w:t>Single</w:t>
            </w:r>
          </w:p>
        </w:tc>
        <w:tc>
          <w:tcPr>
            <w:tcW w:w="1167" w:type="dxa"/>
          </w:tcPr>
          <w:p w14:paraId="60004829" w14:textId="77777777" w:rsidR="003908FA" w:rsidRPr="00CF7324" w:rsidRDefault="003908FA" w:rsidP="003908FA">
            <w:pPr>
              <w:pStyle w:val="Tablebody"/>
            </w:pPr>
            <w:r>
              <w:t>ReadOnly</w:t>
            </w:r>
          </w:p>
        </w:tc>
        <w:tc>
          <w:tcPr>
            <w:tcW w:w="1510" w:type="dxa"/>
          </w:tcPr>
          <w:p w14:paraId="05DD2670" w14:textId="77777777" w:rsidR="003908FA" w:rsidRDefault="003908FA" w:rsidP="003908FA">
            <w:pPr>
              <w:pStyle w:val="Tablebody"/>
            </w:pPr>
            <w:r w:rsidRPr="00C836A6">
              <w:t>NA</w:t>
            </w:r>
          </w:p>
        </w:tc>
        <w:tc>
          <w:tcPr>
            <w:tcW w:w="1328" w:type="dxa"/>
            <w:tcBorders>
              <w:right w:val="nil"/>
            </w:tcBorders>
          </w:tcPr>
          <w:p w14:paraId="10184C7D" w14:textId="77777777" w:rsidR="003908FA" w:rsidRDefault="003908FA" w:rsidP="003908FA">
            <w:pPr>
              <w:pStyle w:val="Tablebody"/>
            </w:pPr>
          </w:p>
        </w:tc>
      </w:tr>
      <w:tr w:rsidR="003908FA" w14:paraId="53275B41" w14:textId="77777777" w:rsidTr="003908FA">
        <w:tc>
          <w:tcPr>
            <w:tcW w:w="2538" w:type="dxa"/>
            <w:tcBorders>
              <w:left w:val="nil"/>
            </w:tcBorders>
          </w:tcPr>
          <w:p w14:paraId="69849C75" w14:textId="77777777" w:rsidR="003908FA" w:rsidRDefault="003908FA" w:rsidP="003908FA">
            <w:pPr>
              <w:pStyle w:val="Tablebody"/>
            </w:pPr>
            <w:r>
              <w:t>edk:contentStreamMD5</w:t>
            </w:r>
          </w:p>
        </w:tc>
        <w:tc>
          <w:tcPr>
            <w:tcW w:w="2965" w:type="dxa"/>
          </w:tcPr>
          <w:p w14:paraId="1F7334B5" w14:textId="77777777" w:rsidR="003908FA" w:rsidRDefault="003908FA" w:rsidP="003908FA">
            <w:pPr>
              <w:pStyle w:val="Tablebody"/>
            </w:pPr>
            <w:r>
              <w:t>Datnes kontrolsumma</w:t>
            </w:r>
          </w:p>
        </w:tc>
        <w:tc>
          <w:tcPr>
            <w:tcW w:w="1929" w:type="dxa"/>
          </w:tcPr>
          <w:p w14:paraId="21B9D56E" w14:textId="77777777" w:rsidR="003908FA" w:rsidRDefault="003908FA" w:rsidP="003908FA">
            <w:pPr>
              <w:pStyle w:val="Tablebody"/>
            </w:pPr>
            <w:r>
              <w:t>FALSE</w:t>
            </w:r>
          </w:p>
        </w:tc>
        <w:tc>
          <w:tcPr>
            <w:tcW w:w="1632" w:type="dxa"/>
          </w:tcPr>
          <w:p w14:paraId="713D8FFC" w14:textId="77777777" w:rsidR="003908FA" w:rsidDel="005B7A65" w:rsidRDefault="003908FA" w:rsidP="003908FA">
            <w:pPr>
              <w:pStyle w:val="Tablebody"/>
            </w:pPr>
            <w:r>
              <w:t>String</w:t>
            </w:r>
          </w:p>
        </w:tc>
        <w:tc>
          <w:tcPr>
            <w:tcW w:w="1608" w:type="dxa"/>
          </w:tcPr>
          <w:p w14:paraId="61C9AB22" w14:textId="77777777" w:rsidR="003908FA" w:rsidRDefault="003908FA" w:rsidP="003908FA">
            <w:pPr>
              <w:pStyle w:val="Tablebody"/>
            </w:pPr>
            <w:r>
              <w:t>Single</w:t>
            </w:r>
          </w:p>
        </w:tc>
        <w:tc>
          <w:tcPr>
            <w:tcW w:w="1167" w:type="dxa"/>
          </w:tcPr>
          <w:p w14:paraId="10B72978" w14:textId="77777777" w:rsidR="003908FA" w:rsidRDefault="003908FA" w:rsidP="003908FA">
            <w:pPr>
              <w:pStyle w:val="Tablebody"/>
            </w:pPr>
            <w:r>
              <w:t>ReadOnly</w:t>
            </w:r>
          </w:p>
        </w:tc>
        <w:tc>
          <w:tcPr>
            <w:tcW w:w="1510" w:type="dxa"/>
          </w:tcPr>
          <w:p w14:paraId="5DBEAC92" w14:textId="77777777" w:rsidR="003908FA" w:rsidRDefault="003908FA" w:rsidP="003908FA">
            <w:pPr>
              <w:pStyle w:val="Tablebody"/>
            </w:pPr>
            <w:r w:rsidRPr="00C836A6">
              <w:t>NA</w:t>
            </w:r>
          </w:p>
        </w:tc>
        <w:tc>
          <w:tcPr>
            <w:tcW w:w="1328" w:type="dxa"/>
            <w:tcBorders>
              <w:right w:val="nil"/>
            </w:tcBorders>
          </w:tcPr>
          <w:p w14:paraId="76EF3DEB" w14:textId="77777777" w:rsidR="003908FA" w:rsidRDefault="003908FA" w:rsidP="003908FA">
            <w:pPr>
              <w:pStyle w:val="Tablebody"/>
            </w:pPr>
          </w:p>
        </w:tc>
      </w:tr>
      <w:tr w:rsidR="003908FA" w14:paraId="7E62E70D" w14:textId="77777777" w:rsidTr="003908FA">
        <w:tc>
          <w:tcPr>
            <w:tcW w:w="2538" w:type="dxa"/>
            <w:tcBorders>
              <w:left w:val="nil"/>
            </w:tcBorders>
          </w:tcPr>
          <w:p w14:paraId="27E4A242" w14:textId="77777777" w:rsidR="003908FA" w:rsidRDefault="003908FA" w:rsidP="003908FA">
            <w:pPr>
              <w:pStyle w:val="Tablebody"/>
            </w:pPr>
            <w:r>
              <w:t>edk:retentionGroup</w:t>
            </w:r>
          </w:p>
        </w:tc>
        <w:tc>
          <w:tcPr>
            <w:tcW w:w="2965" w:type="dxa"/>
          </w:tcPr>
          <w:p w14:paraId="0931890F" w14:textId="77777777" w:rsidR="003908FA" w:rsidRPr="004B071F" w:rsidRDefault="003908FA" w:rsidP="003908FA">
            <w:pPr>
              <w:pStyle w:val="Tablebody"/>
            </w:pPr>
            <w:r>
              <w:t>Dokumentu uzglabāšanas politikas grupa</w:t>
            </w:r>
          </w:p>
        </w:tc>
        <w:tc>
          <w:tcPr>
            <w:tcW w:w="1929" w:type="dxa"/>
          </w:tcPr>
          <w:p w14:paraId="4C63B813" w14:textId="77777777" w:rsidR="003908FA" w:rsidRPr="004B071F" w:rsidRDefault="003908FA" w:rsidP="003908FA">
            <w:pPr>
              <w:pStyle w:val="Tablebody"/>
            </w:pPr>
            <w:r>
              <w:t>TRUE (noklusētā vērtība = “nenoteikta”)</w:t>
            </w:r>
          </w:p>
        </w:tc>
        <w:tc>
          <w:tcPr>
            <w:tcW w:w="1632" w:type="dxa"/>
          </w:tcPr>
          <w:p w14:paraId="28999083" w14:textId="77777777" w:rsidR="003908FA" w:rsidRPr="004B071F" w:rsidRDefault="003908FA" w:rsidP="003908FA">
            <w:pPr>
              <w:pStyle w:val="Tablebody"/>
            </w:pPr>
            <w:r>
              <w:t>String</w:t>
            </w:r>
          </w:p>
        </w:tc>
        <w:tc>
          <w:tcPr>
            <w:tcW w:w="1608" w:type="dxa"/>
          </w:tcPr>
          <w:p w14:paraId="2649C2BD" w14:textId="77777777" w:rsidR="003908FA" w:rsidRPr="004B071F" w:rsidRDefault="003908FA" w:rsidP="003908FA">
            <w:pPr>
              <w:pStyle w:val="Tablebody"/>
            </w:pPr>
            <w:r>
              <w:t>Single</w:t>
            </w:r>
          </w:p>
        </w:tc>
        <w:tc>
          <w:tcPr>
            <w:tcW w:w="1167" w:type="dxa"/>
          </w:tcPr>
          <w:p w14:paraId="76C09BA2" w14:textId="77777777" w:rsidR="003908FA" w:rsidRPr="004B071F" w:rsidRDefault="003908FA" w:rsidP="003908FA">
            <w:pPr>
              <w:pStyle w:val="Tablebody"/>
            </w:pPr>
            <w:r>
              <w:t>OnCreate</w:t>
            </w:r>
          </w:p>
        </w:tc>
        <w:tc>
          <w:tcPr>
            <w:tcW w:w="1510" w:type="dxa"/>
          </w:tcPr>
          <w:p w14:paraId="561F80EC" w14:textId="77777777" w:rsidR="003908FA" w:rsidRPr="004B071F" w:rsidRDefault="003908FA" w:rsidP="003908FA">
            <w:pPr>
              <w:pStyle w:val="Tablebody"/>
            </w:pPr>
            <w:r>
              <w:t>False</w:t>
            </w:r>
          </w:p>
        </w:tc>
        <w:tc>
          <w:tcPr>
            <w:tcW w:w="1328" w:type="dxa"/>
            <w:tcBorders>
              <w:right w:val="nil"/>
            </w:tcBorders>
          </w:tcPr>
          <w:p w14:paraId="11A1CD4E" w14:textId="77777777" w:rsidR="003908FA" w:rsidRDefault="003908FA" w:rsidP="003908FA">
            <w:pPr>
              <w:pStyle w:val="Tablebody"/>
            </w:pPr>
            <w:r>
              <w:t>DIV,</w:t>
            </w:r>
          </w:p>
          <w:p w14:paraId="074DEE93" w14:textId="77777777" w:rsidR="003908FA" w:rsidRDefault="003908FA" w:rsidP="003908FA">
            <w:pPr>
              <w:pStyle w:val="Tablebody"/>
            </w:pPr>
            <w:r>
              <w:t>EIS,</w:t>
            </w:r>
          </w:p>
          <w:p w14:paraId="53C62A95" w14:textId="77777777" w:rsidR="003908FA" w:rsidRDefault="003908FA" w:rsidP="003908FA">
            <w:pPr>
              <w:pStyle w:val="Tablebody"/>
            </w:pPr>
            <w:r>
              <w:t>EKONS,</w:t>
            </w:r>
          </w:p>
          <w:p w14:paraId="745C8445" w14:textId="77777777" w:rsidR="003908FA" w:rsidRDefault="003908FA" w:rsidP="003908FA">
            <w:pPr>
              <w:pStyle w:val="Tablebody"/>
            </w:pPr>
            <w:r>
              <w:t>MM,</w:t>
            </w:r>
          </w:p>
          <w:p w14:paraId="1C4B4BB9" w14:textId="77777777" w:rsidR="003908FA" w:rsidRDefault="003908FA" w:rsidP="003908FA">
            <w:pPr>
              <w:pStyle w:val="Tablebody"/>
            </w:pPr>
            <w:r>
              <w:t>TAPIS,</w:t>
            </w:r>
          </w:p>
          <w:p w14:paraId="0FA4A70A" w14:textId="77777777" w:rsidR="003908FA" w:rsidRDefault="003908FA" w:rsidP="003908FA">
            <w:pPr>
              <w:pStyle w:val="Tablebody"/>
            </w:pPr>
            <w:r>
              <w:t>VSAA,</w:t>
            </w:r>
          </w:p>
          <w:p w14:paraId="3AA8F244" w14:textId="77777777" w:rsidR="003908FA" w:rsidRDefault="003908FA" w:rsidP="003908FA">
            <w:pPr>
              <w:pStyle w:val="Tablebody"/>
            </w:pPr>
            <w:r>
              <w:t>ePakalpojumi, nenoteikta</w:t>
            </w:r>
          </w:p>
        </w:tc>
      </w:tr>
      <w:tr w:rsidR="003908FA" w14:paraId="626ED8D1" w14:textId="77777777" w:rsidTr="003908FA">
        <w:tc>
          <w:tcPr>
            <w:tcW w:w="2505" w:type="dxa"/>
            <w:tcBorders>
              <w:left w:val="nil"/>
            </w:tcBorders>
          </w:tcPr>
          <w:p w14:paraId="3346E173" w14:textId="77777777" w:rsidR="003908FA" w:rsidRDefault="003908FA" w:rsidP="003908FA">
            <w:pPr>
              <w:pStyle w:val="Tablebody"/>
            </w:pPr>
            <w:r>
              <w:t>edk:retentionDate</w:t>
            </w:r>
          </w:p>
        </w:tc>
        <w:tc>
          <w:tcPr>
            <w:tcW w:w="2912" w:type="dxa"/>
          </w:tcPr>
          <w:p w14:paraId="4143B8D7" w14:textId="772ABA1C" w:rsidR="003908FA" w:rsidRPr="004B071F" w:rsidRDefault="006A4425" w:rsidP="003908FA">
            <w:pPr>
              <w:pStyle w:val="Tablebody"/>
            </w:pPr>
            <w:r>
              <w:t>Dokumenta glabāšanas termiņš</w:t>
            </w:r>
            <w:r w:rsidR="003908FA">
              <w:t xml:space="preserve"> nosaka sistēma atbilstoši edk:retentionGroup. Vērtību var mainīt atjaunojot no dzēsto mapes</w:t>
            </w:r>
          </w:p>
        </w:tc>
        <w:tc>
          <w:tcPr>
            <w:tcW w:w="1929" w:type="dxa"/>
          </w:tcPr>
          <w:p w14:paraId="5E16F58F" w14:textId="77777777" w:rsidR="003908FA" w:rsidRPr="004B071F" w:rsidRDefault="003908FA" w:rsidP="003908FA">
            <w:pPr>
              <w:pStyle w:val="Tablebody"/>
            </w:pPr>
            <w:r>
              <w:t>FALSE (noklusētā vērtība ir sistēmas datums un laiks + sistēmas konfigurācijā noteikts dienu skaits. Noklusētā vērtība tiks izmantota tikai objektu tipa izmaiņu brīdim, pēc tam vērtība ir jāpārrēķina atbilstoši edk:retentionGroup</w:t>
            </w:r>
          </w:p>
        </w:tc>
        <w:tc>
          <w:tcPr>
            <w:tcW w:w="1603" w:type="dxa"/>
          </w:tcPr>
          <w:p w14:paraId="31D7468B" w14:textId="77777777" w:rsidR="003908FA" w:rsidRPr="004B071F" w:rsidRDefault="003908FA" w:rsidP="003908FA">
            <w:pPr>
              <w:pStyle w:val="Tablebody"/>
            </w:pPr>
            <w:r>
              <w:t>DateTime</w:t>
            </w:r>
          </w:p>
        </w:tc>
        <w:tc>
          <w:tcPr>
            <w:tcW w:w="1608" w:type="dxa"/>
          </w:tcPr>
          <w:p w14:paraId="2ABA02F0" w14:textId="77777777" w:rsidR="003908FA" w:rsidRPr="004B071F" w:rsidRDefault="003908FA" w:rsidP="003908FA">
            <w:pPr>
              <w:pStyle w:val="Tablebody"/>
            </w:pPr>
            <w:r>
              <w:t>Single</w:t>
            </w:r>
          </w:p>
        </w:tc>
        <w:tc>
          <w:tcPr>
            <w:tcW w:w="1167" w:type="dxa"/>
          </w:tcPr>
          <w:p w14:paraId="3D0F6CC2" w14:textId="77777777" w:rsidR="003908FA" w:rsidRPr="004B071F" w:rsidRDefault="003908FA" w:rsidP="003908FA">
            <w:pPr>
              <w:pStyle w:val="Tablebody"/>
            </w:pPr>
            <w:r>
              <w:t>ReadOnly</w:t>
            </w:r>
          </w:p>
        </w:tc>
        <w:tc>
          <w:tcPr>
            <w:tcW w:w="1480" w:type="dxa"/>
          </w:tcPr>
          <w:p w14:paraId="13CC1177" w14:textId="77777777" w:rsidR="003908FA" w:rsidRPr="004B071F" w:rsidRDefault="003908FA" w:rsidP="003908FA">
            <w:pPr>
              <w:pStyle w:val="Tablebody"/>
            </w:pPr>
            <w:r w:rsidRPr="003166C2">
              <w:t>NA</w:t>
            </w:r>
          </w:p>
        </w:tc>
        <w:tc>
          <w:tcPr>
            <w:tcW w:w="1473" w:type="dxa"/>
            <w:tcBorders>
              <w:right w:val="nil"/>
            </w:tcBorders>
          </w:tcPr>
          <w:p w14:paraId="16C6C48B" w14:textId="77777777" w:rsidR="003908FA" w:rsidRDefault="003908FA" w:rsidP="003908FA">
            <w:pPr>
              <w:pStyle w:val="Tablebody"/>
            </w:pPr>
          </w:p>
        </w:tc>
      </w:tr>
      <w:tr w:rsidR="003908FA" w14:paraId="6AD05829" w14:textId="77777777" w:rsidTr="003908FA">
        <w:tc>
          <w:tcPr>
            <w:tcW w:w="2505" w:type="dxa"/>
            <w:tcBorders>
              <w:left w:val="nil"/>
            </w:tcBorders>
          </w:tcPr>
          <w:p w14:paraId="5180BF56" w14:textId="77777777" w:rsidR="003908FA" w:rsidRDefault="003908FA" w:rsidP="003908FA">
            <w:pPr>
              <w:pStyle w:val="Tablebody"/>
            </w:pPr>
            <w:r>
              <w:t>edk:restoreToPath</w:t>
            </w:r>
          </w:p>
        </w:tc>
        <w:tc>
          <w:tcPr>
            <w:tcW w:w="2912" w:type="dxa"/>
          </w:tcPr>
          <w:p w14:paraId="53393848" w14:textId="77777777" w:rsidR="003908FA" w:rsidRPr="004B071F" w:rsidRDefault="003908FA" w:rsidP="003908FA">
            <w:pPr>
              <w:pStyle w:val="Tablebody"/>
            </w:pPr>
            <w:r>
              <w:t>Mapju, kurās dokuments atradās pirms dzēšanas, absolūtais ceļš</w:t>
            </w:r>
          </w:p>
        </w:tc>
        <w:tc>
          <w:tcPr>
            <w:tcW w:w="1929" w:type="dxa"/>
          </w:tcPr>
          <w:p w14:paraId="55310D87" w14:textId="77777777" w:rsidR="003908FA" w:rsidRPr="004B071F" w:rsidRDefault="003908FA" w:rsidP="003908FA">
            <w:pPr>
              <w:pStyle w:val="Tablebody"/>
            </w:pPr>
            <w:r>
              <w:t>FALSE</w:t>
            </w:r>
          </w:p>
        </w:tc>
        <w:tc>
          <w:tcPr>
            <w:tcW w:w="1603" w:type="dxa"/>
          </w:tcPr>
          <w:p w14:paraId="55E0D90C" w14:textId="77777777" w:rsidR="003908FA" w:rsidRPr="004B071F" w:rsidRDefault="003908FA" w:rsidP="003908FA">
            <w:pPr>
              <w:pStyle w:val="Tablebody"/>
            </w:pPr>
            <w:r>
              <w:t>String</w:t>
            </w:r>
          </w:p>
        </w:tc>
        <w:tc>
          <w:tcPr>
            <w:tcW w:w="1608" w:type="dxa"/>
          </w:tcPr>
          <w:p w14:paraId="2DF37581" w14:textId="77777777" w:rsidR="003908FA" w:rsidRPr="004B071F" w:rsidRDefault="003908FA" w:rsidP="003908FA">
            <w:pPr>
              <w:pStyle w:val="Tablebody"/>
            </w:pPr>
            <w:r>
              <w:t>Multi (viens ieraksts katrai mapei)</w:t>
            </w:r>
          </w:p>
        </w:tc>
        <w:tc>
          <w:tcPr>
            <w:tcW w:w="1167" w:type="dxa"/>
          </w:tcPr>
          <w:p w14:paraId="6FEFAF06" w14:textId="77777777" w:rsidR="003908FA" w:rsidRPr="004B071F" w:rsidRDefault="003908FA" w:rsidP="003908FA">
            <w:pPr>
              <w:pStyle w:val="Tablebody"/>
            </w:pPr>
            <w:r>
              <w:t>ReadWrite</w:t>
            </w:r>
          </w:p>
        </w:tc>
        <w:tc>
          <w:tcPr>
            <w:tcW w:w="1480" w:type="dxa"/>
          </w:tcPr>
          <w:p w14:paraId="591A7F3A" w14:textId="77777777" w:rsidR="003908FA" w:rsidRPr="004B071F" w:rsidRDefault="003908FA" w:rsidP="003908FA">
            <w:pPr>
              <w:pStyle w:val="Tablebody"/>
            </w:pPr>
            <w:r w:rsidRPr="003166C2">
              <w:t>NA</w:t>
            </w:r>
          </w:p>
        </w:tc>
        <w:tc>
          <w:tcPr>
            <w:tcW w:w="1473" w:type="dxa"/>
            <w:tcBorders>
              <w:right w:val="nil"/>
            </w:tcBorders>
          </w:tcPr>
          <w:p w14:paraId="688FAC42" w14:textId="77777777" w:rsidR="003908FA" w:rsidRDefault="003908FA" w:rsidP="003908FA">
            <w:pPr>
              <w:pStyle w:val="Tablebody"/>
            </w:pPr>
          </w:p>
        </w:tc>
      </w:tr>
      <w:tr w:rsidR="003908FA" w14:paraId="5FA3D130" w14:textId="77777777" w:rsidTr="003908FA">
        <w:tc>
          <w:tcPr>
            <w:tcW w:w="2505" w:type="dxa"/>
            <w:tcBorders>
              <w:left w:val="nil"/>
            </w:tcBorders>
          </w:tcPr>
          <w:p w14:paraId="55D30438" w14:textId="77777777" w:rsidR="003908FA" w:rsidRDefault="003908FA" w:rsidP="003908FA">
            <w:pPr>
              <w:pStyle w:val="Tablebody"/>
            </w:pPr>
            <w:r>
              <w:t>edk:restoreACL</w:t>
            </w:r>
          </w:p>
        </w:tc>
        <w:tc>
          <w:tcPr>
            <w:tcW w:w="2912" w:type="dxa"/>
          </w:tcPr>
          <w:p w14:paraId="1B55C4C4" w14:textId="77777777" w:rsidR="003908FA" w:rsidRPr="004B071F" w:rsidRDefault="003908FA" w:rsidP="003908FA">
            <w:pPr>
              <w:pStyle w:val="Tablebody"/>
            </w:pPr>
            <w:r>
              <w:t>Dokumenta ACL dzēšanas brīdī</w:t>
            </w:r>
          </w:p>
        </w:tc>
        <w:tc>
          <w:tcPr>
            <w:tcW w:w="1929" w:type="dxa"/>
          </w:tcPr>
          <w:p w14:paraId="446A66AC" w14:textId="77777777" w:rsidR="003908FA" w:rsidRPr="004B071F" w:rsidRDefault="003908FA" w:rsidP="003908FA">
            <w:pPr>
              <w:pStyle w:val="Tablebody"/>
            </w:pPr>
            <w:r>
              <w:t>FALSE</w:t>
            </w:r>
          </w:p>
        </w:tc>
        <w:tc>
          <w:tcPr>
            <w:tcW w:w="1603" w:type="dxa"/>
          </w:tcPr>
          <w:p w14:paraId="40F1BBA9" w14:textId="77777777" w:rsidR="003908FA" w:rsidRPr="004B071F" w:rsidRDefault="003908FA" w:rsidP="003908FA">
            <w:pPr>
              <w:pStyle w:val="Tablebody"/>
            </w:pPr>
            <w:r>
              <w:t>String</w:t>
            </w:r>
          </w:p>
        </w:tc>
        <w:tc>
          <w:tcPr>
            <w:tcW w:w="1608" w:type="dxa"/>
          </w:tcPr>
          <w:p w14:paraId="14B920CF" w14:textId="77777777" w:rsidR="003908FA" w:rsidRPr="004B071F" w:rsidRDefault="003908FA" w:rsidP="003908FA">
            <w:pPr>
              <w:pStyle w:val="Tablebody"/>
            </w:pPr>
            <w:r>
              <w:t>Multi (viens ieraksts katram principal)</w:t>
            </w:r>
          </w:p>
        </w:tc>
        <w:tc>
          <w:tcPr>
            <w:tcW w:w="1167" w:type="dxa"/>
          </w:tcPr>
          <w:p w14:paraId="1D2C5395" w14:textId="77777777" w:rsidR="003908FA" w:rsidRPr="004B071F" w:rsidRDefault="003908FA" w:rsidP="003908FA">
            <w:pPr>
              <w:pStyle w:val="Tablebody"/>
            </w:pPr>
            <w:r>
              <w:t>ReadWrite</w:t>
            </w:r>
          </w:p>
        </w:tc>
        <w:tc>
          <w:tcPr>
            <w:tcW w:w="1480" w:type="dxa"/>
          </w:tcPr>
          <w:p w14:paraId="488F3F50" w14:textId="77777777" w:rsidR="003908FA" w:rsidRPr="004B071F" w:rsidRDefault="003908FA" w:rsidP="003908FA">
            <w:pPr>
              <w:pStyle w:val="Tablebody"/>
            </w:pPr>
            <w:r w:rsidRPr="003166C2">
              <w:t>NA</w:t>
            </w:r>
          </w:p>
        </w:tc>
        <w:tc>
          <w:tcPr>
            <w:tcW w:w="1473" w:type="dxa"/>
            <w:tcBorders>
              <w:right w:val="nil"/>
            </w:tcBorders>
          </w:tcPr>
          <w:p w14:paraId="3A7CC524" w14:textId="77777777" w:rsidR="003908FA" w:rsidRDefault="003908FA" w:rsidP="003908FA">
            <w:pPr>
              <w:pStyle w:val="Tablebody"/>
            </w:pPr>
          </w:p>
        </w:tc>
      </w:tr>
    </w:tbl>
    <w:p w14:paraId="2A9D19D9" w14:textId="77777777" w:rsidR="003908FA" w:rsidRDefault="003908FA" w:rsidP="003908FA">
      <w:pPr>
        <w:pStyle w:val="Heading4"/>
      </w:pPr>
      <w:bookmarkStart w:id="782" w:name="_Toc493244463"/>
      <w:bookmarkStart w:id="783" w:name="_Toc505087033"/>
      <w:r>
        <w:t>edk:d:customDocument tipa īpašību definīcijas</w:t>
      </w:r>
      <w:bookmarkEnd w:id="780"/>
      <w:bookmarkEnd w:id="782"/>
      <w:bookmarkEnd w:id="783"/>
    </w:p>
    <w:p w14:paraId="67F55386" w14:textId="32EDB200"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784" w:name="_Ref312945712"/>
      <w:bookmarkStart w:id="785" w:name="_Ref484765744"/>
      <w:r w:rsidR="00094FBC">
        <w:t>9</w:t>
      </w:r>
      <w:bookmarkEnd w:id="784"/>
      <w:bookmarkEnd w:id="785"/>
      <w:r w:rsidRPr="00BC4EC8">
        <w:fldChar w:fldCharType="end"/>
      </w:r>
      <w:r w:rsidRPr="00BC4EC8">
        <w:t>.tabula</w:t>
      </w:r>
    </w:p>
    <w:p w14:paraId="499236A3" w14:textId="77777777" w:rsidR="003908FA" w:rsidRPr="00BC4EC8" w:rsidRDefault="003908FA" w:rsidP="001144AB">
      <w:pPr>
        <w:pStyle w:val="Tabletitle"/>
      </w:pPr>
      <w:r w:rsidRPr="007B4CA4">
        <w:t xml:space="preserve">edk:d:customDocument tipa īpašību definīcijas, kas atšķiras no </w:t>
      </w:r>
      <w:r>
        <w:t>edk:d:baseDocument</w:t>
      </w:r>
      <w:r w:rsidRPr="007B4CA4">
        <w:t xml:space="preserve"> (inherited = false)</w:t>
      </w:r>
    </w:p>
    <w:tbl>
      <w:tblPr>
        <w:tblStyle w:val="TableGrid"/>
        <w:tblW w:w="0" w:type="auto"/>
        <w:tblLook w:val="04A0" w:firstRow="1" w:lastRow="0" w:firstColumn="1" w:lastColumn="0" w:noHBand="0" w:noVBand="1"/>
      </w:tblPr>
      <w:tblGrid>
        <w:gridCol w:w="2538"/>
        <w:gridCol w:w="2965"/>
        <w:gridCol w:w="1929"/>
        <w:gridCol w:w="1632"/>
        <w:gridCol w:w="1608"/>
        <w:gridCol w:w="1167"/>
        <w:gridCol w:w="1510"/>
        <w:gridCol w:w="1328"/>
      </w:tblGrid>
      <w:tr w:rsidR="003908FA" w:rsidRPr="00604479" w14:paraId="45FC3DCE" w14:textId="77777777" w:rsidTr="003908FA">
        <w:trPr>
          <w:tblHeader/>
        </w:trPr>
        <w:tc>
          <w:tcPr>
            <w:tcW w:w="2538" w:type="dxa"/>
            <w:tcBorders>
              <w:top w:val="single" w:sz="12" w:space="0" w:color="auto"/>
              <w:left w:val="nil"/>
            </w:tcBorders>
          </w:tcPr>
          <w:p w14:paraId="0946E7D4" w14:textId="77777777" w:rsidR="003908FA" w:rsidRPr="00604479" w:rsidRDefault="003908FA" w:rsidP="003908FA">
            <w:pPr>
              <w:pStyle w:val="Tablebody"/>
              <w:rPr>
                <w:rStyle w:val="BookTitle"/>
              </w:rPr>
            </w:pPr>
            <w:r w:rsidRPr="00604479">
              <w:rPr>
                <w:rStyle w:val="BookTitle"/>
              </w:rPr>
              <w:t>Nosaukums</w:t>
            </w:r>
          </w:p>
        </w:tc>
        <w:tc>
          <w:tcPr>
            <w:tcW w:w="2965" w:type="dxa"/>
            <w:tcBorders>
              <w:top w:val="single" w:sz="12" w:space="0" w:color="auto"/>
            </w:tcBorders>
          </w:tcPr>
          <w:p w14:paraId="003876FA" w14:textId="77777777" w:rsidR="003908FA" w:rsidRPr="00604479" w:rsidRDefault="003908FA" w:rsidP="003908FA">
            <w:pPr>
              <w:pStyle w:val="Tablebody"/>
              <w:rPr>
                <w:rStyle w:val="BookTitle"/>
              </w:rPr>
            </w:pPr>
            <w:r w:rsidRPr="00604479">
              <w:rPr>
                <w:rStyle w:val="BookTitle"/>
              </w:rPr>
              <w:t>Apraksts</w:t>
            </w:r>
          </w:p>
        </w:tc>
        <w:tc>
          <w:tcPr>
            <w:tcW w:w="1929" w:type="dxa"/>
            <w:tcBorders>
              <w:top w:val="single" w:sz="12" w:space="0" w:color="auto"/>
            </w:tcBorders>
          </w:tcPr>
          <w:p w14:paraId="113908D3" w14:textId="77777777" w:rsidR="003908FA" w:rsidRPr="00604479" w:rsidRDefault="003908FA" w:rsidP="003908FA">
            <w:pPr>
              <w:pStyle w:val="Tablebody"/>
              <w:rPr>
                <w:rStyle w:val="BookTitle"/>
              </w:rPr>
            </w:pPr>
            <w:r w:rsidRPr="00604479">
              <w:rPr>
                <w:rStyle w:val="BookTitle"/>
              </w:rPr>
              <w:t>Obligāts</w:t>
            </w:r>
          </w:p>
        </w:tc>
        <w:tc>
          <w:tcPr>
            <w:tcW w:w="1632" w:type="dxa"/>
            <w:tcBorders>
              <w:top w:val="single" w:sz="12" w:space="0" w:color="auto"/>
            </w:tcBorders>
          </w:tcPr>
          <w:p w14:paraId="54143C60" w14:textId="77777777" w:rsidR="003908FA" w:rsidRPr="00604479" w:rsidRDefault="003908FA" w:rsidP="003908FA">
            <w:pPr>
              <w:pStyle w:val="Tablebody"/>
              <w:rPr>
                <w:rStyle w:val="BookTitle"/>
              </w:rPr>
            </w:pPr>
            <w:r w:rsidRPr="00604479">
              <w:rPr>
                <w:rStyle w:val="BookTitle"/>
              </w:rPr>
              <w:t>Datu tips</w:t>
            </w:r>
          </w:p>
        </w:tc>
        <w:tc>
          <w:tcPr>
            <w:tcW w:w="1608" w:type="dxa"/>
            <w:tcBorders>
              <w:top w:val="single" w:sz="12" w:space="0" w:color="auto"/>
            </w:tcBorders>
          </w:tcPr>
          <w:p w14:paraId="275D2026" w14:textId="77777777" w:rsidR="003908FA" w:rsidRPr="00604479" w:rsidRDefault="003908FA" w:rsidP="003908FA">
            <w:pPr>
              <w:pStyle w:val="Tablebody"/>
              <w:rPr>
                <w:rStyle w:val="BookTitle"/>
              </w:rPr>
            </w:pPr>
            <w:r w:rsidRPr="00604479">
              <w:rPr>
                <w:rStyle w:val="BookTitle"/>
              </w:rPr>
              <w:t>Kardinalitāte</w:t>
            </w:r>
          </w:p>
        </w:tc>
        <w:tc>
          <w:tcPr>
            <w:tcW w:w="1167" w:type="dxa"/>
            <w:tcBorders>
              <w:top w:val="single" w:sz="12" w:space="0" w:color="auto"/>
            </w:tcBorders>
          </w:tcPr>
          <w:p w14:paraId="3AA725BA" w14:textId="77777777" w:rsidR="003908FA" w:rsidRPr="00604479" w:rsidRDefault="003908FA" w:rsidP="003908FA">
            <w:pPr>
              <w:pStyle w:val="Tablebody"/>
              <w:rPr>
                <w:rStyle w:val="BookTitle"/>
              </w:rPr>
            </w:pPr>
            <w:r w:rsidRPr="00604479">
              <w:rPr>
                <w:rStyle w:val="BookTitle"/>
              </w:rPr>
              <w:t>Vērtība ir maināma</w:t>
            </w:r>
          </w:p>
        </w:tc>
        <w:tc>
          <w:tcPr>
            <w:tcW w:w="1510" w:type="dxa"/>
            <w:tcBorders>
              <w:top w:val="single" w:sz="12" w:space="0" w:color="auto"/>
            </w:tcBorders>
          </w:tcPr>
          <w:p w14:paraId="395F14D5" w14:textId="77777777" w:rsidR="003908FA" w:rsidRPr="00604479" w:rsidRDefault="003908FA" w:rsidP="003908FA">
            <w:pPr>
              <w:pStyle w:val="Tablebody"/>
              <w:rPr>
                <w:rStyle w:val="BookTitle"/>
              </w:rPr>
            </w:pPr>
            <w:r>
              <w:rPr>
                <w:rStyle w:val="BookTitle"/>
              </w:rPr>
              <w:t>Brīva vērtību izvēle</w:t>
            </w:r>
          </w:p>
        </w:tc>
        <w:tc>
          <w:tcPr>
            <w:tcW w:w="1328" w:type="dxa"/>
            <w:tcBorders>
              <w:top w:val="single" w:sz="12" w:space="0" w:color="auto"/>
              <w:right w:val="nil"/>
            </w:tcBorders>
          </w:tcPr>
          <w:p w14:paraId="0FAEF511" w14:textId="77777777" w:rsidR="003908FA" w:rsidRPr="00604479" w:rsidRDefault="003908FA" w:rsidP="003908FA">
            <w:pPr>
              <w:pStyle w:val="Tablebody"/>
              <w:rPr>
                <w:rStyle w:val="BookTitle"/>
              </w:rPr>
            </w:pPr>
            <w:r w:rsidRPr="00604479">
              <w:rPr>
                <w:rStyle w:val="BookTitle"/>
              </w:rPr>
              <w:t>Pieejamo vērtību saraksts</w:t>
            </w:r>
          </w:p>
        </w:tc>
      </w:tr>
      <w:tr w:rsidR="003908FA" w14:paraId="3C8E744F" w14:textId="77777777" w:rsidTr="003908FA">
        <w:tc>
          <w:tcPr>
            <w:tcW w:w="2538" w:type="dxa"/>
            <w:tcBorders>
              <w:left w:val="nil"/>
            </w:tcBorders>
          </w:tcPr>
          <w:p w14:paraId="78DBDD40" w14:textId="77777777" w:rsidR="003908FA" w:rsidRDefault="003908FA" w:rsidP="003908FA">
            <w:pPr>
              <w:pStyle w:val="Tablebody"/>
            </w:pPr>
            <w:r w:rsidRPr="00CF7324">
              <w:t>edk:owner</w:t>
            </w:r>
          </w:p>
        </w:tc>
        <w:tc>
          <w:tcPr>
            <w:tcW w:w="2965" w:type="dxa"/>
          </w:tcPr>
          <w:p w14:paraId="25C3E327" w14:textId="77777777" w:rsidR="003908FA" w:rsidRDefault="003908FA" w:rsidP="003908FA">
            <w:pPr>
              <w:pStyle w:val="Tablebody"/>
            </w:pPr>
            <w:r w:rsidRPr="00CF7324">
              <w:t>Dokumenta izveidotājs</w:t>
            </w:r>
          </w:p>
        </w:tc>
        <w:tc>
          <w:tcPr>
            <w:tcW w:w="1929" w:type="dxa"/>
          </w:tcPr>
          <w:p w14:paraId="66EE0F3B" w14:textId="77777777" w:rsidR="003908FA" w:rsidRDefault="003908FA" w:rsidP="003908FA">
            <w:pPr>
              <w:pStyle w:val="Tablebody"/>
            </w:pPr>
            <w:r w:rsidRPr="00CF7324">
              <w:t>TRUE</w:t>
            </w:r>
          </w:p>
        </w:tc>
        <w:tc>
          <w:tcPr>
            <w:tcW w:w="1632" w:type="dxa"/>
          </w:tcPr>
          <w:p w14:paraId="55CB2FE3" w14:textId="77777777" w:rsidR="003908FA" w:rsidRDefault="003908FA" w:rsidP="003908FA">
            <w:pPr>
              <w:pStyle w:val="Tablebody"/>
            </w:pPr>
            <w:r w:rsidRPr="00CF7324">
              <w:t>String</w:t>
            </w:r>
          </w:p>
        </w:tc>
        <w:tc>
          <w:tcPr>
            <w:tcW w:w="1608" w:type="dxa"/>
          </w:tcPr>
          <w:p w14:paraId="6EF8EF0E" w14:textId="77777777" w:rsidR="003908FA" w:rsidRDefault="003908FA" w:rsidP="003908FA">
            <w:pPr>
              <w:pStyle w:val="Tablebody"/>
            </w:pPr>
            <w:r w:rsidRPr="00CF7324">
              <w:t>Single</w:t>
            </w:r>
          </w:p>
        </w:tc>
        <w:tc>
          <w:tcPr>
            <w:tcW w:w="1167" w:type="dxa"/>
          </w:tcPr>
          <w:p w14:paraId="5EF7D2E3" w14:textId="77777777" w:rsidR="003908FA" w:rsidRDefault="003908FA" w:rsidP="003908FA">
            <w:pPr>
              <w:pStyle w:val="Tablebody"/>
            </w:pPr>
            <w:r w:rsidRPr="00CF7324">
              <w:t>OnCreate</w:t>
            </w:r>
          </w:p>
        </w:tc>
        <w:tc>
          <w:tcPr>
            <w:tcW w:w="1510" w:type="dxa"/>
          </w:tcPr>
          <w:p w14:paraId="64623065" w14:textId="77777777" w:rsidR="003908FA" w:rsidRDefault="003908FA" w:rsidP="003908FA">
            <w:pPr>
              <w:pStyle w:val="Tablebody"/>
            </w:pPr>
            <w:r w:rsidRPr="00C836A6">
              <w:t>NA</w:t>
            </w:r>
          </w:p>
        </w:tc>
        <w:tc>
          <w:tcPr>
            <w:tcW w:w="1328" w:type="dxa"/>
            <w:tcBorders>
              <w:right w:val="nil"/>
            </w:tcBorders>
          </w:tcPr>
          <w:p w14:paraId="25E77C0B" w14:textId="77777777" w:rsidR="003908FA" w:rsidRDefault="003908FA" w:rsidP="003908FA">
            <w:pPr>
              <w:pStyle w:val="Tablebody"/>
            </w:pPr>
          </w:p>
        </w:tc>
      </w:tr>
      <w:tr w:rsidR="003908FA" w14:paraId="6FD8DEF6" w14:textId="77777777" w:rsidTr="003908FA">
        <w:tc>
          <w:tcPr>
            <w:tcW w:w="2538" w:type="dxa"/>
            <w:tcBorders>
              <w:left w:val="nil"/>
            </w:tcBorders>
          </w:tcPr>
          <w:p w14:paraId="4010CB06" w14:textId="77777777" w:rsidR="003908FA" w:rsidRDefault="003908FA" w:rsidP="003908FA">
            <w:pPr>
              <w:pStyle w:val="Tablebody"/>
            </w:pPr>
            <w:r w:rsidRPr="00CF7324">
              <w:t>edk:sender</w:t>
            </w:r>
          </w:p>
        </w:tc>
        <w:tc>
          <w:tcPr>
            <w:tcW w:w="2965" w:type="dxa"/>
          </w:tcPr>
          <w:p w14:paraId="5F49743A" w14:textId="77777777" w:rsidR="003908FA" w:rsidRDefault="003908FA" w:rsidP="003908FA">
            <w:pPr>
              <w:pStyle w:val="Tablebody"/>
            </w:pPr>
            <w:r w:rsidRPr="00CF7324">
              <w:t>Dokumenta izsūtītājs</w:t>
            </w:r>
          </w:p>
        </w:tc>
        <w:tc>
          <w:tcPr>
            <w:tcW w:w="1929" w:type="dxa"/>
          </w:tcPr>
          <w:p w14:paraId="1FFCC71D" w14:textId="77777777" w:rsidR="003908FA" w:rsidRDefault="003908FA" w:rsidP="003908FA">
            <w:pPr>
              <w:pStyle w:val="Tablebody"/>
            </w:pPr>
            <w:r w:rsidRPr="00CF7324">
              <w:t>FALSE</w:t>
            </w:r>
          </w:p>
        </w:tc>
        <w:tc>
          <w:tcPr>
            <w:tcW w:w="1632" w:type="dxa"/>
          </w:tcPr>
          <w:p w14:paraId="3F6F688B" w14:textId="77777777" w:rsidR="003908FA" w:rsidRDefault="003908FA" w:rsidP="003908FA">
            <w:pPr>
              <w:pStyle w:val="Tablebody"/>
            </w:pPr>
            <w:r w:rsidRPr="00CF7324">
              <w:t>String</w:t>
            </w:r>
          </w:p>
        </w:tc>
        <w:tc>
          <w:tcPr>
            <w:tcW w:w="1608" w:type="dxa"/>
          </w:tcPr>
          <w:p w14:paraId="300A8180" w14:textId="77777777" w:rsidR="003908FA" w:rsidRDefault="003908FA" w:rsidP="003908FA">
            <w:pPr>
              <w:pStyle w:val="Tablebody"/>
            </w:pPr>
            <w:r w:rsidRPr="00CF7324">
              <w:t>Single</w:t>
            </w:r>
          </w:p>
        </w:tc>
        <w:tc>
          <w:tcPr>
            <w:tcW w:w="1167" w:type="dxa"/>
          </w:tcPr>
          <w:p w14:paraId="1E16DFA6" w14:textId="77777777" w:rsidR="003908FA" w:rsidRDefault="003908FA" w:rsidP="003908FA">
            <w:pPr>
              <w:pStyle w:val="Tablebody"/>
            </w:pPr>
            <w:r>
              <w:t>ReadWrite</w:t>
            </w:r>
          </w:p>
        </w:tc>
        <w:tc>
          <w:tcPr>
            <w:tcW w:w="1510" w:type="dxa"/>
          </w:tcPr>
          <w:p w14:paraId="6E8E961B" w14:textId="77777777" w:rsidR="003908FA" w:rsidRDefault="003908FA" w:rsidP="003908FA">
            <w:pPr>
              <w:pStyle w:val="Tablebody"/>
            </w:pPr>
            <w:r w:rsidRPr="00C836A6">
              <w:t>NA</w:t>
            </w:r>
          </w:p>
        </w:tc>
        <w:tc>
          <w:tcPr>
            <w:tcW w:w="1328" w:type="dxa"/>
            <w:tcBorders>
              <w:right w:val="nil"/>
            </w:tcBorders>
          </w:tcPr>
          <w:p w14:paraId="6F21697D" w14:textId="77777777" w:rsidR="003908FA" w:rsidRDefault="003908FA" w:rsidP="003908FA">
            <w:pPr>
              <w:pStyle w:val="Tablebody"/>
            </w:pPr>
          </w:p>
        </w:tc>
      </w:tr>
      <w:tr w:rsidR="003908FA" w14:paraId="222AA68D" w14:textId="77777777" w:rsidTr="003908FA">
        <w:tc>
          <w:tcPr>
            <w:tcW w:w="2538" w:type="dxa"/>
            <w:tcBorders>
              <w:left w:val="nil"/>
            </w:tcBorders>
          </w:tcPr>
          <w:p w14:paraId="6DEE7BA0" w14:textId="77777777" w:rsidR="003908FA" w:rsidRDefault="003908FA" w:rsidP="003908FA">
            <w:pPr>
              <w:pStyle w:val="Tablebody"/>
            </w:pPr>
            <w:r w:rsidRPr="00CF7324">
              <w:t>edk:receiver</w:t>
            </w:r>
          </w:p>
        </w:tc>
        <w:tc>
          <w:tcPr>
            <w:tcW w:w="2965" w:type="dxa"/>
          </w:tcPr>
          <w:p w14:paraId="7109977E" w14:textId="77777777" w:rsidR="003908FA" w:rsidRDefault="003908FA" w:rsidP="003908FA">
            <w:pPr>
              <w:pStyle w:val="Tablebody"/>
            </w:pPr>
            <w:r w:rsidRPr="00CF7324">
              <w:t>Dokumenta saņēmēji</w:t>
            </w:r>
          </w:p>
        </w:tc>
        <w:tc>
          <w:tcPr>
            <w:tcW w:w="1929" w:type="dxa"/>
          </w:tcPr>
          <w:p w14:paraId="1805AC0B" w14:textId="77777777" w:rsidR="003908FA" w:rsidRDefault="003908FA" w:rsidP="003908FA">
            <w:pPr>
              <w:pStyle w:val="Tablebody"/>
            </w:pPr>
            <w:r w:rsidRPr="00CF7324">
              <w:t>FALSE</w:t>
            </w:r>
          </w:p>
        </w:tc>
        <w:tc>
          <w:tcPr>
            <w:tcW w:w="1632" w:type="dxa"/>
          </w:tcPr>
          <w:p w14:paraId="2CA5F1CC" w14:textId="77777777" w:rsidR="003908FA" w:rsidRDefault="003908FA" w:rsidP="003908FA">
            <w:pPr>
              <w:pStyle w:val="Tablebody"/>
            </w:pPr>
            <w:r w:rsidRPr="00CF7324">
              <w:t>String</w:t>
            </w:r>
          </w:p>
        </w:tc>
        <w:tc>
          <w:tcPr>
            <w:tcW w:w="1608" w:type="dxa"/>
          </w:tcPr>
          <w:p w14:paraId="7539E3BE" w14:textId="77777777" w:rsidR="003908FA" w:rsidRDefault="003908FA" w:rsidP="003908FA">
            <w:pPr>
              <w:pStyle w:val="Tablebody"/>
            </w:pPr>
            <w:r w:rsidRPr="00CF7324">
              <w:t>Multi</w:t>
            </w:r>
          </w:p>
        </w:tc>
        <w:tc>
          <w:tcPr>
            <w:tcW w:w="1167" w:type="dxa"/>
          </w:tcPr>
          <w:p w14:paraId="48E2D88C" w14:textId="77777777" w:rsidR="003908FA" w:rsidRDefault="003908FA" w:rsidP="003908FA">
            <w:pPr>
              <w:pStyle w:val="Tablebody"/>
            </w:pPr>
            <w:r>
              <w:t>ReadWrite</w:t>
            </w:r>
          </w:p>
        </w:tc>
        <w:tc>
          <w:tcPr>
            <w:tcW w:w="1510" w:type="dxa"/>
          </w:tcPr>
          <w:p w14:paraId="419A5BAF" w14:textId="77777777" w:rsidR="003908FA" w:rsidRDefault="003908FA" w:rsidP="003908FA">
            <w:pPr>
              <w:pStyle w:val="Tablebody"/>
            </w:pPr>
            <w:r w:rsidRPr="00C836A6">
              <w:t>NA</w:t>
            </w:r>
          </w:p>
        </w:tc>
        <w:tc>
          <w:tcPr>
            <w:tcW w:w="1328" w:type="dxa"/>
            <w:tcBorders>
              <w:right w:val="nil"/>
            </w:tcBorders>
          </w:tcPr>
          <w:p w14:paraId="59BC26D5" w14:textId="77777777" w:rsidR="003908FA" w:rsidRDefault="003908FA" w:rsidP="003908FA">
            <w:pPr>
              <w:pStyle w:val="Tablebody"/>
            </w:pPr>
          </w:p>
        </w:tc>
      </w:tr>
      <w:tr w:rsidR="003908FA" w14:paraId="00B001FA" w14:textId="77777777" w:rsidTr="003908FA">
        <w:tc>
          <w:tcPr>
            <w:tcW w:w="2538" w:type="dxa"/>
            <w:tcBorders>
              <w:left w:val="nil"/>
            </w:tcBorders>
          </w:tcPr>
          <w:p w14:paraId="59443BA6" w14:textId="77777777" w:rsidR="003908FA" w:rsidRDefault="003908FA" w:rsidP="003908FA">
            <w:pPr>
              <w:pStyle w:val="Tablebody"/>
            </w:pPr>
            <w:r>
              <w:t>edk:description</w:t>
            </w:r>
          </w:p>
        </w:tc>
        <w:tc>
          <w:tcPr>
            <w:tcW w:w="2965" w:type="dxa"/>
          </w:tcPr>
          <w:p w14:paraId="29B133A3" w14:textId="77777777" w:rsidR="003908FA" w:rsidRDefault="003908FA" w:rsidP="003908FA">
            <w:pPr>
              <w:pStyle w:val="Tablebody"/>
            </w:pPr>
            <w:r w:rsidRPr="004B071F">
              <w:t>Dokumenta apraksts attēlošanai Latvijas valsts portālā</w:t>
            </w:r>
          </w:p>
        </w:tc>
        <w:tc>
          <w:tcPr>
            <w:tcW w:w="1929" w:type="dxa"/>
          </w:tcPr>
          <w:p w14:paraId="0E16B003" w14:textId="77777777" w:rsidR="003908FA" w:rsidRDefault="003908FA" w:rsidP="003908FA">
            <w:pPr>
              <w:pStyle w:val="Tablebody"/>
            </w:pPr>
            <w:r w:rsidRPr="004B071F">
              <w:t>FALSE</w:t>
            </w:r>
          </w:p>
        </w:tc>
        <w:tc>
          <w:tcPr>
            <w:tcW w:w="1632" w:type="dxa"/>
          </w:tcPr>
          <w:p w14:paraId="176B149F" w14:textId="77777777" w:rsidR="003908FA" w:rsidRDefault="003908FA" w:rsidP="003908FA">
            <w:pPr>
              <w:pStyle w:val="Tablebody"/>
            </w:pPr>
            <w:r w:rsidRPr="004B071F">
              <w:t>HTML</w:t>
            </w:r>
          </w:p>
        </w:tc>
        <w:tc>
          <w:tcPr>
            <w:tcW w:w="1608" w:type="dxa"/>
          </w:tcPr>
          <w:p w14:paraId="0202CDB7" w14:textId="77777777" w:rsidR="003908FA" w:rsidRDefault="003908FA" w:rsidP="003908FA">
            <w:pPr>
              <w:pStyle w:val="Tablebody"/>
            </w:pPr>
            <w:r w:rsidRPr="004B071F">
              <w:t>Single</w:t>
            </w:r>
          </w:p>
        </w:tc>
        <w:tc>
          <w:tcPr>
            <w:tcW w:w="1167" w:type="dxa"/>
          </w:tcPr>
          <w:p w14:paraId="409A9091" w14:textId="77777777" w:rsidR="003908FA" w:rsidRDefault="003908FA" w:rsidP="003908FA">
            <w:pPr>
              <w:pStyle w:val="Tablebody"/>
            </w:pPr>
            <w:r w:rsidRPr="004B071F">
              <w:t>ReadWrite</w:t>
            </w:r>
          </w:p>
        </w:tc>
        <w:tc>
          <w:tcPr>
            <w:tcW w:w="1510" w:type="dxa"/>
          </w:tcPr>
          <w:p w14:paraId="04A8CF2B" w14:textId="77777777" w:rsidR="003908FA" w:rsidRPr="00E45044" w:rsidRDefault="003908FA" w:rsidP="003908FA">
            <w:pPr>
              <w:pStyle w:val="Tablebody"/>
            </w:pPr>
            <w:r w:rsidRPr="00C836A6">
              <w:t>NA</w:t>
            </w:r>
          </w:p>
        </w:tc>
        <w:tc>
          <w:tcPr>
            <w:tcW w:w="1328" w:type="dxa"/>
            <w:tcBorders>
              <w:right w:val="nil"/>
            </w:tcBorders>
          </w:tcPr>
          <w:p w14:paraId="5B20497C" w14:textId="77777777" w:rsidR="003908FA" w:rsidRDefault="003908FA" w:rsidP="003908FA">
            <w:pPr>
              <w:pStyle w:val="Tablebody"/>
            </w:pPr>
          </w:p>
        </w:tc>
      </w:tr>
      <w:tr w:rsidR="003908FA" w14:paraId="47D2B3D5" w14:textId="77777777" w:rsidTr="003908FA">
        <w:tc>
          <w:tcPr>
            <w:tcW w:w="2538" w:type="dxa"/>
            <w:tcBorders>
              <w:left w:val="nil"/>
              <w:bottom w:val="single" w:sz="2" w:space="0" w:color="auto"/>
            </w:tcBorders>
          </w:tcPr>
          <w:p w14:paraId="7B4884D2" w14:textId="77777777" w:rsidR="003908FA" w:rsidRDefault="003908FA" w:rsidP="003908FA">
            <w:pPr>
              <w:pStyle w:val="Tablebody"/>
            </w:pPr>
            <w:r>
              <w:t>edk:transaction</w:t>
            </w:r>
          </w:p>
        </w:tc>
        <w:tc>
          <w:tcPr>
            <w:tcW w:w="2965" w:type="dxa"/>
            <w:tcBorders>
              <w:bottom w:val="single" w:sz="2" w:space="0" w:color="auto"/>
            </w:tcBorders>
          </w:tcPr>
          <w:p w14:paraId="281C648D" w14:textId="77777777" w:rsidR="003908FA" w:rsidRDefault="003908FA" w:rsidP="003908FA">
            <w:pPr>
              <w:pStyle w:val="Tablebody"/>
            </w:pPr>
            <w:r>
              <w:t>E-pakalpojuma transakcijas, kuras izpildes rezultātā ir izveidots dokuments, identifikators</w:t>
            </w:r>
          </w:p>
        </w:tc>
        <w:tc>
          <w:tcPr>
            <w:tcW w:w="1929" w:type="dxa"/>
            <w:tcBorders>
              <w:bottom w:val="single" w:sz="2" w:space="0" w:color="auto"/>
            </w:tcBorders>
          </w:tcPr>
          <w:p w14:paraId="644A48C4" w14:textId="77777777" w:rsidR="003908FA" w:rsidRDefault="003908FA" w:rsidP="003908FA">
            <w:pPr>
              <w:pStyle w:val="Tablebody"/>
            </w:pPr>
            <w:r>
              <w:t>FALSE</w:t>
            </w:r>
          </w:p>
        </w:tc>
        <w:tc>
          <w:tcPr>
            <w:tcW w:w="1632" w:type="dxa"/>
            <w:tcBorders>
              <w:bottom w:val="single" w:sz="2" w:space="0" w:color="auto"/>
            </w:tcBorders>
          </w:tcPr>
          <w:p w14:paraId="10D6755A" w14:textId="77777777" w:rsidR="003908FA" w:rsidRDefault="003908FA" w:rsidP="003908FA">
            <w:pPr>
              <w:pStyle w:val="Tablebody"/>
            </w:pPr>
            <w:r>
              <w:t>String</w:t>
            </w:r>
          </w:p>
        </w:tc>
        <w:tc>
          <w:tcPr>
            <w:tcW w:w="1608" w:type="dxa"/>
            <w:tcBorders>
              <w:bottom w:val="single" w:sz="2" w:space="0" w:color="auto"/>
            </w:tcBorders>
          </w:tcPr>
          <w:p w14:paraId="0E60B1A0" w14:textId="77777777" w:rsidR="003908FA" w:rsidRDefault="003908FA" w:rsidP="003908FA">
            <w:pPr>
              <w:pStyle w:val="Tablebody"/>
            </w:pPr>
            <w:r>
              <w:t>Multi</w:t>
            </w:r>
          </w:p>
        </w:tc>
        <w:tc>
          <w:tcPr>
            <w:tcW w:w="1167" w:type="dxa"/>
            <w:tcBorders>
              <w:bottom w:val="single" w:sz="2" w:space="0" w:color="auto"/>
            </w:tcBorders>
          </w:tcPr>
          <w:p w14:paraId="2E8AF5E2" w14:textId="77777777" w:rsidR="003908FA" w:rsidRDefault="003908FA" w:rsidP="003908FA">
            <w:pPr>
              <w:pStyle w:val="Tablebody"/>
            </w:pPr>
            <w:r>
              <w:t>ReadWrite</w:t>
            </w:r>
          </w:p>
        </w:tc>
        <w:tc>
          <w:tcPr>
            <w:tcW w:w="1510" w:type="dxa"/>
            <w:tcBorders>
              <w:bottom w:val="single" w:sz="2" w:space="0" w:color="auto"/>
            </w:tcBorders>
          </w:tcPr>
          <w:p w14:paraId="24079FC4" w14:textId="77777777" w:rsidR="003908FA" w:rsidRDefault="003908FA" w:rsidP="003908FA">
            <w:pPr>
              <w:pStyle w:val="Tablebody"/>
            </w:pPr>
            <w:r>
              <w:t>TRUE</w:t>
            </w:r>
          </w:p>
        </w:tc>
        <w:tc>
          <w:tcPr>
            <w:tcW w:w="1328" w:type="dxa"/>
            <w:tcBorders>
              <w:bottom w:val="single" w:sz="2" w:space="0" w:color="auto"/>
              <w:right w:val="nil"/>
            </w:tcBorders>
          </w:tcPr>
          <w:p w14:paraId="5388F2AD" w14:textId="77777777" w:rsidR="003908FA" w:rsidRDefault="003908FA" w:rsidP="003908FA">
            <w:pPr>
              <w:pStyle w:val="Tablebody"/>
            </w:pPr>
          </w:p>
        </w:tc>
      </w:tr>
    </w:tbl>
    <w:p w14:paraId="21909679" w14:textId="77777777" w:rsidR="003908FA" w:rsidRDefault="003908FA" w:rsidP="003908FA">
      <w:pPr>
        <w:pStyle w:val="Heading4"/>
      </w:pPr>
      <w:bookmarkStart w:id="786" w:name="_Toc447018341"/>
      <w:bookmarkStart w:id="787" w:name="_Toc493244464"/>
      <w:bookmarkStart w:id="788" w:name="_Toc505087034"/>
      <w:r w:rsidRPr="00D23CCD">
        <w:t>edk:d:edoc</w:t>
      </w:r>
      <w:r>
        <w:t xml:space="preserve"> tipa īpašību definīcijas</w:t>
      </w:r>
      <w:bookmarkEnd w:id="786"/>
      <w:bookmarkEnd w:id="787"/>
      <w:bookmarkEnd w:id="788"/>
    </w:p>
    <w:p w14:paraId="42E957A1" w14:textId="6512EE69"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789" w:name="_Ref486326350"/>
      <w:bookmarkStart w:id="790" w:name="_Ref312945715"/>
      <w:r w:rsidR="00094FBC">
        <w:t>10</w:t>
      </w:r>
      <w:bookmarkEnd w:id="789"/>
      <w:bookmarkEnd w:id="790"/>
      <w:r w:rsidRPr="00BC4EC8">
        <w:fldChar w:fldCharType="end"/>
      </w:r>
      <w:r w:rsidRPr="00BC4EC8">
        <w:t>.tabula</w:t>
      </w:r>
    </w:p>
    <w:p w14:paraId="0CD393C2" w14:textId="77777777" w:rsidR="003908FA" w:rsidRPr="00BC4EC8" w:rsidRDefault="003908FA" w:rsidP="001144AB">
      <w:pPr>
        <w:pStyle w:val="Tabletitle"/>
      </w:pPr>
      <w:r w:rsidRPr="00D23CCD">
        <w:t>edk:d:edoc</w:t>
      </w:r>
      <w:r>
        <w:t xml:space="preserve"> tipa īpašību definīcijas, kas atšķiras no edk:d:customDocument (inherited = false)</w:t>
      </w:r>
    </w:p>
    <w:tbl>
      <w:tblPr>
        <w:tblStyle w:val="TableGrid"/>
        <w:tblW w:w="0" w:type="auto"/>
        <w:tblLook w:val="04A0" w:firstRow="1" w:lastRow="0" w:firstColumn="1" w:lastColumn="0" w:noHBand="0" w:noVBand="1"/>
      </w:tblPr>
      <w:tblGrid>
        <w:gridCol w:w="2959"/>
        <w:gridCol w:w="3914"/>
        <w:gridCol w:w="1114"/>
        <w:gridCol w:w="1020"/>
        <w:gridCol w:w="1608"/>
        <w:gridCol w:w="1161"/>
        <w:gridCol w:w="1764"/>
        <w:gridCol w:w="1137"/>
      </w:tblGrid>
      <w:tr w:rsidR="003908FA" w:rsidRPr="00604479" w14:paraId="406424EC" w14:textId="77777777" w:rsidTr="003908FA">
        <w:trPr>
          <w:tblHeader/>
        </w:trPr>
        <w:tc>
          <w:tcPr>
            <w:tcW w:w="2958" w:type="dxa"/>
            <w:tcBorders>
              <w:top w:val="single" w:sz="12" w:space="0" w:color="auto"/>
              <w:left w:val="nil"/>
            </w:tcBorders>
          </w:tcPr>
          <w:p w14:paraId="2BD82BE8" w14:textId="77777777" w:rsidR="003908FA" w:rsidRPr="00604479" w:rsidRDefault="003908FA" w:rsidP="003908FA">
            <w:pPr>
              <w:pStyle w:val="Tablebody"/>
              <w:rPr>
                <w:rStyle w:val="BookTitle"/>
              </w:rPr>
            </w:pPr>
            <w:r w:rsidRPr="00604479">
              <w:rPr>
                <w:rStyle w:val="BookTitle"/>
              </w:rPr>
              <w:t>Nosaukums</w:t>
            </w:r>
          </w:p>
        </w:tc>
        <w:tc>
          <w:tcPr>
            <w:tcW w:w="3909" w:type="dxa"/>
            <w:tcBorders>
              <w:top w:val="single" w:sz="12" w:space="0" w:color="auto"/>
            </w:tcBorders>
          </w:tcPr>
          <w:p w14:paraId="1F192020" w14:textId="77777777" w:rsidR="003908FA" w:rsidRPr="00604479" w:rsidRDefault="003908FA" w:rsidP="003908FA">
            <w:pPr>
              <w:pStyle w:val="Tablebody"/>
              <w:rPr>
                <w:rStyle w:val="BookTitle"/>
              </w:rPr>
            </w:pPr>
            <w:r w:rsidRPr="00604479">
              <w:rPr>
                <w:rStyle w:val="BookTitle"/>
              </w:rPr>
              <w:t>Apraksts</w:t>
            </w:r>
          </w:p>
        </w:tc>
        <w:tc>
          <w:tcPr>
            <w:tcW w:w="1114" w:type="dxa"/>
            <w:tcBorders>
              <w:top w:val="single" w:sz="12" w:space="0" w:color="auto"/>
            </w:tcBorders>
          </w:tcPr>
          <w:p w14:paraId="21F231FC" w14:textId="77777777" w:rsidR="003908FA" w:rsidRPr="00604479" w:rsidRDefault="003908FA" w:rsidP="003908FA">
            <w:pPr>
              <w:pStyle w:val="Tablebody"/>
              <w:rPr>
                <w:rStyle w:val="BookTitle"/>
              </w:rPr>
            </w:pPr>
            <w:r w:rsidRPr="00604479">
              <w:rPr>
                <w:rStyle w:val="BookTitle"/>
              </w:rPr>
              <w:t>Obligāts</w:t>
            </w:r>
          </w:p>
        </w:tc>
        <w:tc>
          <w:tcPr>
            <w:tcW w:w="1020" w:type="dxa"/>
            <w:tcBorders>
              <w:top w:val="single" w:sz="12" w:space="0" w:color="auto"/>
            </w:tcBorders>
          </w:tcPr>
          <w:p w14:paraId="63745986" w14:textId="77777777" w:rsidR="003908FA" w:rsidRPr="00604479" w:rsidRDefault="003908FA" w:rsidP="003908FA">
            <w:pPr>
              <w:pStyle w:val="Tablebody"/>
              <w:rPr>
                <w:rStyle w:val="BookTitle"/>
              </w:rPr>
            </w:pPr>
            <w:r w:rsidRPr="00604479">
              <w:rPr>
                <w:rStyle w:val="BookTitle"/>
              </w:rPr>
              <w:t>Datu tips</w:t>
            </w:r>
          </w:p>
        </w:tc>
        <w:tc>
          <w:tcPr>
            <w:tcW w:w="1608" w:type="dxa"/>
            <w:tcBorders>
              <w:top w:val="single" w:sz="12" w:space="0" w:color="auto"/>
            </w:tcBorders>
          </w:tcPr>
          <w:p w14:paraId="019B66BD" w14:textId="77777777" w:rsidR="003908FA" w:rsidRPr="00604479" w:rsidRDefault="003908FA" w:rsidP="003908FA">
            <w:pPr>
              <w:pStyle w:val="Tablebody"/>
              <w:rPr>
                <w:rStyle w:val="BookTitle"/>
              </w:rPr>
            </w:pPr>
            <w:r w:rsidRPr="00604479">
              <w:rPr>
                <w:rStyle w:val="BookTitle"/>
              </w:rPr>
              <w:t>Kardinalitāte</w:t>
            </w:r>
          </w:p>
        </w:tc>
        <w:tc>
          <w:tcPr>
            <w:tcW w:w="1161" w:type="dxa"/>
            <w:tcBorders>
              <w:top w:val="single" w:sz="12" w:space="0" w:color="auto"/>
            </w:tcBorders>
          </w:tcPr>
          <w:p w14:paraId="41C11A35" w14:textId="77777777" w:rsidR="003908FA" w:rsidRPr="00604479" w:rsidRDefault="003908FA" w:rsidP="003908FA">
            <w:pPr>
              <w:pStyle w:val="Tablebody"/>
              <w:rPr>
                <w:rStyle w:val="BookTitle"/>
              </w:rPr>
            </w:pPr>
            <w:r w:rsidRPr="00604479">
              <w:rPr>
                <w:rStyle w:val="BookTitle"/>
              </w:rPr>
              <w:t>Vērtība ir maināma</w:t>
            </w:r>
          </w:p>
        </w:tc>
        <w:tc>
          <w:tcPr>
            <w:tcW w:w="1770" w:type="dxa"/>
            <w:tcBorders>
              <w:top w:val="single" w:sz="12" w:space="0" w:color="auto"/>
            </w:tcBorders>
          </w:tcPr>
          <w:p w14:paraId="281729EA" w14:textId="77777777" w:rsidR="003908FA" w:rsidRPr="00604479" w:rsidRDefault="003908FA" w:rsidP="003908FA">
            <w:pPr>
              <w:pStyle w:val="Tablebody"/>
              <w:rPr>
                <w:rStyle w:val="BookTitle"/>
              </w:rPr>
            </w:pPr>
            <w:r>
              <w:rPr>
                <w:rStyle w:val="BookTitle"/>
              </w:rPr>
              <w:t>Brīva vērtību izvēle</w:t>
            </w:r>
          </w:p>
        </w:tc>
        <w:tc>
          <w:tcPr>
            <w:tcW w:w="1137" w:type="dxa"/>
            <w:tcBorders>
              <w:top w:val="single" w:sz="12" w:space="0" w:color="auto"/>
              <w:right w:val="nil"/>
            </w:tcBorders>
          </w:tcPr>
          <w:p w14:paraId="1BAFBFF7" w14:textId="77777777" w:rsidR="003908FA" w:rsidRPr="00604479" w:rsidRDefault="003908FA" w:rsidP="003908FA">
            <w:pPr>
              <w:pStyle w:val="Tablebody"/>
              <w:rPr>
                <w:rStyle w:val="BookTitle"/>
              </w:rPr>
            </w:pPr>
            <w:r w:rsidRPr="00604479">
              <w:rPr>
                <w:rStyle w:val="BookTitle"/>
              </w:rPr>
              <w:t>Pieejamo vērtību saraksts</w:t>
            </w:r>
          </w:p>
        </w:tc>
      </w:tr>
      <w:tr w:rsidR="003908FA" w14:paraId="73C31371" w14:textId="77777777" w:rsidTr="003908FA">
        <w:tc>
          <w:tcPr>
            <w:tcW w:w="2998" w:type="dxa"/>
            <w:tcBorders>
              <w:left w:val="nil"/>
            </w:tcBorders>
          </w:tcPr>
          <w:p w14:paraId="5CE9426E" w14:textId="77777777" w:rsidR="003908FA" w:rsidRPr="0051614C" w:rsidRDefault="003908FA" w:rsidP="003908FA">
            <w:pPr>
              <w:pStyle w:val="Tablebody"/>
            </w:pPr>
            <w:r>
              <w:t>edk:signatures</w:t>
            </w:r>
          </w:p>
        </w:tc>
        <w:tc>
          <w:tcPr>
            <w:tcW w:w="4038" w:type="dxa"/>
          </w:tcPr>
          <w:p w14:paraId="7BA667D9" w14:textId="77777777" w:rsidR="003908FA" w:rsidRPr="0051614C" w:rsidRDefault="003908FA" w:rsidP="003908FA">
            <w:pPr>
              <w:pStyle w:val="Tablebody"/>
            </w:pPr>
            <w:r>
              <w:t>Dokumenta elektroniskie paraksti XML formātā</w:t>
            </w:r>
          </w:p>
        </w:tc>
        <w:tc>
          <w:tcPr>
            <w:tcW w:w="1114" w:type="dxa"/>
          </w:tcPr>
          <w:p w14:paraId="39EAF3A2" w14:textId="77777777" w:rsidR="003908FA" w:rsidRPr="0051614C" w:rsidRDefault="003908FA" w:rsidP="003908FA">
            <w:pPr>
              <w:pStyle w:val="Tablebody"/>
            </w:pPr>
            <w:r>
              <w:t>False</w:t>
            </w:r>
          </w:p>
        </w:tc>
        <w:tc>
          <w:tcPr>
            <w:tcW w:w="1034" w:type="dxa"/>
          </w:tcPr>
          <w:p w14:paraId="059154D0" w14:textId="77777777" w:rsidR="003908FA" w:rsidRPr="00F0085F" w:rsidRDefault="003908FA" w:rsidP="003908FA">
            <w:pPr>
              <w:pStyle w:val="Tablebody"/>
            </w:pPr>
            <w:r>
              <w:t>Html</w:t>
            </w:r>
          </w:p>
        </w:tc>
        <w:tc>
          <w:tcPr>
            <w:tcW w:w="1608" w:type="dxa"/>
          </w:tcPr>
          <w:p w14:paraId="336F6390" w14:textId="77777777" w:rsidR="003908FA" w:rsidRDefault="003908FA" w:rsidP="003908FA">
            <w:pPr>
              <w:pStyle w:val="Tablebody"/>
            </w:pPr>
            <w:r>
              <w:t>Single</w:t>
            </w:r>
          </w:p>
        </w:tc>
        <w:tc>
          <w:tcPr>
            <w:tcW w:w="1161" w:type="dxa"/>
          </w:tcPr>
          <w:p w14:paraId="534B6766" w14:textId="77777777" w:rsidR="003908FA" w:rsidRPr="00F0085F" w:rsidRDefault="003908FA" w:rsidP="003908FA">
            <w:pPr>
              <w:pStyle w:val="Tablebody"/>
            </w:pPr>
            <w:r>
              <w:t>ReadWrite</w:t>
            </w:r>
          </w:p>
        </w:tc>
        <w:tc>
          <w:tcPr>
            <w:tcW w:w="1803" w:type="dxa"/>
          </w:tcPr>
          <w:p w14:paraId="0ECA96F7" w14:textId="77777777" w:rsidR="003908FA" w:rsidRDefault="003908FA" w:rsidP="003908FA">
            <w:pPr>
              <w:pStyle w:val="Tablebody"/>
            </w:pPr>
            <w:r w:rsidRPr="004D145A">
              <w:t>NA</w:t>
            </w:r>
          </w:p>
        </w:tc>
        <w:tc>
          <w:tcPr>
            <w:tcW w:w="1137" w:type="dxa"/>
            <w:tcBorders>
              <w:right w:val="nil"/>
            </w:tcBorders>
          </w:tcPr>
          <w:p w14:paraId="0D0E2C38" w14:textId="77777777" w:rsidR="003908FA" w:rsidRDefault="003908FA" w:rsidP="003908FA">
            <w:pPr>
              <w:pStyle w:val="Tablebody"/>
            </w:pPr>
          </w:p>
        </w:tc>
      </w:tr>
      <w:tr w:rsidR="003908FA" w14:paraId="2007012B" w14:textId="77777777" w:rsidTr="003908FA">
        <w:tc>
          <w:tcPr>
            <w:tcW w:w="2958" w:type="dxa"/>
            <w:tcBorders>
              <w:left w:val="nil"/>
            </w:tcBorders>
          </w:tcPr>
          <w:p w14:paraId="1DCDD19C" w14:textId="77777777" w:rsidR="003908FA" w:rsidRDefault="003908FA" w:rsidP="003908FA">
            <w:pPr>
              <w:pStyle w:val="Tablebody"/>
            </w:pPr>
            <w:r>
              <w:t>edk:signatureSchema</w:t>
            </w:r>
          </w:p>
        </w:tc>
        <w:tc>
          <w:tcPr>
            <w:tcW w:w="3909" w:type="dxa"/>
          </w:tcPr>
          <w:p w14:paraId="7BEF1560" w14:textId="77777777" w:rsidR="003908FA" w:rsidRDefault="003908FA" w:rsidP="003908FA">
            <w:pPr>
              <w:pStyle w:val="Tablebody"/>
            </w:pPr>
            <w:r>
              <w:t>Elektronisko parakstu shēmas identifikators</w:t>
            </w:r>
          </w:p>
        </w:tc>
        <w:tc>
          <w:tcPr>
            <w:tcW w:w="1114" w:type="dxa"/>
          </w:tcPr>
          <w:p w14:paraId="1E13FD90" w14:textId="77777777" w:rsidR="003908FA" w:rsidRDefault="003908FA" w:rsidP="003908FA">
            <w:pPr>
              <w:pStyle w:val="Tablebody"/>
            </w:pPr>
            <w:r>
              <w:t>False</w:t>
            </w:r>
          </w:p>
        </w:tc>
        <w:tc>
          <w:tcPr>
            <w:tcW w:w="1020" w:type="dxa"/>
          </w:tcPr>
          <w:p w14:paraId="7FF3302F" w14:textId="77777777" w:rsidR="003908FA" w:rsidRDefault="003908FA" w:rsidP="003908FA">
            <w:pPr>
              <w:pStyle w:val="Tablebody"/>
            </w:pPr>
            <w:r>
              <w:t>URI</w:t>
            </w:r>
          </w:p>
        </w:tc>
        <w:tc>
          <w:tcPr>
            <w:tcW w:w="1608" w:type="dxa"/>
          </w:tcPr>
          <w:p w14:paraId="2F8C8817" w14:textId="77777777" w:rsidR="003908FA" w:rsidRDefault="003908FA" w:rsidP="003908FA">
            <w:pPr>
              <w:pStyle w:val="Tablebody"/>
            </w:pPr>
            <w:r>
              <w:t>Single</w:t>
            </w:r>
          </w:p>
        </w:tc>
        <w:tc>
          <w:tcPr>
            <w:tcW w:w="1161" w:type="dxa"/>
          </w:tcPr>
          <w:p w14:paraId="3D4DAE80" w14:textId="77777777" w:rsidR="003908FA" w:rsidRDefault="003908FA" w:rsidP="003908FA">
            <w:pPr>
              <w:pStyle w:val="Tablebody"/>
            </w:pPr>
            <w:r>
              <w:t>ReadWrite</w:t>
            </w:r>
          </w:p>
        </w:tc>
        <w:tc>
          <w:tcPr>
            <w:tcW w:w="1770" w:type="dxa"/>
          </w:tcPr>
          <w:p w14:paraId="682C3DAA" w14:textId="77777777" w:rsidR="003908FA" w:rsidRDefault="003908FA" w:rsidP="003908FA">
            <w:pPr>
              <w:pStyle w:val="Tablebody"/>
            </w:pPr>
            <w:r w:rsidRPr="004D145A">
              <w:t>NA</w:t>
            </w:r>
          </w:p>
        </w:tc>
        <w:tc>
          <w:tcPr>
            <w:tcW w:w="1137" w:type="dxa"/>
            <w:tcBorders>
              <w:right w:val="nil"/>
            </w:tcBorders>
          </w:tcPr>
          <w:p w14:paraId="04468272" w14:textId="77777777" w:rsidR="003908FA" w:rsidRDefault="003908FA" w:rsidP="003908FA">
            <w:pPr>
              <w:pStyle w:val="Tablebody"/>
            </w:pPr>
          </w:p>
        </w:tc>
      </w:tr>
      <w:tr w:rsidR="003908FA" w14:paraId="514EBF12" w14:textId="77777777" w:rsidTr="003908FA">
        <w:tc>
          <w:tcPr>
            <w:tcW w:w="2958" w:type="dxa"/>
            <w:tcBorders>
              <w:left w:val="nil"/>
            </w:tcBorders>
          </w:tcPr>
          <w:p w14:paraId="47C49979" w14:textId="77777777" w:rsidR="003908FA" w:rsidRDefault="003908FA" w:rsidP="003908FA">
            <w:pPr>
              <w:pStyle w:val="Tablebody"/>
            </w:pPr>
            <w:r>
              <w:t>edk:signatureStatus</w:t>
            </w:r>
          </w:p>
        </w:tc>
        <w:tc>
          <w:tcPr>
            <w:tcW w:w="3909" w:type="dxa"/>
          </w:tcPr>
          <w:p w14:paraId="5C40A267" w14:textId="77777777" w:rsidR="003908FA" w:rsidRDefault="003908FA" w:rsidP="003908FA">
            <w:pPr>
              <w:pStyle w:val="Tablebody"/>
            </w:pPr>
            <w:r>
              <w:t>Elektroniski parakstīta dokumenta paraksta pārbaudes statuss</w:t>
            </w:r>
          </w:p>
        </w:tc>
        <w:tc>
          <w:tcPr>
            <w:tcW w:w="1114" w:type="dxa"/>
          </w:tcPr>
          <w:p w14:paraId="36A33564" w14:textId="77777777" w:rsidR="003908FA" w:rsidRDefault="003908FA" w:rsidP="003908FA">
            <w:pPr>
              <w:pStyle w:val="Tablebody"/>
            </w:pPr>
            <w:r>
              <w:t>False</w:t>
            </w:r>
          </w:p>
        </w:tc>
        <w:tc>
          <w:tcPr>
            <w:tcW w:w="1020" w:type="dxa"/>
          </w:tcPr>
          <w:p w14:paraId="2E440D5A" w14:textId="77777777" w:rsidR="003908FA" w:rsidRDefault="003908FA" w:rsidP="003908FA">
            <w:pPr>
              <w:pStyle w:val="Tablebody"/>
            </w:pPr>
            <w:r>
              <w:t>String</w:t>
            </w:r>
          </w:p>
        </w:tc>
        <w:tc>
          <w:tcPr>
            <w:tcW w:w="1608" w:type="dxa"/>
          </w:tcPr>
          <w:p w14:paraId="03C10F3D" w14:textId="77777777" w:rsidR="003908FA" w:rsidRDefault="003908FA" w:rsidP="003908FA">
            <w:pPr>
              <w:pStyle w:val="Tablebody"/>
            </w:pPr>
            <w:r>
              <w:t>Single</w:t>
            </w:r>
          </w:p>
        </w:tc>
        <w:tc>
          <w:tcPr>
            <w:tcW w:w="1161" w:type="dxa"/>
          </w:tcPr>
          <w:p w14:paraId="20724CF6" w14:textId="77777777" w:rsidR="003908FA" w:rsidRDefault="003908FA" w:rsidP="003908FA">
            <w:pPr>
              <w:pStyle w:val="Tablebody"/>
            </w:pPr>
            <w:r>
              <w:t>ReadWrite</w:t>
            </w:r>
          </w:p>
        </w:tc>
        <w:tc>
          <w:tcPr>
            <w:tcW w:w="1770" w:type="dxa"/>
          </w:tcPr>
          <w:p w14:paraId="5BFF3CE0" w14:textId="77777777" w:rsidR="003908FA" w:rsidRDefault="003908FA" w:rsidP="003908FA">
            <w:pPr>
              <w:pStyle w:val="Tablebody"/>
            </w:pPr>
            <w:r>
              <w:t>False</w:t>
            </w:r>
          </w:p>
        </w:tc>
        <w:tc>
          <w:tcPr>
            <w:tcW w:w="1137" w:type="dxa"/>
            <w:tcBorders>
              <w:right w:val="nil"/>
            </w:tcBorders>
          </w:tcPr>
          <w:p w14:paraId="69CF5076" w14:textId="77777777" w:rsidR="003908FA" w:rsidRDefault="003908FA" w:rsidP="003908FA">
            <w:pPr>
              <w:pStyle w:val="Tablebody"/>
            </w:pPr>
            <w:r>
              <w:t>Ok, Nok</w:t>
            </w:r>
          </w:p>
        </w:tc>
      </w:tr>
      <w:tr w:rsidR="003908FA" w14:paraId="284A5077" w14:textId="77777777" w:rsidTr="003908FA">
        <w:tc>
          <w:tcPr>
            <w:tcW w:w="2958" w:type="dxa"/>
            <w:tcBorders>
              <w:left w:val="nil"/>
            </w:tcBorders>
          </w:tcPr>
          <w:p w14:paraId="5504E736" w14:textId="77777777" w:rsidR="003908FA" w:rsidRDefault="003908FA" w:rsidP="003908FA">
            <w:pPr>
              <w:pStyle w:val="Tablebody"/>
            </w:pPr>
            <w:r>
              <w:t>edk:signatureBrief</w:t>
            </w:r>
          </w:p>
        </w:tc>
        <w:tc>
          <w:tcPr>
            <w:tcW w:w="3909" w:type="dxa"/>
          </w:tcPr>
          <w:p w14:paraId="3826DC02" w14:textId="77777777" w:rsidR="003908FA" w:rsidRDefault="003908FA" w:rsidP="003908FA">
            <w:pPr>
              <w:pStyle w:val="Tablebody"/>
            </w:pPr>
            <w:r>
              <w:t>Elektroniskā paraksta tekstuāls attēlojums</w:t>
            </w:r>
          </w:p>
        </w:tc>
        <w:tc>
          <w:tcPr>
            <w:tcW w:w="1114" w:type="dxa"/>
          </w:tcPr>
          <w:p w14:paraId="45D306F4" w14:textId="77777777" w:rsidR="003908FA" w:rsidRDefault="003908FA" w:rsidP="003908FA">
            <w:pPr>
              <w:pStyle w:val="Tablebody"/>
            </w:pPr>
            <w:r>
              <w:t>False</w:t>
            </w:r>
          </w:p>
        </w:tc>
        <w:tc>
          <w:tcPr>
            <w:tcW w:w="1020" w:type="dxa"/>
          </w:tcPr>
          <w:p w14:paraId="4BBE8A65" w14:textId="77777777" w:rsidR="003908FA" w:rsidRDefault="003908FA" w:rsidP="003908FA">
            <w:pPr>
              <w:pStyle w:val="Tablebody"/>
            </w:pPr>
            <w:r>
              <w:t>Html</w:t>
            </w:r>
          </w:p>
        </w:tc>
        <w:tc>
          <w:tcPr>
            <w:tcW w:w="1608" w:type="dxa"/>
          </w:tcPr>
          <w:p w14:paraId="67D010AB" w14:textId="77777777" w:rsidR="003908FA" w:rsidRDefault="003908FA" w:rsidP="003908FA">
            <w:pPr>
              <w:pStyle w:val="Tablebody"/>
            </w:pPr>
            <w:r>
              <w:t>Single</w:t>
            </w:r>
          </w:p>
        </w:tc>
        <w:tc>
          <w:tcPr>
            <w:tcW w:w="1161" w:type="dxa"/>
          </w:tcPr>
          <w:p w14:paraId="341C5101" w14:textId="77777777" w:rsidR="003908FA" w:rsidRDefault="003908FA" w:rsidP="003908FA">
            <w:pPr>
              <w:pStyle w:val="Tablebody"/>
            </w:pPr>
            <w:r>
              <w:t>ReadWrite</w:t>
            </w:r>
          </w:p>
        </w:tc>
        <w:tc>
          <w:tcPr>
            <w:tcW w:w="1770" w:type="dxa"/>
          </w:tcPr>
          <w:p w14:paraId="3D5C67E2" w14:textId="77777777" w:rsidR="003908FA" w:rsidRDefault="003908FA" w:rsidP="003908FA">
            <w:pPr>
              <w:pStyle w:val="Tablebody"/>
            </w:pPr>
            <w:r>
              <w:t>NA</w:t>
            </w:r>
          </w:p>
        </w:tc>
        <w:tc>
          <w:tcPr>
            <w:tcW w:w="1137" w:type="dxa"/>
            <w:tcBorders>
              <w:right w:val="nil"/>
            </w:tcBorders>
          </w:tcPr>
          <w:p w14:paraId="1D0A1EBF" w14:textId="77777777" w:rsidR="003908FA" w:rsidRDefault="003908FA" w:rsidP="003908FA">
            <w:pPr>
              <w:pStyle w:val="Tablebody"/>
            </w:pPr>
          </w:p>
        </w:tc>
      </w:tr>
    </w:tbl>
    <w:p w14:paraId="45FDBF38" w14:textId="77777777" w:rsidR="003908FA" w:rsidRDefault="003908FA" w:rsidP="003908FA">
      <w:pPr>
        <w:pStyle w:val="Heading4"/>
      </w:pPr>
      <w:bookmarkStart w:id="791" w:name="_Toc447018342"/>
      <w:bookmarkStart w:id="792" w:name="_Toc493244465"/>
      <w:bookmarkStart w:id="793" w:name="_Toc505087035"/>
      <w:r>
        <w:t>edk:d:xml tipa īpašību definīcijas</w:t>
      </w:r>
      <w:bookmarkEnd w:id="791"/>
      <w:bookmarkEnd w:id="792"/>
      <w:bookmarkEnd w:id="793"/>
    </w:p>
    <w:p w14:paraId="329DA6F4" w14:textId="2E88317F"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794" w:name="_Ref486326482"/>
      <w:bookmarkStart w:id="795" w:name="_Ref312945717"/>
      <w:r w:rsidR="00094FBC">
        <w:t>11</w:t>
      </w:r>
      <w:bookmarkEnd w:id="794"/>
      <w:bookmarkEnd w:id="795"/>
      <w:r w:rsidRPr="00BC4EC8">
        <w:fldChar w:fldCharType="end"/>
      </w:r>
      <w:r w:rsidRPr="00BC4EC8">
        <w:t>.tabula</w:t>
      </w:r>
    </w:p>
    <w:p w14:paraId="651AAFC9" w14:textId="77777777" w:rsidR="003908FA" w:rsidRPr="00BC4EC8" w:rsidRDefault="003908FA" w:rsidP="001144AB">
      <w:pPr>
        <w:pStyle w:val="Tabletitle"/>
      </w:pPr>
      <w:r>
        <w:t>edk:d:xml tipa īpašību definīcijas, kas atšķiras no edk:d:customDocument (inherited = false)</w:t>
      </w:r>
    </w:p>
    <w:tbl>
      <w:tblPr>
        <w:tblStyle w:val="TableGrid"/>
        <w:tblW w:w="0" w:type="auto"/>
        <w:tblLook w:val="04A0" w:firstRow="1" w:lastRow="0" w:firstColumn="1" w:lastColumn="0" w:noHBand="0" w:noVBand="1"/>
      </w:tblPr>
      <w:tblGrid>
        <w:gridCol w:w="2922"/>
        <w:gridCol w:w="4011"/>
        <w:gridCol w:w="1114"/>
        <w:gridCol w:w="1005"/>
        <w:gridCol w:w="1608"/>
        <w:gridCol w:w="1111"/>
        <w:gridCol w:w="1769"/>
        <w:gridCol w:w="1137"/>
      </w:tblGrid>
      <w:tr w:rsidR="003908FA" w:rsidRPr="00604479" w14:paraId="4B27F7D6" w14:textId="77777777" w:rsidTr="003908FA">
        <w:tc>
          <w:tcPr>
            <w:tcW w:w="2975" w:type="dxa"/>
            <w:tcBorders>
              <w:top w:val="single" w:sz="12" w:space="0" w:color="auto"/>
              <w:left w:val="nil"/>
            </w:tcBorders>
          </w:tcPr>
          <w:p w14:paraId="4BD6A75B" w14:textId="77777777" w:rsidR="003908FA" w:rsidRPr="00604479" w:rsidRDefault="003908FA" w:rsidP="003908FA">
            <w:pPr>
              <w:pStyle w:val="Tablebody"/>
              <w:rPr>
                <w:rStyle w:val="BookTitle"/>
              </w:rPr>
            </w:pPr>
            <w:r w:rsidRPr="00604479">
              <w:rPr>
                <w:rStyle w:val="BookTitle"/>
              </w:rPr>
              <w:t>Nosaukums</w:t>
            </w:r>
          </w:p>
        </w:tc>
        <w:tc>
          <w:tcPr>
            <w:tcW w:w="4127" w:type="dxa"/>
            <w:tcBorders>
              <w:top w:val="single" w:sz="12" w:space="0" w:color="auto"/>
            </w:tcBorders>
          </w:tcPr>
          <w:p w14:paraId="04DF3923" w14:textId="77777777" w:rsidR="003908FA" w:rsidRPr="00604479" w:rsidRDefault="003908FA" w:rsidP="003908FA">
            <w:pPr>
              <w:pStyle w:val="Tablebody"/>
              <w:rPr>
                <w:rStyle w:val="BookTitle"/>
              </w:rPr>
            </w:pPr>
            <w:r w:rsidRPr="00604479">
              <w:rPr>
                <w:rStyle w:val="BookTitle"/>
              </w:rPr>
              <w:t>Apraksts</w:t>
            </w:r>
          </w:p>
        </w:tc>
        <w:tc>
          <w:tcPr>
            <w:tcW w:w="1114" w:type="dxa"/>
            <w:tcBorders>
              <w:top w:val="single" w:sz="12" w:space="0" w:color="auto"/>
            </w:tcBorders>
          </w:tcPr>
          <w:p w14:paraId="029F967C" w14:textId="77777777" w:rsidR="003908FA" w:rsidRPr="00604479" w:rsidRDefault="003908FA" w:rsidP="003908FA">
            <w:pPr>
              <w:pStyle w:val="Tablebody"/>
              <w:rPr>
                <w:rStyle w:val="BookTitle"/>
              </w:rPr>
            </w:pPr>
            <w:r w:rsidRPr="00604479">
              <w:rPr>
                <w:rStyle w:val="BookTitle"/>
              </w:rPr>
              <w:t>Obligāts</w:t>
            </w:r>
          </w:p>
        </w:tc>
        <w:tc>
          <w:tcPr>
            <w:tcW w:w="1017" w:type="dxa"/>
            <w:tcBorders>
              <w:top w:val="single" w:sz="12" w:space="0" w:color="auto"/>
            </w:tcBorders>
          </w:tcPr>
          <w:p w14:paraId="3F5CD150" w14:textId="77777777" w:rsidR="003908FA" w:rsidRPr="00604479" w:rsidRDefault="003908FA" w:rsidP="003908FA">
            <w:pPr>
              <w:pStyle w:val="Tablebody"/>
              <w:rPr>
                <w:rStyle w:val="BookTitle"/>
              </w:rPr>
            </w:pPr>
            <w:r w:rsidRPr="00604479">
              <w:rPr>
                <w:rStyle w:val="BookTitle"/>
              </w:rPr>
              <w:t>Datu tips</w:t>
            </w:r>
          </w:p>
        </w:tc>
        <w:tc>
          <w:tcPr>
            <w:tcW w:w="1608" w:type="dxa"/>
            <w:tcBorders>
              <w:top w:val="single" w:sz="12" w:space="0" w:color="auto"/>
            </w:tcBorders>
          </w:tcPr>
          <w:p w14:paraId="66D6C1BB" w14:textId="77777777" w:rsidR="003908FA" w:rsidRPr="00604479" w:rsidRDefault="003908FA" w:rsidP="003908FA">
            <w:pPr>
              <w:pStyle w:val="Tablebody"/>
              <w:rPr>
                <w:rStyle w:val="BookTitle"/>
              </w:rPr>
            </w:pPr>
            <w:r w:rsidRPr="00604479">
              <w:rPr>
                <w:rStyle w:val="BookTitle"/>
              </w:rPr>
              <w:t>Kardinalitāte</w:t>
            </w:r>
          </w:p>
        </w:tc>
        <w:tc>
          <w:tcPr>
            <w:tcW w:w="1112" w:type="dxa"/>
            <w:tcBorders>
              <w:top w:val="single" w:sz="12" w:space="0" w:color="auto"/>
            </w:tcBorders>
          </w:tcPr>
          <w:p w14:paraId="57D30158" w14:textId="77777777" w:rsidR="003908FA" w:rsidRPr="00604479" w:rsidRDefault="003908FA" w:rsidP="003908FA">
            <w:pPr>
              <w:pStyle w:val="Tablebody"/>
              <w:rPr>
                <w:rStyle w:val="BookTitle"/>
              </w:rPr>
            </w:pPr>
            <w:r w:rsidRPr="00604479">
              <w:rPr>
                <w:rStyle w:val="BookTitle"/>
              </w:rPr>
              <w:t>Vērtība ir maināma</w:t>
            </w:r>
          </w:p>
        </w:tc>
        <w:tc>
          <w:tcPr>
            <w:tcW w:w="1803" w:type="dxa"/>
            <w:tcBorders>
              <w:top w:val="single" w:sz="12" w:space="0" w:color="auto"/>
            </w:tcBorders>
          </w:tcPr>
          <w:p w14:paraId="54E761B6" w14:textId="77777777" w:rsidR="003908FA" w:rsidRPr="00604479" w:rsidRDefault="003908FA" w:rsidP="003908FA">
            <w:pPr>
              <w:pStyle w:val="Tablebody"/>
              <w:rPr>
                <w:rStyle w:val="BookTitle"/>
              </w:rPr>
            </w:pPr>
            <w:r>
              <w:rPr>
                <w:rStyle w:val="BookTitle"/>
              </w:rPr>
              <w:t>Brīva vērtību izvēle</w:t>
            </w:r>
          </w:p>
        </w:tc>
        <w:tc>
          <w:tcPr>
            <w:tcW w:w="1137" w:type="dxa"/>
            <w:tcBorders>
              <w:top w:val="single" w:sz="12" w:space="0" w:color="auto"/>
              <w:right w:val="nil"/>
            </w:tcBorders>
          </w:tcPr>
          <w:p w14:paraId="4B9C6DAA" w14:textId="77777777" w:rsidR="003908FA" w:rsidRPr="00604479" w:rsidRDefault="003908FA" w:rsidP="003908FA">
            <w:pPr>
              <w:pStyle w:val="Tablebody"/>
              <w:rPr>
                <w:rStyle w:val="BookTitle"/>
              </w:rPr>
            </w:pPr>
            <w:r w:rsidRPr="00604479">
              <w:rPr>
                <w:rStyle w:val="BookTitle"/>
              </w:rPr>
              <w:t>Pieejamo vērtību saraksts</w:t>
            </w:r>
          </w:p>
        </w:tc>
      </w:tr>
      <w:tr w:rsidR="003908FA" w14:paraId="57010882" w14:textId="77777777" w:rsidTr="003908FA">
        <w:tc>
          <w:tcPr>
            <w:tcW w:w="2975" w:type="dxa"/>
            <w:tcBorders>
              <w:left w:val="nil"/>
              <w:bottom w:val="single" w:sz="2" w:space="0" w:color="auto"/>
            </w:tcBorders>
          </w:tcPr>
          <w:p w14:paraId="575BA7DB" w14:textId="77777777" w:rsidR="003908FA" w:rsidRDefault="003908FA" w:rsidP="003908FA">
            <w:pPr>
              <w:pStyle w:val="Tablebody"/>
            </w:pPr>
            <w:r w:rsidRPr="00D23CCD">
              <w:t>edk:xmlSchema</w:t>
            </w:r>
          </w:p>
        </w:tc>
        <w:tc>
          <w:tcPr>
            <w:tcW w:w="4127" w:type="dxa"/>
            <w:tcBorders>
              <w:bottom w:val="single" w:sz="2" w:space="0" w:color="auto"/>
            </w:tcBorders>
          </w:tcPr>
          <w:p w14:paraId="72435199" w14:textId="77777777" w:rsidR="003908FA" w:rsidRDefault="003908FA" w:rsidP="003908FA">
            <w:pPr>
              <w:pStyle w:val="Tablebody"/>
            </w:pPr>
            <w:r w:rsidRPr="00D23CCD">
              <w:t>XML shēmas URN</w:t>
            </w:r>
            <w:r>
              <w:t xml:space="preserve"> (EDK nevalidē dokumenta atbilstību shēmai)</w:t>
            </w:r>
          </w:p>
        </w:tc>
        <w:tc>
          <w:tcPr>
            <w:tcW w:w="1114" w:type="dxa"/>
            <w:tcBorders>
              <w:bottom w:val="single" w:sz="2" w:space="0" w:color="auto"/>
            </w:tcBorders>
          </w:tcPr>
          <w:p w14:paraId="1B9E6102" w14:textId="77777777" w:rsidR="003908FA" w:rsidRDefault="003908FA" w:rsidP="003908FA">
            <w:pPr>
              <w:pStyle w:val="Tablebody"/>
            </w:pPr>
            <w:r>
              <w:t>FALSE</w:t>
            </w:r>
          </w:p>
        </w:tc>
        <w:tc>
          <w:tcPr>
            <w:tcW w:w="1017" w:type="dxa"/>
            <w:tcBorders>
              <w:bottom w:val="single" w:sz="2" w:space="0" w:color="auto"/>
            </w:tcBorders>
          </w:tcPr>
          <w:p w14:paraId="25FC381C" w14:textId="77777777" w:rsidR="003908FA" w:rsidRDefault="003908FA" w:rsidP="003908FA">
            <w:pPr>
              <w:pStyle w:val="Tablebody"/>
            </w:pPr>
            <w:r>
              <w:t>URI</w:t>
            </w:r>
          </w:p>
        </w:tc>
        <w:tc>
          <w:tcPr>
            <w:tcW w:w="1608" w:type="dxa"/>
            <w:tcBorders>
              <w:bottom w:val="single" w:sz="2" w:space="0" w:color="auto"/>
            </w:tcBorders>
          </w:tcPr>
          <w:p w14:paraId="58014E5B" w14:textId="77777777" w:rsidR="003908FA" w:rsidRDefault="003908FA" w:rsidP="003908FA">
            <w:pPr>
              <w:pStyle w:val="Tablebody"/>
            </w:pPr>
            <w:r w:rsidRPr="00F0085F">
              <w:t>Single</w:t>
            </w:r>
          </w:p>
        </w:tc>
        <w:tc>
          <w:tcPr>
            <w:tcW w:w="1112" w:type="dxa"/>
            <w:tcBorders>
              <w:bottom w:val="single" w:sz="2" w:space="0" w:color="auto"/>
            </w:tcBorders>
          </w:tcPr>
          <w:p w14:paraId="4527DE23" w14:textId="77777777" w:rsidR="003908FA" w:rsidRDefault="003908FA" w:rsidP="003908FA">
            <w:pPr>
              <w:pStyle w:val="Tablebody"/>
            </w:pPr>
            <w:r w:rsidRPr="00F0085F">
              <w:t>OnCreate</w:t>
            </w:r>
          </w:p>
        </w:tc>
        <w:tc>
          <w:tcPr>
            <w:tcW w:w="1803" w:type="dxa"/>
            <w:tcBorders>
              <w:bottom w:val="single" w:sz="2" w:space="0" w:color="auto"/>
            </w:tcBorders>
          </w:tcPr>
          <w:p w14:paraId="2581BFD4" w14:textId="77777777" w:rsidR="003908FA" w:rsidRDefault="003908FA" w:rsidP="003908FA">
            <w:pPr>
              <w:pStyle w:val="Tablebody"/>
            </w:pPr>
            <w:r>
              <w:t>NA</w:t>
            </w:r>
          </w:p>
        </w:tc>
        <w:tc>
          <w:tcPr>
            <w:tcW w:w="1137" w:type="dxa"/>
            <w:tcBorders>
              <w:bottom w:val="single" w:sz="2" w:space="0" w:color="auto"/>
              <w:right w:val="nil"/>
            </w:tcBorders>
          </w:tcPr>
          <w:p w14:paraId="7DA8FD0E" w14:textId="77777777" w:rsidR="003908FA" w:rsidRDefault="003908FA" w:rsidP="003908FA">
            <w:pPr>
              <w:pStyle w:val="Tablebody"/>
            </w:pPr>
          </w:p>
        </w:tc>
      </w:tr>
    </w:tbl>
    <w:p w14:paraId="5DB037F8" w14:textId="77777777" w:rsidR="003908FA" w:rsidRDefault="003908FA" w:rsidP="003908FA">
      <w:pPr>
        <w:pStyle w:val="Heading4"/>
      </w:pPr>
      <w:bookmarkStart w:id="796" w:name="_Toc447018343"/>
      <w:bookmarkStart w:id="797" w:name="_Toc493244466"/>
      <w:bookmarkStart w:id="798" w:name="_Toc505087036"/>
      <w:r>
        <w:t>edk:d:divEnvelope tipa īpašību definīcijas</w:t>
      </w:r>
      <w:bookmarkEnd w:id="796"/>
      <w:bookmarkEnd w:id="797"/>
      <w:bookmarkEnd w:id="798"/>
    </w:p>
    <w:p w14:paraId="4C600FA4" w14:textId="38F5C029"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799" w:name="_Ref486326542"/>
      <w:bookmarkStart w:id="800" w:name="_Ref312945719"/>
      <w:r w:rsidR="00094FBC">
        <w:t>12</w:t>
      </w:r>
      <w:bookmarkEnd w:id="799"/>
      <w:bookmarkEnd w:id="800"/>
      <w:r w:rsidRPr="00BC4EC8">
        <w:fldChar w:fldCharType="end"/>
      </w:r>
      <w:r w:rsidRPr="00BC4EC8">
        <w:t>.tabula</w:t>
      </w:r>
    </w:p>
    <w:p w14:paraId="1C44EBA9" w14:textId="77777777" w:rsidR="003908FA" w:rsidRPr="00BC4EC8" w:rsidRDefault="003908FA" w:rsidP="001144AB">
      <w:pPr>
        <w:pStyle w:val="Tabletitle"/>
      </w:pPr>
      <w:r>
        <w:t>edk:d:divEnvelope tipa īpašību definīcijas, kas atšķiras no edk:d:xml (inherited = false)</w:t>
      </w:r>
    </w:p>
    <w:tbl>
      <w:tblPr>
        <w:tblStyle w:val="TableGrid"/>
        <w:tblW w:w="0" w:type="auto"/>
        <w:tblLook w:val="04A0" w:firstRow="1" w:lastRow="0" w:firstColumn="1" w:lastColumn="0" w:noHBand="0" w:noVBand="1"/>
      </w:tblPr>
      <w:tblGrid>
        <w:gridCol w:w="3017"/>
        <w:gridCol w:w="3585"/>
        <w:gridCol w:w="1395"/>
        <w:gridCol w:w="1083"/>
        <w:gridCol w:w="1608"/>
        <w:gridCol w:w="1161"/>
        <w:gridCol w:w="1691"/>
        <w:gridCol w:w="1137"/>
      </w:tblGrid>
      <w:tr w:rsidR="003908FA" w:rsidRPr="00604479" w14:paraId="2BA2403C" w14:textId="77777777" w:rsidTr="003908FA">
        <w:trPr>
          <w:tblHeader/>
        </w:trPr>
        <w:tc>
          <w:tcPr>
            <w:tcW w:w="3017" w:type="dxa"/>
            <w:tcBorders>
              <w:top w:val="single" w:sz="12" w:space="0" w:color="auto"/>
              <w:left w:val="nil"/>
            </w:tcBorders>
          </w:tcPr>
          <w:p w14:paraId="1B116726" w14:textId="77777777" w:rsidR="003908FA" w:rsidRPr="00604479" w:rsidRDefault="003908FA" w:rsidP="003908FA">
            <w:pPr>
              <w:pStyle w:val="Tablebody"/>
              <w:rPr>
                <w:rStyle w:val="BookTitle"/>
              </w:rPr>
            </w:pPr>
            <w:r w:rsidRPr="00604479">
              <w:rPr>
                <w:rStyle w:val="BookTitle"/>
              </w:rPr>
              <w:t>Nosaukums</w:t>
            </w:r>
          </w:p>
        </w:tc>
        <w:tc>
          <w:tcPr>
            <w:tcW w:w="3585" w:type="dxa"/>
            <w:tcBorders>
              <w:top w:val="single" w:sz="12" w:space="0" w:color="auto"/>
            </w:tcBorders>
          </w:tcPr>
          <w:p w14:paraId="05AECB7D" w14:textId="77777777" w:rsidR="003908FA" w:rsidRPr="00604479" w:rsidRDefault="003908FA" w:rsidP="003908FA">
            <w:pPr>
              <w:pStyle w:val="Tablebody"/>
              <w:rPr>
                <w:rStyle w:val="BookTitle"/>
              </w:rPr>
            </w:pPr>
            <w:r w:rsidRPr="00604479">
              <w:rPr>
                <w:rStyle w:val="BookTitle"/>
              </w:rPr>
              <w:t>Apraksts</w:t>
            </w:r>
          </w:p>
        </w:tc>
        <w:tc>
          <w:tcPr>
            <w:tcW w:w="1395" w:type="dxa"/>
            <w:tcBorders>
              <w:top w:val="single" w:sz="12" w:space="0" w:color="auto"/>
            </w:tcBorders>
          </w:tcPr>
          <w:p w14:paraId="1DC1341B" w14:textId="77777777" w:rsidR="003908FA" w:rsidRPr="00604479" w:rsidRDefault="003908FA" w:rsidP="003908FA">
            <w:pPr>
              <w:pStyle w:val="Tablebody"/>
              <w:rPr>
                <w:rStyle w:val="BookTitle"/>
              </w:rPr>
            </w:pPr>
            <w:r w:rsidRPr="00604479">
              <w:rPr>
                <w:rStyle w:val="BookTitle"/>
              </w:rPr>
              <w:t>Obligāts</w:t>
            </w:r>
          </w:p>
        </w:tc>
        <w:tc>
          <w:tcPr>
            <w:tcW w:w="1083" w:type="dxa"/>
            <w:tcBorders>
              <w:top w:val="single" w:sz="12" w:space="0" w:color="auto"/>
            </w:tcBorders>
          </w:tcPr>
          <w:p w14:paraId="17F8C468" w14:textId="77777777" w:rsidR="003908FA" w:rsidRPr="00604479" w:rsidRDefault="003908FA" w:rsidP="003908FA">
            <w:pPr>
              <w:pStyle w:val="Tablebody"/>
              <w:rPr>
                <w:rStyle w:val="BookTitle"/>
              </w:rPr>
            </w:pPr>
            <w:r w:rsidRPr="00604479">
              <w:rPr>
                <w:rStyle w:val="BookTitle"/>
              </w:rPr>
              <w:t>Datu tips</w:t>
            </w:r>
          </w:p>
        </w:tc>
        <w:tc>
          <w:tcPr>
            <w:tcW w:w="1608" w:type="dxa"/>
            <w:tcBorders>
              <w:top w:val="single" w:sz="12" w:space="0" w:color="auto"/>
            </w:tcBorders>
          </w:tcPr>
          <w:p w14:paraId="3D938008" w14:textId="77777777" w:rsidR="003908FA" w:rsidRPr="00604479" w:rsidRDefault="003908FA" w:rsidP="003908FA">
            <w:pPr>
              <w:pStyle w:val="Tablebody"/>
              <w:rPr>
                <w:rStyle w:val="BookTitle"/>
              </w:rPr>
            </w:pPr>
            <w:r w:rsidRPr="00604479">
              <w:rPr>
                <w:rStyle w:val="BookTitle"/>
              </w:rPr>
              <w:t>Kardinalitāte</w:t>
            </w:r>
          </w:p>
        </w:tc>
        <w:tc>
          <w:tcPr>
            <w:tcW w:w="1161" w:type="dxa"/>
            <w:tcBorders>
              <w:top w:val="single" w:sz="12" w:space="0" w:color="auto"/>
            </w:tcBorders>
          </w:tcPr>
          <w:p w14:paraId="5EA379DD" w14:textId="77777777" w:rsidR="003908FA" w:rsidRPr="00604479" w:rsidRDefault="003908FA" w:rsidP="003908FA">
            <w:pPr>
              <w:pStyle w:val="Tablebody"/>
              <w:rPr>
                <w:rStyle w:val="BookTitle"/>
              </w:rPr>
            </w:pPr>
            <w:r w:rsidRPr="00604479">
              <w:rPr>
                <w:rStyle w:val="BookTitle"/>
              </w:rPr>
              <w:t>Vērtība ir maināma</w:t>
            </w:r>
          </w:p>
        </w:tc>
        <w:tc>
          <w:tcPr>
            <w:tcW w:w="1691" w:type="dxa"/>
            <w:tcBorders>
              <w:top w:val="single" w:sz="12" w:space="0" w:color="auto"/>
            </w:tcBorders>
          </w:tcPr>
          <w:p w14:paraId="4086EDA6" w14:textId="77777777" w:rsidR="003908FA" w:rsidRPr="00604479" w:rsidRDefault="003908FA" w:rsidP="003908FA">
            <w:pPr>
              <w:pStyle w:val="Tablebody"/>
              <w:rPr>
                <w:rStyle w:val="BookTitle"/>
              </w:rPr>
            </w:pPr>
            <w:r>
              <w:rPr>
                <w:rStyle w:val="BookTitle"/>
              </w:rPr>
              <w:t>Brīva vērtību izvēle</w:t>
            </w:r>
          </w:p>
        </w:tc>
        <w:tc>
          <w:tcPr>
            <w:tcW w:w="1137" w:type="dxa"/>
            <w:tcBorders>
              <w:top w:val="single" w:sz="12" w:space="0" w:color="auto"/>
              <w:right w:val="nil"/>
            </w:tcBorders>
          </w:tcPr>
          <w:p w14:paraId="1357D565" w14:textId="77777777" w:rsidR="003908FA" w:rsidRPr="00604479" w:rsidRDefault="003908FA" w:rsidP="003908FA">
            <w:pPr>
              <w:pStyle w:val="Tablebody"/>
              <w:rPr>
                <w:rStyle w:val="BookTitle"/>
              </w:rPr>
            </w:pPr>
            <w:r w:rsidRPr="00604479">
              <w:rPr>
                <w:rStyle w:val="BookTitle"/>
              </w:rPr>
              <w:t>Pieejamo vērtību saraksts</w:t>
            </w:r>
          </w:p>
        </w:tc>
      </w:tr>
      <w:tr w:rsidR="003908FA" w14:paraId="61188C78" w14:textId="77777777" w:rsidTr="003908FA">
        <w:tc>
          <w:tcPr>
            <w:tcW w:w="3017" w:type="dxa"/>
            <w:tcBorders>
              <w:left w:val="nil"/>
            </w:tcBorders>
          </w:tcPr>
          <w:p w14:paraId="0A870EA6" w14:textId="77777777" w:rsidR="003908FA" w:rsidRPr="004E139D" w:rsidRDefault="003908FA" w:rsidP="003908FA">
            <w:pPr>
              <w:pStyle w:val="Tablebody"/>
            </w:pPr>
            <w:r>
              <w:t>edk:divDin</w:t>
            </w:r>
          </w:p>
        </w:tc>
        <w:tc>
          <w:tcPr>
            <w:tcW w:w="3585" w:type="dxa"/>
          </w:tcPr>
          <w:p w14:paraId="7A49A967" w14:textId="77777777" w:rsidR="003908FA" w:rsidRPr="004E139D" w:rsidRDefault="003908FA" w:rsidP="003908FA">
            <w:pPr>
              <w:pStyle w:val="Tablebody"/>
            </w:pPr>
            <w:r>
              <w:t xml:space="preserve">DIV </w:t>
            </w:r>
            <w:r w:rsidRPr="003B5576">
              <w:t>Ziņojuma unikālais identifikators</w:t>
            </w:r>
          </w:p>
        </w:tc>
        <w:tc>
          <w:tcPr>
            <w:tcW w:w="1395" w:type="dxa"/>
          </w:tcPr>
          <w:p w14:paraId="76F4CFF9" w14:textId="77777777" w:rsidR="003908FA" w:rsidRPr="004E139D" w:rsidRDefault="003908FA" w:rsidP="003908FA">
            <w:pPr>
              <w:pStyle w:val="Tablebody"/>
            </w:pPr>
            <w:r>
              <w:t>FALSE</w:t>
            </w:r>
          </w:p>
        </w:tc>
        <w:tc>
          <w:tcPr>
            <w:tcW w:w="1083" w:type="dxa"/>
          </w:tcPr>
          <w:p w14:paraId="28DB7187" w14:textId="77777777" w:rsidR="003908FA" w:rsidRPr="006A4D7F" w:rsidRDefault="003908FA" w:rsidP="003908FA">
            <w:pPr>
              <w:pStyle w:val="Tablebody"/>
            </w:pPr>
            <w:r>
              <w:t>String</w:t>
            </w:r>
          </w:p>
        </w:tc>
        <w:tc>
          <w:tcPr>
            <w:tcW w:w="1608" w:type="dxa"/>
          </w:tcPr>
          <w:p w14:paraId="059F1B71" w14:textId="77777777" w:rsidR="003908FA" w:rsidRPr="006A4D7F" w:rsidRDefault="003908FA" w:rsidP="003908FA">
            <w:pPr>
              <w:pStyle w:val="Tablebody"/>
            </w:pPr>
            <w:r>
              <w:t>Single</w:t>
            </w:r>
          </w:p>
        </w:tc>
        <w:tc>
          <w:tcPr>
            <w:tcW w:w="1161" w:type="dxa"/>
          </w:tcPr>
          <w:p w14:paraId="43EC77E5" w14:textId="77777777" w:rsidR="003908FA" w:rsidRPr="006A4D7F" w:rsidRDefault="003908FA" w:rsidP="003908FA">
            <w:pPr>
              <w:pStyle w:val="Tablebody"/>
            </w:pPr>
            <w:r>
              <w:t>OnCreate</w:t>
            </w:r>
          </w:p>
        </w:tc>
        <w:tc>
          <w:tcPr>
            <w:tcW w:w="1691" w:type="dxa"/>
          </w:tcPr>
          <w:p w14:paraId="61C06EB8" w14:textId="77777777" w:rsidR="003908FA" w:rsidRDefault="003908FA" w:rsidP="003908FA">
            <w:pPr>
              <w:pStyle w:val="Tablebody"/>
            </w:pPr>
            <w:r w:rsidRPr="00ED1293">
              <w:t>NA</w:t>
            </w:r>
          </w:p>
        </w:tc>
        <w:tc>
          <w:tcPr>
            <w:tcW w:w="1137" w:type="dxa"/>
            <w:tcBorders>
              <w:right w:val="nil"/>
            </w:tcBorders>
          </w:tcPr>
          <w:p w14:paraId="2E648394" w14:textId="77777777" w:rsidR="003908FA" w:rsidRDefault="003908FA" w:rsidP="003908FA">
            <w:pPr>
              <w:pStyle w:val="Tablebody"/>
            </w:pPr>
          </w:p>
        </w:tc>
      </w:tr>
      <w:tr w:rsidR="003908FA" w14:paraId="17718350" w14:textId="77777777" w:rsidTr="003908FA">
        <w:tc>
          <w:tcPr>
            <w:tcW w:w="3017" w:type="dxa"/>
            <w:tcBorders>
              <w:left w:val="nil"/>
            </w:tcBorders>
          </w:tcPr>
          <w:p w14:paraId="05D1D148" w14:textId="77777777" w:rsidR="003908FA" w:rsidRPr="004E139D" w:rsidRDefault="003908FA" w:rsidP="003908FA">
            <w:pPr>
              <w:pStyle w:val="Tablebody"/>
            </w:pPr>
            <w:r>
              <w:t>edk:divDon</w:t>
            </w:r>
          </w:p>
        </w:tc>
        <w:tc>
          <w:tcPr>
            <w:tcW w:w="3585" w:type="dxa"/>
          </w:tcPr>
          <w:p w14:paraId="5D566A08" w14:textId="77777777" w:rsidR="003908FA" w:rsidRPr="004E139D" w:rsidRDefault="003908FA" w:rsidP="003908FA">
            <w:pPr>
              <w:pStyle w:val="Tablebody"/>
            </w:pPr>
            <w:r>
              <w:t xml:space="preserve">DIV sūtītāja piešķirtais </w:t>
            </w:r>
            <w:r w:rsidRPr="003B5576">
              <w:t>unikālais identifikators</w:t>
            </w:r>
          </w:p>
        </w:tc>
        <w:tc>
          <w:tcPr>
            <w:tcW w:w="1395" w:type="dxa"/>
          </w:tcPr>
          <w:p w14:paraId="572E9B8F" w14:textId="77777777" w:rsidR="003908FA" w:rsidRPr="004E139D" w:rsidRDefault="003908FA" w:rsidP="003908FA">
            <w:pPr>
              <w:pStyle w:val="Tablebody"/>
            </w:pPr>
            <w:r>
              <w:t>TRUE</w:t>
            </w:r>
          </w:p>
        </w:tc>
        <w:tc>
          <w:tcPr>
            <w:tcW w:w="1083" w:type="dxa"/>
          </w:tcPr>
          <w:p w14:paraId="321290F2" w14:textId="77777777" w:rsidR="003908FA" w:rsidRPr="006A4D7F" w:rsidRDefault="003908FA" w:rsidP="003908FA">
            <w:pPr>
              <w:pStyle w:val="Tablebody"/>
            </w:pPr>
            <w:r>
              <w:t>String</w:t>
            </w:r>
          </w:p>
        </w:tc>
        <w:tc>
          <w:tcPr>
            <w:tcW w:w="1608" w:type="dxa"/>
          </w:tcPr>
          <w:p w14:paraId="0D4F5F25" w14:textId="77777777" w:rsidR="003908FA" w:rsidRPr="006A4D7F" w:rsidRDefault="003908FA" w:rsidP="003908FA">
            <w:pPr>
              <w:pStyle w:val="Tablebody"/>
            </w:pPr>
            <w:r>
              <w:t>Single</w:t>
            </w:r>
          </w:p>
        </w:tc>
        <w:tc>
          <w:tcPr>
            <w:tcW w:w="1161" w:type="dxa"/>
          </w:tcPr>
          <w:p w14:paraId="3901D001" w14:textId="77777777" w:rsidR="003908FA" w:rsidRPr="006A4D7F" w:rsidRDefault="003908FA" w:rsidP="003908FA">
            <w:pPr>
              <w:pStyle w:val="Tablebody"/>
            </w:pPr>
            <w:r>
              <w:t>OnCreate</w:t>
            </w:r>
          </w:p>
        </w:tc>
        <w:tc>
          <w:tcPr>
            <w:tcW w:w="1691" w:type="dxa"/>
          </w:tcPr>
          <w:p w14:paraId="15958DBC" w14:textId="77777777" w:rsidR="003908FA" w:rsidRDefault="003908FA" w:rsidP="003908FA">
            <w:pPr>
              <w:pStyle w:val="Tablebody"/>
            </w:pPr>
            <w:r w:rsidRPr="00ED1293">
              <w:t>NA</w:t>
            </w:r>
          </w:p>
        </w:tc>
        <w:tc>
          <w:tcPr>
            <w:tcW w:w="1137" w:type="dxa"/>
            <w:tcBorders>
              <w:right w:val="nil"/>
            </w:tcBorders>
          </w:tcPr>
          <w:p w14:paraId="256B10D5" w14:textId="77777777" w:rsidR="003908FA" w:rsidRDefault="003908FA" w:rsidP="003908FA">
            <w:pPr>
              <w:pStyle w:val="Tablebody"/>
            </w:pPr>
          </w:p>
        </w:tc>
      </w:tr>
      <w:tr w:rsidR="003908FA" w14:paraId="588B0BB4" w14:textId="77777777" w:rsidTr="003908FA">
        <w:tc>
          <w:tcPr>
            <w:tcW w:w="3017" w:type="dxa"/>
            <w:tcBorders>
              <w:left w:val="nil"/>
            </w:tcBorders>
          </w:tcPr>
          <w:p w14:paraId="78C755EC" w14:textId="77777777" w:rsidR="003908FA" w:rsidRDefault="003908FA" w:rsidP="003908FA">
            <w:pPr>
              <w:pStyle w:val="Tablebody"/>
            </w:pPr>
            <w:r>
              <w:t>edk:divReceivedOn</w:t>
            </w:r>
          </w:p>
        </w:tc>
        <w:tc>
          <w:tcPr>
            <w:tcW w:w="3585" w:type="dxa"/>
          </w:tcPr>
          <w:p w14:paraId="123831FA" w14:textId="77777777" w:rsidR="003908FA" w:rsidRDefault="003908FA" w:rsidP="003908FA">
            <w:pPr>
              <w:pStyle w:val="Tablebody"/>
            </w:pPr>
            <w:r>
              <w:t>Ziņojuma saņemšanas datums un laiks DIV</w:t>
            </w:r>
          </w:p>
        </w:tc>
        <w:tc>
          <w:tcPr>
            <w:tcW w:w="1395" w:type="dxa"/>
          </w:tcPr>
          <w:p w14:paraId="10E20563" w14:textId="77777777" w:rsidR="003908FA" w:rsidRDefault="003908FA" w:rsidP="003908FA">
            <w:pPr>
              <w:pStyle w:val="Tablebody"/>
            </w:pPr>
            <w:r>
              <w:t>TRUE</w:t>
            </w:r>
          </w:p>
        </w:tc>
        <w:tc>
          <w:tcPr>
            <w:tcW w:w="1083" w:type="dxa"/>
          </w:tcPr>
          <w:p w14:paraId="49F557F8" w14:textId="77777777" w:rsidR="003908FA" w:rsidRDefault="003908FA" w:rsidP="003908FA">
            <w:pPr>
              <w:pStyle w:val="Tablebody"/>
            </w:pPr>
            <w:r>
              <w:t>DateTime</w:t>
            </w:r>
          </w:p>
        </w:tc>
        <w:tc>
          <w:tcPr>
            <w:tcW w:w="1608" w:type="dxa"/>
          </w:tcPr>
          <w:p w14:paraId="643C96FD" w14:textId="77777777" w:rsidR="003908FA" w:rsidRDefault="003908FA" w:rsidP="003908FA">
            <w:pPr>
              <w:pStyle w:val="Tablebody"/>
            </w:pPr>
            <w:r>
              <w:t>Single</w:t>
            </w:r>
          </w:p>
        </w:tc>
        <w:tc>
          <w:tcPr>
            <w:tcW w:w="1161" w:type="dxa"/>
          </w:tcPr>
          <w:p w14:paraId="03795635" w14:textId="77777777" w:rsidR="003908FA" w:rsidRDefault="003908FA" w:rsidP="003908FA">
            <w:pPr>
              <w:pStyle w:val="Tablebody"/>
            </w:pPr>
            <w:r>
              <w:t>ReadWrite</w:t>
            </w:r>
          </w:p>
        </w:tc>
        <w:tc>
          <w:tcPr>
            <w:tcW w:w="1691" w:type="dxa"/>
          </w:tcPr>
          <w:p w14:paraId="60ECF11D" w14:textId="77777777" w:rsidR="003908FA" w:rsidRDefault="003908FA" w:rsidP="003908FA">
            <w:pPr>
              <w:pStyle w:val="Tablebody"/>
            </w:pPr>
            <w:r w:rsidRPr="00ED1293">
              <w:t>NA</w:t>
            </w:r>
          </w:p>
        </w:tc>
        <w:tc>
          <w:tcPr>
            <w:tcW w:w="1137" w:type="dxa"/>
            <w:tcBorders>
              <w:right w:val="nil"/>
            </w:tcBorders>
          </w:tcPr>
          <w:p w14:paraId="7CEAD8C5" w14:textId="77777777" w:rsidR="003908FA" w:rsidRDefault="003908FA" w:rsidP="003908FA">
            <w:pPr>
              <w:pStyle w:val="Tablebody"/>
            </w:pPr>
          </w:p>
        </w:tc>
      </w:tr>
      <w:tr w:rsidR="003908FA" w14:paraId="2EEFAC3E" w14:textId="77777777" w:rsidTr="003908FA">
        <w:tc>
          <w:tcPr>
            <w:tcW w:w="3017" w:type="dxa"/>
            <w:tcBorders>
              <w:left w:val="nil"/>
            </w:tcBorders>
          </w:tcPr>
          <w:p w14:paraId="694CE842" w14:textId="77777777" w:rsidR="003908FA" w:rsidRDefault="003908FA" w:rsidP="003908FA">
            <w:pPr>
              <w:pStyle w:val="Tablebody"/>
            </w:pPr>
            <w:r w:rsidRPr="000E398D">
              <w:t>edk:divRecipientAddresses</w:t>
            </w:r>
          </w:p>
        </w:tc>
        <w:tc>
          <w:tcPr>
            <w:tcW w:w="3585" w:type="dxa"/>
          </w:tcPr>
          <w:p w14:paraId="46770D15" w14:textId="77777777" w:rsidR="003908FA" w:rsidRDefault="003908FA" w:rsidP="003908FA">
            <w:pPr>
              <w:pStyle w:val="Tablebody"/>
            </w:pPr>
            <w:r>
              <w:t>Saņēmēju e-pasta adrešu saraksts</w:t>
            </w:r>
          </w:p>
        </w:tc>
        <w:tc>
          <w:tcPr>
            <w:tcW w:w="1395" w:type="dxa"/>
          </w:tcPr>
          <w:p w14:paraId="603DC80D" w14:textId="77777777" w:rsidR="003908FA" w:rsidRDefault="003908FA" w:rsidP="003908FA">
            <w:pPr>
              <w:pStyle w:val="Tablebody"/>
            </w:pPr>
            <w:r>
              <w:t>TRUE</w:t>
            </w:r>
          </w:p>
        </w:tc>
        <w:tc>
          <w:tcPr>
            <w:tcW w:w="1083" w:type="dxa"/>
          </w:tcPr>
          <w:p w14:paraId="3D308A5E" w14:textId="77777777" w:rsidR="003908FA" w:rsidRDefault="003908FA" w:rsidP="003908FA">
            <w:pPr>
              <w:pStyle w:val="Tablebody"/>
            </w:pPr>
            <w:r>
              <w:t>String</w:t>
            </w:r>
          </w:p>
        </w:tc>
        <w:tc>
          <w:tcPr>
            <w:tcW w:w="1608" w:type="dxa"/>
          </w:tcPr>
          <w:p w14:paraId="0A39045B" w14:textId="77777777" w:rsidR="003908FA" w:rsidRDefault="003908FA" w:rsidP="003908FA">
            <w:pPr>
              <w:pStyle w:val="Tablebody"/>
            </w:pPr>
            <w:r>
              <w:t>Multi</w:t>
            </w:r>
          </w:p>
        </w:tc>
        <w:tc>
          <w:tcPr>
            <w:tcW w:w="1161" w:type="dxa"/>
          </w:tcPr>
          <w:p w14:paraId="4868C01E" w14:textId="77777777" w:rsidR="003908FA" w:rsidRDefault="003908FA" w:rsidP="003908FA">
            <w:pPr>
              <w:pStyle w:val="Tablebody"/>
            </w:pPr>
            <w:r>
              <w:t>ReadWrite</w:t>
            </w:r>
          </w:p>
        </w:tc>
        <w:tc>
          <w:tcPr>
            <w:tcW w:w="1691" w:type="dxa"/>
          </w:tcPr>
          <w:p w14:paraId="759F2D6A" w14:textId="77777777" w:rsidR="003908FA" w:rsidRDefault="003908FA" w:rsidP="003908FA">
            <w:pPr>
              <w:pStyle w:val="Tablebody"/>
            </w:pPr>
            <w:r w:rsidRPr="00ED1293">
              <w:t>NA</w:t>
            </w:r>
          </w:p>
        </w:tc>
        <w:tc>
          <w:tcPr>
            <w:tcW w:w="1137" w:type="dxa"/>
            <w:tcBorders>
              <w:right w:val="nil"/>
            </w:tcBorders>
          </w:tcPr>
          <w:p w14:paraId="769E38A3" w14:textId="77777777" w:rsidR="003908FA" w:rsidRDefault="003908FA" w:rsidP="003908FA">
            <w:pPr>
              <w:pStyle w:val="Tablebody"/>
            </w:pPr>
          </w:p>
        </w:tc>
      </w:tr>
      <w:tr w:rsidR="003908FA" w14:paraId="5D22C7FB" w14:textId="77777777" w:rsidTr="003908FA">
        <w:tc>
          <w:tcPr>
            <w:tcW w:w="3017" w:type="dxa"/>
            <w:tcBorders>
              <w:left w:val="nil"/>
            </w:tcBorders>
          </w:tcPr>
          <w:p w14:paraId="3BAF9712" w14:textId="77777777" w:rsidR="003908FA" w:rsidRPr="000E398D" w:rsidRDefault="003908FA" w:rsidP="003908FA">
            <w:pPr>
              <w:pStyle w:val="Tablebody"/>
            </w:pPr>
            <w:r w:rsidRPr="000E398D">
              <w:t>edk:divDocumentKindCode</w:t>
            </w:r>
          </w:p>
        </w:tc>
        <w:tc>
          <w:tcPr>
            <w:tcW w:w="3585" w:type="dxa"/>
          </w:tcPr>
          <w:p w14:paraId="5A43717E" w14:textId="77777777" w:rsidR="003908FA" w:rsidRDefault="003908FA" w:rsidP="003908FA">
            <w:pPr>
              <w:pStyle w:val="Tablebody"/>
            </w:pPr>
            <w:r>
              <w:t>DIV dokumenta veida kods</w:t>
            </w:r>
          </w:p>
        </w:tc>
        <w:tc>
          <w:tcPr>
            <w:tcW w:w="1395" w:type="dxa"/>
          </w:tcPr>
          <w:p w14:paraId="6865D473" w14:textId="77777777" w:rsidR="003908FA" w:rsidRDefault="003908FA" w:rsidP="003908FA">
            <w:pPr>
              <w:pStyle w:val="Tablebody"/>
            </w:pPr>
            <w:r>
              <w:t>TRUE</w:t>
            </w:r>
          </w:p>
        </w:tc>
        <w:tc>
          <w:tcPr>
            <w:tcW w:w="1083" w:type="dxa"/>
          </w:tcPr>
          <w:p w14:paraId="25942C47" w14:textId="77777777" w:rsidR="003908FA" w:rsidRDefault="003908FA" w:rsidP="003908FA">
            <w:pPr>
              <w:pStyle w:val="Tablebody"/>
            </w:pPr>
            <w:r>
              <w:t>String</w:t>
            </w:r>
          </w:p>
        </w:tc>
        <w:tc>
          <w:tcPr>
            <w:tcW w:w="1608" w:type="dxa"/>
          </w:tcPr>
          <w:p w14:paraId="407353DE" w14:textId="77777777" w:rsidR="003908FA" w:rsidRDefault="003908FA" w:rsidP="003908FA">
            <w:pPr>
              <w:pStyle w:val="Tablebody"/>
            </w:pPr>
            <w:r>
              <w:t>Single</w:t>
            </w:r>
          </w:p>
        </w:tc>
        <w:tc>
          <w:tcPr>
            <w:tcW w:w="1161" w:type="dxa"/>
          </w:tcPr>
          <w:p w14:paraId="23654EB5" w14:textId="77777777" w:rsidR="003908FA" w:rsidRDefault="003908FA" w:rsidP="003908FA">
            <w:pPr>
              <w:pStyle w:val="Tablebody"/>
            </w:pPr>
            <w:r>
              <w:t>ReadWrite</w:t>
            </w:r>
          </w:p>
        </w:tc>
        <w:tc>
          <w:tcPr>
            <w:tcW w:w="1691" w:type="dxa"/>
          </w:tcPr>
          <w:p w14:paraId="00892E2E" w14:textId="77777777" w:rsidR="003908FA" w:rsidRDefault="003908FA" w:rsidP="003908FA">
            <w:pPr>
              <w:pStyle w:val="Tablebody"/>
            </w:pPr>
            <w:r w:rsidRPr="00ED1293">
              <w:t>NA</w:t>
            </w:r>
          </w:p>
        </w:tc>
        <w:tc>
          <w:tcPr>
            <w:tcW w:w="1137" w:type="dxa"/>
            <w:tcBorders>
              <w:right w:val="nil"/>
            </w:tcBorders>
          </w:tcPr>
          <w:p w14:paraId="29BD4592" w14:textId="77777777" w:rsidR="003908FA" w:rsidRDefault="003908FA" w:rsidP="003908FA">
            <w:pPr>
              <w:pStyle w:val="Tablebody"/>
            </w:pPr>
          </w:p>
        </w:tc>
      </w:tr>
      <w:tr w:rsidR="003908FA" w14:paraId="031AE454" w14:textId="77777777" w:rsidTr="003908FA">
        <w:tc>
          <w:tcPr>
            <w:tcW w:w="3017" w:type="dxa"/>
            <w:tcBorders>
              <w:left w:val="nil"/>
            </w:tcBorders>
          </w:tcPr>
          <w:p w14:paraId="1A5EDAA4" w14:textId="77777777" w:rsidR="003908FA" w:rsidRPr="000E398D" w:rsidRDefault="003908FA" w:rsidP="003908FA">
            <w:pPr>
              <w:pStyle w:val="Tablebody"/>
            </w:pPr>
            <w:r w:rsidRPr="000E398D">
              <w:t>edk:divDocumentKindName</w:t>
            </w:r>
          </w:p>
        </w:tc>
        <w:tc>
          <w:tcPr>
            <w:tcW w:w="3585" w:type="dxa"/>
          </w:tcPr>
          <w:p w14:paraId="43F67755" w14:textId="77777777" w:rsidR="003908FA" w:rsidRDefault="003908FA" w:rsidP="003908FA">
            <w:pPr>
              <w:pStyle w:val="Tablebody"/>
            </w:pPr>
            <w:r>
              <w:t>DIV dokumenta veida nosaukums</w:t>
            </w:r>
          </w:p>
        </w:tc>
        <w:tc>
          <w:tcPr>
            <w:tcW w:w="1395" w:type="dxa"/>
          </w:tcPr>
          <w:p w14:paraId="614CC2BB" w14:textId="77777777" w:rsidR="003908FA" w:rsidRDefault="003908FA" w:rsidP="003908FA">
            <w:pPr>
              <w:pStyle w:val="Tablebody"/>
            </w:pPr>
            <w:r>
              <w:t>FALSE</w:t>
            </w:r>
          </w:p>
        </w:tc>
        <w:tc>
          <w:tcPr>
            <w:tcW w:w="1083" w:type="dxa"/>
          </w:tcPr>
          <w:p w14:paraId="58D76B61" w14:textId="77777777" w:rsidR="003908FA" w:rsidRDefault="003908FA" w:rsidP="003908FA">
            <w:pPr>
              <w:pStyle w:val="Tablebody"/>
            </w:pPr>
            <w:r>
              <w:t>String</w:t>
            </w:r>
          </w:p>
        </w:tc>
        <w:tc>
          <w:tcPr>
            <w:tcW w:w="1608" w:type="dxa"/>
          </w:tcPr>
          <w:p w14:paraId="5B3F5435" w14:textId="77777777" w:rsidR="003908FA" w:rsidRDefault="003908FA" w:rsidP="003908FA">
            <w:pPr>
              <w:pStyle w:val="Tablebody"/>
            </w:pPr>
            <w:r>
              <w:t>Single</w:t>
            </w:r>
          </w:p>
        </w:tc>
        <w:tc>
          <w:tcPr>
            <w:tcW w:w="1161" w:type="dxa"/>
          </w:tcPr>
          <w:p w14:paraId="278E6BA4" w14:textId="77777777" w:rsidR="003908FA" w:rsidRDefault="003908FA" w:rsidP="003908FA">
            <w:pPr>
              <w:pStyle w:val="Tablebody"/>
            </w:pPr>
            <w:r>
              <w:t>ReadWrite</w:t>
            </w:r>
          </w:p>
        </w:tc>
        <w:tc>
          <w:tcPr>
            <w:tcW w:w="1691" w:type="dxa"/>
          </w:tcPr>
          <w:p w14:paraId="1DC44C1F" w14:textId="77777777" w:rsidR="003908FA" w:rsidRDefault="003908FA" w:rsidP="003908FA">
            <w:pPr>
              <w:pStyle w:val="Tablebody"/>
            </w:pPr>
            <w:r w:rsidRPr="00ED1293">
              <w:t>NA</w:t>
            </w:r>
          </w:p>
        </w:tc>
        <w:tc>
          <w:tcPr>
            <w:tcW w:w="1137" w:type="dxa"/>
            <w:tcBorders>
              <w:right w:val="nil"/>
            </w:tcBorders>
          </w:tcPr>
          <w:p w14:paraId="0EA8F710" w14:textId="77777777" w:rsidR="003908FA" w:rsidRDefault="003908FA" w:rsidP="003908FA">
            <w:pPr>
              <w:pStyle w:val="Tablebody"/>
            </w:pPr>
          </w:p>
        </w:tc>
      </w:tr>
      <w:tr w:rsidR="003908FA" w14:paraId="049149F8" w14:textId="77777777" w:rsidTr="003908FA">
        <w:tc>
          <w:tcPr>
            <w:tcW w:w="3017" w:type="dxa"/>
            <w:tcBorders>
              <w:left w:val="nil"/>
            </w:tcBorders>
          </w:tcPr>
          <w:p w14:paraId="39B610E1" w14:textId="77777777" w:rsidR="003908FA" w:rsidRPr="000E398D" w:rsidRDefault="003908FA" w:rsidP="003908FA">
            <w:pPr>
              <w:pStyle w:val="Tablebody"/>
            </w:pPr>
            <w:r w:rsidRPr="000E398D">
              <w:t>edk:divTitle</w:t>
            </w:r>
          </w:p>
        </w:tc>
        <w:tc>
          <w:tcPr>
            <w:tcW w:w="3585" w:type="dxa"/>
          </w:tcPr>
          <w:p w14:paraId="18B26195" w14:textId="77777777" w:rsidR="003908FA" w:rsidRDefault="003908FA" w:rsidP="003908FA">
            <w:pPr>
              <w:pStyle w:val="Tablebody"/>
            </w:pPr>
            <w:r>
              <w:t>DIV ziņojuma nosaukums</w:t>
            </w:r>
          </w:p>
        </w:tc>
        <w:tc>
          <w:tcPr>
            <w:tcW w:w="1395" w:type="dxa"/>
          </w:tcPr>
          <w:p w14:paraId="0E565372" w14:textId="77777777" w:rsidR="003908FA" w:rsidRDefault="003908FA" w:rsidP="003908FA">
            <w:pPr>
              <w:pStyle w:val="Tablebody"/>
            </w:pPr>
            <w:r>
              <w:t>TRUE</w:t>
            </w:r>
          </w:p>
        </w:tc>
        <w:tc>
          <w:tcPr>
            <w:tcW w:w="1083" w:type="dxa"/>
          </w:tcPr>
          <w:p w14:paraId="20CBE660" w14:textId="77777777" w:rsidR="003908FA" w:rsidRDefault="003908FA" w:rsidP="003908FA">
            <w:pPr>
              <w:pStyle w:val="Tablebody"/>
            </w:pPr>
            <w:r>
              <w:t>String</w:t>
            </w:r>
          </w:p>
        </w:tc>
        <w:tc>
          <w:tcPr>
            <w:tcW w:w="1608" w:type="dxa"/>
          </w:tcPr>
          <w:p w14:paraId="4951BFED" w14:textId="77777777" w:rsidR="003908FA" w:rsidRDefault="003908FA" w:rsidP="003908FA">
            <w:pPr>
              <w:pStyle w:val="Tablebody"/>
            </w:pPr>
            <w:r>
              <w:t>Single</w:t>
            </w:r>
          </w:p>
        </w:tc>
        <w:tc>
          <w:tcPr>
            <w:tcW w:w="1161" w:type="dxa"/>
          </w:tcPr>
          <w:p w14:paraId="603CB2C6" w14:textId="77777777" w:rsidR="003908FA" w:rsidRDefault="003908FA" w:rsidP="003908FA">
            <w:pPr>
              <w:pStyle w:val="Tablebody"/>
            </w:pPr>
            <w:r>
              <w:t>ReadWrite</w:t>
            </w:r>
          </w:p>
        </w:tc>
        <w:tc>
          <w:tcPr>
            <w:tcW w:w="1691" w:type="dxa"/>
          </w:tcPr>
          <w:p w14:paraId="13A3414E" w14:textId="77777777" w:rsidR="003908FA" w:rsidRDefault="003908FA" w:rsidP="003908FA">
            <w:pPr>
              <w:pStyle w:val="Tablebody"/>
            </w:pPr>
            <w:r w:rsidRPr="00ED1293">
              <w:t>NA</w:t>
            </w:r>
          </w:p>
        </w:tc>
        <w:tc>
          <w:tcPr>
            <w:tcW w:w="1137" w:type="dxa"/>
            <w:tcBorders>
              <w:right w:val="nil"/>
            </w:tcBorders>
          </w:tcPr>
          <w:p w14:paraId="790D0BF9" w14:textId="77777777" w:rsidR="003908FA" w:rsidRDefault="003908FA" w:rsidP="003908FA">
            <w:pPr>
              <w:pStyle w:val="Tablebody"/>
            </w:pPr>
          </w:p>
        </w:tc>
      </w:tr>
      <w:tr w:rsidR="003908FA" w14:paraId="72CFD3CE" w14:textId="77777777" w:rsidTr="003908FA">
        <w:tc>
          <w:tcPr>
            <w:tcW w:w="3017" w:type="dxa"/>
            <w:tcBorders>
              <w:left w:val="nil"/>
              <w:bottom w:val="single" w:sz="2" w:space="0" w:color="auto"/>
            </w:tcBorders>
          </w:tcPr>
          <w:p w14:paraId="54CF61F8" w14:textId="77777777" w:rsidR="003908FA" w:rsidRPr="000E398D" w:rsidRDefault="003908FA" w:rsidP="003908FA">
            <w:pPr>
              <w:pStyle w:val="Tablebody"/>
            </w:pPr>
            <w:r w:rsidRPr="000E398D">
              <w:t>edk:divTraceInfo</w:t>
            </w:r>
          </w:p>
        </w:tc>
        <w:tc>
          <w:tcPr>
            <w:tcW w:w="3585" w:type="dxa"/>
            <w:tcBorders>
              <w:bottom w:val="single" w:sz="2" w:space="0" w:color="auto"/>
            </w:tcBorders>
          </w:tcPr>
          <w:p w14:paraId="32EE4DBF" w14:textId="77777777" w:rsidR="003908FA" w:rsidRDefault="003908FA" w:rsidP="003908FA">
            <w:pPr>
              <w:pStyle w:val="Tablebody"/>
            </w:pPr>
            <w:r>
              <w:t>Ziņojuma trasējamības informācija</w:t>
            </w:r>
          </w:p>
        </w:tc>
        <w:tc>
          <w:tcPr>
            <w:tcW w:w="1395" w:type="dxa"/>
            <w:tcBorders>
              <w:bottom w:val="single" w:sz="2" w:space="0" w:color="auto"/>
            </w:tcBorders>
          </w:tcPr>
          <w:p w14:paraId="7B296C61" w14:textId="77777777" w:rsidR="003908FA" w:rsidRDefault="003908FA" w:rsidP="003908FA">
            <w:pPr>
              <w:pStyle w:val="Tablebody"/>
            </w:pPr>
            <w:r>
              <w:t>FALSE</w:t>
            </w:r>
          </w:p>
        </w:tc>
        <w:tc>
          <w:tcPr>
            <w:tcW w:w="1083" w:type="dxa"/>
            <w:tcBorders>
              <w:bottom w:val="single" w:sz="2" w:space="0" w:color="auto"/>
            </w:tcBorders>
          </w:tcPr>
          <w:p w14:paraId="7F2FB6D3" w14:textId="77777777" w:rsidR="003908FA" w:rsidRDefault="003908FA" w:rsidP="003908FA">
            <w:pPr>
              <w:pStyle w:val="Tablebody"/>
            </w:pPr>
            <w:r>
              <w:t>Html</w:t>
            </w:r>
          </w:p>
        </w:tc>
        <w:tc>
          <w:tcPr>
            <w:tcW w:w="1608" w:type="dxa"/>
            <w:tcBorders>
              <w:bottom w:val="single" w:sz="2" w:space="0" w:color="auto"/>
            </w:tcBorders>
          </w:tcPr>
          <w:p w14:paraId="6485CAF0" w14:textId="77777777" w:rsidR="003908FA" w:rsidRDefault="003908FA" w:rsidP="003908FA">
            <w:pPr>
              <w:pStyle w:val="Tablebody"/>
            </w:pPr>
            <w:r>
              <w:t>Single</w:t>
            </w:r>
          </w:p>
        </w:tc>
        <w:tc>
          <w:tcPr>
            <w:tcW w:w="1161" w:type="dxa"/>
            <w:tcBorders>
              <w:bottom w:val="single" w:sz="2" w:space="0" w:color="auto"/>
            </w:tcBorders>
          </w:tcPr>
          <w:p w14:paraId="7BC756FD" w14:textId="77777777" w:rsidR="003908FA" w:rsidRDefault="003908FA" w:rsidP="003908FA">
            <w:pPr>
              <w:pStyle w:val="Tablebody"/>
            </w:pPr>
            <w:r>
              <w:t>ReadWrite</w:t>
            </w:r>
          </w:p>
        </w:tc>
        <w:tc>
          <w:tcPr>
            <w:tcW w:w="1691" w:type="dxa"/>
            <w:tcBorders>
              <w:bottom w:val="single" w:sz="2" w:space="0" w:color="auto"/>
            </w:tcBorders>
          </w:tcPr>
          <w:p w14:paraId="29612724" w14:textId="77777777" w:rsidR="003908FA" w:rsidRDefault="003908FA" w:rsidP="003908FA">
            <w:pPr>
              <w:pStyle w:val="Tablebody"/>
            </w:pPr>
            <w:r w:rsidRPr="00ED1293">
              <w:t>NA</w:t>
            </w:r>
          </w:p>
        </w:tc>
        <w:tc>
          <w:tcPr>
            <w:tcW w:w="1137" w:type="dxa"/>
            <w:tcBorders>
              <w:bottom w:val="single" w:sz="2" w:space="0" w:color="auto"/>
              <w:right w:val="nil"/>
            </w:tcBorders>
          </w:tcPr>
          <w:p w14:paraId="0F27540B" w14:textId="77777777" w:rsidR="003908FA" w:rsidRDefault="003908FA" w:rsidP="003908FA">
            <w:pPr>
              <w:pStyle w:val="Tablebody"/>
            </w:pPr>
          </w:p>
        </w:tc>
      </w:tr>
    </w:tbl>
    <w:p w14:paraId="29FD6D50" w14:textId="77777777" w:rsidR="003908FA" w:rsidRDefault="003908FA" w:rsidP="003908FA">
      <w:pPr>
        <w:pStyle w:val="Heading4"/>
      </w:pPr>
      <w:bookmarkStart w:id="801" w:name="_Toc447018344"/>
      <w:bookmarkStart w:id="802" w:name="_Toc493244467"/>
      <w:bookmarkStart w:id="803" w:name="_Toc505087037"/>
      <w:r>
        <w:t>edk:d:businessEvent tipa īpašību definīcijas</w:t>
      </w:r>
      <w:bookmarkEnd w:id="801"/>
      <w:bookmarkEnd w:id="802"/>
      <w:bookmarkEnd w:id="803"/>
    </w:p>
    <w:p w14:paraId="7A576A0E" w14:textId="400253A6"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804" w:name="_Ref486326503"/>
      <w:bookmarkStart w:id="805" w:name="_Ref312945720"/>
      <w:r w:rsidR="00094FBC">
        <w:t>13</w:t>
      </w:r>
      <w:bookmarkEnd w:id="804"/>
      <w:bookmarkEnd w:id="805"/>
      <w:r w:rsidRPr="00BC4EC8">
        <w:fldChar w:fldCharType="end"/>
      </w:r>
      <w:r w:rsidRPr="00BC4EC8">
        <w:t>.tabula</w:t>
      </w:r>
    </w:p>
    <w:p w14:paraId="068C8CAE" w14:textId="77777777" w:rsidR="003908FA" w:rsidRPr="00BC4EC8" w:rsidRDefault="003908FA" w:rsidP="001144AB">
      <w:pPr>
        <w:pStyle w:val="Tabletitle"/>
      </w:pPr>
      <w:r>
        <w:t>edk:d:businessEvent tipa īpašību definīcijas, kas atšķiras no edk:d:xml (inherited = false)</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074"/>
        <w:gridCol w:w="2227"/>
        <w:gridCol w:w="1133"/>
        <w:gridCol w:w="1255"/>
        <w:gridCol w:w="1608"/>
        <w:gridCol w:w="2037"/>
        <w:gridCol w:w="2215"/>
        <w:gridCol w:w="2128"/>
      </w:tblGrid>
      <w:tr w:rsidR="003908FA" w:rsidRPr="00604479" w14:paraId="2D8D670D" w14:textId="77777777" w:rsidTr="003908FA">
        <w:trPr>
          <w:tblHeader/>
        </w:trPr>
        <w:tc>
          <w:tcPr>
            <w:tcW w:w="2074" w:type="dxa"/>
          </w:tcPr>
          <w:p w14:paraId="58FDB0C6" w14:textId="77777777" w:rsidR="003908FA" w:rsidRPr="00604479" w:rsidRDefault="003908FA" w:rsidP="003908FA">
            <w:pPr>
              <w:pStyle w:val="Tablebody"/>
              <w:rPr>
                <w:rStyle w:val="BookTitle"/>
              </w:rPr>
            </w:pPr>
            <w:r w:rsidRPr="00604479">
              <w:rPr>
                <w:rStyle w:val="BookTitle"/>
              </w:rPr>
              <w:t>Nosaukums</w:t>
            </w:r>
          </w:p>
        </w:tc>
        <w:tc>
          <w:tcPr>
            <w:tcW w:w="2227" w:type="dxa"/>
          </w:tcPr>
          <w:p w14:paraId="1773734D" w14:textId="77777777" w:rsidR="003908FA" w:rsidRPr="00604479" w:rsidRDefault="003908FA" w:rsidP="003908FA">
            <w:pPr>
              <w:pStyle w:val="Tablebody"/>
              <w:rPr>
                <w:rStyle w:val="BookTitle"/>
              </w:rPr>
            </w:pPr>
            <w:r w:rsidRPr="00604479">
              <w:rPr>
                <w:rStyle w:val="BookTitle"/>
              </w:rPr>
              <w:t>Apraksts</w:t>
            </w:r>
          </w:p>
        </w:tc>
        <w:tc>
          <w:tcPr>
            <w:tcW w:w="1133" w:type="dxa"/>
          </w:tcPr>
          <w:p w14:paraId="431AFC82" w14:textId="77777777" w:rsidR="003908FA" w:rsidRPr="00604479" w:rsidRDefault="003908FA" w:rsidP="003908FA">
            <w:pPr>
              <w:pStyle w:val="Tablebody"/>
              <w:rPr>
                <w:rStyle w:val="BookTitle"/>
              </w:rPr>
            </w:pPr>
            <w:r w:rsidRPr="00604479">
              <w:rPr>
                <w:rStyle w:val="BookTitle"/>
              </w:rPr>
              <w:t>Obligāts</w:t>
            </w:r>
          </w:p>
        </w:tc>
        <w:tc>
          <w:tcPr>
            <w:tcW w:w="1255" w:type="dxa"/>
          </w:tcPr>
          <w:p w14:paraId="7D55CF28" w14:textId="77777777" w:rsidR="003908FA" w:rsidRPr="00604479" w:rsidRDefault="003908FA" w:rsidP="003908FA">
            <w:pPr>
              <w:pStyle w:val="Tablebody"/>
              <w:rPr>
                <w:rStyle w:val="BookTitle"/>
              </w:rPr>
            </w:pPr>
            <w:r w:rsidRPr="00604479">
              <w:rPr>
                <w:rStyle w:val="BookTitle"/>
              </w:rPr>
              <w:t>Datu tips</w:t>
            </w:r>
          </w:p>
        </w:tc>
        <w:tc>
          <w:tcPr>
            <w:tcW w:w="1608" w:type="dxa"/>
          </w:tcPr>
          <w:p w14:paraId="5FF919C1" w14:textId="77777777" w:rsidR="003908FA" w:rsidRPr="00604479" w:rsidRDefault="003908FA" w:rsidP="003908FA">
            <w:pPr>
              <w:pStyle w:val="Tablebody"/>
              <w:rPr>
                <w:rStyle w:val="BookTitle"/>
              </w:rPr>
            </w:pPr>
            <w:r w:rsidRPr="00604479">
              <w:rPr>
                <w:rStyle w:val="BookTitle"/>
              </w:rPr>
              <w:t>Kardinalitāte</w:t>
            </w:r>
          </w:p>
        </w:tc>
        <w:tc>
          <w:tcPr>
            <w:tcW w:w="2037" w:type="dxa"/>
          </w:tcPr>
          <w:p w14:paraId="725DF46D" w14:textId="77777777" w:rsidR="003908FA" w:rsidRPr="00604479" w:rsidRDefault="003908FA" w:rsidP="003908FA">
            <w:pPr>
              <w:pStyle w:val="Tablebody"/>
              <w:rPr>
                <w:rStyle w:val="BookTitle"/>
              </w:rPr>
            </w:pPr>
            <w:r w:rsidRPr="00604479">
              <w:rPr>
                <w:rStyle w:val="BookTitle"/>
              </w:rPr>
              <w:t>Vērtība ir maināma</w:t>
            </w:r>
          </w:p>
        </w:tc>
        <w:tc>
          <w:tcPr>
            <w:tcW w:w="2215" w:type="dxa"/>
          </w:tcPr>
          <w:p w14:paraId="1976E858" w14:textId="77777777" w:rsidR="003908FA" w:rsidRPr="00604479" w:rsidRDefault="003908FA" w:rsidP="003908FA">
            <w:pPr>
              <w:pStyle w:val="Tablebody"/>
              <w:rPr>
                <w:rStyle w:val="BookTitle"/>
              </w:rPr>
            </w:pPr>
            <w:r>
              <w:rPr>
                <w:rStyle w:val="BookTitle"/>
              </w:rPr>
              <w:t>Brīva vērtību izvēle</w:t>
            </w:r>
          </w:p>
        </w:tc>
        <w:tc>
          <w:tcPr>
            <w:tcW w:w="2128" w:type="dxa"/>
          </w:tcPr>
          <w:p w14:paraId="01BC3D6E" w14:textId="77777777" w:rsidR="003908FA" w:rsidRPr="00604479" w:rsidRDefault="003908FA" w:rsidP="003908FA">
            <w:pPr>
              <w:pStyle w:val="Tablebody"/>
              <w:rPr>
                <w:rStyle w:val="BookTitle"/>
              </w:rPr>
            </w:pPr>
            <w:r w:rsidRPr="00604479">
              <w:rPr>
                <w:rStyle w:val="BookTitle"/>
              </w:rPr>
              <w:t>Pieejamo vērtību saraksts</w:t>
            </w:r>
          </w:p>
        </w:tc>
      </w:tr>
      <w:tr w:rsidR="003908FA" w14:paraId="2BF48D5A" w14:textId="77777777" w:rsidTr="003908FA">
        <w:tc>
          <w:tcPr>
            <w:tcW w:w="2074" w:type="dxa"/>
            <w:tcBorders>
              <w:bottom w:val="single" w:sz="2" w:space="0" w:color="auto"/>
            </w:tcBorders>
          </w:tcPr>
          <w:p w14:paraId="24B71925" w14:textId="77777777" w:rsidR="003908FA" w:rsidRPr="006946AD" w:rsidRDefault="003908FA" w:rsidP="003908FA">
            <w:pPr>
              <w:pStyle w:val="Tablebody"/>
            </w:pPr>
            <w:r>
              <w:t>edk:eventName</w:t>
            </w:r>
          </w:p>
        </w:tc>
        <w:tc>
          <w:tcPr>
            <w:tcW w:w="2227" w:type="dxa"/>
            <w:tcBorders>
              <w:bottom w:val="single" w:sz="2" w:space="0" w:color="auto"/>
            </w:tcBorders>
          </w:tcPr>
          <w:p w14:paraId="1F4C6C7F" w14:textId="77777777" w:rsidR="003908FA" w:rsidRDefault="003908FA" w:rsidP="003908FA">
            <w:pPr>
              <w:pStyle w:val="Tablebody"/>
            </w:pPr>
            <w:r>
              <w:t>Darbības nosaukums</w:t>
            </w:r>
          </w:p>
        </w:tc>
        <w:tc>
          <w:tcPr>
            <w:tcW w:w="1133" w:type="dxa"/>
            <w:tcBorders>
              <w:bottom w:val="single" w:sz="2" w:space="0" w:color="auto"/>
            </w:tcBorders>
          </w:tcPr>
          <w:p w14:paraId="51EB05A0" w14:textId="77777777" w:rsidR="003908FA" w:rsidRDefault="003908FA" w:rsidP="003908FA">
            <w:pPr>
              <w:pStyle w:val="Tablebody"/>
            </w:pPr>
            <w:r>
              <w:t>TRUE</w:t>
            </w:r>
          </w:p>
        </w:tc>
        <w:tc>
          <w:tcPr>
            <w:tcW w:w="1255" w:type="dxa"/>
            <w:tcBorders>
              <w:bottom w:val="single" w:sz="2" w:space="0" w:color="auto"/>
            </w:tcBorders>
          </w:tcPr>
          <w:p w14:paraId="40439B86" w14:textId="77777777" w:rsidR="003908FA" w:rsidRPr="002837B3" w:rsidRDefault="003908FA" w:rsidP="003908FA">
            <w:pPr>
              <w:pStyle w:val="Tablebody"/>
            </w:pPr>
            <w:r>
              <w:t>String</w:t>
            </w:r>
          </w:p>
        </w:tc>
        <w:tc>
          <w:tcPr>
            <w:tcW w:w="1608" w:type="dxa"/>
            <w:tcBorders>
              <w:bottom w:val="single" w:sz="2" w:space="0" w:color="auto"/>
            </w:tcBorders>
          </w:tcPr>
          <w:p w14:paraId="7CB239B2" w14:textId="77777777" w:rsidR="003908FA" w:rsidRPr="002837B3" w:rsidRDefault="003908FA" w:rsidP="003908FA">
            <w:pPr>
              <w:pStyle w:val="Tablebody"/>
            </w:pPr>
            <w:r>
              <w:t>Single</w:t>
            </w:r>
          </w:p>
        </w:tc>
        <w:tc>
          <w:tcPr>
            <w:tcW w:w="2037" w:type="dxa"/>
            <w:tcBorders>
              <w:bottom w:val="single" w:sz="2" w:space="0" w:color="auto"/>
            </w:tcBorders>
          </w:tcPr>
          <w:p w14:paraId="5C5C4F95" w14:textId="77777777" w:rsidR="003908FA" w:rsidRPr="002837B3" w:rsidRDefault="003908FA" w:rsidP="003908FA">
            <w:pPr>
              <w:pStyle w:val="Tablebody"/>
            </w:pPr>
            <w:r>
              <w:t>OnCreate</w:t>
            </w:r>
          </w:p>
        </w:tc>
        <w:tc>
          <w:tcPr>
            <w:tcW w:w="2215" w:type="dxa"/>
            <w:tcBorders>
              <w:bottom w:val="single" w:sz="2" w:space="0" w:color="auto"/>
            </w:tcBorders>
          </w:tcPr>
          <w:p w14:paraId="5C65F2F3" w14:textId="77777777" w:rsidR="003908FA" w:rsidRDefault="003908FA" w:rsidP="003908FA">
            <w:pPr>
              <w:pStyle w:val="Tablebody"/>
            </w:pPr>
            <w:r>
              <w:t>NA</w:t>
            </w:r>
          </w:p>
        </w:tc>
        <w:tc>
          <w:tcPr>
            <w:tcW w:w="2128" w:type="dxa"/>
            <w:tcBorders>
              <w:bottom w:val="single" w:sz="2" w:space="0" w:color="auto"/>
            </w:tcBorders>
          </w:tcPr>
          <w:p w14:paraId="4E263CBA" w14:textId="77777777" w:rsidR="003908FA" w:rsidRDefault="003908FA" w:rsidP="003908FA">
            <w:pPr>
              <w:pStyle w:val="Tablebody"/>
            </w:pPr>
          </w:p>
        </w:tc>
      </w:tr>
    </w:tbl>
    <w:p w14:paraId="5FDF911B" w14:textId="77777777" w:rsidR="003908FA" w:rsidRDefault="003908FA" w:rsidP="003908FA">
      <w:pPr>
        <w:pStyle w:val="Heading4"/>
      </w:pPr>
      <w:bookmarkStart w:id="806" w:name="_Toc493244468"/>
      <w:bookmarkStart w:id="807" w:name="_Toc505087038"/>
      <w:bookmarkStart w:id="808" w:name="_Toc447018345"/>
      <w:r w:rsidRPr="004C120C">
        <w:t>edk:d:eadrEnvelope</w:t>
      </w:r>
      <w:r>
        <w:t xml:space="preserve"> tipa īpašību definīcijas</w:t>
      </w:r>
      <w:bookmarkEnd w:id="806"/>
      <w:bookmarkEnd w:id="807"/>
    </w:p>
    <w:p w14:paraId="1ECEA9BA" w14:textId="7D2B6F84"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809" w:name="_Ref492653974"/>
      <w:r w:rsidR="00094FBC">
        <w:t>14</w:t>
      </w:r>
      <w:bookmarkEnd w:id="809"/>
      <w:r w:rsidRPr="00BC4EC8">
        <w:fldChar w:fldCharType="end"/>
      </w:r>
      <w:r w:rsidRPr="00BC4EC8">
        <w:t>.tabula</w:t>
      </w:r>
    </w:p>
    <w:p w14:paraId="79521424" w14:textId="77777777" w:rsidR="003908FA" w:rsidRPr="00BC4EC8" w:rsidRDefault="003908FA" w:rsidP="001144AB">
      <w:pPr>
        <w:pStyle w:val="Tabletitle"/>
      </w:pPr>
      <w:r w:rsidRPr="004C120C">
        <w:t>edk:d:eadrEnvelope</w:t>
      </w:r>
      <w:r>
        <w:t xml:space="preserve"> tipa īpašību definīcijas, kas atšķiras no edk:d:baseDocument (inherited = false)</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96"/>
        <w:gridCol w:w="2194"/>
        <w:gridCol w:w="1132"/>
        <w:gridCol w:w="1229"/>
        <w:gridCol w:w="1608"/>
        <w:gridCol w:w="1989"/>
        <w:gridCol w:w="2151"/>
        <w:gridCol w:w="2078"/>
      </w:tblGrid>
      <w:tr w:rsidR="003908FA" w:rsidRPr="00604479" w14:paraId="4C906624" w14:textId="77777777" w:rsidTr="003908FA">
        <w:trPr>
          <w:tblHeader/>
        </w:trPr>
        <w:tc>
          <w:tcPr>
            <w:tcW w:w="2296" w:type="dxa"/>
          </w:tcPr>
          <w:p w14:paraId="5CDBA588" w14:textId="77777777" w:rsidR="003908FA" w:rsidRPr="00604479" w:rsidRDefault="003908FA" w:rsidP="003908FA">
            <w:pPr>
              <w:pStyle w:val="Tablebody"/>
              <w:rPr>
                <w:rStyle w:val="BookTitle"/>
              </w:rPr>
            </w:pPr>
            <w:r w:rsidRPr="00604479">
              <w:rPr>
                <w:rStyle w:val="BookTitle"/>
              </w:rPr>
              <w:t>Nosaukums</w:t>
            </w:r>
          </w:p>
        </w:tc>
        <w:tc>
          <w:tcPr>
            <w:tcW w:w="2194" w:type="dxa"/>
          </w:tcPr>
          <w:p w14:paraId="716A475E" w14:textId="77777777" w:rsidR="003908FA" w:rsidRPr="00604479" w:rsidRDefault="003908FA" w:rsidP="003908FA">
            <w:pPr>
              <w:pStyle w:val="Tablebody"/>
              <w:rPr>
                <w:rStyle w:val="BookTitle"/>
              </w:rPr>
            </w:pPr>
            <w:r w:rsidRPr="00604479">
              <w:rPr>
                <w:rStyle w:val="BookTitle"/>
              </w:rPr>
              <w:t>Apraksts</w:t>
            </w:r>
          </w:p>
        </w:tc>
        <w:tc>
          <w:tcPr>
            <w:tcW w:w="1132" w:type="dxa"/>
          </w:tcPr>
          <w:p w14:paraId="1540CFBF" w14:textId="77777777" w:rsidR="003908FA" w:rsidRPr="00604479" w:rsidRDefault="003908FA" w:rsidP="003908FA">
            <w:pPr>
              <w:pStyle w:val="Tablebody"/>
              <w:rPr>
                <w:rStyle w:val="BookTitle"/>
              </w:rPr>
            </w:pPr>
            <w:r w:rsidRPr="00604479">
              <w:rPr>
                <w:rStyle w:val="BookTitle"/>
              </w:rPr>
              <w:t>Obligāts</w:t>
            </w:r>
          </w:p>
        </w:tc>
        <w:tc>
          <w:tcPr>
            <w:tcW w:w="1229" w:type="dxa"/>
          </w:tcPr>
          <w:p w14:paraId="726E89C2" w14:textId="77777777" w:rsidR="003908FA" w:rsidRPr="00604479" w:rsidRDefault="003908FA" w:rsidP="003908FA">
            <w:pPr>
              <w:pStyle w:val="Tablebody"/>
              <w:rPr>
                <w:rStyle w:val="BookTitle"/>
              </w:rPr>
            </w:pPr>
            <w:r w:rsidRPr="00604479">
              <w:rPr>
                <w:rStyle w:val="BookTitle"/>
              </w:rPr>
              <w:t>Datu tips</w:t>
            </w:r>
          </w:p>
        </w:tc>
        <w:tc>
          <w:tcPr>
            <w:tcW w:w="1608" w:type="dxa"/>
          </w:tcPr>
          <w:p w14:paraId="15A7BA3C" w14:textId="77777777" w:rsidR="003908FA" w:rsidRPr="00604479" w:rsidRDefault="003908FA" w:rsidP="003908FA">
            <w:pPr>
              <w:pStyle w:val="Tablebody"/>
              <w:rPr>
                <w:rStyle w:val="BookTitle"/>
              </w:rPr>
            </w:pPr>
            <w:r w:rsidRPr="00604479">
              <w:rPr>
                <w:rStyle w:val="BookTitle"/>
              </w:rPr>
              <w:t>Kardinalitāte</w:t>
            </w:r>
          </w:p>
        </w:tc>
        <w:tc>
          <w:tcPr>
            <w:tcW w:w="1989" w:type="dxa"/>
          </w:tcPr>
          <w:p w14:paraId="5EA052DB" w14:textId="77777777" w:rsidR="003908FA" w:rsidRPr="00604479" w:rsidRDefault="003908FA" w:rsidP="003908FA">
            <w:pPr>
              <w:pStyle w:val="Tablebody"/>
              <w:rPr>
                <w:rStyle w:val="BookTitle"/>
              </w:rPr>
            </w:pPr>
            <w:r w:rsidRPr="00604479">
              <w:rPr>
                <w:rStyle w:val="BookTitle"/>
              </w:rPr>
              <w:t>Vērtība ir maināma</w:t>
            </w:r>
          </w:p>
        </w:tc>
        <w:tc>
          <w:tcPr>
            <w:tcW w:w="2151" w:type="dxa"/>
          </w:tcPr>
          <w:p w14:paraId="47978B34" w14:textId="77777777" w:rsidR="003908FA" w:rsidRPr="00604479" w:rsidRDefault="003908FA" w:rsidP="003908FA">
            <w:pPr>
              <w:pStyle w:val="Tablebody"/>
              <w:rPr>
                <w:rStyle w:val="BookTitle"/>
              </w:rPr>
            </w:pPr>
            <w:r>
              <w:rPr>
                <w:rStyle w:val="BookTitle"/>
              </w:rPr>
              <w:t>Brīva vērtību izvēle</w:t>
            </w:r>
          </w:p>
        </w:tc>
        <w:tc>
          <w:tcPr>
            <w:tcW w:w="2078" w:type="dxa"/>
          </w:tcPr>
          <w:p w14:paraId="1BC41618" w14:textId="77777777" w:rsidR="003908FA" w:rsidRPr="00604479" w:rsidRDefault="003908FA" w:rsidP="003908FA">
            <w:pPr>
              <w:pStyle w:val="Tablebody"/>
              <w:rPr>
                <w:rStyle w:val="BookTitle"/>
              </w:rPr>
            </w:pPr>
            <w:r w:rsidRPr="00604479">
              <w:rPr>
                <w:rStyle w:val="BookTitle"/>
              </w:rPr>
              <w:t>Pieejamo vērtību saraksts</w:t>
            </w:r>
          </w:p>
        </w:tc>
      </w:tr>
      <w:tr w:rsidR="003908FA" w14:paraId="3BED6F53" w14:textId="77777777" w:rsidTr="003908FA">
        <w:tc>
          <w:tcPr>
            <w:tcW w:w="2296" w:type="dxa"/>
            <w:tcBorders>
              <w:bottom w:val="single" w:sz="2" w:space="0" w:color="auto"/>
            </w:tcBorders>
          </w:tcPr>
          <w:p w14:paraId="5AAB6199" w14:textId="77777777" w:rsidR="003908FA" w:rsidRPr="006946AD" w:rsidRDefault="003908FA" w:rsidP="003908FA">
            <w:pPr>
              <w:pStyle w:val="Tablebody"/>
            </w:pPr>
            <w:r w:rsidRPr="004C120C">
              <w:t>eadr:</w:t>
            </w:r>
            <w:r>
              <w:t>i</w:t>
            </w:r>
            <w:r w:rsidRPr="004C120C">
              <w:t>d</w:t>
            </w:r>
          </w:p>
        </w:tc>
        <w:tc>
          <w:tcPr>
            <w:tcW w:w="2194" w:type="dxa"/>
            <w:tcBorders>
              <w:bottom w:val="single" w:sz="2" w:space="0" w:color="auto"/>
            </w:tcBorders>
          </w:tcPr>
          <w:p w14:paraId="7BCC0158" w14:textId="77777777" w:rsidR="003908FA" w:rsidRDefault="003908FA" w:rsidP="003908FA">
            <w:pPr>
              <w:pStyle w:val="Tablebody"/>
            </w:pPr>
            <w:r w:rsidRPr="00597DF4">
              <w:t>eAdreses sūtījuma ID</w:t>
            </w:r>
          </w:p>
        </w:tc>
        <w:tc>
          <w:tcPr>
            <w:tcW w:w="1132" w:type="dxa"/>
            <w:tcBorders>
              <w:bottom w:val="single" w:sz="2" w:space="0" w:color="auto"/>
            </w:tcBorders>
          </w:tcPr>
          <w:p w14:paraId="5C5C9A35" w14:textId="77777777" w:rsidR="003908FA" w:rsidRDefault="003908FA" w:rsidP="003908FA">
            <w:pPr>
              <w:pStyle w:val="Tablebody"/>
            </w:pPr>
            <w:r>
              <w:t>TRUE</w:t>
            </w:r>
          </w:p>
        </w:tc>
        <w:tc>
          <w:tcPr>
            <w:tcW w:w="1229" w:type="dxa"/>
            <w:tcBorders>
              <w:bottom w:val="single" w:sz="2" w:space="0" w:color="auto"/>
            </w:tcBorders>
          </w:tcPr>
          <w:p w14:paraId="6794CC3A" w14:textId="77777777" w:rsidR="003908FA" w:rsidRDefault="003908FA" w:rsidP="003908FA">
            <w:pPr>
              <w:pStyle w:val="Tablebody"/>
            </w:pPr>
            <w:r>
              <w:t>integer</w:t>
            </w:r>
          </w:p>
        </w:tc>
        <w:tc>
          <w:tcPr>
            <w:tcW w:w="1608" w:type="dxa"/>
            <w:tcBorders>
              <w:bottom w:val="single" w:sz="2" w:space="0" w:color="auto"/>
            </w:tcBorders>
          </w:tcPr>
          <w:p w14:paraId="526BB944" w14:textId="77777777" w:rsidR="003908FA" w:rsidRDefault="003908FA" w:rsidP="003908FA">
            <w:pPr>
              <w:pStyle w:val="Tablebody"/>
            </w:pPr>
            <w:r>
              <w:t>single</w:t>
            </w:r>
          </w:p>
        </w:tc>
        <w:tc>
          <w:tcPr>
            <w:tcW w:w="1989" w:type="dxa"/>
            <w:tcBorders>
              <w:bottom w:val="single" w:sz="2" w:space="0" w:color="auto"/>
            </w:tcBorders>
          </w:tcPr>
          <w:p w14:paraId="09AF4AA3" w14:textId="77777777" w:rsidR="003908FA" w:rsidRDefault="003908FA" w:rsidP="003908FA">
            <w:pPr>
              <w:pStyle w:val="Tablebody"/>
            </w:pPr>
            <w:r>
              <w:t>onCreate</w:t>
            </w:r>
          </w:p>
        </w:tc>
        <w:tc>
          <w:tcPr>
            <w:tcW w:w="2151" w:type="dxa"/>
            <w:tcBorders>
              <w:bottom w:val="single" w:sz="2" w:space="0" w:color="auto"/>
            </w:tcBorders>
          </w:tcPr>
          <w:p w14:paraId="24CEF608" w14:textId="77777777" w:rsidR="003908FA" w:rsidRDefault="003908FA" w:rsidP="003908FA">
            <w:pPr>
              <w:pStyle w:val="Tablebody"/>
            </w:pPr>
            <w:r>
              <w:t>NA</w:t>
            </w:r>
          </w:p>
        </w:tc>
        <w:tc>
          <w:tcPr>
            <w:tcW w:w="2078" w:type="dxa"/>
            <w:tcBorders>
              <w:bottom w:val="single" w:sz="2" w:space="0" w:color="auto"/>
            </w:tcBorders>
          </w:tcPr>
          <w:p w14:paraId="32C147D4" w14:textId="77777777" w:rsidR="003908FA" w:rsidRDefault="003908FA" w:rsidP="003908FA">
            <w:pPr>
              <w:pStyle w:val="Tablebody"/>
            </w:pPr>
          </w:p>
        </w:tc>
      </w:tr>
      <w:tr w:rsidR="003908FA" w14:paraId="553B5B50" w14:textId="77777777" w:rsidTr="003908FA">
        <w:tc>
          <w:tcPr>
            <w:tcW w:w="2296" w:type="dxa"/>
            <w:tcBorders>
              <w:bottom w:val="single" w:sz="2" w:space="0" w:color="auto"/>
            </w:tcBorders>
          </w:tcPr>
          <w:p w14:paraId="1ED49ECB" w14:textId="77777777" w:rsidR="003908FA" w:rsidRPr="006946AD" w:rsidRDefault="003908FA" w:rsidP="003908FA">
            <w:pPr>
              <w:pStyle w:val="Tablebody"/>
            </w:pPr>
            <w:r w:rsidRPr="004C120C">
              <w:t>eadr:folderStatus</w:t>
            </w:r>
          </w:p>
        </w:tc>
        <w:tc>
          <w:tcPr>
            <w:tcW w:w="2194" w:type="dxa"/>
            <w:tcBorders>
              <w:bottom w:val="single" w:sz="2" w:space="0" w:color="auto"/>
            </w:tcBorders>
          </w:tcPr>
          <w:p w14:paraId="5DDC8AD7" w14:textId="77777777" w:rsidR="003908FA" w:rsidRDefault="003908FA" w:rsidP="003908FA">
            <w:pPr>
              <w:pStyle w:val="Tablebody"/>
            </w:pPr>
            <w:r w:rsidRPr="00597DF4">
              <w:t>eAdreses sūtījuma statuss</w:t>
            </w:r>
          </w:p>
        </w:tc>
        <w:tc>
          <w:tcPr>
            <w:tcW w:w="1132" w:type="dxa"/>
            <w:tcBorders>
              <w:bottom w:val="single" w:sz="2" w:space="0" w:color="auto"/>
            </w:tcBorders>
          </w:tcPr>
          <w:p w14:paraId="70C743AD" w14:textId="77777777" w:rsidR="003908FA" w:rsidRDefault="003908FA" w:rsidP="003908FA">
            <w:pPr>
              <w:pStyle w:val="Tablebody"/>
            </w:pPr>
            <w:r>
              <w:t>TRUE</w:t>
            </w:r>
          </w:p>
        </w:tc>
        <w:tc>
          <w:tcPr>
            <w:tcW w:w="1229" w:type="dxa"/>
            <w:tcBorders>
              <w:bottom w:val="single" w:sz="2" w:space="0" w:color="auto"/>
            </w:tcBorders>
          </w:tcPr>
          <w:p w14:paraId="277C416E" w14:textId="77777777" w:rsidR="003908FA" w:rsidRDefault="003908FA" w:rsidP="003908FA">
            <w:pPr>
              <w:pStyle w:val="Tablebody"/>
            </w:pPr>
            <w:r>
              <w:t>string</w:t>
            </w:r>
          </w:p>
        </w:tc>
        <w:tc>
          <w:tcPr>
            <w:tcW w:w="1608" w:type="dxa"/>
            <w:tcBorders>
              <w:bottom w:val="single" w:sz="2" w:space="0" w:color="auto"/>
            </w:tcBorders>
          </w:tcPr>
          <w:p w14:paraId="64E6DCEB" w14:textId="77777777" w:rsidR="003908FA" w:rsidRDefault="003908FA" w:rsidP="003908FA">
            <w:pPr>
              <w:pStyle w:val="Tablebody"/>
            </w:pPr>
            <w:r w:rsidRPr="00870704">
              <w:t>single</w:t>
            </w:r>
          </w:p>
        </w:tc>
        <w:tc>
          <w:tcPr>
            <w:tcW w:w="1989" w:type="dxa"/>
            <w:tcBorders>
              <w:bottom w:val="single" w:sz="2" w:space="0" w:color="auto"/>
            </w:tcBorders>
          </w:tcPr>
          <w:p w14:paraId="07B619E9" w14:textId="77777777" w:rsidR="003908FA" w:rsidRDefault="003908FA" w:rsidP="003908FA">
            <w:pPr>
              <w:pStyle w:val="Tablebody"/>
            </w:pPr>
            <w:r>
              <w:t>readWrite</w:t>
            </w:r>
          </w:p>
        </w:tc>
        <w:tc>
          <w:tcPr>
            <w:tcW w:w="2151" w:type="dxa"/>
            <w:tcBorders>
              <w:bottom w:val="single" w:sz="2" w:space="0" w:color="auto"/>
            </w:tcBorders>
          </w:tcPr>
          <w:p w14:paraId="700CC0C1" w14:textId="77777777" w:rsidR="003908FA" w:rsidRDefault="003908FA" w:rsidP="003908FA">
            <w:pPr>
              <w:pStyle w:val="Tablebody"/>
            </w:pPr>
            <w:r>
              <w:t>NA</w:t>
            </w:r>
          </w:p>
        </w:tc>
        <w:tc>
          <w:tcPr>
            <w:tcW w:w="2078" w:type="dxa"/>
            <w:tcBorders>
              <w:bottom w:val="single" w:sz="2" w:space="0" w:color="auto"/>
            </w:tcBorders>
          </w:tcPr>
          <w:p w14:paraId="344BA666" w14:textId="77777777" w:rsidR="003908FA" w:rsidRDefault="003908FA" w:rsidP="003908FA">
            <w:pPr>
              <w:pStyle w:val="Tablebody"/>
            </w:pPr>
          </w:p>
        </w:tc>
      </w:tr>
      <w:tr w:rsidR="003908FA" w14:paraId="427D6393" w14:textId="77777777" w:rsidTr="003908FA">
        <w:tc>
          <w:tcPr>
            <w:tcW w:w="2296" w:type="dxa"/>
            <w:tcBorders>
              <w:bottom w:val="single" w:sz="2" w:space="0" w:color="auto"/>
            </w:tcBorders>
          </w:tcPr>
          <w:p w14:paraId="612AF81B" w14:textId="77777777" w:rsidR="003908FA" w:rsidRPr="006946AD" w:rsidRDefault="003908FA" w:rsidP="003908FA">
            <w:pPr>
              <w:pStyle w:val="Tablebody"/>
            </w:pPr>
            <w:r w:rsidRPr="004C120C">
              <w:t>eadr:replyTo</w:t>
            </w:r>
          </w:p>
        </w:tc>
        <w:tc>
          <w:tcPr>
            <w:tcW w:w="2194" w:type="dxa"/>
            <w:tcBorders>
              <w:bottom w:val="single" w:sz="2" w:space="0" w:color="auto"/>
            </w:tcBorders>
          </w:tcPr>
          <w:p w14:paraId="487D212A" w14:textId="77777777" w:rsidR="003908FA" w:rsidRDefault="003908FA" w:rsidP="003908FA">
            <w:pPr>
              <w:pStyle w:val="Tablebody"/>
            </w:pPr>
            <w:r w:rsidRPr="00597DF4">
              <w:t>sūtījuma ID, uz kuru tiek atbildēts</w:t>
            </w:r>
          </w:p>
        </w:tc>
        <w:tc>
          <w:tcPr>
            <w:tcW w:w="1132" w:type="dxa"/>
            <w:tcBorders>
              <w:bottom w:val="single" w:sz="2" w:space="0" w:color="auto"/>
            </w:tcBorders>
          </w:tcPr>
          <w:p w14:paraId="036E1DAE" w14:textId="77777777" w:rsidR="003908FA" w:rsidRDefault="003908FA" w:rsidP="003908FA">
            <w:pPr>
              <w:pStyle w:val="Tablebody"/>
            </w:pPr>
            <w:r>
              <w:t>FALSE</w:t>
            </w:r>
          </w:p>
        </w:tc>
        <w:tc>
          <w:tcPr>
            <w:tcW w:w="1229" w:type="dxa"/>
            <w:tcBorders>
              <w:bottom w:val="single" w:sz="2" w:space="0" w:color="auto"/>
            </w:tcBorders>
          </w:tcPr>
          <w:p w14:paraId="32755263" w14:textId="77777777" w:rsidR="003908FA" w:rsidRDefault="003908FA" w:rsidP="003908FA">
            <w:pPr>
              <w:pStyle w:val="Tablebody"/>
            </w:pPr>
            <w:r>
              <w:t>integer</w:t>
            </w:r>
          </w:p>
        </w:tc>
        <w:tc>
          <w:tcPr>
            <w:tcW w:w="1608" w:type="dxa"/>
            <w:tcBorders>
              <w:bottom w:val="single" w:sz="2" w:space="0" w:color="auto"/>
            </w:tcBorders>
          </w:tcPr>
          <w:p w14:paraId="59E65FF4" w14:textId="77777777" w:rsidR="003908FA" w:rsidRDefault="003908FA" w:rsidP="003908FA">
            <w:pPr>
              <w:pStyle w:val="Tablebody"/>
            </w:pPr>
            <w:r w:rsidRPr="00870704">
              <w:t>single</w:t>
            </w:r>
          </w:p>
        </w:tc>
        <w:tc>
          <w:tcPr>
            <w:tcW w:w="1989" w:type="dxa"/>
            <w:tcBorders>
              <w:bottom w:val="single" w:sz="2" w:space="0" w:color="auto"/>
            </w:tcBorders>
          </w:tcPr>
          <w:p w14:paraId="75FBF21F" w14:textId="77777777" w:rsidR="003908FA" w:rsidRDefault="003908FA" w:rsidP="003908FA">
            <w:pPr>
              <w:pStyle w:val="Tablebody"/>
            </w:pPr>
            <w:r>
              <w:t>onCreate</w:t>
            </w:r>
          </w:p>
        </w:tc>
        <w:tc>
          <w:tcPr>
            <w:tcW w:w="2151" w:type="dxa"/>
            <w:tcBorders>
              <w:bottom w:val="single" w:sz="2" w:space="0" w:color="auto"/>
            </w:tcBorders>
          </w:tcPr>
          <w:p w14:paraId="5D849156" w14:textId="77777777" w:rsidR="003908FA" w:rsidRDefault="003908FA" w:rsidP="003908FA">
            <w:pPr>
              <w:pStyle w:val="Tablebody"/>
            </w:pPr>
            <w:r w:rsidRPr="008B6AB7">
              <w:t>NA</w:t>
            </w:r>
          </w:p>
        </w:tc>
        <w:tc>
          <w:tcPr>
            <w:tcW w:w="2078" w:type="dxa"/>
            <w:tcBorders>
              <w:bottom w:val="single" w:sz="2" w:space="0" w:color="auto"/>
            </w:tcBorders>
          </w:tcPr>
          <w:p w14:paraId="41C876AB" w14:textId="77777777" w:rsidR="003908FA" w:rsidRDefault="003908FA" w:rsidP="003908FA">
            <w:pPr>
              <w:pStyle w:val="Tablebody"/>
            </w:pPr>
          </w:p>
        </w:tc>
      </w:tr>
      <w:tr w:rsidR="003908FA" w14:paraId="4DB3257B" w14:textId="77777777" w:rsidTr="003908FA">
        <w:tc>
          <w:tcPr>
            <w:tcW w:w="2296" w:type="dxa"/>
            <w:tcBorders>
              <w:bottom w:val="single" w:sz="2" w:space="0" w:color="auto"/>
            </w:tcBorders>
          </w:tcPr>
          <w:p w14:paraId="5F61D5FE" w14:textId="77777777" w:rsidR="003908FA" w:rsidRPr="006946AD" w:rsidRDefault="003908FA" w:rsidP="003908FA">
            <w:pPr>
              <w:pStyle w:val="Tablebody"/>
            </w:pPr>
            <w:r w:rsidRPr="004C120C">
              <w:t>eadr:divStatus</w:t>
            </w:r>
          </w:p>
        </w:tc>
        <w:tc>
          <w:tcPr>
            <w:tcW w:w="2194" w:type="dxa"/>
            <w:tcBorders>
              <w:bottom w:val="single" w:sz="2" w:space="0" w:color="auto"/>
            </w:tcBorders>
          </w:tcPr>
          <w:p w14:paraId="475B5813" w14:textId="77777777" w:rsidR="003908FA" w:rsidRDefault="003908FA" w:rsidP="003908FA">
            <w:pPr>
              <w:pStyle w:val="Tablebody"/>
            </w:pPr>
            <w:r w:rsidRPr="00597DF4">
              <w:t>sūtījuma statuss DIV</w:t>
            </w:r>
          </w:p>
        </w:tc>
        <w:tc>
          <w:tcPr>
            <w:tcW w:w="1132" w:type="dxa"/>
            <w:tcBorders>
              <w:bottom w:val="single" w:sz="2" w:space="0" w:color="auto"/>
            </w:tcBorders>
          </w:tcPr>
          <w:p w14:paraId="164EB2D6" w14:textId="77777777" w:rsidR="003908FA" w:rsidRDefault="003908FA" w:rsidP="003908FA">
            <w:pPr>
              <w:pStyle w:val="Tablebody"/>
            </w:pPr>
            <w:r>
              <w:t>TRUE</w:t>
            </w:r>
          </w:p>
        </w:tc>
        <w:tc>
          <w:tcPr>
            <w:tcW w:w="1229" w:type="dxa"/>
            <w:tcBorders>
              <w:bottom w:val="single" w:sz="2" w:space="0" w:color="auto"/>
            </w:tcBorders>
          </w:tcPr>
          <w:p w14:paraId="642F7EBA" w14:textId="77777777" w:rsidR="003908FA" w:rsidRDefault="003908FA" w:rsidP="003908FA">
            <w:pPr>
              <w:pStyle w:val="Tablebody"/>
            </w:pPr>
            <w:r>
              <w:t>string</w:t>
            </w:r>
          </w:p>
        </w:tc>
        <w:tc>
          <w:tcPr>
            <w:tcW w:w="1608" w:type="dxa"/>
            <w:tcBorders>
              <w:bottom w:val="single" w:sz="2" w:space="0" w:color="auto"/>
            </w:tcBorders>
          </w:tcPr>
          <w:p w14:paraId="0D1D8E40" w14:textId="77777777" w:rsidR="003908FA" w:rsidRDefault="003908FA" w:rsidP="003908FA">
            <w:pPr>
              <w:pStyle w:val="Tablebody"/>
            </w:pPr>
            <w:r w:rsidRPr="00870704">
              <w:t>single</w:t>
            </w:r>
          </w:p>
        </w:tc>
        <w:tc>
          <w:tcPr>
            <w:tcW w:w="1989" w:type="dxa"/>
            <w:tcBorders>
              <w:bottom w:val="single" w:sz="2" w:space="0" w:color="auto"/>
            </w:tcBorders>
          </w:tcPr>
          <w:p w14:paraId="41E6D736" w14:textId="77777777" w:rsidR="003908FA" w:rsidRDefault="003908FA" w:rsidP="003908FA">
            <w:pPr>
              <w:pStyle w:val="Tablebody"/>
            </w:pPr>
            <w:r>
              <w:t>readWrite</w:t>
            </w:r>
          </w:p>
        </w:tc>
        <w:tc>
          <w:tcPr>
            <w:tcW w:w="2151" w:type="dxa"/>
            <w:tcBorders>
              <w:bottom w:val="single" w:sz="2" w:space="0" w:color="auto"/>
            </w:tcBorders>
          </w:tcPr>
          <w:p w14:paraId="4FDB01AA" w14:textId="77777777" w:rsidR="003908FA" w:rsidRDefault="003908FA" w:rsidP="003908FA">
            <w:pPr>
              <w:pStyle w:val="Tablebody"/>
            </w:pPr>
            <w:r w:rsidRPr="008B6AB7">
              <w:t>NA</w:t>
            </w:r>
          </w:p>
        </w:tc>
        <w:tc>
          <w:tcPr>
            <w:tcW w:w="2078" w:type="dxa"/>
            <w:tcBorders>
              <w:bottom w:val="single" w:sz="2" w:space="0" w:color="auto"/>
            </w:tcBorders>
          </w:tcPr>
          <w:p w14:paraId="1FDBC8CD" w14:textId="77777777" w:rsidR="003908FA" w:rsidRDefault="003908FA" w:rsidP="003908FA">
            <w:pPr>
              <w:pStyle w:val="Tablebody"/>
            </w:pPr>
          </w:p>
        </w:tc>
      </w:tr>
      <w:tr w:rsidR="003908FA" w14:paraId="7014E50A" w14:textId="77777777" w:rsidTr="003908FA">
        <w:tc>
          <w:tcPr>
            <w:tcW w:w="2296" w:type="dxa"/>
            <w:tcBorders>
              <w:bottom w:val="single" w:sz="2" w:space="0" w:color="auto"/>
            </w:tcBorders>
          </w:tcPr>
          <w:p w14:paraId="6CB1C4AF" w14:textId="77777777" w:rsidR="003908FA" w:rsidRPr="006946AD" w:rsidRDefault="003908FA" w:rsidP="003908FA">
            <w:pPr>
              <w:pStyle w:val="Tablebody"/>
            </w:pPr>
            <w:r w:rsidRPr="004C120C">
              <w:t>eadr:divStatusChanges</w:t>
            </w:r>
          </w:p>
        </w:tc>
        <w:tc>
          <w:tcPr>
            <w:tcW w:w="2194" w:type="dxa"/>
            <w:tcBorders>
              <w:bottom w:val="single" w:sz="2" w:space="0" w:color="auto"/>
            </w:tcBorders>
          </w:tcPr>
          <w:p w14:paraId="7AD36814" w14:textId="77777777" w:rsidR="003908FA" w:rsidRDefault="003908FA" w:rsidP="003908FA">
            <w:pPr>
              <w:pStyle w:val="Tablebody"/>
            </w:pPr>
            <w:r w:rsidRPr="00597DF4">
              <w:t>eAdreses sūtījuma DIV statusu/datumu saraksts</w:t>
            </w:r>
          </w:p>
        </w:tc>
        <w:tc>
          <w:tcPr>
            <w:tcW w:w="1132" w:type="dxa"/>
            <w:tcBorders>
              <w:bottom w:val="single" w:sz="2" w:space="0" w:color="auto"/>
            </w:tcBorders>
          </w:tcPr>
          <w:p w14:paraId="1B4CC6DF" w14:textId="77777777" w:rsidR="003908FA" w:rsidRDefault="003908FA" w:rsidP="003908FA">
            <w:pPr>
              <w:pStyle w:val="Tablebody"/>
            </w:pPr>
            <w:r>
              <w:t>TRUE</w:t>
            </w:r>
          </w:p>
        </w:tc>
        <w:tc>
          <w:tcPr>
            <w:tcW w:w="1229" w:type="dxa"/>
            <w:tcBorders>
              <w:bottom w:val="single" w:sz="2" w:space="0" w:color="auto"/>
            </w:tcBorders>
          </w:tcPr>
          <w:p w14:paraId="6B76195F" w14:textId="77777777" w:rsidR="003908FA" w:rsidRDefault="003908FA" w:rsidP="003908FA">
            <w:pPr>
              <w:pStyle w:val="Tablebody"/>
            </w:pPr>
            <w:r>
              <w:t>string</w:t>
            </w:r>
          </w:p>
        </w:tc>
        <w:tc>
          <w:tcPr>
            <w:tcW w:w="1608" w:type="dxa"/>
            <w:tcBorders>
              <w:bottom w:val="single" w:sz="2" w:space="0" w:color="auto"/>
            </w:tcBorders>
          </w:tcPr>
          <w:p w14:paraId="2CB852D7" w14:textId="77777777" w:rsidR="003908FA" w:rsidRDefault="003908FA" w:rsidP="003908FA">
            <w:pPr>
              <w:pStyle w:val="Tablebody"/>
            </w:pPr>
            <w:r>
              <w:t>multi</w:t>
            </w:r>
          </w:p>
        </w:tc>
        <w:tc>
          <w:tcPr>
            <w:tcW w:w="1989" w:type="dxa"/>
            <w:tcBorders>
              <w:bottom w:val="single" w:sz="2" w:space="0" w:color="auto"/>
            </w:tcBorders>
          </w:tcPr>
          <w:p w14:paraId="364EC95D" w14:textId="77777777" w:rsidR="003908FA" w:rsidRDefault="003908FA" w:rsidP="003908FA">
            <w:pPr>
              <w:pStyle w:val="Tablebody"/>
            </w:pPr>
            <w:r>
              <w:t>readWrite</w:t>
            </w:r>
          </w:p>
        </w:tc>
        <w:tc>
          <w:tcPr>
            <w:tcW w:w="2151" w:type="dxa"/>
            <w:tcBorders>
              <w:bottom w:val="single" w:sz="2" w:space="0" w:color="auto"/>
            </w:tcBorders>
          </w:tcPr>
          <w:p w14:paraId="078FC4AA" w14:textId="77777777" w:rsidR="003908FA" w:rsidRDefault="003908FA" w:rsidP="003908FA">
            <w:pPr>
              <w:pStyle w:val="Tablebody"/>
            </w:pPr>
            <w:r w:rsidRPr="008B6AB7">
              <w:t>NA</w:t>
            </w:r>
          </w:p>
        </w:tc>
        <w:tc>
          <w:tcPr>
            <w:tcW w:w="2078" w:type="dxa"/>
            <w:tcBorders>
              <w:bottom w:val="single" w:sz="2" w:space="0" w:color="auto"/>
            </w:tcBorders>
          </w:tcPr>
          <w:p w14:paraId="31785300" w14:textId="77777777" w:rsidR="003908FA" w:rsidRDefault="003908FA" w:rsidP="003908FA">
            <w:pPr>
              <w:pStyle w:val="Tablebody"/>
            </w:pPr>
          </w:p>
        </w:tc>
      </w:tr>
    </w:tbl>
    <w:p w14:paraId="6CA399C1" w14:textId="77777777" w:rsidR="003908FA" w:rsidRDefault="003908FA" w:rsidP="003908FA">
      <w:pPr>
        <w:pStyle w:val="Heading4"/>
      </w:pPr>
      <w:bookmarkStart w:id="810" w:name="_Toc493244469"/>
      <w:bookmarkStart w:id="811" w:name="_Toc505087039"/>
      <w:r w:rsidRPr="006C0021">
        <w:t>edk:d:eadrAttachment</w:t>
      </w:r>
      <w:r>
        <w:t xml:space="preserve"> tipa īpašību definīcijas</w:t>
      </w:r>
      <w:bookmarkEnd w:id="810"/>
      <w:bookmarkEnd w:id="811"/>
    </w:p>
    <w:p w14:paraId="5B4E7B52" w14:textId="709BE580"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812" w:name="_Ref492653975"/>
      <w:r w:rsidR="00094FBC">
        <w:t>15</w:t>
      </w:r>
      <w:bookmarkEnd w:id="812"/>
      <w:r w:rsidRPr="00BC4EC8">
        <w:fldChar w:fldCharType="end"/>
      </w:r>
      <w:r w:rsidRPr="00BC4EC8">
        <w:t>.tabula</w:t>
      </w:r>
    </w:p>
    <w:p w14:paraId="6CDDDC84" w14:textId="77777777" w:rsidR="003908FA" w:rsidRPr="00BC4EC8" w:rsidRDefault="003908FA" w:rsidP="001144AB">
      <w:pPr>
        <w:pStyle w:val="Tabletitle"/>
      </w:pPr>
      <w:r w:rsidRPr="006C0021">
        <w:t>edk:d:eadrAttachment</w:t>
      </w:r>
      <w:r>
        <w:t xml:space="preserve"> tipa īpašību definīcijas, kas atšķiras no edk:d:baseDocument (inherited = false)</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96"/>
        <w:gridCol w:w="2194"/>
        <w:gridCol w:w="1132"/>
        <w:gridCol w:w="1229"/>
        <w:gridCol w:w="1608"/>
        <w:gridCol w:w="1989"/>
        <w:gridCol w:w="2151"/>
        <w:gridCol w:w="2078"/>
      </w:tblGrid>
      <w:tr w:rsidR="003908FA" w:rsidRPr="00604479" w14:paraId="6BE3F7C7" w14:textId="77777777" w:rsidTr="003908FA">
        <w:trPr>
          <w:tblHeader/>
        </w:trPr>
        <w:tc>
          <w:tcPr>
            <w:tcW w:w="2296" w:type="dxa"/>
          </w:tcPr>
          <w:p w14:paraId="1661AB18" w14:textId="77777777" w:rsidR="003908FA" w:rsidRPr="00604479" w:rsidRDefault="003908FA" w:rsidP="003908FA">
            <w:pPr>
              <w:pStyle w:val="Tablebody"/>
              <w:rPr>
                <w:rStyle w:val="BookTitle"/>
              </w:rPr>
            </w:pPr>
            <w:r w:rsidRPr="00604479">
              <w:rPr>
                <w:rStyle w:val="BookTitle"/>
              </w:rPr>
              <w:t>Nosaukums</w:t>
            </w:r>
          </w:p>
        </w:tc>
        <w:tc>
          <w:tcPr>
            <w:tcW w:w="2194" w:type="dxa"/>
          </w:tcPr>
          <w:p w14:paraId="3BED6400" w14:textId="77777777" w:rsidR="003908FA" w:rsidRPr="00604479" w:rsidRDefault="003908FA" w:rsidP="003908FA">
            <w:pPr>
              <w:pStyle w:val="Tablebody"/>
              <w:rPr>
                <w:rStyle w:val="BookTitle"/>
              </w:rPr>
            </w:pPr>
            <w:r w:rsidRPr="00604479">
              <w:rPr>
                <w:rStyle w:val="BookTitle"/>
              </w:rPr>
              <w:t>Apraksts</w:t>
            </w:r>
          </w:p>
        </w:tc>
        <w:tc>
          <w:tcPr>
            <w:tcW w:w="1132" w:type="dxa"/>
          </w:tcPr>
          <w:p w14:paraId="1D223B41" w14:textId="77777777" w:rsidR="003908FA" w:rsidRPr="00604479" w:rsidRDefault="003908FA" w:rsidP="003908FA">
            <w:pPr>
              <w:pStyle w:val="Tablebody"/>
              <w:rPr>
                <w:rStyle w:val="BookTitle"/>
              </w:rPr>
            </w:pPr>
            <w:r w:rsidRPr="00604479">
              <w:rPr>
                <w:rStyle w:val="BookTitle"/>
              </w:rPr>
              <w:t>Obligāts</w:t>
            </w:r>
          </w:p>
        </w:tc>
        <w:tc>
          <w:tcPr>
            <w:tcW w:w="1229" w:type="dxa"/>
          </w:tcPr>
          <w:p w14:paraId="4547EBA1" w14:textId="77777777" w:rsidR="003908FA" w:rsidRPr="00604479" w:rsidRDefault="003908FA" w:rsidP="003908FA">
            <w:pPr>
              <w:pStyle w:val="Tablebody"/>
              <w:rPr>
                <w:rStyle w:val="BookTitle"/>
              </w:rPr>
            </w:pPr>
            <w:r w:rsidRPr="00604479">
              <w:rPr>
                <w:rStyle w:val="BookTitle"/>
              </w:rPr>
              <w:t>Datu tips</w:t>
            </w:r>
          </w:p>
        </w:tc>
        <w:tc>
          <w:tcPr>
            <w:tcW w:w="1608" w:type="dxa"/>
          </w:tcPr>
          <w:p w14:paraId="7327501C" w14:textId="77777777" w:rsidR="003908FA" w:rsidRPr="00604479" w:rsidRDefault="003908FA" w:rsidP="003908FA">
            <w:pPr>
              <w:pStyle w:val="Tablebody"/>
              <w:rPr>
                <w:rStyle w:val="BookTitle"/>
              </w:rPr>
            </w:pPr>
            <w:r w:rsidRPr="00604479">
              <w:rPr>
                <w:rStyle w:val="BookTitle"/>
              </w:rPr>
              <w:t>Kardinalitāte</w:t>
            </w:r>
          </w:p>
        </w:tc>
        <w:tc>
          <w:tcPr>
            <w:tcW w:w="1989" w:type="dxa"/>
          </w:tcPr>
          <w:p w14:paraId="46392D18" w14:textId="77777777" w:rsidR="003908FA" w:rsidRPr="00604479" w:rsidRDefault="003908FA" w:rsidP="003908FA">
            <w:pPr>
              <w:pStyle w:val="Tablebody"/>
              <w:rPr>
                <w:rStyle w:val="BookTitle"/>
              </w:rPr>
            </w:pPr>
            <w:r w:rsidRPr="00604479">
              <w:rPr>
                <w:rStyle w:val="BookTitle"/>
              </w:rPr>
              <w:t>Vērtība ir maināma</w:t>
            </w:r>
          </w:p>
        </w:tc>
        <w:tc>
          <w:tcPr>
            <w:tcW w:w="2151" w:type="dxa"/>
          </w:tcPr>
          <w:p w14:paraId="1A83D35A" w14:textId="77777777" w:rsidR="003908FA" w:rsidRPr="00604479" w:rsidRDefault="003908FA" w:rsidP="003908FA">
            <w:pPr>
              <w:pStyle w:val="Tablebody"/>
              <w:rPr>
                <w:rStyle w:val="BookTitle"/>
              </w:rPr>
            </w:pPr>
            <w:r>
              <w:rPr>
                <w:rStyle w:val="BookTitle"/>
              </w:rPr>
              <w:t>Brīva vērtību izvēle</w:t>
            </w:r>
          </w:p>
        </w:tc>
        <w:tc>
          <w:tcPr>
            <w:tcW w:w="2078" w:type="dxa"/>
          </w:tcPr>
          <w:p w14:paraId="4E4FF12C" w14:textId="77777777" w:rsidR="003908FA" w:rsidRPr="00604479" w:rsidRDefault="003908FA" w:rsidP="003908FA">
            <w:pPr>
              <w:pStyle w:val="Tablebody"/>
              <w:rPr>
                <w:rStyle w:val="BookTitle"/>
              </w:rPr>
            </w:pPr>
            <w:r w:rsidRPr="00604479">
              <w:rPr>
                <w:rStyle w:val="BookTitle"/>
              </w:rPr>
              <w:t>Pieejamo vērtību saraksts</w:t>
            </w:r>
          </w:p>
        </w:tc>
      </w:tr>
      <w:tr w:rsidR="003908FA" w14:paraId="1D5AF504" w14:textId="77777777" w:rsidTr="003908FA">
        <w:tc>
          <w:tcPr>
            <w:tcW w:w="2296" w:type="dxa"/>
            <w:tcBorders>
              <w:bottom w:val="single" w:sz="2" w:space="0" w:color="auto"/>
            </w:tcBorders>
          </w:tcPr>
          <w:p w14:paraId="23A5827C" w14:textId="77777777" w:rsidR="003908FA" w:rsidRPr="006946AD" w:rsidRDefault="003908FA" w:rsidP="003908FA">
            <w:pPr>
              <w:pStyle w:val="Tablebody"/>
            </w:pPr>
            <w:r w:rsidRPr="004C120C">
              <w:t>eadr:</w:t>
            </w:r>
            <w:r>
              <w:t>i</w:t>
            </w:r>
            <w:r w:rsidRPr="004C120C">
              <w:t>d</w:t>
            </w:r>
          </w:p>
        </w:tc>
        <w:tc>
          <w:tcPr>
            <w:tcW w:w="2194" w:type="dxa"/>
            <w:tcBorders>
              <w:bottom w:val="single" w:sz="2" w:space="0" w:color="auto"/>
            </w:tcBorders>
          </w:tcPr>
          <w:p w14:paraId="1F8B85D2" w14:textId="77777777" w:rsidR="003908FA" w:rsidRDefault="003908FA" w:rsidP="003908FA">
            <w:pPr>
              <w:pStyle w:val="Tablebody"/>
            </w:pPr>
            <w:r w:rsidRPr="00597DF4">
              <w:t>eAdreses sūtījuma ID</w:t>
            </w:r>
          </w:p>
        </w:tc>
        <w:tc>
          <w:tcPr>
            <w:tcW w:w="1132" w:type="dxa"/>
            <w:tcBorders>
              <w:bottom w:val="single" w:sz="2" w:space="0" w:color="auto"/>
            </w:tcBorders>
          </w:tcPr>
          <w:p w14:paraId="46999AA9" w14:textId="77777777" w:rsidR="003908FA" w:rsidRDefault="003908FA" w:rsidP="003908FA">
            <w:pPr>
              <w:pStyle w:val="Tablebody"/>
            </w:pPr>
            <w:r>
              <w:t>TRUE</w:t>
            </w:r>
          </w:p>
        </w:tc>
        <w:tc>
          <w:tcPr>
            <w:tcW w:w="1229" w:type="dxa"/>
            <w:tcBorders>
              <w:bottom w:val="single" w:sz="2" w:space="0" w:color="auto"/>
            </w:tcBorders>
          </w:tcPr>
          <w:p w14:paraId="0DCF2947" w14:textId="77777777" w:rsidR="003908FA" w:rsidRDefault="003908FA" w:rsidP="003908FA">
            <w:pPr>
              <w:pStyle w:val="Tablebody"/>
            </w:pPr>
            <w:r>
              <w:t>integer</w:t>
            </w:r>
          </w:p>
        </w:tc>
        <w:tc>
          <w:tcPr>
            <w:tcW w:w="1608" w:type="dxa"/>
            <w:tcBorders>
              <w:bottom w:val="single" w:sz="2" w:space="0" w:color="auto"/>
            </w:tcBorders>
          </w:tcPr>
          <w:p w14:paraId="5F6F4123" w14:textId="77777777" w:rsidR="003908FA" w:rsidRDefault="003908FA" w:rsidP="003908FA">
            <w:pPr>
              <w:pStyle w:val="Tablebody"/>
            </w:pPr>
            <w:r>
              <w:t>single</w:t>
            </w:r>
          </w:p>
        </w:tc>
        <w:tc>
          <w:tcPr>
            <w:tcW w:w="1989" w:type="dxa"/>
            <w:tcBorders>
              <w:bottom w:val="single" w:sz="2" w:space="0" w:color="auto"/>
            </w:tcBorders>
          </w:tcPr>
          <w:p w14:paraId="4A22CC55" w14:textId="77777777" w:rsidR="003908FA" w:rsidRDefault="003908FA" w:rsidP="003908FA">
            <w:pPr>
              <w:pStyle w:val="Tablebody"/>
            </w:pPr>
            <w:r>
              <w:t>onCreate</w:t>
            </w:r>
          </w:p>
        </w:tc>
        <w:tc>
          <w:tcPr>
            <w:tcW w:w="2151" w:type="dxa"/>
            <w:tcBorders>
              <w:bottom w:val="single" w:sz="2" w:space="0" w:color="auto"/>
            </w:tcBorders>
          </w:tcPr>
          <w:p w14:paraId="3405B2F2" w14:textId="77777777" w:rsidR="003908FA" w:rsidRDefault="003908FA" w:rsidP="003908FA">
            <w:pPr>
              <w:pStyle w:val="Tablebody"/>
            </w:pPr>
            <w:r>
              <w:t>NA</w:t>
            </w:r>
          </w:p>
        </w:tc>
        <w:tc>
          <w:tcPr>
            <w:tcW w:w="2078" w:type="dxa"/>
            <w:tcBorders>
              <w:bottom w:val="single" w:sz="2" w:space="0" w:color="auto"/>
            </w:tcBorders>
          </w:tcPr>
          <w:p w14:paraId="59AEAE20" w14:textId="77777777" w:rsidR="003908FA" w:rsidRDefault="003908FA" w:rsidP="003908FA">
            <w:pPr>
              <w:pStyle w:val="Tablebody"/>
            </w:pPr>
          </w:p>
        </w:tc>
      </w:tr>
    </w:tbl>
    <w:p w14:paraId="457669CD" w14:textId="77777777" w:rsidR="003908FA" w:rsidRDefault="003908FA" w:rsidP="003908FA">
      <w:pPr>
        <w:spacing w:before="0" w:after="200" w:line="276" w:lineRule="auto"/>
        <w:jc w:val="left"/>
        <w:rPr>
          <w:rFonts w:ascii="Tahoma" w:eastAsiaTheme="majorEastAsia" w:hAnsi="Tahoma" w:cstheme="majorBidi"/>
          <w:b/>
          <w:bCs/>
          <w:iCs/>
          <w:sz w:val="24"/>
        </w:rPr>
      </w:pPr>
    </w:p>
    <w:p w14:paraId="6AC5C505" w14:textId="77777777" w:rsidR="003908FA" w:rsidRDefault="003908FA" w:rsidP="003908FA">
      <w:pPr>
        <w:pStyle w:val="Heading3"/>
      </w:pPr>
      <w:bookmarkStart w:id="813" w:name="_Toc493244470"/>
      <w:bookmarkStart w:id="814" w:name="_Toc505087040"/>
      <w:r>
        <w:t>EDK mapju tipi</w:t>
      </w:r>
      <w:bookmarkEnd w:id="808"/>
      <w:bookmarkEnd w:id="813"/>
      <w:bookmarkEnd w:id="814"/>
    </w:p>
    <w:p w14:paraId="40245211" w14:textId="7D45ECA9" w:rsidR="003908FA" w:rsidRDefault="003908FA" w:rsidP="003908FA">
      <w:r>
        <w:t xml:space="preserve">EDK mapju tipu atribūti ir uzskaitīti </w:t>
      </w:r>
      <w:r>
        <w:fldChar w:fldCharType="begin"/>
      </w:r>
      <w:r>
        <w:instrText xml:space="preserve"> REF _Ref312945988 \h </w:instrText>
      </w:r>
      <w:r>
        <w:fldChar w:fldCharType="separate"/>
      </w:r>
      <w:r w:rsidR="00094FBC">
        <w:t>16</w:t>
      </w:r>
      <w:r>
        <w:fldChar w:fldCharType="end"/>
      </w:r>
      <w:r>
        <w:t>.tabulā.</w:t>
      </w:r>
    </w:p>
    <w:p w14:paraId="4C6D3CC1" w14:textId="323888E3"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815" w:name="_Ref312945988"/>
      <w:r w:rsidR="00094FBC">
        <w:t>16</w:t>
      </w:r>
      <w:bookmarkEnd w:id="815"/>
      <w:r w:rsidRPr="00BC4EC8">
        <w:fldChar w:fldCharType="end"/>
      </w:r>
      <w:r w:rsidRPr="00BC4EC8">
        <w:t>.tabula</w:t>
      </w:r>
    </w:p>
    <w:p w14:paraId="15C08524" w14:textId="77777777" w:rsidR="003908FA" w:rsidRPr="00BC4EC8" w:rsidRDefault="003908FA" w:rsidP="001144AB">
      <w:pPr>
        <w:pStyle w:val="Tabletitle"/>
      </w:pPr>
      <w:r>
        <w:t>EDK mapju tipu atribūti</w:t>
      </w:r>
    </w:p>
    <w:tbl>
      <w:tblPr>
        <w:tblStyle w:val="TableGrid"/>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409"/>
        <w:gridCol w:w="1535"/>
        <w:gridCol w:w="2534"/>
        <w:gridCol w:w="7199"/>
      </w:tblGrid>
      <w:tr w:rsidR="003908FA" w:rsidRPr="00604479" w14:paraId="0854C6CE" w14:textId="77777777" w:rsidTr="003908FA">
        <w:trPr>
          <w:tblHeader/>
          <w:jc w:val="center"/>
        </w:trPr>
        <w:tc>
          <w:tcPr>
            <w:tcW w:w="3420" w:type="dxa"/>
          </w:tcPr>
          <w:p w14:paraId="15C0856E" w14:textId="77777777" w:rsidR="003908FA" w:rsidRPr="00604479" w:rsidRDefault="003908FA" w:rsidP="003908FA">
            <w:pPr>
              <w:pStyle w:val="Tablebody"/>
              <w:rPr>
                <w:rStyle w:val="BookTitle"/>
              </w:rPr>
            </w:pPr>
            <w:r w:rsidRPr="00604479">
              <w:rPr>
                <w:rStyle w:val="BookTitle"/>
              </w:rPr>
              <w:t>Atribūts</w:t>
            </w:r>
          </w:p>
        </w:tc>
        <w:tc>
          <w:tcPr>
            <w:tcW w:w="1542" w:type="dxa"/>
          </w:tcPr>
          <w:p w14:paraId="15CB8E27" w14:textId="77777777" w:rsidR="003908FA" w:rsidRPr="00604479" w:rsidRDefault="003908FA" w:rsidP="003908FA">
            <w:pPr>
              <w:pStyle w:val="Tablebody"/>
              <w:rPr>
                <w:rStyle w:val="BookTitle"/>
              </w:rPr>
            </w:pPr>
            <w:r w:rsidRPr="00604479">
              <w:rPr>
                <w:rStyle w:val="BookTitle"/>
              </w:rPr>
              <w:t>Tips</w:t>
            </w:r>
          </w:p>
        </w:tc>
        <w:tc>
          <w:tcPr>
            <w:tcW w:w="9817" w:type="dxa"/>
            <w:gridSpan w:val="2"/>
          </w:tcPr>
          <w:p w14:paraId="3D1922B1" w14:textId="77777777" w:rsidR="003908FA" w:rsidRPr="00604479" w:rsidRDefault="003908FA" w:rsidP="003908FA">
            <w:pPr>
              <w:pStyle w:val="Tablebody"/>
              <w:rPr>
                <w:rStyle w:val="BookTitle"/>
              </w:rPr>
            </w:pPr>
            <w:r w:rsidRPr="00604479">
              <w:rPr>
                <w:rStyle w:val="BookTitle"/>
              </w:rPr>
              <w:t>Mapju tipi</w:t>
            </w:r>
          </w:p>
        </w:tc>
      </w:tr>
      <w:tr w:rsidR="003908FA" w14:paraId="4078E386" w14:textId="77777777" w:rsidTr="003908FA">
        <w:trPr>
          <w:tblHeader/>
          <w:jc w:val="center"/>
        </w:trPr>
        <w:tc>
          <w:tcPr>
            <w:tcW w:w="3420" w:type="dxa"/>
          </w:tcPr>
          <w:p w14:paraId="375B92E5" w14:textId="77777777" w:rsidR="003908FA" w:rsidRDefault="003908FA" w:rsidP="003908FA">
            <w:pPr>
              <w:pStyle w:val="Tablebody"/>
            </w:pPr>
            <w:r w:rsidRPr="001E45F4">
              <w:t>Id</w:t>
            </w:r>
          </w:p>
        </w:tc>
        <w:tc>
          <w:tcPr>
            <w:tcW w:w="1542" w:type="dxa"/>
          </w:tcPr>
          <w:p w14:paraId="4F1F2EA9" w14:textId="77777777" w:rsidR="003908FA" w:rsidRDefault="003908FA" w:rsidP="003908FA">
            <w:pPr>
              <w:pStyle w:val="Tablebody"/>
            </w:pPr>
            <w:r w:rsidRPr="001E45F4">
              <w:t>ID</w:t>
            </w:r>
          </w:p>
        </w:tc>
        <w:tc>
          <w:tcPr>
            <w:tcW w:w="2551" w:type="dxa"/>
          </w:tcPr>
          <w:p w14:paraId="7A4DF091" w14:textId="77777777" w:rsidR="003908FA" w:rsidRDefault="003908FA" w:rsidP="003908FA">
            <w:pPr>
              <w:pStyle w:val="Tablebody"/>
            </w:pPr>
            <w:r w:rsidRPr="00A8356C">
              <w:t>cmis:folder</w:t>
            </w:r>
          </w:p>
        </w:tc>
        <w:tc>
          <w:tcPr>
            <w:tcW w:w="7266" w:type="dxa"/>
          </w:tcPr>
          <w:p w14:paraId="1B12EF74" w14:textId="77777777" w:rsidR="003908FA" w:rsidRDefault="003908FA" w:rsidP="003908FA">
            <w:pPr>
              <w:pStyle w:val="Tablebody"/>
            </w:pPr>
            <w:r w:rsidRPr="003724B4">
              <w:t>edk:f:systemFolder</w:t>
            </w:r>
          </w:p>
        </w:tc>
      </w:tr>
      <w:tr w:rsidR="003908FA" w14:paraId="449FFB88" w14:textId="77777777" w:rsidTr="003908FA">
        <w:trPr>
          <w:jc w:val="center"/>
        </w:trPr>
        <w:tc>
          <w:tcPr>
            <w:tcW w:w="3420" w:type="dxa"/>
          </w:tcPr>
          <w:p w14:paraId="78BD4FDC" w14:textId="77777777" w:rsidR="003908FA" w:rsidRDefault="003908FA" w:rsidP="003908FA">
            <w:pPr>
              <w:pStyle w:val="Tablebody"/>
            </w:pPr>
            <w:r w:rsidRPr="001E45F4">
              <w:t>localName</w:t>
            </w:r>
          </w:p>
        </w:tc>
        <w:tc>
          <w:tcPr>
            <w:tcW w:w="1542" w:type="dxa"/>
          </w:tcPr>
          <w:p w14:paraId="11ADB65E" w14:textId="77777777" w:rsidR="003908FA" w:rsidRDefault="003908FA" w:rsidP="003908FA">
            <w:pPr>
              <w:pStyle w:val="Tablebody"/>
            </w:pPr>
            <w:r w:rsidRPr="001E45F4">
              <w:t>String</w:t>
            </w:r>
          </w:p>
        </w:tc>
        <w:tc>
          <w:tcPr>
            <w:tcW w:w="2551" w:type="dxa"/>
          </w:tcPr>
          <w:p w14:paraId="5039E8F9" w14:textId="77777777" w:rsidR="003908FA" w:rsidRDefault="003908FA" w:rsidP="003908FA">
            <w:pPr>
              <w:pStyle w:val="Tablebody"/>
            </w:pPr>
          </w:p>
        </w:tc>
        <w:tc>
          <w:tcPr>
            <w:tcW w:w="7266" w:type="dxa"/>
          </w:tcPr>
          <w:p w14:paraId="58AB7478" w14:textId="77777777" w:rsidR="003908FA" w:rsidRDefault="003908FA" w:rsidP="003908FA">
            <w:pPr>
              <w:pStyle w:val="Tablebody"/>
            </w:pPr>
          </w:p>
        </w:tc>
      </w:tr>
      <w:tr w:rsidR="003908FA" w14:paraId="0444B627" w14:textId="77777777" w:rsidTr="003908FA">
        <w:trPr>
          <w:jc w:val="center"/>
        </w:trPr>
        <w:tc>
          <w:tcPr>
            <w:tcW w:w="3420" w:type="dxa"/>
          </w:tcPr>
          <w:p w14:paraId="48816560" w14:textId="77777777" w:rsidR="003908FA" w:rsidRDefault="003908FA" w:rsidP="003908FA">
            <w:pPr>
              <w:pStyle w:val="Tablebody"/>
            </w:pPr>
            <w:r w:rsidRPr="001E45F4">
              <w:t>localNamespace</w:t>
            </w:r>
          </w:p>
        </w:tc>
        <w:tc>
          <w:tcPr>
            <w:tcW w:w="1542" w:type="dxa"/>
          </w:tcPr>
          <w:p w14:paraId="271AECF7" w14:textId="77777777" w:rsidR="003908FA" w:rsidRDefault="003908FA" w:rsidP="003908FA">
            <w:pPr>
              <w:pStyle w:val="Tablebody"/>
            </w:pPr>
            <w:r w:rsidRPr="001E45F4">
              <w:t>String</w:t>
            </w:r>
          </w:p>
        </w:tc>
        <w:tc>
          <w:tcPr>
            <w:tcW w:w="2551" w:type="dxa"/>
          </w:tcPr>
          <w:p w14:paraId="4F019872" w14:textId="77777777" w:rsidR="003908FA" w:rsidRDefault="003908FA" w:rsidP="003908FA">
            <w:pPr>
              <w:pStyle w:val="Tablebody"/>
            </w:pPr>
          </w:p>
        </w:tc>
        <w:tc>
          <w:tcPr>
            <w:tcW w:w="7266" w:type="dxa"/>
          </w:tcPr>
          <w:p w14:paraId="0B4229A8" w14:textId="77777777" w:rsidR="003908FA" w:rsidRDefault="003908FA" w:rsidP="003908FA">
            <w:pPr>
              <w:pStyle w:val="Tablebody"/>
            </w:pPr>
          </w:p>
        </w:tc>
      </w:tr>
      <w:tr w:rsidR="003908FA" w14:paraId="188AB28A" w14:textId="77777777" w:rsidTr="003908FA">
        <w:trPr>
          <w:jc w:val="center"/>
        </w:trPr>
        <w:tc>
          <w:tcPr>
            <w:tcW w:w="3420" w:type="dxa"/>
          </w:tcPr>
          <w:p w14:paraId="5B0C9869" w14:textId="77777777" w:rsidR="003908FA" w:rsidRDefault="003908FA" w:rsidP="003908FA">
            <w:pPr>
              <w:pStyle w:val="Tablebody"/>
            </w:pPr>
            <w:r w:rsidRPr="002D5060">
              <w:t>queryName</w:t>
            </w:r>
          </w:p>
        </w:tc>
        <w:tc>
          <w:tcPr>
            <w:tcW w:w="1542" w:type="dxa"/>
          </w:tcPr>
          <w:p w14:paraId="0D3FCE5D" w14:textId="77777777" w:rsidR="003908FA" w:rsidRDefault="003908FA" w:rsidP="003908FA">
            <w:pPr>
              <w:pStyle w:val="Tablebody"/>
            </w:pPr>
            <w:r w:rsidRPr="002D5060">
              <w:t>String</w:t>
            </w:r>
          </w:p>
        </w:tc>
        <w:tc>
          <w:tcPr>
            <w:tcW w:w="2551" w:type="dxa"/>
          </w:tcPr>
          <w:p w14:paraId="63DC6D92" w14:textId="77777777" w:rsidR="003908FA" w:rsidRDefault="003908FA" w:rsidP="003908FA">
            <w:pPr>
              <w:pStyle w:val="Tablebody"/>
            </w:pPr>
            <w:r w:rsidRPr="00A8356C">
              <w:t>cmis:folder</w:t>
            </w:r>
          </w:p>
        </w:tc>
        <w:tc>
          <w:tcPr>
            <w:tcW w:w="7266" w:type="dxa"/>
          </w:tcPr>
          <w:p w14:paraId="1A646530" w14:textId="77777777" w:rsidR="003908FA" w:rsidRDefault="003908FA" w:rsidP="003908FA">
            <w:pPr>
              <w:pStyle w:val="Tablebody"/>
            </w:pPr>
            <w:r w:rsidRPr="003724B4">
              <w:t>edk:f:systemFolder</w:t>
            </w:r>
          </w:p>
        </w:tc>
      </w:tr>
      <w:tr w:rsidR="003908FA" w14:paraId="33646CE6" w14:textId="77777777" w:rsidTr="003908FA">
        <w:trPr>
          <w:jc w:val="center"/>
        </w:trPr>
        <w:tc>
          <w:tcPr>
            <w:tcW w:w="3420" w:type="dxa"/>
          </w:tcPr>
          <w:p w14:paraId="1BF01248" w14:textId="77777777" w:rsidR="003908FA" w:rsidRDefault="003908FA" w:rsidP="003908FA">
            <w:pPr>
              <w:pStyle w:val="Tablebody"/>
            </w:pPr>
            <w:r w:rsidRPr="002D5060">
              <w:t>displayName</w:t>
            </w:r>
          </w:p>
        </w:tc>
        <w:tc>
          <w:tcPr>
            <w:tcW w:w="1542" w:type="dxa"/>
          </w:tcPr>
          <w:p w14:paraId="63FA05D5" w14:textId="77777777" w:rsidR="003908FA" w:rsidRDefault="003908FA" w:rsidP="003908FA">
            <w:pPr>
              <w:pStyle w:val="Tablebody"/>
            </w:pPr>
            <w:r w:rsidRPr="002D5060">
              <w:t>String</w:t>
            </w:r>
          </w:p>
        </w:tc>
        <w:tc>
          <w:tcPr>
            <w:tcW w:w="2551" w:type="dxa"/>
          </w:tcPr>
          <w:p w14:paraId="09BEA6A2" w14:textId="77777777" w:rsidR="003908FA" w:rsidRDefault="003908FA" w:rsidP="003908FA">
            <w:pPr>
              <w:pStyle w:val="Tablebody"/>
            </w:pPr>
          </w:p>
        </w:tc>
        <w:tc>
          <w:tcPr>
            <w:tcW w:w="7266" w:type="dxa"/>
          </w:tcPr>
          <w:p w14:paraId="720B37B1" w14:textId="77777777" w:rsidR="003908FA" w:rsidRDefault="003908FA" w:rsidP="003908FA">
            <w:pPr>
              <w:pStyle w:val="Tablebody"/>
            </w:pPr>
          </w:p>
        </w:tc>
      </w:tr>
      <w:tr w:rsidR="003908FA" w14:paraId="4156B629" w14:textId="77777777" w:rsidTr="003908FA">
        <w:trPr>
          <w:jc w:val="center"/>
        </w:trPr>
        <w:tc>
          <w:tcPr>
            <w:tcW w:w="3420" w:type="dxa"/>
          </w:tcPr>
          <w:p w14:paraId="2EB2871A" w14:textId="77777777" w:rsidR="003908FA" w:rsidRDefault="003908FA" w:rsidP="003908FA">
            <w:pPr>
              <w:pStyle w:val="Tablebody"/>
            </w:pPr>
            <w:r w:rsidRPr="002D5060">
              <w:t>baseId</w:t>
            </w:r>
          </w:p>
        </w:tc>
        <w:tc>
          <w:tcPr>
            <w:tcW w:w="1542" w:type="dxa"/>
          </w:tcPr>
          <w:p w14:paraId="11F5B83B" w14:textId="77777777" w:rsidR="003908FA" w:rsidRDefault="003908FA" w:rsidP="003908FA">
            <w:pPr>
              <w:pStyle w:val="Tablebody"/>
            </w:pPr>
            <w:r w:rsidRPr="002D5060">
              <w:t>Enum</w:t>
            </w:r>
          </w:p>
        </w:tc>
        <w:tc>
          <w:tcPr>
            <w:tcW w:w="2551" w:type="dxa"/>
          </w:tcPr>
          <w:p w14:paraId="1AA9635D" w14:textId="77777777" w:rsidR="003908FA" w:rsidRDefault="003908FA" w:rsidP="003908FA">
            <w:pPr>
              <w:pStyle w:val="Tablebody"/>
            </w:pPr>
            <w:r w:rsidRPr="00A8356C">
              <w:t>cmis:folder</w:t>
            </w:r>
          </w:p>
        </w:tc>
        <w:tc>
          <w:tcPr>
            <w:tcW w:w="7266" w:type="dxa"/>
          </w:tcPr>
          <w:p w14:paraId="6F55958A" w14:textId="77777777" w:rsidR="003908FA" w:rsidRDefault="003908FA" w:rsidP="003908FA">
            <w:pPr>
              <w:pStyle w:val="Tablebody"/>
            </w:pPr>
            <w:r w:rsidRPr="00A8356C">
              <w:t>cmis:folder</w:t>
            </w:r>
          </w:p>
        </w:tc>
      </w:tr>
      <w:tr w:rsidR="003908FA" w14:paraId="5DDA166D" w14:textId="77777777" w:rsidTr="003908FA">
        <w:trPr>
          <w:jc w:val="center"/>
        </w:trPr>
        <w:tc>
          <w:tcPr>
            <w:tcW w:w="3420" w:type="dxa"/>
          </w:tcPr>
          <w:p w14:paraId="36971371" w14:textId="77777777" w:rsidR="003908FA" w:rsidRDefault="003908FA" w:rsidP="003908FA">
            <w:pPr>
              <w:pStyle w:val="Tablebody"/>
            </w:pPr>
            <w:r w:rsidRPr="002D5060">
              <w:t>parentId</w:t>
            </w:r>
          </w:p>
        </w:tc>
        <w:tc>
          <w:tcPr>
            <w:tcW w:w="1542" w:type="dxa"/>
          </w:tcPr>
          <w:p w14:paraId="5CD1BA01" w14:textId="77777777" w:rsidR="003908FA" w:rsidRDefault="003908FA" w:rsidP="003908FA">
            <w:pPr>
              <w:pStyle w:val="Tablebody"/>
            </w:pPr>
            <w:r w:rsidRPr="002D5060">
              <w:t>ID</w:t>
            </w:r>
          </w:p>
        </w:tc>
        <w:tc>
          <w:tcPr>
            <w:tcW w:w="2551" w:type="dxa"/>
          </w:tcPr>
          <w:p w14:paraId="74D99E0A" w14:textId="77777777" w:rsidR="003908FA" w:rsidRDefault="003908FA" w:rsidP="003908FA">
            <w:pPr>
              <w:pStyle w:val="Tablebody"/>
            </w:pPr>
          </w:p>
        </w:tc>
        <w:tc>
          <w:tcPr>
            <w:tcW w:w="7266" w:type="dxa"/>
          </w:tcPr>
          <w:p w14:paraId="5B90D221" w14:textId="77777777" w:rsidR="003908FA" w:rsidRDefault="003908FA" w:rsidP="003908FA">
            <w:pPr>
              <w:pStyle w:val="Tablebody"/>
            </w:pPr>
            <w:r>
              <w:t>cmis:folder</w:t>
            </w:r>
          </w:p>
        </w:tc>
      </w:tr>
      <w:tr w:rsidR="003908FA" w14:paraId="5593F185" w14:textId="77777777" w:rsidTr="003908FA">
        <w:trPr>
          <w:jc w:val="center"/>
        </w:trPr>
        <w:tc>
          <w:tcPr>
            <w:tcW w:w="3420" w:type="dxa"/>
          </w:tcPr>
          <w:p w14:paraId="129B36A8" w14:textId="77777777" w:rsidR="003908FA" w:rsidRDefault="003908FA" w:rsidP="003908FA">
            <w:pPr>
              <w:pStyle w:val="Tablebody"/>
            </w:pPr>
            <w:r w:rsidRPr="002D5060">
              <w:t>description</w:t>
            </w:r>
          </w:p>
        </w:tc>
        <w:tc>
          <w:tcPr>
            <w:tcW w:w="1542" w:type="dxa"/>
          </w:tcPr>
          <w:p w14:paraId="678C8373" w14:textId="77777777" w:rsidR="003908FA" w:rsidRDefault="003908FA" w:rsidP="003908FA">
            <w:pPr>
              <w:pStyle w:val="Tablebody"/>
            </w:pPr>
            <w:r w:rsidRPr="002D5060">
              <w:t>String</w:t>
            </w:r>
          </w:p>
        </w:tc>
        <w:tc>
          <w:tcPr>
            <w:tcW w:w="2551" w:type="dxa"/>
          </w:tcPr>
          <w:p w14:paraId="149BCA5E" w14:textId="77777777" w:rsidR="003908FA" w:rsidRDefault="003908FA" w:rsidP="003908FA">
            <w:pPr>
              <w:pStyle w:val="Tablebody"/>
            </w:pPr>
          </w:p>
        </w:tc>
        <w:tc>
          <w:tcPr>
            <w:tcW w:w="7266" w:type="dxa"/>
          </w:tcPr>
          <w:p w14:paraId="37AF27BB" w14:textId="77777777" w:rsidR="003908FA" w:rsidRDefault="003908FA" w:rsidP="003908FA">
            <w:pPr>
              <w:pStyle w:val="Tablebody"/>
            </w:pPr>
          </w:p>
        </w:tc>
      </w:tr>
      <w:tr w:rsidR="003908FA" w14:paraId="194942FE" w14:textId="77777777" w:rsidTr="003908FA">
        <w:trPr>
          <w:jc w:val="center"/>
        </w:trPr>
        <w:tc>
          <w:tcPr>
            <w:tcW w:w="3420" w:type="dxa"/>
          </w:tcPr>
          <w:p w14:paraId="27A56B30" w14:textId="77777777" w:rsidR="003908FA" w:rsidRDefault="003908FA" w:rsidP="003908FA">
            <w:pPr>
              <w:pStyle w:val="Tablebody"/>
            </w:pPr>
            <w:r w:rsidRPr="00ED036B">
              <w:t>creatable</w:t>
            </w:r>
          </w:p>
        </w:tc>
        <w:tc>
          <w:tcPr>
            <w:tcW w:w="1542" w:type="dxa"/>
          </w:tcPr>
          <w:p w14:paraId="100DCB2F" w14:textId="77777777" w:rsidR="003908FA" w:rsidRDefault="003908FA" w:rsidP="003908FA">
            <w:pPr>
              <w:pStyle w:val="Tablebody"/>
            </w:pPr>
            <w:r w:rsidRPr="00ED036B">
              <w:t>Boolean</w:t>
            </w:r>
          </w:p>
        </w:tc>
        <w:tc>
          <w:tcPr>
            <w:tcW w:w="2551" w:type="dxa"/>
          </w:tcPr>
          <w:p w14:paraId="7C388D22" w14:textId="77777777" w:rsidR="003908FA" w:rsidRDefault="003908FA" w:rsidP="003908FA">
            <w:pPr>
              <w:pStyle w:val="Tablebody"/>
            </w:pPr>
            <w:r>
              <w:t>TRUE</w:t>
            </w:r>
          </w:p>
        </w:tc>
        <w:tc>
          <w:tcPr>
            <w:tcW w:w="7266" w:type="dxa"/>
          </w:tcPr>
          <w:p w14:paraId="208B40FF" w14:textId="77777777" w:rsidR="003908FA" w:rsidRDefault="003908FA" w:rsidP="003908FA">
            <w:pPr>
              <w:pStyle w:val="Tablebody"/>
            </w:pPr>
            <w:r>
              <w:t>TRUE</w:t>
            </w:r>
          </w:p>
        </w:tc>
      </w:tr>
      <w:tr w:rsidR="003908FA" w14:paraId="625A02CA" w14:textId="77777777" w:rsidTr="003908FA">
        <w:trPr>
          <w:jc w:val="center"/>
        </w:trPr>
        <w:tc>
          <w:tcPr>
            <w:tcW w:w="3420" w:type="dxa"/>
          </w:tcPr>
          <w:p w14:paraId="2A9BC146" w14:textId="77777777" w:rsidR="003908FA" w:rsidRDefault="003908FA" w:rsidP="003908FA">
            <w:pPr>
              <w:pStyle w:val="Tablebody"/>
            </w:pPr>
            <w:r w:rsidRPr="00ED036B">
              <w:t>fileable</w:t>
            </w:r>
          </w:p>
        </w:tc>
        <w:tc>
          <w:tcPr>
            <w:tcW w:w="1542" w:type="dxa"/>
          </w:tcPr>
          <w:p w14:paraId="34525A58" w14:textId="77777777" w:rsidR="003908FA" w:rsidRDefault="003908FA" w:rsidP="003908FA">
            <w:pPr>
              <w:pStyle w:val="Tablebody"/>
            </w:pPr>
            <w:r w:rsidRPr="00ED036B">
              <w:t>Boolean</w:t>
            </w:r>
          </w:p>
        </w:tc>
        <w:tc>
          <w:tcPr>
            <w:tcW w:w="2551" w:type="dxa"/>
          </w:tcPr>
          <w:p w14:paraId="5660B97C" w14:textId="77777777" w:rsidR="003908FA" w:rsidRDefault="003908FA" w:rsidP="003908FA">
            <w:pPr>
              <w:pStyle w:val="Tablebody"/>
            </w:pPr>
            <w:r w:rsidRPr="00A8356C">
              <w:t>TRUE</w:t>
            </w:r>
          </w:p>
        </w:tc>
        <w:tc>
          <w:tcPr>
            <w:tcW w:w="7266" w:type="dxa"/>
          </w:tcPr>
          <w:p w14:paraId="57B8A9E1" w14:textId="77777777" w:rsidR="003908FA" w:rsidRDefault="003908FA" w:rsidP="003908FA">
            <w:pPr>
              <w:pStyle w:val="Tablebody"/>
            </w:pPr>
            <w:r w:rsidRPr="003724B4">
              <w:t>TRUE</w:t>
            </w:r>
          </w:p>
        </w:tc>
      </w:tr>
      <w:tr w:rsidR="003908FA" w14:paraId="416E85C5" w14:textId="77777777" w:rsidTr="003908FA">
        <w:trPr>
          <w:jc w:val="center"/>
        </w:trPr>
        <w:tc>
          <w:tcPr>
            <w:tcW w:w="3420" w:type="dxa"/>
          </w:tcPr>
          <w:p w14:paraId="3229E85C" w14:textId="77777777" w:rsidR="003908FA" w:rsidRDefault="003908FA" w:rsidP="003908FA">
            <w:pPr>
              <w:pStyle w:val="Tablebody"/>
            </w:pPr>
            <w:r w:rsidRPr="00ED036B">
              <w:t>queryable</w:t>
            </w:r>
          </w:p>
        </w:tc>
        <w:tc>
          <w:tcPr>
            <w:tcW w:w="1542" w:type="dxa"/>
          </w:tcPr>
          <w:p w14:paraId="0CC3D742" w14:textId="77777777" w:rsidR="003908FA" w:rsidRDefault="003908FA" w:rsidP="003908FA">
            <w:pPr>
              <w:pStyle w:val="Tablebody"/>
            </w:pPr>
            <w:r w:rsidRPr="00ED036B">
              <w:t>Boolean</w:t>
            </w:r>
          </w:p>
        </w:tc>
        <w:tc>
          <w:tcPr>
            <w:tcW w:w="2551" w:type="dxa"/>
          </w:tcPr>
          <w:p w14:paraId="5025BD8B" w14:textId="77777777" w:rsidR="003908FA" w:rsidRDefault="003908FA" w:rsidP="003908FA">
            <w:pPr>
              <w:pStyle w:val="Tablebody"/>
            </w:pPr>
            <w:r>
              <w:t>TRUE</w:t>
            </w:r>
          </w:p>
        </w:tc>
        <w:tc>
          <w:tcPr>
            <w:tcW w:w="7266" w:type="dxa"/>
          </w:tcPr>
          <w:p w14:paraId="52E54AAC" w14:textId="77777777" w:rsidR="003908FA" w:rsidRDefault="003908FA" w:rsidP="003908FA">
            <w:pPr>
              <w:pStyle w:val="Tablebody"/>
            </w:pPr>
            <w:r>
              <w:t>TRUE</w:t>
            </w:r>
          </w:p>
        </w:tc>
      </w:tr>
      <w:tr w:rsidR="003908FA" w14:paraId="422F5548" w14:textId="77777777" w:rsidTr="003908FA">
        <w:trPr>
          <w:jc w:val="center"/>
        </w:trPr>
        <w:tc>
          <w:tcPr>
            <w:tcW w:w="3420" w:type="dxa"/>
          </w:tcPr>
          <w:p w14:paraId="480EB5E0" w14:textId="77777777" w:rsidR="003908FA" w:rsidRDefault="003908FA" w:rsidP="003908FA">
            <w:pPr>
              <w:pStyle w:val="Tablebody"/>
            </w:pPr>
            <w:r w:rsidRPr="00ED036B">
              <w:t>controllablePolicy</w:t>
            </w:r>
          </w:p>
        </w:tc>
        <w:tc>
          <w:tcPr>
            <w:tcW w:w="1542" w:type="dxa"/>
          </w:tcPr>
          <w:p w14:paraId="77642E02" w14:textId="77777777" w:rsidR="003908FA" w:rsidRDefault="003908FA" w:rsidP="003908FA">
            <w:pPr>
              <w:pStyle w:val="Tablebody"/>
            </w:pPr>
            <w:r w:rsidRPr="00ED036B">
              <w:t>Boolean</w:t>
            </w:r>
          </w:p>
        </w:tc>
        <w:tc>
          <w:tcPr>
            <w:tcW w:w="2551" w:type="dxa"/>
          </w:tcPr>
          <w:p w14:paraId="5946088C" w14:textId="77777777" w:rsidR="003908FA" w:rsidRDefault="003908FA" w:rsidP="003908FA">
            <w:pPr>
              <w:pStyle w:val="Tablebody"/>
            </w:pPr>
            <w:r w:rsidRPr="00A8356C">
              <w:t>FALSE</w:t>
            </w:r>
          </w:p>
        </w:tc>
        <w:tc>
          <w:tcPr>
            <w:tcW w:w="7266" w:type="dxa"/>
          </w:tcPr>
          <w:p w14:paraId="6EC2CC95" w14:textId="77777777" w:rsidR="003908FA" w:rsidRDefault="003908FA" w:rsidP="003908FA">
            <w:pPr>
              <w:pStyle w:val="Tablebody"/>
            </w:pPr>
            <w:r w:rsidRPr="003724B4">
              <w:t>FALSE</w:t>
            </w:r>
          </w:p>
        </w:tc>
      </w:tr>
      <w:tr w:rsidR="003908FA" w14:paraId="5D98B535" w14:textId="77777777" w:rsidTr="003908FA">
        <w:trPr>
          <w:jc w:val="center"/>
        </w:trPr>
        <w:tc>
          <w:tcPr>
            <w:tcW w:w="3420" w:type="dxa"/>
          </w:tcPr>
          <w:p w14:paraId="2CE78D64" w14:textId="77777777" w:rsidR="003908FA" w:rsidRDefault="003908FA" w:rsidP="003908FA">
            <w:pPr>
              <w:pStyle w:val="Tablebody"/>
            </w:pPr>
            <w:r w:rsidRPr="00ED036B">
              <w:t>controllableACL</w:t>
            </w:r>
          </w:p>
        </w:tc>
        <w:tc>
          <w:tcPr>
            <w:tcW w:w="1542" w:type="dxa"/>
          </w:tcPr>
          <w:p w14:paraId="4A27EDD3" w14:textId="77777777" w:rsidR="003908FA" w:rsidRDefault="003908FA" w:rsidP="003908FA">
            <w:pPr>
              <w:pStyle w:val="Tablebody"/>
            </w:pPr>
            <w:r w:rsidRPr="00ED036B">
              <w:t>Boolean</w:t>
            </w:r>
          </w:p>
        </w:tc>
        <w:tc>
          <w:tcPr>
            <w:tcW w:w="2551" w:type="dxa"/>
          </w:tcPr>
          <w:p w14:paraId="78DB8FD7" w14:textId="77777777" w:rsidR="003908FA" w:rsidRDefault="003908FA" w:rsidP="003908FA">
            <w:pPr>
              <w:pStyle w:val="Tablebody"/>
            </w:pPr>
            <w:r w:rsidRPr="00A8356C">
              <w:t>FALSE</w:t>
            </w:r>
          </w:p>
        </w:tc>
        <w:tc>
          <w:tcPr>
            <w:tcW w:w="7266" w:type="dxa"/>
          </w:tcPr>
          <w:p w14:paraId="1A2A234B" w14:textId="77777777" w:rsidR="003908FA" w:rsidRDefault="003908FA" w:rsidP="003908FA">
            <w:pPr>
              <w:pStyle w:val="Tablebody"/>
            </w:pPr>
            <w:r w:rsidRPr="003724B4">
              <w:t>FALSE</w:t>
            </w:r>
          </w:p>
        </w:tc>
      </w:tr>
      <w:tr w:rsidR="003908FA" w14:paraId="7F80226E" w14:textId="77777777" w:rsidTr="003908FA">
        <w:trPr>
          <w:jc w:val="center"/>
        </w:trPr>
        <w:tc>
          <w:tcPr>
            <w:tcW w:w="3420" w:type="dxa"/>
          </w:tcPr>
          <w:p w14:paraId="466C9E9A" w14:textId="77777777" w:rsidR="003908FA" w:rsidRDefault="003908FA" w:rsidP="003908FA">
            <w:pPr>
              <w:pStyle w:val="Tablebody"/>
            </w:pPr>
            <w:r w:rsidRPr="00494539">
              <w:t>fulltextIndexed</w:t>
            </w:r>
          </w:p>
        </w:tc>
        <w:tc>
          <w:tcPr>
            <w:tcW w:w="1542" w:type="dxa"/>
          </w:tcPr>
          <w:p w14:paraId="500D4672" w14:textId="77777777" w:rsidR="003908FA" w:rsidRDefault="003908FA" w:rsidP="003908FA">
            <w:pPr>
              <w:pStyle w:val="Tablebody"/>
            </w:pPr>
            <w:r w:rsidRPr="00494539">
              <w:t>Boolean</w:t>
            </w:r>
          </w:p>
        </w:tc>
        <w:tc>
          <w:tcPr>
            <w:tcW w:w="2551" w:type="dxa"/>
          </w:tcPr>
          <w:p w14:paraId="28546EB7" w14:textId="77777777" w:rsidR="003908FA" w:rsidRDefault="003908FA" w:rsidP="003908FA">
            <w:pPr>
              <w:pStyle w:val="Tablebody"/>
            </w:pPr>
            <w:r w:rsidRPr="00A8356C">
              <w:t>FALSE</w:t>
            </w:r>
          </w:p>
        </w:tc>
        <w:tc>
          <w:tcPr>
            <w:tcW w:w="7266" w:type="dxa"/>
          </w:tcPr>
          <w:p w14:paraId="4A281A27" w14:textId="77777777" w:rsidR="003908FA" w:rsidRDefault="003908FA" w:rsidP="003908FA">
            <w:pPr>
              <w:pStyle w:val="Tablebody"/>
            </w:pPr>
            <w:r w:rsidRPr="003724B4">
              <w:t>FALSE</w:t>
            </w:r>
          </w:p>
        </w:tc>
      </w:tr>
      <w:tr w:rsidR="003908FA" w14:paraId="7DF9FFE9" w14:textId="77777777" w:rsidTr="003908FA">
        <w:trPr>
          <w:jc w:val="center"/>
        </w:trPr>
        <w:tc>
          <w:tcPr>
            <w:tcW w:w="3420" w:type="dxa"/>
            <w:tcBorders>
              <w:bottom w:val="single" w:sz="2" w:space="0" w:color="auto"/>
            </w:tcBorders>
          </w:tcPr>
          <w:p w14:paraId="71B5D51D" w14:textId="77777777" w:rsidR="003908FA" w:rsidRPr="00ED036B" w:rsidRDefault="003908FA" w:rsidP="003908FA">
            <w:pPr>
              <w:pStyle w:val="Tablebody"/>
            </w:pPr>
            <w:r w:rsidRPr="00494539">
              <w:t>includedInSupertypeQuery</w:t>
            </w:r>
          </w:p>
        </w:tc>
        <w:tc>
          <w:tcPr>
            <w:tcW w:w="1542" w:type="dxa"/>
            <w:tcBorders>
              <w:bottom w:val="single" w:sz="2" w:space="0" w:color="auto"/>
            </w:tcBorders>
          </w:tcPr>
          <w:p w14:paraId="67BD9CD0" w14:textId="77777777" w:rsidR="003908FA" w:rsidRPr="00ED036B" w:rsidRDefault="003908FA" w:rsidP="003908FA">
            <w:pPr>
              <w:pStyle w:val="Tablebody"/>
            </w:pPr>
            <w:r w:rsidRPr="00494539">
              <w:t>Boolean</w:t>
            </w:r>
          </w:p>
        </w:tc>
        <w:tc>
          <w:tcPr>
            <w:tcW w:w="2551" w:type="dxa"/>
            <w:tcBorders>
              <w:bottom w:val="single" w:sz="2" w:space="0" w:color="auto"/>
            </w:tcBorders>
          </w:tcPr>
          <w:p w14:paraId="7035CB53" w14:textId="77777777" w:rsidR="003908FA" w:rsidRDefault="003908FA" w:rsidP="003908FA">
            <w:pPr>
              <w:pStyle w:val="Tablebody"/>
            </w:pPr>
            <w:r w:rsidRPr="00A8356C">
              <w:t>FALSE</w:t>
            </w:r>
          </w:p>
        </w:tc>
        <w:tc>
          <w:tcPr>
            <w:tcW w:w="7266" w:type="dxa"/>
            <w:tcBorders>
              <w:bottom w:val="single" w:sz="2" w:space="0" w:color="auto"/>
            </w:tcBorders>
          </w:tcPr>
          <w:p w14:paraId="5AC62157" w14:textId="77777777" w:rsidR="003908FA" w:rsidRDefault="003908FA" w:rsidP="003908FA">
            <w:pPr>
              <w:pStyle w:val="Tablebody"/>
            </w:pPr>
            <w:r w:rsidRPr="003724B4">
              <w:t>FALSE</w:t>
            </w:r>
          </w:p>
        </w:tc>
      </w:tr>
    </w:tbl>
    <w:p w14:paraId="7ADB90C4" w14:textId="77777777" w:rsidR="003908FA" w:rsidRDefault="003908FA" w:rsidP="003908FA"/>
    <w:p w14:paraId="544DAA9C" w14:textId="77777777" w:rsidR="003908FA" w:rsidRDefault="003908FA" w:rsidP="003908FA">
      <w:pPr>
        <w:pStyle w:val="Heading4"/>
      </w:pPr>
      <w:bookmarkStart w:id="816" w:name="_Toc447018346"/>
      <w:bookmarkStart w:id="817" w:name="_Toc493244471"/>
      <w:bookmarkStart w:id="818" w:name="_Toc505087041"/>
      <w:r>
        <w:t>cmis:folder tipa īpašību definīcijas</w:t>
      </w:r>
      <w:bookmarkEnd w:id="816"/>
      <w:bookmarkEnd w:id="817"/>
      <w:bookmarkEnd w:id="818"/>
    </w:p>
    <w:p w14:paraId="429702CE" w14:textId="03CB7952"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819" w:name="_Ref312946001"/>
      <w:r w:rsidR="00094FBC">
        <w:t>17</w:t>
      </w:r>
      <w:bookmarkEnd w:id="819"/>
      <w:r w:rsidRPr="00BC4EC8">
        <w:fldChar w:fldCharType="end"/>
      </w:r>
      <w:r w:rsidRPr="00BC4EC8">
        <w:t>.tabula</w:t>
      </w:r>
    </w:p>
    <w:p w14:paraId="36537466" w14:textId="77777777" w:rsidR="003908FA" w:rsidRPr="00BC4EC8" w:rsidRDefault="003908FA" w:rsidP="001144AB">
      <w:pPr>
        <w:pStyle w:val="Tabletitle"/>
      </w:pPr>
      <w:r>
        <w:t>cmis:folder tipa īpašību definīcijas</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180"/>
        <w:gridCol w:w="3463"/>
        <w:gridCol w:w="1357"/>
        <w:gridCol w:w="1083"/>
        <w:gridCol w:w="1608"/>
        <w:gridCol w:w="1161"/>
        <w:gridCol w:w="1688"/>
        <w:gridCol w:w="1137"/>
      </w:tblGrid>
      <w:tr w:rsidR="003908FA" w:rsidRPr="00604479" w14:paraId="3648ACFE" w14:textId="77777777" w:rsidTr="003908FA">
        <w:trPr>
          <w:tblHeader/>
        </w:trPr>
        <w:tc>
          <w:tcPr>
            <w:tcW w:w="3178" w:type="dxa"/>
          </w:tcPr>
          <w:p w14:paraId="3AA5458C" w14:textId="77777777" w:rsidR="003908FA" w:rsidRPr="00604479" w:rsidRDefault="003908FA" w:rsidP="003908FA">
            <w:pPr>
              <w:pStyle w:val="Tablebody"/>
              <w:rPr>
                <w:rStyle w:val="BookTitle"/>
              </w:rPr>
            </w:pPr>
            <w:r w:rsidRPr="00604479">
              <w:rPr>
                <w:rStyle w:val="BookTitle"/>
              </w:rPr>
              <w:t>Nosaukums</w:t>
            </w:r>
          </w:p>
        </w:tc>
        <w:tc>
          <w:tcPr>
            <w:tcW w:w="3436" w:type="dxa"/>
          </w:tcPr>
          <w:p w14:paraId="7169D330" w14:textId="77777777" w:rsidR="003908FA" w:rsidRPr="00604479" w:rsidRDefault="003908FA" w:rsidP="003908FA">
            <w:pPr>
              <w:pStyle w:val="Tablebody"/>
              <w:rPr>
                <w:rStyle w:val="BookTitle"/>
              </w:rPr>
            </w:pPr>
            <w:r w:rsidRPr="00604479">
              <w:rPr>
                <w:rStyle w:val="BookTitle"/>
              </w:rPr>
              <w:t>Apraksts</w:t>
            </w:r>
          </w:p>
        </w:tc>
        <w:tc>
          <w:tcPr>
            <w:tcW w:w="1395" w:type="dxa"/>
          </w:tcPr>
          <w:p w14:paraId="03D7D5A6" w14:textId="77777777" w:rsidR="003908FA" w:rsidRPr="00604479" w:rsidRDefault="003908FA" w:rsidP="003908FA">
            <w:pPr>
              <w:pStyle w:val="Tablebody"/>
              <w:rPr>
                <w:rStyle w:val="BookTitle"/>
              </w:rPr>
            </w:pPr>
            <w:r w:rsidRPr="00604479">
              <w:rPr>
                <w:rStyle w:val="BookTitle"/>
              </w:rPr>
              <w:t>Obligāts</w:t>
            </w:r>
          </w:p>
        </w:tc>
        <w:tc>
          <w:tcPr>
            <w:tcW w:w="1083" w:type="dxa"/>
          </w:tcPr>
          <w:p w14:paraId="0A2BE280" w14:textId="77777777" w:rsidR="003908FA" w:rsidRPr="00604479" w:rsidRDefault="003908FA" w:rsidP="003908FA">
            <w:pPr>
              <w:pStyle w:val="Tablebody"/>
              <w:rPr>
                <w:rStyle w:val="BookTitle"/>
              </w:rPr>
            </w:pPr>
            <w:r w:rsidRPr="00604479">
              <w:rPr>
                <w:rStyle w:val="BookTitle"/>
              </w:rPr>
              <w:t>Datu tips</w:t>
            </w:r>
          </w:p>
        </w:tc>
        <w:tc>
          <w:tcPr>
            <w:tcW w:w="1608" w:type="dxa"/>
          </w:tcPr>
          <w:p w14:paraId="509D0DE2" w14:textId="77777777" w:rsidR="003908FA" w:rsidRPr="00604479" w:rsidRDefault="003908FA" w:rsidP="003908FA">
            <w:pPr>
              <w:pStyle w:val="Tablebody"/>
              <w:rPr>
                <w:rStyle w:val="BookTitle"/>
              </w:rPr>
            </w:pPr>
            <w:r w:rsidRPr="00604479">
              <w:rPr>
                <w:rStyle w:val="BookTitle"/>
              </w:rPr>
              <w:t>Kardinalitāte</w:t>
            </w:r>
          </w:p>
        </w:tc>
        <w:tc>
          <w:tcPr>
            <w:tcW w:w="1161" w:type="dxa"/>
          </w:tcPr>
          <w:p w14:paraId="342A7896" w14:textId="77777777" w:rsidR="003908FA" w:rsidRPr="00604479" w:rsidRDefault="003908FA" w:rsidP="003908FA">
            <w:pPr>
              <w:pStyle w:val="Tablebody"/>
              <w:rPr>
                <w:rStyle w:val="BookTitle"/>
              </w:rPr>
            </w:pPr>
            <w:r w:rsidRPr="00604479">
              <w:rPr>
                <w:rStyle w:val="BookTitle"/>
              </w:rPr>
              <w:t>Vērtība ir maināma</w:t>
            </w:r>
          </w:p>
        </w:tc>
        <w:tc>
          <w:tcPr>
            <w:tcW w:w="1679" w:type="dxa"/>
          </w:tcPr>
          <w:p w14:paraId="5C60D208" w14:textId="77777777" w:rsidR="003908FA" w:rsidRPr="00604479" w:rsidRDefault="003908FA" w:rsidP="003908FA">
            <w:pPr>
              <w:pStyle w:val="Tablebody"/>
              <w:rPr>
                <w:rStyle w:val="BookTitle"/>
              </w:rPr>
            </w:pPr>
            <w:r>
              <w:rPr>
                <w:rStyle w:val="BookTitle"/>
              </w:rPr>
              <w:t>Brīva vērtību izvēle</w:t>
            </w:r>
          </w:p>
        </w:tc>
        <w:tc>
          <w:tcPr>
            <w:tcW w:w="1137" w:type="dxa"/>
          </w:tcPr>
          <w:p w14:paraId="096657F3" w14:textId="77777777" w:rsidR="003908FA" w:rsidRPr="00604479" w:rsidRDefault="003908FA" w:rsidP="003908FA">
            <w:pPr>
              <w:pStyle w:val="Tablebody"/>
              <w:rPr>
                <w:rStyle w:val="BookTitle"/>
              </w:rPr>
            </w:pPr>
            <w:r w:rsidRPr="00604479">
              <w:rPr>
                <w:rStyle w:val="BookTitle"/>
              </w:rPr>
              <w:t>Pieejamo vērtību saraksts</w:t>
            </w:r>
          </w:p>
        </w:tc>
      </w:tr>
      <w:tr w:rsidR="003908FA" w14:paraId="4E15EA87" w14:textId="77777777" w:rsidTr="003908FA">
        <w:tc>
          <w:tcPr>
            <w:tcW w:w="3191" w:type="dxa"/>
          </w:tcPr>
          <w:p w14:paraId="1D214A17" w14:textId="77777777" w:rsidR="003908FA" w:rsidRDefault="003908FA" w:rsidP="003908FA">
            <w:pPr>
              <w:pStyle w:val="Tablebody"/>
            </w:pPr>
            <w:r w:rsidRPr="00335C16">
              <w:t>cmis:name</w:t>
            </w:r>
          </w:p>
        </w:tc>
        <w:tc>
          <w:tcPr>
            <w:tcW w:w="3796" w:type="dxa"/>
          </w:tcPr>
          <w:p w14:paraId="21242894" w14:textId="77777777" w:rsidR="003908FA" w:rsidRDefault="003908FA" w:rsidP="003908FA">
            <w:pPr>
              <w:pStyle w:val="Tablebody"/>
            </w:pPr>
            <w:r w:rsidRPr="00335C16">
              <w:t>Objekta nosaukums</w:t>
            </w:r>
          </w:p>
        </w:tc>
        <w:tc>
          <w:tcPr>
            <w:tcW w:w="1114" w:type="dxa"/>
          </w:tcPr>
          <w:p w14:paraId="03356F8A" w14:textId="77777777" w:rsidR="003908FA" w:rsidRDefault="003908FA" w:rsidP="003908FA">
            <w:pPr>
              <w:pStyle w:val="Tablebody"/>
            </w:pPr>
            <w:r w:rsidRPr="00335C16">
              <w:t>TRUE</w:t>
            </w:r>
          </w:p>
        </w:tc>
        <w:tc>
          <w:tcPr>
            <w:tcW w:w="1083" w:type="dxa"/>
          </w:tcPr>
          <w:p w14:paraId="3404B655" w14:textId="77777777" w:rsidR="003908FA" w:rsidRDefault="003908FA" w:rsidP="003908FA">
            <w:pPr>
              <w:pStyle w:val="Tablebody"/>
            </w:pPr>
            <w:r w:rsidRPr="00614E4F">
              <w:t>String</w:t>
            </w:r>
          </w:p>
        </w:tc>
        <w:tc>
          <w:tcPr>
            <w:tcW w:w="1608" w:type="dxa"/>
          </w:tcPr>
          <w:p w14:paraId="33D3B35F" w14:textId="77777777" w:rsidR="003908FA" w:rsidRDefault="003908FA" w:rsidP="003908FA">
            <w:pPr>
              <w:pStyle w:val="Tablebody"/>
            </w:pPr>
            <w:r w:rsidRPr="00614E4F">
              <w:t>Single</w:t>
            </w:r>
          </w:p>
        </w:tc>
        <w:tc>
          <w:tcPr>
            <w:tcW w:w="1161" w:type="dxa"/>
          </w:tcPr>
          <w:p w14:paraId="5B9521D8" w14:textId="77777777" w:rsidR="003908FA" w:rsidRDefault="003908FA" w:rsidP="003908FA">
            <w:pPr>
              <w:pStyle w:val="Tablebody"/>
            </w:pPr>
            <w:r>
              <w:t>ReadWrite</w:t>
            </w:r>
          </w:p>
        </w:tc>
        <w:tc>
          <w:tcPr>
            <w:tcW w:w="1803" w:type="dxa"/>
          </w:tcPr>
          <w:p w14:paraId="03404F9D" w14:textId="77777777" w:rsidR="003908FA" w:rsidRDefault="003908FA" w:rsidP="003908FA">
            <w:pPr>
              <w:pStyle w:val="Tablebody"/>
            </w:pPr>
            <w:r w:rsidRPr="00864FEB">
              <w:t>NA</w:t>
            </w:r>
          </w:p>
        </w:tc>
        <w:tc>
          <w:tcPr>
            <w:tcW w:w="1137" w:type="dxa"/>
          </w:tcPr>
          <w:p w14:paraId="553ADBFA" w14:textId="77777777" w:rsidR="003908FA" w:rsidRDefault="003908FA" w:rsidP="003908FA">
            <w:pPr>
              <w:pStyle w:val="Tablebody"/>
            </w:pPr>
          </w:p>
        </w:tc>
      </w:tr>
      <w:tr w:rsidR="003908FA" w14:paraId="4E824710" w14:textId="77777777" w:rsidTr="003908FA">
        <w:tc>
          <w:tcPr>
            <w:tcW w:w="3178" w:type="dxa"/>
          </w:tcPr>
          <w:p w14:paraId="39D30C51" w14:textId="77777777" w:rsidR="003908FA" w:rsidRDefault="003908FA" w:rsidP="003908FA">
            <w:pPr>
              <w:pStyle w:val="Tablebody"/>
            </w:pPr>
            <w:r w:rsidRPr="00335C16">
              <w:t>cmis:objectI</w:t>
            </w:r>
            <w:r>
              <w:t>d</w:t>
            </w:r>
          </w:p>
        </w:tc>
        <w:tc>
          <w:tcPr>
            <w:tcW w:w="3436" w:type="dxa"/>
          </w:tcPr>
          <w:p w14:paraId="708C6001" w14:textId="77777777" w:rsidR="003908FA" w:rsidRDefault="003908FA" w:rsidP="003908FA">
            <w:pPr>
              <w:pStyle w:val="Tablebody"/>
            </w:pPr>
            <w:r w:rsidRPr="00335C16">
              <w:t>Objekta identifikators</w:t>
            </w:r>
          </w:p>
        </w:tc>
        <w:tc>
          <w:tcPr>
            <w:tcW w:w="1395" w:type="dxa"/>
          </w:tcPr>
          <w:p w14:paraId="544C0BBC" w14:textId="77777777" w:rsidR="003908FA" w:rsidRDefault="003908FA" w:rsidP="003908FA">
            <w:pPr>
              <w:pStyle w:val="Tablebody"/>
            </w:pPr>
            <w:r w:rsidRPr="00335C16">
              <w:t>FALSE</w:t>
            </w:r>
          </w:p>
        </w:tc>
        <w:tc>
          <w:tcPr>
            <w:tcW w:w="1083" w:type="dxa"/>
          </w:tcPr>
          <w:p w14:paraId="046B116E" w14:textId="77777777" w:rsidR="003908FA" w:rsidRDefault="003908FA" w:rsidP="003908FA">
            <w:pPr>
              <w:pStyle w:val="Tablebody"/>
            </w:pPr>
            <w:r w:rsidRPr="00614E4F">
              <w:t>ID</w:t>
            </w:r>
          </w:p>
        </w:tc>
        <w:tc>
          <w:tcPr>
            <w:tcW w:w="1608" w:type="dxa"/>
          </w:tcPr>
          <w:p w14:paraId="1A884C2E" w14:textId="77777777" w:rsidR="003908FA" w:rsidRDefault="003908FA" w:rsidP="003908FA">
            <w:pPr>
              <w:pStyle w:val="Tablebody"/>
            </w:pPr>
            <w:r w:rsidRPr="00614E4F">
              <w:t>Single</w:t>
            </w:r>
          </w:p>
        </w:tc>
        <w:tc>
          <w:tcPr>
            <w:tcW w:w="1161" w:type="dxa"/>
          </w:tcPr>
          <w:p w14:paraId="79DF426B" w14:textId="77777777" w:rsidR="003908FA" w:rsidRDefault="003908FA" w:rsidP="003908FA">
            <w:pPr>
              <w:pStyle w:val="Tablebody"/>
            </w:pPr>
            <w:r>
              <w:t>ReadOnly</w:t>
            </w:r>
          </w:p>
        </w:tc>
        <w:tc>
          <w:tcPr>
            <w:tcW w:w="1679" w:type="dxa"/>
          </w:tcPr>
          <w:p w14:paraId="05040E8B" w14:textId="77777777" w:rsidR="003908FA" w:rsidRDefault="003908FA" w:rsidP="003908FA">
            <w:pPr>
              <w:pStyle w:val="Tablebody"/>
            </w:pPr>
            <w:r w:rsidRPr="00864FEB">
              <w:t>NA</w:t>
            </w:r>
          </w:p>
        </w:tc>
        <w:tc>
          <w:tcPr>
            <w:tcW w:w="1137" w:type="dxa"/>
          </w:tcPr>
          <w:p w14:paraId="07AE8DCB" w14:textId="77777777" w:rsidR="003908FA" w:rsidRDefault="003908FA" w:rsidP="003908FA">
            <w:pPr>
              <w:pStyle w:val="Tablebody"/>
            </w:pPr>
          </w:p>
        </w:tc>
      </w:tr>
      <w:tr w:rsidR="003908FA" w14:paraId="31670470" w14:textId="77777777" w:rsidTr="003908FA">
        <w:tc>
          <w:tcPr>
            <w:tcW w:w="3178" w:type="dxa"/>
          </w:tcPr>
          <w:p w14:paraId="76ED11FE" w14:textId="77777777" w:rsidR="003908FA" w:rsidRDefault="003908FA" w:rsidP="003908FA">
            <w:pPr>
              <w:pStyle w:val="Tablebody"/>
            </w:pPr>
            <w:r w:rsidRPr="00335C16">
              <w:t>cmis:baseTypeI</w:t>
            </w:r>
            <w:r>
              <w:t>d</w:t>
            </w:r>
          </w:p>
        </w:tc>
        <w:tc>
          <w:tcPr>
            <w:tcW w:w="3436" w:type="dxa"/>
          </w:tcPr>
          <w:p w14:paraId="7FD82DAA" w14:textId="77777777" w:rsidR="003908FA" w:rsidRDefault="003908FA" w:rsidP="003908FA">
            <w:pPr>
              <w:pStyle w:val="Tablebody"/>
            </w:pPr>
            <w:r w:rsidRPr="00335C16">
              <w:t>Objekta virstipa identifikators</w:t>
            </w:r>
          </w:p>
        </w:tc>
        <w:tc>
          <w:tcPr>
            <w:tcW w:w="1395" w:type="dxa"/>
          </w:tcPr>
          <w:p w14:paraId="235CBE48" w14:textId="77777777" w:rsidR="003908FA" w:rsidRDefault="003908FA" w:rsidP="003908FA">
            <w:pPr>
              <w:pStyle w:val="Tablebody"/>
            </w:pPr>
            <w:r w:rsidRPr="00335C16">
              <w:t>FALSE</w:t>
            </w:r>
          </w:p>
        </w:tc>
        <w:tc>
          <w:tcPr>
            <w:tcW w:w="1083" w:type="dxa"/>
          </w:tcPr>
          <w:p w14:paraId="37FC9CCF" w14:textId="77777777" w:rsidR="003908FA" w:rsidRDefault="003908FA" w:rsidP="003908FA">
            <w:pPr>
              <w:pStyle w:val="Tablebody"/>
            </w:pPr>
            <w:r w:rsidRPr="00614E4F">
              <w:t>ID</w:t>
            </w:r>
          </w:p>
        </w:tc>
        <w:tc>
          <w:tcPr>
            <w:tcW w:w="1608" w:type="dxa"/>
          </w:tcPr>
          <w:p w14:paraId="71188411" w14:textId="77777777" w:rsidR="003908FA" w:rsidRDefault="003908FA" w:rsidP="003908FA">
            <w:pPr>
              <w:pStyle w:val="Tablebody"/>
            </w:pPr>
            <w:r w:rsidRPr="00614E4F">
              <w:t>Single</w:t>
            </w:r>
          </w:p>
        </w:tc>
        <w:tc>
          <w:tcPr>
            <w:tcW w:w="1161" w:type="dxa"/>
          </w:tcPr>
          <w:p w14:paraId="548F7C55" w14:textId="77777777" w:rsidR="003908FA" w:rsidRDefault="003908FA" w:rsidP="003908FA">
            <w:pPr>
              <w:pStyle w:val="Tablebody"/>
            </w:pPr>
            <w:r>
              <w:t>ReadOnly</w:t>
            </w:r>
          </w:p>
        </w:tc>
        <w:tc>
          <w:tcPr>
            <w:tcW w:w="1679" w:type="dxa"/>
          </w:tcPr>
          <w:p w14:paraId="1FA1A1F9" w14:textId="77777777" w:rsidR="003908FA" w:rsidRDefault="003908FA" w:rsidP="003908FA">
            <w:pPr>
              <w:pStyle w:val="Tablebody"/>
            </w:pPr>
            <w:r w:rsidRPr="00864FEB">
              <w:t>NA</w:t>
            </w:r>
          </w:p>
        </w:tc>
        <w:tc>
          <w:tcPr>
            <w:tcW w:w="1137" w:type="dxa"/>
          </w:tcPr>
          <w:p w14:paraId="16CF7FD0" w14:textId="77777777" w:rsidR="003908FA" w:rsidRDefault="003908FA" w:rsidP="003908FA">
            <w:pPr>
              <w:pStyle w:val="Tablebody"/>
            </w:pPr>
          </w:p>
        </w:tc>
      </w:tr>
      <w:tr w:rsidR="003908FA" w14:paraId="50A0732D" w14:textId="77777777" w:rsidTr="003908FA">
        <w:tc>
          <w:tcPr>
            <w:tcW w:w="3178" w:type="dxa"/>
          </w:tcPr>
          <w:p w14:paraId="5822072A" w14:textId="77777777" w:rsidR="003908FA" w:rsidRDefault="003908FA" w:rsidP="003908FA">
            <w:pPr>
              <w:pStyle w:val="Tablebody"/>
            </w:pPr>
            <w:r w:rsidRPr="00335C16">
              <w:t>cmis:objectTypeI</w:t>
            </w:r>
            <w:r>
              <w:t>d</w:t>
            </w:r>
          </w:p>
        </w:tc>
        <w:tc>
          <w:tcPr>
            <w:tcW w:w="3436" w:type="dxa"/>
          </w:tcPr>
          <w:p w14:paraId="2C79C53A" w14:textId="77777777" w:rsidR="003908FA" w:rsidRDefault="003908FA" w:rsidP="003908FA">
            <w:pPr>
              <w:pStyle w:val="Tablebody"/>
            </w:pPr>
            <w:r w:rsidRPr="00335C16">
              <w:t>Objekta tipa identifikators</w:t>
            </w:r>
          </w:p>
        </w:tc>
        <w:tc>
          <w:tcPr>
            <w:tcW w:w="1395" w:type="dxa"/>
          </w:tcPr>
          <w:p w14:paraId="56901C48" w14:textId="77777777" w:rsidR="003908FA" w:rsidRDefault="003908FA" w:rsidP="003908FA">
            <w:pPr>
              <w:pStyle w:val="Tablebody"/>
            </w:pPr>
            <w:r>
              <w:t>TRUE</w:t>
            </w:r>
          </w:p>
        </w:tc>
        <w:tc>
          <w:tcPr>
            <w:tcW w:w="1083" w:type="dxa"/>
          </w:tcPr>
          <w:p w14:paraId="7199EAAB" w14:textId="77777777" w:rsidR="003908FA" w:rsidRDefault="003908FA" w:rsidP="003908FA">
            <w:pPr>
              <w:pStyle w:val="Tablebody"/>
            </w:pPr>
            <w:r w:rsidRPr="00614E4F">
              <w:t>ID</w:t>
            </w:r>
          </w:p>
        </w:tc>
        <w:tc>
          <w:tcPr>
            <w:tcW w:w="1608" w:type="dxa"/>
          </w:tcPr>
          <w:p w14:paraId="38CC8D45" w14:textId="77777777" w:rsidR="003908FA" w:rsidRDefault="003908FA" w:rsidP="003908FA">
            <w:pPr>
              <w:pStyle w:val="Tablebody"/>
            </w:pPr>
            <w:r w:rsidRPr="00614E4F">
              <w:t>Single</w:t>
            </w:r>
          </w:p>
        </w:tc>
        <w:tc>
          <w:tcPr>
            <w:tcW w:w="1161" w:type="dxa"/>
          </w:tcPr>
          <w:p w14:paraId="1A546051" w14:textId="77777777" w:rsidR="003908FA" w:rsidRDefault="003908FA" w:rsidP="003908FA">
            <w:pPr>
              <w:pStyle w:val="Tablebody"/>
            </w:pPr>
            <w:r w:rsidRPr="00614E4F">
              <w:t>OnCreate</w:t>
            </w:r>
          </w:p>
        </w:tc>
        <w:tc>
          <w:tcPr>
            <w:tcW w:w="1679" w:type="dxa"/>
          </w:tcPr>
          <w:p w14:paraId="31FFCB82" w14:textId="77777777" w:rsidR="003908FA" w:rsidRDefault="003908FA" w:rsidP="003908FA">
            <w:pPr>
              <w:pStyle w:val="Tablebody"/>
            </w:pPr>
            <w:r w:rsidRPr="00864FEB">
              <w:t>NA</w:t>
            </w:r>
          </w:p>
        </w:tc>
        <w:tc>
          <w:tcPr>
            <w:tcW w:w="1137" w:type="dxa"/>
          </w:tcPr>
          <w:p w14:paraId="3D2F0A07" w14:textId="77777777" w:rsidR="003908FA" w:rsidRDefault="003908FA" w:rsidP="003908FA">
            <w:pPr>
              <w:pStyle w:val="Tablebody"/>
            </w:pPr>
          </w:p>
        </w:tc>
      </w:tr>
      <w:tr w:rsidR="003908FA" w14:paraId="67E2BEEE" w14:textId="77777777" w:rsidTr="003908FA">
        <w:tc>
          <w:tcPr>
            <w:tcW w:w="3178" w:type="dxa"/>
          </w:tcPr>
          <w:p w14:paraId="366F6DE0" w14:textId="77777777" w:rsidR="003908FA" w:rsidRDefault="003908FA" w:rsidP="003908FA">
            <w:pPr>
              <w:pStyle w:val="Tablebody"/>
            </w:pPr>
            <w:r w:rsidRPr="00335C16">
              <w:t>cmis:createdBy</w:t>
            </w:r>
          </w:p>
        </w:tc>
        <w:tc>
          <w:tcPr>
            <w:tcW w:w="3436" w:type="dxa"/>
          </w:tcPr>
          <w:p w14:paraId="6BD6ECC2" w14:textId="77777777" w:rsidR="003908FA" w:rsidRDefault="003908FA" w:rsidP="003908FA">
            <w:pPr>
              <w:pStyle w:val="Tablebody"/>
            </w:pPr>
            <w:r w:rsidRPr="00335C16">
              <w:t>Lietotājs, kas izveidojis objektu</w:t>
            </w:r>
          </w:p>
        </w:tc>
        <w:tc>
          <w:tcPr>
            <w:tcW w:w="1395" w:type="dxa"/>
          </w:tcPr>
          <w:p w14:paraId="2F45CC22" w14:textId="77777777" w:rsidR="003908FA" w:rsidRDefault="003908FA" w:rsidP="003908FA">
            <w:pPr>
              <w:pStyle w:val="Tablebody"/>
            </w:pPr>
            <w:r w:rsidRPr="00335C16">
              <w:t>FALSE</w:t>
            </w:r>
          </w:p>
        </w:tc>
        <w:tc>
          <w:tcPr>
            <w:tcW w:w="1083" w:type="dxa"/>
          </w:tcPr>
          <w:p w14:paraId="23B4FF5B" w14:textId="77777777" w:rsidR="003908FA" w:rsidRDefault="003908FA" w:rsidP="003908FA">
            <w:pPr>
              <w:pStyle w:val="Tablebody"/>
            </w:pPr>
            <w:r w:rsidRPr="00614E4F">
              <w:t>String</w:t>
            </w:r>
          </w:p>
        </w:tc>
        <w:tc>
          <w:tcPr>
            <w:tcW w:w="1608" w:type="dxa"/>
          </w:tcPr>
          <w:p w14:paraId="71B51914" w14:textId="77777777" w:rsidR="003908FA" w:rsidRDefault="003908FA" w:rsidP="003908FA">
            <w:pPr>
              <w:pStyle w:val="Tablebody"/>
            </w:pPr>
            <w:r w:rsidRPr="00614E4F">
              <w:t>Single</w:t>
            </w:r>
          </w:p>
        </w:tc>
        <w:tc>
          <w:tcPr>
            <w:tcW w:w="1161" w:type="dxa"/>
          </w:tcPr>
          <w:p w14:paraId="4B8FF7FF" w14:textId="77777777" w:rsidR="003908FA" w:rsidRDefault="003908FA" w:rsidP="003908FA">
            <w:pPr>
              <w:pStyle w:val="Tablebody"/>
            </w:pPr>
            <w:r>
              <w:t>ReadOnly</w:t>
            </w:r>
          </w:p>
        </w:tc>
        <w:tc>
          <w:tcPr>
            <w:tcW w:w="1679" w:type="dxa"/>
          </w:tcPr>
          <w:p w14:paraId="6D29C27B" w14:textId="77777777" w:rsidR="003908FA" w:rsidRDefault="003908FA" w:rsidP="003908FA">
            <w:pPr>
              <w:pStyle w:val="Tablebody"/>
            </w:pPr>
            <w:r w:rsidRPr="00864FEB">
              <w:t>NA</w:t>
            </w:r>
          </w:p>
        </w:tc>
        <w:tc>
          <w:tcPr>
            <w:tcW w:w="1137" w:type="dxa"/>
          </w:tcPr>
          <w:p w14:paraId="7616E882" w14:textId="77777777" w:rsidR="003908FA" w:rsidRDefault="003908FA" w:rsidP="003908FA">
            <w:pPr>
              <w:pStyle w:val="Tablebody"/>
            </w:pPr>
          </w:p>
        </w:tc>
      </w:tr>
      <w:tr w:rsidR="003908FA" w14:paraId="08DE8D29" w14:textId="77777777" w:rsidTr="003908FA">
        <w:tc>
          <w:tcPr>
            <w:tcW w:w="3178" w:type="dxa"/>
          </w:tcPr>
          <w:p w14:paraId="00C3AC79" w14:textId="77777777" w:rsidR="003908FA" w:rsidRDefault="003908FA" w:rsidP="003908FA">
            <w:pPr>
              <w:pStyle w:val="Tablebody"/>
            </w:pPr>
            <w:r w:rsidRPr="00A023ED">
              <w:t>cmis:creationDate</w:t>
            </w:r>
          </w:p>
        </w:tc>
        <w:tc>
          <w:tcPr>
            <w:tcW w:w="3436" w:type="dxa"/>
          </w:tcPr>
          <w:p w14:paraId="6DBC42AB" w14:textId="77777777" w:rsidR="003908FA" w:rsidRDefault="003908FA" w:rsidP="003908FA">
            <w:pPr>
              <w:pStyle w:val="Tablebody"/>
            </w:pPr>
            <w:r w:rsidRPr="00A023ED">
              <w:t>Datums un laiks, kad izveidots objekts</w:t>
            </w:r>
          </w:p>
        </w:tc>
        <w:tc>
          <w:tcPr>
            <w:tcW w:w="1395" w:type="dxa"/>
          </w:tcPr>
          <w:p w14:paraId="6A569A79" w14:textId="77777777" w:rsidR="003908FA" w:rsidRDefault="003908FA" w:rsidP="003908FA">
            <w:pPr>
              <w:pStyle w:val="Tablebody"/>
            </w:pPr>
            <w:r w:rsidRPr="00A023ED">
              <w:t>FALSE</w:t>
            </w:r>
          </w:p>
        </w:tc>
        <w:tc>
          <w:tcPr>
            <w:tcW w:w="1083" w:type="dxa"/>
          </w:tcPr>
          <w:p w14:paraId="1770FF2F" w14:textId="77777777" w:rsidR="003908FA" w:rsidRDefault="003908FA" w:rsidP="003908FA">
            <w:pPr>
              <w:pStyle w:val="Tablebody"/>
            </w:pPr>
            <w:r w:rsidRPr="00A75B94">
              <w:t>DateTime</w:t>
            </w:r>
          </w:p>
        </w:tc>
        <w:tc>
          <w:tcPr>
            <w:tcW w:w="1608" w:type="dxa"/>
          </w:tcPr>
          <w:p w14:paraId="64FA5EC7" w14:textId="77777777" w:rsidR="003908FA" w:rsidRDefault="003908FA" w:rsidP="003908FA">
            <w:pPr>
              <w:pStyle w:val="Tablebody"/>
            </w:pPr>
            <w:r w:rsidRPr="00A75B94">
              <w:t>Single</w:t>
            </w:r>
          </w:p>
        </w:tc>
        <w:tc>
          <w:tcPr>
            <w:tcW w:w="1161" w:type="dxa"/>
          </w:tcPr>
          <w:p w14:paraId="7412D4AD" w14:textId="77777777" w:rsidR="003908FA" w:rsidRDefault="003908FA" w:rsidP="003908FA">
            <w:pPr>
              <w:pStyle w:val="Tablebody"/>
            </w:pPr>
            <w:r>
              <w:t>ReadOnly</w:t>
            </w:r>
          </w:p>
        </w:tc>
        <w:tc>
          <w:tcPr>
            <w:tcW w:w="1679" w:type="dxa"/>
          </w:tcPr>
          <w:p w14:paraId="1175EFA1" w14:textId="77777777" w:rsidR="003908FA" w:rsidRDefault="003908FA" w:rsidP="003908FA">
            <w:pPr>
              <w:pStyle w:val="Tablebody"/>
            </w:pPr>
            <w:r w:rsidRPr="00864FEB">
              <w:t>NA</w:t>
            </w:r>
          </w:p>
        </w:tc>
        <w:tc>
          <w:tcPr>
            <w:tcW w:w="1137" w:type="dxa"/>
          </w:tcPr>
          <w:p w14:paraId="7476B3D9" w14:textId="77777777" w:rsidR="003908FA" w:rsidRDefault="003908FA" w:rsidP="003908FA">
            <w:pPr>
              <w:pStyle w:val="Tablebody"/>
            </w:pPr>
          </w:p>
        </w:tc>
      </w:tr>
      <w:tr w:rsidR="003908FA" w14:paraId="7CABD3CB" w14:textId="77777777" w:rsidTr="003908FA">
        <w:tc>
          <w:tcPr>
            <w:tcW w:w="3178" w:type="dxa"/>
          </w:tcPr>
          <w:p w14:paraId="5CDA2526" w14:textId="77777777" w:rsidR="003908FA" w:rsidRDefault="003908FA" w:rsidP="003908FA">
            <w:pPr>
              <w:pStyle w:val="Tablebody"/>
            </w:pPr>
            <w:r w:rsidRPr="00A023ED">
              <w:t>cmis:lastModifiedBy</w:t>
            </w:r>
          </w:p>
        </w:tc>
        <w:tc>
          <w:tcPr>
            <w:tcW w:w="3436" w:type="dxa"/>
          </w:tcPr>
          <w:p w14:paraId="37D0190B" w14:textId="77777777" w:rsidR="003908FA" w:rsidRDefault="003908FA" w:rsidP="003908FA">
            <w:pPr>
              <w:pStyle w:val="Tablebody"/>
            </w:pPr>
            <w:r w:rsidRPr="00A023ED">
              <w:t>Lietotājs, kas pēdējais modificējis objektu</w:t>
            </w:r>
          </w:p>
        </w:tc>
        <w:tc>
          <w:tcPr>
            <w:tcW w:w="1395" w:type="dxa"/>
          </w:tcPr>
          <w:p w14:paraId="455D8699" w14:textId="77777777" w:rsidR="003908FA" w:rsidRDefault="003908FA" w:rsidP="003908FA">
            <w:pPr>
              <w:pStyle w:val="Tablebody"/>
            </w:pPr>
            <w:r w:rsidRPr="00A023ED">
              <w:t>FALSE</w:t>
            </w:r>
          </w:p>
        </w:tc>
        <w:tc>
          <w:tcPr>
            <w:tcW w:w="1083" w:type="dxa"/>
          </w:tcPr>
          <w:p w14:paraId="30017FFD" w14:textId="77777777" w:rsidR="003908FA" w:rsidRDefault="003908FA" w:rsidP="003908FA">
            <w:pPr>
              <w:pStyle w:val="Tablebody"/>
            </w:pPr>
            <w:r w:rsidRPr="00A75B94">
              <w:t>String</w:t>
            </w:r>
          </w:p>
        </w:tc>
        <w:tc>
          <w:tcPr>
            <w:tcW w:w="1608" w:type="dxa"/>
          </w:tcPr>
          <w:p w14:paraId="4497CFAC" w14:textId="77777777" w:rsidR="003908FA" w:rsidRDefault="003908FA" w:rsidP="003908FA">
            <w:pPr>
              <w:pStyle w:val="Tablebody"/>
            </w:pPr>
            <w:r w:rsidRPr="00A75B94">
              <w:t>Single</w:t>
            </w:r>
          </w:p>
        </w:tc>
        <w:tc>
          <w:tcPr>
            <w:tcW w:w="1161" w:type="dxa"/>
          </w:tcPr>
          <w:p w14:paraId="0F06CD42" w14:textId="77777777" w:rsidR="003908FA" w:rsidRDefault="003908FA" w:rsidP="003908FA">
            <w:pPr>
              <w:pStyle w:val="Tablebody"/>
            </w:pPr>
            <w:r>
              <w:t>ReadOnly</w:t>
            </w:r>
          </w:p>
        </w:tc>
        <w:tc>
          <w:tcPr>
            <w:tcW w:w="1679" w:type="dxa"/>
          </w:tcPr>
          <w:p w14:paraId="12FD134D" w14:textId="77777777" w:rsidR="003908FA" w:rsidRDefault="003908FA" w:rsidP="003908FA">
            <w:pPr>
              <w:pStyle w:val="Tablebody"/>
            </w:pPr>
            <w:r w:rsidRPr="00864FEB">
              <w:t>NA</w:t>
            </w:r>
          </w:p>
        </w:tc>
        <w:tc>
          <w:tcPr>
            <w:tcW w:w="1137" w:type="dxa"/>
          </w:tcPr>
          <w:p w14:paraId="11DA3EE7" w14:textId="77777777" w:rsidR="003908FA" w:rsidRDefault="003908FA" w:rsidP="003908FA">
            <w:pPr>
              <w:pStyle w:val="Tablebody"/>
            </w:pPr>
          </w:p>
        </w:tc>
      </w:tr>
      <w:tr w:rsidR="003908FA" w14:paraId="2B30E610" w14:textId="77777777" w:rsidTr="003908FA">
        <w:tc>
          <w:tcPr>
            <w:tcW w:w="3178" w:type="dxa"/>
          </w:tcPr>
          <w:p w14:paraId="66E91592" w14:textId="77777777" w:rsidR="003908FA" w:rsidRDefault="003908FA" w:rsidP="003908FA">
            <w:pPr>
              <w:pStyle w:val="Tablebody"/>
            </w:pPr>
            <w:r w:rsidRPr="00A023ED">
              <w:t>cmis:lastModificationDate</w:t>
            </w:r>
          </w:p>
        </w:tc>
        <w:tc>
          <w:tcPr>
            <w:tcW w:w="3436" w:type="dxa"/>
          </w:tcPr>
          <w:p w14:paraId="16ED6193" w14:textId="77777777" w:rsidR="003908FA" w:rsidRDefault="003908FA" w:rsidP="003908FA">
            <w:pPr>
              <w:pStyle w:val="Tablebody"/>
            </w:pPr>
            <w:r w:rsidRPr="00A023ED">
              <w:t>Datums un laiks, kad pēdējo reizi mainīts objekts</w:t>
            </w:r>
          </w:p>
        </w:tc>
        <w:tc>
          <w:tcPr>
            <w:tcW w:w="1395" w:type="dxa"/>
          </w:tcPr>
          <w:p w14:paraId="2BC50E95" w14:textId="77777777" w:rsidR="003908FA" w:rsidRDefault="003908FA" w:rsidP="003908FA">
            <w:pPr>
              <w:pStyle w:val="Tablebody"/>
            </w:pPr>
            <w:r w:rsidRPr="00A023ED">
              <w:t>FALSE</w:t>
            </w:r>
          </w:p>
        </w:tc>
        <w:tc>
          <w:tcPr>
            <w:tcW w:w="1083" w:type="dxa"/>
          </w:tcPr>
          <w:p w14:paraId="41CD3D39" w14:textId="77777777" w:rsidR="003908FA" w:rsidRDefault="003908FA" w:rsidP="003908FA">
            <w:pPr>
              <w:pStyle w:val="Tablebody"/>
            </w:pPr>
            <w:r w:rsidRPr="00A75B94">
              <w:t>DateTime</w:t>
            </w:r>
          </w:p>
        </w:tc>
        <w:tc>
          <w:tcPr>
            <w:tcW w:w="1608" w:type="dxa"/>
          </w:tcPr>
          <w:p w14:paraId="79B29E67" w14:textId="77777777" w:rsidR="003908FA" w:rsidRDefault="003908FA" w:rsidP="003908FA">
            <w:pPr>
              <w:pStyle w:val="Tablebody"/>
            </w:pPr>
            <w:r w:rsidRPr="00A75B94">
              <w:t>Single</w:t>
            </w:r>
          </w:p>
        </w:tc>
        <w:tc>
          <w:tcPr>
            <w:tcW w:w="1161" w:type="dxa"/>
          </w:tcPr>
          <w:p w14:paraId="5473C86F" w14:textId="77777777" w:rsidR="003908FA" w:rsidRDefault="003908FA" w:rsidP="003908FA">
            <w:pPr>
              <w:pStyle w:val="Tablebody"/>
            </w:pPr>
            <w:r>
              <w:t>ReadOnly</w:t>
            </w:r>
          </w:p>
        </w:tc>
        <w:tc>
          <w:tcPr>
            <w:tcW w:w="1679" w:type="dxa"/>
          </w:tcPr>
          <w:p w14:paraId="78DD1D44" w14:textId="77777777" w:rsidR="003908FA" w:rsidRDefault="003908FA" w:rsidP="003908FA">
            <w:pPr>
              <w:pStyle w:val="Tablebody"/>
            </w:pPr>
            <w:r w:rsidRPr="00864FEB">
              <w:t>NA</w:t>
            </w:r>
          </w:p>
        </w:tc>
        <w:tc>
          <w:tcPr>
            <w:tcW w:w="1137" w:type="dxa"/>
          </w:tcPr>
          <w:p w14:paraId="55B8BCD4" w14:textId="77777777" w:rsidR="003908FA" w:rsidRDefault="003908FA" w:rsidP="003908FA">
            <w:pPr>
              <w:pStyle w:val="Tablebody"/>
            </w:pPr>
          </w:p>
        </w:tc>
      </w:tr>
      <w:tr w:rsidR="003908FA" w14:paraId="5828EB2F" w14:textId="77777777" w:rsidTr="003908FA">
        <w:tc>
          <w:tcPr>
            <w:tcW w:w="3178" w:type="dxa"/>
          </w:tcPr>
          <w:p w14:paraId="0DF6AD83" w14:textId="77777777" w:rsidR="003908FA" w:rsidRDefault="003908FA" w:rsidP="003908FA">
            <w:pPr>
              <w:pStyle w:val="Tablebody"/>
            </w:pPr>
            <w:r w:rsidRPr="00A023ED">
              <w:t>cmis:changeToken</w:t>
            </w:r>
          </w:p>
        </w:tc>
        <w:tc>
          <w:tcPr>
            <w:tcW w:w="3436" w:type="dxa"/>
          </w:tcPr>
          <w:p w14:paraId="4B6B28D2" w14:textId="77777777" w:rsidR="003908FA" w:rsidRDefault="003908FA" w:rsidP="003908FA">
            <w:pPr>
              <w:pStyle w:val="Tablebody"/>
            </w:pPr>
            <w:r w:rsidRPr="00A023ED">
              <w:t>Izmaiņu talons</w:t>
            </w:r>
          </w:p>
        </w:tc>
        <w:tc>
          <w:tcPr>
            <w:tcW w:w="1395" w:type="dxa"/>
          </w:tcPr>
          <w:p w14:paraId="6909DCE6" w14:textId="77777777" w:rsidR="003908FA" w:rsidRDefault="003908FA" w:rsidP="003908FA">
            <w:pPr>
              <w:pStyle w:val="Tablebody"/>
            </w:pPr>
            <w:r w:rsidRPr="00A023ED">
              <w:t>FALSE</w:t>
            </w:r>
          </w:p>
        </w:tc>
        <w:tc>
          <w:tcPr>
            <w:tcW w:w="1083" w:type="dxa"/>
          </w:tcPr>
          <w:p w14:paraId="3A6C50E0" w14:textId="77777777" w:rsidR="003908FA" w:rsidRDefault="003908FA" w:rsidP="003908FA">
            <w:pPr>
              <w:pStyle w:val="Tablebody"/>
            </w:pPr>
            <w:r w:rsidRPr="00A75B94">
              <w:t>String</w:t>
            </w:r>
          </w:p>
        </w:tc>
        <w:tc>
          <w:tcPr>
            <w:tcW w:w="1608" w:type="dxa"/>
          </w:tcPr>
          <w:p w14:paraId="68677BBD" w14:textId="77777777" w:rsidR="003908FA" w:rsidRDefault="003908FA" w:rsidP="003908FA">
            <w:pPr>
              <w:pStyle w:val="Tablebody"/>
            </w:pPr>
            <w:r w:rsidRPr="00A75B94">
              <w:t>Single</w:t>
            </w:r>
          </w:p>
        </w:tc>
        <w:tc>
          <w:tcPr>
            <w:tcW w:w="1161" w:type="dxa"/>
          </w:tcPr>
          <w:p w14:paraId="6502DDBF" w14:textId="77777777" w:rsidR="003908FA" w:rsidRDefault="003908FA" w:rsidP="003908FA">
            <w:pPr>
              <w:pStyle w:val="Tablebody"/>
            </w:pPr>
            <w:r>
              <w:t>ReadOnly</w:t>
            </w:r>
          </w:p>
        </w:tc>
        <w:tc>
          <w:tcPr>
            <w:tcW w:w="1679" w:type="dxa"/>
          </w:tcPr>
          <w:p w14:paraId="3A01CB4B" w14:textId="77777777" w:rsidR="003908FA" w:rsidRDefault="003908FA" w:rsidP="003908FA">
            <w:pPr>
              <w:pStyle w:val="Tablebody"/>
            </w:pPr>
            <w:r w:rsidRPr="00864FEB">
              <w:t>NA</w:t>
            </w:r>
          </w:p>
        </w:tc>
        <w:tc>
          <w:tcPr>
            <w:tcW w:w="1137" w:type="dxa"/>
          </w:tcPr>
          <w:p w14:paraId="71E0CD17" w14:textId="77777777" w:rsidR="003908FA" w:rsidRDefault="003908FA" w:rsidP="003908FA">
            <w:pPr>
              <w:pStyle w:val="Tablebody"/>
            </w:pPr>
          </w:p>
        </w:tc>
      </w:tr>
      <w:tr w:rsidR="003908FA" w14:paraId="24CA0EB8" w14:textId="77777777" w:rsidTr="003908FA">
        <w:tc>
          <w:tcPr>
            <w:tcW w:w="3178" w:type="dxa"/>
          </w:tcPr>
          <w:p w14:paraId="34D33F6B" w14:textId="77777777" w:rsidR="003908FA" w:rsidRDefault="003908FA" w:rsidP="003908FA">
            <w:pPr>
              <w:pStyle w:val="Tablebody"/>
            </w:pPr>
            <w:r w:rsidRPr="00A023ED">
              <w:t>cmis:parentI</w:t>
            </w:r>
            <w:r>
              <w:t>d</w:t>
            </w:r>
          </w:p>
        </w:tc>
        <w:tc>
          <w:tcPr>
            <w:tcW w:w="3436" w:type="dxa"/>
          </w:tcPr>
          <w:p w14:paraId="2734C171" w14:textId="77777777" w:rsidR="003908FA" w:rsidRDefault="003908FA" w:rsidP="003908FA">
            <w:pPr>
              <w:pStyle w:val="Tablebody"/>
            </w:pPr>
            <w:r w:rsidRPr="00A023ED">
              <w:t>Objekta mapes identifikators</w:t>
            </w:r>
          </w:p>
        </w:tc>
        <w:tc>
          <w:tcPr>
            <w:tcW w:w="1395" w:type="dxa"/>
          </w:tcPr>
          <w:p w14:paraId="2DEDD029" w14:textId="77777777" w:rsidR="003908FA" w:rsidRDefault="003908FA" w:rsidP="003908FA">
            <w:pPr>
              <w:pStyle w:val="Tablebody"/>
            </w:pPr>
            <w:r w:rsidRPr="00A023ED">
              <w:t>FALSE</w:t>
            </w:r>
          </w:p>
        </w:tc>
        <w:tc>
          <w:tcPr>
            <w:tcW w:w="1083" w:type="dxa"/>
          </w:tcPr>
          <w:p w14:paraId="17579302" w14:textId="77777777" w:rsidR="003908FA" w:rsidRDefault="003908FA" w:rsidP="003908FA">
            <w:pPr>
              <w:pStyle w:val="Tablebody"/>
            </w:pPr>
            <w:r w:rsidRPr="00A75B94">
              <w:t>ID</w:t>
            </w:r>
          </w:p>
        </w:tc>
        <w:tc>
          <w:tcPr>
            <w:tcW w:w="1608" w:type="dxa"/>
          </w:tcPr>
          <w:p w14:paraId="15AF6C9A" w14:textId="77777777" w:rsidR="003908FA" w:rsidRDefault="003908FA" w:rsidP="003908FA">
            <w:pPr>
              <w:pStyle w:val="Tablebody"/>
            </w:pPr>
            <w:r w:rsidRPr="00A75B94">
              <w:t>Single</w:t>
            </w:r>
          </w:p>
        </w:tc>
        <w:tc>
          <w:tcPr>
            <w:tcW w:w="1161" w:type="dxa"/>
          </w:tcPr>
          <w:p w14:paraId="05E5FE41" w14:textId="77777777" w:rsidR="003908FA" w:rsidRDefault="003908FA" w:rsidP="003908FA">
            <w:pPr>
              <w:pStyle w:val="Tablebody"/>
            </w:pPr>
            <w:r>
              <w:t>ReadOnly</w:t>
            </w:r>
          </w:p>
        </w:tc>
        <w:tc>
          <w:tcPr>
            <w:tcW w:w="1679" w:type="dxa"/>
          </w:tcPr>
          <w:p w14:paraId="6357C0D4" w14:textId="77777777" w:rsidR="003908FA" w:rsidRDefault="003908FA" w:rsidP="003908FA">
            <w:pPr>
              <w:pStyle w:val="Tablebody"/>
            </w:pPr>
            <w:r w:rsidRPr="00864FEB">
              <w:t>NA</w:t>
            </w:r>
          </w:p>
        </w:tc>
        <w:tc>
          <w:tcPr>
            <w:tcW w:w="1137" w:type="dxa"/>
          </w:tcPr>
          <w:p w14:paraId="388D6E37" w14:textId="77777777" w:rsidR="003908FA" w:rsidRDefault="003908FA" w:rsidP="003908FA">
            <w:pPr>
              <w:pStyle w:val="Tablebody"/>
            </w:pPr>
          </w:p>
        </w:tc>
      </w:tr>
      <w:tr w:rsidR="003908FA" w14:paraId="464A5CFB" w14:textId="77777777" w:rsidTr="003908FA">
        <w:tc>
          <w:tcPr>
            <w:tcW w:w="3178" w:type="dxa"/>
          </w:tcPr>
          <w:p w14:paraId="76A38168" w14:textId="77777777" w:rsidR="003908FA" w:rsidRDefault="003908FA" w:rsidP="003908FA">
            <w:pPr>
              <w:pStyle w:val="Tablebody"/>
            </w:pPr>
            <w:r w:rsidRPr="00A023ED">
              <w:t>cmis:path</w:t>
            </w:r>
          </w:p>
        </w:tc>
        <w:tc>
          <w:tcPr>
            <w:tcW w:w="3436" w:type="dxa"/>
          </w:tcPr>
          <w:p w14:paraId="79A86771" w14:textId="77777777" w:rsidR="003908FA" w:rsidRDefault="003908FA" w:rsidP="003908FA">
            <w:pPr>
              <w:pStyle w:val="Tablebody"/>
            </w:pPr>
            <w:r w:rsidRPr="00A023ED">
              <w:t>Pilns objekta ceļš</w:t>
            </w:r>
          </w:p>
        </w:tc>
        <w:tc>
          <w:tcPr>
            <w:tcW w:w="1395" w:type="dxa"/>
          </w:tcPr>
          <w:p w14:paraId="4C955336" w14:textId="77777777" w:rsidR="003908FA" w:rsidRDefault="003908FA" w:rsidP="003908FA">
            <w:pPr>
              <w:pStyle w:val="Tablebody"/>
            </w:pPr>
            <w:r w:rsidRPr="00A023ED">
              <w:t>FALSE</w:t>
            </w:r>
          </w:p>
        </w:tc>
        <w:tc>
          <w:tcPr>
            <w:tcW w:w="1083" w:type="dxa"/>
          </w:tcPr>
          <w:p w14:paraId="17A60D85" w14:textId="77777777" w:rsidR="003908FA" w:rsidRDefault="003908FA" w:rsidP="003908FA">
            <w:pPr>
              <w:pStyle w:val="Tablebody"/>
            </w:pPr>
            <w:r w:rsidRPr="00A75B94">
              <w:t>String</w:t>
            </w:r>
          </w:p>
        </w:tc>
        <w:tc>
          <w:tcPr>
            <w:tcW w:w="1608" w:type="dxa"/>
          </w:tcPr>
          <w:p w14:paraId="5861650E" w14:textId="77777777" w:rsidR="003908FA" w:rsidRDefault="003908FA" w:rsidP="003908FA">
            <w:pPr>
              <w:pStyle w:val="Tablebody"/>
            </w:pPr>
            <w:r w:rsidRPr="00A75B94">
              <w:t>Single</w:t>
            </w:r>
          </w:p>
        </w:tc>
        <w:tc>
          <w:tcPr>
            <w:tcW w:w="1161" w:type="dxa"/>
          </w:tcPr>
          <w:p w14:paraId="2B6EBDB4" w14:textId="77777777" w:rsidR="003908FA" w:rsidRDefault="003908FA" w:rsidP="003908FA">
            <w:pPr>
              <w:pStyle w:val="Tablebody"/>
            </w:pPr>
            <w:r>
              <w:t>ReadOnly</w:t>
            </w:r>
          </w:p>
        </w:tc>
        <w:tc>
          <w:tcPr>
            <w:tcW w:w="1679" w:type="dxa"/>
          </w:tcPr>
          <w:p w14:paraId="52706048" w14:textId="77777777" w:rsidR="003908FA" w:rsidRDefault="003908FA" w:rsidP="003908FA">
            <w:pPr>
              <w:pStyle w:val="Tablebody"/>
            </w:pPr>
            <w:r w:rsidRPr="00864FEB">
              <w:t>NA</w:t>
            </w:r>
          </w:p>
        </w:tc>
        <w:tc>
          <w:tcPr>
            <w:tcW w:w="1137" w:type="dxa"/>
          </w:tcPr>
          <w:p w14:paraId="3C2A8558" w14:textId="77777777" w:rsidR="003908FA" w:rsidRDefault="003908FA" w:rsidP="003908FA">
            <w:pPr>
              <w:pStyle w:val="Tablebody"/>
            </w:pPr>
          </w:p>
        </w:tc>
      </w:tr>
      <w:tr w:rsidR="003908FA" w14:paraId="4F62BD89" w14:textId="77777777" w:rsidTr="003908FA">
        <w:tc>
          <w:tcPr>
            <w:tcW w:w="3178" w:type="dxa"/>
            <w:tcBorders>
              <w:bottom w:val="single" w:sz="2" w:space="0" w:color="auto"/>
            </w:tcBorders>
          </w:tcPr>
          <w:p w14:paraId="2DDDE51F" w14:textId="77777777" w:rsidR="003908FA" w:rsidRDefault="003908FA" w:rsidP="003908FA">
            <w:pPr>
              <w:pStyle w:val="Tablebody"/>
            </w:pPr>
            <w:r w:rsidRPr="00A023ED">
              <w:t>cmis:allowedChildObjectTypeIds</w:t>
            </w:r>
          </w:p>
        </w:tc>
        <w:tc>
          <w:tcPr>
            <w:tcW w:w="3436" w:type="dxa"/>
            <w:tcBorders>
              <w:bottom w:val="single" w:sz="2" w:space="0" w:color="auto"/>
            </w:tcBorders>
          </w:tcPr>
          <w:p w14:paraId="34ABAB3B" w14:textId="77777777" w:rsidR="003908FA" w:rsidRDefault="003908FA" w:rsidP="003908FA">
            <w:pPr>
              <w:pStyle w:val="Tablebody"/>
            </w:pPr>
            <w:r w:rsidRPr="00A023ED">
              <w:t>Tipu identifikatori, kuriem atbilstoši objekti var tikt saglabāti mapē (create, move, file)</w:t>
            </w:r>
          </w:p>
        </w:tc>
        <w:tc>
          <w:tcPr>
            <w:tcW w:w="1395" w:type="dxa"/>
            <w:tcBorders>
              <w:bottom w:val="single" w:sz="2" w:space="0" w:color="auto"/>
            </w:tcBorders>
          </w:tcPr>
          <w:p w14:paraId="38D4CF86" w14:textId="77777777" w:rsidR="003908FA" w:rsidRDefault="003908FA" w:rsidP="003908FA">
            <w:pPr>
              <w:pStyle w:val="Tablebody"/>
            </w:pPr>
            <w:r w:rsidRPr="00A023ED">
              <w:t>FALSE</w:t>
            </w:r>
          </w:p>
        </w:tc>
        <w:tc>
          <w:tcPr>
            <w:tcW w:w="1083" w:type="dxa"/>
            <w:tcBorders>
              <w:bottom w:val="single" w:sz="2" w:space="0" w:color="auto"/>
            </w:tcBorders>
          </w:tcPr>
          <w:p w14:paraId="572A2065" w14:textId="77777777" w:rsidR="003908FA" w:rsidRDefault="003908FA" w:rsidP="003908FA">
            <w:pPr>
              <w:pStyle w:val="Tablebody"/>
            </w:pPr>
            <w:r w:rsidRPr="00A75B94">
              <w:t>ID</w:t>
            </w:r>
          </w:p>
        </w:tc>
        <w:tc>
          <w:tcPr>
            <w:tcW w:w="1608" w:type="dxa"/>
            <w:tcBorders>
              <w:bottom w:val="single" w:sz="2" w:space="0" w:color="auto"/>
            </w:tcBorders>
          </w:tcPr>
          <w:p w14:paraId="06299EEF" w14:textId="77777777" w:rsidR="003908FA" w:rsidRDefault="003908FA" w:rsidP="003908FA">
            <w:pPr>
              <w:pStyle w:val="Tablebody"/>
            </w:pPr>
            <w:r w:rsidRPr="00A75B94">
              <w:t>Multi</w:t>
            </w:r>
          </w:p>
        </w:tc>
        <w:tc>
          <w:tcPr>
            <w:tcW w:w="1161" w:type="dxa"/>
            <w:tcBorders>
              <w:bottom w:val="single" w:sz="2" w:space="0" w:color="auto"/>
            </w:tcBorders>
          </w:tcPr>
          <w:p w14:paraId="05C2DAF2" w14:textId="77777777" w:rsidR="003908FA" w:rsidRDefault="003908FA" w:rsidP="003908FA">
            <w:pPr>
              <w:pStyle w:val="Tablebody"/>
            </w:pPr>
            <w:r>
              <w:t>ReadOnly</w:t>
            </w:r>
          </w:p>
        </w:tc>
        <w:tc>
          <w:tcPr>
            <w:tcW w:w="1679" w:type="dxa"/>
            <w:tcBorders>
              <w:bottom w:val="single" w:sz="2" w:space="0" w:color="auto"/>
            </w:tcBorders>
          </w:tcPr>
          <w:p w14:paraId="1F561829" w14:textId="77777777" w:rsidR="003908FA" w:rsidRDefault="003908FA" w:rsidP="003908FA">
            <w:pPr>
              <w:pStyle w:val="Tablebody"/>
            </w:pPr>
            <w:r w:rsidRPr="00864FEB">
              <w:t>NA</w:t>
            </w:r>
          </w:p>
        </w:tc>
        <w:tc>
          <w:tcPr>
            <w:tcW w:w="1137" w:type="dxa"/>
            <w:tcBorders>
              <w:bottom w:val="single" w:sz="2" w:space="0" w:color="auto"/>
            </w:tcBorders>
          </w:tcPr>
          <w:p w14:paraId="44E990BF" w14:textId="77777777" w:rsidR="003908FA" w:rsidRDefault="003908FA" w:rsidP="003908FA">
            <w:pPr>
              <w:pStyle w:val="Tablebody"/>
            </w:pPr>
          </w:p>
        </w:tc>
      </w:tr>
    </w:tbl>
    <w:p w14:paraId="1A0E1BEB" w14:textId="77777777" w:rsidR="003908FA" w:rsidRDefault="003908FA" w:rsidP="003908FA">
      <w:pPr>
        <w:pStyle w:val="Heading4"/>
      </w:pPr>
      <w:bookmarkStart w:id="820" w:name="_Toc447018347"/>
      <w:bookmarkStart w:id="821" w:name="_Toc493244472"/>
      <w:bookmarkStart w:id="822" w:name="_Toc505087042"/>
      <w:r>
        <w:t>edk:f:systemFolder tipa īpašību definīcijas</w:t>
      </w:r>
      <w:bookmarkEnd w:id="820"/>
      <w:bookmarkEnd w:id="821"/>
      <w:bookmarkEnd w:id="822"/>
    </w:p>
    <w:p w14:paraId="2A51D679" w14:textId="77777777" w:rsidR="003908FA" w:rsidRPr="003D0B2E" w:rsidRDefault="003908FA" w:rsidP="003908FA">
      <w:r>
        <w:t>Mapes tipam edk:f:systemFolder nav no cmis</w:t>
      </w:r>
      <w:r w:rsidRPr="003D0B2E">
        <w:t>:</w:t>
      </w:r>
      <w:r>
        <w:t>folder atšķirīgu īpašību definīciju.</w:t>
      </w:r>
    </w:p>
    <w:p w14:paraId="209D9A1B" w14:textId="77777777" w:rsidR="003908FA" w:rsidRDefault="003908FA" w:rsidP="003908FA"/>
    <w:p w14:paraId="592DAF7C" w14:textId="77777777" w:rsidR="003908FA" w:rsidRDefault="003908FA" w:rsidP="003908FA">
      <w:pPr>
        <w:pStyle w:val="Heading4"/>
        <w:sectPr w:rsidR="003908FA" w:rsidSect="003908FA">
          <w:pgSz w:w="16838" w:h="11906" w:orient="landscape" w:code="9"/>
          <w:pgMar w:top="567" w:right="1259" w:bottom="1701" w:left="902" w:header="340" w:footer="170" w:gutter="0"/>
          <w:cols w:space="708"/>
          <w:docGrid w:linePitch="360"/>
        </w:sectPr>
      </w:pPr>
    </w:p>
    <w:p w14:paraId="48B2124C" w14:textId="77777777" w:rsidR="003908FA" w:rsidRDefault="003908FA" w:rsidP="003908FA">
      <w:pPr>
        <w:pStyle w:val="Heading3"/>
      </w:pPr>
      <w:bookmarkStart w:id="823" w:name="_Toc447018348"/>
      <w:bookmarkStart w:id="824" w:name="_Toc493244473"/>
      <w:bookmarkStart w:id="825" w:name="_Toc505087043"/>
      <w:r>
        <w:t>EDK saišu tipi</w:t>
      </w:r>
      <w:bookmarkEnd w:id="823"/>
      <w:bookmarkEnd w:id="824"/>
      <w:bookmarkEnd w:id="825"/>
    </w:p>
    <w:p w14:paraId="7274B6D0" w14:textId="46F94C6C" w:rsidR="003908FA" w:rsidRDefault="003908FA" w:rsidP="003908FA">
      <w:r>
        <w:t xml:space="preserve">EDK </w:t>
      </w:r>
      <w:r w:rsidR="00CF751A">
        <w:t>saišu</w:t>
      </w:r>
      <w:r>
        <w:t xml:space="preserve"> tipu atribūti ir uzskaitīti </w:t>
      </w:r>
      <w:r>
        <w:fldChar w:fldCharType="begin"/>
      </w:r>
      <w:r>
        <w:instrText xml:space="preserve"> REF _Ref312946267 \h </w:instrText>
      </w:r>
      <w:r>
        <w:fldChar w:fldCharType="separate"/>
      </w:r>
      <w:r w:rsidR="00094FBC">
        <w:t>18</w:t>
      </w:r>
      <w:r>
        <w:fldChar w:fldCharType="end"/>
      </w:r>
      <w:r>
        <w:t>.tabulā.</w:t>
      </w:r>
    </w:p>
    <w:p w14:paraId="0296352A" w14:textId="05B1A2D6"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826" w:name="_Ref312946267"/>
      <w:r w:rsidR="00094FBC">
        <w:t>18</w:t>
      </w:r>
      <w:bookmarkEnd w:id="826"/>
      <w:r w:rsidRPr="00BC4EC8">
        <w:fldChar w:fldCharType="end"/>
      </w:r>
      <w:r w:rsidRPr="00BC4EC8">
        <w:t>.tabula</w:t>
      </w:r>
    </w:p>
    <w:p w14:paraId="57823970" w14:textId="77777777" w:rsidR="003908FA" w:rsidRPr="00BC4EC8" w:rsidRDefault="003908FA" w:rsidP="001144AB">
      <w:pPr>
        <w:pStyle w:val="Tabletitle"/>
      </w:pPr>
      <w:r>
        <w:t>EDK saišu tipu atribūti</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79"/>
        <w:gridCol w:w="669"/>
        <w:gridCol w:w="1136"/>
        <w:gridCol w:w="1547"/>
        <w:gridCol w:w="1547"/>
        <w:gridCol w:w="1547"/>
        <w:gridCol w:w="1513"/>
      </w:tblGrid>
      <w:tr w:rsidR="003908FA" w:rsidRPr="00604479" w14:paraId="487D4029" w14:textId="77777777" w:rsidTr="000059C8">
        <w:trPr>
          <w:tblHeader/>
        </w:trPr>
        <w:tc>
          <w:tcPr>
            <w:tcW w:w="0" w:type="auto"/>
          </w:tcPr>
          <w:p w14:paraId="39E26BD6" w14:textId="77777777" w:rsidR="003908FA" w:rsidRPr="00604479" w:rsidRDefault="003908FA" w:rsidP="003908FA">
            <w:pPr>
              <w:pStyle w:val="Tablebody"/>
              <w:rPr>
                <w:rStyle w:val="BookTitle"/>
              </w:rPr>
            </w:pPr>
            <w:r w:rsidRPr="00604479">
              <w:rPr>
                <w:rStyle w:val="BookTitle"/>
              </w:rPr>
              <w:t>Atribūts</w:t>
            </w:r>
          </w:p>
        </w:tc>
        <w:tc>
          <w:tcPr>
            <w:tcW w:w="0" w:type="auto"/>
          </w:tcPr>
          <w:p w14:paraId="3E4FBBAC" w14:textId="77777777" w:rsidR="003908FA" w:rsidRPr="00604479" w:rsidRDefault="003908FA" w:rsidP="003908FA">
            <w:pPr>
              <w:pStyle w:val="Tablebody"/>
              <w:rPr>
                <w:rStyle w:val="BookTitle"/>
              </w:rPr>
            </w:pPr>
            <w:r w:rsidRPr="00604479">
              <w:rPr>
                <w:rStyle w:val="BookTitle"/>
              </w:rPr>
              <w:t>Tips</w:t>
            </w:r>
          </w:p>
        </w:tc>
        <w:tc>
          <w:tcPr>
            <w:tcW w:w="0" w:type="auto"/>
            <w:gridSpan w:val="4"/>
          </w:tcPr>
          <w:p w14:paraId="13DF818A" w14:textId="77777777" w:rsidR="003908FA" w:rsidRPr="00604479" w:rsidRDefault="003908FA" w:rsidP="003908FA">
            <w:pPr>
              <w:pStyle w:val="Tablebody"/>
              <w:rPr>
                <w:rStyle w:val="BookTitle"/>
              </w:rPr>
            </w:pPr>
            <w:r w:rsidRPr="00604479">
              <w:rPr>
                <w:rStyle w:val="BookTitle"/>
              </w:rPr>
              <w:t>Saišu tipi</w:t>
            </w:r>
          </w:p>
        </w:tc>
        <w:tc>
          <w:tcPr>
            <w:tcW w:w="0" w:type="auto"/>
          </w:tcPr>
          <w:p w14:paraId="00794CA0" w14:textId="77777777" w:rsidR="003908FA" w:rsidRPr="00604479" w:rsidRDefault="003908FA" w:rsidP="003908FA">
            <w:pPr>
              <w:pStyle w:val="Tablebody"/>
              <w:rPr>
                <w:rStyle w:val="BookTitle"/>
              </w:rPr>
            </w:pPr>
          </w:p>
        </w:tc>
      </w:tr>
      <w:tr w:rsidR="003908FA" w14:paraId="0927BB63" w14:textId="77777777" w:rsidTr="000059C8">
        <w:trPr>
          <w:tblHeader/>
        </w:trPr>
        <w:tc>
          <w:tcPr>
            <w:tcW w:w="0" w:type="auto"/>
          </w:tcPr>
          <w:p w14:paraId="08133AEB" w14:textId="77777777" w:rsidR="003908FA" w:rsidRDefault="003908FA" w:rsidP="003908FA">
            <w:pPr>
              <w:pStyle w:val="Tablebody"/>
            </w:pPr>
            <w:r w:rsidRPr="001E45F4">
              <w:t>Id</w:t>
            </w:r>
          </w:p>
        </w:tc>
        <w:tc>
          <w:tcPr>
            <w:tcW w:w="0" w:type="auto"/>
          </w:tcPr>
          <w:p w14:paraId="64C7F607" w14:textId="77777777" w:rsidR="003908FA" w:rsidRDefault="003908FA" w:rsidP="003908FA">
            <w:pPr>
              <w:pStyle w:val="Tablebody"/>
            </w:pPr>
            <w:r w:rsidRPr="001E45F4">
              <w:t>ID</w:t>
            </w:r>
          </w:p>
        </w:tc>
        <w:tc>
          <w:tcPr>
            <w:tcW w:w="0" w:type="auto"/>
          </w:tcPr>
          <w:p w14:paraId="66364E45" w14:textId="77777777" w:rsidR="003908FA" w:rsidRDefault="003908FA" w:rsidP="003908FA">
            <w:pPr>
              <w:pStyle w:val="Tablebody"/>
            </w:pPr>
            <w:r w:rsidRPr="00346973">
              <w:t>cmis:relationship</w:t>
            </w:r>
          </w:p>
        </w:tc>
        <w:tc>
          <w:tcPr>
            <w:tcW w:w="0" w:type="auto"/>
          </w:tcPr>
          <w:p w14:paraId="4C65A434" w14:textId="77777777" w:rsidR="003908FA" w:rsidRDefault="003908FA" w:rsidP="003908FA">
            <w:pPr>
              <w:pStyle w:val="Tablebody"/>
            </w:pPr>
            <w:r w:rsidRPr="005D49C8">
              <w:t>edk:r:copyOf</w:t>
            </w:r>
          </w:p>
        </w:tc>
        <w:tc>
          <w:tcPr>
            <w:tcW w:w="0" w:type="auto"/>
          </w:tcPr>
          <w:p w14:paraId="72593162" w14:textId="77777777" w:rsidR="003908FA" w:rsidRDefault="003908FA" w:rsidP="003908FA">
            <w:pPr>
              <w:pStyle w:val="Tablebody"/>
            </w:pPr>
            <w:r w:rsidRPr="005D49C8">
              <w:t>edk:r:hasBusinessEvent</w:t>
            </w:r>
          </w:p>
        </w:tc>
        <w:tc>
          <w:tcPr>
            <w:tcW w:w="0" w:type="auto"/>
          </w:tcPr>
          <w:p w14:paraId="62C87C47" w14:textId="77777777" w:rsidR="003908FA" w:rsidRDefault="003908FA" w:rsidP="003908FA">
            <w:pPr>
              <w:pStyle w:val="Tablebody"/>
            </w:pPr>
            <w:r w:rsidRPr="005D49C8">
              <w:t>edk:r:divContainerOf</w:t>
            </w:r>
          </w:p>
        </w:tc>
        <w:tc>
          <w:tcPr>
            <w:tcW w:w="0" w:type="auto"/>
          </w:tcPr>
          <w:p w14:paraId="40549D6A" w14:textId="77777777" w:rsidR="003908FA" w:rsidRPr="005D49C8" w:rsidRDefault="003908FA" w:rsidP="003908FA">
            <w:pPr>
              <w:pStyle w:val="Tablebody"/>
            </w:pPr>
            <w:r>
              <w:t>edk:r:edocContent</w:t>
            </w:r>
          </w:p>
        </w:tc>
      </w:tr>
      <w:tr w:rsidR="003908FA" w14:paraId="793E9648" w14:textId="77777777" w:rsidTr="000059C8">
        <w:tc>
          <w:tcPr>
            <w:tcW w:w="0" w:type="auto"/>
          </w:tcPr>
          <w:p w14:paraId="544C6A34" w14:textId="77777777" w:rsidR="003908FA" w:rsidRDefault="003908FA" w:rsidP="003908FA">
            <w:pPr>
              <w:pStyle w:val="Tablebody"/>
            </w:pPr>
            <w:r w:rsidRPr="001E45F4">
              <w:t>localName</w:t>
            </w:r>
          </w:p>
        </w:tc>
        <w:tc>
          <w:tcPr>
            <w:tcW w:w="0" w:type="auto"/>
          </w:tcPr>
          <w:p w14:paraId="1293314C" w14:textId="77777777" w:rsidR="003908FA" w:rsidRDefault="003908FA" w:rsidP="003908FA">
            <w:pPr>
              <w:pStyle w:val="Tablebody"/>
            </w:pPr>
            <w:r w:rsidRPr="001E45F4">
              <w:t>String</w:t>
            </w:r>
          </w:p>
        </w:tc>
        <w:tc>
          <w:tcPr>
            <w:tcW w:w="0" w:type="auto"/>
          </w:tcPr>
          <w:p w14:paraId="33D6F35F" w14:textId="77777777" w:rsidR="003908FA" w:rsidRDefault="003908FA" w:rsidP="003908FA">
            <w:pPr>
              <w:pStyle w:val="Tablebody"/>
            </w:pPr>
          </w:p>
        </w:tc>
        <w:tc>
          <w:tcPr>
            <w:tcW w:w="0" w:type="auto"/>
          </w:tcPr>
          <w:p w14:paraId="58435748" w14:textId="77777777" w:rsidR="003908FA" w:rsidRDefault="003908FA" w:rsidP="003908FA">
            <w:pPr>
              <w:pStyle w:val="Tablebody"/>
            </w:pPr>
          </w:p>
        </w:tc>
        <w:tc>
          <w:tcPr>
            <w:tcW w:w="0" w:type="auto"/>
          </w:tcPr>
          <w:p w14:paraId="2A7841D8" w14:textId="77777777" w:rsidR="003908FA" w:rsidRDefault="003908FA" w:rsidP="003908FA">
            <w:pPr>
              <w:pStyle w:val="Tablebody"/>
            </w:pPr>
          </w:p>
        </w:tc>
        <w:tc>
          <w:tcPr>
            <w:tcW w:w="0" w:type="auto"/>
          </w:tcPr>
          <w:p w14:paraId="6282C964" w14:textId="77777777" w:rsidR="003908FA" w:rsidRDefault="003908FA" w:rsidP="003908FA">
            <w:pPr>
              <w:pStyle w:val="Tablebody"/>
            </w:pPr>
          </w:p>
        </w:tc>
        <w:tc>
          <w:tcPr>
            <w:tcW w:w="0" w:type="auto"/>
          </w:tcPr>
          <w:p w14:paraId="4E74FDEF" w14:textId="77777777" w:rsidR="003908FA" w:rsidRDefault="003908FA" w:rsidP="003908FA">
            <w:pPr>
              <w:pStyle w:val="Tablebody"/>
            </w:pPr>
          </w:p>
        </w:tc>
      </w:tr>
      <w:tr w:rsidR="003908FA" w14:paraId="7F4B4010" w14:textId="77777777" w:rsidTr="000059C8">
        <w:tc>
          <w:tcPr>
            <w:tcW w:w="0" w:type="auto"/>
          </w:tcPr>
          <w:p w14:paraId="71184DE7" w14:textId="77777777" w:rsidR="003908FA" w:rsidRDefault="003908FA" w:rsidP="003908FA">
            <w:pPr>
              <w:pStyle w:val="Tablebody"/>
            </w:pPr>
            <w:r w:rsidRPr="001E45F4">
              <w:t>localNamespace</w:t>
            </w:r>
          </w:p>
        </w:tc>
        <w:tc>
          <w:tcPr>
            <w:tcW w:w="0" w:type="auto"/>
          </w:tcPr>
          <w:p w14:paraId="4C717999" w14:textId="77777777" w:rsidR="003908FA" w:rsidRDefault="003908FA" w:rsidP="003908FA">
            <w:pPr>
              <w:pStyle w:val="Tablebody"/>
            </w:pPr>
            <w:r w:rsidRPr="001E45F4">
              <w:t>String</w:t>
            </w:r>
          </w:p>
        </w:tc>
        <w:tc>
          <w:tcPr>
            <w:tcW w:w="0" w:type="auto"/>
          </w:tcPr>
          <w:p w14:paraId="3852C4F7" w14:textId="77777777" w:rsidR="003908FA" w:rsidRDefault="003908FA" w:rsidP="003908FA">
            <w:pPr>
              <w:pStyle w:val="Tablebody"/>
            </w:pPr>
          </w:p>
        </w:tc>
        <w:tc>
          <w:tcPr>
            <w:tcW w:w="0" w:type="auto"/>
          </w:tcPr>
          <w:p w14:paraId="5A5AFE29" w14:textId="77777777" w:rsidR="003908FA" w:rsidRDefault="003908FA" w:rsidP="003908FA">
            <w:pPr>
              <w:pStyle w:val="Tablebody"/>
            </w:pPr>
          </w:p>
        </w:tc>
        <w:tc>
          <w:tcPr>
            <w:tcW w:w="0" w:type="auto"/>
          </w:tcPr>
          <w:p w14:paraId="6FD56134" w14:textId="77777777" w:rsidR="003908FA" w:rsidRDefault="003908FA" w:rsidP="003908FA">
            <w:pPr>
              <w:pStyle w:val="Tablebody"/>
            </w:pPr>
          </w:p>
        </w:tc>
        <w:tc>
          <w:tcPr>
            <w:tcW w:w="0" w:type="auto"/>
          </w:tcPr>
          <w:p w14:paraId="67FF00D3" w14:textId="77777777" w:rsidR="003908FA" w:rsidRDefault="003908FA" w:rsidP="003908FA">
            <w:pPr>
              <w:pStyle w:val="Tablebody"/>
            </w:pPr>
          </w:p>
        </w:tc>
        <w:tc>
          <w:tcPr>
            <w:tcW w:w="0" w:type="auto"/>
          </w:tcPr>
          <w:p w14:paraId="3CCF7F16" w14:textId="77777777" w:rsidR="003908FA" w:rsidRDefault="003908FA" w:rsidP="003908FA">
            <w:pPr>
              <w:pStyle w:val="Tablebody"/>
            </w:pPr>
          </w:p>
        </w:tc>
      </w:tr>
      <w:tr w:rsidR="003908FA" w14:paraId="77841B31" w14:textId="77777777" w:rsidTr="000059C8">
        <w:tc>
          <w:tcPr>
            <w:tcW w:w="0" w:type="auto"/>
          </w:tcPr>
          <w:p w14:paraId="04E59430" w14:textId="77777777" w:rsidR="003908FA" w:rsidRDefault="003908FA" w:rsidP="003908FA">
            <w:pPr>
              <w:pStyle w:val="Tablebody"/>
            </w:pPr>
            <w:r w:rsidRPr="002D5060">
              <w:t>queryName</w:t>
            </w:r>
          </w:p>
        </w:tc>
        <w:tc>
          <w:tcPr>
            <w:tcW w:w="0" w:type="auto"/>
          </w:tcPr>
          <w:p w14:paraId="767297FA" w14:textId="77777777" w:rsidR="003908FA" w:rsidRDefault="003908FA" w:rsidP="003908FA">
            <w:pPr>
              <w:pStyle w:val="Tablebody"/>
            </w:pPr>
            <w:r w:rsidRPr="002D5060">
              <w:t>String</w:t>
            </w:r>
          </w:p>
        </w:tc>
        <w:tc>
          <w:tcPr>
            <w:tcW w:w="0" w:type="auto"/>
          </w:tcPr>
          <w:p w14:paraId="253D47E9" w14:textId="77777777" w:rsidR="003908FA" w:rsidRDefault="003908FA" w:rsidP="003908FA">
            <w:pPr>
              <w:pStyle w:val="Tablebody"/>
            </w:pPr>
            <w:r w:rsidRPr="00346973">
              <w:t>cmis:relationship</w:t>
            </w:r>
          </w:p>
        </w:tc>
        <w:tc>
          <w:tcPr>
            <w:tcW w:w="0" w:type="auto"/>
          </w:tcPr>
          <w:p w14:paraId="3AFC7350" w14:textId="77777777" w:rsidR="003908FA" w:rsidRDefault="003908FA" w:rsidP="003908FA">
            <w:pPr>
              <w:pStyle w:val="Tablebody"/>
            </w:pPr>
            <w:r w:rsidRPr="005D49C8">
              <w:t>edk:r:copyOf</w:t>
            </w:r>
          </w:p>
        </w:tc>
        <w:tc>
          <w:tcPr>
            <w:tcW w:w="0" w:type="auto"/>
          </w:tcPr>
          <w:p w14:paraId="01E08A59" w14:textId="77777777" w:rsidR="003908FA" w:rsidRDefault="003908FA" w:rsidP="003908FA">
            <w:pPr>
              <w:pStyle w:val="Tablebody"/>
            </w:pPr>
            <w:r w:rsidRPr="005D49C8">
              <w:t>edk:r:hasBusinessEvent</w:t>
            </w:r>
          </w:p>
        </w:tc>
        <w:tc>
          <w:tcPr>
            <w:tcW w:w="0" w:type="auto"/>
          </w:tcPr>
          <w:p w14:paraId="1E283A59" w14:textId="77777777" w:rsidR="003908FA" w:rsidRDefault="003908FA" w:rsidP="003908FA">
            <w:pPr>
              <w:pStyle w:val="Tablebody"/>
            </w:pPr>
            <w:r w:rsidRPr="005D49C8">
              <w:t>edk:r:divContainerOf</w:t>
            </w:r>
          </w:p>
        </w:tc>
        <w:tc>
          <w:tcPr>
            <w:tcW w:w="0" w:type="auto"/>
          </w:tcPr>
          <w:p w14:paraId="08531CCA" w14:textId="77777777" w:rsidR="003908FA" w:rsidRPr="005D49C8" w:rsidRDefault="003908FA" w:rsidP="003908FA">
            <w:pPr>
              <w:pStyle w:val="Tablebody"/>
            </w:pPr>
            <w:r>
              <w:t>edk:r:edocContent</w:t>
            </w:r>
          </w:p>
        </w:tc>
      </w:tr>
      <w:tr w:rsidR="003908FA" w14:paraId="435296F6" w14:textId="77777777" w:rsidTr="000059C8">
        <w:tc>
          <w:tcPr>
            <w:tcW w:w="0" w:type="auto"/>
          </w:tcPr>
          <w:p w14:paraId="22140E47" w14:textId="77777777" w:rsidR="003908FA" w:rsidRDefault="003908FA" w:rsidP="003908FA">
            <w:pPr>
              <w:pStyle w:val="Tablebody"/>
            </w:pPr>
            <w:r w:rsidRPr="002D5060">
              <w:t>displayName</w:t>
            </w:r>
          </w:p>
        </w:tc>
        <w:tc>
          <w:tcPr>
            <w:tcW w:w="0" w:type="auto"/>
          </w:tcPr>
          <w:p w14:paraId="76748DC9" w14:textId="77777777" w:rsidR="003908FA" w:rsidRDefault="003908FA" w:rsidP="003908FA">
            <w:pPr>
              <w:pStyle w:val="Tablebody"/>
            </w:pPr>
            <w:r w:rsidRPr="002D5060">
              <w:t>String</w:t>
            </w:r>
          </w:p>
        </w:tc>
        <w:tc>
          <w:tcPr>
            <w:tcW w:w="0" w:type="auto"/>
          </w:tcPr>
          <w:p w14:paraId="7070499C" w14:textId="77777777" w:rsidR="003908FA" w:rsidRDefault="003908FA" w:rsidP="003908FA">
            <w:pPr>
              <w:pStyle w:val="Tablebody"/>
            </w:pPr>
          </w:p>
        </w:tc>
        <w:tc>
          <w:tcPr>
            <w:tcW w:w="0" w:type="auto"/>
          </w:tcPr>
          <w:p w14:paraId="1EC4CD9A" w14:textId="77777777" w:rsidR="003908FA" w:rsidRDefault="003908FA" w:rsidP="003908FA">
            <w:pPr>
              <w:pStyle w:val="Tablebody"/>
            </w:pPr>
          </w:p>
        </w:tc>
        <w:tc>
          <w:tcPr>
            <w:tcW w:w="0" w:type="auto"/>
          </w:tcPr>
          <w:p w14:paraId="7F103E05" w14:textId="77777777" w:rsidR="003908FA" w:rsidRDefault="003908FA" w:rsidP="003908FA">
            <w:pPr>
              <w:pStyle w:val="Tablebody"/>
            </w:pPr>
          </w:p>
        </w:tc>
        <w:tc>
          <w:tcPr>
            <w:tcW w:w="0" w:type="auto"/>
          </w:tcPr>
          <w:p w14:paraId="2D28450C" w14:textId="77777777" w:rsidR="003908FA" w:rsidRDefault="003908FA" w:rsidP="003908FA">
            <w:pPr>
              <w:pStyle w:val="Tablebody"/>
            </w:pPr>
          </w:p>
        </w:tc>
        <w:tc>
          <w:tcPr>
            <w:tcW w:w="0" w:type="auto"/>
          </w:tcPr>
          <w:p w14:paraId="7CEDA151" w14:textId="77777777" w:rsidR="003908FA" w:rsidRDefault="003908FA" w:rsidP="003908FA">
            <w:pPr>
              <w:pStyle w:val="Tablebody"/>
            </w:pPr>
          </w:p>
        </w:tc>
      </w:tr>
      <w:tr w:rsidR="003908FA" w14:paraId="248CDBB1" w14:textId="77777777" w:rsidTr="000059C8">
        <w:tc>
          <w:tcPr>
            <w:tcW w:w="0" w:type="auto"/>
          </w:tcPr>
          <w:p w14:paraId="527642FE" w14:textId="77777777" w:rsidR="003908FA" w:rsidRDefault="003908FA" w:rsidP="003908FA">
            <w:pPr>
              <w:pStyle w:val="Tablebody"/>
            </w:pPr>
            <w:r w:rsidRPr="002D5060">
              <w:t>baseId</w:t>
            </w:r>
          </w:p>
        </w:tc>
        <w:tc>
          <w:tcPr>
            <w:tcW w:w="0" w:type="auto"/>
          </w:tcPr>
          <w:p w14:paraId="1DF4EC22" w14:textId="77777777" w:rsidR="003908FA" w:rsidRDefault="003908FA" w:rsidP="003908FA">
            <w:pPr>
              <w:pStyle w:val="Tablebody"/>
            </w:pPr>
            <w:r w:rsidRPr="002D5060">
              <w:t>Enum</w:t>
            </w:r>
          </w:p>
        </w:tc>
        <w:tc>
          <w:tcPr>
            <w:tcW w:w="0" w:type="auto"/>
          </w:tcPr>
          <w:p w14:paraId="5813905E" w14:textId="77777777" w:rsidR="003908FA" w:rsidRDefault="003908FA" w:rsidP="003908FA">
            <w:pPr>
              <w:pStyle w:val="Tablebody"/>
            </w:pPr>
            <w:r w:rsidRPr="00346973">
              <w:t>cmis:relationship</w:t>
            </w:r>
          </w:p>
        </w:tc>
        <w:tc>
          <w:tcPr>
            <w:tcW w:w="0" w:type="auto"/>
          </w:tcPr>
          <w:p w14:paraId="019652F3" w14:textId="77777777" w:rsidR="003908FA" w:rsidRDefault="003908FA" w:rsidP="003908FA">
            <w:pPr>
              <w:pStyle w:val="Tablebody"/>
            </w:pPr>
            <w:r w:rsidRPr="00346973">
              <w:t>cmis:relationship</w:t>
            </w:r>
          </w:p>
        </w:tc>
        <w:tc>
          <w:tcPr>
            <w:tcW w:w="0" w:type="auto"/>
          </w:tcPr>
          <w:p w14:paraId="7EF8DDDC" w14:textId="77777777" w:rsidR="003908FA" w:rsidRDefault="003908FA" w:rsidP="003908FA">
            <w:pPr>
              <w:pStyle w:val="Tablebody"/>
            </w:pPr>
            <w:r w:rsidRPr="00346973">
              <w:t>cmis:relationship</w:t>
            </w:r>
          </w:p>
        </w:tc>
        <w:tc>
          <w:tcPr>
            <w:tcW w:w="0" w:type="auto"/>
          </w:tcPr>
          <w:p w14:paraId="2C6439DC" w14:textId="77777777" w:rsidR="003908FA" w:rsidRDefault="003908FA" w:rsidP="003908FA">
            <w:pPr>
              <w:pStyle w:val="Tablebody"/>
            </w:pPr>
            <w:r w:rsidRPr="00346973">
              <w:t>cmis:relationship</w:t>
            </w:r>
          </w:p>
        </w:tc>
        <w:tc>
          <w:tcPr>
            <w:tcW w:w="0" w:type="auto"/>
          </w:tcPr>
          <w:p w14:paraId="1C0C7262" w14:textId="77777777" w:rsidR="003908FA" w:rsidRPr="00346973" w:rsidRDefault="003908FA" w:rsidP="003908FA">
            <w:pPr>
              <w:pStyle w:val="Tablebody"/>
            </w:pPr>
            <w:r w:rsidRPr="00346973">
              <w:t>cmis:relationship</w:t>
            </w:r>
          </w:p>
        </w:tc>
      </w:tr>
      <w:tr w:rsidR="003908FA" w14:paraId="7E57A893" w14:textId="77777777" w:rsidTr="000059C8">
        <w:tc>
          <w:tcPr>
            <w:tcW w:w="0" w:type="auto"/>
          </w:tcPr>
          <w:p w14:paraId="4AD4D0B8" w14:textId="77777777" w:rsidR="003908FA" w:rsidRDefault="003908FA" w:rsidP="003908FA">
            <w:pPr>
              <w:pStyle w:val="Tablebody"/>
            </w:pPr>
            <w:r w:rsidRPr="002D5060">
              <w:t>parentId</w:t>
            </w:r>
          </w:p>
        </w:tc>
        <w:tc>
          <w:tcPr>
            <w:tcW w:w="0" w:type="auto"/>
          </w:tcPr>
          <w:p w14:paraId="6157FE41" w14:textId="77777777" w:rsidR="003908FA" w:rsidRDefault="003908FA" w:rsidP="003908FA">
            <w:pPr>
              <w:pStyle w:val="Tablebody"/>
            </w:pPr>
            <w:r w:rsidRPr="002D5060">
              <w:t>ID</w:t>
            </w:r>
          </w:p>
        </w:tc>
        <w:tc>
          <w:tcPr>
            <w:tcW w:w="0" w:type="auto"/>
          </w:tcPr>
          <w:p w14:paraId="07C1F489" w14:textId="77777777" w:rsidR="003908FA" w:rsidRDefault="003908FA" w:rsidP="003908FA">
            <w:pPr>
              <w:pStyle w:val="Tablebody"/>
            </w:pPr>
          </w:p>
        </w:tc>
        <w:tc>
          <w:tcPr>
            <w:tcW w:w="0" w:type="auto"/>
          </w:tcPr>
          <w:p w14:paraId="36CED4FB" w14:textId="77777777" w:rsidR="003908FA" w:rsidRDefault="003908FA" w:rsidP="003908FA">
            <w:pPr>
              <w:pStyle w:val="Tablebody"/>
            </w:pPr>
            <w:r w:rsidRPr="00346973">
              <w:t>cmis:relationship</w:t>
            </w:r>
          </w:p>
        </w:tc>
        <w:tc>
          <w:tcPr>
            <w:tcW w:w="0" w:type="auto"/>
          </w:tcPr>
          <w:p w14:paraId="37CD7747" w14:textId="77777777" w:rsidR="003908FA" w:rsidRDefault="003908FA" w:rsidP="003908FA">
            <w:pPr>
              <w:pStyle w:val="Tablebody"/>
            </w:pPr>
            <w:r w:rsidRPr="00346973">
              <w:t>cmis:relationship</w:t>
            </w:r>
          </w:p>
        </w:tc>
        <w:tc>
          <w:tcPr>
            <w:tcW w:w="0" w:type="auto"/>
          </w:tcPr>
          <w:p w14:paraId="6065AD51" w14:textId="77777777" w:rsidR="003908FA" w:rsidRDefault="003908FA" w:rsidP="003908FA">
            <w:pPr>
              <w:pStyle w:val="Tablebody"/>
            </w:pPr>
            <w:r w:rsidRPr="00346973">
              <w:t>cmis:relationship</w:t>
            </w:r>
          </w:p>
        </w:tc>
        <w:tc>
          <w:tcPr>
            <w:tcW w:w="0" w:type="auto"/>
          </w:tcPr>
          <w:p w14:paraId="37B6E40D" w14:textId="77777777" w:rsidR="003908FA" w:rsidRPr="00346973" w:rsidRDefault="003908FA" w:rsidP="003908FA">
            <w:pPr>
              <w:pStyle w:val="Tablebody"/>
            </w:pPr>
            <w:r w:rsidRPr="00346973">
              <w:t>cmis:relationship</w:t>
            </w:r>
          </w:p>
        </w:tc>
      </w:tr>
      <w:tr w:rsidR="003908FA" w14:paraId="3E990B82" w14:textId="77777777" w:rsidTr="000059C8">
        <w:tc>
          <w:tcPr>
            <w:tcW w:w="0" w:type="auto"/>
          </w:tcPr>
          <w:p w14:paraId="03EB1827" w14:textId="77777777" w:rsidR="003908FA" w:rsidRDefault="003908FA" w:rsidP="003908FA">
            <w:pPr>
              <w:pStyle w:val="Tablebody"/>
            </w:pPr>
            <w:r w:rsidRPr="002D5060">
              <w:t>description</w:t>
            </w:r>
          </w:p>
        </w:tc>
        <w:tc>
          <w:tcPr>
            <w:tcW w:w="0" w:type="auto"/>
          </w:tcPr>
          <w:p w14:paraId="6D0A304F" w14:textId="77777777" w:rsidR="003908FA" w:rsidRDefault="003908FA" w:rsidP="003908FA">
            <w:pPr>
              <w:pStyle w:val="Tablebody"/>
            </w:pPr>
            <w:r w:rsidRPr="002D5060">
              <w:t>String</w:t>
            </w:r>
          </w:p>
        </w:tc>
        <w:tc>
          <w:tcPr>
            <w:tcW w:w="0" w:type="auto"/>
          </w:tcPr>
          <w:p w14:paraId="3AEC43FB" w14:textId="77777777" w:rsidR="003908FA" w:rsidRDefault="003908FA" w:rsidP="003908FA">
            <w:pPr>
              <w:pStyle w:val="Tablebody"/>
            </w:pPr>
          </w:p>
        </w:tc>
        <w:tc>
          <w:tcPr>
            <w:tcW w:w="0" w:type="auto"/>
          </w:tcPr>
          <w:p w14:paraId="14F8C2A3" w14:textId="77777777" w:rsidR="003908FA" w:rsidRDefault="003908FA" w:rsidP="003908FA">
            <w:pPr>
              <w:pStyle w:val="Tablebody"/>
            </w:pPr>
          </w:p>
        </w:tc>
        <w:tc>
          <w:tcPr>
            <w:tcW w:w="0" w:type="auto"/>
          </w:tcPr>
          <w:p w14:paraId="264FA183" w14:textId="77777777" w:rsidR="003908FA" w:rsidRDefault="003908FA" w:rsidP="003908FA">
            <w:pPr>
              <w:pStyle w:val="Tablebody"/>
            </w:pPr>
          </w:p>
        </w:tc>
        <w:tc>
          <w:tcPr>
            <w:tcW w:w="0" w:type="auto"/>
          </w:tcPr>
          <w:p w14:paraId="57F3DE34" w14:textId="77777777" w:rsidR="003908FA" w:rsidRDefault="003908FA" w:rsidP="003908FA">
            <w:pPr>
              <w:pStyle w:val="Tablebody"/>
            </w:pPr>
          </w:p>
        </w:tc>
        <w:tc>
          <w:tcPr>
            <w:tcW w:w="0" w:type="auto"/>
          </w:tcPr>
          <w:p w14:paraId="41A052E6" w14:textId="77777777" w:rsidR="003908FA" w:rsidRDefault="003908FA" w:rsidP="003908FA">
            <w:pPr>
              <w:pStyle w:val="Tablebody"/>
            </w:pPr>
          </w:p>
        </w:tc>
      </w:tr>
      <w:tr w:rsidR="003908FA" w14:paraId="6C2DBDBC" w14:textId="77777777" w:rsidTr="000059C8">
        <w:tc>
          <w:tcPr>
            <w:tcW w:w="0" w:type="auto"/>
          </w:tcPr>
          <w:p w14:paraId="105B5EC9" w14:textId="77777777" w:rsidR="003908FA" w:rsidRDefault="003908FA" w:rsidP="003908FA">
            <w:pPr>
              <w:pStyle w:val="Tablebody"/>
            </w:pPr>
            <w:r w:rsidRPr="00ED036B">
              <w:t>creatable</w:t>
            </w:r>
          </w:p>
        </w:tc>
        <w:tc>
          <w:tcPr>
            <w:tcW w:w="0" w:type="auto"/>
          </w:tcPr>
          <w:p w14:paraId="1C4FEF5B" w14:textId="77777777" w:rsidR="003908FA" w:rsidRDefault="003908FA" w:rsidP="003908FA">
            <w:pPr>
              <w:pStyle w:val="Tablebody"/>
            </w:pPr>
            <w:r w:rsidRPr="00ED036B">
              <w:t>Boolean</w:t>
            </w:r>
          </w:p>
        </w:tc>
        <w:tc>
          <w:tcPr>
            <w:tcW w:w="0" w:type="auto"/>
          </w:tcPr>
          <w:p w14:paraId="419E4196" w14:textId="77777777" w:rsidR="003908FA" w:rsidRDefault="003908FA" w:rsidP="003908FA">
            <w:pPr>
              <w:pStyle w:val="Tablebody"/>
            </w:pPr>
            <w:r>
              <w:t>TRUE</w:t>
            </w:r>
          </w:p>
        </w:tc>
        <w:tc>
          <w:tcPr>
            <w:tcW w:w="0" w:type="auto"/>
          </w:tcPr>
          <w:p w14:paraId="6F46F4ED" w14:textId="77777777" w:rsidR="003908FA" w:rsidRDefault="003908FA" w:rsidP="003908FA">
            <w:pPr>
              <w:pStyle w:val="Tablebody"/>
            </w:pPr>
            <w:r w:rsidRPr="004A6037">
              <w:t>TRUE</w:t>
            </w:r>
          </w:p>
        </w:tc>
        <w:tc>
          <w:tcPr>
            <w:tcW w:w="0" w:type="auto"/>
          </w:tcPr>
          <w:p w14:paraId="102F1559" w14:textId="77777777" w:rsidR="003908FA" w:rsidRDefault="003908FA" w:rsidP="003908FA">
            <w:pPr>
              <w:pStyle w:val="Tablebody"/>
            </w:pPr>
            <w:r w:rsidRPr="004A6037">
              <w:t>TRUE</w:t>
            </w:r>
          </w:p>
        </w:tc>
        <w:tc>
          <w:tcPr>
            <w:tcW w:w="0" w:type="auto"/>
          </w:tcPr>
          <w:p w14:paraId="7952A483" w14:textId="77777777" w:rsidR="003908FA" w:rsidRDefault="003908FA" w:rsidP="003908FA">
            <w:pPr>
              <w:pStyle w:val="Tablebody"/>
            </w:pPr>
            <w:r w:rsidRPr="004A6037">
              <w:t>TRUE</w:t>
            </w:r>
          </w:p>
        </w:tc>
        <w:tc>
          <w:tcPr>
            <w:tcW w:w="0" w:type="auto"/>
          </w:tcPr>
          <w:p w14:paraId="727E23BB" w14:textId="77777777" w:rsidR="003908FA" w:rsidRPr="004A6037" w:rsidRDefault="003908FA" w:rsidP="003908FA">
            <w:pPr>
              <w:pStyle w:val="Tablebody"/>
            </w:pPr>
            <w:r w:rsidRPr="004A6037">
              <w:t>TRUE</w:t>
            </w:r>
          </w:p>
        </w:tc>
      </w:tr>
      <w:tr w:rsidR="003908FA" w14:paraId="159ADAE6" w14:textId="77777777" w:rsidTr="000059C8">
        <w:tc>
          <w:tcPr>
            <w:tcW w:w="0" w:type="auto"/>
          </w:tcPr>
          <w:p w14:paraId="31D4B86E" w14:textId="77777777" w:rsidR="003908FA" w:rsidRDefault="003908FA" w:rsidP="003908FA">
            <w:pPr>
              <w:pStyle w:val="Tablebody"/>
            </w:pPr>
            <w:r w:rsidRPr="00ED036B">
              <w:t>fileable</w:t>
            </w:r>
          </w:p>
        </w:tc>
        <w:tc>
          <w:tcPr>
            <w:tcW w:w="0" w:type="auto"/>
          </w:tcPr>
          <w:p w14:paraId="48B4136D" w14:textId="77777777" w:rsidR="003908FA" w:rsidRDefault="003908FA" w:rsidP="003908FA">
            <w:pPr>
              <w:pStyle w:val="Tablebody"/>
            </w:pPr>
            <w:r w:rsidRPr="00ED036B">
              <w:t>Boolean</w:t>
            </w:r>
          </w:p>
        </w:tc>
        <w:tc>
          <w:tcPr>
            <w:tcW w:w="0" w:type="auto"/>
          </w:tcPr>
          <w:p w14:paraId="3F5A10AB" w14:textId="77777777" w:rsidR="003908FA" w:rsidRDefault="003908FA" w:rsidP="003908FA">
            <w:pPr>
              <w:pStyle w:val="Tablebody"/>
            </w:pPr>
            <w:r w:rsidRPr="004A6037">
              <w:t>FALSE</w:t>
            </w:r>
          </w:p>
        </w:tc>
        <w:tc>
          <w:tcPr>
            <w:tcW w:w="0" w:type="auto"/>
          </w:tcPr>
          <w:p w14:paraId="7D3E4250" w14:textId="77777777" w:rsidR="003908FA" w:rsidRDefault="003908FA" w:rsidP="003908FA">
            <w:pPr>
              <w:pStyle w:val="Tablebody"/>
            </w:pPr>
            <w:r w:rsidRPr="004A6037">
              <w:t>FALSE</w:t>
            </w:r>
          </w:p>
        </w:tc>
        <w:tc>
          <w:tcPr>
            <w:tcW w:w="0" w:type="auto"/>
          </w:tcPr>
          <w:p w14:paraId="5883013B" w14:textId="77777777" w:rsidR="003908FA" w:rsidRDefault="003908FA" w:rsidP="003908FA">
            <w:pPr>
              <w:pStyle w:val="Tablebody"/>
            </w:pPr>
            <w:r w:rsidRPr="004A6037">
              <w:t>FALSE</w:t>
            </w:r>
          </w:p>
        </w:tc>
        <w:tc>
          <w:tcPr>
            <w:tcW w:w="0" w:type="auto"/>
          </w:tcPr>
          <w:p w14:paraId="34D30C2D" w14:textId="77777777" w:rsidR="003908FA" w:rsidRDefault="003908FA" w:rsidP="003908FA">
            <w:pPr>
              <w:pStyle w:val="Tablebody"/>
            </w:pPr>
            <w:r w:rsidRPr="004A6037">
              <w:t>FALSE</w:t>
            </w:r>
          </w:p>
        </w:tc>
        <w:tc>
          <w:tcPr>
            <w:tcW w:w="0" w:type="auto"/>
          </w:tcPr>
          <w:p w14:paraId="1F86E8BA" w14:textId="77777777" w:rsidR="003908FA" w:rsidRPr="004A6037" w:rsidRDefault="003908FA" w:rsidP="003908FA">
            <w:pPr>
              <w:pStyle w:val="Tablebody"/>
            </w:pPr>
            <w:r w:rsidRPr="004A6037">
              <w:t>FALSE</w:t>
            </w:r>
          </w:p>
        </w:tc>
      </w:tr>
      <w:tr w:rsidR="003908FA" w14:paraId="66B9F5A6" w14:textId="77777777" w:rsidTr="000059C8">
        <w:tc>
          <w:tcPr>
            <w:tcW w:w="0" w:type="auto"/>
          </w:tcPr>
          <w:p w14:paraId="70CC6D4A" w14:textId="77777777" w:rsidR="003908FA" w:rsidRDefault="003908FA" w:rsidP="003908FA">
            <w:pPr>
              <w:pStyle w:val="Tablebody"/>
            </w:pPr>
            <w:r w:rsidRPr="00ED036B">
              <w:t>queryable</w:t>
            </w:r>
          </w:p>
        </w:tc>
        <w:tc>
          <w:tcPr>
            <w:tcW w:w="0" w:type="auto"/>
          </w:tcPr>
          <w:p w14:paraId="6D899183" w14:textId="77777777" w:rsidR="003908FA" w:rsidRDefault="003908FA" w:rsidP="003908FA">
            <w:pPr>
              <w:pStyle w:val="Tablebody"/>
            </w:pPr>
            <w:r w:rsidRPr="00ED036B">
              <w:t>Boolean</w:t>
            </w:r>
          </w:p>
        </w:tc>
        <w:tc>
          <w:tcPr>
            <w:tcW w:w="0" w:type="auto"/>
          </w:tcPr>
          <w:p w14:paraId="51A04281" w14:textId="77777777" w:rsidR="003908FA" w:rsidRDefault="003908FA" w:rsidP="003908FA">
            <w:pPr>
              <w:pStyle w:val="Tablebody"/>
            </w:pPr>
            <w:r>
              <w:t>TRUE</w:t>
            </w:r>
          </w:p>
        </w:tc>
        <w:tc>
          <w:tcPr>
            <w:tcW w:w="0" w:type="auto"/>
          </w:tcPr>
          <w:p w14:paraId="0C2428B5" w14:textId="77777777" w:rsidR="003908FA" w:rsidRDefault="003908FA" w:rsidP="003908FA">
            <w:pPr>
              <w:pStyle w:val="Tablebody"/>
            </w:pPr>
            <w:r>
              <w:t>TRUE</w:t>
            </w:r>
          </w:p>
        </w:tc>
        <w:tc>
          <w:tcPr>
            <w:tcW w:w="0" w:type="auto"/>
          </w:tcPr>
          <w:p w14:paraId="623A5310" w14:textId="77777777" w:rsidR="003908FA" w:rsidRDefault="003908FA" w:rsidP="003908FA">
            <w:pPr>
              <w:pStyle w:val="Tablebody"/>
            </w:pPr>
            <w:r>
              <w:t>TRUE</w:t>
            </w:r>
          </w:p>
        </w:tc>
        <w:tc>
          <w:tcPr>
            <w:tcW w:w="0" w:type="auto"/>
          </w:tcPr>
          <w:p w14:paraId="72916633" w14:textId="77777777" w:rsidR="003908FA" w:rsidRDefault="003908FA" w:rsidP="003908FA">
            <w:pPr>
              <w:pStyle w:val="Tablebody"/>
            </w:pPr>
            <w:r>
              <w:t>TRUE</w:t>
            </w:r>
          </w:p>
        </w:tc>
        <w:tc>
          <w:tcPr>
            <w:tcW w:w="0" w:type="auto"/>
          </w:tcPr>
          <w:p w14:paraId="4F0AA71D" w14:textId="77777777" w:rsidR="003908FA" w:rsidRDefault="003908FA" w:rsidP="003908FA">
            <w:pPr>
              <w:pStyle w:val="Tablebody"/>
            </w:pPr>
            <w:r>
              <w:t>TRUE</w:t>
            </w:r>
          </w:p>
        </w:tc>
      </w:tr>
      <w:tr w:rsidR="003908FA" w14:paraId="47ADB42B" w14:textId="77777777" w:rsidTr="000059C8">
        <w:tc>
          <w:tcPr>
            <w:tcW w:w="0" w:type="auto"/>
          </w:tcPr>
          <w:p w14:paraId="0711D3A6" w14:textId="77777777" w:rsidR="003908FA" w:rsidRDefault="003908FA" w:rsidP="003908FA">
            <w:pPr>
              <w:pStyle w:val="Tablebody"/>
            </w:pPr>
            <w:r w:rsidRPr="00ED036B">
              <w:t>controllablePolicy</w:t>
            </w:r>
          </w:p>
        </w:tc>
        <w:tc>
          <w:tcPr>
            <w:tcW w:w="0" w:type="auto"/>
          </w:tcPr>
          <w:p w14:paraId="51F141D3" w14:textId="77777777" w:rsidR="003908FA" w:rsidRDefault="003908FA" w:rsidP="003908FA">
            <w:pPr>
              <w:pStyle w:val="Tablebody"/>
            </w:pPr>
            <w:r w:rsidRPr="00ED036B">
              <w:t>Boolean</w:t>
            </w:r>
          </w:p>
        </w:tc>
        <w:tc>
          <w:tcPr>
            <w:tcW w:w="0" w:type="auto"/>
          </w:tcPr>
          <w:p w14:paraId="2F77102C" w14:textId="77777777" w:rsidR="003908FA" w:rsidRDefault="003908FA" w:rsidP="003908FA">
            <w:pPr>
              <w:pStyle w:val="Tablebody"/>
            </w:pPr>
            <w:r w:rsidRPr="004A6037">
              <w:t>FALSE</w:t>
            </w:r>
          </w:p>
        </w:tc>
        <w:tc>
          <w:tcPr>
            <w:tcW w:w="0" w:type="auto"/>
          </w:tcPr>
          <w:p w14:paraId="05B43DA2" w14:textId="77777777" w:rsidR="003908FA" w:rsidRDefault="003908FA" w:rsidP="003908FA">
            <w:pPr>
              <w:pStyle w:val="Tablebody"/>
            </w:pPr>
            <w:r w:rsidRPr="004A6037">
              <w:t>FALSE</w:t>
            </w:r>
          </w:p>
        </w:tc>
        <w:tc>
          <w:tcPr>
            <w:tcW w:w="0" w:type="auto"/>
          </w:tcPr>
          <w:p w14:paraId="6EAD1490" w14:textId="77777777" w:rsidR="003908FA" w:rsidRDefault="003908FA" w:rsidP="003908FA">
            <w:pPr>
              <w:pStyle w:val="Tablebody"/>
            </w:pPr>
            <w:r w:rsidRPr="004A6037">
              <w:t>FALSE</w:t>
            </w:r>
          </w:p>
        </w:tc>
        <w:tc>
          <w:tcPr>
            <w:tcW w:w="0" w:type="auto"/>
          </w:tcPr>
          <w:p w14:paraId="00FAD8AB" w14:textId="77777777" w:rsidR="003908FA" w:rsidRDefault="003908FA" w:rsidP="003908FA">
            <w:pPr>
              <w:pStyle w:val="Tablebody"/>
            </w:pPr>
            <w:r w:rsidRPr="004A6037">
              <w:t>FALSE</w:t>
            </w:r>
          </w:p>
        </w:tc>
        <w:tc>
          <w:tcPr>
            <w:tcW w:w="0" w:type="auto"/>
          </w:tcPr>
          <w:p w14:paraId="3256D171" w14:textId="77777777" w:rsidR="003908FA" w:rsidRPr="004A6037" w:rsidRDefault="003908FA" w:rsidP="003908FA">
            <w:pPr>
              <w:pStyle w:val="Tablebody"/>
            </w:pPr>
            <w:r w:rsidRPr="004A6037">
              <w:t>FALSE</w:t>
            </w:r>
          </w:p>
        </w:tc>
      </w:tr>
      <w:tr w:rsidR="003908FA" w14:paraId="3A3162F1" w14:textId="77777777" w:rsidTr="000059C8">
        <w:tc>
          <w:tcPr>
            <w:tcW w:w="0" w:type="auto"/>
          </w:tcPr>
          <w:p w14:paraId="6DE5ABF9" w14:textId="77777777" w:rsidR="003908FA" w:rsidRDefault="003908FA" w:rsidP="003908FA">
            <w:pPr>
              <w:pStyle w:val="Tablebody"/>
            </w:pPr>
            <w:r w:rsidRPr="00ED036B">
              <w:t>controllableACL</w:t>
            </w:r>
          </w:p>
        </w:tc>
        <w:tc>
          <w:tcPr>
            <w:tcW w:w="0" w:type="auto"/>
          </w:tcPr>
          <w:p w14:paraId="1F036998" w14:textId="77777777" w:rsidR="003908FA" w:rsidRDefault="003908FA" w:rsidP="003908FA">
            <w:pPr>
              <w:pStyle w:val="Tablebody"/>
            </w:pPr>
            <w:r w:rsidRPr="00ED036B">
              <w:t>Boolean</w:t>
            </w:r>
          </w:p>
        </w:tc>
        <w:tc>
          <w:tcPr>
            <w:tcW w:w="0" w:type="auto"/>
          </w:tcPr>
          <w:p w14:paraId="60F6A2B1" w14:textId="77777777" w:rsidR="003908FA" w:rsidRDefault="003908FA" w:rsidP="003908FA">
            <w:pPr>
              <w:pStyle w:val="Tablebody"/>
            </w:pPr>
            <w:r w:rsidRPr="004A6037">
              <w:t>FALSE</w:t>
            </w:r>
          </w:p>
        </w:tc>
        <w:tc>
          <w:tcPr>
            <w:tcW w:w="0" w:type="auto"/>
          </w:tcPr>
          <w:p w14:paraId="70CC3C29" w14:textId="77777777" w:rsidR="003908FA" w:rsidRDefault="003908FA" w:rsidP="003908FA">
            <w:pPr>
              <w:pStyle w:val="Tablebody"/>
            </w:pPr>
            <w:r w:rsidRPr="004A6037">
              <w:t>FALSE</w:t>
            </w:r>
          </w:p>
        </w:tc>
        <w:tc>
          <w:tcPr>
            <w:tcW w:w="0" w:type="auto"/>
          </w:tcPr>
          <w:p w14:paraId="662CE542" w14:textId="77777777" w:rsidR="003908FA" w:rsidRDefault="003908FA" w:rsidP="003908FA">
            <w:pPr>
              <w:pStyle w:val="Tablebody"/>
            </w:pPr>
            <w:r w:rsidRPr="004A6037">
              <w:t>FALSE</w:t>
            </w:r>
          </w:p>
        </w:tc>
        <w:tc>
          <w:tcPr>
            <w:tcW w:w="0" w:type="auto"/>
          </w:tcPr>
          <w:p w14:paraId="6363F243" w14:textId="77777777" w:rsidR="003908FA" w:rsidRDefault="003908FA" w:rsidP="003908FA">
            <w:pPr>
              <w:pStyle w:val="Tablebody"/>
            </w:pPr>
            <w:r w:rsidRPr="004A6037">
              <w:t>FALSE</w:t>
            </w:r>
          </w:p>
        </w:tc>
        <w:tc>
          <w:tcPr>
            <w:tcW w:w="0" w:type="auto"/>
          </w:tcPr>
          <w:p w14:paraId="0C51D3A7" w14:textId="77777777" w:rsidR="003908FA" w:rsidRPr="004A6037" w:rsidRDefault="003908FA" w:rsidP="003908FA">
            <w:pPr>
              <w:pStyle w:val="Tablebody"/>
            </w:pPr>
            <w:r w:rsidRPr="004A6037">
              <w:t>FALSE</w:t>
            </w:r>
          </w:p>
        </w:tc>
      </w:tr>
      <w:tr w:rsidR="003908FA" w14:paraId="3AA29FD8" w14:textId="77777777" w:rsidTr="000059C8">
        <w:tc>
          <w:tcPr>
            <w:tcW w:w="0" w:type="auto"/>
          </w:tcPr>
          <w:p w14:paraId="13AD9703" w14:textId="77777777" w:rsidR="003908FA" w:rsidRPr="00ED036B" w:rsidRDefault="003908FA" w:rsidP="003908FA">
            <w:pPr>
              <w:pStyle w:val="Tablebody"/>
            </w:pPr>
            <w:r w:rsidRPr="00494539">
              <w:t>fulltextIndexed</w:t>
            </w:r>
          </w:p>
        </w:tc>
        <w:tc>
          <w:tcPr>
            <w:tcW w:w="0" w:type="auto"/>
          </w:tcPr>
          <w:p w14:paraId="0587114E" w14:textId="77777777" w:rsidR="003908FA" w:rsidRPr="00ED036B" w:rsidRDefault="003908FA" w:rsidP="003908FA">
            <w:pPr>
              <w:pStyle w:val="Tablebody"/>
            </w:pPr>
            <w:r w:rsidRPr="00494539">
              <w:t>Boolean</w:t>
            </w:r>
          </w:p>
        </w:tc>
        <w:tc>
          <w:tcPr>
            <w:tcW w:w="0" w:type="auto"/>
          </w:tcPr>
          <w:p w14:paraId="29AF8E31" w14:textId="77777777" w:rsidR="003908FA" w:rsidRDefault="003908FA" w:rsidP="003908FA">
            <w:pPr>
              <w:pStyle w:val="Tablebody"/>
            </w:pPr>
            <w:r w:rsidRPr="004A6037">
              <w:t>FALSE</w:t>
            </w:r>
          </w:p>
        </w:tc>
        <w:tc>
          <w:tcPr>
            <w:tcW w:w="0" w:type="auto"/>
          </w:tcPr>
          <w:p w14:paraId="4EEEB1C3" w14:textId="77777777" w:rsidR="003908FA" w:rsidRDefault="003908FA" w:rsidP="003908FA">
            <w:pPr>
              <w:pStyle w:val="Tablebody"/>
            </w:pPr>
            <w:r w:rsidRPr="004A6037">
              <w:t>FALSE</w:t>
            </w:r>
          </w:p>
        </w:tc>
        <w:tc>
          <w:tcPr>
            <w:tcW w:w="0" w:type="auto"/>
          </w:tcPr>
          <w:p w14:paraId="36265604" w14:textId="77777777" w:rsidR="003908FA" w:rsidRDefault="003908FA" w:rsidP="003908FA">
            <w:pPr>
              <w:pStyle w:val="Tablebody"/>
            </w:pPr>
            <w:r w:rsidRPr="004A6037">
              <w:t>FALSE</w:t>
            </w:r>
          </w:p>
        </w:tc>
        <w:tc>
          <w:tcPr>
            <w:tcW w:w="0" w:type="auto"/>
          </w:tcPr>
          <w:p w14:paraId="77BE9890" w14:textId="77777777" w:rsidR="003908FA" w:rsidRDefault="003908FA" w:rsidP="003908FA">
            <w:pPr>
              <w:pStyle w:val="Tablebody"/>
            </w:pPr>
            <w:r w:rsidRPr="004A6037">
              <w:t>FALSE</w:t>
            </w:r>
          </w:p>
        </w:tc>
        <w:tc>
          <w:tcPr>
            <w:tcW w:w="0" w:type="auto"/>
          </w:tcPr>
          <w:p w14:paraId="65EFC698" w14:textId="77777777" w:rsidR="003908FA" w:rsidRPr="004A6037" w:rsidRDefault="003908FA" w:rsidP="003908FA">
            <w:pPr>
              <w:pStyle w:val="Tablebody"/>
            </w:pPr>
            <w:r w:rsidRPr="004A6037">
              <w:t>FALSE</w:t>
            </w:r>
          </w:p>
        </w:tc>
      </w:tr>
      <w:tr w:rsidR="003908FA" w14:paraId="58CD8797" w14:textId="77777777" w:rsidTr="000059C8">
        <w:tc>
          <w:tcPr>
            <w:tcW w:w="0" w:type="auto"/>
          </w:tcPr>
          <w:p w14:paraId="0BDAE728" w14:textId="77777777" w:rsidR="003908FA" w:rsidRPr="00ED036B" w:rsidRDefault="003908FA" w:rsidP="003908FA">
            <w:pPr>
              <w:pStyle w:val="Tablebody"/>
            </w:pPr>
            <w:r w:rsidRPr="00494539">
              <w:t>includedInSupertypeQuery</w:t>
            </w:r>
          </w:p>
        </w:tc>
        <w:tc>
          <w:tcPr>
            <w:tcW w:w="0" w:type="auto"/>
          </w:tcPr>
          <w:p w14:paraId="67E29A28" w14:textId="77777777" w:rsidR="003908FA" w:rsidRPr="00ED036B" w:rsidRDefault="003908FA" w:rsidP="003908FA">
            <w:pPr>
              <w:pStyle w:val="Tablebody"/>
            </w:pPr>
            <w:r w:rsidRPr="00494539">
              <w:t>Boolean</w:t>
            </w:r>
          </w:p>
        </w:tc>
        <w:tc>
          <w:tcPr>
            <w:tcW w:w="0" w:type="auto"/>
          </w:tcPr>
          <w:p w14:paraId="7B40EC4F" w14:textId="77777777" w:rsidR="003908FA" w:rsidRDefault="003908FA" w:rsidP="003908FA">
            <w:pPr>
              <w:pStyle w:val="Tablebody"/>
            </w:pPr>
            <w:r w:rsidRPr="004A6037">
              <w:t>FALSE</w:t>
            </w:r>
          </w:p>
        </w:tc>
        <w:tc>
          <w:tcPr>
            <w:tcW w:w="0" w:type="auto"/>
          </w:tcPr>
          <w:p w14:paraId="04B6959A" w14:textId="77777777" w:rsidR="003908FA" w:rsidRDefault="003908FA" w:rsidP="003908FA">
            <w:pPr>
              <w:pStyle w:val="Tablebody"/>
            </w:pPr>
            <w:r w:rsidRPr="004A6037">
              <w:t>FALSE</w:t>
            </w:r>
          </w:p>
        </w:tc>
        <w:tc>
          <w:tcPr>
            <w:tcW w:w="0" w:type="auto"/>
          </w:tcPr>
          <w:p w14:paraId="6B95F502" w14:textId="77777777" w:rsidR="003908FA" w:rsidRDefault="003908FA" w:rsidP="003908FA">
            <w:pPr>
              <w:pStyle w:val="Tablebody"/>
            </w:pPr>
            <w:r w:rsidRPr="004A6037">
              <w:t>FALSE</w:t>
            </w:r>
          </w:p>
        </w:tc>
        <w:tc>
          <w:tcPr>
            <w:tcW w:w="0" w:type="auto"/>
          </w:tcPr>
          <w:p w14:paraId="72E5332D" w14:textId="77777777" w:rsidR="003908FA" w:rsidRDefault="003908FA" w:rsidP="003908FA">
            <w:pPr>
              <w:pStyle w:val="Tablebody"/>
            </w:pPr>
            <w:r w:rsidRPr="004A6037">
              <w:t>FALSE</w:t>
            </w:r>
          </w:p>
        </w:tc>
        <w:tc>
          <w:tcPr>
            <w:tcW w:w="0" w:type="auto"/>
          </w:tcPr>
          <w:p w14:paraId="5DE94373" w14:textId="77777777" w:rsidR="003908FA" w:rsidRPr="004A6037" w:rsidRDefault="003908FA" w:rsidP="003908FA">
            <w:pPr>
              <w:pStyle w:val="Tablebody"/>
            </w:pPr>
            <w:r w:rsidRPr="004A6037">
              <w:t>FALSE</w:t>
            </w:r>
          </w:p>
        </w:tc>
      </w:tr>
      <w:tr w:rsidR="003908FA" w14:paraId="42728B03" w14:textId="77777777" w:rsidTr="000059C8">
        <w:tc>
          <w:tcPr>
            <w:tcW w:w="0" w:type="auto"/>
          </w:tcPr>
          <w:p w14:paraId="5FD78C83" w14:textId="77777777" w:rsidR="003908FA" w:rsidRPr="00ED036B" w:rsidRDefault="003908FA" w:rsidP="003908FA">
            <w:pPr>
              <w:pStyle w:val="Tablebody"/>
            </w:pPr>
            <w:r w:rsidRPr="00D65AAB">
              <w:t xml:space="preserve">allowedSourceTypes </w:t>
            </w:r>
          </w:p>
        </w:tc>
        <w:tc>
          <w:tcPr>
            <w:tcW w:w="0" w:type="auto"/>
          </w:tcPr>
          <w:p w14:paraId="6B366391" w14:textId="77777777" w:rsidR="003908FA" w:rsidRPr="00ED036B" w:rsidRDefault="003908FA" w:rsidP="003908FA">
            <w:pPr>
              <w:pStyle w:val="Tablebody"/>
            </w:pPr>
            <w:r w:rsidRPr="00D65AAB">
              <w:t>ID</w:t>
            </w:r>
            <w:r>
              <w:t xml:space="preserve"> (multi valued)</w:t>
            </w:r>
          </w:p>
        </w:tc>
        <w:tc>
          <w:tcPr>
            <w:tcW w:w="0" w:type="auto"/>
          </w:tcPr>
          <w:p w14:paraId="209693AF" w14:textId="77777777" w:rsidR="003908FA" w:rsidRDefault="003908FA" w:rsidP="003908FA">
            <w:pPr>
              <w:pStyle w:val="Tablebody"/>
            </w:pPr>
          </w:p>
        </w:tc>
        <w:tc>
          <w:tcPr>
            <w:tcW w:w="0" w:type="auto"/>
          </w:tcPr>
          <w:p w14:paraId="4BAC6A87" w14:textId="77777777" w:rsidR="003908FA" w:rsidRDefault="003908FA" w:rsidP="003908FA">
            <w:pPr>
              <w:pStyle w:val="Tablebody"/>
            </w:pPr>
            <w:r w:rsidRPr="005C6850">
              <w:t>edk:d:customDocument,</w:t>
            </w:r>
            <w:r>
              <w:br/>
            </w:r>
            <w:r w:rsidRPr="005C6850">
              <w:t>edk:d:edoc</w:t>
            </w:r>
          </w:p>
        </w:tc>
        <w:tc>
          <w:tcPr>
            <w:tcW w:w="0" w:type="auto"/>
          </w:tcPr>
          <w:p w14:paraId="307FA199" w14:textId="77777777" w:rsidR="003908FA" w:rsidRDefault="003908FA" w:rsidP="003908FA">
            <w:pPr>
              <w:pStyle w:val="Tablebody"/>
            </w:pPr>
            <w:r>
              <w:t>edk:d:customDocument,</w:t>
            </w:r>
            <w:r>
              <w:br/>
            </w:r>
            <w:r w:rsidRPr="005C6850">
              <w:t>edk:d:edoc</w:t>
            </w:r>
          </w:p>
        </w:tc>
        <w:tc>
          <w:tcPr>
            <w:tcW w:w="0" w:type="auto"/>
          </w:tcPr>
          <w:p w14:paraId="2B673B48" w14:textId="77777777" w:rsidR="003908FA" w:rsidRDefault="003908FA" w:rsidP="003908FA">
            <w:pPr>
              <w:pStyle w:val="Tablebody"/>
            </w:pPr>
            <w:r w:rsidRPr="005C6850">
              <w:t>edk:d:divEnvelope</w:t>
            </w:r>
          </w:p>
        </w:tc>
        <w:tc>
          <w:tcPr>
            <w:tcW w:w="0" w:type="auto"/>
          </w:tcPr>
          <w:p w14:paraId="325A04AF" w14:textId="77777777" w:rsidR="003908FA" w:rsidRPr="005C6850" w:rsidRDefault="003908FA" w:rsidP="003908FA">
            <w:pPr>
              <w:pStyle w:val="Tablebody"/>
            </w:pPr>
            <w:r>
              <w:t>edk:d:edoc</w:t>
            </w:r>
          </w:p>
        </w:tc>
      </w:tr>
      <w:tr w:rsidR="003908FA" w14:paraId="55987462" w14:textId="77777777" w:rsidTr="000059C8">
        <w:tc>
          <w:tcPr>
            <w:tcW w:w="0" w:type="auto"/>
            <w:tcBorders>
              <w:bottom w:val="single" w:sz="2" w:space="0" w:color="auto"/>
              <w:right w:val="single" w:sz="2" w:space="0" w:color="auto"/>
            </w:tcBorders>
          </w:tcPr>
          <w:p w14:paraId="3F4BB8F9" w14:textId="77777777" w:rsidR="003908FA" w:rsidRPr="00ED036B" w:rsidRDefault="003908FA" w:rsidP="003908FA">
            <w:pPr>
              <w:pStyle w:val="Tablebody"/>
            </w:pPr>
            <w:r w:rsidRPr="00D65AAB">
              <w:t xml:space="preserve">allowedTargetTypes </w:t>
            </w:r>
          </w:p>
        </w:tc>
        <w:tc>
          <w:tcPr>
            <w:tcW w:w="0" w:type="auto"/>
            <w:tcBorders>
              <w:left w:val="single" w:sz="2" w:space="0" w:color="auto"/>
              <w:bottom w:val="single" w:sz="2" w:space="0" w:color="auto"/>
            </w:tcBorders>
          </w:tcPr>
          <w:p w14:paraId="5703FBDA" w14:textId="77777777" w:rsidR="003908FA" w:rsidRPr="00ED036B" w:rsidRDefault="003908FA" w:rsidP="003908FA">
            <w:pPr>
              <w:pStyle w:val="Tablebody"/>
            </w:pPr>
            <w:r w:rsidRPr="00D65AAB">
              <w:t>ID</w:t>
            </w:r>
            <w:r>
              <w:t xml:space="preserve"> (multi valued)</w:t>
            </w:r>
          </w:p>
        </w:tc>
        <w:tc>
          <w:tcPr>
            <w:tcW w:w="0" w:type="auto"/>
            <w:tcBorders>
              <w:bottom w:val="single" w:sz="2" w:space="0" w:color="auto"/>
            </w:tcBorders>
          </w:tcPr>
          <w:p w14:paraId="4EE1BA67" w14:textId="77777777" w:rsidR="003908FA" w:rsidRDefault="003908FA" w:rsidP="003908FA">
            <w:pPr>
              <w:pStyle w:val="Tablebody"/>
            </w:pPr>
          </w:p>
        </w:tc>
        <w:tc>
          <w:tcPr>
            <w:tcW w:w="0" w:type="auto"/>
            <w:tcBorders>
              <w:bottom w:val="single" w:sz="2" w:space="0" w:color="auto"/>
            </w:tcBorders>
          </w:tcPr>
          <w:p w14:paraId="44B8E3F3" w14:textId="77777777" w:rsidR="003908FA" w:rsidRDefault="003908FA" w:rsidP="003908FA">
            <w:pPr>
              <w:pStyle w:val="Tablebody"/>
            </w:pPr>
            <w:r w:rsidRPr="005C6850">
              <w:t>edk:d:customDocument,</w:t>
            </w:r>
            <w:r>
              <w:t xml:space="preserve"> </w:t>
            </w:r>
            <w:r>
              <w:br/>
            </w:r>
            <w:r w:rsidRPr="005C6850">
              <w:t>edk:d:edoc</w:t>
            </w:r>
          </w:p>
        </w:tc>
        <w:tc>
          <w:tcPr>
            <w:tcW w:w="0" w:type="auto"/>
            <w:tcBorders>
              <w:bottom w:val="single" w:sz="2" w:space="0" w:color="auto"/>
            </w:tcBorders>
          </w:tcPr>
          <w:p w14:paraId="040DB5A7" w14:textId="77777777" w:rsidR="003908FA" w:rsidRDefault="003908FA" w:rsidP="003908FA">
            <w:pPr>
              <w:pStyle w:val="Tablebody"/>
            </w:pPr>
            <w:r w:rsidRPr="0056717E">
              <w:t>edk:d:businessEvent</w:t>
            </w:r>
          </w:p>
        </w:tc>
        <w:tc>
          <w:tcPr>
            <w:tcW w:w="0" w:type="auto"/>
            <w:tcBorders>
              <w:bottom w:val="single" w:sz="2" w:space="0" w:color="auto"/>
            </w:tcBorders>
          </w:tcPr>
          <w:p w14:paraId="1CFE6903" w14:textId="77777777" w:rsidR="003908FA" w:rsidRDefault="003908FA" w:rsidP="003908FA">
            <w:pPr>
              <w:pStyle w:val="Tablebody"/>
            </w:pPr>
            <w:r w:rsidRPr="0056717E">
              <w:t>edk:d:customDocument,</w:t>
            </w:r>
            <w:r>
              <w:br/>
            </w:r>
            <w:r w:rsidRPr="0056717E">
              <w:t>edk:d:edoc</w:t>
            </w:r>
          </w:p>
        </w:tc>
        <w:tc>
          <w:tcPr>
            <w:tcW w:w="0" w:type="auto"/>
            <w:tcBorders>
              <w:bottom w:val="single" w:sz="2" w:space="0" w:color="auto"/>
            </w:tcBorders>
          </w:tcPr>
          <w:p w14:paraId="670F6B68" w14:textId="77777777" w:rsidR="003908FA" w:rsidRPr="0056717E" w:rsidRDefault="003908FA" w:rsidP="003908FA">
            <w:pPr>
              <w:pStyle w:val="Tablebody"/>
            </w:pPr>
            <w:r>
              <w:t>edk:d:customDocument</w:t>
            </w:r>
          </w:p>
        </w:tc>
      </w:tr>
    </w:tbl>
    <w:p w14:paraId="54B5BA41" w14:textId="77777777" w:rsidR="003908FA" w:rsidRDefault="003908FA" w:rsidP="003908FA">
      <w:pPr>
        <w:pStyle w:val="Heading4"/>
      </w:pPr>
      <w:bookmarkStart w:id="827" w:name="_Toc447018349"/>
      <w:bookmarkStart w:id="828" w:name="_Toc493244474"/>
      <w:bookmarkStart w:id="829" w:name="_Toc505087044"/>
      <w:r>
        <w:t>cmis:relationship tipa īpašību definīcijas</w:t>
      </w:r>
      <w:bookmarkEnd w:id="827"/>
      <w:bookmarkEnd w:id="828"/>
      <w:bookmarkEnd w:id="829"/>
    </w:p>
    <w:p w14:paraId="5AB7239B" w14:textId="62106F37" w:rsidR="003908FA" w:rsidRPr="00BC4EC8" w:rsidRDefault="003908FA" w:rsidP="001144AB">
      <w:pPr>
        <w:pStyle w:val="Tablenumber"/>
      </w:pPr>
      <w:r w:rsidRPr="00BC4EC8">
        <w:fldChar w:fldCharType="begin"/>
      </w:r>
      <w:r w:rsidRPr="00BC4EC8">
        <w:instrText xml:space="preserve"> SEQ Tabula \* ARABIC </w:instrText>
      </w:r>
      <w:r w:rsidRPr="00BC4EC8">
        <w:fldChar w:fldCharType="separate"/>
      </w:r>
      <w:bookmarkStart w:id="830" w:name="_Ref313000672"/>
      <w:r w:rsidR="00094FBC">
        <w:t>19</w:t>
      </w:r>
      <w:bookmarkEnd w:id="830"/>
      <w:r w:rsidRPr="00BC4EC8">
        <w:fldChar w:fldCharType="end"/>
      </w:r>
      <w:r w:rsidRPr="00BC4EC8">
        <w:t>.tabula</w:t>
      </w:r>
    </w:p>
    <w:p w14:paraId="3EDDE2E6" w14:textId="77777777" w:rsidR="003908FA" w:rsidRPr="00BC4EC8" w:rsidRDefault="003908FA" w:rsidP="001144AB">
      <w:pPr>
        <w:pStyle w:val="Tabletitle"/>
      </w:pPr>
      <w:r>
        <w:t>cmis:relationship tipa īpašību definīcijas</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04"/>
        <w:gridCol w:w="1250"/>
        <w:gridCol w:w="1043"/>
        <w:gridCol w:w="1014"/>
        <w:gridCol w:w="982"/>
        <w:gridCol w:w="1086"/>
        <w:gridCol w:w="895"/>
        <w:gridCol w:w="1064"/>
      </w:tblGrid>
      <w:tr w:rsidR="003908FA" w:rsidRPr="00604479" w14:paraId="08A39924" w14:textId="77777777" w:rsidTr="000059C8">
        <w:trPr>
          <w:tblHeader/>
        </w:trPr>
        <w:tc>
          <w:tcPr>
            <w:tcW w:w="0" w:type="auto"/>
          </w:tcPr>
          <w:p w14:paraId="6156797B" w14:textId="77777777" w:rsidR="003908FA" w:rsidRPr="00604479" w:rsidRDefault="003908FA" w:rsidP="003908FA">
            <w:pPr>
              <w:pStyle w:val="Tablebody"/>
              <w:rPr>
                <w:rStyle w:val="BookTitle"/>
              </w:rPr>
            </w:pPr>
            <w:r w:rsidRPr="00604479">
              <w:rPr>
                <w:rStyle w:val="BookTitle"/>
              </w:rPr>
              <w:t>Nosaukums</w:t>
            </w:r>
          </w:p>
        </w:tc>
        <w:tc>
          <w:tcPr>
            <w:tcW w:w="0" w:type="auto"/>
          </w:tcPr>
          <w:p w14:paraId="4D7F3B0D" w14:textId="77777777" w:rsidR="003908FA" w:rsidRPr="00604479" w:rsidRDefault="003908FA" w:rsidP="003908FA">
            <w:pPr>
              <w:pStyle w:val="Tablebody"/>
              <w:rPr>
                <w:rStyle w:val="BookTitle"/>
              </w:rPr>
            </w:pPr>
            <w:r w:rsidRPr="00604479">
              <w:rPr>
                <w:rStyle w:val="BookTitle"/>
              </w:rPr>
              <w:t>Apraksts</w:t>
            </w:r>
          </w:p>
        </w:tc>
        <w:tc>
          <w:tcPr>
            <w:tcW w:w="0" w:type="auto"/>
          </w:tcPr>
          <w:p w14:paraId="2509339F" w14:textId="77777777" w:rsidR="003908FA" w:rsidRPr="00604479" w:rsidRDefault="003908FA" w:rsidP="003908FA">
            <w:pPr>
              <w:pStyle w:val="Tablebody"/>
              <w:rPr>
                <w:rStyle w:val="BookTitle"/>
              </w:rPr>
            </w:pPr>
            <w:r w:rsidRPr="00604479">
              <w:rPr>
                <w:rStyle w:val="BookTitle"/>
              </w:rPr>
              <w:t>Obligāts</w:t>
            </w:r>
          </w:p>
        </w:tc>
        <w:tc>
          <w:tcPr>
            <w:tcW w:w="0" w:type="auto"/>
          </w:tcPr>
          <w:p w14:paraId="6D0E22B1" w14:textId="77777777" w:rsidR="003908FA" w:rsidRPr="00604479" w:rsidRDefault="003908FA" w:rsidP="003908FA">
            <w:pPr>
              <w:pStyle w:val="Tablebody"/>
              <w:rPr>
                <w:rStyle w:val="BookTitle"/>
              </w:rPr>
            </w:pPr>
            <w:r w:rsidRPr="00604479">
              <w:rPr>
                <w:rStyle w:val="BookTitle"/>
              </w:rPr>
              <w:t>Datu tips</w:t>
            </w:r>
          </w:p>
        </w:tc>
        <w:tc>
          <w:tcPr>
            <w:tcW w:w="0" w:type="auto"/>
          </w:tcPr>
          <w:p w14:paraId="5255C886" w14:textId="77777777" w:rsidR="003908FA" w:rsidRPr="00604479" w:rsidRDefault="003908FA" w:rsidP="003908FA">
            <w:pPr>
              <w:pStyle w:val="Tablebody"/>
              <w:rPr>
                <w:rStyle w:val="BookTitle"/>
              </w:rPr>
            </w:pPr>
            <w:r w:rsidRPr="00604479">
              <w:rPr>
                <w:rStyle w:val="BookTitle"/>
              </w:rPr>
              <w:t>Kardi</w:t>
            </w:r>
            <w:r>
              <w:rPr>
                <w:rStyle w:val="BookTitle"/>
              </w:rPr>
              <w:t>-</w:t>
            </w:r>
            <w:r w:rsidRPr="00604479">
              <w:rPr>
                <w:rStyle w:val="BookTitle"/>
              </w:rPr>
              <w:t>nalitāte</w:t>
            </w:r>
          </w:p>
        </w:tc>
        <w:tc>
          <w:tcPr>
            <w:tcW w:w="0" w:type="auto"/>
          </w:tcPr>
          <w:p w14:paraId="3FFAAFFF" w14:textId="77777777" w:rsidR="003908FA" w:rsidRPr="00604479" w:rsidRDefault="003908FA" w:rsidP="003908FA">
            <w:pPr>
              <w:pStyle w:val="Tablebody"/>
              <w:rPr>
                <w:rStyle w:val="BookTitle"/>
              </w:rPr>
            </w:pPr>
            <w:r w:rsidRPr="00604479">
              <w:rPr>
                <w:rStyle w:val="BookTitle"/>
              </w:rPr>
              <w:t>Vērtība ir maināma</w:t>
            </w:r>
          </w:p>
        </w:tc>
        <w:tc>
          <w:tcPr>
            <w:tcW w:w="0" w:type="auto"/>
          </w:tcPr>
          <w:p w14:paraId="0F3E9205" w14:textId="77777777" w:rsidR="003908FA" w:rsidRPr="00604479" w:rsidRDefault="003908FA" w:rsidP="003908FA">
            <w:pPr>
              <w:pStyle w:val="Tablebody"/>
              <w:rPr>
                <w:rStyle w:val="BookTitle"/>
              </w:rPr>
            </w:pPr>
            <w:r>
              <w:rPr>
                <w:rStyle w:val="BookTitle"/>
              </w:rPr>
              <w:t>Brīva vērtību izvēle</w:t>
            </w:r>
          </w:p>
        </w:tc>
        <w:tc>
          <w:tcPr>
            <w:tcW w:w="0" w:type="auto"/>
          </w:tcPr>
          <w:p w14:paraId="6E748F1F" w14:textId="77777777" w:rsidR="003908FA" w:rsidRPr="00604479" w:rsidRDefault="003908FA" w:rsidP="003908FA">
            <w:pPr>
              <w:pStyle w:val="Tablebody"/>
              <w:rPr>
                <w:rStyle w:val="BookTitle"/>
              </w:rPr>
            </w:pPr>
            <w:r w:rsidRPr="00604479">
              <w:rPr>
                <w:rStyle w:val="BookTitle"/>
              </w:rPr>
              <w:t>Pieejamo vērtību saraksts</w:t>
            </w:r>
          </w:p>
        </w:tc>
      </w:tr>
      <w:tr w:rsidR="003908FA" w14:paraId="309D9F10" w14:textId="77777777" w:rsidTr="000059C8">
        <w:tc>
          <w:tcPr>
            <w:tcW w:w="0" w:type="auto"/>
          </w:tcPr>
          <w:p w14:paraId="0736BDBE" w14:textId="77777777" w:rsidR="003908FA" w:rsidRDefault="003908FA" w:rsidP="003908FA">
            <w:pPr>
              <w:pStyle w:val="Tablebody"/>
            </w:pPr>
            <w:r w:rsidRPr="00EE05D8">
              <w:t>cmis:name</w:t>
            </w:r>
          </w:p>
        </w:tc>
        <w:tc>
          <w:tcPr>
            <w:tcW w:w="0" w:type="auto"/>
          </w:tcPr>
          <w:p w14:paraId="5A19D652" w14:textId="77777777" w:rsidR="003908FA" w:rsidRDefault="003908FA" w:rsidP="003908FA">
            <w:pPr>
              <w:pStyle w:val="Tablebody"/>
            </w:pPr>
            <w:r w:rsidRPr="00EE05D8">
              <w:t>Objekta nosaukums</w:t>
            </w:r>
          </w:p>
        </w:tc>
        <w:tc>
          <w:tcPr>
            <w:tcW w:w="0" w:type="auto"/>
          </w:tcPr>
          <w:p w14:paraId="2C3FFFC0" w14:textId="77777777" w:rsidR="003908FA" w:rsidRDefault="003908FA" w:rsidP="003908FA">
            <w:pPr>
              <w:pStyle w:val="Tablebody"/>
            </w:pPr>
            <w:r w:rsidRPr="00EE05D8">
              <w:t>FALSE</w:t>
            </w:r>
          </w:p>
        </w:tc>
        <w:tc>
          <w:tcPr>
            <w:tcW w:w="0" w:type="auto"/>
          </w:tcPr>
          <w:p w14:paraId="2E433B2C" w14:textId="77777777" w:rsidR="003908FA" w:rsidRDefault="003908FA" w:rsidP="003908FA">
            <w:pPr>
              <w:pStyle w:val="Tablebody"/>
            </w:pPr>
            <w:r w:rsidRPr="004B08E9">
              <w:t>String</w:t>
            </w:r>
          </w:p>
        </w:tc>
        <w:tc>
          <w:tcPr>
            <w:tcW w:w="0" w:type="auto"/>
          </w:tcPr>
          <w:p w14:paraId="6441D954" w14:textId="77777777" w:rsidR="003908FA" w:rsidRDefault="003908FA" w:rsidP="003908FA">
            <w:pPr>
              <w:pStyle w:val="Tablebody"/>
            </w:pPr>
            <w:r w:rsidRPr="004B08E9">
              <w:t>Single</w:t>
            </w:r>
          </w:p>
        </w:tc>
        <w:tc>
          <w:tcPr>
            <w:tcW w:w="0" w:type="auto"/>
          </w:tcPr>
          <w:p w14:paraId="4D3B5D42" w14:textId="77777777" w:rsidR="003908FA" w:rsidRDefault="003908FA" w:rsidP="003908FA">
            <w:pPr>
              <w:pStyle w:val="Tablebody"/>
            </w:pPr>
            <w:r>
              <w:t>ReadWrite</w:t>
            </w:r>
          </w:p>
        </w:tc>
        <w:tc>
          <w:tcPr>
            <w:tcW w:w="0" w:type="auto"/>
          </w:tcPr>
          <w:p w14:paraId="79757C79" w14:textId="77777777" w:rsidR="003908FA" w:rsidRDefault="003908FA" w:rsidP="003908FA">
            <w:pPr>
              <w:pStyle w:val="Tablebody"/>
            </w:pPr>
            <w:r w:rsidRPr="003B2441">
              <w:t>NA</w:t>
            </w:r>
          </w:p>
        </w:tc>
        <w:tc>
          <w:tcPr>
            <w:tcW w:w="0" w:type="auto"/>
          </w:tcPr>
          <w:p w14:paraId="2B352372" w14:textId="77777777" w:rsidR="003908FA" w:rsidRDefault="003908FA" w:rsidP="003908FA">
            <w:pPr>
              <w:pStyle w:val="Tablebody"/>
            </w:pPr>
          </w:p>
        </w:tc>
      </w:tr>
      <w:tr w:rsidR="003908FA" w14:paraId="6414CA00" w14:textId="77777777" w:rsidTr="000059C8">
        <w:tc>
          <w:tcPr>
            <w:tcW w:w="0" w:type="auto"/>
          </w:tcPr>
          <w:p w14:paraId="29EBE9B4" w14:textId="77777777" w:rsidR="003908FA" w:rsidRDefault="003908FA" w:rsidP="003908FA">
            <w:pPr>
              <w:pStyle w:val="Tablebody"/>
            </w:pPr>
            <w:r w:rsidRPr="00EE05D8">
              <w:t>cmis:objectI</w:t>
            </w:r>
            <w:r>
              <w:t>d</w:t>
            </w:r>
          </w:p>
        </w:tc>
        <w:tc>
          <w:tcPr>
            <w:tcW w:w="0" w:type="auto"/>
          </w:tcPr>
          <w:p w14:paraId="5A715D67" w14:textId="77777777" w:rsidR="003908FA" w:rsidRDefault="003908FA" w:rsidP="003908FA">
            <w:pPr>
              <w:pStyle w:val="Tablebody"/>
            </w:pPr>
            <w:r w:rsidRPr="00EE05D8">
              <w:t>Objekta identifikators</w:t>
            </w:r>
          </w:p>
        </w:tc>
        <w:tc>
          <w:tcPr>
            <w:tcW w:w="0" w:type="auto"/>
          </w:tcPr>
          <w:p w14:paraId="4A192F67" w14:textId="77777777" w:rsidR="003908FA" w:rsidRDefault="003908FA" w:rsidP="003908FA">
            <w:pPr>
              <w:pStyle w:val="Tablebody"/>
            </w:pPr>
            <w:r w:rsidRPr="00EE05D8">
              <w:t>FALSE</w:t>
            </w:r>
          </w:p>
        </w:tc>
        <w:tc>
          <w:tcPr>
            <w:tcW w:w="0" w:type="auto"/>
          </w:tcPr>
          <w:p w14:paraId="433C6D57" w14:textId="77777777" w:rsidR="003908FA" w:rsidRDefault="003908FA" w:rsidP="003908FA">
            <w:pPr>
              <w:pStyle w:val="Tablebody"/>
            </w:pPr>
            <w:r w:rsidRPr="004B08E9">
              <w:t>ID</w:t>
            </w:r>
          </w:p>
        </w:tc>
        <w:tc>
          <w:tcPr>
            <w:tcW w:w="0" w:type="auto"/>
          </w:tcPr>
          <w:p w14:paraId="003B842B" w14:textId="77777777" w:rsidR="003908FA" w:rsidRDefault="003908FA" w:rsidP="003908FA">
            <w:pPr>
              <w:pStyle w:val="Tablebody"/>
            </w:pPr>
            <w:r w:rsidRPr="004B08E9">
              <w:t>Single</w:t>
            </w:r>
          </w:p>
        </w:tc>
        <w:tc>
          <w:tcPr>
            <w:tcW w:w="0" w:type="auto"/>
          </w:tcPr>
          <w:p w14:paraId="064A05C5" w14:textId="77777777" w:rsidR="003908FA" w:rsidRDefault="003908FA" w:rsidP="003908FA">
            <w:pPr>
              <w:pStyle w:val="Tablebody"/>
            </w:pPr>
            <w:r>
              <w:t>ReadOnly</w:t>
            </w:r>
          </w:p>
        </w:tc>
        <w:tc>
          <w:tcPr>
            <w:tcW w:w="0" w:type="auto"/>
          </w:tcPr>
          <w:p w14:paraId="60CC071F" w14:textId="77777777" w:rsidR="003908FA" w:rsidRDefault="003908FA" w:rsidP="003908FA">
            <w:pPr>
              <w:pStyle w:val="Tablebody"/>
            </w:pPr>
            <w:r w:rsidRPr="003B2441">
              <w:t>NA</w:t>
            </w:r>
          </w:p>
        </w:tc>
        <w:tc>
          <w:tcPr>
            <w:tcW w:w="0" w:type="auto"/>
          </w:tcPr>
          <w:p w14:paraId="0E3A0D16" w14:textId="77777777" w:rsidR="003908FA" w:rsidRDefault="003908FA" w:rsidP="003908FA">
            <w:pPr>
              <w:pStyle w:val="Tablebody"/>
            </w:pPr>
          </w:p>
        </w:tc>
      </w:tr>
      <w:tr w:rsidR="003908FA" w14:paraId="30A11454" w14:textId="77777777" w:rsidTr="000059C8">
        <w:tc>
          <w:tcPr>
            <w:tcW w:w="0" w:type="auto"/>
          </w:tcPr>
          <w:p w14:paraId="0C964702" w14:textId="77777777" w:rsidR="003908FA" w:rsidRDefault="003908FA" w:rsidP="003908FA">
            <w:pPr>
              <w:pStyle w:val="Tablebody"/>
            </w:pPr>
            <w:r w:rsidRPr="00EE05D8">
              <w:t>cmis:baseTypeI</w:t>
            </w:r>
            <w:r>
              <w:t>d</w:t>
            </w:r>
          </w:p>
        </w:tc>
        <w:tc>
          <w:tcPr>
            <w:tcW w:w="0" w:type="auto"/>
          </w:tcPr>
          <w:p w14:paraId="7C2EC581" w14:textId="77777777" w:rsidR="003908FA" w:rsidRDefault="003908FA" w:rsidP="003908FA">
            <w:pPr>
              <w:pStyle w:val="Tablebody"/>
            </w:pPr>
            <w:r w:rsidRPr="00EE05D8">
              <w:t>Objekta virstipa identifikators</w:t>
            </w:r>
          </w:p>
        </w:tc>
        <w:tc>
          <w:tcPr>
            <w:tcW w:w="0" w:type="auto"/>
          </w:tcPr>
          <w:p w14:paraId="295BE565" w14:textId="77777777" w:rsidR="003908FA" w:rsidRDefault="003908FA" w:rsidP="003908FA">
            <w:pPr>
              <w:pStyle w:val="Tablebody"/>
            </w:pPr>
            <w:r w:rsidRPr="00EE05D8">
              <w:t>FALSE</w:t>
            </w:r>
          </w:p>
        </w:tc>
        <w:tc>
          <w:tcPr>
            <w:tcW w:w="0" w:type="auto"/>
          </w:tcPr>
          <w:p w14:paraId="457C0D29" w14:textId="77777777" w:rsidR="003908FA" w:rsidRDefault="003908FA" w:rsidP="003908FA">
            <w:pPr>
              <w:pStyle w:val="Tablebody"/>
            </w:pPr>
            <w:r w:rsidRPr="004B08E9">
              <w:t>ID</w:t>
            </w:r>
          </w:p>
        </w:tc>
        <w:tc>
          <w:tcPr>
            <w:tcW w:w="0" w:type="auto"/>
          </w:tcPr>
          <w:p w14:paraId="4311C3F2" w14:textId="77777777" w:rsidR="003908FA" w:rsidRDefault="003908FA" w:rsidP="003908FA">
            <w:pPr>
              <w:pStyle w:val="Tablebody"/>
            </w:pPr>
            <w:r w:rsidRPr="004B08E9">
              <w:t>Single</w:t>
            </w:r>
          </w:p>
        </w:tc>
        <w:tc>
          <w:tcPr>
            <w:tcW w:w="0" w:type="auto"/>
          </w:tcPr>
          <w:p w14:paraId="1B9703E4" w14:textId="77777777" w:rsidR="003908FA" w:rsidRDefault="003908FA" w:rsidP="003908FA">
            <w:pPr>
              <w:pStyle w:val="Tablebody"/>
            </w:pPr>
            <w:r>
              <w:t>ReadOnly</w:t>
            </w:r>
          </w:p>
        </w:tc>
        <w:tc>
          <w:tcPr>
            <w:tcW w:w="0" w:type="auto"/>
          </w:tcPr>
          <w:p w14:paraId="0B7D07AA" w14:textId="77777777" w:rsidR="003908FA" w:rsidRDefault="003908FA" w:rsidP="003908FA">
            <w:pPr>
              <w:pStyle w:val="Tablebody"/>
            </w:pPr>
            <w:r w:rsidRPr="003B2441">
              <w:t>NA</w:t>
            </w:r>
          </w:p>
        </w:tc>
        <w:tc>
          <w:tcPr>
            <w:tcW w:w="0" w:type="auto"/>
          </w:tcPr>
          <w:p w14:paraId="569BC352" w14:textId="77777777" w:rsidR="003908FA" w:rsidRDefault="003908FA" w:rsidP="003908FA">
            <w:pPr>
              <w:pStyle w:val="Tablebody"/>
            </w:pPr>
          </w:p>
        </w:tc>
      </w:tr>
      <w:tr w:rsidR="003908FA" w14:paraId="23B2445B" w14:textId="77777777" w:rsidTr="000059C8">
        <w:tc>
          <w:tcPr>
            <w:tcW w:w="0" w:type="auto"/>
          </w:tcPr>
          <w:p w14:paraId="2E95B7CE" w14:textId="77777777" w:rsidR="003908FA" w:rsidRDefault="003908FA" w:rsidP="003908FA">
            <w:pPr>
              <w:pStyle w:val="Tablebody"/>
            </w:pPr>
            <w:r w:rsidRPr="00EE05D8">
              <w:t>cmis:objectTypeI</w:t>
            </w:r>
            <w:r>
              <w:t>d</w:t>
            </w:r>
          </w:p>
        </w:tc>
        <w:tc>
          <w:tcPr>
            <w:tcW w:w="0" w:type="auto"/>
          </w:tcPr>
          <w:p w14:paraId="40B912C8" w14:textId="77777777" w:rsidR="003908FA" w:rsidRDefault="003908FA" w:rsidP="003908FA">
            <w:pPr>
              <w:pStyle w:val="Tablebody"/>
            </w:pPr>
            <w:r w:rsidRPr="00EE05D8">
              <w:t>Objekta tipa identifikators</w:t>
            </w:r>
          </w:p>
        </w:tc>
        <w:tc>
          <w:tcPr>
            <w:tcW w:w="0" w:type="auto"/>
          </w:tcPr>
          <w:p w14:paraId="17125E4C" w14:textId="77777777" w:rsidR="003908FA" w:rsidRDefault="003908FA" w:rsidP="003908FA">
            <w:pPr>
              <w:pStyle w:val="Tablebody"/>
            </w:pPr>
            <w:r>
              <w:t>TRUE</w:t>
            </w:r>
          </w:p>
        </w:tc>
        <w:tc>
          <w:tcPr>
            <w:tcW w:w="0" w:type="auto"/>
          </w:tcPr>
          <w:p w14:paraId="36B842B5" w14:textId="77777777" w:rsidR="003908FA" w:rsidRDefault="003908FA" w:rsidP="003908FA">
            <w:pPr>
              <w:pStyle w:val="Tablebody"/>
            </w:pPr>
            <w:r w:rsidRPr="004B08E9">
              <w:t>ID</w:t>
            </w:r>
          </w:p>
        </w:tc>
        <w:tc>
          <w:tcPr>
            <w:tcW w:w="0" w:type="auto"/>
          </w:tcPr>
          <w:p w14:paraId="55E3DCF7" w14:textId="77777777" w:rsidR="003908FA" w:rsidRDefault="003908FA" w:rsidP="003908FA">
            <w:pPr>
              <w:pStyle w:val="Tablebody"/>
            </w:pPr>
            <w:r w:rsidRPr="004B08E9">
              <w:t>Single</w:t>
            </w:r>
          </w:p>
        </w:tc>
        <w:tc>
          <w:tcPr>
            <w:tcW w:w="0" w:type="auto"/>
          </w:tcPr>
          <w:p w14:paraId="21A0C6F3" w14:textId="77777777" w:rsidR="003908FA" w:rsidRDefault="003908FA" w:rsidP="003908FA">
            <w:pPr>
              <w:pStyle w:val="Tablebody"/>
            </w:pPr>
            <w:r w:rsidRPr="004B08E9">
              <w:t>OnCreate</w:t>
            </w:r>
          </w:p>
        </w:tc>
        <w:tc>
          <w:tcPr>
            <w:tcW w:w="0" w:type="auto"/>
          </w:tcPr>
          <w:p w14:paraId="2FFD1C3D" w14:textId="77777777" w:rsidR="003908FA" w:rsidRDefault="003908FA" w:rsidP="003908FA">
            <w:pPr>
              <w:pStyle w:val="Tablebody"/>
            </w:pPr>
            <w:r w:rsidRPr="003B2441">
              <w:t>NA</w:t>
            </w:r>
          </w:p>
        </w:tc>
        <w:tc>
          <w:tcPr>
            <w:tcW w:w="0" w:type="auto"/>
          </w:tcPr>
          <w:p w14:paraId="1C312056" w14:textId="77777777" w:rsidR="003908FA" w:rsidRDefault="003908FA" w:rsidP="003908FA">
            <w:pPr>
              <w:pStyle w:val="Tablebody"/>
            </w:pPr>
          </w:p>
        </w:tc>
      </w:tr>
      <w:tr w:rsidR="003908FA" w14:paraId="46CBC20C" w14:textId="77777777" w:rsidTr="000059C8">
        <w:tc>
          <w:tcPr>
            <w:tcW w:w="0" w:type="auto"/>
          </w:tcPr>
          <w:p w14:paraId="08F52AFB" w14:textId="77777777" w:rsidR="003908FA" w:rsidRDefault="003908FA" w:rsidP="003908FA">
            <w:pPr>
              <w:pStyle w:val="Tablebody"/>
            </w:pPr>
            <w:r w:rsidRPr="00EE05D8">
              <w:t>cmis:createdBy</w:t>
            </w:r>
          </w:p>
        </w:tc>
        <w:tc>
          <w:tcPr>
            <w:tcW w:w="0" w:type="auto"/>
          </w:tcPr>
          <w:p w14:paraId="407EA372" w14:textId="77777777" w:rsidR="003908FA" w:rsidRDefault="003908FA" w:rsidP="003908FA">
            <w:pPr>
              <w:pStyle w:val="Tablebody"/>
            </w:pPr>
            <w:r w:rsidRPr="00EE05D8">
              <w:t>Lietotājs, kas izveidojis objektu</w:t>
            </w:r>
          </w:p>
        </w:tc>
        <w:tc>
          <w:tcPr>
            <w:tcW w:w="0" w:type="auto"/>
          </w:tcPr>
          <w:p w14:paraId="55511219" w14:textId="77777777" w:rsidR="003908FA" w:rsidRDefault="003908FA" w:rsidP="003908FA">
            <w:pPr>
              <w:pStyle w:val="Tablebody"/>
            </w:pPr>
            <w:r w:rsidRPr="00EE05D8">
              <w:t>FALSE</w:t>
            </w:r>
          </w:p>
        </w:tc>
        <w:tc>
          <w:tcPr>
            <w:tcW w:w="0" w:type="auto"/>
          </w:tcPr>
          <w:p w14:paraId="22302013" w14:textId="77777777" w:rsidR="003908FA" w:rsidRDefault="003908FA" w:rsidP="003908FA">
            <w:pPr>
              <w:pStyle w:val="Tablebody"/>
            </w:pPr>
            <w:r w:rsidRPr="004B08E9">
              <w:t>String</w:t>
            </w:r>
          </w:p>
        </w:tc>
        <w:tc>
          <w:tcPr>
            <w:tcW w:w="0" w:type="auto"/>
          </w:tcPr>
          <w:p w14:paraId="2B4B4E52" w14:textId="77777777" w:rsidR="003908FA" w:rsidRDefault="003908FA" w:rsidP="003908FA">
            <w:pPr>
              <w:pStyle w:val="Tablebody"/>
            </w:pPr>
            <w:r w:rsidRPr="004B08E9">
              <w:t>Single</w:t>
            </w:r>
          </w:p>
        </w:tc>
        <w:tc>
          <w:tcPr>
            <w:tcW w:w="0" w:type="auto"/>
          </w:tcPr>
          <w:p w14:paraId="03087C54" w14:textId="77777777" w:rsidR="003908FA" w:rsidRDefault="003908FA" w:rsidP="003908FA">
            <w:pPr>
              <w:pStyle w:val="Tablebody"/>
            </w:pPr>
            <w:r>
              <w:t>ReadOnly</w:t>
            </w:r>
          </w:p>
        </w:tc>
        <w:tc>
          <w:tcPr>
            <w:tcW w:w="0" w:type="auto"/>
          </w:tcPr>
          <w:p w14:paraId="77966280" w14:textId="77777777" w:rsidR="003908FA" w:rsidRDefault="003908FA" w:rsidP="003908FA">
            <w:pPr>
              <w:pStyle w:val="Tablebody"/>
            </w:pPr>
            <w:r w:rsidRPr="003B2441">
              <w:t>NA</w:t>
            </w:r>
          </w:p>
        </w:tc>
        <w:tc>
          <w:tcPr>
            <w:tcW w:w="0" w:type="auto"/>
          </w:tcPr>
          <w:p w14:paraId="5F4DCD59" w14:textId="77777777" w:rsidR="003908FA" w:rsidRDefault="003908FA" w:rsidP="003908FA">
            <w:pPr>
              <w:pStyle w:val="Tablebody"/>
            </w:pPr>
          </w:p>
        </w:tc>
      </w:tr>
      <w:tr w:rsidR="003908FA" w14:paraId="1EF33D13" w14:textId="77777777" w:rsidTr="000059C8">
        <w:tc>
          <w:tcPr>
            <w:tcW w:w="0" w:type="auto"/>
          </w:tcPr>
          <w:p w14:paraId="11E023B9" w14:textId="77777777" w:rsidR="003908FA" w:rsidRDefault="003908FA" w:rsidP="003908FA">
            <w:pPr>
              <w:pStyle w:val="Tablebody"/>
            </w:pPr>
            <w:r w:rsidRPr="00E64A27">
              <w:t>cmis:creationDate</w:t>
            </w:r>
          </w:p>
        </w:tc>
        <w:tc>
          <w:tcPr>
            <w:tcW w:w="0" w:type="auto"/>
          </w:tcPr>
          <w:p w14:paraId="5EC7301F" w14:textId="77777777" w:rsidR="003908FA" w:rsidRDefault="003908FA" w:rsidP="003908FA">
            <w:pPr>
              <w:pStyle w:val="Tablebody"/>
            </w:pPr>
            <w:r w:rsidRPr="00E64A27">
              <w:t>Datums un laiks, kad izveidots objekts</w:t>
            </w:r>
          </w:p>
        </w:tc>
        <w:tc>
          <w:tcPr>
            <w:tcW w:w="0" w:type="auto"/>
          </w:tcPr>
          <w:p w14:paraId="1A8DECC8" w14:textId="77777777" w:rsidR="003908FA" w:rsidRDefault="003908FA" w:rsidP="003908FA">
            <w:pPr>
              <w:pStyle w:val="Tablebody"/>
            </w:pPr>
            <w:r w:rsidRPr="00E64A27">
              <w:t>FALSE</w:t>
            </w:r>
          </w:p>
        </w:tc>
        <w:tc>
          <w:tcPr>
            <w:tcW w:w="0" w:type="auto"/>
          </w:tcPr>
          <w:p w14:paraId="51C16E20" w14:textId="77777777" w:rsidR="003908FA" w:rsidRDefault="003908FA" w:rsidP="003908FA">
            <w:pPr>
              <w:pStyle w:val="Tablebody"/>
            </w:pPr>
            <w:r w:rsidRPr="009E6BC9">
              <w:t>DateTime</w:t>
            </w:r>
          </w:p>
        </w:tc>
        <w:tc>
          <w:tcPr>
            <w:tcW w:w="0" w:type="auto"/>
          </w:tcPr>
          <w:p w14:paraId="04AAA7AE" w14:textId="77777777" w:rsidR="003908FA" w:rsidRDefault="003908FA" w:rsidP="003908FA">
            <w:pPr>
              <w:pStyle w:val="Tablebody"/>
            </w:pPr>
            <w:r w:rsidRPr="009E6BC9">
              <w:t>Single</w:t>
            </w:r>
          </w:p>
        </w:tc>
        <w:tc>
          <w:tcPr>
            <w:tcW w:w="0" w:type="auto"/>
          </w:tcPr>
          <w:p w14:paraId="21EF80D3" w14:textId="77777777" w:rsidR="003908FA" w:rsidRDefault="003908FA" w:rsidP="003908FA">
            <w:pPr>
              <w:pStyle w:val="Tablebody"/>
            </w:pPr>
            <w:r>
              <w:t>ReadOnly</w:t>
            </w:r>
          </w:p>
        </w:tc>
        <w:tc>
          <w:tcPr>
            <w:tcW w:w="0" w:type="auto"/>
          </w:tcPr>
          <w:p w14:paraId="7C2DE47B" w14:textId="77777777" w:rsidR="003908FA" w:rsidRDefault="003908FA" w:rsidP="003908FA">
            <w:pPr>
              <w:pStyle w:val="Tablebody"/>
            </w:pPr>
            <w:r w:rsidRPr="003B2441">
              <w:t>NA</w:t>
            </w:r>
          </w:p>
        </w:tc>
        <w:tc>
          <w:tcPr>
            <w:tcW w:w="0" w:type="auto"/>
          </w:tcPr>
          <w:p w14:paraId="07A34DFB" w14:textId="77777777" w:rsidR="003908FA" w:rsidRDefault="003908FA" w:rsidP="003908FA">
            <w:pPr>
              <w:pStyle w:val="Tablebody"/>
            </w:pPr>
          </w:p>
        </w:tc>
      </w:tr>
      <w:tr w:rsidR="003908FA" w14:paraId="3B7F347B" w14:textId="77777777" w:rsidTr="000059C8">
        <w:tc>
          <w:tcPr>
            <w:tcW w:w="0" w:type="auto"/>
          </w:tcPr>
          <w:p w14:paraId="747ABFCA" w14:textId="77777777" w:rsidR="003908FA" w:rsidRDefault="003908FA" w:rsidP="003908FA">
            <w:pPr>
              <w:pStyle w:val="Tablebody"/>
            </w:pPr>
            <w:r w:rsidRPr="00E64A27">
              <w:t>cmis:lastModifiedBy</w:t>
            </w:r>
          </w:p>
        </w:tc>
        <w:tc>
          <w:tcPr>
            <w:tcW w:w="0" w:type="auto"/>
          </w:tcPr>
          <w:p w14:paraId="241CA9F0" w14:textId="77777777" w:rsidR="003908FA" w:rsidRDefault="003908FA" w:rsidP="003908FA">
            <w:pPr>
              <w:pStyle w:val="Tablebody"/>
            </w:pPr>
            <w:r w:rsidRPr="00E64A27">
              <w:t>Lietotājs, kas pēdējais modificējis objektu</w:t>
            </w:r>
          </w:p>
        </w:tc>
        <w:tc>
          <w:tcPr>
            <w:tcW w:w="0" w:type="auto"/>
          </w:tcPr>
          <w:p w14:paraId="7AB011E8" w14:textId="77777777" w:rsidR="003908FA" w:rsidRDefault="003908FA" w:rsidP="003908FA">
            <w:pPr>
              <w:pStyle w:val="Tablebody"/>
            </w:pPr>
            <w:r w:rsidRPr="00E64A27">
              <w:t>FALSE</w:t>
            </w:r>
          </w:p>
        </w:tc>
        <w:tc>
          <w:tcPr>
            <w:tcW w:w="0" w:type="auto"/>
          </w:tcPr>
          <w:p w14:paraId="4FABFA8D" w14:textId="77777777" w:rsidR="003908FA" w:rsidRDefault="003908FA" w:rsidP="003908FA">
            <w:pPr>
              <w:pStyle w:val="Tablebody"/>
            </w:pPr>
            <w:r w:rsidRPr="009E6BC9">
              <w:t>String</w:t>
            </w:r>
          </w:p>
        </w:tc>
        <w:tc>
          <w:tcPr>
            <w:tcW w:w="0" w:type="auto"/>
          </w:tcPr>
          <w:p w14:paraId="13B7C413" w14:textId="77777777" w:rsidR="003908FA" w:rsidRDefault="003908FA" w:rsidP="003908FA">
            <w:pPr>
              <w:pStyle w:val="Tablebody"/>
            </w:pPr>
            <w:r w:rsidRPr="009E6BC9">
              <w:t>Single</w:t>
            </w:r>
          </w:p>
        </w:tc>
        <w:tc>
          <w:tcPr>
            <w:tcW w:w="0" w:type="auto"/>
          </w:tcPr>
          <w:p w14:paraId="0BE9C002" w14:textId="77777777" w:rsidR="003908FA" w:rsidRDefault="003908FA" w:rsidP="003908FA">
            <w:pPr>
              <w:pStyle w:val="Tablebody"/>
            </w:pPr>
            <w:r>
              <w:t>ReadOnly</w:t>
            </w:r>
          </w:p>
        </w:tc>
        <w:tc>
          <w:tcPr>
            <w:tcW w:w="0" w:type="auto"/>
          </w:tcPr>
          <w:p w14:paraId="2177BB8F" w14:textId="77777777" w:rsidR="003908FA" w:rsidRDefault="003908FA" w:rsidP="003908FA">
            <w:pPr>
              <w:pStyle w:val="Tablebody"/>
            </w:pPr>
            <w:r w:rsidRPr="003B2441">
              <w:t>NA</w:t>
            </w:r>
          </w:p>
        </w:tc>
        <w:tc>
          <w:tcPr>
            <w:tcW w:w="0" w:type="auto"/>
          </w:tcPr>
          <w:p w14:paraId="09632496" w14:textId="77777777" w:rsidR="003908FA" w:rsidRDefault="003908FA" w:rsidP="003908FA">
            <w:pPr>
              <w:pStyle w:val="Tablebody"/>
            </w:pPr>
          </w:p>
        </w:tc>
      </w:tr>
      <w:tr w:rsidR="003908FA" w14:paraId="1B890546" w14:textId="77777777" w:rsidTr="000059C8">
        <w:tc>
          <w:tcPr>
            <w:tcW w:w="0" w:type="auto"/>
          </w:tcPr>
          <w:p w14:paraId="1A0D300C" w14:textId="77777777" w:rsidR="003908FA" w:rsidRDefault="003908FA" w:rsidP="003908FA">
            <w:pPr>
              <w:pStyle w:val="Tablebody"/>
            </w:pPr>
            <w:r w:rsidRPr="00E64A27">
              <w:t>cmis:lastModificationDate</w:t>
            </w:r>
          </w:p>
        </w:tc>
        <w:tc>
          <w:tcPr>
            <w:tcW w:w="0" w:type="auto"/>
          </w:tcPr>
          <w:p w14:paraId="06F8FC47" w14:textId="77777777" w:rsidR="003908FA" w:rsidRDefault="003908FA" w:rsidP="003908FA">
            <w:pPr>
              <w:pStyle w:val="Tablebody"/>
            </w:pPr>
            <w:r w:rsidRPr="00E64A27">
              <w:t>Datums un laiks, kad pēdējo reizi mainīts objekts</w:t>
            </w:r>
          </w:p>
        </w:tc>
        <w:tc>
          <w:tcPr>
            <w:tcW w:w="0" w:type="auto"/>
          </w:tcPr>
          <w:p w14:paraId="18F2E0F3" w14:textId="77777777" w:rsidR="003908FA" w:rsidRDefault="003908FA" w:rsidP="003908FA">
            <w:pPr>
              <w:pStyle w:val="Tablebody"/>
            </w:pPr>
            <w:r w:rsidRPr="00E64A27">
              <w:t>FALSE</w:t>
            </w:r>
          </w:p>
        </w:tc>
        <w:tc>
          <w:tcPr>
            <w:tcW w:w="0" w:type="auto"/>
          </w:tcPr>
          <w:p w14:paraId="38AC83C0" w14:textId="77777777" w:rsidR="003908FA" w:rsidRDefault="003908FA" w:rsidP="003908FA">
            <w:pPr>
              <w:pStyle w:val="Tablebody"/>
            </w:pPr>
            <w:r w:rsidRPr="009E6BC9">
              <w:t>DateTime</w:t>
            </w:r>
          </w:p>
        </w:tc>
        <w:tc>
          <w:tcPr>
            <w:tcW w:w="0" w:type="auto"/>
          </w:tcPr>
          <w:p w14:paraId="4D471C70" w14:textId="77777777" w:rsidR="003908FA" w:rsidRDefault="003908FA" w:rsidP="003908FA">
            <w:pPr>
              <w:pStyle w:val="Tablebody"/>
            </w:pPr>
            <w:r w:rsidRPr="009E6BC9">
              <w:t>Single</w:t>
            </w:r>
          </w:p>
        </w:tc>
        <w:tc>
          <w:tcPr>
            <w:tcW w:w="0" w:type="auto"/>
          </w:tcPr>
          <w:p w14:paraId="3C1ADDAA" w14:textId="77777777" w:rsidR="003908FA" w:rsidRDefault="003908FA" w:rsidP="003908FA">
            <w:pPr>
              <w:pStyle w:val="Tablebody"/>
            </w:pPr>
            <w:r>
              <w:t>ReadOnly</w:t>
            </w:r>
          </w:p>
        </w:tc>
        <w:tc>
          <w:tcPr>
            <w:tcW w:w="0" w:type="auto"/>
          </w:tcPr>
          <w:p w14:paraId="6DB68897" w14:textId="77777777" w:rsidR="003908FA" w:rsidRDefault="003908FA" w:rsidP="003908FA">
            <w:pPr>
              <w:pStyle w:val="Tablebody"/>
            </w:pPr>
            <w:r w:rsidRPr="003B2441">
              <w:t>NA</w:t>
            </w:r>
          </w:p>
        </w:tc>
        <w:tc>
          <w:tcPr>
            <w:tcW w:w="0" w:type="auto"/>
          </w:tcPr>
          <w:p w14:paraId="0EA2EDCA" w14:textId="77777777" w:rsidR="003908FA" w:rsidRDefault="003908FA" w:rsidP="003908FA">
            <w:pPr>
              <w:pStyle w:val="Tablebody"/>
            </w:pPr>
          </w:p>
        </w:tc>
      </w:tr>
      <w:tr w:rsidR="003908FA" w14:paraId="777E1129" w14:textId="77777777" w:rsidTr="000059C8">
        <w:tc>
          <w:tcPr>
            <w:tcW w:w="0" w:type="auto"/>
          </w:tcPr>
          <w:p w14:paraId="729C0C51" w14:textId="77777777" w:rsidR="003908FA" w:rsidRDefault="003908FA" w:rsidP="003908FA">
            <w:pPr>
              <w:pStyle w:val="Tablebody"/>
            </w:pPr>
            <w:r w:rsidRPr="00E64A27">
              <w:t>cmis:changeToken</w:t>
            </w:r>
          </w:p>
        </w:tc>
        <w:tc>
          <w:tcPr>
            <w:tcW w:w="0" w:type="auto"/>
          </w:tcPr>
          <w:p w14:paraId="679180FA" w14:textId="77777777" w:rsidR="003908FA" w:rsidRDefault="003908FA" w:rsidP="003908FA">
            <w:pPr>
              <w:pStyle w:val="Tablebody"/>
            </w:pPr>
            <w:r w:rsidRPr="00E64A27">
              <w:t>Izmaiņu talons</w:t>
            </w:r>
          </w:p>
        </w:tc>
        <w:tc>
          <w:tcPr>
            <w:tcW w:w="0" w:type="auto"/>
          </w:tcPr>
          <w:p w14:paraId="540DD2E8" w14:textId="77777777" w:rsidR="003908FA" w:rsidRDefault="003908FA" w:rsidP="003908FA">
            <w:pPr>
              <w:pStyle w:val="Tablebody"/>
            </w:pPr>
            <w:r w:rsidRPr="00E64A27">
              <w:t>FALSE</w:t>
            </w:r>
          </w:p>
        </w:tc>
        <w:tc>
          <w:tcPr>
            <w:tcW w:w="0" w:type="auto"/>
          </w:tcPr>
          <w:p w14:paraId="3160F130" w14:textId="77777777" w:rsidR="003908FA" w:rsidRDefault="003908FA" w:rsidP="003908FA">
            <w:pPr>
              <w:pStyle w:val="Tablebody"/>
            </w:pPr>
            <w:r w:rsidRPr="009E6BC9">
              <w:t>String</w:t>
            </w:r>
          </w:p>
        </w:tc>
        <w:tc>
          <w:tcPr>
            <w:tcW w:w="0" w:type="auto"/>
          </w:tcPr>
          <w:p w14:paraId="6F118F48" w14:textId="77777777" w:rsidR="003908FA" w:rsidRDefault="003908FA" w:rsidP="003908FA">
            <w:pPr>
              <w:pStyle w:val="Tablebody"/>
            </w:pPr>
            <w:r w:rsidRPr="009E6BC9">
              <w:t>Single</w:t>
            </w:r>
          </w:p>
        </w:tc>
        <w:tc>
          <w:tcPr>
            <w:tcW w:w="0" w:type="auto"/>
          </w:tcPr>
          <w:p w14:paraId="0FB2BCFD" w14:textId="77777777" w:rsidR="003908FA" w:rsidRDefault="003908FA" w:rsidP="003908FA">
            <w:pPr>
              <w:pStyle w:val="Tablebody"/>
            </w:pPr>
            <w:r>
              <w:t>ReadOnly</w:t>
            </w:r>
          </w:p>
        </w:tc>
        <w:tc>
          <w:tcPr>
            <w:tcW w:w="0" w:type="auto"/>
          </w:tcPr>
          <w:p w14:paraId="5708E4E4" w14:textId="77777777" w:rsidR="003908FA" w:rsidRDefault="003908FA" w:rsidP="003908FA">
            <w:pPr>
              <w:pStyle w:val="Tablebody"/>
            </w:pPr>
            <w:r w:rsidRPr="003B2441">
              <w:t>NA</w:t>
            </w:r>
          </w:p>
        </w:tc>
        <w:tc>
          <w:tcPr>
            <w:tcW w:w="0" w:type="auto"/>
          </w:tcPr>
          <w:p w14:paraId="0B41D466" w14:textId="77777777" w:rsidR="003908FA" w:rsidRDefault="003908FA" w:rsidP="003908FA">
            <w:pPr>
              <w:pStyle w:val="Tablebody"/>
            </w:pPr>
          </w:p>
        </w:tc>
      </w:tr>
      <w:tr w:rsidR="003908FA" w14:paraId="2368A8A0" w14:textId="77777777" w:rsidTr="000059C8">
        <w:tc>
          <w:tcPr>
            <w:tcW w:w="0" w:type="auto"/>
          </w:tcPr>
          <w:p w14:paraId="3A65565E" w14:textId="77777777" w:rsidR="003908FA" w:rsidRDefault="003908FA" w:rsidP="003908FA">
            <w:pPr>
              <w:pStyle w:val="Tablebody"/>
            </w:pPr>
            <w:r w:rsidRPr="00E64A27">
              <w:t>cmis:sourceI</w:t>
            </w:r>
            <w:r>
              <w:t>d</w:t>
            </w:r>
          </w:p>
        </w:tc>
        <w:tc>
          <w:tcPr>
            <w:tcW w:w="0" w:type="auto"/>
          </w:tcPr>
          <w:p w14:paraId="5CAF3362" w14:textId="77777777" w:rsidR="003908FA" w:rsidRDefault="003908FA" w:rsidP="003908FA">
            <w:pPr>
              <w:pStyle w:val="Tablebody"/>
            </w:pPr>
            <w:r w:rsidRPr="00E64A27">
              <w:t>Objekta, no kura izveidota saite, identifikators</w:t>
            </w:r>
          </w:p>
        </w:tc>
        <w:tc>
          <w:tcPr>
            <w:tcW w:w="0" w:type="auto"/>
          </w:tcPr>
          <w:p w14:paraId="48530B45" w14:textId="77777777" w:rsidR="003908FA" w:rsidRDefault="003908FA" w:rsidP="003908FA">
            <w:pPr>
              <w:pStyle w:val="Tablebody"/>
            </w:pPr>
            <w:r w:rsidRPr="00E64A27">
              <w:t>TRUE</w:t>
            </w:r>
          </w:p>
        </w:tc>
        <w:tc>
          <w:tcPr>
            <w:tcW w:w="0" w:type="auto"/>
          </w:tcPr>
          <w:p w14:paraId="34E439A6" w14:textId="77777777" w:rsidR="003908FA" w:rsidRDefault="003908FA" w:rsidP="003908FA">
            <w:pPr>
              <w:pStyle w:val="Tablebody"/>
            </w:pPr>
            <w:r w:rsidRPr="009E6BC9">
              <w:t>ID</w:t>
            </w:r>
          </w:p>
        </w:tc>
        <w:tc>
          <w:tcPr>
            <w:tcW w:w="0" w:type="auto"/>
          </w:tcPr>
          <w:p w14:paraId="32845824" w14:textId="77777777" w:rsidR="003908FA" w:rsidRDefault="003908FA" w:rsidP="003908FA">
            <w:pPr>
              <w:pStyle w:val="Tablebody"/>
            </w:pPr>
            <w:r w:rsidRPr="009E6BC9">
              <w:t>Single</w:t>
            </w:r>
          </w:p>
        </w:tc>
        <w:tc>
          <w:tcPr>
            <w:tcW w:w="0" w:type="auto"/>
          </w:tcPr>
          <w:p w14:paraId="1A3637D2" w14:textId="77777777" w:rsidR="003908FA" w:rsidRPr="00512802" w:rsidRDefault="003908FA" w:rsidP="003908FA">
            <w:pPr>
              <w:pStyle w:val="Tablebody"/>
            </w:pPr>
            <w:r w:rsidRPr="00CD0562">
              <w:t>OnCreate</w:t>
            </w:r>
          </w:p>
        </w:tc>
        <w:tc>
          <w:tcPr>
            <w:tcW w:w="0" w:type="auto"/>
          </w:tcPr>
          <w:p w14:paraId="2D08257E" w14:textId="77777777" w:rsidR="003908FA" w:rsidRDefault="003908FA" w:rsidP="003908FA">
            <w:pPr>
              <w:pStyle w:val="Tablebody"/>
            </w:pPr>
            <w:r w:rsidRPr="003B2441">
              <w:t>NA</w:t>
            </w:r>
          </w:p>
        </w:tc>
        <w:tc>
          <w:tcPr>
            <w:tcW w:w="0" w:type="auto"/>
          </w:tcPr>
          <w:p w14:paraId="2C932113" w14:textId="77777777" w:rsidR="003908FA" w:rsidRDefault="003908FA" w:rsidP="003908FA">
            <w:pPr>
              <w:pStyle w:val="Tablebody"/>
            </w:pPr>
          </w:p>
        </w:tc>
      </w:tr>
      <w:tr w:rsidR="003908FA" w14:paraId="40CC100C" w14:textId="77777777" w:rsidTr="000059C8">
        <w:tc>
          <w:tcPr>
            <w:tcW w:w="0" w:type="auto"/>
            <w:tcBorders>
              <w:bottom w:val="single" w:sz="2" w:space="0" w:color="auto"/>
            </w:tcBorders>
          </w:tcPr>
          <w:p w14:paraId="0119C9FC" w14:textId="77777777" w:rsidR="003908FA" w:rsidRDefault="003908FA" w:rsidP="003908FA">
            <w:pPr>
              <w:pStyle w:val="Tablebody"/>
            </w:pPr>
            <w:r w:rsidRPr="00E64A27">
              <w:t>cmis:targetI</w:t>
            </w:r>
            <w:r>
              <w:t>d</w:t>
            </w:r>
          </w:p>
        </w:tc>
        <w:tc>
          <w:tcPr>
            <w:tcW w:w="0" w:type="auto"/>
            <w:tcBorders>
              <w:bottom w:val="single" w:sz="2" w:space="0" w:color="auto"/>
            </w:tcBorders>
          </w:tcPr>
          <w:p w14:paraId="55668371" w14:textId="77777777" w:rsidR="003908FA" w:rsidRDefault="003908FA" w:rsidP="003908FA">
            <w:pPr>
              <w:pStyle w:val="Tablebody"/>
            </w:pPr>
            <w:r w:rsidRPr="00E64A27">
              <w:t>Objekta, uz kuru izveidota saite, identifikators</w:t>
            </w:r>
          </w:p>
        </w:tc>
        <w:tc>
          <w:tcPr>
            <w:tcW w:w="0" w:type="auto"/>
            <w:tcBorders>
              <w:bottom w:val="single" w:sz="2" w:space="0" w:color="auto"/>
            </w:tcBorders>
          </w:tcPr>
          <w:p w14:paraId="58CD570C" w14:textId="77777777" w:rsidR="003908FA" w:rsidRDefault="003908FA" w:rsidP="003908FA">
            <w:pPr>
              <w:pStyle w:val="Tablebody"/>
            </w:pPr>
            <w:r w:rsidRPr="00E64A27">
              <w:t>TRUE</w:t>
            </w:r>
          </w:p>
        </w:tc>
        <w:tc>
          <w:tcPr>
            <w:tcW w:w="0" w:type="auto"/>
            <w:tcBorders>
              <w:bottom w:val="single" w:sz="2" w:space="0" w:color="auto"/>
            </w:tcBorders>
          </w:tcPr>
          <w:p w14:paraId="58915A39" w14:textId="77777777" w:rsidR="003908FA" w:rsidRDefault="003908FA" w:rsidP="003908FA">
            <w:pPr>
              <w:pStyle w:val="Tablebody"/>
            </w:pPr>
            <w:r w:rsidRPr="009E6BC9">
              <w:t>ID</w:t>
            </w:r>
          </w:p>
        </w:tc>
        <w:tc>
          <w:tcPr>
            <w:tcW w:w="0" w:type="auto"/>
            <w:tcBorders>
              <w:bottom w:val="single" w:sz="2" w:space="0" w:color="auto"/>
            </w:tcBorders>
          </w:tcPr>
          <w:p w14:paraId="5B3F2801" w14:textId="77777777" w:rsidR="003908FA" w:rsidRDefault="003908FA" w:rsidP="003908FA">
            <w:pPr>
              <w:pStyle w:val="Tablebody"/>
            </w:pPr>
            <w:r w:rsidRPr="009E6BC9">
              <w:t>Single</w:t>
            </w:r>
          </w:p>
        </w:tc>
        <w:tc>
          <w:tcPr>
            <w:tcW w:w="0" w:type="auto"/>
            <w:tcBorders>
              <w:bottom w:val="single" w:sz="2" w:space="0" w:color="auto"/>
            </w:tcBorders>
          </w:tcPr>
          <w:p w14:paraId="20EE8C67" w14:textId="77777777" w:rsidR="003908FA" w:rsidRPr="00512802" w:rsidRDefault="003908FA" w:rsidP="003908FA">
            <w:pPr>
              <w:pStyle w:val="Tablebody"/>
            </w:pPr>
            <w:r w:rsidRPr="00CD0562">
              <w:t>OnCreate</w:t>
            </w:r>
          </w:p>
        </w:tc>
        <w:tc>
          <w:tcPr>
            <w:tcW w:w="0" w:type="auto"/>
            <w:tcBorders>
              <w:bottom w:val="single" w:sz="2" w:space="0" w:color="auto"/>
            </w:tcBorders>
          </w:tcPr>
          <w:p w14:paraId="7A8CFD51" w14:textId="77777777" w:rsidR="003908FA" w:rsidRDefault="003908FA" w:rsidP="003908FA">
            <w:pPr>
              <w:pStyle w:val="Tablebody"/>
            </w:pPr>
            <w:r w:rsidRPr="003B2441">
              <w:t>NA</w:t>
            </w:r>
          </w:p>
        </w:tc>
        <w:tc>
          <w:tcPr>
            <w:tcW w:w="0" w:type="auto"/>
            <w:tcBorders>
              <w:bottom w:val="single" w:sz="2" w:space="0" w:color="auto"/>
            </w:tcBorders>
          </w:tcPr>
          <w:p w14:paraId="0DDF0B95" w14:textId="77777777" w:rsidR="003908FA" w:rsidRDefault="003908FA" w:rsidP="003908FA">
            <w:pPr>
              <w:pStyle w:val="Tablebody"/>
            </w:pPr>
          </w:p>
        </w:tc>
      </w:tr>
    </w:tbl>
    <w:p w14:paraId="6F9069AF" w14:textId="77777777" w:rsidR="003908FA" w:rsidRDefault="003908FA" w:rsidP="003908FA">
      <w:pPr>
        <w:pStyle w:val="Heading4"/>
      </w:pPr>
      <w:bookmarkStart w:id="831" w:name="_Toc447018350"/>
      <w:bookmarkStart w:id="832" w:name="_Toc493244475"/>
      <w:bookmarkStart w:id="833" w:name="_Toc505087045"/>
      <w:r>
        <w:t>edk:r:</w:t>
      </w:r>
      <w:r w:rsidRPr="003D0B2E">
        <w:t xml:space="preserve">copyOf </w:t>
      </w:r>
      <w:r>
        <w:t>tipa īpašību definīcijas</w:t>
      </w:r>
      <w:bookmarkEnd w:id="831"/>
      <w:bookmarkEnd w:id="832"/>
      <w:bookmarkEnd w:id="833"/>
    </w:p>
    <w:p w14:paraId="123349CD" w14:textId="77777777" w:rsidR="003908FA" w:rsidRPr="003D0B2E" w:rsidRDefault="003908FA" w:rsidP="003908FA">
      <w:r>
        <w:t xml:space="preserve">Saites tipam </w:t>
      </w:r>
      <w:r w:rsidRPr="003D0B2E">
        <w:t>edk:r:copyOf</w:t>
      </w:r>
      <w:r>
        <w:t xml:space="preserve"> nav no cmis:relationship atšķirīgu īpašību definīciju.</w:t>
      </w:r>
    </w:p>
    <w:p w14:paraId="54A2EE40" w14:textId="77777777" w:rsidR="003908FA" w:rsidRDefault="003908FA" w:rsidP="003908FA">
      <w:pPr>
        <w:pStyle w:val="Heading4"/>
      </w:pPr>
      <w:bookmarkStart w:id="834" w:name="_Toc447018351"/>
      <w:bookmarkStart w:id="835" w:name="_Toc493244476"/>
      <w:bookmarkStart w:id="836" w:name="_Toc505087046"/>
      <w:r>
        <w:t>edk:r:</w:t>
      </w:r>
      <w:r w:rsidRPr="003D0B2E">
        <w:t xml:space="preserve">hasBusinessEvent </w:t>
      </w:r>
      <w:r>
        <w:t>tipa īpašību definīcijas</w:t>
      </w:r>
      <w:bookmarkEnd w:id="834"/>
      <w:bookmarkEnd w:id="835"/>
      <w:bookmarkEnd w:id="836"/>
    </w:p>
    <w:p w14:paraId="099AF09C" w14:textId="77777777" w:rsidR="003908FA" w:rsidRPr="003D0B2E" w:rsidRDefault="003908FA" w:rsidP="003908FA">
      <w:r>
        <w:t xml:space="preserve">Saites tipam </w:t>
      </w:r>
      <w:r w:rsidRPr="003D0B2E">
        <w:t>edk:r:</w:t>
      </w:r>
      <w:r>
        <w:t>hasBusinessEvent nav no cmis:relationship atšķirīgu īpašību definīciju.</w:t>
      </w:r>
    </w:p>
    <w:p w14:paraId="180D3E9B" w14:textId="77777777" w:rsidR="003908FA" w:rsidRDefault="003908FA" w:rsidP="003908FA">
      <w:pPr>
        <w:pStyle w:val="Heading4"/>
      </w:pPr>
      <w:bookmarkStart w:id="837" w:name="_Toc447018352"/>
      <w:bookmarkStart w:id="838" w:name="_Toc493244477"/>
      <w:bookmarkStart w:id="839" w:name="_Toc505087047"/>
      <w:r>
        <w:t>edk:r:</w:t>
      </w:r>
      <w:r w:rsidRPr="003D0B2E">
        <w:t xml:space="preserve">divContainerOf </w:t>
      </w:r>
      <w:r>
        <w:t>tipa īpašību definīcijas</w:t>
      </w:r>
      <w:bookmarkEnd w:id="837"/>
      <w:bookmarkEnd w:id="838"/>
      <w:bookmarkEnd w:id="839"/>
    </w:p>
    <w:p w14:paraId="4F27810C" w14:textId="77777777" w:rsidR="003908FA" w:rsidRDefault="003908FA" w:rsidP="003908FA">
      <w:r>
        <w:t xml:space="preserve">Saites tipam </w:t>
      </w:r>
      <w:r w:rsidRPr="003D0B2E">
        <w:t>edk:r:</w:t>
      </w:r>
      <w:r>
        <w:t>divContainerOf nav no cmis:relationship atšķirīgu īpašību definīciju.</w:t>
      </w:r>
    </w:p>
    <w:p w14:paraId="398E80CD" w14:textId="77777777" w:rsidR="003908FA" w:rsidRDefault="003908FA" w:rsidP="003908FA">
      <w:pPr>
        <w:pStyle w:val="Heading4"/>
      </w:pPr>
      <w:bookmarkStart w:id="840" w:name="_Toc447018353"/>
      <w:bookmarkStart w:id="841" w:name="_Toc493244478"/>
      <w:bookmarkStart w:id="842" w:name="_Toc505087048"/>
      <w:r>
        <w:t>edk:r:edocContent</w:t>
      </w:r>
      <w:r w:rsidRPr="003D0B2E">
        <w:t xml:space="preserve"> </w:t>
      </w:r>
      <w:r>
        <w:t>tipa īpašību definīcijas</w:t>
      </w:r>
      <w:bookmarkEnd w:id="840"/>
      <w:bookmarkEnd w:id="841"/>
      <w:bookmarkEnd w:id="842"/>
    </w:p>
    <w:p w14:paraId="2AF01157" w14:textId="77777777" w:rsidR="003908FA" w:rsidRDefault="003908FA" w:rsidP="003908FA">
      <w:r>
        <w:t xml:space="preserve">Saites tipam </w:t>
      </w:r>
      <w:r w:rsidRPr="003D0B2E">
        <w:t>edk:r:</w:t>
      </w:r>
      <w:r>
        <w:t>edocContent nav no cmis:relationship atšķirīgu īpašību definīciju.</w:t>
      </w:r>
    </w:p>
    <w:p w14:paraId="2609D2F8" w14:textId="77777777" w:rsidR="00F2788F" w:rsidRPr="00E925D8" w:rsidRDefault="00F2788F" w:rsidP="00E925D8">
      <w:pPr>
        <w:pStyle w:val="Heading2"/>
      </w:pPr>
      <w:bookmarkStart w:id="843" w:name="_Toc452722171"/>
      <w:bookmarkStart w:id="844" w:name="_Toc452722933"/>
      <w:bookmarkStart w:id="845" w:name="_Toc452723695"/>
      <w:bookmarkStart w:id="846" w:name="_Toc452724457"/>
      <w:bookmarkStart w:id="847" w:name="_Toc452725219"/>
      <w:bookmarkStart w:id="848" w:name="_Toc452732311"/>
      <w:bookmarkStart w:id="849" w:name="_Toc452733126"/>
      <w:bookmarkStart w:id="850" w:name="_Toc452739841"/>
      <w:bookmarkStart w:id="851" w:name="_Toc452740687"/>
      <w:bookmarkStart w:id="852" w:name="_Toc452741533"/>
      <w:bookmarkStart w:id="853" w:name="_Toc452993307"/>
      <w:bookmarkStart w:id="854" w:name="_Toc452996654"/>
      <w:bookmarkStart w:id="855" w:name="_Toc453061342"/>
      <w:bookmarkStart w:id="856" w:name="_Toc453062190"/>
      <w:bookmarkStart w:id="857" w:name="_Toc453069439"/>
      <w:bookmarkStart w:id="858" w:name="_Toc453070287"/>
      <w:bookmarkStart w:id="859" w:name="_Toc453071137"/>
      <w:bookmarkStart w:id="860" w:name="_Toc453071985"/>
      <w:bookmarkStart w:id="861" w:name="_Toc453080906"/>
      <w:bookmarkStart w:id="862" w:name="_Toc453081755"/>
      <w:bookmarkStart w:id="863" w:name="_Toc453083665"/>
      <w:bookmarkStart w:id="864" w:name="_Toc453084516"/>
      <w:bookmarkStart w:id="865" w:name="_Toc453085369"/>
      <w:bookmarkStart w:id="866" w:name="_Toc453086220"/>
      <w:bookmarkStart w:id="867" w:name="_Toc453235475"/>
      <w:bookmarkStart w:id="868" w:name="_Toc453239539"/>
      <w:bookmarkStart w:id="869" w:name="_Toc453240390"/>
      <w:bookmarkStart w:id="870" w:name="_Toc453241241"/>
      <w:bookmarkStart w:id="871" w:name="_Toc453242092"/>
      <w:bookmarkStart w:id="872" w:name="_Toc453250499"/>
      <w:bookmarkStart w:id="873" w:name="_Toc453251350"/>
      <w:bookmarkStart w:id="874" w:name="_Toc453252201"/>
      <w:bookmarkStart w:id="875" w:name="_Toc453254802"/>
      <w:bookmarkStart w:id="876" w:name="_Toc453255652"/>
      <w:bookmarkStart w:id="877" w:name="_Toc453256312"/>
      <w:bookmarkStart w:id="878" w:name="_Toc453256970"/>
      <w:bookmarkStart w:id="879" w:name="_Toc453257628"/>
      <w:bookmarkStart w:id="880" w:name="_Toc453258286"/>
      <w:bookmarkStart w:id="881" w:name="_Toc452993309"/>
      <w:bookmarkStart w:id="882" w:name="_Toc452996656"/>
      <w:bookmarkStart w:id="883" w:name="_Toc453061344"/>
      <w:bookmarkStart w:id="884" w:name="_Toc453062192"/>
      <w:bookmarkStart w:id="885" w:name="_Toc453069441"/>
      <w:bookmarkStart w:id="886" w:name="_Toc453070289"/>
      <w:bookmarkStart w:id="887" w:name="_Toc453071139"/>
      <w:bookmarkStart w:id="888" w:name="_Toc453071987"/>
      <w:bookmarkStart w:id="889" w:name="_Toc453080908"/>
      <w:bookmarkStart w:id="890" w:name="_Toc453081757"/>
      <w:bookmarkStart w:id="891" w:name="_Toc453083667"/>
      <w:bookmarkStart w:id="892" w:name="_Toc453084518"/>
      <w:bookmarkStart w:id="893" w:name="_Toc453085371"/>
      <w:bookmarkStart w:id="894" w:name="_Toc453086222"/>
      <w:bookmarkStart w:id="895" w:name="_Toc453235477"/>
      <w:bookmarkStart w:id="896" w:name="_Toc453239541"/>
      <w:bookmarkStart w:id="897" w:name="_Toc453240392"/>
      <w:bookmarkStart w:id="898" w:name="_Toc453241243"/>
      <w:bookmarkStart w:id="899" w:name="_Toc453242094"/>
      <w:bookmarkStart w:id="900" w:name="_Toc453250501"/>
      <w:bookmarkStart w:id="901" w:name="_Toc453251352"/>
      <w:bookmarkStart w:id="902" w:name="_Toc453252203"/>
      <w:bookmarkStart w:id="903" w:name="_Toc453254804"/>
      <w:bookmarkStart w:id="904" w:name="_Toc453255654"/>
      <w:bookmarkStart w:id="905" w:name="_Toc453256314"/>
      <w:bookmarkStart w:id="906" w:name="_Toc453256972"/>
      <w:bookmarkStart w:id="907" w:name="_Toc453257630"/>
      <w:bookmarkStart w:id="908" w:name="_Toc453258288"/>
      <w:bookmarkStart w:id="909" w:name="_Toc452720640"/>
      <w:bookmarkStart w:id="910" w:name="_Toc452721404"/>
      <w:bookmarkStart w:id="911" w:name="_Toc452722173"/>
      <w:bookmarkStart w:id="912" w:name="_Toc452722935"/>
      <w:bookmarkStart w:id="913" w:name="_Toc452723697"/>
      <w:bookmarkStart w:id="914" w:name="_Toc452724459"/>
      <w:bookmarkStart w:id="915" w:name="_Toc452725221"/>
      <w:bookmarkStart w:id="916" w:name="_Toc452732313"/>
      <w:bookmarkStart w:id="917" w:name="_Toc452733128"/>
      <w:bookmarkStart w:id="918" w:name="_Toc452739843"/>
      <w:bookmarkStart w:id="919" w:name="_Toc452740689"/>
      <w:bookmarkStart w:id="920" w:name="_Toc452741535"/>
      <w:bookmarkStart w:id="921" w:name="_Toc452993310"/>
      <w:bookmarkStart w:id="922" w:name="_Toc452996657"/>
      <w:bookmarkStart w:id="923" w:name="_Toc453061345"/>
      <w:bookmarkStart w:id="924" w:name="_Toc453062193"/>
      <w:bookmarkStart w:id="925" w:name="_Toc453069442"/>
      <w:bookmarkStart w:id="926" w:name="_Toc453070290"/>
      <w:bookmarkStart w:id="927" w:name="_Toc453071140"/>
      <w:bookmarkStart w:id="928" w:name="_Toc453071988"/>
      <w:bookmarkStart w:id="929" w:name="_Toc453080909"/>
      <w:bookmarkStart w:id="930" w:name="_Toc453081758"/>
      <w:bookmarkStart w:id="931" w:name="_Toc453083668"/>
      <w:bookmarkStart w:id="932" w:name="_Toc453084519"/>
      <w:bookmarkStart w:id="933" w:name="_Toc453085372"/>
      <w:bookmarkStart w:id="934" w:name="_Toc453086223"/>
      <w:bookmarkStart w:id="935" w:name="_Toc453235478"/>
      <w:bookmarkStart w:id="936" w:name="_Toc453239542"/>
      <w:bookmarkStart w:id="937" w:name="_Toc453240393"/>
      <w:bookmarkStart w:id="938" w:name="_Toc453241244"/>
      <w:bookmarkStart w:id="939" w:name="_Toc453242095"/>
      <w:bookmarkStart w:id="940" w:name="_Toc453250502"/>
      <w:bookmarkStart w:id="941" w:name="_Toc453251353"/>
      <w:bookmarkStart w:id="942" w:name="_Toc453252204"/>
      <w:bookmarkStart w:id="943" w:name="_Toc453254805"/>
      <w:bookmarkStart w:id="944" w:name="_Toc453255655"/>
      <w:bookmarkStart w:id="945" w:name="_Toc453256315"/>
      <w:bookmarkStart w:id="946" w:name="_Toc453256973"/>
      <w:bookmarkStart w:id="947" w:name="_Toc453257631"/>
      <w:bookmarkStart w:id="948" w:name="_Toc453258289"/>
      <w:bookmarkStart w:id="949" w:name="_Toc452720641"/>
      <w:bookmarkStart w:id="950" w:name="_Toc452721405"/>
      <w:bookmarkStart w:id="951" w:name="_Toc452722174"/>
      <w:bookmarkStart w:id="952" w:name="_Toc452722936"/>
      <w:bookmarkStart w:id="953" w:name="_Toc452723698"/>
      <w:bookmarkStart w:id="954" w:name="_Toc452724460"/>
      <w:bookmarkStart w:id="955" w:name="_Toc452725222"/>
      <w:bookmarkStart w:id="956" w:name="_Toc452732314"/>
      <w:bookmarkStart w:id="957" w:name="_Toc452733129"/>
      <w:bookmarkStart w:id="958" w:name="_Toc452739844"/>
      <w:bookmarkStart w:id="959" w:name="_Toc452740690"/>
      <w:bookmarkStart w:id="960" w:name="_Toc452741536"/>
      <w:bookmarkStart w:id="961" w:name="_Toc452993311"/>
      <w:bookmarkStart w:id="962" w:name="_Toc452996658"/>
      <w:bookmarkStart w:id="963" w:name="_Toc453061346"/>
      <w:bookmarkStart w:id="964" w:name="_Toc453062194"/>
      <w:bookmarkStart w:id="965" w:name="_Toc453069443"/>
      <w:bookmarkStart w:id="966" w:name="_Toc453070291"/>
      <w:bookmarkStart w:id="967" w:name="_Toc453071141"/>
      <w:bookmarkStart w:id="968" w:name="_Toc453071989"/>
      <w:bookmarkStart w:id="969" w:name="_Toc453080910"/>
      <w:bookmarkStart w:id="970" w:name="_Toc453081759"/>
      <w:bookmarkStart w:id="971" w:name="_Toc453083669"/>
      <w:bookmarkStart w:id="972" w:name="_Toc453084520"/>
      <w:bookmarkStart w:id="973" w:name="_Toc453085373"/>
      <w:bookmarkStart w:id="974" w:name="_Toc453086224"/>
      <w:bookmarkStart w:id="975" w:name="_Toc453235479"/>
      <w:bookmarkStart w:id="976" w:name="_Toc453239543"/>
      <w:bookmarkStart w:id="977" w:name="_Toc453240394"/>
      <w:bookmarkStart w:id="978" w:name="_Toc453241245"/>
      <w:bookmarkStart w:id="979" w:name="_Toc453242096"/>
      <w:bookmarkStart w:id="980" w:name="_Toc453250503"/>
      <w:bookmarkStart w:id="981" w:name="_Toc453251354"/>
      <w:bookmarkStart w:id="982" w:name="_Toc453252205"/>
      <w:bookmarkStart w:id="983" w:name="_Toc453254806"/>
      <w:bookmarkStart w:id="984" w:name="_Toc453255656"/>
      <w:bookmarkStart w:id="985" w:name="_Toc453256316"/>
      <w:bookmarkStart w:id="986" w:name="_Toc453256974"/>
      <w:bookmarkStart w:id="987" w:name="_Toc453257632"/>
      <w:bookmarkStart w:id="988" w:name="_Toc453258290"/>
      <w:bookmarkStart w:id="989" w:name="_Toc452720642"/>
      <w:bookmarkStart w:id="990" w:name="_Toc452721406"/>
      <w:bookmarkStart w:id="991" w:name="_Toc452722175"/>
      <w:bookmarkStart w:id="992" w:name="_Toc452722937"/>
      <w:bookmarkStart w:id="993" w:name="_Toc452723699"/>
      <w:bookmarkStart w:id="994" w:name="_Toc452724461"/>
      <w:bookmarkStart w:id="995" w:name="_Toc452725223"/>
      <w:bookmarkStart w:id="996" w:name="_Toc452732315"/>
      <w:bookmarkStart w:id="997" w:name="_Toc452733130"/>
      <w:bookmarkStart w:id="998" w:name="_Toc452739845"/>
      <w:bookmarkStart w:id="999" w:name="_Toc452740691"/>
      <w:bookmarkStart w:id="1000" w:name="_Toc452741537"/>
      <w:bookmarkStart w:id="1001" w:name="_Toc452993312"/>
      <w:bookmarkStart w:id="1002" w:name="_Toc452996659"/>
      <w:bookmarkStart w:id="1003" w:name="_Toc453061347"/>
      <w:bookmarkStart w:id="1004" w:name="_Toc453062195"/>
      <w:bookmarkStart w:id="1005" w:name="_Toc453069444"/>
      <w:bookmarkStart w:id="1006" w:name="_Toc453070292"/>
      <w:bookmarkStart w:id="1007" w:name="_Toc453071142"/>
      <w:bookmarkStart w:id="1008" w:name="_Toc453071990"/>
      <w:bookmarkStart w:id="1009" w:name="_Toc453080911"/>
      <w:bookmarkStart w:id="1010" w:name="_Toc453081760"/>
      <w:bookmarkStart w:id="1011" w:name="_Toc453083670"/>
      <w:bookmarkStart w:id="1012" w:name="_Toc453084521"/>
      <w:bookmarkStart w:id="1013" w:name="_Toc453085374"/>
      <w:bookmarkStart w:id="1014" w:name="_Toc453086225"/>
      <w:bookmarkStart w:id="1015" w:name="_Toc453235480"/>
      <w:bookmarkStart w:id="1016" w:name="_Toc453239544"/>
      <w:bookmarkStart w:id="1017" w:name="_Toc453240395"/>
      <w:bookmarkStart w:id="1018" w:name="_Toc453241246"/>
      <w:bookmarkStart w:id="1019" w:name="_Toc453242097"/>
      <w:bookmarkStart w:id="1020" w:name="_Toc453250504"/>
      <w:bookmarkStart w:id="1021" w:name="_Toc453251355"/>
      <w:bookmarkStart w:id="1022" w:name="_Toc453252206"/>
      <w:bookmarkStart w:id="1023" w:name="_Toc453254807"/>
      <w:bookmarkStart w:id="1024" w:name="_Toc453255657"/>
      <w:bookmarkStart w:id="1025" w:name="_Toc453256317"/>
      <w:bookmarkStart w:id="1026" w:name="_Toc453256975"/>
      <w:bookmarkStart w:id="1027" w:name="_Toc453257633"/>
      <w:bookmarkStart w:id="1028" w:name="_Toc453258291"/>
      <w:bookmarkStart w:id="1029" w:name="_Toc452720670"/>
      <w:bookmarkStart w:id="1030" w:name="_Toc452721434"/>
      <w:bookmarkStart w:id="1031" w:name="_Toc452722203"/>
      <w:bookmarkStart w:id="1032" w:name="_Toc452722965"/>
      <w:bookmarkStart w:id="1033" w:name="_Toc452723727"/>
      <w:bookmarkStart w:id="1034" w:name="_Toc452724489"/>
      <w:bookmarkStart w:id="1035" w:name="_Toc452725251"/>
      <w:bookmarkStart w:id="1036" w:name="_Toc452732343"/>
      <w:bookmarkStart w:id="1037" w:name="_Toc452733158"/>
      <w:bookmarkStart w:id="1038" w:name="_Toc452739873"/>
      <w:bookmarkStart w:id="1039" w:name="_Toc452740719"/>
      <w:bookmarkStart w:id="1040" w:name="_Toc452741565"/>
      <w:bookmarkStart w:id="1041" w:name="_Toc452993340"/>
      <w:bookmarkStart w:id="1042" w:name="_Toc452996687"/>
      <w:bookmarkStart w:id="1043" w:name="_Toc453061375"/>
      <w:bookmarkStart w:id="1044" w:name="_Toc453062223"/>
      <w:bookmarkStart w:id="1045" w:name="_Toc453069472"/>
      <w:bookmarkStart w:id="1046" w:name="_Toc453070320"/>
      <w:bookmarkStart w:id="1047" w:name="_Toc453071170"/>
      <w:bookmarkStart w:id="1048" w:name="_Toc453072018"/>
      <w:bookmarkStart w:id="1049" w:name="_Toc453080939"/>
      <w:bookmarkStart w:id="1050" w:name="_Toc453081788"/>
      <w:bookmarkStart w:id="1051" w:name="_Toc453083698"/>
      <w:bookmarkStart w:id="1052" w:name="_Toc453084549"/>
      <w:bookmarkStart w:id="1053" w:name="_Toc453085402"/>
      <w:bookmarkStart w:id="1054" w:name="_Toc453086253"/>
      <w:bookmarkStart w:id="1055" w:name="_Toc453235508"/>
      <w:bookmarkStart w:id="1056" w:name="_Toc453239572"/>
      <w:bookmarkStart w:id="1057" w:name="_Toc453240423"/>
      <w:bookmarkStart w:id="1058" w:name="_Toc453241274"/>
      <w:bookmarkStart w:id="1059" w:name="_Toc453242125"/>
      <w:bookmarkStart w:id="1060" w:name="_Toc453250532"/>
      <w:bookmarkStart w:id="1061" w:name="_Toc453251383"/>
      <w:bookmarkStart w:id="1062" w:name="_Toc453252234"/>
      <w:bookmarkStart w:id="1063" w:name="_Toc453254835"/>
      <w:bookmarkStart w:id="1064" w:name="_Toc453255685"/>
      <w:bookmarkStart w:id="1065" w:name="_Toc453256345"/>
      <w:bookmarkStart w:id="1066" w:name="_Toc453257003"/>
      <w:bookmarkStart w:id="1067" w:name="_Toc453257661"/>
      <w:bookmarkStart w:id="1068" w:name="_Toc453258319"/>
      <w:bookmarkStart w:id="1069" w:name="_Toc452720671"/>
      <w:bookmarkStart w:id="1070" w:name="_Toc452721435"/>
      <w:bookmarkStart w:id="1071" w:name="_Toc452722204"/>
      <w:bookmarkStart w:id="1072" w:name="_Toc452722966"/>
      <w:bookmarkStart w:id="1073" w:name="_Toc452723728"/>
      <w:bookmarkStart w:id="1074" w:name="_Toc452724490"/>
      <w:bookmarkStart w:id="1075" w:name="_Toc452725252"/>
      <w:bookmarkStart w:id="1076" w:name="_Toc452732344"/>
      <w:bookmarkStart w:id="1077" w:name="_Toc452733159"/>
      <w:bookmarkStart w:id="1078" w:name="_Toc452739874"/>
      <w:bookmarkStart w:id="1079" w:name="_Toc452740720"/>
      <w:bookmarkStart w:id="1080" w:name="_Toc452741566"/>
      <w:bookmarkStart w:id="1081" w:name="_Toc452993341"/>
      <w:bookmarkStart w:id="1082" w:name="_Toc452996688"/>
      <w:bookmarkStart w:id="1083" w:name="_Toc453061376"/>
      <w:bookmarkStart w:id="1084" w:name="_Toc453062224"/>
      <w:bookmarkStart w:id="1085" w:name="_Toc453069473"/>
      <w:bookmarkStart w:id="1086" w:name="_Toc453070321"/>
      <w:bookmarkStart w:id="1087" w:name="_Toc453071171"/>
      <w:bookmarkStart w:id="1088" w:name="_Toc453072019"/>
      <w:bookmarkStart w:id="1089" w:name="_Toc453080940"/>
      <w:bookmarkStart w:id="1090" w:name="_Toc453081789"/>
      <w:bookmarkStart w:id="1091" w:name="_Toc453083699"/>
      <w:bookmarkStart w:id="1092" w:name="_Toc453084550"/>
      <w:bookmarkStart w:id="1093" w:name="_Toc453085403"/>
      <w:bookmarkStart w:id="1094" w:name="_Toc453086254"/>
      <w:bookmarkStart w:id="1095" w:name="_Toc453235509"/>
      <w:bookmarkStart w:id="1096" w:name="_Toc453239573"/>
      <w:bookmarkStart w:id="1097" w:name="_Toc453240424"/>
      <w:bookmarkStart w:id="1098" w:name="_Toc453241275"/>
      <w:bookmarkStart w:id="1099" w:name="_Toc453242126"/>
      <w:bookmarkStart w:id="1100" w:name="_Toc453250533"/>
      <w:bookmarkStart w:id="1101" w:name="_Toc453251384"/>
      <w:bookmarkStart w:id="1102" w:name="_Toc453252235"/>
      <w:bookmarkStart w:id="1103" w:name="_Toc453254836"/>
      <w:bookmarkStart w:id="1104" w:name="_Toc453255686"/>
      <w:bookmarkStart w:id="1105" w:name="_Toc453256346"/>
      <w:bookmarkStart w:id="1106" w:name="_Toc453257004"/>
      <w:bookmarkStart w:id="1107" w:name="_Toc453257662"/>
      <w:bookmarkStart w:id="1108" w:name="_Toc453258320"/>
      <w:bookmarkStart w:id="1109" w:name="_Toc452720672"/>
      <w:bookmarkStart w:id="1110" w:name="_Toc452721436"/>
      <w:bookmarkStart w:id="1111" w:name="_Toc452722205"/>
      <w:bookmarkStart w:id="1112" w:name="_Toc452722967"/>
      <w:bookmarkStart w:id="1113" w:name="_Toc452723729"/>
      <w:bookmarkStart w:id="1114" w:name="_Toc452724491"/>
      <w:bookmarkStart w:id="1115" w:name="_Toc452725253"/>
      <w:bookmarkStart w:id="1116" w:name="_Toc452732345"/>
      <w:bookmarkStart w:id="1117" w:name="_Toc452733160"/>
      <w:bookmarkStart w:id="1118" w:name="_Toc452739875"/>
      <w:bookmarkStart w:id="1119" w:name="_Toc452740721"/>
      <w:bookmarkStart w:id="1120" w:name="_Toc452741567"/>
      <w:bookmarkStart w:id="1121" w:name="_Toc452993342"/>
      <w:bookmarkStart w:id="1122" w:name="_Toc452996689"/>
      <w:bookmarkStart w:id="1123" w:name="_Toc453061377"/>
      <w:bookmarkStart w:id="1124" w:name="_Toc453062225"/>
      <w:bookmarkStart w:id="1125" w:name="_Toc453069474"/>
      <w:bookmarkStart w:id="1126" w:name="_Toc453070322"/>
      <w:bookmarkStart w:id="1127" w:name="_Toc453071172"/>
      <w:bookmarkStart w:id="1128" w:name="_Toc453072020"/>
      <w:bookmarkStart w:id="1129" w:name="_Toc453080941"/>
      <w:bookmarkStart w:id="1130" w:name="_Toc453081790"/>
      <w:bookmarkStart w:id="1131" w:name="_Toc453083700"/>
      <w:bookmarkStart w:id="1132" w:name="_Toc453084551"/>
      <w:bookmarkStart w:id="1133" w:name="_Toc453085404"/>
      <w:bookmarkStart w:id="1134" w:name="_Toc453086255"/>
      <w:bookmarkStart w:id="1135" w:name="_Toc453235510"/>
      <w:bookmarkStart w:id="1136" w:name="_Toc453239574"/>
      <w:bookmarkStart w:id="1137" w:name="_Toc453240425"/>
      <w:bookmarkStart w:id="1138" w:name="_Toc453241276"/>
      <w:bookmarkStart w:id="1139" w:name="_Toc453242127"/>
      <w:bookmarkStart w:id="1140" w:name="_Toc453250534"/>
      <w:bookmarkStart w:id="1141" w:name="_Toc453251385"/>
      <w:bookmarkStart w:id="1142" w:name="_Toc453252236"/>
      <w:bookmarkStart w:id="1143" w:name="_Toc453254837"/>
      <w:bookmarkStart w:id="1144" w:name="_Toc453255687"/>
      <w:bookmarkStart w:id="1145" w:name="_Toc453256347"/>
      <w:bookmarkStart w:id="1146" w:name="_Toc453257005"/>
      <w:bookmarkStart w:id="1147" w:name="_Toc453257663"/>
      <w:bookmarkStart w:id="1148" w:name="_Toc453258321"/>
      <w:bookmarkStart w:id="1149" w:name="_Toc452720691"/>
      <w:bookmarkStart w:id="1150" w:name="_Toc452721455"/>
      <w:bookmarkStart w:id="1151" w:name="_Toc452722224"/>
      <w:bookmarkStart w:id="1152" w:name="_Toc452722986"/>
      <w:bookmarkStart w:id="1153" w:name="_Toc452723748"/>
      <w:bookmarkStart w:id="1154" w:name="_Toc452724510"/>
      <w:bookmarkStart w:id="1155" w:name="_Toc452725272"/>
      <w:bookmarkStart w:id="1156" w:name="_Toc452732364"/>
      <w:bookmarkStart w:id="1157" w:name="_Toc452733179"/>
      <w:bookmarkStart w:id="1158" w:name="_Toc452739894"/>
      <w:bookmarkStart w:id="1159" w:name="_Toc452740740"/>
      <w:bookmarkStart w:id="1160" w:name="_Toc452741586"/>
      <w:bookmarkStart w:id="1161" w:name="_Toc452993361"/>
      <w:bookmarkStart w:id="1162" w:name="_Toc452996708"/>
      <w:bookmarkStart w:id="1163" w:name="_Toc453061396"/>
      <w:bookmarkStart w:id="1164" w:name="_Toc453062244"/>
      <w:bookmarkStart w:id="1165" w:name="_Toc453069493"/>
      <w:bookmarkStart w:id="1166" w:name="_Toc453070341"/>
      <w:bookmarkStart w:id="1167" w:name="_Toc453071191"/>
      <w:bookmarkStart w:id="1168" w:name="_Toc453072039"/>
      <w:bookmarkStart w:id="1169" w:name="_Toc453080960"/>
      <w:bookmarkStart w:id="1170" w:name="_Toc453081809"/>
      <w:bookmarkStart w:id="1171" w:name="_Toc453083719"/>
      <w:bookmarkStart w:id="1172" w:name="_Toc453084570"/>
      <w:bookmarkStart w:id="1173" w:name="_Toc453085423"/>
      <w:bookmarkStart w:id="1174" w:name="_Toc453086274"/>
      <w:bookmarkStart w:id="1175" w:name="_Toc453235529"/>
      <w:bookmarkStart w:id="1176" w:name="_Toc453239593"/>
      <w:bookmarkStart w:id="1177" w:name="_Toc453240444"/>
      <w:bookmarkStart w:id="1178" w:name="_Toc453241295"/>
      <w:bookmarkStart w:id="1179" w:name="_Toc453242146"/>
      <w:bookmarkStart w:id="1180" w:name="_Toc453250553"/>
      <w:bookmarkStart w:id="1181" w:name="_Toc453251404"/>
      <w:bookmarkStart w:id="1182" w:name="_Toc453252255"/>
      <w:bookmarkStart w:id="1183" w:name="_Toc453254856"/>
      <w:bookmarkStart w:id="1184" w:name="_Toc453255706"/>
      <w:bookmarkStart w:id="1185" w:name="_Toc453256366"/>
      <w:bookmarkStart w:id="1186" w:name="_Toc453257024"/>
      <w:bookmarkStart w:id="1187" w:name="_Toc453257682"/>
      <w:bookmarkStart w:id="1188" w:name="_Toc453258340"/>
      <w:bookmarkStart w:id="1189" w:name="_Toc452720692"/>
      <w:bookmarkStart w:id="1190" w:name="_Toc452721456"/>
      <w:bookmarkStart w:id="1191" w:name="_Toc452722225"/>
      <w:bookmarkStart w:id="1192" w:name="_Toc452722987"/>
      <w:bookmarkStart w:id="1193" w:name="_Toc452723749"/>
      <w:bookmarkStart w:id="1194" w:name="_Toc452724511"/>
      <w:bookmarkStart w:id="1195" w:name="_Toc452725273"/>
      <w:bookmarkStart w:id="1196" w:name="_Toc452732365"/>
      <w:bookmarkStart w:id="1197" w:name="_Toc452733180"/>
      <w:bookmarkStart w:id="1198" w:name="_Toc452739895"/>
      <w:bookmarkStart w:id="1199" w:name="_Toc452740741"/>
      <w:bookmarkStart w:id="1200" w:name="_Toc452741587"/>
      <w:bookmarkStart w:id="1201" w:name="_Toc452993362"/>
      <w:bookmarkStart w:id="1202" w:name="_Toc452996709"/>
      <w:bookmarkStart w:id="1203" w:name="_Toc453061397"/>
      <w:bookmarkStart w:id="1204" w:name="_Toc453062245"/>
      <w:bookmarkStart w:id="1205" w:name="_Toc453069494"/>
      <w:bookmarkStart w:id="1206" w:name="_Toc453070342"/>
      <w:bookmarkStart w:id="1207" w:name="_Toc453071192"/>
      <w:bookmarkStart w:id="1208" w:name="_Toc453072040"/>
      <w:bookmarkStart w:id="1209" w:name="_Toc453080961"/>
      <w:bookmarkStart w:id="1210" w:name="_Toc453081810"/>
      <w:bookmarkStart w:id="1211" w:name="_Toc453083720"/>
      <w:bookmarkStart w:id="1212" w:name="_Toc453084571"/>
      <w:bookmarkStart w:id="1213" w:name="_Toc453085424"/>
      <w:bookmarkStart w:id="1214" w:name="_Toc453086275"/>
      <w:bookmarkStart w:id="1215" w:name="_Toc453235530"/>
      <w:bookmarkStart w:id="1216" w:name="_Toc453239594"/>
      <w:bookmarkStart w:id="1217" w:name="_Toc453240445"/>
      <w:bookmarkStart w:id="1218" w:name="_Toc453241296"/>
      <w:bookmarkStart w:id="1219" w:name="_Toc453242147"/>
      <w:bookmarkStart w:id="1220" w:name="_Toc453250554"/>
      <w:bookmarkStart w:id="1221" w:name="_Toc453251405"/>
      <w:bookmarkStart w:id="1222" w:name="_Toc453252256"/>
      <w:bookmarkStart w:id="1223" w:name="_Toc453254857"/>
      <w:bookmarkStart w:id="1224" w:name="_Toc453255707"/>
      <w:bookmarkStart w:id="1225" w:name="_Toc453256367"/>
      <w:bookmarkStart w:id="1226" w:name="_Toc453257025"/>
      <w:bookmarkStart w:id="1227" w:name="_Toc453257683"/>
      <w:bookmarkStart w:id="1228" w:name="_Toc453258341"/>
      <w:bookmarkStart w:id="1229" w:name="_Toc452720693"/>
      <w:bookmarkStart w:id="1230" w:name="_Toc452721457"/>
      <w:bookmarkStart w:id="1231" w:name="_Toc452722226"/>
      <w:bookmarkStart w:id="1232" w:name="_Toc452722988"/>
      <w:bookmarkStart w:id="1233" w:name="_Toc452723750"/>
      <w:bookmarkStart w:id="1234" w:name="_Toc452724512"/>
      <w:bookmarkStart w:id="1235" w:name="_Toc452725274"/>
      <w:bookmarkStart w:id="1236" w:name="_Toc452732366"/>
      <w:bookmarkStart w:id="1237" w:name="_Toc452733181"/>
      <w:bookmarkStart w:id="1238" w:name="_Toc452739896"/>
      <w:bookmarkStart w:id="1239" w:name="_Toc452740742"/>
      <w:bookmarkStart w:id="1240" w:name="_Toc452741588"/>
      <w:bookmarkStart w:id="1241" w:name="_Toc452993363"/>
      <w:bookmarkStart w:id="1242" w:name="_Toc452996710"/>
      <w:bookmarkStart w:id="1243" w:name="_Toc453061398"/>
      <w:bookmarkStart w:id="1244" w:name="_Toc453062246"/>
      <w:bookmarkStart w:id="1245" w:name="_Toc453069495"/>
      <w:bookmarkStart w:id="1246" w:name="_Toc453070343"/>
      <w:bookmarkStart w:id="1247" w:name="_Toc453071193"/>
      <w:bookmarkStart w:id="1248" w:name="_Toc453072041"/>
      <w:bookmarkStart w:id="1249" w:name="_Toc453080962"/>
      <w:bookmarkStart w:id="1250" w:name="_Toc453081811"/>
      <w:bookmarkStart w:id="1251" w:name="_Toc453083721"/>
      <w:bookmarkStart w:id="1252" w:name="_Toc453084572"/>
      <w:bookmarkStart w:id="1253" w:name="_Toc453085425"/>
      <w:bookmarkStart w:id="1254" w:name="_Toc453086276"/>
      <w:bookmarkStart w:id="1255" w:name="_Toc453235531"/>
      <w:bookmarkStart w:id="1256" w:name="_Toc453239595"/>
      <w:bookmarkStart w:id="1257" w:name="_Toc453240446"/>
      <w:bookmarkStart w:id="1258" w:name="_Toc453241297"/>
      <w:bookmarkStart w:id="1259" w:name="_Toc453242148"/>
      <w:bookmarkStart w:id="1260" w:name="_Toc453250555"/>
      <w:bookmarkStart w:id="1261" w:name="_Toc453251406"/>
      <w:bookmarkStart w:id="1262" w:name="_Toc453252257"/>
      <w:bookmarkStart w:id="1263" w:name="_Toc453254858"/>
      <w:bookmarkStart w:id="1264" w:name="_Toc453255708"/>
      <w:bookmarkStart w:id="1265" w:name="_Toc453256368"/>
      <w:bookmarkStart w:id="1266" w:name="_Toc453257026"/>
      <w:bookmarkStart w:id="1267" w:name="_Toc453257684"/>
      <w:bookmarkStart w:id="1268" w:name="_Toc453258342"/>
      <w:bookmarkStart w:id="1269" w:name="_Toc452720775"/>
      <w:bookmarkStart w:id="1270" w:name="_Toc452721539"/>
      <w:bookmarkStart w:id="1271" w:name="_Toc452722308"/>
      <w:bookmarkStart w:id="1272" w:name="_Toc452723070"/>
      <w:bookmarkStart w:id="1273" w:name="_Toc452723832"/>
      <w:bookmarkStart w:id="1274" w:name="_Toc452724594"/>
      <w:bookmarkStart w:id="1275" w:name="_Toc452725356"/>
      <w:bookmarkStart w:id="1276" w:name="_Toc452732448"/>
      <w:bookmarkStart w:id="1277" w:name="_Toc452733263"/>
      <w:bookmarkStart w:id="1278" w:name="_Toc452739978"/>
      <w:bookmarkStart w:id="1279" w:name="_Toc452740824"/>
      <w:bookmarkStart w:id="1280" w:name="_Toc452741670"/>
      <w:bookmarkStart w:id="1281" w:name="_Toc452993445"/>
      <w:bookmarkStart w:id="1282" w:name="_Toc452996792"/>
      <w:bookmarkStart w:id="1283" w:name="_Toc453061480"/>
      <w:bookmarkStart w:id="1284" w:name="_Toc453062328"/>
      <w:bookmarkStart w:id="1285" w:name="_Toc453069577"/>
      <w:bookmarkStart w:id="1286" w:name="_Toc453070425"/>
      <w:bookmarkStart w:id="1287" w:name="_Toc453071275"/>
      <w:bookmarkStart w:id="1288" w:name="_Toc453072123"/>
      <w:bookmarkStart w:id="1289" w:name="_Toc453081044"/>
      <w:bookmarkStart w:id="1290" w:name="_Toc453081893"/>
      <w:bookmarkStart w:id="1291" w:name="_Toc453083803"/>
      <w:bookmarkStart w:id="1292" w:name="_Toc453084654"/>
      <w:bookmarkStart w:id="1293" w:name="_Toc453085507"/>
      <w:bookmarkStart w:id="1294" w:name="_Toc453086358"/>
      <w:bookmarkStart w:id="1295" w:name="_Toc453235613"/>
      <w:bookmarkStart w:id="1296" w:name="_Toc453239677"/>
      <w:bookmarkStart w:id="1297" w:name="_Toc453240528"/>
      <w:bookmarkStart w:id="1298" w:name="_Toc453241379"/>
      <w:bookmarkStart w:id="1299" w:name="_Toc453242230"/>
      <w:bookmarkStart w:id="1300" w:name="_Toc453250637"/>
      <w:bookmarkStart w:id="1301" w:name="_Toc453251488"/>
      <w:bookmarkStart w:id="1302" w:name="_Toc453252339"/>
      <w:bookmarkStart w:id="1303" w:name="_Toc453254940"/>
      <w:bookmarkStart w:id="1304" w:name="_Toc453255790"/>
      <w:bookmarkStart w:id="1305" w:name="_Toc453256450"/>
      <w:bookmarkStart w:id="1306" w:name="_Toc453257108"/>
      <w:bookmarkStart w:id="1307" w:name="_Toc453257766"/>
      <w:bookmarkStart w:id="1308" w:name="_Toc453258424"/>
      <w:bookmarkStart w:id="1309" w:name="_Toc452720776"/>
      <w:bookmarkStart w:id="1310" w:name="_Toc452721540"/>
      <w:bookmarkStart w:id="1311" w:name="_Toc452722309"/>
      <w:bookmarkStart w:id="1312" w:name="_Toc452723071"/>
      <w:bookmarkStart w:id="1313" w:name="_Toc452723833"/>
      <w:bookmarkStart w:id="1314" w:name="_Toc452724595"/>
      <w:bookmarkStart w:id="1315" w:name="_Toc452725357"/>
      <w:bookmarkStart w:id="1316" w:name="_Toc452732449"/>
      <w:bookmarkStart w:id="1317" w:name="_Toc452733264"/>
      <w:bookmarkStart w:id="1318" w:name="_Toc452739979"/>
      <w:bookmarkStart w:id="1319" w:name="_Toc452740825"/>
      <w:bookmarkStart w:id="1320" w:name="_Toc452741671"/>
      <w:bookmarkStart w:id="1321" w:name="_Toc452993446"/>
      <w:bookmarkStart w:id="1322" w:name="_Toc452996793"/>
      <w:bookmarkStart w:id="1323" w:name="_Toc453061481"/>
      <w:bookmarkStart w:id="1324" w:name="_Toc453062329"/>
      <w:bookmarkStart w:id="1325" w:name="_Toc453069578"/>
      <w:bookmarkStart w:id="1326" w:name="_Toc453070426"/>
      <w:bookmarkStart w:id="1327" w:name="_Toc453071276"/>
      <w:bookmarkStart w:id="1328" w:name="_Toc453072124"/>
      <w:bookmarkStart w:id="1329" w:name="_Toc453081045"/>
      <w:bookmarkStart w:id="1330" w:name="_Toc453081894"/>
      <w:bookmarkStart w:id="1331" w:name="_Toc453083804"/>
      <w:bookmarkStart w:id="1332" w:name="_Toc453084655"/>
      <w:bookmarkStart w:id="1333" w:name="_Toc453085508"/>
      <w:bookmarkStart w:id="1334" w:name="_Toc453086359"/>
      <w:bookmarkStart w:id="1335" w:name="_Toc453235614"/>
      <w:bookmarkStart w:id="1336" w:name="_Toc453239678"/>
      <w:bookmarkStart w:id="1337" w:name="_Toc453240529"/>
      <w:bookmarkStart w:id="1338" w:name="_Toc453241380"/>
      <w:bookmarkStart w:id="1339" w:name="_Toc453242231"/>
      <w:bookmarkStart w:id="1340" w:name="_Toc453250638"/>
      <w:bookmarkStart w:id="1341" w:name="_Toc453251489"/>
      <w:bookmarkStart w:id="1342" w:name="_Toc453252340"/>
      <w:bookmarkStart w:id="1343" w:name="_Toc453254941"/>
      <w:bookmarkStart w:id="1344" w:name="_Toc453255791"/>
      <w:bookmarkStart w:id="1345" w:name="_Toc453256451"/>
      <w:bookmarkStart w:id="1346" w:name="_Toc453257109"/>
      <w:bookmarkStart w:id="1347" w:name="_Toc453257767"/>
      <w:bookmarkStart w:id="1348" w:name="_Toc453258425"/>
      <w:bookmarkStart w:id="1349" w:name="_Toc452720777"/>
      <w:bookmarkStart w:id="1350" w:name="_Toc452721541"/>
      <w:bookmarkStart w:id="1351" w:name="_Toc452722310"/>
      <w:bookmarkStart w:id="1352" w:name="_Toc452723072"/>
      <w:bookmarkStart w:id="1353" w:name="_Toc452723834"/>
      <w:bookmarkStart w:id="1354" w:name="_Toc452724596"/>
      <w:bookmarkStart w:id="1355" w:name="_Toc452725358"/>
      <w:bookmarkStart w:id="1356" w:name="_Toc452732450"/>
      <w:bookmarkStart w:id="1357" w:name="_Toc452733265"/>
      <w:bookmarkStart w:id="1358" w:name="_Toc452739980"/>
      <w:bookmarkStart w:id="1359" w:name="_Toc452740826"/>
      <w:bookmarkStart w:id="1360" w:name="_Toc452741672"/>
      <w:bookmarkStart w:id="1361" w:name="_Toc452993447"/>
      <w:bookmarkStart w:id="1362" w:name="_Toc452996794"/>
      <w:bookmarkStart w:id="1363" w:name="_Toc453061482"/>
      <w:bookmarkStart w:id="1364" w:name="_Toc453062330"/>
      <w:bookmarkStart w:id="1365" w:name="_Toc453069579"/>
      <w:bookmarkStart w:id="1366" w:name="_Toc453070427"/>
      <w:bookmarkStart w:id="1367" w:name="_Toc453071277"/>
      <w:bookmarkStart w:id="1368" w:name="_Toc453072125"/>
      <w:bookmarkStart w:id="1369" w:name="_Toc453081046"/>
      <w:bookmarkStart w:id="1370" w:name="_Toc453081895"/>
      <w:bookmarkStart w:id="1371" w:name="_Toc453083805"/>
      <w:bookmarkStart w:id="1372" w:name="_Toc453084656"/>
      <w:bookmarkStart w:id="1373" w:name="_Toc453085509"/>
      <w:bookmarkStart w:id="1374" w:name="_Toc453086360"/>
      <w:bookmarkStart w:id="1375" w:name="_Toc453235615"/>
      <w:bookmarkStart w:id="1376" w:name="_Toc453239679"/>
      <w:bookmarkStart w:id="1377" w:name="_Toc453240530"/>
      <w:bookmarkStart w:id="1378" w:name="_Toc453241381"/>
      <w:bookmarkStart w:id="1379" w:name="_Toc453242232"/>
      <w:bookmarkStart w:id="1380" w:name="_Toc453250639"/>
      <w:bookmarkStart w:id="1381" w:name="_Toc453251490"/>
      <w:bookmarkStart w:id="1382" w:name="_Toc453252341"/>
      <w:bookmarkStart w:id="1383" w:name="_Toc453254942"/>
      <w:bookmarkStart w:id="1384" w:name="_Toc453255792"/>
      <w:bookmarkStart w:id="1385" w:name="_Toc453256452"/>
      <w:bookmarkStart w:id="1386" w:name="_Toc453257110"/>
      <w:bookmarkStart w:id="1387" w:name="_Toc453257768"/>
      <w:bookmarkStart w:id="1388" w:name="_Toc453258426"/>
      <w:bookmarkStart w:id="1389" w:name="_Toc452720798"/>
      <w:bookmarkStart w:id="1390" w:name="_Toc452721562"/>
      <w:bookmarkStart w:id="1391" w:name="_Toc452722330"/>
      <w:bookmarkStart w:id="1392" w:name="_Toc452723092"/>
      <w:bookmarkStart w:id="1393" w:name="_Toc452723854"/>
      <w:bookmarkStart w:id="1394" w:name="_Toc452724616"/>
      <w:bookmarkStart w:id="1395" w:name="_Toc452725378"/>
      <w:bookmarkStart w:id="1396" w:name="_Toc452732470"/>
      <w:bookmarkStart w:id="1397" w:name="_Toc452733285"/>
      <w:bookmarkStart w:id="1398" w:name="_Toc452740000"/>
      <w:bookmarkStart w:id="1399" w:name="_Toc452740846"/>
      <w:bookmarkStart w:id="1400" w:name="_Toc452741692"/>
      <w:bookmarkStart w:id="1401" w:name="_Toc452993467"/>
      <w:bookmarkStart w:id="1402" w:name="_Toc452996814"/>
      <w:bookmarkStart w:id="1403" w:name="_Toc453061502"/>
      <w:bookmarkStart w:id="1404" w:name="_Toc453062350"/>
      <w:bookmarkStart w:id="1405" w:name="_Toc453069599"/>
      <w:bookmarkStart w:id="1406" w:name="_Toc453070447"/>
      <w:bookmarkStart w:id="1407" w:name="_Toc453071297"/>
      <w:bookmarkStart w:id="1408" w:name="_Toc453072145"/>
      <w:bookmarkStart w:id="1409" w:name="_Toc453081066"/>
      <w:bookmarkStart w:id="1410" w:name="_Toc453081915"/>
      <w:bookmarkStart w:id="1411" w:name="_Toc453083825"/>
      <w:bookmarkStart w:id="1412" w:name="_Toc453084676"/>
      <w:bookmarkStart w:id="1413" w:name="_Toc453085529"/>
      <w:bookmarkStart w:id="1414" w:name="_Toc453086380"/>
      <w:bookmarkStart w:id="1415" w:name="_Toc453235635"/>
      <w:bookmarkStart w:id="1416" w:name="_Toc453239699"/>
      <w:bookmarkStart w:id="1417" w:name="_Toc453240550"/>
      <w:bookmarkStart w:id="1418" w:name="_Toc453241401"/>
      <w:bookmarkStart w:id="1419" w:name="_Toc453242252"/>
      <w:bookmarkStart w:id="1420" w:name="_Toc453250659"/>
      <w:bookmarkStart w:id="1421" w:name="_Toc453251510"/>
      <w:bookmarkStart w:id="1422" w:name="_Toc453252361"/>
      <w:bookmarkStart w:id="1423" w:name="_Toc453254962"/>
      <w:bookmarkStart w:id="1424" w:name="_Toc453255812"/>
      <w:bookmarkStart w:id="1425" w:name="_Toc453256472"/>
      <w:bookmarkStart w:id="1426" w:name="_Toc453257130"/>
      <w:bookmarkStart w:id="1427" w:name="_Toc453257788"/>
      <w:bookmarkStart w:id="1428" w:name="_Toc453258446"/>
      <w:bookmarkStart w:id="1429" w:name="_Toc452720799"/>
      <w:bookmarkStart w:id="1430" w:name="_Toc452721563"/>
      <w:bookmarkStart w:id="1431" w:name="_Toc452722331"/>
      <w:bookmarkStart w:id="1432" w:name="_Toc452723093"/>
      <w:bookmarkStart w:id="1433" w:name="_Toc452723855"/>
      <w:bookmarkStart w:id="1434" w:name="_Toc452724617"/>
      <w:bookmarkStart w:id="1435" w:name="_Toc452725379"/>
      <w:bookmarkStart w:id="1436" w:name="_Toc452732471"/>
      <w:bookmarkStart w:id="1437" w:name="_Toc452733286"/>
      <w:bookmarkStart w:id="1438" w:name="_Toc452740001"/>
      <w:bookmarkStart w:id="1439" w:name="_Toc452740847"/>
      <w:bookmarkStart w:id="1440" w:name="_Toc452741693"/>
      <w:bookmarkStart w:id="1441" w:name="_Toc452993468"/>
      <w:bookmarkStart w:id="1442" w:name="_Toc452996815"/>
      <w:bookmarkStart w:id="1443" w:name="_Toc453061503"/>
      <w:bookmarkStart w:id="1444" w:name="_Toc453062351"/>
      <w:bookmarkStart w:id="1445" w:name="_Toc453069600"/>
      <w:bookmarkStart w:id="1446" w:name="_Toc453070448"/>
      <w:bookmarkStart w:id="1447" w:name="_Toc453071298"/>
      <w:bookmarkStart w:id="1448" w:name="_Toc453072146"/>
      <w:bookmarkStart w:id="1449" w:name="_Toc453081067"/>
      <w:bookmarkStart w:id="1450" w:name="_Toc453081916"/>
      <w:bookmarkStart w:id="1451" w:name="_Toc453083826"/>
      <w:bookmarkStart w:id="1452" w:name="_Toc453084677"/>
      <w:bookmarkStart w:id="1453" w:name="_Toc453085530"/>
      <w:bookmarkStart w:id="1454" w:name="_Toc453086381"/>
      <w:bookmarkStart w:id="1455" w:name="_Toc453235636"/>
      <w:bookmarkStart w:id="1456" w:name="_Toc453239700"/>
      <w:bookmarkStart w:id="1457" w:name="_Toc453240551"/>
      <w:bookmarkStart w:id="1458" w:name="_Toc453241402"/>
      <w:bookmarkStart w:id="1459" w:name="_Toc453242253"/>
      <w:bookmarkStart w:id="1460" w:name="_Toc453250660"/>
      <w:bookmarkStart w:id="1461" w:name="_Toc453251511"/>
      <w:bookmarkStart w:id="1462" w:name="_Toc453252362"/>
      <w:bookmarkStart w:id="1463" w:name="_Toc453254963"/>
      <w:bookmarkStart w:id="1464" w:name="_Toc453255813"/>
      <w:bookmarkStart w:id="1465" w:name="_Toc453256473"/>
      <w:bookmarkStart w:id="1466" w:name="_Toc453257131"/>
      <w:bookmarkStart w:id="1467" w:name="_Toc453257789"/>
      <w:bookmarkStart w:id="1468" w:name="_Toc453258447"/>
      <w:bookmarkStart w:id="1469" w:name="_Ref325451551"/>
      <w:bookmarkStart w:id="1470" w:name="_Toc453258449"/>
      <w:bookmarkStart w:id="1471" w:name="_Toc481068468"/>
      <w:bookmarkStart w:id="1472" w:name="_Toc505087049"/>
      <w:bookmarkEnd w:id="770"/>
      <w:bookmarkEnd w:id="771"/>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r w:rsidRPr="00E925D8">
        <w:t>Query metodes izmantošanas piemēri</w:t>
      </w:r>
      <w:bookmarkEnd w:id="1469"/>
      <w:bookmarkEnd w:id="1470"/>
      <w:bookmarkEnd w:id="1471"/>
      <w:bookmarkEnd w:id="1472"/>
    </w:p>
    <w:p w14:paraId="61EF35CE" w14:textId="77777777" w:rsidR="00F2788F" w:rsidRPr="00E925D8" w:rsidRDefault="00F2788F" w:rsidP="00E925D8">
      <w:pPr>
        <w:pStyle w:val="Heading3"/>
      </w:pPr>
      <w:bookmarkStart w:id="1473" w:name="_Toc453258450"/>
      <w:bookmarkStart w:id="1474" w:name="_Toc481068469"/>
      <w:bookmarkStart w:id="1475" w:name="_Toc505087050"/>
      <w:r w:rsidRPr="00E925D8">
        <w:t>Piemērs nr.1</w:t>
      </w:r>
      <w:bookmarkEnd w:id="1473"/>
      <w:bookmarkEnd w:id="1474"/>
      <w:bookmarkEnd w:id="1475"/>
    </w:p>
    <w:p w14:paraId="30F00524" w14:textId="0E4C946F" w:rsidR="00F2788F" w:rsidRPr="00FB2E9C" w:rsidRDefault="00F2788F" w:rsidP="00F2788F">
      <w:r w:rsidRPr="00FB2E9C">
        <w:t xml:space="preserve">Piemērs: atlasa to mapju, kuras atrodas mapē ar identifkatoru </w:t>
      </w:r>
      <w:r w:rsidR="005A0EFF" w:rsidRPr="00FB2E9C">
        <w:t>'</w:t>
      </w:r>
      <w:r w:rsidR="005A0EFF" w:rsidRPr="0024342C">
        <w:t>U</w:t>
      </w:r>
      <w:r w:rsidR="005A0EFF">
        <w:t>RN:IVIS:100266:FLD-0000100</w:t>
      </w:r>
      <w:r w:rsidRPr="00FB2E9C">
        <w:rPr>
          <w:i/>
        </w:rPr>
        <w:t xml:space="preserve">, </w:t>
      </w:r>
      <w:r w:rsidRPr="00FB2E9C">
        <w:t>visus atribūtus.</w:t>
      </w:r>
    </w:p>
    <w:p w14:paraId="0301FFBD" w14:textId="77777777" w:rsidR="00F2788F" w:rsidRPr="00596F10" w:rsidRDefault="00F2788F" w:rsidP="00596F10">
      <w:pPr>
        <w:pStyle w:val="CodeBlock"/>
      </w:pPr>
      <w:r w:rsidRPr="00596F10">
        <w:t>SELECT *</w:t>
      </w:r>
    </w:p>
    <w:p w14:paraId="7EBC97F9" w14:textId="77777777" w:rsidR="00F2788F" w:rsidRPr="00596F10" w:rsidRDefault="00F2788F" w:rsidP="00596F10">
      <w:pPr>
        <w:pStyle w:val="CodeBlock"/>
      </w:pPr>
      <w:r w:rsidRPr="00596F10">
        <w:t>FROM cmis:folder</w:t>
      </w:r>
    </w:p>
    <w:p w14:paraId="241F3302" w14:textId="2AE726D7" w:rsidR="00F2788F" w:rsidRPr="00596F10" w:rsidRDefault="00F2788F" w:rsidP="00596F10">
      <w:pPr>
        <w:pStyle w:val="CodeBlock"/>
      </w:pPr>
      <w:r w:rsidRPr="00596F10">
        <w:t>WHERE IN_FOLDER('</w:t>
      </w:r>
      <w:r w:rsidR="009C7E7C" w:rsidRPr="0024342C">
        <w:t>U</w:t>
      </w:r>
      <w:r w:rsidR="009C7E7C">
        <w:t>RN:IVIS:100266:FLD-0000100</w:t>
      </w:r>
      <w:r w:rsidRPr="00596F10">
        <w:t>')</w:t>
      </w:r>
    </w:p>
    <w:p w14:paraId="5BF48E65" w14:textId="77777777" w:rsidR="00F2788F" w:rsidRPr="00E925D8" w:rsidRDefault="00F2788F" w:rsidP="00E925D8">
      <w:pPr>
        <w:pStyle w:val="Heading3"/>
      </w:pPr>
      <w:bookmarkStart w:id="1476" w:name="_Toc452732475"/>
      <w:bookmarkStart w:id="1477" w:name="_Toc452733290"/>
      <w:bookmarkStart w:id="1478" w:name="_Toc452740005"/>
      <w:bookmarkStart w:id="1479" w:name="_Toc452740851"/>
      <w:bookmarkStart w:id="1480" w:name="_Toc452741697"/>
      <w:bookmarkStart w:id="1481" w:name="_Toc452993472"/>
      <w:bookmarkStart w:id="1482" w:name="_Toc452996819"/>
      <w:bookmarkStart w:id="1483" w:name="_Toc453061507"/>
      <w:bookmarkStart w:id="1484" w:name="_Toc453062355"/>
      <w:bookmarkStart w:id="1485" w:name="_Toc453069604"/>
      <w:bookmarkStart w:id="1486" w:name="_Toc453070452"/>
      <w:bookmarkStart w:id="1487" w:name="_Toc453071302"/>
      <w:bookmarkStart w:id="1488" w:name="_Toc453072150"/>
      <w:bookmarkStart w:id="1489" w:name="_Toc453081071"/>
      <w:bookmarkStart w:id="1490" w:name="_Toc453081920"/>
      <w:bookmarkStart w:id="1491" w:name="_Toc453083830"/>
      <w:bookmarkStart w:id="1492" w:name="_Toc453084681"/>
      <w:bookmarkStart w:id="1493" w:name="_Toc453085534"/>
      <w:bookmarkStart w:id="1494" w:name="_Toc453086385"/>
      <w:bookmarkStart w:id="1495" w:name="_Toc453235640"/>
      <w:bookmarkStart w:id="1496" w:name="_Toc453239704"/>
      <w:bookmarkStart w:id="1497" w:name="_Toc453240555"/>
      <w:bookmarkStart w:id="1498" w:name="_Toc453241406"/>
      <w:bookmarkStart w:id="1499" w:name="_Toc453242257"/>
      <w:bookmarkStart w:id="1500" w:name="_Toc453250664"/>
      <w:bookmarkStart w:id="1501" w:name="_Toc453251515"/>
      <w:bookmarkStart w:id="1502" w:name="_Toc453252366"/>
      <w:bookmarkStart w:id="1503" w:name="_Toc453254967"/>
      <w:bookmarkStart w:id="1504" w:name="_Toc453255817"/>
      <w:bookmarkStart w:id="1505" w:name="_Toc453256477"/>
      <w:bookmarkStart w:id="1506" w:name="_Toc453257135"/>
      <w:bookmarkStart w:id="1507" w:name="_Toc453257793"/>
      <w:bookmarkStart w:id="1508" w:name="_Toc453258451"/>
      <w:bookmarkStart w:id="1509" w:name="_Toc452732476"/>
      <w:bookmarkStart w:id="1510" w:name="_Toc452733291"/>
      <w:bookmarkStart w:id="1511" w:name="_Toc452740006"/>
      <w:bookmarkStart w:id="1512" w:name="_Toc452740852"/>
      <w:bookmarkStart w:id="1513" w:name="_Toc452741698"/>
      <w:bookmarkStart w:id="1514" w:name="_Toc452993473"/>
      <w:bookmarkStart w:id="1515" w:name="_Toc452996820"/>
      <w:bookmarkStart w:id="1516" w:name="_Toc453061508"/>
      <w:bookmarkStart w:id="1517" w:name="_Toc453062356"/>
      <w:bookmarkStart w:id="1518" w:name="_Toc453069605"/>
      <w:bookmarkStart w:id="1519" w:name="_Toc453070453"/>
      <w:bookmarkStart w:id="1520" w:name="_Toc453071303"/>
      <w:bookmarkStart w:id="1521" w:name="_Toc453072151"/>
      <w:bookmarkStart w:id="1522" w:name="_Toc453081072"/>
      <w:bookmarkStart w:id="1523" w:name="_Toc453081921"/>
      <w:bookmarkStart w:id="1524" w:name="_Toc453083831"/>
      <w:bookmarkStart w:id="1525" w:name="_Toc453084682"/>
      <w:bookmarkStart w:id="1526" w:name="_Toc453085535"/>
      <w:bookmarkStart w:id="1527" w:name="_Toc453086386"/>
      <w:bookmarkStart w:id="1528" w:name="_Toc453235641"/>
      <w:bookmarkStart w:id="1529" w:name="_Toc453239705"/>
      <w:bookmarkStart w:id="1530" w:name="_Toc453240556"/>
      <w:bookmarkStart w:id="1531" w:name="_Toc453241407"/>
      <w:bookmarkStart w:id="1532" w:name="_Toc453242258"/>
      <w:bookmarkStart w:id="1533" w:name="_Toc453250665"/>
      <w:bookmarkStart w:id="1534" w:name="_Toc453251516"/>
      <w:bookmarkStart w:id="1535" w:name="_Toc453252367"/>
      <w:bookmarkStart w:id="1536" w:name="_Toc453254968"/>
      <w:bookmarkStart w:id="1537" w:name="_Toc453255818"/>
      <w:bookmarkStart w:id="1538" w:name="_Toc453256478"/>
      <w:bookmarkStart w:id="1539" w:name="_Toc453257136"/>
      <w:bookmarkStart w:id="1540" w:name="_Toc453257794"/>
      <w:bookmarkStart w:id="1541" w:name="_Toc453258452"/>
      <w:bookmarkStart w:id="1542" w:name="_Toc452732477"/>
      <w:bookmarkStart w:id="1543" w:name="_Toc452733292"/>
      <w:bookmarkStart w:id="1544" w:name="_Toc452740007"/>
      <w:bookmarkStart w:id="1545" w:name="_Toc452740853"/>
      <w:bookmarkStart w:id="1546" w:name="_Toc452741699"/>
      <w:bookmarkStart w:id="1547" w:name="_Toc452993474"/>
      <w:bookmarkStart w:id="1548" w:name="_Toc452996821"/>
      <w:bookmarkStart w:id="1549" w:name="_Toc453061509"/>
      <w:bookmarkStart w:id="1550" w:name="_Toc453062357"/>
      <w:bookmarkStart w:id="1551" w:name="_Toc453069606"/>
      <w:bookmarkStart w:id="1552" w:name="_Toc453070454"/>
      <w:bookmarkStart w:id="1553" w:name="_Toc453071304"/>
      <w:bookmarkStart w:id="1554" w:name="_Toc453072152"/>
      <w:bookmarkStart w:id="1555" w:name="_Toc453081073"/>
      <w:bookmarkStart w:id="1556" w:name="_Toc453081922"/>
      <w:bookmarkStart w:id="1557" w:name="_Toc453083832"/>
      <w:bookmarkStart w:id="1558" w:name="_Toc453084683"/>
      <w:bookmarkStart w:id="1559" w:name="_Toc453085536"/>
      <w:bookmarkStart w:id="1560" w:name="_Toc453086387"/>
      <w:bookmarkStart w:id="1561" w:name="_Toc453235642"/>
      <w:bookmarkStart w:id="1562" w:name="_Toc453239706"/>
      <w:bookmarkStart w:id="1563" w:name="_Toc453240557"/>
      <w:bookmarkStart w:id="1564" w:name="_Toc453241408"/>
      <w:bookmarkStart w:id="1565" w:name="_Toc453242259"/>
      <w:bookmarkStart w:id="1566" w:name="_Toc453250666"/>
      <w:bookmarkStart w:id="1567" w:name="_Toc453251517"/>
      <w:bookmarkStart w:id="1568" w:name="_Toc453252368"/>
      <w:bookmarkStart w:id="1569" w:name="_Toc453254969"/>
      <w:bookmarkStart w:id="1570" w:name="_Toc453255819"/>
      <w:bookmarkStart w:id="1571" w:name="_Toc453256479"/>
      <w:bookmarkStart w:id="1572" w:name="_Toc453257137"/>
      <w:bookmarkStart w:id="1573" w:name="_Toc453257795"/>
      <w:bookmarkStart w:id="1574" w:name="_Toc453258453"/>
      <w:bookmarkStart w:id="1575" w:name="_Toc452732478"/>
      <w:bookmarkStart w:id="1576" w:name="_Toc452733293"/>
      <w:bookmarkStart w:id="1577" w:name="_Toc452740008"/>
      <w:bookmarkStart w:id="1578" w:name="_Toc452740854"/>
      <w:bookmarkStart w:id="1579" w:name="_Toc452741700"/>
      <w:bookmarkStart w:id="1580" w:name="_Toc452993475"/>
      <w:bookmarkStart w:id="1581" w:name="_Toc452996822"/>
      <w:bookmarkStart w:id="1582" w:name="_Toc453061510"/>
      <w:bookmarkStart w:id="1583" w:name="_Toc453062358"/>
      <w:bookmarkStart w:id="1584" w:name="_Toc453069607"/>
      <w:bookmarkStart w:id="1585" w:name="_Toc453070455"/>
      <w:bookmarkStart w:id="1586" w:name="_Toc453071305"/>
      <w:bookmarkStart w:id="1587" w:name="_Toc453072153"/>
      <w:bookmarkStart w:id="1588" w:name="_Toc453081074"/>
      <w:bookmarkStart w:id="1589" w:name="_Toc453081923"/>
      <w:bookmarkStart w:id="1590" w:name="_Toc453083833"/>
      <w:bookmarkStart w:id="1591" w:name="_Toc453084684"/>
      <w:bookmarkStart w:id="1592" w:name="_Toc453085537"/>
      <w:bookmarkStart w:id="1593" w:name="_Toc453086388"/>
      <w:bookmarkStart w:id="1594" w:name="_Toc453235643"/>
      <w:bookmarkStart w:id="1595" w:name="_Toc453239707"/>
      <w:bookmarkStart w:id="1596" w:name="_Toc453240558"/>
      <w:bookmarkStart w:id="1597" w:name="_Toc453241409"/>
      <w:bookmarkStart w:id="1598" w:name="_Toc453242260"/>
      <w:bookmarkStart w:id="1599" w:name="_Toc453250667"/>
      <w:bookmarkStart w:id="1600" w:name="_Toc453251518"/>
      <w:bookmarkStart w:id="1601" w:name="_Toc453252369"/>
      <w:bookmarkStart w:id="1602" w:name="_Toc453254970"/>
      <w:bookmarkStart w:id="1603" w:name="_Toc453255820"/>
      <w:bookmarkStart w:id="1604" w:name="_Toc453256480"/>
      <w:bookmarkStart w:id="1605" w:name="_Toc453257138"/>
      <w:bookmarkStart w:id="1606" w:name="_Toc453257796"/>
      <w:bookmarkStart w:id="1607" w:name="_Toc453258454"/>
      <w:bookmarkStart w:id="1608" w:name="_Toc452732479"/>
      <w:bookmarkStart w:id="1609" w:name="_Toc452733294"/>
      <w:bookmarkStart w:id="1610" w:name="_Toc452740009"/>
      <w:bookmarkStart w:id="1611" w:name="_Toc452740855"/>
      <w:bookmarkStart w:id="1612" w:name="_Toc452741701"/>
      <w:bookmarkStart w:id="1613" w:name="_Toc452993476"/>
      <w:bookmarkStart w:id="1614" w:name="_Toc452996823"/>
      <w:bookmarkStart w:id="1615" w:name="_Toc453061511"/>
      <w:bookmarkStart w:id="1616" w:name="_Toc453062359"/>
      <w:bookmarkStart w:id="1617" w:name="_Toc453069608"/>
      <w:bookmarkStart w:id="1618" w:name="_Toc453070456"/>
      <w:bookmarkStart w:id="1619" w:name="_Toc453071306"/>
      <w:bookmarkStart w:id="1620" w:name="_Toc453072154"/>
      <w:bookmarkStart w:id="1621" w:name="_Toc453081075"/>
      <w:bookmarkStart w:id="1622" w:name="_Toc453081924"/>
      <w:bookmarkStart w:id="1623" w:name="_Toc453083834"/>
      <w:bookmarkStart w:id="1624" w:name="_Toc453084685"/>
      <w:bookmarkStart w:id="1625" w:name="_Toc453085538"/>
      <w:bookmarkStart w:id="1626" w:name="_Toc453086389"/>
      <w:bookmarkStart w:id="1627" w:name="_Toc453235644"/>
      <w:bookmarkStart w:id="1628" w:name="_Toc453239708"/>
      <w:bookmarkStart w:id="1629" w:name="_Toc453240559"/>
      <w:bookmarkStart w:id="1630" w:name="_Toc453241410"/>
      <w:bookmarkStart w:id="1631" w:name="_Toc453242261"/>
      <w:bookmarkStart w:id="1632" w:name="_Toc453250668"/>
      <w:bookmarkStart w:id="1633" w:name="_Toc453251519"/>
      <w:bookmarkStart w:id="1634" w:name="_Toc453252370"/>
      <w:bookmarkStart w:id="1635" w:name="_Toc453254971"/>
      <w:bookmarkStart w:id="1636" w:name="_Toc453255821"/>
      <w:bookmarkStart w:id="1637" w:name="_Toc453256481"/>
      <w:bookmarkStart w:id="1638" w:name="_Toc453257139"/>
      <w:bookmarkStart w:id="1639" w:name="_Toc453257797"/>
      <w:bookmarkStart w:id="1640" w:name="_Toc453258455"/>
      <w:bookmarkStart w:id="1641" w:name="_Toc452732480"/>
      <w:bookmarkStart w:id="1642" w:name="_Toc452733295"/>
      <w:bookmarkStart w:id="1643" w:name="_Toc452740010"/>
      <w:bookmarkStart w:id="1644" w:name="_Toc452740856"/>
      <w:bookmarkStart w:id="1645" w:name="_Toc452741702"/>
      <w:bookmarkStart w:id="1646" w:name="_Toc452993477"/>
      <w:bookmarkStart w:id="1647" w:name="_Toc452996824"/>
      <w:bookmarkStart w:id="1648" w:name="_Toc453061512"/>
      <w:bookmarkStart w:id="1649" w:name="_Toc453062360"/>
      <w:bookmarkStart w:id="1650" w:name="_Toc453069609"/>
      <w:bookmarkStart w:id="1651" w:name="_Toc453070457"/>
      <w:bookmarkStart w:id="1652" w:name="_Toc453071307"/>
      <w:bookmarkStart w:id="1653" w:name="_Toc453072155"/>
      <w:bookmarkStart w:id="1654" w:name="_Toc453081076"/>
      <w:bookmarkStart w:id="1655" w:name="_Toc453081925"/>
      <w:bookmarkStart w:id="1656" w:name="_Toc453083835"/>
      <w:bookmarkStart w:id="1657" w:name="_Toc453084686"/>
      <w:bookmarkStart w:id="1658" w:name="_Toc453085539"/>
      <w:bookmarkStart w:id="1659" w:name="_Toc453086390"/>
      <w:bookmarkStart w:id="1660" w:name="_Toc453235645"/>
      <w:bookmarkStart w:id="1661" w:name="_Toc453239709"/>
      <w:bookmarkStart w:id="1662" w:name="_Toc453240560"/>
      <w:bookmarkStart w:id="1663" w:name="_Toc453241411"/>
      <w:bookmarkStart w:id="1664" w:name="_Toc453242262"/>
      <w:bookmarkStart w:id="1665" w:name="_Toc453250669"/>
      <w:bookmarkStart w:id="1666" w:name="_Toc453251520"/>
      <w:bookmarkStart w:id="1667" w:name="_Toc453252371"/>
      <w:bookmarkStart w:id="1668" w:name="_Toc453254972"/>
      <w:bookmarkStart w:id="1669" w:name="_Toc453255822"/>
      <w:bookmarkStart w:id="1670" w:name="_Toc453256482"/>
      <w:bookmarkStart w:id="1671" w:name="_Toc453257140"/>
      <w:bookmarkStart w:id="1672" w:name="_Toc453257798"/>
      <w:bookmarkStart w:id="1673" w:name="_Toc453258456"/>
      <w:bookmarkStart w:id="1674" w:name="_Toc452732481"/>
      <w:bookmarkStart w:id="1675" w:name="_Toc452733296"/>
      <w:bookmarkStart w:id="1676" w:name="_Toc452740011"/>
      <w:bookmarkStart w:id="1677" w:name="_Toc452740857"/>
      <w:bookmarkStart w:id="1678" w:name="_Toc452741703"/>
      <w:bookmarkStart w:id="1679" w:name="_Toc452993478"/>
      <w:bookmarkStart w:id="1680" w:name="_Toc452996825"/>
      <w:bookmarkStart w:id="1681" w:name="_Toc453061513"/>
      <w:bookmarkStart w:id="1682" w:name="_Toc453062361"/>
      <w:bookmarkStart w:id="1683" w:name="_Toc453069610"/>
      <w:bookmarkStart w:id="1684" w:name="_Toc453070458"/>
      <w:bookmarkStart w:id="1685" w:name="_Toc453071308"/>
      <w:bookmarkStart w:id="1686" w:name="_Toc453072156"/>
      <w:bookmarkStart w:id="1687" w:name="_Toc453081077"/>
      <w:bookmarkStart w:id="1688" w:name="_Toc453081926"/>
      <w:bookmarkStart w:id="1689" w:name="_Toc453083836"/>
      <w:bookmarkStart w:id="1690" w:name="_Toc453084687"/>
      <w:bookmarkStart w:id="1691" w:name="_Toc453085540"/>
      <w:bookmarkStart w:id="1692" w:name="_Toc453086391"/>
      <w:bookmarkStart w:id="1693" w:name="_Toc453235646"/>
      <w:bookmarkStart w:id="1694" w:name="_Toc453239710"/>
      <w:bookmarkStart w:id="1695" w:name="_Toc453240561"/>
      <w:bookmarkStart w:id="1696" w:name="_Toc453241412"/>
      <w:bookmarkStart w:id="1697" w:name="_Toc453242263"/>
      <w:bookmarkStart w:id="1698" w:name="_Toc453250670"/>
      <w:bookmarkStart w:id="1699" w:name="_Toc453251521"/>
      <w:bookmarkStart w:id="1700" w:name="_Toc453252372"/>
      <w:bookmarkStart w:id="1701" w:name="_Toc453254973"/>
      <w:bookmarkStart w:id="1702" w:name="_Toc453255823"/>
      <w:bookmarkStart w:id="1703" w:name="_Toc453256483"/>
      <w:bookmarkStart w:id="1704" w:name="_Toc453257141"/>
      <w:bookmarkStart w:id="1705" w:name="_Toc453257799"/>
      <w:bookmarkStart w:id="1706" w:name="_Toc453258457"/>
      <w:bookmarkStart w:id="1707" w:name="_Toc452732482"/>
      <w:bookmarkStart w:id="1708" w:name="_Toc452733297"/>
      <w:bookmarkStart w:id="1709" w:name="_Toc452740012"/>
      <w:bookmarkStart w:id="1710" w:name="_Toc452740858"/>
      <w:bookmarkStart w:id="1711" w:name="_Toc452741704"/>
      <w:bookmarkStart w:id="1712" w:name="_Toc452993479"/>
      <w:bookmarkStart w:id="1713" w:name="_Toc452996826"/>
      <w:bookmarkStart w:id="1714" w:name="_Toc453061514"/>
      <w:bookmarkStart w:id="1715" w:name="_Toc453062362"/>
      <w:bookmarkStart w:id="1716" w:name="_Toc453069611"/>
      <w:bookmarkStart w:id="1717" w:name="_Toc453070459"/>
      <w:bookmarkStart w:id="1718" w:name="_Toc453071309"/>
      <w:bookmarkStart w:id="1719" w:name="_Toc453072157"/>
      <w:bookmarkStart w:id="1720" w:name="_Toc453081078"/>
      <w:bookmarkStart w:id="1721" w:name="_Toc453081927"/>
      <w:bookmarkStart w:id="1722" w:name="_Toc453083837"/>
      <w:bookmarkStart w:id="1723" w:name="_Toc453084688"/>
      <w:bookmarkStart w:id="1724" w:name="_Toc453085541"/>
      <w:bookmarkStart w:id="1725" w:name="_Toc453086392"/>
      <w:bookmarkStart w:id="1726" w:name="_Toc453235647"/>
      <w:bookmarkStart w:id="1727" w:name="_Toc453239711"/>
      <w:bookmarkStart w:id="1728" w:name="_Toc453240562"/>
      <w:bookmarkStart w:id="1729" w:name="_Toc453241413"/>
      <w:bookmarkStart w:id="1730" w:name="_Toc453242264"/>
      <w:bookmarkStart w:id="1731" w:name="_Toc453250671"/>
      <w:bookmarkStart w:id="1732" w:name="_Toc453251522"/>
      <w:bookmarkStart w:id="1733" w:name="_Toc453252373"/>
      <w:bookmarkStart w:id="1734" w:name="_Toc453254974"/>
      <w:bookmarkStart w:id="1735" w:name="_Toc453255824"/>
      <w:bookmarkStart w:id="1736" w:name="_Toc453256484"/>
      <w:bookmarkStart w:id="1737" w:name="_Toc453257142"/>
      <w:bookmarkStart w:id="1738" w:name="_Toc453257800"/>
      <w:bookmarkStart w:id="1739" w:name="_Toc453258458"/>
      <w:bookmarkStart w:id="1740" w:name="_Toc452732483"/>
      <w:bookmarkStart w:id="1741" w:name="_Toc452733298"/>
      <w:bookmarkStart w:id="1742" w:name="_Toc452740013"/>
      <w:bookmarkStart w:id="1743" w:name="_Toc452740859"/>
      <w:bookmarkStart w:id="1744" w:name="_Toc452741705"/>
      <w:bookmarkStart w:id="1745" w:name="_Toc452993480"/>
      <w:bookmarkStart w:id="1746" w:name="_Toc452996827"/>
      <w:bookmarkStart w:id="1747" w:name="_Toc453061515"/>
      <w:bookmarkStart w:id="1748" w:name="_Toc453062363"/>
      <w:bookmarkStart w:id="1749" w:name="_Toc453069612"/>
      <w:bookmarkStart w:id="1750" w:name="_Toc453070460"/>
      <w:bookmarkStart w:id="1751" w:name="_Toc453071310"/>
      <w:bookmarkStart w:id="1752" w:name="_Toc453072158"/>
      <w:bookmarkStart w:id="1753" w:name="_Toc453081079"/>
      <w:bookmarkStart w:id="1754" w:name="_Toc453081928"/>
      <w:bookmarkStart w:id="1755" w:name="_Toc453083838"/>
      <w:bookmarkStart w:id="1756" w:name="_Toc453084689"/>
      <w:bookmarkStart w:id="1757" w:name="_Toc453085542"/>
      <w:bookmarkStart w:id="1758" w:name="_Toc453086393"/>
      <w:bookmarkStart w:id="1759" w:name="_Toc453235648"/>
      <w:bookmarkStart w:id="1760" w:name="_Toc453239712"/>
      <w:bookmarkStart w:id="1761" w:name="_Toc453240563"/>
      <w:bookmarkStart w:id="1762" w:name="_Toc453241414"/>
      <w:bookmarkStart w:id="1763" w:name="_Toc453242265"/>
      <w:bookmarkStart w:id="1764" w:name="_Toc453250672"/>
      <w:bookmarkStart w:id="1765" w:name="_Toc453251523"/>
      <w:bookmarkStart w:id="1766" w:name="_Toc453252374"/>
      <w:bookmarkStart w:id="1767" w:name="_Toc453254975"/>
      <w:bookmarkStart w:id="1768" w:name="_Toc453255825"/>
      <w:bookmarkStart w:id="1769" w:name="_Toc453256485"/>
      <w:bookmarkStart w:id="1770" w:name="_Toc453257143"/>
      <w:bookmarkStart w:id="1771" w:name="_Toc453257801"/>
      <w:bookmarkStart w:id="1772" w:name="_Toc453258459"/>
      <w:bookmarkStart w:id="1773" w:name="_Toc452732484"/>
      <w:bookmarkStart w:id="1774" w:name="_Toc452733299"/>
      <w:bookmarkStart w:id="1775" w:name="_Toc452740014"/>
      <w:bookmarkStart w:id="1776" w:name="_Toc452740860"/>
      <w:bookmarkStart w:id="1777" w:name="_Toc452741706"/>
      <w:bookmarkStart w:id="1778" w:name="_Toc452993481"/>
      <w:bookmarkStart w:id="1779" w:name="_Toc452996828"/>
      <w:bookmarkStart w:id="1780" w:name="_Toc453061516"/>
      <w:bookmarkStart w:id="1781" w:name="_Toc453062364"/>
      <w:bookmarkStart w:id="1782" w:name="_Toc453069613"/>
      <w:bookmarkStart w:id="1783" w:name="_Toc453070461"/>
      <w:bookmarkStart w:id="1784" w:name="_Toc453071311"/>
      <w:bookmarkStart w:id="1785" w:name="_Toc453072159"/>
      <w:bookmarkStart w:id="1786" w:name="_Toc453081080"/>
      <w:bookmarkStart w:id="1787" w:name="_Toc453081929"/>
      <w:bookmarkStart w:id="1788" w:name="_Toc453083839"/>
      <w:bookmarkStart w:id="1789" w:name="_Toc453084690"/>
      <w:bookmarkStart w:id="1790" w:name="_Toc453085543"/>
      <w:bookmarkStart w:id="1791" w:name="_Toc453086394"/>
      <w:bookmarkStart w:id="1792" w:name="_Toc453235649"/>
      <w:bookmarkStart w:id="1793" w:name="_Toc453239713"/>
      <w:bookmarkStart w:id="1794" w:name="_Toc453240564"/>
      <w:bookmarkStart w:id="1795" w:name="_Toc453241415"/>
      <w:bookmarkStart w:id="1796" w:name="_Toc453242266"/>
      <w:bookmarkStart w:id="1797" w:name="_Toc453250673"/>
      <w:bookmarkStart w:id="1798" w:name="_Toc453251524"/>
      <w:bookmarkStart w:id="1799" w:name="_Toc453252375"/>
      <w:bookmarkStart w:id="1800" w:name="_Toc453254976"/>
      <w:bookmarkStart w:id="1801" w:name="_Toc453255826"/>
      <w:bookmarkStart w:id="1802" w:name="_Toc453256486"/>
      <w:bookmarkStart w:id="1803" w:name="_Toc453257144"/>
      <w:bookmarkStart w:id="1804" w:name="_Toc453257802"/>
      <w:bookmarkStart w:id="1805" w:name="_Toc453258460"/>
      <w:bookmarkStart w:id="1806" w:name="_Toc452732485"/>
      <w:bookmarkStart w:id="1807" w:name="_Toc452733300"/>
      <w:bookmarkStart w:id="1808" w:name="_Toc452740015"/>
      <w:bookmarkStart w:id="1809" w:name="_Toc452740861"/>
      <w:bookmarkStart w:id="1810" w:name="_Toc452741707"/>
      <w:bookmarkStart w:id="1811" w:name="_Toc452993482"/>
      <w:bookmarkStart w:id="1812" w:name="_Toc452996829"/>
      <w:bookmarkStart w:id="1813" w:name="_Toc453061517"/>
      <w:bookmarkStart w:id="1814" w:name="_Toc453062365"/>
      <w:bookmarkStart w:id="1815" w:name="_Toc453069614"/>
      <w:bookmarkStart w:id="1816" w:name="_Toc453070462"/>
      <w:bookmarkStart w:id="1817" w:name="_Toc453071312"/>
      <w:bookmarkStart w:id="1818" w:name="_Toc453072160"/>
      <w:bookmarkStart w:id="1819" w:name="_Toc453081081"/>
      <w:bookmarkStart w:id="1820" w:name="_Toc453081930"/>
      <w:bookmarkStart w:id="1821" w:name="_Toc453083840"/>
      <w:bookmarkStart w:id="1822" w:name="_Toc453084691"/>
      <w:bookmarkStart w:id="1823" w:name="_Toc453085544"/>
      <w:bookmarkStart w:id="1824" w:name="_Toc453086395"/>
      <w:bookmarkStart w:id="1825" w:name="_Toc453235650"/>
      <w:bookmarkStart w:id="1826" w:name="_Toc453239714"/>
      <w:bookmarkStart w:id="1827" w:name="_Toc453240565"/>
      <w:bookmarkStart w:id="1828" w:name="_Toc453241416"/>
      <w:bookmarkStart w:id="1829" w:name="_Toc453242267"/>
      <w:bookmarkStart w:id="1830" w:name="_Toc453250674"/>
      <w:bookmarkStart w:id="1831" w:name="_Toc453251525"/>
      <w:bookmarkStart w:id="1832" w:name="_Toc453252376"/>
      <w:bookmarkStart w:id="1833" w:name="_Toc453254977"/>
      <w:bookmarkStart w:id="1834" w:name="_Toc453255827"/>
      <w:bookmarkStart w:id="1835" w:name="_Toc453256487"/>
      <w:bookmarkStart w:id="1836" w:name="_Toc453257145"/>
      <w:bookmarkStart w:id="1837" w:name="_Toc453257803"/>
      <w:bookmarkStart w:id="1838" w:name="_Toc453258461"/>
      <w:bookmarkStart w:id="1839" w:name="_Toc452732486"/>
      <w:bookmarkStart w:id="1840" w:name="_Toc452733301"/>
      <w:bookmarkStart w:id="1841" w:name="_Toc452740016"/>
      <w:bookmarkStart w:id="1842" w:name="_Toc452740862"/>
      <w:bookmarkStart w:id="1843" w:name="_Toc452741708"/>
      <w:bookmarkStart w:id="1844" w:name="_Toc452993483"/>
      <w:bookmarkStart w:id="1845" w:name="_Toc452996830"/>
      <w:bookmarkStart w:id="1846" w:name="_Toc453061518"/>
      <w:bookmarkStart w:id="1847" w:name="_Toc453062366"/>
      <w:bookmarkStart w:id="1848" w:name="_Toc453069615"/>
      <w:bookmarkStart w:id="1849" w:name="_Toc453070463"/>
      <w:bookmarkStart w:id="1850" w:name="_Toc453071313"/>
      <w:bookmarkStart w:id="1851" w:name="_Toc453072161"/>
      <w:bookmarkStart w:id="1852" w:name="_Toc453081082"/>
      <w:bookmarkStart w:id="1853" w:name="_Toc453081931"/>
      <w:bookmarkStart w:id="1854" w:name="_Toc453083841"/>
      <w:bookmarkStart w:id="1855" w:name="_Toc453084692"/>
      <w:bookmarkStart w:id="1856" w:name="_Toc453085545"/>
      <w:bookmarkStart w:id="1857" w:name="_Toc453086396"/>
      <w:bookmarkStart w:id="1858" w:name="_Toc453235651"/>
      <w:bookmarkStart w:id="1859" w:name="_Toc453239715"/>
      <w:bookmarkStart w:id="1860" w:name="_Toc453240566"/>
      <w:bookmarkStart w:id="1861" w:name="_Toc453241417"/>
      <w:bookmarkStart w:id="1862" w:name="_Toc453242268"/>
      <w:bookmarkStart w:id="1863" w:name="_Toc453250675"/>
      <w:bookmarkStart w:id="1864" w:name="_Toc453251526"/>
      <w:bookmarkStart w:id="1865" w:name="_Toc453252377"/>
      <w:bookmarkStart w:id="1866" w:name="_Toc453254978"/>
      <w:bookmarkStart w:id="1867" w:name="_Toc453255828"/>
      <w:bookmarkStart w:id="1868" w:name="_Toc453256488"/>
      <w:bookmarkStart w:id="1869" w:name="_Toc453257146"/>
      <w:bookmarkStart w:id="1870" w:name="_Toc453257804"/>
      <w:bookmarkStart w:id="1871" w:name="_Toc453258462"/>
      <w:bookmarkStart w:id="1872" w:name="_Toc452732487"/>
      <w:bookmarkStart w:id="1873" w:name="_Toc452733302"/>
      <w:bookmarkStart w:id="1874" w:name="_Toc452740017"/>
      <w:bookmarkStart w:id="1875" w:name="_Toc452740863"/>
      <w:bookmarkStart w:id="1876" w:name="_Toc452741709"/>
      <w:bookmarkStart w:id="1877" w:name="_Toc452993484"/>
      <w:bookmarkStart w:id="1878" w:name="_Toc452996831"/>
      <w:bookmarkStart w:id="1879" w:name="_Toc453061519"/>
      <w:bookmarkStart w:id="1880" w:name="_Toc453062367"/>
      <w:bookmarkStart w:id="1881" w:name="_Toc453069616"/>
      <w:bookmarkStart w:id="1882" w:name="_Toc453070464"/>
      <w:bookmarkStart w:id="1883" w:name="_Toc453071314"/>
      <w:bookmarkStart w:id="1884" w:name="_Toc453072162"/>
      <w:bookmarkStart w:id="1885" w:name="_Toc453081083"/>
      <w:bookmarkStart w:id="1886" w:name="_Toc453081932"/>
      <w:bookmarkStart w:id="1887" w:name="_Toc453083842"/>
      <w:bookmarkStart w:id="1888" w:name="_Toc453084693"/>
      <w:bookmarkStart w:id="1889" w:name="_Toc453085546"/>
      <w:bookmarkStart w:id="1890" w:name="_Toc453086397"/>
      <w:bookmarkStart w:id="1891" w:name="_Toc453235652"/>
      <w:bookmarkStart w:id="1892" w:name="_Toc453239716"/>
      <w:bookmarkStart w:id="1893" w:name="_Toc453240567"/>
      <w:bookmarkStart w:id="1894" w:name="_Toc453241418"/>
      <w:bookmarkStart w:id="1895" w:name="_Toc453242269"/>
      <w:bookmarkStart w:id="1896" w:name="_Toc453250676"/>
      <w:bookmarkStart w:id="1897" w:name="_Toc453251527"/>
      <w:bookmarkStart w:id="1898" w:name="_Toc453252378"/>
      <w:bookmarkStart w:id="1899" w:name="_Toc453254979"/>
      <w:bookmarkStart w:id="1900" w:name="_Toc453255829"/>
      <w:bookmarkStart w:id="1901" w:name="_Toc453256489"/>
      <w:bookmarkStart w:id="1902" w:name="_Toc453257147"/>
      <w:bookmarkStart w:id="1903" w:name="_Toc453257805"/>
      <w:bookmarkStart w:id="1904" w:name="_Toc453258463"/>
      <w:bookmarkStart w:id="1905" w:name="_Toc452732488"/>
      <w:bookmarkStart w:id="1906" w:name="_Toc452733303"/>
      <w:bookmarkStart w:id="1907" w:name="_Toc452740018"/>
      <w:bookmarkStart w:id="1908" w:name="_Toc452740864"/>
      <w:bookmarkStart w:id="1909" w:name="_Toc452741710"/>
      <w:bookmarkStart w:id="1910" w:name="_Toc452993485"/>
      <w:bookmarkStart w:id="1911" w:name="_Toc452996832"/>
      <w:bookmarkStart w:id="1912" w:name="_Toc453061520"/>
      <w:bookmarkStart w:id="1913" w:name="_Toc453062368"/>
      <w:bookmarkStart w:id="1914" w:name="_Toc453069617"/>
      <w:bookmarkStart w:id="1915" w:name="_Toc453070465"/>
      <w:bookmarkStart w:id="1916" w:name="_Toc453071315"/>
      <w:bookmarkStart w:id="1917" w:name="_Toc453072163"/>
      <w:bookmarkStart w:id="1918" w:name="_Toc453081084"/>
      <w:bookmarkStart w:id="1919" w:name="_Toc453081933"/>
      <w:bookmarkStart w:id="1920" w:name="_Toc453083843"/>
      <w:bookmarkStart w:id="1921" w:name="_Toc453084694"/>
      <w:bookmarkStart w:id="1922" w:name="_Toc453085547"/>
      <w:bookmarkStart w:id="1923" w:name="_Toc453086398"/>
      <w:bookmarkStart w:id="1924" w:name="_Toc453235653"/>
      <w:bookmarkStart w:id="1925" w:name="_Toc453239717"/>
      <w:bookmarkStart w:id="1926" w:name="_Toc453240568"/>
      <w:bookmarkStart w:id="1927" w:name="_Toc453241419"/>
      <w:bookmarkStart w:id="1928" w:name="_Toc453242270"/>
      <w:bookmarkStart w:id="1929" w:name="_Toc453250677"/>
      <w:bookmarkStart w:id="1930" w:name="_Toc453251528"/>
      <w:bookmarkStart w:id="1931" w:name="_Toc453252379"/>
      <w:bookmarkStart w:id="1932" w:name="_Toc453254980"/>
      <w:bookmarkStart w:id="1933" w:name="_Toc453255830"/>
      <w:bookmarkStart w:id="1934" w:name="_Toc453256490"/>
      <w:bookmarkStart w:id="1935" w:name="_Toc453257148"/>
      <w:bookmarkStart w:id="1936" w:name="_Toc453257806"/>
      <w:bookmarkStart w:id="1937" w:name="_Toc453258464"/>
      <w:bookmarkStart w:id="1938" w:name="_Toc452732489"/>
      <w:bookmarkStart w:id="1939" w:name="_Toc452733304"/>
      <w:bookmarkStart w:id="1940" w:name="_Toc452740019"/>
      <w:bookmarkStart w:id="1941" w:name="_Toc452740865"/>
      <w:bookmarkStart w:id="1942" w:name="_Toc452741711"/>
      <w:bookmarkStart w:id="1943" w:name="_Toc452993486"/>
      <w:bookmarkStart w:id="1944" w:name="_Toc452996833"/>
      <w:bookmarkStart w:id="1945" w:name="_Toc453061521"/>
      <w:bookmarkStart w:id="1946" w:name="_Toc453062369"/>
      <w:bookmarkStart w:id="1947" w:name="_Toc453069618"/>
      <w:bookmarkStart w:id="1948" w:name="_Toc453070466"/>
      <w:bookmarkStart w:id="1949" w:name="_Toc453071316"/>
      <w:bookmarkStart w:id="1950" w:name="_Toc453072164"/>
      <w:bookmarkStart w:id="1951" w:name="_Toc453081085"/>
      <w:bookmarkStart w:id="1952" w:name="_Toc453081934"/>
      <w:bookmarkStart w:id="1953" w:name="_Toc453083844"/>
      <w:bookmarkStart w:id="1954" w:name="_Toc453084695"/>
      <w:bookmarkStart w:id="1955" w:name="_Toc453085548"/>
      <w:bookmarkStart w:id="1956" w:name="_Toc453086399"/>
      <w:bookmarkStart w:id="1957" w:name="_Toc453235654"/>
      <w:bookmarkStart w:id="1958" w:name="_Toc453239718"/>
      <w:bookmarkStart w:id="1959" w:name="_Toc453240569"/>
      <w:bookmarkStart w:id="1960" w:name="_Toc453241420"/>
      <w:bookmarkStart w:id="1961" w:name="_Toc453242271"/>
      <w:bookmarkStart w:id="1962" w:name="_Toc453250678"/>
      <w:bookmarkStart w:id="1963" w:name="_Toc453251529"/>
      <w:bookmarkStart w:id="1964" w:name="_Toc453252380"/>
      <w:bookmarkStart w:id="1965" w:name="_Toc453254981"/>
      <w:bookmarkStart w:id="1966" w:name="_Toc453255831"/>
      <w:bookmarkStart w:id="1967" w:name="_Toc453256491"/>
      <w:bookmarkStart w:id="1968" w:name="_Toc453257149"/>
      <w:bookmarkStart w:id="1969" w:name="_Toc453257807"/>
      <w:bookmarkStart w:id="1970" w:name="_Toc453258465"/>
      <w:bookmarkStart w:id="1971" w:name="_Toc452732490"/>
      <w:bookmarkStart w:id="1972" w:name="_Toc452733305"/>
      <w:bookmarkStart w:id="1973" w:name="_Toc452740020"/>
      <w:bookmarkStart w:id="1974" w:name="_Toc452740866"/>
      <w:bookmarkStart w:id="1975" w:name="_Toc452741712"/>
      <w:bookmarkStart w:id="1976" w:name="_Toc452993487"/>
      <w:bookmarkStart w:id="1977" w:name="_Toc452996834"/>
      <w:bookmarkStart w:id="1978" w:name="_Toc453061522"/>
      <w:bookmarkStart w:id="1979" w:name="_Toc453062370"/>
      <w:bookmarkStart w:id="1980" w:name="_Toc453069619"/>
      <w:bookmarkStart w:id="1981" w:name="_Toc453070467"/>
      <w:bookmarkStart w:id="1982" w:name="_Toc453071317"/>
      <w:bookmarkStart w:id="1983" w:name="_Toc453072165"/>
      <w:bookmarkStart w:id="1984" w:name="_Toc453081086"/>
      <w:bookmarkStart w:id="1985" w:name="_Toc453081935"/>
      <w:bookmarkStart w:id="1986" w:name="_Toc453083845"/>
      <w:bookmarkStart w:id="1987" w:name="_Toc453084696"/>
      <w:bookmarkStart w:id="1988" w:name="_Toc453085549"/>
      <w:bookmarkStart w:id="1989" w:name="_Toc453086400"/>
      <w:bookmarkStart w:id="1990" w:name="_Toc453235655"/>
      <w:bookmarkStart w:id="1991" w:name="_Toc453239719"/>
      <w:bookmarkStart w:id="1992" w:name="_Toc453240570"/>
      <w:bookmarkStart w:id="1993" w:name="_Toc453241421"/>
      <w:bookmarkStart w:id="1994" w:name="_Toc453242272"/>
      <w:bookmarkStart w:id="1995" w:name="_Toc453250679"/>
      <w:bookmarkStart w:id="1996" w:name="_Toc453251530"/>
      <w:bookmarkStart w:id="1997" w:name="_Toc453252381"/>
      <w:bookmarkStart w:id="1998" w:name="_Toc453254982"/>
      <w:bookmarkStart w:id="1999" w:name="_Toc453255832"/>
      <w:bookmarkStart w:id="2000" w:name="_Toc453256492"/>
      <w:bookmarkStart w:id="2001" w:name="_Toc453257150"/>
      <w:bookmarkStart w:id="2002" w:name="_Toc453257808"/>
      <w:bookmarkStart w:id="2003" w:name="_Toc453258466"/>
      <w:bookmarkStart w:id="2004" w:name="_Toc452732491"/>
      <w:bookmarkStart w:id="2005" w:name="_Toc452733306"/>
      <w:bookmarkStart w:id="2006" w:name="_Toc452740021"/>
      <w:bookmarkStart w:id="2007" w:name="_Toc452740867"/>
      <w:bookmarkStart w:id="2008" w:name="_Toc452741713"/>
      <w:bookmarkStart w:id="2009" w:name="_Toc452993488"/>
      <w:bookmarkStart w:id="2010" w:name="_Toc452996835"/>
      <w:bookmarkStart w:id="2011" w:name="_Toc453061523"/>
      <w:bookmarkStart w:id="2012" w:name="_Toc453062371"/>
      <w:bookmarkStart w:id="2013" w:name="_Toc453069620"/>
      <w:bookmarkStart w:id="2014" w:name="_Toc453070468"/>
      <w:bookmarkStart w:id="2015" w:name="_Toc453071318"/>
      <w:bookmarkStart w:id="2016" w:name="_Toc453072166"/>
      <w:bookmarkStart w:id="2017" w:name="_Toc453081087"/>
      <w:bookmarkStart w:id="2018" w:name="_Toc453081936"/>
      <w:bookmarkStart w:id="2019" w:name="_Toc453083846"/>
      <w:bookmarkStart w:id="2020" w:name="_Toc453084697"/>
      <w:bookmarkStart w:id="2021" w:name="_Toc453085550"/>
      <w:bookmarkStart w:id="2022" w:name="_Toc453086401"/>
      <w:bookmarkStart w:id="2023" w:name="_Toc453235656"/>
      <w:bookmarkStart w:id="2024" w:name="_Toc453239720"/>
      <w:bookmarkStart w:id="2025" w:name="_Toc453240571"/>
      <w:bookmarkStart w:id="2026" w:name="_Toc453241422"/>
      <w:bookmarkStart w:id="2027" w:name="_Toc453242273"/>
      <w:bookmarkStart w:id="2028" w:name="_Toc453250680"/>
      <w:bookmarkStart w:id="2029" w:name="_Toc453251531"/>
      <w:bookmarkStart w:id="2030" w:name="_Toc453252382"/>
      <w:bookmarkStart w:id="2031" w:name="_Toc453254983"/>
      <w:bookmarkStart w:id="2032" w:name="_Toc453255833"/>
      <w:bookmarkStart w:id="2033" w:name="_Toc453256493"/>
      <w:bookmarkStart w:id="2034" w:name="_Toc453257151"/>
      <w:bookmarkStart w:id="2035" w:name="_Toc453257809"/>
      <w:bookmarkStart w:id="2036" w:name="_Toc453258467"/>
      <w:bookmarkStart w:id="2037" w:name="_Toc452732492"/>
      <w:bookmarkStart w:id="2038" w:name="_Toc452733307"/>
      <w:bookmarkStart w:id="2039" w:name="_Toc452740022"/>
      <w:bookmarkStart w:id="2040" w:name="_Toc452740868"/>
      <w:bookmarkStart w:id="2041" w:name="_Toc452741714"/>
      <w:bookmarkStart w:id="2042" w:name="_Toc452993489"/>
      <w:bookmarkStart w:id="2043" w:name="_Toc452996836"/>
      <w:bookmarkStart w:id="2044" w:name="_Toc453061524"/>
      <w:bookmarkStart w:id="2045" w:name="_Toc453062372"/>
      <w:bookmarkStart w:id="2046" w:name="_Toc453069621"/>
      <w:bookmarkStart w:id="2047" w:name="_Toc453070469"/>
      <w:bookmarkStart w:id="2048" w:name="_Toc453071319"/>
      <w:bookmarkStart w:id="2049" w:name="_Toc453072167"/>
      <w:bookmarkStart w:id="2050" w:name="_Toc453081088"/>
      <w:bookmarkStart w:id="2051" w:name="_Toc453081937"/>
      <w:bookmarkStart w:id="2052" w:name="_Toc453083847"/>
      <w:bookmarkStart w:id="2053" w:name="_Toc453084698"/>
      <w:bookmarkStart w:id="2054" w:name="_Toc453085551"/>
      <w:bookmarkStart w:id="2055" w:name="_Toc453086402"/>
      <w:bookmarkStart w:id="2056" w:name="_Toc453235657"/>
      <w:bookmarkStart w:id="2057" w:name="_Toc453239721"/>
      <w:bookmarkStart w:id="2058" w:name="_Toc453240572"/>
      <w:bookmarkStart w:id="2059" w:name="_Toc453241423"/>
      <w:bookmarkStart w:id="2060" w:name="_Toc453242274"/>
      <w:bookmarkStart w:id="2061" w:name="_Toc453250681"/>
      <w:bookmarkStart w:id="2062" w:name="_Toc453251532"/>
      <w:bookmarkStart w:id="2063" w:name="_Toc453252383"/>
      <w:bookmarkStart w:id="2064" w:name="_Toc453254984"/>
      <w:bookmarkStart w:id="2065" w:name="_Toc453255834"/>
      <w:bookmarkStart w:id="2066" w:name="_Toc453256494"/>
      <w:bookmarkStart w:id="2067" w:name="_Toc453257152"/>
      <w:bookmarkStart w:id="2068" w:name="_Toc453257810"/>
      <w:bookmarkStart w:id="2069" w:name="_Toc453258468"/>
      <w:bookmarkStart w:id="2070" w:name="_Toc452732493"/>
      <w:bookmarkStart w:id="2071" w:name="_Toc452733308"/>
      <w:bookmarkStart w:id="2072" w:name="_Toc452740023"/>
      <w:bookmarkStart w:id="2073" w:name="_Toc452740869"/>
      <w:bookmarkStart w:id="2074" w:name="_Toc452741715"/>
      <w:bookmarkStart w:id="2075" w:name="_Toc452993490"/>
      <w:bookmarkStart w:id="2076" w:name="_Toc452996837"/>
      <w:bookmarkStart w:id="2077" w:name="_Toc453061525"/>
      <w:bookmarkStart w:id="2078" w:name="_Toc453062373"/>
      <w:bookmarkStart w:id="2079" w:name="_Toc453069622"/>
      <w:bookmarkStart w:id="2080" w:name="_Toc453070470"/>
      <w:bookmarkStart w:id="2081" w:name="_Toc453071320"/>
      <w:bookmarkStart w:id="2082" w:name="_Toc453072168"/>
      <w:bookmarkStart w:id="2083" w:name="_Toc453081089"/>
      <w:bookmarkStart w:id="2084" w:name="_Toc453081938"/>
      <w:bookmarkStart w:id="2085" w:name="_Toc453083848"/>
      <w:bookmarkStart w:id="2086" w:name="_Toc453084699"/>
      <w:bookmarkStart w:id="2087" w:name="_Toc453085552"/>
      <w:bookmarkStart w:id="2088" w:name="_Toc453086403"/>
      <w:bookmarkStart w:id="2089" w:name="_Toc453235658"/>
      <w:bookmarkStart w:id="2090" w:name="_Toc453239722"/>
      <w:bookmarkStart w:id="2091" w:name="_Toc453240573"/>
      <w:bookmarkStart w:id="2092" w:name="_Toc453241424"/>
      <w:bookmarkStart w:id="2093" w:name="_Toc453242275"/>
      <w:bookmarkStart w:id="2094" w:name="_Toc453250682"/>
      <w:bookmarkStart w:id="2095" w:name="_Toc453251533"/>
      <w:bookmarkStart w:id="2096" w:name="_Toc453252384"/>
      <w:bookmarkStart w:id="2097" w:name="_Toc453254985"/>
      <w:bookmarkStart w:id="2098" w:name="_Toc453255835"/>
      <w:bookmarkStart w:id="2099" w:name="_Toc453256495"/>
      <w:bookmarkStart w:id="2100" w:name="_Toc453257153"/>
      <w:bookmarkStart w:id="2101" w:name="_Toc453257811"/>
      <w:bookmarkStart w:id="2102" w:name="_Toc453258469"/>
      <w:bookmarkStart w:id="2103" w:name="_Toc452732494"/>
      <w:bookmarkStart w:id="2104" w:name="_Toc452733309"/>
      <w:bookmarkStart w:id="2105" w:name="_Toc452740024"/>
      <w:bookmarkStart w:id="2106" w:name="_Toc452740870"/>
      <w:bookmarkStart w:id="2107" w:name="_Toc452741716"/>
      <w:bookmarkStart w:id="2108" w:name="_Toc452993491"/>
      <w:bookmarkStart w:id="2109" w:name="_Toc452996838"/>
      <w:bookmarkStart w:id="2110" w:name="_Toc453061526"/>
      <w:bookmarkStart w:id="2111" w:name="_Toc453062374"/>
      <w:bookmarkStart w:id="2112" w:name="_Toc453069623"/>
      <w:bookmarkStart w:id="2113" w:name="_Toc453070471"/>
      <w:bookmarkStart w:id="2114" w:name="_Toc453071321"/>
      <w:bookmarkStart w:id="2115" w:name="_Toc453072169"/>
      <w:bookmarkStart w:id="2116" w:name="_Toc453081090"/>
      <w:bookmarkStart w:id="2117" w:name="_Toc453081939"/>
      <w:bookmarkStart w:id="2118" w:name="_Toc453083849"/>
      <w:bookmarkStart w:id="2119" w:name="_Toc453084700"/>
      <w:bookmarkStart w:id="2120" w:name="_Toc453085553"/>
      <w:bookmarkStart w:id="2121" w:name="_Toc453086404"/>
      <w:bookmarkStart w:id="2122" w:name="_Toc453235659"/>
      <w:bookmarkStart w:id="2123" w:name="_Toc453239723"/>
      <w:bookmarkStart w:id="2124" w:name="_Toc453240574"/>
      <w:bookmarkStart w:id="2125" w:name="_Toc453241425"/>
      <w:bookmarkStart w:id="2126" w:name="_Toc453242276"/>
      <w:bookmarkStart w:id="2127" w:name="_Toc453250683"/>
      <w:bookmarkStart w:id="2128" w:name="_Toc453251534"/>
      <w:bookmarkStart w:id="2129" w:name="_Toc453252385"/>
      <w:bookmarkStart w:id="2130" w:name="_Toc453254986"/>
      <w:bookmarkStart w:id="2131" w:name="_Toc453255836"/>
      <w:bookmarkStart w:id="2132" w:name="_Toc453256496"/>
      <w:bookmarkStart w:id="2133" w:name="_Toc453257154"/>
      <w:bookmarkStart w:id="2134" w:name="_Toc453257812"/>
      <w:bookmarkStart w:id="2135" w:name="_Toc453258470"/>
      <w:bookmarkStart w:id="2136" w:name="_Toc452732495"/>
      <w:bookmarkStart w:id="2137" w:name="_Toc452733310"/>
      <w:bookmarkStart w:id="2138" w:name="_Toc452740025"/>
      <w:bookmarkStart w:id="2139" w:name="_Toc452740871"/>
      <w:bookmarkStart w:id="2140" w:name="_Toc452741717"/>
      <w:bookmarkStart w:id="2141" w:name="_Toc452993492"/>
      <w:bookmarkStart w:id="2142" w:name="_Toc452996839"/>
      <w:bookmarkStart w:id="2143" w:name="_Toc453061527"/>
      <w:bookmarkStart w:id="2144" w:name="_Toc453062375"/>
      <w:bookmarkStart w:id="2145" w:name="_Toc453069624"/>
      <w:bookmarkStart w:id="2146" w:name="_Toc453070472"/>
      <w:bookmarkStart w:id="2147" w:name="_Toc453071322"/>
      <w:bookmarkStart w:id="2148" w:name="_Toc453072170"/>
      <w:bookmarkStart w:id="2149" w:name="_Toc453081091"/>
      <w:bookmarkStart w:id="2150" w:name="_Toc453081940"/>
      <w:bookmarkStart w:id="2151" w:name="_Toc453083850"/>
      <w:bookmarkStart w:id="2152" w:name="_Toc453084701"/>
      <w:bookmarkStart w:id="2153" w:name="_Toc453085554"/>
      <w:bookmarkStart w:id="2154" w:name="_Toc453086405"/>
      <w:bookmarkStart w:id="2155" w:name="_Toc453235660"/>
      <w:bookmarkStart w:id="2156" w:name="_Toc453239724"/>
      <w:bookmarkStart w:id="2157" w:name="_Toc453240575"/>
      <w:bookmarkStart w:id="2158" w:name="_Toc453241426"/>
      <w:bookmarkStart w:id="2159" w:name="_Toc453242277"/>
      <w:bookmarkStart w:id="2160" w:name="_Toc453250684"/>
      <w:bookmarkStart w:id="2161" w:name="_Toc453251535"/>
      <w:bookmarkStart w:id="2162" w:name="_Toc453252386"/>
      <w:bookmarkStart w:id="2163" w:name="_Toc453254987"/>
      <w:bookmarkStart w:id="2164" w:name="_Toc453255837"/>
      <w:bookmarkStart w:id="2165" w:name="_Toc453256497"/>
      <w:bookmarkStart w:id="2166" w:name="_Toc453257155"/>
      <w:bookmarkStart w:id="2167" w:name="_Toc453257813"/>
      <w:bookmarkStart w:id="2168" w:name="_Toc453258471"/>
      <w:bookmarkStart w:id="2169" w:name="_Toc452732496"/>
      <w:bookmarkStart w:id="2170" w:name="_Toc452733311"/>
      <w:bookmarkStart w:id="2171" w:name="_Toc452740026"/>
      <w:bookmarkStart w:id="2172" w:name="_Toc452740872"/>
      <w:bookmarkStart w:id="2173" w:name="_Toc452741718"/>
      <w:bookmarkStart w:id="2174" w:name="_Toc452993493"/>
      <w:bookmarkStart w:id="2175" w:name="_Toc452996840"/>
      <w:bookmarkStart w:id="2176" w:name="_Toc453061528"/>
      <w:bookmarkStart w:id="2177" w:name="_Toc453062376"/>
      <w:bookmarkStart w:id="2178" w:name="_Toc453069625"/>
      <w:bookmarkStart w:id="2179" w:name="_Toc453070473"/>
      <w:bookmarkStart w:id="2180" w:name="_Toc453071323"/>
      <w:bookmarkStart w:id="2181" w:name="_Toc453072171"/>
      <w:bookmarkStart w:id="2182" w:name="_Toc453081092"/>
      <w:bookmarkStart w:id="2183" w:name="_Toc453081941"/>
      <w:bookmarkStart w:id="2184" w:name="_Toc453083851"/>
      <w:bookmarkStart w:id="2185" w:name="_Toc453084702"/>
      <w:bookmarkStart w:id="2186" w:name="_Toc453085555"/>
      <w:bookmarkStart w:id="2187" w:name="_Toc453086406"/>
      <w:bookmarkStart w:id="2188" w:name="_Toc453235661"/>
      <w:bookmarkStart w:id="2189" w:name="_Toc453239725"/>
      <w:bookmarkStart w:id="2190" w:name="_Toc453240576"/>
      <w:bookmarkStart w:id="2191" w:name="_Toc453241427"/>
      <w:bookmarkStart w:id="2192" w:name="_Toc453242278"/>
      <w:bookmarkStart w:id="2193" w:name="_Toc453250685"/>
      <w:bookmarkStart w:id="2194" w:name="_Toc453251536"/>
      <w:bookmarkStart w:id="2195" w:name="_Toc453252387"/>
      <w:bookmarkStart w:id="2196" w:name="_Toc453254988"/>
      <w:bookmarkStart w:id="2197" w:name="_Toc453255838"/>
      <w:bookmarkStart w:id="2198" w:name="_Toc453256498"/>
      <w:bookmarkStart w:id="2199" w:name="_Toc453257156"/>
      <w:bookmarkStart w:id="2200" w:name="_Toc453257814"/>
      <w:bookmarkStart w:id="2201" w:name="_Toc453258472"/>
      <w:bookmarkStart w:id="2202" w:name="_Toc452732497"/>
      <w:bookmarkStart w:id="2203" w:name="_Toc452733312"/>
      <w:bookmarkStart w:id="2204" w:name="_Toc452740027"/>
      <w:bookmarkStart w:id="2205" w:name="_Toc452740873"/>
      <w:bookmarkStart w:id="2206" w:name="_Toc452741719"/>
      <w:bookmarkStart w:id="2207" w:name="_Toc452993494"/>
      <w:bookmarkStart w:id="2208" w:name="_Toc452996841"/>
      <w:bookmarkStart w:id="2209" w:name="_Toc453061529"/>
      <w:bookmarkStart w:id="2210" w:name="_Toc453062377"/>
      <w:bookmarkStart w:id="2211" w:name="_Toc453069626"/>
      <w:bookmarkStart w:id="2212" w:name="_Toc453070474"/>
      <w:bookmarkStart w:id="2213" w:name="_Toc453071324"/>
      <w:bookmarkStart w:id="2214" w:name="_Toc453072172"/>
      <w:bookmarkStart w:id="2215" w:name="_Toc453081093"/>
      <w:bookmarkStart w:id="2216" w:name="_Toc453081942"/>
      <w:bookmarkStart w:id="2217" w:name="_Toc453083852"/>
      <w:bookmarkStart w:id="2218" w:name="_Toc453084703"/>
      <w:bookmarkStart w:id="2219" w:name="_Toc453085556"/>
      <w:bookmarkStart w:id="2220" w:name="_Toc453086407"/>
      <w:bookmarkStart w:id="2221" w:name="_Toc453235662"/>
      <w:bookmarkStart w:id="2222" w:name="_Toc453239726"/>
      <w:bookmarkStart w:id="2223" w:name="_Toc453240577"/>
      <w:bookmarkStart w:id="2224" w:name="_Toc453241428"/>
      <w:bookmarkStart w:id="2225" w:name="_Toc453242279"/>
      <w:bookmarkStart w:id="2226" w:name="_Toc453250686"/>
      <w:bookmarkStart w:id="2227" w:name="_Toc453251537"/>
      <w:bookmarkStart w:id="2228" w:name="_Toc453252388"/>
      <w:bookmarkStart w:id="2229" w:name="_Toc453254989"/>
      <w:bookmarkStart w:id="2230" w:name="_Toc453255839"/>
      <w:bookmarkStart w:id="2231" w:name="_Toc453256499"/>
      <w:bookmarkStart w:id="2232" w:name="_Toc453257157"/>
      <w:bookmarkStart w:id="2233" w:name="_Toc453257815"/>
      <w:bookmarkStart w:id="2234" w:name="_Toc453258473"/>
      <w:bookmarkStart w:id="2235" w:name="_Toc452732498"/>
      <w:bookmarkStart w:id="2236" w:name="_Toc452733313"/>
      <w:bookmarkStart w:id="2237" w:name="_Toc452740028"/>
      <w:bookmarkStart w:id="2238" w:name="_Toc452740874"/>
      <w:bookmarkStart w:id="2239" w:name="_Toc452741720"/>
      <w:bookmarkStart w:id="2240" w:name="_Toc452993495"/>
      <w:bookmarkStart w:id="2241" w:name="_Toc452996842"/>
      <w:bookmarkStart w:id="2242" w:name="_Toc453061530"/>
      <w:bookmarkStart w:id="2243" w:name="_Toc453062378"/>
      <w:bookmarkStart w:id="2244" w:name="_Toc453069627"/>
      <w:bookmarkStart w:id="2245" w:name="_Toc453070475"/>
      <w:bookmarkStart w:id="2246" w:name="_Toc453071325"/>
      <w:bookmarkStart w:id="2247" w:name="_Toc453072173"/>
      <w:bookmarkStart w:id="2248" w:name="_Toc453081094"/>
      <w:bookmarkStart w:id="2249" w:name="_Toc453081943"/>
      <w:bookmarkStart w:id="2250" w:name="_Toc453083853"/>
      <w:bookmarkStart w:id="2251" w:name="_Toc453084704"/>
      <w:bookmarkStart w:id="2252" w:name="_Toc453085557"/>
      <w:bookmarkStart w:id="2253" w:name="_Toc453086408"/>
      <w:bookmarkStart w:id="2254" w:name="_Toc453235663"/>
      <w:bookmarkStart w:id="2255" w:name="_Toc453239727"/>
      <w:bookmarkStart w:id="2256" w:name="_Toc453240578"/>
      <w:bookmarkStart w:id="2257" w:name="_Toc453241429"/>
      <w:bookmarkStart w:id="2258" w:name="_Toc453242280"/>
      <w:bookmarkStart w:id="2259" w:name="_Toc453250687"/>
      <w:bookmarkStart w:id="2260" w:name="_Toc453251538"/>
      <w:bookmarkStart w:id="2261" w:name="_Toc453252389"/>
      <w:bookmarkStart w:id="2262" w:name="_Toc453254990"/>
      <w:bookmarkStart w:id="2263" w:name="_Toc453255840"/>
      <w:bookmarkStart w:id="2264" w:name="_Toc453256500"/>
      <w:bookmarkStart w:id="2265" w:name="_Toc453257158"/>
      <w:bookmarkStart w:id="2266" w:name="_Toc453257816"/>
      <w:bookmarkStart w:id="2267" w:name="_Toc453258474"/>
      <w:bookmarkStart w:id="2268" w:name="_Toc452732499"/>
      <w:bookmarkStart w:id="2269" w:name="_Toc452733314"/>
      <w:bookmarkStart w:id="2270" w:name="_Toc452740029"/>
      <w:bookmarkStart w:id="2271" w:name="_Toc452740875"/>
      <w:bookmarkStart w:id="2272" w:name="_Toc452741721"/>
      <w:bookmarkStart w:id="2273" w:name="_Toc452993496"/>
      <w:bookmarkStart w:id="2274" w:name="_Toc452996843"/>
      <w:bookmarkStart w:id="2275" w:name="_Toc453061531"/>
      <w:bookmarkStart w:id="2276" w:name="_Toc453062379"/>
      <w:bookmarkStart w:id="2277" w:name="_Toc453069628"/>
      <w:bookmarkStart w:id="2278" w:name="_Toc453070476"/>
      <w:bookmarkStart w:id="2279" w:name="_Toc453071326"/>
      <w:bookmarkStart w:id="2280" w:name="_Toc453072174"/>
      <w:bookmarkStart w:id="2281" w:name="_Toc453081095"/>
      <w:bookmarkStart w:id="2282" w:name="_Toc453081944"/>
      <w:bookmarkStart w:id="2283" w:name="_Toc453083854"/>
      <w:bookmarkStart w:id="2284" w:name="_Toc453084705"/>
      <w:bookmarkStart w:id="2285" w:name="_Toc453085558"/>
      <w:bookmarkStart w:id="2286" w:name="_Toc453086409"/>
      <w:bookmarkStart w:id="2287" w:name="_Toc453235664"/>
      <w:bookmarkStart w:id="2288" w:name="_Toc453239728"/>
      <w:bookmarkStart w:id="2289" w:name="_Toc453240579"/>
      <w:bookmarkStart w:id="2290" w:name="_Toc453241430"/>
      <w:bookmarkStart w:id="2291" w:name="_Toc453242281"/>
      <w:bookmarkStart w:id="2292" w:name="_Toc453250688"/>
      <w:bookmarkStart w:id="2293" w:name="_Toc453251539"/>
      <w:bookmarkStart w:id="2294" w:name="_Toc453252390"/>
      <w:bookmarkStart w:id="2295" w:name="_Toc453254991"/>
      <w:bookmarkStart w:id="2296" w:name="_Toc453255841"/>
      <w:bookmarkStart w:id="2297" w:name="_Toc453256501"/>
      <w:bookmarkStart w:id="2298" w:name="_Toc453257159"/>
      <w:bookmarkStart w:id="2299" w:name="_Toc453257817"/>
      <w:bookmarkStart w:id="2300" w:name="_Toc453258475"/>
      <w:bookmarkStart w:id="2301" w:name="_Toc452732500"/>
      <w:bookmarkStart w:id="2302" w:name="_Toc452733315"/>
      <w:bookmarkStart w:id="2303" w:name="_Toc452740030"/>
      <w:bookmarkStart w:id="2304" w:name="_Toc452740876"/>
      <w:bookmarkStart w:id="2305" w:name="_Toc452741722"/>
      <w:bookmarkStart w:id="2306" w:name="_Toc452993497"/>
      <w:bookmarkStart w:id="2307" w:name="_Toc452996844"/>
      <w:bookmarkStart w:id="2308" w:name="_Toc453061532"/>
      <w:bookmarkStart w:id="2309" w:name="_Toc453062380"/>
      <w:bookmarkStart w:id="2310" w:name="_Toc453069629"/>
      <w:bookmarkStart w:id="2311" w:name="_Toc453070477"/>
      <w:bookmarkStart w:id="2312" w:name="_Toc453071327"/>
      <w:bookmarkStart w:id="2313" w:name="_Toc453072175"/>
      <w:bookmarkStart w:id="2314" w:name="_Toc453081096"/>
      <w:bookmarkStart w:id="2315" w:name="_Toc453081945"/>
      <w:bookmarkStart w:id="2316" w:name="_Toc453083855"/>
      <w:bookmarkStart w:id="2317" w:name="_Toc453084706"/>
      <w:bookmarkStart w:id="2318" w:name="_Toc453085559"/>
      <w:bookmarkStart w:id="2319" w:name="_Toc453086410"/>
      <w:bookmarkStart w:id="2320" w:name="_Toc453235665"/>
      <w:bookmarkStart w:id="2321" w:name="_Toc453239729"/>
      <w:bookmarkStart w:id="2322" w:name="_Toc453240580"/>
      <w:bookmarkStart w:id="2323" w:name="_Toc453241431"/>
      <w:bookmarkStart w:id="2324" w:name="_Toc453242282"/>
      <w:bookmarkStart w:id="2325" w:name="_Toc453250689"/>
      <w:bookmarkStart w:id="2326" w:name="_Toc453251540"/>
      <w:bookmarkStart w:id="2327" w:name="_Toc453252391"/>
      <w:bookmarkStart w:id="2328" w:name="_Toc453254992"/>
      <w:bookmarkStart w:id="2329" w:name="_Toc453255842"/>
      <w:bookmarkStart w:id="2330" w:name="_Toc453256502"/>
      <w:bookmarkStart w:id="2331" w:name="_Toc453257160"/>
      <w:bookmarkStart w:id="2332" w:name="_Toc453257818"/>
      <w:bookmarkStart w:id="2333" w:name="_Toc453258476"/>
      <w:bookmarkStart w:id="2334" w:name="_Toc452732501"/>
      <w:bookmarkStart w:id="2335" w:name="_Toc452733316"/>
      <w:bookmarkStart w:id="2336" w:name="_Toc452740031"/>
      <w:bookmarkStart w:id="2337" w:name="_Toc452740877"/>
      <w:bookmarkStart w:id="2338" w:name="_Toc452741723"/>
      <w:bookmarkStart w:id="2339" w:name="_Toc452993498"/>
      <w:bookmarkStart w:id="2340" w:name="_Toc452996845"/>
      <w:bookmarkStart w:id="2341" w:name="_Toc453061533"/>
      <w:bookmarkStart w:id="2342" w:name="_Toc453062381"/>
      <w:bookmarkStart w:id="2343" w:name="_Toc453069630"/>
      <w:bookmarkStart w:id="2344" w:name="_Toc453070478"/>
      <w:bookmarkStart w:id="2345" w:name="_Toc453071328"/>
      <w:bookmarkStart w:id="2346" w:name="_Toc453072176"/>
      <w:bookmarkStart w:id="2347" w:name="_Toc453081097"/>
      <w:bookmarkStart w:id="2348" w:name="_Toc453081946"/>
      <w:bookmarkStart w:id="2349" w:name="_Toc453083856"/>
      <w:bookmarkStart w:id="2350" w:name="_Toc453084707"/>
      <w:bookmarkStart w:id="2351" w:name="_Toc453085560"/>
      <w:bookmarkStart w:id="2352" w:name="_Toc453086411"/>
      <w:bookmarkStart w:id="2353" w:name="_Toc453235666"/>
      <w:bookmarkStart w:id="2354" w:name="_Toc453239730"/>
      <w:bookmarkStart w:id="2355" w:name="_Toc453240581"/>
      <w:bookmarkStart w:id="2356" w:name="_Toc453241432"/>
      <w:bookmarkStart w:id="2357" w:name="_Toc453242283"/>
      <w:bookmarkStart w:id="2358" w:name="_Toc453250690"/>
      <w:bookmarkStart w:id="2359" w:name="_Toc453251541"/>
      <w:bookmarkStart w:id="2360" w:name="_Toc453252392"/>
      <w:bookmarkStart w:id="2361" w:name="_Toc453254993"/>
      <w:bookmarkStart w:id="2362" w:name="_Toc453255843"/>
      <w:bookmarkStart w:id="2363" w:name="_Toc453256503"/>
      <w:bookmarkStart w:id="2364" w:name="_Toc453257161"/>
      <w:bookmarkStart w:id="2365" w:name="_Toc453257819"/>
      <w:bookmarkStart w:id="2366" w:name="_Toc453258477"/>
      <w:bookmarkStart w:id="2367" w:name="_Toc452732502"/>
      <w:bookmarkStart w:id="2368" w:name="_Toc452733317"/>
      <w:bookmarkStart w:id="2369" w:name="_Toc452740032"/>
      <w:bookmarkStart w:id="2370" w:name="_Toc452740878"/>
      <w:bookmarkStart w:id="2371" w:name="_Toc452741724"/>
      <w:bookmarkStart w:id="2372" w:name="_Toc452993499"/>
      <w:bookmarkStart w:id="2373" w:name="_Toc452996846"/>
      <w:bookmarkStart w:id="2374" w:name="_Toc453061534"/>
      <w:bookmarkStart w:id="2375" w:name="_Toc453062382"/>
      <w:bookmarkStart w:id="2376" w:name="_Toc453069631"/>
      <w:bookmarkStart w:id="2377" w:name="_Toc453070479"/>
      <w:bookmarkStart w:id="2378" w:name="_Toc453071329"/>
      <w:bookmarkStart w:id="2379" w:name="_Toc453072177"/>
      <w:bookmarkStart w:id="2380" w:name="_Toc453081098"/>
      <w:bookmarkStart w:id="2381" w:name="_Toc453081947"/>
      <w:bookmarkStart w:id="2382" w:name="_Toc453083857"/>
      <w:bookmarkStart w:id="2383" w:name="_Toc453084708"/>
      <w:bookmarkStart w:id="2384" w:name="_Toc453085561"/>
      <w:bookmarkStart w:id="2385" w:name="_Toc453086412"/>
      <w:bookmarkStart w:id="2386" w:name="_Toc453235667"/>
      <w:bookmarkStart w:id="2387" w:name="_Toc453239731"/>
      <w:bookmarkStart w:id="2388" w:name="_Toc453240582"/>
      <w:bookmarkStart w:id="2389" w:name="_Toc453241433"/>
      <w:bookmarkStart w:id="2390" w:name="_Toc453242284"/>
      <w:bookmarkStart w:id="2391" w:name="_Toc453250691"/>
      <w:bookmarkStart w:id="2392" w:name="_Toc453251542"/>
      <w:bookmarkStart w:id="2393" w:name="_Toc453252393"/>
      <w:bookmarkStart w:id="2394" w:name="_Toc453254994"/>
      <w:bookmarkStart w:id="2395" w:name="_Toc453255844"/>
      <w:bookmarkStart w:id="2396" w:name="_Toc453256504"/>
      <w:bookmarkStart w:id="2397" w:name="_Toc453257162"/>
      <w:bookmarkStart w:id="2398" w:name="_Toc453257820"/>
      <w:bookmarkStart w:id="2399" w:name="_Toc453258478"/>
      <w:bookmarkStart w:id="2400" w:name="_Toc452732503"/>
      <w:bookmarkStart w:id="2401" w:name="_Toc452733318"/>
      <w:bookmarkStart w:id="2402" w:name="_Toc452740033"/>
      <w:bookmarkStart w:id="2403" w:name="_Toc452740879"/>
      <w:bookmarkStart w:id="2404" w:name="_Toc452741725"/>
      <w:bookmarkStart w:id="2405" w:name="_Toc452993500"/>
      <w:bookmarkStart w:id="2406" w:name="_Toc452996847"/>
      <w:bookmarkStart w:id="2407" w:name="_Toc453061535"/>
      <w:bookmarkStart w:id="2408" w:name="_Toc453062383"/>
      <w:bookmarkStart w:id="2409" w:name="_Toc453069632"/>
      <w:bookmarkStart w:id="2410" w:name="_Toc453070480"/>
      <w:bookmarkStart w:id="2411" w:name="_Toc453071330"/>
      <w:bookmarkStart w:id="2412" w:name="_Toc453072178"/>
      <w:bookmarkStart w:id="2413" w:name="_Toc453081099"/>
      <w:bookmarkStart w:id="2414" w:name="_Toc453081948"/>
      <w:bookmarkStart w:id="2415" w:name="_Toc453083858"/>
      <w:bookmarkStart w:id="2416" w:name="_Toc453084709"/>
      <w:bookmarkStart w:id="2417" w:name="_Toc453085562"/>
      <w:bookmarkStart w:id="2418" w:name="_Toc453086413"/>
      <w:bookmarkStart w:id="2419" w:name="_Toc453235668"/>
      <w:bookmarkStart w:id="2420" w:name="_Toc453239732"/>
      <w:bookmarkStart w:id="2421" w:name="_Toc453240583"/>
      <w:bookmarkStart w:id="2422" w:name="_Toc453241434"/>
      <w:bookmarkStart w:id="2423" w:name="_Toc453242285"/>
      <w:bookmarkStart w:id="2424" w:name="_Toc453250692"/>
      <w:bookmarkStart w:id="2425" w:name="_Toc453251543"/>
      <w:bookmarkStart w:id="2426" w:name="_Toc453252394"/>
      <w:bookmarkStart w:id="2427" w:name="_Toc453254995"/>
      <w:bookmarkStart w:id="2428" w:name="_Toc453255845"/>
      <w:bookmarkStart w:id="2429" w:name="_Toc453256505"/>
      <w:bookmarkStart w:id="2430" w:name="_Toc453257163"/>
      <w:bookmarkStart w:id="2431" w:name="_Toc453257821"/>
      <w:bookmarkStart w:id="2432" w:name="_Toc453258479"/>
      <w:bookmarkStart w:id="2433" w:name="_Toc452732504"/>
      <w:bookmarkStart w:id="2434" w:name="_Toc452733319"/>
      <w:bookmarkStart w:id="2435" w:name="_Toc452740034"/>
      <w:bookmarkStart w:id="2436" w:name="_Toc452740880"/>
      <w:bookmarkStart w:id="2437" w:name="_Toc452741726"/>
      <w:bookmarkStart w:id="2438" w:name="_Toc452993501"/>
      <w:bookmarkStart w:id="2439" w:name="_Toc452996848"/>
      <w:bookmarkStart w:id="2440" w:name="_Toc453061536"/>
      <w:bookmarkStart w:id="2441" w:name="_Toc453062384"/>
      <w:bookmarkStart w:id="2442" w:name="_Toc453069633"/>
      <w:bookmarkStart w:id="2443" w:name="_Toc453070481"/>
      <w:bookmarkStart w:id="2444" w:name="_Toc453071331"/>
      <w:bookmarkStart w:id="2445" w:name="_Toc453072179"/>
      <w:bookmarkStart w:id="2446" w:name="_Toc453081100"/>
      <w:bookmarkStart w:id="2447" w:name="_Toc453081949"/>
      <w:bookmarkStart w:id="2448" w:name="_Toc453083859"/>
      <w:bookmarkStart w:id="2449" w:name="_Toc453084710"/>
      <w:bookmarkStart w:id="2450" w:name="_Toc453085563"/>
      <w:bookmarkStart w:id="2451" w:name="_Toc453086414"/>
      <w:bookmarkStart w:id="2452" w:name="_Toc453235669"/>
      <w:bookmarkStart w:id="2453" w:name="_Toc453239733"/>
      <w:bookmarkStart w:id="2454" w:name="_Toc453240584"/>
      <w:bookmarkStart w:id="2455" w:name="_Toc453241435"/>
      <w:bookmarkStart w:id="2456" w:name="_Toc453242286"/>
      <w:bookmarkStart w:id="2457" w:name="_Toc453250693"/>
      <w:bookmarkStart w:id="2458" w:name="_Toc453251544"/>
      <w:bookmarkStart w:id="2459" w:name="_Toc453252395"/>
      <w:bookmarkStart w:id="2460" w:name="_Toc453254996"/>
      <w:bookmarkStart w:id="2461" w:name="_Toc453255846"/>
      <w:bookmarkStart w:id="2462" w:name="_Toc453256506"/>
      <w:bookmarkStart w:id="2463" w:name="_Toc453257164"/>
      <w:bookmarkStart w:id="2464" w:name="_Toc453257822"/>
      <w:bookmarkStart w:id="2465" w:name="_Toc453258480"/>
      <w:bookmarkStart w:id="2466" w:name="_Toc452732505"/>
      <w:bookmarkStart w:id="2467" w:name="_Toc452733320"/>
      <w:bookmarkStart w:id="2468" w:name="_Toc452740035"/>
      <w:bookmarkStart w:id="2469" w:name="_Toc452740881"/>
      <w:bookmarkStart w:id="2470" w:name="_Toc452741727"/>
      <w:bookmarkStart w:id="2471" w:name="_Toc452993502"/>
      <w:bookmarkStart w:id="2472" w:name="_Toc452996849"/>
      <w:bookmarkStart w:id="2473" w:name="_Toc453061537"/>
      <w:bookmarkStart w:id="2474" w:name="_Toc453062385"/>
      <w:bookmarkStart w:id="2475" w:name="_Toc453069634"/>
      <w:bookmarkStart w:id="2476" w:name="_Toc453070482"/>
      <w:bookmarkStart w:id="2477" w:name="_Toc453071332"/>
      <w:bookmarkStart w:id="2478" w:name="_Toc453072180"/>
      <w:bookmarkStart w:id="2479" w:name="_Toc453081101"/>
      <w:bookmarkStart w:id="2480" w:name="_Toc453081950"/>
      <w:bookmarkStart w:id="2481" w:name="_Toc453083860"/>
      <w:bookmarkStart w:id="2482" w:name="_Toc453084711"/>
      <w:bookmarkStart w:id="2483" w:name="_Toc453085564"/>
      <w:bookmarkStart w:id="2484" w:name="_Toc453086415"/>
      <w:bookmarkStart w:id="2485" w:name="_Toc453235670"/>
      <w:bookmarkStart w:id="2486" w:name="_Toc453239734"/>
      <w:bookmarkStart w:id="2487" w:name="_Toc453240585"/>
      <w:bookmarkStart w:id="2488" w:name="_Toc453241436"/>
      <w:bookmarkStart w:id="2489" w:name="_Toc453242287"/>
      <w:bookmarkStart w:id="2490" w:name="_Toc453250694"/>
      <w:bookmarkStart w:id="2491" w:name="_Toc453251545"/>
      <w:bookmarkStart w:id="2492" w:name="_Toc453252396"/>
      <w:bookmarkStart w:id="2493" w:name="_Toc453254997"/>
      <w:bookmarkStart w:id="2494" w:name="_Toc453255847"/>
      <w:bookmarkStart w:id="2495" w:name="_Toc453256507"/>
      <w:bookmarkStart w:id="2496" w:name="_Toc453257165"/>
      <w:bookmarkStart w:id="2497" w:name="_Toc453257823"/>
      <w:bookmarkStart w:id="2498" w:name="_Toc453258481"/>
      <w:bookmarkStart w:id="2499" w:name="_Toc452732506"/>
      <w:bookmarkStart w:id="2500" w:name="_Toc452733321"/>
      <w:bookmarkStart w:id="2501" w:name="_Toc452740036"/>
      <w:bookmarkStart w:id="2502" w:name="_Toc452740882"/>
      <w:bookmarkStart w:id="2503" w:name="_Toc452741728"/>
      <w:bookmarkStart w:id="2504" w:name="_Toc452993503"/>
      <w:bookmarkStart w:id="2505" w:name="_Toc452996850"/>
      <w:bookmarkStart w:id="2506" w:name="_Toc453061538"/>
      <w:bookmarkStart w:id="2507" w:name="_Toc453062386"/>
      <w:bookmarkStart w:id="2508" w:name="_Toc453069635"/>
      <w:bookmarkStart w:id="2509" w:name="_Toc453070483"/>
      <w:bookmarkStart w:id="2510" w:name="_Toc453071333"/>
      <w:bookmarkStart w:id="2511" w:name="_Toc453072181"/>
      <w:bookmarkStart w:id="2512" w:name="_Toc453081102"/>
      <w:bookmarkStart w:id="2513" w:name="_Toc453081951"/>
      <w:bookmarkStart w:id="2514" w:name="_Toc453083861"/>
      <w:bookmarkStart w:id="2515" w:name="_Toc453084712"/>
      <w:bookmarkStart w:id="2516" w:name="_Toc453085565"/>
      <w:bookmarkStart w:id="2517" w:name="_Toc453086416"/>
      <w:bookmarkStart w:id="2518" w:name="_Toc453235671"/>
      <w:bookmarkStart w:id="2519" w:name="_Toc453239735"/>
      <w:bookmarkStart w:id="2520" w:name="_Toc453240586"/>
      <w:bookmarkStart w:id="2521" w:name="_Toc453241437"/>
      <w:bookmarkStart w:id="2522" w:name="_Toc453242288"/>
      <w:bookmarkStart w:id="2523" w:name="_Toc453250695"/>
      <w:bookmarkStart w:id="2524" w:name="_Toc453251546"/>
      <w:bookmarkStart w:id="2525" w:name="_Toc453252397"/>
      <w:bookmarkStart w:id="2526" w:name="_Toc453254998"/>
      <w:bookmarkStart w:id="2527" w:name="_Toc453255848"/>
      <w:bookmarkStart w:id="2528" w:name="_Toc453256508"/>
      <w:bookmarkStart w:id="2529" w:name="_Toc453257166"/>
      <w:bookmarkStart w:id="2530" w:name="_Toc453257824"/>
      <w:bookmarkStart w:id="2531" w:name="_Toc453258482"/>
      <w:bookmarkStart w:id="2532" w:name="_Toc452732507"/>
      <w:bookmarkStart w:id="2533" w:name="_Toc452733322"/>
      <w:bookmarkStart w:id="2534" w:name="_Toc452740037"/>
      <w:bookmarkStart w:id="2535" w:name="_Toc452740883"/>
      <w:bookmarkStart w:id="2536" w:name="_Toc452741729"/>
      <w:bookmarkStart w:id="2537" w:name="_Toc452993504"/>
      <w:bookmarkStart w:id="2538" w:name="_Toc452996851"/>
      <w:bookmarkStart w:id="2539" w:name="_Toc453061539"/>
      <w:bookmarkStart w:id="2540" w:name="_Toc453062387"/>
      <w:bookmarkStart w:id="2541" w:name="_Toc453069636"/>
      <w:bookmarkStart w:id="2542" w:name="_Toc453070484"/>
      <w:bookmarkStart w:id="2543" w:name="_Toc453071334"/>
      <w:bookmarkStart w:id="2544" w:name="_Toc453072182"/>
      <w:bookmarkStart w:id="2545" w:name="_Toc453081103"/>
      <w:bookmarkStart w:id="2546" w:name="_Toc453081952"/>
      <w:bookmarkStart w:id="2547" w:name="_Toc453083862"/>
      <w:bookmarkStart w:id="2548" w:name="_Toc453084713"/>
      <w:bookmarkStart w:id="2549" w:name="_Toc453085566"/>
      <w:bookmarkStart w:id="2550" w:name="_Toc453086417"/>
      <w:bookmarkStart w:id="2551" w:name="_Toc453235672"/>
      <w:bookmarkStart w:id="2552" w:name="_Toc453239736"/>
      <w:bookmarkStart w:id="2553" w:name="_Toc453240587"/>
      <w:bookmarkStart w:id="2554" w:name="_Toc453241438"/>
      <w:bookmarkStart w:id="2555" w:name="_Toc453242289"/>
      <w:bookmarkStart w:id="2556" w:name="_Toc453250696"/>
      <w:bookmarkStart w:id="2557" w:name="_Toc453251547"/>
      <w:bookmarkStart w:id="2558" w:name="_Toc453252398"/>
      <w:bookmarkStart w:id="2559" w:name="_Toc453254999"/>
      <w:bookmarkStart w:id="2560" w:name="_Toc453255849"/>
      <w:bookmarkStart w:id="2561" w:name="_Toc453256509"/>
      <w:bookmarkStart w:id="2562" w:name="_Toc453257167"/>
      <w:bookmarkStart w:id="2563" w:name="_Toc453257825"/>
      <w:bookmarkStart w:id="2564" w:name="_Toc453258483"/>
      <w:bookmarkStart w:id="2565" w:name="_Toc452732508"/>
      <w:bookmarkStart w:id="2566" w:name="_Toc452733323"/>
      <w:bookmarkStart w:id="2567" w:name="_Toc452740038"/>
      <w:bookmarkStart w:id="2568" w:name="_Toc452740884"/>
      <w:bookmarkStart w:id="2569" w:name="_Toc452741730"/>
      <w:bookmarkStart w:id="2570" w:name="_Toc452993505"/>
      <w:bookmarkStart w:id="2571" w:name="_Toc452996852"/>
      <w:bookmarkStart w:id="2572" w:name="_Toc453061540"/>
      <w:bookmarkStart w:id="2573" w:name="_Toc453062388"/>
      <w:bookmarkStart w:id="2574" w:name="_Toc453069637"/>
      <w:bookmarkStart w:id="2575" w:name="_Toc453070485"/>
      <w:bookmarkStart w:id="2576" w:name="_Toc453071335"/>
      <w:bookmarkStart w:id="2577" w:name="_Toc453072183"/>
      <w:bookmarkStart w:id="2578" w:name="_Toc453081104"/>
      <w:bookmarkStart w:id="2579" w:name="_Toc453081953"/>
      <w:bookmarkStart w:id="2580" w:name="_Toc453083863"/>
      <w:bookmarkStart w:id="2581" w:name="_Toc453084714"/>
      <w:bookmarkStart w:id="2582" w:name="_Toc453085567"/>
      <w:bookmarkStart w:id="2583" w:name="_Toc453086418"/>
      <w:bookmarkStart w:id="2584" w:name="_Toc453235673"/>
      <w:bookmarkStart w:id="2585" w:name="_Toc453239737"/>
      <w:bookmarkStart w:id="2586" w:name="_Toc453240588"/>
      <w:bookmarkStart w:id="2587" w:name="_Toc453241439"/>
      <w:bookmarkStart w:id="2588" w:name="_Toc453242290"/>
      <w:bookmarkStart w:id="2589" w:name="_Toc453250697"/>
      <w:bookmarkStart w:id="2590" w:name="_Toc453251548"/>
      <w:bookmarkStart w:id="2591" w:name="_Toc453252399"/>
      <w:bookmarkStart w:id="2592" w:name="_Toc453255000"/>
      <w:bookmarkStart w:id="2593" w:name="_Toc453255850"/>
      <w:bookmarkStart w:id="2594" w:name="_Toc453256510"/>
      <w:bookmarkStart w:id="2595" w:name="_Toc453257168"/>
      <w:bookmarkStart w:id="2596" w:name="_Toc453257826"/>
      <w:bookmarkStart w:id="2597" w:name="_Toc453258484"/>
      <w:bookmarkStart w:id="2598" w:name="_Toc452732509"/>
      <w:bookmarkStart w:id="2599" w:name="_Toc452733324"/>
      <w:bookmarkStart w:id="2600" w:name="_Toc452740039"/>
      <w:bookmarkStart w:id="2601" w:name="_Toc452740885"/>
      <w:bookmarkStart w:id="2602" w:name="_Toc452741731"/>
      <w:bookmarkStart w:id="2603" w:name="_Toc452993506"/>
      <w:bookmarkStart w:id="2604" w:name="_Toc452996853"/>
      <w:bookmarkStart w:id="2605" w:name="_Toc453061541"/>
      <w:bookmarkStart w:id="2606" w:name="_Toc453062389"/>
      <w:bookmarkStart w:id="2607" w:name="_Toc453069638"/>
      <w:bookmarkStart w:id="2608" w:name="_Toc453070486"/>
      <w:bookmarkStart w:id="2609" w:name="_Toc453071336"/>
      <w:bookmarkStart w:id="2610" w:name="_Toc453072184"/>
      <w:bookmarkStart w:id="2611" w:name="_Toc453081105"/>
      <w:bookmarkStart w:id="2612" w:name="_Toc453081954"/>
      <w:bookmarkStart w:id="2613" w:name="_Toc453083864"/>
      <w:bookmarkStart w:id="2614" w:name="_Toc453084715"/>
      <w:bookmarkStart w:id="2615" w:name="_Toc453085568"/>
      <w:bookmarkStart w:id="2616" w:name="_Toc453086419"/>
      <w:bookmarkStart w:id="2617" w:name="_Toc453235674"/>
      <w:bookmarkStart w:id="2618" w:name="_Toc453239738"/>
      <w:bookmarkStart w:id="2619" w:name="_Toc453240589"/>
      <w:bookmarkStart w:id="2620" w:name="_Toc453241440"/>
      <w:bookmarkStart w:id="2621" w:name="_Toc453242291"/>
      <w:bookmarkStart w:id="2622" w:name="_Toc453250698"/>
      <w:bookmarkStart w:id="2623" w:name="_Toc453251549"/>
      <w:bookmarkStart w:id="2624" w:name="_Toc453252400"/>
      <w:bookmarkStart w:id="2625" w:name="_Toc453255001"/>
      <w:bookmarkStart w:id="2626" w:name="_Toc453255851"/>
      <w:bookmarkStart w:id="2627" w:name="_Toc453256511"/>
      <w:bookmarkStart w:id="2628" w:name="_Toc453257169"/>
      <w:bookmarkStart w:id="2629" w:name="_Toc453257827"/>
      <w:bookmarkStart w:id="2630" w:name="_Toc453258485"/>
      <w:bookmarkStart w:id="2631" w:name="_Toc452732510"/>
      <w:bookmarkStart w:id="2632" w:name="_Toc452733325"/>
      <w:bookmarkStart w:id="2633" w:name="_Toc452740040"/>
      <w:bookmarkStart w:id="2634" w:name="_Toc452740886"/>
      <w:bookmarkStart w:id="2635" w:name="_Toc452741732"/>
      <w:bookmarkStart w:id="2636" w:name="_Toc452993507"/>
      <w:bookmarkStart w:id="2637" w:name="_Toc452996854"/>
      <w:bookmarkStart w:id="2638" w:name="_Toc453061542"/>
      <w:bookmarkStart w:id="2639" w:name="_Toc453062390"/>
      <w:bookmarkStart w:id="2640" w:name="_Toc453069639"/>
      <w:bookmarkStart w:id="2641" w:name="_Toc453070487"/>
      <w:bookmarkStart w:id="2642" w:name="_Toc453071337"/>
      <w:bookmarkStart w:id="2643" w:name="_Toc453072185"/>
      <w:bookmarkStart w:id="2644" w:name="_Toc453081106"/>
      <w:bookmarkStart w:id="2645" w:name="_Toc453081955"/>
      <w:bookmarkStart w:id="2646" w:name="_Toc453083865"/>
      <w:bookmarkStart w:id="2647" w:name="_Toc453084716"/>
      <w:bookmarkStart w:id="2648" w:name="_Toc453085569"/>
      <w:bookmarkStart w:id="2649" w:name="_Toc453086420"/>
      <w:bookmarkStart w:id="2650" w:name="_Toc453235675"/>
      <w:bookmarkStart w:id="2651" w:name="_Toc453239739"/>
      <w:bookmarkStart w:id="2652" w:name="_Toc453240590"/>
      <w:bookmarkStart w:id="2653" w:name="_Toc453241441"/>
      <w:bookmarkStart w:id="2654" w:name="_Toc453242292"/>
      <w:bookmarkStart w:id="2655" w:name="_Toc453250699"/>
      <w:bookmarkStart w:id="2656" w:name="_Toc453251550"/>
      <w:bookmarkStart w:id="2657" w:name="_Toc453252401"/>
      <w:bookmarkStart w:id="2658" w:name="_Toc453255002"/>
      <w:bookmarkStart w:id="2659" w:name="_Toc453255852"/>
      <w:bookmarkStart w:id="2660" w:name="_Toc453256512"/>
      <w:bookmarkStart w:id="2661" w:name="_Toc453257170"/>
      <w:bookmarkStart w:id="2662" w:name="_Toc453257828"/>
      <w:bookmarkStart w:id="2663" w:name="_Toc453258486"/>
      <w:bookmarkStart w:id="2664" w:name="_Toc452732511"/>
      <w:bookmarkStart w:id="2665" w:name="_Toc452733326"/>
      <w:bookmarkStart w:id="2666" w:name="_Toc452740041"/>
      <w:bookmarkStart w:id="2667" w:name="_Toc452740887"/>
      <w:bookmarkStart w:id="2668" w:name="_Toc452741733"/>
      <w:bookmarkStart w:id="2669" w:name="_Toc452993508"/>
      <w:bookmarkStart w:id="2670" w:name="_Toc452996855"/>
      <w:bookmarkStart w:id="2671" w:name="_Toc453061543"/>
      <w:bookmarkStart w:id="2672" w:name="_Toc453062391"/>
      <w:bookmarkStart w:id="2673" w:name="_Toc453069640"/>
      <w:bookmarkStart w:id="2674" w:name="_Toc453070488"/>
      <w:bookmarkStart w:id="2675" w:name="_Toc453071338"/>
      <w:bookmarkStart w:id="2676" w:name="_Toc453072186"/>
      <w:bookmarkStart w:id="2677" w:name="_Toc453081107"/>
      <w:bookmarkStart w:id="2678" w:name="_Toc453081956"/>
      <w:bookmarkStart w:id="2679" w:name="_Toc453083866"/>
      <w:bookmarkStart w:id="2680" w:name="_Toc453084717"/>
      <w:bookmarkStart w:id="2681" w:name="_Toc453085570"/>
      <w:bookmarkStart w:id="2682" w:name="_Toc453086421"/>
      <w:bookmarkStart w:id="2683" w:name="_Toc453235676"/>
      <w:bookmarkStart w:id="2684" w:name="_Toc453239740"/>
      <w:bookmarkStart w:id="2685" w:name="_Toc453240591"/>
      <w:bookmarkStart w:id="2686" w:name="_Toc453241442"/>
      <w:bookmarkStart w:id="2687" w:name="_Toc453242293"/>
      <w:bookmarkStart w:id="2688" w:name="_Toc453250700"/>
      <w:bookmarkStart w:id="2689" w:name="_Toc453251551"/>
      <w:bookmarkStart w:id="2690" w:name="_Toc453252402"/>
      <w:bookmarkStart w:id="2691" w:name="_Toc453255003"/>
      <w:bookmarkStart w:id="2692" w:name="_Toc453255853"/>
      <w:bookmarkStart w:id="2693" w:name="_Toc453256513"/>
      <w:bookmarkStart w:id="2694" w:name="_Toc453257171"/>
      <w:bookmarkStart w:id="2695" w:name="_Toc453257829"/>
      <w:bookmarkStart w:id="2696" w:name="_Toc453258487"/>
      <w:bookmarkStart w:id="2697" w:name="_Toc452732512"/>
      <w:bookmarkStart w:id="2698" w:name="_Toc452733327"/>
      <w:bookmarkStart w:id="2699" w:name="_Toc452740042"/>
      <w:bookmarkStart w:id="2700" w:name="_Toc452740888"/>
      <w:bookmarkStart w:id="2701" w:name="_Toc452741734"/>
      <w:bookmarkStart w:id="2702" w:name="_Toc452993509"/>
      <w:bookmarkStart w:id="2703" w:name="_Toc452996856"/>
      <w:bookmarkStart w:id="2704" w:name="_Toc453061544"/>
      <w:bookmarkStart w:id="2705" w:name="_Toc453062392"/>
      <w:bookmarkStart w:id="2706" w:name="_Toc453069641"/>
      <w:bookmarkStart w:id="2707" w:name="_Toc453070489"/>
      <w:bookmarkStart w:id="2708" w:name="_Toc453071339"/>
      <w:bookmarkStart w:id="2709" w:name="_Toc453072187"/>
      <w:bookmarkStart w:id="2710" w:name="_Toc453081108"/>
      <w:bookmarkStart w:id="2711" w:name="_Toc453081957"/>
      <w:bookmarkStart w:id="2712" w:name="_Toc453083867"/>
      <w:bookmarkStart w:id="2713" w:name="_Toc453084718"/>
      <w:bookmarkStart w:id="2714" w:name="_Toc453085571"/>
      <w:bookmarkStart w:id="2715" w:name="_Toc453086422"/>
      <w:bookmarkStart w:id="2716" w:name="_Toc453235677"/>
      <w:bookmarkStart w:id="2717" w:name="_Toc453239741"/>
      <w:bookmarkStart w:id="2718" w:name="_Toc453240592"/>
      <w:bookmarkStart w:id="2719" w:name="_Toc453241443"/>
      <w:bookmarkStart w:id="2720" w:name="_Toc453242294"/>
      <w:bookmarkStart w:id="2721" w:name="_Toc453250701"/>
      <w:bookmarkStart w:id="2722" w:name="_Toc453251552"/>
      <w:bookmarkStart w:id="2723" w:name="_Toc453252403"/>
      <w:bookmarkStart w:id="2724" w:name="_Toc453255004"/>
      <w:bookmarkStart w:id="2725" w:name="_Toc453255854"/>
      <w:bookmarkStart w:id="2726" w:name="_Toc453256514"/>
      <w:bookmarkStart w:id="2727" w:name="_Toc453257172"/>
      <w:bookmarkStart w:id="2728" w:name="_Toc453257830"/>
      <w:bookmarkStart w:id="2729" w:name="_Toc453258488"/>
      <w:bookmarkStart w:id="2730" w:name="_Toc452732513"/>
      <w:bookmarkStart w:id="2731" w:name="_Toc452733328"/>
      <w:bookmarkStart w:id="2732" w:name="_Toc452740043"/>
      <w:bookmarkStart w:id="2733" w:name="_Toc452740889"/>
      <w:bookmarkStart w:id="2734" w:name="_Toc452741735"/>
      <w:bookmarkStart w:id="2735" w:name="_Toc452993510"/>
      <w:bookmarkStart w:id="2736" w:name="_Toc452996857"/>
      <w:bookmarkStart w:id="2737" w:name="_Toc453061545"/>
      <w:bookmarkStart w:id="2738" w:name="_Toc453062393"/>
      <w:bookmarkStart w:id="2739" w:name="_Toc453069642"/>
      <w:bookmarkStart w:id="2740" w:name="_Toc453070490"/>
      <w:bookmarkStart w:id="2741" w:name="_Toc453071340"/>
      <w:bookmarkStart w:id="2742" w:name="_Toc453072188"/>
      <w:bookmarkStart w:id="2743" w:name="_Toc453081109"/>
      <w:bookmarkStart w:id="2744" w:name="_Toc453081958"/>
      <w:bookmarkStart w:id="2745" w:name="_Toc453083868"/>
      <w:bookmarkStart w:id="2746" w:name="_Toc453084719"/>
      <w:bookmarkStart w:id="2747" w:name="_Toc453085572"/>
      <w:bookmarkStart w:id="2748" w:name="_Toc453086423"/>
      <w:bookmarkStart w:id="2749" w:name="_Toc453235678"/>
      <w:bookmarkStart w:id="2750" w:name="_Toc453239742"/>
      <w:bookmarkStart w:id="2751" w:name="_Toc453240593"/>
      <w:bookmarkStart w:id="2752" w:name="_Toc453241444"/>
      <w:bookmarkStart w:id="2753" w:name="_Toc453242295"/>
      <w:bookmarkStart w:id="2754" w:name="_Toc453250702"/>
      <w:bookmarkStart w:id="2755" w:name="_Toc453251553"/>
      <w:bookmarkStart w:id="2756" w:name="_Toc453252404"/>
      <w:bookmarkStart w:id="2757" w:name="_Toc453255005"/>
      <w:bookmarkStart w:id="2758" w:name="_Toc453255855"/>
      <w:bookmarkStart w:id="2759" w:name="_Toc453256515"/>
      <w:bookmarkStart w:id="2760" w:name="_Toc453257173"/>
      <w:bookmarkStart w:id="2761" w:name="_Toc453257831"/>
      <w:bookmarkStart w:id="2762" w:name="_Toc453258489"/>
      <w:bookmarkStart w:id="2763" w:name="_Toc452732514"/>
      <w:bookmarkStart w:id="2764" w:name="_Toc452733329"/>
      <w:bookmarkStart w:id="2765" w:name="_Toc452740044"/>
      <w:bookmarkStart w:id="2766" w:name="_Toc452740890"/>
      <w:bookmarkStart w:id="2767" w:name="_Toc452741736"/>
      <w:bookmarkStart w:id="2768" w:name="_Toc452993511"/>
      <w:bookmarkStart w:id="2769" w:name="_Toc452996858"/>
      <w:bookmarkStart w:id="2770" w:name="_Toc453061546"/>
      <w:bookmarkStart w:id="2771" w:name="_Toc453062394"/>
      <w:bookmarkStart w:id="2772" w:name="_Toc453069643"/>
      <w:bookmarkStart w:id="2773" w:name="_Toc453070491"/>
      <w:bookmarkStart w:id="2774" w:name="_Toc453071341"/>
      <w:bookmarkStart w:id="2775" w:name="_Toc453072189"/>
      <w:bookmarkStart w:id="2776" w:name="_Toc453081110"/>
      <w:bookmarkStart w:id="2777" w:name="_Toc453081959"/>
      <w:bookmarkStart w:id="2778" w:name="_Toc453083869"/>
      <w:bookmarkStart w:id="2779" w:name="_Toc453084720"/>
      <w:bookmarkStart w:id="2780" w:name="_Toc453085573"/>
      <w:bookmarkStart w:id="2781" w:name="_Toc453086424"/>
      <w:bookmarkStart w:id="2782" w:name="_Toc453235679"/>
      <w:bookmarkStart w:id="2783" w:name="_Toc453239743"/>
      <w:bookmarkStart w:id="2784" w:name="_Toc453240594"/>
      <w:bookmarkStart w:id="2785" w:name="_Toc453241445"/>
      <w:bookmarkStart w:id="2786" w:name="_Toc453242296"/>
      <w:bookmarkStart w:id="2787" w:name="_Toc453250703"/>
      <w:bookmarkStart w:id="2788" w:name="_Toc453251554"/>
      <w:bookmarkStart w:id="2789" w:name="_Toc453252405"/>
      <w:bookmarkStart w:id="2790" w:name="_Toc453255006"/>
      <w:bookmarkStart w:id="2791" w:name="_Toc453255856"/>
      <w:bookmarkStart w:id="2792" w:name="_Toc453256516"/>
      <w:bookmarkStart w:id="2793" w:name="_Toc453257174"/>
      <w:bookmarkStart w:id="2794" w:name="_Toc453257832"/>
      <w:bookmarkStart w:id="2795" w:name="_Toc453258490"/>
      <w:bookmarkStart w:id="2796" w:name="_Toc452732515"/>
      <w:bookmarkStart w:id="2797" w:name="_Toc452733330"/>
      <w:bookmarkStart w:id="2798" w:name="_Toc452740045"/>
      <w:bookmarkStart w:id="2799" w:name="_Toc452740891"/>
      <w:bookmarkStart w:id="2800" w:name="_Toc452741737"/>
      <w:bookmarkStart w:id="2801" w:name="_Toc452993512"/>
      <w:bookmarkStart w:id="2802" w:name="_Toc452996859"/>
      <w:bookmarkStart w:id="2803" w:name="_Toc453061547"/>
      <w:bookmarkStart w:id="2804" w:name="_Toc453062395"/>
      <w:bookmarkStart w:id="2805" w:name="_Toc453069644"/>
      <w:bookmarkStart w:id="2806" w:name="_Toc453070492"/>
      <w:bookmarkStart w:id="2807" w:name="_Toc453071342"/>
      <w:bookmarkStart w:id="2808" w:name="_Toc453072190"/>
      <w:bookmarkStart w:id="2809" w:name="_Toc453081111"/>
      <w:bookmarkStart w:id="2810" w:name="_Toc453081960"/>
      <w:bookmarkStart w:id="2811" w:name="_Toc453083870"/>
      <w:bookmarkStart w:id="2812" w:name="_Toc453084721"/>
      <w:bookmarkStart w:id="2813" w:name="_Toc453085574"/>
      <w:bookmarkStart w:id="2814" w:name="_Toc453086425"/>
      <w:bookmarkStart w:id="2815" w:name="_Toc453235680"/>
      <w:bookmarkStart w:id="2816" w:name="_Toc453239744"/>
      <w:bookmarkStart w:id="2817" w:name="_Toc453240595"/>
      <w:bookmarkStart w:id="2818" w:name="_Toc453241446"/>
      <w:bookmarkStart w:id="2819" w:name="_Toc453242297"/>
      <w:bookmarkStart w:id="2820" w:name="_Toc453250704"/>
      <w:bookmarkStart w:id="2821" w:name="_Toc453251555"/>
      <w:bookmarkStart w:id="2822" w:name="_Toc453252406"/>
      <w:bookmarkStart w:id="2823" w:name="_Toc453255007"/>
      <w:bookmarkStart w:id="2824" w:name="_Toc453255857"/>
      <w:bookmarkStart w:id="2825" w:name="_Toc453256517"/>
      <w:bookmarkStart w:id="2826" w:name="_Toc453257175"/>
      <w:bookmarkStart w:id="2827" w:name="_Toc453257833"/>
      <w:bookmarkStart w:id="2828" w:name="_Toc453258491"/>
      <w:bookmarkStart w:id="2829" w:name="_Toc452732516"/>
      <w:bookmarkStart w:id="2830" w:name="_Toc452733331"/>
      <w:bookmarkStart w:id="2831" w:name="_Toc452740046"/>
      <w:bookmarkStart w:id="2832" w:name="_Toc452740892"/>
      <w:bookmarkStart w:id="2833" w:name="_Toc452741738"/>
      <w:bookmarkStart w:id="2834" w:name="_Toc452993513"/>
      <w:bookmarkStart w:id="2835" w:name="_Toc452996860"/>
      <w:bookmarkStart w:id="2836" w:name="_Toc453061548"/>
      <w:bookmarkStart w:id="2837" w:name="_Toc453062396"/>
      <w:bookmarkStart w:id="2838" w:name="_Toc453069645"/>
      <w:bookmarkStart w:id="2839" w:name="_Toc453070493"/>
      <w:bookmarkStart w:id="2840" w:name="_Toc453071343"/>
      <w:bookmarkStart w:id="2841" w:name="_Toc453072191"/>
      <w:bookmarkStart w:id="2842" w:name="_Toc453081112"/>
      <w:bookmarkStart w:id="2843" w:name="_Toc453081961"/>
      <w:bookmarkStart w:id="2844" w:name="_Toc453083871"/>
      <w:bookmarkStart w:id="2845" w:name="_Toc453084722"/>
      <w:bookmarkStart w:id="2846" w:name="_Toc453085575"/>
      <w:bookmarkStart w:id="2847" w:name="_Toc453086426"/>
      <w:bookmarkStart w:id="2848" w:name="_Toc453235681"/>
      <w:bookmarkStart w:id="2849" w:name="_Toc453239745"/>
      <w:bookmarkStart w:id="2850" w:name="_Toc453240596"/>
      <w:bookmarkStart w:id="2851" w:name="_Toc453241447"/>
      <w:bookmarkStart w:id="2852" w:name="_Toc453242298"/>
      <w:bookmarkStart w:id="2853" w:name="_Toc453250705"/>
      <w:bookmarkStart w:id="2854" w:name="_Toc453251556"/>
      <w:bookmarkStart w:id="2855" w:name="_Toc453252407"/>
      <w:bookmarkStart w:id="2856" w:name="_Toc453255008"/>
      <w:bookmarkStart w:id="2857" w:name="_Toc453255858"/>
      <w:bookmarkStart w:id="2858" w:name="_Toc453256518"/>
      <w:bookmarkStart w:id="2859" w:name="_Toc453257176"/>
      <w:bookmarkStart w:id="2860" w:name="_Toc453257834"/>
      <w:bookmarkStart w:id="2861" w:name="_Toc453258492"/>
      <w:bookmarkStart w:id="2862" w:name="_Toc452732517"/>
      <w:bookmarkStart w:id="2863" w:name="_Toc452733332"/>
      <w:bookmarkStart w:id="2864" w:name="_Toc452740047"/>
      <w:bookmarkStart w:id="2865" w:name="_Toc452740893"/>
      <w:bookmarkStart w:id="2866" w:name="_Toc452741739"/>
      <w:bookmarkStart w:id="2867" w:name="_Toc452993514"/>
      <w:bookmarkStart w:id="2868" w:name="_Toc452996861"/>
      <w:bookmarkStart w:id="2869" w:name="_Toc453061549"/>
      <w:bookmarkStart w:id="2870" w:name="_Toc453062397"/>
      <w:bookmarkStart w:id="2871" w:name="_Toc453069646"/>
      <w:bookmarkStart w:id="2872" w:name="_Toc453070494"/>
      <w:bookmarkStart w:id="2873" w:name="_Toc453071344"/>
      <w:bookmarkStart w:id="2874" w:name="_Toc453072192"/>
      <w:bookmarkStart w:id="2875" w:name="_Toc453081113"/>
      <w:bookmarkStart w:id="2876" w:name="_Toc453081962"/>
      <w:bookmarkStart w:id="2877" w:name="_Toc453083872"/>
      <w:bookmarkStart w:id="2878" w:name="_Toc453084723"/>
      <w:bookmarkStart w:id="2879" w:name="_Toc453085576"/>
      <w:bookmarkStart w:id="2880" w:name="_Toc453086427"/>
      <w:bookmarkStart w:id="2881" w:name="_Toc453235682"/>
      <w:bookmarkStart w:id="2882" w:name="_Toc453239746"/>
      <w:bookmarkStart w:id="2883" w:name="_Toc453240597"/>
      <w:bookmarkStart w:id="2884" w:name="_Toc453241448"/>
      <w:bookmarkStart w:id="2885" w:name="_Toc453242299"/>
      <w:bookmarkStart w:id="2886" w:name="_Toc453250706"/>
      <w:bookmarkStart w:id="2887" w:name="_Toc453251557"/>
      <w:bookmarkStart w:id="2888" w:name="_Toc453252408"/>
      <w:bookmarkStart w:id="2889" w:name="_Toc453255009"/>
      <w:bookmarkStart w:id="2890" w:name="_Toc453255859"/>
      <w:bookmarkStart w:id="2891" w:name="_Toc453256519"/>
      <w:bookmarkStart w:id="2892" w:name="_Toc453257177"/>
      <w:bookmarkStart w:id="2893" w:name="_Toc453257835"/>
      <w:bookmarkStart w:id="2894" w:name="_Toc453258493"/>
      <w:bookmarkStart w:id="2895" w:name="_Toc452732518"/>
      <w:bookmarkStart w:id="2896" w:name="_Toc452733333"/>
      <w:bookmarkStart w:id="2897" w:name="_Toc452740048"/>
      <w:bookmarkStart w:id="2898" w:name="_Toc452740894"/>
      <w:bookmarkStart w:id="2899" w:name="_Toc452741740"/>
      <w:bookmarkStart w:id="2900" w:name="_Toc452993515"/>
      <w:bookmarkStart w:id="2901" w:name="_Toc452996862"/>
      <w:bookmarkStart w:id="2902" w:name="_Toc453061550"/>
      <w:bookmarkStart w:id="2903" w:name="_Toc453062398"/>
      <w:bookmarkStart w:id="2904" w:name="_Toc453069647"/>
      <w:bookmarkStart w:id="2905" w:name="_Toc453070495"/>
      <w:bookmarkStart w:id="2906" w:name="_Toc453071345"/>
      <w:bookmarkStart w:id="2907" w:name="_Toc453072193"/>
      <w:bookmarkStart w:id="2908" w:name="_Toc453081114"/>
      <w:bookmarkStart w:id="2909" w:name="_Toc453081963"/>
      <w:bookmarkStart w:id="2910" w:name="_Toc453083873"/>
      <w:bookmarkStart w:id="2911" w:name="_Toc453084724"/>
      <w:bookmarkStart w:id="2912" w:name="_Toc453085577"/>
      <w:bookmarkStart w:id="2913" w:name="_Toc453086428"/>
      <w:bookmarkStart w:id="2914" w:name="_Toc453235683"/>
      <w:bookmarkStart w:id="2915" w:name="_Toc453239747"/>
      <w:bookmarkStart w:id="2916" w:name="_Toc453240598"/>
      <w:bookmarkStart w:id="2917" w:name="_Toc453241449"/>
      <w:bookmarkStart w:id="2918" w:name="_Toc453242300"/>
      <w:bookmarkStart w:id="2919" w:name="_Toc453250707"/>
      <w:bookmarkStart w:id="2920" w:name="_Toc453251558"/>
      <w:bookmarkStart w:id="2921" w:name="_Toc453252409"/>
      <w:bookmarkStart w:id="2922" w:name="_Toc453255010"/>
      <w:bookmarkStart w:id="2923" w:name="_Toc453255860"/>
      <w:bookmarkStart w:id="2924" w:name="_Toc453256520"/>
      <w:bookmarkStart w:id="2925" w:name="_Toc453257178"/>
      <w:bookmarkStart w:id="2926" w:name="_Toc453257836"/>
      <w:bookmarkStart w:id="2927" w:name="_Toc453258494"/>
      <w:bookmarkStart w:id="2928" w:name="_Toc452732519"/>
      <w:bookmarkStart w:id="2929" w:name="_Toc452733334"/>
      <w:bookmarkStart w:id="2930" w:name="_Toc452740049"/>
      <w:bookmarkStart w:id="2931" w:name="_Toc452740895"/>
      <w:bookmarkStart w:id="2932" w:name="_Toc452741741"/>
      <w:bookmarkStart w:id="2933" w:name="_Toc452993516"/>
      <w:bookmarkStart w:id="2934" w:name="_Toc452996863"/>
      <w:bookmarkStart w:id="2935" w:name="_Toc453061551"/>
      <w:bookmarkStart w:id="2936" w:name="_Toc453062399"/>
      <w:bookmarkStart w:id="2937" w:name="_Toc453069648"/>
      <w:bookmarkStart w:id="2938" w:name="_Toc453070496"/>
      <w:bookmarkStart w:id="2939" w:name="_Toc453071346"/>
      <w:bookmarkStart w:id="2940" w:name="_Toc453072194"/>
      <w:bookmarkStart w:id="2941" w:name="_Toc453081115"/>
      <w:bookmarkStart w:id="2942" w:name="_Toc453081964"/>
      <w:bookmarkStart w:id="2943" w:name="_Toc453083874"/>
      <w:bookmarkStart w:id="2944" w:name="_Toc453084725"/>
      <w:bookmarkStart w:id="2945" w:name="_Toc453085578"/>
      <w:bookmarkStart w:id="2946" w:name="_Toc453086429"/>
      <w:bookmarkStart w:id="2947" w:name="_Toc453235684"/>
      <w:bookmarkStart w:id="2948" w:name="_Toc453239748"/>
      <w:bookmarkStart w:id="2949" w:name="_Toc453240599"/>
      <w:bookmarkStart w:id="2950" w:name="_Toc453241450"/>
      <w:bookmarkStart w:id="2951" w:name="_Toc453242301"/>
      <w:bookmarkStart w:id="2952" w:name="_Toc453250708"/>
      <w:bookmarkStart w:id="2953" w:name="_Toc453251559"/>
      <w:bookmarkStart w:id="2954" w:name="_Toc453252410"/>
      <w:bookmarkStart w:id="2955" w:name="_Toc453255011"/>
      <w:bookmarkStart w:id="2956" w:name="_Toc453255861"/>
      <w:bookmarkStart w:id="2957" w:name="_Toc453256521"/>
      <w:bookmarkStart w:id="2958" w:name="_Toc453257179"/>
      <w:bookmarkStart w:id="2959" w:name="_Toc453257837"/>
      <w:bookmarkStart w:id="2960" w:name="_Toc453258495"/>
      <w:bookmarkStart w:id="2961" w:name="_Toc452732520"/>
      <w:bookmarkStart w:id="2962" w:name="_Toc452733335"/>
      <w:bookmarkStart w:id="2963" w:name="_Toc452740050"/>
      <w:bookmarkStart w:id="2964" w:name="_Toc452740896"/>
      <w:bookmarkStart w:id="2965" w:name="_Toc452741742"/>
      <w:bookmarkStart w:id="2966" w:name="_Toc452993517"/>
      <w:bookmarkStart w:id="2967" w:name="_Toc452996864"/>
      <w:bookmarkStart w:id="2968" w:name="_Toc453061552"/>
      <w:bookmarkStart w:id="2969" w:name="_Toc453062400"/>
      <w:bookmarkStart w:id="2970" w:name="_Toc453069649"/>
      <w:bookmarkStart w:id="2971" w:name="_Toc453070497"/>
      <w:bookmarkStart w:id="2972" w:name="_Toc453071347"/>
      <w:bookmarkStart w:id="2973" w:name="_Toc453072195"/>
      <w:bookmarkStart w:id="2974" w:name="_Toc453081116"/>
      <w:bookmarkStart w:id="2975" w:name="_Toc453081965"/>
      <w:bookmarkStart w:id="2976" w:name="_Toc453083875"/>
      <w:bookmarkStart w:id="2977" w:name="_Toc453084726"/>
      <w:bookmarkStart w:id="2978" w:name="_Toc453085579"/>
      <w:bookmarkStart w:id="2979" w:name="_Toc453086430"/>
      <w:bookmarkStart w:id="2980" w:name="_Toc453235685"/>
      <w:bookmarkStart w:id="2981" w:name="_Toc453239749"/>
      <w:bookmarkStart w:id="2982" w:name="_Toc453240600"/>
      <w:bookmarkStart w:id="2983" w:name="_Toc453241451"/>
      <w:bookmarkStart w:id="2984" w:name="_Toc453242302"/>
      <w:bookmarkStart w:id="2985" w:name="_Toc453250709"/>
      <w:bookmarkStart w:id="2986" w:name="_Toc453251560"/>
      <w:bookmarkStart w:id="2987" w:name="_Toc453252411"/>
      <w:bookmarkStart w:id="2988" w:name="_Toc453255012"/>
      <w:bookmarkStart w:id="2989" w:name="_Toc453255862"/>
      <w:bookmarkStart w:id="2990" w:name="_Toc453256522"/>
      <w:bookmarkStart w:id="2991" w:name="_Toc453257180"/>
      <w:bookmarkStart w:id="2992" w:name="_Toc453257838"/>
      <w:bookmarkStart w:id="2993" w:name="_Toc453258496"/>
      <w:bookmarkStart w:id="2994" w:name="_Toc452732521"/>
      <w:bookmarkStart w:id="2995" w:name="_Toc452733336"/>
      <w:bookmarkStart w:id="2996" w:name="_Toc452740051"/>
      <w:bookmarkStart w:id="2997" w:name="_Toc452740897"/>
      <w:bookmarkStart w:id="2998" w:name="_Toc452741743"/>
      <w:bookmarkStart w:id="2999" w:name="_Toc452993518"/>
      <w:bookmarkStart w:id="3000" w:name="_Toc452996865"/>
      <w:bookmarkStart w:id="3001" w:name="_Toc453061553"/>
      <w:bookmarkStart w:id="3002" w:name="_Toc453062401"/>
      <w:bookmarkStart w:id="3003" w:name="_Toc453069650"/>
      <w:bookmarkStart w:id="3004" w:name="_Toc453070498"/>
      <w:bookmarkStart w:id="3005" w:name="_Toc453071348"/>
      <w:bookmarkStart w:id="3006" w:name="_Toc453072196"/>
      <w:bookmarkStart w:id="3007" w:name="_Toc453081117"/>
      <w:bookmarkStart w:id="3008" w:name="_Toc453081966"/>
      <w:bookmarkStart w:id="3009" w:name="_Toc453083876"/>
      <w:bookmarkStart w:id="3010" w:name="_Toc453084727"/>
      <w:bookmarkStart w:id="3011" w:name="_Toc453085580"/>
      <w:bookmarkStart w:id="3012" w:name="_Toc453086431"/>
      <w:bookmarkStart w:id="3013" w:name="_Toc453235686"/>
      <w:bookmarkStart w:id="3014" w:name="_Toc453239750"/>
      <w:bookmarkStart w:id="3015" w:name="_Toc453240601"/>
      <w:bookmarkStart w:id="3016" w:name="_Toc453241452"/>
      <w:bookmarkStart w:id="3017" w:name="_Toc453242303"/>
      <w:bookmarkStart w:id="3018" w:name="_Toc453250710"/>
      <w:bookmarkStart w:id="3019" w:name="_Toc453251561"/>
      <w:bookmarkStart w:id="3020" w:name="_Toc453252412"/>
      <w:bookmarkStart w:id="3021" w:name="_Toc453255013"/>
      <w:bookmarkStart w:id="3022" w:name="_Toc453255863"/>
      <w:bookmarkStart w:id="3023" w:name="_Toc453256523"/>
      <w:bookmarkStart w:id="3024" w:name="_Toc453257181"/>
      <w:bookmarkStart w:id="3025" w:name="_Toc453257839"/>
      <w:bookmarkStart w:id="3026" w:name="_Toc453258497"/>
      <w:bookmarkStart w:id="3027" w:name="_Toc452732522"/>
      <w:bookmarkStart w:id="3028" w:name="_Toc452733337"/>
      <w:bookmarkStart w:id="3029" w:name="_Toc452740052"/>
      <w:bookmarkStart w:id="3030" w:name="_Toc452740898"/>
      <w:bookmarkStart w:id="3031" w:name="_Toc452741744"/>
      <w:bookmarkStart w:id="3032" w:name="_Toc452993519"/>
      <w:bookmarkStart w:id="3033" w:name="_Toc452996866"/>
      <w:bookmarkStart w:id="3034" w:name="_Toc453061554"/>
      <w:bookmarkStart w:id="3035" w:name="_Toc453062402"/>
      <w:bookmarkStart w:id="3036" w:name="_Toc453069651"/>
      <w:bookmarkStart w:id="3037" w:name="_Toc453070499"/>
      <w:bookmarkStart w:id="3038" w:name="_Toc453071349"/>
      <w:bookmarkStart w:id="3039" w:name="_Toc453072197"/>
      <w:bookmarkStart w:id="3040" w:name="_Toc453081118"/>
      <w:bookmarkStart w:id="3041" w:name="_Toc453081967"/>
      <w:bookmarkStart w:id="3042" w:name="_Toc453083877"/>
      <w:bookmarkStart w:id="3043" w:name="_Toc453084728"/>
      <w:bookmarkStart w:id="3044" w:name="_Toc453085581"/>
      <w:bookmarkStart w:id="3045" w:name="_Toc453086432"/>
      <w:bookmarkStart w:id="3046" w:name="_Toc453235687"/>
      <w:bookmarkStart w:id="3047" w:name="_Toc453239751"/>
      <w:bookmarkStart w:id="3048" w:name="_Toc453240602"/>
      <w:bookmarkStart w:id="3049" w:name="_Toc453241453"/>
      <w:bookmarkStart w:id="3050" w:name="_Toc453242304"/>
      <w:bookmarkStart w:id="3051" w:name="_Toc453250711"/>
      <w:bookmarkStart w:id="3052" w:name="_Toc453251562"/>
      <w:bookmarkStart w:id="3053" w:name="_Toc453252413"/>
      <w:bookmarkStart w:id="3054" w:name="_Toc453255014"/>
      <w:bookmarkStart w:id="3055" w:name="_Toc453255864"/>
      <w:bookmarkStart w:id="3056" w:name="_Toc453256524"/>
      <w:bookmarkStart w:id="3057" w:name="_Toc453257182"/>
      <w:bookmarkStart w:id="3058" w:name="_Toc453257840"/>
      <w:bookmarkStart w:id="3059" w:name="_Toc453258498"/>
      <w:bookmarkStart w:id="3060" w:name="_Toc452732523"/>
      <w:bookmarkStart w:id="3061" w:name="_Toc452733338"/>
      <w:bookmarkStart w:id="3062" w:name="_Toc452740053"/>
      <w:bookmarkStart w:id="3063" w:name="_Toc452740899"/>
      <w:bookmarkStart w:id="3064" w:name="_Toc452741745"/>
      <w:bookmarkStart w:id="3065" w:name="_Toc452993520"/>
      <w:bookmarkStart w:id="3066" w:name="_Toc452996867"/>
      <w:bookmarkStart w:id="3067" w:name="_Toc453061555"/>
      <w:bookmarkStart w:id="3068" w:name="_Toc453062403"/>
      <w:bookmarkStart w:id="3069" w:name="_Toc453069652"/>
      <w:bookmarkStart w:id="3070" w:name="_Toc453070500"/>
      <w:bookmarkStart w:id="3071" w:name="_Toc453071350"/>
      <w:bookmarkStart w:id="3072" w:name="_Toc453072198"/>
      <w:bookmarkStart w:id="3073" w:name="_Toc453081119"/>
      <w:bookmarkStart w:id="3074" w:name="_Toc453081968"/>
      <w:bookmarkStart w:id="3075" w:name="_Toc453083878"/>
      <w:bookmarkStart w:id="3076" w:name="_Toc453084729"/>
      <w:bookmarkStart w:id="3077" w:name="_Toc453085582"/>
      <w:bookmarkStart w:id="3078" w:name="_Toc453086433"/>
      <w:bookmarkStart w:id="3079" w:name="_Toc453235688"/>
      <w:bookmarkStart w:id="3080" w:name="_Toc453239752"/>
      <w:bookmarkStart w:id="3081" w:name="_Toc453240603"/>
      <w:bookmarkStart w:id="3082" w:name="_Toc453241454"/>
      <w:bookmarkStart w:id="3083" w:name="_Toc453242305"/>
      <w:bookmarkStart w:id="3084" w:name="_Toc453250712"/>
      <w:bookmarkStart w:id="3085" w:name="_Toc453251563"/>
      <w:bookmarkStart w:id="3086" w:name="_Toc453252414"/>
      <w:bookmarkStart w:id="3087" w:name="_Toc453255015"/>
      <w:bookmarkStart w:id="3088" w:name="_Toc453255865"/>
      <w:bookmarkStart w:id="3089" w:name="_Toc453256525"/>
      <w:bookmarkStart w:id="3090" w:name="_Toc453257183"/>
      <w:bookmarkStart w:id="3091" w:name="_Toc453257841"/>
      <w:bookmarkStart w:id="3092" w:name="_Toc453258499"/>
      <w:bookmarkStart w:id="3093" w:name="_Toc452732524"/>
      <w:bookmarkStart w:id="3094" w:name="_Toc452733339"/>
      <w:bookmarkStart w:id="3095" w:name="_Toc452740054"/>
      <w:bookmarkStart w:id="3096" w:name="_Toc452740900"/>
      <w:bookmarkStart w:id="3097" w:name="_Toc452741746"/>
      <w:bookmarkStart w:id="3098" w:name="_Toc452993521"/>
      <w:bookmarkStart w:id="3099" w:name="_Toc452996868"/>
      <w:bookmarkStart w:id="3100" w:name="_Toc453061556"/>
      <w:bookmarkStart w:id="3101" w:name="_Toc453062404"/>
      <w:bookmarkStart w:id="3102" w:name="_Toc453069653"/>
      <w:bookmarkStart w:id="3103" w:name="_Toc453070501"/>
      <w:bookmarkStart w:id="3104" w:name="_Toc453071351"/>
      <w:bookmarkStart w:id="3105" w:name="_Toc453072199"/>
      <w:bookmarkStart w:id="3106" w:name="_Toc453081120"/>
      <w:bookmarkStart w:id="3107" w:name="_Toc453081969"/>
      <w:bookmarkStart w:id="3108" w:name="_Toc453083879"/>
      <w:bookmarkStart w:id="3109" w:name="_Toc453084730"/>
      <w:bookmarkStart w:id="3110" w:name="_Toc453085583"/>
      <w:bookmarkStart w:id="3111" w:name="_Toc453086434"/>
      <w:bookmarkStart w:id="3112" w:name="_Toc453235689"/>
      <w:bookmarkStart w:id="3113" w:name="_Toc453239753"/>
      <w:bookmarkStart w:id="3114" w:name="_Toc453240604"/>
      <w:bookmarkStart w:id="3115" w:name="_Toc453241455"/>
      <w:bookmarkStart w:id="3116" w:name="_Toc453242306"/>
      <w:bookmarkStart w:id="3117" w:name="_Toc453250713"/>
      <w:bookmarkStart w:id="3118" w:name="_Toc453251564"/>
      <w:bookmarkStart w:id="3119" w:name="_Toc453252415"/>
      <w:bookmarkStart w:id="3120" w:name="_Toc453255016"/>
      <w:bookmarkStart w:id="3121" w:name="_Toc453255866"/>
      <w:bookmarkStart w:id="3122" w:name="_Toc453256526"/>
      <w:bookmarkStart w:id="3123" w:name="_Toc453257184"/>
      <w:bookmarkStart w:id="3124" w:name="_Toc453257842"/>
      <w:bookmarkStart w:id="3125" w:name="_Toc453258500"/>
      <w:bookmarkStart w:id="3126" w:name="_Toc452732525"/>
      <w:bookmarkStart w:id="3127" w:name="_Toc452733340"/>
      <w:bookmarkStart w:id="3128" w:name="_Toc452740055"/>
      <w:bookmarkStart w:id="3129" w:name="_Toc452740901"/>
      <w:bookmarkStart w:id="3130" w:name="_Toc452741747"/>
      <w:bookmarkStart w:id="3131" w:name="_Toc452993522"/>
      <w:bookmarkStart w:id="3132" w:name="_Toc452996869"/>
      <w:bookmarkStart w:id="3133" w:name="_Toc453061557"/>
      <w:bookmarkStart w:id="3134" w:name="_Toc453062405"/>
      <w:bookmarkStart w:id="3135" w:name="_Toc453069654"/>
      <w:bookmarkStart w:id="3136" w:name="_Toc453070502"/>
      <w:bookmarkStart w:id="3137" w:name="_Toc453071352"/>
      <w:bookmarkStart w:id="3138" w:name="_Toc453072200"/>
      <w:bookmarkStart w:id="3139" w:name="_Toc453081121"/>
      <w:bookmarkStart w:id="3140" w:name="_Toc453081970"/>
      <w:bookmarkStart w:id="3141" w:name="_Toc453083880"/>
      <w:bookmarkStart w:id="3142" w:name="_Toc453084731"/>
      <w:bookmarkStart w:id="3143" w:name="_Toc453085584"/>
      <w:bookmarkStart w:id="3144" w:name="_Toc453086435"/>
      <w:bookmarkStart w:id="3145" w:name="_Toc453235690"/>
      <w:bookmarkStart w:id="3146" w:name="_Toc453239754"/>
      <w:bookmarkStart w:id="3147" w:name="_Toc453240605"/>
      <w:bookmarkStart w:id="3148" w:name="_Toc453241456"/>
      <w:bookmarkStart w:id="3149" w:name="_Toc453242307"/>
      <w:bookmarkStart w:id="3150" w:name="_Toc453250714"/>
      <w:bookmarkStart w:id="3151" w:name="_Toc453251565"/>
      <w:bookmarkStart w:id="3152" w:name="_Toc453252416"/>
      <w:bookmarkStart w:id="3153" w:name="_Toc453255017"/>
      <w:bookmarkStart w:id="3154" w:name="_Toc453255867"/>
      <w:bookmarkStart w:id="3155" w:name="_Toc453256527"/>
      <w:bookmarkStart w:id="3156" w:name="_Toc453257185"/>
      <w:bookmarkStart w:id="3157" w:name="_Toc453257843"/>
      <w:bookmarkStart w:id="3158" w:name="_Toc453258501"/>
      <w:bookmarkStart w:id="3159" w:name="_Toc452732526"/>
      <w:bookmarkStart w:id="3160" w:name="_Toc452733341"/>
      <w:bookmarkStart w:id="3161" w:name="_Toc452740056"/>
      <w:bookmarkStart w:id="3162" w:name="_Toc452740902"/>
      <w:bookmarkStart w:id="3163" w:name="_Toc452741748"/>
      <w:bookmarkStart w:id="3164" w:name="_Toc452993523"/>
      <w:bookmarkStart w:id="3165" w:name="_Toc452996870"/>
      <w:bookmarkStart w:id="3166" w:name="_Toc453061558"/>
      <w:bookmarkStart w:id="3167" w:name="_Toc453062406"/>
      <w:bookmarkStart w:id="3168" w:name="_Toc453069655"/>
      <w:bookmarkStart w:id="3169" w:name="_Toc453070503"/>
      <w:bookmarkStart w:id="3170" w:name="_Toc453071353"/>
      <w:bookmarkStart w:id="3171" w:name="_Toc453072201"/>
      <w:bookmarkStart w:id="3172" w:name="_Toc453081122"/>
      <w:bookmarkStart w:id="3173" w:name="_Toc453081971"/>
      <w:bookmarkStart w:id="3174" w:name="_Toc453083881"/>
      <w:bookmarkStart w:id="3175" w:name="_Toc453084732"/>
      <w:bookmarkStart w:id="3176" w:name="_Toc453085585"/>
      <w:bookmarkStart w:id="3177" w:name="_Toc453086436"/>
      <w:bookmarkStart w:id="3178" w:name="_Toc453235691"/>
      <w:bookmarkStart w:id="3179" w:name="_Toc453239755"/>
      <w:bookmarkStart w:id="3180" w:name="_Toc453240606"/>
      <w:bookmarkStart w:id="3181" w:name="_Toc453241457"/>
      <w:bookmarkStart w:id="3182" w:name="_Toc453242308"/>
      <w:bookmarkStart w:id="3183" w:name="_Toc453250715"/>
      <w:bookmarkStart w:id="3184" w:name="_Toc453251566"/>
      <w:bookmarkStart w:id="3185" w:name="_Toc453252417"/>
      <w:bookmarkStart w:id="3186" w:name="_Toc453255018"/>
      <w:bookmarkStart w:id="3187" w:name="_Toc453255868"/>
      <w:bookmarkStart w:id="3188" w:name="_Toc453256528"/>
      <w:bookmarkStart w:id="3189" w:name="_Toc453257186"/>
      <w:bookmarkStart w:id="3190" w:name="_Toc453257844"/>
      <w:bookmarkStart w:id="3191" w:name="_Toc453258502"/>
      <w:bookmarkStart w:id="3192" w:name="_Toc452732527"/>
      <w:bookmarkStart w:id="3193" w:name="_Toc452733342"/>
      <w:bookmarkStart w:id="3194" w:name="_Toc452740057"/>
      <w:bookmarkStart w:id="3195" w:name="_Toc452740903"/>
      <w:bookmarkStart w:id="3196" w:name="_Toc452741749"/>
      <w:bookmarkStart w:id="3197" w:name="_Toc452993524"/>
      <w:bookmarkStart w:id="3198" w:name="_Toc452996871"/>
      <w:bookmarkStart w:id="3199" w:name="_Toc453061559"/>
      <w:bookmarkStart w:id="3200" w:name="_Toc453062407"/>
      <w:bookmarkStart w:id="3201" w:name="_Toc453069656"/>
      <w:bookmarkStart w:id="3202" w:name="_Toc453070504"/>
      <w:bookmarkStart w:id="3203" w:name="_Toc453071354"/>
      <w:bookmarkStart w:id="3204" w:name="_Toc453072202"/>
      <w:bookmarkStart w:id="3205" w:name="_Toc453081123"/>
      <w:bookmarkStart w:id="3206" w:name="_Toc453081972"/>
      <w:bookmarkStart w:id="3207" w:name="_Toc453083882"/>
      <w:bookmarkStart w:id="3208" w:name="_Toc453084733"/>
      <w:bookmarkStart w:id="3209" w:name="_Toc453085586"/>
      <w:bookmarkStart w:id="3210" w:name="_Toc453086437"/>
      <w:bookmarkStart w:id="3211" w:name="_Toc453235692"/>
      <w:bookmarkStart w:id="3212" w:name="_Toc453239756"/>
      <w:bookmarkStart w:id="3213" w:name="_Toc453240607"/>
      <w:bookmarkStart w:id="3214" w:name="_Toc453241458"/>
      <w:bookmarkStart w:id="3215" w:name="_Toc453242309"/>
      <w:bookmarkStart w:id="3216" w:name="_Toc453250716"/>
      <w:bookmarkStart w:id="3217" w:name="_Toc453251567"/>
      <w:bookmarkStart w:id="3218" w:name="_Toc453252418"/>
      <w:bookmarkStart w:id="3219" w:name="_Toc453255019"/>
      <w:bookmarkStart w:id="3220" w:name="_Toc453255869"/>
      <w:bookmarkStart w:id="3221" w:name="_Toc453256529"/>
      <w:bookmarkStart w:id="3222" w:name="_Toc453257187"/>
      <w:bookmarkStart w:id="3223" w:name="_Toc453257845"/>
      <w:bookmarkStart w:id="3224" w:name="_Toc453258503"/>
      <w:bookmarkStart w:id="3225" w:name="_Toc453258504"/>
      <w:bookmarkStart w:id="3226" w:name="_Toc481068470"/>
      <w:bookmarkStart w:id="3227" w:name="_Toc505087051"/>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r w:rsidRPr="00E925D8">
        <w:t>Piemērs nr.2</w:t>
      </w:r>
      <w:bookmarkEnd w:id="3225"/>
      <w:bookmarkEnd w:id="3226"/>
      <w:bookmarkEnd w:id="3227"/>
    </w:p>
    <w:p w14:paraId="50079B26" w14:textId="582320CE" w:rsidR="00F2788F" w:rsidRPr="00FB2E9C" w:rsidRDefault="00F2788F" w:rsidP="00F2788F">
      <w:pPr>
        <w:rPr>
          <w:szCs w:val="24"/>
        </w:rPr>
      </w:pPr>
      <w:r w:rsidRPr="00FB2E9C">
        <w:rPr>
          <w:szCs w:val="24"/>
        </w:rPr>
        <w:t xml:space="preserve">Piemērs: atlasa dokumentu identifikatorus un izveidošanas datumus tiem dokumentiem, kuru nosaukums ir </w:t>
      </w:r>
      <w:r w:rsidRPr="00FB2E9C">
        <w:rPr>
          <w:i/>
          <w:szCs w:val="24"/>
        </w:rPr>
        <w:t>'dokuments1'</w:t>
      </w:r>
      <w:r w:rsidRPr="00FB2E9C">
        <w:rPr>
          <w:szCs w:val="24"/>
        </w:rPr>
        <w:t xml:space="preserve"> un kuri atrodas hierarhijā ar mapes identifkatoru </w:t>
      </w:r>
      <w:r w:rsidR="00DC45CE" w:rsidRPr="00FB2E9C">
        <w:t>'</w:t>
      </w:r>
      <w:r w:rsidR="00DC45CE" w:rsidRPr="0024342C">
        <w:t>U</w:t>
      </w:r>
      <w:r w:rsidR="00DC45CE">
        <w:t>RN:IVIS:100266:FLD-0000100</w:t>
      </w:r>
      <w:r w:rsidR="007342F8">
        <w:t>’</w:t>
      </w:r>
      <w:r w:rsidRPr="00FB2E9C">
        <w:rPr>
          <w:szCs w:val="24"/>
        </w:rPr>
        <w:t>, sakārtojot dokumentus pēc izveidošanas datuma dilstošā kārtībā.</w:t>
      </w:r>
    </w:p>
    <w:p w14:paraId="4ED7CE34" w14:textId="77777777" w:rsidR="00F2788F" w:rsidRPr="00FB2E9C" w:rsidRDefault="00F2788F" w:rsidP="00596F10">
      <w:pPr>
        <w:pStyle w:val="CodeBlock"/>
      </w:pPr>
      <w:r w:rsidRPr="00FB2E9C">
        <w:rPr>
          <w:color w:val="0000FF"/>
        </w:rPr>
        <w:t>SELECT</w:t>
      </w:r>
      <w:r w:rsidRPr="00FB2E9C">
        <w:t xml:space="preserve"> cmis:objectId, cmis:creationDate</w:t>
      </w:r>
    </w:p>
    <w:p w14:paraId="480E9315" w14:textId="41E86E02" w:rsidR="00F2788F" w:rsidRPr="00FB2E9C" w:rsidRDefault="00F2788F" w:rsidP="00596F10">
      <w:pPr>
        <w:pStyle w:val="CodeBlock"/>
      </w:pPr>
      <w:r w:rsidRPr="00FB2E9C">
        <w:rPr>
          <w:color w:val="0000FF"/>
        </w:rPr>
        <w:t>FROM</w:t>
      </w:r>
      <w:r w:rsidRPr="00FB2E9C">
        <w:rPr>
          <w:color w:val="4F81BD" w:themeColor="accent1"/>
        </w:rPr>
        <w:t xml:space="preserve"> </w:t>
      </w:r>
      <w:r w:rsidR="00DB52F7">
        <w:t>EDK</w:t>
      </w:r>
      <w:r w:rsidRPr="00FB2E9C">
        <w:t>:document</w:t>
      </w:r>
    </w:p>
    <w:p w14:paraId="722D5F92" w14:textId="56AE67E3" w:rsidR="00F2788F" w:rsidRPr="00FB2E9C" w:rsidRDefault="00F2788F" w:rsidP="00596F10">
      <w:pPr>
        <w:pStyle w:val="CodeBlock"/>
      </w:pPr>
      <w:r w:rsidRPr="00FB2E9C">
        <w:rPr>
          <w:color w:val="0000FF"/>
        </w:rPr>
        <w:t>WHERE</w:t>
      </w:r>
      <w:r w:rsidRPr="00FB2E9C">
        <w:rPr>
          <w:color w:val="4F81BD" w:themeColor="accent1"/>
        </w:rPr>
        <w:t xml:space="preserve"> </w:t>
      </w:r>
      <w:r w:rsidRPr="00FB2E9C">
        <w:t xml:space="preserve">cmis:name = 'dokuments1' </w:t>
      </w:r>
      <w:r w:rsidRPr="00FB2E9C">
        <w:rPr>
          <w:color w:val="0000FF"/>
        </w:rPr>
        <w:t>AND</w:t>
      </w:r>
      <w:r w:rsidRPr="00FB2E9C">
        <w:t xml:space="preserve"> IN_TREE('</w:t>
      </w:r>
      <w:r w:rsidR="0024342C" w:rsidRPr="0024342C">
        <w:t>U</w:t>
      </w:r>
      <w:r w:rsidR="0024342C">
        <w:t>RN:IVIS:100266:FLD-0000</w:t>
      </w:r>
      <w:r w:rsidR="005311C6">
        <w:t>100</w:t>
      </w:r>
      <w:r w:rsidRPr="00FB2E9C">
        <w:t>')</w:t>
      </w:r>
    </w:p>
    <w:p w14:paraId="51B8672A" w14:textId="77777777" w:rsidR="00F2788F" w:rsidRPr="00FB2E9C" w:rsidRDefault="00F2788F" w:rsidP="00596F10">
      <w:pPr>
        <w:pStyle w:val="CodeBlock"/>
        <w:rPr>
          <w:color w:val="4F81BD" w:themeColor="accent1"/>
        </w:rPr>
      </w:pPr>
      <w:r w:rsidRPr="00FB2E9C">
        <w:rPr>
          <w:color w:val="0000FF"/>
        </w:rPr>
        <w:t>ORDER BY</w:t>
      </w:r>
      <w:r w:rsidRPr="00FB2E9C">
        <w:t xml:space="preserve"> cmis:creationDate</w:t>
      </w:r>
      <w:r w:rsidRPr="00FB2E9C">
        <w:rPr>
          <w:color w:val="4F81BD" w:themeColor="accent1"/>
        </w:rPr>
        <w:t xml:space="preserve"> </w:t>
      </w:r>
      <w:r w:rsidRPr="00FB2E9C">
        <w:rPr>
          <w:color w:val="0000FF"/>
        </w:rPr>
        <w:t>DESC</w:t>
      </w:r>
    </w:p>
    <w:p w14:paraId="2A5A8B4E" w14:textId="77777777" w:rsidR="00F2788F" w:rsidRPr="00E925D8" w:rsidRDefault="00F2788F" w:rsidP="00E925D8">
      <w:pPr>
        <w:pStyle w:val="Heading3"/>
      </w:pPr>
      <w:bookmarkStart w:id="3228" w:name="_Toc481068471"/>
      <w:bookmarkStart w:id="3229" w:name="_Toc505087052"/>
      <w:bookmarkStart w:id="3230" w:name="_Ref336362364"/>
      <w:r w:rsidRPr="00E925D8">
        <w:t>Piemērs nr.3</w:t>
      </w:r>
      <w:bookmarkEnd w:id="3228"/>
      <w:bookmarkEnd w:id="3229"/>
    </w:p>
    <w:p w14:paraId="6E9EE907" w14:textId="77777777" w:rsidR="00F2788F" w:rsidRPr="00FB2E9C" w:rsidRDefault="00F2788F" w:rsidP="00F2788F">
      <w:r w:rsidRPr="00FB2E9C">
        <w:t xml:space="preserve">Piemērs: atlasa dokumentu identifikatorus tiem dokumentiem, kuru nosaukums sakrīt ar </w:t>
      </w:r>
      <w:r w:rsidRPr="00FB2E9C">
        <w:rPr>
          <w:i/>
        </w:rPr>
        <w:t xml:space="preserve">'dokuments1' </w:t>
      </w:r>
      <w:r w:rsidRPr="00FB2E9C">
        <w:t>vai</w:t>
      </w:r>
      <w:r w:rsidRPr="00FB2E9C">
        <w:rPr>
          <w:i/>
        </w:rPr>
        <w:t xml:space="preserve"> 'dokuments2'</w:t>
      </w:r>
      <w:r w:rsidRPr="00FB2E9C">
        <w:t xml:space="preserve">, vai satur rakstzīmju virkni </w:t>
      </w:r>
      <w:r w:rsidRPr="00FB2E9C">
        <w:rPr>
          <w:i/>
        </w:rPr>
        <w:t xml:space="preserve">'atskaite' </w:t>
      </w:r>
      <w:r w:rsidRPr="00FB2E9C">
        <w:t>sākuma daļā.</w:t>
      </w:r>
    </w:p>
    <w:p w14:paraId="615EAC80" w14:textId="77777777" w:rsidR="00F2788F" w:rsidRPr="00FB2E9C" w:rsidRDefault="00F2788F" w:rsidP="00596F10">
      <w:pPr>
        <w:pStyle w:val="CodeBlock"/>
      </w:pPr>
      <w:r w:rsidRPr="00FB2E9C">
        <w:rPr>
          <w:color w:val="0000FF"/>
        </w:rPr>
        <w:t>SELECT</w:t>
      </w:r>
      <w:r w:rsidRPr="00FB2E9C">
        <w:t xml:space="preserve"> cmis:objectId</w:t>
      </w:r>
    </w:p>
    <w:p w14:paraId="080C8731" w14:textId="4EEB2535" w:rsidR="00F2788F" w:rsidRPr="00FB2E9C" w:rsidRDefault="00F2788F" w:rsidP="00596F10">
      <w:pPr>
        <w:pStyle w:val="CodeBlock"/>
      </w:pPr>
      <w:r w:rsidRPr="00FB2E9C">
        <w:rPr>
          <w:color w:val="0000FF"/>
        </w:rPr>
        <w:t>FROM</w:t>
      </w:r>
      <w:r w:rsidRPr="00FB2E9C">
        <w:rPr>
          <w:color w:val="4F81BD" w:themeColor="accent1"/>
        </w:rPr>
        <w:t xml:space="preserve"> </w:t>
      </w:r>
      <w:r w:rsidR="00DB52F7">
        <w:t>EDK</w:t>
      </w:r>
      <w:r w:rsidRPr="00FB2E9C">
        <w:t>:document</w:t>
      </w:r>
    </w:p>
    <w:p w14:paraId="63AB0A5C" w14:textId="77777777" w:rsidR="00F2788F" w:rsidRPr="00FB2E9C" w:rsidRDefault="00F2788F" w:rsidP="00596F10">
      <w:pPr>
        <w:pStyle w:val="CodeBlock"/>
      </w:pPr>
      <w:r w:rsidRPr="00FB2E9C">
        <w:rPr>
          <w:color w:val="0000FF"/>
        </w:rPr>
        <w:t>WHERE</w:t>
      </w:r>
      <w:r w:rsidRPr="00FB2E9C">
        <w:rPr>
          <w:color w:val="4F81BD" w:themeColor="accent1"/>
        </w:rPr>
        <w:t xml:space="preserve"> </w:t>
      </w:r>
      <w:r w:rsidRPr="00FB2E9C">
        <w:t xml:space="preserve">cmis:name </w:t>
      </w:r>
      <w:r w:rsidRPr="00FB2E9C">
        <w:rPr>
          <w:color w:val="0000FF"/>
        </w:rPr>
        <w:t>IN</w:t>
      </w:r>
      <w:r w:rsidRPr="00FB2E9C">
        <w:t xml:space="preserve"> ('dokuments1', 'dokuments2') </w:t>
      </w:r>
      <w:r w:rsidRPr="00FB2E9C">
        <w:rPr>
          <w:color w:val="0000FF"/>
        </w:rPr>
        <w:t>OR</w:t>
      </w:r>
      <w:r w:rsidRPr="00FB2E9C">
        <w:t xml:space="preserve"> cmis:name </w:t>
      </w:r>
      <w:r w:rsidRPr="00FB2E9C">
        <w:rPr>
          <w:color w:val="0000FF"/>
        </w:rPr>
        <w:t>LIKE</w:t>
      </w:r>
      <w:r w:rsidRPr="00FB2E9C">
        <w:t xml:space="preserve"> 'atskaite%'</w:t>
      </w:r>
    </w:p>
    <w:p w14:paraId="3D69A1DE" w14:textId="77777777" w:rsidR="004B55AC" w:rsidRDefault="004B55AC" w:rsidP="004B55AC">
      <w:pPr>
        <w:pStyle w:val="Heading2"/>
      </w:pPr>
      <w:bookmarkStart w:id="3231" w:name="_Toc476903354"/>
      <w:bookmarkStart w:id="3232" w:name="_Ref494449355"/>
      <w:bookmarkStart w:id="3233" w:name="_Toc505087053"/>
      <w:bookmarkStart w:id="3234" w:name="_Ref453062661"/>
      <w:bookmarkStart w:id="3235" w:name="_Ref453062662"/>
      <w:bookmarkStart w:id="3236" w:name="_Toc453258505"/>
      <w:bookmarkStart w:id="3237" w:name="_Ref466041657"/>
      <w:bookmarkStart w:id="3238" w:name="_Toc481068472"/>
      <w:r>
        <w:t>EDK repozitorija mapju hierarhijas standarts</w:t>
      </w:r>
      <w:bookmarkEnd w:id="3231"/>
      <w:bookmarkEnd w:id="3232"/>
      <w:bookmarkEnd w:id="3233"/>
    </w:p>
    <w:p w14:paraId="18738982" w14:textId="77777777" w:rsidR="004B55AC" w:rsidRDefault="004B55AC" w:rsidP="004B55AC">
      <w:r>
        <w:t>Šī standarta mērķis ir noteikt principus dokumentu izvietošanai mapju hierarhijā, kas jāievēro EDK izmantojošo procesu projektētājiem un EDK administratoriem.</w:t>
      </w:r>
    </w:p>
    <w:p w14:paraId="350D24A3" w14:textId="77777777" w:rsidR="00D12A5A" w:rsidRDefault="00D12A5A" w:rsidP="00D12A5A">
      <w:pPr>
        <w:pStyle w:val="Heading3"/>
      </w:pPr>
      <w:bookmarkStart w:id="3239" w:name="_Toc505087054"/>
      <w:r>
        <w:t>KDV dokumentu repozitorijs</w:t>
      </w:r>
      <w:bookmarkEnd w:id="3239"/>
    </w:p>
    <w:p w14:paraId="544363D2" w14:textId="77777777" w:rsidR="00D12A5A" w:rsidRPr="00783F98" w:rsidRDefault="00D12A5A" w:rsidP="00D12A5A">
      <w:r>
        <w:t>Repozitorija mērķis ir nodrošināt glabātuvi dokumentiem, kas gala lietotājiem ir pieejami LVP KDV lietotāja saskarnē. Repozitorijs nodrošina pieejas kontroli dokumenta un mapes līmenī.</w:t>
      </w:r>
    </w:p>
    <w:p w14:paraId="1D463C5D" w14:textId="0120CED9" w:rsidR="00D12A5A" w:rsidRDefault="00D12A5A" w:rsidP="00D12A5A">
      <w:pPr>
        <w:pStyle w:val="ListNumber"/>
      </w:pPr>
      <w:r>
        <w:t xml:space="preserve">KDV dokumentu mapju hierarhiju veido septiņas 1. līmeņa mapes (saknes līmeni jeb </w:t>
      </w:r>
      <w:r w:rsidRPr="006C3BA9">
        <w:rPr>
          <w:i/>
        </w:rPr>
        <w:t>root</w:t>
      </w:r>
      <w:r>
        <w:t xml:space="preserve"> pieņemot kā 0.līmeni), 5 no tām nosaka VISS un Latvija.lv lietotāju grupas, 6 un 7. ir atsevišķa mapju hierarhija</w:t>
      </w:r>
      <w:r w:rsidR="006D7041">
        <w:t>,</w:t>
      </w:r>
      <w:r>
        <w:t xml:space="preserve"> dzēsto un bez mapēm palikušu dokumentu pagaidu uzglabāšanai, skat</w:t>
      </w:r>
      <w:r w:rsidR="004331BB">
        <w:t>.</w:t>
      </w:r>
      <w:r>
        <w:t xml:space="preserve"> ilustrāciju </w:t>
      </w:r>
      <w:r w:rsidR="006D7041">
        <w:fldChar w:fldCharType="begin"/>
      </w:r>
      <w:r w:rsidR="006D7041">
        <w:instrText xml:space="preserve"> REF _Ref494440835 \h </w:instrText>
      </w:r>
      <w:r w:rsidR="006D7041">
        <w:fldChar w:fldCharType="separate"/>
      </w:r>
      <w:r w:rsidR="00094FBC">
        <w:rPr>
          <w:noProof/>
        </w:rPr>
        <w:t>8</w:t>
      </w:r>
      <w:r w:rsidR="006D7041">
        <w:fldChar w:fldCharType="end"/>
      </w:r>
      <w:r>
        <w:t>.attēlā.</w:t>
      </w:r>
    </w:p>
    <w:p w14:paraId="2A867A0D" w14:textId="09612507" w:rsidR="00D12A5A" w:rsidRDefault="00D12A5A" w:rsidP="00D12A5A">
      <w:pPr>
        <w:pStyle w:val="ListNumber"/>
      </w:pPr>
      <w:r>
        <w:t>Iedzīvotāju dokumenti EDK tiek glabāti „/</w:t>
      </w:r>
      <w:r w:rsidR="00B00F97">
        <w:t>POP</w:t>
      </w:r>
      <w:r>
        <w:t>/” mapju hierarhijā. Visus iedzīvotājus dala pēc to autentifikācijā izmantoto datu valstiskās piederības, to apzīmējumam izmantojot valsts ISO-3166 standarta alpha2 saīsinājumu. Piemēram, ja persona ir Latvijas un Lietuvas pilsonis, un autentificējies ar Lietuvas personas kodu, tad tās dokumenti tiks glabāti „/</w:t>
      </w:r>
      <w:r w:rsidR="00B00F97">
        <w:t>POP</w:t>
      </w:r>
      <w:r>
        <w:t xml:space="preserve">/LT/” apakšmapēs, </w:t>
      </w:r>
      <w:r w:rsidR="006D7041">
        <w:t>savukārt</w:t>
      </w:r>
      <w:r>
        <w:t xml:space="preserve"> ja šī pati persona būs autentificējusies ar Latvijas personas kodu, tad šai autentifikācijai dokumenti tiks glabāti „/</w:t>
      </w:r>
      <w:r w:rsidR="00B00F97">
        <w:t>POP</w:t>
      </w:r>
      <w:r>
        <w:t>/LV/” apakšmapēs. Konkrēta iedzīvotāja mapes nosaukumi satur personas koda 11 ciparus.</w:t>
      </w:r>
    </w:p>
    <w:p w14:paraId="04051C65" w14:textId="597D3D80" w:rsidR="00D12A5A" w:rsidRDefault="00D12A5A" w:rsidP="00D12A5A">
      <w:pPr>
        <w:pStyle w:val="ListContinue"/>
      </w:pPr>
      <w:r>
        <w:t>Katra iedzīvotāja mapju hierarhija tālāk tiek dalīta pēc sistēmas, pakalpojumu grupas, pakalpojuma, pakalpojuma versijas</w:t>
      </w:r>
      <w:r w:rsidR="006D7041">
        <w:t xml:space="preserve"> un konkrētā pakalpojuma</w:t>
      </w:r>
      <w:r>
        <w:t xml:space="preserve"> instances. Piemēram:</w:t>
      </w:r>
    </w:p>
    <w:p w14:paraId="531EEFBC" w14:textId="6ED6331D" w:rsidR="00D12A5A" w:rsidRDefault="00D12A5A" w:rsidP="00D12A5A">
      <w:pPr>
        <w:pStyle w:val="ListBullet"/>
      </w:pPr>
      <w:r>
        <w:t>LVP epakalpojumam: /</w:t>
      </w:r>
      <w:r w:rsidR="00B00F97">
        <w:t>POP</w:t>
      </w:r>
      <w:r>
        <w:t>/LV/32111100112/LVP/EP/EP21/v1-2/TR-300/;</w:t>
      </w:r>
    </w:p>
    <w:p w14:paraId="64DFDD1B" w14:textId="2A73DADE" w:rsidR="00D12A5A" w:rsidRDefault="00D12A5A" w:rsidP="00D12A5A">
      <w:pPr>
        <w:pStyle w:val="ListBullet"/>
      </w:pPr>
      <w:r>
        <w:t>e-formai: /</w:t>
      </w:r>
      <w:r w:rsidR="00B00F97">
        <w:t>POP</w:t>
      </w:r>
      <w:r>
        <w:t>/LV/32111100112/LVP/EF/Form1/v1-0/TR-203;</w:t>
      </w:r>
    </w:p>
    <w:p w14:paraId="7B323E87" w14:textId="39A04FE4" w:rsidR="00D12A5A" w:rsidRDefault="00D12A5A" w:rsidP="00D12A5A">
      <w:pPr>
        <w:pStyle w:val="ListBullet"/>
      </w:pPr>
      <w:r>
        <w:t>kļūdas pieteikšanas epakalpojumam: /</w:t>
      </w:r>
      <w:r w:rsidR="00B00F97">
        <w:t>POP</w:t>
      </w:r>
      <w:r>
        <w:t>/LV/32111100112/LVP/EP.VISS/IVISErrorReport/v2-0/TR-21.</w:t>
      </w:r>
    </w:p>
    <w:p w14:paraId="5195CC8F" w14:textId="56259E1E" w:rsidR="00D12A5A" w:rsidRDefault="00D12A5A" w:rsidP="00D12A5A">
      <w:pPr>
        <w:pStyle w:val="ListNumber"/>
      </w:pPr>
      <w:r>
        <w:t>Uzņēmumu dokumenti EDK tiek glabāti „/</w:t>
      </w:r>
      <w:r w:rsidR="00B00F97">
        <w:t>BUS</w:t>
      </w:r>
      <w:r>
        <w:t>/” mapju hierarhijā. Šīs mapju hierarhijas tālākā dalījuma principi ir identiski iedzīvotāju mapju hierarhijai noteiktajiem.</w:t>
      </w:r>
    </w:p>
    <w:p w14:paraId="7AD56C2D" w14:textId="7C2FB8E4" w:rsidR="00D12A5A" w:rsidRDefault="00D12A5A" w:rsidP="00D12A5A">
      <w:pPr>
        <w:pStyle w:val="ListNumber"/>
      </w:pPr>
      <w:r>
        <w:t>Deklarētās identitātes tiek unikāli identificētas pēc to izmantotajām elektroniskā pasta adresēm. To iesūtītie vai to saņemtie dokumenti ir jāglabā zem „/</w:t>
      </w:r>
      <w:r w:rsidR="00B00F97">
        <w:t>DIN</w:t>
      </w:r>
      <w:r>
        <w:t>/” mapes. Konkrētā lietotāja mapju nosaukums ir identifikācijai izmantotā e-pasta adrese. Tālākie līmeņi tiek veidoti identiski iedzīvotājiem.</w:t>
      </w:r>
    </w:p>
    <w:p w14:paraId="68A3FF91" w14:textId="4DD4F46B" w:rsidR="00D12A5A" w:rsidRDefault="00D12A5A" w:rsidP="00D12A5A">
      <w:pPr>
        <w:pStyle w:val="ListNumber"/>
      </w:pPr>
      <w:r>
        <w:t>Iestāžu dokumentu mapju hierarhiju veido „/</w:t>
      </w:r>
      <w:r w:rsidR="00B00F97">
        <w:t>ATH</w:t>
      </w:r>
      <w:r>
        <w:t xml:space="preserve">/” mapē, turpinot dalīt pēc iestāžu identifikatoriem VISS iestāžu klasifikatorā (authorities). Šajā klasifikatorā var būt ieraksti virtuālām iestādēm, </w:t>
      </w:r>
      <w:r w:rsidR="006D7041">
        <w:t>piemēram,</w:t>
      </w:r>
      <w:r>
        <w:t xml:space="preserve"> VISS maksājumu modulis ar identifikatoru „1001001”.</w:t>
      </w:r>
      <w:r w:rsidRPr="00581E6C">
        <w:t xml:space="preserve"> </w:t>
      </w:r>
      <w:r>
        <w:t>Šīs mapju hierarhijas tālākā dalījuma principi ir identiski iedzīvotāju mapju hierarhijai noteiktajiem.</w:t>
      </w:r>
    </w:p>
    <w:p w14:paraId="1B34D500" w14:textId="222B735E" w:rsidR="00D12A5A" w:rsidRDefault="00D12A5A" w:rsidP="00D12A5A">
      <w:pPr>
        <w:pStyle w:val="ListNumber"/>
      </w:pPr>
      <w:r>
        <w:t>“/</w:t>
      </w:r>
      <w:r w:rsidR="00B00F97">
        <w:t>DEP</w:t>
      </w:r>
      <w:r>
        <w:t>” glabā dokumentus, kas ir pieejami pilnvarotajām personām. Hierarhijas 2.līmenī glabā pilnvarotāja veidu, piem. “</w:t>
      </w:r>
      <w:r w:rsidR="00B00F97">
        <w:t>BUS</w:t>
      </w:r>
      <w:r>
        <w:t>” vai “</w:t>
      </w:r>
      <w:r w:rsidR="00B00F97">
        <w:t>ATH</w:t>
      </w:r>
      <w:r>
        <w:t>”, 3.līmenī pilnvarotāja unikālo identifikatoru, 4. līmenī pilnvarotās personas unikālo identifikatoru. Šīs mapju hierarhijas tālākā dalījuma principi ir identiski iedzīvotāju mapju hierarhijai noteiktajiem.</w:t>
      </w:r>
    </w:p>
    <w:p w14:paraId="54DC19DF" w14:textId="77777777" w:rsidR="00D12A5A" w:rsidRDefault="00D12A5A" w:rsidP="00D12A5A">
      <w:pPr>
        <w:pStyle w:val="ListNumber"/>
      </w:pPr>
      <w:r>
        <w:t xml:space="preserve">„/Trash” ir speciāla mapju hierarhijā, kurā uz laiku tiek izvietoti dokumenti, kas ir izdzēsti no visām citām - iedzīvotāju, uzņēmumu, iestāžu vai deklarēto identitāšu mapju hierarhijām. </w:t>
      </w:r>
    </w:p>
    <w:p w14:paraId="1AD954AF" w14:textId="77777777" w:rsidR="00D12A5A" w:rsidRDefault="00D12A5A" w:rsidP="00D12A5A">
      <w:pPr>
        <w:pStyle w:val="ListNumber"/>
      </w:pPr>
      <w:r>
        <w:t>“/Orphan” ir speciāla mapju hierarhija, kurā uz laiku tiek izvietoti dokumenti, kam izpildīta metode removeObjectFromFolder vienīgajā mapē.</w:t>
      </w:r>
    </w:p>
    <w:p w14:paraId="1E927ACB" w14:textId="470BBBCF" w:rsidR="00D12A5A" w:rsidRDefault="000059C8" w:rsidP="0090279E">
      <w:pPr>
        <w:pStyle w:val="Pictureposition"/>
      </w:pPr>
      <w:r w:rsidRPr="0090279E">
        <w:object w:dxaOrig="11925" w:dyaOrig="8415" w14:anchorId="21503677">
          <v:shape id="_x0000_i1057" type="#_x0000_t75" style="width:346pt;height:158pt" o:ole="">
            <v:imagedata r:id="rId133" o:title="" cropbottom="22819f"/>
          </v:shape>
          <o:OLEObject Type="Embed" ProgID="Visio.Drawing.15" ShapeID="_x0000_i1057" DrawAspect="Content" ObjectID="_1578904608" r:id="rId134"/>
        </w:object>
      </w:r>
      <w:r w:rsidR="00D12A5A" w:rsidRPr="00134FFD">
        <w:t xml:space="preserve"> </w:t>
      </w:r>
    </w:p>
    <w:p w14:paraId="0DBAAEDF" w14:textId="77777777" w:rsidR="00D12A5A" w:rsidRDefault="007E641C" w:rsidP="00D154E1">
      <w:pPr>
        <w:pStyle w:val="Picturecaption"/>
      </w:pPr>
      <w:r>
        <w:fldChar w:fldCharType="begin"/>
      </w:r>
      <w:r>
        <w:instrText xml:space="preserve"> SEQ Attēls \* ARABIC </w:instrText>
      </w:r>
      <w:r>
        <w:fldChar w:fldCharType="separate"/>
      </w:r>
      <w:bookmarkStart w:id="3240" w:name="_Ref494440835"/>
      <w:bookmarkStart w:id="3241" w:name="_Toc494368399"/>
      <w:bookmarkStart w:id="3242" w:name="_Toc505087064"/>
      <w:r w:rsidR="00094FBC">
        <w:rPr>
          <w:noProof/>
        </w:rPr>
        <w:t>8</w:t>
      </w:r>
      <w:bookmarkEnd w:id="3240"/>
      <w:r>
        <w:rPr>
          <w:noProof/>
        </w:rPr>
        <w:fldChar w:fldCharType="end"/>
      </w:r>
      <w:r w:rsidR="00D12A5A">
        <w:t>.attēls. KDV dokumentu repozitorija 7 veidu mapju hierarhijas piemēri</w:t>
      </w:r>
      <w:bookmarkEnd w:id="3241"/>
      <w:bookmarkEnd w:id="3242"/>
      <w:r w:rsidR="00D12A5A">
        <w:t xml:space="preserve"> </w:t>
      </w:r>
    </w:p>
    <w:p w14:paraId="28218843" w14:textId="77777777" w:rsidR="00D12A5A" w:rsidRDefault="00D12A5A" w:rsidP="00D12A5A">
      <w:pPr>
        <w:pStyle w:val="Heading3"/>
      </w:pPr>
      <w:bookmarkStart w:id="3243" w:name="_Toc494437683"/>
      <w:bookmarkStart w:id="3244" w:name="_Toc494438058"/>
      <w:bookmarkStart w:id="3245" w:name="_Toc494438911"/>
      <w:bookmarkStart w:id="3246" w:name="_Toc494442157"/>
      <w:bookmarkStart w:id="3247" w:name="_Toc494437684"/>
      <w:bookmarkStart w:id="3248" w:name="_Toc494438059"/>
      <w:bookmarkStart w:id="3249" w:name="_Toc494438912"/>
      <w:bookmarkStart w:id="3250" w:name="_Toc494442158"/>
      <w:bookmarkStart w:id="3251" w:name="_Toc494437685"/>
      <w:bookmarkStart w:id="3252" w:name="_Toc494438060"/>
      <w:bookmarkStart w:id="3253" w:name="_Toc494438913"/>
      <w:bookmarkStart w:id="3254" w:name="_Toc494442159"/>
      <w:bookmarkStart w:id="3255" w:name="_Toc494437686"/>
      <w:bookmarkStart w:id="3256" w:name="_Toc494438061"/>
      <w:bookmarkStart w:id="3257" w:name="_Toc494438914"/>
      <w:bookmarkStart w:id="3258" w:name="_Toc494442160"/>
      <w:bookmarkStart w:id="3259" w:name="_Toc494437687"/>
      <w:bookmarkStart w:id="3260" w:name="_Toc494438062"/>
      <w:bookmarkStart w:id="3261" w:name="_Toc494438915"/>
      <w:bookmarkStart w:id="3262" w:name="_Toc494442161"/>
      <w:bookmarkStart w:id="3263" w:name="_Toc494437688"/>
      <w:bookmarkStart w:id="3264" w:name="_Toc494438063"/>
      <w:bookmarkStart w:id="3265" w:name="_Toc494438916"/>
      <w:bookmarkStart w:id="3266" w:name="_Toc494442162"/>
      <w:bookmarkStart w:id="3267" w:name="_Toc494437689"/>
      <w:bookmarkStart w:id="3268" w:name="_Toc494438064"/>
      <w:bookmarkStart w:id="3269" w:name="_Toc494438917"/>
      <w:bookmarkStart w:id="3270" w:name="_Toc494442163"/>
      <w:bookmarkStart w:id="3271" w:name="_Toc494437690"/>
      <w:bookmarkStart w:id="3272" w:name="_Toc494438065"/>
      <w:bookmarkStart w:id="3273" w:name="_Toc494438918"/>
      <w:bookmarkStart w:id="3274" w:name="_Toc494442164"/>
      <w:bookmarkStart w:id="3275" w:name="_Toc494437691"/>
      <w:bookmarkStart w:id="3276" w:name="_Toc494438066"/>
      <w:bookmarkStart w:id="3277" w:name="_Toc494438919"/>
      <w:bookmarkStart w:id="3278" w:name="_Toc494442165"/>
      <w:bookmarkStart w:id="3279" w:name="_Toc494437692"/>
      <w:bookmarkStart w:id="3280" w:name="_Toc494438067"/>
      <w:bookmarkStart w:id="3281" w:name="_Toc494438920"/>
      <w:bookmarkStart w:id="3282" w:name="_Toc494442166"/>
      <w:bookmarkStart w:id="3283" w:name="_Toc494437693"/>
      <w:bookmarkStart w:id="3284" w:name="_Toc494438068"/>
      <w:bookmarkStart w:id="3285" w:name="_Toc494438921"/>
      <w:bookmarkStart w:id="3286" w:name="_Toc494442167"/>
      <w:bookmarkStart w:id="3287" w:name="_Toc494437694"/>
      <w:bookmarkStart w:id="3288" w:name="_Toc494438069"/>
      <w:bookmarkStart w:id="3289" w:name="_Toc494438922"/>
      <w:bookmarkStart w:id="3290" w:name="_Toc494442168"/>
      <w:bookmarkStart w:id="3291" w:name="_Toc494437695"/>
      <w:bookmarkStart w:id="3292" w:name="_Toc494438070"/>
      <w:bookmarkStart w:id="3293" w:name="_Toc494438923"/>
      <w:bookmarkStart w:id="3294" w:name="_Toc494442169"/>
      <w:bookmarkStart w:id="3295" w:name="_Toc494437696"/>
      <w:bookmarkStart w:id="3296" w:name="_Toc494438071"/>
      <w:bookmarkStart w:id="3297" w:name="_Toc494438924"/>
      <w:bookmarkStart w:id="3298" w:name="_Toc494442170"/>
      <w:bookmarkStart w:id="3299" w:name="_Toc494437697"/>
      <w:bookmarkStart w:id="3300" w:name="_Toc494438072"/>
      <w:bookmarkStart w:id="3301" w:name="_Toc494438925"/>
      <w:bookmarkStart w:id="3302" w:name="_Toc494442171"/>
      <w:bookmarkStart w:id="3303" w:name="_Toc494437698"/>
      <w:bookmarkStart w:id="3304" w:name="_Toc494438073"/>
      <w:bookmarkStart w:id="3305" w:name="_Toc494438926"/>
      <w:bookmarkStart w:id="3306" w:name="_Toc494442172"/>
      <w:bookmarkStart w:id="3307" w:name="_Toc494437699"/>
      <w:bookmarkStart w:id="3308" w:name="_Toc494438074"/>
      <w:bookmarkStart w:id="3309" w:name="_Toc494438927"/>
      <w:bookmarkStart w:id="3310" w:name="_Toc494442173"/>
      <w:bookmarkStart w:id="3311" w:name="_Toc494437700"/>
      <w:bookmarkStart w:id="3312" w:name="_Toc494438075"/>
      <w:bookmarkStart w:id="3313" w:name="_Toc494438928"/>
      <w:bookmarkStart w:id="3314" w:name="_Toc494442174"/>
      <w:bookmarkStart w:id="3315" w:name="_Toc505087055"/>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r>
        <w:t>E-adreses dokumentu repozitorijs</w:t>
      </w:r>
      <w:bookmarkEnd w:id="3315"/>
    </w:p>
    <w:p w14:paraId="297542A1" w14:textId="77F5B303" w:rsidR="00D12A5A" w:rsidRDefault="00D12A5A" w:rsidP="00D12A5A">
      <w:pPr>
        <w:pStyle w:val="ListNumber"/>
        <w:numPr>
          <w:ilvl w:val="0"/>
          <w:numId w:val="13"/>
        </w:numPr>
      </w:pPr>
      <w:r>
        <w:t xml:space="preserve">E-adreses dokumentu mapju hierarhiju veido trīs 1. līmeņa mapes (saknes līmeni jeb </w:t>
      </w:r>
      <w:r w:rsidRPr="00704EC8">
        <w:rPr>
          <w:i/>
        </w:rPr>
        <w:t>root</w:t>
      </w:r>
      <w:r>
        <w:t xml:space="preserve"> pieņemot kā 0.līmeni), 2</w:t>
      </w:r>
      <w:r w:rsidR="00DA7C7A">
        <w:t>.</w:t>
      </w:r>
      <w:r>
        <w:t xml:space="preserve"> un 3. ir atsevišķa mapju hierarhija dzēsto un bez mapēm palikušu dokumentu pagaidu uzglabāšanai, skat</w:t>
      </w:r>
      <w:r w:rsidR="004331BB">
        <w:t>.</w:t>
      </w:r>
      <w:r>
        <w:t xml:space="preserve"> ilustrāciju </w:t>
      </w:r>
      <w:r>
        <w:fldChar w:fldCharType="begin"/>
      </w:r>
      <w:r>
        <w:instrText xml:space="preserve"> REF _Ref494379411 \h </w:instrText>
      </w:r>
      <w:r>
        <w:fldChar w:fldCharType="separate"/>
      </w:r>
      <w:r w:rsidR="00094FBC">
        <w:rPr>
          <w:noProof/>
        </w:rPr>
        <w:t>9</w:t>
      </w:r>
      <w:r>
        <w:fldChar w:fldCharType="end"/>
      </w:r>
      <w:r>
        <w:t>.attēlā.</w:t>
      </w:r>
    </w:p>
    <w:p w14:paraId="1289D2E0" w14:textId="5D47A8D4" w:rsidR="00D12A5A" w:rsidRDefault="00D12A5A" w:rsidP="00D12A5A">
      <w:pPr>
        <w:pStyle w:val="ListNumber"/>
        <w:numPr>
          <w:ilvl w:val="0"/>
          <w:numId w:val="13"/>
        </w:numPr>
      </w:pPr>
      <w:r>
        <w:t>“/eAdrese” glabā visus e-adreses dokumentus, kas tālāk tiek organizēti pēc eAdreses konta tipa</w:t>
      </w:r>
      <w:r w:rsidR="00DA7C7A">
        <w:t xml:space="preserve">, </w:t>
      </w:r>
      <w:r>
        <w:t>FP (</w:t>
      </w:r>
      <w:r w:rsidRPr="00202B6E">
        <w:t>Iedzīvotāju reģistrā reģistrēta fiziskā persona</w:t>
      </w:r>
      <w:r>
        <w:t>) vai “JP” (</w:t>
      </w:r>
      <w:r w:rsidRPr="00202B6E">
        <w:t>reģistros reģistrēt</w:t>
      </w:r>
      <w:r>
        <w:t>s</w:t>
      </w:r>
      <w:r w:rsidRPr="00202B6E">
        <w:t xml:space="preserve"> tiesību subjekt</w:t>
      </w:r>
      <w:r>
        <w:t>s). Tālākā līmenī mapes nosaukums identificē konkrētos lietotājus ar Iedzīvotāju reģistra personas kodu vai Uzņēmuma reģistra vienotās reģistrācijas numuru.</w:t>
      </w:r>
    </w:p>
    <w:p w14:paraId="4C6B95EE" w14:textId="77777777" w:rsidR="00D12A5A" w:rsidRDefault="00D12A5A" w:rsidP="00D12A5A">
      <w:pPr>
        <w:pStyle w:val="ListNumber"/>
        <w:numPr>
          <w:ilvl w:val="0"/>
          <w:numId w:val="13"/>
        </w:numPr>
      </w:pPr>
      <w:r>
        <w:t xml:space="preserve">„/Trash” ir speciāla mapju hierarhijā, kurā uz laiku tiek izvietoti dokumenti, kas ir izdzēsti no visām citām - iedzīvotāju, uzņēmumu, iestāžu vai deklarēto identitāšu mapju hierarhijām. </w:t>
      </w:r>
    </w:p>
    <w:p w14:paraId="5663B6A5" w14:textId="77777777" w:rsidR="00D12A5A" w:rsidRDefault="00D12A5A" w:rsidP="00D12A5A">
      <w:pPr>
        <w:pStyle w:val="ListNumber"/>
        <w:numPr>
          <w:ilvl w:val="0"/>
          <w:numId w:val="13"/>
        </w:numPr>
      </w:pPr>
      <w:r>
        <w:t>“/Orphan” ir speciāla mapju hierarhija, kurā uz laiku tiek izvietoti dokumenti, kam izpildīta metode removeObjectFromFolder vienīgajā mapē.</w:t>
      </w:r>
    </w:p>
    <w:p w14:paraId="4A62BEBE" w14:textId="77777777" w:rsidR="00D12A5A" w:rsidRDefault="00D12A5A" w:rsidP="00D12A5A">
      <w:pPr>
        <w:pStyle w:val="Pictureposition"/>
      </w:pPr>
      <w:r>
        <w:object w:dxaOrig="11926" w:dyaOrig="8415" w14:anchorId="25C24017">
          <v:shape id="_x0000_i1058" type="#_x0000_t75" style="width:324pt;height:2in" o:ole="">
            <v:imagedata r:id="rId135" o:title="" cropbottom="39686f" cropright="24788f"/>
          </v:shape>
          <o:OLEObject Type="Embed" ProgID="Visio.Drawing.15" ShapeID="_x0000_i1058" DrawAspect="Content" ObjectID="_1578904609" r:id="rId136"/>
        </w:object>
      </w:r>
    </w:p>
    <w:p w14:paraId="78274B27" w14:textId="2124ACDA" w:rsidR="00D12A5A" w:rsidRDefault="007E641C" w:rsidP="00D154E1">
      <w:pPr>
        <w:pStyle w:val="Picturecaption"/>
      </w:pPr>
      <w:r>
        <w:fldChar w:fldCharType="begin"/>
      </w:r>
      <w:r>
        <w:instrText xml:space="preserve"> SEQ attēls \* ARABIC </w:instrText>
      </w:r>
      <w:r>
        <w:fldChar w:fldCharType="separate"/>
      </w:r>
      <w:bookmarkStart w:id="3316" w:name="_Ref494379411"/>
      <w:bookmarkStart w:id="3317" w:name="_Toc505087065"/>
      <w:r w:rsidR="00094FBC">
        <w:rPr>
          <w:noProof/>
        </w:rPr>
        <w:t>9</w:t>
      </w:r>
      <w:bookmarkEnd w:id="3316"/>
      <w:r>
        <w:rPr>
          <w:noProof/>
        </w:rPr>
        <w:fldChar w:fldCharType="end"/>
      </w:r>
      <w:r w:rsidR="00D12A5A">
        <w:t>.</w:t>
      </w:r>
      <w:r w:rsidR="0090279E">
        <w:t xml:space="preserve">attēls. </w:t>
      </w:r>
      <w:r w:rsidR="00D12A5A">
        <w:t>E-adreses repozitorija hierarhijas piemērs</w:t>
      </w:r>
      <w:bookmarkEnd w:id="3317"/>
    </w:p>
    <w:p w14:paraId="19B6C27E" w14:textId="77777777" w:rsidR="0090279E" w:rsidRDefault="004B55AC" w:rsidP="00D154E1">
      <w:pPr>
        <w:pStyle w:val="Heading2"/>
      </w:pPr>
      <w:bookmarkStart w:id="3318" w:name="_Toc494324640"/>
      <w:bookmarkStart w:id="3319" w:name="_Toc494325342"/>
      <w:bookmarkStart w:id="3320" w:name="_Toc494326859"/>
      <w:bookmarkStart w:id="3321" w:name="_Toc494368375"/>
      <w:bookmarkStart w:id="3322" w:name="_Toc494324641"/>
      <w:bookmarkStart w:id="3323" w:name="_Toc494325343"/>
      <w:bookmarkStart w:id="3324" w:name="_Toc494326860"/>
      <w:bookmarkStart w:id="3325" w:name="_Toc494368376"/>
      <w:bookmarkStart w:id="3326" w:name="_Toc494324642"/>
      <w:bookmarkStart w:id="3327" w:name="_Toc494325344"/>
      <w:bookmarkStart w:id="3328" w:name="_Toc494326861"/>
      <w:bookmarkStart w:id="3329" w:name="_Toc494368377"/>
      <w:bookmarkStart w:id="3330" w:name="_Toc452654179"/>
      <w:bookmarkStart w:id="3331" w:name="_Toc452654710"/>
      <w:bookmarkStart w:id="3332" w:name="_Toc452655310"/>
      <w:bookmarkStart w:id="3333" w:name="_Toc452713975"/>
      <w:bookmarkStart w:id="3334" w:name="_Toc452716873"/>
      <w:bookmarkStart w:id="3335" w:name="_Toc452717490"/>
      <w:bookmarkStart w:id="3336" w:name="_Toc452718190"/>
      <w:bookmarkStart w:id="3337" w:name="_Toc452718807"/>
      <w:bookmarkStart w:id="3338" w:name="_Toc452719424"/>
      <w:bookmarkStart w:id="3339" w:name="_Toc452720041"/>
      <w:bookmarkStart w:id="3340" w:name="_Toc452720806"/>
      <w:bookmarkStart w:id="3341" w:name="_Toc452721570"/>
      <w:bookmarkStart w:id="3342" w:name="_Toc452722337"/>
      <w:bookmarkStart w:id="3343" w:name="_Toc452723099"/>
      <w:bookmarkStart w:id="3344" w:name="_Toc452723861"/>
      <w:bookmarkStart w:id="3345" w:name="_Toc452724623"/>
      <w:bookmarkStart w:id="3346" w:name="_Toc452725385"/>
      <w:bookmarkStart w:id="3347" w:name="_Toc452732530"/>
      <w:bookmarkStart w:id="3348" w:name="_Toc452733345"/>
      <w:bookmarkStart w:id="3349" w:name="_Toc452740060"/>
      <w:bookmarkStart w:id="3350" w:name="_Toc452740906"/>
      <w:bookmarkStart w:id="3351" w:name="_Toc452741752"/>
      <w:bookmarkStart w:id="3352" w:name="_Toc452993527"/>
      <w:bookmarkStart w:id="3353" w:name="_Toc452996874"/>
      <w:bookmarkStart w:id="3354" w:name="_Toc453061562"/>
      <w:bookmarkStart w:id="3355" w:name="_Toc453062410"/>
      <w:bookmarkStart w:id="3356" w:name="_Toc453069659"/>
      <w:bookmarkStart w:id="3357" w:name="_Toc453070507"/>
      <w:bookmarkStart w:id="3358" w:name="_Toc453071357"/>
      <w:bookmarkStart w:id="3359" w:name="_Toc453072205"/>
      <w:bookmarkStart w:id="3360" w:name="_Toc453081126"/>
      <w:bookmarkStart w:id="3361" w:name="_Toc453081975"/>
      <w:bookmarkStart w:id="3362" w:name="_Toc453083885"/>
      <w:bookmarkStart w:id="3363" w:name="_Toc453084736"/>
      <w:bookmarkStart w:id="3364" w:name="_Toc453085589"/>
      <w:bookmarkStart w:id="3365" w:name="_Toc453086440"/>
      <w:bookmarkStart w:id="3366" w:name="_Toc453235695"/>
      <w:bookmarkStart w:id="3367" w:name="_Toc453239759"/>
      <w:bookmarkStart w:id="3368" w:name="_Toc453240610"/>
      <w:bookmarkStart w:id="3369" w:name="_Toc453241461"/>
      <w:bookmarkStart w:id="3370" w:name="_Toc453242312"/>
      <w:bookmarkStart w:id="3371" w:name="_Toc453250719"/>
      <w:bookmarkStart w:id="3372" w:name="_Toc453251570"/>
      <w:bookmarkStart w:id="3373" w:name="_Toc453252421"/>
      <w:bookmarkStart w:id="3374" w:name="_Toc453255022"/>
      <w:bookmarkStart w:id="3375" w:name="_Toc453255872"/>
      <w:bookmarkStart w:id="3376" w:name="_Toc453256532"/>
      <w:bookmarkStart w:id="3377" w:name="_Toc453257190"/>
      <w:bookmarkStart w:id="3378" w:name="_Toc453257848"/>
      <w:bookmarkStart w:id="3379" w:name="_Toc453258506"/>
      <w:bookmarkStart w:id="3380" w:name="_Toc452654180"/>
      <w:bookmarkStart w:id="3381" w:name="_Toc452654711"/>
      <w:bookmarkStart w:id="3382" w:name="_Toc452655311"/>
      <w:bookmarkStart w:id="3383" w:name="_Toc452713976"/>
      <w:bookmarkStart w:id="3384" w:name="_Toc452716874"/>
      <w:bookmarkStart w:id="3385" w:name="_Toc452717491"/>
      <w:bookmarkStart w:id="3386" w:name="_Toc452718191"/>
      <w:bookmarkStart w:id="3387" w:name="_Toc452718808"/>
      <w:bookmarkStart w:id="3388" w:name="_Toc452719425"/>
      <w:bookmarkStart w:id="3389" w:name="_Toc452720042"/>
      <w:bookmarkStart w:id="3390" w:name="_Toc452720807"/>
      <w:bookmarkStart w:id="3391" w:name="_Toc452721571"/>
      <w:bookmarkStart w:id="3392" w:name="_Toc452722338"/>
      <w:bookmarkStart w:id="3393" w:name="_Toc452723100"/>
      <w:bookmarkStart w:id="3394" w:name="_Toc452723862"/>
      <w:bookmarkStart w:id="3395" w:name="_Toc452724624"/>
      <w:bookmarkStart w:id="3396" w:name="_Toc452725386"/>
      <w:bookmarkStart w:id="3397" w:name="_Toc452732531"/>
      <w:bookmarkStart w:id="3398" w:name="_Toc452733346"/>
      <w:bookmarkStart w:id="3399" w:name="_Toc452740061"/>
      <w:bookmarkStart w:id="3400" w:name="_Toc452740907"/>
      <w:bookmarkStart w:id="3401" w:name="_Toc452741753"/>
      <w:bookmarkStart w:id="3402" w:name="_Toc452993528"/>
      <w:bookmarkStart w:id="3403" w:name="_Toc452996875"/>
      <w:bookmarkStart w:id="3404" w:name="_Toc453061563"/>
      <w:bookmarkStart w:id="3405" w:name="_Toc453062411"/>
      <w:bookmarkStart w:id="3406" w:name="_Toc453069660"/>
      <w:bookmarkStart w:id="3407" w:name="_Toc453070508"/>
      <w:bookmarkStart w:id="3408" w:name="_Toc453071358"/>
      <w:bookmarkStart w:id="3409" w:name="_Toc453072206"/>
      <w:bookmarkStart w:id="3410" w:name="_Toc453081127"/>
      <w:bookmarkStart w:id="3411" w:name="_Toc453081976"/>
      <w:bookmarkStart w:id="3412" w:name="_Toc453083886"/>
      <w:bookmarkStart w:id="3413" w:name="_Toc453084737"/>
      <w:bookmarkStart w:id="3414" w:name="_Toc453085590"/>
      <w:bookmarkStart w:id="3415" w:name="_Toc453086441"/>
      <w:bookmarkStart w:id="3416" w:name="_Toc453235696"/>
      <w:bookmarkStart w:id="3417" w:name="_Toc453239760"/>
      <w:bookmarkStart w:id="3418" w:name="_Toc453240611"/>
      <w:bookmarkStart w:id="3419" w:name="_Toc453241462"/>
      <w:bookmarkStart w:id="3420" w:name="_Toc453242313"/>
      <w:bookmarkStart w:id="3421" w:name="_Toc453250720"/>
      <w:bookmarkStart w:id="3422" w:name="_Toc453251571"/>
      <w:bookmarkStart w:id="3423" w:name="_Toc453252422"/>
      <w:bookmarkStart w:id="3424" w:name="_Toc453255023"/>
      <w:bookmarkStart w:id="3425" w:name="_Toc453255873"/>
      <w:bookmarkStart w:id="3426" w:name="_Toc453256533"/>
      <w:bookmarkStart w:id="3427" w:name="_Toc453257191"/>
      <w:bookmarkStart w:id="3428" w:name="_Toc453257849"/>
      <w:bookmarkStart w:id="3429" w:name="_Toc453258507"/>
      <w:bookmarkStart w:id="3430" w:name="_Toc452654181"/>
      <w:bookmarkStart w:id="3431" w:name="_Toc452654712"/>
      <w:bookmarkStart w:id="3432" w:name="_Toc452655312"/>
      <w:bookmarkStart w:id="3433" w:name="_Toc452713977"/>
      <w:bookmarkStart w:id="3434" w:name="_Toc452716875"/>
      <w:bookmarkStart w:id="3435" w:name="_Toc452717492"/>
      <w:bookmarkStart w:id="3436" w:name="_Toc452718192"/>
      <w:bookmarkStart w:id="3437" w:name="_Toc452718809"/>
      <w:bookmarkStart w:id="3438" w:name="_Toc452719426"/>
      <w:bookmarkStart w:id="3439" w:name="_Toc452720043"/>
      <w:bookmarkStart w:id="3440" w:name="_Toc452720808"/>
      <w:bookmarkStart w:id="3441" w:name="_Toc452721572"/>
      <w:bookmarkStart w:id="3442" w:name="_Toc452722339"/>
      <w:bookmarkStart w:id="3443" w:name="_Toc452723101"/>
      <w:bookmarkStart w:id="3444" w:name="_Toc452723863"/>
      <w:bookmarkStart w:id="3445" w:name="_Toc452724625"/>
      <w:bookmarkStart w:id="3446" w:name="_Toc452725387"/>
      <w:bookmarkStart w:id="3447" w:name="_Toc452732532"/>
      <w:bookmarkStart w:id="3448" w:name="_Toc452733347"/>
      <w:bookmarkStart w:id="3449" w:name="_Toc452740062"/>
      <w:bookmarkStart w:id="3450" w:name="_Toc452740908"/>
      <w:bookmarkStart w:id="3451" w:name="_Toc452741754"/>
      <w:bookmarkStart w:id="3452" w:name="_Toc452993529"/>
      <w:bookmarkStart w:id="3453" w:name="_Toc452996876"/>
      <w:bookmarkStart w:id="3454" w:name="_Toc453061564"/>
      <w:bookmarkStart w:id="3455" w:name="_Toc453062412"/>
      <w:bookmarkStart w:id="3456" w:name="_Toc453069661"/>
      <w:bookmarkStart w:id="3457" w:name="_Toc453070509"/>
      <w:bookmarkStart w:id="3458" w:name="_Toc453071359"/>
      <w:bookmarkStart w:id="3459" w:name="_Toc453072207"/>
      <w:bookmarkStart w:id="3460" w:name="_Toc453081128"/>
      <w:bookmarkStart w:id="3461" w:name="_Toc453081977"/>
      <w:bookmarkStart w:id="3462" w:name="_Toc453083887"/>
      <w:bookmarkStart w:id="3463" w:name="_Toc453084738"/>
      <w:bookmarkStart w:id="3464" w:name="_Toc453085591"/>
      <w:bookmarkStart w:id="3465" w:name="_Toc453086442"/>
      <w:bookmarkStart w:id="3466" w:name="_Toc453235697"/>
      <w:bookmarkStart w:id="3467" w:name="_Toc453239761"/>
      <w:bookmarkStart w:id="3468" w:name="_Toc453240612"/>
      <w:bookmarkStart w:id="3469" w:name="_Toc453241463"/>
      <w:bookmarkStart w:id="3470" w:name="_Toc453242314"/>
      <w:bookmarkStart w:id="3471" w:name="_Toc453250721"/>
      <w:bookmarkStart w:id="3472" w:name="_Toc453251572"/>
      <w:bookmarkStart w:id="3473" w:name="_Toc453252423"/>
      <w:bookmarkStart w:id="3474" w:name="_Toc453255024"/>
      <w:bookmarkStart w:id="3475" w:name="_Toc453255874"/>
      <w:bookmarkStart w:id="3476" w:name="_Toc453256534"/>
      <w:bookmarkStart w:id="3477" w:name="_Toc453257192"/>
      <w:bookmarkStart w:id="3478" w:name="_Toc453257850"/>
      <w:bookmarkStart w:id="3479" w:name="_Toc453258508"/>
      <w:bookmarkStart w:id="3480" w:name="_Toc452654182"/>
      <w:bookmarkStart w:id="3481" w:name="_Toc452654713"/>
      <w:bookmarkStart w:id="3482" w:name="_Toc452655313"/>
      <w:bookmarkStart w:id="3483" w:name="_Toc452713978"/>
      <w:bookmarkStart w:id="3484" w:name="_Toc452716876"/>
      <w:bookmarkStart w:id="3485" w:name="_Toc452717493"/>
      <w:bookmarkStart w:id="3486" w:name="_Toc452718193"/>
      <w:bookmarkStart w:id="3487" w:name="_Toc452718810"/>
      <w:bookmarkStart w:id="3488" w:name="_Toc452719427"/>
      <w:bookmarkStart w:id="3489" w:name="_Toc452720044"/>
      <w:bookmarkStart w:id="3490" w:name="_Toc452720809"/>
      <w:bookmarkStart w:id="3491" w:name="_Toc452721573"/>
      <w:bookmarkStart w:id="3492" w:name="_Toc452722340"/>
      <w:bookmarkStart w:id="3493" w:name="_Toc452723102"/>
      <w:bookmarkStart w:id="3494" w:name="_Toc452723864"/>
      <w:bookmarkStart w:id="3495" w:name="_Toc452724626"/>
      <w:bookmarkStart w:id="3496" w:name="_Toc452725388"/>
      <w:bookmarkStart w:id="3497" w:name="_Toc452732533"/>
      <w:bookmarkStart w:id="3498" w:name="_Toc452733348"/>
      <w:bookmarkStart w:id="3499" w:name="_Toc452740063"/>
      <w:bookmarkStart w:id="3500" w:name="_Toc452740909"/>
      <w:bookmarkStart w:id="3501" w:name="_Toc452741755"/>
      <w:bookmarkStart w:id="3502" w:name="_Toc452993530"/>
      <w:bookmarkStart w:id="3503" w:name="_Toc452996877"/>
      <w:bookmarkStart w:id="3504" w:name="_Toc453061565"/>
      <w:bookmarkStart w:id="3505" w:name="_Toc453062413"/>
      <w:bookmarkStart w:id="3506" w:name="_Toc453069662"/>
      <w:bookmarkStart w:id="3507" w:name="_Toc453070510"/>
      <w:bookmarkStart w:id="3508" w:name="_Toc453071360"/>
      <w:bookmarkStart w:id="3509" w:name="_Toc453072208"/>
      <w:bookmarkStart w:id="3510" w:name="_Toc453081129"/>
      <w:bookmarkStart w:id="3511" w:name="_Toc453081978"/>
      <w:bookmarkStart w:id="3512" w:name="_Toc453083888"/>
      <w:bookmarkStart w:id="3513" w:name="_Toc453084739"/>
      <w:bookmarkStart w:id="3514" w:name="_Toc453085592"/>
      <w:bookmarkStart w:id="3515" w:name="_Toc453086443"/>
      <w:bookmarkStart w:id="3516" w:name="_Toc453235698"/>
      <w:bookmarkStart w:id="3517" w:name="_Toc453239762"/>
      <w:bookmarkStart w:id="3518" w:name="_Toc453240613"/>
      <w:bookmarkStart w:id="3519" w:name="_Toc453241464"/>
      <w:bookmarkStart w:id="3520" w:name="_Toc453242315"/>
      <w:bookmarkStart w:id="3521" w:name="_Toc453250722"/>
      <w:bookmarkStart w:id="3522" w:name="_Toc453251573"/>
      <w:bookmarkStart w:id="3523" w:name="_Toc453252424"/>
      <w:bookmarkStart w:id="3524" w:name="_Toc453255025"/>
      <w:bookmarkStart w:id="3525" w:name="_Toc453255875"/>
      <w:bookmarkStart w:id="3526" w:name="_Toc453256535"/>
      <w:bookmarkStart w:id="3527" w:name="_Toc453257193"/>
      <w:bookmarkStart w:id="3528" w:name="_Toc453257851"/>
      <w:bookmarkStart w:id="3529" w:name="_Toc453258509"/>
      <w:bookmarkStart w:id="3530" w:name="_Toc452654183"/>
      <w:bookmarkStart w:id="3531" w:name="_Toc452654714"/>
      <w:bookmarkStart w:id="3532" w:name="_Toc452655314"/>
      <w:bookmarkStart w:id="3533" w:name="_Toc452713979"/>
      <w:bookmarkStart w:id="3534" w:name="_Toc452716877"/>
      <w:bookmarkStart w:id="3535" w:name="_Toc452717494"/>
      <w:bookmarkStart w:id="3536" w:name="_Toc452718194"/>
      <w:bookmarkStart w:id="3537" w:name="_Toc452718811"/>
      <w:bookmarkStart w:id="3538" w:name="_Toc452719428"/>
      <w:bookmarkStart w:id="3539" w:name="_Toc452720045"/>
      <w:bookmarkStart w:id="3540" w:name="_Toc452720810"/>
      <w:bookmarkStart w:id="3541" w:name="_Toc452721574"/>
      <w:bookmarkStart w:id="3542" w:name="_Toc452722341"/>
      <w:bookmarkStart w:id="3543" w:name="_Toc452723103"/>
      <w:bookmarkStart w:id="3544" w:name="_Toc452723865"/>
      <w:bookmarkStart w:id="3545" w:name="_Toc452724627"/>
      <w:bookmarkStart w:id="3546" w:name="_Toc452725389"/>
      <w:bookmarkStart w:id="3547" w:name="_Toc452732534"/>
      <w:bookmarkStart w:id="3548" w:name="_Toc452733349"/>
      <w:bookmarkStart w:id="3549" w:name="_Toc452740064"/>
      <w:bookmarkStart w:id="3550" w:name="_Toc452740910"/>
      <w:bookmarkStart w:id="3551" w:name="_Toc452741756"/>
      <w:bookmarkStart w:id="3552" w:name="_Toc452993531"/>
      <w:bookmarkStart w:id="3553" w:name="_Toc452996878"/>
      <w:bookmarkStart w:id="3554" w:name="_Toc453061566"/>
      <w:bookmarkStart w:id="3555" w:name="_Toc453062414"/>
      <w:bookmarkStart w:id="3556" w:name="_Toc453069663"/>
      <w:bookmarkStart w:id="3557" w:name="_Toc453070511"/>
      <w:bookmarkStart w:id="3558" w:name="_Toc453071361"/>
      <w:bookmarkStart w:id="3559" w:name="_Toc453072209"/>
      <w:bookmarkStart w:id="3560" w:name="_Toc453081130"/>
      <w:bookmarkStart w:id="3561" w:name="_Toc453081979"/>
      <w:bookmarkStart w:id="3562" w:name="_Toc453083889"/>
      <w:bookmarkStart w:id="3563" w:name="_Toc453084740"/>
      <w:bookmarkStart w:id="3564" w:name="_Toc453085593"/>
      <w:bookmarkStart w:id="3565" w:name="_Toc453086444"/>
      <w:bookmarkStart w:id="3566" w:name="_Toc453235699"/>
      <w:bookmarkStart w:id="3567" w:name="_Toc453239763"/>
      <w:bookmarkStart w:id="3568" w:name="_Toc453240614"/>
      <w:bookmarkStart w:id="3569" w:name="_Toc453241465"/>
      <w:bookmarkStart w:id="3570" w:name="_Toc453242316"/>
      <w:bookmarkStart w:id="3571" w:name="_Toc453250723"/>
      <w:bookmarkStart w:id="3572" w:name="_Toc453251574"/>
      <w:bookmarkStart w:id="3573" w:name="_Toc453252425"/>
      <w:bookmarkStart w:id="3574" w:name="_Toc453255026"/>
      <w:bookmarkStart w:id="3575" w:name="_Toc453255876"/>
      <w:bookmarkStart w:id="3576" w:name="_Toc453256536"/>
      <w:bookmarkStart w:id="3577" w:name="_Toc453257194"/>
      <w:bookmarkStart w:id="3578" w:name="_Toc453257852"/>
      <w:bookmarkStart w:id="3579" w:name="_Toc453258510"/>
      <w:bookmarkStart w:id="3580" w:name="_Toc452654184"/>
      <w:bookmarkStart w:id="3581" w:name="_Toc452654715"/>
      <w:bookmarkStart w:id="3582" w:name="_Toc452655315"/>
      <w:bookmarkStart w:id="3583" w:name="_Toc452713980"/>
      <w:bookmarkStart w:id="3584" w:name="_Toc452716878"/>
      <w:bookmarkStart w:id="3585" w:name="_Toc452717495"/>
      <w:bookmarkStart w:id="3586" w:name="_Toc452718195"/>
      <w:bookmarkStart w:id="3587" w:name="_Toc452718812"/>
      <w:bookmarkStart w:id="3588" w:name="_Toc452719429"/>
      <w:bookmarkStart w:id="3589" w:name="_Toc452720046"/>
      <w:bookmarkStart w:id="3590" w:name="_Toc452720811"/>
      <w:bookmarkStart w:id="3591" w:name="_Toc452721575"/>
      <w:bookmarkStart w:id="3592" w:name="_Toc452722342"/>
      <w:bookmarkStart w:id="3593" w:name="_Toc452723104"/>
      <w:bookmarkStart w:id="3594" w:name="_Toc452723866"/>
      <w:bookmarkStart w:id="3595" w:name="_Toc452724628"/>
      <w:bookmarkStart w:id="3596" w:name="_Toc452725390"/>
      <w:bookmarkStart w:id="3597" w:name="_Toc452732535"/>
      <w:bookmarkStart w:id="3598" w:name="_Toc452733350"/>
      <w:bookmarkStart w:id="3599" w:name="_Toc452740065"/>
      <w:bookmarkStart w:id="3600" w:name="_Toc452740911"/>
      <w:bookmarkStart w:id="3601" w:name="_Toc452741757"/>
      <w:bookmarkStart w:id="3602" w:name="_Toc452993532"/>
      <w:bookmarkStart w:id="3603" w:name="_Toc452996879"/>
      <w:bookmarkStart w:id="3604" w:name="_Toc453061567"/>
      <w:bookmarkStart w:id="3605" w:name="_Toc453062415"/>
      <w:bookmarkStart w:id="3606" w:name="_Toc453069664"/>
      <w:bookmarkStart w:id="3607" w:name="_Toc453070512"/>
      <w:bookmarkStart w:id="3608" w:name="_Toc453071362"/>
      <w:bookmarkStart w:id="3609" w:name="_Toc453072210"/>
      <w:bookmarkStart w:id="3610" w:name="_Toc453081131"/>
      <w:bookmarkStart w:id="3611" w:name="_Toc453081980"/>
      <w:bookmarkStart w:id="3612" w:name="_Toc453083890"/>
      <w:bookmarkStart w:id="3613" w:name="_Toc453084741"/>
      <w:bookmarkStart w:id="3614" w:name="_Toc453085594"/>
      <w:bookmarkStart w:id="3615" w:name="_Toc453086445"/>
      <w:bookmarkStart w:id="3616" w:name="_Toc453235700"/>
      <w:bookmarkStart w:id="3617" w:name="_Toc453239764"/>
      <w:bookmarkStart w:id="3618" w:name="_Toc453240615"/>
      <w:bookmarkStart w:id="3619" w:name="_Toc453241466"/>
      <w:bookmarkStart w:id="3620" w:name="_Toc453242317"/>
      <w:bookmarkStart w:id="3621" w:name="_Toc453250724"/>
      <w:bookmarkStart w:id="3622" w:name="_Toc453251575"/>
      <w:bookmarkStart w:id="3623" w:name="_Toc453252426"/>
      <w:bookmarkStart w:id="3624" w:name="_Toc453255027"/>
      <w:bookmarkStart w:id="3625" w:name="_Toc453255877"/>
      <w:bookmarkStart w:id="3626" w:name="_Toc453256537"/>
      <w:bookmarkStart w:id="3627" w:name="_Toc453257195"/>
      <w:bookmarkStart w:id="3628" w:name="_Toc453257853"/>
      <w:bookmarkStart w:id="3629" w:name="_Toc453258511"/>
      <w:bookmarkStart w:id="3630" w:name="_Toc452654185"/>
      <w:bookmarkStart w:id="3631" w:name="_Toc452654716"/>
      <w:bookmarkStart w:id="3632" w:name="_Toc452655316"/>
      <w:bookmarkStart w:id="3633" w:name="_Toc452713981"/>
      <w:bookmarkStart w:id="3634" w:name="_Toc452716879"/>
      <w:bookmarkStart w:id="3635" w:name="_Toc452717496"/>
      <w:bookmarkStart w:id="3636" w:name="_Toc452718196"/>
      <w:bookmarkStart w:id="3637" w:name="_Toc452718813"/>
      <w:bookmarkStart w:id="3638" w:name="_Toc452719430"/>
      <w:bookmarkStart w:id="3639" w:name="_Toc452720047"/>
      <w:bookmarkStart w:id="3640" w:name="_Toc452720812"/>
      <w:bookmarkStart w:id="3641" w:name="_Toc452721576"/>
      <w:bookmarkStart w:id="3642" w:name="_Toc452722343"/>
      <w:bookmarkStart w:id="3643" w:name="_Toc452723105"/>
      <w:bookmarkStart w:id="3644" w:name="_Toc452723867"/>
      <w:bookmarkStart w:id="3645" w:name="_Toc452724629"/>
      <w:bookmarkStart w:id="3646" w:name="_Toc452725391"/>
      <w:bookmarkStart w:id="3647" w:name="_Toc452732536"/>
      <w:bookmarkStart w:id="3648" w:name="_Toc452733351"/>
      <w:bookmarkStart w:id="3649" w:name="_Toc452740066"/>
      <w:bookmarkStart w:id="3650" w:name="_Toc452740912"/>
      <w:bookmarkStart w:id="3651" w:name="_Toc452741758"/>
      <w:bookmarkStart w:id="3652" w:name="_Toc452993533"/>
      <w:bookmarkStart w:id="3653" w:name="_Toc452996880"/>
      <w:bookmarkStart w:id="3654" w:name="_Toc453061568"/>
      <w:bookmarkStart w:id="3655" w:name="_Toc453062416"/>
      <w:bookmarkStart w:id="3656" w:name="_Toc453069665"/>
      <w:bookmarkStart w:id="3657" w:name="_Toc453070513"/>
      <w:bookmarkStart w:id="3658" w:name="_Toc453071363"/>
      <w:bookmarkStart w:id="3659" w:name="_Toc453072211"/>
      <w:bookmarkStart w:id="3660" w:name="_Toc453081132"/>
      <w:bookmarkStart w:id="3661" w:name="_Toc453081981"/>
      <w:bookmarkStart w:id="3662" w:name="_Toc453083891"/>
      <w:bookmarkStart w:id="3663" w:name="_Toc453084742"/>
      <w:bookmarkStart w:id="3664" w:name="_Toc453085595"/>
      <w:bookmarkStart w:id="3665" w:name="_Toc453086446"/>
      <w:bookmarkStart w:id="3666" w:name="_Toc453235701"/>
      <w:bookmarkStart w:id="3667" w:name="_Toc453239765"/>
      <w:bookmarkStart w:id="3668" w:name="_Toc453240616"/>
      <w:bookmarkStart w:id="3669" w:name="_Toc453241467"/>
      <w:bookmarkStart w:id="3670" w:name="_Toc453242318"/>
      <w:bookmarkStart w:id="3671" w:name="_Toc453250725"/>
      <w:bookmarkStart w:id="3672" w:name="_Toc453251576"/>
      <w:bookmarkStart w:id="3673" w:name="_Toc453252427"/>
      <w:bookmarkStart w:id="3674" w:name="_Toc453255028"/>
      <w:bookmarkStart w:id="3675" w:name="_Toc453255878"/>
      <w:bookmarkStart w:id="3676" w:name="_Toc453256538"/>
      <w:bookmarkStart w:id="3677" w:name="_Toc453257196"/>
      <w:bookmarkStart w:id="3678" w:name="_Toc453257854"/>
      <w:bookmarkStart w:id="3679" w:name="_Toc453258512"/>
      <w:bookmarkStart w:id="3680" w:name="_Toc452654186"/>
      <w:bookmarkStart w:id="3681" w:name="_Toc452654717"/>
      <w:bookmarkStart w:id="3682" w:name="_Toc452655317"/>
      <w:bookmarkStart w:id="3683" w:name="_Toc452713982"/>
      <w:bookmarkStart w:id="3684" w:name="_Toc452716880"/>
      <w:bookmarkStart w:id="3685" w:name="_Toc452717497"/>
      <w:bookmarkStart w:id="3686" w:name="_Toc452718197"/>
      <w:bookmarkStart w:id="3687" w:name="_Toc452718814"/>
      <w:bookmarkStart w:id="3688" w:name="_Toc452719431"/>
      <w:bookmarkStart w:id="3689" w:name="_Toc452720048"/>
      <w:bookmarkStart w:id="3690" w:name="_Toc452720813"/>
      <w:bookmarkStart w:id="3691" w:name="_Toc452721577"/>
      <w:bookmarkStart w:id="3692" w:name="_Toc452722344"/>
      <w:bookmarkStart w:id="3693" w:name="_Toc452723106"/>
      <w:bookmarkStart w:id="3694" w:name="_Toc452723868"/>
      <w:bookmarkStart w:id="3695" w:name="_Toc452724630"/>
      <w:bookmarkStart w:id="3696" w:name="_Toc452725392"/>
      <w:bookmarkStart w:id="3697" w:name="_Toc452732537"/>
      <w:bookmarkStart w:id="3698" w:name="_Toc452733352"/>
      <w:bookmarkStart w:id="3699" w:name="_Toc452740067"/>
      <w:bookmarkStart w:id="3700" w:name="_Toc452740913"/>
      <w:bookmarkStart w:id="3701" w:name="_Toc452741759"/>
      <w:bookmarkStart w:id="3702" w:name="_Toc452993534"/>
      <w:bookmarkStart w:id="3703" w:name="_Toc452996881"/>
      <w:bookmarkStart w:id="3704" w:name="_Toc453061569"/>
      <w:bookmarkStart w:id="3705" w:name="_Toc453062417"/>
      <w:bookmarkStart w:id="3706" w:name="_Toc453069666"/>
      <w:bookmarkStart w:id="3707" w:name="_Toc453070514"/>
      <w:bookmarkStart w:id="3708" w:name="_Toc453071364"/>
      <w:bookmarkStart w:id="3709" w:name="_Toc453072212"/>
      <w:bookmarkStart w:id="3710" w:name="_Toc453081133"/>
      <w:bookmarkStart w:id="3711" w:name="_Toc453081982"/>
      <w:bookmarkStart w:id="3712" w:name="_Toc453083892"/>
      <w:bookmarkStart w:id="3713" w:name="_Toc453084743"/>
      <w:bookmarkStart w:id="3714" w:name="_Toc453085596"/>
      <w:bookmarkStart w:id="3715" w:name="_Toc453086447"/>
      <w:bookmarkStart w:id="3716" w:name="_Toc453235702"/>
      <w:bookmarkStart w:id="3717" w:name="_Toc453239766"/>
      <w:bookmarkStart w:id="3718" w:name="_Toc453240617"/>
      <w:bookmarkStart w:id="3719" w:name="_Toc453241468"/>
      <w:bookmarkStart w:id="3720" w:name="_Toc453242319"/>
      <w:bookmarkStart w:id="3721" w:name="_Toc453250726"/>
      <w:bookmarkStart w:id="3722" w:name="_Toc453251577"/>
      <w:bookmarkStart w:id="3723" w:name="_Toc453252428"/>
      <w:bookmarkStart w:id="3724" w:name="_Toc453255029"/>
      <w:bookmarkStart w:id="3725" w:name="_Toc453255879"/>
      <w:bookmarkStart w:id="3726" w:name="_Toc453256539"/>
      <w:bookmarkStart w:id="3727" w:name="_Toc453257197"/>
      <w:bookmarkStart w:id="3728" w:name="_Toc453257855"/>
      <w:bookmarkStart w:id="3729" w:name="_Toc453258513"/>
      <w:bookmarkStart w:id="3730" w:name="_Toc452654187"/>
      <w:bookmarkStart w:id="3731" w:name="_Toc452654718"/>
      <w:bookmarkStart w:id="3732" w:name="_Toc452655318"/>
      <w:bookmarkStart w:id="3733" w:name="_Toc452713983"/>
      <w:bookmarkStart w:id="3734" w:name="_Toc452716881"/>
      <w:bookmarkStart w:id="3735" w:name="_Toc452717498"/>
      <w:bookmarkStart w:id="3736" w:name="_Toc452718198"/>
      <w:bookmarkStart w:id="3737" w:name="_Toc452718815"/>
      <w:bookmarkStart w:id="3738" w:name="_Toc452719432"/>
      <w:bookmarkStart w:id="3739" w:name="_Toc452720049"/>
      <w:bookmarkStart w:id="3740" w:name="_Toc452720814"/>
      <w:bookmarkStart w:id="3741" w:name="_Toc452721578"/>
      <w:bookmarkStart w:id="3742" w:name="_Toc452722345"/>
      <w:bookmarkStart w:id="3743" w:name="_Toc452723107"/>
      <w:bookmarkStart w:id="3744" w:name="_Toc452723869"/>
      <w:bookmarkStart w:id="3745" w:name="_Toc452724631"/>
      <w:bookmarkStart w:id="3746" w:name="_Toc452725393"/>
      <w:bookmarkStart w:id="3747" w:name="_Toc452732538"/>
      <w:bookmarkStart w:id="3748" w:name="_Toc452733353"/>
      <w:bookmarkStart w:id="3749" w:name="_Toc452740068"/>
      <w:bookmarkStart w:id="3750" w:name="_Toc452740914"/>
      <w:bookmarkStart w:id="3751" w:name="_Toc452741760"/>
      <w:bookmarkStart w:id="3752" w:name="_Toc452993535"/>
      <w:bookmarkStart w:id="3753" w:name="_Toc452996882"/>
      <w:bookmarkStart w:id="3754" w:name="_Toc453061570"/>
      <w:bookmarkStart w:id="3755" w:name="_Toc453062418"/>
      <w:bookmarkStart w:id="3756" w:name="_Toc453069667"/>
      <w:bookmarkStart w:id="3757" w:name="_Toc453070515"/>
      <w:bookmarkStart w:id="3758" w:name="_Toc453071365"/>
      <w:bookmarkStart w:id="3759" w:name="_Toc453072213"/>
      <w:bookmarkStart w:id="3760" w:name="_Toc453081134"/>
      <w:bookmarkStart w:id="3761" w:name="_Toc453081983"/>
      <w:bookmarkStart w:id="3762" w:name="_Toc453083893"/>
      <w:bookmarkStart w:id="3763" w:name="_Toc453084744"/>
      <w:bookmarkStart w:id="3764" w:name="_Toc453085597"/>
      <w:bookmarkStart w:id="3765" w:name="_Toc453086448"/>
      <w:bookmarkStart w:id="3766" w:name="_Toc453235703"/>
      <w:bookmarkStart w:id="3767" w:name="_Toc453239767"/>
      <w:bookmarkStart w:id="3768" w:name="_Toc453240618"/>
      <w:bookmarkStart w:id="3769" w:name="_Toc453241469"/>
      <w:bookmarkStart w:id="3770" w:name="_Toc453242320"/>
      <w:bookmarkStart w:id="3771" w:name="_Toc453250727"/>
      <w:bookmarkStart w:id="3772" w:name="_Toc453251578"/>
      <w:bookmarkStart w:id="3773" w:name="_Toc453252429"/>
      <w:bookmarkStart w:id="3774" w:name="_Toc453255030"/>
      <w:bookmarkStart w:id="3775" w:name="_Toc453255880"/>
      <w:bookmarkStart w:id="3776" w:name="_Toc453256540"/>
      <w:bookmarkStart w:id="3777" w:name="_Toc453257198"/>
      <w:bookmarkStart w:id="3778" w:name="_Toc453257856"/>
      <w:bookmarkStart w:id="3779" w:name="_Toc453258514"/>
      <w:bookmarkStart w:id="3780" w:name="_Toc452654188"/>
      <w:bookmarkStart w:id="3781" w:name="_Toc452654719"/>
      <w:bookmarkStart w:id="3782" w:name="_Toc452655319"/>
      <w:bookmarkStart w:id="3783" w:name="_Toc452713984"/>
      <w:bookmarkStart w:id="3784" w:name="_Toc452716882"/>
      <w:bookmarkStart w:id="3785" w:name="_Toc452717499"/>
      <w:bookmarkStart w:id="3786" w:name="_Toc452718199"/>
      <w:bookmarkStart w:id="3787" w:name="_Toc452718816"/>
      <w:bookmarkStart w:id="3788" w:name="_Toc452719433"/>
      <w:bookmarkStart w:id="3789" w:name="_Toc452720050"/>
      <w:bookmarkStart w:id="3790" w:name="_Toc452720815"/>
      <w:bookmarkStart w:id="3791" w:name="_Toc452721579"/>
      <w:bookmarkStart w:id="3792" w:name="_Toc452722346"/>
      <w:bookmarkStart w:id="3793" w:name="_Toc452723108"/>
      <w:bookmarkStart w:id="3794" w:name="_Toc452723870"/>
      <w:bookmarkStart w:id="3795" w:name="_Toc452724632"/>
      <w:bookmarkStart w:id="3796" w:name="_Toc452725394"/>
      <w:bookmarkStart w:id="3797" w:name="_Toc452732539"/>
      <w:bookmarkStart w:id="3798" w:name="_Toc452733354"/>
      <w:bookmarkStart w:id="3799" w:name="_Toc452740069"/>
      <w:bookmarkStart w:id="3800" w:name="_Toc452740915"/>
      <w:bookmarkStart w:id="3801" w:name="_Toc452741761"/>
      <w:bookmarkStart w:id="3802" w:name="_Toc452993536"/>
      <w:bookmarkStart w:id="3803" w:name="_Toc452996883"/>
      <w:bookmarkStart w:id="3804" w:name="_Toc453061571"/>
      <w:bookmarkStart w:id="3805" w:name="_Toc453062419"/>
      <w:bookmarkStart w:id="3806" w:name="_Toc453069668"/>
      <w:bookmarkStart w:id="3807" w:name="_Toc453070516"/>
      <w:bookmarkStart w:id="3808" w:name="_Toc453071366"/>
      <w:bookmarkStart w:id="3809" w:name="_Toc453072214"/>
      <w:bookmarkStart w:id="3810" w:name="_Toc453081135"/>
      <w:bookmarkStart w:id="3811" w:name="_Toc453081984"/>
      <w:bookmarkStart w:id="3812" w:name="_Toc453083894"/>
      <w:bookmarkStart w:id="3813" w:name="_Toc453084745"/>
      <w:bookmarkStart w:id="3814" w:name="_Toc453085598"/>
      <w:bookmarkStart w:id="3815" w:name="_Toc453086449"/>
      <w:bookmarkStart w:id="3816" w:name="_Toc453235704"/>
      <w:bookmarkStart w:id="3817" w:name="_Toc453239768"/>
      <w:bookmarkStart w:id="3818" w:name="_Toc453240619"/>
      <w:bookmarkStart w:id="3819" w:name="_Toc453241470"/>
      <w:bookmarkStart w:id="3820" w:name="_Toc453242321"/>
      <w:bookmarkStart w:id="3821" w:name="_Toc453250728"/>
      <w:bookmarkStart w:id="3822" w:name="_Toc453251579"/>
      <w:bookmarkStart w:id="3823" w:name="_Toc453252430"/>
      <w:bookmarkStart w:id="3824" w:name="_Toc453255031"/>
      <w:bookmarkStart w:id="3825" w:name="_Toc453255881"/>
      <w:bookmarkStart w:id="3826" w:name="_Toc453256541"/>
      <w:bookmarkStart w:id="3827" w:name="_Toc453257199"/>
      <w:bookmarkStart w:id="3828" w:name="_Toc453257857"/>
      <w:bookmarkStart w:id="3829" w:name="_Toc453258515"/>
      <w:bookmarkStart w:id="3830" w:name="_Toc452654189"/>
      <w:bookmarkStart w:id="3831" w:name="_Toc452654720"/>
      <w:bookmarkStart w:id="3832" w:name="_Toc452655320"/>
      <w:bookmarkStart w:id="3833" w:name="_Toc452713985"/>
      <w:bookmarkStart w:id="3834" w:name="_Toc452716883"/>
      <w:bookmarkStart w:id="3835" w:name="_Toc452717500"/>
      <w:bookmarkStart w:id="3836" w:name="_Toc452718200"/>
      <w:bookmarkStart w:id="3837" w:name="_Toc452718817"/>
      <w:bookmarkStart w:id="3838" w:name="_Toc452719434"/>
      <w:bookmarkStart w:id="3839" w:name="_Toc452720051"/>
      <w:bookmarkStart w:id="3840" w:name="_Toc452720816"/>
      <w:bookmarkStart w:id="3841" w:name="_Toc452721580"/>
      <w:bookmarkStart w:id="3842" w:name="_Toc452722347"/>
      <w:bookmarkStart w:id="3843" w:name="_Toc452723109"/>
      <w:bookmarkStart w:id="3844" w:name="_Toc452723871"/>
      <w:bookmarkStart w:id="3845" w:name="_Toc452724633"/>
      <w:bookmarkStart w:id="3846" w:name="_Toc452725395"/>
      <w:bookmarkStart w:id="3847" w:name="_Toc452732540"/>
      <w:bookmarkStart w:id="3848" w:name="_Toc452733355"/>
      <w:bookmarkStart w:id="3849" w:name="_Toc452740070"/>
      <w:bookmarkStart w:id="3850" w:name="_Toc452740916"/>
      <w:bookmarkStart w:id="3851" w:name="_Toc452741762"/>
      <w:bookmarkStart w:id="3852" w:name="_Toc452993537"/>
      <w:bookmarkStart w:id="3853" w:name="_Toc452996884"/>
      <w:bookmarkStart w:id="3854" w:name="_Toc453061572"/>
      <w:bookmarkStart w:id="3855" w:name="_Toc453062420"/>
      <w:bookmarkStart w:id="3856" w:name="_Toc453069669"/>
      <w:bookmarkStart w:id="3857" w:name="_Toc453070517"/>
      <w:bookmarkStart w:id="3858" w:name="_Toc453071367"/>
      <w:bookmarkStart w:id="3859" w:name="_Toc453072215"/>
      <w:bookmarkStart w:id="3860" w:name="_Toc453081136"/>
      <w:bookmarkStart w:id="3861" w:name="_Toc453081985"/>
      <w:bookmarkStart w:id="3862" w:name="_Toc453083895"/>
      <w:bookmarkStart w:id="3863" w:name="_Toc453084746"/>
      <w:bookmarkStart w:id="3864" w:name="_Toc453085599"/>
      <w:bookmarkStart w:id="3865" w:name="_Toc453086450"/>
      <w:bookmarkStart w:id="3866" w:name="_Toc453235705"/>
      <w:bookmarkStart w:id="3867" w:name="_Toc453239769"/>
      <w:bookmarkStart w:id="3868" w:name="_Toc453240620"/>
      <w:bookmarkStart w:id="3869" w:name="_Toc453241471"/>
      <w:bookmarkStart w:id="3870" w:name="_Toc453242322"/>
      <w:bookmarkStart w:id="3871" w:name="_Toc453250729"/>
      <w:bookmarkStart w:id="3872" w:name="_Toc453251580"/>
      <w:bookmarkStart w:id="3873" w:name="_Toc453252431"/>
      <w:bookmarkStart w:id="3874" w:name="_Toc453255032"/>
      <w:bookmarkStart w:id="3875" w:name="_Toc453255882"/>
      <w:bookmarkStart w:id="3876" w:name="_Toc453256542"/>
      <w:bookmarkStart w:id="3877" w:name="_Toc453257200"/>
      <w:bookmarkStart w:id="3878" w:name="_Toc453257858"/>
      <w:bookmarkStart w:id="3879" w:name="_Toc453258516"/>
      <w:bookmarkStart w:id="3880" w:name="_Toc452654190"/>
      <w:bookmarkStart w:id="3881" w:name="_Toc452654721"/>
      <w:bookmarkStart w:id="3882" w:name="_Toc452655321"/>
      <w:bookmarkStart w:id="3883" w:name="_Toc452713986"/>
      <w:bookmarkStart w:id="3884" w:name="_Toc452716884"/>
      <w:bookmarkStart w:id="3885" w:name="_Toc452717501"/>
      <w:bookmarkStart w:id="3886" w:name="_Toc452718201"/>
      <w:bookmarkStart w:id="3887" w:name="_Toc452718818"/>
      <w:bookmarkStart w:id="3888" w:name="_Toc452719435"/>
      <w:bookmarkStart w:id="3889" w:name="_Toc452720052"/>
      <w:bookmarkStart w:id="3890" w:name="_Toc452720817"/>
      <w:bookmarkStart w:id="3891" w:name="_Toc452721581"/>
      <w:bookmarkStart w:id="3892" w:name="_Toc452722348"/>
      <w:bookmarkStart w:id="3893" w:name="_Toc452723110"/>
      <w:bookmarkStart w:id="3894" w:name="_Toc452723872"/>
      <w:bookmarkStart w:id="3895" w:name="_Toc452724634"/>
      <w:bookmarkStart w:id="3896" w:name="_Toc452725396"/>
      <w:bookmarkStart w:id="3897" w:name="_Toc452732541"/>
      <w:bookmarkStart w:id="3898" w:name="_Toc452733356"/>
      <w:bookmarkStart w:id="3899" w:name="_Toc452740071"/>
      <w:bookmarkStart w:id="3900" w:name="_Toc452740917"/>
      <w:bookmarkStart w:id="3901" w:name="_Toc452741763"/>
      <w:bookmarkStart w:id="3902" w:name="_Toc452993538"/>
      <w:bookmarkStart w:id="3903" w:name="_Toc452996885"/>
      <w:bookmarkStart w:id="3904" w:name="_Toc453061573"/>
      <w:bookmarkStart w:id="3905" w:name="_Toc453062421"/>
      <w:bookmarkStart w:id="3906" w:name="_Toc453069670"/>
      <w:bookmarkStart w:id="3907" w:name="_Toc453070518"/>
      <w:bookmarkStart w:id="3908" w:name="_Toc453071368"/>
      <w:bookmarkStart w:id="3909" w:name="_Toc453072216"/>
      <w:bookmarkStart w:id="3910" w:name="_Toc453081137"/>
      <w:bookmarkStart w:id="3911" w:name="_Toc453081986"/>
      <w:bookmarkStart w:id="3912" w:name="_Toc453083896"/>
      <w:bookmarkStart w:id="3913" w:name="_Toc453084747"/>
      <w:bookmarkStart w:id="3914" w:name="_Toc453085600"/>
      <w:bookmarkStart w:id="3915" w:name="_Toc453086451"/>
      <w:bookmarkStart w:id="3916" w:name="_Toc453235706"/>
      <w:bookmarkStart w:id="3917" w:name="_Toc453239770"/>
      <w:bookmarkStart w:id="3918" w:name="_Toc453240621"/>
      <w:bookmarkStart w:id="3919" w:name="_Toc453241472"/>
      <w:bookmarkStart w:id="3920" w:name="_Toc453242323"/>
      <w:bookmarkStart w:id="3921" w:name="_Toc453250730"/>
      <w:bookmarkStart w:id="3922" w:name="_Toc453251581"/>
      <w:bookmarkStart w:id="3923" w:name="_Toc453252432"/>
      <w:bookmarkStart w:id="3924" w:name="_Toc453255033"/>
      <w:bookmarkStart w:id="3925" w:name="_Toc453255883"/>
      <w:bookmarkStart w:id="3926" w:name="_Toc453256543"/>
      <w:bookmarkStart w:id="3927" w:name="_Toc453257201"/>
      <w:bookmarkStart w:id="3928" w:name="_Toc453257859"/>
      <w:bookmarkStart w:id="3929" w:name="_Toc453258517"/>
      <w:bookmarkStart w:id="3930" w:name="_Toc452654191"/>
      <w:bookmarkStart w:id="3931" w:name="_Toc452654722"/>
      <w:bookmarkStart w:id="3932" w:name="_Toc452655322"/>
      <w:bookmarkStart w:id="3933" w:name="_Toc452713987"/>
      <w:bookmarkStart w:id="3934" w:name="_Toc452716885"/>
      <w:bookmarkStart w:id="3935" w:name="_Toc452717502"/>
      <w:bookmarkStart w:id="3936" w:name="_Toc452718202"/>
      <w:bookmarkStart w:id="3937" w:name="_Toc452718819"/>
      <w:bookmarkStart w:id="3938" w:name="_Toc452719436"/>
      <w:bookmarkStart w:id="3939" w:name="_Toc452720053"/>
      <w:bookmarkStart w:id="3940" w:name="_Toc452720818"/>
      <w:bookmarkStart w:id="3941" w:name="_Toc452721582"/>
      <w:bookmarkStart w:id="3942" w:name="_Toc452722349"/>
      <w:bookmarkStart w:id="3943" w:name="_Toc452723111"/>
      <w:bookmarkStart w:id="3944" w:name="_Toc452723873"/>
      <w:bookmarkStart w:id="3945" w:name="_Toc452724635"/>
      <w:bookmarkStart w:id="3946" w:name="_Toc452725397"/>
      <w:bookmarkStart w:id="3947" w:name="_Toc452732542"/>
      <w:bookmarkStart w:id="3948" w:name="_Toc452733357"/>
      <w:bookmarkStart w:id="3949" w:name="_Toc452740072"/>
      <w:bookmarkStart w:id="3950" w:name="_Toc452740918"/>
      <w:bookmarkStart w:id="3951" w:name="_Toc452741764"/>
      <w:bookmarkStart w:id="3952" w:name="_Toc452993539"/>
      <w:bookmarkStart w:id="3953" w:name="_Toc452996886"/>
      <w:bookmarkStart w:id="3954" w:name="_Toc453061574"/>
      <w:bookmarkStart w:id="3955" w:name="_Toc453062422"/>
      <w:bookmarkStart w:id="3956" w:name="_Toc453069671"/>
      <w:bookmarkStart w:id="3957" w:name="_Toc453070519"/>
      <w:bookmarkStart w:id="3958" w:name="_Toc453071369"/>
      <w:bookmarkStart w:id="3959" w:name="_Toc453072217"/>
      <w:bookmarkStart w:id="3960" w:name="_Toc453081138"/>
      <w:bookmarkStart w:id="3961" w:name="_Toc453081987"/>
      <w:bookmarkStart w:id="3962" w:name="_Toc453083897"/>
      <w:bookmarkStart w:id="3963" w:name="_Toc453084748"/>
      <w:bookmarkStart w:id="3964" w:name="_Toc453085601"/>
      <w:bookmarkStart w:id="3965" w:name="_Toc453086452"/>
      <w:bookmarkStart w:id="3966" w:name="_Toc453235707"/>
      <w:bookmarkStart w:id="3967" w:name="_Toc453239771"/>
      <w:bookmarkStart w:id="3968" w:name="_Toc453240622"/>
      <w:bookmarkStart w:id="3969" w:name="_Toc453241473"/>
      <w:bookmarkStart w:id="3970" w:name="_Toc453242324"/>
      <w:bookmarkStart w:id="3971" w:name="_Toc453250731"/>
      <w:bookmarkStart w:id="3972" w:name="_Toc453251582"/>
      <w:bookmarkStart w:id="3973" w:name="_Toc453252433"/>
      <w:bookmarkStart w:id="3974" w:name="_Toc453255034"/>
      <w:bookmarkStart w:id="3975" w:name="_Toc453255884"/>
      <w:bookmarkStart w:id="3976" w:name="_Toc453256544"/>
      <w:bookmarkStart w:id="3977" w:name="_Toc453257202"/>
      <w:bookmarkStart w:id="3978" w:name="_Toc453257860"/>
      <w:bookmarkStart w:id="3979" w:name="_Toc453258518"/>
      <w:bookmarkStart w:id="3980" w:name="_Toc452654192"/>
      <w:bookmarkStart w:id="3981" w:name="_Toc452654723"/>
      <w:bookmarkStart w:id="3982" w:name="_Toc452655323"/>
      <w:bookmarkStart w:id="3983" w:name="_Toc452713988"/>
      <w:bookmarkStart w:id="3984" w:name="_Toc452716886"/>
      <w:bookmarkStart w:id="3985" w:name="_Toc452717503"/>
      <w:bookmarkStart w:id="3986" w:name="_Toc452718203"/>
      <w:bookmarkStart w:id="3987" w:name="_Toc452718820"/>
      <w:bookmarkStart w:id="3988" w:name="_Toc452719437"/>
      <w:bookmarkStart w:id="3989" w:name="_Toc452720054"/>
      <w:bookmarkStart w:id="3990" w:name="_Toc452720819"/>
      <w:bookmarkStart w:id="3991" w:name="_Toc452721583"/>
      <w:bookmarkStart w:id="3992" w:name="_Toc452722350"/>
      <w:bookmarkStart w:id="3993" w:name="_Toc452723112"/>
      <w:bookmarkStart w:id="3994" w:name="_Toc452723874"/>
      <w:bookmarkStart w:id="3995" w:name="_Toc452724636"/>
      <w:bookmarkStart w:id="3996" w:name="_Toc452725398"/>
      <w:bookmarkStart w:id="3997" w:name="_Toc452732543"/>
      <w:bookmarkStart w:id="3998" w:name="_Toc452733358"/>
      <w:bookmarkStart w:id="3999" w:name="_Toc452740073"/>
      <w:bookmarkStart w:id="4000" w:name="_Toc452740919"/>
      <w:bookmarkStart w:id="4001" w:name="_Toc452741765"/>
      <w:bookmarkStart w:id="4002" w:name="_Toc452993540"/>
      <w:bookmarkStart w:id="4003" w:name="_Toc452996887"/>
      <w:bookmarkStart w:id="4004" w:name="_Toc453061575"/>
      <w:bookmarkStart w:id="4005" w:name="_Toc453062423"/>
      <w:bookmarkStart w:id="4006" w:name="_Toc453069672"/>
      <w:bookmarkStart w:id="4007" w:name="_Toc453070520"/>
      <w:bookmarkStart w:id="4008" w:name="_Toc453071370"/>
      <w:bookmarkStart w:id="4009" w:name="_Toc453072218"/>
      <w:bookmarkStart w:id="4010" w:name="_Toc453081139"/>
      <w:bookmarkStart w:id="4011" w:name="_Toc453081988"/>
      <w:bookmarkStart w:id="4012" w:name="_Toc453083898"/>
      <w:bookmarkStart w:id="4013" w:name="_Toc453084749"/>
      <w:bookmarkStart w:id="4014" w:name="_Toc453085602"/>
      <w:bookmarkStart w:id="4015" w:name="_Toc453086453"/>
      <w:bookmarkStart w:id="4016" w:name="_Toc453235708"/>
      <w:bookmarkStart w:id="4017" w:name="_Toc453239772"/>
      <w:bookmarkStart w:id="4018" w:name="_Toc453240623"/>
      <w:bookmarkStart w:id="4019" w:name="_Toc453241474"/>
      <w:bookmarkStart w:id="4020" w:name="_Toc453242325"/>
      <w:bookmarkStart w:id="4021" w:name="_Toc453250732"/>
      <w:bookmarkStart w:id="4022" w:name="_Toc453251583"/>
      <w:bookmarkStart w:id="4023" w:name="_Toc453252434"/>
      <w:bookmarkStart w:id="4024" w:name="_Toc453255035"/>
      <w:bookmarkStart w:id="4025" w:name="_Toc453255885"/>
      <w:bookmarkStart w:id="4026" w:name="_Toc453256545"/>
      <w:bookmarkStart w:id="4027" w:name="_Toc453257203"/>
      <w:bookmarkStart w:id="4028" w:name="_Toc453257861"/>
      <w:bookmarkStart w:id="4029" w:name="_Toc453258519"/>
      <w:bookmarkStart w:id="4030" w:name="_Toc452654193"/>
      <w:bookmarkStart w:id="4031" w:name="_Toc452654724"/>
      <w:bookmarkStart w:id="4032" w:name="_Toc452655324"/>
      <w:bookmarkStart w:id="4033" w:name="_Toc452713989"/>
      <w:bookmarkStart w:id="4034" w:name="_Toc452716887"/>
      <w:bookmarkStart w:id="4035" w:name="_Toc452717504"/>
      <w:bookmarkStart w:id="4036" w:name="_Toc452718204"/>
      <w:bookmarkStart w:id="4037" w:name="_Toc452718821"/>
      <w:bookmarkStart w:id="4038" w:name="_Toc452719438"/>
      <w:bookmarkStart w:id="4039" w:name="_Toc452720055"/>
      <w:bookmarkStart w:id="4040" w:name="_Toc452720820"/>
      <w:bookmarkStart w:id="4041" w:name="_Toc452721584"/>
      <w:bookmarkStart w:id="4042" w:name="_Toc452722351"/>
      <w:bookmarkStart w:id="4043" w:name="_Toc452723113"/>
      <w:bookmarkStart w:id="4044" w:name="_Toc452723875"/>
      <w:bookmarkStart w:id="4045" w:name="_Toc452724637"/>
      <w:bookmarkStart w:id="4046" w:name="_Toc452725399"/>
      <w:bookmarkStart w:id="4047" w:name="_Toc452732544"/>
      <w:bookmarkStart w:id="4048" w:name="_Toc452733359"/>
      <w:bookmarkStart w:id="4049" w:name="_Toc452740074"/>
      <w:bookmarkStart w:id="4050" w:name="_Toc452740920"/>
      <w:bookmarkStart w:id="4051" w:name="_Toc452741766"/>
      <w:bookmarkStart w:id="4052" w:name="_Toc452993541"/>
      <w:bookmarkStart w:id="4053" w:name="_Toc452996888"/>
      <w:bookmarkStart w:id="4054" w:name="_Toc453061576"/>
      <w:bookmarkStart w:id="4055" w:name="_Toc453062424"/>
      <w:bookmarkStart w:id="4056" w:name="_Toc453069673"/>
      <w:bookmarkStart w:id="4057" w:name="_Toc453070521"/>
      <w:bookmarkStart w:id="4058" w:name="_Toc453071371"/>
      <w:bookmarkStart w:id="4059" w:name="_Toc453072219"/>
      <w:bookmarkStart w:id="4060" w:name="_Toc453081140"/>
      <w:bookmarkStart w:id="4061" w:name="_Toc453081989"/>
      <w:bookmarkStart w:id="4062" w:name="_Toc453083899"/>
      <w:bookmarkStart w:id="4063" w:name="_Toc453084750"/>
      <w:bookmarkStart w:id="4064" w:name="_Toc453085603"/>
      <w:bookmarkStart w:id="4065" w:name="_Toc453086454"/>
      <w:bookmarkStart w:id="4066" w:name="_Toc453235709"/>
      <w:bookmarkStart w:id="4067" w:name="_Toc453239773"/>
      <w:bookmarkStart w:id="4068" w:name="_Toc453240624"/>
      <w:bookmarkStart w:id="4069" w:name="_Toc453241475"/>
      <w:bookmarkStart w:id="4070" w:name="_Toc453242326"/>
      <w:bookmarkStart w:id="4071" w:name="_Toc453250733"/>
      <w:bookmarkStart w:id="4072" w:name="_Toc453251584"/>
      <w:bookmarkStart w:id="4073" w:name="_Toc453252435"/>
      <w:bookmarkStart w:id="4074" w:name="_Toc453255036"/>
      <w:bookmarkStart w:id="4075" w:name="_Toc453255886"/>
      <w:bookmarkStart w:id="4076" w:name="_Toc453256546"/>
      <w:bookmarkStart w:id="4077" w:name="_Toc453257204"/>
      <w:bookmarkStart w:id="4078" w:name="_Toc453257862"/>
      <w:bookmarkStart w:id="4079" w:name="_Toc453258520"/>
      <w:bookmarkStart w:id="4080" w:name="_Toc452654223"/>
      <w:bookmarkStart w:id="4081" w:name="_Toc452654754"/>
      <w:bookmarkStart w:id="4082" w:name="_Toc452655354"/>
      <w:bookmarkStart w:id="4083" w:name="_Toc452714019"/>
      <w:bookmarkStart w:id="4084" w:name="_Toc452716917"/>
      <w:bookmarkStart w:id="4085" w:name="_Toc452717534"/>
      <w:bookmarkStart w:id="4086" w:name="_Toc452718234"/>
      <w:bookmarkStart w:id="4087" w:name="_Toc452718851"/>
      <w:bookmarkStart w:id="4088" w:name="_Toc452719468"/>
      <w:bookmarkStart w:id="4089" w:name="_Toc452720085"/>
      <w:bookmarkStart w:id="4090" w:name="_Toc452720850"/>
      <w:bookmarkStart w:id="4091" w:name="_Toc452721614"/>
      <w:bookmarkStart w:id="4092" w:name="_Toc452722381"/>
      <w:bookmarkStart w:id="4093" w:name="_Toc452723143"/>
      <w:bookmarkStart w:id="4094" w:name="_Toc452723905"/>
      <w:bookmarkStart w:id="4095" w:name="_Toc452724667"/>
      <w:bookmarkStart w:id="4096" w:name="_Toc452725429"/>
      <w:bookmarkStart w:id="4097" w:name="_Toc452732574"/>
      <w:bookmarkStart w:id="4098" w:name="_Toc452733389"/>
      <w:bookmarkStart w:id="4099" w:name="_Toc452740104"/>
      <w:bookmarkStart w:id="4100" w:name="_Toc452740950"/>
      <w:bookmarkStart w:id="4101" w:name="_Toc452741796"/>
      <w:bookmarkStart w:id="4102" w:name="_Toc452993571"/>
      <w:bookmarkStart w:id="4103" w:name="_Toc452996918"/>
      <w:bookmarkStart w:id="4104" w:name="_Toc453061606"/>
      <w:bookmarkStart w:id="4105" w:name="_Toc453062454"/>
      <w:bookmarkStart w:id="4106" w:name="_Toc453069703"/>
      <w:bookmarkStart w:id="4107" w:name="_Toc453070551"/>
      <w:bookmarkStart w:id="4108" w:name="_Toc453071401"/>
      <w:bookmarkStart w:id="4109" w:name="_Toc453072249"/>
      <w:bookmarkStart w:id="4110" w:name="_Toc453081170"/>
      <w:bookmarkStart w:id="4111" w:name="_Toc453082019"/>
      <w:bookmarkStart w:id="4112" w:name="_Toc453083929"/>
      <w:bookmarkStart w:id="4113" w:name="_Toc453084780"/>
      <w:bookmarkStart w:id="4114" w:name="_Toc453085633"/>
      <w:bookmarkStart w:id="4115" w:name="_Toc453086484"/>
      <w:bookmarkStart w:id="4116" w:name="_Toc453235739"/>
      <w:bookmarkStart w:id="4117" w:name="_Toc453239803"/>
      <w:bookmarkStart w:id="4118" w:name="_Toc453240654"/>
      <w:bookmarkStart w:id="4119" w:name="_Toc453241505"/>
      <w:bookmarkStart w:id="4120" w:name="_Toc453242356"/>
      <w:bookmarkStart w:id="4121" w:name="_Toc453250763"/>
      <w:bookmarkStart w:id="4122" w:name="_Toc453251614"/>
      <w:bookmarkStart w:id="4123" w:name="_Toc453252465"/>
      <w:bookmarkStart w:id="4124" w:name="_Toc453255066"/>
      <w:bookmarkStart w:id="4125" w:name="_Toc453255916"/>
      <w:bookmarkStart w:id="4126" w:name="_Toc453256576"/>
      <w:bookmarkStart w:id="4127" w:name="_Toc453257234"/>
      <w:bookmarkStart w:id="4128" w:name="_Toc453257892"/>
      <w:bookmarkStart w:id="4129" w:name="_Toc453258550"/>
      <w:bookmarkStart w:id="4130" w:name="_Toc452654230"/>
      <w:bookmarkStart w:id="4131" w:name="_Toc452654761"/>
      <w:bookmarkStart w:id="4132" w:name="_Toc452655361"/>
      <w:bookmarkStart w:id="4133" w:name="_Toc452714026"/>
      <w:bookmarkStart w:id="4134" w:name="_Toc452716924"/>
      <w:bookmarkStart w:id="4135" w:name="_Toc452717541"/>
      <w:bookmarkStart w:id="4136" w:name="_Toc452718241"/>
      <w:bookmarkStart w:id="4137" w:name="_Toc452718858"/>
      <w:bookmarkStart w:id="4138" w:name="_Toc452719475"/>
      <w:bookmarkStart w:id="4139" w:name="_Toc452720092"/>
      <w:bookmarkStart w:id="4140" w:name="_Toc452720857"/>
      <w:bookmarkStart w:id="4141" w:name="_Toc452721621"/>
      <w:bookmarkStart w:id="4142" w:name="_Toc452722388"/>
      <w:bookmarkStart w:id="4143" w:name="_Toc452723150"/>
      <w:bookmarkStart w:id="4144" w:name="_Toc452723912"/>
      <w:bookmarkStart w:id="4145" w:name="_Toc452724674"/>
      <w:bookmarkStart w:id="4146" w:name="_Toc452725436"/>
      <w:bookmarkStart w:id="4147" w:name="_Toc452732581"/>
      <w:bookmarkStart w:id="4148" w:name="_Toc452733396"/>
      <w:bookmarkStart w:id="4149" w:name="_Toc452740111"/>
      <w:bookmarkStart w:id="4150" w:name="_Toc452740957"/>
      <w:bookmarkStart w:id="4151" w:name="_Toc452741803"/>
      <w:bookmarkStart w:id="4152" w:name="_Toc452993578"/>
      <w:bookmarkStart w:id="4153" w:name="_Toc452996925"/>
      <w:bookmarkStart w:id="4154" w:name="_Toc453061613"/>
      <w:bookmarkStart w:id="4155" w:name="_Toc453062461"/>
      <w:bookmarkStart w:id="4156" w:name="_Toc453069710"/>
      <w:bookmarkStart w:id="4157" w:name="_Toc453070558"/>
      <w:bookmarkStart w:id="4158" w:name="_Toc453071408"/>
      <w:bookmarkStart w:id="4159" w:name="_Toc453072256"/>
      <w:bookmarkStart w:id="4160" w:name="_Toc453081177"/>
      <w:bookmarkStart w:id="4161" w:name="_Toc453082026"/>
      <w:bookmarkStart w:id="4162" w:name="_Toc453083936"/>
      <w:bookmarkStart w:id="4163" w:name="_Toc453084787"/>
      <w:bookmarkStart w:id="4164" w:name="_Toc453085640"/>
      <w:bookmarkStart w:id="4165" w:name="_Toc453086491"/>
      <w:bookmarkStart w:id="4166" w:name="_Toc453235746"/>
      <w:bookmarkStart w:id="4167" w:name="_Toc453239810"/>
      <w:bookmarkStart w:id="4168" w:name="_Toc453240661"/>
      <w:bookmarkStart w:id="4169" w:name="_Toc453241512"/>
      <w:bookmarkStart w:id="4170" w:name="_Toc453242363"/>
      <w:bookmarkStart w:id="4171" w:name="_Toc453250770"/>
      <w:bookmarkStart w:id="4172" w:name="_Toc453251621"/>
      <w:bookmarkStart w:id="4173" w:name="_Toc453252472"/>
      <w:bookmarkStart w:id="4174" w:name="_Toc453255073"/>
      <w:bookmarkStart w:id="4175" w:name="_Toc453255923"/>
      <w:bookmarkStart w:id="4176" w:name="_Toc453256583"/>
      <w:bookmarkStart w:id="4177" w:name="_Toc453257241"/>
      <w:bookmarkStart w:id="4178" w:name="_Toc453257899"/>
      <w:bookmarkStart w:id="4179" w:name="_Toc453258557"/>
      <w:bookmarkStart w:id="4180" w:name="_Toc452654252"/>
      <w:bookmarkStart w:id="4181" w:name="_Toc452654783"/>
      <w:bookmarkStart w:id="4182" w:name="_Toc452655383"/>
      <w:bookmarkStart w:id="4183" w:name="_Toc452714048"/>
      <w:bookmarkStart w:id="4184" w:name="_Toc452716946"/>
      <w:bookmarkStart w:id="4185" w:name="_Toc452717563"/>
      <w:bookmarkStart w:id="4186" w:name="_Toc452718263"/>
      <w:bookmarkStart w:id="4187" w:name="_Toc452718880"/>
      <w:bookmarkStart w:id="4188" w:name="_Toc452719497"/>
      <w:bookmarkStart w:id="4189" w:name="_Toc452720114"/>
      <w:bookmarkStart w:id="4190" w:name="_Toc452720879"/>
      <w:bookmarkStart w:id="4191" w:name="_Toc452721643"/>
      <w:bookmarkStart w:id="4192" w:name="_Toc452722410"/>
      <w:bookmarkStart w:id="4193" w:name="_Toc452723172"/>
      <w:bookmarkStart w:id="4194" w:name="_Toc452723934"/>
      <w:bookmarkStart w:id="4195" w:name="_Toc452724696"/>
      <w:bookmarkStart w:id="4196" w:name="_Toc452725458"/>
      <w:bookmarkStart w:id="4197" w:name="_Toc452732603"/>
      <w:bookmarkStart w:id="4198" w:name="_Toc452733418"/>
      <w:bookmarkStart w:id="4199" w:name="_Toc452740133"/>
      <w:bookmarkStart w:id="4200" w:name="_Toc452740979"/>
      <w:bookmarkStart w:id="4201" w:name="_Toc452741825"/>
      <w:bookmarkStart w:id="4202" w:name="_Toc452993600"/>
      <w:bookmarkStart w:id="4203" w:name="_Toc452996947"/>
      <w:bookmarkStart w:id="4204" w:name="_Toc453061635"/>
      <w:bookmarkStart w:id="4205" w:name="_Toc453062483"/>
      <w:bookmarkStart w:id="4206" w:name="_Toc453069732"/>
      <w:bookmarkStart w:id="4207" w:name="_Toc453070580"/>
      <w:bookmarkStart w:id="4208" w:name="_Toc453071430"/>
      <w:bookmarkStart w:id="4209" w:name="_Toc453072278"/>
      <w:bookmarkStart w:id="4210" w:name="_Toc453081199"/>
      <w:bookmarkStart w:id="4211" w:name="_Toc453082048"/>
      <w:bookmarkStart w:id="4212" w:name="_Toc453083958"/>
      <w:bookmarkStart w:id="4213" w:name="_Toc453084809"/>
      <w:bookmarkStart w:id="4214" w:name="_Toc453085662"/>
      <w:bookmarkStart w:id="4215" w:name="_Toc453086513"/>
      <w:bookmarkStart w:id="4216" w:name="_Toc453235768"/>
      <w:bookmarkStart w:id="4217" w:name="_Toc453239832"/>
      <w:bookmarkStart w:id="4218" w:name="_Toc453240683"/>
      <w:bookmarkStart w:id="4219" w:name="_Toc453241534"/>
      <w:bookmarkStart w:id="4220" w:name="_Toc453242385"/>
      <w:bookmarkStart w:id="4221" w:name="_Toc453250792"/>
      <w:bookmarkStart w:id="4222" w:name="_Toc453251643"/>
      <w:bookmarkStart w:id="4223" w:name="_Toc453252494"/>
      <w:bookmarkStart w:id="4224" w:name="_Toc453255095"/>
      <w:bookmarkStart w:id="4225" w:name="_Toc453255945"/>
      <w:bookmarkStart w:id="4226" w:name="_Toc453256605"/>
      <w:bookmarkStart w:id="4227" w:name="_Toc453257263"/>
      <w:bookmarkStart w:id="4228" w:name="_Toc453257921"/>
      <w:bookmarkStart w:id="4229" w:name="_Toc453258579"/>
      <w:bookmarkStart w:id="4230" w:name="_Toc452654259"/>
      <w:bookmarkStart w:id="4231" w:name="_Toc452654790"/>
      <w:bookmarkStart w:id="4232" w:name="_Toc452655390"/>
      <w:bookmarkStart w:id="4233" w:name="_Toc452714055"/>
      <w:bookmarkStart w:id="4234" w:name="_Toc452716953"/>
      <w:bookmarkStart w:id="4235" w:name="_Toc452717570"/>
      <w:bookmarkStart w:id="4236" w:name="_Toc452718270"/>
      <w:bookmarkStart w:id="4237" w:name="_Toc452718887"/>
      <w:bookmarkStart w:id="4238" w:name="_Toc452719504"/>
      <w:bookmarkStart w:id="4239" w:name="_Toc452720121"/>
      <w:bookmarkStart w:id="4240" w:name="_Toc452720886"/>
      <w:bookmarkStart w:id="4241" w:name="_Toc452721650"/>
      <w:bookmarkStart w:id="4242" w:name="_Toc452722417"/>
      <w:bookmarkStart w:id="4243" w:name="_Toc452723179"/>
      <w:bookmarkStart w:id="4244" w:name="_Toc452723941"/>
      <w:bookmarkStart w:id="4245" w:name="_Toc452724703"/>
      <w:bookmarkStart w:id="4246" w:name="_Toc452725465"/>
      <w:bookmarkStart w:id="4247" w:name="_Toc452732610"/>
      <w:bookmarkStart w:id="4248" w:name="_Toc452733425"/>
      <w:bookmarkStart w:id="4249" w:name="_Toc452740140"/>
      <w:bookmarkStart w:id="4250" w:name="_Toc452740986"/>
      <w:bookmarkStart w:id="4251" w:name="_Toc452741832"/>
      <w:bookmarkStart w:id="4252" w:name="_Toc452993607"/>
      <w:bookmarkStart w:id="4253" w:name="_Toc452996954"/>
      <w:bookmarkStart w:id="4254" w:name="_Toc453061642"/>
      <w:bookmarkStart w:id="4255" w:name="_Toc453062490"/>
      <w:bookmarkStart w:id="4256" w:name="_Toc453069739"/>
      <w:bookmarkStart w:id="4257" w:name="_Toc453070587"/>
      <w:bookmarkStart w:id="4258" w:name="_Toc453071437"/>
      <w:bookmarkStart w:id="4259" w:name="_Toc453072285"/>
      <w:bookmarkStart w:id="4260" w:name="_Toc453081206"/>
      <w:bookmarkStart w:id="4261" w:name="_Toc453082055"/>
      <w:bookmarkStart w:id="4262" w:name="_Toc453083965"/>
      <w:bookmarkStart w:id="4263" w:name="_Toc453084816"/>
      <w:bookmarkStart w:id="4264" w:name="_Toc453085669"/>
      <w:bookmarkStart w:id="4265" w:name="_Toc453086520"/>
      <w:bookmarkStart w:id="4266" w:name="_Toc453235775"/>
      <w:bookmarkStart w:id="4267" w:name="_Toc453239839"/>
      <w:bookmarkStart w:id="4268" w:name="_Toc453240690"/>
      <w:bookmarkStart w:id="4269" w:name="_Toc453241541"/>
      <w:bookmarkStart w:id="4270" w:name="_Toc453242392"/>
      <w:bookmarkStart w:id="4271" w:name="_Toc453250799"/>
      <w:bookmarkStart w:id="4272" w:name="_Toc453251650"/>
      <w:bookmarkStart w:id="4273" w:name="_Toc453252501"/>
      <w:bookmarkStart w:id="4274" w:name="_Toc453255102"/>
      <w:bookmarkStart w:id="4275" w:name="_Toc453255952"/>
      <w:bookmarkStart w:id="4276" w:name="_Toc453256612"/>
      <w:bookmarkStart w:id="4277" w:name="_Toc453257270"/>
      <w:bookmarkStart w:id="4278" w:name="_Toc453257928"/>
      <w:bookmarkStart w:id="4279" w:name="_Toc453258586"/>
      <w:bookmarkStart w:id="4280" w:name="_Toc452654303"/>
      <w:bookmarkStart w:id="4281" w:name="_Toc452654834"/>
      <w:bookmarkStart w:id="4282" w:name="_Toc452655434"/>
      <w:bookmarkStart w:id="4283" w:name="_Toc452714099"/>
      <w:bookmarkStart w:id="4284" w:name="_Toc452716997"/>
      <w:bookmarkStart w:id="4285" w:name="_Toc452717614"/>
      <w:bookmarkStart w:id="4286" w:name="_Toc452718314"/>
      <w:bookmarkStart w:id="4287" w:name="_Toc452718931"/>
      <w:bookmarkStart w:id="4288" w:name="_Toc452719548"/>
      <w:bookmarkStart w:id="4289" w:name="_Toc452720165"/>
      <w:bookmarkStart w:id="4290" w:name="_Toc452720930"/>
      <w:bookmarkStart w:id="4291" w:name="_Toc452721694"/>
      <w:bookmarkStart w:id="4292" w:name="_Toc452722461"/>
      <w:bookmarkStart w:id="4293" w:name="_Toc452723223"/>
      <w:bookmarkStart w:id="4294" w:name="_Toc452723985"/>
      <w:bookmarkStart w:id="4295" w:name="_Toc452724747"/>
      <w:bookmarkStart w:id="4296" w:name="_Toc452725509"/>
      <w:bookmarkStart w:id="4297" w:name="_Toc452732654"/>
      <w:bookmarkStart w:id="4298" w:name="_Toc452733469"/>
      <w:bookmarkStart w:id="4299" w:name="_Toc452740184"/>
      <w:bookmarkStart w:id="4300" w:name="_Toc452741030"/>
      <w:bookmarkStart w:id="4301" w:name="_Toc452741876"/>
      <w:bookmarkStart w:id="4302" w:name="_Toc452993651"/>
      <w:bookmarkStart w:id="4303" w:name="_Toc452996998"/>
      <w:bookmarkStart w:id="4304" w:name="_Toc453061686"/>
      <w:bookmarkStart w:id="4305" w:name="_Toc453062534"/>
      <w:bookmarkStart w:id="4306" w:name="_Toc453069783"/>
      <w:bookmarkStart w:id="4307" w:name="_Toc453070631"/>
      <w:bookmarkStart w:id="4308" w:name="_Toc453071481"/>
      <w:bookmarkStart w:id="4309" w:name="_Toc453072329"/>
      <w:bookmarkStart w:id="4310" w:name="_Toc453081250"/>
      <w:bookmarkStart w:id="4311" w:name="_Toc453082099"/>
      <w:bookmarkStart w:id="4312" w:name="_Toc453084009"/>
      <w:bookmarkStart w:id="4313" w:name="_Toc453084860"/>
      <w:bookmarkStart w:id="4314" w:name="_Toc453085713"/>
      <w:bookmarkStart w:id="4315" w:name="_Toc453086564"/>
      <w:bookmarkStart w:id="4316" w:name="_Toc453235819"/>
      <w:bookmarkStart w:id="4317" w:name="_Toc453239883"/>
      <w:bookmarkStart w:id="4318" w:name="_Toc453240734"/>
      <w:bookmarkStart w:id="4319" w:name="_Toc453241585"/>
      <w:bookmarkStart w:id="4320" w:name="_Toc453242436"/>
      <w:bookmarkStart w:id="4321" w:name="_Toc453250843"/>
      <w:bookmarkStart w:id="4322" w:name="_Toc453251694"/>
      <w:bookmarkStart w:id="4323" w:name="_Toc453252545"/>
      <w:bookmarkStart w:id="4324" w:name="_Toc453255146"/>
      <w:bookmarkStart w:id="4325" w:name="_Toc453255996"/>
      <w:bookmarkStart w:id="4326" w:name="_Toc453256656"/>
      <w:bookmarkStart w:id="4327" w:name="_Toc453257314"/>
      <w:bookmarkStart w:id="4328" w:name="_Toc453257972"/>
      <w:bookmarkStart w:id="4329" w:name="_Toc453258630"/>
      <w:bookmarkStart w:id="4330" w:name="_Toc452654310"/>
      <w:bookmarkStart w:id="4331" w:name="_Toc452654841"/>
      <w:bookmarkStart w:id="4332" w:name="_Toc452655441"/>
      <w:bookmarkStart w:id="4333" w:name="_Toc452714106"/>
      <w:bookmarkStart w:id="4334" w:name="_Toc452717004"/>
      <w:bookmarkStart w:id="4335" w:name="_Toc452717621"/>
      <w:bookmarkStart w:id="4336" w:name="_Toc452718321"/>
      <w:bookmarkStart w:id="4337" w:name="_Toc452718938"/>
      <w:bookmarkStart w:id="4338" w:name="_Toc452719555"/>
      <w:bookmarkStart w:id="4339" w:name="_Toc452720172"/>
      <w:bookmarkStart w:id="4340" w:name="_Toc452720937"/>
      <w:bookmarkStart w:id="4341" w:name="_Toc452721701"/>
      <w:bookmarkStart w:id="4342" w:name="_Toc452722468"/>
      <w:bookmarkStart w:id="4343" w:name="_Toc452723230"/>
      <w:bookmarkStart w:id="4344" w:name="_Toc452723992"/>
      <w:bookmarkStart w:id="4345" w:name="_Toc452724754"/>
      <w:bookmarkStart w:id="4346" w:name="_Toc452725516"/>
      <w:bookmarkStart w:id="4347" w:name="_Toc452732661"/>
      <w:bookmarkStart w:id="4348" w:name="_Toc452733476"/>
      <w:bookmarkStart w:id="4349" w:name="_Toc452740191"/>
      <w:bookmarkStart w:id="4350" w:name="_Toc452741037"/>
      <w:bookmarkStart w:id="4351" w:name="_Toc452741883"/>
      <w:bookmarkStart w:id="4352" w:name="_Toc452993658"/>
      <w:bookmarkStart w:id="4353" w:name="_Toc452997005"/>
      <w:bookmarkStart w:id="4354" w:name="_Toc453061693"/>
      <w:bookmarkStart w:id="4355" w:name="_Toc453062541"/>
      <w:bookmarkStart w:id="4356" w:name="_Toc453069790"/>
      <w:bookmarkStart w:id="4357" w:name="_Toc453070638"/>
      <w:bookmarkStart w:id="4358" w:name="_Toc453071488"/>
      <w:bookmarkStart w:id="4359" w:name="_Toc453072336"/>
      <w:bookmarkStart w:id="4360" w:name="_Toc453081257"/>
      <w:bookmarkStart w:id="4361" w:name="_Toc453082106"/>
      <w:bookmarkStart w:id="4362" w:name="_Toc453084016"/>
      <w:bookmarkStart w:id="4363" w:name="_Toc453084867"/>
      <w:bookmarkStart w:id="4364" w:name="_Toc453085720"/>
      <w:bookmarkStart w:id="4365" w:name="_Toc453086571"/>
      <w:bookmarkStart w:id="4366" w:name="_Toc453235826"/>
      <w:bookmarkStart w:id="4367" w:name="_Toc453239890"/>
      <w:bookmarkStart w:id="4368" w:name="_Toc453240741"/>
      <w:bookmarkStart w:id="4369" w:name="_Toc453241592"/>
      <w:bookmarkStart w:id="4370" w:name="_Toc453242443"/>
      <w:bookmarkStart w:id="4371" w:name="_Toc453250850"/>
      <w:bookmarkStart w:id="4372" w:name="_Toc453251701"/>
      <w:bookmarkStart w:id="4373" w:name="_Toc453252552"/>
      <w:bookmarkStart w:id="4374" w:name="_Toc453255153"/>
      <w:bookmarkStart w:id="4375" w:name="_Toc453256003"/>
      <w:bookmarkStart w:id="4376" w:name="_Toc453256663"/>
      <w:bookmarkStart w:id="4377" w:name="_Toc453257321"/>
      <w:bookmarkStart w:id="4378" w:name="_Toc453257979"/>
      <w:bookmarkStart w:id="4379" w:name="_Toc453258637"/>
      <w:bookmarkStart w:id="4380" w:name="_Toc452654324"/>
      <w:bookmarkStart w:id="4381" w:name="_Toc452654855"/>
      <w:bookmarkStart w:id="4382" w:name="_Toc452655455"/>
      <w:bookmarkStart w:id="4383" w:name="_Toc452714120"/>
      <w:bookmarkStart w:id="4384" w:name="_Toc452717018"/>
      <w:bookmarkStart w:id="4385" w:name="_Toc452717635"/>
      <w:bookmarkStart w:id="4386" w:name="_Toc452718335"/>
      <w:bookmarkStart w:id="4387" w:name="_Toc452718952"/>
      <w:bookmarkStart w:id="4388" w:name="_Toc452719569"/>
      <w:bookmarkStart w:id="4389" w:name="_Toc452720186"/>
      <w:bookmarkStart w:id="4390" w:name="_Toc452720951"/>
      <w:bookmarkStart w:id="4391" w:name="_Toc452721715"/>
      <w:bookmarkStart w:id="4392" w:name="_Toc452722482"/>
      <w:bookmarkStart w:id="4393" w:name="_Toc452723244"/>
      <w:bookmarkStart w:id="4394" w:name="_Toc452724006"/>
      <w:bookmarkStart w:id="4395" w:name="_Toc452724768"/>
      <w:bookmarkStart w:id="4396" w:name="_Toc452725530"/>
      <w:bookmarkStart w:id="4397" w:name="_Toc452732675"/>
      <w:bookmarkStart w:id="4398" w:name="_Toc452733490"/>
      <w:bookmarkStart w:id="4399" w:name="_Toc452740205"/>
      <w:bookmarkStart w:id="4400" w:name="_Toc452741051"/>
      <w:bookmarkStart w:id="4401" w:name="_Toc452741897"/>
      <w:bookmarkStart w:id="4402" w:name="_Toc452993672"/>
      <w:bookmarkStart w:id="4403" w:name="_Toc452997019"/>
      <w:bookmarkStart w:id="4404" w:name="_Toc453061707"/>
      <w:bookmarkStart w:id="4405" w:name="_Toc453062555"/>
      <w:bookmarkStart w:id="4406" w:name="_Toc453069804"/>
      <w:bookmarkStart w:id="4407" w:name="_Toc453070652"/>
      <w:bookmarkStart w:id="4408" w:name="_Toc453071502"/>
      <w:bookmarkStart w:id="4409" w:name="_Toc453072350"/>
      <w:bookmarkStart w:id="4410" w:name="_Toc453081271"/>
      <w:bookmarkStart w:id="4411" w:name="_Toc453082120"/>
      <w:bookmarkStart w:id="4412" w:name="_Toc453084030"/>
      <w:bookmarkStart w:id="4413" w:name="_Toc453084881"/>
      <w:bookmarkStart w:id="4414" w:name="_Toc453085734"/>
      <w:bookmarkStart w:id="4415" w:name="_Toc453086585"/>
      <w:bookmarkStart w:id="4416" w:name="_Toc453235840"/>
      <w:bookmarkStart w:id="4417" w:name="_Toc453239904"/>
      <w:bookmarkStart w:id="4418" w:name="_Toc453240755"/>
      <w:bookmarkStart w:id="4419" w:name="_Toc453241606"/>
      <w:bookmarkStart w:id="4420" w:name="_Toc453242457"/>
      <w:bookmarkStart w:id="4421" w:name="_Toc453250864"/>
      <w:bookmarkStart w:id="4422" w:name="_Toc453251715"/>
      <w:bookmarkStart w:id="4423" w:name="_Toc453252566"/>
      <w:bookmarkStart w:id="4424" w:name="_Toc453255167"/>
      <w:bookmarkStart w:id="4425" w:name="_Toc453256017"/>
      <w:bookmarkStart w:id="4426" w:name="_Toc453256677"/>
      <w:bookmarkStart w:id="4427" w:name="_Toc453257335"/>
      <w:bookmarkStart w:id="4428" w:name="_Toc453257993"/>
      <w:bookmarkStart w:id="4429" w:name="_Toc453258651"/>
      <w:bookmarkStart w:id="4430" w:name="_Toc452654331"/>
      <w:bookmarkStart w:id="4431" w:name="_Toc452654862"/>
      <w:bookmarkStart w:id="4432" w:name="_Toc452655462"/>
      <w:bookmarkStart w:id="4433" w:name="_Toc452714127"/>
      <w:bookmarkStart w:id="4434" w:name="_Toc452717025"/>
      <w:bookmarkStart w:id="4435" w:name="_Toc452717642"/>
      <w:bookmarkStart w:id="4436" w:name="_Toc452718342"/>
      <w:bookmarkStart w:id="4437" w:name="_Toc452718959"/>
      <w:bookmarkStart w:id="4438" w:name="_Toc452719576"/>
      <w:bookmarkStart w:id="4439" w:name="_Toc452720193"/>
      <w:bookmarkStart w:id="4440" w:name="_Toc452720958"/>
      <w:bookmarkStart w:id="4441" w:name="_Toc452721722"/>
      <w:bookmarkStart w:id="4442" w:name="_Toc452722489"/>
      <w:bookmarkStart w:id="4443" w:name="_Toc452723251"/>
      <w:bookmarkStart w:id="4444" w:name="_Toc452724013"/>
      <w:bookmarkStart w:id="4445" w:name="_Toc452724775"/>
      <w:bookmarkStart w:id="4446" w:name="_Toc452725537"/>
      <w:bookmarkStart w:id="4447" w:name="_Toc452732682"/>
      <w:bookmarkStart w:id="4448" w:name="_Toc452733497"/>
      <w:bookmarkStart w:id="4449" w:name="_Toc452740212"/>
      <w:bookmarkStart w:id="4450" w:name="_Toc452741058"/>
      <w:bookmarkStart w:id="4451" w:name="_Toc452741904"/>
      <w:bookmarkStart w:id="4452" w:name="_Toc452993679"/>
      <w:bookmarkStart w:id="4453" w:name="_Toc452997026"/>
      <w:bookmarkStart w:id="4454" w:name="_Toc453061714"/>
      <w:bookmarkStart w:id="4455" w:name="_Toc453062562"/>
      <w:bookmarkStart w:id="4456" w:name="_Toc453069811"/>
      <w:bookmarkStart w:id="4457" w:name="_Toc453070659"/>
      <w:bookmarkStart w:id="4458" w:name="_Toc453071509"/>
      <w:bookmarkStart w:id="4459" w:name="_Toc453072357"/>
      <w:bookmarkStart w:id="4460" w:name="_Toc453081278"/>
      <w:bookmarkStart w:id="4461" w:name="_Toc453082127"/>
      <w:bookmarkStart w:id="4462" w:name="_Toc453084037"/>
      <w:bookmarkStart w:id="4463" w:name="_Toc453084888"/>
      <w:bookmarkStart w:id="4464" w:name="_Toc453085741"/>
      <w:bookmarkStart w:id="4465" w:name="_Toc453086592"/>
      <w:bookmarkStart w:id="4466" w:name="_Toc453235847"/>
      <w:bookmarkStart w:id="4467" w:name="_Toc453239911"/>
      <w:bookmarkStart w:id="4468" w:name="_Toc453240762"/>
      <w:bookmarkStart w:id="4469" w:name="_Toc453241613"/>
      <w:bookmarkStart w:id="4470" w:name="_Toc453242464"/>
      <w:bookmarkStart w:id="4471" w:name="_Toc453250871"/>
      <w:bookmarkStart w:id="4472" w:name="_Toc453251722"/>
      <w:bookmarkStart w:id="4473" w:name="_Toc453252573"/>
      <w:bookmarkStart w:id="4474" w:name="_Toc453255174"/>
      <w:bookmarkStart w:id="4475" w:name="_Toc453256024"/>
      <w:bookmarkStart w:id="4476" w:name="_Toc453256684"/>
      <w:bookmarkStart w:id="4477" w:name="_Toc453257342"/>
      <w:bookmarkStart w:id="4478" w:name="_Toc453258000"/>
      <w:bookmarkStart w:id="4479" w:name="_Toc453258658"/>
      <w:bookmarkStart w:id="4480" w:name="_Toc452654361"/>
      <w:bookmarkStart w:id="4481" w:name="_Toc452654892"/>
      <w:bookmarkStart w:id="4482" w:name="_Toc452655492"/>
      <w:bookmarkStart w:id="4483" w:name="_Toc452714157"/>
      <w:bookmarkStart w:id="4484" w:name="_Toc452717055"/>
      <w:bookmarkStart w:id="4485" w:name="_Toc452717672"/>
      <w:bookmarkStart w:id="4486" w:name="_Toc452718372"/>
      <w:bookmarkStart w:id="4487" w:name="_Toc452718989"/>
      <w:bookmarkStart w:id="4488" w:name="_Toc452719606"/>
      <w:bookmarkStart w:id="4489" w:name="_Toc452720223"/>
      <w:bookmarkStart w:id="4490" w:name="_Toc452720988"/>
      <w:bookmarkStart w:id="4491" w:name="_Toc452721752"/>
      <w:bookmarkStart w:id="4492" w:name="_Toc452722519"/>
      <w:bookmarkStart w:id="4493" w:name="_Toc452723281"/>
      <w:bookmarkStart w:id="4494" w:name="_Toc452724043"/>
      <w:bookmarkStart w:id="4495" w:name="_Toc452724805"/>
      <w:bookmarkStart w:id="4496" w:name="_Toc452725567"/>
      <w:bookmarkStart w:id="4497" w:name="_Toc452732712"/>
      <w:bookmarkStart w:id="4498" w:name="_Toc452733527"/>
      <w:bookmarkStart w:id="4499" w:name="_Toc452740242"/>
      <w:bookmarkStart w:id="4500" w:name="_Toc452741088"/>
      <w:bookmarkStart w:id="4501" w:name="_Toc452741934"/>
      <w:bookmarkStart w:id="4502" w:name="_Toc452993709"/>
      <w:bookmarkStart w:id="4503" w:name="_Toc452997056"/>
      <w:bookmarkStart w:id="4504" w:name="_Toc453061744"/>
      <w:bookmarkStart w:id="4505" w:name="_Toc453062592"/>
      <w:bookmarkStart w:id="4506" w:name="_Toc453069841"/>
      <w:bookmarkStart w:id="4507" w:name="_Toc453070689"/>
      <w:bookmarkStart w:id="4508" w:name="_Toc453071539"/>
      <w:bookmarkStart w:id="4509" w:name="_Toc453072387"/>
      <w:bookmarkStart w:id="4510" w:name="_Toc453081308"/>
      <w:bookmarkStart w:id="4511" w:name="_Toc453082157"/>
      <w:bookmarkStart w:id="4512" w:name="_Toc453084067"/>
      <w:bookmarkStart w:id="4513" w:name="_Toc453084918"/>
      <w:bookmarkStart w:id="4514" w:name="_Toc453085771"/>
      <w:bookmarkStart w:id="4515" w:name="_Toc453086622"/>
      <w:bookmarkStart w:id="4516" w:name="_Toc453235877"/>
      <w:bookmarkStart w:id="4517" w:name="_Toc453239941"/>
      <w:bookmarkStart w:id="4518" w:name="_Toc453240792"/>
      <w:bookmarkStart w:id="4519" w:name="_Toc453241643"/>
      <w:bookmarkStart w:id="4520" w:name="_Toc453242494"/>
      <w:bookmarkStart w:id="4521" w:name="_Toc453250901"/>
      <w:bookmarkStart w:id="4522" w:name="_Toc453251752"/>
      <w:bookmarkStart w:id="4523" w:name="_Toc453252603"/>
      <w:bookmarkStart w:id="4524" w:name="_Toc453255204"/>
      <w:bookmarkStart w:id="4525" w:name="_Toc453256054"/>
      <w:bookmarkStart w:id="4526" w:name="_Toc453256714"/>
      <w:bookmarkStart w:id="4527" w:name="_Toc453257372"/>
      <w:bookmarkStart w:id="4528" w:name="_Toc453258030"/>
      <w:bookmarkStart w:id="4529" w:name="_Toc453258688"/>
      <w:bookmarkStart w:id="4530" w:name="_Toc452654383"/>
      <w:bookmarkStart w:id="4531" w:name="_Toc452654914"/>
      <w:bookmarkStart w:id="4532" w:name="_Toc452655514"/>
      <w:bookmarkStart w:id="4533" w:name="_Toc452714179"/>
      <w:bookmarkStart w:id="4534" w:name="_Toc452717077"/>
      <w:bookmarkStart w:id="4535" w:name="_Toc452717694"/>
      <w:bookmarkStart w:id="4536" w:name="_Toc452718394"/>
      <w:bookmarkStart w:id="4537" w:name="_Toc452719011"/>
      <w:bookmarkStart w:id="4538" w:name="_Toc452719628"/>
      <w:bookmarkStart w:id="4539" w:name="_Toc452720245"/>
      <w:bookmarkStart w:id="4540" w:name="_Toc452721010"/>
      <w:bookmarkStart w:id="4541" w:name="_Toc452721774"/>
      <w:bookmarkStart w:id="4542" w:name="_Toc452722541"/>
      <w:bookmarkStart w:id="4543" w:name="_Toc452723303"/>
      <w:bookmarkStart w:id="4544" w:name="_Toc452724065"/>
      <w:bookmarkStart w:id="4545" w:name="_Toc452724827"/>
      <w:bookmarkStart w:id="4546" w:name="_Toc452725589"/>
      <w:bookmarkStart w:id="4547" w:name="_Toc452732734"/>
      <w:bookmarkStart w:id="4548" w:name="_Toc452733549"/>
      <w:bookmarkStart w:id="4549" w:name="_Toc452740264"/>
      <w:bookmarkStart w:id="4550" w:name="_Toc452741110"/>
      <w:bookmarkStart w:id="4551" w:name="_Toc452741956"/>
      <w:bookmarkStart w:id="4552" w:name="_Toc452993731"/>
      <w:bookmarkStart w:id="4553" w:name="_Toc452997078"/>
      <w:bookmarkStart w:id="4554" w:name="_Toc453061766"/>
      <w:bookmarkStart w:id="4555" w:name="_Toc453062614"/>
      <w:bookmarkStart w:id="4556" w:name="_Toc453069863"/>
      <w:bookmarkStart w:id="4557" w:name="_Toc453070711"/>
      <w:bookmarkStart w:id="4558" w:name="_Toc453071561"/>
      <w:bookmarkStart w:id="4559" w:name="_Toc453072409"/>
      <w:bookmarkStart w:id="4560" w:name="_Toc453081330"/>
      <w:bookmarkStart w:id="4561" w:name="_Toc453082179"/>
      <w:bookmarkStart w:id="4562" w:name="_Toc453084089"/>
      <w:bookmarkStart w:id="4563" w:name="_Toc453084940"/>
      <w:bookmarkStart w:id="4564" w:name="_Toc453085793"/>
      <w:bookmarkStart w:id="4565" w:name="_Toc453086644"/>
      <w:bookmarkStart w:id="4566" w:name="_Toc453235899"/>
      <w:bookmarkStart w:id="4567" w:name="_Toc453239963"/>
      <w:bookmarkStart w:id="4568" w:name="_Toc453240814"/>
      <w:bookmarkStart w:id="4569" w:name="_Toc453241665"/>
      <w:bookmarkStart w:id="4570" w:name="_Toc453242516"/>
      <w:bookmarkStart w:id="4571" w:name="_Toc453250923"/>
      <w:bookmarkStart w:id="4572" w:name="_Toc453251774"/>
      <w:bookmarkStart w:id="4573" w:name="_Toc453252625"/>
      <w:bookmarkStart w:id="4574" w:name="_Toc453255226"/>
      <w:bookmarkStart w:id="4575" w:name="_Toc453256076"/>
      <w:bookmarkStart w:id="4576" w:name="_Toc453256736"/>
      <w:bookmarkStart w:id="4577" w:name="_Toc453257394"/>
      <w:bookmarkStart w:id="4578" w:name="_Toc453258052"/>
      <w:bookmarkStart w:id="4579" w:name="_Toc453258710"/>
      <w:bookmarkStart w:id="4580" w:name="_Toc452654390"/>
      <w:bookmarkStart w:id="4581" w:name="_Toc452654921"/>
      <w:bookmarkStart w:id="4582" w:name="_Toc452655521"/>
      <w:bookmarkStart w:id="4583" w:name="_Toc452714186"/>
      <w:bookmarkStart w:id="4584" w:name="_Toc452717084"/>
      <w:bookmarkStart w:id="4585" w:name="_Toc452717701"/>
      <w:bookmarkStart w:id="4586" w:name="_Toc452718401"/>
      <w:bookmarkStart w:id="4587" w:name="_Toc452719018"/>
      <w:bookmarkStart w:id="4588" w:name="_Toc452719635"/>
      <w:bookmarkStart w:id="4589" w:name="_Toc452720252"/>
      <w:bookmarkStart w:id="4590" w:name="_Toc452721017"/>
      <w:bookmarkStart w:id="4591" w:name="_Toc452721781"/>
      <w:bookmarkStart w:id="4592" w:name="_Toc452722548"/>
      <w:bookmarkStart w:id="4593" w:name="_Toc452723310"/>
      <w:bookmarkStart w:id="4594" w:name="_Toc452724072"/>
      <w:bookmarkStart w:id="4595" w:name="_Toc452724834"/>
      <w:bookmarkStart w:id="4596" w:name="_Toc452725596"/>
      <w:bookmarkStart w:id="4597" w:name="_Toc452732741"/>
      <w:bookmarkStart w:id="4598" w:name="_Toc452733556"/>
      <w:bookmarkStart w:id="4599" w:name="_Toc452740271"/>
      <w:bookmarkStart w:id="4600" w:name="_Toc452741117"/>
      <w:bookmarkStart w:id="4601" w:name="_Toc452741963"/>
      <w:bookmarkStart w:id="4602" w:name="_Toc452993738"/>
      <w:bookmarkStart w:id="4603" w:name="_Toc452997085"/>
      <w:bookmarkStart w:id="4604" w:name="_Toc453061773"/>
      <w:bookmarkStart w:id="4605" w:name="_Toc453062621"/>
      <w:bookmarkStart w:id="4606" w:name="_Toc453069870"/>
      <w:bookmarkStart w:id="4607" w:name="_Toc453070718"/>
      <w:bookmarkStart w:id="4608" w:name="_Toc453071568"/>
      <w:bookmarkStart w:id="4609" w:name="_Toc453072416"/>
      <w:bookmarkStart w:id="4610" w:name="_Toc453081337"/>
      <w:bookmarkStart w:id="4611" w:name="_Toc453082186"/>
      <w:bookmarkStart w:id="4612" w:name="_Toc453084096"/>
      <w:bookmarkStart w:id="4613" w:name="_Toc453084947"/>
      <w:bookmarkStart w:id="4614" w:name="_Toc453085800"/>
      <w:bookmarkStart w:id="4615" w:name="_Toc453086651"/>
      <w:bookmarkStart w:id="4616" w:name="_Toc453235906"/>
      <w:bookmarkStart w:id="4617" w:name="_Toc453239970"/>
      <w:bookmarkStart w:id="4618" w:name="_Toc453240821"/>
      <w:bookmarkStart w:id="4619" w:name="_Toc453241672"/>
      <w:bookmarkStart w:id="4620" w:name="_Toc453242523"/>
      <w:bookmarkStart w:id="4621" w:name="_Toc453250930"/>
      <w:bookmarkStart w:id="4622" w:name="_Toc453251781"/>
      <w:bookmarkStart w:id="4623" w:name="_Toc453252632"/>
      <w:bookmarkStart w:id="4624" w:name="_Toc453255233"/>
      <w:bookmarkStart w:id="4625" w:name="_Toc453256083"/>
      <w:bookmarkStart w:id="4626" w:name="_Toc453256743"/>
      <w:bookmarkStart w:id="4627" w:name="_Toc453257401"/>
      <w:bookmarkStart w:id="4628" w:name="_Toc453258059"/>
      <w:bookmarkStart w:id="4629" w:name="_Toc453258717"/>
      <w:bookmarkStart w:id="4630" w:name="_Toc452654404"/>
      <w:bookmarkStart w:id="4631" w:name="_Toc452654935"/>
      <w:bookmarkStart w:id="4632" w:name="_Toc452655535"/>
      <w:bookmarkStart w:id="4633" w:name="_Toc452714200"/>
      <w:bookmarkStart w:id="4634" w:name="_Toc452717098"/>
      <w:bookmarkStart w:id="4635" w:name="_Toc452717715"/>
      <w:bookmarkStart w:id="4636" w:name="_Toc452718415"/>
      <w:bookmarkStart w:id="4637" w:name="_Toc452719032"/>
      <w:bookmarkStart w:id="4638" w:name="_Toc452719649"/>
      <w:bookmarkStart w:id="4639" w:name="_Toc452720266"/>
      <w:bookmarkStart w:id="4640" w:name="_Toc452721031"/>
      <w:bookmarkStart w:id="4641" w:name="_Toc452721795"/>
      <w:bookmarkStart w:id="4642" w:name="_Toc452722562"/>
      <w:bookmarkStart w:id="4643" w:name="_Toc452723324"/>
      <w:bookmarkStart w:id="4644" w:name="_Toc452724086"/>
      <w:bookmarkStart w:id="4645" w:name="_Toc452724848"/>
      <w:bookmarkStart w:id="4646" w:name="_Toc452725610"/>
      <w:bookmarkStart w:id="4647" w:name="_Toc452732755"/>
      <w:bookmarkStart w:id="4648" w:name="_Toc452733570"/>
      <w:bookmarkStart w:id="4649" w:name="_Toc452740285"/>
      <w:bookmarkStart w:id="4650" w:name="_Toc452741131"/>
      <w:bookmarkStart w:id="4651" w:name="_Toc452741977"/>
      <w:bookmarkStart w:id="4652" w:name="_Toc452993752"/>
      <w:bookmarkStart w:id="4653" w:name="_Toc452997099"/>
      <w:bookmarkStart w:id="4654" w:name="_Toc453061787"/>
      <w:bookmarkStart w:id="4655" w:name="_Toc453062635"/>
      <w:bookmarkStart w:id="4656" w:name="_Toc453069884"/>
      <w:bookmarkStart w:id="4657" w:name="_Toc453070732"/>
      <w:bookmarkStart w:id="4658" w:name="_Toc453071582"/>
      <w:bookmarkStart w:id="4659" w:name="_Toc453072430"/>
      <w:bookmarkStart w:id="4660" w:name="_Toc453081351"/>
      <w:bookmarkStart w:id="4661" w:name="_Toc453082200"/>
      <w:bookmarkStart w:id="4662" w:name="_Toc453084110"/>
      <w:bookmarkStart w:id="4663" w:name="_Toc453084961"/>
      <w:bookmarkStart w:id="4664" w:name="_Toc453085814"/>
      <w:bookmarkStart w:id="4665" w:name="_Toc453086665"/>
      <w:bookmarkStart w:id="4666" w:name="_Toc453235920"/>
      <w:bookmarkStart w:id="4667" w:name="_Toc453239984"/>
      <w:bookmarkStart w:id="4668" w:name="_Toc453240835"/>
      <w:bookmarkStart w:id="4669" w:name="_Toc453241686"/>
      <w:bookmarkStart w:id="4670" w:name="_Toc453242537"/>
      <w:bookmarkStart w:id="4671" w:name="_Toc453250944"/>
      <w:bookmarkStart w:id="4672" w:name="_Toc453251795"/>
      <w:bookmarkStart w:id="4673" w:name="_Toc453252646"/>
      <w:bookmarkStart w:id="4674" w:name="_Toc453255247"/>
      <w:bookmarkStart w:id="4675" w:name="_Toc453256097"/>
      <w:bookmarkStart w:id="4676" w:name="_Toc453256757"/>
      <w:bookmarkStart w:id="4677" w:name="_Toc453257415"/>
      <w:bookmarkStart w:id="4678" w:name="_Toc453258073"/>
      <w:bookmarkStart w:id="4679" w:name="_Toc453258731"/>
      <w:bookmarkStart w:id="4680" w:name="_Toc452654411"/>
      <w:bookmarkStart w:id="4681" w:name="_Toc452654942"/>
      <w:bookmarkStart w:id="4682" w:name="_Toc452655542"/>
      <w:bookmarkStart w:id="4683" w:name="_Toc452714207"/>
      <w:bookmarkStart w:id="4684" w:name="_Toc452717105"/>
      <w:bookmarkStart w:id="4685" w:name="_Toc452717722"/>
      <w:bookmarkStart w:id="4686" w:name="_Toc452718422"/>
      <w:bookmarkStart w:id="4687" w:name="_Toc452719039"/>
      <w:bookmarkStart w:id="4688" w:name="_Toc452719656"/>
      <w:bookmarkStart w:id="4689" w:name="_Toc452720273"/>
      <w:bookmarkStart w:id="4690" w:name="_Toc452721038"/>
      <w:bookmarkStart w:id="4691" w:name="_Toc452721802"/>
      <w:bookmarkStart w:id="4692" w:name="_Toc452722569"/>
      <w:bookmarkStart w:id="4693" w:name="_Toc452723331"/>
      <w:bookmarkStart w:id="4694" w:name="_Toc452724093"/>
      <w:bookmarkStart w:id="4695" w:name="_Toc452724855"/>
      <w:bookmarkStart w:id="4696" w:name="_Toc452725617"/>
      <w:bookmarkStart w:id="4697" w:name="_Toc452732762"/>
      <w:bookmarkStart w:id="4698" w:name="_Toc452733577"/>
      <w:bookmarkStart w:id="4699" w:name="_Toc452740292"/>
      <w:bookmarkStart w:id="4700" w:name="_Toc452741138"/>
      <w:bookmarkStart w:id="4701" w:name="_Toc452741984"/>
      <w:bookmarkStart w:id="4702" w:name="_Toc452993759"/>
      <w:bookmarkStart w:id="4703" w:name="_Toc452997106"/>
      <w:bookmarkStart w:id="4704" w:name="_Toc453061794"/>
      <w:bookmarkStart w:id="4705" w:name="_Toc453062642"/>
      <w:bookmarkStart w:id="4706" w:name="_Toc453069891"/>
      <w:bookmarkStart w:id="4707" w:name="_Toc453070739"/>
      <w:bookmarkStart w:id="4708" w:name="_Toc453071589"/>
      <w:bookmarkStart w:id="4709" w:name="_Toc453072437"/>
      <w:bookmarkStart w:id="4710" w:name="_Toc453081358"/>
      <w:bookmarkStart w:id="4711" w:name="_Toc453082207"/>
      <w:bookmarkStart w:id="4712" w:name="_Toc453084117"/>
      <w:bookmarkStart w:id="4713" w:name="_Toc453084968"/>
      <w:bookmarkStart w:id="4714" w:name="_Toc453085821"/>
      <w:bookmarkStart w:id="4715" w:name="_Toc453086672"/>
      <w:bookmarkStart w:id="4716" w:name="_Toc453235927"/>
      <w:bookmarkStart w:id="4717" w:name="_Toc453239991"/>
      <w:bookmarkStart w:id="4718" w:name="_Toc453240842"/>
      <w:bookmarkStart w:id="4719" w:name="_Toc453241693"/>
      <w:bookmarkStart w:id="4720" w:name="_Toc453242544"/>
      <w:bookmarkStart w:id="4721" w:name="_Toc453250951"/>
      <w:bookmarkStart w:id="4722" w:name="_Toc453251802"/>
      <w:bookmarkStart w:id="4723" w:name="_Toc453252653"/>
      <w:bookmarkStart w:id="4724" w:name="_Toc453255254"/>
      <w:bookmarkStart w:id="4725" w:name="_Toc453256104"/>
      <w:bookmarkStart w:id="4726" w:name="_Toc453256764"/>
      <w:bookmarkStart w:id="4727" w:name="_Toc453257422"/>
      <w:bookmarkStart w:id="4728" w:name="_Toc453258080"/>
      <w:bookmarkStart w:id="4729" w:name="_Toc453258738"/>
      <w:bookmarkStart w:id="4730" w:name="_Toc452654425"/>
      <w:bookmarkStart w:id="4731" w:name="_Toc452654956"/>
      <w:bookmarkStart w:id="4732" w:name="_Toc452655556"/>
      <w:bookmarkStart w:id="4733" w:name="_Toc452714221"/>
      <w:bookmarkStart w:id="4734" w:name="_Toc452717119"/>
      <w:bookmarkStart w:id="4735" w:name="_Toc452717736"/>
      <w:bookmarkStart w:id="4736" w:name="_Toc452718436"/>
      <w:bookmarkStart w:id="4737" w:name="_Toc452719053"/>
      <w:bookmarkStart w:id="4738" w:name="_Toc452719670"/>
      <w:bookmarkStart w:id="4739" w:name="_Toc452720287"/>
      <w:bookmarkStart w:id="4740" w:name="_Toc452721052"/>
      <w:bookmarkStart w:id="4741" w:name="_Toc452721816"/>
      <w:bookmarkStart w:id="4742" w:name="_Toc452722583"/>
      <w:bookmarkStart w:id="4743" w:name="_Toc452723345"/>
      <w:bookmarkStart w:id="4744" w:name="_Toc452724107"/>
      <w:bookmarkStart w:id="4745" w:name="_Toc452724869"/>
      <w:bookmarkStart w:id="4746" w:name="_Toc452725631"/>
      <w:bookmarkStart w:id="4747" w:name="_Toc452732776"/>
      <w:bookmarkStart w:id="4748" w:name="_Toc452733591"/>
      <w:bookmarkStart w:id="4749" w:name="_Toc452740306"/>
      <w:bookmarkStart w:id="4750" w:name="_Toc452741152"/>
      <w:bookmarkStart w:id="4751" w:name="_Toc452741998"/>
      <w:bookmarkStart w:id="4752" w:name="_Toc452993773"/>
      <w:bookmarkStart w:id="4753" w:name="_Toc452997120"/>
      <w:bookmarkStart w:id="4754" w:name="_Toc453061808"/>
      <w:bookmarkStart w:id="4755" w:name="_Toc453062656"/>
      <w:bookmarkStart w:id="4756" w:name="_Toc453069905"/>
      <w:bookmarkStart w:id="4757" w:name="_Toc453070753"/>
      <w:bookmarkStart w:id="4758" w:name="_Toc453071603"/>
      <w:bookmarkStart w:id="4759" w:name="_Toc453072451"/>
      <w:bookmarkStart w:id="4760" w:name="_Toc453081372"/>
      <w:bookmarkStart w:id="4761" w:name="_Toc453082221"/>
      <w:bookmarkStart w:id="4762" w:name="_Toc453084131"/>
      <w:bookmarkStart w:id="4763" w:name="_Toc453084982"/>
      <w:bookmarkStart w:id="4764" w:name="_Toc453085835"/>
      <w:bookmarkStart w:id="4765" w:name="_Toc453086686"/>
      <w:bookmarkStart w:id="4766" w:name="_Toc453235941"/>
      <w:bookmarkStart w:id="4767" w:name="_Toc453240005"/>
      <w:bookmarkStart w:id="4768" w:name="_Toc453240856"/>
      <w:bookmarkStart w:id="4769" w:name="_Toc453241707"/>
      <w:bookmarkStart w:id="4770" w:name="_Toc453242558"/>
      <w:bookmarkStart w:id="4771" w:name="_Toc453250965"/>
      <w:bookmarkStart w:id="4772" w:name="_Toc453251816"/>
      <w:bookmarkStart w:id="4773" w:name="_Toc453252667"/>
      <w:bookmarkStart w:id="4774" w:name="_Toc453255268"/>
      <w:bookmarkStart w:id="4775" w:name="_Toc453256118"/>
      <w:bookmarkStart w:id="4776" w:name="_Toc453256778"/>
      <w:bookmarkStart w:id="4777" w:name="_Toc453257436"/>
      <w:bookmarkStart w:id="4778" w:name="_Toc453258094"/>
      <w:bookmarkStart w:id="4779" w:name="_Toc453258752"/>
      <w:bookmarkStart w:id="4780" w:name="_Toc494324643"/>
      <w:bookmarkStart w:id="4781" w:name="_Toc494325345"/>
      <w:bookmarkStart w:id="4782" w:name="_Toc494326862"/>
      <w:bookmarkStart w:id="4783" w:name="_Toc494368378"/>
      <w:bookmarkStart w:id="4784" w:name="_Toc494324644"/>
      <w:bookmarkStart w:id="4785" w:name="_Toc494325346"/>
      <w:bookmarkStart w:id="4786" w:name="_Toc494326863"/>
      <w:bookmarkStart w:id="4787" w:name="_Toc494368379"/>
      <w:bookmarkStart w:id="4788" w:name="_Toc494324645"/>
      <w:bookmarkStart w:id="4789" w:name="_Toc494325347"/>
      <w:bookmarkStart w:id="4790" w:name="_Toc494326864"/>
      <w:bookmarkStart w:id="4791" w:name="_Toc494368380"/>
      <w:bookmarkStart w:id="4792" w:name="_Toc494324646"/>
      <w:bookmarkStart w:id="4793" w:name="_Toc494325348"/>
      <w:bookmarkStart w:id="4794" w:name="_Toc494326865"/>
      <w:bookmarkStart w:id="4795" w:name="_Toc494368381"/>
      <w:bookmarkStart w:id="4796" w:name="_Toc494324647"/>
      <w:bookmarkStart w:id="4797" w:name="_Toc494325349"/>
      <w:bookmarkStart w:id="4798" w:name="_Toc494326866"/>
      <w:bookmarkStart w:id="4799" w:name="_Toc494368382"/>
      <w:bookmarkStart w:id="4800" w:name="_Toc494324648"/>
      <w:bookmarkStart w:id="4801" w:name="_Toc494325350"/>
      <w:bookmarkStart w:id="4802" w:name="_Toc494326867"/>
      <w:bookmarkStart w:id="4803" w:name="_Toc494368383"/>
      <w:bookmarkStart w:id="4804" w:name="_Toc494324649"/>
      <w:bookmarkStart w:id="4805" w:name="_Toc494325351"/>
      <w:bookmarkStart w:id="4806" w:name="_Toc494326868"/>
      <w:bookmarkStart w:id="4807" w:name="_Toc494368384"/>
      <w:bookmarkStart w:id="4808" w:name="_Toc494324650"/>
      <w:bookmarkStart w:id="4809" w:name="_Toc494325352"/>
      <w:bookmarkStart w:id="4810" w:name="_Toc494326869"/>
      <w:bookmarkStart w:id="4811" w:name="_Toc494368385"/>
      <w:bookmarkStart w:id="4812" w:name="_Toc494324651"/>
      <w:bookmarkStart w:id="4813" w:name="_Toc494325353"/>
      <w:bookmarkStart w:id="4814" w:name="_Toc494326870"/>
      <w:bookmarkStart w:id="4815" w:name="_Toc494368386"/>
      <w:bookmarkStart w:id="4816" w:name="_Toc494324652"/>
      <w:bookmarkStart w:id="4817" w:name="_Toc494325354"/>
      <w:bookmarkStart w:id="4818" w:name="_Toc494326871"/>
      <w:bookmarkStart w:id="4819" w:name="_Toc494368387"/>
      <w:bookmarkStart w:id="4820" w:name="_Toc494324653"/>
      <w:bookmarkStart w:id="4821" w:name="_Toc494325355"/>
      <w:bookmarkStart w:id="4822" w:name="_Toc494326872"/>
      <w:bookmarkStart w:id="4823" w:name="_Toc494368388"/>
      <w:bookmarkStart w:id="4824" w:name="_Toc476903355"/>
      <w:bookmarkStart w:id="4825" w:name="_Ref494439784"/>
      <w:bookmarkStart w:id="4826" w:name="_Toc505087056"/>
      <w:bookmarkStart w:id="4827" w:name="_Toc481068473"/>
      <w:bookmarkEnd w:id="3230"/>
      <w:bookmarkEnd w:id="3234"/>
      <w:bookmarkEnd w:id="3235"/>
      <w:bookmarkEnd w:id="3236"/>
      <w:bookmarkEnd w:id="3237"/>
      <w:bookmarkEnd w:id="3238"/>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r>
        <w:t>EDK izmantošanas scenāriji</w:t>
      </w:r>
      <w:bookmarkEnd w:id="4824"/>
      <w:r w:rsidR="0090279E">
        <w:t xml:space="preserve"> EDK dokumenta sūtītāja norādīšana</w:t>
      </w:r>
      <w:bookmarkEnd w:id="4825"/>
      <w:bookmarkEnd w:id="4826"/>
    </w:p>
    <w:p w14:paraId="20D80A7E" w14:textId="6D0E247D" w:rsidR="004B55AC" w:rsidRDefault="004B55AC" w:rsidP="004B55AC">
      <w:bookmarkStart w:id="4828" w:name="_Toc494437703"/>
      <w:bookmarkStart w:id="4829" w:name="_Toc494437704"/>
      <w:bookmarkStart w:id="4830" w:name="_Toc494437705"/>
      <w:bookmarkStart w:id="4831" w:name="_Toc494437706"/>
      <w:bookmarkStart w:id="4832" w:name="_Toc494437707"/>
      <w:bookmarkStart w:id="4833" w:name="_Toc494437708"/>
      <w:bookmarkStart w:id="4834" w:name="_Toc494437709"/>
      <w:bookmarkStart w:id="4835" w:name="_Toc494437710"/>
      <w:bookmarkStart w:id="4836" w:name="_Toc494437711"/>
      <w:bookmarkStart w:id="4837" w:name="_Toc494437712"/>
      <w:bookmarkStart w:id="4838" w:name="_Toc494437713"/>
      <w:bookmarkStart w:id="4839" w:name="_Toc494437714"/>
      <w:bookmarkStart w:id="4840" w:name="_Toc494437715"/>
      <w:bookmarkStart w:id="4841" w:name="_Toc494437745"/>
      <w:bookmarkStart w:id="4842" w:name="_Toc494437752"/>
      <w:bookmarkStart w:id="4843" w:name="_Toc494437774"/>
      <w:bookmarkStart w:id="4844" w:name="_Toc494437781"/>
      <w:bookmarkStart w:id="4845" w:name="_Toc494437825"/>
      <w:bookmarkStart w:id="4846" w:name="_Toc494437832"/>
      <w:bookmarkStart w:id="4847" w:name="_Toc494437846"/>
      <w:bookmarkStart w:id="4848" w:name="_Toc494437853"/>
      <w:bookmarkStart w:id="4849" w:name="_Toc494437883"/>
      <w:bookmarkStart w:id="4850" w:name="_Toc494437905"/>
      <w:bookmarkStart w:id="4851" w:name="_Toc494437912"/>
      <w:bookmarkStart w:id="4852" w:name="_Toc494437926"/>
      <w:bookmarkStart w:id="4853" w:name="_Toc494437933"/>
      <w:bookmarkStart w:id="4854" w:name="_Toc49443794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r>
        <w:t>Veidojot EDK dokumentus, nepieciešams aizpildīt eks:sender īpašību. Ja dokuments tiek veidots e-pakalpojuma izpildes ietvaros</w:t>
      </w:r>
      <w:r w:rsidR="00DA7C7A">
        <w:t>,</w:t>
      </w:r>
      <w:r>
        <w:t xml:space="preserve"> to aizpilda ar e-pakalpojuma turētāja iestādes 6 ciparu kodu. Ja dokumentu veido kādas citas sistēmas vai procesa ietvaros tad īpašību aizpilda ar iestādes 6 ciparu kodu, kas atbild (īpašnieks) par šo sistēmu vai procesu. Iestādei jābūt reģistrētai VISS klasifikatoru kataloga iestāžu un struktūrvienību klasifikatorā.</w:t>
      </w:r>
    </w:p>
    <w:p w14:paraId="1B175513" w14:textId="77777777" w:rsidR="004B55AC" w:rsidRDefault="004B55AC" w:rsidP="004B55AC"/>
    <w:p w14:paraId="69277073" w14:textId="77777777" w:rsidR="004B55AC" w:rsidRDefault="004B55AC" w:rsidP="004B55AC">
      <w:r>
        <w:t>Piemērs, dokumenta īpašību aizpildīšana e-pakalpojuma kontekstā:</w:t>
      </w:r>
    </w:p>
    <w:p w14:paraId="2911CE9C" w14:textId="77777777" w:rsidR="004B55AC" w:rsidRDefault="004B55AC" w:rsidP="004B55AC">
      <w:pPr>
        <w:spacing w:after="160" w:line="259" w:lineRule="auto"/>
        <w:rPr>
          <w:rFonts w:ascii="Consolas" w:hAnsi="Consolas" w:cs="Consolas"/>
          <w:color w:val="000000"/>
          <w:sz w:val="19"/>
          <w:szCs w:val="19"/>
          <w:highlight w:val="white"/>
        </w:rPr>
      </w:pPr>
      <w:r>
        <w:rPr>
          <w:rFonts w:ascii="Consolas" w:hAnsi="Consolas" w:cs="Consolas"/>
          <w:color w:val="2B91AF"/>
          <w:sz w:val="19"/>
          <w:szCs w:val="19"/>
          <w:highlight w:val="white"/>
        </w:rPr>
        <w:t>cmisPropertiesType</w:t>
      </w:r>
      <w:r>
        <w:rPr>
          <w:rFonts w:ascii="Consolas" w:hAnsi="Consolas" w:cs="Consolas"/>
          <w:color w:val="000000"/>
          <w:sz w:val="19"/>
          <w:szCs w:val="19"/>
          <w:highlight w:val="white"/>
        </w:rPr>
        <w:t xml:space="preserve"> properties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cmisPropertiesType</w:t>
      </w:r>
      <w:r>
        <w:rPr>
          <w:rFonts w:ascii="Consolas" w:hAnsi="Consolas" w:cs="Consolas"/>
          <w:color w:val="000000"/>
          <w:sz w:val="19"/>
          <w:szCs w:val="19"/>
          <w:highlight w:val="white"/>
        </w:rPr>
        <w:t>() {</w:t>
      </w:r>
    </w:p>
    <w:p w14:paraId="2B30008E" w14:textId="77777777" w:rsidR="004B55AC" w:rsidRDefault="004B55AC" w:rsidP="004B55AC">
      <w:pPr>
        <w:autoSpaceDE w:val="0"/>
        <w:autoSpaceDN w:val="0"/>
        <w:adjustRightInd w:val="0"/>
        <w:spacing w:after="0" w:line="240" w:lineRule="auto"/>
        <w:ind w:firstLine="720"/>
        <w:rPr>
          <w:rFonts w:ascii="Consolas" w:hAnsi="Consolas" w:cs="Consolas"/>
          <w:color w:val="000000"/>
          <w:sz w:val="19"/>
          <w:szCs w:val="19"/>
          <w:highlight w:val="white"/>
        </w:rPr>
      </w:pPr>
      <w:r>
        <w:rPr>
          <w:rFonts w:ascii="Consolas" w:hAnsi="Consolas" w:cs="Consolas"/>
          <w:color w:val="000000"/>
          <w:sz w:val="19"/>
          <w:szCs w:val="19"/>
          <w:highlight w:val="white"/>
        </w:rPr>
        <w:t xml:space="preserve">Items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cmisProperty</w:t>
      </w:r>
      <w:r>
        <w:rPr>
          <w:rFonts w:ascii="Consolas" w:hAnsi="Consolas" w:cs="Consolas"/>
          <w:color w:val="000000"/>
          <w:sz w:val="19"/>
          <w:szCs w:val="19"/>
          <w:highlight w:val="white"/>
        </w:rPr>
        <w:t>[] {</w:t>
      </w:r>
    </w:p>
    <w:p w14:paraId="6B91FECE" w14:textId="77777777" w:rsidR="004B55AC" w:rsidRDefault="004B55AC" w:rsidP="004B55AC">
      <w:pPr>
        <w:autoSpaceDE w:val="0"/>
        <w:autoSpaceDN w:val="0"/>
        <w:adjustRightInd w:val="0"/>
        <w:spacing w:after="0" w:line="240" w:lineRule="auto"/>
        <w:ind w:left="720" w:firstLine="720"/>
        <w:rPr>
          <w:rFonts w:ascii="Consolas" w:hAnsi="Consolas" w:cs="Consolas"/>
          <w:color w:val="000000"/>
          <w:sz w:val="19"/>
          <w:szCs w:val="19"/>
          <w:highlight w:val="white"/>
        </w:rPr>
      </w:pPr>
      <w:r>
        <w:rPr>
          <w:rFonts w:ascii="Consolas" w:hAnsi="Consolas" w:cs="Consolas"/>
          <w:color w:val="008000"/>
          <w:sz w:val="19"/>
          <w:szCs w:val="19"/>
          <w:highlight w:val="white"/>
        </w:rPr>
        <w:t>// Dokumenta izveidotājs</w:t>
      </w:r>
    </w:p>
    <w:p w14:paraId="5AE92004" w14:textId="77777777"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cmisPropertyString</w:t>
      </w:r>
      <w:r>
        <w:rPr>
          <w:rFonts w:ascii="Consolas" w:hAnsi="Consolas" w:cs="Consolas"/>
          <w:color w:val="000000"/>
          <w:sz w:val="19"/>
          <w:szCs w:val="19"/>
          <w:highlight w:val="white"/>
        </w:rPr>
        <w:t>() {</w:t>
      </w:r>
    </w:p>
    <w:p w14:paraId="3C7E2AF8" w14:textId="77777777" w:rsidR="004B55AC" w:rsidRDefault="004B55AC" w:rsidP="004B55AC">
      <w:pPr>
        <w:autoSpaceDE w:val="0"/>
        <w:autoSpaceDN w:val="0"/>
        <w:adjustRightInd w:val="0"/>
        <w:spacing w:after="0" w:line="240" w:lineRule="auto"/>
        <w:ind w:firstLine="720"/>
        <w:rPr>
          <w:rFonts w:ascii="Consolas" w:hAnsi="Consolas" w:cs="Consolas"/>
          <w:color w:val="000000"/>
          <w:sz w:val="19"/>
          <w:szCs w:val="19"/>
          <w:highlight w:val="white"/>
        </w:rPr>
      </w:pPr>
      <w:r>
        <w:rPr>
          <w:rFonts w:ascii="Consolas" w:hAnsi="Consolas" w:cs="Consolas"/>
          <w:color w:val="000000"/>
          <w:sz w:val="19"/>
          <w:szCs w:val="19"/>
          <w:highlight w:val="white"/>
        </w:rPr>
        <w:t xml:space="preserve">              propertyDefinitionId = </w:t>
      </w:r>
      <w:r>
        <w:rPr>
          <w:rFonts w:ascii="Consolas" w:hAnsi="Consolas" w:cs="Consolas"/>
          <w:color w:val="2B91AF"/>
          <w:sz w:val="19"/>
          <w:szCs w:val="19"/>
          <w:highlight w:val="white"/>
        </w:rPr>
        <w:t>PropertyIds</w:t>
      </w:r>
      <w:r>
        <w:rPr>
          <w:rFonts w:ascii="Consolas" w:hAnsi="Consolas" w:cs="Consolas"/>
          <w:color w:val="000000"/>
          <w:sz w:val="19"/>
          <w:szCs w:val="19"/>
          <w:highlight w:val="white"/>
        </w:rPr>
        <w:t>.Owner,</w:t>
      </w:r>
    </w:p>
    <w:p w14:paraId="3246A85E" w14:textId="3713E936" w:rsidR="003353CC" w:rsidRDefault="004B55AC" w:rsidP="003353C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value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 </w:t>
      </w:r>
      <w:r>
        <w:rPr>
          <w:rFonts w:ascii="Consolas" w:hAnsi="Consolas" w:cs="Consolas"/>
          <w:color w:val="2B91AF"/>
          <w:sz w:val="19"/>
          <w:szCs w:val="19"/>
          <w:highlight w:val="white"/>
        </w:rPr>
        <w:t>LvpContext</w:t>
      </w:r>
      <w:r>
        <w:rPr>
          <w:rFonts w:ascii="Consolas" w:hAnsi="Consolas" w:cs="Consolas"/>
          <w:color w:val="000000"/>
          <w:sz w:val="19"/>
          <w:szCs w:val="19"/>
          <w:highlight w:val="white"/>
        </w:rPr>
        <w:t>.User.NameIdentifier }</w:t>
      </w:r>
      <w:r w:rsidR="003353CC">
        <w:rPr>
          <w:rFonts w:ascii="Consolas" w:hAnsi="Consolas" w:cs="Consolas"/>
          <w:color w:val="000000"/>
          <w:sz w:val="19"/>
          <w:szCs w:val="19"/>
          <w:highlight w:val="white"/>
        </w:rPr>
        <w:t xml:space="preserve"> /* </w:t>
      </w:r>
      <w:r w:rsidR="001664DC">
        <w:rPr>
          <w:rFonts w:ascii="Consolas" w:hAnsi="Consolas" w:cs="Consolas"/>
          <w:color w:val="000000"/>
          <w:sz w:val="19"/>
          <w:szCs w:val="19"/>
          <w:highlight w:val="white"/>
        </w:rPr>
        <w:t>vērtībām</w:t>
      </w:r>
      <w:r w:rsidR="003353CC">
        <w:rPr>
          <w:rFonts w:ascii="Consolas" w:hAnsi="Consolas" w:cs="Consolas"/>
          <w:color w:val="000000"/>
          <w:sz w:val="19"/>
          <w:szCs w:val="19"/>
          <w:highlight w:val="white"/>
        </w:rPr>
        <w:t xml:space="preserve"> jābūt nameidentifier tipam */</w:t>
      </w:r>
    </w:p>
    <w:p w14:paraId="4F434D0D" w14:textId="5BB7B925"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p>
    <w:p w14:paraId="63EFC735" w14:textId="77777777"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00BA3425" w14:textId="77777777"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p>
    <w:p w14:paraId="026F1489" w14:textId="77777777"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Dokumenta sūtītājs</w:t>
      </w:r>
    </w:p>
    <w:p w14:paraId="7A737BDF" w14:textId="77777777"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cmisPropertyString</w:t>
      </w:r>
      <w:r>
        <w:rPr>
          <w:rFonts w:ascii="Consolas" w:hAnsi="Consolas" w:cs="Consolas"/>
          <w:color w:val="000000"/>
          <w:sz w:val="19"/>
          <w:szCs w:val="19"/>
          <w:highlight w:val="white"/>
        </w:rPr>
        <w:t>() {</w:t>
      </w:r>
    </w:p>
    <w:p w14:paraId="3B6416E1" w14:textId="77777777"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propertyDefinitionId = </w:t>
      </w:r>
      <w:r>
        <w:rPr>
          <w:rFonts w:ascii="Consolas" w:hAnsi="Consolas" w:cs="Consolas"/>
          <w:color w:val="2B91AF"/>
          <w:sz w:val="19"/>
          <w:szCs w:val="19"/>
          <w:highlight w:val="white"/>
        </w:rPr>
        <w:t>PropertyIds</w:t>
      </w:r>
      <w:r>
        <w:rPr>
          <w:rFonts w:ascii="Consolas" w:hAnsi="Consolas" w:cs="Consolas"/>
          <w:color w:val="000000"/>
          <w:sz w:val="19"/>
          <w:szCs w:val="19"/>
          <w:highlight w:val="white"/>
        </w:rPr>
        <w:t>.Sender,</w:t>
      </w:r>
    </w:p>
    <w:p w14:paraId="09CE8072" w14:textId="262AB324"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value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w:t>
      </w:r>
      <w:r w:rsidR="004128CE">
        <w:rPr>
          <w:rFonts w:ascii="Consolas" w:hAnsi="Consolas" w:cs="Consolas"/>
          <w:color w:val="A31515"/>
          <w:sz w:val="19"/>
          <w:szCs w:val="19"/>
          <w:highlight w:val="white"/>
        </w:rPr>
        <w:t>AU:</w:t>
      </w:r>
      <w:r>
        <w:rPr>
          <w:rFonts w:ascii="Consolas" w:hAnsi="Consolas" w:cs="Consolas"/>
          <w:color w:val="A31515"/>
          <w:sz w:val="19"/>
          <w:szCs w:val="19"/>
          <w:highlight w:val="white"/>
        </w:rPr>
        <w:t>100001"</w:t>
      </w:r>
      <w:r>
        <w:rPr>
          <w:rFonts w:ascii="Consolas" w:hAnsi="Consolas" w:cs="Consolas"/>
          <w:color w:val="000000"/>
          <w:sz w:val="19"/>
          <w:szCs w:val="19"/>
          <w:highlight w:val="white"/>
        </w:rPr>
        <w:t xml:space="preserve"> }</w:t>
      </w:r>
      <w:r w:rsidR="00C77489">
        <w:rPr>
          <w:rFonts w:ascii="Consolas" w:hAnsi="Consolas" w:cs="Consolas"/>
          <w:color w:val="000000"/>
          <w:sz w:val="19"/>
          <w:szCs w:val="19"/>
          <w:highlight w:val="white"/>
        </w:rPr>
        <w:t xml:space="preserve"> /* </w:t>
      </w:r>
      <w:r w:rsidR="004515F7">
        <w:rPr>
          <w:rFonts w:ascii="Consolas" w:hAnsi="Consolas" w:cs="Consolas"/>
          <w:color w:val="000000"/>
          <w:sz w:val="19"/>
          <w:szCs w:val="19"/>
          <w:highlight w:val="white"/>
        </w:rPr>
        <w:t>vērtība</w:t>
      </w:r>
      <w:r w:rsidR="0086483B">
        <w:rPr>
          <w:rFonts w:ascii="Consolas" w:hAnsi="Consolas" w:cs="Consolas"/>
          <w:color w:val="000000"/>
          <w:sz w:val="19"/>
          <w:szCs w:val="19"/>
          <w:highlight w:val="white"/>
        </w:rPr>
        <w:t>i</w:t>
      </w:r>
      <w:r w:rsidR="004515F7">
        <w:rPr>
          <w:rFonts w:ascii="Consolas" w:hAnsi="Consolas" w:cs="Consolas"/>
          <w:color w:val="000000"/>
          <w:sz w:val="19"/>
          <w:szCs w:val="19"/>
          <w:highlight w:val="white"/>
        </w:rPr>
        <w:t xml:space="preserve"> </w:t>
      </w:r>
      <w:r w:rsidR="00C77489">
        <w:rPr>
          <w:rFonts w:ascii="Consolas" w:hAnsi="Consolas" w:cs="Consolas"/>
          <w:color w:val="000000"/>
          <w:sz w:val="19"/>
          <w:szCs w:val="19"/>
          <w:highlight w:val="white"/>
        </w:rPr>
        <w:t>jābūt</w:t>
      </w:r>
      <w:r w:rsidR="004515F7">
        <w:rPr>
          <w:rFonts w:ascii="Consolas" w:hAnsi="Consolas" w:cs="Consolas"/>
          <w:color w:val="000000"/>
          <w:sz w:val="19"/>
          <w:szCs w:val="19"/>
          <w:highlight w:val="white"/>
        </w:rPr>
        <w:t xml:space="preserve"> </w:t>
      </w:r>
      <w:r w:rsidR="00C77489">
        <w:rPr>
          <w:rFonts w:ascii="Consolas" w:hAnsi="Consolas" w:cs="Consolas"/>
          <w:color w:val="000000"/>
          <w:sz w:val="19"/>
          <w:szCs w:val="19"/>
          <w:highlight w:val="white"/>
        </w:rPr>
        <w:t>nameidentifier</w:t>
      </w:r>
      <w:r w:rsidR="004515F7">
        <w:rPr>
          <w:rFonts w:ascii="Consolas" w:hAnsi="Consolas" w:cs="Consolas"/>
          <w:color w:val="000000"/>
          <w:sz w:val="19"/>
          <w:szCs w:val="19"/>
          <w:highlight w:val="white"/>
        </w:rPr>
        <w:t xml:space="preserve"> </w:t>
      </w:r>
      <w:r w:rsidR="00DE6682">
        <w:rPr>
          <w:rFonts w:ascii="Consolas" w:hAnsi="Consolas" w:cs="Consolas"/>
          <w:color w:val="000000"/>
          <w:sz w:val="19"/>
          <w:szCs w:val="19"/>
          <w:highlight w:val="white"/>
        </w:rPr>
        <w:t>tipam</w:t>
      </w:r>
      <w:r w:rsidR="00C77489">
        <w:rPr>
          <w:rFonts w:ascii="Consolas" w:hAnsi="Consolas" w:cs="Consolas"/>
          <w:color w:val="000000"/>
          <w:sz w:val="19"/>
          <w:szCs w:val="19"/>
          <w:highlight w:val="white"/>
        </w:rPr>
        <w:t xml:space="preserve"> */</w:t>
      </w:r>
    </w:p>
    <w:p w14:paraId="52224C8F" w14:textId="77777777"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                    </w:t>
      </w:r>
    </w:p>
    <w:p w14:paraId="08DFFE2B" w14:textId="77777777" w:rsidR="004B55AC" w:rsidRDefault="004B55AC" w:rsidP="004B55AC">
      <w:pPr>
        <w:autoSpaceDE w:val="0"/>
        <w:autoSpaceDN w:val="0"/>
        <w:adjustRightInd w:val="0"/>
        <w:spacing w:after="0" w:line="240" w:lineRule="auto"/>
        <w:ind w:firstLine="720"/>
        <w:rPr>
          <w:rFonts w:ascii="Consolas" w:hAnsi="Consolas" w:cs="Consolas"/>
          <w:color w:val="000000"/>
          <w:sz w:val="19"/>
          <w:szCs w:val="19"/>
          <w:highlight w:val="white"/>
        </w:rPr>
      </w:pPr>
      <w:r>
        <w:rPr>
          <w:rFonts w:ascii="Consolas" w:hAnsi="Consolas" w:cs="Consolas"/>
          <w:color w:val="000000"/>
          <w:sz w:val="19"/>
          <w:szCs w:val="19"/>
          <w:highlight w:val="white"/>
        </w:rPr>
        <w:t>}</w:t>
      </w:r>
    </w:p>
    <w:p w14:paraId="14266089" w14:textId="77777777"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14:paraId="1F5221FE" w14:textId="77777777" w:rsidR="004B55AC" w:rsidRDefault="004B55AC" w:rsidP="004B55AC">
      <w:pPr>
        <w:autoSpaceDE w:val="0"/>
        <w:autoSpaceDN w:val="0"/>
        <w:adjustRightInd w:val="0"/>
        <w:spacing w:after="0" w:line="240" w:lineRule="auto"/>
        <w:rPr>
          <w:rFonts w:ascii="Consolas" w:hAnsi="Consolas" w:cs="Consolas"/>
          <w:color w:val="000000"/>
          <w:sz w:val="19"/>
          <w:szCs w:val="19"/>
          <w:highlight w:val="white"/>
        </w:rPr>
      </w:pPr>
    </w:p>
    <w:p w14:paraId="27E8808F" w14:textId="53E12513" w:rsidR="0090279E" w:rsidRPr="00F2788F" w:rsidRDefault="004B55AC" w:rsidP="00D154E1">
      <w:pPr>
        <w:autoSpaceDE w:val="0"/>
        <w:autoSpaceDN w:val="0"/>
        <w:adjustRightInd w:val="0"/>
        <w:spacing w:after="0" w:line="240" w:lineRule="auto"/>
      </w:pP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newDocumentUrn = </w:t>
      </w:r>
      <w:r>
        <w:rPr>
          <w:rFonts w:ascii="Consolas" w:hAnsi="Consolas" w:cs="Consolas"/>
          <w:color w:val="2B91AF"/>
          <w:sz w:val="19"/>
          <w:szCs w:val="19"/>
          <w:highlight w:val="white"/>
        </w:rPr>
        <w:t>LvpContext</w:t>
      </w:r>
      <w:r>
        <w:rPr>
          <w:rFonts w:ascii="Consolas" w:hAnsi="Consolas" w:cs="Consolas"/>
          <w:color w:val="000000"/>
          <w:sz w:val="19"/>
          <w:szCs w:val="19"/>
          <w:highlight w:val="white"/>
        </w:rPr>
        <w:t>.EdkService.CreateDocument(</w:t>
      </w:r>
      <w:r>
        <w:rPr>
          <w:rFonts w:ascii="Consolas" w:hAnsi="Consolas" w:cs="Consolas"/>
          <w:color w:val="2B91AF"/>
          <w:sz w:val="19"/>
          <w:szCs w:val="19"/>
          <w:highlight w:val="white"/>
        </w:rPr>
        <w:t>Folder</w:t>
      </w:r>
      <w:r>
        <w:rPr>
          <w:rFonts w:ascii="Consolas" w:hAnsi="Consolas" w:cs="Consolas"/>
          <w:color w:val="000000"/>
          <w:sz w:val="19"/>
          <w:szCs w:val="19"/>
          <w:highlight w:val="white"/>
        </w:rPr>
        <w:t>.Outbox, properties, documentContent);</w:t>
      </w:r>
      <w:bookmarkEnd w:id="4827"/>
    </w:p>
    <w:sectPr w:rsidR="0090279E" w:rsidRPr="00F2788F" w:rsidSect="000059C8">
      <w:pgSz w:w="11906" w:h="16838" w:code="9"/>
      <w:pgMar w:top="902" w:right="567" w:bottom="1259" w:left="1701"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B01DC" w14:textId="77777777" w:rsidR="004331BB" w:rsidRDefault="004331BB" w:rsidP="007D3BB3">
      <w:pPr>
        <w:spacing w:before="0" w:after="0" w:line="240" w:lineRule="auto"/>
      </w:pPr>
      <w:r>
        <w:separator/>
      </w:r>
    </w:p>
  </w:endnote>
  <w:endnote w:type="continuationSeparator" w:id="0">
    <w:p w14:paraId="660F0E29" w14:textId="77777777" w:rsidR="004331BB" w:rsidRDefault="004331BB"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rinda">
    <w:panose1 w:val="00000400000000000000"/>
    <w:charset w:val="01"/>
    <w:family w:val="roman"/>
    <w:notTrueType/>
    <w:pitch w:val="variable"/>
  </w:font>
  <w:font w:name="Calibri">
    <w:panose1 w:val="020F0502020204030204"/>
    <w:charset w:val="BA"/>
    <w:family w:val="swiss"/>
    <w:pitch w:val="variable"/>
    <w:sig w:usb0="E0002AFF" w:usb1="C000247B" w:usb2="00000009" w:usb3="00000000" w:csb0="000001FF" w:csb1="00000000"/>
  </w:font>
  <w:font w:name="DokChampa">
    <w:altName w:val="Microsoft Sans Serif"/>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BaltRim">
    <w:altName w:val="Times New Roman"/>
    <w:charset w:val="00"/>
    <w:family w:val="roman"/>
    <w:pitch w:val="variable"/>
    <w:sig w:usb0="00000287" w:usb1="00000000" w:usb2="00000000" w:usb3="00000000" w:csb0="0000009F" w:csb1="00000000"/>
  </w:font>
  <w:font w:name="Futura">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701"/>
      <w:gridCol w:w="1400"/>
    </w:tblGrid>
    <w:tr w:rsidR="004331BB" w14:paraId="1838A59A" w14:textId="77777777" w:rsidTr="00C0559D">
      <w:tc>
        <w:tcPr>
          <w:tcW w:w="6096" w:type="dxa"/>
        </w:tcPr>
        <w:p w14:paraId="14F946C0" w14:textId="155AB280" w:rsidR="004331BB" w:rsidRDefault="004331BB" w:rsidP="00831E22">
          <w:pPr>
            <w:pStyle w:val="Header"/>
          </w:pPr>
          <w:r>
            <w:t xml:space="preserve">Dokumenta kods: </w:t>
          </w:r>
          <w:r w:rsidR="007E641C">
            <w:fldChar w:fldCharType="begin"/>
          </w:r>
          <w:r w:rsidR="007E641C">
            <w:instrText xml:space="preserve"> DOCPROPERTY  _CustomerID  \* MERGEFORMAT </w:instrText>
          </w:r>
          <w:r w:rsidR="007E641C">
            <w:fldChar w:fldCharType="separate"/>
          </w:r>
          <w:r>
            <w:t>VRAA</w:t>
          </w:r>
          <w:r w:rsidR="007E641C">
            <w:fldChar w:fldCharType="end"/>
          </w:r>
          <w:r>
            <w:t>-</w:t>
          </w:r>
          <w:r w:rsidR="007E641C">
            <w:fldChar w:fldCharType="begin"/>
          </w:r>
          <w:r w:rsidR="007E641C">
            <w:instrText xml:space="preserve"> DOCPROPERTY  _ContractNumber  \* MERGEFORMAT </w:instrText>
          </w:r>
          <w:r w:rsidR="007E641C">
            <w:fldChar w:fldCharType="separate"/>
          </w:r>
          <w:r>
            <w:t>13_7_17_41</w:t>
          </w:r>
          <w:r w:rsidR="007E641C">
            <w:fldChar w:fldCharType="end"/>
          </w:r>
          <w:r>
            <w:t>-</w:t>
          </w:r>
          <w:r w:rsidR="007E641C">
            <w:fldChar w:fldCharType="begin"/>
          </w:r>
          <w:r w:rsidR="007E641C">
            <w:instrText xml:space="preserve"> DOCPROPERTY  _ProjectID  \* MERGEFORMAT </w:instrText>
          </w:r>
          <w:r w:rsidR="007E641C">
            <w:fldChar w:fldCharType="separate"/>
          </w:r>
          <w:r>
            <w:t>VISS_2016</w:t>
          </w:r>
          <w:r w:rsidR="007E641C">
            <w:fldChar w:fldCharType="end"/>
          </w:r>
          <w:r>
            <w:t>-</w:t>
          </w:r>
          <w:r w:rsidR="007E641C">
            <w:fldChar w:fldCharType="begin"/>
          </w:r>
          <w:r w:rsidR="007E641C">
            <w:instrText xml:space="preserve"> DOCPROPERTY  _SubjectID  \* MERGEFORMAT </w:instrText>
          </w:r>
          <w:r w:rsidR="007E641C">
            <w:fldChar w:fldCharType="separate"/>
          </w:r>
          <w:r>
            <w:t>EDK</w:t>
          </w:r>
          <w:r w:rsidR="007E641C">
            <w:fldChar w:fldCharType="end"/>
          </w:r>
          <w:r>
            <w:t>-</w:t>
          </w:r>
          <w:r w:rsidR="007E641C">
            <w:fldChar w:fldCharType="begin"/>
          </w:r>
          <w:r w:rsidR="007E641C">
            <w:instrText xml:space="preserve"> DOCPROPERTY  _CategoryID</w:instrText>
          </w:r>
          <w:r w:rsidR="007E641C">
            <w:instrText xml:space="preserve">  \* MERGEFORMAT </w:instrText>
          </w:r>
          <w:r w:rsidR="007E641C">
            <w:fldChar w:fldCharType="separate"/>
          </w:r>
          <w:r>
            <w:t>PPA_AS</w:t>
          </w:r>
          <w:r w:rsidR="007E641C">
            <w:fldChar w:fldCharType="end"/>
          </w:r>
        </w:p>
      </w:tc>
      <w:tc>
        <w:tcPr>
          <w:tcW w:w="1701" w:type="dxa"/>
        </w:tcPr>
        <w:p w14:paraId="3A1BE5BA" w14:textId="27E18070" w:rsidR="004331BB" w:rsidRDefault="004331BB" w:rsidP="00DE1E2C">
          <w:pPr>
            <w:pStyle w:val="Footer"/>
          </w:pPr>
          <w:r>
            <w:t xml:space="preserve">Datums: </w:t>
          </w:r>
          <w:r w:rsidR="007E641C">
            <w:fldChar w:fldCharType="begin"/>
          </w:r>
          <w:r w:rsidR="007E641C">
            <w:instrText xml:space="preserve"> DOCPROPERTY  _Date  \* MERGEFORMAT </w:instrText>
          </w:r>
          <w:r w:rsidR="007E641C">
            <w:fldChar w:fldCharType="separate"/>
          </w:r>
          <w:r>
            <w:t>30.01.2018.</w:t>
          </w:r>
          <w:r w:rsidR="007E641C">
            <w:fldChar w:fldCharType="end"/>
          </w:r>
          <w:r>
            <w:t xml:space="preserve"> </w:t>
          </w:r>
        </w:p>
      </w:tc>
      <w:tc>
        <w:tcPr>
          <w:tcW w:w="1400" w:type="dxa"/>
        </w:tcPr>
        <w:p w14:paraId="5B48F054" w14:textId="40458623" w:rsidR="004331BB" w:rsidRDefault="004331BB">
          <w:pPr>
            <w:pStyle w:val="Footer"/>
          </w:pPr>
          <w:r>
            <w:t xml:space="preserve">Versija: </w:t>
          </w:r>
          <w:r w:rsidR="007E641C">
            <w:fldChar w:fldCharType="begin"/>
          </w:r>
          <w:r w:rsidR="007E641C">
            <w:instrText xml:space="preserve"> DOCPROPERTY  _Version  \* MERGEFORMAT </w:instrText>
          </w:r>
          <w:r w:rsidR="007E641C">
            <w:fldChar w:fldCharType="separate"/>
          </w:r>
          <w:r>
            <w:t>2.03</w:t>
          </w:r>
          <w:r w:rsidR="007E641C">
            <w:fldChar w:fldCharType="end"/>
          </w:r>
        </w:p>
      </w:tc>
    </w:tr>
    <w:tr w:rsidR="004331BB" w14:paraId="3FEEB9D2" w14:textId="77777777" w:rsidTr="00C0559D">
      <w:tc>
        <w:tcPr>
          <w:tcW w:w="6096" w:type="dxa"/>
        </w:tcPr>
        <w:p w14:paraId="5035CBAD" w14:textId="0169A6AF" w:rsidR="004331BB" w:rsidRDefault="004331BB" w:rsidP="00DE1E2C">
          <w:pPr>
            <w:pStyle w:val="Footer"/>
          </w:pPr>
          <w:r>
            <w:t xml:space="preserve">Datne: </w:t>
          </w:r>
          <w:r w:rsidR="007E641C">
            <w:fldChar w:fldCharType="begin"/>
          </w:r>
          <w:r w:rsidR="007E641C">
            <w:instrText xml:space="preserve"> FILENAME   \* MERGEFORMAT </w:instrText>
          </w:r>
          <w:r w:rsidR="007E641C">
            <w:fldChar w:fldCharType="separate"/>
          </w:r>
          <w:r>
            <w:rPr>
              <w:noProof/>
            </w:rPr>
            <w:t>VISS_2016.EDK.PPA_AS.docx</w:t>
          </w:r>
          <w:r w:rsidR="007E641C">
            <w:rPr>
              <w:noProof/>
            </w:rPr>
            <w:fldChar w:fldCharType="end"/>
          </w:r>
        </w:p>
      </w:tc>
      <w:tc>
        <w:tcPr>
          <w:tcW w:w="1701" w:type="dxa"/>
        </w:tcPr>
        <w:p w14:paraId="3AD397AC" w14:textId="2EE425AB" w:rsidR="004331BB" w:rsidRDefault="004331BB" w:rsidP="00DE1E2C">
          <w:pPr>
            <w:pStyle w:val="Footer"/>
          </w:pPr>
          <w:r>
            <w:t xml:space="preserve">Izstrādāja: </w:t>
          </w:r>
          <w:r w:rsidR="007E641C">
            <w:fldChar w:fldCharType="begin"/>
          </w:r>
          <w:r w:rsidR="007E641C">
            <w:instrText xml:space="preserve"> DOCPROPERTY  Author  \* MERGEFORMAT </w:instrText>
          </w:r>
          <w:r w:rsidR="007E641C">
            <w:fldChar w:fldCharType="separate"/>
          </w:r>
          <w:r>
            <w:t>A.Mačiņš</w:t>
          </w:r>
          <w:r w:rsidR="007E641C">
            <w:fldChar w:fldCharType="end"/>
          </w:r>
          <w:r>
            <w:t xml:space="preserve"> </w:t>
          </w:r>
        </w:p>
      </w:tc>
      <w:tc>
        <w:tcPr>
          <w:tcW w:w="1400" w:type="dxa"/>
        </w:tcPr>
        <w:p w14:paraId="626E6392" w14:textId="6E19F5F5" w:rsidR="004331BB" w:rsidRDefault="004331BB">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7E641C">
            <w:rPr>
              <w:rStyle w:val="PageNumber"/>
              <w:noProof/>
            </w:rPr>
            <w:t>2</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7E641C">
            <w:rPr>
              <w:rStyle w:val="PageNumber"/>
              <w:noProof/>
            </w:rPr>
            <w:t>122</w:t>
          </w:r>
          <w:r w:rsidRPr="00A23939">
            <w:rPr>
              <w:rStyle w:val="PageNumber"/>
            </w:rPr>
            <w:fldChar w:fldCharType="end"/>
          </w:r>
          <w:r w:rsidRPr="00A23939">
            <w:rPr>
              <w:rStyle w:val="PageNumber"/>
            </w:rPr>
            <w:t>)</w:t>
          </w:r>
        </w:p>
      </w:tc>
    </w:tr>
  </w:tbl>
  <w:p w14:paraId="445B88B4" w14:textId="77777777" w:rsidR="004331BB" w:rsidRDefault="00433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8F166" w14:textId="77777777" w:rsidR="004331BB" w:rsidRDefault="004331BB" w:rsidP="007D3BB3">
      <w:pPr>
        <w:spacing w:before="0" w:after="0" w:line="240" w:lineRule="auto"/>
      </w:pPr>
      <w:r>
        <w:separator/>
      </w:r>
    </w:p>
  </w:footnote>
  <w:footnote w:type="continuationSeparator" w:id="0">
    <w:p w14:paraId="7ED440B9" w14:textId="77777777" w:rsidR="004331BB" w:rsidRDefault="004331BB" w:rsidP="007D3BB3">
      <w:pPr>
        <w:spacing w:before="0" w:after="0" w:line="240" w:lineRule="auto"/>
      </w:pPr>
      <w:r>
        <w:continuationSeparator/>
      </w:r>
    </w:p>
  </w:footnote>
  <w:footnote w:id="1">
    <w:p w14:paraId="61868236" w14:textId="77777777" w:rsidR="004331BB" w:rsidRDefault="004331BB" w:rsidP="003908FA">
      <w:pPr>
        <w:pStyle w:val="FootnoteText"/>
      </w:pPr>
      <w:r>
        <w:rPr>
          <w:rStyle w:val="FootnoteReference"/>
        </w:rPr>
        <w:footnoteRef/>
      </w:r>
      <w:r>
        <w:t xml:space="preserve"> </w:t>
      </w:r>
      <w:r w:rsidRPr="00D154E1">
        <w:rPr>
          <w:rFonts w:ascii="Arial" w:hAnsi="Arial" w:cs="Arial"/>
          <w:sz w:val="20"/>
        </w:rPr>
        <w:t>Queryable = FALSE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7159"/>
    </w:tblGrid>
    <w:tr w:rsidR="004331BB" w14:paraId="4697D534" w14:textId="77777777" w:rsidTr="000139FC">
      <w:trPr>
        <w:jc w:val="center"/>
      </w:trPr>
      <w:tc>
        <w:tcPr>
          <w:tcW w:w="2518" w:type="dxa"/>
        </w:tcPr>
        <w:p w14:paraId="4E4931C3" w14:textId="0F5F6E02" w:rsidR="004331BB" w:rsidRDefault="007E641C" w:rsidP="000E23D1">
          <w:pPr>
            <w:pStyle w:val="Header"/>
          </w:pPr>
          <w:r>
            <w:fldChar w:fldCharType="begin"/>
          </w:r>
          <w:r>
            <w:instrText xml:space="preserve"> DOCPROPERTY  Company  \* MERGEFORMAT </w:instrText>
          </w:r>
          <w:r>
            <w:fldChar w:fldCharType="separate"/>
          </w:r>
          <w:r w:rsidR="004331BB">
            <w:t>SIA "ABC software"</w:t>
          </w:r>
          <w:r>
            <w:fldChar w:fldCharType="end"/>
          </w:r>
        </w:p>
      </w:tc>
      <w:tc>
        <w:tcPr>
          <w:tcW w:w="7336" w:type="dxa"/>
        </w:tcPr>
        <w:p w14:paraId="6906D7F6" w14:textId="7566D542" w:rsidR="004331BB" w:rsidRDefault="007E641C" w:rsidP="00831E22">
          <w:pPr>
            <w:pStyle w:val="Header"/>
            <w:jc w:val="right"/>
          </w:pPr>
          <w:r>
            <w:fldChar w:fldCharType="begin"/>
          </w:r>
          <w:r>
            <w:instrText xml:space="preserve"> DOCPROPERTY  Category  \* MERGEFORMAT </w:instrText>
          </w:r>
          <w:r>
            <w:fldChar w:fldCharType="separate"/>
          </w:r>
          <w:r w:rsidR="004331BB">
            <w:t>Programmatūras ārējo saskarņu projektējums</w:t>
          </w:r>
          <w:r>
            <w:fldChar w:fldCharType="end"/>
          </w:r>
          <w:r w:rsidR="004331BB">
            <w:t xml:space="preserve"> </w:t>
          </w:r>
        </w:p>
      </w:tc>
    </w:tr>
  </w:tbl>
  <w:p w14:paraId="49DB07C1" w14:textId="77777777" w:rsidR="004331BB" w:rsidRDefault="004331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6715"/>
    </w:tblGrid>
    <w:tr w:rsidR="004331BB" w:rsidRPr="007C33EE" w14:paraId="3ED0C11B" w14:textId="77777777" w:rsidTr="004E7928">
      <w:trPr>
        <w:jc w:val="center"/>
      </w:trPr>
      <w:tc>
        <w:tcPr>
          <w:tcW w:w="2518" w:type="dxa"/>
        </w:tcPr>
        <w:p w14:paraId="3AD80900" w14:textId="1C5F0D14" w:rsidR="004331BB" w:rsidRPr="007C33EE" w:rsidRDefault="004331BB" w:rsidP="007C33EE">
          <w:pPr>
            <w:tabs>
              <w:tab w:val="center" w:pos="4513"/>
              <w:tab w:val="right" w:pos="9639"/>
            </w:tabs>
            <w:spacing w:before="0" w:after="0" w:line="240" w:lineRule="auto"/>
            <w:rPr>
              <w:rFonts w:eastAsia="Times New Roman" w:cs="DokChampa"/>
              <w:sz w:val="16"/>
            </w:rPr>
          </w:pPr>
          <w:r w:rsidRPr="007C33EE">
            <w:rPr>
              <w:rFonts w:eastAsia="Times New Roman" w:cs="DokChampa"/>
              <w:sz w:val="16"/>
            </w:rPr>
            <w:fldChar w:fldCharType="begin"/>
          </w:r>
          <w:r w:rsidRPr="007C33EE">
            <w:rPr>
              <w:rFonts w:eastAsia="Times New Roman" w:cs="DokChampa"/>
              <w:sz w:val="16"/>
            </w:rPr>
            <w:instrText xml:space="preserve"> DOCPROPERTY  Company  \* MERGEFORMAT </w:instrText>
          </w:r>
          <w:r w:rsidRPr="007C33EE">
            <w:rPr>
              <w:rFonts w:eastAsia="Times New Roman" w:cs="DokChampa"/>
              <w:sz w:val="16"/>
            </w:rPr>
            <w:fldChar w:fldCharType="separate"/>
          </w:r>
          <w:r>
            <w:rPr>
              <w:rFonts w:eastAsia="Times New Roman" w:cs="DokChampa"/>
              <w:sz w:val="16"/>
            </w:rPr>
            <w:t>SIA "ABC software"</w:t>
          </w:r>
          <w:r w:rsidRPr="007C33EE">
            <w:rPr>
              <w:rFonts w:eastAsia="Times New Roman" w:cs="DokChampa"/>
              <w:sz w:val="16"/>
            </w:rPr>
            <w:fldChar w:fldCharType="end"/>
          </w:r>
        </w:p>
      </w:tc>
      <w:tc>
        <w:tcPr>
          <w:tcW w:w="7336" w:type="dxa"/>
        </w:tcPr>
        <w:p w14:paraId="0CDE14CD" w14:textId="6E295FA9" w:rsidR="004331BB" w:rsidRPr="007C33EE" w:rsidRDefault="004331BB" w:rsidP="007C33EE">
          <w:pPr>
            <w:tabs>
              <w:tab w:val="center" w:pos="4513"/>
              <w:tab w:val="right" w:pos="9639"/>
            </w:tabs>
            <w:spacing w:before="0" w:after="0" w:line="240" w:lineRule="auto"/>
            <w:jc w:val="right"/>
            <w:rPr>
              <w:rFonts w:eastAsia="Times New Roman" w:cs="DokChampa"/>
              <w:sz w:val="16"/>
            </w:rPr>
          </w:pPr>
          <w:r w:rsidRPr="007C33EE">
            <w:rPr>
              <w:rFonts w:eastAsia="Times New Roman" w:cs="DokChampa"/>
              <w:sz w:val="16"/>
            </w:rPr>
            <w:fldChar w:fldCharType="begin"/>
          </w:r>
          <w:r w:rsidRPr="007C33EE">
            <w:rPr>
              <w:rFonts w:eastAsia="Times New Roman" w:cs="DokChampa"/>
              <w:sz w:val="16"/>
            </w:rPr>
            <w:instrText xml:space="preserve"> DOCPROPERTY  Category  \* MERGEFORMAT </w:instrText>
          </w:r>
          <w:r w:rsidRPr="007C33EE">
            <w:rPr>
              <w:rFonts w:eastAsia="Times New Roman" w:cs="DokChampa"/>
              <w:sz w:val="16"/>
            </w:rPr>
            <w:fldChar w:fldCharType="separate"/>
          </w:r>
          <w:r>
            <w:rPr>
              <w:rFonts w:eastAsia="Times New Roman" w:cs="DokChampa"/>
              <w:sz w:val="16"/>
            </w:rPr>
            <w:t>Programmatūras ārējo saskarņu projektējums</w:t>
          </w:r>
          <w:r w:rsidRPr="007C33EE">
            <w:rPr>
              <w:rFonts w:eastAsia="Times New Roman" w:cs="DokChampa"/>
              <w:sz w:val="16"/>
            </w:rPr>
            <w:fldChar w:fldCharType="end"/>
          </w:r>
          <w:r w:rsidRPr="007C33EE">
            <w:rPr>
              <w:rFonts w:eastAsia="Times New Roman" w:cs="DokChampa"/>
              <w:sz w:val="16"/>
            </w:rPr>
            <w:t xml:space="preserve"> </w:t>
          </w:r>
        </w:p>
      </w:tc>
    </w:tr>
  </w:tbl>
  <w:p w14:paraId="412A7FCB" w14:textId="36ECD3A1" w:rsidR="004331BB" w:rsidRPr="007C33EE" w:rsidRDefault="004331BB" w:rsidP="007C33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B0AC3CF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D445DD"/>
    <w:multiLevelType w:val="hybridMultilevel"/>
    <w:tmpl w:val="4148F9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3D8145A"/>
    <w:multiLevelType w:val="hybridMultilevel"/>
    <w:tmpl w:val="C9CC536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 w15:restartNumberingAfterBreak="0">
    <w:nsid w:val="05B511DD"/>
    <w:multiLevelType w:val="multilevel"/>
    <w:tmpl w:val="E4A4E3F0"/>
    <w:lvl w:ilvl="0">
      <w:start w:val="1"/>
      <w:numFmt w:val="none"/>
      <w:pStyle w:val="TableNumbered"/>
      <w:lvlText w:val=""/>
      <w:lvlJc w:val="left"/>
      <w:pPr>
        <w:tabs>
          <w:tab w:val="num" w:pos="0"/>
        </w:tabs>
        <w:ind w:left="0" w:firstLine="0"/>
      </w:pPr>
      <w:rPr>
        <w:rFonts w:hint="default"/>
      </w:rPr>
    </w:lvl>
    <w:lvl w:ilvl="1">
      <w:start w:val="1"/>
      <w:numFmt w:val="decimal"/>
      <w:lvlText w:val="%1%2."/>
      <w:lvlJc w:val="left"/>
      <w:pPr>
        <w:tabs>
          <w:tab w:val="num" w:pos="170"/>
        </w:tabs>
        <w:ind w:left="113" w:firstLine="0"/>
      </w:pPr>
      <w:rPr>
        <w:rFonts w:hint="default"/>
      </w:rPr>
    </w:lvl>
    <w:lvl w:ilvl="2">
      <w:start w:val="1"/>
      <w:numFmt w:val="decimal"/>
      <w:lvlText w:val="%1%2.%3"/>
      <w:lvlJc w:val="left"/>
      <w:pPr>
        <w:tabs>
          <w:tab w:val="num" w:pos="170"/>
        </w:tabs>
        <w:ind w:left="113" w:firstLine="0"/>
      </w:pPr>
      <w:rPr>
        <w:rFonts w:hint="default"/>
      </w:rPr>
    </w:lvl>
    <w:lvl w:ilvl="3">
      <w:start w:val="1"/>
      <w:numFmt w:val="decimal"/>
      <w:lvlText w:val="%1.%2.%3.%4"/>
      <w:lvlJc w:val="left"/>
      <w:pPr>
        <w:tabs>
          <w:tab w:val="num" w:pos="2074"/>
        </w:tabs>
        <w:ind w:left="2074" w:hanging="864"/>
      </w:pPr>
      <w:rPr>
        <w:rFonts w:hint="default"/>
      </w:rPr>
    </w:lvl>
    <w:lvl w:ilvl="4">
      <w:start w:val="1"/>
      <w:numFmt w:val="decimal"/>
      <w:lvlText w:val="%1.%2.%3.%4.%5"/>
      <w:lvlJc w:val="left"/>
      <w:pPr>
        <w:tabs>
          <w:tab w:val="num" w:pos="2218"/>
        </w:tabs>
        <w:ind w:left="2218" w:hanging="1008"/>
      </w:pPr>
      <w:rPr>
        <w:rFonts w:hint="default"/>
      </w:rPr>
    </w:lvl>
    <w:lvl w:ilvl="5">
      <w:start w:val="1"/>
      <w:numFmt w:val="decimal"/>
      <w:lvlText w:val="%1.%2.%3.%4.%5.%6"/>
      <w:lvlJc w:val="left"/>
      <w:pPr>
        <w:tabs>
          <w:tab w:val="num" w:pos="2362"/>
        </w:tabs>
        <w:ind w:left="2362" w:hanging="1152"/>
      </w:pPr>
      <w:rPr>
        <w:rFonts w:hint="default"/>
      </w:rPr>
    </w:lvl>
    <w:lvl w:ilvl="6">
      <w:start w:val="1"/>
      <w:numFmt w:val="decimal"/>
      <w:lvlText w:val="%1.%2.%3.%4.%5.%6.%7"/>
      <w:lvlJc w:val="left"/>
      <w:pPr>
        <w:tabs>
          <w:tab w:val="num" w:pos="2506"/>
        </w:tabs>
        <w:ind w:left="2506" w:hanging="1296"/>
      </w:pPr>
      <w:rPr>
        <w:rFonts w:hint="default"/>
      </w:rPr>
    </w:lvl>
    <w:lvl w:ilvl="7">
      <w:start w:val="1"/>
      <w:numFmt w:val="decimal"/>
      <w:lvlText w:val="%1.%2.%3.%4.%5.%6.%7.%8"/>
      <w:lvlJc w:val="left"/>
      <w:pPr>
        <w:tabs>
          <w:tab w:val="num" w:pos="2650"/>
        </w:tabs>
        <w:ind w:left="2650" w:hanging="1440"/>
      </w:pPr>
      <w:rPr>
        <w:rFonts w:hint="default"/>
      </w:rPr>
    </w:lvl>
    <w:lvl w:ilvl="8">
      <w:start w:val="1"/>
      <w:numFmt w:val="decimal"/>
      <w:lvlText w:val="%1.%2.%3.%4.%5.%6.%7.%8.%9"/>
      <w:lvlJc w:val="left"/>
      <w:pPr>
        <w:tabs>
          <w:tab w:val="num" w:pos="2794"/>
        </w:tabs>
        <w:ind w:left="2794" w:hanging="1584"/>
      </w:pPr>
      <w:rPr>
        <w:rFonts w:hint="default"/>
      </w:rPr>
    </w:lvl>
  </w:abstractNum>
  <w:abstractNum w:abstractNumId="6" w15:restartNumberingAfterBreak="0">
    <w:nsid w:val="09A3599E"/>
    <w:multiLevelType w:val="hybridMultilevel"/>
    <w:tmpl w:val="E04ED140"/>
    <w:lvl w:ilvl="0" w:tplc="31B201BA">
      <w:start w:val="1"/>
      <w:numFmt w:val="decimal"/>
      <w:pStyle w:val="Tablebodytextnumberedizmantot"/>
      <w:lvlText w:val="%1."/>
      <w:lvlJc w:val="left"/>
      <w:pPr>
        <w:ind w:left="108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A1D3A93"/>
    <w:multiLevelType w:val="hybridMultilevel"/>
    <w:tmpl w:val="1A6E6C5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0303284"/>
    <w:multiLevelType w:val="multilevel"/>
    <w:tmpl w:val="AB3A6222"/>
    <w:lvl w:ilvl="0">
      <w:start w:val="1"/>
      <w:numFmt w:val="none"/>
      <w:pStyle w:val="Numbered111"/>
      <w:suff w:val="nothing"/>
      <w:lvlText w:val=""/>
      <w:lvlJc w:val="left"/>
      <w:pPr>
        <w:ind w:left="0" w:firstLine="0"/>
      </w:pPr>
      <w:rPr>
        <w:rFonts w:hint="default"/>
      </w:rPr>
    </w:lvl>
    <w:lvl w:ilvl="1">
      <w:start w:val="1"/>
      <w:numFmt w:val="decimal"/>
      <w:lvlText w:val="%1%2."/>
      <w:lvlJc w:val="left"/>
      <w:pPr>
        <w:tabs>
          <w:tab w:val="num" w:pos="964"/>
        </w:tabs>
        <w:ind w:left="964" w:hanging="397"/>
      </w:pPr>
      <w:rPr>
        <w:rFonts w:hint="default"/>
      </w:rPr>
    </w:lvl>
    <w:lvl w:ilvl="2">
      <w:start w:val="1"/>
      <w:numFmt w:val="decimal"/>
      <w:lvlText w:val="%2.%3."/>
      <w:lvlJc w:val="left"/>
      <w:pPr>
        <w:tabs>
          <w:tab w:val="num" w:pos="1531"/>
        </w:tabs>
        <w:ind w:left="1531" w:hanging="567"/>
      </w:pPr>
      <w:rPr>
        <w:rFonts w:hint="default"/>
      </w:rPr>
    </w:lvl>
    <w:lvl w:ilvl="3">
      <w:start w:val="1"/>
      <w:numFmt w:val="decimal"/>
      <w:lvlText w:val="%2.%3.%4."/>
      <w:lvlJc w:val="left"/>
      <w:pPr>
        <w:tabs>
          <w:tab w:val="num" w:pos="1871"/>
        </w:tabs>
        <w:ind w:left="2098" w:hanging="624"/>
      </w:pPr>
      <w:rPr>
        <w:rFonts w:hint="default"/>
      </w:rPr>
    </w:lvl>
    <w:lvl w:ilvl="4">
      <w:start w:val="1"/>
      <w:numFmt w:val="decimal"/>
      <w:lvlText w:val="%2.%3.%4.%5."/>
      <w:lvlJc w:val="left"/>
      <w:pPr>
        <w:tabs>
          <w:tab w:val="num" w:pos="2155"/>
        </w:tabs>
        <w:ind w:left="2155" w:hanging="57"/>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10873AC4"/>
    <w:multiLevelType w:val="multilevel"/>
    <w:tmpl w:val="5ADC000C"/>
    <w:lvl w:ilvl="0">
      <w:start w:val="1"/>
      <w:numFmt w:val="none"/>
      <w:pStyle w:val="Numbered1a-"/>
      <w:suff w:val="nothing"/>
      <w:lvlText w:val=""/>
      <w:lvlJc w:val="left"/>
      <w:pPr>
        <w:ind w:left="0" w:firstLine="0"/>
      </w:pPr>
      <w:rPr>
        <w:rFonts w:hint="default"/>
      </w:rPr>
    </w:lvl>
    <w:lvl w:ilvl="1">
      <w:start w:val="1"/>
      <w:numFmt w:val="decimal"/>
      <w:lvlText w:val="%1%2)"/>
      <w:lvlJc w:val="left"/>
      <w:pPr>
        <w:tabs>
          <w:tab w:val="num" w:pos="964"/>
        </w:tabs>
        <w:ind w:left="964" w:hanging="397"/>
      </w:pPr>
      <w:rPr>
        <w:rFonts w:hint="default"/>
      </w:rPr>
    </w:lvl>
    <w:lvl w:ilvl="2">
      <w:start w:val="1"/>
      <w:numFmt w:val="lowerLetter"/>
      <w:lvlText w:val="%3)"/>
      <w:lvlJc w:val="left"/>
      <w:pPr>
        <w:tabs>
          <w:tab w:val="num" w:pos="964"/>
        </w:tabs>
        <w:ind w:left="1304" w:hanging="340"/>
      </w:pPr>
      <w:rPr>
        <w:rFonts w:hint="default"/>
      </w:rPr>
    </w:lvl>
    <w:lvl w:ilvl="3">
      <w:start w:val="1"/>
      <w:numFmt w:val="bullet"/>
      <w:lvlText w:val="-"/>
      <w:lvlJc w:val="left"/>
      <w:pPr>
        <w:tabs>
          <w:tab w:val="num" w:pos="0"/>
        </w:tabs>
        <w:ind w:left="1871" w:hanging="510"/>
      </w:pPr>
      <w:rPr>
        <w:rFonts w:ascii="Courier New" w:hAnsi="Courier New"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 w15:restartNumberingAfterBreak="0">
    <w:nsid w:val="10F82D4A"/>
    <w:multiLevelType w:val="hybridMultilevel"/>
    <w:tmpl w:val="6DB072F2"/>
    <w:lvl w:ilvl="0" w:tplc="17462F42">
      <w:start w:val="1"/>
      <w:numFmt w:val="bullet"/>
      <w:pStyle w:val="Bulleteddo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B30CD1"/>
    <w:multiLevelType w:val="multilevel"/>
    <w:tmpl w:val="EBAA6A7C"/>
    <w:name w:val="Piemērs"/>
    <w:lvl w:ilvl="0">
      <w:start w:val="1"/>
      <w:numFmt w:val="bullet"/>
      <w:pStyle w:val="TableBulleteddash"/>
      <w:lvlText w:val=""/>
      <w:lvlJc w:val="left"/>
      <w:pPr>
        <w:tabs>
          <w:tab w:val="num" w:pos="170"/>
        </w:tabs>
        <w:ind w:left="170" w:hanging="170"/>
      </w:pPr>
      <w:rPr>
        <w:rFonts w:ascii="Symbol" w:hAnsi="Symbol" w:hint="default"/>
      </w:rPr>
    </w:lvl>
    <w:lvl w:ilvl="1">
      <w:start w:val="1"/>
      <w:numFmt w:val="bullet"/>
      <w:lvlText w:val="o"/>
      <w:lvlJc w:val="left"/>
      <w:pPr>
        <w:tabs>
          <w:tab w:val="num" w:pos="1270"/>
        </w:tabs>
        <w:ind w:left="1270" w:hanging="360"/>
      </w:pPr>
      <w:rPr>
        <w:rFonts w:ascii="Courier New" w:hAnsi="Courier New" w:cs="Courier New" w:hint="default"/>
      </w:rPr>
    </w:lvl>
    <w:lvl w:ilvl="2">
      <w:start w:val="1"/>
      <w:numFmt w:val="bullet"/>
      <w:lvlText w:val=""/>
      <w:lvlJc w:val="left"/>
      <w:pPr>
        <w:tabs>
          <w:tab w:val="num" w:pos="1990"/>
        </w:tabs>
        <w:ind w:left="1990" w:hanging="360"/>
      </w:pPr>
      <w:rPr>
        <w:rFonts w:ascii="Wingdings" w:hAnsi="Wingdings" w:hint="default"/>
      </w:rPr>
    </w:lvl>
    <w:lvl w:ilvl="3">
      <w:start w:val="1"/>
      <w:numFmt w:val="bullet"/>
      <w:lvlText w:val=""/>
      <w:lvlJc w:val="left"/>
      <w:pPr>
        <w:tabs>
          <w:tab w:val="num" w:pos="2710"/>
        </w:tabs>
        <w:ind w:left="2710" w:hanging="360"/>
      </w:pPr>
      <w:rPr>
        <w:rFonts w:ascii="Symbol" w:hAnsi="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hint="default"/>
      </w:rPr>
    </w:lvl>
    <w:lvl w:ilvl="6">
      <w:start w:val="1"/>
      <w:numFmt w:val="bullet"/>
      <w:lvlText w:val=""/>
      <w:lvlJc w:val="left"/>
      <w:pPr>
        <w:tabs>
          <w:tab w:val="num" w:pos="4870"/>
        </w:tabs>
        <w:ind w:left="4870" w:hanging="360"/>
      </w:pPr>
      <w:rPr>
        <w:rFonts w:ascii="Symbol" w:hAnsi="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hint="default"/>
      </w:rPr>
    </w:lvl>
  </w:abstractNum>
  <w:abstractNum w:abstractNumId="12"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3701D9"/>
    <w:multiLevelType w:val="hybridMultilevel"/>
    <w:tmpl w:val="F064C048"/>
    <w:lvl w:ilvl="0" w:tplc="7BEEE64E">
      <w:start w:val="1"/>
      <w:numFmt w:val="lowerLetter"/>
      <w:pStyle w:val="TableNumbereda"/>
      <w:lvlText w:val="%1)"/>
      <w:lvlJc w:val="left"/>
      <w:pPr>
        <w:tabs>
          <w:tab w:val="num" w:pos="0"/>
        </w:tabs>
        <w:ind w:left="284" w:hanging="284"/>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15:restartNumberingAfterBreak="0">
    <w:nsid w:val="1BF41F73"/>
    <w:multiLevelType w:val="hybridMultilevel"/>
    <w:tmpl w:val="9A3C9A9A"/>
    <w:lvl w:ilvl="0" w:tplc="C38A05EC">
      <w:start w:val="1"/>
      <w:numFmt w:val="decimal"/>
      <w:pStyle w:val="TableNumbered1"/>
      <w:lvlText w:val="%1."/>
      <w:lvlJc w:val="left"/>
      <w:pPr>
        <w:tabs>
          <w:tab w:val="num" w:pos="0"/>
        </w:tabs>
        <w:ind w:left="284" w:hanging="284"/>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9F16FC"/>
    <w:multiLevelType w:val="hybridMultilevel"/>
    <w:tmpl w:val="C7D028E0"/>
    <w:lvl w:ilvl="0" w:tplc="DB420D3E">
      <w:start w:val="1"/>
      <w:numFmt w:val="bullet"/>
      <w:pStyle w:val="Piezime"/>
      <w:lvlText w:val=""/>
      <w:lvlJc w:val="left"/>
      <w:pPr>
        <w:tabs>
          <w:tab w:val="num" w:pos="397"/>
        </w:tabs>
        <w:ind w:left="397" w:hanging="397"/>
      </w:pPr>
      <w:rPr>
        <w:rFonts w:ascii="Wingdings" w:hAnsi="Wingdings" w:hint="default"/>
        <w:b w:val="0"/>
        <w:i/>
        <w:sz w:val="24"/>
        <w:szCs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A55EE9"/>
    <w:multiLevelType w:val="hybridMultilevel"/>
    <w:tmpl w:val="7A12941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6815F5D"/>
    <w:multiLevelType w:val="hybridMultilevel"/>
    <w:tmpl w:val="7DCA1E08"/>
    <w:lvl w:ilvl="0" w:tplc="6436EAEC">
      <w:start w:val="1"/>
      <w:numFmt w:val="bullet"/>
      <w:pStyle w:val="Tablebodytextbulleted2izmanto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8A91B8B"/>
    <w:multiLevelType w:val="hybridMultilevel"/>
    <w:tmpl w:val="55F27BB8"/>
    <w:lvl w:ilvl="0" w:tplc="D8EA486E">
      <w:start w:val="1"/>
      <w:numFmt w:val="bullet"/>
      <w:pStyle w:val="Listbullet3izmanto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22"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23" w15:restartNumberingAfterBreak="0">
    <w:nsid w:val="2C6025C1"/>
    <w:multiLevelType w:val="hybridMultilevel"/>
    <w:tmpl w:val="1E9A6240"/>
    <w:lvl w:ilvl="0" w:tplc="0409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5" w15:restartNumberingAfterBreak="0">
    <w:nsid w:val="2DD624FE"/>
    <w:multiLevelType w:val="hybridMultilevel"/>
    <w:tmpl w:val="5E5C69AE"/>
    <w:lvl w:ilvl="0" w:tplc="D990FEB0">
      <w:start w:val="1"/>
      <w:numFmt w:val="bullet"/>
      <w:pStyle w:val="TableBulleteddo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7" w15:restartNumberingAfterBreak="0">
    <w:nsid w:val="33342239"/>
    <w:multiLevelType w:val="hybridMultilevel"/>
    <w:tmpl w:val="6CA0B3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604039D"/>
    <w:multiLevelType w:val="multilevel"/>
    <w:tmpl w:val="7DE0916C"/>
    <w:lvl w:ilvl="0">
      <w:start w:val="1"/>
      <w:numFmt w:val="none"/>
      <w:pStyle w:val="Numbered1a-0"/>
      <w:lvlText w:val=""/>
      <w:lvlJc w:val="left"/>
      <w:pPr>
        <w:tabs>
          <w:tab w:val="num" w:pos="0"/>
        </w:tabs>
        <w:ind w:left="0" w:firstLine="0"/>
      </w:pPr>
      <w:rPr>
        <w:rFonts w:hint="default"/>
      </w:rPr>
    </w:lvl>
    <w:lvl w:ilvl="1">
      <w:start w:val="1"/>
      <w:numFmt w:val="decimal"/>
      <w:lvlText w:val="%2."/>
      <w:lvlJc w:val="left"/>
      <w:pPr>
        <w:tabs>
          <w:tab w:val="num" w:pos="964"/>
        </w:tabs>
        <w:ind w:left="964" w:hanging="397"/>
      </w:pPr>
      <w:rPr>
        <w:rFonts w:hint="default"/>
      </w:rPr>
    </w:lvl>
    <w:lvl w:ilvl="2">
      <w:start w:val="1"/>
      <w:numFmt w:val="lowerLetter"/>
      <w:lvlText w:val="%3)"/>
      <w:lvlJc w:val="left"/>
      <w:pPr>
        <w:tabs>
          <w:tab w:val="num" w:pos="933"/>
        </w:tabs>
        <w:ind w:left="1304" w:hanging="340"/>
      </w:pPr>
      <w:rPr>
        <w:rFonts w:hint="default"/>
      </w:rPr>
    </w:lvl>
    <w:lvl w:ilvl="3">
      <w:start w:val="1"/>
      <w:numFmt w:val="bullet"/>
      <w:lvlText w:val="-"/>
      <w:lvlJc w:val="left"/>
      <w:pPr>
        <w:tabs>
          <w:tab w:val="num" w:pos="0"/>
        </w:tabs>
        <w:ind w:left="1871" w:hanging="510"/>
      </w:pPr>
      <w:rPr>
        <w:rFonts w:ascii="Courier New" w:hAnsi="Courier New" w:hint="default"/>
      </w:rPr>
    </w:lvl>
    <w:lvl w:ilvl="4">
      <w:start w:val="1"/>
      <w:numFmt w:val="decimal"/>
      <w:lvlText w:val="%1.%2.%3.%4.%5"/>
      <w:lvlJc w:val="left"/>
      <w:pPr>
        <w:tabs>
          <w:tab w:val="num" w:pos="1221"/>
        </w:tabs>
        <w:ind w:left="1221" w:hanging="1008"/>
      </w:pPr>
      <w:rPr>
        <w:rFonts w:hint="default"/>
      </w:rPr>
    </w:lvl>
    <w:lvl w:ilvl="5">
      <w:start w:val="1"/>
      <w:numFmt w:val="decimal"/>
      <w:lvlText w:val="%1.%2.%3.%4.%5.%6"/>
      <w:lvlJc w:val="left"/>
      <w:pPr>
        <w:tabs>
          <w:tab w:val="num" w:pos="1365"/>
        </w:tabs>
        <w:ind w:left="1365" w:hanging="1152"/>
      </w:pPr>
      <w:rPr>
        <w:rFonts w:hint="default"/>
      </w:rPr>
    </w:lvl>
    <w:lvl w:ilvl="6">
      <w:start w:val="1"/>
      <w:numFmt w:val="decimal"/>
      <w:lvlText w:val="%1.%2.%3.%4.%5.%6.%7"/>
      <w:lvlJc w:val="left"/>
      <w:pPr>
        <w:tabs>
          <w:tab w:val="num" w:pos="1509"/>
        </w:tabs>
        <w:ind w:left="1509" w:hanging="1296"/>
      </w:pPr>
      <w:rPr>
        <w:rFonts w:hint="default"/>
      </w:rPr>
    </w:lvl>
    <w:lvl w:ilvl="7">
      <w:start w:val="1"/>
      <w:numFmt w:val="decimal"/>
      <w:lvlText w:val="%1.%2.%3.%4.%5.%6.%7.%8"/>
      <w:lvlJc w:val="left"/>
      <w:pPr>
        <w:tabs>
          <w:tab w:val="num" w:pos="1653"/>
        </w:tabs>
        <w:ind w:left="1653" w:hanging="1440"/>
      </w:pPr>
      <w:rPr>
        <w:rFonts w:hint="default"/>
      </w:rPr>
    </w:lvl>
    <w:lvl w:ilvl="8">
      <w:start w:val="1"/>
      <w:numFmt w:val="decimal"/>
      <w:lvlText w:val="%1.%2.%3.%4.%5.%6.%7.%8.%9"/>
      <w:lvlJc w:val="left"/>
      <w:pPr>
        <w:tabs>
          <w:tab w:val="num" w:pos="1797"/>
        </w:tabs>
        <w:ind w:left="1797" w:hanging="1584"/>
      </w:pPr>
      <w:rPr>
        <w:rFonts w:hint="default"/>
      </w:rPr>
    </w:lvl>
  </w:abstractNum>
  <w:abstractNum w:abstractNumId="29" w15:restartNumberingAfterBreak="0">
    <w:nsid w:val="38EE51D0"/>
    <w:multiLevelType w:val="hybridMultilevel"/>
    <w:tmpl w:val="AE384FCE"/>
    <w:lvl w:ilvl="0" w:tplc="1180AAB2">
      <w:start w:val="1"/>
      <w:numFmt w:val="decimal"/>
      <w:pStyle w:val="Listnumberedizmanto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B9C7DC1"/>
    <w:multiLevelType w:val="hybridMultilevel"/>
    <w:tmpl w:val="2E7A650A"/>
    <w:lvl w:ilvl="0" w:tplc="0C38184C">
      <w:start w:val="1"/>
      <w:numFmt w:val="bullet"/>
      <w:pStyle w:val="Listbullet5izmanto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40F94CC9"/>
    <w:multiLevelType w:val="hybridMultilevel"/>
    <w:tmpl w:val="63F89FD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C5363BA"/>
    <w:multiLevelType w:val="hybridMultilevel"/>
    <w:tmpl w:val="29BA30D2"/>
    <w:lvl w:ilvl="0" w:tplc="8B0E26C4">
      <w:start w:val="1"/>
      <w:numFmt w:val="bullet"/>
      <w:pStyle w:val="Tablebodytextbulleted3izmanto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DD82B3A"/>
    <w:multiLevelType w:val="hybridMultilevel"/>
    <w:tmpl w:val="0D7EF500"/>
    <w:lvl w:ilvl="0" w:tplc="33EC647E">
      <w:start w:val="1"/>
      <w:numFmt w:val="lowerLetter"/>
      <w:pStyle w:val="Tablebodytextnumbered2izmantot"/>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4" w15:restartNumberingAfterBreak="0">
    <w:nsid w:val="4E2D4AD3"/>
    <w:multiLevelType w:val="hybridMultilevel"/>
    <w:tmpl w:val="2418F34E"/>
    <w:lvl w:ilvl="0" w:tplc="7CE257DC">
      <w:start w:val="1"/>
      <w:numFmt w:val="bullet"/>
      <w:pStyle w:val="Listbullet4izmantot"/>
      <w:lvlText w:val="-"/>
      <w:lvlJc w:val="left"/>
      <w:pPr>
        <w:ind w:left="1440" w:hanging="360"/>
      </w:pPr>
      <w:rPr>
        <w:rFonts w:ascii="Vrinda" w:hAnsi="Vrind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1E22401"/>
    <w:multiLevelType w:val="hybridMultilevel"/>
    <w:tmpl w:val="5C9E9058"/>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4F46D62"/>
    <w:multiLevelType w:val="hybridMultilevel"/>
    <w:tmpl w:val="91E68F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6513A65"/>
    <w:multiLevelType w:val="hybridMultilevel"/>
    <w:tmpl w:val="AEFA5C04"/>
    <w:lvl w:ilvl="0" w:tplc="395255DE">
      <w:start w:val="1"/>
      <w:numFmt w:val="decimal"/>
      <w:lvlText w:val="%1."/>
      <w:lvlJc w:val="left"/>
      <w:pPr>
        <w:tabs>
          <w:tab w:val="num" w:pos="360"/>
        </w:tabs>
        <w:ind w:left="360" w:hanging="360"/>
      </w:pPr>
      <w:rPr>
        <w:rFonts w:cs="Times New Roman"/>
      </w:rPr>
    </w:lvl>
    <w:lvl w:ilvl="1" w:tplc="84B8F7A0">
      <w:start w:val="1"/>
      <w:numFmt w:val="lowerLetter"/>
      <w:lvlText w:val="%2."/>
      <w:lvlJc w:val="left"/>
      <w:pPr>
        <w:tabs>
          <w:tab w:val="num" w:pos="1440"/>
        </w:tabs>
        <w:ind w:left="1440" w:hanging="360"/>
      </w:pPr>
      <w:rPr>
        <w:rFonts w:cs="Times New Roman"/>
      </w:rPr>
    </w:lvl>
    <w:lvl w:ilvl="2" w:tplc="4ED484A0" w:tentative="1">
      <w:start w:val="1"/>
      <w:numFmt w:val="lowerRoman"/>
      <w:lvlText w:val="%3."/>
      <w:lvlJc w:val="right"/>
      <w:pPr>
        <w:tabs>
          <w:tab w:val="num" w:pos="2160"/>
        </w:tabs>
        <w:ind w:left="2160" w:hanging="180"/>
      </w:pPr>
      <w:rPr>
        <w:rFonts w:cs="Times New Roman"/>
      </w:rPr>
    </w:lvl>
    <w:lvl w:ilvl="3" w:tplc="5364AB1A" w:tentative="1">
      <w:start w:val="1"/>
      <w:numFmt w:val="decimal"/>
      <w:lvlText w:val="%4."/>
      <w:lvlJc w:val="left"/>
      <w:pPr>
        <w:tabs>
          <w:tab w:val="num" w:pos="2880"/>
        </w:tabs>
        <w:ind w:left="2880" w:hanging="360"/>
      </w:pPr>
      <w:rPr>
        <w:rFonts w:cs="Times New Roman"/>
      </w:rPr>
    </w:lvl>
    <w:lvl w:ilvl="4" w:tplc="B2BEADCE" w:tentative="1">
      <w:start w:val="1"/>
      <w:numFmt w:val="lowerLetter"/>
      <w:lvlText w:val="%5."/>
      <w:lvlJc w:val="left"/>
      <w:pPr>
        <w:tabs>
          <w:tab w:val="num" w:pos="3600"/>
        </w:tabs>
        <w:ind w:left="3600" w:hanging="360"/>
      </w:pPr>
      <w:rPr>
        <w:rFonts w:cs="Times New Roman"/>
      </w:rPr>
    </w:lvl>
    <w:lvl w:ilvl="5" w:tplc="6C209A9E" w:tentative="1">
      <w:start w:val="1"/>
      <w:numFmt w:val="lowerRoman"/>
      <w:lvlText w:val="%6."/>
      <w:lvlJc w:val="right"/>
      <w:pPr>
        <w:tabs>
          <w:tab w:val="num" w:pos="4320"/>
        </w:tabs>
        <w:ind w:left="4320" w:hanging="180"/>
      </w:pPr>
      <w:rPr>
        <w:rFonts w:cs="Times New Roman"/>
      </w:rPr>
    </w:lvl>
    <w:lvl w:ilvl="6" w:tplc="3EBE54A8" w:tentative="1">
      <w:start w:val="1"/>
      <w:numFmt w:val="decimal"/>
      <w:lvlText w:val="%7."/>
      <w:lvlJc w:val="left"/>
      <w:pPr>
        <w:tabs>
          <w:tab w:val="num" w:pos="5040"/>
        </w:tabs>
        <w:ind w:left="5040" w:hanging="360"/>
      </w:pPr>
      <w:rPr>
        <w:rFonts w:cs="Times New Roman"/>
      </w:rPr>
    </w:lvl>
    <w:lvl w:ilvl="7" w:tplc="2BD62FBE" w:tentative="1">
      <w:start w:val="1"/>
      <w:numFmt w:val="lowerLetter"/>
      <w:lvlText w:val="%8."/>
      <w:lvlJc w:val="left"/>
      <w:pPr>
        <w:tabs>
          <w:tab w:val="num" w:pos="5760"/>
        </w:tabs>
        <w:ind w:left="5760" w:hanging="360"/>
      </w:pPr>
      <w:rPr>
        <w:rFonts w:cs="Times New Roman"/>
      </w:rPr>
    </w:lvl>
    <w:lvl w:ilvl="8" w:tplc="D116F668" w:tentative="1">
      <w:start w:val="1"/>
      <w:numFmt w:val="lowerRoman"/>
      <w:lvlText w:val="%9."/>
      <w:lvlJc w:val="right"/>
      <w:pPr>
        <w:tabs>
          <w:tab w:val="num" w:pos="6480"/>
        </w:tabs>
        <w:ind w:left="6480" w:hanging="180"/>
      </w:pPr>
      <w:rPr>
        <w:rFonts w:cs="Times New Roman"/>
      </w:rPr>
    </w:lvl>
  </w:abstractNum>
  <w:abstractNum w:abstractNumId="38" w15:restartNumberingAfterBreak="0">
    <w:nsid w:val="5A3A279C"/>
    <w:multiLevelType w:val="multilevel"/>
    <w:tmpl w:val="1466D634"/>
    <w:lvl w:ilvl="0">
      <w:start w:val="1"/>
      <w:numFmt w:val="none"/>
      <w:pStyle w:val="Numbered1a"/>
      <w:lvlText w:val=""/>
      <w:lvlJc w:val="left"/>
      <w:pPr>
        <w:tabs>
          <w:tab w:val="num" w:pos="0"/>
        </w:tabs>
        <w:ind w:left="0" w:firstLine="0"/>
      </w:pPr>
      <w:rPr>
        <w:rFonts w:hint="default"/>
      </w:rPr>
    </w:lvl>
    <w:lvl w:ilvl="1">
      <w:start w:val="1"/>
      <w:numFmt w:val="decimal"/>
      <w:lvlText w:val="%2."/>
      <w:lvlJc w:val="left"/>
      <w:pPr>
        <w:tabs>
          <w:tab w:val="num" w:pos="964"/>
        </w:tabs>
        <w:ind w:left="964" w:hanging="397"/>
      </w:pPr>
      <w:rPr>
        <w:rFonts w:hint="default"/>
      </w:rPr>
    </w:lvl>
    <w:lvl w:ilvl="2">
      <w:start w:val="1"/>
      <w:numFmt w:val="lowerLetter"/>
      <w:lvlText w:val="%3)"/>
      <w:lvlJc w:val="left"/>
      <w:pPr>
        <w:tabs>
          <w:tab w:val="num" w:pos="964"/>
        </w:tabs>
        <w:ind w:left="1304" w:hanging="340"/>
      </w:pPr>
      <w:rPr>
        <w:rFonts w:hint="default"/>
      </w:rPr>
    </w:lvl>
    <w:lvl w:ilvl="3">
      <w:start w:val="1"/>
      <w:numFmt w:val="bullet"/>
      <w:lvlText w:val=""/>
      <w:lvlJc w:val="left"/>
      <w:pPr>
        <w:tabs>
          <w:tab w:val="num" w:pos="0"/>
        </w:tabs>
        <w:ind w:left="1871" w:hanging="510"/>
      </w:pPr>
      <w:rPr>
        <w:rFonts w:ascii="Symbol" w:hAnsi="Symbol" w:hint="default"/>
      </w:rPr>
    </w:lvl>
    <w:lvl w:ilvl="4">
      <w:start w:val="1"/>
      <w:numFmt w:val="decimal"/>
      <w:lvlText w:val="%1.%2.%3.%4.%5"/>
      <w:lvlJc w:val="left"/>
      <w:pPr>
        <w:tabs>
          <w:tab w:val="num" w:pos="1221"/>
        </w:tabs>
        <w:ind w:left="1221" w:hanging="1008"/>
      </w:pPr>
      <w:rPr>
        <w:rFonts w:hint="default"/>
      </w:rPr>
    </w:lvl>
    <w:lvl w:ilvl="5">
      <w:start w:val="1"/>
      <w:numFmt w:val="decimal"/>
      <w:lvlText w:val="%1.%2.%3.%4.%5.%6"/>
      <w:lvlJc w:val="left"/>
      <w:pPr>
        <w:tabs>
          <w:tab w:val="num" w:pos="1365"/>
        </w:tabs>
        <w:ind w:left="1365" w:hanging="1152"/>
      </w:pPr>
      <w:rPr>
        <w:rFonts w:hint="default"/>
      </w:rPr>
    </w:lvl>
    <w:lvl w:ilvl="6">
      <w:start w:val="1"/>
      <w:numFmt w:val="decimal"/>
      <w:lvlText w:val="%1.%2.%3.%4.%5.%6.%7"/>
      <w:lvlJc w:val="left"/>
      <w:pPr>
        <w:tabs>
          <w:tab w:val="num" w:pos="1509"/>
        </w:tabs>
        <w:ind w:left="1509" w:hanging="1296"/>
      </w:pPr>
      <w:rPr>
        <w:rFonts w:hint="default"/>
      </w:rPr>
    </w:lvl>
    <w:lvl w:ilvl="7">
      <w:start w:val="1"/>
      <w:numFmt w:val="decimal"/>
      <w:lvlText w:val="%1.%2.%3.%4.%5.%6.%7.%8"/>
      <w:lvlJc w:val="left"/>
      <w:pPr>
        <w:tabs>
          <w:tab w:val="num" w:pos="1653"/>
        </w:tabs>
        <w:ind w:left="1653" w:hanging="1440"/>
      </w:pPr>
      <w:rPr>
        <w:rFonts w:hint="default"/>
      </w:rPr>
    </w:lvl>
    <w:lvl w:ilvl="8">
      <w:start w:val="1"/>
      <w:numFmt w:val="decimal"/>
      <w:lvlText w:val="%1.%2.%3.%4.%5.%6.%7.%8.%9"/>
      <w:lvlJc w:val="left"/>
      <w:pPr>
        <w:tabs>
          <w:tab w:val="num" w:pos="1797"/>
        </w:tabs>
        <w:ind w:left="1797" w:hanging="1584"/>
      </w:pPr>
      <w:rPr>
        <w:rFonts w:hint="default"/>
      </w:rPr>
    </w:lvl>
  </w:abstractNum>
  <w:abstractNum w:abstractNumId="39" w15:restartNumberingAfterBreak="0">
    <w:nsid w:val="630D343E"/>
    <w:multiLevelType w:val="hybridMultilevel"/>
    <w:tmpl w:val="4614CF3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38F21AA"/>
    <w:multiLevelType w:val="hybridMultilevel"/>
    <w:tmpl w:val="624EDC7E"/>
    <w:lvl w:ilvl="0" w:tplc="4958397E">
      <w:start w:val="1"/>
      <w:numFmt w:val="bullet"/>
      <w:pStyle w:val="Bulleteddash"/>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433447E"/>
    <w:multiLevelType w:val="hybridMultilevel"/>
    <w:tmpl w:val="8CF64D74"/>
    <w:lvl w:ilvl="0" w:tplc="BE02EBF6">
      <w:start w:val="1"/>
      <w:numFmt w:val="lowerLetter"/>
      <w:pStyle w:val="Numbereda"/>
      <w:lvlText w:val="%1)"/>
      <w:lvlJc w:val="left"/>
      <w:pPr>
        <w:tabs>
          <w:tab w:val="num" w:pos="357"/>
        </w:tabs>
        <w:ind w:left="641" w:hanging="284"/>
      </w:pPr>
      <w:rPr>
        <w:rFonts w:hint="default"/>
      </w:rPr>
    </w:lvl>
    <w:lvl w:ilvl="1" w:tplc="04260019">
      <w:start w:val="1"/>
      <w:numFmt w:val="lowerLetter"/>
      <w:lvlText w:val="%2."/>
      <w:lvlJc w:val="left"/>
      <w:pPr>
        <w:tabs>
          <w:tab w:val="num" w:pos="1797"/>
        </w:tabs>
        <w:ind w:left="1797" w:hanging="360"/>
      </w:pPr>
    </w:lvl>
    <w:lvl w:ilvl="2" w:tplc="0426001B">
      <w:start w:val="1"/>
      <w:numFmt w:val="lowerRoman"/>
      <w:lvlText w:val="%3."/>
      <w:lvlJc w:val="right"/>
      <w:pPr>
        <w:tabs>
          <w:tab w:val="num" w:pos="2517"/>
        </w:tabs>
        <w:ind w:left="2517" w:hanging="180"/>
      </w:pPr>
    </w:lvl>
    <w:lvl w:ilvl="3" w:tplc="0426000F">
      <w:start w:val="1"/>
      <w:numFmt w:val="decimal"/>
      <w:lvlText w:val="%4."/>
      <w:lvlJc w:val="left"/>
      <w:pPr>
        <w:tabs>
          <w:tab w:val="num" w:pos="3237"/>
        </w:tabs>
        <w:ind w:left="3237" w:hanging="360"/>
      </w:pPr>
    </w:lvl>
    <w:lvl w:ilvl="4" w:tplc="04260019" w:tentative="1">
      <w:start w:val="1"/>
      <w:numFmt w:val="lowerLetter"/>
      <w:lvlText w:val="%5."/>
      <w:lvlJc w:val="left"/>
      <w:pPr>
        <w:tabs>
          <w:tab w:val="num" w:pos="3957"/>
        </w:tabs>
        <w:ind w:left="3957" w:hanging="360"/>
      </w:pPr>
    </w:lvl>
    <w:lvl w:ilvl="5" w:tplc="0426001B" w:tentative="1">
      <w:start w:val="1"/>
      <w:numFmt w:val="lowerRoman"/>
      <w:lvlText w:val="%6."/>
      <w:lvlJc w:val="right"/>
      <w:pPr>
        <w:tabs>
          <w:tab w:val="num" w:pos="4677"/>
        </w:tabs>
        <w:ind w:left="4677" w:hanging="180"/>
      </w:pPr>
    </w:lvl>
    <w:lvl w:ilvl="6" w:tplc="0426000F" w:tentative="1">
      <w:start w:val="1"/>
      <w:numFmt w:val="decimal"/>
      <w:lvlText w:val="%7."/>
      <w:lvlJc w:val="left"/>
      <w:pPr>
        <w:tabs>
          <w:tab w:val="num" w:pos="5397"/>
        </w:tabs>
        <w:ind w:left="5397" w:hanging="360"/>
      </w:pPr>
    </w:lvl>
    <w:lvl w:ilvl="7" w:tplc="04260019" w:tentative="1">
      <w:start w:val="1"/>
      <w:numFmt w:val="lowerLetter"/>
      <w:lvlText w:val="%8."/>
      <w:lvlJc w:val="left"/>
      <w:pPr>
        <w:tabs>
          <w:tab w:val="num" w:pos="6117"/>
        </w:tabs>
        <w:ind w:left="6117" w:hanging="360"/>
      </w:pPr>
    </w:lvl>
    <w:lvl w:ilvl="8" w:tplc="0426001B" w:tentative="1">
      <w:start w:val="1"/>
      <w:numFmt w:val="lowerRoman"/>
      <w:lvlText w:val="%9."/>
      <w:lvlJc w:val="right"/>
      <w:pPr>
        <w:tabs>
          <w:tab w:val="num" w:pos="6837"/>
        </w:tabs>
        <w:ind w:left="6837" w:hanging="180"/>
      </w:pPr>
    </w:lvl>
  </w:abstractNum>
  <w:abstractNum w:abstractNumId="42" w15:restartNumberingAfterBreak="0">
    <w:nsid w:val="663370EF"/>
    <w:multiLevelType w:val="hybridMultilevel"/>
    <w:tmpl w:val="BF00D39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44" w15:restartNumberingAfterBreak="0">
    <w:nsid w:val="67DC3EF4"/>
    <w:multiLevelType w:val="hybridMultilevel"/>
    <w:tmpl w:val="8976E9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67E62D26"/>
    <w:multiLevelType w:val="hybridMultilevel"/>
    <w:tmpl w:val="9F4E0A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9675C2A"/>
    <w:multiLevelType w:val="hybridMultilevel"/>
    <w:tmpl w:val="02D01E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DD5505A"/>
    <w:multiLevelType w:val="hybridMultilevel"/>
    <w:tmpl w:val="46220A22"/>
    <w:lvl w:ilvl="0" w:tplc="FA10DD2A">
      <w:start w:val="1"/>
      <w:numFmt w:val="bullet"/>
      <w:pStyle w:val="TableBodytextbulletedizmanto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6B1D36"/>
    <w:multiLevelType w:val="multilevel"/>
    <w:tmpl w:val="D1AA053C"/>
    <w:lvl w:ilvl="0">
      <w:start w:val="1"/>
      <w:numFmt w:val="none"/>
      <w:pStyle w:val="Numbered1a0"/>
      <w:suff w:val="nothing"/>
      <w:lvlText w:val=""/>
      <w:lvlJc w:val="left"/>
      <w:pPr>
        <w:ind w:left="0" w:firstLine="0"/>
      </w:pPr>
      <w:rPr>
        <w:rFonts w:hint="default"/>
      </w:rPr>
    </w:lvl>
    <w:lvl w:ilvl="1">
      <w:start w:val="1"/>
      <w:numFmt w:val="decimal"/>
      <w:lvlText w:val="%1%2)"/>
      <w:lvlJc w:val="left"/>
      <w:pPr>
        <w:tabs>
          <w:tab w:val="num" w:pos="964"/>
        </w:tabs>
        <w:ind w:left="964" w:hanging="397"/>
      </w:pPr>
      <w:rPr>
        <w:rFonts w:hint="default"/>
      </w:rPr>
    </w:lvl>
    <w:lvl w:ilvl="2">
      <w:start w:val="1"/>
      <w:numFmt w:val="lowerLetter"/>
      <w:lvlText w:val="%3)"/>
      <w:lvlJc w:val="left"/>
      <w:pPr>
        <w:tabs>
          <w:tab w:val="num" w:pos="0"/>
        </w:tabs>
        <w:ind w:left="1304" w:hanging="340"/>
      </w:pPr>
      <w:rPr>
        <w:rFonts w:hint="default"/>
      </w:rPr>
    </w:lvl>
    <w:lvl w:ilvl="3">
      <w:start w:val="1"/>
      <w:numFmt w:val="bullet"/>
      <w:lvlText w:val=""/>
      <w:lvlJc w:val="left"/>
      <w:pPr>
        <w:tabs>
          <w:tab w:val="num" w:pos="0"/>
        </w:tabs>
        <w:ind w:left="1871" w:hanging="510"/>
      </w:pPr>
      <w:rPr>
        <w:rFonts w:ascii="Symbol" w:hAnsi="Symbol"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9" w15:restartNumberingAfterBreak="0">
    <w:nsid w:val="73717EE6"/>
    <w:multiLevelType w:val="hybridMultilevel"/>
    <w:tmpl w:val="D1484EA4"/>
    <w:lvl w:ilvl="0" w:tplc="AAAE4D16">
      <w:start w:val="1"/>
      <w:numFmt w:val="decimal"/>
      <w:pStyle w:val="Numberedatsauces"/>
      <w:lvlText w:val="%1."/>
      <w:lvlJc w:val="left"/>
      <w:pPr>
        <w:tabs>
          <w:tab w:val="num" w:pos="397"/>
        </w:tabs>
        <w:ind w:left="397" w:hanging="397"/>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0" w15:restartNumberingAfterBreak="0">
    <w:nsid w:val="75312364"/>
    <w:multiLevelType w:val="hybridMultilevel"/>
    <w:tmpl w:val="786AE4CC"/>
    <w:lvl w:ilvl="0" w:tplc="16A64ADC">
      <w:start w:val="1"/>
      <w:numFmt w:val="bullet"/>
      <w:pStyle w:val="Listbullet2izmanto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EE1473"/>
    <w:multiLevelType w:val="hybridMultilevel"/>
    <w:tmpl w:val="EDD21EC8"/>
    <w:lvl w:ilvl="0" w:tplc="BE8A3282">
      <w:start w:val="1"/>
      <w:numFmt w:val="decimal"/>
      <w:pStyle w:val="TableNumbered10"/>
      <w:lvlText w:val="%1)"/>
      <w:lvlJc w:val="left"/>
      <w:pPr>
        <w:tabs>
          <w:tab w:val="num" w:pos="0"/>
        </w:tabs>
        <w:ind w:left="284" w:hanging="284"/>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2" w15:restartNumberingAfterBreak="0">
    <w:nsid w:val="7AE4461F"/>
    <w:multiLevelType w:val="hybridMultilevel"/>
    <w:tmpl w:val="BAD04CB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
  </w:num>
  <w:num w:numId="2">
    <w:abstractNumId w:val="1"/>
  </w:num>
  <w:num w:numId="3">
    <w:abstractNumId w:val="0"/>
  </w:num>
  <w:num w:numId="4">
    <w:abstractNumId w:val="5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num>
  <w:num w:numId="7">
    <w:abstractNumId w:val="16"/>
  </w:num>
  <w:num w:numId="8">
    <w:abstractNumId w:val="12"/>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2"/>
  </w:num>
  <w:num w:numId="12">
    <w:abstractNumId w:val="2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0"/>
  </w:num>
  <w:num w:numId="16">
    <w:abstractNumId w:val="53"/>
  </w:num>
  <w:num w:numId="17">
    <w:abstractNumId w:val="16"/>
  </w:num>
  <w:num w:numId="18">
    <w:abstractNumId w:val="12"/>
  </w:num>
  <w:num w:numId="19">
    <w:abstractNumId w:val="40"/>
  </w:num>
  <w:num w:numId="20">
    <w:abstractNumId w:val="10"/>
  </w:num>
  <w:num w:numId="21">
    <w:abstractNumId w:val="11"/>
  </w:num>
  <w:num w:numId="22">
    <w:abstractNumId w:val="25"/>
  </w:num>
  <w:num w:numId="23">
    <w:abstractNumId w:val="9"/>
  </w:num>
  <w:num w:numId="24">
    <w:abstractNumId w:val="48"/>
  </w:num>
  <w:num w:numId="25">
    <w:abstractNumId w:val="17"/>
  </w:num>
  <w:num w:numId="26">
    <w:abstractNumId w:val="8"/>
  </w:num>
  <w:num w:numId="27">
    <w:abstractNumId w:val="28"/>
  </w:num>
  <w:num w:numId="28">
    <w:abstractNumId w:val="38"/>
  </w:num>
  <w:num w:numId="29">
    <w:abstractNumId w:val="13"/>
  </w:num>
  <w:num w:numId="30">
    <w:abstractNumId w:val="14"/>
  </w:num>
  <w:num w:numId="31">
    <w:abstractNumId w:val="51"/>
  </w:num>
  <w:num w:numId="32">
    <w:abstractNumId w:val="41"/>
  </w:num>
  <w:num w:numId="33">
    <w:abstractNumId w:val="49"/>
  </w:num>
  <w:num w:numId="34">
    <w:abstractNumId w:val="5"/>
  </w:num>
  <w:num w:numId="35">
    <w:abstractNumId w:val="50"/>
  </w:num>
  <w:num w:numId="36">
    <w:abstractNumId w:val="20"/>
  </w:num>
  <w:num w:numId="37">
    <w:abstractNumId w:val="34"/>
  </w:num>
  <w:num w:numId="38">
    <w:abstractNumId w:val="30"/>
  </w:num>
  <w:num w:numId="39">
    <w:abstractNumId w:val="29"/>
  </w:num>
  <w:num w:numId="40">
    <w:abstractNumId w:val="47"/>
  </w:num>
  <w:num w:numId="41">
    <w:abstractNumId w:val="19"/>
  </w:num>
  <w:num w:numId="42">
    <w:abstractNumId w:val="32"/>
  </w:num>
  <w:num w:numId="43">
    <w:abstractNumId w:val="6"/>
  </w:num>
  <w:num w:numId="44">
    <w:abstractNumId w:val="33"/>
  </w:num>
  <w:num w:numId="45">
    <w:abstractNumId w:val="23"/>
  </w:num>
  <w:num w:numId="46">
    <w:abstractNumId w:val="46"/>
  </w:num>
  <w:num w:numId="47">
    <w:abstractNumId w:val="44"/>
  </w:num>
  <w:num w:numId="48">
    <w:abstractNumId w:val="43"/>
  </w:num>
  <w:num w:numId="49">
    <w:abstractNumId w:val="37"/>
    <w:lvlOverride w:ilvl="0">
      <w:startOverride w:val="1"/>
    </w:lvlOverride>
  </w:num>
  <w:num w:numId="50">
    <w:abstractNumId w:val="26"/>
  </w:num>
  <w:num w:numId="51">
    <w:abstractNumId w:val="6"/>
    <w:lvlOverride w:ilvl="0">
      <w:startOverride w:val="1"/>
    </w:lvlOverride>
  </w:num>
  <w:num w:numId="52">
    <w:abstractNumId w:val="6"/>
    <w:lvlOverride w:ilvl="0">
      <w:startOverride w:val="1"/>
    </w:lvlOverride>
  </w:num>
  <w:num w:numId="53">
    <w:abstractNumId w:val="7"/>
  </w:num>
  <w:num w:numId="54">
    <w:abstractNumId w:val="31"/>
  </w:num>
  <w:num w:numId="55">
    <w:abstractNumId w:val="18"/>
  </w:num>
  <w:num w:numId="56">
    <w:abstractNumId w:val="52"/>
  </w:num>
  <w:num w:numId="57">
    <w:abstractNumId w:val="39"/>
  </w:num>
  <w:num w:numId="58">
    <w:abstractNumId w:val="36"/>
  </w:num>
  <w:num w:numId="59">
    <w:abstractNumId w:val="35"/>
  </w:num>
  <w:num w:numId="60">
    <w:abstractNumId w:val="42"/>
  </w:num>
  <w:num w:numId="61">
    <w:abstractNumId w:val="3"/>
  </w:num>
  <w:num w:numId="62">
    <w:abstractNumId w:val="27"/>
  </w:num>
  <w:num w:numId="63">
    <w:abstractNumId w:val="4"/>
  </w:num>
  <w:num w:numId="64">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E5"/>
    <w:rsid w:val="00003588"/>
    <w:rsid w:val="000059C8"/>
    <w:rsid w:val="000139FC"/>
    <w:rsid w:val="00014EB9"/>
    <w:rsid w:val="0001546C"/>
    <w:rsid w:val="000165CD"/>
    <w:rsid w:val="0001773B"/>
    <w:rsid w:val="00021632"/>
    <w:rsid w:val="00022CCE"/>
    <w:rsid w:val="0003098B"/>
    <w:rsid w:val="00031337"/>
    <w:rsid w:val="0003245D"/>
    <w:rsid w:val="00033910"/>
    <w:rsid w:val="00034E25"/>
    <w:rsid w:val="00041F72"/>
    <w:rsid w:val="000501CE"/>
    <w:rsid w:val="000517FE"/>
    <w:rsid w:val="00052E38"/>
    <w:rsid w:val="000531DB"/>
    <w:rsid w:val="00054B20"/>
    <w:rsid w:val="000559DD"/>
    <w:rsid w:val="00062940"/>
    <w:rsid w:val="000638EA"/>
    <w:rsid w:val="00066E1C"/>
    <w:rsid w:val="00070D70"/>
    <w:rsid w:val="00072A28"/>
    <w:rsid w:val="00072C58"/>
    <w:rsid w:val="000740F5"/>
    <w:rsid w:val="0007486F"/>
    <w:rsid w:val="0007663D"/>
    <w:rsid w:val="00076F40"/>
    <w:rsid w:val="00083472"/>
    <w:rsid w:val="00083D97"/>
    <w:rsid w:val="000852AC"/>
    <w:rsid w:val="00094FBC"/>
    <w:rsid w:val="000962E2"/>
    <w:rsid w:val="00097A7E"/>
    <w:rsid w:val="000A41D0"/>
    <w:rsid w:val="000A54F1"/>
    <w:rsid w:val="000A6940"/>
    <w:rsid w:val="000B0328"/>
    <w:rsid w:val="000B046D"/>
    <w:rsid w:val="000B41BA"/>
    <w:rsid w:val="000B5E1D"/>
    <w:rsid w:val="000B6FF9"/>
    <w:rsid w:val="000C0E5A"/>
    <w:rsid w:val="000C37DD"/>
    <w:rsid w:val="000C3F99"/>
    <w:rsid w:val="000C444F"/>
    <w:rsid w:val="000C5510"/>
    <w:rsid w:val="000C6B51"/>
    <w:rsid w:val="000D0083"/>
    <w:rsid w:val="000D100D"/>
    <w:rsid w:val="000D5176"/>
    <w:rsid w:val="000D6067"/>
    <w:rsid w:val="000E0C55"/>
    <w:rsid w:val="000E159E"/>
    <w:rsid w:val="000E1F7B"/>
    <w:rsid w:val="000E23D1"/>
    <w:rsid w:val="000E3167"/>
    <w:rsid w:val="000E3974"/>
    <w:rsid w:val="000E3BFB"/>
    <w:rsid w:val="000E7CF9"/>
    <w:rsid w:val="000F2C98"/>
    <w:rsid w:val="000F2E21"/>
    <w:rsid w:val="000F4E57"/>
    <w:rsid w:val="000F6806"/>
    <w:rsid w:val="00100956"/>
    <w:rsid w:val="001061B3"/>
    <w:rsid w:val="001138B3"/>
    <w:rsid w:val="001144AB"/>
    <w:rsid w:val="00115705"/>
    <w:rsid w:val="00121FE3"/>
    <w:rsid w:val="0012452D"/>
    <w:rsid w:val="0012689F"/>
    <w:rsid w:val="00133139"/>
    <w:rsid w:val="00137CAB"/>
    <w:rsid w:val="001402AC"/>
    <w:rsid w:val="00140BF1"/>
    <w:rsid w:val="001421B7"/>
    <w:rsid w:val="0014704B"/>
    <w:rsid w:val="00151C37"/>
    <w:rsid w:val="001572FF"/>
    <w:rsid w:val="001664DC"/>
    <w:rsid w:val="00167404"/>
    <w:rsid w:val="0017656D"/>
    <w:rsid w:val="00181BF5"/>
    <w:rsid w:val="0018774F"/>
    <w:rsid w:val="00187FFE"/>
    <w:rsid w:val="00191F95"/>
    <w:rsid w:val="00194D7B"/>
    <w:rsid w:val="001952A5"/>
    <w:rsid w:val="00196745"/>
    <w:rsid w:val="001969ED"/>
    <w:rsid w:val="00196AFB"/>
    <w:rsid w:val="00196CD0"/>
    <w:rsid w:val="001A04A5"/>
    <w:rsid w:val="001A1611"/>
    <w:rsid w:val="001A4996"/>
    <w:rsid w:val="001A6298"/>
    <w:rsid w:val="001B564D"/>
    <w:rsid w:val="001B6445"/>
    <w:rsid w:val="001C1553"/>
    <w:rsid w:val="001C4727"/>
    <w:rsid w:val="001C7377"/>
    <w:rsid w:val="001D10C1"/>
    <w:rsid w:val="001D7AC3"/>
    <w:rsid w:val="001E4A59"/>
    <w:rsid w:val="001E501A"/>
    <w:rsid w:val="001E5637"/>
    <w:rsid w:val="001F2C29"/>
    <w:rsid w:val="001F466F"/>
    <w:rsid w:val="001F7866"/>
    <w:rsid w:val="002006E6"/>
    <w:rsid w:val="00202311"/>
    <w:rsid w:val="002133E2"/>
    <w:rsid w:val="002268E8"/>
    <w:rsid w:val="00230858"/>
    <w:rsid w:val="0023522D"/>
    <w:rsid w:val="00235401"/>
    <w:rsid w:val="0024342C"/>
    <w:rsid w:val="002447A6"/>
    <w:rsid w:val="0025081F"/>
    <w:rsid w:val="0025292F"/>
    <w:rsid w:val="002551EA"/>
    <w:rsid w:val="00256AFA"/>
    <w:rsid w:val="00264C2A"/>
    <w:rsid w:val="002663DA"/>
    <w:rsid w:val="00275D57"/>
    <w:rsid w:val="00281E1B"/>
    <w:rsid w:val="00283D52"/>
    <w:rsid w:val="002854D8"/>
    <w:rsid w:val="00285D03"/>
    <w:rsid w:val="002916C2"/>
    <w:rsid w:val="0029255E"/>
    <w:rsid w:val="00292973"/>
    <w:rsid w:val="00294D3E"/>
    <w:rsid w:val="002A462A"/>
    <w:rsid w:val="002A65BD"/>
    <w:rsid w:val="002B0D17"/>
    <w:rsid w:val="002B3532"/>
    <w:rsid w:val="002B3D92"/>
    <w:rsid w:val="002C1576"/>
    <w:rsid w:val="002C1988"/>
    <w:rsid w:val="002C64D5"/>
    <w:rsid w:val="002C694A"/>
    <w:rsid w:val="002D0612"/>
    <w:rsid w:val="002D0EF2"/>
    <w:rsid w:val="002D1F6A"/>
    <w:rsid w:val="002D6519"/>
    <w:rsid w:val="002D71C5"/>
    <w:rsid w:val="002D7D17"/>
    <w:rsid w:val="002F1236"/>
    <w:rsid w:val="002F2ED9"/>
    <w:rsid w:val="002F32D6"/>
    <w:rsid w:val="00300A92"/>
    <w:rsid w:val="00302FA1"/>
    <w:rsid w:val="00304BC3"/>
    <w:rsid w:val="00320153"/>
    <w:rsid w:val="0032193B"/>
    <w:rsid w:val="003238F3"/>
    <w:rsid w:val="00327161"/>
    <w:rsid w:val="00332F0B"/>
    <w:rsid w:val="003334CE"/>
    <w:rsid w:val="00333CF9"/>
    <w:rsid w:val="003348E4"/>
    <w:rsid w:val="003353CC"/>
    <w:rsid w:val="003371B2"/>
    <w:rsid w:val="00337AF2"/>
    <w:rsid w:val="003461AD"/>
    <w:rsid w:val="003531C6"/>
    <w:rsid w:val="00353F08"/>
    <w:rsid w:val="0036084B"/>
    <w:rsid w:val="00360885"/>
    <w:rsid w:val="0036385B"/>
    <w:rsid w:val="003672AD"/>
    <w:rsid w:val="00372D60"/>
    <w:rsid w:val="0037669F"/>
    <w:rsid w:val="00377EA8"/>
    <w:rsid w:val="00380ACF"/>
    <w:rsid w:val="00383196"/>
    <w:rsid w:val="003846EE"/>
    <w:rsid w:val="0038481B"/>
    <w:rsid w:val="00386E8E"/>
    <w:rsid w:val="00387A65"/>
    <w:rsid w:val="003908FA"/>
    <w:rsid w:val="00391A25"/>
    <w:rsid w:val="003924AD"/>
    <w:rsid w:val="0039298B"/>
    <w:rsid w:val="00395949"/>
    <w:rsid w:val="003B2A1B"/>
    <w:rsid w:val="003B3EC7"/>
    <w:rsid w:val="003C1907"/>
    <w:rsid w:val="003C60CE"/>
    <w:rsid w:val="003D0765"/>
    <w:rsid w:val="003D10DB"/>
    <w:rsid w:val="003D585E"/>
    <w:rsid w:val="003D73DF"/>
    <w:rsid w:val="003D73F1"/>
    <w:rsid w:val="003E1862"/>
    <w:rsid w:val="003E228C"/>
    <w:rsid w:val="003E3028"/>
    <w:rsid w:val="003F1D9D"/>
    <w:rsid w:val="003F3E66"/>
    <w:rsid w:val="003F493B"/>
    <w:rsid w:val="003F5936"/>
    <w:rsid w:val="003F72C3"/>
    <w:rsid w:val="003F7A46"/>
    <w:rsid w:val="003F7CCB"/>
    <w:rsid w:val="0040564C"/>
    <w:rsid w:val="00406860"/>
    <w:rsid w:val="00406A72"/>
    <w:rsid w:val="00406E87"/>
    <w:rsid w:val="00407588"/>
    <w:rsid w:val="004102C9"/>
    <w:rsid w:val="004128CE"/>
    <w:rsid w:val="00413FDF"/>
    <w:rsid w:val="00414E1C"/>
    <w:rsid w:val="00417D2B"/>
    <w:rsid w:val="00423D21"/>
    <w:rsid w:val="00425CC6"/>
    <w:rsid w:val="004269BC"/>
    <w:rsid w:val="004321B9"/>
    <w:rsid w:val="0043224A"/>
    <w:rsid w:val="00432AA5"/>
    <w:rsid w:val="004331BB"/>
    <w:rsid w:val="004336CD"/>
    <w:rsid w:val="00434237"/>
    <w:rsid w:val="00441E8E"/>
    <w:rsid w:val="00443200"/>
    <w:rsid w:val="00444436"/>
    <w:rsid w:val="0044444E"/>
    <w:rsid w:val="00450374"/>
    <w:rsid w:val="004515F7"/>
    <w:rsid w:val="00452970"/>
    <w:rsid w:val="004564A6"/>
    <w:rsid w:val="00457FB1"/>
    <w:rsid w:val="00461AAB"/>
    <w:rsid w:val="00461DFF"/>
    <w:rsid w:val="00476715"/>
    <w:rsid w:val="00484377"/>
    <w:rsid w:val="00490A9D"/>
    <w:rsid w:val="00496E3F"/>
    <w:rsid w:val="004A090F"/>
    <w:rsid w:val="004A0C1B"/>
    <w:rsid w:val="004A14BC"/>
    <w:rsid w:val="004A36D5"/>
    <w:rsid w:val="004A38A1"/>
    <w:rsid w:val="004A4692"/>
    <w:rsid w:val="004A4765"/>
    <w:rsid w:val="004A5705"/>
    <w:rsid w:val="004B03B5"/>
    <w:rsid w:val="004B066C"/>
    <w:rsid w:val="004B55AC"/>
    <w:rsid w:val="004B5A62"/>
    <w:rsid w:val="004C56C8"/>
    <w:rsid w:val="004C5FC8"/>
    <w:rsid w:val="004D10C7"/>
    <w:rsid w:val="004D44D5"/>
    <w:rsid w:val="004D51AE"/>
    <w:rsid w:val="004D5504"/>
    <w:rsid w:val="004E17BB"/>
    <w:rsid w:val="004E226D"/>
    <w:rsid w:val="004E7928"/>
    <w:rsid w:val="004F1028"/>
    <w:rsid w:val="004F20AE"/>
    <w:rsid w:val="004F783E"/>
    <w:rsid w:val="005000BE"/>
    <w:rsid w:val="00504D6E"/>
    <w:rsid w:val="00505630"/>
    <w:rsid w:val="00505889"/>
    <w:rsid w:val="00521728"/>
    <w:rsid w:val="005311C6"/>
    <w:rsid w:val="00531ED4"/>
    <w:rsid w:val="005373F8"/>
    <w:rsid w:val="00537F2F"/>
    <w:rsid w:val="00543D7D"/>
    <w:rsid w:val="00552485"/>
    <w:rsid w:val="005572C9"/>
    <w:rsid w:val="005675AA"/>
    <w:rsid w:val="0056769E"/>
    <w:rsid w:val="00572D1C"/>
    <w:rsid w:val="0057319A"/>
    <w:rsid w:val="005747E7"/>
    <w:rsid w:val="0058032F"/>
    <w:rsid w:val="00581F79"/>
    <w:rsid w:val="005842A3"/>
    <w:rsid w:val="00590BCD"/>
    <w:rsid w:val="0059279B"/>
    <w:rsid w:val="00596F10"/>
    <w:rsid w:val="005A0EFF"/>
    <w:rsid w:val="005A2CE4"/>
    <w:rsid w:val="005A45C4"/>
    <w:rsid w:val="005B0AC8"/>
    <w:rsid w:val="005B2500"/>
    <w:rsid w:val="005B5EBF"/>
    <w:rsid w:val="005B7087"/>
    <w:rsid w:val="005D19CA"/>
    <w:rsid w:val="005D2292"/>
    <w:rsid w:val="005D3268"/>
    <w:rsid w:val="005D3CEE"/>
    <w:rsid w:val="005D3EC7"/>
    <w:rsid w:val="005D6A0E"/>
    <w:rsid w:val="005D6ADA"/>
    <w:rsid w:val="005E3879"/>
    <w:rsid w:val="005E7D55"/>
    <w:rsid w:val="005F1A47"/>
    <w:rsid w:val="005F68D3"/>
    <w:rsid w:val="005F718F"/>
    <w:rsid w:val="00600392"/>
    <w:rsid w:val="006156BD"/>
    <w:rsid w:val="006156DC"/>
    <w:rsid w:val="0061584B"/>
    <w:rsid w:val="00615E4D"/>
    <w:rsid w:val="00621201"/>
    <w:rsid w:val="00621D5C"/>
    <w:rsid w:val="00625841"/>
    <w:rsid w:val="006365E5"/>
    <w:rsid w:val="00645B2B"/>
    <w:rsid w:val="00645C0A"/>
    <w:rsid w:val="00651ED7"/>
    <w:rsid w:val="00657375"/>
    <w:rsid w:val="006578E0"/>
    <w:rsid w:val="006665B1"/>
    <w:rsid w:val="006702BB"/>
    <w:rsid w:val="006708A7"/>
    <w:rsid w:val="00672345"/>
    <w:rsid w:val="00676D5F"/>
    <w:rsid w:val="00683CC9"/>
    <w:rsid w:val="00687ED8"/>
    <w:rsid w:val="006928A2"/>
    <w:rsid w:val="006929DB"/>
    <w:rsid w:val="00693287"/>
    <w:rsid w:val="00695386"/>
    <w:rsid w:val="00696E48"/>
    <w:rsid w:val="006977A8"/>
    <w:rsid w:val="006A138D"/>
    <w:rsid w:val="006A3D04"/>
    <w:rsid w:val="006A4425"/>
    <w:rsid w:val="006A68EA"/>
    <w:rsid w:val="006B37F2"/>
    <w:rsid w:val="006B6CAC"/>
    <w:rsid w:val="006C0A53"/>
    <w:rsid w:val="006C3E8E"/>
    <w:rsid w:val="006C4173"/>
    <w:rsid w:val="006C4985"/>
    <w:rsid w:val="006D0617"/>
    <w:rsid w:val="006D158D"/>
    <w:rsid w:val="006D2142"/>
    <w:rsid w:val="006D49C5"/>
    <w:rsid w:val="006D547A"/>
    <w:rsid w:val="006D6C97"/>
    <w:rsid w:val="006D7041"/>
    <w:rsid w:val="006D7E44"/>
    <w:rsid w:val="006E06DC"/>
    <w:rsid w:val="006E20DF"/>
    <w:rsid w:val="006F200D"/>
    <w:rsid w:val="006F2AB2"/>
    <w:rsid w:val="006F428E"/>
    <w:rsid w:val="006F6107"/>
    <w:rsid w:val="006F6C89"/>
    <w:rsid w:val="00710B5D"/>
    <w:rsid w:val="00710BA1"/>
    <w:rsid w:val="0071100A"/>
    <w:rsid w:val="007118EA"/>
    <w:rsid w:val="00713779"/>
    <w:rsid w:val="00713C32"/>
    <w:rsid w:val="007209B7"/>
    <w:rsid w:val="007249CF"/>
    <w:rsid w:val="007250D7"/>
    <w:rsid w:val="00725944"/>
    <w:rsid w:val="00727468"/>
    <w:rsid w:val="00727C00"/>
    <w:rsid w:val="0073033E"/>
    <w:rsid w:val="00731799"/>
    <w:rsid w:val="007342F8"/>
    <w:rsid w:val="007343A6"/>
    <w:rsid w:val="007359C5"/>
    <w:rsid w:val="0074035A"/>
    <w:rsid w:val="007415E4"/>
    <w:rsid w:val="007445DA"/>
    <w:rsid w:val="00744820"/>
    <w:rsid w:val="00744B61"/>
    <w:rsid w:val="00750CB3"/>
    <w:rsid w:val="0075244F"/>
    <w:rsid w:val="00754B24"/>
    <w:rsid w:val="00754F09"/>
    <w:rsid w:val="00766B8B"/>
    <w:rsid w:val="00780AF6"/>
    <w:rsid w:val="0078249F"/>
    <w:rsid w:val="007835DD"/>
    <w:rsid w:val="00790350"/>
    <w:rsid w:val="0079042E"/>
    <w:rsid w:val="0079124C"/>
    <w:rsid w:val="00792DD4"/>
    <w:rsid w:val="007957C2"/>
    <w:rsid w:val="007B0CED"/>
    <w:rsid w:val="007B3850"/>
    <w:rsid w:val="007B6B83"/>
    <w:rsid w:val="007C0550"/>
    <w:rsid w:val="007C33EE"/>
    <w:rsid w:val="007C547F"/>
    <w:rsid w:val="007D1A85"/>
    <w:rsid w:val="007D2574"/>
    <w:rsid w:val="007D3BB3"/>
    <w:rsid w:val="007D5F78"/>
    <w:rsid w:val="007E3511"/>
    <w:rsid w:val="007E488E"/>
    <w:rsid w:val="007E641C"/>
    <w:rsid w:val="007F146F"/>
    <w:rsid w:val="007F51F7"/>
    <w:rsid w:val="007F652D"/>
    <w:rsid w:val="007F69E3"/>
    <w:rsid w:val="007F6C8C"/>
    <w:rsid w:val="00807534"/>
    <w:rsid w:val="0080756A"/>
    <w:rsid w:val="00810906"/>
    <w:rsid w:val="00813DD3"/>
    <w:rsid w:val="008163B8"/>
    <w:rsid w:val="0081644E"/>
    <w:rsid w:val="008211FF"/>
    <w:rsid w:val="00826601"/>
    <w:rsid w:val="00826C3F"/>
    <w:rsid w:val="008279BC"/>
    <w:rsid w:val="00831E22"/>
    <w:rsid w:val="0083721B"/>
    <w:rsid w:val="00860E69"/>
    <w:rsid w:val="00861F34"/>
    <w:rsid w:val="0086483B"/>
    <w:rsid w:val="00865837"/>
    <w:rsid w:val="00867690"/>
    <w:rsid w:val="008715C2"/>
    <w:rsid w:val="008731AD"/>
    <w:rsid w:val="00873A8D"/>
    <w:rsid w:val="00880C30"/>
    <w:rsid w:val="00881E02"/>
    <w:rsid w:val="008820D9"/>
    <w:rsid w:val="00882467"/>
    <w:rsid w:val="00883144"/>
    <w:rsid w:val="00883B90"/>
    <w:rsid w:val="0088778B"/>
    <w:rsid w:val="00887FF5"/>
    <w:rsid w:val="00891D80"/>
    <w:rsid w:val="008A1326"/>
    <w:rsid w:val="008A4BB8"/>
    <w:rsid w:val="008B0186"/>
    <w:rsid w:val="008C1308"/>
    <w:rsid w:val="008C4E98"/>
    <w:rsid w:val="008C6329"/>
    <w:rsid w:val="008C73C9"/>
    <w:rsid w:val="008E149E"/>
    <w:rsid w:val="008E21D0"/>
    <w:rsid w:val="008E2CAC"/>
    <w:rsid w:val="008E623C"/>
    <w:rsid w:val="008F031C"/>
    <w:rsid w:val="008F0B32"/>
    <w:rsid w:val="008F3700"/>
    <w:rsid w:val="008F372B"/>
    <w:rsid w:val="008F3A6D"/>
    <w:rsid w:val="008F77F5"/>
    <w:rsid w:val="008F7CA8"/>
    <w:rsid w:val="00901B29"/>
    <w:rsid w:val="00901EA5"/>
    <w:rsid w:val="0090279E"/>
    <w:rsid w:val="00912B9F"/>
    <w:rsid w:val="00915212"/>
    <w:rsid w:val="00915F6F"/>
    <w:rsid w:val="0091733A"/>
    <w:rsid w:val="00920976"/>
    <w:rsid w:val="009245E3"/>
    <w:rsid w:val="00925268"/>
    <w:rsid w:val="00931E1B"/>
    <w:rsid w:val="009332E6"/>
    <w:rsid w:val="009336DF"/>
    <w:rsid w:val="00935021"/>
    <w:rsid w:val="00935F28"/>
    <w:rsid w:val="00936690"/>
    <w:rsid w:val="00941C97"/>
    <w:rsid w:val="00944068"/>
    <w:rsid w:val="00944B0F"/>
    <w:rsid w:val="00945FFC"/>
    <w:rsid w:val="00947BC5"/>
    <w:rsid w:val="00947EC8"/>
    <w:rsid w:val="00950C07"/>
    <w:rsid w:val="0095474F"/>
    <w:rsid w:val="009547CA"/>
    <w:rsid w:val="00955A4B"/>
    <w:rsid w:val="00956AFD"/>
    <w:rsid w:val="00956F3A"/>
    <w:rsid w:val="0095760B"/>
    <w:rsid w:val="00961E48"/>
    <w:rsid w:val="00962E24"/>
    <w:rsid w:val="009638FA"/>
    <w:rsid w:val="0096691E"/>
    <w:rsid w:val="00970D16"/>
    <w:rsid w:val="009733BF"/>
    <w:rsid w:val="00973B1D"/>
    <w:rsid w:val="00981F21"/>
    <w:rsid w:val="00982876"/>
    <w:rsid w:val="00992B1E"/>
    <w:rsid w:val="009952A4"/>
    <w:rsid w:val="0099745A"/>
    <w:rsid w:val="009A4696"/>
    <w:rsid w:val="009B066D"/>
    <w:rsid w:val="009B1124"/>
    <w:rsid w:val="009B2D78"/>
    <w:rsid w:val="009B2FBA"/>
    <w:rsid w:val="009B34E5"/>
    <w:rsid w:val="009B52C3"/>
    <w:rsid w:val="009C0A10"/>
    <w:rsid w:val="009C1A12"/>
    <w:rsid w:val="009C1B81"/>
    <w:rsid w:val="009C1D17"/>
    <w:rsid w:val="009C24C4"/>
    <w:rsid w:val="009C32D8"/>
    <w:rsid w:val="009C3B8D"/>
    <w:rsid w:val="009C42EB"/>
    <w:rsid w:val="009C7E7C"/>
    <w:rsid w:val="009D3998"/>
    <w:rsid w:val="009D7168"/>
    <w:rsid w:val="009E2F90"/>
    <w:rsid w:val="009E41BF"/>
    <w:rsid w:val="009E706D"/>
    <w:rsid w:val="009F157E"/>
    <w:rsid w:val="009F329E"/>
    <w:rsid w:val="009F3752"/>
    <w:rsid w:val="009F5538"/>
    <w:rsid w:val="009F5703"/>
    <w:rsid w:val="00A005F3"/>
    <w:rsid w:val="00A01C31"/>
    <w:rsid w:val="00A02707"/>
    <w:rsid w:val="00A1027A"/>
    <w:rsid w:val="00A11C97"/>
    <w:rsid w:val="00A11CB8"/>
    <w:rsid w:val="00A13115"/>
    <w:rsid w:val="00A14E47"/>
    <w:rsid w:val="00A156CA"/>
    <w:rsid w:val="00A21AA4"/>
    <w:rsid w:val="00A24424"/>
    <w:rsid w:val="00A31501"/>
    <w:rsid w:val="00A3519B"/>
    <w:rsid w:val="00A3669C"/>
    <w:rsid w:val="00A37493"/>
    <w:rsid w:val="00A37609"/>
    <w:rsid w:val="00A437BA"/>
    <w:rsid w:val="00A45060"/>
    <w:rsid w:val="00A453F4"/>
    <w:rsid w:val="00A50436"/>
    <w:rsid w:val="00A507D4"/>
    <w:rsid w:val="00A515E6"/>
    <w:rsid w:val="00A5412A"/>
    <w:rsid w:val="00A56B59"/>
    <w:rsid w:val="00A5762C"/>
    <w:rsid w:val="00A57BA1"/>
    <w:rsid w:val="00A60351"/>
    <w:rsid w:val="00A6284C"/>
    <w:rsid w:val="00A67481"/>
    <w:rsid w:val="00A67FDF"/>
    <w:rsid w:val="00A7160C"/>
    <w:rsid w:val="00A73C73"/>
    <w:rsid w:val="00A81E1F"/>
    <w:rsid w:val="00A82433"/>
    <w:rsid w:val="00A85012"/>
    <w:rsid w:val="00A94510"/>
    <w:rsid w:val="00A94967"/>
    <w:rsid w:val="00A95712"/>
    <w:rsid w:val="00A97FEC"/>
    <w:rsid w:val="00AA4FCB"/>
    <w:rsid w:val="00AB0778"/>
    <w:rsid w:val="00AB1A3F"/>
    <w:rsid w:val="00AB2F15"/>
    <w:rsid w:val="00AB3A2D"/>
    <w:rsid w:val="00AC1EC8"/>
    <w:rsid w:val="00AC468A"/>
    <w:rsid w:val="00AC4C47"/>
    <w:rsid w:val="00AC694C"/>
    <w:rsid w:val="00AC7093"/>
    <w:rsid w:val="00AC7588"/>
    <w:rsid w:val="00AD11FA"/>
    <w:rsid w:val="00AD1212"/>
    <w:rsid w:val="00AE2873"/>
    <w:rsid w:val="00AE2B49"/>
    <w:rsid w:val="00AE3716"/>
    <w:rsid w:val="00AE6F28"/>
    <w:rsid w:val="00AF0389"/>
    <w:rsid w:val="00AF55F5"/>
    <w:rsid w:val="00AF7260"/>
    <w:rsid w:val="00B00F97"/>
    <w:rsid w:val="00B02A8E"/>
    <w:rsid w:val="00B060AF"/>
    <w:rsid w:val="00B07271"/>
    <w:rsid w:val="00B07D38"/>
    <w:rsid w:val="00B1304F"/>
    <w:rsid w:val="00B24E01"/>
    <w:rsid w:val="00B25F3E"/>
    <w:rsid w:val="00B26BAD"/>
    <w:rsid w:val="00B27810"/>
    <w:rsid w:val="00B30943"/>
    <w:rsid w:val="00B324BB"/>
    <w:rsid w:val="00B327DB"/>
    <w:rsid w:val="00B340AD"/>
    <w:rsid w:val="00B34C95"/>
    <w:rsid w:val="00B36F87"/>
    <w:rsid w:val="00B40962"/>
    <w:rsid w:val="00B41CD6"/>
    <w:rsid w:val="00B42FB2"/>
    <w:rsid w:val="00B46D0A"/>
    <w:rsid w:val="00B47F78"/>
    <w:rsid w:val="00B5227C"/>
    <w:rsid w:val="00B530B6"/>
    <w:rsid w:val="00B53E08"/>
    <w:rsid w:val="00B56F38"/>
    <w:rsid w:val="00B570BC"/>
    <w:rsid w:val="00B57468"/>
    <w:rsid w:val="00B62C26"/>
    <w:rsid w:val="00B641F5"/>
    <w:rsid w:val="00B65FF5"/>
    <w:rsid w:val="00B6740C"/>
    <w:rsid w:val="00B72C50"/>
    <w:rsid w:val="00B760DF"/>
    <w:rsid w:val="00B76B66"/>
    <w:rsid w:val="00B775C5"/>
    <w:rsid w:val="00B8129D"/>
    <w:rsid w:val="00B83887"/>
    <w:rsid w:val="00B916A2"/>
    <w:rsid w:val="00B91FCD"/>
    <w:rsid w:val="00B9347B"/>
    <w:rsid w:val="00B93764"/>
    <w:rsid w:val="00B94774"/>
    <w:rsid w:val="00B95090"/>
    <w:rsid w:val="00B9531C"/>
    <w:rsid w:val="00B96386"/>
    <w:rsid w:val="00BA0BAD"/>
    <w:rsid w:val="00BB50CD"/>
    <w:rsid w:val="00BB61BE"/>
    <w:rsid w:val="00BB6C95"/>
    <w:rsid w:val="00BB6D33"/>
    <w:rsid w:val="00BB6D9D"/>
    <w:rsid w:val="00BB7E4C"/>
    <w:rsid w:val="00BD3ED7"/>
    <w:rsid w:val="00BE1E99"/>
    <w:rsid w:val="00BE4756"/>
    <w:rsid w:val="00BE53B8"/>
    <w:rsid w:val="00BE54EE"/>
    <w:rsid w:val="00BF28D9"/>
    <w:rsid w:val="00BF5F9B"/>
    <w:rsid w:val="00C01418"/>
    <w:rsid w:val="00C0559D"/>
    <w:rsid w:val="00C10ECA"/>
    <w:rsid w:val="00C12C73"/>
    <w:rsid w:val="00C12D57"/>
    <w:rsid w:val="00C1414E"/>
    <w:rsid w:val="00C15B9D"/>
    <w:rsid w:val="00C20F94"/>
    <w:rsid w:val="00C22880"/>
    <w:rsid w:val="00C31092"/>
    <w:rsid w:val="00C33343"/>
    <w:rsid w:val="00C344C8"/>
    <w:rsid w:val="00C35088"/>
    <w:rsid w:val="00C3559A"/>
    <w:rsid w:val="00C36459"/>
    <w:rsid w:val="00C36BCE"/>
    <w:rsid w:val="00C37029"/>
    <w:rsid w:val="00C43267"/>
    <w:rsid w:val="00C50A27"/>
    <w:rsid w:val="00C50FBF"/>
    <w:rsid w:val="00C530C2"/>
    <w:rsid w:val="00C62222"/>
    <w:rsid w:val="00C63CEC"/>
    <w:rsid w:val="00C65C85"/>
    <w:rsid w:val="00C70A70"/>
    <w:rsid w:val="00C71397"/>
    <w:rsid w:val="00C7604C"/>
    <w:rsid w:val="00C77489"/>
    <w:rsid w:val="00C814B8"/>
    <w:rsid w:val="00C84DAF"/>
    <w:rsid w:val="00C85FA7"/>
    <w:rsid w:val="00C9152B"/>
    <w:rsid w:val="00C91B16"/>
    <w:rsid w:val="00C95313"/>
    <w:rsid w:val="00C96B4A"/>
    <w:rsid w:val="00C96E28"/>
    <w:rsid w:val="00CA28C9"/>
    <w:rsid w:val="00CA3F2F"/>
    <w:rsid w:val="00CA7326"/>
    <w:rsid w:val="00CB0905"/>
    <w:rsid w:val="00CB3E2B"/>
    <w:rsid w:val="00CB6859"/>
    <w:rsid w:val="00CB6C59"/>
    <w:rsid w:val="00CC33CB"/>
    <w:rsid w:val="00CC70AC"/>
    <w:rsid w:val="00CD76D3"/>
    <w:rsid w:val="00CE067E"/>
    <w:rsid w:val="00CE16F2"/>
    <w:rsid w:val="00CE4D35"/>
    <w:rsid w:val="00CF0D94"/>
    <w:rsid w:val="00CF210D"/>
    <w:rsid w:val="00CF2DB4"/>
    <w:rsid w:val="00CF71BF"/>
    <w:rsid w:val="00CF751A"/>
    <w:rsid w:val="00D03F71"/>
    <w:rsid w:val="00D049BD"/>
    <w:rsid w:val="00D12934"/>
    <w:rsid w:val="00D12A07"/>
    <w:rsid w:val="00D12A5A"/>
    <w:rsid w:val="00D154E1"/>
    <w:rsid w:val="00D16649"/>
    <w:rsid w:val="00D1747F"/>
    <w:rsid w:val="00D201BA"/>
    <w:rsid w:val="00D23A23"/>
    <w:rsid w:val="00D277DE"/>
    <w:rsid w:val="00D307BB"/>
    <w:rsid w:val="00D30841"/>
    <w:rsid w:val="00D31744"/>
    <w:rsid w:val="00D32551"/>
    <w:rsid w:val="00D34402"/>
    <w:rsid w:val="00D409E2"/>
    <w:rsid w:val="00D444BB"/>
    <w:rsid w:val="00D535A3"/>
    <w:rsid w:val="00D56C61"/>
    <w:rsid w:val="00D6272D"/>
    <w:rsid w:val="00D66B10"/>
    <w:rsid w:val="00D6760E"/>
    <w:rsid w:val="00D73FC6"/>
    <w:rsid w:val="00D750B1"/>
    <w:rsid w:val="00D757EF"/>
    <w:rsid w:val="00D75D47"/>
    <w:rsid w:val="00D76611"/>
    <w:rsid w:val="00D85EDA"/>
    <w:rsid w:val="00D92967"/>
    <w:rsid w:val="00D9475C"/>
    <w:rsid w:val="00D95A35"/>
    <w:rsid w:val="00D97BEF"/>
    <w:rsid w:val="00DA128A"/>
    <w:rsid w:val="00DA6406"/>
    <w:rsid w:val="00DA7C7A"/>
    <w:rsid w:val="00DA7F63"/>
    <w:rsid w:val="00DB52F7"/>
    <w:rsid w:val="00DB58D7"/>
    <w:rsid w:val="00DC0AF7"/>
    <w:rsid w:val="00DC1058"/>
    <w:rsid w:val="00DC1175"/>
    <w:rsid w:val="00DC1433"/>
    <w:rsid w:val="00DC1C6B"/>
    <w:rsid w:val="00DC45CE"/>
    <w:rsid w:val="00DD3C69"/>
    <w:rsid w:val="00DD4499"/>
    <w:rsid w:val="00DD55EE"/>
    <w:rsid w:val="00DD5FE3"/>
    <w:rsid w:val="00DD65A4"/>
    <w:rsid w:val="00DD6E2D"/>
    <w:rsid w:val="00DE1E2C"/>
    <w:rsid w:val="00DE4FCE"/>
    <w:rsid w:val="00DE513B"/>
    <w:rsid w:val="00DE6655"/>
    <w:rsid w:val="00DE6682"/>
    <w:rsid w:val="00DE775C"/>
    <w:rsid w:val="00DE7BA8"/>
    <w:rsid w:val="00DF1A1B"/>
    <w:rsid w:val="00DF1EA6"/>
    <w:rsid w:val="00DF3137"/>
    <w:rsid w:val="00DF774A"/>
    <w:rsid w:val="00DF7909"/>
    <w:rsid w:val="00E0000C"/>
    <w:rsid w:val="00E02276"/>
    <w:rsid w:val="00E05316"/>
    <w:rsid w:val="00E062D3"/>
    <w:rsid w:val="00E13B62"/>
    <w:rsid w:val="00E140C7"/>
    <w:rsid w:val="00E1569D"/>
    <w:rsid w:val="00E157C9"/>
    <w:rsid w:val="00E25C32"/>
    <w:rsid w:val="00E32BC5"/>
    <w:rsid w:val="00E3563F"/>
    <w:rsid w:val="00E35BBA"/>
    <w:rsid w:val="00E4054B"/>
    <w:rsid w:val="00E406A2"/>
    <w:rsid w:val="00E41D5C"/>
    <w:rsid w:val="00E42A0D"/>
    <w:rsid w:val="00E43464"/>
    <w:rsid w:val="00E5025A"/>
    <w:rsid w:val="00E51C8E"/>
    <w:rsid w:val="00E55C87"/>
    <w:rsid w:val="00E605DE"/>
    <w:rsid w:val="00E6060B"/>
    <w:rsid w:val="00E67D0F"/>
    <w:rsid w:val="00E73023"/>
    <w:rsid w:val="00E73C98"/>
    <w:rsid w:val="00E80EE5"/>
    <w:rsid w:val="00E83838"/>
    <w:rsid w:val="00E874FC"/>
    <w:rsid w:val="00E9165A"/>
    <w:rsid w:val="00E925D8"/>
    <w:rsid w:val="00E947D5"/>
    <w:rsid w:val="00EA0B88"/>
    <w:rsid w:val="00EB143B"/>
    <w:rsid w:val="00EB1A5F"/>
    <w:rsid w:val="00EB29B5"/>
    <w:rsid w:val="00EB2ACB"/>
    <w:rsid w:val="00EB3077"/>
    <w:rsid w:val="00EB426D"/>
    <w:rsid w:val="00EB4564"/>
    <w:rsid w:val="00EB53C2"/>
    <w:rsid w:val="00EC0DAE"/>
    <w:rsid w:val="00EC1543"/>
    <w:rsid w:val="00EC6284"/>
    <w:rsid w:val="00EC709F"/>
    <w:rsid w:val="00EC79D9"/>
    <w:rsid w:val="00EC7D84"/>
    <w:rsid w:val="00ED0B7F"/>
    <w:rsid w:val="00ED0B93"/>
    <w:rsid w:val="00ED5F95"/>
    <w:rsid w:val="00ED5F9C"/>
    <w:rsid w:val="00EE0114"/>
    <w:rsid w:val="00EE1228"/>
    <w:rsid w:val="00EE649D"/>
    <w:rsid w:val="00EE711D"/>
    <w:rsid w:val="00EF0763"/>
    <w:rsid w:val="00EF2001"/>
    <w:rsid w:val="00EF7202"/>
    <w:rsid w:val="00F027F4"/>
    <w:rsid w:val="00F02B42"/>
    <w:rsid w:val="00F0406C"/>
    <w:rsid w:val="00F04F1C"/>
    <w:rsid w:val="00F12C85"/>
    <w:rsid w:val="00F22D13"/>
    <w:rsid w:val="00F239A3"/>
    <w:rsid w:val="00F25534"/>
    <w:rsid w:val="00F2788F"/>
    <w:rsid w:val="00F30403"/>
    <w:rsid w:val="00F41CC5"/>
    <w:rsid w:val="00F43320"/>
    <w:rsid w:val="00F4426C"/>
    <w:rsid w:val="00F474F1"/>
    <w:rsid w:val="00F5456F"/>
    <w:rsid w:val="00F549C2"/>
    <w:rsid w:val="00F561C2"/>
    <w:rsid w:val="00F56A4A"/>
    <w:rsid w:val="00F574EC"/>
    <w:rsid w:val="00F634E0"/>
    <w:rsid w:val="00F646EB"/>
    <w:rsid w:val="00F65144"/>
    <w:rsid w:val="00F65A32"/>
    <w:rsid w:val="00F676A9"/>
    <w:rsid w:val="00F70EB4"/>
    <w:rsid w:val="00F73D44"/>
    <w:rsid w:val="00F803CF"/>
    <w:rsid w:val="00F80554"/>
    <w:rsid w:val="00F814B6"/>
    <w:rsid w:val="00F81685"/>
    <w:rsid w:val="00F83B03"/>
    <w:rsid w:val="00F84A77"/>
    <w:rsid w:val="00F84D42"/>
    <w:rsid w:val="00F86C1E"/>
    <w:rsid w:val="00F87250"/>
    <w:rsid w:val="00F90541"/>
    <w:rsid w:val="00F907D3"/>
    <w:rsid w:val="00F9408F"/>
    <w:rsid w:val="00F943F0"/>
    <w:rsid w:val="00FA21D6"/>
    <w:rsid w:val="00FA236B"/>
    <w:rsid w:val="00FA2ADC"/>
    <w:rsid w:val="00FA57AD"/>
    <w:rsid w:val="00FA731D"/>
    <w:rsid w:val="00FB05CD"/>
    <w:rsid w:val="00FB142E"/>
    <w:rsid w:val="00FB685A"/>
    <w:rsid w:val="00FB6DF2"/>
    <w:rsid w:val="00FC1495"/>
    <w:rsid w:val="00FC296F"/>
    <w:rsid w:val="00FC3241"/>
    <w:rsid w:val="00FD1195"/>
    <w:rsid w:val="00FD14F0"/>
    <w:rsid w:val="00FD2A3E"/>
    <w:rsid w:val="00FE2A62"/>
    <w:rsid w:val="00FE42AE"/>
    <w:rsid w:val="00FE5080"/>
    <w:rsid w:val="00FE57A8"/>
    <w:rsid w:val="00FE7CD0"/>
    <w:rsid w:val="00FF02FE"/>
    <w:rsid w:val="00FF0540"/>
    <w:rsid w:val="00FF0C17"/>
    <w:rsid w:val="00FF1006"/>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972F5A"/>
  <w15:docId w15:val="{640249CF-7D71-4996-B5C6-51A1DA951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5D8"/>
    <w:pPr>
      <w:spacing w:before="60" w:after="60" w:line="288" w:lineRule="auto"/>
      <w:jc w:val="both"/>
    </w:pPr>
    <w:rPr>
      <w:rFonts w:ascii="Arial" w:hAnsi="Arial"/>
    </w:rPr>
  </w:style>
  <w:style w:type="paragraph" w:styleId="Heading1">
    <w:name w:val="heading 1"/>
    <w:basedOn w:val="Normal"/>
    <w:next w:val="Normal"/>
    <w:link w:val="Heading1Char"/>
    <w:uiPriority w:val="99"/>
    <w:qFormat/>
    <w:rsid w:val="00F474F1"/>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F474F1"/>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F474F1"/>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F474F1"/>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9"/>
    <w:unhideWhenUsed/>
    <w:qFormat/>
    <w:rsid w:val="00F474F1"/>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F474F1"/>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F474F1"/>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Bodytext"/>
    <w:link w:val="Heading8Char"/>
    <w:qFormat/>
    <w:rsid w:val="004A38A1"/>
    <w:pPr>
      <w:spacing w:before="240" w:line="240" w:lineRule="auto"/>
      <w:ind w:left="1440" w:hanging="1440"/>
      <w:outlineLvl w:val="7"/>
    </w:pPr>
    <w:rPr>
      <w:rFonts w:ascii="Times New Roman" w:eastAsia="Times New Roman" w:hAnsi="Times New Roman" w:cs="Times New Roman"/>
      <w:i/>
      <w:iCs/>
      <w:sz w:val="24"/>
      <w:szCs w:val="20"/>
    </w:rPr>
  </w:style>
  <w:style w:type="paragraph" w:styleId="Heading9">
    <w:name w:val="heading 9"/>
    <w:basedOn w:val="Normal"/>
    <w:next w:val="Normal"/>
    <w:link w:val="Heading9Char"/>
    <w:qFormat/>
    <w:rsid w:val="004A38A1"/>
    <w:pPr>
      <w:spacing w:before="240" w:line="240" w:lineRule="auto"/>
      <w:ind w:left="1584" w:hanging="1584"/>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4F1"/>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F474F1"/>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F474F1"/>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F474F1"/>
    <w:rPr>
      <w:rFonts w:ascii="Tahoma" w:eastAsiaTheme="majorEastAsia" w:hAnsi="Tahoma" w:cstheme="majorBidi"/>
      <w:b/>
      <w:bCs/>
      <w:iCs/>
      <w:sz w:val="24"/>
    </w:rPr>
  </w:style>
  <w:style w:type="character" w:customStyle="1" w:styleId="Heading5Char">
    <w:name w:val="Heading 5 Char"/>
    <w:basedOn w:val="DefaultParagraphFont"/>
    <w:link w:val="Heading5"/>
    <w:uiPriority w:val="99"/>
    <w:rsid w:val="00F474F1"/>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F474F1"/>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F474F1"/>
    <w:rPr>
      <w:rFonts w:asciiTheme="majorHAnsi" w:eastAsiaTheme="majorEastAsia" w:hAnsiTheme="majorHAnsi" w:cstheme="majorBidi"/>
      <w:i/>
      <w:iCs/>
      <w:color w:val="404040" w:themeColor="text1" w:themeTint="BF"/>
    </w:rPr>
  </w:style>
  <w:style w:type="paragraph" w:customStyle="1" w:styleId="Bodytext">
    <w:name w:val="Body_text"/>
    <w:basedOn w:val="Normal"/>
    <w:link w:val="BodytextChar"/>
    <w:qFormat/>
    <w:rsid w:val="00B95090"/>
    <w:pPr>
      <w:spacing w:line="240" w:lineRule="auto"/>
    </w:pPr>
    <w:rPr>
      <w:rFonts w:ascii="Times New Roman" w:eastAsia="Times New Roman" w:hAnsi="Times New Roman" w:cs="Times New Roman"/>
      <w:szCs w:val="20"/>
    </w:rPr>
  </w:style>
  <w:style w:type="character" w:customStyle="1" w:styleId="BodytextChar">
    <w:name w:val="Body_text Char"/>
    <w:link w:val="Bodytext"/>
    <w:rsid w:val="00B95090"/>
    <w:rPr>
      <w:rFonts w:ascii="Times New Roman" w:eastAsia="Times New Roman" w:hAnsi="Times New Roman" w:cs="Times New Roman"/>
      <w:szCs w:val="20"/>
    </w:rPr>
  </w:style>
  <w:style w:type="character" w:customStyle="1" w:styleId="Heading8Char">
    <w:name w:val="Heading 8 Char"/>
    <w:basedOn w:val="DefaultParagraphFont"/>
    <w:link w:val="Heading8"/>
    <w:rsid w:val="004A38A1"/>
    <w:rPr>
      <w:rFonts w:ascii="Times New Roman" w:eastAsia="Times New Roman" w:hAnsi="Times New Roman" w:cs="Times New Roman"/>
      <w:i/>
      <w:iCs/>
      <w:sz w:val="24"/>
      <w:szCs w:val="20"/>
    </w:rPr>
  </w:style>
  <w:style w:type="character" w:customStyle="1" w:styleId="Heading9Char">
    <w:name w:val="Heading 9 Char"/>
    <w:basedOn w:val="DefaultParagraphFont"/>
    <w:link w:val="Heading9"/>
    <w:rsid w:val="004A38A1"/>
    <w:rPr>
      <w:rFonts w:ascii="Arial" w:eastAsia="Times New Roman" w:hAnsi="Arial" w:cs="Arial"/>
    </w:rPr>
  </w:style>
  <w:style w:type="paragraph" w:customStyle="1" w:styleId="Titleklients">
    <w:name w:val="Title_klients"/>
    <w:basedOn w:val="Normal"/>
    <w:qFormat/>
    <w:rsid w:val="00F474F1"/>
    <w:pPr>
      <w:spacing w:before="240" w:after="0"/>
      <w:jc w:val="center"/>
    </w:pPr>
    <w:rPr>
      <w:caps/>
    </w:rPr>
  </w:style>
  <w:style w:type="paragraph" w:customStyle="1" w:styleId="TitleprojektaNosaukums">
    <w:name w:val="Title_projektaNosaukums"/>
    <w:basedOn w:val="Titleklients"/>
    <w:rsid w:val="003531C6"/>
    <w:pPr>
      <w:spacing w:before="3800" w:after="120" w:line="240" w:lineRule="auto"/>
    </w:pPr>
    <w:rPr>
      <w:rFonts w:ascii="Arial Bold" w:hAnsi="Arial Bold"/>
      <w:b/>
      <w:caps w:val="0"/>
      <w:smallCaps/>
      <w:spacing w:val="60"/>
      <w:sz w:val="36"/>
    </w:rPr>
  </w:style>
  <w:style w:type="paragraph" w:customStyle="1" w:styleId="TitledokumentaTips">
    <w:name w:val="Title_dokumentaTips"/>
    <w:basedOn w:val="Normal"/>
    <w:qFormat/>
    <w:rsid w:val="00ED0B93"/>
    <w:pPr>
      <w:spacing w:before="1080"/>
      <w:jc w:val="center"/>
    </w:pPr>
    <w:rPr>
      <w:smallCaps/>
      <w:sz w:val="36"/>
    </w:rPr>
  </w:style>
  <w:style w:type="paragraph" w:customStyle="1" w:styleId="TitledokumentaKods">
    <w:name w:val="Title_dokumentaKods"/>
    <w:basedOn w:val="Normal"/>
    <w:qFormat/>
    <w:rsid w:val="00ED0B93"/>
    <w:pPr>
      <w:spacing w:before="240"/>
      <w:jc w:val="center"/>
    </w:pPr>
    <w:rPr>
      <w:b/>
      <w:smallCaps/>
      <w:sz w:val="28"/>
    </w:rPr>
  </w:style>
  <w:style w:type="table" w:styleId="TableGrid">
    <w:name w:val="Table Grid"/>
    <w:basedOn w:val="TableNormal"/>
    <w:uiPriority w:val="59"/>
    <w:rsid w:val="00F47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F474F1"/>
    <w:pPr>
      <w:spacing w:after="0" w:line="240" w:lineRule="auto"/>
      <w:jc w:val="right"/>
    </w:pPr>
    <w:rPr>
      <w:sz w:val="20"/>
    </w:rPr>
  </w:style>
  <w:style w:type="paragraph" w:styleId="BalloonText">
    <w:name w:val="Balloon Text"/>
    <w:basedOn w:val="Normal"/>
    <w:link w:val="BalloonTextChar"/>
    <w:uiPriority w:val="99"/>
    <w:semiHidden/>
    <w:unhideWhenUsed/>
    <w:rsid w:val="00F474F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4F1"/>
    <w:rPr>
      <w:rFonts w:ascii="Tahoma" w:hAnsi="Tahoma" w:cs="Tahoma"/>
      <w:sz w:val="16"/>
      <w:szCs w:val="16"/>
    </w:rPr>
  </w:style>
  <w:style w:type="paragraph" w:customStyle="1" w:styleId="Titledatumsversija">
    <w:name w:val="Title_datums_versija"/>
    <w:basedOn w:val="Titldokumentakods"/>
    <w:qFormat/>
    <w:rsid w:val="00F474F1"/>
    <w:pPr>
      <w:spacing w:before="60" w:after="1600"/>
    </w:pPr>
    <w:rPr>
      <w:b w:val="0"/>
      <w:smallCaps w:val="0"/>
      <w:sz w:val="26"/>
    </w:rPr>
  </w:style>
  <w:style w:type="paragraph" w:customStyle="1" w:styleId="Titldokumentakods">
    <w:name w:val="Titl_dokumenta_kods"/>
    <w:basedOn w:val="Normal"/>
    <w:qFormat/>
    <w:rsid w:val="00F474F1"/>
    <w:pPr>
      <w:spacing w:before="240"/>
      <w:jc w:val="center"/>
    </w:pPr>
    <w:rPr>
      <w:b/>
      <w:smallCaps/>
      <w:sz w:val="28"/>
    </w:rPr>
  </w:style>
  <w:style w:type="paragraph" w:customStyle="1" w:styleId="10ptcenter">
    <w:name w:val="10pt center"/>
    <w:basedOn w:val="Titledatumsversija"/>
    <w:qFormat/>
    <w:rsid w:val="00F474F1"/>
    <w:pPr>
      <w:spacing w:before="0" w:after="60" w:line="240" w:lineRule="auto"/>
      <w:contextualSpacing/>
    </w:pPr>
    <w:rPr>
      <w:sz w:val="20"/>
    </w:rPr>
  </w:style>
  <w:style w:type="character" w:styleId="Hyperlink">
    <w:name w:val="Hyperlink"/>
    <w:basedOn w:val="DefaultParagraphFont"/>
    <w:uiPriority w:val="99"/>
    <w:unhideWhenUsed/>
    <w:rsid w:val="00F474F1"/>
    <w:rPr>
      <w:color w:val="0000FF" w:themeColor="hyperlink"/>
      <w:u w:val="single"/>
    </w:rPr>
  </w:style>
  <w:style w:type="paragraph" w:customStyle="1" w:styleId="12pt">
    <w:name w:val="12pt"/>
    <w:aliases w:val="center"/>
    <w:basedOn w:val="10ptcenter"/>
    <w:qFormat/>
    <w:rsid w:val="00F474F1"/>
    <w:pPr>
      <w:spacing w:before="120"/>
    </w:pPr>
    <w:rPr>
      <w:sz w:val="24"/>
    </w:rPr>
  </w:style>
  <w:style w:type="paragraph" w:styleId="Header">
    <w:name w:val="header"/>
    <w:basedOn w:val="Normal"/>
    <w:link w:val="HeaderChar"/>
    <w:uiPriority w:val="99"/>
    <w:unhideWhenUsed/>
    <w:rsid w:val="00F474F1"/>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F474F1"/>
    <w:rPr>
      <w:rFonts w:ascii="Arial" w:hAnsi="Arial"/>
      <w:sz w:val="16"/>
    </w:rPr>
  </w:style>
  <w:style w:type="paragraph" w:styleId="Footer">
    <w:name w:val="footer"/>
    <w:basedOn w:val="Normal"/>
    <w:link w:val="FooterChar"/>
    <w:uiPriority w:val="99"/>
    <w:unhideWhenUsed/>
    <w:rsid w:val="00F474F1"/>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F474F1"/>
    <w:rPr>
      <w:rFonts w:ascii="Arial" w:hAnsi="Arial"/>
      <w:sz w:val="16"/>
    </w:rPr>
  </w:style>
  <w:style w:type="character" w:styleId="PageNumber">
    <w:name w:val="page number"/>
    <w:basedOn w:val="DefaultParagraphFont"/>
    <w:rsid w:val="00F474F1"/>
    <w:rPr>
      <w:rFonts w:cs="Times New Roman"/>
    </w:rPr>
  </w:style>
  <w:style w:type="table" w:customStyle="1" w:styleId="TableClassic1">
    <w:name w:val="Table Classic1"/>
    <w:basedOn w:val="TableNormal"/>
    <w:uiPriority w:val="99"/>
    <w:rsid w:val="00F474F1"/>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F474F1"/>
    <w:pPr>
      <w:spacing w:before="40" w:after="40" w:line="240" w:lineRule="auto"/>
    </w:pPr>
    <w:rPr>
      <w:sz w:val="20"/>
    </w:rPr>
  </w:style>
  <w:style w:type="character" w:customStyle="1" w:styleId="TablebodyChar">
    <w:name w:val="Table body Char"/>
    <w:link w:val="Tablebody"/>
    <w:uiPriority w:val="99"/>
    <w:rsid w:val="00F474F1"/>
    <w:rPr>
      <w:rFonts w:ascii="Arial" w:hAnsi="Arial"/>
      <w:sz w:val="20"/>
    </w:rPr>
  </w:style>
  <w:style w:type="paragraph" w:customStyle="1" w:styleId="Bold">
    <w:name w:val="Bold"/>
    <w:aliases w:val="Small caps"/>
    <w:basedOn w:val="Tablebody"/>
    <w:qFormat/>
    <w:rsid w:val="00F474F1"/>
    <w:pPr>
      <w:spacing w:before="60" w:after="60" w:line="288" w:lineRule="auto"/>
      <w:jc w:val="left"/>
    </w:pPr>
    <w:rPr>
      <w:b/>
      <w:smallCaps/>
      <w:sz w:val="22"/>
    </w:rPr>
  </w:style>
  <w:style w:type="paragraph" w:customStyle="1" w:styleId="Saturs">
    <w:name w:val="Saturs"/>
    <w:basedOn w:val="Normal"/>
    <w:qFormat/>
    <w:rsid w:val="00F474F1"/>
    <w:pPr>
      <w:jc w:val="left"/>
    </w:pPr>
    <w:rPr>
      <w:rFonts w:ascii="Tahoma" w:hAnsi="Tahoma"/>
      <w:b/>
      <w:sz w:val="32"/>
    </w:rPr>
  </w:style>
  <w:style w:type="paragraph" w:styleId="TOC1">
    <w:name w:val="toc 1"/>
    <w:basedOn w:val="Normal"/>
    <w:next w:val="Normal"/>
    <w:autoRedefine/>
    <w:uiPriority w:val="39"/>
    <w:unhideWhenUsed/>
    <w:rsid w:val="00003588"/>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003588"/>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003588"/>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F474F1"/>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F474F1"/>
    <w:pPr>
      <w:tabs>
        <w:tab w:val="left" w:pos="3232"/>
        <w:tab w:val="right" w:leader="dot" w:pos="9639"/>
      </w:tabs>
      <w:spacing w:before="0"/>
      <w:ind w:left="3062" w:right="567" w:hanging="964"/>
    </w:pPr>
    <w:rPr>
      <w:rFonts w:ascii="Times New Roman" w:hAnsi="Times New Roman"/>
      <w:i/>
    </w:rPr>
  </w:style>
  <w:style w:type="paragraph" w:styleId="ListBullet">
    <w:name w:val="List Bullet"/>
    <w:aliases w:val="List Bullet izmantot"/>
    <w:basedOn w:val="Normal"/>
    <w:link w:val="ListBulletChar"/>
    <w:unhideWhenUsed/>
    <w:rsid w:val="00F474F1"/>
    <w:pPr>
      <w:numPr>
        <w:numId w:val="1"/>
      </w:numPr>
      <w:tabs>
        <w:tab w:val="clear" w:pos="360"/>
      </w:tabs>
      <w:ind w:left="714" w:hanging="357"/>
    </w:pPr>
  </w:style>
  <w:style w:type="character" w:customStyle="1" w:styleId="ListBulletChar">
    <w:name w:val="List Bullet Char"/>
    <w:aliases w:val="List Bullet izmantot Char"/>
    <w:basedOn w:val="DefaultParagraphFont"/>
    <w:link w:val="ListBullet"/>
    <w:locked/>
    <w:rsid w:val="00F474F1"/>
    <w:rPr>
      <w:rFonts w:ascii="Arial" w:hAnsi="Arial"/>
    </w:rPr>
  </w:style>
  <w:style w:type="paragraph" w:styleId="TableofFigures">
    <w:name w:val="table of figures"/>
    <w:basedOn w:val="Normal"/>
    <w:next w:val="Normal"/>
    <w:uiPriority w:val="99"/>
    <w:unhideWhenUsed/>
    <w:rsid w:val="00003588"/>
    <w:pPr>
      <w:tabs>
        <w:tab w:val="left" w:pos="964"/>
        <w:tab w:val="right" w:leader="dot" w:pos="9639"/>
      </w:tabs>
      <w:spacing w:before="0" w:after="0"/>
      <w:ind w:left="851" w:hanging="851"/>
    </w:pPr>
  </w:style>
  <w:style w:type="paragraph" w:styleId="ListBullet2">
    <w:name w:val="List Bullet 2"/>
    <w:basedOn w:val="Normal"/>
    <w:unhideWhenUsed/>
    <w:rsid w:val="00F474F1"/>
    <w:pPr>
      <w:numPr>
        <w:numId w:val="2"/>
      </w:numPr>
      <w:ind w:left="1071" w:hanging="357"/>
      <w:contextualSpacing/>
    </w:pPr>
  </w:style>
  <w:style w:type="paragraph" w:styleId="ListBullet3">
    <w:name w:val="List Bullet 3"/>
    <w:basedOn w:val="Normal"/>
    <w:uiPriority w:val="99"/>
    <w:unhideWhenUsed/>
    <w:rsid w:val="00F474F1"/>
    <w:pPr>
      <w:numPr>
        <w:numId w:val="3"/>
      </w:numPr>
      <w:ind w:left="1429" w:hanging="357"/>
      <w:contextualSpacing/>
    </w:pPr>
  </w:style>
  <w:style w:type="paragraph" w:styleId="ListBullet4">
    <w:name w:val="List Bullet 4"/>
    <w:basedOn w:val="Normal"/>
    <w:uiPriority w:val="99"/>
    <w:unhideWhenUsed/>
    <w:rsid w:val="00F474F1"/>
    <w:pPr>
      <w:numPr>
        <w:numId w:val="11"/>
      </w:numPr>
      <w:contextualSpacing/>
    </w:pPr>
  </w:style>
  <w:style w:type="paragraph" w:styleId="ListContinue">
    <w:name w:val="List Continue"/>
    <w:basedOn w:val="Normal"/>
    <w:uiPriority w:val="99"/>
    <w:unhideWhenUsed/>
    <w:rsid w:val="00F474F1"/>
    <w:pPr>
      <w:ind w:left="454"/>
      <w:contextualSpacing/>
    </w:pPr>
  </w:style>
  <w:style w:type="paragraph" w:styleId="ListContinue2">
    <w:name w:val="List Continue 2"/>
    <w:basedOn w:val="Normal"/>
    <w:rsid w:val="00F474F1"/>
    <w:pPr>
      <w:ind w:left="567"/>
      <w:contextualSpacing/>
    </w:pPr>
    <w:rPr>
      <w:rFonts w:eastAsia="Times New Roman" w:cs="Times New Roman"/>
    </w:rPr>
  </w:style>
  <w:style w:type="paragraph" w:styleId="ListContinue3">
    <w:name w:val="List Continue 3"/>
    <w:basedOn w:val="Normal"/>
    <w:uiPriority w:val="99"/>
    <w:unhideWhenUsed/>
    <w:rsid w:val="00F474F1"/>
    <w:pPr>
      <w:ind w:left="709"/>
      <w:contextualSpacing/>
    </w:pPr>
  </w:style>
  <w:style w:type="paragraph" w:styleId="ListNumber">
    <w:name w:val="List Number"/>
    <w:basedOn w:val="Normal"/>
    <w:rsid w:val="00F474F1"/>
    <w:pPr>
      <w:numPr>
        <w:numId w:val="10"/>
      </w:numPr>
      <w:ind w:left="454" w:hanging="454"/>
      <w:contextualSpacing/>
    </w:pPr>
    <w:rPr>
      <w:rFonts w:eastAsia="Times New Roman" w:cs="Times New Roman"/>
    </w:rPr>
  </w:style>
  <w:style w:type="paragraph" w:styleId="ListNumber2">
    <w:name w:val="List Number 2"/>
    <w:basedOn w:val="Normal"/>
    <w:link w:val="ListNumber2Char"/>
    <w:rsid w:val="00F474F1"/>
    <w:pPr>
      <w:numPr>
        <w:ilvl w:val="1"/>
        <w:numId w:val="10"/>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F474F1"/>
    <w:rPr>
      <w:rFonts w:ascii="Arial" w:eastAsia="Times New Roman" w:hAnsi="Arial" w:cs="Times New Roman"/>
    </w:rPr>
  </w:style>
  <w:style w:type="paragraph" w:styleId="ListNumber3">
    <w:name w:val="List Number 3"/>
    <w:basedOn w:val="Normal"/>
    <w:rsid w:val="00F474F1"/>
    <w:pPr>
      <w:numPr>
        <w:ilvl w:val="2"/>
        <w:numId w:val="10"/>
      </w:numPr>
      <w:ind w:left="1429" w:hanging="709"/>
      <w:contextualSpacing/>
    </w:pPr>
    <w:rPr>
      <w:rFonts w:eastAsia="Times New Roman" w:cs="Times New Roman"/>
    </w:rPr>
  </w:style>
  <w:style w:type="paragraph" w:styleId="ListNumber4">
    <w:name w:val="List Number 4"/>
    <w:basedOn w:val="Normal"/>
    <w:rsid w:val="00F474F1"/>
    <w:pPr>
      <w:numPr>
        <w:ilvl w:val="3"/>
        <w:numId w:val="10"/>
      </w:numPr>
      <w:ind w:left="1984" w:hanging="992"/>
      <w:contextualSpacing/>
    </w:pPr>
    <w:rPr>
      <w:rFonts w:eastAsia="Times New Roman" w:cs="Times New Roman"/>
    </w:rPr>
  </w:style>
  <w:style w:type="paragraph" w:customStyle="1" w:styleId="Atsauce">
    <w:name w:val="Atsauce"/>
    <w:basedOn w:val="Normal"/>
    <w:qFormat/>
    <w:rsid w:val="00F474F1"/>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F474F1"/>
    <w:pPr>
      <w:ind w:left="720"/>
      <w:contextualSpacing/>
    </w:pPr>
  </w:style>
  <w:style w:type="paragraph" w:styleId="BodyText0">
    <w:name w:val="Body Text"/>
    <w:basedOn w:val="Normal"/>
    <w:link w:val="BodyTextChar0"/>
    <w:autoRedefine/>
    <w:rsid w:val="00F474F1"/>
    <w:pPr>
      <w:spacing w:before="120" w:after="0" w:line="240" w:lineRule="auto"/>
      <w:contextualSpacing/>
    </w:pPr>
    <w:rPr>
      <w:rFonts w:eastAsia="Batang" w:cs="Times New Roman"/>
      <w:szCs w:val="20"/>
    </w:rPr>
  </w:style>
  <w:style w:type="character" w:customStyle="1" w:styleId="BodyTextChar0">
    <w:name w:val="Body Text Char"/>
    <w:basedOn w:val="DefaultParagraphFont"/>
    <w:link w:val="BodyText0"/>
    <w:rsid w:val="00F474F1"/>
    <w:rPr>
      <w:rFonts w:ascii="Arial" w:eastAsia="Batang" w:hAnsi="Arial" w:cs="Times New Roman"/>
      <w:szCs w:val="20"/>
    </w:rPr>
  </w:style>
  <w:style w:type="paragraph" w:customStyle="1" w:styleId="Tabletitle">
    <w:name w:val="Table title"/>
    <w:basedOn w:val="Title"/>
    <w:autoRedefine/>
    <w:rsid w:val="001144AB"/>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F474F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74F1"/>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F474F1"/>
    <w:pPr>
      <w:numPr>
        <w:numId w:val="12"/>
      </w:numPr>
      <w:contextualSpacing/>
    </w:pPr>
    <w:rPr>
      <w:rFonts w:eastAsia="Times New Roman" w:cs="Times New Roman"/>
    </w:rPr>
  </w:style>
  <w:style w:type="paragraph" w:customStyle="1" w:styleId="StyleTablebodyBefore3ptAfter3pt">
    <w:name w:val="Style Table body + Before:  3 pt After:  3 pt"/>
    <w:basedOn w:val="Tablebody"/>
    <w:autoRedefine/>
    <w:rsid w:val="00F474F1"/>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F474F1"/>
    <w:pPr>
      <w:spacing w:before="120" w:after="0"/>
      <w:jc w:val="right"/>
    </w:pPr>
    <w:rPr>
      <w:noProof/>
      <w:sz w:val="20"/>
    </w:rPr>
  </w:style>
  <w:style w:type="character" w:customStyle="1" w:styleId="TablenumberCharChar">
    <w:name w:val="Table number Char Char"/>
    <w:basedOn w:val="DefaultParagraphFont"/>
    <w:link w:val="Tablenumber"/>
    <w:locked/>
    <w:rsid w:val="00F474F1"/>
    <w:rPr>
      <w:rFonts w:ascii="Arial" w:eastAsia="Batang" w:hAnsi="Arial" w:cs="Times New Roman"/>
      <w:b/>
      <w:bCs/>
      <w:noProof/>
      <w:sz w:val="20"/>
      <w:szCs w:val="20"/>
    </w:rPr>
  </w:style>
  <w:style w:type="paragraph" w:styleId="Caption">
    <w:name w:val="caption"/>
    <w:basedOn w:val="Normal"/>
    <w:next w:val="Normal"/>
    <w:link w:val="CaptionChar"/>
    <w:uiPriority w:val="35"/>
    <w:unhideWhenUsed/>
    <w:qFormat/>
    <w:rsid w:val="00F474F1"/>
    <w:pPr>
      <w:spacing w:before="0" w:after="200" w:line="240" w:lineRule="auto"/>
    </w:pPr>
    <w:rPr>
      <w:b/>
      <w:bCs/>
      <w:color w:val="4F81BD" w:themeColor="accent1"/>
      <w:sz w:val="18"/>
      <w:szCs w:val="18"/>
    </w:rPr>
  </w:style>
  <w:style w:type="character" w:customStyle="1" w:styleId="CaptionChar">
    <w:name w:val="Caption Char"/>
    <w:link w:val="Caption"/>
    <w:uiPriority w:val="35"/>
    <w:rsid w:val="004A38A1"/>
    <w:rPr>
      <w:rFonts w:ascii="Arial" w:hAnsi="Arial"/>
      <w:b/>
      <w:bCs/>
      <w:color w:val="4F81BD" w:themeColor="accent1"/>
      <w:sz w:val="18"/>
      <w:szCs w:val="18"/>
    </w:rPr>
  </w:style>
  <w:style w:type="paragraph" w:customStyle="1" w:styleId="TablebodyB">
    <w:name w:val="Table body+B"/>
    <w:basedOn w:val="Tablebody"/>
    <w:qFormat/>
    <w:rsid w:val="00F474F1"/>
    <w:rPr>
      <w:b/>
    </w:rPr>
  </w:style>
  <w:style w:type="paragraph" w:customStyle="1" w:styleId="Titlevietalaiks">
    <w:name w:val="Title_vieta_laiks"/>
    <w:basedOn w:val="Tablebody"/>
    <w:qFormat/>
    <w:rsid w:val="00ED0B93"/>
    <w:pPr>
      <w:spacing w:before="120" w:after="0"/>
      <w:jc w:val="center"/>
    </w:pPr>
    <w:rPr>
      <w:sz w:val="24"/>
    </w:rPr>
  </w:style>
  <w:style w:type="paragraph" w:styleId="MessageHeader">
    <w:name w:val="Message Header"/>
    <w:basedOn w:val="Normal"/>
    <w:link w:val="MessageHeaderChar"/>
    <w:uiPriority w:val="99"/>
    <w:rsid w:val="00F474F1"/>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F474F1"/>
    <w:rPr>
      <w:rFonts w:ascii="Arial" w:eastAsia="Times New Roman" w:hAnsi="Arial" w:cs="Arial"/>
      <w:smallCaps/>
      <w:sz w:val="20"/>
      <w:szCs w:val="20"/>
      <w:shd w:val="pct20" w:color="auto" w:fill="auto"/>
    </w:rPr>
  </w:style>
  <w:style w:type="paragraph" w:customStyle="1" w:styleId="TableListBullet2">
    <w:name w:val="Table List Bullet 2"/>
    <w:basedOn w:val="Normal"/>
    <w:rsid w:val="00F474F1"/>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F474F1"/>
    <w:pPr>
      <w:ind w:left="283" w:hanging="283"/>
      <w:contextualSpacing/>
    </w:pPr>
  </w:style>
  <w:style w:type="paragraph" w:customStyle="1" w:styleId="Note">
    <w:name w:val="Note"/>
    <w:basedOn w:val="Normal"/>
    <w:rsid w:val="00F474F1"/>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F474F1"/>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F474F1"/>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F474F1"/>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F474F1"/>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BD3ED7"/>
    <w:pPr>
      <w:numPr>
        <w:numId w:val="9"/>
      </w:numPr>
      <w:tabs>
        <w:tab w:val="left" w:pos="714"/>
      </w:tabs>
      <w:ind w:left="357" w:hanging="357"/>
      <w:contextualSpacing/>
    </w:pPr>
    <w:rPr>
      <w:rFonts w:eastAsia="Times New Roman" w:cs="Times New Roman"/>
    </w:rPr>
  </w:style>
  <w:style w:type="paragraph" w:customStyle="1" w:styleId="TableListBullet3">
    <w:name w:val="Table List Bullet 3"/>
    <w:basedOn w:val="Normal"/>
    <w:rsid w:val="00F474F1"/>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F474F1"/>
    <w:pPr>
      <w:numPr>
        <w:numId w:val="9"/>
      </w:numPr>
      <w:spacing w:before="40" w:after="40" w:line="240" w:lineRule="auto"/>
      <w:ind w:left="811" w:hanging="454"/>
    </w:pPr>
    <w:rPr>
      <w:sz w:val="20"/>
      <w:lang w:eastAsia="lv-LV"/>
    </w:rPr>
  </w:style>
  <w:style w:type="paragraph" w:customStyle="1" w:styleId="Picturecaption">
    <w:name w:val="Picture caption"/>
    <w:basedOn w:val="Caption"/>
    <w:rsid w:val="00F474F1"/>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F474F1"/>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F474F1"/>
    <w:rPr>
      <w:rFonts w:ascii="Arial" w:eastAsia="Times New Roman" w:hAnsi="Arial" w:cs="Times New Roman"/>
    </w:rPr>
  </w:style>
  <w:style w:type="paragraph" w:customStyle="1" w:styleId="Tablebodybold">
    <w:name w:val="Table body+bold"/>
    <w:aliases w:val="small caps"/>
    <w:basedOn w:val="Bold"/>
    <w:qFormat/>
    <w:rsid w:val="00F474F1"/>
    <w:pPr>
      <w:spacing w:line="240" w:lineRule="auto"/>
    </w:pPr>
    <w:rPr>
      <w:sz w:val="20"/>
      <w:lang w:eastAsia="lv-LV"/>
    </w:rPr>
  </w:style>
  <w:style w:type="paragraph" w:customStyle="1" w:styleId="Centered">
    <w:name w:val="Centered"/>
    <w:basedOn w:val="Normal"/>
    <w:qFormat/>
    <w:rsid w:val="00F474F1"/>
    <w:pPr>
      <w:jc w:val="center"/>
    </w:pPr>
  </w:style>
  <w:style w:type="paragraph" w:customStyle="1" w:styleId="Titlesaskanosana">
    <w:name w:val="Title _saskanosana"/>
    <w:basedOn w:val="Normal"/>
    <w:qFormat/>
    <w:rsid w:val="00F474F1"/>
    <w:pPr>
      <w:spacing w:before="1080" w:after="120" w:line="240" w:lineRule="auto"/>
      <w:jc w:val="center"/>
    </w:pPr>
    <w:rPr>
      <w:rFonts w:ascii="Arial Bold" w:hAnsi="Arial Bold"/>
      <w:b/>
      <w:smallCaps/>
      <w:sz w:val="44"/>
    </w:rPr>
  </w:style>
  <w:style w:type="character" w:styleId="Strong">
    <w:name w:val="Strong"/>
    <w:basedOn w:val="DefaultParagraphFont"/>
    <w:uiPriority w:val="22"/>
    <w:qFormat/>
    <w:rsid w:val="00F474F1"/>
    <w:rPr>
      <w:rFonts w:ascii="Tahoma" w:hAnsi="Tahoma"/>
      <w:b w:val="0"/>
      <w:bCs/>
      <w:sz w:val="32"/>
    </w:rPr>
  </w:style>
  <w:style w:type="character" w:styleId="BookTitle">
    <w:name w:val="Book Title"/>
    <w:basedOn w:val="DefaultParagraphFont"/>
    <w:uiPriority w:val="33"/>
    <w:qFormat/>
    <w:rsid w:val="00F474F1"/>
    <w:rPr>
      <w:b/>
      <w:bCs/>
      <w:smallCaps/>
      <w:spacing w:val="5"/>
    </w:rPr>
  </w:style>
  <w:style w:type="paragraph" w:styleId="ListNumber5">
    <w:name w:val="List Number 5"/>
    <w:basedOn w:val="Normal"/>
    <w:rsid w:val="00F474F1"/>
    <w:pPr>
      <w:numPr>
        <w:ilvl w:val="4"/>
        <w:numId w:val="10"/>
      </w:numPr>
      <w:ind w:left="2234" w:hanging="794"/>
    </w:pPr>
    <w:rPr>
      <w:rFonts w:eastAsia="Times New Roman" w:cs="Times New Roman"/>
    </w:rPr>
  </w:style>
  <w:style w:type="paragraph" w:customStyle="1" w:styleId="Atstarpe">
    <w:name w:val="Atstarpe"/>
    <w:basedOn w:val="Titleprojektanosaukums0"/>
    <w:qFormat/>
    <w:rsid w:val="00F474F1"/>
    <w:pPr>
      <w:spacing w:before="1600"/>
      <w:jc w:val="both"/>
    </w:pPr>
    <w:rPr>
      <w:b w:val="0"/>
    </w:rPr>
  </w:style>
  <w:style w:type="paragraph" w:customStyle="1" w:styleId="Titleprojektanosaukums0">
    <w:name w:val="Title_projekta_nosaukums"/>
    <w:basedOn w:val="Titleklients"/>
    <w:qFormat/>
    <w:rsid w:val="00F474F1"/>
    <w:pPr>
      <w:spacing w:before="3800" w:after="120" w:line="240" w:lineRule="auto"/>
    </w:pPr>
    <w:rPr>
      <w:rFonts w:ascii="Arial Bold" w:hAnsi="Arial Bold"/>
      <w:b/>
      <w:caps w:val="0"/>
      <w:smallCaps/>
      <w:spacing w:val="60"/>
      <w:sz w:val="36"/>
    </w:rPr>
  </w:style>
  <w:style w:type="paragraph" w:customStyle="1" w:styleId="TableBold-small">
    <w:name w:val="Table Bold-small"/>
    <w:basedOn w:val="Bold"/>
    <w:qFormat/>
    <w:rsid w:val="00F474F1"/>
    <w:rPr>
      <w:sz w:val="20"/>
    </w:rPr>
  </w:style>
  <w:style w:type="paragraph" w:customStyle="1" w:styleId="TableBoldSmall">
    <w:name w:val="Table Bold Small"/>
    <w:basedOn w:val="Bold"/>
    <w:qFormat/>
    <w:rsid w:val="00F474F1"/>
    <w:rPr>
      <w:sz w:val="20"/>
    </w:rPr>
  </w:style>
  <w:style w:type="paragraph" w:customStyle="1" w:styleId="Titledokumentatips0">
    <w:name w:val="Title_dokumenta_tips"/>
    <w:basedOn w:val="Normal"/>
    <w:qFormat/>
    <w:rsid w:val="00F474F1"/>
    <w:pPr>
      <w:spacing w:before="1080"/>
      <w:jc w:val="center"/>
    </w:pPr>
    <w:rPr>
      <w:smallCaps/>
      <w:sz w:val="36"/>
    </w:rPr>
  </w:style>
  <w:style w:type="paragraph" w:customStyle="1" w:styleId="Titlevieta">
    <w:name w:val="Title_vieta"/>
    <w:aliases w:val="laiks,Vieta"/>
    <w:basedOn w:val="Tablebody"/>
    <w:qFormat/>
    <w:rsid w:val="00F474F1"/>
    <w:pPr>
      <w:spacing w:before="120" w:after="0"/>
      <w:jc w:val="center"/>
    </w:pPr>
    <w:rPr>
      <w:sz w:val="24"/>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F474F1"/>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F474F1"/>
    <w:pPr>
      <w:spacing w:before="40" w:after="40" w:line="240" w:lineRule="auto"/>
      <w:jc w:val="left"/>
    </w:pPr>
    <w:rPr>
      <w:rFonts w:eastAsia="Times New Roman" w:cs="Times New Roman"/>
      <w:sz w:val="20"/>
    </w:rPr>
  </w:style>
  <w:style w:type="paragraph" w:customStyle="1" w:styleId="Titledokumentanosaukums">
    <w:name w:val="Title_dokumenta_nosaukums"/>
    <w:basedOn w:val="Titleprojektanosaukums0"/>
    <w:qFormat/>
    <w:rsid w:val="00F474F1"/>
    <w:pPr>
      <w:spacing w:before="120"/>
    </w:pPr>
    <w:rPr>
      <w:spacing w:val="0"/>
      <w:sz w:val="44"/>
    </w:rPr>
  </w:style>
  <w:style w:type="paragraph" w:styleId="ListContinue4">
    <w:name w:val="List Continue 4"/>
    <w:basedOn w:val="Normal"/>
    <w:uiPriority w:val="99"/>
    <w:semiHidden/>
    <w:unhideWhenUsed/>
    <w:rsid w:val="00F474F1"/>
    <w:pPr>
      <w:ind w:left="992"/>
      <w:contextualSpacing/>
    </w:pPr>
  </w:style>
  <w:style w:type="paragraph" w:styleId="ListContinue5">
    <w:name w:val="List Continue 5"/>
    <w:basedOn w:val="Normal"/>
    <w:uiPriority w:val="99"/>
    <w:semiHidden/>
    <w:unhideWhenUsed/>
    <w:rsid w:val="00F474F1"/>
    <w:pPr>
      <w:ind w:left="1134"/>
      <w:contextualSpacing/>
    </w:pPr>
  </w:style>
  <w:style w:type="table" w:customStyle="1" w:styleId="TableGrid1">
    <w:name w:val="Table Grid1"/>
    <w:basedOn w:val="TableNormal"/>
    <w:next w:val="TableGrid"/>
    <w:uiPriority w:val="39"/>
    <w:rsid w:val="00B95090"/>
    <w:pPr>
      <w:spacing w:before="60" w:after="60" w:line="240" w:lineRule="auto"/>
    </w:pPr>
    <w:rPr>
      <w:rFonts w:ascii="Times New Roman" w:eastAsia="Times New Roman" w:hAnsi="Times New Roman" w:cs="Times New Roman"/>
      <w:szCs w:val="20"/>
      <w:lang w:eastAsia="lv-LV"/>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tblPr/>
      <w:trPr>
        <w:tblHeader/>
      </w:trPr>
      <w:tcPr>
        <w:tcBorders>
          <w:bottom w:val="double" w:sz="4" w:space="0" w:color="auto"/>
        </w:tcBorders>
        <w:shd w:val="clear" w:color="auto" w:fill="D9D9D9"/>
      </w:tcPr>
    </w:tblStylePr>
  </w:style>
  <w:style w:type="paragraph" w:customStyle="1" w:styleId="Normal1">
    <w:name w:val="Normal1"/>
    <w:rsid w:val="004A38A1"/>
    <w:pPr>
      <w:spacing w:before="120" w:after="0" w:line="240" w:lineRule="auto"/>
      <w:jc w:val="both"/>
    </w:pPr>
    <w:rPr>
      <w:rFonts w:ascii="Times New Roman" w:eastAsia="Times New Roman" w:hAnsi="Times New Roman" w:cs="Times New Roman"/>
      <w:sz w:val="24"/>
      <w:szCs w:val="20"/>
    </w:rPr>
  </w:style>
  <w:style w:type="paragraph" w:customStyle="1" w:styleId="Numberedatsauces">
    <w:name w:val="Numbered_atsauces"/>
    <w:basedOn w:val="Bodytext"/>
    <w:rsid w:val="004A38A1"/>
    <w:pPr>
      <w:numPr>
        <w:numId w:val="33"/>
      </w:numPr>
    </w:pPr>
  </w:style>
  <w:style w:type="paragraph" w:customStyle="1" w:styleId="Bulleteddash">
    <w:name w:val="Bulleted_dash"/>
    <w:basedOn w:val="Numbered1a"/>
    <w:rsid w:val="004A38A1"/>
    <w:pPr>
      <w:numPr>
        <w:numId w:val="19"/>
      </w:numPr>
      <w:tabs>
        <w:tab w:val="left" w:pos="357"/>
      </w:tabs>
      <w:ind w:left="1077" w:hanging="357"/>
    </w:pPr>
  </w:style>
  <w:style w:type="paragraph" w:customStyle="1" w:styleId="Numbered1a">
    <w:name w:val="Numbered_1_a_."/>
    <w:basedOn w:val="Bodytext"/>
    <w:rsid w:val="004A38A1"/>
    <w:pPr>
      <w:numPr>
        <w:numId w:val="28"/>
      </w:numPr>
    </w:pPr>
    <w:rPr>
      <w:szCs w:val="24"/>
    </w:rPr>
  </w:style>
  <w:style w:type="paragraph" w:customStyle="1" w:styleId="Bulleteddot">
    <w:name w:val="Bulleted_dot"/>
    <w:basedOn w:val="Bulleteddash"/>
    <w:rsid w:val="004A38A1"/>
    <w:pPr>
      <w:numPr>
        <w:numId w:val="20"/>
      </w:numPr>
      <w:ind w:left="1077" w:hanging="357"/>
    </w:pPr>
  </w:style>
  <w:style w:type="paragraph" w:customStyle="1" w:styleId="TableNumbered">
    <w:name w:val="Table_Numbered"/>
    <w:basedOn w:val="TableBodytext"/>
    <w:rsid w:val="004A38A1"/>
    <w:pPr>
      <w:numPr>
        <w:numId w:val="34"/>
      </w:numPr>
      <w:tabs>
        <w:tab w:val="clear" w:pos="0"/>
      </w:tabs>
      <w:spacing w:before="0" w:after="0"/>
      <w:ind w:left="454" w:hanging="454"/>
      <w:jc w:val="center"/>
    </w:pPr>
    <w:rPr>
      <w:b/>
    </w:rPr>
  </w:style>
  <w:style w:type="paragraph" w:customStyle="1" w:styleId="TableBodytext">
    <w:name w:val="Table_Body_text"/>
    <w:basedOn w:val="Bodytext"/>
    <w:link w:val="TableBodytextChar"/>
    <w:rsid w:val="004A38A1"/>
    <w:pPr>
      <w:spacing w:before="40" w:after="40"/>
      <w:jc w:val="left"/>
    </w:pPr>
  </w:style>
  <w:style w:type="character" w:customStyle="1" w:styleId="TableBodytextChar">
    <w:name w:val="Table_Body_text Char"/>
    <w:link w:val="TableBodytext"/>
    <w:rsid w:val="004A38A1"/>
    <w:rPr>
      <w:rFonts w:ascii="Times New Roman" w:eastAsia="Times New Roman" w:hAnsi="Times New Roman" w:cs="Times New Roman"/>
      <w:szCs w:val="20"/>
    </w:rPr>
  </w:style>
  <w:style w:type="paragraph" w:customStyle="1" w:styleId="Numbereda">
    <w:name w:val="Numbered_a)"/>
    <w:basedOn w:val="Numbered1a"/>
    <w:rsid w:val="004A38A1"/>
    <w:pPr>
      <w:numPr>
        <w:numId w:val="32"/>
      </w:numPr>
      <w:ind w:left="1077" w:hanging="357"/>
    </w:pPr>
  </w:style>
  <w:style w:type="paragraph" w:customStyle="1" w:styleId="Tableheading">
    <w:name w:val="Table_heading"/>
    <w:basedOn w:val="TableBodytext"/>
    <w:rsid w:val="004A38A1"/>
    <w:pPr>
      <w:keepNext/>
      <w:spacing w:before="60" w:after="60"/>
      <w:jc w:val="center"/>
    </w:pPr>
    <w:rPr>
      <w:b/>
    </w:rPr>
  </w:style>
  <w:style w:type="paragraph" w:customStyle="1" w:styleId="TableBulleteddash">
    <w:name w:val="Table_Bulleted_dash"/>
    <w:basedOn w:val="TableBodytext"/>
    <w:rsid w:val="004A38A1"/>
    <w:pPr>
      <w:numPr>
        <w:numId w:val="21"/>
      </w:numPr>
      <w:tabs>
        <w:tab w:val="left" w:pos="170"/>
      </w:tabs>
      <w:ind w:left="1154" w:hanging="360"/>
    </w:pPr>
  </w:style>
  <w:style w:type="paragraph" w:customStyle="1" w:styleId="TableBulleteddot">
    <w:name w:val="Table_Bulleted_dot"/>
    <w:basedOn w:val="TableBodytext"/>
    <w:rsid w:val="004A38A1"/>
    <w:pPr>
      <w:numPr>
        <w:numId w:val="22"/>
      </w:numPr>
      <w:tabs>
        <w:tab w:val="clear" w:pos="170"/>
        <w:tab w:val="num" w:pos="924"/>
      </w:tabs>
      <w:ind w:left="924" w:firstLine="0"/>
    </w:pPr>
  </w:style>
  <w:style w:type="paragraph" w:customStyle="1" w:styleId="TableNumbered1">
    <w:name w:val="Table_Numbered_1"/>
    <w:basedOn w:val="TableBodytext"/>
    <w:rsid w:val="004A38A1"/>
    <w:pPr>
      <w:numPr>
        <w:numId w:val="30"/>
      </w:numPr>
      <w:tabs>
        <w:tab w:val="clear" w:pos="0"/>
        <w:tab w:val="left" w:pos="284"/>
      </w:tabs>
      <w:ind w:left="360" w:hanging="360"/>
    </w:pPr>
    <w:rPr>
      <w:szCs w:val="22"/>
    </w:rPr>
  </w:style>
  <w:style w:type="paragraph" w:customStyle="1" w:styleId="TableNumbereda">
    <w:name w:val="Table_Numbered_a"/>
    <w:basedOn w:val="TableNumbered1"/>
    <w:rsid w:val="004A38A1"/>
    <w:pPr>
      <w:numPr>
        <w:numId w:val="29"/>
      </w:numPr>
      <w:tabs>
        <w:tab w:val="clear" w:pos="0"/>
      </w:tabs>
      <w:ind w:left="454" w:hanging="454"/>
    </w:pPr>
  </w:style>
  <w:style w:type="paragraph" w:customStyle="1" w:styleId="Titlepage1">
    <w:name w:val="Title_page1"/>
    <w:basedOn w:val="Bodytext"/>
    <w:rsid w:val="004A38A1"/>
    <w:pPr>
      <w:spacing w:after="0"/>
      <w:jc w:val="center"/>
    </w:pPr>
    <w:rPr>
      <w:b/>
      <w:caps/>
      <w:snapToGrid w:val="0"/>
      <w:sz w:val="32"/>
      <w:szCs w:val="32"/>
    </w:rPr>
  </w:style>
  <w:style w:type="paragraph" w:customStyle="1" w:styleId="Titlepage2">
    <w:name w:val="Title_page2"/>
    <w:basedOn w:val="Titlepage1"/>
    <w:rsid w:val="004A38A1"/>
    <w:rPr>
      <w:sz w:val="28"/>
    </w:rPr>
  </w:style>
  <w:style w:type="paragraph" w:customStyle="1" w:styleId="Titlepage3">
    <w:name w:val="Title_page3"/>
    <w:basedOn w:val="Titlepage1"/>
    <w:rsid w:val="004A38A1"/>
    <w:rPr>
      <w:caps w:val="0"/>
      <w:sz w:val="24"/>
      <w:szCs w:val="24"/>
    </w:rPr>
  </w:style>
  <w:style w:type="paragraph" w:customStyle="1" w:styleId="Titletext">
    <w:name w:val="Title_text"/>
    <w:basedOn w:val="Heading1"/>
    <w:next w:val="Bodytext"/>
    <w:rsid w:val="004A38A1"/>
    <w:pPr>
      <w:keepNext/>
      <w:numPr>
        <w:numId w:val="0"/>
      </w:numPr>
      <w:spacing w:before="0" w:after="240" w:line="240" w:lineRule="auto"/>
      <w:jc w:val="center"/>
      <w:outlineLvl w:val="9"/>
    </w:pPr>
    <w:rPr>
      <w:rFonts w:ascii="Times New Roman" w:eastAsia="Times New Roman" w:hAnsi="Times New Roman" w:cs="Arial"/>
      <w:kern w:val="32"/>
      <w:sz w:val="28"/>
      <w:szCs w:val="32"/>
      <w14:textOutline w14:w="0" w14:cap="rnd" w14:cmpd="sng" w14:algn="ctr">
        <w14:solidFill>
          <w14:srgbClr w14:val="000000"/>
        </w14:solidFill>
        <w14:prstDash w14:val="solid"/>
        <w14:bevel/>
      </w14:textOutline>
    </w:rPr>
  </w:style>
  <w:style w:type="character" w:customStyle="1" w:styleId="Boldtext">
    <w:name w:val="Bold_text"/>
    <w:rsid w:val="004A38A1"/>
    <w:rPr>
      <w:rFonts w:ascii="Times New Roman" w:hAnsi="Times New Roman"/>
      <w:b/>
      <w:sz w:val="24"/>
    </w:rPr>
  </w:style>
  <w:style w:type="paragraph" w:customStyle="1" w:styleId="Italictext">
    <w:name w:val="Italic_text"/>
    <w:basedOn w:val="Bodytext"/>
    <w:link w:val="ItalictextChar"/>
    <w:rsid w:val="004A38A1"/>
    <w:rPr>
      <w:i/>
      <w:szCs w:val="24"/>
    </w:rPr>
  </w:style>
  <w:style w:type="character" w:customStyle="1" w:styleId="ItalictextChar">
    <w:name w:val="Italic_text Char"/>
    <w:link w:val="Italictext"/>
    <w:rsid w:val="004A38A1"/>
    <w:rPr>
      <w:rFonts w:ascii="Times New Roman" w:eastAsia="Times New Roman" w:hAnsi="Times New Roman" w:cs="Times New Roman"/>
      <w:i/>
      <w:szCs w:val="24"/>
    </w:rPr>
  </w:style>
  <w:style w:type="character" w:customStyle="1" w:styleId="Underlinetext">
    <w:name w:val="Underline_text"/>
    <w:rsid w:val="004A38A1"/>
    <w:rPr>
      <w:u w:val="single"/>
    </w:rPr>
  </w:style>
  <w:style w:type="character" w:customStyle="1" w:styleId="AttCharChar">
    <w:name w:val="Att Char Char"/>
    <w:link w:val="Att"/>
    <w:rsid w:val="004A38A1"/>
    <w:rPr>
      <w:rFonts w:ascii="Times New Roman Bold" w:hAnsi="Times New Roman Bold"/>
      <w:iCs/>
      <w:sz w:val="24"/>
    </w:rPr>
  </w:style>
  <w:style w:type="paragraph" w:customStyle="1" w:styleId="Att">
    <w:name w:val="Att"/>
    <w:basedOn w:val="Bodytext"/>
    <w:next w:val="Normal"/>
    <w:link w:val="AttCharChar"/>
    <w:rsid w:val="004A38A1"/>
    <w:pPr>
      <w:keepNext/>
      <w:jc w:val="center"/>
    </w:pPr>
    <w:rPr>
      <w:rFonts w:ascii="Times New Roman Bold" w:eastAsiaTheme="minorHAnsi" w:hAnsi="Times New Roman Bold" w:cstheme="minorBidi"/>
      <w:iCs/>
      <w:sz w:val="24"/>
      <w:szCs w:val="22"/>
    </w:rPr>
  </w:style>
  <w:style w:type="character" w:styleId="CommentReference">
    <w:name w:val="annotation reference"/>
    <w:uiPriority w:val="99"/>
    <w:semiHidden/>
    <w:rsid w:val="004A38A1"/>
    <w:rPr>
      <w:sz w:val="16"/>
      <w:szCs w:val="16"/>
    </w:rPr>
  </w:style>
  <w:style w:type="paragraph" w:styleId="BodyTextIndent">
    <w:name w:val="Body Text Indent"/>
    <w:basedOn w:val="Normal"/>
    <w:link w:val="BodyTextIndentChar"/>
    <w:rsid w:val="004A38A1"/>
    <w:pPr>
      <w:spacing w:before="0" w:after="120" w:line="240" w:lineRule="auto"/>
      <w:ind w:left="283"/>
      <w:jc w:val="left"/>
    </w:pPr>
    <w:rPr>
      <w:rFonts w:eastAsia="Times New Roman" w:cs="Times New Roman"/>
      <w:szCs w:val="24"/>
      <w:lang w:val="en-GB"/>
    </w:rPr>
  </w:style>
  <w:style w:type="character" w:customStyle="1" w:styleId="BodyTextIndentChar">
    <w:name w:val="Body Text Indent Char"/>
    <w:basedOn w:val="DefaultParagraphFont"/>
    <w:link w:val="BodyTextIndent"/>
    <w:rsid w:val="004A38A1"/>
    <w:rPr>
      <w:rFonts w:ascii="Arial" w:eastAsia="Times New Roman" w:hAnsi="Arial" w:cs="Times New Roman"/>
      <w:szCs w:val="24"/>
      <w:lang w:val="en-GB"/>
    </w:rPr>
  </w:style>
  <w:style w:type="paragraph" w:customStyle="1" w:styleId="TableNumbered10">
    <w:name w:val="Table_Numbered_1)"/>
    <w:basedOn w:val="TableNumbered1"/>
    <w:rsid w:val="004A38A1"/>
    <w:pPr>
      <w:numPr>
        <w:numId w:val="31"/>
      </w:numPr>
      <w:tabs>
        <w:tab w:val="clear" w:pos="0"/>
      </w:tabs>
      <w:ind w:left="1789" w:hanging="360"/>
    </w:pPr>
  </w:style>
  <w:style w:type="paragraph" w:customStyle="1" w:styleId="Uzmanibutext">
    <w:name w:val="Uzmanibu_text"/>
    <w:basedOn w:val="Bodytext"/>
    <w:next w:val="Bodytext"/>
    <w:rsid w:val="004A38A1"/>
    <w:rPr>
      <w:rFonts w:ascii="Times New Roman Bold" w:hAnsi="Times New Roman Bold"/>
      <w:b/>
      <w:i/>
      <w:szCs w:val="24"/>
    </w:rPr>
  </w:style>
  <w:style w:type="paragraph" w:customStyle="1" w:styleId="Numbered1a-0">
    <w:name w:val="Numbered_1_a)_-"/>
    <w:basedOn w:val="Numbered1a"/>
    <w:rsid w:val="004A38A1"/>
    <w:pPr>
      <w:numPr>
        <w:numId w:val="27"/>
      </w:numPr>
    </w:pPr>
  </w:style>
  <w:style w:type="character" w:customStyle="1" w:styleId="Uzmanibu">
    <w:name w:val="Uzmanibu"/>
    <w:rsid w:val="004A38A1"/>
    <w:rPr>
      <w:b/>
      <w:smallCaps/>
      <w:dstrike w:val="0"/>
      <w:u w:val="single"/>
      <w:vertAlign w:val="baseline"/>
    </w:rPr>
  </w:style>
  <w:style w:type="paragraph" w:styleId="CommentText">
    <w:name w:val="annotation text"/>
    <w:basedOn w:val="Normal"/>
    <w:link w:val="CommentTextChar"/>
    <w:uiPriority w:val="99"/>
    <w:rsid w:val="004A38A1"/>
    <w:pPr>
      <w:spacing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A38A1"/>
    <w:rPr>
      <w:rFonts w:ascii="Times New Roman" w:eastAsia="Times New Roman" w:hAnsi="Times New Roman" w:cs="Times New Roman"/>
      <w:sz w:val="20"/>
      <w:szCs w:val="20"/>
    </w:rPr>
  </w:style>
  <w:style w:type="paragraph" w:styleId="TOC6">
    <w:name w:val="toc 6"/>
    <w:basedOn w:val="Normal"/>
    <w:next w:val="Normal"/>
    <w:uiPriority w:val="39"/>
    <w:rsid w:val="004A38A1"/>
    <w:pPr>
      <w:spacing w:line="240" w:lineRule="auto"/>
      <w:ind w:left="1100"/>
    </w:pPr>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rsid w:val="004A38A1"/>
    <w:pPr>
      <w:spacing w:line="240" w:lineRule="auto"/>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uiPriority w:val="99"/>
    <w:semiHidden/>
    <w:rsid w:val="004A38A1"/>
    <w:rPr>
      <w:rFonts w:ascii="Times New Roman" w:eastAsia="Times New Roman" w:hAnsi="Times New Roman" w:cs="Times New Roman"/>
      <w:sz w:val="24"/>
      <w:szCs w:val="20"/>
    </w:rPr>
  </w:style>
  <w:style w:type="paragraph" w:customStyle="1" w:styleId="Bodytextcentered">
    <w:name w:val="Body_text_centered"/>
    <w:basedOn w:val="Bodytext"/>
    <w:rsid w:val="004A38A1"/>
    <w:pPr>
      <w:jc w:val="center"/>
    </w:pPr>
  </w:style>
  <w:style w:type="paragraph" w:styleId="DocumentMap">
    <w:name w:val="Document Map"/>
    <w:basedOn w:val="Normal"/>
    <w:link w:val="DocumentMapChar"/>
    <w:uiPriority w:val="99"/>
    <w:semiHidden/>
    <w:rsid w:val="004A38A1"/>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A38A1"/>
    <w:rPr>
      <w:rFonts w:ascii="Tahoma" w:eastAsia="Times New Roman" w:hAnsi="Tahoma" w:cs="Tahoma"/>
      <w:sz w:val="20"/>
      <w:szCs w:val="20"/>
      <w:shd w:val="clear" w:color="auto" w:fill="000080"/>
    </w:rPr>
  </w:style>
  <w:style w:type="paragraph" w:styleId="EndnoteText">
    <w:name w:val="endnote text"/>
    <w:basedOn w:val="Normal"/>
    <w:link w:val="EndnoteTextChar"/>
    <w:uiPriority w:val="99"/>
    <w:semiHidden/>
    <w:rsid w:val="004A38A1"/>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4A38A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A38A1"/>
    <w:rPr>
      <w:b/>
      <w:bCs/>
    </w:rPr>
  </w:style>
  <w:style w:type="character" w:customStyle="1" w:styleId="CommentSubjectChar">
    <w:name w:val="Comment Subject Char"/>
    <w:basedOn w:val="CommentTextChar"/>
    <w:link w:val="CommentSubject"/>
    <w:uiPriority w:val="99"/>
    <w:semiHidden/>
    <w:rsid w:val="004A38A1"/>
    <w:rPr>
      <w:rFonts w:ascii="Times New Roman" w:eastAsia="Times New Roman" w:hAnsi="Times New Roman" w:cs="Times New Roman"/>
      <w:b/>
      <w:bCs/>
      <w:sz w:val="20"/>
      <w:szCs w:val="20"/>
    </w:rPr>
  </w:style>
  <w:style w:type="paragraph" w:styleId="Index1">
    <w:name w:val="index 1"/>
    <w:basedOn w:val="Normal"/>
    <w:next w:val="Normal"/>
    <w:autoRedefine/>
    <w:semiHidden/>
    <w:rsid w:val="004A38A1"/>
    <w:pPr>
      <w:spacing w:line="240" w:lineRule="auto"/>
    </w:pPr>
    <w:rPr>
      <w:rFonts w:ascii="Times New Roman" w:eastAsia="Times New Roman" w:hAnsi="Times New Roman" w:cs="Times New Roman"/>
      <w:sz w:val="24"/>
      <w:szCs w:val="20"/>
    </w:rPr>
  </w:style>
  <w:style w:type="paragraph" w:styleId="TOC7">
    <w:name w:val="toc 7"/>
    <w:basedOn w:val="Normal"/>
    <w:next w:val="Normal"/>
    <w:uiPriority w:val="39"/>
    <w:rsid w:val="004A38A1"/>
    <w:pPr>
      <w:spacing w:line="240" w:lineRule="auto"/>
      <w:ind w:left="1320"/>
    </w:pPr>
    <w:rPr>
      <w:rFonts w:ascii="Times New Roman" w:eastAsia="Times New Roman" w:hAnsi="Times New Roman" w:cs="Times New Roman"/>
      <w:sz w:val="24"/>
      <w:szCs w:val="20"/>
    </w:rPr>
  </w:style>
  <w:style w:type="character" w:styleId="FootnoteReference">
    <w:name w:val="footnote reference"/>
    <w:uiPriority w:val="99"/>
    <w:semiHidden/>
    <w:rsid w:val="004A38A1"/>
    <w:rPr>
      <w:vertAlign w:val="superscript"/>
    </w:rPr>
  </w:style>
  <w:style w:type="paragraph" w:styleId="TOC8">
    <w:name w:val="toc 8"/>
    <w:basedOn w:val="Normal"/>
    <w:next w:val="Normal"/>
    <w:uiPriority w:val="39"/>
    <w:rsid w:val="004A38A1"/>
    <w:pPr>
      <w:spacing w:line="240" w:lineRule="auto"/>
      <w:ind w:left="1540"/>
    </w:pPr>
    <w:rPr>
      <w:rFonts w:ascii="Times New Roman" w:eastAsia="Times New Roman" w:hAnsi="Times New Roman" w:cs="Times New Roman"/>
      <w:sz w:val="24"/>
      <w:szCs w:val="20"/>
    </w:rPr>
  </w:style>
  <w:style w:type="paragraph" w:customStyle="1" w:styleId="Bodytextright">
    <w:name w:val="Body_text_right"/>
    <w:basedOn w:val="Bodytext"/>
    <w:rsid w:val="004A38A1"/>
    <w:pPr>
      <w:jc w:val="right"/>
    </w:pPr>
    <w:rPr>
      <w:rFonts w:cs="Arial"/>
    </w:rPr>
  </w:style>
  <w:style w:type="paragraph" w:styleId="TOC9">
    <w:name w:val="toc 9"/>
    <w:basedOn w:val="Normal"/>
    <w:next w:val="Normal"/>
    <w:uiPriority w:val="39"/>
    <w:rsid w:val="004A38A1"/>
    <w:pPr>
      <w:spacing w:line="240" w:lineRule="auto"/>
      <w:ind w:left="1760"/>
    </w:pPr>
    <w:rPr>
      <w:rFonts w:ascii="Times New Roman" w:eastAsia="Times New Roman" w:hAnsi="Times New Roman" w:cs="Times New Roman"/>
      <w:sz w:val="24"/>
      <w:szCs w:val="20"/>
    </w:rPr>
  </w:style>
  <w:style w:type="paragraph" w:customStyle="1" w:styleId="Numbered1a0">
    <w:name w:val="Numbered_1)_a)_."/>
    <w:basedOn w:val="Numbered1a"/>
    <w:rsid w:val="004A38A1"/>
    <w:pPr>
      <w:numPr>
        <w:numId w:val="24"/>
      </w:numPr>
    </w:pPr>
  </w:style>
  <w:style w:type="paragraph" w:customStyle="1" w:styleId="Numbered1a-">
    <w:name w:val="Numbered_1)_a)_-"/>
    <w:basedOn w:val="Numbered1a-0"/>
    <w:rsid w:val="004A38A1"/>
    <w:pPr>
      <w:numPr>
        <w:numId w:val="23"/>
      </w:numPr>
    </w:pPr>
  </w:style>
  <w:style w:type="paragraph" w:customStyle="1" w:styleId="Captiontab">
    <w:name w:val="Caption_tab"/>
    <w:basedOn w:val="Caption"/>
    <w:rsid w:val="004A38A1"/>
    <w:pPr>
      <w:keepNext/>
      <w:spacing w:before="120" w:after="60"/>
      <w:jc w:val="right"/>
    </w:pPr>
    <w:rPr>
      <w:rFonts w:ascii="Times New Roman Bold" w:eastAsia="Times New Roman" w:hAnsi="Times New Roman Bold" w:cs="Times New Roman"/>
      <w:color w:val="auto"/>
      <w:sz w:val="24"/>
      <w:szCs w:val="24"/>
    </w:rPr>
  </w:style>
  <w:style w:type="paragraph" w:customStyle="1" w:styleId="Piezime">
    <w:name w:val="Piezime"/>
    <w:basedOn w:val="Bodytext"/>
    <w:rsid w:val="004A38A1"/>
    <w:pPr>
      <w:numPr>
        <w:numId w:val="25"/>
      </w:numPr>
      <w:shd w:val="clear" w:color="auto" w:fill="D9D9D9"/>
    </w:pPr>
    <w:rPr>
      <w:i/>
      <w:szCs w:val="24"/>
    </w:rPr>
  </w:style>
  <w:style w:type="paragraph" w:customStyle="1" w:styleId="Numbered111">
    <w:name w:val="Numbered_1_1.1"/>
    <w:basedOn w:val="Numbered1a"/>
    <w:rsid w:val="004A38A1"/>
    <w:pPr>
      <w:numPr>
        <w:numId w:val="26"/>
      </w:numPr>
    </w:pPr>
  </w:style>
  <w:style w:type="paragraph" w:customStyle="1" w:styleId="Tableheadingleft">
    <w:name w:val="Table_heading_left"/>
    <w:basedOn w:val="Tableheading"/>
    <w:rsid w:val="004A38A1"/>
    <w:pPr>
      <w:spacing w:before="40" w:after="40"/>
      <w:jc w:val="left"/>
    </w:pPr>
  </w:style>
  <w:style w:type="paragraph" w:customStyle="1" w:styleId="TableBodytextcentered">
    <w:name w:val="Table_Body_text_centered"/>
    <w:basedOn w:val="TableBodytext"/>
    <w:rsid w:val="004A38A1"/>
    <w:pPr>
      <w:jc w:val="center"/>
    </w:pPr>
  </w:style>
  <w:style w:type="paragraph" w:customStyle="1" w:styleId="TableBodytextitalic">
    <w:name w:val="Table_Body_text_italic"/>
    <w:basedOn w:val="TableBodytext"/>
    <w:rsid w:val="004A38A1"/>
    <w:rPr>
      <w:i/>
      <w:szCs w:val="22"/>
    </w:rPr>
  </w:style>
  <w:style w:type="paragraph" w:customStyle="1" w:styleId="TableBodytextright">
    <w:name w:val="Table_Body_text_right"/>
    <w:basedOn w:val="TableBodytext"/>
    <w:rsid w:val="004A38A1"/>
    <w:pPr>
      <w:jc w:val="right"/>
    </w:pPr>
  </w:style>
  <w:style w:type="paragraph" w:styleId="BodyText3">
    <w:name w:val="Body Text 3"/>
    <w:basedOn w:val="Normal"/>
    <w:link w:val="BodyText3Char"/>
    <w:rsid w:val="004A38A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4A38A1"/>
    <w:rPr>
      <w:rFonts w:ascii="Times New Roman" w:eastAsia="Times New Roman" w:hAnsi="Times New Roman" w:cs="Times New Roman"/>
      <w:sz w:val="16"/>
      <w:szCs w:val="16"/>
    </w:rPr>
  </w:style>
  <w:style w:type="paragraph" w:customStyle="1" w:styleId="Pielikums1">
    <w:name w:val="Pielikums1"/>
    <w:basedOn w:val="Heading2"/>
    <w:rsid w:val="004A38A1"/>
    <w:pPr>
      <w:keepLines w:val="0"/>
      <w:numPr>
        <w:ilvl w:val="0"/>
        <w:numId w:val="0"/>
      </w:numPr>
      <w:tabs>
        <w:tab w:val="clear" w:pos="709"/>
      </w:tabs>
      <w:spacing w:before="0" w:after="60"/>
    </w:pPr>
    <w:rPr>
      <w:rFonts w:ascii="Times New Roman" w:eastAsia="Times New Roman" w:hAnsi="Times New Roman" w:cs="Arial"/>
      <w:b w:val="0"/>
      <w:iCs/>
      <w:szCs w:val="28"/>
    </w:rPr>
  </w:style>
  <w:style w:type="paragraph" w:customStyle="1" w:styleId="Picture">
    <w:name w:val="Picture"/>
    <w:basedOn w:val="Normal"/>
    <w:next w:val="Normal"/>
    <w:autoRedefine/>
    <w:rsid w:val="004A38A1"/>
    <w:pPr>
      <w:keepNext/>
      <w:keepLines/>
      <w:widowControl w:val="0"/>
      <w:spacing w:before="240" w:line="240" w:lineRule="auto"/>
      <w:jc w:val="center"/>
    </w:pPr>
    <w:rPr>
      <w:rFonts w:ascii="Times New Roman" w:eastAsia="Times New Roman" w:hAnsi="Times New Roman" w:cs="Times New Roman"/>
      <w:noProof/>
      <w:sz w:val="24"/>
      <w:szCs w:val="20"/>
    </w:rPr>
  </w:style>
  <w:style w:type="paragraph" w:customStyle="1" w:styleId="Pielikumi">
    <w:name w:val="Pielikumi"/>
    <w:basedOn w:val="Heading1"/>
    <w:next w:val="Pielikums1"/>
    <w:rsid w:val="004A38A1"/>
    <w:pPr>
      <w:keepNext/>
      <w:numPr>
        <w:numId w:val="0"/>
      </w:numPr>
      <w:spacing w:before="240" w:after="120" w:line="240" w:lineRule="auto"/>
      <w:jc w:val="left"/>
    </w:pPr>
    <w:rPr>
      <w:rFonts w:ascii="Times New Roman" w:eastAsia="Times New Roman" w:hAnsi="Times New Roman" w:cs="Arial"/>
      <w:kern w:val="32"/>
      <w:szCs w:val="32"/>
      <w14:textOutline w14:w="0" w14:cap="rnd" w14:cmpd="sng" w14:algn="ctr">
        <w14:solidFill>
          <w14:srgbClr w14:val="000000"/>
        </w14:solidFill>
        <w14:prstDash w14:val="solid"/>
        <w14:bevel/>
      </w14:textOutline>
    </w:rPr>
  </w:style>
  <w:style w:type="paragraph" w:customStyle="1" w:styleId="TableCaption12">
    <w:name w:val="TableCaption12"/>
    <w:basedOn w:val="Normal"/>
    <w:rsid w:val="004A38A1"/>
    <w:pPr>
      <w:keepNext/>
      <w:spacing w:line="240" w:lineRule="auto"/>
      <w:jc w:val="center"/>
    </w:pPr>
    <w:rPr>
      <w:rFonts w:ascii="Times New Roman" w:eastAsia="Times New Roman" w:hAnsi="Times New Roman" w:cs="Times New Roman"/>
      <w:b/>
      <w:sz w:val="24"/>
      <w:szCs w:val="20"/>
    </w:rPr>
  </w:style>
  <w:style w:type="paragraph" w:customStyle="1" w:styleId="Tabletext">
    <w:name w:val="Table text"/>
    <w:basedOn w:val="Normal"/>
    <w:link w:val="TabletextChar"/>
    <w:qFormat/>
    <w:rsid w:val="004A38A1"/>
    <w:pPr>
      <w:tabs>
        <w:tab w:val="left" w:pos="0"/>
      </w:tabs>
      <w:spacing w:before="40" w:after="40" w:line="240" w:lineRule="atLeast"/>
      <w:jc w:val="left"/>
    </w:pPr>
    <w:rPr>
      <w:rFonts w:eastAsia="Times New Roman" w:cs="Times New Roman"/>
      <w:sz w:val="20"/>
      <w:szCs w:val="20"/>
    </w:rPr>
  </w:style>
  <w:style w:type="character" w:customStyle="1" w:styleId="TabletextChar">
    <w:name w:val="Table text Char"/>
    <w:basedOn w:val="DefaultParagraphFont"/>
    <w:link w:val="Tabletext"/>
    <w:rsid w:val="004A38A1"/>
    <w:rPr>
      <w:rFonts w:ascii="Arial" w:eastAsia="Times New Roman" w:hAnsi="Arial" w:cs="Times New Roman"/>
      <w:sz w:val="20"/>
      <w:szCs w:val="20"/>
    </w:rPr>
  </w:style>
  <w:style w:type="paragraph" w:customStyle="1" w:styleId="Normal3">
    <w:name w:val="Normal3"/>
    <w:basedOn w:val="Normal1"/>
    <w:rsid w:val="004A38A1"/>
    <w:pPr>
      <w:spacing w:before="0"/>
      <w:ind w:left="426" w:hanging="256"/>
    </w:pPr>
    <w:rPr>
      <w:rFonts w:ascii="Times New Roman BaltRim" w:hAnsi="Times New Roman BaltRim" w:cs="Times New Roman BaltRim"/>
      <w:lang w:val="en-GB" w:eastAsia="zh-CN"/>
    </w:rPr>
  </w:style>
  <w:style w:type="paragraph" w:customStyle="1" w:styleId="Normal3a">
    <w:name w:val="Normal3a"/>
    <w:basedOn w:val="Normal3"/>
    <w:rsid w:val="004A38A1"/>
    <w:pPr>
      <w:ind w:left="567"/>
    </w:pPr>
  </w:style>
  <w:style w:type="paragraph" w:customStyle="1" w:styleId="TableHeadingleft0">
    <w:name w:val="Table_Heading_left"/>
    <w:basedOn w:val="Normal"/>
    <w:rsid w:val="004A38A1"/>
    <w:pPr>
      <w:keepNext/>
      <w:spacing w:line="276" w:lineRule="auto"/>
      <w:jc w:val="left"/>
    </w:pPr>
    <w:rPr>
      <w:rFonts w:asciiTheme="minorHAnsi" w:eastAsia="Times New Roman" w:hAnsiTheme="minorHAnsi" w:cs="Times New Roman"/>
      <w:b/>
      <w:smallCaps/>
      <w:szCs w:val="20"/>
      <w14:props3d w14:extrusionH="57150" w14:contourW="0" w14:prstMaterial="none">
        <w14:extrusionClr>
          <w14:srgbClr w14:val="C6D9F1"/>
        </w14:extrusionClr>
      </w14:props3d>
    </w:rPr>
  </w:style>
  <w:style w:type="paragraph" w:customStyle="1" w:styleId="Normalt">
    <w:name w:val="Normalt"/>
    <w:basedOn w:val="Normal"/>
    <w:rsid w:val="004A38A1"/>
    <w:pPr>
      <w:spacing w:before="0" w:line="240" w:lineRule="auto"/>
      <w:ind w:firstLine="170"/>
    </w:pPr>
    <w:rPr>
      <w:rFonts w:ascii="Futura" w:eastAsia="Times New Roman" w:hAnsi="Futura" w:cs="Futura"/>
      <w:sz w:val="24"/>
      <w:szCs w:val="20"/>
      <w:lang w:val="en-GB" w:eastAsia="zh-CN"/>
    </w:rPr>
  </w:style>
  <w:style w:type="paragraph" w:customStyle="1" w:styleId="TableBodyID">
    <w:name w:val="Table_Body_ID"/>
    <w:basedOn w:val="Normal"/>
    <w:next w:val="TableBodytext"/>
    <w:link w:val="TableBodyIDChar"/>
    <w:qFormat/>
    <w:rsid w:val="004A38A1"/>
    <w:pPr>
      <w:spacing w:line="276" w:lineRule="auto"/>
      <w:jc w:val="left"/>
    </w:pPr>
    <w:rPr>
      <w:rFonts w:asciiTheme="minorHAnsi" w:eastAsia="Times New Roman" w:hAnsiTheme="minorHAnsi" w:cs="Times New Roman"/>
      <w:i/>
      <w:iCs/>
      <w:szCs w:val="20"/>
    </w:rPr>
  </w:style>
  <w:style w:type="character" w:customStyle="1" w:styleId="TableBodyIDChar">
    <w:name w:val="Table_Body_ID Char"/>
    <w:basedOn w:val="DefaultParagraphFont"/>
    <w:link w:val="TableBodyID"/>
    <w:rsid w:val="004A38A1"/>
    <w:rPr>
      <w:rFonts w:eastAsia="Times New Roman" w:cs="Times New Roman"/>
      <w:i/>
      <w:iCs/>
      <w:szCs w:val="20"/>
    </w:rPr>
  </w:style>
  <w:style w:type="paragraph" w:customStyle="1" w:styleId="Listbullet2izmantot">
    <w:name w:val="List bullet 2 izmantot"/>
    <w:basedOn w:val="ListBullet"/>
    <w:qFormat/>
    <w:rsid w:val="004A38A1"/>
    <w:pPr>
      <w:numPr>
        <w:numId w:val="35"/>
      </w:numPr>
      <w:tabs>
        <w:tab w:val="num" w:pos="360"/>
      </w:tabs>
      <w:spacing w:line="240" w:lineRule="auto"/>
      <w:ind w:left="360"/>
    </w:pPr>
    <w:rPr>
      <w:rFonts w:ascii="Times New Roman" w:hAnsi="Times New Roman"/>
      <w:sz w:val="24"/>
    </w:rPr>
  </w:style>
  <w:style w:type="paragraph" w:customStyle="1" w:styleId="Listbullet3izmantot">
    <w:name w:val="List bullet 3 izmantot"/>
    <w:basedOn w:val="Listbullet2izmantot"/>
    <w:qFormat/>
    <w:rsid w:val="004A38A1"/>
    <w:pPr>
      <w:numPr>
        <w:numId w:val="36"/>
      </w:numPr>
      <w:tabs>
        <w:tab w:val="num" w:pos="360"/>
      </w:tabs>
      <w:ind w:left="720"/>
    </w:pPr>
  </w:style>
  <w:style w:type="paragraph" w:customStyle="1" w:styleId="Listbullet4izmantot">
    <w:name w:val="List bullet 4 izmantot"/>
    <w:basedOn w:val="Listbullet3izmantot"/>
    <w:qFormat/>
    <w:rsid w:val="004A38A1"/>
    <w:pPr>
      <w:numPr>
        <w:numId w:val="37"/>
      </w:numPr>
      <w:tabs>
        <w:tab w:val="num" w:pos="360"/>
      </w:tabs>
      <w:ind w:left="1080"/>
    </w:pPr>
  </w:style>
  <w:style w:type="paragraph" w:customStyle="1" w:styleId="Listbullet5izmantot">
    <w:name w:val="List bullet 5 izmantot"/>
    <w:basedOn w:val="Listbullet4izmantot"/>
    <w:qFormat/>
    <w:rsid w:val="004A38A1"/>
    <w:pPr>
      <w:numPr>
        <w:numId w:val="38"/>
      </w:numPr>
      <w:tabs>
        <w:tab w:val="num" w:pos="360"/>
      </w:tabs>
      <w:ind w:left="1440"/>
    </w:pPr>
  </w:style>
  <w:style w:type="paragraph" w:customStyle="1" w:styleId="Listnumbered2izmantot">
    <w:name w:val="List numbered 2 izmantot"/>
    <w:basedOn w:val="Normal"/>
    <w:qFormat/>
    <w:rsid w:val="004A38A1"/>
    <w:pPr>
      <w:spacing w:line="240" w:lineRule="auto"/>
    </w:pPr>
    <w:rPr>
      <w:rFonts w:ascii="Times New Roman" w:hAnsi="Times New Roman"/>
      <w:sz w:val="24"/>
    </w:rPr>
  </w:style>
  <w:style w:type="paragraph" w:customStyle="1" w:styleId="Listnumberedizmantot">
    <w:name w:val="List numbered izmantot"/>
    <w:basedOn w:val="ListBullet"/>
    <w:qFormat/>
    <w:rsid w:val="004A38A1"/>
    <w:pPr>
      <w:numPr>
        <w:numId w:val="39"/>
      </w:numPr>
      <w:tabs>
        <w:tab w:val="num" w:pos="360"/>
      </w:tabs>
      <w:spacing w:line="240" w:lineRule="auto"/>
      <w:ind w:left="360"/>
    </w:pPr>
    <w:rPr>
      <w:rFonts w:ascii="Times New Roman" w:hAnsi="Times New Roman"/>
      <w:sz w:val="24"/>
    </w:rPr>
  </w:style>
  <w:style w:type="paragraph" w:customStyle="1" w:styleId="TableBodytextizmantot">
    <w:name w:val="Table_Body_text izmantot"/>
    <w:basedOn w:val="Bodytext"/>
    <w:link w:val="TableBodytextizmantotChar"/>
    <w:rsid w:val="004A38A1"/>
    <w:pPr>
      <w:spacing w:before="40" w:after="40"/>
      <w:jc w:val="left"/>
    </w:pPr>
  </w:style>
  <w:style w:type="character" w:customStyle="1" w:styleId="TableBodytextizmantotChar">
    <w:name w:val="Table_Body_text izmantot Char"/>
    <w:link w:val="TableBodytextizmantot"/>
    <w:rsid w:val="004A38A1"/>
    <w:rPr>
      <w:rFonts w:ascii="Times New Roman" w:eastAsia="Times New Roman" w:hAnsi="Times New Roman" w:cs="Times New Roman"/>
      <w:szCs w:val="20"/>
    </w:rPr>
  </w:style>
  <w:style w:type="paragraph" w:customStyle="1" w:styleId="TableBodytextbulletedizmantot">
    <w:name w:val="Table_Body_text_bulleted izmantot"/>
    <w:basedOn w:val="TableBodytextizmantot"/>
    <w:qFormat/>
    <w:rsid w:val="004A38A1"/>
    <w:pPr>
      <w:numPr>
        <w:numId w:val="40"/>
      </w:numPr>
      <w:tabs>
        <w:tab w:val="num" w:pos="360"/>
      </w:tabs>
      <w:ind w:left="0" w:firstLine="0"/>
    </w:pPr>
  </w:style>
  <w:style w:type="paragraph" w:customStyle="1" w:styleId="Tablebodytextbulleted2izmantot">
    <w:name w:val="Table_body_text_bulleted 2 izmantot"/>
    <w:basedOn w:val="TableBodytextbulletedizmantot"/>
    <w:qFormat/>
    <w:rsid w:val="004A38A1"/>
    <w:pPr>
      <w:numPr>
        <w:numId w:val="41"/>
      </w:numPr>
      <w:tabs>
        <w:tab w:val="num" w:pos="360"/>
      </w:tabs>
      <w:ind w:left="720"/>
    </w:pPr>
  </w:style>
  <w:style w:type="paragraph" w:customStyle="1" w:styleId="Tablebodytextbulleted3izmantot">
    <w:name w:val="Table_body_text_bulleted 3 izmantot"/>
    <w:basedOn w:val="Tablebodytextbulleted2izmantot"/>
    <w:qFormat/>
    <w:rsid w:val="004A38A1"/>
    <w:pPr>
      <w:numPr>
        <w:numId w:val="42"/>
      </w:numPr>
      <w:tabs>
        <w:tab w:val="num" w:pos="360"/>
      </w:tabs>
      <w:ind w:left="1080"/>
    </w:pPr>
  </w:style>
  <w:style w:type="paragraph" w:customStyle="1" w:styleId="Tablebodytextnumberedizmantot">
    <w:name w:val="Table_body_text_numbered izmantot"/>
    <w:basedOn w:val="TableBodytextbulletedizmantot"/>
    <w:qFormat/>
    <w:rsid w:val="004A38A1"/>
    <w:pPr>
      <w:numPr>
        <w:numId w:val="43"/>
      </w:numPr>
      <w:tabs>
        <w:tab w:val="num" w:pos="360"/>
        <w:tab w:val="num" w:pos="1080"/>
      </w:tabs>
      <w:ind w:left="720"/>
    </w:pPr>
  </w:style>
  <w:style w:type="paragraph" w:customStyle="1" w:styleId="Tablebodytextnumbered2izmantot">
    <w:name w:val="Table_body_text_numbered 2 izmantot"/>
    <w:basedOn w:val="Tablebodytextnumberedizmantot"/>
    <w:qFormat/>
    <w:rsid w:val="004A38A1"/>
    <w:pPr>
      <w:numPr>
        <w:numId w:val="44"/>
      </w:numPr>
      <w:tabs>
        <w:tab w:val="num" w:pos="360"/>
        <w:tab w:val="num" w:pos="720"/>
        <w:tab w:val="num" w:pos="1080"/>
      </w:tabs>
      <w:ind w:left="1080"/>
    </w:pPr>
  </w:style>
  <w:style w:type="paragraph" w:customStyle="1" w:styleId="Tableheadingizmantot">
    <w:name w:val="Table_heading izmantot"/>
    <w:basedOn w:val="TableBodytextizmantot"/>
    <w:rsid w:val="004A38A1"/>
    <w:pPr>
      <w:keepNext/>
      <w:spacing w:before="60" w:after="60"/>
      <w:jc w:val="center"/>
    </w:pPr>
    <w:rPr>
      <w:b/>
    </w:rPr>
  </w:style>
  <w:style w:type="paragraph" w:customStyle="1" w:styleId="Title-klients">
    <w:name w:val="Title-klients"/>
    <w:basedOn w:val="Normal"/>
    <w:qFormat/>
    <w:rsid w:val="004A38A1"/>
    <w:pPr>
      <w:spacing w:before="240" w:after="0"/>
      <w:jc w:val="center"/>
    </w:pPr>
    <w:rPr>
      <w:caps/>
    </w:rPr>
  </w:style>
  <w:style w:type="paragraph" w:customStyle="1" w:styleId="Titlearatstarpi">
    <w:name w:val="Title ar atstarpi"/>
    <w:basedOn w:val="Title-klients"/>
    <w:qFormat/>
    <w:rsid w:val="004A38A1"/>
    <w:pPr>
      <w:spacing w:before="800" w:after="120" w:line="240" w:lineRule="auto"/>
    </w:pPr>
    <w:rPr>
      <w:b/>
      <w:caps w:val="0"/>
      <w:smallCaps/>
      <w:spacing w:val="60"/>
      <w:sz w:val="36"/>
    </w:rPr>
  </w:style>
  <w:style w:type="paragraph" w:customStyle="1" w:styleId="Titledokumenta">
    <w:name w:val="Title dokumenta"/>
    <w:basedOn w:val="Normal"/>
    <w:qFormat/>
    <w:rsid w:val="004A38A1"/>
    <w:pPr>
      <w:spacing w:before="1080"/>
      <w:jc w:val="center"/>
    </w:pPr>
    <w:rPr>
      <w:smallCaps/>
      <w:sz w:val="36"/>
    </w:rPr>
  </w:style>
  <w:style w:type="paragraph" w:customStyle="1" w:styleId="Titledokumentakods0">
    <w:name w:val="Title dokumenta kods"/>
    <w:basedOn w:val="Normal"/>
    <w:qFormat/>
    <w:rsid w:val="004A38A1"/>
    <w:pPr>
      <w:spacing w:before="240"/>
      <w:jc w:val="center"/>
    </w:pPr>
    <w:rPr>
      <w:b/>
      <w:smallCaps/>
      <w:sz w:val="28"/>
    </w:rPr>
  </w:style>
  <w:style w:type="paragraph" w:customStyle="1" w:styleId="Titleversija">
    <w:name w:val="Title versija"/>
    <w:aliases w:val="datums"/>
    <w:basedOn w:val="Titledokumentakods0"/>
    <w:qFormat/>
    <w:rsid w:val="004A38A1"/>
    <w:pPr>
      <w:spacing w:before="60" w:after="2400"/>
    </w:pPr>
    <w:rPr>
      <w:b w:val="0"/>
      <w:smallCaps w:val="0"/>
      <w:sz w:val="26"/>
    </w:rPr>
  </w:style>
  <w:style w:type="paragraph" w:customStyle="1" w:styleId="TitleSaskanosana0">
    <w:name w:val="Title Saskanosana"/>
    <w:basedOn w:val="Normal"/>
    <w:qFormat/>
    <w:rsid w:val="004A38A1"/>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4A38A1"/>
    <w:pPr>
      <w:spacing w:before="400"/>
    </w:pPr>
    <w:rPr>
      <w:spacing w:val="0"/>
      <w:sz w:val="44"/>
    </w:rPr>
  </w:style>
  <w:style w:type="paragraph" w:customStyle="1" w:styleId="TitleDala">
    <w:name w:val="TitleDala"/>
    <w:basedOn w:val="Titlearatstarpi"/>
    <w:qFormat/>
    <w:rsid w:val="004A38A1"/>
    <w:pPr>
      <w:spacing w:before="0"/>
    </w:pPr>
    <w:rPr>
      <w:rFonts w:ascii="Arial Bold" w:hAnsi="Arial Bold"/>
      <w:spacing w:val="0"/>
    </w:rPr>
  </w:style>
  <w:style w:type="paragraph" w:customStyle="1" w:styleId="Default">
    <w:name w:val="Default"/>
    <w:rsid w:val="004A38A1"/>
    <w:pPr>
      <w:autoSpaceDE w:val="0"/>
      <w:autoSpaceDN w:val="0"/>
      <w:adjustRightInd w:val="0"/>
      <w:spacing w:after="0" w:line="240" w:lineRule="auto"/>
    </w:pPr>
    <w:rPr>
      <w:rFonts w:ascii="Courier New" w:hAnsi="Courier New" w:cs="Courier New"/>
      <w:color w:val="000000"/>
      <w:sz w:val="24"/>
      <w:szCs w:val="24"/>
      <w:lang w:val="ru-RU"/>
    </w:rPr>
  </w:style>
  <w:style w:type="character" w:styleId="FollowedHyperlink">
    <w:name w:val="FollowedHyperlink"/>
    <w:basedOn w:val="DefaultParagraphFont"/>
    <w:uiPriority w:val="99"/>
    <w:semiHidden/>
    <w:unhideWhenUsed/>
    <w:rsid w:val="004A38A1"/>
    <w:rPr>
      <w:color w:val="800080" w:themeColor="followedHyperlink"/>
      <w:u w:val="single"/>
    </w:rPr>
  </w:style>
  <w:style w:type="character" w:customStyle="1" w:styleId="sc11">
    <w:name w:val="sc11"/>
    <w:basedOn w:val="DefaultParagraphFont"/>
    <w:rsid w:val="004A38A1"/>
    <w:rPr>
      <w:rFonts w:ascii="Courier New" w:hAnsi="Courier New" w:cs="Courier New" w:hint="default"/>
      <w:color w:val="0000FF"/>
      <w:sz w:val="20"/>
      <w:szCs w:val="20"/>
    </w:rPr>
  </w:style>
  <w:style w:type="character" w:customStyle="1" w:styleId="sc01">
    <w:name w:val="sc01"/>
    <w:basedOn w:val="DefaultParagraphFont"/>
    <w:rsid w:val="004A38A1"/>
    <w:rPr>
      <w:rFonts w:ascii="Courier New" w:hAnsi="Courier New" w:cs="Courier New" w:hint="default"/>
      <w:b/>
      <w:bCs/>
      <w:color w:val="000000"/>
      <w:sz w:val="20"/>
      <w:szCs w:val="20"/>
    </w:rPr>
  </w:style>
  <w:style w:type="character" w:customStyle="1" w:styleId="sc121">
    <w:name w:val="sc121"/>
    <w:basedOn w:val="DefaultParagraphFont"/>
    <w:rsid w:val="004A38A1"/>
    <w:rPr>
      <w:rFonts w:ascii="Courier New" w:hAnsi="Courier New" w:cs="Courier New" w:hint="default"/>
      <w:color w:val="FF0000"/>
      <w:sz w:val="20"/>
      <w:szCs w:val="20"/>
      <w:shd w:val="clear" w:color="auto" w:fill="FFFF00"/>
    </w:rPr>
  </w:style>
  <w:style w:type="character" w:customStyle="1" w:styleId="sc8">
    <w:name w:val="sc8"/>
    <w:basedOn w:val="DefaultParagraphFont"/>
    <w:rsid w:val="004A38A1"/>
    <w:rPr>
      <w:rFonts w:ascii="Courier New" w:hAnsi="Courier New" w:cs="Courier New" w:hint="default"/>
      <w:color w:val="000000"/>
      <w:sz w:val="20"/>
      <w:szCs w:val="20"/>
    </w:rPr>
  </w:style>
  <w:style w:type="character" w:customStyle="1" w:styleId="sc31">
    <w:name w:val="sc31"/>
    <w:basedOn w:val="DefaultParagraphFont"/>
    <w:rsid w:val="004A38A1"/>
    <w:rPr>
      <w:rFonts w:ascii="Courier New" w:hAnsi="Courier New" w:cs="Courier New" w:hint="default"/>
      <w:color w:val="FF0000"/>
      <w:sz w:val="20"/>
      <w:szCs w:val="20"/>
    </w:rPr>
  </w:style>
  <w:style w:type="character" w:customStyle="1" w:styleId="sc61">
    <w:name w:val="sc61"/>
    <w:basedOn w:val="DefaultParagraphFont"/>
    <w:rsid w:val="004A38A1"/>
    <w:rPr>
      <w:rFonts w:ascii="Courier New" w:hAnsi="Courier New" w:cs="Courier New" w:hint="default"/>
      <w:b/>
      <w:bCs/>
      <w:color w:val="8000FF"/>
      <w:sz w:val="20"/>
      <w:szCs w:val="20"/>
    </w:rPr>
  </w:style>
  <w:style w:type="character" w:customStyle="1" w:styleId="sc131">
    <w:name w:val="sc131"/>
    <w:basedOn w:val="DefaultParagraphFont"/>
    <w:rsid w:val="004A38A1"/>
    <w:rPr>
      <w:rFonts w:ascii="Courier New" w:hAnsi="Courier New" w:cs="Courier New" w:hint="default"/>
      <w:color w:val="FF0000"/>
      <w:sz w:val="20"/>
      <w:szCs w:val="20"/>
      <w:shd w:val="clear" w:color="auto" w:fill="FFFF00"/>
    </w:rPr>
  </w:style>
  <w:style w:type="character" w:customStyle="1" w:styleId="sc91">
    <w:name w:val="sc91"/>
    <w:basedOn w:val="DefaultParagraphFont"/>
    <w:rsid w:val="004A38A1"/>
    <w:rPr>
      <w:rFonts w:ascii="Courier New" w:hAnsi="Courier New" w:cs="Courier New" w:hint="default"/>
      <w:color w:val="008000"/>
      <w:sz w:val="20"/>
      <w:szCs w:val="20"/>
    </w:rPr>
  </w:style>
  <w:style w:type="character" w:styleId="EndnoteReference">
    <w:name w:val="endnote reference"/>
    <w:basedOn w:val="DefaultParagraphFont"/>
    <w:uiPriority w:val="99"/>
    <w:semiHidden/>
    <w:unhideWhenUsed/>
    <w:rsid w:val="004A38A1"/>
    <w:rPr>
      <w:vertAlign w:val="superscript"/>
    </w:rPr>
  </w:style>
  <w:style w:type="paragraph" w:customStyle="1" w:styleId="Text2lapa">
    <w:name w:val="Text_2 lapa"/>
    <w:basedOn w:val="Normal"/>
    <w:next w:val="Normal"/>
    <w:qFormat/>
    <w:rsid w:val="004A38A1"/>
    <w:pPr>
      <w:spacing w:after="2400" w:line="240" w:lineRule="auto"/>
    </w:pPr>
    <w:rPr>
      <w:rFonts w:ascii="Times New Roman" w:eastAsia="Times New Roman" w:hAnsi="Times New Roman" w:cs="Times New Roman"/>
      <w:sz w:val="24"/>
      <w:szCs w:val="20"/>
    </w:rPr>
  </w:style>
  <w:style w:type="paragraph" w:customStyle="1" w:styleId="TableListBullet20">
    <w:name w:val="Table List Bullet_2"/>
    <w:basedOn w:val="TableListBullet"/>
    <w:qFormat/>
    <w:rsid w:val="004A38A1"/>
    <w:pPr>
      <w:numPr>
        <w:numId w:val="0"/>
      </w:numPr>
      <w:tabs>
        <w:tab w:val="num" w:pos="360"/>
      </w:tabs>
      <w:ind w:left="1440" w:hanging="360"/>
    </w:pPr>
    <w:rPr>
      <w:rFonts w:ascii="Times New Roman" w:hAnsi="Times New Roman"/>
      <w:sz w:val="22"/>
    </w:rPr>
  </w:style>
  <w:style w:type="paragraph" w:styleId="NoSpacing">
    <w:name w:val="No Spacing"/>
    <w:uiPriority w:val="1"/>
    <w:qFormat/>
    <w:rsid w:val="00676D5F"/>
    <w:pPr>
      <w:spacing w:after="0" w:line="240" w:lineRule="auto"/>
      <w:jc w:val="both"/>
    </w:pPr>
    <w:rPr>
      <w:rFonts w:ascii="Arial" w:hAnsi="Arial"/>
    </w:rPr>
  </w:style>
  <w:style w:type="character" w:styleId="SubtleReference">
    <w:name w:val="Subtle Reference"/>
    <w:basedOn w:val="DefaultParagraphFont"/>
    <w:uiPriority w:val="31"/>
    <w:qFormat/>
    <w:rsid w:val="003908FA"/>
    <w:rPr>
      <w:smallCaps/>
      <w:color w:val="5A5A5A" w:themeColor="text1" w:themeTint="A5"/>
    </w:rPr>
  </w:style>
  <w:style w:type="paragraph" w:styleId="Revision">
    <w:name w:val="Revision"/>
    <w:hidden/>
    <w:uiPriority w:val="99"/>
    <w:semiHidden/>
    <w:rsid w:val="004128CE"/>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564867">
      <w:bodyDiv w:val="1"/>
      <w:marLeft w:val="0"/>
      <w:marRight w:val="0"/>
      <w:marTop w:val="0"/>
      <w:marBottom w:val="0"/>
      <w:divBdr>
        <w:top w:val="none" w:sz="0" w:space="0" w:color="auto"/>
        <w:left w:val="none" w:sz="0" w:space="0" w:color="auto"/>
        <w:bottom w:val="none" w:sz="0" w:space="0" w:color="auto"/>
        <w:right w:val="none" w:sz="0" w:space="0" w:color="auto"/>
      </w:divBdr>
    </w:div>
    <w:div w:id="659623998">
      <w:bodyDiv w:val="1"/>
      <w:marLeft w:val="0"/>
      <w:marRight w:val="0"/>
      <w:marTop w:val="0"/>
      <w:marBottom w:val="0"/>
      <w:divBdr>
        <w:top w:val="none" w:sz="0" w:space="0" w:color="auto"/>
        <w:left w:val="none" w:sz="0" w:space="0" w:color="auto"/>
        <w:bottom w:val="none" w:sz="0" w:space="0" w:color="auto"/>
        <w:right w:val="none" w:sz="0" w:space="0" w:color="auto"/>
      </w:divBdr>
    </w:div>
    <w:div w:id="1332026809">
      <w:bodyDiv w:val="1"/>
      <w:marLeft w:val="0"/>
      <w:marRight w:val="0"/>
      <w:marTop w:val="0"/>
      <w:marBottom w:val="0"/>
      <w:divBdr>
        <w:top w:val="none" w:sz="0" w:space="0" w:color="auto"/>
        <w:left w:val="none" w:sz="0" w:space="0" w:color="auto"/>
        <w:bottom w:val="none" w:sz="0" w:space="0" w:color="auto"/>
        <w:right w:val="none" w:sz="0" w:space="0" w:color="auto"/>
      </w:divBdr>
    </w:div>
    <w:div w:id="1698772730">
      <w:bodyDiv w:val="1"/>
      <w:marLeft w:val="0"/>
      <w:marRight w:val="0"/>
      <w:marTop w:val="0"/>
      <w:marBottom w:val="0"/>
      <w:divBdr>
        <w:top w:val="none" w:sz="0" w:space="0" w:color="auto"/>
        <w:left w:val="none" w:sz="0" w:space="0" w:color="auto"/>
        <w:bottom w:val="none" w:sz="0" w:space="0" w:color="auto"/>
        <w:right w:val="none" w:sz="0" w:space="0" w:color="auto"/>
      </w:divBdr>
    </w:div>
    <w:div w:id="2008170543">
      <w:bodyDiv w:val="1"/>
      <w:marLeft w:val="0"/>
      <w:marRight w:val="0"/>
      <w:marTop w:val="0"/>
      <w:marBottom w:val="0"/>
      <w:divBdr>
        <w:top w:val="none" w:sz="0" w:space="0" w:color="auto"/>
        <w:left w:val="none" w:sz="0" w:space="0" w:color="auto"/>
        <w:bottom w:val="none" w:sz="0" w:space="0" w:color="auto"/>
        <w:right w:val="none" w:sz="0" w:space="0" w:color="auto"/>
      </w:divBdr>
    </w:div>
    <w:div w:id="201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7.emf"/><Relationship Id="rId42" Type="http://schemas.openxmlformats.org/officeDocument/2006/relationships/image" Target="media/image19.png"/><Relationship Id="rId63" Type="http://schemas.openxmlformats.org/officeDocument/2006/relationships/oleObject" Target="embeddings/oleObject12.bin"/><Relationship Id="rId84" Type="http://schemas.openxmlformats.org/officeDocument/2006/relationships/image" Target="media/image55.png"/><Relationship Id="rId138" Type="http://schemas.openxmlformats.org/officeDocument/2006/relationships/theme" Target="theme/theme1.xml"/><Relationship Id="rId16" Type="http://schemas.openxmlformats.org/officeDocument/2006/relationships/image" Target="media/image3.emf"/><Relationship Id="rId107" Type="http://schemas.openxmlformats.org/officeDocument/2006/relationships/image" Target="media/image71.png"/><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oleObject" Target="embeddings/oleObject7.bin"/><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oleObject" Target="embeddings/oleObject19.bin"/><Relationship Id="rId123" Type="http://schemas.openxmlformats.org/officeDocument/2006/relationships/oleObject" Target="embeddings/oleObject27.bin"/><Relationship Id="rId128" Type="http://schemas.openxmlformats.org/officeDocument/2006/relationships/image" Target="media/image84.png"/><Relationship Id="rId5" Type="http://schemas.openxmlformats.org/officeDocument/2006/relationships/numbering" Target="numbering.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hyperlink" Target="http://www.latvija.lv" TargetMode="External"/><Relationship Id="rId27" Type="http://schemas.openxmlformats.org/officeDocument/2006/relationships/oleObject" Target="embeddings/oleObject2.bin"/><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7.png"/><Relationship Id="rId69" Type="http://schemas.openxmlformats.org/officeDocument/2006/relationships/image" Target="media/image40.png"/><Relationship Id="rId113" Type="http://schemas.openxmlformats.org/officeDocument/2006/relationships/image" Target="media/image74.png"/><Relationship Id="rId118" Type="http://schemas.openxmlformats.org/officeDocument/2006/relationships/image" Target="media/image78.png"/><Relationship Id="rId134" Type="http://schemas.openxmlformats.org/officeDocument/2006/relationships/package" Target="embeddings/Microsoft_Visio_Drawing3.vsdx"/><Relationship Id="rId80" Type="http://schemas.openxmlformats.org/officeDocument/2006/relationships/image" Target="media/image51.png"/><Relationship Id="rId85" Type="http://schemas.openxmlformats.org/officeDocument/2006/relationships/oleObject" Target="embeddings/oleObject15.bin"/><Relationship Id="rId12" Type="http://schemas.openxmlformats.org/officeDocument/2006/relationships/header" Target="header1.xml"/><Relationship Id="rId17" Type="http://schemas.openxmlformats.org/officeDocument/2006/relationships/package" Target="embeddings/Microsoft_Visio_Drawing2.vsdx"/><Relationship Id="rId33" Type="http://schemas.openxmlformats.org/officeDocument/2006/relationships/oleObject" Target="embeddings/oleObject5.bin"/><Relationship Id="rId38" Type="http://schemas.openxmlformats.org/officeDocument/2006/relationships/image" Target="media/image16.png"/><Relationship Id="rId59" Type="http://schemas.openxmlformats.org/officeDocument/2006/relationships/oleObject" Target="embeddings/oleObject10.bin"/><Relationship Id="rId103" Type="http://schemas.openxmlformats.org/officeDocument/2006/relationships/image" Target="media/image69.png"/><Relationship Id="rId108" Type="http://schemas.openxmlformats.org/officeDocument/2006/relationships/oleObject" Target="embeddings/oleObject22.bin"/><Relationship Id="rId124" Type="http://schemas.openxmlformats.org/officeDocument/2006/relationships/image" Target="media/image82.png"/><Relationship Id="rId129" Type="http://schemas.openxmlformats.org/officeDocument/2006/relationships/oleObject" Target="embeddings/oleObject30.bin"/><Relationship Id="rId54" Type="http://schemas.openxmlformats.org/officeDocument/2006/relationships/image" Target="media/image31.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1.png"/><Relationship Id="rId96"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emf"/><Relationship Id="rId28" Type="http://schemas.openxmlformats.org/officeDocument/2006/relationships/image" Target="media/image11.png"/><Relationship Id="rId49" Type="http://schemas.openxmlformats.org/officeDocument/2006/relationships/image" Target="media/image26.png"/><Relationship Id="rId114" Type="http://schemas.openxmlformats.org/officeDocument/2006/relationships/oleObject" Target="embeddings/oleObject25.bin"/><Relationship Id="rId119" Type="http://schemas.openxmlformats.org/officeDocument/2006/relationships/image" Target="media/image79.png"/><Relationship Id="rId44" Type="http://schemas.openxmlformats.org/officeDocument/2006/relationships/image" Target="media/image21.png"/><Relationship Id="rId60" Type="http://schemas.openxmlformats.org/officeDocument/2006/relationships/image" Target="media/image35.png"/><Relationship Id="rId65" Type="http://schemas.openxmlformats.org/officeDocument/2006/relationships/oleObject" Target="embeddings/oleObject13.bin"/><Relationship Id="rId81" Type="http://schemas.openxmlformats.org/officeDocument/2006/relationships/image" Target="media/image52.png"/><Relationship Id="rId86" Type="http://schemas.openxmlformats.org/officeDocument/2006/relationships/image" Target="media/image56.png"/><Relationship Id="rId130" Type="http://schemas.openxmlformats.org/officeDocument/2006/relationships/image" Target="media/image85.png"/><Relationship Id="rId135" Type="http://schemas.openxmlformats.org/officeDocument/2006/relationships/image" Target="media/image88.emf"/><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oleObject" Target="embeddings/oleObject8.bin"/><Relationship Id="rId109" Type="http://schemas.openxmlformats.org/officeDocument/2006/relationships/image" Target="media/image72.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7.png"/><Relationship Id="rId97" Type="http://schemas.openxmlformats.org/officeDocument/2006/relationships/image" Target="media/image66.png"/><Relationship Id="rId104" Type="http://schemas.openxmlformats.org/officeDocument/2006/relationships/oleObject" Target="embeddings/oleObject20.bin"/><Relationship Id="rId120" Type="http://schemas.openxmlformats.org/officeDocument/2006/relationships/image" Target="media/image80.png"/><Relationship Id="rId125" Type="http://schemas.openxmlformats.org/officeDocument/2006/relationships/oleObject" Target="embeddings/oleObject28.bin"/><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8.png"/><Relationship Id="rId87" Type="http://schemas.openxmlformats.org/officeDocument/2006/relationships/image" Target="media/image57.png"/><Relationship Id="rId110" Type="http://schemas.openxmlformats.org/officeDocument/2006/relationships/oleObject" Target="embeddings/oleObject23.bin"/><Relationship Id="rId115" Type="http://schemas.openxmlformats.org/officeDocument/2006/relationships/image" Target="media/image75.png"/><Relationship Id="rId131" Type="http://schemas.openxmlformats.org/officeDocument/2006/relationships/image" Target="media/image86.png"/><Relationship Id="rId136" Type="http://schemas.openxmlformats.org/officeDocument/2006/relationships/package" Target="embeddings/Microsoft_Visio_Drawing4.vsdx"/><Relationship Id="rId61" Type="http://schemas.openxmlformats.org/officeDocument/2006/relationships/oleObject" Target="embeddings/oleObject11.bin"/><Relationship Id="rId82" Type="http://schemas.openxmlformats.org/officeDocument/2006/relationships/image" Target="media/image53.png"/><Relationship Id="rId19" Type="http://schemas.openxmlformats.org/officeDocument/2006/relationships/image" Target="media/image5.png"/><Relationship Id="rId14" Type="http://schemas.openxmlformats.org/officeDocument/2006/relationships/image" Target="media/image2.emf"/><Relationship Id="rId30" Type="http://schemas.openxmlformats.org/officeDocument/2006/relationships/image" Target="media/image12.png"/><Relationship Id="rId35" Type="http://schemas.openxmlformats.org/officeDocument/2006/relationships/oleObject" Target="embeddings/oleObject6.bin"/><Relationship Id="rId56" Type="http://schemas.openxmlformats.org/officeDocument/2006/relationships/image" Target="media/image33.png"/><Relationship Id="rId77" Type="http://schemas.openxmlformats.org/officeDocument/2006/relationships/image" Target="media/image48.png"/><Relationship Id="rId100" Type="http://schemas.openxmlformats.org/officeDocument/2006/relationships/oleObject" Target="embeddings/oleObject18.bin"/><Relationship Id="rId105" Type="http://schemas.openxmlformats.org/officeDocument/2006/relationships/image" Target="media/image70.png"/><Relationship Id="rId126" Type="http://schemas.openxmlformats.org/officeDocument/2006/relationships/image" Target="media/image83.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3.png"/><Relationship Id="rId93" Type="http://schemas.openxmlformats.org/officeDocument/2006/relationships/image" Target="media/image63.png"/><Relationship Id="rId98" Type="http://schemas.openxmlformats.org/officeDocument/2006/relationships/oleObject" Target="embeddings/oleObject17.bin"/><Relationship Id="rId121" Type="http://schemas.openxmlformats.org/officeDocument/2006/relationships/oleObject" Target="embeddings/oleObject26.bin"/><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23.png"/><Relationship Id="rId67" Type="http://schemas.openxmlformats.org/officeDocument/2006/relationships/oleObject" Target="embeddings/oleObject14.bin"/><Relationship Id="rId116" Type="http://schemas.openxmlformats.org/officeDocument/2006/relationships/image" Target="media/image76.png"/><Relationship Id="rId13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36.png"/><Relationship Id="rId83" Type="http://schemas.openxmlformats.org/officeDocument/2006/relationships/image" Target="media/image54.png"/><Relationship Id="rId88" Type="http://schemas.openxmlformats.org/officeDocument/2006/relationships/image" Target="media/image58.png"/><Relationship Id="rId111" Type="http://schemas.openxmlformats.org/officeDocument/2006/relationships/image" Target="media/image73.png"/><Relationship Id="rId132" Type="http://schemas.openxmlformats.org/officeDocument/2006/relationships/header" Target="header2.xml"/><Relationship Id="rId15" Type="http://schemas.openxmlformats.org/officeDocument/2006/relationships/package" Target="embeddings/Microsoft_Visio_Drawing1.vsdx"/><Relationship Id="rId36" Type="http://schemas.openxmlformats.org/officeDocument/2006/relationships/image" Target="media/image15.png"/><Relationship Id="rId57" Type="http://schemas.openxmlformats.org/officeDocument/2006/relationships/oleObject" Target="embeddings/oleObject9.bin"/><Relationship Id="rId106" Type="http://schemas.openxmlformats.org/officeDocument/2006/relationships/oleObject" Target="embeddings/oleObject21.bin"/><Relationship Id="rId127" Type="http://schemas.openxmlformats.org/officeDocument/2006/relationships/oleObject" Target="embeddings/oleObject29.bin"/><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image" Target="media/image29.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4.png"/><Relationship Id="rId99" Type="http://schemas.openxmlformats.org/officeDocument/2006/relationships/image" Target="media/image67.png"/><Relationship Id="rId101" Type="http://schemas.openxmlformats.org/officeDocument/2006/relationships/image" Target="media/image68.png"/><Relationship Id="rId122"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png"/><Relationship Id="rId47" Type="http://schemas.openxmlformats.org/officeDocument/2006/relationships/image" Target="media/image24.png"/><Relationship Id="rId68" Type="http://schemas.openxmlformats.org/officeDocument/2006/relationships/image" Target="media/image39.png"/><Relationship Id="rId89" Type="http://schemas.openxmlformats.org/officeDocument/2006/relationships/image" Target="media/image59.PNG"/><Relationship Id="rId112" Type="http://schemas.openxmlformats.org/officeDocument/2006/relationships/oleObject" Target="embeddings/oleObject24.bin"/><Relationship Id="rId133" Type="http://schemas.openxmlformats.org/officeDocument/2006/relationships/image" Target="media/image87.emf"/></Relationships>
</file>

<file path=word/_rels/settings.xml.rels><?xml version="1.0" encoding="UTF-8" standalone="yes"?>
<Relationships xmlns="http://schemas.openxmlformats.org/package/2006/relationships"><Relationship Id="rId1" Type="http://schemas.openxmlformats.org/officeDocument/2006/relationships/attachedTemplate" Target="file:///C:\Inga\ABC.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40D1AD689CD44893E99D6696A9F82E" ma:contentTypeVersion="1" ma:contentTypeDescription="Create a new document." ma:contentTypeScope="" ma:versionID="ae3778c25d08e2f857c6509b96e57b2b">
  <xsd:schema xmlns:xsd="http://www.w3.org/2001/XMLSchema" xmlns:p="http://schemas.microsoft.com/office/2006/metadata/properties" targetNamespace="http://schemas.microsoft.com/office/2006/metadata/properties" ma:root="true" ma:fieldsID="7a918db5358e980ce9c52834b536f0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32A6B-193C-4133-94E7-9951CB06DA2F}">
  <ds:schemaRefs>
    <ds:schemaRef ds:uri="http://schemas.microsoft.com/office/2006/metadata/properties"/>
    <ds:schemaRef ds:uri="http://purl.org/dc/elements/1.1/"/>
    <ds:schemaRef ds:uri="http://purl.org/dc/dcmitype/"/>
    <ds:schemaRef ds:uri="http://schemas.microsoft.com/office/2006/documentManagement/types"/>
    <ds:schemaRef ds:uri="http://www.w3.org/XML/1998/namespace"/>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21625988-7D86-471A-BD2D-FB3C0A6E14CA}">
  <ds:schemaRefs>
    <ds:schemaRef ds:uri="http://schemas.microsoft.com/sharepoint/v3/contenttype/forms"/>
  </ds:schemaRefs>
</ds:datastoreItem>
</file>

<file path=customXml/itemProps3.xml><?xml version="1.0" encoding="utf-8"?>
<ds:datastoreItem xmlns:ds="http://schemas.openxmlformats.org/officeDocument/2006/customXml" ds:itemID="{A19D4C66-A353-410B-8375-577D1E36C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8094A63-5284-42FF-B9C9-9370C6ECA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ABC.2017</Template>
  <TotalTime>0</TotalTime>
  <Pages>122</Pages>
  <Words>105768</Words>
  <Characters>60289</Characters>
  <Application>Microsoft Office Word</Application>
  <DocSecurity>0</DocSecurity>
  <Lines>502</Lines>
  <Paragraphs>331</Paragraphs>
  <ScaleCrop>false</ScaleCrop>
  <HeadingPairs>
    <vt:vector size="2" baseType="variant">
      <vt:variant>
        <vt:lpstr>Title</vt:lpstr>
      </vt:variant>
      <vt:variant>
        <vt:i4>1</vt:i4>
      </vt:variant>
    </vt:vector>
  </HeadingPairs>
  <TitlesOfParts>
    <vt:vector size="1" baseType="lpstr">
      <vt:lpstr>Valsts informācijas sistēmu savietotāja (VISS) un Vienotā valsts un pašvaldību pakalpojumu portāla www.latvija.lv pilnveidošana un uzturēšana</vt:lpstr>
    </vt:vector>
  </TitlesOfParts>
  <Manager>M.Pētersons</Manager>
  <Company>SIA "ABC software"</Company>
  <LinksUpToDate>false</LinksUpToDate>
  <CharactersWithSpaces>165726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Elektronisko dokumentu krātuve</dc:subject>
  <dc:creator>A.Mačiņš</dc:creator>
  <cp:keywords/>
  <dc:description/>
  <cp:lastModifiedBy>Māris Pētersons</cp:lastModifiedBy>
  <cp:revision>2</cp:revision>
  <cp:lastPrinted>2017-02-22T10:16:00Z</cp:lastPrinted>
  <dcterms:created xsi:type="dcterms:W3CDTF">2018-01-31T09:48:00Z</dcterms:created>
  <dcterms:modified xsi:type="dcterms:W3CDTF">2018-01-31T09:48:00Z</dcterms:modified>
  <cp:category>Programmatūras ārējo saskarņu projektējums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30.01.2018.</vt:lpwstr>
  </property>
  <property fmtid="{D5CDD505-2E9C-101B-9397-08002B2CF9AE}" pid="3" name="_Version">
    <vt:lpwstr>2.03</vt:lpwstr>
  </property>
  <property fmtid="{D5CDD505-2E9C-101B-9397-08002B2CF9AE}" pid="4" name="_SubjectID">
    <vt:lpwstr>EDK</vt:lpwstr>
  </property>
  <property fmtid="{D5CDD505-2E9C-101B-9397-08002B2CF9AE}" pid="5" name="_ProjectID">
    <vt:lpwstr>VISS_2016</vt:lpwstr>
  </property>
  <property fmtid="{D5CDD505-2E9C-101B-9397-08002B2CF9AE}" pid="6" name="_CustomerTitle">
    <vt:lpwstr>Valsts reģionālās attīstības aģentūra</vt:lpwstr>
  </property>
  <property fmtid="{D5CDD505-2E9C-101B-9397-08002B2CF9AE}" pid="7" name="_ContractNumber">
    <vt:lpwstr>13_7_17_41</vt:lpwstr>
  </property>
  <property fmtid="{D5CDD505-2E9C-101B-9397-08002B2CF9AE}" pid="8" name="_CategoryID">
    <vt:lpwstr>PPA_AS</vt:lpwstr>
  </property>
  <property fmtid="{D5CDD505-2E9C-101B-9397-08002B2CF9AE}" pid="9" name="_ContractorID">
    <vt:lpwstr>ABC</vt:lpwstr>
  </property>
  <property fmtid="{D5CDD505-2E9C-101B-9397-08002B2CF9AE}" pid="10" name="_Number">
    <vt:lpwstr>Kārtas numurs</vt:lpwstr>
  </property>
  <property fmtid="{D5CDD505-2E9C-101B-9397-08002B2CF9AE}" pid="11" name="_CustomerID">
    <vt:lpwstr>VRAA</vt:lpwstr>
  </property>
  <property fmtid="{D5CDD505-2E9C-101B-9397-08002B2CF9AE}" pid="12" name="ContentTypeId">
    <vt:lpwstr>0x010100B940D1AD689CD44893E99D6696A9F82E</vt:lpwstr>
  </property>
</Properties>
</file>